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DE1" w:rsidRDefault="007C5DE1" w:rsidP="00EB0F88">
      <w:pPr>
        <w:pStyle w:val="3"/>
        <w:spacing w:before="0" w:after="0"/>
        <w:rPr>
          <w:sz w:val="48"/>
          <w:lang w:val="en-US"/>
        </w:rPr>
      </w:pPr>
      <w:r>
        <w:rPr>
          <w:sz w:val="4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6" type="#_x0000_t75" style="width:495.75pt;height:672.75pt">
            <v:imagedata r:id="rId7" o:title="cover_17_01"/>
          </v:shape>
        </w:pict>
      </w:r>
      <w:r>
        <w:rPr>
          <w:sz w:val="48"/>
        </w:rPr>
        <w:br w:type="page"/>
      </w:r>
    </w:p>
    <w:p w:rsidR="007C5DE1" w:rsidRDefault="007C5DE1" w:rsidP="00EB0F88">
      <w:pPr>
        <w:pStyle w:val="3"/>
        <w:spacing w:before="0" w:after="0"/>
        <w:rPr>
          <w:sz w:val="48"/>
          <w:lang w:val="en-US"/>
        </w:rPr>
      </w:pPr>
    </w:p>
    <w:p w:rsidR="007C5DE1" w:rsidRDefault="007C5DE1" w:rsidP="00EB0F88">
      <w:pPr>
        <w:pStyle w:val="3"/>
        <w:spacing w:before="0" w:after="0"/>
        <w:rPr>
          <w:sz w:val="48"/>
          <w:lang w:val="en-US"/>
        </w:rPr>
      </w:pPr>
    </w:p>
    <w:p w:rsidR="007C5DE1" w:rsidRDefault="007C5DE1" w:rsidP="00EB0F88">
      <w:pPr>
        <w:pStyle w:val="3"/>
        <w:spacing w:before="0" w:after="0"/>
        <w:rPr>
          <w:sz w:val="48"/>
          <w:lang w:val="en-US"/>
        </w:rPr>
      </w:pPr>
    </w:p>
    <w:p w:rsidR="007C5DE1" w:rsidRDefault="007C5DE1" w:rsidP="00EB0F88">
      <w:pPr>
        <w:pStyle w:val="3"/>
        <w:spacing w:before="0" w:after="0"/>
        <w:rPr>
          <w:sz w:val="48"/>
          <w:lang w:val="en-US"/>
        </w:rPr>
      </w:pPr>
    </w:p>
    <w:p w:rsidR="007C5DE1" w:rsidRDefault="007C5DE1" w:rsidP="00EB0F88">
      <w:pPr>
        <w:pStyle w:val="3"/>
        <w:spacing w:before="0" w:after="0"/>
        <w:rPr>
          <w:sz w:val="48"/>
          <w:lang w:val="en-US"/>
        </w:rPr>
      </w:pPr>
    </w:p>
    <w:p w:rsidR="00EB0F88" w:rsidRPr="00DC5DBF" w:rsidRDefault="00EB0F88" w:rsidP="00EB0F88">
      <w:pPr>
        <w:pStyle w:val="3"/>
        <w:spacing w:before="0" w:after="0"/>
        <w:rPr>
          <w:sz w:val="48"/>
        </w:rPr>
      </w:pPr>
      <w:r w:rsidRPr="00DC5DBF">
        <w:rPr>
          <w:sz w:val="48"/>
        </w:rPr>
        <w:t>Санкт-Петербургские</w:t>
      </w:r>
    </w:p>
    <w:p w:rsidR="00EB0F88" w:rsidRPr="00DC5DBF" w:rsidRDefault="00EB0F88" w:rsidP="00EB0F88">
      <w:pPr>
        <w:pStyle w:val="3"/>
        <w:spacing w:before="0" w:after="0"/>
        <w:rPr>
          <w:sz w:val="48"/>
        </w:rPr>
      </w:pPr>
      <w:r w:rsidRPr="00DC5DBF">
        <w:rPr>
          <w:sz w:val="48"/>
        </w:rPr>
        <w:t>Епархиальные Ведомости</w:t>
      </w:r>
    </w:p>
    <w:p w:rsidR="00EB0F88" w:rsidRPr="00DC5DBF" w:rsidRDefault="00EB0F88" w:rsidP="00EB0F88"/>
    <w:p w:rsidR="00EB0F88" w:rsidRPr="00DC5DBF" w:rsidRDefault="00EB0F88" w:rsidP="00EB0F88"/>
    <w:p w:rsidR="00EB0F88" w:rsidRPr="00DC5DBF" w:rsidRDefault="00EB0F88" w:rsidP="00EB0F88"/>
    <w:p w:rsidR="00EB0F88" w:rsidRPr="00DC5DBF" w:rsidRDefault="00EB0F88" w:rsidP="00EB0F88">
      <w:pPr>
        <w:jc w:val="center"/>
      </w:pPr>
      <w:r w:rsidRPr="00DC5DBF">
        <w:t>ИЗДАЮТСЯ В САНКТ-ПЕТЕРБУРГСКОЙ ЕПАРХИИ</w:t>
      </w:r>
    </w:p>
    <w:p w:rsidR="00EB0F88" w:rsidRPr="00DC5DBF" w:rsidRDefault="00EB0F88" w:rsidP="00EB0F88">
      <w:pPr>
        <w:jc w:val="center"/>
      </w:pPr>
    </w:p>
    <w:p w:rsidR="00EB0F88" w:rsidRPr="00DC5DBF" w:rsidRDefault="00EB0F88" w:rsidP="00EB0F88">
      <w:pPr>
        <w:jc w:val="center"/>
      </w:pPr>
      <w:r w:rsidRPr="00DC5DBF">
        <w:t>Главный редактор Высокопреосвященнейший ИОАНН,</w:t>
      </w:r>
    </w:p>
    <w:p w:rsidR="00EB0F88" w:rsidRPr="00DC5DBF" w:rsidRDefault="00EB0F88" w:rsidP="00EB0F88">
      <w:pPr>
        <w:jc w:val="center"/>
      </w:pPr>
      <w:r w:rsidRPr="00DC5DBF">
        <w:t>Митрополит Санкт-Петербургский и Ладожский</w:t>
      </w:r>
    </w:p>
    <w:p w:rsidR="00EB0F88" w:rsidRPr="00DC5DBF" w:rsidRDefault="00EB0F88" w:rsidP="00EB0F88">
      <w:pPr>
        <w:jc w:val="center"/>
      </w:pPr>
    </w:p>
    <w:p w:rsidR="00EB0F88" w:rsidRPr="00DC5DBF" w:rsidRDefault="00EB0F88" w:rsidP="00EB0F88">
      <w:pPr>
        <w:jc w:val="center"/>
      </w:pPr>
      <w:r w:rsidRPr="00DC5DBF">
        <w:t>Ответственный секретарь Н. К. Симаков</w:t>
      </w:r>
    </w:p>
    <w:p w:rsidR="00EB0F88" w:rsidRPr="00DC5DBF" w:rsidRDefault="00EB0F88" w:rsidP="00EB0F88">
      <w:pPr>
        <w:jc w:val="center"/>
      </w:pPr>
    </w:p>
    <w:p w:rsidR="00EB0F88" w:rsidRPr="00DC5DBF" w:rsidRDefault="00EB0F88" w:rsidP="00EB0F88">
      <w:pPr>
        <w:jc w:val="center"/>
      </w:pPr>
    </w:p>
    <w:p w:rsidR="00EB0F88" w:rsidRPr="00DC5DBF" w:rsidRDefault="00EB0F88" w:rsidP="00EB0F88">
      <w:pPr>
        <w:jc w:val="center"/>
        <w:rPr>
          <w:b/>
          <w:sz w:val="28"/>
          <w:szCs w:val="28"/>
        </w:rPr>
      </w:pPr>
      <w:r w:rsidRPr="00DC5DBF">
        <w:rPr>
          <w:b/>
          <w:sz w:val="28"/>
          <w:szCs w:val="28"/>
        </w:rPr>
        <w:t>Выпуск 1</w:t>
      </w:r>
      <w:r w:rsidRPr="00ED1240">
        <w:rPr>
          <w:b/>
          <w:sz w:val="28"/>
          <w:szCs w:val="28"/>
        </w:rPr>
        <w:t>7</w:t>
      </w:r>
      <w:r w:rsidRPr="00DC5DBF">
        <w:rPr>
          <w:b/>
          <w:sz w:val="28"/>
          <w:szCs w:val="28"/>
        </w:rPr>
        <w:t xml:space="preserve">. </w:t>
      </w:r>
    </w:p>
    <w:p w:rsidR="00EB0F88" w:rsidRPr="00DC5DBF" w:rsidRDefault="00EB0F88" w:rsidP="00EB0F88">
      <w:pPr>
        <w:jc w:val="center"/>
        <w:rPr>
          <w:b/>
          <w:sz w:val="28"/>
          <w:szCs w:val="28"/>
        </w:rPr>
      </w:pPr>
    </w:p>
    <w:p w:rsidR="00EB0F88" w:rsidRPr="00DC5DBF" w:rsidRDefault="00EB0F88" w:rsidP="00EB0F88">
      <w:pPr>
        <w:jc w:val="center"/>
        <w:rPr>
          <w:b/>
          <w:sz w:val="28"/>
          <w:szCs w:val="28"/>
        </w:rPr>
      </w:pPr>
      <w:r w:rsidRPr="00DC5DBF">
        <w:rPr>
          <w:b/>
          <w:sz w:val="28"/>
          <w:szCs w:val="28"/>
        </w:rPr>
        <w:t>199</w:t>
      </w:r>
      <w:r w:rsidRPr="00ED1240">
        <w:rPr>
          <w:b/>
          <w:sz w:val="28"/>
          <w:szCs w:val="28"/>
        </w:rPr>
        <w:t>7</w:t>
      </w:r>
      <w:r w:rsidRPr="00DC5DBF">
        <w:rPr>
          <w:b/>
          <w:sz w:val="28"/>
          <w:szCs w:val="28"/>
        </w:rPr>
        <w:t xml:space="preserve"> г. </w:t>
      </w:r>
      <w:r w:rsidRPr="00DC5DBF">
        <w:rPr>
          <w:b/>
          <w:sz w:val="28"/>
          <w:szCs w:val="28"/>
        </w:rPr>
        <w:br/>
      </w:r>
    </w:p>
    <w:p w:rsidR="00EB0F88" w:rsidRPr="00DC5DBF" w:rsidRDefault="00EB0F88" w:rsidP="00EB0F88">
      <w:pPr>
        <w:jc w:val="center"/>
        <w:rPr>
          <w:b/>
          <w:sz w:val="28"/>
          <w:szCs w:val="28"/>
        </w:rPr>
      </w:pPr>
    </w:p>
    <w:p w:rsidR="00EB0F88" w:rsidRPr="00EB0F88" w:rsidRDefault="00EB0F88" w:rsidP="00EB0F88">
      <w:pPr>
        <w:shd w:val="clear" w:color="auto" w:fill="FFFFFF"/>
        <w:spacing w:before="1656" w:line="216" w:lineRule="exact"/>
        <w:ind w:left="34"/>
        <w:rPr>
          <w:sz w:val="22"/>
          <w:szCs w:val="22"/>
        </w:rPr>
      </w:pPr>
      <w:r w:rsidRPr="00EB0F88">
        <w:rPr>
          <w:sz w:val="22"/>
          <w:szCs w:val="22"/>
        </w:rPr>
        <w:t>Издательство Санкт-Петербургской митрополии «Православная Русь»</w:t>
      </w:r>
    </w:p>
    <w:p w:rsidR="00EB0F88" w:rsidRPr="002D3589" w:rsidRDefault="00EB0F88" w:rsidP="00EB0F88">
      <w:r w:rsidRPr="002D3589">
        <w:rPr>
          <w:i/>
          <w:iCs/>
          <w:szCs w:val="16"/>
        </w:rPr>
        <w:t>Редакторы</w:t>
      </w:r>
      <w:r w:rsidRPr="002D3589">
        <w:rPr>
          <w:rFonts w:cs="Arial"/>
          <w:i/>
          <w:iCs/>
          <w:szCs w:val="16"/>
        </w:rPr>
        <w:t xml:space="preserve"> </w:t>
      </w:r>
      <w:r w:rsidRPr="002D3589">
        <w:rPr>
          <w:i/>
          <w:iCs/>
          <w:szCs w:val="16"/>
        </w:rPr>
        <w:t>отделов</w:t>
      </w:r>
      <w:r w:rsidRPr="002D3589">
        <w:rPr>
          <w:rFonts w:cs="Arial"/>
          <w:i/>
          <w:iCs/>
          <w:szCs w:val="16"/>
        </w:rPr>
        <w:t xml:space="preserve">: </w:t>
      </w:r>
      <w:r w:rsidRPr="002D3589">
        <w:rPr>
          <w:i/>
          <w:iCs/>
          <w:szCs w:val="16"/>
        </w:rPr>
        <w:t>В</w:t>
      </w:r>
      <w:r w:rsidRPr="002D3589">
        <w:rPr>
          <w:rFonts w:cs="Arial"/>
          <w:i/>
          <w:iCs/>
          <w:szCs w:val="16"/>
        </w:rPr>
        <w:t xml:space="preserve">. </w:t>
      </w:r>
      <w:r w:rsidRPr="002D3589">
        <w:rPr>
          <w:i/>
          <w:iCs/>
          <w:szCs w:val="16"/>
        </w:rPr>
        <w:t>В</w:t>
      </w:r>
      <w:r w:rsidRPr="002D3589">
        <w:rPr>
          <w:rFonts w:cs="Arial"/>
          <w:i/>
          <w:iCs/>
          <w:szCs w:val="16"/>
        </w:rPr>
        <w:t xml:space="preserve">. </w:t>
      </w:r>
      <w:r w:rsidRPr="002D3589">
        <w:rPr>
          <w:i/>
          <w:iCs/>
          <w:szCs w:val="16"/>
        </w:rPr>
        <w:t>Антонов</w:t>
      </w:r>
      <w:r w:rsidRPr="002D3589">
        <w:rPr>
          <w:rFonts w:cs="Arial"/>
          <w:i/>
          <w:iCs/>
          <w:szCs w:val="16"/>
        </w:rPr>
        <w:t xml:space="preserve">, </w:t>
      </w:r>
      <w:r w:rsidRPr="002D3589">
        <w:rPr>
          <w:i/>
          <w:iCs/>
          <w:szCs w:val="16"/>
        </w:rPr>
        <w:t>И</w:t>
      </w:r>
      <w:r w:rsidRPr="002D3589">
        <w:rPr>
          <w:rFonts w:cs="Arial"/>
          <w:i/>
          <w:iCs/>
          <w:szCs w:val="16"/>
        </w:rPr>
        <w:t xml:space="preserve">. </w:t>
      </w:r>
      <w:r w:rsidRPr="002D3589">
        <w:rPr>
          <w:i/>
          <w:iCs/>
          <w:szCs w:val="16"/>
        </w:rPr>
        <w:t>В</w:t>
      </w:r>
      <w:r w:rsidRPr="002D3589">
        <w:rPr>
          <w:rFonts w:cs="Arial"/>
          <w:i/>
          <w:iCs/>
          <w:szCs w:val="16"/>
        </w:rPr>
        <w:t xml:space="preserve">. </w:t>
      </w:r>
      <w:r w:rsidRPr="002D3589">
        <w:rPr>
          <w:i/>
          <w:iCs/>
          <w:szCs w:val="16"/>
        </w:rPr>
        <w:t>Попов</w:t>
      </w:r>
      <w:r w:rsidRPr="002D3589">
        <w:rPr>
          <w:rFonts w:cs="Arial"/>
          <w:i/>
          <w:iCs/>
          <w:szCs w:val="16"/>
        </w:rPr>
        <w:t xml:space="preserve">; </w:t>
      </w:r>
      <w:r w:rsidRPr="002D3589">
        <w:rPr>
          <w:i/>
          <w:iCs/>
          <w:szCs w:val="16"/>
        </w:rPr>
        <w:t>техн</w:t>
      </w:r>
      <w:r w:rsidRPr="002D3589">
        <w:rPr>
          <w:rFonts w:cs="Arial"/>
          <w:i/>
          <w:iCs/>
          <w:szCs w:val="16"/>
        </w:rPr>
        <w:t xml:space="preserve">. </w:t>
      </w:r>
      <w:r w:rsidRPr="002D3589">
        <w:rPr>
          <w:i/>
          <w:iCs/>
          <w:szCs w:val="16"/>
        </w:rPr>
        <w:t>редактор</w:t>
      </w:r>
      <w:r w:rsidRPr="002D3589">
        <w:rPr>
          <w:rFonts w:cs="Arial"/>
          <w:i/>
          <w:iCs/>
          <w:szCs w:val="16"/>
        </w:rPr>
        <w:t xml:space="preserve"> </w:t>
      </w:r>
      <w:r w:rsidRPr="002D3589">
        <w:rPr>
          <w:i/>
          <w:iCs/>
          <w:szCs w:val="16"/>
        </w:rPr>
        <w:t>И</w:t>
      </w:r>
      <w:r w:rsidRPr="002D3589">
        <w:rPr>
          <w:rFonts w:cs="Arial"/>
          <w:i/>
          <w:iCs/>
          <w:szCs w:val="16"/>
        </w:rPr>
        <w:t xml:space="preserve">. </w:t>
      </w:r>
      <w:r w:rsidRPr="002D3589">
        <w:rPr>
          <w:i/>
          <w:iCs/>
          <w:szCs w:val="16"/>
        </w:rPr>
        <w:t>А</w:t>
      </w:r>
      <w:r w:rsidRPr="002D3589">
        <w:rPr>
          <w:rFonts w:cs="Arial"/>
          <w:i/>
          <w:iCs/>
          <w:szCs w:val="16"/>
        </w:rPr>
        <w:t xml:space="preserve">. </w:t>
      </w:r>
      <w:r w:rsidRPr="002D3589">
        <w:rPr>
          <w:i/>
          <w:iCs/>
          <w:szCs w:val="16"/>
        </w:rPr>
        <w:t>Шумакова</w:t>
      </w:r>
      <w:r w:rsidRPr="002D3589">
        <w:rPr>
          <w:rFonts w:cs="Arial"/>
          <w:i/>
          <w:iCs/>
          <w:szCs w:val="16"/>
        </w:rPr>
        <w:t xml:space="preserve">, </w:t>
      </w:r>
      <w:r w:rsidRPr="002D3589">
        <w:rPr>
          <w:i/>
          <w:iCs/>
          <w:szCs w:val="16"/>
        </w:rPr>
        <w:t>ко</w:t>
      </w:r>
      <w:r w:rsidRPr="002D3589">
        <w:rPr>
          <w:i/>
          <w:iCs/>
          <w:szCs w:val="16"/>
        </w:rPr>
        <w:t>р</w:t>
      </w:r>
      <w:r w:rsidRPr="002D3589">
        <w:rPr>
          <w:i/>
          <w:iCs/>
          <w:szCs w:val="16"/>
        </w:rPr>
        <w:t>ректор</w:t>
      </w:r>
      <w:r w:rsidRPr="002D3589">
        <w:rPr>
          <w:rFonts w:cs="Arial"/>
          <w:i/>
          <w:iCs/>
          <w:szCs w:val="16"/>
        </w:rPr>
        <w:t xml:space="preserve"> </w:t>
      </w:r>
      <w:r w:rsidRPr="002D3589">
        <w:rPr>
          <w:i/>
          <w:iCs/>
          <w:szCs w:val="16"/>
        </w:rPr>
        <w:t>И</w:t>
      </w:r>
      <w:r w:rsidRPr="002D3589">
        <w:rPr>
          <w:rFonts w:cs="Arial"/>
          <w:i/>
          <w:iCs/>
          <w:szCs w:val="16"/>
        </w:rPr>
        <w:t xml:space="preserve">. </w:t>
      </w:r>
      <w:r w:rsidRPr="002D3589">
        <w:rPr>
          <w:i/>
          <w:iCs/>
          <w:szCs w:val="16"/>
        </w:rPr>
        <w:t>Н</w:t>
      </w:r>
      <w:r w:rsidRPr="002D3589">
        <w:rPr>
          <w:rFonts w:cs="Arial"/>
          <w:i/>
          <w:iCs/>
          <w:szCs w:val="16"/>
        </w:rPr>
        <w:t xml:space="preserve">. </w:t>
      </w:r>
      <w:r w:rsidRPr="002D3589">
        <w:rPr>
          <w:i/>
          <w:iCs/>
          <w:szCs w:val="16"/>
        </w:rPr>
        <w:t>Смирнова</w:t>
      </w:r>
      <w:r w:rsidRPr="002D3589">
        <w:rPr>
          <w:rFonts w:cs="Arial"/>
          <w:i/>
          <w:iCs/>
          <w:szCs w:val="16"/>
        </w:rPr>
        <w:t xml:space="preserve">, </w:t>
      </w:r>
      <w:r w:rsidRPr="002D3589">
        <w:rPr>
          <w:i/>
          <w:iCs/>
          <w:szCs w:val="16"/>
        </w:rPr>
        <w:t>фото</w:t>
      </w:r>
      <w:r w:rsidRPr="002D3589">
        <w:rPr>
          <w:rFonts w:cs="Arial"/>
          <w:i/>
          <w:iCs/>
          <w:szCs w:val="16"/>
        </w:rPr>
        <w:t xml:space="preserve"> </w:t>
      </w:r>
      <w:r w:rsidRPr="002D3589">
        <w:rPr>
          <w:i/>
          <w:iCs/>
          <w:szCs w:val="16"/>
        </w:rPr>
        <w:t>Ю</w:t>
      </w:r>
      <w:r w:rsidRPr="002D3589">
        <w:rPr>
          <w:rFonts w:cs="Arial"/>
          <w:i/>
          <w:iCs/>
          <w:szCs w:val="16"/>
        </w:rPr>
        <w:t xml:space="preserve">. </w:t>
      </w:r>
      <w:r w:rsidRPr="002D3589">
        <w:rPr>
          <w:i/>
          <w:iCs/>
          <w:szCs w:val="16"/>
        </w:rPr>
        <w:t>П</w:t>
      </w:r>
      <w:r w:rsidRPr="002D3589">
        <w:rPr>
          <w:rFonts w:cs="Arial"/>
          <w:i/>
          <w:iCs/>
          <w:szCs w:val="16"/>
        </w:rPr>
        <w:t xml:space="preserve">. </w:t>
      </w:r>
      <w:r w:rsidRPr="002D3589">
        <w:rPr>
          <w:i/>
          <w:iCs/>
          <w:szCs w:val="16"/>
        </w:rPr>
        <w:t>Костыгова</w:t>
      </w:r>
      <w:r w:rsidRPr="002D3589">
        <w:rPr>
          <w:rFonts w:cs="Arial"/>
          <w:i/>
          <w:iCs/>
          <w:szCs w:val="16"/>
        </w:rPr>
        <w:t xml:space="preserve">, </w:t>
      </w:r>
      <w:r w:rsidRPr="002D3589">
        <w:rPr>
          <w:szCs w:val="16"/>
        </w:rPr>
        <w:t>И</w:t>
      </w:r>
      <w:r w:rsidRPr="002D3589">
        <w:rPr>
          <w:rFonts w:cs="Arial"/>
          <w:szCs w:val="16"/>
        </w:rPr>
        <w:t xml:space="preserve">. </w:t>
      </w:r>
      <w:r w:rsidRPr="002D3589">
        <w:rPr>
          <w:i/>
          <w:iCs/>
          <w:szCs w:val="16"/>
        </w:rPr>
        <w:t>В</w:t>
      </w:r>
      <w:r w:rsidRPr="002D3589">
        <w:rPr>
          <w:rFonts w:cs="Arial"/>
          <w:i/>
          <w:iCs/>
          <w:szCs w:val="16"/>
        </w:rPr>
        <w:t xml:space="preserve">. </w:t>
      </w:r>
      <w:r w:rsidRPr="002D3589">
        <w:rPr>
          <w:i/>
          <w:iCs/>
          <w:szCs w:val="16"/>
        </w:rPr>
        <w:t>Попова</w:t>
      </w:r>
      <w:r w:rsidRPr="002D3589">
        <w:rPr>
          <w:rFonts w:cs="Arial"/>
          <w:i/>
          <w:iCs/>
          <w:szCs w:val="16"/>
        </w:rPr>
        <w:t xml:space="preserve">, </w:t>
      </w:r>
      <w:r w:rsidRPr="002D3589">
        <w:rPr>
          <w:i/>
          <w:iCs/>
          <w:szCs w:val="16"/>
        </w:rPr>
        <w:t>Н</w:t>
      </w:r>
      <w:r w:rsidRPr="002D3589">
        <w:rPr>
          <w:rFonts w:cs="Arial"/>
          <w:i/>
          <w:iCs/>
          <w:szCs w:val="16"/>
        </w:rPr>
        <w:t xml:space="preserve">. </w:t>
      </w:r>
      <w:r w:rsidRPr="002D3589">
        <w:rPr>
          <w:i/>
          <w:iCs/>
          <w:szCs w:val="16"/>
        </w:rPr>
        <w:t>К</w:t>
      </w:r>
      <w:r w:rsidRPr="002D3589">
        <w:rPr>
          <w:rFonts w:cs="Arial"/>
          <w:i/>
          <w:iCs/>
          <w:szCs w:val="16"/>
        </w:rPr>
        <w:t xml:space="preserve">. </w:t>
      </w:r>
      <w:r w:rsidRPr="002D3589">
        <w:rPr>
          <w:i/>
          <w:iCs/>
          <w:szCs w:val="16"/>
        </w:rPr>
        <w:t>Симакова</w:t>
      </w:r>
      <w:r w:rsidRPr="002D3589">
        <w:rPr>
          <w:rFonts w:cs="Arial"/>
          <w:i/>
          <w:iCs/>
          <w:szCs w:val="16"/>
        </w:rPr>
        <w:t xml:space="preserve">, </w:t>
      </w:r>
      <w:r w:rsidRPr="002D3589">
        <w:rPr>
          <w:i/>
          <w:iCs/>
          <w:szCs w:val="16"/>
        </w:rPr>
        <w:t>Л</w:t>
      </w:r>
      <w:r w:rsidRPr="002D3589">
        <w:rPr>
          <w:rFonts w:cs="Arial"/>
          <w:i/>
          <w:iCs/>
          <w:szCs w:val="16"/>
        </w:rPr>
        <w:t xml:space="preserve">. </w:t>
      </w:r>
      <w:r w:rsidRPr="002D3589">
        <w:rPr>
          <w:i/>
          <w:iCs/>
          <w:szCs w:val="16"/>
        </w:rPr>
        <w:t>И</w:t>
      </w:r>
      <w:r w:rsidRPr="002D3589">
        <w:rPr>
          <w:rFonts w:cs="Arial"/>
          <w:i/>
          <w:iCs/>
          <w:szCs w:val="16"/>
        </w:rPr>
        <w:t xml:space="preserve">. </w:t>
      </w:r>
      <w:r w:rsidRPr="002D3589">
        <w:rPr>
          <w:i/>
          <w:iCs/>
          <w:szCs w:val="16"/>
        </w:rPr>
        <w:t>Сокол</w:t>
      </w:r>
      <w:r w:rsidRPr="002D3589">
        <w:rPr>
          <w:i/>
          <w:iCs/>
          <w:szCs w:val="16"/>
        </w:rPr>
        <w:t>о</w:t>
      </w:r>
      <w:r w:rsidRPr="002D3589">
        <w:rPr>
          <w:i/>
          <w:iCs/>
          <w:szCs w:val="16"/>
        </w:rPr>
        <w:t>вой</w:t>
      </w:r>
      <w:r w:rsidRPr="002D3589">
        <w:rPr>
          <w:rFonts w:cs="Arial"/>
          <w:i/>
          <w:iCs/>
          <w:szCs w:val="16"/>
        </w:rPr>
        <w:t xml:space="preserve">, </w:t>
      </w:r>
      <w:r w:rsidRPr="002D3589">
        <w:rPr>
          <w:i/>
          <w:iCs/>
          <w:szCs w:val="16"/>
        </w:rPr>
        <w:t>А</w:t>
      </w:r>
      <w:r w:rsidRPr="002D3589">
        <w:rPr>
          <w:rFonts w:cs="Arial"/>
          <w:i/>
          <w:iCs/>
          <w:szCs w:val="16"/>
        </w:rPr>
        <w:t xml:space="preserve">. </w:t>
      </w:r>
      <w:r w:rsidRPr="002D3589">
        <w:rPr>
          <w:i/>
          <w:iCs/>
          <w:szCs w:val="16"/>
        </w:rPr>
        <w:t>Н</w:t>
      </w:r>
      <w:r w:rsidRPr="002D3589">
        <w:rPr>
          <w:rFonts w:cs="Arial"/>
          <w:i/>
          <w:iCs/>
          <w:szCs w:val="16"/>
        </w:rPr>
        <w:t xml:space="preserve">. </w:t>
      </w:r>
      <w:r w:rsidRPr="002D3589">
        <w:rPr>
          <w:i/>
          <w:iCs/>
          <w:szCs w:val="16"/>
        </w:rPr>
        <w:t>Спицына</w:t>
      </w:r>
      <w:r w:rsidRPr="002D3589">
        <w:rPr>
          <w:rFonts w:cs="Arial"/>
          <w:i/>
          <w:iCs/>
          <w:szCs w:val="16"/>
        </w:rPr>
        <w:t>.</w:t>
      </w:r>
    </w:p>
    <w:p w:rsidR="00EB0F88" w:rsidRPr="002D3589" w:rsidRDefault="00EB0F88" w:rsidP="00EB0F88">
      <w:r w:rsidRPr="002D3589">
        <w:rPr>
          <w:i/>
          <w:iCs/>
          <w:szCs w:val="16"/>
        </w:rPr>
        <w:t>Адрес</w:t>
      </w:r>
      <w:r w:rsidRPr="002D3589">
        <w:rPr>
          <w:rFonts w:cs="Arial"/>
          <w:i/>
          <w:iCs/>
          <w:szCs w:val="16"/>
        </w:rPr>
        <w:t xml:space="preserve"> </w:t>
      </w:r>
      <w:r w:rsidRPr="002D3589">
        <w:rPr>
          <w:i/>
          <w:iCs/>
          <w:szCs w:val="16"/>
        </w:rPr>
        <w:t>редакции</w:t>
      </w:r>
      <w:r w:rsidRPr="002D3589">
        <w:rPr>
          <w:rFonts w:cs="Arial"/>
          <w:i/>
          <w:iCs/>
          <w:szCs w:val="16"/>
        </w:rPr>
        <w:t xml:space="preserve">: </w:t>
      </w:r>
      <w:r w:rsidRPr="002D3589">
        <w:rPr>
          <w:i/>
          <w:iCs/>
          <w:szCs w:val="16"/>
        </w:rPr>
        <w:t>Обводный</w:t>
      </w:r>
      <w:r w:rsidRPr="002D3589">
        <w:rPr>
          <w:rFonts w:cs="Arial"/>
          <w:i/>
          <w:iCs/>
          <w:szCs w:val="16"/>
        </w:rPr>
        <w:t xml:space="preserve"> </w:t>
      </w:r>
      <w:r w:rsidRPr="002D3589">
        <w:rPr>
          <w:i/>
          <w:iCs/>
          <w:szCs w:val="16"/>
        </w:rPr>
        <w:t>канал</w:t>
      </w:r>
      <w:r w:rsidRPr="002D3589">
        <w:rPr>
          <w:rFonts w:cs="Arial"/>
          <w:i/>
          <w:iCs/>
          <w:szCs w:val="16"/>
        </w:rPr>
        <w:t>, 17</w:t>
      </w:r>
    </w:p>
    <w:p w:rsidR="00EB0F88" w:rsidRPr="00EB0F88" w:rsidRDefault="00EB0F88" w:rsidP="00EB0F88">
      <w:pPr>
        <w:shd w:val="clear" w:color="auto" w:fill="FFFFFF"/>
        <w:spacing w:before="230" w:line="240" w:lineRule="exact"/>
        <w:rPr>
          <w:sz w:val="14"/>
          <w:szCs w:val="14"/>
        </w:rPr>
      </w:pPr>
      <w:r w:rsidRPr="00EB0F88">
        <w:rPr>
          <w:sz w:val="14"/>
          <w:szCs w:val="14"/>
        </w:rPr>
        <w:t>Сдано в набор 13.03.97 г. Подписано в печать 14.07.97 г. Формат 60x90</w:t>
      </w:r>
      <w:r w:rsidRPr="00EB0F88">
        <w:rPr>
          <w:sz w:val="14"/>
          <w:szCs w:val="14"/>
          <w:vertAlign w:val="superscript"/>
        </w:rPr>
        <w:t>1</w:t>
      </w:r>
      <w:r w:rsidRPr="00EB0F88">
        <w:rPr>
          <w:sz w:val="14"/>
          <w:szCs w:val="14"/>
        </w:rPr>
        <w:t>/</w:t>
      </w:r>
      <w:r w:rsidRPr="00EB0F88">
        <w:rPr>
          <w:sz w:val="14"/>
          <w:szCs w:val="14"/>
          <w:vertAlign w:val="subscript"/>
        </w:rPr>
        <w:t>8</w:t>
      </w:r>
      <w:r w:rsidRPr="00EB0F88">
        <w:rPr>
          <w:sz w:val="14"/>
          <w:szCs w:val="14"/>
        </w:rPr>
        <w:t>. Бумага офсетная. Печать офсетная. Печ. л. 17,5.</w:t>
      </w:r>
    </w:p>
    <w:p w:rsidR="00EB0F88" w:rsidRPr="00EB0F88" w:rsidRDefault="00EB0F88" w:rsidP="00EB0F88">
      <w:pPr>
        <w:shd w:val="clear" w:color="auto" w:fill="FFFFFF"/>
        <w:spacing w:line="240" w:lineRule="exact"/>
        <w:rPr>
          <w:sz w:val="14"/>
          <w:szCs w:val="14"/>
        </w:rPr>
      </w:pPr>
      <w:r w:rsidRPr="00EB0F88">
        <w:rPr>
          <w:sz w:val="14"/>
          <w:szCs w:val="14"/>
        </w:rPr>
        <w:t>Тираж 2000 экз. Заказ № 193 ОАО ПП-3. 191104, Санкт-Петербург, Литейный пр., 55</w:t>
      </w:r>
    </w:p>
    <w:p w:rsidR="002D3589" w:rsidRDefault="007C5DE1" w:rsidP="007C5DE1">
      <w:pPr>
        <w:pStyle w:val="3"/>
        <w:rPr>
          <w:lang w:val="en-US"/>
        </w:rPr>
      </w:pPr>
      <w:r>
        <w:br w:type="page"/>
      </w:r>
      <w:r w:rsidR="002D3589" w:rsidRPr="002D3589">
        <w:lastRenderedPageBreak/>
        <w:t>СОДЕРЖАНИЕ</w:t>
      </w:r>
    </w:p>
    <w:p w:rsidR="007C5DE1" w:rsidRPr="007C5DE1" w:rsidRDefault="007C5DE1" w:rsidP="007C5DE1">
      <w:pPr>
        <w:jc w:val="center"/>
        <w:rPr>
          <w:lang w:val="en-US"/>
        </w:rPr>
      </w:pPr>
    </w:p>
    <w:p w:rsidR="002D3589" w:rsidRPr="00EB0F88" w:rsidRDefault="002D3589" w:rsidP="002B1BC0">
      <w:pPr>
        <w:spacing w:after="120"/>
        <w:ind w:firstLine="0"/>
        <w:jc w:val="center"/>
        <w:rPr>
          <w:b/>
          <w:i/>
        </w:rPr>
      </w:pPr>
      <w:r w:rsidRPr="00EB0F88">
        <w:rPr>
          <w:b/>
          <w:i/>
        </w:rPr>
        <w:t>Официальная</w:t>
      </w:r>
      <w:r w:rsidRPr="00EB0F88">
        <w:rPr>
          <w:rFonts w:cs="Arial"/>
          <w:b/>
          <w:i/>
        </w:rPr>
        <w:t xml:space="preserve"> </w:t>
      </w:r>
      <w:r w:rsidRPr="00EB0F88">
        <w:rPr>
          <w:b/>
          <w:i/>
        </w:rPr>
        <w:t>часть</w:t>
      </w:r>
    </w:p>
    <w:p w:rsidR="002D3589" w:rsidRPr="00EB0F88" w:rsidRDefault="002D3589" w:rsidP="002B1BC0">
      <w:pPr>
        <w:tabs>
          <w:tab w:val="right" w:leader="dot" w:pos="9781"/>
        </w:tabs>
        <w:ind w:firstLine="0"/>
      </w:pPr>
      <w:r w:rsidRPr="00EB0F88">
        <w:t>Пасхальное</w:t>
      </w:r>
      <w:r w:rsidRPr="00EB0F88">
        <w:rPr>
          <w:rFonts w:cs="Arial"/>
        </w:rPr>
        <w:t xml:space="preserve"> </w:t>
      </w:r>
      <w:r w:rsidRPr="00EB0F88">
        <w:t>поздравление</w:t>
      </w:r>
      <w:r w:rsidRPr="00EB0F88">
        <w:rPr>
          <w:rFonts w:cs="Arial"/>
        </w:rPr>
        <w:t xml:space="preserve"> </w:t>
      </w:r>
      <w:r w:rsidRPr="00EB0F88">
        <w:t>митрополита</w:t>
      </w:r>
      <w:r w:rsidRPr="00EB0F88">
        <w:rPr>
          <w:rFonts w:cs="Arial"/>
        </w:rPr>
        <w:t xml:space="preserve"> </w:t>
      </w:r>
      <w:r w:rsidRPr="00EB0F88">
        <w:t>С</w:t>
      </w:r>
      <w:r w:rsidRPr="00EB0F88">
        <w:rPr>
          <w:rFonts w:cs="Arial"/>
        </w:rPr>
        <w:t>.-</w:t>
      </w:r>
      <w:r w:rsidRPr="00EB0F88">
        <w:t>Петербургского</w:t>
      </w:r>
      <w:r w:rsidRPr="00EB0F88">
        <w:rPr>
          <w:rFonts w:cs="Arial"/>
        </w:rPr>
        <w:t xml:space="preserve"> </w:t>
      </w:r>
      <w:r w:rsidRPr="00EB0F88">
        <w:t>и</w:t>
      </w:r>
      <w:r w:rsidRPr="00EB0F88">
        <w:rPr>
          <w:rFonts w:cs="Arial"/>
        </w:rPr>
        <w:t xml:space="preserve"> </w:t>
      </w:r>
      <w:r w:rsidRPr="00EB0F88">
        <w:t>Ладожского</w:t>
      </w:r>
      <w:r w:rsidRPr="00EB0F88">
        <w:rPr>
          <w:rFonts w:cs="Arial"/>
        </w:rPr>
        <w:t xml:space="preserve"> </w:t>
      </w:r>
      <w:r w:rsidRPr="00EB0F88">
        <w:t>Владимира</w:t>
      </w:r>
      <w:r w:rsidRPr="00EB0F88">
        <w:rPr>
          <w:rFonts w:cs="Arial"/>
        </w:rPr>
        <w:tab/>
      </w:r>
      <w:r w:rsidR="00A617A4">
        <w:fldChar w:fldCharType="begin"/>
      </w:r>
      <w:r w:rsidR="00A617A4">
        <w:instrText>HYPERLINK \l "_ПАСХАЛЬНОЕ_ПОЗДРАВЛЕНИЕ"</w:instrText>
      </w:r>
      <w:r w:rsidR="00A617A4">
        <w:fldChar w:fldCharType="separate"/>
      </w:r>
      <w:r w:rsidR="007C5DE1" w:rsidRPr="007C5DE1">
        <w:rPr>
          <w:rStyle w:val="af0"/>
          <w:rFonts w:cs="Arial"/>
        </w:rPr>
        <w:t>5</w:t>
      </w:r>
      <w:r w:rsidR="00A617A4">
        <w:fldChar w:fldCharType="end"/>
      </w:r>
    </w:p>
    <w:p w:rsidR="002D3589" w:rsidRPr="00EB0F88" w:rsidRDefault="002D3589" w:rsidP="002B1BC0">
      <w:pPr>
        <w:tabs>
          <w:tab w:val="right" w:leader="dot" w:pos="9781"/>
        </w:tabs>
        <w:spacing w:before="60"/>
        <w:ind w:firstLine="0"/>
      </w:pPr>
      <w:r w:rsidRPr="00EB0F88">
        <w:t>Послание</w:t>
      </w:r>
      <w:r w:rsidRPr="00EB0F88">
        <w:rPr>
          <w:rFonts w:cs="Arial"/>
        </w:rPr>
        <w:t xml:space="preserve"> </w:t>
      </w:r>
      <w:r w:rsidRPr="00EB0F88">
        <w:t>Святейшего</w:t>
      </w:r>
      <w:r w:rsidRPr="00EB0F88">
        <w:rPr>
          <w:rFonts w:cs="Arial"/>
        </w:rPr>
        <w:t xml:space="preserve"> </w:t>
      </w:r>
      <w:r w:rsidRPr="00EB0F88">
        <w:t>Патриарха</w:t>
      </w:r>
      <w:r w:rsidRPr="00EB0F88">
        <w:rPr>
          <w:rFonts w:cs="Arial"/>
        </w:rPr>
        <w:t xml:space="preserve"> </w:t>
      </w:r>
      <w:r w:rsidRPr="00EB0F88">
        <w:t>Московского</w:t>
      </w:r>
      <w:r w:rsidRPr="00EB0F88">
        <w:rPr>
          <w:rFonts w:cs="Arial"/>
        </w:rPr>
        <w:t xml:space="preserve"> </w:t>
      </w:r>
      <w:r w:rsidRPr="00EB0F88">
        <w:t>и</w:t>
      </w:r>
      <w:r w:rsidRPr="00EB0F88">
        <w:rPr>
          <w:rFonts w:cs="Arial"/>
        </w:rPr>
        <w:t xml:space="preserve"> </w:t>
      </w:r>
      <w:r w:rsidRPr="00EB0F88">
        <w:t>всея</w:t>
      </w:r>
      <w:r w:rsidRPr="00EB0F88">
        <w:rPr>
          <w:rFonts w:cs="Arial"/>
        </w:rPr>
        <w:t xml:space="preserve"> </w:t>
      </w:r>
      <w:r w:rsidRPr="00EB0F88">
        <w:t>Руси</w:t>
      </w:r>
      <w:r w:rsidRPr="00EB0F88">
        <w:rPr>
          <w:rFonts w:cs="Arial"/>
        </w:rPr>
        <w:t xml:space="preserve"> </w:t>
      </w:r>
      <w:r w:rsidRPr="00EB0F88">
        <w:t>Алексия</w:t>
      </w:r>
      <w:r w:rsidRPr="00EB0F88">
        <w:rPr>
          <w:rFonts w:cs="Arial"/>
        </w:rPr>
        <w:t xml:space="preserve"> </w:t>
      </w:r>
      <w:r w:rsidRPr="00EB0F88">
        <w:rPr>
          <w:rFonts w:cs="Arial"/>
          <w:lang w:val="en-US"/>
        </w:rPr>
        <w:t>II</w:t>
      </w:r>
      <w:r w:rsidRPr="00EB0F88">
        <w:rPr>
          <w:rFonts w:cs="Arial"/>
        </w:rPr>
        <w:t xml:space="preserve"> </w:t>
      </w:r>
      <w:r w:rsidR="00EB0F88" w:rsidRPr="00EB0F88">
        <w:rPr>
          <w:rFonts w:cs="Arial"/>
        </w:rPr>
        <w:br/>
      </w:r>
      <w:r w:rsidRPr="00EB0F88">
        <w:t>в</w:t>
      </w:r>
      <w:r w:rsidRPr="00EB0F88">
        <w:rPr>
          <w:rFonts w:cs="Arial"/>
        </w:rPr>
        <w:t xml:space="preserve"> </w:t>
      </w:r>
      <w:r w:rsidRPr="00EB0F88">
        <w:t>связи</w:t>
      </w:r>
      <w:r w:rsidRPr="00EB0F88">
        <w:rPr>
          <w:rFonts w:cs="Arial"/>
        </w:rPr>
        <w:t xml:space="preserve"> </w:t>
      </w:r>
      <w:r w:rsidRPr="00EB0F88">
        <w:t>с</w:t>
      </w:r>
      <w:r w:rsidRPr="00EB0F88">
        <w:rPr>
          <w:rFonts w:cs="Arial"/>
        </w:rPr>
        <w:t xml:space="preserve"> </w:t>
      </w:r>
      <w:r w:rsidRPr="00EB0F88">
        <w:t>принесением</w:t>
      </w:r>
      <w:r w:rsidRPr="00EB0F88">
        <w:rPr>
          <w:rFonts w:cs="Arial"/>
        </w:rPr>
        <w:t xml:space="preserve"> </w:t>
      </w:r>
      <w:r w:rsidRPr="00EB0F88">
        <w:t>свв</w:t>
      </w:r>
      <w:r w:rsidRPr="00EB0F88">
        <w:rPr>
          <w:rFonts w:cs="Arial"/>
        </w:rPr>
        <w:t>.</w:t>
      </w:r>
      <w:r w:rsidR="00EB0F88" w:rsidRPr="00EB0F88">
        <w:rPr>
          <w:rFonts w:cs="Arial"/>
        </w:rPr>
        <w:t xml:space="preserve"> </w:t>
      </w:r>
      <w:r w:rsidRPr="00EB0F88">
        <w:t>мощей</w:t>
      </w:r>
      <w:r w:rsidRPr="00EB0F88">
        <w:rPr>
          <w:rFonts w:cs="Arial"/>
        </w:rPr>
        <w:t xml:space="preserve"> </w:t>
      </w:r>
      <w:r w:rsidRPr="00EB0F88">
        <w:t>великомученика</w:t>
      </w:r>
      <w:r w:rsidRPr="00EB0F88">
        <w:rPr>
          <w:rFonts w:cs="Arial"/>
        </w:rPr>
        <w:t xml:space="preserve"> </w:t>
      </w:r>
      <w:r w:rsidRPr="00EB0F88">
        <w:t>и</w:t>
      </w:r>
      <w:r w:rsidRPr="00EB0F88">
        <w:rPr>
          <w:rFonts w:cs="Arial"/>
        </w:rPr>
        <w:t xml:space="preserve"> </w:t>
      </w:r>
      <w:r w:rsidRPr="00EB0F88">
        <w:t>целителя</w:t>
      </w:r>
      <w:r w:rsidRPr="00EB0F88">
        <w:rPr>
          <w:rFonts w:cs="Arial"/>
        </w:rPr>
        <w:t xml:space="preserve"> </w:t>
      </w:r>
      <w:r w:rsidRPr="00EB0F88">
        <w:t>Пантелеймона</w:t>
      </w:r>
      <w:r w:rsidRPr="00EB0F88">
        <w:rPr>
          <w:rFonts w:cs="Arial"/>
        </w:rPr>
        <w:t xml:space="preserve"> </w:t>
      </w:r>
      <w:r w:rsidR="00EB0F88" w:rsidRPr="00EB0F88">
        <w:rPr>
          <w:rFonts w:cs="Arial"/>
        </w:rPr>
        <w:br/>
      </w:r>
      <w:r w:rsidRPr="00EB0F88">
        <w:t>со</w:t>
      </w:r>
      <w:r w:rsidRPr="00EB0F88">
        <w:rPr>
          <w:rFonts w:cs="Arial"/>
        </w:rPr>
        <w:t xml:space="preserve"> </w:t>
      </w:r>
      <w:r w:rsidRPr="00EB0F88">
        <w:t>Святой</w:t>
      </w:r>
      <w:r w:rsidRPr="00EB0F88">
        <w:rPr>
          <w:rFonts w:cs="Arial"/>
        </w:rPr>
        <w:t xml:space="preserve"> </w:t>
      </w:r>
      <w:r w:rsidRPr="00EB0F88">
        <w:t>Горы</w:t>
      </w:r>
      <w:r w:rsidRPr="00EB0F88">
        <w:rPr>
          <w:rFonts w:cs="Arial"/>
        </w:rPr>
        <w:t xml:space="preserve"> </w:t>
      </w:r>
      <w:r w:rsidRPr="00EB0F88">
        <w:t>в</w:t>
      </w:r>
      <w:r w:rsidRPr="00EB0F88">
        <w:rPr>
          <w:rFonts w:cs="Arial"/>
        </w:rPr>
        <w:t xml:space="preserve"> </w:t>
      </w:r>
      <w:r w:rsidRPr="00EB0F88">
        <w:t>Москву</w:t>
      </w:r>
      <w:r w:rsidRPr="00EB0F88">
        <w:rPr>
          <w:rFonts w:cs="Arial"/>
        </w:rPr>
        <w:tab/>
      </w:r>
      <w:hyperlink w:anchor="_ПОСЛАНИЕ" w:history="1">
        <w:r w:rsidR="007C5DE1" w:rsidRPr="007C5DE1">
          <w:rPr>
            <w:rStyle w:val="af0"/>
            <w:rFonts w:cs="Arial"/>
          </w:rPr>
          <w:t>7</w:t>
        </w:r>
      </w:hyperlink>
    </w:p>
    <w:p w:rsidR="002D3589" w:rsidRDefault="002D3589" w:rsidP="002B1BC0">
      <w:pPr>
        <w:tabs>
          <w:tab w:val="right" w:leader="dot" w:pos="9781"/>
        </w:tabs>
        <w:spacing w:before="60"/>
        <w:ind w:firstLine="0"/>
        <w:rPr>
          <w:rFonts w:cs="Arial"/>
        </w:rPr>
      </w:pPr>
      <w:r w:rsidRPr="00EB0F88">
        <w:t>Деяние</w:t>
      </w:r>
      <w:r w:rsidRPr="00EB0F88">
        <w:rPr>
          <w:rFonts w:cs="Arial"/>
        </w:rPr>
        <w:t xml:space="preserve"> </w:t>
      </w:r>
      <w:r w:rsidRPr="00EB0F88">
        <w:t>о</w:t>
      </w:r>
      <w:r w:rsidRPr="00EB0F88">
        <w:rPr>
          <w:rFonts w:cs="Arial"/>
        </w:rPr>
        <w:t xml:space="preserve"> </w:t>
      </w:r>
      <w:r w:rsidRPr="00EB0F88">
        <w:t>канонизации</w:t>
      </w:r>
      <w:r w:rsidRPr="00EB0F88">
        <w:rPr>
          <w:rFonts w:cs="Arial"/>
        </w:rPr>
        <w:t xml:space="preserve"> </w:t>
      </w:r>
      <w:r w:rsidRPr="00EB0F88">
        <w:t>Собора</w:t>
      </w:r>
      <w:r w:rsidRPr="00EB0F88">
        <w:rPr>
          <w:rFonts w:cs="Arial"/>
        </w:rPr>
        <w:t xml:space="preserve"> </w:t>
      </w:r>
      <w:r w:rsidRPr="00EB0F88">
        <w:t>преподобных</w:t>
      </w:r>
      <w:r w:rsidRPr="00EB0F88">
        <w:rPr>
          <w:rFonts w:cs="Arial"/>
        </w:rPr>
        <w:t xml:space="preserve"> </w:t>
      </w:r>
      <w:r w:rsidRPr="00EB0F88">
        <w:t>отцев</w:t>
      </w:r>
      <w:r w:rsidRPr="00EB0F88">
        <w:rPr>
          <w:rFonts w:cs="Arial"/>
        </w:rPr>
        <w:t xml:space="preserve"> </w:t>
      </w:r>
      <w:r w:rsidRPr="00EB0F88">
        <w:t>и</w:t>
      </w:r>
      <w:r w:rsidRPr="00EB0F88">
        <w:rPr>
          <w:rFonts w:cs="Arial"/>
        </w:rPr>
        <w:t xml:space="preserve"> </w:t>
      </w:r>
      <w:r w:rsidRPr="00EB0F88">
        <w:t>старцев</w:t>
      </w:r>
      <w:r w:rsidRPr="00EB0F88">
        <w:rPr>
          <w:rFonts w:cs="Arial"/>
        </w:rPr>
        <w:t xml:space="preserve">, </w:t>
      </w:r>
      <w:r w:rsidR="00EB0F88" w:rsidRPr="00EB0F88">
        <w:rPr>
          <w:rFonts w:cs="Arial"/>
        </w:rPr>
        <w:br/>
      </w:r>
      <w:r w:rsidRPr="00EB0F88">
        <w:t>в</w:t>
      </w:r>
      <w:r w:rsidRPr="00EB0F88">
        <w:rPr>
          <w:rFonts w:cs="Arial"/>
        </w:rPr>
        <w:t xml:space="preserve"> </w:t>
      </w:r>
      <w:r w:rsidRPr="00EB0F88">
        <w:t>Оптиной</w:t>
      </w:r>
      <w:r w:rsidRPr="00EB0F88">
        <w:rPr>
          <w:rFonts w:cs="Arial"/>
        </w:rPr>
        <w:t xml:space="preserve"> </w:t>
      </w:r>
      <w:r w:rsidRPr="00EB0F88">
        <w:t>пустыни</w:t>
      </w:r>
      <w:r w:rsidRPr="00EB0F88">
        <w:rPr>
          <w:rFonts w:cs="Arial"/>
        </w:rPr>
        <w:t xml:space="preserve"> </w:t>
      </w:r>
      <w:r w:rsidRPr="00EB0F88">
        <w:t>просиявших</w:t>
      </w:r>
      <w:r w:rsidRPr="00EB0F88">
        <w:rPr>
          <w:rFonts w:cs="Arial"/>
        </w:rPr>
        <w:tab/>
      </w:r>
      <w:hyperlink w:anchor="_ПРОСЛАВЛЕНИЕ_ОПТИНСКИХ_СТАРЦЕВ" w:history="1">
        <w:r w:rsidR="007C5DE1" w:rsidRPr="007C5DE1">
          <w:rPr>
            <w:rStyle w:val="af0"/>
            <w:rFonts w:cs="Arial"/>
          </w:rPr>
          <w:t>9</w:t>
        </w:r>
      </w:hyperlink>
    </w:p>
    <w:p w:rsidR="00E508B2" w:rsidRPr="00EB0F88" w:rsidRDefault="00E508B2" w:rsidP="002B1BC0">
      <w:pPr>
        <w:tabs>
          <w:tab w:val="right" w:leader="dot" w:pos="9781"/>
        </w:tabs>
        <w:spacing w:before="60"/>
        <w:ind w:firstLine="0"/>
      </w:pPr>
      <w:r w:rsidRPr="00633A23">
        <w:t>Список</w:t>
      </w:r>
      <w:r w:rsidRPr="00633A23">
        <w:rPr>
          <w:rFonts w:cs="Arial"/>
        </w:rPr>
        <w:t xml:space="preserve"> </w:t>
      </w:r>
      <w:r w:rsidRPr="00633A23">
        <w:t>священнослужителей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, </w:t>
      </w:r>
      <w:r>
        <w:rPr>
          <w:rFonts w:cs="Arial"/>
        </w:rPr>
        <w:br/>
      </w:r>
      <w:r w:rsidRPr="00633A23">
        <w:t>удостоенных</w:t>
      </w:r>
      <w:r w:rsidRPr="00633A23">
        <w:rPr>
          <w:rFonts w:cs="Arial"/>
        </w:rPr>
        <w:t xml:space="preserve"> </w:t>
      </w:r>
      <w:r w:rsidRPr="00633A23">
        <w:t>награждения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празднику</w:t>
      </w:r>
      <w: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Пасхи</w:t>
      </w:r>
      <w:r>
        <w:tab/>
      </w:r>
      <w:hyperlink w:anchor="_Список_священнослужителей_" w:history="1">
        <w:r w:rsidR="00FA2295" w:rsidRPr="00FA2295">
          <w:rPr>
            <w:rStyle w:val="af0"/>
          </w:rPr>
          <w:t>1</w:t>
        </w:r>
        <w:r w:rsidR="007C5DE1" w:rsidRPr="007C5DE1">
          <w:rPr>
            <w:rStyle w:val="af0"/>
          </w:rPr>
          <w:t>2</w:t>
        </w:r>
      </w:hyperlink>
    </w:p>
    <w:p w:rsidR="00EB0F88" w:rsidRPr="00CD17D2" w:rsidRDefault="002D3589" w:rsidP="002B1BC0">
      <w:pPr>
        <w:tabs>
          <w:tab w:val="right" w:leader="dot" w:pos="9781"/>
        </w:tabs>
        <w:spacing w:before="120"/>
        <w:ind w:firstLine="0"/>
        <w:jc w:val="left"/>
      </w:pPr>
      <w:r w:rsidRPr="00633A23">
        <w:rPr>
          <w:b/>
        </w:rPr>
        <w:t>ЖИЗНЬ</w:t>
      </w:r>
      <w:r w:rsidRPr="00633A23">
        <w:rPr>
          <w:rFonts w:cs="Arial"/>
          <w:b/>
        </w:rPr>
        <w:t xml:space="preserve"> </w:t>
      </w:r>
      <w:r w:rsidRPr="00633A23">
        <w:rPr>
          <w:b/>
        </w:rPr>
        <w:t>ЕПАРХИИ</w:t>
      </w:r>
      <w:r w:rsidR="00FA2295" w:rsidRPr="00CD17D2">
        <w:tab/>
      </w:r>
      <w:hyperlink w:anchor="_ЖИЗНЬ_ЕПАРХИИ" w:history="1">
        <w:r w:rsidR="00FA2295" w:rsidRPr="00CD17D2">
          <w:rPr>
            <w:rStyle w:val="af0"/>
          </w:rPr>
          <w:t>1</w:t>
        </w:r>
        <w:r w:rsidR="007C5DE1" w:rsidRPr="007C5DE1">
          <w:rPr>
            <w:rStyle w:val="af0"/>
          </w:rPr>
          <w:t>7</w:t>
        </w:r>
      </w:hyperlink>
    </w:p>
    <w:p w:rsidR="002D3589" w:rsidRPr="00ED1240" w:rsidRDefault="002D3589" w:rsidP="002B1BC0">
      <w:pPr>
        <w:tabs>
          <w:tab w:val="right" w:leader="dot" w:pos="9781"/>
        </w:tabs>
        <w:spacing w:before="60"/>
        <w:ind w:firstLine="0"/>
        <w:jc w:val="left"/>
        <w:rPr>
          <w:rFonts w:cs="Arial"/>
        </w:rPr>
      </w:pPr>
      <w:r w:rsidRPr="00EB0F88">
        <w:t>Архиерейские</w:t>
      </w:r>
      <w:r w:rsidRPr="00EB0F88">
        <w:rPr>
          <w:rFonts w:cs="Arial"/>
        </w:rPr>
        <w:t xml:space="preserve"> </w:t>
      </w:r>
      <w:r w:rsidRPr="00EB0F88">
        <w:t>богослужения</w:t>
      </w:r>
      <w:r w:rsidRPr="00EB0F88">
        <w:rPr>
          <w:rFonts w:cs="Arial"/>
        </w:rPr>
        <w:t xml:space="preserve"> </w:t>
      </w:r>
      <w:r w:rsidRPr="00EB0F88">
        <w:t>и</w:t>
      </w:r>
      <w:r w:rsidRPr="00EB0F88">
        <w:rPr>
          <w:rFonts w:cs="Arial"/>
        </w:rPr>
        <w:t xml:space="preserve"> </w:t>
      </w:r>
      <w:r w:rsidRPr="00EB0F88">
        <w:t>рукоположения</w:t>
      </w:r>
      <w:r w:rsidRPr="00EB0F88">
        <w:rPr>
          <w:rFonts w:cs="Arial"/>
        </w:rPr>
        <w:tab/>
      </w:r>
      <w:hyperlink w:anchor="_АРХИЕРЕЙСКИЕ_БОГОСЛУЖЕНИЯ_" w:history="1">
        <w:r w:rsidR="00FA2295" w:rsidRPr="00FA2295">
          <w:rPr>
            <w:rStyle w:val="af0"/>
            <w:rFonts w:cs="Arial"/>
          </w:rPr>
          <w:t>3</w:t>
        </w:r>
        <w:r w:rsidR="007C5DE1" w:rsidRPr="007C5DE1">
          <w:rPr>
            <w:rStyle w:val="af0"/>
            <w:rFonts w:cs="Arial"/>
          </w:rPr>
          <w:t>6</w:t>
        </w:r>
      </w:hyperlink>
    </w:p>
    <w:p w:rsidR="0014131D" w:rsidRPr="00ED1240" w:rsidRDefault="002D3589" w:rsidP="002B1BC0">
      <w:pPr>
        <w:tabs>
          <w:tab w:val="right" w:leader="dot" w:pos="9781"/>
        </w:tabs>
        <w:spacing w:before="120"/>
        <w:ind w:firstLine="0"/>
        <w:jc w:val="center"/>
        <w:rPr>
          <w:b/>
          <w:i/>
        </w:rPr>
      </w:pPr>
      <w:r w:rsidRPr="00EB0F88">
        <w:rPr>
          <w:b/>
          <w:i/>
        </w:rPr>
        <w:t>Неофициальная часть</w:t>
      </w:r>
    </w:p>
    <w:p w:rsidR="0014131D" w:rsidRPr="0014131D" w:rsidRDefault="002D3589" w:rsidP="002B1BC0">
      <w:pPr>
        <w:tabs>
          <w:tab w:val="right" w:leader="dot" w:pos="9781"/>
        </w:tabs>
        <w:spacing w:before="120"/>
        <w:ind w:firstLine="0"/>
        <w:jc w:val="left"/>
        <w:rPr>
          <w:b/>
        </w:rPr>
      </w:pPr>
      <w:r w:rsidRPr="0014131D">
        <w:rPr>
          <w:b/>
        </w:rPr>
        <w:t>СВЯТЫЕ</w:t>
      </w:r>
      <w:r w:rsidRPr="0014131D">
        <w:rPr>
          <w:rFonts w:cs="Arial"/>
          <w:b/>
        </w:rPr>
        <w:t xml:space="preserve"> </w:t>
      </w:r>
      <w:r w:rsidRPr="0014131D">
        <w:rPr>
          <w:b/>
        </w:rPr>
        <w:t>ОТЦЫ</w:t>
      </w:r>
      <w:r w:rsidRPr="0014131D">
        <w:rPr>
          <w:rFonts w:cs="Arial"/>
          <w:b/>
        </w:rPr>
        <w:t xml:space="preserve"> </w:t>
      </w:r>
      <w:r w:rsidRPr="0014131D">
        <w:rPr>
          <w:b/>
        </w:rPr>
        <w:t>ЦЕРКВИ</w:t>
      </w:r>
    </w:p>
    <w:p w:rsidR="002D3589" w:rsidRDefault="002D3589" w:rsidP="002B1BC0">
      <w:pPr>
        <w:tabs>
          <w:tab w:val="right" w:leader="dot" w:pos="9781"/>
        </w:tabs>
        <w:spacing w:before="60"/>
        <w:ind w:firstLine="0"/>
        <w:rPr>
          <w:rFonts w:cs="Arial"/>
        </w:rPr>
      </w:pPr>
      <w:r w:rsidRPr="0014131D">
        <w:rPr>
          <w:i/>
        </w:rPr>
        <w:t>Прп</w:t>
      </w:r>
      <w:r w:rsidRPr="0014131D">
        <w:rPr>
          <w:rFonts w:cs="Arial"/>
          <w:i/>
        </w:rPr>
        <w:t xml:space="preserve">. </w:t>
      </w:r>
      <w:r w:rsidRPr="0014131D">
        <w:rPr>
          <w:i/>
        </w:rPr>
        <w:t>Иустин</w:t>
      </w:r>
      <w:r w:rsidRPr="0014131D">
        <w:rPr>
          <w:rFonts w:cs="Arial"/>
          <w:i/>
        </w:rPr>
        <w:t xml:space="preserve"> (</w:t>
      </w:r>
      <w:r w:rsidRPr="0014131D">
        <w:rPr>
          <w:i/>
        </w:rPr>
        <w:t>Попович</w:t>
      </w:r>
      <w:r w:rsidRPr="0014131D">
        <w:rPr>
          <w:rFonts w:cs="Arial"/>
          <w:i/>
        </w:rPr>
        <w:t>).</w:t>
      </w:r>
      <w:r w:rsidRPr="00EB0F88">
        <w:rPr>
          <w:rFonts w:cs="Arial"/>
        </w:rPr>
        <w:t xml:space="preserve"> </w:t>
      </w:r>
      <w:r w:rsidRPr="00EB0F88">
        <w:t>Православное</w:t>
      </w:r>
      <w:r w:rsidRPr="00EB0F88">
        <w:rPr>
          <w:rFonts w:cs="Arial"/>
        </w:rPr>
        <w:t xml:space="preserve"> </w:t>
      </w:r>
      <w:r w:rsidRPr="00EB0F88">
        <w:t>учение</w:t>
      </w:r>
      <w:r w:rsidRPr="00EB0F88">
        <w:rPr>
          <w:rFonts w:cs="Arial"/>
        </w:rPr>
        <w:t xml:space="preserve"> </w:t>
      </w:r>
      <w:r w:rsidRPr="00EB0F88">
        <w:t>о</w:t>
      </w:r>
      <w:r w:rsidRPr="00EB0F88">
        <w:rPr>
          <w:rFonts w:cs="Arial"/>
        </w:rPr>
        <w:t xml:space="preserve"> </w:t>
      </w:r>
      <w:r w:rsidRPr="00EB0F88">
        <w:t>Церкви</w:t>
      </w:r>
      <w:r w:rsidRPr="00EB0F88">
        <w:rPr>
          <w:rFonts w:cs="Arial"/>
        </w:rPr>
        <w:tab/>
      </w:r>
      <w:hyperlink w:anchor="_СВЯТЫЕ_ОТЦЫ_ЦЕРКВИ" w:history="1">
        <w:r w:rsidR="006563BF" w:rsidRPr="006563BF">
          <w:rPr>
            <w:rStyle w:val="af0"/>
            <w:rFonts w:cs="Arial"/>
          </w:rPr>
          <w:t>5</w:t>
        </w:r>
        <w:r w:rsidR="007C5DE1" w:rsidRPr="007C5DE1">
          <w:rPr>
            <w:rStyle w:val="af0"/>
            <w:rFonts w:cs="Arial"/>
          </w:rPr>
          <w:t>2</w:t>
        </w:r>
      </w:hyperlink>
    </w:p>
    <w:p w:rsidR="006563BF" w:rsidRPr="00EB0F88" w:rsidRDefault="006563BF" w:rsidP="002B1BC0">
      <w:pPr>
        <w:tabs>
          <w:tab w:val="right" w:leader="dot" w:pos="9781"/>
        </w:tabs>
        <w:spacing w:before="60"/>
        <w:ind w:firstLine="0"/>
      </w:pPr>
      <w:r w:rsidRPr="006563BF">
        <w:rPr>
          <w:i/>
        </w:rPr>
        <w:t>Свт</w:t>
      </w:r>
      <w:r w:rsidRPr="006563BF">
        <w:rPr>
          <w:rFonts w:cs="Arial"/>
          <w:i/>
        </w:rPr>
        <w:t xml:space="preserve">. </w:t>
      </w:r>
      <w:r w:rsidRPr="006563BF">
        <w:rPr>
          <w:i/>
        </w:rPr>
        <w:t>Григорий</w:t>
      </w:r>
      <w:r w:rsidRPr="006563BF">
        <w:rPr>
          <w:rFonts w:cs="Arial"/>
          <w:i/>
        </w:rPr>
        <w:t xml:space="preserve"> </w:t>
      </w:r>
      <w:r w:rsidRPr="006563BF">
        <w:rPr>
          <w:i/>
        </w:rPr>
        <w:t>Палама</w:t>
      </w:r>
      <w:r w:rsidRPr="006563BF">
        <w:rPr>
          <w:rFonts w:cs="Arial"/>
          <w:i/>
        </w:rPr>
        <w:t>.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святое</w:t>
      </w:r>
      <w:r w:rsidRPr="00633A23">
        <w:rPr>
          <w:rFonts w:cs="Arial"/>
        </w:rPr>
        <w:t xml:space="preserve"> </w:t>
      </w:r>
      <w:r w:rsidRPr="00633A23">
        <w:t>Преображение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Спаса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>
        <w:rPr>
          <w:rFonts w:cs="Arial"/>
        </w:rPr>
        <w:br/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>
        <w:rPr>
          <w:rFonts w:cs="Arial"/>
        </w:rPr>
        <w:tab/>
      </w:r>
      <w:hyperlink w:anchor="_На_Святое_Преображение" w:history="1">
        <w:r w:rsidRPr="006563BF">
          <w:rPr>
            <w:rStyle w:val="af0"/>
            <w:rFonts w:cs="Arial"/>
          </w:rPr>
          <w:t>7</w:t>
        </w:r>
        <w:r w:rsidR="007C5DE1" w:rsidRPr="007C5DE1">
          <w:rPr>
            <w:rStyle w:val="af0"/>
            <w:rFonts w:cs="Arial"/>
          </w:rPr>
          <w:t>3</w:t>
        </w:r>
      </w:hyperlink>
    </w:p>
    <w:p w:rsidR="002D3589" w:rsidRPr="00EB0F88" w:rsidRDefault="002D3589" w:rsidP="002B1BC0">
      <w:pPr>
        <w:tabs>
          <w:tab w:val="right" w:leader="dot" w:pos="9781"/>
        </w:tabs>
        <w:spacing w:before="120"/>
        <w:ind w:firstLine="0"/>
      </w:pPr>
      <w:r w:rsidRPr="0014131D">
        <w:rPr>
          <w:b/>
        </w:rPr>
        <w:t>ПРАВОСЛАВНОЕ ВЕРОУЧЕНИЕ</w:t>
      </w:r>
      <w:r w:rsidRPr="0014131D">
        <w:rPr>
          <w:b/>
        </w:rPr>
        <w:br/>
      </w:r>
      <w:r w:rsidRPr="0014131D">
        <w:rPr>
          <w:i/>
        </w:rPr>
        <w:t>Е</w:t>
      </w:r>
      <w:r w:rsidRPr="0014131D">
        <w:rPr>
          <w:rFonts w:cs="Arial"/>
          <w:i/>
        </w:rPr>
        <w:t xml:space="preserve">. </w:t>
      </w:r>
      <w:r w:rsidRPr="0014131D">
        <w:rPr>
          <w:i/>
        </w:rPr>
        <w:t>Ионова</w:t>
      </w:r>
      <w:r w:rsidRPr="0014131D">
        <w:rPr>
          <w:rFonts w:cs="Arial"/>
          <w:i/>
        </w:rPr>
        <w:t>.</w:t>
      </w:r>
      <w:r w:rsidRPr="00EB0F88">
        <w:rPr>
          <w:rFonts w:cs="Arial"/>
        </w:rPr>
        <w:t xml:space="preserve"> </w:t>
      </w:r>
      <w:r w:rsidRPr="00EB0F88">
        <w:t>Православие</w:t>
      </w:r>
      <w:r w:rsidRPr="00EB0F88">
        <w:rPr>
          <w:rFonts w:cs="Arial"/>
        </w:rPr>
        <w:t xml:space="preserve"> </w:t>
      </w:r>
      <w:r w:rsidRPr="00EB0F88">
        <w:t>и</w:t>
      </w:r>
      <w:r w:rsidRPr="00EB0F88">
        <w:rPr>
          <w:rFonts w:cs="Arial"/>
        </w:rPr>
        <w:t xml:space="preserve"> </w:t>
      </w:r>
      <w:r w:rsidRPr="00EB0F88">
        <w:t>оккультизм</w:t>
      </w:r>
      <w:r w:rsidRPr="00EB0F88">
        <w:rPr>
          <w:rFonts w:cs="Arial"/>
        </w:rPr>
        <w:t xml:space="preserve"> (</w:t>
      </w:r>
      <w:r w:rsidRPr="00EB0F88">
        <w:t>окончание</w:t>
      </w:r>
      <w:r w:rsidRPr="00EB0F88">
        <w:rPr>
          <w:rFonts w:cs="Arial"/>
        </w:rPr>
        <w:t xml:space="preserve">) </w:t>
      </w:r>
      <w:r w:rsidRPr="00EB0F88">
        <w:rPr>
          <w:rFonts w:cs="Arial"/>
        </w:rPr>
        <w:tab/>
      </w:r>
      <w:hyperlink w:anchor="_ПРАВОСЛАВИЕ_И_ОККУЛЬТИЗМ" w:history="1">
        <w:r w:rsidR="006563BF" w:rsidRPr="006563BF">
          <w:rPr>
            <w:rStyle w:val="af0"/>
            <w:rFonts w:cs="Arial"/>
          </w:rPr>
          <w:t>7</w:t>
        </w:r>
        <w:r w:rsidR="007C5DE1" w:rsidRPr="007C5DE1">
          <w:rPr>
            <w:rStyle w:val="af0"/>
            <w:rFonts w:cs="Arial"/>
          </w:rPr>
          <w:t>9</w:t>
        </w:r>
      </w:hyperlink>
    </w:p>
    <w:p w:rsidR="002D3589" w:rsidRDefault="002D3589" w:rsidP="005E199D">
      <w:pPr>
        <w:tabs>
          <w:tab w:val="right" w:leader="dot" w:pos="9781"/>
        </w:tabs>
        <w:spacing w:before="120"/>
        <w:ind w:firstLine="0"/>
        <w:rPr>
          <w:rFonts w:cs="Arial"/>
        </w:rPr>
      </w:pPr>
      <w:r w:rsidRPr="0014131D">
        <w:rPr>
          <w:b/>
        </w:rPr>
        <w:t>ПРОПОВЕДЬ</w:t>
      </w:r>
      <w:r w:rsidRPr="0014131D">
        <w:rPr>
          <w:b/>
        </w:rPr>
        <w:br/>
      </w:r>
      <w:r w:rsidRPr="0014131D">
        <w:rPr>
          <w:i/>
        </w:rPr>
        <w:t>Арх</w:t>
      </w:r>
      <w:r w:rsidRPr="0014131D">
        <w:rPr>
          <w:rFonts w:cs="Arial"/>
          <w:i/>
        </w:rPr>
        <w:t xml:space="preserve">. </w:t>
      </w:r>
      <w:r w:rsidRPr="0014131D">
        <w:rPr>
          <w:i/>
        </w:rPr>
        <w:t>Иоанн</w:t>
      </w:r>
      <w:r w:rsidRPr="0014131D">
        <w:rPr>
          <w:rFonts w:cs="Arial"/>
          <w:i/>
        </w:rPr>
        <w:t xml:space="preserve"> (</w:t>
      </w:r>
      <w:r w:rsidRPr="0014131D">
        <w:rPr>
          <w:i/>
        </w:rPr>
        <w:t>Крестьянкин</w:t>
      </w:r>
      <w:r w:rsidRPr="0014131D">
        <w:rPr>
          <w:rFonts w:cs="Arial"/>
          <w:i/>
        </w:rPr>
        <w:t>).</w:t>
      </w:r>
      <w:r w:rsidRPr="00EB0F88">
        <w:rPr>
          <w:rFonts w:cs="Arial"/>
        </w:rPr>
        <w:t xml:space="preserve"> </w:t>
      </w:r>
      <w:r w:rsidRPr="00EB0F88">
        <w:t>О</w:t>
      </w:r>
      <w:r w:rsidRPr="00EB0F88">
        <w:rPr>
          <w:rFonts w:cs="Arial"/>
        </w:rPr>
        <w:t xml:space="preserve"> </w:t>
      </w:r>
      <w:r w:rsidRPr="00EB0F88">
        <w:t>пути</w:t>
      </w:r>
      <w:r w:rsidRPr="00EB0F88">
        <w:rPr>
          <w:rFonts w:cs="Arial"/>
        </w:rPr>
        <w:t xml:space="preserve"> </w:t>
      </w:r>
      <w:r w:rsidRPr="00EB0F88">
        <w:t>спасения</w:t>
      </w:r>
      <w:r w:rsidRPr="00EB0F88">
        <w:rPr>
          <w:rFonts w:cs="Arial"/>
        </w:rPr>
        <w:tab/>
      </w:r>
      <w:hyperlink w:anchor="_О_ПУТИ_СПАСЕНИЯ" w:history="1">
        <w:r w:rsidR="005E199D" w:rsidRPr="005E199D">
          <w:rPr>
            <w:rStyle w:val="af0"/>
            <w:rFonts w:cs="Arial"/>
          </w:rPr>
          <w:t>8</w:t>
        </w:r>
        <w:r w:rsidR="007C5DE1">
          <w:rPr>
            <w:rStyle w:val="af0"/>
            <w:rFonts w:cs="Arial"/>
            <w:lang w:val="en-US"/>
          </w:rPr>
          <w:t>6</w:t>
        </w:r>
      </w:hyperlink>
    </w:p>
    <w:p w:rsidR="005E199D" w:rsidRPr="00EB0F88" w:rsidRDefault="005E199D" w:rsidP="005E199D">
      <w:pPr>
        <w:tabs>
          <w:tab w:val="right" w:leader="dot" w:pos="9781"/>
        </w:tabs>
        <w:ind w:firstLine="0"/>
      </w:pPr>
      <w:r w:rsidRPr="005E199D">
        <w:rPr>
          <w:i/>
        </w:rPr>
        <w:t>Архиеп</w:t>
      </w:r>
      <w:r w:rsidRPr="005E199D">
        <w:rPr>
          <w:rFonts w:cs="Arial"/>
          <w:i/>
        </w:rPr>
        <w:t xml:space="preserve">. </w:t>
      </w:r>
      <w:r w:rsidRPr="005E199D">
        <w:rPr>
          <w:i/>
        </w:rPr>
        <w:t>Феофан</w:t>
      </w:r>
      <w:r w:rsidRPr="005E199D">
        <w:rPr>
          <w:rFonts w:cs="Arial"/>
          <w:i/>
        </w:rPr>
        <w:t xml:space="preserve"> </w:t>
      </w:r>
      <w:r w:rsidRPr="005E199D">
        <w:rPr>
          <w:i/>
        </w:rPr>
        <w:t>Полтавский</w:t>
      </w:r>
      <w:r w:rsidRPr="005E199D">
        <w:rPr>
          <w:rFonts w:cs="Arial"/>
          <w:i/>
        </w:rPr>
        <w:t>.</w:t>
      </w:r>
      <w:r w:rsidRPr="00633A23">
        <w:rPr>
          <w:rFonts w:cs="Arial"/>
        </w:rPr>
        <w:t xml:space="preserve"> </w:t>
      </w:r>
      <w:r w:rsidRPr="00633A23">
        <w:t>Покров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Богородицы</w:t>
      </w:r>
      <w:r>
        <w:tab/>
      </w:r>
      <w:hyperlink w:anchor="_Покров_Пресвятой_Богородицы" w:history="1">
        <w:r w:rsidRPr="005E199D">
          <w:rPr>
            <w:rStyle w:val="af0"/>
          </w:rPr>
          <w:t>9</w:t>
        </w:r>
        <w:r w:rsidR="007C5DE1">
          <w:rPr>
            <w:rStyle w:val="af0"/>
            <w:lang w:val="en-US"/>
          </w:rPr>
          <w:t>2</w:t>
        </w:r>
      </w:hyperlink>
    </w:p>
    <w:p w:rsidR="002D3589" w:rsidRPr="00EB0F88" w:rsidRDefault="002D3589" w:rsidP="002B1BC0">
      <w:pPr>
        <w:tabs>
          <w:tab w:val="right" w:leader="dot" w:pos="9781"/>
        </w:tabs>
        <w:spacing w:before="120"/>
        <w:ind w:firstLine="0"/>
      </w:pPr>
      <w:r w:rsidRPr="0014131D">
        <w:rPr>
          <w:b/>
        </w:rPr>
        <w:t>ОБИТЕЛИ СВЯТОЙ РУСИ</w:t>
      </w:r>
      <w:r w:rsidRPr="0014131D">
        <w:rPr>
          <w:b/>
        </w:rPr>
        <w:br/>
      </w:r>
      <w:r w:rsidRPr="0014131D">
        <w:rPr>
          <w:i/>
        </w:rPr>
        <w:t>Н</w:t>
      </w:r>
      <w:r w:rsidRPr="0014131D">
        <w:rPr>
          <w:rFonts w:cs="Arial"/>
          <w:i/>
        </w:rPr>
        <w:t xml:space="preserve">. </w:t>
      </w:r>
      <w:r w:rsidRPr="0014131D">
        <w:rPr>
          <w:i/>
        </w:rPr>
        <w:t>А</w:t>
      </w:r>
      <w:r w:rsidRPr="0014131D">
        <w:rPr>
          <w:rFonts w:cs="Arial"/>
          <w:i/>
        </w:rPr>
        <w:t xml:space="preserve">. </w:t>
      </w:r>
      <w:r w:rsidRPr="0014131D">
        <w:rPr>
          <w:i/>
        </w:rPr>
        <w:t>Яковлев</w:t>
      </w:r>
      <w:r w:rsidRPr="0014131D">
        <w:rPr>
          <w:rFonts w:cs="Arial"/>
          <w:i/>
        </w:rPr>
        <w:t>.</w:t>
      </w:r>
      <w:r w:rsidRPr="00EB0F88">
        <w:rPr>
          <w:rFonts w:cs="Arial"/>
        </w:rPr>
        <w:t xml:space="preserve"> </w:t>
      </w:r>
      <w:r w:rsidRPr="00EB0F88">
        <w:t>Свято</w:t>
      </w:r>
      <w:r w:rsidRPr="00EB0F88">
        <w:rPr>
          <w:rFonts w:cs="Arial"/>
        </w:rPr>
        <w:t>-</w:t>
      </w:r>
      <w:r w:rsidRPr="00EB0F88">
        <w:t>Троицкий</w:t>
      </w:r>
      <w:r w:rsidRPr="00EB0F88">
        <w:rPr>
          <w:rFonts w:cs="Arial"/>
        </w:rPr>
        <w:t xml:space="preserve"> </w:t>
      </w:r>
      <w:r w:rsidRPr="00EB0F88">
        <w:t>Творожковский</w:t>
      </w:r>
      <w:r w:rsidRPr="00EB0F88">
        <w:rPr>
          <w:rFonts w:cs="Arial"/>
        </w:rPr>
        <w:t xml:space="preserve"> </w:t>
      </w:r>
      <w:r w:rsidRPr="00EB0F88">
        <w:t>монастырь</w:t>
      </w:r>
      <w:r w:rsidRPr="00EB0F88">
        <w:rPr>
          <w:rFonts w:cs="Arial"/>
        </w:rPr>
        <w:tab/>
      </w:r>
      <w:hyperlink w:anchor="_СВЯТО-ТРОИЦКИЙ_ТВОРОЖКОВСКИЙ_" w:history="1">
        <w:r w:rsidR="00EC71F4" w:rsidRPr="00EC71F4">
          <w:rPr>
            <w:rStyle w:val="af0"/>
            <w:rFonts w:cs="Arial"/>
          </w:rPr>
          <w:t>9</w:t>
        </w:r>
        <w:r w:rsidR="007C5DE1">
          <w:rPr>
            <w:rStyle w:val="af0"/>
            <w:rFonts w:cs="Arial"/>
            <w:lang w:val="en-US"/>
          </w:rPr>
          <w:t>5</w:t>
        </w:r>
      </w:hyperlink>
    </w:p>
    <w:p w:rsidR="002D3589" w:rsidRPr="00EB0F88" w:rsidRDefault="002D3589" w:rsidP="002B1BC0">
      <w:pPr>
        <w:tabs>
          <w:tab w:val="right" w:leader="dot" w:pos="9781"/>
        </w:tabs>
        <w:spacing w:before="120"/>
        <w:ind w:firstLine="0"/>
      </w:pPr>
      <w:r w:rsidRPr="0014131D">
        <w:rPr>
          <w:b/>
        </w:rPr>
        <w:t>ПОДВИЖНИКИ</w:t>
      </w:r>
      <w:r w:rsidRPr="0014131D">
        <w:rPr>
          <w:rFonts w:cs="Arial"/>
          <w:b/>
        </w:rPr>
        <w:t xml:space="preserve"> </w:t>
      </w:r>
      <w:r w:rsidRPr="0014131D">
        <w:rPr>
          <w:b/>
        </w:rPr>
        <w:t>ВЕРЫ</w:t>
      </w:r>
      <w:r w:rsidRPr="0014131D">
        <w:rPr>
          <w:rFonts w:cs="Arial"/>
          <w:b/>
        </w:rPr>
        <w:t xml:space="preserve"> </w:t>
      </w:r>
      <w:r w:rsidRPr="0014131D">
        <w:rPr>
          <w:b/>
        </w:rPr>
        <w:t>И</w:t>
      </w:r>
      <w:r w:rsidRPr="0014131D">
        <w:rPr>
          <w:rFonts w:cs="Arial"/>
          <w:b/>
        </w:rPr>
        <w:t xml:space="preserve"> </w:t>
      </w:r>
      <w:r w:rsidRPr="0014131D">
        <w:rPr>
          <w:b/>
        </w:rPr>
        <w:t>БЛАГОЧЕСТИЯ</w:t>
      </w:r>
      <w:r w:rsidRPr="0014131D">
        <w:rPr>
          <w:b/>
        </w:rPr>
        <w:br/>
      </w:r>
      <w:r w:rsidRPr="0014131D">
        <w:rPr>
          <w:i/>
        </w:rPr>
        <w:t>Л</w:t>
      </w:r>
      <w:r w:rsidRPr="0014131D">
        <w:rPr>
          <w:rFonts w:cs="Arial"/>
          <w:i/>
        </w:rPr>
        <w:t xml:space="preserve">. </w:t>
      </w:r>
      <w:r w:rsidRPr="0014131D">
        <w:rPr>
          <w:i/>
        </w:rPr>
        <w:t>И</w:t>
      </w:r>
      <w:r w:rsidRPr="0014131D">
        <w:rPr>
          <w:rFonts w:cs="Arial"/>
          <w:i/>
        </w:rPr>
        <w:t xml:space="preserve">. </w:t>
      </w:r>
      <w:r w:rsidRPr="0014131D">
        <w:rPr>
          <w:i/>
        </w:rPr>
        <w:t>Соколова</w:t>
      </w:r>
      <w:r w:rsidRPr="0014131D">
        <w:rPr>
          <w:rFonts w:cs="Arial"/>
          <w:i/>
        </w:rPr>
        <w:t>.</w:t>
      </w:r>
      <w:r w:rsidRPr="00EB0F88">
        <w:rPr>
          <w:rFonts w:cs="Arial"/>
        </w:rPr>
        <w:t xml:space="preserve"> </w:t>
      </w:r>
      <w:r w:rsidRPr="00EB0F88">
        <w:t>Игумения</w:t>
      </w:r>
      <w:r w:rsidRPr="00EB0F88">
        <w:rPr>
          <w:rFonts w:cs="Arial"/>
        </w:rPr>
        <w:t xml:space="preserve"> </w:t>
      </w:r>
      <w:r w:rsidRPr="00EB0F88">
        <w:t>Феофания</w:t>
      </w:r>
      <w:r w:rsidRPr="00EB0F88">
        <w:rPr>
          <w:rFonts w:cs="Arial"/>
        </w:rPr>
        <w:tab/>
      </w:r>
      <w:hyperlink w:anchor="_ИГУМЕНИЯ_ФЕОФАНИЯ" w:history="1">
        <w:r w:rsidR="007C5DE1" w:rsidRPr="007C5DE1">
          <w:rPr>
            <w:rStyle w:val="af0"/>
            <w:rFonts w:cs="Arial"/>
          </w:rPr>
          <w:t>101</w:t>
        </w:r>
      </w:hyperlink>
    </w:p>
    <w:p w:rsidR="00EC71F4" w:rsidRPr="007C5DE1" w:rsidRDefault="00EC71F4" w:rsidP="00EC71F4">
      <w:pPr>
        <w:tabs>
          <w:tab w:val="right" w:leader="dot" w:pos="9781"/>
        </w:tabs>
        <w:ind w:firstLine="0"/>
        <w:rPr>
          <w:b/>
        </w:rPr>
      </w:pPr>
      <w:r w:rsidRPr="00EC71F4">
        <w:rPr>
          <w:i/>
        </w:rPr>
        <w:t>Монах</w:t>
      </w:r>
      <w:r w:rsidRPr="00EC71F4">
        <w:rPr>
          <w:rFonts w:cs="Arial"/>
          <w:i/>
        </w:rPr>
        <w:t xml:space="preserve"> </w:t>
      </w:r>
      <w:r w:rsidRPr="00EC71F4">
        <w:rPr>
          <w:i/>
        </w:rPr>
        <w:t>Паисий</w:t>
      </w:r>
      <w:r w:rsidRPr="00EC71F4">
        <w:rPr>
          <w:rFonts w:cs="Arial"/>
          <w:i/>
        </w:rPr>
        <w:t xml:space="preserve"> </w:t>
      </w:r>
      <w:r w:rsidRPr="00EC71F4">
        <w:rPr>
          <w:i/>
        </w:rPr>
        <w:t>Святогорец</w:t>
      </w:r>
      <w:r w:rsidRPr="00EC71F4">
        <w:rPr>
          <w:rFonts w:cs="Arial"/>
          <w:i/>
        </w:rPr>
        <w:t>.</w:t>
      </w:r>
      <w:r w:rsidRPr="00633A23">
        <w:rPr>
          <w:rFonts w:cs="Arial"/>
        </w:rPr>
        <w:t xml:space="preserve"> </w:t>
      </w:r>
      <w:r w:rsidRPr="00633A23">
        <w:t>Возвращение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Небо</w:t>
      </w:r>
      <w:r w:rsidRPr="00633A23">
        <w:rPr>
          <w:rFonts w:cs="Arial"/>
        </w:rPr>
        <w:tab/>
      </w:r>
      <w:r>
        <w:rPr>
          <w:rFonts w:cs="Arial"/>
        </w:rPr>
        <w:t xml:space="preserve"> </w:t>
      </w:r>
      <w:hyperlink w:anchor="_МОНАХ_ПАИСИЙ_СВЯТОГОРЕЦ" w:history="1">
        <w:r w:rsidRPr="00EC71F4">
          <w:rPr>
            <w:rStyle w:val="af0"/>
            <w:rFonts w:cs="Arial"/>
          </w:rPr>
          <w:t>1</w:t>
        </w:r>
        <w:r w:rsidR="007C5DE1" w:rsidRPr="007C5DE1">
          <w:rPr>
            <w:rStyle w:val="af0"/>
            <w:rFonts w:cs="Arial"/>
          </w:rPr>
          <w:t>10</w:t>
        </w:r>
      </w:hyperlink>
    </w:p>
    <w:p w:rsidR="002D3589" w:rsidRDefault="002D3589" w:rsidP="002B1BC0">
      <w:pPr>
        <w:tabs>
          <w:tab w:val="right" w:leader="dot" w:pos="9781"/>
        </w:tabs>
        <w:spacing w:before="120"/>
        <w:ind w:firstLine="0"/>
        <w:rPr>
          <w:rFonts w:cs="Arial"/>
        </w:rPr>
      </w:pPr>
      <w:r w:rsidRPr="0014131D">
        <w:rPr>
          <w:b/>
        </w:rPr>
        <w:t>ПАЛОМНИЧЕСТВО</w:t>
      </w:r>
      <w:r w:rsidRPr="0014131D">
        <w:rPr>
          <w:rFonts w:cs="Arial"/>
          <w:b/>
        </w:rPr>
        <w:t xml:space="preserve"> </w:t>
      </w:r>
      <w:r w:rsidRPr="0014131D">
        <w:rPr>
          <w:b/>
        </w:rPr>
        <w:t>ПО</w:t>
      </w:r>
      <w:r w:rsidRPr="0014131D">
        <w:rPr>
          <w:rFonts w:cs="Arial"/>
          <w:b/>
        </w:rPr>
        <w:t xml:space="preserve"> </w:t>
      </w:r>
      <w:r w:rsidRPr="0014131D">
        <w:rPr>
          <w:b/>
        </w:rPr>
        <w:t>СВЯТЫМ</w:t>
      </w:r>
      <w:r w:rsidRPr="0014131D">
        <w:rPr>
          <w:rFonts w:cs="Arial"/>
          <w:b/>
        </w:rPr>
        <w:t xml:space="preserve"> </w:t>
      </w:r>
      <w:r w:rsidRPr="0014131D">
        <w:rPr>
          <w:b/>
        </w:rPr>
        <w:t>МЕСТАМ</w:t>
      </w:r>
      <w:r w:rsidRPr="0014131D">
        <w:rPr>
          <w:b/>
        </w:rPr>
        <w:br/>
      </w:r>
      <w:r w:rsidRPr="0014131D">
        <w:rPr>
          <w:i/>
        </w:rPr>
        <w:t>Н</w:t>
      </w:r>
      <w:r w:rsidRPr="0014131D">
        <w:rPr>
          <w:rFonts w:cs="Arial"/>
          <w:i/>
        </w:rPr>
        <w:t xml:space="preserve">. </w:t>
      </w:r>
      <w:r w:rsidRPr="0014131D">
        <w:rPr>
          <w:i/>
        </w:rPr>
        <w:t>К</w:t>
      </w:r>
      <w:r w:rsidRPr="0014131D">
        <w:rPr>
          <w:rFonts w:cs="Arial"/>
          <w:i/>
        </w:rPr>
        <w:t xml:space="preserve">. </w:t>
      </w:r>
      <w:r w:rsidRPr="0014131D">
        <w:rPr>
          <w:i/>
        </w:rPr>
        <w:t>Симаков</w:t>
      </w:r>
      <w:r w:rsidRPr="0014131D">
        <w:rPr>
          <w:rFonts w:cs="Arial"/>
          <w:i/>
        </w:rPr>
        <w:t>.</w:t>
      </w:r>
      <w:r w:rsidRPr="00EB0F88">
        <w:rPr>
          <w:rFonts w:cs="Arial"/>
        </w:rPr>
        <w:t xml:space="preserve"> </w:t>
      </w:r>
      <w:r w:rsidRPr="00EB0F88">
        <w:t>Дневник</w:t>
      </w:r>
      <w:r w:rsidRPr="00EB0F88">
        <w:rPr>
          <w:rFonts w:cs="Arial"/>
        </w:rPr>
        <w:t xml:space="preserve"> </w:t>
      </w:r>
      <w:r w:rsidRPr="00EB0F88">
        <w:t>паломника</w:t>
      </w:r>
      <w:r w:rsidRPr="00EB0F88">
        <w:rPr>
          <w:rFonts w:cs="Arial"/>
        </w:rPr>
        <w:t xml:space="preserve">. </w:t>
      </w:r>
      <w:r w:rsidR="00EE31BE" w:rsidRPr="00ED1240">
        <w:rPr>
          <w:rFonts w:cs="Arial"/>
        </w:rPr>
        <w:br/>
      </w:r>
      <w:r w:rsidRPr="00EB0F88">
        <w:t>Святая</w:t>
      </w:r>
      <w:r w:rsidRPr="00EB0F88">
        <w:rPr>
          <w:rFonts w:cs="Arial"/>
        </w:rPr>
        <w:t xml:space="preserve"> </w:t>
      </w:r>
      <w:r w:rsidRPr="00EB0F88">
        <w:t>Гора</w:t>
      </w:r>
      <w:r w:rsidRPr="00EB0F88">
        <w:rPr>
          <w:rFonts w:cs="Arial"/>
        </w:rPr>
        <w:t xml:space="preserve"> </w:t>
      </w:r>
      <w:r w:rsidRPr="00EB0F88">
        <w:t>Афон—Бари—Палестина—Константинополь</w:t>
      </w:r>
      <w:r w:rsidRPr="00EB0F88">
        <w:rPr>
          <w:rFonts w:cs="Arial"/>
        </w:rPr>
        <w:tab/>
      </w:r>
      <w:hyperlink w:anchor="_ДНЕВНИК_ПАЛОМНИКА." w:history="1">
        <w:r w:rsidR="004F56E4" w:rsidRPr="004F56E4">
          <w:rPr>
            <w:rStyle w:val="af0"/>
            <w:rFonts w:cs="Arial"/>
          </w:rPr>
          <w:t>1</w:t>
        </w:r>
        <w:r w:rsidR="007C5DE1" w:rsidRPr="007C5DE1">
          <w:rPr>
            <w:rStyle w:val="af0"/>
            <w:rFonts w:cs="Arial"/>
          </w:rPr>
          <w:t>2</w:t>
        </w:r>
        <w:r w:rsidR="007C5DE1" w:rsidRPr="007C5DE1">
          <w:rPr>
            <w:rStyle w:val="af0"/>
            <w:rFonts w:cs="Arial"/>
          </w:rPr>
          <w:t>1</w:t>
        </w:r>
      </w:hyperlink>
    </w:p>
    <w:p w:rsidR="00ED4374" w:rsidRPr="00ED4374" w:rsidRDefault="00ED4374" w:rsidP="00ED4374">
      <w:pPr>
        <w:tabs>
          <w:tab w:val="right" w:leader="dot" w:pos="9781"/>
        </w:tabs>
        <w:spacing w:before="120"/>
        <w:ind w:firstLine="0"/>
        <w:rPr>
          <w:b/>
        </w:rPr>
      </w:pPr>
      <w:r w:rsidRPr="00ED4374">
        <w:rPr>
          <w:b/>
        </w:rPr>
        <w:t>НАШИ ХРАМЫ</w:t>
      </w:r>
    </w:p>
    <w:p w:rsidR="00ED4374" w:rsidRPr="00633A23" w:rsidRDefault="00ED4374" w:rsidP="00CD17D2">
      <w:pPr>
        <w:tabs>
          <w:tab w:val="right" w:leader="dot" w:pos="9781"/>
        </w:tabs>
        <w:ind w:firstLine="0"/>
      </w:pPr>
      <w:r w:rsidRPr="00633A23">
        <w:t>Часовня</w:t>
      </w:r>
      <w:r w:rsidRPr="00ED4374">
        <w:t xml:space="preserve"> </w:t>
      </w:r>
      <w:r w:rsidRPr="00633A23">
        <w:t>в</w:t>
      </w:r>
      <w:r w:rsidRPr="00ED4374">
        <w:t xml:space="preserve"> </w:t>
      </w:r>
      <w:r w:rsidRPr="00633A23">
        <w:t>честь</w:t>
      </w:r>
      <w:r w:rsidRPr="00ED4374">
        <w:t xml:space="preserve"> </w:t>
      </w:r>
      <w:r w:rsidRPr="00633A23">
        <w:t>иконы</w:t>
      </w:r>
      <w:r w:rsidRPr="00ED4374">
        <w:t xml:space="preserve"> </w:t>
      </w:r>
      <w:r w:rsidRPr="00633A23">
        <w:t>Божией</w:t>
      </w:r>
      <w:r w:rsidRPr="00ED4374">
        <w:t xml:space="preserve"> </w:t>
      </w:r>
      <w:r w:rsidRPr="00633A23">
        <w:t>Матери</w:t>
      </w:r>
      <w:r w:rsidRPr="00ED4374">
        <w:t xml:space="preserve"> "</w:t>
      </w:r>
      <w:r w:rsidRPr="00633A23">
        <w:t>Всех</w:t>
      </w:r>
      <w:r w:rsidRPr="00ED4374">
        <w:t xml:space="preserve"> </w:t>
      </w:r>
      <w:r w:rsidRPr="00633A23">
        <w:t>Скорбящих</w:t>
      </w:r>
      <w:r w:rsidRPr="00ED4374">
        <w:t xml:space="preserve"> </w:t>
      </w:r>
      <w:r w:rsidRPr="00633A23">
        <w:t>Радости</w:t>
      </w:r>
      <w:r w:rsidRPr="00ED4374">
        <w:t>"</w:t>
      </w:r>
      <w:r w:rsidRPr="00ED4374">
        <w:tab/>
      </w:r>
      <w:hyperlink w:anchor="_Часовня_иконы_Божией" w:history="1">
        <w:r w:rsidRPr="00ED4374">
          <w:rPr>
            <w:rStyle w:val="af0"/>
          </w:rPr>
          <w:t>13</w:t>
        </w:r>
        <w:r w:rsidR="007C5DE1" w:rsidRPr="007C5DE1">
          <w:rPr>
            <w:rStyle w:val="af0"/>
          </w:rPr>
          <w:t>6</w:t>
        </w:r>
      </w:hyperlink>
    </w:p>
    <w:p w:rsidR="00ED4374" w:rsidRPr="00633A23" w:rsidRDefault="00ED4374" w:rsidP="00ED4374">
      <w:pPr>
        <w:tabs>
          <w:tab w:val="right" w:leader="dot" w:pos="9781"/>
        </w:tabs>
        <w:ind w:firstLine="0"/>
      </w:pPr>
      <w:r w:rsidRPr="00633A23">
        <w:t>Православный</w:t>
      </w:r>
      <w:r w:rsidRPr="00ED4374">
        <w:t xml:space="preserve"> </w:t>
      </w:r>
      <w:r w:rsidRPr="00633A23">
        <w:t>центр</w:t>
      </w:r>
      <w:r w:rsidRPr="00ED4374">
        <w:t xml:space="preserve"> </w:t>
      </w:r>
      <w:r w:rsidRPr="00633A23">
        <w:t>духовного</w:t>
      </w:r>
      <w:r w:rsidRPr="00ED4374">
        <w:t xml:space="preserve"> </w:t>
      </w:r>
      <w:r w:rsidRPr="00633A23">
        <w:t>возрождения</w:t>
      </w:r>
      <w:r w:rsidRPr="00ED4374">
        <w:t xml:space="preserve">. </w:t>
      </w:r>
      <w:r w:rsidRPr="00633A23">
        <w:t>Свято</w:t>
      </w:r>
      <w:r w:rsidRPr="00ED4374">
        <w:t>-</w:t>
      </w:r>
      <w:r w:rsidRPr="00633A23">
        <w:t>Исидоровская</w:t>
      </w:r>
      <w:r w:rsidRPr="00ED4374">
        <w:t xml:space="preserve"> </w:t>
      </w:r>
      <w:r w:rsidRPr="00633A23">
        <w:t>церковь</w:t>
      </w:r>
      <w:r w:rsidRPr="00ED4374">
        <w:tab/>
        <w:t xml:space="preserve"> </w:t>
      </w:r>
      <w:hyperlink w:anchor="_ПРАВОСЛАВНЫЙ_ЦЕНТР_ДУХОВНОГО" w:history="1">
        <w:r w:rsidRPr="00ED4374">
          <w:rPr>
            <w:rStyle w:val="af0"/>
          </w:rPr>
          <w:t>1</w:t>
        </w:r>
        <w:r w:rsidR="007C5DE1" w:rsidRPr="007C5DE1">
          <w:rPr>
            <w:rStyle w:val="af0"/>
          </w:rPr>
          <w:t>4</w:t>
        </w:r>
        <w:r w:rsidR="007C5DE1" w:rsidRPr="007C5DE1">
          <w:rPr>
            <w:rStyle w:val="af0"/>
          </w:rPr>
          <w:t>0</w:t>
        </w:r>
      </w:hyperlink>
    </w:p>
    <w:p w:rsidR="002D3589" w:rsidRPr="00EB0F88" w:rsidRDefault="002D3589" w:rsidP="002B1BC0">
      <w:pPr>
        <w:tabs>
          <w:tab w:val="right" w:leader="dot" w:pos="9781"/>
        </w:tabs>
        <w:spacing w:before="120"/>
        <w:ind w:firstLine="0"/>
      </w:pPr>
      <w:r w:rsidRPr="0014131D">
        <w:rPr>
          <w:b/>
        </w:rPr>
        <w:t>РУССКАЯ</w:t>
      </w:r>
      <w:r w:rsidRPr="0014131D">
        <w:rPr>
          <w:rFonts w:cs="Arial"/>
          <w:b/>
        </w:rPr>
        <w:t xml:space="preserve"> </w:t>
      </w:r>
      <w:r w:rsidRPr="0014131D">
        <w:rPr>
          <w:b/>
        </w:rPr>
        <w:t>ГОЛГОФА</w:t>
      </w:r>
      <w:r w:rsidRPr="0014131D">
        <w:rPr>
          <w:rFonts w:cs="Arial"/>
          <w:b/>
        </w:rPr>
        <w:t xml:space="preserve"> </w:t>
      </w:r>
      <w:r w:rsidRPr="0014131D">
        <w:rPr>
          <w:rFonts w:cs="Arial"/>
          <w:b/>
          <w:lang w:val="en-US"/>
        </w:rPr>
        <w:t>XX</w:t>
      </w:r>
      <w:r w:rsidRPr="0014131D">
        <w:rPr>
          <w:rFonts w:cs="Arial"/>
          <w:b/>
        </w:rPr>
        <w:t xml:space="preserve"> </w:t>
      </w:r>
      <w:r w:rsidRPr="0014131D">
        <w:rPr>
          <w:b/>
        </w:rPr>
        <w:t>ВЕКА</w:t>
      </w:r>
      <w:r w:rsidRPr="0014131D">
        <w:rPr>
          <w:b/>
        </w:rPr>
        <w:br/>
      </w:r>
      <w:r w:rsidRPr="00EE31BE">
        <w:rPr>
          <w:i/>
        </w:rPr>
        <w:t>В</w:t>
      </w:r>
      <w:r w:rsidRPr="00EE31BE">
        <w:rPr>
          <w:rFonts w:cs="Arial"/>
          <w:i/>
        </w:rPr>
        <w:t xml:space="preserve">. </w:t>
      </w:r>
      <w:r w:rsidRPr="00EE31BE">
        <w:rPr>
          <w:i/>
        </w:rPr>
        <w:t>В</w:t>
      </w:r>
      <w:r w:rsidRPr="00EE31BE">
        <w:rPr>
          <w:rFonts w:cs="Arial"/>
          <w:i/>
        </w:rPr>
        <w:t xml:space="preserve">. </w:t>
      </w:r>
      <w:r w:rsidRPr="00EE31BE">
        <w:rPr>
          <w:i/>
        </w:rPr>
        <w:t>Антонов</w:t>
      </w:r>
      <w:r w:rsidRPr="00EE31BE">
        <w:rPr>
          <w:rFonts w:cs="Arial"/>
          <w:i/>
        </w:rPr>
        <w:t xml:space="preserve">. </w:t>
      </w:r>
      <w:r w:rsidRPr="00EB0F88">
        <w:t>Народ</w:t>
      </w:r>
      <w:r w:rsidRPr="00EB0F88">
        <w:rPr>
          <w:rFonts w:cs="Arial"/>
        </w:rPr>
        <w:t xml:space="preserve"> </w:t>
      </w:r>
      <w:r w:rsidRPr="00EB0F88">
        <w:t>защищал</w:t>
      </w:r>
      <w:r w:rsidRPr="00EB0F88">
        <w:rPr>
          <w:rFonts w:cs="Arial"/>
        </w:rPr>
        <w:t xml:space="preserve"> </w:t>
      </w:r>
      <w:r w:rsidRPr="00EB0F88">
        <w:t>свои</w:t>
      </w:r>
      <w:r w:rsidRPr="00EB0F88">
        <w:rPr>
          <w:rFonts w:cs="Arial"/>
        </w:rPr>
        <w:t xml:space="preserve"> </w:t>
      </w:r>
      <w:r w:rsidRPr="00EB0F88">
        <w:t>святыни</w:t>
      </w:r>
      <w:r w:rsidRPr="00EB0F88">
        <w:rPr>
          <w:rFonts w:cs="Arial"/>
        </w:rPr>
        <w:tab/>
      </w:r>
      <w:hyperlink w:anchor="_НАРОД_ЗАЩИЩАЛ_СВОИ" w:history="1">
        <w:r w:rsidR="00ED4374" w:rsidRPr="00ED4374">
          <w:rPr>
            <w:rStyle w:val="af0"/>
            <w:rFonts w:cs="Arial"/>
          </w:rPr>
          <w:t>14</w:t>
        </w:r>
        <w:r w:rsidR="007C5DE1">
          <w:rPr>
            <w:rStyle w:val="af0"/>
            <w:rFonts w:cs="Arial"/>
            <w:lang w:val="en-US"/>
          </w:rPr>
          <w:t>5</w:t>
        </w:r>
      </w:hyperlink>
    </w:p>
    <w:p w:rsidR="002D3589" w:rsidRPr="00EB0F88" w:rsidRDefault="002D3589" w:rsidP="002B1BC0">
      <w:pPr>
        <w:tabs>
          <w:tab w:val="right" w:leader="dot" w:pos="9781"/>
        </w:tabs>
        <w:spacing w:before="120"/>
        <w:ind w:firstLine="0"/>
      </w:pPr>
      <w:r w:rsidRPr="0014131D">
        <w:rPr>
          <w:b/>
        </w:rPr>
        <w:t>ПРАВОСЛАВИЕ</w:t>
      </w:r>
      <w:r w:rsidRPr="0014131D">
        <w:rPr>
          <w:rFonts w:cs="Arial"/>
          <w:b/>
        </w:rPr>
        <w:t xml:space="preserve"> </w:t>
      </w:r>
      <w:r w:rsidRPr="0014131D">
        <w:rPr>
          <w:b/>
        </w:rPr>
        <w:t>И</w:t>
      </w:r>
      <w:r w:rsidRPr="0014131D">
        <w:rPr>
          <w:rFonts w:cs="Arial"/>
          <w:b/>
        </w:rPr>
        <w:t xml:space="preserve"> </w:t>
      </w:r>
      <w:r w:rsidRPr="0014131D">
        <w:rPr>
          <w:b/>
        </w:rPr>
        <w:t>СУДЬБА</w:t>
      </w:r>
      <w:r w:rsidRPr="0014131D">
        <w:rPr>
          <w:rFonts w:cs="Arial"/>
          <w:b/>
        </w:rPr>
        <w:t xml:space="preserve"> </w:t>
      </w:r>
      <w:r w:rsidRPr="0014131D">
        <w:rPr>
          <w:b/>
        </w:rPr>
        <w:t>РОССИИ</w:t>
      </w:r>
      <w:r w:rsidRPr="0014131D">
        <w:rPr>
          <w:b/>
        </w:rPr>
        <w:br/>
      </w:r>
      <w:r w:rsidRPr="00EE31BE">
        <w:rPr>
          <w:i/>
        </w:rPr>
        <w:t>Прп</w:t>
      </w:r>
      <w:r w:rsidRPr="00EE31BE">
        <w:rPr>
          <w:rFonts w:cs="Arial"/>
          <w:i/>
        </w:rPr>
        <w:t xml:space="preserve">. </w:t>
      </w:r>
      <w:r w:rsidRPr="00EE31BE">
        <w:rPr>
          <w:i/>
        </w:rPr>
        <w:t>Иустин</w:t>
      </w:r>
      <w:r w:rsidRPr="00EE31BE">
        <w:rPr>
          <w:rFonts w:cs="Arial"/>
          <w:i/>
        </w:rPr>
        <w:t xml:space="preserve"> (</w:t>
      </w:r>
      <w:r w:rsidRPr="00EE31BE">
        <w:rPr>
          <w:i/>
        </w:rPr>
        <w:t>Попович</w:t>
      </w:r>
      <w:r w:rsidRPr="00EE31BE">
        <w:rPr>
          <w:rFonts w:cs="Arial"/>
          <w:i/>
        </w:rPr>
        <w:t>).</w:t>
      </w:r>
      <w:r w:rsidRPr="00EB0F88">
        <w:rPr>
          <w:rFonts w:cs="Arial"/>
        </w:rPr>
        <w:t xml:space="preserve"> </w:t>
      </w:r>
      <w:r w:rsidRPr="00EB0F88">
        <w:t>Тайна</w:t>
      </w:r>
      <w:r w:rsidRPr="00EB0F88">
        <w:rPr>
          <w:rFonts w:cs="Arial"/>
        </w:rPr>
        <w:t xml:space="preserve"> </w:t>
      </w:r>
      <w:r w:rsidRPr="00EB0F88">
        <w:t>России</w:t>
      </w:r>
      <w:r w:rsidRPr="00EB0F88">
        <w:rPr>
          <w:rFonts w:cs="Arial"/>
        </w:rPr>
        <w:tab/>
      </w:r>
      <w:hyperlink w:anchor="_ТАЙНА_РОССИИ" w:history="1">
        <w:r w:rsidR="00ED4374" w:rsidRPr="00ED4374">
          <w:rPr>
            <w:rStyle w:val="af0"/>
            <w:rFonts w:cs="Arial"/>
          </w:rPr>
          <w:t>1</w:t>
        </w:r>
        <w:r w:rsidR="00ED4374" w:rsidRPr="00ED4374">
          <w:rPr>
            <w:rStyle w:val="af0"/>
            <w:rFonts w:cs="Arial"/>
          </w:rPr>
          <w:t>5</w:t>
        </w:r>
        <w:r w:rsidR="007C5DE1" w:rsidRPr="007C5DE1">
          <w:rPr>
            <w:rStyle w:val="af0"/>
            <w:rFonts w:cs="Arial"/>
          </w:rPr>
          <w:t>8</w:t>
        </w:r>
      </w:hyperlink>
    </w:p>
    <w:p w:rsidR="002D3589" w:rsidRPr="0014131D" w:rsidRDefault="002D3589" w:rsidP="002B1BC0">
      <w:pPr>
        <w:tabs>
          <w:tab w:val="right" w:leader="dot" w:pos="9781"/>
        </w:tabs>
        <w:spacing w:before="120"/>
        <w:ind w:firstLine="0"/>
        <w:rPr>
          <w:b/>
        </w:rPr>
      </w:pPr>
      <w:r w:rsidRPr="0014131D">
        <w:rPr>
          <w:b/>
        </w:rPr>
        <w:t>ВЕЧНАЯ</w:t>
      </w:r>
      <w:r w:rsidRPr="0014131D">
        <w:rPr>
          <w:rFonts w:cs="Arial"/>
          <w:b/>
        </w:rPr>
        <w:t xml:space="preserve"> </w:t>
      </w:r>
      <w:r w:rsidRPr="0014131D">
        <w:rPr>
          <w:b/>
        </w:rPr>
        <w:t>ПАМЯТЬ</w:t>
      </w:r>
      <w:r w:rsidRPr="0014131D">
        <w:rPr>
          <w:rFonts w:cs="Arial"/>
          <w:b/>
        </w:rPr>
        <w:t xml:space="preserve"> </w:t>
      </w:r>
      <w:r w:rsidRPr="0014131D">
        <w:rPr>
          <w:b/>
        </w:rPr>
        <w:t>ПОЧИВШИМ</w:t>
      </w:r>
    </w:p>
    <w:p w:rsidR="002D3589" w:rsidRPr="00EB0F88" w:rsidRDefault="002D3589" w:rsidP="002B1BC0">
      <w:pPr>
        <w:tabs>
          <w:tab w:val="right" w:leader="dot" w:pos="9781"/>
        </w:tabs>
        <w:ind w:firstLine="0"/>
      </w:pPr>
      <w:r w:rsidRPr="00EB0F88">
        <w:t>Протоиерей</w:t>
      </w:r>
      <w:r w:rsidRPr="00EB0F88">
        <w:rPr>
          <w:rFonts w:cs="Arial"/>
        </w:rPr>
        <w:t xml:space="preserve"> </w:t>
      </w:r>
      <w:r w:rsidRPr="00EB0F88">
        <w:t>Иоанн</w:t>
      </w:r>
      <w:r w:rsidRPr="00EB0F88">
        <w:rPr>
          <w:rFonts w:cs="Arial"/>
        </w:rPr>
        <w:t xml:space="preserve"> </w:t>
      </w:r>
      <w:r w:rsidRPr="00EB0F88">
        <w:t>Сологуб</w:t>
      </w:r>
      <w:r w:rsidRPr="00EB0F88">
        <w:rPr>
          <w:rFonts w:cs="Arial"/>
        </w:rPr>
        <w:tab/>
      </w:r>
      <w:hyperlink w:anchor="_Протоиерей_Иоанн_Сологуб" w:history="1">
        <w:r w:rsidR="00ED4374" w:rsidRPr="00ED4374">
          <w:rPr>
            <w:rStyle w:val="af0"/>
            <w:rFonts w:cs="Arial"/>
          </w:rPr>
          <w:t>1</w:t>
        </w:r>
        <w:r w:rsidR="007C5DE1" w:rsidRPr="007C5DE1">
          <w:rPr>
            <w:rStyle w:val="af0"/>
            <w:rFonts w:cs="Arial"/>
          </w:rPr>
          <w:t>71</w:t>
        </w:r>
      </w:hyperlink>
    </w:p>
    <w:p w:rsidR="002D3589" w:rsidRPr="00EB0F88" w:rsidRDefault="002D3589" w:rsidP="002B1BC0">
      <w:pPr>
        <w:tabs>
          <w:tab w:val="right" w:leader="dot" w:pos="9781"/>
        </w:tabs>
        <w:ind w:firstLine="0"/>
      </w:pPr>
      <w:r w:rsidRPr="00EB0F88">
        <w:t>Диакон</w:t>
      </w:r>
      <w:r w:rsidRPr="00EB0F88">
        <w:rPr>
          <w:rFonts w:cs="Arial"/>
        </w:rPr>
        <w:t xml:space="preserve"> </w:t>
      </w:r>
      <w:r w:rsidRPr="00EB0F88">
        <w:t>Владимир</w:t>
      </w:r>
      <w:r w:rsidRPr="00EB0F88">
        <w:rPr>
          <w:rFonts w:cs="Arial"/>
        </w:rPr>
        <w:t xml:space="preserve"> </w:t>
      </w:r>
      <w:r w:rsidRPr="00EB0F88">
        <w:t>Жук</w:t>
      </w:r>
      <w:r w:rsidRPr="00EB0F88">
        <w:rPr>
          <w:rFonts w:cs="Arial"/>
        </w:rPr>
        <w:tab/>
      </w:r>
      <w:hyperlink w:anchor="_Диакон_Владимир_Жук" w:history="1">
        <w:r w:rsidR="00ED4374" w:rsidRPr="00ED4374">
          <w:rPr>
            <w:rStyle w:val="af0"/>
            <w:rFonts w:cs="Arial"/>
          </w:rPr>
          <w:t>17</w:t>
        </w:r>
        <w:r w:rsidR="007C5DE1" w:rsidRPr="007C5DE1">
          <w:rPr>
            <w:rStyle w:val="af0"/>
            <w:rFonts w:cs="Arial"/>
          </w:rPr>
          <w:t>2</w:t>
        </w:r>
      </w:hyperlink>
    </w:p>
    <w:p w:rsidR="002D3589" w:rsidRPr="00EB0F88" w:rsidRDefault="002D3589" w:rsidP="002B1BC0">
      <w:pPr>
        <w:tabs>
          <w:tab w:val="right" w:leader="dot" w:pos="9781"/>
        </w:tabs>
        <w:ind w:firstLine="0"/>
      </w:pPr>
      <w:r w:rsidRPr="00EB0F88">
        <w:t>Священник</w:t>
      </w:r>
      <w:r w:rsidRPr="00EB0F88">
        <w:rPr>
          <w:rFonts w:cs="Arial"/>
        </w:rPr>
        <w:t xml:space="preserve"> </w:t>
      </w:r>
      <w:r w:rsidRPr="00EB0F88">
        <w:t>Василий</w:t>
      </w:r>
      <w:r w:rsidRPr="00EB0F88">
        <w:rPr>
          <w:rFonts w:cs="Arial"/>
        </w:rPr>
        <w:t xml:space="preserve"> </w:t>
      </w:r>
      <w:r w:rsidRPr="00EB0F88">
        <w:t>Ольховский</w:t>
      </w:r>
      <w:r w:rsidRPr="00EB0F88">
        <w:rPr>
          <w:rFonts w:cs="Arial"/>
        </w:rPr>
        <w:tab/>
      </w:r>
      <w:hyperlink w:anchor="_Священник_Василий_Ольховский" w:history="1">
        <w:r w:rsidR="00ED4374" w:rsidRPr="00ED4374">
          <w:rPr>
            <w:rStyle w:val="af0"/>
            <w:rFonts w:cs="Arial"/>
          </w:rPr>
          <w:t>17</w:t>
        </w:r>
        <w:r w:rsidR="007C5DE1" w:rsidRPr="007C5DE1">
          <w:rPr>
            <w:rStyle w:val="af0"/>
            <w:rFonts w:cs="Arial"/>
          </w:rPr>
          <w:t>3</w:t>
        </w:r>
      </w:hyperlink>
    </w:p>
    <w:p w:rsidR="002D3589" w:rsidRDefault="002D3589" w:rsidP="002B1BC0">
      <w:pPr>
        <w:tabs>
          <w:tab w:val="right" w:leader="dot" w:pos="9781"/>
        </w:tabs>
        <w:ind w:firstLine="0"/>
        <w:rPr>
          <w:rFonts w:cs="Arial"/>
        </w:rPr>
      </w:pPr>
      <w:r w:rsidRPr="00EB0F88">
        <w:t>Сергей</w:t>
      </w:r>
      <w:r w:rsidRPr="00EB0F88">
        <w:rPr>
          <w:rFonts w:cs="Arial"/>
        </w:rPr>
        <w:t xml:space="preserve"> </w:t>
      </w:r>
      <w:r w:rsidRPr="00EB0F88">
        <w:t>Васильевич</w:t>
      </w:r>
      <w:r w:rsidRPr="00EB0F88">
        <w:rPr>
          <w:rFonts w:cs="Arial"/>
        </w:rPr>
        <w:t xml:space="preserve"> </w:t>
      </w:r>
      <w:r w:rsidRPr="00EB0F88">
        <w:t>Рогов</w:t>
      </w:r>
      <w:r w:rsidRPr="00EB0F88">
        <w:rPr>
          <w:rFonts w:cs="Arial"/>
        </w:rPr>
        <w:t xml:space="preserve"> </w:t>
      </w:r>
      <w:r w:rsidRPr="00EB0F88">
        <w:rPr>
          <w:rFonts w:cs="Arial"/>
        </w:rPr>
        <w:tab/>
      </w:r>
      <w:hyperlink w:anchor="_Сергей_Васильевич_Рогов" w:history="1">
        <w:r w:rsidR="00ED4374" w:rsidRPr="00ED4374">
          <w:rPr>
            <w:rStyle w:val="af0"/>
            <w:rFonts w:cs="Arial"/>
          </w:rPr>
          <w:t>1</w:t>
        </w:r>
        <w:r w:rsidR="00ED4374" w:rsidRPr="00ED4374">
          <w:rPr>
            <w:rStyle w:val="af0"/>
            <w:rFonts w:cs="Arial"/>
          </w:rPr>
          <w:t>7</w:t>
        </w:r>
        <w:r w:rsidR="007C5DE1" w:rsidRPr="007C5DE1">
          <w:rPr>
            <w:rStyle w:val="af0"/>
            <w:rFonts w:cs="Arial"/>
          </w:rPr>
          <w:t>4</w:t>
        </w:r>
      </w:hyperlink>
    </w:p>
    <w:p w:rsidR="00ED4374" w:rsidRPr="00EB0F88" w:rsidRDefault="00ED4374" w:rsidP="002B1BC0">
      <w:pPr>
        <w:tabs>
          <w:tab w:val="right" w:leader="dot" w:pos="9781"/>
        </w:tabs>
        <w:ind w:firstLine="0"/>
      </w:pPr>
      <w:r w:rsidRPr="00633A23">
        <w:lastRenderedPageBreak/>
        <w:t>Монахиня</w:t>
      </w:r>
      <w:r w:rsidRPr="00633A23">
        <w:rPr>
          <w:rFonts w:cs="Arial"/>
        </w:rPr>
        <w:t xml:space="preserve"> </w:t>
      </w:r>
      <w:r w:rsidRPr="00633A23">
        <w:t>Фекла</w:t>
      </w:r>
      <w:r w:rsidRPr="00633A23">
        <w:rPr>
          <w:rFonts w:cs="Arial"/>
        </w:rPr>
        <w:t xml:space="preserve"> (</w:t>
      </w:r>
      <w:r w:rsidRPr="00633A23">
        <w:t>Коняшова</w:t>
      </w:r>
      <w:r w:rsidRPr="00633A23">
        <w:rPr>
          <w:rFonts w:cs="Arial"/>
        </w:rPr>
        <w:t>)</w:t>
      </w:r>
      <w:r>
        <w:rPr>
          <w:rFonts w:cs="Arial"/>
        </w:rPr>
        <w:tab/>
      </w:r>
      <w:hyperlink w:anchor="_Монахиня_Фекла_(Коняшова)" w:history="1">
        <w:r w:rsidRPr="00E77594">
          <w:rPr>
            <w:rStyle w:val="af0"/>
            <w:rFonts w:cs="Arial"/>
          </w:rPr>
          <w:t>17</w:t>
        </w:r>
        <w:r w:rsidR="007C5DE1" w:rsidRPr="007C5DE1">
          <w:rPr>
            <w:rStyle w:val="af0"/>
            <w:rFonts w:cs="Arial"/>
          </w:rPr>
          <w:t>5</w:t>
        </w:r>
      </w:hyperlink>
    </w:p>
    <w:p w:rsidR="002D3589" w:rsidRDefault="002D3589" w:rsidP="002B1BC0">
      <w:pPr>
        <w:tabs>
          <w:tab w:val="right" w:leader="dot" w:pos="9781"/>
        </w:tabs>
        <w:spacing w:before="120"/>
        <w:ind w:firstLine="0"/>
        <w:rPr>
          <w:rFonts w:cs="Arial"/>
          <w:spacing w:val="-3"/>
        </w:rPr>
      </w:pPr>
      <w:r w:rsidRPr="00EE31BE">
        <w:rPr>
          <w:b/>
        </w:rPr>
        <w:t>СЕМЕЙНОЕ</w:t>
      </w:r>
      <w:r w:rsidRPr="00EE31BE">
        <w:rPr>
          <w:rFonts w:cs="Arial"/>
          <w:b/>
        </w:rPr>
        <w:t xml:space="preserve"> </w:t>
      </w:r>
      <w:r w:rsidRPr="00EE31BE">
        <w:rPr>
          <w:b/>
        </w:rPr>
        <w:t>ЧТЕНИЕ</w:t>
      </w:r>
      <w:r w:rsidRPr="00EB0F88">
        <w:br/>
      </w:r>
      <w:r w:rsidRPr="00EE31BE">
        <w:rPr>
          <w:i/>
        </w:rPr>
        <w:t>Е</w:t>
      </w:r>
      <w:r w:rsidRPr="00EE31BE">
        <w:rPr>
          <w:rFonts w:cs="Arial"/>
          <w:i/>
        </w:rPr>
        <w:t xml:space="preserve">. </w:t>
      </w:r>
      <w:r w:rsidRPr="00EE31BE">
        <w:rPr>
          <w:i/>
        </w:rPr>
        <w:t>Поселянин</w:t>
      </w:r>
      <w:r w:rsidRPr="00EE31BE">
        <w:rPr>
          <w:rFonts w:cs="Arial"/>
          <w:i/>
        </w:rPr>
        <w:t>.</w:t>
      </w:r>
      <w:r w:rsidRPr="00EB0F88">
        <w:rPr>
          <w:rFonts w:cs="Arial"/>
        </w:rPr>
        <w:t xml:space="preserve"> </w:t>
      </w:r>
      <w:r w:rsidRPr="00EB0F88">
        <w:t>Идеалы</w:t>
      </w:r>
      <w:r w:rsidRPr="00EB0F88">
        <w:rPr>
          <w:rFonts w:cs="Arial"/>
        </w:rPr>
        <w:t xml:space="preserve"> </w:t>
      </w:r>
      <w:r w:rsidRPr="00EB0F88">
        <w:t>христианской</w:t>
      </w:r>
      <w:r w:rsidRPr="00EB0F88">
        <w:rPr>
          <w:rFonts w:cs="Arial"/>
        </w:rPr>
        <w:t xml:space="preserve"> </w:t>
      </w:r>
      <w:r w:rsidRPr="00EB0F88">
        <w:t>жизни</w:t>
      </w:r>
      <w:r w:rsidRPr="00EB0F88">
        <w:rPr>
          <w:rFonts w:cs="Arial"/>
        </w:rPr>
        <w:t xml:space="preserve"> (</w:t>
      </w:r>
      <w:r w:rsidR="0053178D">
        <w:t>окончание</w:t>
      </w:r>
      <w:r w:rsidRPr="00EB0F88">
        <w:rPr>
          <w:rFonts w:cs="Arial"/>
        </w:rPr>
        <w:t>)</w:t>
      </w:r>
      <w:r w:rsidRPr="00EB0F88">
        <w:rPr>
          <w:rFonts w:cs="Arial"/>
        </w:rPr>
        <w:tab/>
      </w:r>
      <w:hyperlink w:anchor="_Идеалы_христианской_жизни" w:history="1">
        <w:r w:rsidR="00F7509B" w:rsidRPr="00F7509B">
          <w:rPr>
            <w:rStyle w:val="af0"/>
            <w:rFonts w:cs="Arial"/>
            <w:spacing w:val="-3"/>
          </w:rPr>
          <w:t>17</w:t>
        </w:r>
        <w:r w:rsidR="007C5DE1" w:rsidRPr="007C5DE1">
          <w:rPr>
            <w:rStyle w:val="af0"/>
            <w:rFonts w:cs="Arial"/>
            <w:spacing w:val="-3"/>
          </w:rPr>
          <w:t>8</w:t>
        </w:r>
      </w:hyperlink>
    </w:p>
    <w:p w:rsidR="00313700" w:rsidRDefault="00313700" w:rsidP="00313700">
      <w:pPr>
        <w:tabs>
          <w:tab w:val="right" w:leader="dot" w:pos="9781"/>
        </w:tabs>
        <w:spacing w:before="120"/>
        <w:ind w:firstLine="0"/>
      </w:pPr>
      <w:r w:rsidRPr="00633A23">
        <w:t>Мученик</w:t>
      </w:r>
      <w:r w:rsidRPr="00313700">
        <w:t xml:space="preserve"> </w:t>
      </w:r>
      <w:r w:rsidRPr="00633A23">
        <w:t>Евгений</w:t>
      </w:r>
      <w:r w:rsidRPr="00313700">
        <w:t xml:space="preserve"> </w:t>
      </w:r>
      <w:r w:rsidRPr="00633A23">
        <w:t>—</w:t>
      </w:r>
      <w:r w:rsidRPr="00313700">
        <w:t xml:space="preserve"> </w:t>
      </w:r>
      <w:r w:rsidRPr="00633A23">
        <w:t>русский</w:t>
      </w:r>
      <w:r w:rsidRPr="00313700">
        <w:t xml:space="preserve"> </w:t>
      </w:r>
      <w:r w:rsidRPr="00633A23">
        <w:t>духовный</w:t>
      </w:r>
      <w:r w:rsidRPr="00313700">
        <w:t xml:space="preserve"> </w:t>
      </w:r>
      <w:r w:rsidRPr="00633A23">
        <w:t>писатель</w:t>
      </w:r>
      <w:r w:rsidRPr="00313700">
        <w:t xml:space="preserve"> </w:t>
      </w:r>
      <w:r w:rsidRPr="00633A23">
        <w:t>Евгений</w:t>
      </w:r>
      <w:r w:rsidRPr="00313700">
        <w:t xml:space="preserve"> </w:t>
      </w:r>
      <w:r w:rsidRPr="00633A23">
        <w:t>Николаевич</w:t>
      </w:r>
      <w:r w:rsidRPr="00313700">
        <w:t xml:space="preserve"> </w:t>
      </w:r>
      <w:r w:rsidRPr="00633A23">
        <w:t>Погожев</w:t>
      </w:r>
      <w:r w:rsidRPr="00313700">
        <w:t xml:space="preserve"> </w:t>
      </w:r>
      <w:r w:rsidR="00AD3917">
        <w:br/>
      </w:r>
      <w:r w:rsidRPr="00313700">
        <w:t>(</w:t>
      </w:r>
      <w:r w:rsidRPr="00633A23">
        <w:t>Е</w:t>
      </w:r>
      <w:r w:rsidRPr="00313700">
        <w:t xml:space="preserve">. </w:t>
      </w:r>
      <w:r w:rsidRPr="00633A23">
        <w:t>Поселянин</w:t>
      </w:r>
      <w:r w:rsidRPr="00313700">
        <w:t>)</w:t>
      </w:r>
      <w:r w:rsidR="00AD3917">
        <w:t xml:space="preserve">. </w:t>
      </w:r>
      <w:r w:rsidRPr="00633A23">
        <w:t>Биографический</w:t>
      </w:r>
      <w:r w:rsidRPr="00AD3917">
        <w:t xml:space="preserve"> </w:t>
      </w:r>
      <w:r w:rsidRPr="00633A23">
        <w:t>очерк</w:t>
      </w:r>
      <w:r w:rsidR="00AD3917">
        <w:tab/>
      </w:r>
      <w:hyperlink w:anchor="_МУЧЕНИК_ЕВГЕНИЙ_—" w:history="1">
        <w:r w:rsidR="00F7509B" w:rsidRPr="00F7509B">
          <w:rPr>
            <w:rStyle w:val="af0"/>
          </w:rPr>
          <w:t>19</w:t>
        </w:r>
        <w:r w:rsidR="007C5DE1">
          <w:rPr>
            <w:rStyle w:val="af0"/>
            <w:lang w:val="en-US"/>
          </w:rPr>
          <w:t>5</w:t>
        </w:r>
      </w:hyperlink>
    </w:p>
    <w:p w:rsidR="00F7509B" w:rsidRDefault="00F7509B" w:rsidP="00313700">
      <w:pPr>
        <w:tabs>
          <w:tab w:val="right" w:leader="dot" w:pos="9781"/>
        </w:tabs>
        <w:spacing w:before="120"/>
        <w:ind w:firstLine="0"/>
      </w:pPr>
      <w:r>
        <w:t>Ш</w:t>
      </w:r>
      <w:r w:rsidRPr="00633A23">
        <w:t>естилетие</w:t>
      </w:r>
      <w:r w:rsidRPr="00F7509B">
        <w:t xml:space="preserve"> </w:t>
      </w:r>
      <w:r w:rsidRPr="00633A23">
        <w:t>воссоздания</w:t>
      </w:r>
      <w:r w:rsidRPr="00F7509B">
        <w:t xml:space="preserve"> </w:t>
      </w:r>
      <w:r w:rsidRPr="00633A23">
        <w:t>епархи</w:t>
      </w:r>
      <w:r w:rsidRPr="00633A23">
        <w:softHyphen/>
        <w:t>ального</w:t>
      </w:r>
      <w:r w:rsidRPr="00F7509B">
        <w:t xml:space="preserve"> </w:t>
      </w:r>
      <w:r w:rsidRPr="00633A23">
        <w:t>журнала</w:t>
      </w:r>
      <w:r>
        <w:tab/>
      </w:r>
      <w:hyperlink w:anchor="_Шестилетие_воссоздания_" w:history="1">
        <w:r w:rsidRPr="00F7509B">
          <w:rPr>
            <w:rStyle w:val="af0"/>
          </w:rPr>
          <w:t>19</w:t>
        </w:r>
        <w:r w:rsidR="007C5DE1">
          <w:rPr>
            <w:rStyle w:val="af0"/>
            <w:lang w:val="en-US"/>
          </w:rPr>
          <w:t>8</w:t>
        </w:r>
      </w:hyperlink>
    </w:p>
    <w:p w:rsidR="00F7509B" w:rsidRDefault="00F7509B" w:rsidP="00313700">
      <w:pPr>
        <w:tabs>
          <w:tab w:val="right" w:leader="dot" w:pos="9781"/>
        </w:tabs>
        <w:spacing w:before="120"/>
        <w:ind w:firstLine="0"/>
        <w:rPr>
          <w:b/>
        </w:rPr>
      </w:pPr>
      <w:r w:rsidRPr="00F7509B">
        <w:rPr>
          <w:b/>
        </w:rPr>
        <w:t>СТИХИ</w:t>
      </w:r>
    </w:p>
    <w:p w:rsidR="00643A9C" w:rsidRPr="007C5DE1" w:rsidRDefault="00643A9C" w:rsidP="00643A9C">
      <w:pPr>
        <w:tabs>
          <w:tab w:val="right" w:leader="dot" w:pos="9781"/>
        </w:tabs>
        <w:spacing w:before="120"/>
        <w:ind w:firstLine="0"/>
      </w:pPr>
      <w:r w:rsidRPr="00633A23">
        <w:t>Н. Гумилев</w:t>
      </w:r>
      <w:r>
        <w:t xml:space="preserve">. </w:t>
      </w:r>
      <w:r w:rsidRPr="00633A23">
        <w:t>Христос</w:t>
      </w:r>
      <w:r>
        <w:tab/>
      </w:r>
      <w:hyperlink w:anchor="_ХРИСТОС" w:history="1">
        <w:r w:rsidR="007C5DE1" w:rsidRPr="007C5DE1">
          <w:rPr>
            <w:rStyle w:val="af0"/>
          </w:rPr>
          <w:t>199</w:t>
        </w:r>
      </w:hyperlink>
    </w:p>
    <w:p w:rsidR="00643A9C" w:rsidRDefault="00643A9C" w:rsidP="00643A9C">
      <w:pPr>
        <w:tabs>
          <w:tab w:val="right" w:leader="dot" w:pos="9781"/>
        </w:tabs>
        <w:ind w:firstLine="0"/>
      </w:pPr>
      <w:r w:rsidRPr="00F7509B">
        <w:t>Н. А. Павлович</w:t>
      </w:r>
      <w:r>
        <w:t>. О</w:t>
      </w:r>
      <w:r w:rsidRPr="00633A23">
        <w:t>ни</w:t>
      </w:r>
      <w:r>
        <w:tab/>
      </w:r>
      <w:hyperlink w:anchor="_Они" w:history="1">
        <w:r w:rsidR="007C5DE1" w:rsidRPr="007C5DE1">
          <w:rPr>
            <w:rStyle w:val="af0"/>
          </w:rPr>
          <w:t>2</w:t>
        </w:r>
        <w:r w:rsidR="007C5DE1" w:rsidRPr="007C5DE1">
          <w:rPr>
            <w:rStyle w:val="af0"/>
          </w:rPr>
          <w:t>0</w:t>
        </w:r>
        <w:r w:rsidR="007C5DE1" w:rsidRPr="007C5DE1">
          <w:rPr>
            <w:rStyle w:val="af0"/>
          </w:rPr>
          <w:t>0</w:t>
        </w:r>
      </w:hyperlink>
    </w:p>
    <w:p w:rsidR="00643A9C" w:rsidRPr="007C5DE1" w:rsidRDefault="00643A9C" w:rsidP="00643A9C">
      <w:pPr>
        <w:tabs>
          <w:tab w:val="right" w:leader="dot" w:pos="9781"/>
        </w:tabs>
        <w:ind w:firstLine="0"/>
      </w:pPr>
      <w:r w:rsidRPr="00643A9C">
        <w:t xml:space="preserve">В. А. Солоухин. </w:t>
      </w:r>
      <w:r>
        <w:t>Д</w:t>
      </w:r>
      <w:r w:rsidRPr="00633A23">
        <w:t>рузьям</w:t>
      </w:r>
      <w:r>
        <w:tab/>
      </w:r>
      <w:hyperlink w:anchor="_Друзьям" w:history="1">
        <w:r w:rsidR="007C5DE1" w:rsidRPr="007C5DE1">
          <w:rPr>
            <w:rStyle w:val="af0"/>
          </w:rPr>
          <w:t>200</w:t>
        </w:r>
      </w:hyperlink>
    </w:p>
    <w:p w:rsidR="00643A9C" w:rsidRPr="00A04A76" w:rsidRDefault="00643A9C" w:rsidP="00643A9C">
      <w:pPr>
        <w:tabs>
          <w:tab w:val="right" w:leader="dot" w:pos="9781"/>
        </w:tabs>
        <w:ind w:firstLine="0"/>
      </w:pPr>
      <w:r w:rsidRPr="00633A23">
        <w:t>Н. Гумилев</w:t>
      </w:r>
      <w:r>
        <w:t xml:space="preserve">. </w:t>
      </w:r>
      <w:r w:rsidRPr="00633A23">
        <w:t>Ворота</w:t>
      </w:r>
      <w:r w:rsidRPr="00643A9C">
        <w:t xml:space="preserve"> </w:t>
      </w:r>
      <w:r w:rsidRPr="00633A23">
        <w:t>рая</w:t>
      </w:r>
      <w:r>
        <w:tab/>
      </w:r>
      <w:hyperlink w:anchor="_ВОРОТА_РАЯ" w:history="1">
        <w:r w:rsidR="00A04A76" w:rsidRPr="00A04A76">
          <w:rPr>
            <w:rStyle w:val="af0"/>
          </w:rPr>
          <w:t>20</w:t>
        </w:r>
        <w:r w:rsidR="007C5DE1" w:rsidRPr="007C5DE1">
          <w:rPr>
            <w:rStyle w:val="af0"/>
          </w:rPr>
          <w:t>2</w:t>
        </w:r>
      </w:hyperlink>
    </w:p>
    <w:p w:rsidR="00643A9C" w:rsidRPr="007C5DE1" w:rsidRDefault="00643A9C" w:rsidP="00643A9C">
      <w:pPr>
        <w:tabs>
          <w:tab w:val="right" w:leader="dot" w:pos="9781"/>
        </w:tabs>
        <w:ind w:firstLine="0"/>
      </w:pPr>
      <w:r w:rsidRPr="00643A9C">
        <w:t>Е. Ширнина.</w:t>
      </w:r>
      <w:r w:rsidRPr="001261C5">
        <w:t xml:space="preserve"> </w:t>
      </w:r>
      <w:r w:rsidRPr="00633A23">
        <w:t>Оставлю все</w:t>
      </w:r>
      <w:r>
        <w:t>…</w:t>
      </w:r>
      <w:r>
        <w:tab/>
      </w:r>
      <w:hyperlink w:anchor="_ВОРОТА_РАЯ" w:history="1">
        <w:r w:rsidR="00A04A76" w:rsidRPr="00A04A76">
          <w:rPr>
            <w:rStyle w:val="af0"/>
          </w:rPr>
          <w:t>2</w:t>
        </w:r>
        <w:r w:rsidR="00A04A76" w:rsidRPr="007C5DE1">
          <w:rPr>
            <w:rStyle w:val="af0"/>
          </w:rPr>
          <w:t>0</w:t>
        </w:r>
        <w:r w:rsidR="007C5DE1">
          <w:rPr>
            <w:rStyle w:val="af0"/>
            <w:lang w:val="en-US"/>
          </w:rPr>
          <w:t>3</w:t>
        </w:r>
      </w:hyperlink>
    </w:p>
    <w:p w:rsidR="00643A9C" w:rsidRPr="00A04A76" w:rsidRDefault="00643A9C" w:rsidP="00643A9C">
      <w:pPr>
        <w:tabs>
          <w:tab w:val="right" w:leader="dot" w:pos="9781"/>
        </w:tabs>
        <w:ind w:firstLine="0"/>
      </w:pPr>
      <w:r w:rsidRPr="00643A9C">
        <w:t xml:space="preserve">Е. Бадьянова. </w:t>
      </w:r>
      <w:r w:rsidRPr="00633A23">
        <w:t xml:space="preserve">Воскресение </w:t>
      </w:r>
      <w:r>
        <w:t>Х</w:t>
      </w:r>
      <w:r w:rsidRPr="00633A23">
        <w:t>ристово</w:t>
      </w:r>
      <w:r>
        <w:tab/>
      </w:r>
      <w:hyperlink w:anchor="_ВОСКРЕСЕНИЕ_ХРИСТОВО" w:history="1">
        <w:r w:rsidR="00A04A76" w:rsidRPr="00A04A76">
          <w:rPr>
            <w:rStyle w:val="af0"/>
          </w:rPr>
          <w:t>20</w:t>
        </w:r>
        <w:r w:rsidR="007C5DE1">
          <w:rPr>
            <w:rStyle w:val="af0"/>
            <w:lang w:val="en-US"/>
          </w:rPr>
          <w:t>4</w:t>
        </w:r>
      </w:hyperlink>
    </w:p>
    <w:p w:rsidR="007E16E5" w:rsidRPr="00A04A76" w:rsidRDefault="007E16E5" w:rsidP="007E16E5">
      <w:pPr>
        <w:tabs>
          <w:tab w:val="right" w:leader="dot" w:pos="9781"/>
        </w:tabs>
        <w:spacing w:before="120"/>
        <w:ind w:firstLine="0"/>
      </w:pPr>
      <w:r w:rsidRPr="00633A23">
        <w:t xml:space="preserve">Русские исповедники и подвижники </w:t>
      </w:r>
      <w:r w:rsidRPr="007E16E5">
        <w:t>xx</w:t>
      </w:r>
      <w:r w:rsidRPr="00633A23">
        <w:t xml:space="preserve"> века</w:t>
      </w:r>
      <w:r>
        <w:t xml:space="preserve"> </w:t>
      </w:r>
      <w:r w:rsidRPr="00633A23">
        <w:t xml:space="preserve">о торжестве православия </w:t>
      </w:r>
      <w:r>
        <w:br/>
      </w:r>
      <w:r w:rsidRPr="00633A23">
        <w:t xml:space="preserve">и возрождении </w:t>
      </w:r>
      <w:r>
        <w:t>Р</w:t>
      </w:r>
      <w:r w:rsidRPr="00633A23">
        <w:t>оссии</w:t>
      </w:r>
      <w:r w:rsidR="00A04A76" w:rsidRPr="00A04A76">
        <w:tab/>
      </w:r>
      <w:hyperlink w:anchor="_РУССКИЕ_ИСПОВЕДНИКИ_" w:history="1">
        <w:r w:rsidR="00A04A76" w:rsidRPr="00A04A76">
          <w:rPr>
            <w:rStyle w:val="af0"/>
          </w:rPr>
          <w:t>20</w:t>
        </w:r>
        <w:r w:rsidR="007C5DE1" w:rsidRPr="007C5DE1">
          <w:rPr>
            <w:rStyle w:val="af0"/>
          </w:rPr>
          <w:t>5</w:t>
        </w:r>
      </w:hyperlink>
    </w:p>
    <w:p w:rsidR="007E16E5" w:rsidRPr="001261C5" w:rsidRDefault="007E16E5" w:rsidP="00643A9C">
      <w:pPr>
        <w:tabs>
          <w:tab w:val="right" w:leader="dot" w:pos="9781"/>
        </w:tabs>
        <w:ind w:firstLine="0"/>
      </w:pPr>
    </w:p>
    <w:p w:rsidR="00643A9C" w:rsidRPr="00F7509B" w:rsidRDefault="00643A9C" w:rsidP="00F7509B">
      <w:pPr>
        <w:tabs>
          <w:tab w:val="right" w:leader="dot" w:pos="9781"/>
        </w:tabs>
        <w:spacing w:before="120"/>
        <w:ind w:firstLine="0"/>
      </w:pPr>
    </w:p>
    <w:p w:rsidR="002D3589" w:rsidRPr="002D3589" w:rsidRDefault="007C5DE1" w:rsidP="00633A23">
      <w:pPr>
        <w:pStyle w:val="3"/>
      </w:pPr>
      <w:bookmarkStart w:id="0" w:name="_ПАСХАЛЬНОЕ_ПОЗДРАВЛЕНИЕ"/>
      <w:bookmarkEnd w:id="0"/>
      <w:r>
        <w:rPr>
          <w:rFonts w:ascii="Times New Roman" w:hAnsi="Times New Roman"/>
          <w:b w:val="0"/>
          <w:bCs w:val="0"/>
          <w:sz w:val="24"/>
          <w:szCs w:val="20"/>
        </w:rPr>
        <w:br w:type="page"/>
      </w:r>
      <w:r w:rsidR="002D3589" w:rsidRPr="002D3589">
        <w:lastRenderedPageBreak/>
        <w:t>ПАСХАЛЬНОЕ</w:t>
      </w:r>
      <w:r w:rsidR="002D3589" w:rsidRPr="002D3589">
        <w:rPr>
          <w:rFonts w:cs="Arial"/>
        </w:rPr>
        <w:t xml:space="preserve"> </w:t>
      </w:r>
      <w:r w:rsidR="002D3589" w:rsidRPr="002D3589">
        <w:t>ПОЗДРАВЛЕНИЕ</w:t>
      </w:r>
    </w:p>
    <w:p w:rsidR="002D3589" w:rsidRPr="002D3589" w:rsidRDefault="002D3589" w:rsidP="00633A23">
      <w:pPr>
        <w:jc w:val="center"/>
      </w:pPr>
      <w:r w:rsidRPr="002D3589">
        <w:rPr>
          <w:spacing w:val="-2"/>
        </w:rPr>
        <w:t>митрополита</w:t>
      </w:r>
      <w:r w:rsidRPr="002D3589">
        <w:rPr>
          <w:rFonts w:cs="Arial"/>
          <w:spacing w:val="-2"/>
        </w:rPr>
        <w:t xml:space="preserve"> </w:t>
      </w:r>
      <w:r w:rsidRPr="002D3589">
        <w:rPr>
          <w:spacing w:val="-2"/>
        </w:rPr>
        <w:t>Санкт</w:t>
      </w:r>
      <w:r w:rsidRPr="002D3589">
        <w:rPr>
          <w:rFonts w:cs="Arial"/>
          <w:spacing w:val="-2"/>
        </w:rPr>
        <w:t>-</w:t>
      </w:r>
      <w:r w:rsidRPr="002D3589">
        <w:rPr>
          <w:spacing w:val="-2"/>
        </w:rPr>
        <w:t>Петербургского</w:t>
      </w:r>
      <w:r w:rsidRPr="002D3589">
        <w:rPr>
          <w:rFonts w:cs="Arial"/>
          <w:spacing w:val="-2"/>
        </w:rPr>
        <w:t xml:space="preserve"> </w:t>
      </w:r>
      <w:r w:rsidRPr="002D3589">
        <w:rPr>
          <w:spacing w:val="-2"/>
        </w:rPr>
        <w:t>и</w:t>
      </w:r>
      <w:r w:rsidRPr="002D3589">
        <w:rPr>
          <w:rFonts w:cs="Arial"/>
          <w:spacing w:val="-2"/>
        </w:rPr>
        <w:t xml:space="preserve"> </w:t>
      </w:r>
      <w:r w:rsidRPr="002D3589">
        <w:rPr>
          <w:spacing w:val="-2"/>
        </w:rPr>
        <w:t xml:space="preserve">Ладожского </w:t>
      </w:r>
      <w:r w:rsidRPr="002D3589">
        <w:t>ВЛАДИМИРА</w:t>
      </w:r>
    </w:p>
    <w:p w:rsidR="002D3589" w:rsidRPr="002D3589" w:rsidRDefault="002D3589" w:rsidP="00633A23">
      <w:pPr>
        <w:jc w:val="center"/>
      </w:pPr>
      <w:r w:rsidRPr="002D3589">
        <w:t>клиру</w:t>
      </w:r>
      <w:r w:rsidRPr="002D3589">
        <w:rPr>
          <w:rFonts w:cs="Arial"/>
        </w:rPr>
        <w:t xml:space="preserve">, </w:t>
      </w:r>
      <w:r w:rsidRPr="002D3589">
        <w:t>насельникам</w:t>
      </w:r>
      <w:r w:rsidRPr="002D3589">
        <w:rPr>
          <w:rFonts w:cs="Arial"/>
        </w:rPr>
        <w:t xml:space="preserve"> </w:t>
      </w:r>
      <w:r w:rsidRPr="002D3589">
        <w:t>и</w:t>
      </w:r>
      <w:r w:rsidRPr="002D3589">
        <w:rPr>
          <w:rFonts w:cs="Arial"/>
        </w:rPr>
        <w:t xml:space="preserve"> </w:t>
      </w:r>
      <w:r w:rsidRPr="002D3589">
        <w:t>насельницам</w:t>
      </w:r>
      <w:r w:rsidRPr="002D3589">
        <w:rPr>
          <w:rFonts w:cs="Arial"/>
        </w:rPr>
        <w:t xml:space="preserve"> </w:t>
      </w:r>
      <w:r w:rsidRPr="002D3589">
        <w:t>святых</w:t>
      </w:r>
      <w:r w:rsidRPr="002D3589">
        <w:rPr>
          <w:rFonts w:cs="Arial"/>
        </w:rPr>
        <w:t xml:space="preserve"> </w:t>
      </w:r>
      <w:r w:rsidRPr="002D3589">
        <w:t>монастырей</w:t>
      </w:r>
      <w:r w:rsidRPr="002D3589">
        <w:rPr>
          <w:rFonts w:cs="Arial"/>
        </w:rPr>
        <w:t>,</w:t>
      </w:r>
    </w:p>
    <w:p w:rsidR="002D3589" w:rsidRPr="002D3589" w:rsidRDefault="002D3589" w:rsidP="00633A23">
      <w:pPr>
        <w:jc w:val="center"/>
      </w:pPr>
      <w:r w:rsidRPr="002D3589">
        <w:t>церковным</w:t>
      </w:r>
      <w:r w:rsidRPr="002D3589">
        <w:rPr>
          <w:rFonts w:cs="Arial"/>
        </w:rPr>
        <w:t xml:space="preserve"> </w:t>
      </w:r>
      <w:r w:rsidRPr="002D3589">
        <w:t>работникам</w:t>
      </w:r>
      <w:r w:rsidRPr="002D3589">
        <w:rPr>
          <w:rFonts w:cs="Arial"/>
        </w:rPr>
        <w:t xml:space="preserve"> </w:t>
      </w:r>
      <w:r w:rsidRPr="002D3589">
        <w:t>и</w:t>
      </w:r>
      <w:r w:rsidRPr="002D3589">
        <w:rPr>
          <w:rFonts w:cs="Arial"/>
        </w:rPr>
        <w:t xml:space="preserve"> </w:t>
      </w:r>
      <w:r w:rsidRPr="002D3589">
        <w:t>всем</w:t>
      </w:r>
      <w:r w:rsidRPr="002D3589">
        <w:rPr>
          <w:rFonts w:cs="Arial"/>
        </w:rPr>
        <w:t xml:space="preserve"> </w:t>
      </w:r>
      <w:r w:rsidRPr="002D3589">
        <w:t>верным</w:t>
      </w:r>
      <w:r w:rsidRPr="002D3589">
        <w:rPr>
          <w:rFonts w:cs="Arial"/>
        </w:rPr>
        <w:t xml:space="preserve"> </w:t>
      </w:r>
      <w:r w:rsidRPr="002D3589">
        <w:t>чадам</w:t>
      </w:r>
    </w:p>
    <w:p w:rsidR="002D3589" w:rsidRDefault="002D3589" w:rsidP="00633A23">
      <w:pPr>
        <w:jc w:val="center"/>
        <w:rPr>
          <w:lang w:val="en-US"/>
        </w:rPr>
      </w:pPr>
      <w:r w:rsidRPr="002D3589">
        <w:t>Санкт</w:t>
      </w:r>
      <w:r w:rsidRPr="002D3589">
        <w:rPr>
          <w:rFonts w:cs="Arial"/>
        </w:rPr>
        <w:t>-</w:t>
      </w:r>
      <w:r w:rsidRPr="002D3589">
        <w:t>Петербургской</w:t>
      </w:r>
      <w:r w:rsidRPr="002D3589">
        <w:rPr>
          <w:rFonts w:cs="Arial"/>
        </w:rPr>
        <w:t xml:space="preserve"> </w:t>
      </w:r>
      <w:r w:rsidRPr="002D3589">
        <w:t>епархии</w:t>
      </w:r>
    </w:p>
    <w:p w:rsidR="00633A23" w:rsidRPr="00633A23" w:rsidRDefault="00633A23" w:rsidP="00633A23">
      <w:pPr>
        <w:jc w:val="center"/>
        <w:rPr>
          <w:lang w:val="en-US"/>
        </w:rPr>
      </w:pPr>
    </w:p>
    <w:p w:rsidR="002D3589" w:rsidRDefault="007C5DE1" w:rsidP="00633A23">
      <w:pPr>
        <w:jc w:val="center"/>
        <w:rPr>
          <w:szCs w:val="24"/>
          <w:lang w:val="en-US"/>
        </w:rPr>
      </w:pPr>
      <w:r w:rsidRPr="00A617A4">
        <w:rPr>
          <w:szCs w:val="24"/>
        </w:rPr>
        <w:pict>
          <v:shape id="_x0000_i1025" type="#_x0000_t75" style="width:179.25pt;height:330pt">
            <v:imagedata r:id="rId8" o:title="17_001"/>
          </v:shape>
        </w:pict>
      </w:r>
    </w:p>
    <w:p w:rsidR="00633A23" w:rsidRPr="00633A23" w:rsidRDefault="00633A23" w:rsidP="00633A23">
      <w:pPr>
        <w:ind w:left="4395" w:firstLine="567"/>
        <w:jc w:val="right"/>
        <w:rPr>
          <w:i/>
          <w:szCs w:val="24"/>
          <w:lang w:val="en-US"/>
        </w:rPr>
      </w:pPr>
    </w:p>
    <w:p w:rsidR="002D3589" w:rsidRPr="00633A23" w:rsidRDefault="002D3589" w:rsidP="00633A23">
      <w:pPr>
        <w:ind w:left="4395" w:firstLine="567"/>
        <w:jc w:val="right"/>
        <w:rPr>
          <w:i/>
        </w:rPr>
      </w:pPr>
      <w:r w:rsidRPr="00633A23">
        <w:rPr>
          <w:i/>
        </w:rPr>
        <w:t>«Небеса</w:t>
      </w:r>
      <w:r w:rsidRPr="00633A23">
        <w:rPr>
          <w:rFonts w:cs="Arial"/>
          <w:i/>
        </w:rPr>
        <w:t xml:space="preserve"> </w:t>
      </w:r>
      <w:r w:rsidRPr="00633A23">
        <w:rPr>
          <w:i/>
        </w:rPr>
        <w:t>убо</w:t>
      </w:r>
      <w:r w:rsidRPr="00633A23">
        <w:rPr>
          <w:rFonts w:cs="Arial"/>
          <w:i/>
        </w:rPr>
        <w:t xml:space="preserve"> </w:t>
      </w:r>
      <w:r w:rsidRPr="00633A23">
        <w:rPr>
          <w:i/>
        </w:rPr>
        <w:t>достойно</w:t>
      </w:r>
      <w:r w:rsidRPr="00633A23">
        <w:rPr>
          <w:rFonts w:cs="Arial"/>
          <w:i/>
        </w:rPr>
        <w:t xml:space="preserve"> </w:t>
      </w:r>
      <w:r w:rsidRPr="00633A23">
        <w:rPr>
          <w:i/>
        </w:rPr>
        <w:t>да</w:t>
      </w:r>
      <w:r w:rsidRPr="00633A23">
        <w:rPr>
          <w:rFonts w:cs="Arial"/>
          <w:i/>
        </w:rPr>
        <w:t xml:space="preserve"> </w:t>
      </w:r>
      <w:r w:rsidRPr="00633A23">
        <w:rPr>
          <w:i/>
        </w:rPr>
        <w:t>веселятся</w:t>
      </w:r>
      <w:r w:rsidRPr="00633A23">
        <w:rPr>
          <w:rFonts w:cs="Arial"/>
          <w:i/>
        </w:rPr>
        <w:t xml:space="preserve">, </w:t>
      </w:r>
      <w:r w:rsidRPr="00633A23">
        <w:rPr>
          <w:i/>
        </w:rPr>
        <w:t>земля</w:t>
      </w:r>
      <w:r w:rsidRPr="00633A23">
        <w:rPr>
          <w:rFonts w:cs="Arial"/>
          <w:i/>
        </w:rPr>
        <w:t xml:space="preserve"> </w:t>
      </w:r>
      <w:r w:rsidRPr="00633A23">
        <w:rPr>
          <w:i/>
        </w:rPr>
        <w:t>же да</w:t>
      </w:r>
      <w:r w:rsidRPr="00633A23">
        <w:rPr>
          <w:rFonts w:cs="Arial"/>
          <w:i/>
        </w:rPr>
        <w:t xml:space="preserve"> </w:t>
      </w:r>
      <w:r w:rsidRPr="00633A23">
        <w:rPr>
          <w:i/>
        </w:rPr>
        <w:t>радуется</w:t>
      </w:r>
      <w:r w:rsidRPr="00633A23">
        <w:rPr>
          <w:rFonts w:cs="Arial"/>
          <w:i/>
        </w:rPr>
        <w:t xml:space="preserve">, </w:t>
      </w:r>
      <w:r w:rsidRPr="00633A23">
        <w:rPr>
          <w:i/>
        </w:rPr>
        <w:t>да</w:t>
      </w:r>
      <w:r w:rsidRPr="00633A23">
        <w:rPr>
          <w:rFonts w:cs="Arial"/>
          <w:i/>
        </w:rPr>
        <w:t xml:space="preserve"> </w:t>
      </w:r>
      <w:r w:rsidRPr="00633A23">
        <w:rPr>
          <w:i/>
        </w:rPr>
        <w:t>празднует</w:t>
      </w:r>
      <w:r w:rsidRPr="00633A23">
        <w:rPr>
          <w:rFonts w:cs="Arial"/>
          <w:i/>
        </w:rPr>
        <w:t xml:space="preserve"> </w:t>
      </w:r>
      <w:r w:rsidRPr="00633A23">
        <w:rPr>
          <w:i/>
        </w:rPr>
        <w:t>же</w:t>
      </w:r>
      <w:r w:rsidRPr="00633A23">
        <w:rPr>
          <w:rFonts w:cs="Arial"/>
          <w:i/>
        </w:rPr>
        <w:t xml:space="preserve"> </w:t>
      </w:r>
      <w:r w:rsidRPr="00633A23">
        <w:rPr>
          <w:i/>
        </w:rPr>
        <w:t>мир</w:t>
      </w:r>
      <w:r w:rsidRPr="00633A23">
        <w:rPr>
          <w:rFonts w:cs="Arial"/>
          <w:i/>
        </w:rPr>
        <w:t xml:space="preserve"> </w:t>
      </w:r>
      <w:r w:rsidRPr="00633A23">
        <w:rPr>
          <w:i/>
        </w:rPr>
        <w:t>видимый</w:t>
      </w:r>
      <w:r w:rsidRPr="00633A23">
        <w:rPr>
          <w:rFonts w:cs="Arial"/>
          <w:i/>
        </w:rPr>
        <w:t xml:space="preserve"> </w:t>
      </w:r>
      <w:r w:rsidRPr="00633A23">
        <w:rPr>
          <w:i/>
        </w:rPr>
        <w:t>же весь</w:t>
      </w:r>
      <w:r w:rsidRPr="00633A23">
        <w:rPr>
          <w:rFonts w:cs="Arial"/>
          <w:i/>
        </w:rPr>
        <w:t xml:space="preserve"> </w:t>
      </w:r>
      <w:r w:rsidRPr="00633A23">
        <w:rPr>
          <w:i/>
        </w:rPr>
        <w:t>и</w:t>
      </w:r>
      <w:r w:rsidRPr="00633A23">
        <w:rPr>
          <w:rFonts w:cs="Arial"/>
          <w:i/>
        </w:rPr>
        <w:t xml:space="preserve"> </w:t>
      </w:r>
      <w:r w:rsidRPr="00633A23">
        <w:rPr>
          <w:i/>
        </w:rPr>
        <w:t>невидимый</w:t>
      </w:r>
      <w:r w:rsidRPr="00633A23">
        <w:rPr>
          <w:rFonts w:cs="Arial"/>
          <w:i/>
        </w:rPr>
        <w:t xml:space="preserve">: </w:t>
      </w:r>
      <w:r w:rsidRPr="00633A23">
        <w:rPr>
          <w:i/>
        </w:rPr>
        <w:t>Христос</w:t>
      </w:r>
      <w:r w:rsidRPr="00633A23">
        <w:rPr>
          <w:rFonts w:cs="Arial"/>
          <w:i/>
        </w:rPr>
        <w:t xml:space="preserve"> </w:t>
      </w:r>
      <w:r w:rsidRPr="00633A23">
        <w:rPr>
          <w:i/>
        </w:rPr>
        <w:t>бо</w:t>
      </w:r>
      <w:r w:rsidRPr="00633A23">
        <w:rPr>
          <w:rFonts w:cs="Arial"/>
          <w:i/>
        </w:rPr>
        <w:t xml:space="preserve"> </w:t>
      </w:r>
      <w:r w:rsidRPr="00633A23">
        <w:rPr>
          <w:i/>
        </w:rPr>
        <w:t>воста</w:t>
      </w:r>
      <w:r w:rsidRPr="00633A23">
        <w:rPr>
          <w:rFonts w:cs="Arial"/>
          <w:i/>
        </w:rPr>
        <w:t xml:space="preserve">, </w:t>
      </w:r>
      <w:r w:rsidRPr="00633A23">
        <w:rPr>
          <w:i/>
        </w:rPr>
        <w:t>веселие</w:t>
      </w:r>
      <w:r w:rsidR="00633A23" w:rsidRPr="00633A23">
        <w:rPr>
          <w:i/>
        </w:rPr>
        <w:t xml:space="preserve"> </w:t>
      </w:r>
      <w:r w:rsidRPr="00633A23">
        <w:rPr>
          <w:i/>
        </w:rPr>
        <w:t>вечное»</w:t>
      </w:r>
    </w:p>
    <w:p w:rsidR="002D3589" w:rsidRPr="00ED1240" w:rsidRDefault="002D3589" w:rsidP="00633A23">
      <w:pPr>
        <w:ind w:left="4395" w:firstLine="567"/>
        <w:jc w:val="right"/>
        <w:rPr>
          <w:rFonts w:cs="Arial"/>
          <w:i/>
        </w:rPr>
      </w:pPr>
      <w:r w:rsidRPr="00633A23">
        <w:rPr>
          <w:rFonts w:cs="Arial"/>
          <w:i/>
        </w:rPr>
        <w:t>(</w:t>
      </w:r>
      <w:r w:rsidRPr="00633A23">
        <w:rPr>
          <w:i/>
        </w:rPr>
        <w:t>Тропарь</w:t>
      </w:r>
      <w:r w:rsidRPr="00633A23">
        <w:rPr>
          <w:rFonts w:cs="Arial"/>
          <w:i/>
        </w:rPr>
        <w:t xml:space="preserve"> 1-</w:t>
      </w:r>
      <w:r w:rsidRPr="00633A23">
        <w:rPr>
          <w:i/>
        </w:rPr>
        <w:t>й</w:t>
      </w:r>
      <w:r w:rsidRPr="00633A23">
        <w:rPr>
          <w:rFonts w:cs="Arial"/>
          <w:i/>
        </w:rPr>
        <w:t xml:space="preserve"> </w:t>
      </w:r>
      <w:r w:rsidRPr="00633A23">
        <w:rPr>
          <w:i/>
        </w:rPr>
        <w:t>песни</w:t>
      </w:r>
      <w:r w:rsidRPr="00633A23">
        <w:rPr>
          <w:rFonts w:cs="Arial"/>
          <w:i/>
        </w:rPr>
        <w:t xml:space="preserve"> </w:t>
      </w:r>
      <w:r w:rsidRPr="00633A23">
        <w:rPr>
          <w:i/>
        </w:rPr>
        <w:t>Пасхального</w:t>
      </w:r>
      <w:r w:rsidRPr="00633A23">
        <w:rPr>
          <w:rFonts w:cs="Arial"/>
          <w:i/>
        </w:rPr>
        <w:t xml:space="preserve"> </w:t>
      </w:r>
      <w:r w:rsidRPr="00633A23">
        <w:rPr>
          <w:i/>
        </w:rPr>
        <w:t>канона</w:t>
      </w:r>
      <w:r w:rsidRPr="00633A23">
        <w:rPr>
          <w:rFonts w:cs="Arial"/>
          <w:i/>
        </w:rPr>
        <w:t>).</w:t>
      </w:r>
    </w:p>
    <w:p w:rsidR="00633A23" w:rsidRPr="00ED1240" w:rsidRDefault="00633A23" w:rsidP="00633A23">
      <w:pPr>
        <w:ind w:left="4395" w:firstLine="567"/>
        <w:jc w:val="right"/>
        <w:rPr>
          <w:i/>
        </w:rPr>
      </w:pPr>
    </w:p>
    <w:p w:rsidR="002D3589" w:rsidRPr="00633A23" w:rsidRDefault="002D3589" w:rsidP="00633A23"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сподобил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праздновать</w:t>
      </w:r>
      <w:r w:rsidRPr="00633A23">
        <w:rPr>
          <w:rFonts w:cs="Arial"/>
        </w:rPr>
        <w:t xml:space="preserve"> </w:t>
      </w:r>
      <w:r w:rsidRPr="00633A23">
        <w:t>праздник Светлого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 </w:t>
      </w:r>
      <w:r w:rsidRPr="00633A23">
        <w:t>Воскресения</w:t>
      </w:r>
      <w:r w:rsidRPr="00633A23">
        <w:rPr>
          <w:rFonts w:cs="Arial"/>
        </w:rPr>
        <w:t xml:space="preserve">, </w:t>
      </w:r>
      <w:r w:rsidRPr="00633A23">
        <w:t>насладиться</w:t>
      </w:r>
      <w:r w:rsidRPr="00633A23">
        <w:rPr>
          <w:rFonts w:cs="Arial"/>
        </w:rPr>
        <w:t xml:space="preserve"> </w:t>
      </w:r>
      <w:r w:rsidRPr="00633A23">
        <w:t>пиром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, </w:t>
      </w:r>
      <w:r w:rsidRPr="00633A23">
        <w:t>возрадоваться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возвеселиться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неземной</w:t>
      </w:r>
      <w:r w:rsidRPr="00633A23">
        <w:rPr>
          <w:rFonts w:cs="Arial"/>
        </w:rPr>
        <w:t xml:space="preserve"> </w:t>
      </w:r>
      <w:r w:rsidRPr="00633A23">
        <w:t>радости обнять</w:t>
      </w:r>
      <w:r w:rsidRPr="00633A23">
        <w:rPr>
          <w:rFonts w:cs="Arial"/>
        </w:rPr>
        <w:t xml:space="preserve"> </w:t>
      </w:r>
      <w:r w:rsidRPr="00633A23">
        <w:t>друг</w:t>
      </w:r>
      <w:r w:rsidRPr="00633A23">
        <w:rPr>
          <w:rFonts w:cs="Arial"/>
        </w:rPr>
        <w:t xml:space="preserve"> </w:t>
      </w:r>
      <w:r w:rsidRPr="00633A23">
        <w:t>друга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ликовании</w:t>
      </w:r>
      <w:r w:rsidRPr="00633A23">
        <w:rPr>
          <w:rFonts w:cs="Arial"/>
        </w:rPr>
        <w:t xml:space="preserve"> </w:t>
      </w:r>
      <w:r w:rsidRPr="00633A23">
        <w:t>войти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Пас</w:t>
      </w:r>
      <w:r w:rsidRPr="00633A23">
        <w:softHyphen/>
        <w:t>хи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пасхальным</w:t>
      </w:r>
      <w:r w:rsidRPr="00633A23">
        <w:rPr>
          <w:rFonts w:cs="Arial"/>
        </w:rPr>
        <w:t xml:space="preserve"> </w:t>
      </w:r>
      <w:r w:rsidRPr="00633A23">
        <w:t>приветствием</w:t>
      </w:r>
      <w:r w:rsidRPr="00633A23">
        <w:rPr>
          <w:rFonts w:cs="Arial"/>
        </w:rPr>
        <w:t xml:space="preserve"> </w:t>
      </w:r>
      <w:r w:rsidRPr="00633A23">
        <w:t>возвестить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 </w:t>
      </w:r>
      <w:r w:rsidRPr="00633A23">
        <w:t>чуд</w:t>
      </w:r>
      <w:r w:rsidRPr="00633A23">
        <w:softHyphen/>
        <w:t>ную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дивную</w:t>
      </w:r>
      <w:r w:rsidRPr="00633A23">
        <w:rPr>
          <w:rFonts w:cs="Arial"/>
        </w:rPr>
        <w:t xml:space="preserve"> </w:t>
      </w:r>
      <w:r w:rsidRPr="00633A23">
        <w:t>весть</w:t>
      </w:r>
      <w:r w:rsidRPr="00633A23">
        <w:rPr>
          <w:rFonts w:cs="Arial"/>
        </w:rPr>
        <w:t>:</w:t>
      </w:r>
    </w:p>
    <w:p w:rsidR="002D3589" w:rsidRPr="00633A23" w:rsidRDefault="002D3589" w:rsidP="00633A23">
      <w:r w:rsidRPr="00633A23">
        <w:t>ХРИСТОС</w:t>
      </w:r>
      <w:r w:rsidR="000665A8">
        <w:rPr>
          <w:rFonts w:cs="Arial"/>
        </w:rPr>
        <w:t xml:space="preserve"> </w:t>
      </w:r>
      <w:r w:rsidRPr="00633A23">
        <w:t>ВОСКРЕСЕ</w:t>
      </w:r>
      <w:r w:rsidRPr="00633A23">
        <w:rPr>
          <w:rFonts w:cs="Arial"/>
        </w:rPr>
        <w:t>!</w:t>
      </w:r>
    </w:p>
    <w:p w:rsidR="002D3589" w:rsidRPr="00633A23" w:rsidRDefault="002D3589" w:rsidP="00633A23">
      <w:r w:rsidRPr="00633A23">
        <w:t>Наши</w:t>
      </w:r>
      <w:r w:rsidRPr="00633A23">
        <w:rPr>
          <w:rFonts w:cs="Arial"/>
        </w:rPr>
        <w:t xml:space="preserve"> </w:t>
      </w:r>
      <w:r w:rsidRPr="00633A23">
        <w:t>сердца</w:t>
      </w:r>
      <w:r w:rsidRPr="00633A23">
        <w:rPr>
          <w:rFonts w:cs="Arial"/>
        </w:rPr>
        <w:t xml:space="preserve"> </w:t>
      </w:r>
      <w:r w:rsidRPr="00633A23">
        <w:t>наполняются</w:t>
      </w:r>
      <w:r w:rsidRPr="00633A23">
        <w:rPr>
          <w:rFonts w:cs="Arial"/>
        </w:rPr>
        <w:t xml:space="preserve"> </w:t>
      </w:r>
      <w:r w:rsidRPr="00633A23">
        <w:t>радостью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мы имеем</w:t>
      </w:r>
      <w:r w:rsidRPr="00633A23">
        <w:rPr>
          <w:rFonts w:cs="Arial"/>
        </w:rPr>
        <w:t xml:space="preserve"> </w:t>
      </w:r>
      <w:r w:rsidRPr="00633A23">
        <w:t>надежду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веруем</w:t>
      </w:r>
      <w:r w:rsidRPr="00633A23">
        <w:rPr>
          <w:rFonts w:cs="Arial"/>
        </w:rPr>
        <w:t xml:space="preserve">, </w:t>
      </w:r>
      <w:r w:rsidRPr="00633A23">
        <w:t>ж</w:t>
      </w:r>
      <w:r w:rsidRPr="00633A23">
        <w:t>и</w:t>
      </w:r>
      <w:r w:rsidRPr="00633A23">
        <w:t>вем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ожидании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чаем воскресения</w:t>
      </w:r>
      <w:r w:rsidRPr="00633A23">
        <w:rPr>
          <w:rFonts w:cs="Arial"/>
        </w:rPr>
        <w:t xml:space="preserve"> </w:t>
      </w:r>
      <w:r w:rsidRPr="00633A23">
        <w:t>мертвых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будущего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 (</w:t>
      </w:r>
      <w:r w:rsidRPr="00633A23">
        <w:t>Деян</w:t>
      </w:r>
      <w:r w:rsidRPr="00633A23">
        <w:rPr>
          <w:rFonts w:cs="Arial"/>
        </w:rPr>
        <w:t xml:space="preserve">. 24, 15). </w:t>
      </w:r>
      <w:r w:rsidRPr="00633A23">
        <w:t>Готовя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празднику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Пасхи</w:t>
      </w:r>
      <w:r w:rsidRPr="00633A23">
        <w:rPr>
          <w:rFonts w:cs="Arial"/>
        </w:rPr>
        <w:t xml:space="preserve">, </w:t>
      </w:r>
      <w:r w:rsidRPr="00633A23">
        <w:t>святая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пя</w:t>
      </w:r>
      <w:r w:rsidRPr="00633A23">
        <w:softHyphen/>
        <w:t>тую</w:t>
      </w:r>
      <w:r w:rsidRPr="00633A23">
        <w:rPr>
          <w:rFonts w:cs="Arial"/>
        </w:rPr>
        <w:t xml:space="preserve"> </w:t>
      </w:r>
      <w:r w:rsidRPr="00633A23">
        <w:t>неделю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поста</w:t>
      </w:r>
      <w:r w:rsidRPr="00633A23">
        <w:rPr>
          <w:rFonts w:cs="Arial"/>
        </w:rPr>
        <w:t xml:space="preserve"> </w:t>
      </w:r>
      <w:r w:rsidRPr="00633A23">
        <w:t>предостерегает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ошибок</w:t>
      </w:r>
      <w:r w:rsidRPr="00633A23">
        <w:rPr>
          <w:rFonts w:cs="Arial"/>
        </w:rPr>
        <w:t xml:space="preserve"> </w:t>
      </w:r>
      <w:r w:rsidRPr="00633A23">
        <w:t>в земной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учит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надо</w:t>
      </w:r>
      <w:r w:rsidRPr="00633A23">
        <w:rPr>
          <w:rFonts w:cs="Arial"/>
        </w:rPr>
        <w:t xml:space="preserve"> </w:t>
      </w:r>
      <w:r w:rsidRPr="00633A23">
        <w:t>прожить</w:t>
      </w:r>
      <w:r w:rsidRPr="00633A23">
        <w:rPr>
          <w:rFonts w:cs="Arial"/>
        </w:rPr>
        <w:t xml:space="preserve"> </w:t>
      </w:r>
      <w:r w:rsidRPr="00633A23">
        <w:t>христианскую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сподобиться</w:t>
      </w:r>
      <w:r w:rsidRPr="00633A23">
        <w:rPr>
          <w:rFonts w:cs="Arial"/>
        </w:rPr>
        <w:t xml:space="preserve"> </w:t>
      </w:r>
      <w:r w:rsidRPr="00633A23">
        <w:t>вечной</w:t>
      </w:r>
      <w:r w:rsidRPr="00633A23">
        <w:rPr>
          <w:rFonts w:cs="Arial"/>
        </w:rPr>
        <w:t xml:space="preserve"> </w:t>
      </w:r>
      <w:r w:rsidRPr="00633A23">
        <w:t>радости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Царстве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шего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Спасителя</w:t>
      </w:r>
      <w:r w:rsidRPr="00633A23">
        <w:rPr>
          <w:rFonts w:cs="Arial"/>
        </w:rPr>
        <w:t xml:space="preserve">.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: </w:t>
      </w:r>
      <w:r w:rsidRPr="00633A23">
        <w:t>«вы</w:t>
      </w:r>
      <w:r w:rsidRPr="00633A23">
        <w:rPr>
          <w:rFonts w:cs="Arial"/>
        </w:rPr>
        <w:t xml:space="preserve"> </w:t>
      </w:r>
      <w:r w:rsidRPr="00633A23">
        <w:t>знаете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почи</w:t>
      </w:r>
      <w:r w:rsidRPr="00633A23">
        <w:softHyphen/>
        <w:t>тающиеся</w:t>
      </w:r>
      <w:r w:rsidRPr="00633A23">
        <w:rPr>
          <w:rFonts w:cs="Arial"/>
        </w:rPr>
        <w:t xml:space="preserve"> </w:t>
      </w:r>
      <w:r w:rsidRPr="00633A23">
        <w:t>князьями</w:t>
      </w:r>
      <w:r w:rsidRPr="00633A23">
        <w:rPr>
          <w:rFonts w:cs="Arial"/>
        </w:rPr>
        <w:t xml:space="preserve"> </w:t>
      </w:r>
      <w:r w:rsidRPr="00633A23">
        <w:t>народов</w:t>
      </w:r>
      <w:r w:rsidRPr="00633A23">
        <w:rPr>
          <w:rFonts w:cs="Arial"/>
        </w:rPr>
        <w:t xml:space="preserve"> </w:t>
      </w:r>
      <w:r w:rsidRPr="00633A23">
        <w:t>господствуют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ними</w:t>
      </w:r>
      <w:r w:rsidRPr="00633A23">
        <w:rPr>
          <w:rFonts w:cs="Arial"/>
        </w:rPr>
        <w:t xml:space="preserve">, </w:t>
      </w:r>
      <w:r w:rsidRPr="00633A23">
        <w:t>и вельможи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властвуют</w:t>
      </w:r>
      <w:r w:rsidRPr="00633A23">
        <w:rPr>
          <w:rFonts w:cs="Arial"/>
        </w:rPr>
        <w:t xml:space="preserve"> </w:t>
      </w:r>
      <w:r w:rsidRPr="00633A23">
        <w:t>ими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вами</w:t>
      </w:r>
      <w:r w:rsidRPr="00633A23">
        <w:rPr>
          <w:rFonts w:cs="Arial"/>
        </w:rPr>
        <w:t xml:space="preserve">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будет так</w:t>
      </w:r>
      <w:r w:rsidRPr="00633A23">
        <w:rPr>
          <w:rFonts w:cs="Arial"/>
        </w:rPr>
        <w:t xml:space="preserve">: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хочет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большим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вами</w:t>
      </w:r>
      <w:r w:rsidRPr="00633A23">
        <w:rPr>
          <w:rFonts w:cs="Arial"/>
        </w:rPr>
        <w:t xml:space="preserve">,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вам слугою</w:t>
      </w:r>
      <w:r w:rsidRPr="00633A23">
        <w:rPr>
          <w:rFonts w:cs="Arial"/>
        </w:rPr>
        <w:t xml:space="preserve">;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хочет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первым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вами</w:t>
      </w:r>
      <w:r w:rsidRPr="00633A23">
        <w:rPr>
          <w:rFonts w:cs="Arial"/>
        </w:rPr>
        <w:t xml:space="preserve">,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вам рабом»</w:t>
      </w:r>
      <w:r w:rsidRPr="00633A23">
        <w:rPr>
          <w:rFonts w:cs="Arial"/>
        </w:rPr>
        <w:t xml:space="preserve"> (</w:t>
      </w:r>
      <w:r w:rsidRPr="00633A23">
        <w:t>Мк</w:t>
      </w:r>
      <w:r w:rsidRPr="00633A23">
        <w:rPr>
          <w:rFonts w:cs="Arial"/>
        </w:rPr>
        <w:t>. 10, 42-44).</w:t>
      </w:r>
    </w:p>
    <w:p w:rsidR="002D3589" w:rsidRPr="00633A23" w:rsidRDefault="002D3589" w:rsidP="00633A23">
      <w:r w:rsidRPr="00633A23">
        <w:t>В</w:t>
      </w:r>
      <w:r w:rsidRPr="00633A23">
        <w:rPr>
          <w:rFonts w:cs="Arial"/>
        </w:rPr>
        <w:t xml:space="preserve"> </w:t>
      </w:r>
      <w:r w:rsidRPr="00633A23">
        <w:t>феврале</w:t>
      </w:r>
      <w:r w:rsidRPr="00633A23">
        <w:rPr>
          <w:rFonts w:cs="Arial"/>
        </w:rPr>
        <w:t xml:space="preserve"> </w:t>
      </w:r>
      <w:r w:rsidRPr="00633A23">
        <w:t>сего</w:t>
      </w:r>
      <w:r w:rsidRPr="00633A23">
        <w:rPr>
          <w:rFonts w:cs="Arial"/>
        </w:rPr>
        <w:t xml:space="preserve">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Москве</w:t>
      </w:r>
      <w:r w:rsidRPr="00633A23">
        <w:rPr>
          <w:rFonts w:cs="Arial"/>
        </w:rPr>
        <w:t xml:space="preserve"> </w:t>
      </w:r>
      <w:r w:rsidRPr="00633A23">
        <w:t>состоялся</w:t>
      </w:r>
      <w:r w:rsidRPr="00633A23">
        <w:rPr>
          <w:rFonts w:cs="Arial"/>
        </w:rPr>
        <w:t xml:space="preserve"> </w:t>
      </w:r>
      <w:r w:rsidRPr="00633A23">
        <w:t>Архиерейский Собор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lastRenderedPageBreak/>
        <w:t>Церкви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Послании</w:t>
      </w:r>
      <w:r w:rsidRPr="00633A23">
        <w:rPr>
          <w:rFonts w:cs="Arial"/>
        </w:rPr>
        <w:t xml:space="preserve"> </w:t>
      </w:r>
      <w:r w:rsidRPr="00633A23">
        <w:t>Архиерей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боголюбивым</w:t>
      </w:r>
      <w:r w:rsidRPr="00633A23">
        <w:rPr>
          <w:rFonts w:cs="Arial"/>
        </w:rPr>
        <w:t xml:space="preserve"> </w:t>
      </w:r>
      <w:r w:rsidRPr="00633A23">
        <w:t>пастырям</w:t>
      </w:r>
      <w:r w:rsidRPr="00633A23">
        <w:rPr>
          <w:rFonts w:cs="Arial"/>
        </w:rPr>
        <w:t xml:space="preserve">, </w:t>
      </w:r>
      <w:r w:rsidRPr="00633A23">
        <w:t>честному</w:t>
      </w:r>
      <w:r w:rsidRPr="00633A23">
        <w:rPr>
          <w:rFonts w:cs="Arial"/>
        </w:rPr>
        <w:t xml:space="preserve"> </w:t>
      </w:r>
      <w:r w:rsidRPr="00633A23">
        <w:t>иночеству</w:t>
      </w:r>
      <w:r w:rsidRPr="00633A23">
        <w:rPr>
          <w:rFonts w:cs="Arial"/>
        </w:rPr>
        <w:t xml:space="preserve"> </w:t>
      </w:r>
      <w:r w:rsidRPr="00633A23">
        <w:t>и всем</w:t>
      </w:r>
      <w:r w:rsidRPr="00633A23">
        <w:rPr>
          <w:rFonts w:cs="Arial"/>
        </w:rPr>
        <w:t xml:space="preserve"> </w:t>
      </w:r>
      <w:r w:rsidRPr="00633A23">
        <w:t>верным</w:t>
      </w:r>
      <w:r w:rsidRPr="00633A23">
        <w:rPr>
          <w:rFonts w:cs="Arial"/>
        </w:rPr>
        <w:t xml:space="preserve"> </w:t>
      </w:r>
      <w:r w:rsidRPr="00633A23">
        <w:t>чадам</w:t>
      </w:r>
      <w:r w:rsidRPr="00633A23">
        <w:rPr>
          <w:rFonts w:cs="Arial"/>
        </w:rPr>
        <w:t xml:space="preserve"> </w:t>
      </w:r>
      <w:r w:rsidRPr="00633A23">
        <w:t>сказано</w:t>
      </w:r>
      <w:r w:rsidRPr="00633A23">
        <w:rPr>
          <w:rFonts w:cs="Arial"/>
        </w:rPr>
        <w:t xml:space="preserve">: </w:t>
      </w:r>
      <w:r w:rsidRPr="00633A23">
        <w:t>«Мы</w:t>
      </w:r>
      <w:r w:rsidRPr="00633A23">
        <w:rPr>
          <w:rFonts w:cs="Arial"/>
        </w:rPr>
        <w:t xml:space="preserve"> </w:t>
      </w:r>
      <w:r w:rsidRPr="00633A23">
        <w:t>переживаем</w:t>
      </w:r>
      <w:r w:rsidRPr="00633A23">
        <w:rPr>
          <w:rFonts w:cs="Arial"/>
        </w:rPr>
        <w:t xml:space="preserve"> </w:t>
      </w:r>
      <w:r w:rsidRPr="00633A23">
        <w:t>нелегкое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кардинальных</w:t>
      </w:r>
      <w:r w:rsidRPr="00633A23">
        <w:rPr>
          <w:rFonts w:cs="Arial"/>
        </w:rPr>
        <w:t xml:space="preserve"> </w:t>
      </w:r>
      <w:r w:rsidRPr="00633A23">
        <w:t>перемен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сферах</w:t>
      </w:r>
      <w:r w:rsidRPr="00633A23">
        <w:rPr>
          <w:rFonts w:cs="Arial"/>
        </w:rPr>
        <w:t xml:space="preserve"> </w:t>
      </w:r>
      <w:r w:rsidRPr="00633A23">
        <w:t>социальной</w:t>
      </w:r>
      <w:r w:rsidRPr="00633A23">
        <w:rPr>
          <w:rFonts w:cs="Arial"/>
        </w:rPr>
        <w:t xml:space="preserve">, </w:t>
      </w:r>
      <w:r w:rsidRPr="00633A23">
        <w:t>экономиче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политической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наших</w:t>
      </w:r>
      <w:r w:rsidRPr="00633A23">
        <w:rPr>
          <w:rFonts w:cs="Arial"/>
        </w:rPr>
        <w:t xml:space="preserve"> </w:t>
      </w:r>
      <w:r w:rsidRPr="00633A23">
        <w:t>стран</w:t>
      </w:r>
      <w:r w:rsidRPr="00633A23">
        <w:rPr>
          <w:rFonts w:cs="Arial"/>
        </w:rPr>
        <w:t xml:space="preserve">. </w:t>
      </w:r>
      <w:r w:rsidRPr="00633A23">
        <w:t>Жертвами</w:t>
      </w:r>
      <w:r w:rsidRPr="00633A23">
        <w:rPr>
          <w:rFonts w:cs="Arial"/>
        </w:rPr>
        <w:t xml:space="preserve"> </w:t>
      </w:r>
      <w:r w:rsidRPr="00633A23">
        <w:t>этих</w:t>
      </w:r>
      <w:r w:rsidRPr="00633A23">
        <w:rPr>
          <w:rFonts w:cs="Arial"/>
        </w:rPr>
        <w:t xml:space="preserve"> </w:t>
      </w:r>
      <w:r w:rsidRPr="00633A23">
        <w:t>пер</w:t>
      </w:r>
      <w:r w:rsidRPr="00633A23">
        <w:t>е</w:t>
      </w:r>
      <w:r w:rsidRPr="00633A23">
        <w:t>мен</w:t>
      </w:r>
      <w:r w:rsidRPr="00633A23">
        <w:rPr>
          <w:rFonts w:cs="Arial"/>
        </w:rPr>
        <w:t xml:space="preserve"> </w:t>
      </w:r>
      <w:r w:rsidRPr="00633A23">
        <w:t>становятся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новые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новые</w:t>
      </w:r>
      <w:r w:rsidRPr="00633A23">
        <w:rPr>
          <w:rFonts w:cs="Arial"/>
        </w:rPr>
        <w:t xml:space="preserve"> </w:t>
      </w:r>
      <w:r w:rsidRPr="00633A23">
        <w:t>кате</w:t>
      </w:r>
      <w:r w:rsidRPr="00633A23">
        <w:softHyphen/>
        <w:t>гории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пенсионеры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дети</w:t>
      </w:r>
      <w:r w:rsidRPr="00633A23">
        <w:rPr>
          <w:rFonts w:cs="Arial"/>
        </w:rPr>
        <w:t xml:space="preserve">, </w:t>
      </w:r>
      <w:r w:rsidRPr="00633A23">
        <w:t>учащаяся</w:t>
      </w:r>
      <w:r w:rsidRPr="00633A23">
        <w:rPr>
          <w:rFonts w:cs="Arial"/>
        </w:rPr>
        <w:t xml:space="preserve"> </w:t>
      </w:r>
      <w:r w:rsidRPr="00633A23">
        <w:t>молодежь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военнослужащие</w:t>
      </w:r>
      <w:r w:rsidRPr="00633A23">
        <w:rPr>
          <w:rFonts w:cs="Arial"/>
        </w:rPr>
        <w:t xml:space="preserve">, </w:t>
      </w:r>
      <w:r w:rsidRPr="00633A23">
        <w:t>рабочие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крестьяне</w:t>
      </w:r>
      <w:r w:rsidRPr="00633A23">
        <w:rPr>
          <w:rFonts w:cs="Arial"/>
        </w:rPr>
        <w:t xml:space="preserve">, </w:t>
      </w:r>
      <w:r w:rsidRPr="00633A23">
        <w:t>учи</w:t>
      </w:r>
      <w:r w:rsidRPr="00633A23">
        <w:softHyphen/>
        <w:t>теля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врачи</w:t>
      </w:r>
      <w:r w:rsidRPr="00633A23">
        <w:rPr>
          <w:rFonts w:cs="Arial"/>
        </w:rPr>
        <w:t xml:space="preserve">, </w:t>
      </w:r>
      <w:r w:rsidRPr="00633A23">
        <w:t>ученые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творческая</w:t>
      </w:r>
      <w:r w:rsidRPr="00633A23">
        <w:rPr>
          <w:rFonts w:cs="Arial"/>
        </w:rPr>
        <w:t xml:space="preserve"> </w:t>
      </w:r>
      <w:r w:rsidRPr="00633A23">
        <w:t>интеллигенция</w:t>
      </w:r>
      <w:r w:rsidRPr="00633A23">
        <w:rPr>
          <w:rFonts w:cs="Arial"/>
        </w:rPr>
        <w:t>.</w:t>
      </w:r>
    </w:p>
    <w:p w:rsidR="002D3589" w:rsidRPr="00633A23" w:rsidRDefault="002D3589" w:rsidP="00633A23">
      <w:r w:rsidRPr="00633A23">
        <w:t>В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ситуации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призываем</w:t>
      </w:r>
      <w:r w:rsidRPr="00633A23">
        <w:rPr>
          <w:rFonts w:cs="Arial"/>
        </w:rPr>
        <w:t xml:space="preserve"> </w:t>
      </w:r>
      <w:r w:rsidRPr="00633A23">
        <w:t>чад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«носить</w:t>
      </w:r>
      <w:r w:rsidRPr="00633A23">
        <w:rPr>
          <w:rFonts w:cs="Arial"/>
        </w:rPr>
        <w:t xml:space="preserve"> </w:t>
      </w:r>
      <w:r w:rsidRPr="00633A23">
        <w:t>бремена</w:t>
      </w:r>
      <w:r w:rsidRPr="00633A23">
        <w:rPr>
          <w:rFonts w:cs="Arial"/>
        </w:rPr>
        <w:t xml:space="preserve"> </w:t>
      </w:r>
      <w:r w:rsidRPr="00633A23">
        <w:t>друг</w:t>
      </w:r>
      <w:r w:rsidRPr="00633A23">
        <w:rPr>
          <w:rFonts w:cs="Arial"/>
        </w:rPr>
        <w:t xml:space="preserve"> </w:t>
      </w:r>
      <w:r w:rsidRPr="00633A23">
        <w:t xml:space="preserve">друга» </w:t>
      </w:r>
      <w:r w:rsidRPr="00633A23">
        <w:rPr>
          <w:rFonts w:cs="Arial"/>
        </w:rPr>
        <w:t>(</w:t>
      </w:r>
      <w:r w:rsidRPr="00633A23">
        <w:t>Гал</w:t>
      </w:r>
      <w:r w:rsidRPr="00633A23">
        <w:rPr>
          <w:rFonts w:cs="Arial"/>
        </w:rPr>
        <w:t xml:space="preserve">. 6, 2), </w:t>
      </w:r>
      <w:r w:rsidRPr="00633A23">
        <w:t>неустанно</w:t>
      </w:r>
      <w:r w:rsidRPr="00633A23">
        <w:rPr>
          <w:rFonts w:cs="Arial"/>
        </w:rPr>
        <w:t xml:space="preserve"> </w:t>
      </w:r>
      <w:r w:rsidRPr="00633A23">
        <w:t>являть</w:t>
      </w:r>
      <w:r w:rsidRPr="00633A23">
        <w:rPr>
          <w:rFonts w:cs="Arial"/>
        </w:rPr>
        <w:t xml:space="preserve"> </w:t>
      </w:r>
      <w:r w:rsidRPr="00633A23">
        <w:t>пример</w:t>
      </w:r>
      <w:r w:rsidRPr="00633A23">
        <w:rPr>
          <w:rFonts w:cs="Arial"/>
        </w:rPr>
        <w:t xml:space="preserve"> </w:t>
      </w:r>
      <w:r w:rsidRPr="00633A23">
        <w:t>милосердного</w:t>
      </w:r>
      <w:r w:rsidRPr="00633A23">
        <w:rPr>
          <w:rFonts w:cs="Arial"/>
        </w:rPr>
        <w:t xml:space="preserve"> </w:t>
      </w:r>
      <w:r w:rsidRPr="00633A23">
        <w:t>служения</w:t>
      </w:r>
      <w:r w:rsidRPr="00633A23">
        <w:rPr>
          <w:rFonts w:cs="Arial"/>
        </w:rPr>
        <w:t xml:space="preserve"> </w:t>
      </w:r>
      <w:r w:rsidRPr="00633A23">
        <w:t>ближним</w:t>
      </w:r>
      <w:r w:rsidRPr="00633A23">
        <w:rPr>
          <w:rFonts w:cs="Arial"/>
        </w:rPr>
        <w:t xml:space="preserve">, </w:t>
      </w:r>
      <w:r w:rsidRPr="00633A23">
        <w:t>подражая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нашему</w:t>
      </w:r>
      <w:r w:rsidRPr="00633A23">
        <w:rPr>
          <w:rFonts w:cs="Arial"/>
        </w:rPr>
        <w:t xml:space="preserve"> </w:t>
      </w:r>
      <w:r w:rsidRPr="00633A23">
        <w:t>Спа</w:t>
      </w:r>
      <w:r w:rsidRPr="00633A23">
        <w:softHyphen/>
        <w:t>сителю</w:t>
      </w:r>
      <w:r w:rsidRPr="00633A23">
        <w:rPr>
          <w:rFonts w:cs="Arial"/>
        </w:rPr>
        <w:t xml:space="preserve">.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призываем</w:t>
      </w:r>
      <w:r w:rsidRPr="00633A23">
        <w:rPr>
          <w:rFonts w:cs="Arial"/>
        </w:rPr>
        <w:t xml:space="preserve"> </w:t>
      </w:r>
      <w:r w:rsidRPr="00633A23">
        <w:t>духовенство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верующих</w:t>
      </w:r>
      <w:r w:rsidRPr="00633A23">
        <w:rPr>
          <w:rFonts w:cs="Arial"/>
        </w:rPr>
        <w:t xml:space="preserve"> </w:t>
      </w:r>
      <w:r w:rsidRPr="00633A23">
        <w:t>обратить</w:t>
      </w:r>
      <w:r w:rsidRPr="00633A23">
        <w:rPr>
          <w:rFonts w:cs="Arial"/>
        </w:rPr>
        <w:t xml:space="preserve"> </w:t>
      </w:r>
      <w:r w:rsidRPr="00633A23">
        <w:t>особое</w:t>
      </w:r>
      <w:r w:rsidRPr="00633A23">
        <w:rPr>
          <w:rFonts w:cs="Arial"/>
        </w:rPr>
        <w:t xml:space="preserve"> </w:t>
      </w:r>
      <w:r w:rsidRPr="00633A23">
        <w:t>внимание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у</w:t>
      </w:r>
      <w:r w:rsidRPr="00633A23">
        <w:t>жды</w:t>
      </w:r>
      <w:r w:rsidRPr="00633A23">
        <w:rPr>
          <w:rFonts w:cs="Arial"/>
        </w:rPr>
        <w:t xml:space="preserve"> </w:t>
      </w:r>
      <w:r w:rsidRPr="00633A23">
        <w:t>обездоленных</w:t>
      </w:r>
      <w:r w:rsidRPr="00633A23">
        <w:rPr>
          <w:rFonts w:cs="Arial"/>
        </w:rPr>
        <w:t xml:space="preserve">, </w:t>
      </w:r>
      <w:r w:rsidRPr="00633A23">
        <w:t>сделать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возможное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облегчения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положения</w:t>
      </w:r>
      <w:r w:rsidRPr="00633A23">
        <w:rPr>
          <w:rFonts w:cs="Arial"/>
        </w:rPr>
        <w:t xml:space="preserve">, </w:t>
      </w:r>
      <w:r w:rsidRPr="00633A23">
        <w:t>оказать</w:t>
      </w:r>
      <w:r w:rsidRPr="00633A23">
        <w:rPr>
          <w:rFonts w:cs="Arial"/>
        </w:rPr>
        <w:t xml:space="preserve"> </w:t>
      </w:r>
      <w:r w:rsidRPr="00633A23">
        <w:t>реальную</w:t>
      </w:r>
      <w:r w:rsidRPr="00633A23">
        <w:rPr>
          <w:rFonts w:cs="Arial"/>
        </w:rPr>
        <w:t xml:space="preserve"> </w:t>
      </w:r>
      <w:r w:rsidRPr="00633A23">
        <w:t>помощь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нуж</w:t>
      </w:r>
      <w:r w:rsidRPr="00633A23">
        <w:softHyphen/>
        <w:t>дается»</w:t>
      </w:r>
      <w:r w:rsidRPr="00633A23">
        <w:rPr>
          <w:rFonts w:cs="Arial"/>
        </w:rPr>
        <w:t>.</w:t>
      </w:r>
    </w:p>
    <w:p w:rsidR="002D3589" w:rsidRPr="00633A23" w:rsidRDefault="002D3589" w:rsidP="00633A23">
      <w:r w:rsidRPr="00633A23">
        <w:t>Живя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>-</w:t>
      </w:r>
      <w:r w:rsidRPr="00633A23">
        <w:t>евангельски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поможем</w:t>
      </w:r>
      <w:r w:rsidRPr="00633A23">
        <w:rPr>
          <w:rFonts w:cs="Arial"/>
        </w:rPr>
        <w:t xml:space="preserve"> </w:t>
      </w:r>
      <w:r w:rsidRPr="00633A23">
        <w:t>людям</w:t>
      </w:r>
      <w:r w:rsidRPr="00633A23">
        <w:rPr>
          <w:rFonts w:cs="Arial"/>
        </w:rPr>
        <w:t xml:space="preserve"> </w:t>
      </w:r>
      <w:r w:rsidRPr="00633A23">
        <w:t>почувствовать</w:t>
      </w:r>
      <w:r w:rsidRPr="00633A23">
        <w:rPr>
          <w:rFonts w:cs="Arial"/>
        </w:rPr>
        <w:t xml:space="preserve"> </w:t>
      </w:r>
      <w:r w:rsidRPr="00633A23">
        <w:t>заботу</w:t>
      </w:r>
      <w:r w:rsidRPr="00633A23">
        <w:rPr>
          <w:rFonts w:cs="Arial"/>
        </w:rPr>
        <w:t xml:space="preserve">,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ближнего</w:t>
      </w:r>
      <w:r w:rsidRPr="00633A23">
        <w:rPr>
          <w:rFonts w:cs="Arial"/>
        </w:rPr>
        <w:t xml:space="preserve">, </w:t>
      </w:r>
      <w:r w:rsidRPr="00633A23">
        <w:t>пережить радость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сами</w:t>
      </w:r>
      <w:r w:rsidRPr="00633A23">
        <w:rPr>
          <w:rFonts w:cs="Arial"/>
        </w:rPr>
        <w:t xml:space="preserve"> </w:t>
      </w:r>
      <w:r w:rsidRPr="00633A23">
        <w:t>сподобимся</w:t>
      </w:r>
      <w:r w:rsidRPr="00633A23">
        <w:rPr>
          <w:rFonts w:cs="Arial"/>
        </w:rPr>
        <w:t xml:space="preserve"> </w:t>
      </w:r>
      <w:r w:rsidRPr="00633A23">
        <w:t>вечной</w:t>
      </w:r>
      <w:r w:rsidRPr="00633A23">
        <w:rPr>
          <w:rFonts w:cs="Arial"/>
        </w:rPr>
        <w:t xml:space="preserve"> </w:t>
      </w:r>
      <w:r w:rsidRPr="00633A23">
        <w:t>радости</w:t>
      </w:r>
      <w:r w:rsidRPr="00633A23">
        <w:rPr>
          <w:rFonts w:cs="Arial"/>
        </w:rPr>
        <w:t>.</w:t>
      </w:r>
    </w:p>
    <w:p w:rsidR="002D3589" w:rsidRPr="00633A23" w:rsidRDefault="002D3589" w:rsidP="00633A23">
      <w:r w:rsidRPr="00633A23">
        <w:t>Приветствую</w:t>
      </w:r>
      <w:r w:rsidRPr="00633A23">
        <w:rPr>
          <w:rFonts w:cs="Arial"/>
        </w:rPr>
        <w:t xml:space="preserve"> </w:t>
      </w:r>
      <w:r w:rsidRPr="00633A23">
        <w:t>вас</w:t>
      </w:r>
      <w:r w:rsidRPr="00633A23">
        <w:rPr>
          <w:rFonts w:cs="Arial"/>
        </w:rPr>
        <w:t xml:space="preserve">, </w:t>
      </w:r>
      <w:r w:rsidRPr="00633A23">
        <w:t>всечестные</w:t>
      </w:r>
      <w:r w:rsidRPr="00633A23">
        <w:rPr>
          <w:rFonts w:cs="Arial"/>
        </w:rPr>
        <w:t xml:space="preserve"> </w:t>
      </w:r>
      <w:r w:rsidRPr="00633A23">
        <w:t>отцы</w:t>
      </w:r>
      <w:r w:rsidRPr="00633A23">
        <w:rPr>
          <w:rFonts w:cs="Arial"/>
        </w:rPr>
        <w:t xml:space="preserve">, </w:t>
      </w:r>
      <w:r w:rsidRPr="00633A23">
        <w:t>насельники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насельницы</w:t>
      </w:r>
      <w:r w:rsidRPr="00633A23">
        <w:rPr>
          <w:rFonts w:cs="Arial"/>
        </w:rPr>
        <w:t xml:space="preserve"> </w:t>
      </w:r>
      <w:r w:rsidRPr="00633A23">
        <w:t>монастырей</w:t>
      </w:r>
      <w:r w:rsidRPr="00633A23">
        <w:rPr>
          <w:rFonts w:cs="Arial"/>
        </w:rPr>
        <w:t xml:space="preserve">, </w:t>
      </w:r>
      <w:r w:rsidRPr="00633A23">
        <w:t>церковные</w:t>
      </w:r>
      <w:r w:rsidRPr="00633A23">
        <w:rPr>
          <w:rFonts w:cs="Arial"/>
        </w:rPr>
        <w:t xml:space="preserve"> </w:t>
      </w:r>
      <w:r w:rsidRPr="00633A23">
        <w:t>труженики</w:t>
      </w:r>
      <w:r w:rsidRPr="00633A23">
        <w:rPr>
          <w:rFonts w:cs="Arial"/>
        </w:rPr>
        <w:t xml:space="preserve"> </w:t>
      </w:r>
      <w:r w:rsidRPr="00633A23">
        <w:t>и верные</w:t>
      </w:r>
      <w:r w:rsidRPr="00633A23">
        <w:rPr>
          <w:rFonts w:cs="Arial"/>
        </w:rPr>
        <w:t xml:space="preserve"> </w:t>
      </w:r>
      <w:r w:rsidRPr="00633A23">
        <w:t>чада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праздником</w:t>
      </w:r>
      <w:r w:rsidRPr="00633A23">
        <w:rPr>
          <w:rFonts w:cs="Arial"/>
        </w:rPr>
        <w:t xml:space="preserve"> </w:t>
      </w:r>
      <w:r w:rsidRPr="00633A23">
        <w:t>светлого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 </w:t>
      </w:r>
      <w:r w:rsidRPr="00633A23">
        <w:t>Воскресения</w:t>
      </w:r>
      <w:r w:rsidRPr="00633A23">
        <w:rPr>
          <w:rFonts w:cs="Arial"/>
        </w:rPr>
        <w:t xml:space="preserve"> </w:t>
      </w:r>
      <w:r w:rsidRPr="00633A23">
        <w:t>вечным</w:t>
      </w:r>
      <w:r w:rsidRPr="00633A23">
        <w:rPr>
          <w:rFonts w:cs="Arial"/>
        </w:rPr>
        <w:t xml:space="preserve"> </w:t>
      </w:r>
      <w:r w:rsidRPr="00633A23">
        <w:t>Пасхальным</w:t>
      </w:r>
      <w:r w:rsidRPr="00633A23">
        <w:rPr>
          <w:rFonts w:cs="Arial"/>
        </w:rPr>
        <w:t xml:space="preserve"> </w:t>
      </w:r>
      <w:r w:rsidRPr="00633A23">
        <w:t>приветствием</w:t>
      </w:r>
      <w:r w:rsidRPr="00633A23">
        <w:rPr>
          <w:rFonts w:cs="Arial"/>
        </w:rPr>
        <w:t>:</w:t>
      </w:r>
    </w:p>
    <w:p w:rsidR="002D3589" w:rsidRPr="00633A23" w:rsidRDefault="002D3589" w:rsidP="00633A23">
      <w:r w:rsidRPr="00633A23">
        <w:t>ХРИСТОС</w:t>
      </w:r>
      <w:r w:rsidR="000665A8">
        <w:rPr>
          <w:rFonts w:cs="Arial"/>
        </w:rPr>
        <w:t xml:space="preserve"> </w:t>
      </w:r>
      <w:r w:rsidRPr="00633A23">
        <w:t>ВОСКРЕСЕ</w:t>
      </w:r>
      <w:r w:rsidRPr="00633A23">
        <w:rPr>
          <w:rFonts w:cs="Arial"/>
        </w:rPr>
        <w:t>!</w:t>
      </w:r>
    </w:p>
    <w:p w:rsidR="002D3589" w:rsidRPr="007C5DE1" w:rsidRDefault="002D3589" w:rsidP="00633A23">
      <w:pPr>
        <w:rPr>
          <w:rFonts w:cs="Arial"/>
        </w:rPr>
      </w:pPr>
      <w:r w:rsidRPr="00633A23">
        <w:t>Молитвенно</w:t>
      </w:r>
      <w:r w:rsidRPr="00633A23">
        <w:rPr>
          <w:rFonts w:cs="Arial"/>
        </w:rPr>
        <w:t xml:space="preserve"> </w:t>
      </w:r>
      <w:r w:rsidRPr="00633A23">
        <w:t>желаю</w:t>
      </w:r>
      <w:r w:rsidRPr="00633A23">
        <w:rPr>
          <w:rFonts w:cs="Arial"/>
        </w:rPr>
        <w:t xml:space="preserve"> </w:t>
      </w:r>
      <w:r w:rsidRPr="00633A23">
        <w:t>вам</w:t>
      </w:r>
      <w:r w:rsidRPr="00633A23">
        <w:rPr>
          <w:rFonts w:cs="Arial"/>
        </w:rPr>
        <w:t xml:space="preserve"> </w:t>
      </w:r>
      <w:r w:rsidRPr="00633A23">
        <w:t>помощи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Воскресшего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, </w:t>
      </w:r>
      <w:r w:rsidRPr="00633A23">
        <w:t>доброго</w:t>
      </w:r>
      <w:r w:rsidRPr="00633A23">
        <w:rPr>
          <w:rFonts w:cs="Arial"/>
        </w:rPr>
        <w:t xml:space="preserve"> </w:t>
      </w:r>
      <w:r w:rsidRPr="00633A23">
        <w:t>здоровья</w:t>
      </w:r>
      <w:r w:rsidRPr="00633A23">
        <w:rPr>
          <w:rFonts w:cs="Arial"/>
        </w:rPr>
        <w:t xml:space="preserve">, </w:t>
      </w:r>
      <w:r w:rsidRPr="00633A23">
        <w:t>изобилия</w:t>
      </w:r>
      <w:r w:rsidRPr="00633A23">
        <w:rPr>
          <w:rFonts w:cs="Arial"/>
        </w:rPr>
        <w:t xml:space="preserve"> </w:t>
      </w:r>
      <w:r w:rsidRPr="00633A23">
        <w:t>плодов</w:t>
      </w:r>
      <w:r w:rsidRPr="00633A23">
        <w:rPr>
          <w:rFonts w:cs="Arial"/>
        </w:rPr>
        <w:t xml:space="preserve"> </w:t>
      </w:r>
      <w:r w:rsidRPr="00633A23">
        <w:t>земных</w:t>
      </w:r>
      <w:r w:rsidRPr="00633A23">
        <w:rPr>
          <w:rFonts w:cs="Arial"/>
        </w:rPr>
        <w:t xml:space="preserve">, </w:t>
      </w:r>
      <w:r w:rsidRPr="00633A23">
        <w:t>мирной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нескончаемой</w:t>
      </w:r>
      <w:r w:rsidRPr="00633A23">
        <w:rPr>
          <w:rFonts w:cs="Arial"/>
        </w:rPr>
        <w:t xml:space="preserve"> </w:t>
      </w:r>
      <w:r w:rsidRPr="00633A23">
        <w:t>пасхальной</w:t>
      </w:r>
      <w:r w:rsidRPr="00633A23">
        <w:rPr>
          <w:rFonts w:cs="Arial"/>
        </w:rPr>
        <w:t xml:space="preserve"> </w:t>
      </w:r>
      <w:r w:rsidRPr="00633A23">
        <w:t>радости</w:t>
      </w:r>
      <w:r w:rsidRPr="00633A23">
        <w:rPr>
          <w:rFonts w:cs="Arial"/>
        </w:rPr>
        <w:t>.</w:t>
      </w:r>
    </w:p>
    <w:p w:rsidR="007C5DE1" w:rsidRPr="007C5DE1" w:rsidRDefault="007C5DE1" w:rsidP="00633A23">
      <w:pPr>
        <w:rPr>
          <w:rFonts w:cs="Arial"/>
        </w:rPr>
      </w:pPr>
    </w:p>
    <w:p w:rsidR="007C5DE1" w:rsidRPr="00ED1240" w:rsidRDefault="007C5DE1" w:rsidP="007C5DE1">
      <w:r w:rsidRPr="00633A23">
        <w:t>Пасха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, 1997 </w:t>
      </w:r>
      <w:r w:rsidRPr="00633A23">
        <w:t xml:space="preserve">год </w:t>
      </w:r>
    </w:p>
    <w:p w:rsidR="007C5DE1" w:rsidRPr="00ED1240" w:rsidRDefault="007C5DE1" w:rsidP="007C5DE1">
      <w:r w:rsidRPr="00633A23">
        <w:t>г</w:t>
      </w:r>
      <w:r w:rsidRPr="00633A23">
        <w:rPr>
          <w:rFonts w:cs="Arial"/>
        </w:rPr>
        <w:t xml:space="preserve">.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</w:t>
      </w:r>
    </w:p>
    <w:p w:rsidR="007C5DE1" w:rsidRPr="00ED1240" w:rsidRDefault="007C5DE1" w:rsidP="007C5DE1"/>
    <w:p w:rsidR="007C5DE1" w:rsidRPr="00633A23" w:rsidRDefault="007C5DE1" w:rsidP="007C5DE1">
      <w:r w:rsidRPr="00633A23">
        <w:t>ВЛАДИМИР</w:t>
      </w:r>
      <w:r w:rsidRPr="00633A23">
        <w:rPr>
          <w:rFonts w:cs="Arial"/>
        </w:rPr>
        <w:t>,</w:t>
      </w:r>
    </w:p>
    <w:p w:rsidR="007C5DE1" w:rsidRPr="00633A23" w:rsidRDefault="007C5DE1" w:rsidP="007C5DE1"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</w:p>
    <w:p w:rsidR="007C5DE1" w:rsidRPr="007C5DE1" w:rsidRDefault="007C5DE1" w:rsidP="00633A23"/>
    <w:p w:rsidR="00633A23" w:rsidRPr="007C5DE1" w:rsidRDefault="00633A23" w:rsidP="00633A23"/>
    <w:p w:rsidR="002D3589" w:rsidRPr="00633A23" w:rsidRDefault="002D3589" w:rsidP="00EB0F88">
      <w:pPr>
        <w:sectPr w:rsidR="002D3589" w:rsidRPr="00633A23" w:rsidSect="00EB0F88">
          <w:footerReference w:type="default" r:id="rId9"/>
          <w:type w:val="continuous"/>
          <w:pgSz w:w="11907" w:h="16839" w:code="9"/>
          <w:pgMar w:top="851" w:right="850" w:bottom="851" w:left="1134" w:header="720" w:footer="720" w:gutter="0"/>
          <w:cols w:space="720"/>
          <w:noEndnote/>
        </w:sectPr>
      </w:pPr>
    </w:p>
    <w:p w:rsidR="00633A23" w:rsidRPr="00ED1240" w:rsidRDefault="002D3589" w:rsidP="00633A23">
      <w:pPr>
        <w:pStyle w:val="3"/>
      </w:pPr>
      <w:bookmarkStart w:id="1" w:name="_ПОСЛАНИЕ"/>
      <w:bookmarkEnd w:id="1"/>
      <w:r w:rsidRPr="00633A23">
        <w:lastRenderedPageBreak/>
        <w:t xml:space="preserve">ПОСЛАНИЕ </w:t>
      </w:r>
    </w:p>
    <w:p w:rsidR="002D3589" w:rsidRPr="00633A23" w:rsidRDefault="002D3589" w:rsidP="00633A23">
      <w:pPr>
        <w:ind w:firstLine="0"/>
        <w:jc w:val="center"/>
      </w:pPr>
      <w:r w:rsidRPr="00633A23">
        <w:t>Святейшего</w:t>
      </w:r>
      <w:r w:rsidRPr="00633A23">
        <w:rPr>
          <w:rFonts w:cs="Arial"/>
        </w:rPr>
        <w:t xml:space="preserve"> </w:t>
      </w:r>
      <w:r w:rsidRPr="00633A23">
        <w:t>Патриарха</w:t>
      </w:r>
      <w:r w:rsidRPr="00633A23">
        <w:rPr>
          <w:rFonts w:cs="Arial"/>
        </w:rPr>
        <w:t xml:space="preserve"> </w:t>
      </w:r>
      <w:r w:rsidRPr="00633A23">
        <w:t>Московского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всея</w:t>
      </w:r>
      <w:r w:rsidRPr="00633A23">
        <w:rPr>
          <w:rFonts w:cs="Arial"/>
        </w:rPr>
        <w:t xml:space="preserve"> </w:t>
      </w:r>
      <w:r w:rsidRPr="00633A23">
        <w:t>Руси</w:t>
      </w:r>
      <w:r w:rsidRPr="00633A23">
        <w:rPr>
          <w:rFonts w:cs="Arial"/>
        </w:rPr>
        <w:t xml:space="preserve"> </w:t>
      </w:r>
      <w:r w:rsidRPr="00633A23">
        <w:t>АЛЕКСИЯ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</w:p>
    <w:p w:rsidR="002D3589" w:rsidRPr="00633A23" w:rsidRDefault="002D3589" w:rsidP="00633A23">
      <w:pPr>
        <w:ind w:firstLine="0"/>
        <w:jc w:val="center"/>
      </w:pPr>
      <w:r w:rsidRPr="00633A23">
        <w:t>архипастырям</w:t>
      </w:r>
      <w:r w:rsidRPr="00633A23">
        <w:rPr>
          <w:rFonts w:cs="Arial"/>
        </w:rPr>
        <w:t xml:space="preserve">, </w:t>
      </w:r>
      <w:r w:rsidRPr="00633A23">
        <w:t>священнослужителям</w:t>
      </w:r>
      <w:r w:rsidRPr="00633A23">
        <w:rPr>
          <w:rFonts w:cs="Arial"/>
        </w:rPr>
        <w:t xml:space="preserve">, </w:t>
      </w:r>
      <w:r w:rsidRPr="00633A23">
        <w:t>монашествующим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верным</w:t>
      </w:r>
      <w:r w:rsidRPr="00633A23">
        <w:rPr>
          <w:rFonts w:cs="Arial"/>
        </w:rPr>
        <w:t xml:space="preserve"> </w:t>
      </w:r>
      <w:r w:rsidRPr="00633A23">
        <w:t>чадам</w:t>
      </w:r>
    </w:p>
    <w:p w:rsidR="002D3589" w:rsidRPr="00633A23" w:rsidRDefault="002D3589" w:rsidP="00633A23">
      <w:pPr>
        <w:ind w:firstLine="0"/>
        <w:jc w:val="center"/>
      </w:pP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связи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принесением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мощей</w:t>
      </w:r>
      <w:r w:rsidRPr="00633A23">
        <w:rPr>
          <w:rFonts w:cs="Arial"/>
        </w:rPr>
        <w:t xml:space="preserve"> </w:t>
      </w:r>
      <w:r w:rsidRPr="00633A23">
        <w:t>Великомученика</w:t>
      </w:r>
    </w:p>
    <w:p w:rsidR="002D3589" w:rsidRPr="00633A23" w:rsidRDefault="002D3589" w:rsidP="00633A23">
      <w:pPr>
        <w:ind w:firstLine="0"/>
        <w:jc w:val="center"/>
      </w:pPr>
      <w:r w:rsidRPr="00633A23">
        <w:t>и</w:t>
      </w:r>
      <w:r w:rsidRPr="00633A23">
        <w:rPr>
          <w:rFonts w:cs="Arial"/>
        </w:rPr>
        <w:t xml:space="preserve"> </w:t>
      </w:r>
      <w:r w:rsidRPr="00633A23">
        <w:t>целителя</w:t>
      </w:r>
      <w:r w:rsidRPr="00633A23">
        <w:rPr>
          <w:rFonts w:cs="Arial"/>
        </w:rPr>
        <w:t xml:space="preserve"> </w:t>
      </w:r>
      <w:r w:rsidRPr="00633A23">
        <w:t>ПАНТЕЛЕЙМОНА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Горы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Москву</w:t>
      </w:r>
    </w:p>
    <w:p w:rsidR="002D3589" w:rsidRPr="00ED1240" w:rsidRDefault="002D3589" w:rsidP="00633A23">
      <w:pPr>
        <w:ind w:firstLine="0"/>
        <w:jc w:val="center"/>
        <w:rPr>
          <w:rFonts w:cs="Arial"/>
        </w:rPr>
      </w:pPr>
      <w:r w:rsidRPr="00633A23">
        <w:rPr>
          <w:rFonts w:cs="Arial"/>
        </w:rPr>
        <w:t xml:space="preserve">(12 /25 </w:t>
      </w:r>
      <w:r w:rsidRPr="00633A23">
        <w:t>апреля—</w:t>
      </w:r>
      <w:r w:rsidRPr="00633A23">
        <w:rPr>
          <w:rFonts w:cs="Arial"/>
        </w:rPr>
        <w:t xml:space="preserve">30 </w:t>
      </w:r>
      <w:r w:rsidRPr="00633A23">
        <w:t>мая</w:t>
      </w:r>
      <w:r w:rsidRPr="00633A23">
        <w:rPr>
          <w:rFonts w:cs="Arial"/>
        </w:rPr>
        <w:t xml:space="preserve">/12 </w:t>
      </w:r>
      <w:r w:rsidRPr="00633A23">
        <w:t>июня</w:t>
      </w:r>
      <w:r w:rsidRPr="00633A23">
        <w:rPr>
          <w:rFonts w:cs="Arial"/>
        </w:rPr>
        <w:t xml:space="preserve"> 1996 </w:t>
      </w:r>
      <w:r w:rsidRPr="00633A23">
        <w:t>года</w:t>
      </w:r>
      <w:r w:rsidRPr="00633A23">
        <w:rPr>
          <w:rFonts w:cs="Arial"/>
        </w:rPr>
        <w:t>)</w:t>
      </w:r>
    </w:p>
    <w:p w:rsidR="00633A23" w:rsidRPr="00ED1240" w:rsidRDefault="00633A23" w:rsidP="00EB0F88"/>
    <w:p w:rsidR="002D3589" w:rsidRPr="00633A23" w:rsidRDefault="002D3589" w:rsidP="00EB0F88">
      <w:r w:rsidRPr="00633A23">
        <w:t>Возлюбленные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Господе</w:t>
      </w:r>
      <w:r w:rsidRPr="00633A23">
        <w:rPr>
          <w:rFonts w:cs="Arial"/>
        </w:rPr>
        <w:t xml:space="preserve"> </w:t>
      </w:r>
      <w:r w:rsidRPr="00633A23">
        <w:t>Преосвященные</w:t>
      </w:r>
      <w:r w:rsidRPr="00633A23">
        <w:rPr>
          <w:rFonts w:cs="Arial"/>
        </w:rPr>
        <w:t xml:space="preserve"> </w:t>
      </w:r>
      <w:r w:rsidRPr="00633A23">
        <w:t>архипастыри</w:t>
      </w:r>
      <w:r w:rsidRPr="00633A23">
        <w:rPr>
          <w:rFonts w:cs="Arial"/>
        </w:rPr>
        <w:t xml:space="preserve">, </w:t>
      </w:r>
      <w:r w:rsidRPr="00633A23">
        <w:t>всечестные</w:t>
      </w:r>
      <w:r w:rsidRPr="00633A23">
        <w:rPr>
          <w:rFonts w:cs="Arial"/>
        </w:rPr>
        <w:t xml:space="preserve"> </w:t>
      </w:r>
      <w:r w:rsidRPr="00633A23">
        <w:t>отцы</w:t>
      </w:r>
      <w:r w:rsidRPr="00633A23">
        <w:rPr>
          <w:rFonts w:cs="Arial"/>
        </w:rPr>
        <w:t xml:space="preserve">, </w:t>
      </w:r>
      <w:r w:rsidRPr="00633A23">
        <w:t>боголюбивые</w:t>
      </w:r>
      <w:r w:rsidRPr="00633A23">
        <w:rPr>
          <w:rFonts w:cs="Arial"/>
        </w:rPr>
        <w:t xml:space="preserve"> </w:t>
      </w:r>
      <w:r w:rsidRPr="00633A23">
        <w:t>иноки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инокини</w:t>
      </w:r>
      <w:r w:rsidRPr="00633A23">
        <w:rPr>
          <w:rFonts w:cs="Arial"/>
        </w:rPr>
        <w:t xml:space="preserve">, </w:t>
      </w:r>
      <w:r w:rsidRPr="00633A23">
        <w:t>дорогие</w:t>
      </w:r>
      <w:r w:rsidRPr="00633A23">
        <w:rPr>
          <w:rFonts w:cs="Arial"/>
        </w:rPr>
        <w:t xml:space="preserve"> </w:t>
      </w:r>
      <w:r w:rsidRPr="00633A23">
        <w:t>братья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сестры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чада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>!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пасхальные</w:t>
      </w:r>
      <w:r w:rsidRPr="00633A23">
        <w:rPr>
          <w:rFonts w:cs="Arial"/>
        </w:rPr>
        <w:t xml:space="preserve"> </w:t>
      </w:r>
      <w:r w:rsidRPr="00633A23">
        <w:t>дни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радостью</w:t>
      </w:r>
      <w:r w:rsidRPr="00633A23">
        <w:rPr>
          <w:rFonts w:cs="Arial"/>
        </w:rPr>
        <w:t xml:space="preserve"> </w:t>
      </w:r>
      <w:r w:rsidRPr="00633A23">
        <w:t>встречали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Москве</w:t>
      </w:r>
      <w:r w:rsidRPr="00633A23">
        <w:rPr>
          <w:rFonts w:cs="Arial"/>
        </w:rPr>
        <w:t xml:space="preserve"> </w:t>
      </w:r>
      <w:r w:rsidRPr="00633A23">
        <w:t>цельбоносные</w:t>
      </w:r>
      <w:r w:rsidRPr="00633A23">
        <w:rPr>
          <w:rFonts w:cs="Arial"/>
        </w:rPr>
        <w:t xml:space="preserve"> </w:t>
      </w:r>
      <w:r w:rsidRPr="00633A23">
        <w:t>мощи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ликомученика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целителя</w:t>
      </w:r>
      <w:r w:rsidRPr="00633A23">
        <w:rPr>
          <w:rFonts w:cs="Arial"/>
        </w:rPr>
        <w:t xml:space="preserve"> </w:t>
      </w:r>
      <w:r w:rsidRPr="00633A23">
        <w:t>Пантелеймона</w:t>
      </w:r>
      <w:r w:rsidRPr="00633A23">
        <w:rPr>
          <w:rFonts w:cs="Arial"/>
        </w:rPr>
        <w:t xml:space="preserve">, </w:t>
      </w:r>
      <w:r w:rsidRPr="00633A23">
        <w:t>прибывшие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Афона</w:t>
      </w:r>
      <w:r w:rsidRPr="00633A23">
        <w:rPr>
          <w:rFonts w:cs="Arial"/>
        </w:rPr>
        <w:t xml:space="preserve">.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восприняли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Милость</w:t>
      </w:r>
      <w:r w:rsidRPr="00633A23">
        <w:rPr>
          <w:rFonts w:cs="Arial"/>
        </w:rPr>
        <w:t xml:space="preserve"> </w:t>
      </w:r>
      <w:r w:rsidRPr="00633A23">
        <w:t>Божию к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каждый</w:t>
      </w:r>
      <w:r w:rsidRPr="00633A23">
        <w:rPr>
          <w:rFonts w:cs="Arial"/>
        </w:rPr>
        <w:t xml:space="preserve"> </w:t>
      </w:r>
      <w:r w:rsidRPr="00633A23">
        <w:t>мог</w:t>
      </w:r>
      <w:r w:rsidRPr="00633A23">
        <w:rPr>
          <w:rFonts w:cs="Arial"/>
        </w:rPr>
        <w:t xml:space="preserve"> </w:t>
      </w:r>
      <w:r w:rsidRPr="00633A23">
        <w:t>поклониться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припасть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честной</w:t>
      </w:r>
      <w:r w:rsidRPr="00633A23">
        <w:rPr>
          <w:rFonts w:cs="Arial"/>
        </w:rPr>
        <w:t xml:space="preserve"> </w:t>
      </w:r>
      <w:r w:rsidRPr="00633A23">
        <w:t>главе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страстотерпца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прошлом</w:t>
      </w:r>
      <w:r w:rsidRPr="00633A23">
        <w:rPr>
          <w:rFonts w:cs="Arial"/>
        </w:rPr>
        <w:t xml:space="preserve">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радостно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торжественно</w:t>
      </w:r>
      <w:r w:rsidRPr="00633A23">
        <w:rPr>
          <w:rFonts w:cs="Arial"/>
        </w:rPr>
        <w:t xml:space="preserve"> </w:t>
      </w:r>
      <w:r w:rsidRPr="00633A23">
        <w:t>встречали</w:t>
      </w:r>
      <w:r w:rsidRPr="00633A23">
        <w:rPr>
          <w:rFonts w:cs="Arial"/>
        </w:rPr>
        <w:t xml:space="preserve"> </w:t>
      </w:r>
      <w:r w:rsidRPr="00633A23">
        <w:t>принесенный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Афона</w:t>
      </w:r>
      <w:r w:rsidRPr="00633A23">
        <w:rPr>
          <w:rFonts w:cs="Arial"/>
        </w:rPr>
        <w:t xml:space="preserve"> </w:t>
      </w:r>
      <w:r w:rsidRPr="00633A23">
        <w:t>список</w:t>
      </w:r>
      <w:r w:rsidRPr="00633A23">
        <w:rPr>
          <w:rFonts w:cs="Arial"/>
        </w:rPr>
        <w:t xml:space="preserve"> </w:t>
      </w:r>
      <w:r w:rsidRPr="00633A23">
        <w:t>Иверской</w:t>
      </w:r>
      <w:r w:rsidRPr="00633A23">
        <w:rPr>
          <w:rFonts w:cs="Arial"/>
        </w:rPr>
        <w:t xml:space="preserve"> </w:t>
      </w:r>
      <w:r w:rsidRPr="00633A23">
        <w:t>иконы 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. </w:t>
      </w:r>
      <w:r w:rsidRPr="00633A23">
        <w:t>Царица</w:t>
      </w:r>
      <w:r w:rsidRPr="00633A23">
        <w:rPr>
          <w:rFonts w:cs="Arial"/>
        </w:rPr>
        <w:t xml:space="preserve"> </w:t>
      </w:r>
      <w:r w:rsidRPr="00633A23">
        <w:t>небесная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Отрада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Утешение</w:t>
      </w:r>
      <w:r w:rsidRPr="00633A23">
        <w:rPr>
          <w:rFonts w:cs="Arial"/>
        </w:rPr>
        <w:t xml:space="preserve">, </w:t>
      </w:r>
      <w:r w:rsidRPr="00633A23">
        <w:t>Покров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Заступл</w:t>
      </w:r>
      <w:r w:rsidRPr="00633A23">
        <w:t>е</w:t>
      </w:r>
      <w:r w:rsidRPr="00633A23">
        <w:t>ние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благоволила</w:t>
      </w:r>
      <w:r w:rsidRPr="00633A23">
        <w:rPr>
          <w:rFonts w:cs="Arial"/>
        </w:rPr>
        <w:t xml:space="preserve"> </w:t>
      </w:r>
      <w:r w:rsidRPr="00633A23">
        <w:t>вновь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XVII</w:t>
      </w:r>
      <w:r w:rsidRPr="00633A23">
        <w:rPr>
          <w:rFonts w:cs="Arial"/>
        </w:rPr>
        <w:t xml:space="preserve"> </w:t>
      </w:r>
      <w:r w:rsidRPr="00633A23">
        <w:t>веке</w:t>
      </w:r>
      <w:r w:rsidRPr="00633A23">
        <w:rPr>
          <w:rFonts w:cs="Arial"/>
        </w:rPr>
        <w:t xml:space="preserve">, </w:t>
      </w:r>
      <w:r w:rsidRPr="00633A23">
        <w:t>прийти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Москву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воссозданную</w:t>
      </w:r>
      <w:r w:rsidRPr="00633A23">
        <w:rPr>
          <w:rFonts w:cs="Arial"/>
        </w:rPr>
        <w:t xml:space="preserve"> </w:t>
      </w:r>
      <w:r w:rsidRPr="00633A23">
        <w:t>часовню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Красной</w:t>
      </w:r>
      <w:r w:rsidRPr="00633A23">
        <w:rPr>
          <w:rFonts w:cs="Arial"/>
        </w:rPr>
        <w:t xml:space="preserve"> </w:t>
      </w:r>
      <w:r w:rsidRPr="00633A23">
        <w:t>площади</w:t>
      </w:r>
      <w:r w:rsidRPr="00633A23">
        <w:rPr>
          <w:rFonts w:cs="Arial"/>
        </w:rPr>
        <w:t xml:space="preserve">. 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Благая</w:t>
      </w:r>
      <w:r w:rsidRPr="00633A23">
        <w:rPr>
          <w:rFonts w:cs="Arial"/>
        </w:rPr>
        <w:t xml:space="preserve"> </w:t>
      </w:r>
      <w:r w:rsidRPr="00633A23">
        <w:t>Вратарница</w:t>
      </w:r>
      <w:r w:rsidRPr="00633A23">
        <w:rPr>
          <w:rFonts w:cs="Arial"/>
        </w:rPr>
        <w:t xml:space="preserve"> </w:t>
      </w:r>
      <w:r w:rsidRPr="00633A23">
        <w:t>вновь ограждает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предстательством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Господом</w:t>
      </w:r>
      <w:r w:rsidRPr="00633A23">
        <w:rPr>
          <w:rFonts w:cs="Arial"/>
        </w:rPr>
        <w:t xml:space="preserve"> </w:t>
      </w:r>
      <w:r w:rsidRPr="00633A23">
        <w:t>нашим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Верим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благословила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встречу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нами</w:t>
      </w:r>
      <w:r w:rsidRPr="00633A23">
        <w:rPr>
          <w:rFonts w:cs="Arial"/>
        </w:rPr>
        <w:t xml:space="preserve"> </w:t>
      </w:r>
      <w:r w:rsidRPr="00633A23">
        <w:t>великомученика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целителя</w:t>
      </w:r>
      <w:r w:rsidRPr="00633A23">
        <w:rPr>
          <w:rFonts w:cs="Arial"/>
        </w:rPr>
        <w:t xml:space="preserve"> </w:t>
      </w:r>
      <w:r w:rsidRPr="00633A23">
        <w:t>Пантелеймона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Промыслительно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совершилось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спасительное</w:t>
      </w:r>
      <w:r w:rsidRPr="00633A23">
        <w:rPr>
          <w:rFonts w:cs="Arial"/>
        </w:rPr>
        <w:t xml:space="preserve"> </w:t>
      </w:r>
      <w:r w:rsidRPr="00633A23">
        <w:t>событие</w:t>
      </w:r>
      <w:r w:rsidRPr="00633A23">
        <w:rPr>
          <w:rFonts w:cs="Arial"/>
        </w:rPr>
        <w:t xml:space="preserve"> </w:t>
      </w:r>
      <w:r w:rsidRPr="00633A23">
        <w:t>сейчас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ну</w:t>
      </w:r>
      <w:r w:rsidRPr="00633A23">
        <w:t>ж</w:t>
      </w:r>
      <w:r w:rsidRPr="00633A23">
        <w:t>ны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 xml:space="preserve"> </w:t>
      </w:r>
      <w:r w:rsidRPr="00633A23">
        <w:t>и предстательство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.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каждого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t>е</w:t>
      </w:r>
      <w:r w:rsidRPr="00633A23">
        <w:t>лесных</w:t>
      </w:r>
      <w:r w:rsidRPr="00633A23">
        <w:rPr>
          <w:rFonts w:cs="Arial"/>
        </w:rPr>
        <w:t xml:space="preserve"> </w:t>
      </w:r>
      <w:r w:rsidRPr="00633A23">
        <w:t>недугов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душевных</w:t>
      </w:r>
      <w:r w:rsidRPr="00633A23">
        <w:rPr>
          <w:rFonts w:cs="Arial"/>
        </w:rPr>
        <w:t xml:space="preserve"> </w:t>
      </w:r>
      <w:r w:rsidRPr="00633A23">
        <w:t>язв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молитва</w:t>
      </w:r>
      <w:r w:rsidRPr="00633A23">
        <w:rPr>
          <w:rFonts w:cs="Arial"/>
        </w:rPr>
        <w:t xml:space="preserve"> </w:t>
      </w:r>
      <w:r w:rsidRPr="00633A23">
        <w:t>скорого</w:t>
      </w:r>
      <w:r w:rsidRPr="00633A23">
        <w:rPr>
          <w:rFonts w:cs="Arial"/>
        </w:rPr>
        <w:t xml:space="preserve"> </w:t>
      </w:r>
      <w:r w:rsidRPr="00633A23">
        <w:t>помощника</w:t>
      </w:r>
      <w:r w:rsidRPr="00633A23">
        <w:rPr>
          <w:rFonts w:cs="Arial"/>
        </w:rPr>
        <w:t xml:space="preserve">, </w:t>
      </w:r>
      <w:r w:rsidRPr="00633A23">
        <w:t>сострадательного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милосер</w:t>
      </w:r>
      <w:r w:rsidRPr="00633A23">
        <w:t>д</w:t>
      </w:r>
      <w:r w:rsidRPr="00633A23">
        <w:t>ного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, </w:t>
      </w:r>
      <w:r w:rsidRPr="00633A23">
        <w:t>внимающего</w:t>
      </w:r>
      <w:r w:rsidRPr="00633A23">
        <w:rPr>
          <w:rFonts w:cs="Arial"/>
        </w:rPr>
        <w:t xml:space="preserve"> </w:t>
      </w:r>
      <w:r w:rsidRPr="00633A23">
        <w:t>нашим</w:t>
      </w:r>
      <w:r w:rsidRPr="00633A23">
        <w:rPr>
          <w:rFonts w:cs="Arial"/>
        </w:rPr>
        <w:t xml:space="preserve"> </w:t>
      </w:r>
      <w:r w:rsidRPr="00633A23">
        <w:t>мольбам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</w:t>
      </w:r>
      <w:r w:rsidRPr="00633A23">
        <w:softHyphen/>
        <w:t>дыханиям</w:t>
      </w:r>
      <w:r w:rsidRPr="00633A23">
        <w:rPr>
          <w:rFonts w:cs="Arial"/>
        </w:rPr>
        <w:t xml:space="preserve"> </w:t>
      </w:r>
      <w:r w:rsidRPr="00633A23">
        <w:t>сердечным</w:t>
      </w:r>
      <w:r w:rsidRPr="00633A23">
        <w:rPr>
          <w:rFonts w:cs="Arial"/>
        </w:rPr>
        <w:t xml:space="preserve">,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необходима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великомученик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целитель</w:t>
      </w:r>
      <w:r w:rsidRPr="00633A23">
        <w:rPr>
          <w:rFonts w:cs="Arial"/>
        </w:rPr>
        <w:t xml:space="preserve"> </w:t>
      </w:r>
      <w:r w:rsidRPr="00633A23">
        <w:t>Пантелеймон</w:t>
      </w:r>
      <w:r w:rsidRPr="00633A23">
        <w:rPr>
          <w:rFonts w:cs="Arial"/>
        </w:rPr>
        <w:t xml:space="preserve"> </w:t>
      </w:r>
      <w:r w:rsidRPr="00633A23">
        <w:t>жил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III</w:t>
      </w:r>
      <w:r w:rsidRPr="00633A23">
        <w:rPr>
          <w:rFonts w:cs="Arial"/>
        </w:rPr>
        <w:t xml:space="preserve"> </w:t>
      </w:r>
      <w:r w:rsidRPr="00633A23">
        <w:t>веке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эпоху</w:t>
      </w:r>
      <w:r w:rsidRPr="00633A23">
        <w:rPr>
          <w:rFonts w:cs="Arial"/>
        </w:rPr>
        <w:t xml:space="preserve"> </w:t>
      </w:r>
      <w:r w:rsidRPr="00633A23">
        <w:t>жестоких</w:t>
      </w:r>
      <w:r w:rsidRPr="00633A23">
        <w:rPr>
          <w:rFonts w:cs="Arial"/>
        </w:rPr>
        <w:t xml:space="preserve"> </w:t>
      </w:r>
      <w:r w:rsidRPr="00633A23">
        <w:t>гон</w:t>
      </w:r>
      <w:r w:rsidRPr="00633A23">
        <w:t>е</w:t>
      </w:r>
      <w:r w:rsidRPr="00633A23">
        <w:t>ний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христиан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Римской империи</w:t>
      </w:r>
      <w:r w:rsidRPr="00633A23">
        <w:rPr>
          <w:rFonts w:cs="Arial"/>
        </w:rPr>
        <w:t xml:space="preserve">. </w:t>
      </w:r>
      <w:r w:rsidRPr="00633A23">
        <w:t>Получив</w:t>
      </w:r>
      <w:r w:rsidRPr="00633A23">
        <w:rPr>
          <w:rFonts w:cs="Arial"/>
        </w:rPr>
        <w:t xml:space="preserve"> </w:t>
      </w:r>
      <w:r w:rsidRPr="00633A23">
        <w:t>блестящее</w:t>
      </w:r>
      <w:r w:rsidRPr="00633A23">
        <w:rPr>
          <w:rFonts w:cs="Arial"/>
        </w:rPr>
        <w:t xml:space="preserve"> </w:t>
      </w:r>
      <w:r w:rsidRPr="00633A23">
        <w:t>образование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обучился</w:t>
      </w:r>
      <w:r w:rsidRPr="00633A23">
        <w:rPr>
          <w:rFonts w:cs="Arial"/>
        </w:rPr>
        <w:t xml:space="preserve"> </w:t>
      </w:r>
      <w:r w:rsidRPr="00633A23">
        <w:t>врачебному</w:t>
      </w:r>
      <w:r w:rsidRPr="00633A23">
        <w:rPr>
          <w:rFonts w:cs="Arial"/>
        </w:rPr>
        <w:t xml:space="preserve"> </w:t>
      </w:r>
      <w:r w:rsidRPr="00633A23">
        <w:t>искусству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умением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силою</w:t>
      </w:r>
      <w:r w:rsidRPr="00633A23">
        <w:rPr>
          <w:rFonts w:cs="Arial"/>
        </w:rPr>
        <w:t xml:space="preserve"> </w:t>
      </w:r>
      <w:r w:rsidRPr="00633A23">
        <w:t>Христовой избавлял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самых</w:t>
      </w:r>
      <w:r w:rsidRPr="00633A23">
        <w:rPr>
          <w:rFonts w:cs="Arial"/>
        </w:rPr>
        <w:t xml:space="preserve"> </w:t>
      </w:r>
      <w:r w:rsidRPr="00633A23">
        <w:t>тяжелых</w:t>
      </w:r>
      <w:r w:rsidRPr="00633A23">
        <w:rPr>
          <w:rFonts w:cs="Arial"/>
        </w:rPr>
        <w:t xml:space="preserve"> </w:t>
      </w:r>
      <w:r w:rsidRPr="00633A23">
        <w:t>недугов</w:t>
      </w:r>
      <w:r w:rsidRPr="00633A23">
        <w:rPr>
          <w:rFonts w:cs="Arial"/>
        </w:rPr>
        <w:t xml:space="preserve">.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врачевание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бескорыстным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посещал</w:t>
      </w:r>
      <w:r w:rsidRPr="00633A23">
        <w:rPr>
          <w:rFonts w:cs="Arial"/>
        </w:rPr>
        <w:t xml:space="preserve"> </w:t>
      </w:r>
      <w:r w:rsidRPr="00633A23">
        <w:t>страждущих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темнице</w:t>
      </w:r>
      <w:r w:rsidRPr="00633A23">
        <w:rPr>
          <w:rFonts w:cs="Arial"/>
        </w:rPr>
        <w:t xml:space="preserve">, </w:t>
      </w:r>
      <w:r w:rsidRPr="00633A23">
        <w:t>раздавал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имел</w:t>
      </w:r>
      <w:r w:rsidRPr="00633A23">
        <w:rPr>
          <w:rFonts w:cs="Arial"/>
        </w:rPr>
        <w:t xml:space="preserve">, </w:t>
      </w:r>
      <w:r w:rsidRPr="00633A23">
        <w:t>нуждающимся</w:t>
      </w:r>
      <w:r w:rsidRPr="00633A23">
        <w:rPr>
          <w:rFonts w:cs="Arial"/>
        </w:rPr>
        <w:t xml:space="preserve">. </w:t>
      </w:r>
      <w:r w:rsidRPr="00633A23">
        <w:t>Врачи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 </w:t>
      </w:r>
      <w:r w:rsidRPr="00633A23">
        <w:t>Никомидии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зависти</w:t>
      </w:r>
      <w:r w:rsidRPr="00633A23">
        <w:rPr>
          <w:rFonts w:cs="Arial"/>
        </w:rPr>
        <w:t xml:space="preserve"> </w:t>
      </w:r>
      <w:r w:rsidRPr="00633A23">
        <w:t>донесли</w:t>
      </w:r>
      <w:r w:rsidRPr="00633A23">
        <w:rPr>
          <w:rFonts w:cs="Arial"/>
        </w:rPr>
        <w:t xml:space="preserve"> </w:t>
      </w:r>
      <w:r w:rsidRPr="00633A23">
        <w:t>императору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Пантелеймон и</w:t>
      </w:r>
      <w:r w:rsidRPr="00633A23">
        <w:t>с</w:t>
      </w:r>
      <w:r w:rsidRPr="00633A23">
        <w:t>целяет</w:t>
      </w:r>
      <w:r w:rsidRPr="00633A23">
        <w:rPr>
          <w:rFonts w:cs="Arial"/>
        </w:rPr>
        <w:t xml:space="preserve"> </w:t>
      </w:r>
      <w:r w:rsidRPr="00633A23">
        <w:t>христиан</w:t>
      </w:r>
      <w:r w:rsidRPr="00633A23">
        <w:rPr>
          <w:rFonts w:cs="Arial"/>
        </w:rPr>
        <w:t xml:space="preserve">.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принуждали</w:t>
      </w:r>
      <w:r w:rsidRPr="00633A23">
        <w:rPr>
          <w:rFonts w:cs="Arial"/>
        </w:rPr>
        <w:t xml:space="preserve"> </w:t>
      </w:r>
      <w:r w:rsidRPr="00633A23">
        <w:t>отречься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мужественно</w:t>
      </w:r>
      <w:r w:rsidRPr="00633A23">
        <w:rPr>
          <w:rFonts w:cs="Arial"/>
        </w:rPr>
        <w:t xml:space="preserve">, </w:t>
      </w:r>
      <w:r w:rsidRPr="00633A23">
        <w:t>укрепляемый</w:t>
      </w:r>
      <w:r w:rsidRPr="00633A23">
        <w:rPr>
          <w:rFonts w:cs="Arial"/>
        </w:rPr>
        <w:t xml:space="preserve"> </w:t>
      </w:r>
      <w:r w:rsidRPr="00633A23">
        <w:t>силой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, </w:t>
      </w:r>
      <w:r w:rsidRPr="00633A23">
        <w:t>перенес страшные</w:t>
      </w:r>
      <w:r w:rsidRPr="00633A23">
        <w:rPr>
          <w:rFonts w:cs="Arial"/>
        </w:rPr>
        <w:t xml:space="preserve"> </w:t>
      </w:r>
      <w:r w:rsidRPr="00633A23">
        <w:t>страдания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305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принял</w:t>
      </w:r>
      <w:r w:rsidRPr="00633A23">
        <w:rPr>
          <w:rFonts w:cs="Arial"/>
        </w:rPr>
        <w:t xml:space="preserve"> </w:t>
      </w:r>
      <w:r w:rsidRPr="00633A23">
        <w:t>мученический</w:t>
      </w:r>
      <w:r w:rsidRPr="00633A23">
        <w:rPr>
          <w:rFonts w:cs="Arial"/>
        </w:rPr>
        <w:t xml:space="preserve"> </w:t>
      </w:r>
      <w:r w:rsidRPr="00633A23">
        <w:t>венец</w:t>
      </w:r>
      <w:r w:rsidRPr="00633A23">
        <w:rPr>
          <w:rFonts w:cs="Arial"/>
        </w:rPr>
        <w:t xml:space="preserve">.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кончины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прославил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великому</w:t>
      </w:r>
      <w:r w:rsidRPr="00633A23">
        <w:softHyphen/>
        <w:t>ченика</w:t>
      </w:r>
      <w:r w:rsidRPr="00633A23">
        <w:rPr>
          <w:rFonts w:cs="Arial"/>
        </w:rPr>
        <w:t xml:space="preserve"> </w:t>
      </w:r>
      <w:r w:rsidRPr="00633A23">
        <w:t>Пантелеймона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врачевателя</w:t>
      </w:r>
      <w:r w:rsidRPr="00633A23">
        <w:rPr>
          <w:rFonts w:cs="Arial"/>
        </w:rPr>
        <w:t xml:space="preserve"> </w:t>
      </w:r>
      <w:r w:rsidRPr="00633A23">
        <w:t>человеческих</w:t>
      </w:r>
      <w:r w:rsidRPr="00633A23">
        <w:rPr>
          <w:rFonts w:cs="Arial"/>
        </w:rPr>
        <w:t xml:space="preserve"> </w:t>
      </w:r>
      <w:r w:rsidRPr="00633A23">
        <w:t>нед</w:t>
      </w:r>
      <w:r w:rsidRPr="00633A23">
        <w:t>у</w:t>
      </w:r>
      <w:r w:rsidRPr="00633A23">
        <w:t>гов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молитвам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вере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силу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чудотворений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Честная</w:t>
      </w:r>
      <w:r w:rsidRPr="00633A23">
        <w:rPr>
          <w:rFonts w:cs="Arial"/>
        </w:rPr>
        <w:t xml:space="preserve"> </w:t>
      </w:r>
      <w:r w:rsidRPr="00633A23">
        <w:t>глава</w:t>
      </w:r>
      <w:r w:rsidRPr="00633A23">
        <w:rPr>
          <w:rFonts w:cs="Arial"/>
        </w:rPr>
        <w:t xml:space="preserve"> </w:t>
      </w:r>
      <w:r w:rsidRPr="00633A23">
        <w:t>целителя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течение</w:t>
      </w:r>
      <w:r w:rsidRPr="00633A23">
        <w:rPr>
          <w:rFonts w:cs="Arial"/>
        </w:rPr>
        <w:t xml:space="preserve"> </w:t>
      </w:r>
      <w:r w:rsidRPr="00633A23">
        <w:t>многих</w:t>
      </w:r>
      <w:r w:rsidRPr="00633A23">
        <w:rPr>
          <w:rFonts w:cs="Arial"/>
        </w:rPr>
        <w:t xml:space="preserve"> </w:t>
      </w:r>
      <w:r w:rsidRPr="00633A23">
        <w:t>веков</w:t>
      </w:r>
      <w:r w:rsidRPr="00633A23">
        <w:rPr>
          <w:rFonts w:cs="Arial"/>
        </w:rPr>
        <w:t xml:space="preserve"> </w:t>
      </w:r>
      <w:r w:rsidRPr="00633A23">
        <w:t>пребывает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Русском</w:t>
      </w:r>
      <w:r w:rsidRPr="00633A23">
        <w:rPr>
          <w:rFonts w:cs="Arial"/>
        </w:rPr>
        <w:t xml:space="preserve"> </w:t>
      </w:r>
      <w:r w:rsidRPr="00633A23">
        <w:t>Пантелеимоновом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той</w:t>
      </w:r>
      <w:r w:rsidRPr="00633A23">
        <w:rPr>
          <w:rFonts w:cs="Arial"/>
        </w:rPr>
        <w:t xml:space="preserve"> </w:t>
      </w:r>
      <w:r w:rsidRPr="00633A23">
        <w:t>Горе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наши</w:t>
      </w:r>
      <w:r w:rsidRPr="00633A23">
        <w:rPr>
          <w:rFonts w:cs="Arial"/>
        </w:rPr>
        <w:t xml:space="preserve"> </w:t>
      </w:r>
      <w:r w:rsidRPr="00633A23">
        <w:t>соотечественники</w:t>
      </w:r>
      <w:r w:rsidRPr="00633A23">
        <w:rPr>
          <w:rFonts w:cs="Arial"/>
        </w:rPr>
        <w:t>-</w:t>
      </w:r>
      <w:r w:rsidRPr="00633A23">
        <w:t>святогорцы</w:t>
      </w:r>
      <w:r w:rsidRPr="00633A23">
        <w:rPr>
          <w:rFonts w:cs="Arial"/>
        </w:rPr>
        <w:t xml:space="preserve"> </w:t>
      </w:r>
      <w:r w:rsidRPr="00633A23">
        <w:t>возносят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я</w:t>
      </w:r>
      <w:r w:rsidRPr="00633A23">
        <w:t>тыней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многострадальное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возрождающееся</w:t>
      </w:r>
      <w:r w:rsidRPr="00633A23">
        <w:rPr>
          <w:rFonts w:cs="Arial"/>
        </w:rPr>
        <w:t xml:space="preserve"> 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Отечество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. </w:t>
      </w:r>
      <w:r w:rsidRPr="00633A23">
        <w:t>Будем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впредь</w:t>
      </w:r>
      <w:r w:rsidRPr="00633A23">
        <w:rPr>
          <w:rFonts w:cs="Arial"/>
        </w:rPr>
        <w:t xml:space="preserve"> </w:t>
      </w:r>
      <w:r w:rsidRPr="00633A23">
        <w:t>уповать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земном</w:t>
      </w:r>
      <w:r w:rsidRPr="00633A23">
        <w:rPr>
          <w:rFonts w:cs="Arial"/>
        </w:rPr>
        <w:t xml:space="preserve"> </w:t>
      </w:r>
      <w:r w:rsidRPr="00633A23">
        <w:t>Уделе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</w:t>
      </w:r>
      <w:r w:rsidRPr="00633A23">
        <w:softHyphen/>
        <w:t>тери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Горе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укрепят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жизненном</w:t>
      </w:r>
      <w:r w:rsidRPr="00633A23">
        <w:rPr>
          <w:rFonts w:cs="Arial"/>
        </w:rPr>
        <w:t xml:space="preserve"> </w:t>
      </w:r>
      <w:r w:rsidRPr="00633A23">
        <w:t>подвиге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помогут</w:t>
      </w:r>
      <w:r w:rsidRPr="00633A23">
        <w:rPr>
          <w:rFonts w:cs="Arial"/>
        </w:rPr>
        <w:t xml:space="preserve"> </w:t>
      </w:r>
      <w:r w:rsidRPr="00633A23">
        <w:t>народу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возвратиться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вере</w:t>
      </w:r>
      <w:r w:rsidRPr="00633A23">
        <w:rPr>
          <w:rFonts w:cs="Arial"/>
        </w:rPr>
        <w:t>.</w:t>
      </w:r>
    </w:p>
    <w:p w:rsidR="002D3589" w:rsidRPr="00633A23" w:rsidRDefault="002D3589" w:rsidP="00EB0F88">
      <w:pPr>
        <w:sectPr w:rsidR="002D3589" w:rsidRPr="00633A23" w:rsidSect="00EB0F88">
          <w:pgSz w:w="11907" w:h="16839" w:code="9"/>
          <w:pgMar w:top="851" w:right="850" w:bottom="851" w:left="1134" w:header="720" w:footer="720" w:gutter="0"/>
          <w:cols w:space="60"/>
          <w:noEndnote/>
        </w:sectPr>
      </w:pPr>
    </w:p>
    <w:p w:rsidR="002D3589" w:rsidRPr="00ED1240" w:rsidRDefault="002D3589" w:rsidP="00EB0F88">
      <w:pPr>
        <w:rPr>
          <w:noProof/>
          <w:szCs w:val="24"/>
        </w:rPr>
      </w:pPr>
    </w:p>
    <w:p w:rsidR="002917C8" w:rsidRPr="00ED1240" w:rsidRDefault="002917C8" w:rsidP="00633A23">
      <w:pPr>
        <w:ind w:firstLine="0"/>
        <w:jc w:val="left"/>
        <w:rPr>
          <w:noProof/>
          <w:szCs w:val="24"/>
        </w:rPr>
      </w:pPr>
    </w:p>
    <w:p w:rsidR="002917C8" w:rsidRPr="00ED1240" w:rsidRDefault="002917C8" w:rsidP="00633A23">
      <w:pPr>
        <w:ind w:firstLine="0"/>
        <w:jc w:val="left"/>
        <w:rPr>
          <w:noProof/>
          <w:szCs w:val="24"/>
        </w:rPr>
      </w:pPr>
    </w:p>
    <w:tbl>
      <w:tblPr>
        <w:tblW w:w="0" w:type="auto"/>
        <w:tblLook w:val="04A0"/>
      </w:tblPr>
      <w:tblGrid>
        <w:gridCol w:w="3157"/>
        <w:gridCol w:w="6982"/>
      </w:tblGrid>
      <w:tr w:rsidR="002917C8" w:rsidRPr="00FC1ADB" w:rsidTr="00FC1ADB">
        <w:tc>
          <w:tcPr>
            <w:tcW w:w="5069" w:type="dxa"/>
          </w:tcPr>
          <w:p w:rsidR="002917C8" w:rsidRPr="00FC1ADB" w:rsidRDefault="007C5DE1" w:rsidP="00FC1ADB">
            <w:pPr>
              <w:ind w:firstLine="0"/>
              <w:jc w:val="left"/>
              <w:rPr>
                <w:noProof/>
                <w:szCs w:val="24"/>
                <w:lang w:val="en-US"/>
              </w:rPr>
            </w:pPr>
            <w:r w:rsidRPr="00A617A4">
              <w:rPr>
                <w:noProof/>
                <w:szCs w:val="24"/>
                <w:lang w:val="en-US"/>
              </w:rPr>
              <w:lastRenderedPageBreak/>
              <w:pict>
                <v:shape id="_x0000_i1026" type="#_x0000_t75" style="width:150.75pt;height:222pt">
                  <v:imagedata r:id="rId10" o:title="17_002"/>
                </v:shape>
              </w:pict>
            </w:r>
          </w:p>
        </w:tc>
        <w:tc>
          <w:tcPr>
            <w:tcW w:w="5070" w:type="dxa"/>
          </w:tcPr>
          <w:p w:rsidR="002917C8" w:rsidRPr="00FC1ADB" w:rsidRDefault="007C5DE1" w:rsidP="00FC1ADB">
            <w:pPr>
              <w:ind w:firstLine="0"/>
              <w:jc w:val="left"/>
              <w:rPr>
                <w:noProof/>
                <w:szCs w:val="24"/>
                <w:lang w:val="en-US"/>
              </w:rPr>
            </w:pPr>
            <w:r w:rsidRPr="00A617A4">
              <w:rPr>
                <w:lang w:val="en-US"/>
              </w:rPr>
              <w:pict>
                <v:shape id="_x0000_i1027" type="#_x0000_t75" style="width:347.25pt;height:222pt">
                  <v:imagedata r:id="rId11" o:title="17_003"/>
                </v:shape>
              </w:pict>
            </w:r>
          </w:p>
        </w:tc>
      </w:tr>
      <w:tr w:rsidR="002917C8" w:rsidRPr="00FC1ADB" w:rsidTr="00FC1ADB">
        <w:trPr>
          <w:trHeight w:val="651"/>
        </w:trPr>
        <w:tc>
          <w:tcPr>
            <w:tcW w:w="5069" w:type="dxa"/>
          </w:tcPr>
          <w:p w:rsidR="002917C8" w:rsidRPr="002917C8" w:rsidRDefault="002917C8" w:rsidP="002917C8">
            <w:pPr>
              <w:pStyle w:val="ad"/>
              <w:rPr>
                <w:noProof/>
              </w:rPr>
            </w:pPr>
            <w:r w:rsidRPr="00633A23">
              <w:t>Ковчег</w:t>
            </w:r>
            <w:r w:rsidRPr="00FC1ADB">
              <w:rPr>
                <w:rFonts w:cs="Arial"/>
              </w:rPr>
              <w:t xml:space="preserve"> </w:t>
            </w:r>
            <w:r w:rsidRPr="00633A23">
              <w:t>с</w:t>
            </w:r>
            <w:r w:rsidRPr="00FC1ADB">
              <w:rPr>
                <w:rFonts w:cs="Arial"/>
              </w:rPr>
              <w:t xml:space="preserve"> </w:t>
            </w:r>
            <w:r w:rsidRPr="00633A23">
              <w:t>мощами</w:t>
            </w:r>
            <w:r w:rsidRPr="00FC1ADB">
              <w:rPr>
                <w:rFonts w:cs="Arial"/>
              </w:rPr>
              <w:t xml:space="preserve"> </w:t>
            </w:r>
            <w:r w:rsidRPr="00633A23">
              <w:t>св</w:t>
            </w:r>
            <w:r w:rsidRPr="00FC1ADB">
              <w:rPr>
                <w:rFonts w:cs="Arial"/>
              </w:rPr>
              <w:t xml:space="preserve">. </w:t>
            </w:r>
            <w:r w:rsidRPr="00633A23">
              <w:t>вмч</w:t>
            </w:r>
            <w:r w:rsidRPr="00FC1ADB">
              <w:rPr>
                <w:rFonts w:cs="Arial"/>
              </w:rPr>
              <w:t xml:space="preserve">. </w:t>
            </w:r>
            <w:r w:rsidRPr="00633A23">
              <w:t>и</w:t>
            </w:r>
            <w:r w:rsidRPr="00FC1ADB">
              <w:rPr>
                <w:rFonts w:cs="Arial"/>
              </w:rPr>
              <w:t xml:space="preserve"> </w:t>
            </w:r>
            <w:r w:rsidRPr="00633A23">
              <w:t>це</w:t>
            </w:r>
            <w:r w:rsidRPr="00633A23">
              <w:softHyphen/>
              <w:t>лителя</w:t>
            </w:r>
            <w:r w:rsidRPr="00FC1ADB">
              <w:rPr>
                <w:rFonts w:cs="Arial"/>
              </w:rPr>
              <w:t xml:space="preserve"> </w:t>
            </w:r>
            <w:r w:rsidRPr="00633A23">
              <w:t>Пантелеймона</w:t>
            </w:r>
          </w:p>
        </w:tc>
        <w:tc>
          <w:tcPr>
            <w:tcW w:w="5070" w:type="dxa"/>
          </w:tcPr>
          <w:p w:rsidR="002917C8" w:rsidRPr="00FC1ADB" w:rsidRDefault="002917C8" w:rsidP="00FC1ADB">
            <w:pPr>
              <w:ind w:firstLine="0"/>
              <w:jc w:val="left"/>
              <w:rPr>
                <w:noProof/>
                <w:szCs w:val="24"/>
              </w:rPr>
            </w:pPr>
            <w:r w:rsidRPr="00633A23">
              <w:t>Монахи</w:t>
            </w:r>
            <w:r w:rsidRPr="00FC1ADB">
              <w:rPr>
                <w:rFonts w:cs="Arial"/>
              </w:rPr>
              <w:t>-</w:t>
            </w:r>
            <w:r w:rsidRPr="00633A23">
              <w:t>святогорцы</w:t>
            </w:r>
            <w:r w:rsidRPr="00FC1ADB">
              <w:rPr>
                <w:rFonts w:cs="Arial"/>
              </w:rPr>
              <w:t xml:space="preserve">, </w:t>
            </w:r>
            <w:r w:rsidRPr="00633A23">
              <w:t>сопровож</w:t>
            </w:r>
            <w:r w:rsidRPr="00633A23">
              <w:softHyphen/>
              <w:t>дающие</w:t>
            </w:r>
            <w:r w:rsidRPr="00FC1ADB">
              <w:rPr>
                <w:rFonts w:cs="Arial"/>
              </w:rPr>
              <w:t xml:space="preserve"> </w:t>
            </w:r>
            <w:r w:rsidRPr="00633A23">
              <w:t>мощи</w:t>
            </w:r>
            <w:r w:rsidRPr="00FC1ADB">
              <w:rPr>
                <w:rFonts w:cs="Arial"/>
              </w:rPr>
              <w:t xml:space="preserve"> </w:t>
            </w:r>
            <w:r w:rsidRPr="00633A23">
              <w:t>св</w:t>
            </w:r>
            <w:r w:rsidRPr="00FC1ADB">
              <w:rPr>
                <w:rFonts w:cs="Arial"/>
              </w:rPr>
              <w:t xml:space="preserve">. </w:t>
            </w:r>
            <w:r w:rsidRPr="00633A23">
              <w:t>вмч</w:t>
            </w:r>
            <w:r w:rsidRPr="00FC1ADB">
              <w:rPr>
                <w:rFonts w:cs="Arial"/>
              </w:rPr>
              <w:t xml:space="preserve">. </w:t>
            </w:r>
            <w:r w:rsidRPr="00633A23">
              <w:t>Пантелей</w:t>
            </w:r>
            <w:r w:rsidRPr="00633A23">
              <w:softHyphen/>
              <w:t>мона</w:t>
            </w:r>
            <w:r w:rsidRPr="00FC1ADB">
              <w:rPr>
                <w:rFonts w:cs="Arial"/>
              </w:rPr>
              <w:t xml:space="preserve"> </w:t>
            </w:r>
            <w:r w:rsidRPr="00633A23">
              <w:t>в</w:t>
            </w:r>
            <w:r w:rsidRPr="00FC1ADB">
              <w:rPr>
                <w:rFonts w:cs="Arial"/>
              </w:rPr>
              <w:t xml:space="preserve"> </w:t>
            </w:r>
            <w:r w:rsidRPr="00633A23">
              <w:t>храме</w:t>
            </w:r>
            <w:r w:rsidRPr="00FC1ADB">
              <w:rPr>
                <w:rFonts w:cs="Arial"/>
              </w:rPr>
              <w:t xml:space="preserve"> </w:t>
            </w:r>
            <w:r w:rsidRPr="00633A23">
              <w:t>Афонского</w:t>
            </w:r>
            <w:r w:rsidRPr="00FC1ADB">
              <w:rPr>
                <w:rFonts w:cs="Arial"/>
              </w:rPr>
              <w:t xml:space="preserve"> </w:t>
            </w:r>
            <w:r w:rsidRPr="00633A23">
              <w:t>подворья</w:t>
            </w:r>
          </w:p>
        </w:tc>
      </w:tr>
    </w:tbl>
    <w:p w:rsidR="00633A23" w:rsidRPr="002917C8" w:rsidRDefault="00633A23" w:rsidP="00633A23">
      <w:pPr>
        <w:ind w:firstLine="0"/>
        <w:jc w:val="left"/>
        <w:rPr>
          <w:noProof/>
          <w:szCs w:val="24"/>
        </w:rPr>
      </w:pPr>
    </w:p>
    <w:p w:rsidR="00633A23" w:rsidRPr="002917C8" w:rsidRDefault="00633A23" w:rsidP="00633A23">
      <w:pPr>
        <w:ind w:firstLine="0"/>
        <w:jc w:val="center"/>
        <w:rPr>
          <w:szCs w:val="24"/>
        </w:rPr>
      </w:pPr>
    </w:p>
    <w:p w:rsidR="002D3589" w:rsidRPr="00633A23" w:rsidRDefault="002D3589" w:rsidP="00EB0F88">
      <w:r w:rsidRPr="00633A23">
        <w:t>За</w:t>
      </w:r>
      <w:r w:rsidRPr="00633A23">
        <w:rPr>
          <w:rFonts w:cs="Arial"/>
        </w:rPr>
        <w:t xml:space="preserve"> </w:t>
      </w:r>
      <w:r w:rsidRPr="00633A23">
        <w:t>полтора</w:t>
      </w:r>
      <w:r w:rsidRPr="00633A23">
        <w:rPr>
          <w:rFonts w:cs="Arial"/>
        </w:rPr>
        <w:t xml:space="preserve"> </w:t>
      </w:r>
      <w:r w:rsidRPr="00633A23">
        <w:t>месяца</w:t>
      </w:r>
      <w:r w:rsidRPr="00633A23">
        <w:rPr>
          <w:rFonts w:cs="Arial"/>
        </w:rPr>
        <w:t xml:space="preserve"> </w:t>
      </w:r>
      <w:r w:rsidRPr="00633A23">
        <w:t>пребывания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мощей</w:t>
      </w:r>
      <w:r w:rsidRPr="00633A23">
        <w:rPr>
          <w:rFonts w:cs="Arial"/>
        </w:rPr>
        <w:t xml:space="preserve"> </w:t>
      </w:r>
      <w:r w:rsidRPr="00633A23">
        <w:t>целителя</w:t>
      </w:r>
      <w:r w:rsidRPr="00633A23">
        <w:rPr>
          <w:rFonts w:cs="Arial"/>
        </w:rPr>
        <w:t xml:space="preserve"> </w:t>
      </w:r>
      <w:r w:rsidRPr="00633A23">
        <w:t>Пантелеймона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нашем</w:t>
      </w:r>
      <w:r w:rsidRPr="00633A23">
        <w:rPr>
          <w:rFonts w:cs="Arial"/>
        </w:rPr>
        <w:t xml:space="preserve"> </w:t>
      </w:r>
      <w:r w:rsidRPr="00633A23">
        <w:t>Перв</w:t>
      </w:r>
      <w:r w:rsidRPr="00633A23">
        <w:t>о</w:t>
      </w:r>
      <w:r w:rsidRPr="00633A23">
        <w:t>престольном</w:t>
      </w:r>
      <w:r w:rsidRPr="00633A23">
        <w:rPr>
          <w:rFonts w:cs="Arial"/>
        </w:rPr>
        <w:t xml:space="preserve"> </w:t>
      </w:r>
      <w:r w:rsidRPr="00633A23">
        <w:t>граде сотни</w:t>
      </w:r>
      <w:r w:rsidRPr="00633A23">
        <w:rPr>
          <w:rFonts w:cs="Arial"/>
        </w:rPr>
        <w:t xml:space="preserve"> </w:t>
      </w:r>
      <w:r w:rsidRPr="00633A23">
        <w:t>тысяч</w:t>
      </w:r>
      <w:r w:rsidRPr="00633A23">
        <w:rPr>
          <w:rFonts w:cs="Arial"/>
        </w:rPr>
        <w:t xml:space="preserve"> </w:t>
      </w:r>
      <w:r w:rsidRPr="00633A23">
        <w:t>православных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пределов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приходили</w:t>
      </w:r>
      <w:r w:rsidRPr="00633A23">
        <w:rPr>
          <w:rFonts w:cs="Arial"/>
        </w:rPr>
        <w:t xml:space="preserve"> </w:t>
      </w:r>
      <w:r w:rsidRPr="00633A23">
        <w:t>поклониться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святы</w:t>
      </w:r>
      <w:r w:rsidRPr="00633A23">
        <w:softHyphen/>
        <w:t>не</w:t>
      </w:r>
      <w:r w:rsidRPr="00633A23">
        <w:rPr>
          <w:rFonts w:cs="Arial"/>
        </w:rPr>
        <w:t xml:space="preserve">, </w:t>
      </w:r>
      <w:r w:rsidRPr="00633A23">
        <w:t>вознося</w:t>
      </w:r>
      <w:r w:rsidRPr="00633A23">
        <w:rPr>
          <w:rFonts w:cs="Arial"/>
        </w:rPr>
        <w:t xml:space="preserve"> </w:t>
      </w:r>
      <w:r w:rsidRPr="00633A23">
        <w:t>великомученику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целителю</w:t>
      </w:r>
      <w:r w:rsidRPr="00633A23">
        <w:rPr>
          <w:rFonts w:cs="Arial"/>
        </w:rPr>
        <w:t xml:space="preserve"> </w:t>
      </w:r>
      <w:r w:rsidRPr="00633A23">
        <w:t>Пантелеймону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усердные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 xml:space="preserve">, </w:t>
      </w:r>
      <w:r w:rsidRPr="00633A23">
        <w:t>припадая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ковчегу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цельбоносной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честной</w:t>
      </w:r>
      <w:r w:rsidRPr="00633A23">
        <w:rPr>
          <w:rFonts w:cs="Arial"/>
        </w:rPr>
        <w:t xml:space="preserve"> </w:t>
      </w:r>
      <w:r w:rsidRPr="00633A23">
        <w:t>главой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глубокой</w:t>
      </w:r>
      <w:r w:rsidRPr="00633A23">
        <w:rPr>
          <w:rFonts w:cs="Arial"/>
        </w:rPr>
        <w:t xml:space="preserve"> </w:t>
      </w:r>
      <w:r w:rsidRPr="00633A23">
        <w:t>верой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молитвенное</w:t>
      </w:r>
      <w:r w:rsidRPr="00633A23">
        <w:rPr>
          <w:rFonts w:cs="Arial"/>
        </w:rPr>
        <w:t xml:space="preserve"> </w:t>
      </w:r>
      <w:r w:rsidRPr="00633A23">
        <w:t>предстательство</w:t>
      </w:r>
      <w:r w:rsidRPr="00633A23">
        <w:rPr>
          <w:rFonts w:cs="Arial"/>
        </w:rPr>
        <w:t xml:space="preserve"> </w:t>
      </w:r>
      <w:r w:rsidRPr="00633A23">
        <w:t>Угодника</w:t>
      </w:r>
      <w:r w:rsidRPr="00633A23">
        <w:rPr>
          <w:rFonts w:cs="Arial"/>
        </w:rPr>
        <w:t xml:space="preserve"> </w:t>
      </w:r>
      <w:r w:rsidRPr="00633A23">
        <w:t>Божия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Мы</w:t>
      </w:r>
      <w:r w:rsidRPr="00633A23">
        <w:rPr>
          <w:rFonts w:cs="Arial"/>
        </w:rPr>
        <w:t xml:space="preserve"> </w:t>
      </w:r>
      <w:r w:rsidRPr="00633A23">
        <w:t>свидетельствуем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многих</w:t>
      </w:r>
      <w:r w:rsidRPr="00633A23">
        <w:rPr>
          <w:rFonts w:cs="Arial"/>
        </w:rPr>
        <w:t xml:space="preserve"> </w:t>
      </w:r>
      <w:r w:rsidRPr="00633A23">
        <w:t>исцелениях</w:t>
      </w:r>
      <w:r w:rsidRPr="00633A23">
        <w:rPr>
          <w:rFonts w:cs="Arial"/>
        </w:rPr>
        <w:t xml:space="preserve">, </w:t>
      </w:r>
      <w:r w:rsidRPr="00633A23">
        <w:t>полученных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вере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молитвам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святому</w:t>
      </w:r>
      <w:r w:rsidRPr="00633A23">
        <w:rPr>
          <w:rFonts w:cs="Arial"/>
        </w:rPr>
        <w:t xml:space="preserve"> </w:t>
      </w:r>
      <w:r w:rsidRPr="00633A23">
        <w:t>целителю Пантелеймону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Прославим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возлюбленные</w:t>
      </w:r>
      <w:r w:rsidRPr="00633A23">
        <w:rPr>
          <w:rFonts w:cs="Arial"/>
        </w:rPr>
        <w:t xml:space="preserve">,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, </w:t>
      </w:r>
      <w:r w:rsidRPr="00633A23">
        <w:t>возблагодарим</w:t>
      </w:r>
      <w:r w:rsidRPr="00633A23">
        <w:rPr>
          <w:rFonts w:cs="Arial"/>
        </w:rPr>
        <w:t xml:space="preserve"> </w:t>
      </w:r>
      <w:r w:rsidRPr="00633A23">
        <w:t>Царицу</w:t>
      </w:r>
      <w:r w:rsidRPr="00633A23">
        <w:rPr>
          <w:rFonts w:cs="Arial"/>
        </w:rPr>
        <w:t xml:space="preserve"> </w:t>
      </w:r>
      <w:r w:rsidRPr="00633A23">
        <w:t>Небесную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р</w:t>
      </w:r>
      <w:r w:rsidRPr="00633A23">
        <w:t>а</w:t>
      </w:r>
      <w:r w:rsidRPr="00633A23">
        <w:t>дость</w:t>
      </w:r>
      <w:r w:rsidRPr="00633A23">
        <w:rPr>
          <w:rFonts w:cs="Arial"/>
        </w:rPr>
        <w:t xml:space="preserve"> </w:t>
      </w:r>
      <w:r w:rsidRPr="00633A23">
        <w:t>поклонения честной</w:t>
      </w:r>
      <w:r w:rsidRPr="00633A23">
        <w:rPr>
          <w:rFonts w:cs="Arial"/>
        </w:rPr>
        <w:t xml:space="preserve"> </w:t>
      </w:r>
      <w:r w:rsidRPr="00633A23">
        <w:t>главе</w:t>
      </w:r>
      <w:r w:rsidRPr="00633A23">
        <w:rPr>
          <w:rFonts w:cs="Arial"/>
        </w:rPr>
        <w:t xml:space="preserve"> </w:t>
      </w:r>
      <w:r w:rsidRPr="00633A23">
        <w:t>скорого</w:t>
      </w:r>
      <w:r w:rsidRPr="00633A23">
        <w:rPr>
          <w:rFonts w:cs="Arial"/>
        </w:rPr>
        <w:t xml:space="preserve"> </w:t>
      </w:r>
      <w:r w:rsidRPr="00633A23">
        <w:t>многомилостивого</w:t>
      </w:r>
      <w:r w:rsidRPr="00633A23">
        <w:rPr>
          <w:rFonts w:cs="Arial"/>
        </w:rPr>
        <w:t xml:space="preserve"> </w:t>
      </w:r>
      <w:r w:rsidRPr="00633A23">
        <w:t>целителя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молитвенника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е</w:t>
      </w:r>
      <w:r w:rsidRPr="00633A23">
        <w:t>столом</w:t>
      </w:r>
      <w:r w:rsidRPr="00633A23">
        <w:rPr>
          <w:rFonts w:cs="Arial"/>
        </w:rPr>
        <w:t xml:space="preserve"> </w:t>
      </w:r>
      <w:r w:rsidRPr="00633A23">
        <w:t>Божиим</w:t>
      </w:r>
      <w:r w:rsidRPr="00633A23">
        <w:rPr>
          <w:rFonts w:cs="Arial"/>
        </w:rPr>
        <w:t xml:space="preserve">,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великому</w:t>
      </w:r>
      <w:r w:rsidRPr="00633A23">
        <w:softHyphen/>
        <w:t>ченика</w:t>
      </w:r>
      <w:r w:rsidRPr="00633A23">
        <w:rPr>
          <w:rFonts w:cs="Arial"/>
        </w:rPr>
        <w:t xml:space="preserve"> </w:t>
      </w:r>
      <w:r w:rsidRPr="00633A23">
        <w:t>Пантелеймона</w:t>
      </w:r>
      <w:r w:rsidRPr="00633A23">
        <w:rPr>
          <w:rFonts w:cs="Arial"/>
        </w:rPr>
        <w:t xml:space="preserve">,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молитвами</w:t>
      </w:r>
      <w:r w:rsidRPr="00633A23">
        <w:rPr>
          <w:rFonts w:cs="Arial"/>
        </w:rPr>
        <w:t xml:space="preserve"> </w:t>
      </w:r>
      <w:r w:rsidRPr="00633A23">
        <w:t>чаем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получить</w:t>
      </w:r>
      <w:r w:rsidRPr="00633A23">
        <w:rPr>
          <w:rFonts w:cs="Arial"/>
        </w:rPr>
        <w:t xml:space="preserve"> </w:t>
      </w:r>
      <w:r w:rsidRPr="00633A23">
        <w:t>благодать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милость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Источника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благ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дароподателя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Троице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славимого</w:t>
      </w:r>
      <w:r w:rsidRPr="00633A23">
        <w:rPr>
          <w:rFonts w:cs="Arial"/>
        </w:rPr>
        <w:t xml:space="preserve">, </w:t>
      </w:r>
      <w:r w:rsidRPr="00633A23">
        <w:t>Отца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Сына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«О</w:t>
      </w:r>
      <w:r w:rsidRPr="00633A23">
        <w:rPr>
          <w:rFonts w:cs="Arial"/>
        </w:rPr>
        <w:t xml:space="preserve"> </w:t>
      </w:r>
      <w:r w:rsidRPr="00633A23">
        <w:t>многострадальный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предивный</w:t>
      </w:r>
      <w:r w:rsidRPr="00633A23">
        <w:rPr>
          <w:rFonts w:cs="Arial"/>
        </w:rPr>
        <w:t xml:space="preserve"> </w:t>
      </w:r>
      <w:r w:rsidRPr="00633A23">
        <w:t>страстотерпче</w:t>
      </w:r>
      <w:r w:rsidRPr="00633A23">
        <w:rPr>
          <w:rFonts w:cs="Arial"/>
        </w:rPr>
        <w:t xml:space="preserve"> </w:t>
      </w:r>
      <w:r w:rsidRPr="00633A23">
        <w:t>Христов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целителю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Пантеле</w:t>
      </w:r>
      <w:r w:rsidRPr="00633A23">
        <w:t>й</w:t>
      </w:r>
      <w:r w:rsidRPr="00633A23">
        <w:t>моне</w:t>
      </w:r>
      <w:r w:rsidRPr="00633A23">
        <w:rPr>
          <w:rFonts w:cs="Arial"/>
        </w:rPr>
        <w:t xml:space="preserve">...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многооб</w:t>
      </w:r>
      <w:r w:rsidRPr="00633A23">
        <w:softHyphen/>
        <w:t>разных</w:t>
      </w:r>
      <w:r w:rsidRPr="00633A23">
        <w:rPr>
          <w:rFonts w:cs="Arial"/>
        </w:rPr>
        <w:t xml:space="preserve"> </w:t>
      </w:r>
      <w:r w:rsidRPr="00633A23">
        <w:t>недугов</w:t>
      </w:r>
      <w:r w:rsidRPr="00633A23">
        <w:rPr>
          <w:rFonts w:cs="Arial"/>
        </w:rPr>
        <w:t xml:space="preserve"> </w:t>
      </w:r>
      <w:r w:rsidRPr="00633A23">
        <w:t>исцели</w:t>
      </w:r>
      <w:r w:rsidRPr="00633A23">
        <w:rPr>
          <w:rFonts w:cs="Arial"/>
        </w:rPr>
        <w:t xml:space="preserve"> </w:t>
      </w:r>
      <w:r w:rsidRPr="00633A23">
        <w:t>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предстательством</w:t>
      </w:r>
      <w:r w:rsidRPr="00633A23">
        <w:rPr>
          <w:rFonts w:cs="Arial"/>
        </w:rPr>
        <w:t xml:space="preserve"> </w:t>
      </w:r>
      <w:r w:rsidRPr="00633A23">
        <w:t>твоим</w:t>
      </w:r>
      <w:r w:rsidRPr="00633A23">
        <w:rPr>
          <w:rFonts w:cs="Arial"/>
        </w:rPr>
        <w:t xml:space="preserve"> </w:t>
      </w:r>
      <w:r w:rsidRPr="00633A23">
        <w:t>сохрани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враг</w:t>
      </w:r>
      <w:r w:rsidRPr="00633A23">
        <w:rPr>
          <w:rFonts w:cs="Arial"/>
        </w:rPr>
        <w:t xml:space="preserve"> </w:t>
      </w:r>
      <w:r w:rsidRPr="00633A23">
        <w:t>вид</w:t>
      </w:r>
      <w:r w:rsidRPr="00633A23">
        <w:t>и</w:t>
      </w:r>
      <w:r w:rsidRPr="00633A23">
        <w:t>мых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невидимых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вечнаго</w:t>
      </w:r>
      <w:r w:rsidRPr="00633A23">
        <w:rPr>
          <w:rFonts w:cs="Arial"/>
        </w:rPr>
        <w:t xml:space="preserve"> </w:t>
      </w:r>
      <w:r w:rsidRPr="00633A23">
        <w:t>мучения избавитися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умоли</w:t>
      </w:r>
      <w:r w:rsidRPr="00633A23">
        <w:rPr>
          <w:rFonts w:cs="Arial"/>
        </w:rPr>
        <w:t xml:space="preserve">,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Царствии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восп</w:t>
      </w:r>
      <w:r w:rsidRPr="00633A23">
        <w:t>е</w:t>
      </w:r>
      <w:r w:rsidRPr="00633A23">
        <w:t>ваем</w:t>
      </w:r>
      <w:r w:rsidRPr="00633A23">
        <w:rPr>
          <w:rFonts w:cs="Arial"/>
        </w:rPr>
        <w:t xml:space="preserve">: </w:t>
      </w:r>
      <w:r w:rsidRPr="00633A23">
        <w:t>Аллилуиа»</w:t>
      </w:r>
      <w:r w:rsidRPr="00633A23">
        <w:rPr>
          <w:rFonts w:cs="Arial"/>
        </w:rPr>
        <w:t xml:space="preserve"> (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Акафиста</w:t>
      </w:r>
      <w:r w:rsidRPr="00633A23">
        <w:rPr>
          <w:rFonts w:cs="Arial"/>
        </w:rPr>
        <w:t xml:space="preserve"> </w:t>
      </w:r>
      <w:r w:rsidRPr="00633A23">
        <w:t>святому</w:t>
      </w:r>
      <w:r w:rsidRPr="00633A23">
        <w:rPr>
          <w:rFonts w:cs="Arial"/>
        </w:rPr>
        <w:t xml:space="preserve"> </w:t>
      </w:r>
      <w:r w:rsidRPr="00633A23">
        <w:t>великомучени</w:t>
      </w:r>
      <w:r w:rsidRPr="00633A23">
        <w:softHyphen/>
        <w:t>ку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целителю</w:t>
      </w:r>
      <w:r w:rsidRPr="00633A23">
        <w:rPr>
          <w:rFonts w:cs="Arial"/>
        </w:rPr>
        <w:t xml:space="preserve"> </w:t>
      </w:r>
      <w:r w:rsidRPr="00633A23">
        <w:t>Пантелеймону</w:t>
      </w:r>
      <w:r w:rsidRPr="00633A23">
        <w:rPr>
          <w:rFonts w:cs="Arial"/>
        </w:rPr>
        <w:t>).</w:t>
      </w:r>
    </w:p>
    <w:p w:rsidR="002917C8" w:rsidRDefault="002917C8" w:rsidP="00EB0F88">
      <w:pPr>
        <w:rPr>
          <w:rFonts w:cs="Arial"/>
          <w:vertAlign w:val="superscript"/>
          <w:lang w:val="en-US"/>
        </w:rPr>
      </w:pPr>
    </w:p>
    <w:p w:rsidR="002D3589" w:rsidRPr="00633A23" w:rsidRDefault="002D3589" w:rsidP="00EB0F88">
      <w:r w:rsidRPr="00633A23">
        <w:t>АЛЕКСИ</w:t>
      </w:r>
      <w:r w:rsidR="00A036E3">
        <w:t>Й</w:t>
      </w:r>
      <w:r w:rsidRPr="00633A23">
        <w:rPr>
          <w:rFonts w:cs="Arial"/>
        </w:rPr>
        <w:t>,</w:t>
      </w:r>
    </w:p>
    <w:p w:rsidR="002D3589" w:rsidRPr="00633A23" w:rsidRDefault="002D3589" w:rsidP="00EB0F88">
      <w:r w:rsidRPr="00633A23">
        <w:t>Патриарх</w:t>
      </w:r>
      <w:r w:rsidRPr="00633A23">
        <w:rPr>
          <w:rFonts w:cs="Arial"/>
        </w:rPr>
        <w:t xml:space="preserve"> </w:t>
      </w:r>
      <w:r w:rsidRPr="00633A23">
        <w:t>Московский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Всея</w:t>
      </w:r>
      <w:r w:rsidRPr="00633A23">
        <w:rPr>
          <w:rFonts w:cs="Arial"/>
        </w:rPr>
        <w:t xml:space="preserve"> </w:t>
      </w:r>
      <w:r w:rsidRPr="00633A23">
        <w:t>Руси</w:t>
      </w:r>
    </w:p>
    <w:p w:rsidR="002D3589" w:rsidRPr="00633A23" w:rsidRDefault="002D3589" w:rsidP="00EB0F88">
      <w:pPr>
        <w:sectPr w:rsidR="002D3589" w:rsidRPr="00633A23" w:rsidSect="00EB0F88">
          <w:type w:val="continuous"/>
          <w:pgSz w:w="11907" w:h="16839" w:code="9"/>
          <w:pgMar w:top="851" w:right="850" w:bottom="851" w:left="1134" w:header="720" w:footer="720" w:gutter="0"/>
          <w:cols w:space="60"/>
          <w:noEndnote/>
        </w:sectPr>
      </w:pPr>
    </w:p>
    <w:p w:rsidR="002D3589" w:rsidRDefault="007C5DE1" w:rsidP="002917C8">
      <w:pPr>
        <w:ind w:firstLine="0"/>
        <w:jc w:val="center"/>
        <w:rPr>
          <w:noProof/>
          <w:szCs w:val="24"/>
          <w:lang w:val="en-US"/>
        </w:rPr>
      </w:pPr>
      <w:r w:rsidRPr="00A617A4">
        <w:rPr>
          <w:noProof/>
          <w:szCs w:val="24"/>
        </w:rPr>
        <w:lastRenderedPageBreak/>
        <w:pict>
          <v:shape id="_x0000_i1028" type="#_x0000_t75" style="width:287.25pt;height:342.75pt">
            <v:imagedata r:id="rId12" o:title="17_004"/>
          </v:shape>
        </w:pict>
      </w:r>
    </w:p>
    <w:p w:rsidR="002917C8" w:rsidRPr="002917C8" w:rsidRDefault="002917C8" w:rsidP="002917C8">
      <w:pPr>
        <w:ind w:firstLine="0"/>
        <w:jc w:val="center"/>
        <w:rPr>
          <w:szCs w:val="24"/>
          <w:lang w:val="en-US"/>
        </w:rPr>
      </w:pPr>
    </w:p>
    <w:p w:rsidR="002D3589" w:rsidRPr="00ED1240" w:rsidRDefault="002D3589" w:rsidP="002917C8">
      <w:pPr>
        <w:pStyle w:val="3"/>
      </w:pPr>
      <w:bookmarkStart w:id="2" w:name="_ПРОСЛАВЛЕНИЕ_ОПТИНСКИХ_СТАРЦЕВ"/>
      <w:bookmarkEnd w:id="2"/>
      <w:r w:rsidRPr="00633A23">
        <w:t>ПРОСЛАВЛЕНИЕ</w:t>
      </w:r>
      <w:r w:rsidRPr="00633A23">
        <w:rPr>
          <w:rFonts w:cs="Courier New"/>
        </w:rPr>
        <w:t xml:space="preserve"> </w:t>
      </w:r>
      <w:r w:rsidRPr="00633A23">
        <w:t>ОПТИНСКИХ</w:t>
      </w:r>
      <w:r w:rsidRPr="00633A23">
        <w:rPr>
          <w:rFonts w:cs="Courier New"/>
        </w:rPr>
        <w:t xml:space="preserve"> </w:t>
      </w:r>
      <w:r w:rsidRPr="00633A23">
        <w:t>СТАРЦЕВ</w:t>
      </w:r>
    </w:p>
    <w:p w:rsidR="002917C8" w:rsidRPr="00ED1240" w:rsidRDefault="002917C8" w:rsidP="00EB0F88"/>
    <w:p w:rsidR="002D3589" w:rsidRPr="00633A23" w:rsidRDefault="002D3589" w:rsidP="00EB0F88">
      <w:r w:rsidRPr="00633A23">
        <w:rPr>
          <w:rFonts w:cs="Arial"/>
        </w:rPr>
        <w:t xml:space="preserve">73/26 </w:t>
      </w:r>
      <w:r w:rsidRPr="00633A23">
        <w:t>июня</w:t>
      </w:r>
      <w:r w:rsidRPr="00633A23">
        <w:rPr>
          <w:rFonts w:cs="Arial"/>
        </w:rPr>
        <w:t xml:space="preserve"> 1996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состоялось</w:t>
      </w:r>
      <w:r w:rsidRPr="00633A23">
        <w:rPr>
          <w:rFonts w:cs="Arial"/>
        </w:rPr>
        <w:t xml:space="preserve"> </w:t>
      </w:r>
      <w:r w:rsidRPr="00633A23">
        <w:t>долгожданное</w:t>
      </w:r>
      <w:r w:rsidRPr="00633A23">
        <w:rPr>
          <w:rFonts w:cs="Arial"/>
        </w:rPr>
        <w:t xml:space="preserve"> </w:t>
      </w:r>
      <w:r w:rsidRPr="00633A23">
        <w:t>радостное событие</w:t>
      </w:r>
      <w:r w:rsidRPr="00633A23">
        <w:rPr>
          <w:rFonts w:cs="Arial"/>
        </w:rPr>
        <w:t xml:space="preserve">: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причислены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лику</w:t>
      </w:r>
      <w:r w:rsidRPr="00633A23">
        <w:rPr>
          <w:rFonts w:cs="Arial"/>
        </w:rPr>
        <w:t xml:space="preserve"> </w:t>
      </w:r>
      <w:r w:rsidRPr="00633A23">
        <w:t>местночтимых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све</w:t>
      </w:r>
      <w:r w:rsidRPr="00633A23">
        <w:softHyphen/>
        <w:t>тильники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Оптинские</w:t>
      </w:r>
      <w:r w:rsidRPr="00633A23">
        <w:rPr>
          <w:rFonts w:cs="Arial"/>
        </w:rPr>
        <w:t xml:space="preserve"> </w:t>
      </w:r>
      <w:r w:rsidRPr="00633A23">
        <w:t>старцы</w:t>
      </w:r>
      <w:r w:rsidRPr="00633A23">
        <w:rPr>
          <w:rFonts w:cs="Arial"/>
        </w:rPr>
        <w:t xml:space="preserve">. </w:t>
      </w:r>
      <w:r w:rsidRPr="00633A23">
        <w:t>Совершив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следнюю</w:t>
      </w:r>
      <w:r w:rsidRPr="00633A23">
        <w:rPr>
          <w:rFonts w:cs="Arial"/>
        </w:rPr>
        <w:t xml:space="preserve"> </w:t>
      </w:r>
      <w:r w:rsidRPr="00633A23">
        <w:t>заупокойную</w:t>
      </w:r>
      <w:r w:rsidRPr="00633A23">
        <w:rPr>
          <w:rFonts w:cs="Arial"/>
        </w:rPr>
        <w:t xml:space="preserve"> </w:t>
      </w:r>
      <w:r w:rsidRPr="00633A23">
        <w:t>литию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могилах</w:t>
      </w:r>
      <w:r w:rsidRPr="00633A23">
        <w:rPr>
          <w:rFonts w:cs="Arial"/>
        </w:rPr>
        <w:t xml:space="preserve">, </w:t>
      </w:r>
      <w:r w:rsidRPr="00633A23">
        <w:t>Святейший</w:t>
      </w:r>
      <w:r w:rsidRPr="00633A23">
        <w:rPr>
          <w:rFonts w:cs="Arial"/>
        </w:rPr>
        <w:t xml:space="preserve"> </w:t>
      </w:r>
      <w:r w:rsidRPr="00633A23">
        <w:t>Пат</w:t>
      </w:r>
      <w:r w:rsidRPr="00633A23">
        <w:softHyphen/>
        <w:t>риарх</w:t>
      </w:r>
      <w:r w:rsidRPr="00633A23">
        <w:rPr>
          <w:rFonts w:cs="Arial"/>
        </w:rPr>
        <w:t xml:space="preserve"> </w:t>
      </w:r>
      <w:r w:rsidRPr="00633A23">
        <w:t>Алексий</w:t>
      </w:r>
      <w:r w:rsidRPr="00633A23">
        <w:rPr>
          <w:rFonts w:cs="Arial"/>
        </w:rPr>
        <w:t xml:space="preserve"> </w:t>
      </w:r>
      <w:r w:rsidRPr="00633A23">
        <w:t>торжественно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о</w:t>
      </w:r>
      <w:r w:rsidRPr="00633A23">
        <w:t>возгласил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Введенском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Оптиной</w:t>
      </w:r>
      <w:r w:rsidRPr="00633A23">
        <w:rPr>
          <w:rFonts w:cs="Arial"/>
        </w:rPr>
        <w:t xml:space="preserve"> </w:t>
      </w:r>
      <w:r w:rsidRPr="00633A23">
        <w:t>пустыни</w:t>
      </w:r>
      <w:r w:rsidRPr="00633A23">
        <w:rPr>
          <w:rFonts w:cs="Arial"/>
        </w:rPr>
        <w:t xml:space="preserve"> </w:t>
      </w:r>
      <w:r w:rsidRPr="00633A23">
        <w:t>Деяние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канонизации</w:t>
      </w:r>
      <w:r w:rsidRPr="00633A23">
        <w:rPr>
          <w:rFonts w:cs="Arial"/>
        </w:rPr>
        <w:t xml:space="preserve">. </w:t>
      </w:r>
      <w:r w:rsidRPr="00633A23">
        <w:t>Множество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а</w:t>
      </w:r>
      <w:r w:rsidRPr="00633A23">
        <w:t>вославного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 </w:t>
      </w:r>
      <w:r w:rsidRPr="00633A23">
        <w:t>собралось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этому</w:t>
      </w:r>
      <w:r w:rsidRPr="00633A23">
        <w:rPr>
          <w:rFonts w:cs="Arial"/>
        </w:rPr>
        <w:t xml:space="preserve"> </w:t>
      </w:r>
      <w:r w:rsidRPr="00633A23">
        <w:t>дню</w:t>
      </w:r>
      <w:r w:rsidRPr="00633A23">
        <w:rPr>
          <w:rFonts w:cs="Arial"/>
        </w:rPr>
        <w:t xml:space="preserve"> </w:t>
      </w:r>
      <w:r w:rsidRPr="00633A23">
        <w:t>во всемирно</w:t>
      </w:r>
      <w:r w:rsidRPr="00633A23">
        <w:rPr>
          <w:rFonts w:cs="Arial"/>
        </w:rPr>
        <w:t xml:space="preserve"> </w:t>
      </w:r>
      <w:r w:rsidRPr="00633A23">
        <w:t>известную</w:t>
      </w:r>
      <w:r w:rsidRPr="00633A23">
        <w:rPr>
          <w:rFonts w:cs="Arial"/>
        </w:rPr>
        <w:t xml:space="preserve"> </w:t>
      </w:r>
      <w:r w:rsidRPr="00633A23">
        <w:t>обитель</w:t>
      </w:r>
      <w:r w:rsidRPr="00633A23">
        <w:rPr>
          <w:rFonts w:cs="Arial"/>
        </w:rPr>
        <w:t xml:space="preserve">. </w:t>
      </w:r>
      <w:r w:rsidRPr="00633A23">
        <w:t>Конечно</w:t>
      </w:r>
      <w:r w:rsidRPr="00633A23">
        <w:rPr>
          <w:rFonts w:cs="Arial"/>
        </w:rPr>
        <w:t xml:space="preserve">,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</w:t>
      </w:r>
      <w:r w:rsidRPr="00633A23">
        <w:rPr>
          <w:rFonts w:cs="Arial"/>
        </w:rPr>
        <w:t xml:space="preserve"> </w:t>
      </w:r>
      <w:r w:rsidRPr="00633A23">
        <w:t>вместить всех</w:t>
      </w:r>
      <w:r w:rsidRPr="00633A23">
        <w:rPr>
          <w:rFonts w:cs="Arial"/>
        </w:rPr>
        <w:t xml:space="preserve"> </w:t>
      </w:r>
      <w:r w:rsidRPr="00633A23">
        <w:t>паломников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исповедь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всенощным</w:t>
      </w:r>
      <w:r w:rsidRPr="00633A23">
        <w:rPr>
          <w:rFonts w:cs="Arial"/>
        </w:rPr>
        <w:t xml:space="preserve"> </w:t>
      </w:r>
      <w:r w:rsidRPr="00633A23">
        <w:t>бдением</w:t>
      </w:r>
      <w:r w:rsidRPr="00633A23">
        <w:rPr>
          <w:rFonts w:cs="Arial"/>
        </w:rPr>
        <w:t xml:space="preserve"> </w:t>
      </w:r>
      <w:r w:rsidRPr="00633A23">
        <w:t>соверша</w:t>
      </w:r>
      <w:r w:rsidRPr="00633A23">
        <w:softHyphen/>
        <w:t>лась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открытым</w:t>
      </w:r>
      <w:r w:rsidRPr="00633A23">
        <w:rPr>
          <w:rFonts w:cs="Arial"/>
        </w:rPr>
        <w:t xml:space="preserve"> </w:t>
      </w:r>
      <w:r w:rsidRPr="00633A23">
        <w:t>небом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необыкновенное</w:t>
      </w:r>
      <w:r w:rsidRPr="00633A23">
        <w:rPr>
          <w:rFonts w:cs="Arial"/>
        </w:rPr>
        <w:t xml:space="preserve"> </w:t>
      </w:r>
      <w:r w:rsidRPr="00633A23">
        <w:t>зрели</w:t>
      </w:r>
      <w:r w:rsidRPr="00633A23">
        <w:softHyphen/>
        <w:t>ще</w:t>
      </w:r>
      <w:r w:rsidRPr="00633A23">
        <w:rPr>
          <w:rFonts w:cs="Arial"/>
        </w:rPr>
        <w:t xml:space="preserve">: </w:t>
      </w:r>
      <w:r w:rsidRPr="00633A23">
        <w:t>десять</w:t>
      </w:r>
      <w:r w:rsidRPr="00633A23">
        <w:rPr>
          <w:rFonts w:cs="Arial"/>
        </w:rPr>
        <w:t xml:space="preserve"> </w:t>
      </w:r>
      <w:r w:rsidRPr="00633A23">
        <w:t>оптинских</w:t>
      </w:r>
      <w:r w:rsidRPr="00633A23">
        <w:rPr>
          <w:rFonts w:cs="Arial"/>
        </w:rPr>
        <w:t xml:space="preserve"> </w:t>
      </w:r>
      <w:r w:rsidRPr="00633A23">
        <w:t>иеромонахов</w:t>
      </w:r>
      <w:r w:rsidRPr="00633A23">
        <w:rPr>
          <w:rFonts w:cs="Arial"/>
        </w:rPr>
        <w:t xml:space="preserve"> </w:t>
      </w:r>
      <w:r w:rsidRPr="00633A23">
        <w:t>принимали</w:t>
      </w:r>
      <w:r w:rsidRPr="00633A23">
        <w:rPr>
          <w:rFonts w:cs="Arial"/>
        </w:rPr>
        <w:t xml:space="preserve"> </w:t>
      </w:r>
      <w:r w:rsidRPr="00633A23">
        <w:t>пока</w:t>
      </w:r>
      <w:r w:rsidRPr="00633A23">
        <w:t>я</w:t>
      </w:r>
      <w:r w:rsidRPr="00633A23">
        <w:t>ние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рующих</w:t>
      </w:r>
      <w:r w:rsidRPr="00633A23">
        <w:rPr>
          <w:rFonts w:cs="Arial"/>
        </w:rPr>
        <w:t xml:space="preserve">, </w:t>
      </w:r>
      <w:r w:rsidRPr="00633A23">
        <w:t>желающих</w:t>
      </w:r>
      <w:r w:rsidRPr="00633A23">
        <w:rPr>
          <w:rFonts w:cs="Arial"/>
        </w:rPr>
        <w:t xml:space="preserve"> </w:t>
      </w:r>
      <w:r w:rsidRPr="00633A23">
        <w:t>причаститься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торжества</w:t>
      </w:r>
      <w:r w:rsidRPr="00633A23">
        <w:rPr>
          <w:rFonts w:cs="Arial"/>
        </w:rPr>
        <w:t xml:space="preserve">. </w:t>
      </w:r>
      <w:r w:rsidRPr="00633A23">
        <w:t>На следующий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я</w:t>
      </w:r>
      <w:r w:rsidRPr="00633A23">
        <w:t>тейший</w:t>
      </w:r>
      <w:r w:rsidRPr="00633A23">
        <w:rPr>
          <w:rFonts w:cs="Arial"/>
        </w:rPr>
        <w:t xml:space="preserve"> </w:t>
      </w:r>
      <w:r w:rsidRPr="00633A23">
        <w:t>Патриарх</w:t>
      </w:r>
      <w:r w:rsidRPr="00633A23">
        <w:rPr>
          <w:rFonts w:cs="Arial"/>
        </w:rPr>
        <w:t xml:space="preserve"> </w:t>
      </w:r>
      <w:r w:rsidRPr="00633A23">
        <w:t>освятил</w:t>
      </w:r>
      <w:r w:rsidRPr="00633A23">
        <w:rPr>
          <w:rFonts w:cs="Arial"/>
        </w:rPr>
        <w:t xml:space="preserve"> </w:t>
      </w:r>
      <w:r w:rsidRPr="00633A23">
        <w:t>воссозданный храм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честь</w:t>
      </w:r>
      <w:r w:rsidRPr="00633A23">
        <w:rPr>
          <w:rFonts w:cs="Arial"/>
        </w:rPr>
        <w:t xml:space="preserve"> </w:t>
      </w:r>
      <w:r w:rsidRPr="00633A23">
        <w:t>Казанской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вершил</w:t>
      </w:r>
      <w:r w:rsidRPr="00633A23">
        <w:rPr>
          <w:rFonts w:cs="Arial"/>
        </w:rPr>
        <w:t xml:space="preserve"> </w:t>
      </w:r>
      <w:r w:rsidRPr="00633A23">
        <w:t>в нем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</w:t>
      </w:r>
      <w:r w:rsidRPr="00633A23">
        <w:rPr>
          <w:rFonts w:cs="Arial"/>
        </w:rPr>
        <w:t xml:space="preserve"> </w:t>
      </w:r>
      <w:r w:rsidRPr="00633A23">
        <w:t>многочисленного духовенства</w:t>
      </w:r>
    </w:p>
    <w:p w:rsidR="002D3589" w:rsidRPr="00633A23" w:rsidRDefault="002D3589" w:rsidP="00EB0F88">
      <w:pPr>
        <w:sectPr w:rsidR="002D3589" w:rsidRPr="00633A23" w:rsidSect="00EB0F88">
          <w:pgSz w:w="11907" w:h="16839" w:code="9"/>
          <w:pgMar w:top="851" w:right="850" w:bottom="851" w:left="1134" w:header="720" w:footer="720" w:gutter="0"/>
          <w:cols w:space="60"/>
          <w:noEndnote/>
        </w:sectPr>
      </w:pPr>
    </w:p>
    <w:p w:rsidR="002D3589" w:rsidRPr="00633A23" w:rsidRDefault="002D3589" w:rsidP="00EB0F88">
      <w:r w:rsidRPr="00633A23">
        <w:rPr>
          <w:szCs w:val="24"/>
        </w:rPr>
        <w:lastRenderedPageBreak/>
        <w:t>Деяние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о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канонизации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Собора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преподобных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отцев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и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старцев</w:t>
      </w:r>
      <w:r w:rsidRPr="00633A23">
        <w:rPr>
          <w:rFonts w:cs="Arial"/>
          <w:szCs w:val="24"/>
        </w:rPr>
        <w:t xml:space="preserve">, </w:t>
      </w:r>
      <w:r w:rsidRPr="00633A23">
        <w:rPr>
          <w:szCs w:val="24"/>
        </w:rPr>
        <w:t>в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Оптиной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пустыни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прос</w:t>
      </w:r>
      <w:r w:rsidRPr="00633A23">
        <w:rPr>
          <w:szCs w:val="24"/>
        </w:rPr>
        <w:t>и</w:t>
      </w:r>
      <w:r w:rsidRPr="00633A23">
        <w:rPr>
          <w:szCs w:val="24"/>
        </w:rPr>
        <w:t>явших</w:t>
      </w:r>
    </w:p>
    <w:p w:rsidR="002D3589" w:rsidRPr="00633A23" w:rsidRDefault="002D3589" w:rsidP="00EB0F88">
      <w:pPr>
        <w:sectPr w:rsidR="002D3589" w:rsidRPr="00633A23" w:rsidSect="00EB0F88">
          <w:type w:val="continuous"/>
          <w:pgSz w:w="11907" w:h="16839" w:code="9"/>
          <w:pgMar w:top="851" w:right="850" w:bottom="851" w:left="1134" w:header="720" w:footer="720" w:gutter="0"/>
          <w:cols w:space="60"/>
          <w:noEndnote/>
        </w:sectPr>
      </w:pPr>
    </w:p>
    <w:p w:rsidR="002D3589" w:rsidRPr="00633A23" w:rsidRDefault="002D3589" w:rsidP="00EB0F88">
      <w:r w:rsidRPr="00633A23">
        <w:lastRenderedPageBreak/>
        <w:t>Во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Отца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Сына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Святаго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>!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сию</w:t>
      </w:r>
      <w:r w:rsidRPr="00633A23">
        <w:rPr>
          <w:rFonts w:cs="Arial"/>
        </w:rPr>
        <w:t xml:space="preserve"> </w:t>
      </w:r>
      <w:r w:rsidRPr="00633A23">
        <w:t>благодатную</w:t>
      </w:r>
      <w:r w:rsidRPr="00633A23">
        <w:rPr>
          <w:rFonts w:cs="Arial"/>
        </w:rPr>
        <w:t xml:space="preserve"> </w:t>
      </w:r>
      <w:r w:rsidRPr="00633A23">
        <w:t>эпоху</w:t>
      </w:r>
      <w:r w:rsidRPr="00633A23">
        <w:rPr>
          <w:rFonts w:cs="Arial"/>
        </w:rPr>
        <w:t xml:space="preserve"> </w:t>
      </w:r>
      <w:r w:rsidRPr="00633A23">
        <w:t>возрождения</w:t>
      </w:r>
      <w:r w:rsidRPr="00633A23">
        <w:rPr>
          <w:rFonts w:cs="Arial"/>
        </w:rPr>
        <w:t xml:space="preserve"> </w:t>
      </w:r>
      <w:r w:rsidRPr="00633A23">
        <w:t>Русской Церкви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поднимаются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руин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t>ы</w:t>
      </w:r>
      <w:r w:rsidRPr="00633A23">
        <w:t>сячи</w:t>
      </w:r>
      <w:r w:rsidRPr="00633A23">
        <w:rPr>
          <w:rFonts w:cs="Arial"/>
        </w:rPr>
        <w:t xml:space="preserve"> </w:t>
      </w:r>
      <w:r w:rsidRPr="00633A23">
        <w:t>порушенных и</w:t>
      </w:r>
      <w:r w:rsidRPr="00633A23">
        <w:rPr>
          <w:rFonts w:cs="Arial"/>
        </w:rPr>
        <w:t xml:space="preserve"> </w:t>
      </w:r>
      <w:r w:rsidRPr="00633A23">
        <w:t>оскверненных</w:t>
      </w:r>
      <w:r w:rsidRPr="00633A23">
        <w:rPr>
          <w:rFonts w:cs="Arial"/>
        </w:rPr>
        <w:t xml:space="preserve"> </w:t>
      </w:r>
      <w:r w:rsidRPr="00633A23">
        <w:t>святынь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православие</w:t>
      </w:r>
      <w:r w:rsidRPr="00633A23">
        <w:rPr>
          <w:rFonts w:cs="Arial"/>
        </w:rPr>
        <w:t xml:space="preserve"> </w:t>
      </w:r>
      <w:r w:rsidRPr="00633A23">
        <w:t>возвраща</w:t>
      </w:r>
      <w:r w:rsidRPr="00633A23">
        <w:softHyphen/>
        <w:t>ется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полноте</w:t>
      </w:r>
      <w:r w:rsidRPr="00633A23">
        <w:rPr>
          <w:rFonts w:cs="Arial"/>
        </w:rPr>
        <w:t xml:space="preserve"> </w:t>
      </w:r>
      <w:r w:rsidRPr="00633A23">
        <w:t>трад</w:t>
      </w:r>
      <w:r w:rsidRPr="00633A23">
        <w:t>и</w:t>
      </w:r>
      <w:r w:rsidRPr="00633A23">
        <w:t>ционного</w:t>
      </w:r>
      <w:r w:rsidRPr="00633A23">
        <w:rPr>
          <w:rFonts w:cs="Arial"/>
        </w:rPr>
        <w:t xml:space="preserve"> </w:t>
      </w:r>
      <w:r w:rsidRPr="00633A23">
        <w:t>служения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обращается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духовным</w:t>
      </w:r>
      <w:r w:rsidRPr="00633A23">
        <w:rPr>
          <w:rFonts w:cs="Arial"/>
        </w:rPr>
        <w:t xml:space="preserve"> </w:t>
      </w:r>
      <w:r w:rsidRPr="00633A23">
        <w:t>истокам</w:t>
      </w:r>
      <w:r w:rsidRPr="00633A23">
        <w:rPr>
          <w:rFonts w:cs="Arial"/>
        </w:rPr>
        <w:t xml:space="preserve"> </w:t>
      </w:r>
      <w:r w:rsidRPr="00633A23">
        <w:t>христиан</w:t>
      </w:r>
      <w:r w:rsidRPr="00633A23">
        <w:softHyphen/>
        <w:t>ства</w:t>
      </w:r>
      <w:r w:rsidRPr="00633A23">
        <w:rPr>
          <w:rFonts w:cs="Arial"/>
        </w:rPr>
        <w:t xml:space="preserve">,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Нашим</w:t>
      </w:r>
      <w:r w:rsidRPr="00633A23">
        <w:rPr>
          <w:rFonts w:cs="Arial"/>
        </w:rPr>
        <w:t xml:space="preserve"> </w:t>
      </w:r>
      <w:r w:rsidRPr="00633A23">
        <w:t>взором</w:t>
      </w:r>
      <w:r w:rsidRPr="00633A23">
        <w:rPr>
          <w:rFonts w:cs="Arial"/>
        </w:rPr>
        <w:t xml:space="preserve"> </w:t>
      </w:r>
      <w:r w:rsidRPr="00633A23">
        <w:t>вновь</w:t>
      </w:r>
      <w:r w:rsidRPr="00633A23">
        <w:rPr>
          <w:rFonts w:cs="Arial"/>
        </w:rPr>
        <w:t xml:space="preserve"> </w:t>
      </w:r>
      <w:r w:rsidRPr="00633A23">
        <w:t>предстает</w:t>
      </w:r>
      <w:r w:rsidRPr="00633A23">
        <w:rPr>
          <w:rFonts w:cs="Arial"/>
        </w:rPr>
        <w:t xml:space="preserve"> </w:t>
      </w:r>
      <w:r w:rsidRPr="00633A23">
        <w:t>уникальный опыт</w:t>
      </w:r>
      <w:r w:rsidRPr="00633A23">
        <w:rPr>
          <w:rFonts w:cs="Arial"/>
        </w:rPr>
        <w:t xml:space="preserve"> </w:t>
      </w:r>
      <w:r w:rsidRPr="00633A23">
        <w:t>старцев</w:t>
      </w:r>
      <w:r w:rsidRPr="00633A23">
        <w:rPr>
          <w:rFonts w:cs="Arial"/>
        </w:rPr>
        <w:t xml:space="preserve"> </w:t>
      </w:r>
      <w:r w:rsidRPr="00633A23">
        <w:t>Оптиной</w:t>
      </w:r>
      <w:r w:rsidRPr="00633A23">
        <w:rPr>
          <w:rFonts w:cs="Arial"/>
        </w:rPr>
        <w:t xml:space="preserve"> </w:t>
      </w:r>
      <w:r w:rsidRPr="00633A23">
        <w:t>пустыни</w:t>
      </w:r>
      <w:r w:rsidRPr="00633A23">
        <w:rPr>
          <w:rFonts w:cs="Arial"/>
        </w:rPr>
        <w:t xml:space="preserve">, </w:t>
      </w:r>
      <w:r w:rsidRPr="00633A23">
        <w:t>сочетавших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своей жизни</w:t>
      </w:r>
      <w:r w:rsidRPr="00633A23">
        <w:rPr>
          <w:rFonts w:cs="Arial"/>
        </w:rPr>
        <w:t xml:space="preserve"> </w:t>
      </w:r>
      <w:r w:rsidRPr="00633A23">
        <w:t>строгую</w:t>
      </w:r>
      <w:r w:rsidRPr="00633A23">
        <w:rPr>
          <w:rFonts w:cs="Arial"/>
        </w:rPr>
        <w:t xml:space="preserve"> </w:t>
      </w:r>
      <w:r w:rsidRPr="00633A23">
        <w:t>верность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монашеской традиции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пастырскую</w:t>
      </w:r>
      <w:r w:rsidRPr="00633A23">
        <w:rPr>
          <w:rFonts w:cs="Arial"/>
        </w:rPr>
        <w:t xml:space="preserve"> </w:t>
      </w:r>
      <w:r w:rsidRPr="00633A23">
        <w:t>открытость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, </w:t>
      </w:r>
      <w:r w:rsidRPr="00633A23">
        <w:t>глубокую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литву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деятельную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, </w:t>
      </w:r>
      <w:r w:rsidRPr="00633A23">
        <w:t>преподобническое</w:t>
      </w:r>
      <w:r w:rsidRPr="00633A23">
        <w:rPr>
          <w:rFonts w:cs="Arial"/>
        </w:rPr>
        <w:t xml:space="preserve"> </w:t>
      </w:r>
      <w:r w:rsidRPr="00633A23">
        <w:t>житие</w:t>
      </w:r>
      <w:r w:rsidRPr="00633A23">
        <w:rPr>
          <w:rFonts w:cs="Arial"/>
        </w:rPr>
        <w:t xml:space="preserve"> </w:t>
      </w:r>
      <w:r w:rsidRPr="00633A23">
        <w:t>и исповеднический</w:t>
      </w:r>
      <w:r w:rsidRPr="00633A23">
        <w:rPr>
          <w:rFonts w:cs="Arial"/>
        </w:rPr>
        <w:t xml:space="preserve">, </w:t>
      </w:r>
      <w:r w:rsidRPr="00633A23">
        <w:t>мученический</w:t>
      </w:r>
      <w:r w:rsidRPr="00633A23">
        <w:rPr>
          <w:rFonts w:cs="Arial"/>
        </w:rPr>
        <w:t xml:space="preserve"> </w:t>
      </w:r>
      <w:r w:rsidRPr="00633A23">
        <w:t>подвиг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старчестве</w:t>
      </w:r>
      <w:r w:rsidRPr="00633A23">
        <w:rPr>
          <w:rFonts w:cs="Arial"/>
        </w:rPr>
        <w:t xml:space="preserve"> </w:t>
      </w:r>
      <w:r w:rsidRPr="00633A23">
        <w:t>Оптинских</w:t>
      </w:r>
      <w:r w:rsidRPr="00633A23">
        <w:rPr>
          <w:rFonts w:cs="Arial"/>
        </w:rPr>
        <w:t xml:space="preserve"> </w:t>
      </w:r>
      <w:r w:rsidRPr="00633A23">
        <w:t>подвижников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, </w:t>
      </w:r>
      <w:r w:rsidRPr="00633A23">
        <w:t>вопло</w:t>
      </w:r>
      <w:r w:rsidRPr="00633A23">
        <w:softHyphen/>
        <w:t>тивших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благодатные</w:t>
      </w:r>
      <w:r w:rsidRPr="00633A23">
        <w:rPr>
          <w:rFonts w:cs="Arial"/>
        </w:rPr>
        <w:t xml:space="preserve"> </w:t>
      </w:r>
      <w:r w:rsidRPr="00633A23">
        <w:t>черты</w:t>
      </w:r>
      <w:r w:rsidRPr="00633A23">
        <w:rPr>
          <w:rFonts w:cs="Arial"/>
        </w:rPr>
        <w:t xml:space="preserve"> </w:t>
      </w:r>
      <w:r w:rsidRPr="00633A23">
        <w:t>старческого</w:t>
      </w:r>
      <w:r w:rsidRPr="00633A23">
        <w:rPr>
          <w:rFonts w:cs="Arial"/>
        </w:rPr>
        <w:t xml:space="preserve"> </w:t>
      </w:r>
      <w:r w:rsidRPr="00633A23">
        <w:t>служе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древних</w:t>
      </w:r>
      <w:r w:rsidRPr="00633A23">
        <w:rPr>
          <w:rFonts w:cs="Arial"/>
        </w:rPr>
        <w:t xml:space="preserve"> </w:t>
      </w:r>
      <w:r w:rsidRPr="00633A23">
        <w:t>отцев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преподобных</w:t>
      </w:r>
      <w:r w:rsidRPr="00633A23">
        <w:rPr>
          <w:rFonts w:cs="Arial"/>
        </w:rPr>
        <w:t xml:space="preserve"> </w:t>
      </w:r>
      <w:r w:rsidRPr="00633A23">
        <w:t>Паисия</w:t>
      </w:r>
      <w:r w:rsidRPr="00633A23">
        <w:rPr>
          <w:rFonts w:cs="Arial"/>
        </w:rPr>
        <w:t xml:space="preserve"> </w:t>
      </w:r>
      <w:r w:rsidRPr="00633A23">
        <w:t>Величковско</w:t>
      </w:r>
      <w:r w:rsidRPr="00633A23">
        <w:rPr>
          <w:rFonts w:cs="Arial"/>
        </w:rPr>
        <w:t>-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Серафима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а</w:t>
      </w:r>
      <w:r w:rsidRPr="00633A23">
        <w:lastRenderedPageBreak/>
        <w:t>ровского</w:t>
      </w:r>
      <w:r w:rsidRPr="00633A23">
        <w:rPr>
          <w:rFonts w:cs="Arial"/>
        </w:rPr>
        <w:t xml:space="preserve">, </w:t>
      </w:r>
      <w:r w:rsidRPr="00633A23">
        <w:t>раскрылись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преумножи</w:t>
      </w:r>
      <w:r w:rsidRPr="00633A23">
        <w:softHyphen/>
        <w:t>лись</w:t>
      </w:r>
      <w:r w:rsidRPr="00633A23">
        <w:rPr>
          <w:rFonts w:cs="Arial"/>
        </w:rPr>
        <w:t xml:space="preserve"> </w:t>
      </w:r>
      <w:r w:rsidRPr="00633A23">
        <w:t>богатейшие</w:t>
      </w:r>
      <w:r w:rsidRPr="00633A23">
        <w:rPr>
          <w:rFonts w:cs="Arial"/>
        </w:rPr>
        <w:t xml:space="preserve"> </w:t>
      </w:r>
      <w:r w:rsidRPr="00633A23">
        <w:t>дары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делания</w:t>
      </w:r>
      <w:r w:rsidRPr="00633A23">
        <w:rPr>
          <w:rFonts w:cs="Arial"/>
        </w:rPr>
        <w:t xml:space="preserve">: </w:t>
      </w:r>
      <w:r w:rsidRPr="00633A23">
        <w:t>дар</w:t>
      </w:r>
      <w:r w:rsidRPr="00633A23">
        <w:rPr>
          <w:rFonts w:cs="Arial"/>
        </w:rPr>
        <w:t xml:space="preserve"> </w:t>
      </w:r>
      <w:r w:rsidRPr="00633A23">
        <w:t>духов</w:t>
      </w:r>
      <w:r w:rsidRPr="00633A23">
        <w:rPr>
          <w:rFonts w:cs="Arial"/>
        </w:rPr>
        <w:t>-</w:t>
      </w:r>
      <w:r w:rsidRPr="00633A23">
        <w:t>ничества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наставления</w:t>
      </w:r>
      <w:r w:rsidRPr="00633A23">
        <w:rPr>
          <w:rFonts w:cs="Arial"/>
        </w:rPr>
        <w:t xml:space="preserve">, </w:t>
      </w:r>
      <w:r w:rsidRPr="00633A23">
        <w:t>дар</w:t>
      </w:r>
      <w:r w:rsidRPr="00633A23">
        <w:rPr>
          <w:rFonts w:cs="Arial"/>
        </w:rPr>
        <w:t xml:space="preserve"> </w:t>
      </w:r>
      <w:r w:rsidRPr="00633A23">
        <w:t>врачевания</w:t>
      </w:r>
      <w:r w:rsidRPr="00633A23">
        <w:rPr>
          <w:rFonts w:cs="Arial"/>
        </w:rPr>
        <w:t xml:space="preserve"> </w:t>
      </w:r>
      <w:r w:rsidRPr="00633A23">
        <w:t>душ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исцеле</w:t>
      </w:r>
      <w:r w:rsidRPr="00633A23">
        <w:softHyphen/>
        <w:t>ния</w:t>
      </w:r>
      <w:r w:rsidRPr="00633A23">
        <w:rPr>
          <w:rFonts w:cs="Arial"/>
        </w:rPr>
        <w:t xml:space="preserve">, </w:t>
      </w:r>
      <w:r w:rsidRPr="00633A23">
        <w:t>дар</w:t>
      </w:r>
      <w:r w:rsidRPr="00633A23">
        <w:rPr>
          <w:rFonts w:cs="Arial"/>
        </w:rPr>
        <w:t xml:space="preserve"> </w:t>
      </w:r>
      <w:r w:rsidRPr="00633A23">
        <w:t>прозорливости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пророчества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дары по</w:t>
      </w:r>
      <w:r w:rsidRPr="00633A23">
        <w:rPr>
          <w:rFonts w:cs="Arial"/>
        </w:rPr>
        <w:t>-</w:t>
      </w:r>
      <w:r w:rsidRPr="00633A23">
        <w:t>разному</w:t>
      </w:r>
      <w:r w:rsidRPr="00633A23">
        <w:rPr>
          <w:rFonts w:cs="Arial"/>
        </w:rPr>
        <w:t xml:space="preserve"> </w:t>
      </w:r>
      <w:r w:rsidRPr="00633A23">
        <w:t>присутствовали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служении</w:t>
      </w:r>
      <w:r w:rsidRPr="00633A23">
        <w:rPr>
          <w:rFonts w:cs="Arial"/>
        </w:rPr>
        <w:t xml:space="preserve"> </w:t>
      </w:r>
      <w:r w:rsidRPr="00633A23">
        <w:t>Оптинских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softHyphen/>
        <w:t>вижников</w:t>
      </w:r>
      <w:r w:rsidRPr="00633A23">
        <w:rPr>
          <w:rFonts w:cs="Arial"/>
        </w:rPr>
        <w:t xml:space="preserve">: </w:t>
      </w:r>
      <w:r w:rsidRPr="00633A23">
        <w:t>духовничество</w:t>
      </w:r>
      <w:r w:rsidRPr="00633A23">
        <w:rPr>
          <w:rFonts w:cs="Arial"/>
        </w:rPr>
        <w:t xml:space="preserve"> </w:t>
      </w:r>
      <w:r w:rsidRPr="00633A23">
        <w:t>первых</w:t>
      </w:r>
      <w:r w:rsidRPr="00633A23">
        <w:rPr>
          <w:rFonts w:cs="Arial"/>
        </w:rPr>
        <w:t xml:space="preserve"> </w:t>
      </w:r>
      <w:r w:rsidRPr="00633A23">
        <w:t>старцев</w:t>
      </w:r>
      <w:r w:rsidRPr="00633A23">
        <w:rPr>
          <w:rFonts w:cs="Arial"/>
        </w:rPr>
        <w:t xml:space="preserve">, </w:t>
      </w:r>
      <w:r w:rsidRPr="00633A23">
        <w:t>пророчество живших</w:t>
      </w:r>
      <w:r w:rsidRPr="00633A23">
        <w:rPr>
          <w:rFonts w:cs="Arial"/>
        </w:rPr>
        <w:t xml:space="preserve"> </w:t>
      </w:r>
      <w:r w:rsidRPr="00633A23">
        <w:t>накануне</w:t>
      </w:r>
      <w:r w:rsidRPr="00633A23">
        <w:rPr>
          <w:rFonts w:cs="Arial"/>
        </w:rPr>
        <w:t xml:space="preserve"> </w:t>
      </w:r>
      <w:r w:rsidRPr="00633A23">
        <w:t>великих</w:t>
      </w:r>
      <w:r w:rsidRPr="00633A23">
        <w:rPr>
          <w:rFonts w:cs="Arial"/>
        </w:rPr>
        <w:t xml:space="preserve"> </w:t>
      </w:r>
      <w:r w:rsidRPr="00633A23">
        <w:t>испытаний</w:t>
      </w:r>
      <w:r w:rsidRPr="00633A23">
        <w:rPr>
          <w:rFonts w:cs="Arial"/>
        </w:rPr>
        <w:t xml:space="preserve">, </w:t>
      </w:r>
      <w:r w:rsidRPr="00633A23">
        <w:t>исповедничество и</w:t>
      </w:r>
      <w:r w:rsidRPr="00633A23">
        <w:rPr>
          <w:rFonts w:cs="Arial"/>
        </w:rPr>
        <w:t xml:space="preserve"> </w:t>
      </w:r>
      <w:r w:rsidRPr="00633A23">
        <w:t>муч</w:t>
      </w:r>
      <w:r w:rsidRPr="00633A23">
        <w:t>е</w:t>
      </w:r>
      <w:r w:rsidRPr="00633A23">
        <w:t>ничество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эпоху</w:t>
      </w:r>
      <w:r w:rsidRPr="00633A23">
        <w:rPr>
          <w:rFonts w:cs="Arial"/>
        </w:rPr>
        <w:t xml:space="preserve"> </w:t>
      </w:r>
      <w:r w:rsidRPr="00633A23">
        <w:t>гонений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Русскую</w:t>
      </w:r>
      <w:r w:rsidRPr="00633A23">
        <w:rPr>
          <w:rFonts w:cs="Arial"/>
        </w:rPr>
        <w:t xml:space="preserve"> </w:t>
      </w:r>
      <w:r w:rsidRPr="00633A23">
        <w:t>Православ</w:t>
      </w:r>
      <w:r w:rsidRPr="00633A23">
        <w:softHyphen/>
        <w:t>ную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вдохнове</w:t>
      </w:r>
      <w:r w:rsidRPr="00633A23">
        <w:t>н</w:t>
      </w:r>
      <w:r w:rsidRPr="00633A23">
        <w:t>ное</w:t>
      </w:r>
      <w:r w:rsidRPr="00633A23">
        <w:rPr>
          <w:rFonts w:cs="Arial"/>
        </w:rPr>
        <w:t xml:space="preserve"> </w:t>
      </w:r>
      <w:r w:rsidRPr="00633A23">
        <w:t>свиде</w:t>
      </w:r>
      <w:r w:rsidRPr="00633A23">
        <w:softHyphen/>
        <w:t>тельство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Господе</w:t>
      </w:r>
      <w:r w:rsidRPr="00633A23">
        <w:rPr>
          <w:rFonts w:cs="Arial"/>
        </w:rPr>
        <w:t xml:space="preserve"> </w:t>
      </w:r>
      <w:r w:rsidRPr="00633A23">
        <w:t>нашем</w:t>
      </w:r>
      <w:r w:rsidRPr="00633A23">
        <w:rPr>
          <w:rFonts w:cs="Arial"/>
        </w:rPr>
        <w:t xml:space="preserve"> </w:t>
      </w:r>
      <w:r w:rsidRPr="00633A23">
        <w:t>Иисусе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подвигом ли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исповедничества</w:t>
      </w:r>
      <w:r w:rsidRPr="00633A23">
        <w:rPr>
          <w:rFonts w:cs="Arial"/>
        </w:rPr>
        <w:t xml:space="preserve"> (1 </w:t>
      </w:r>
      <w:r w:rsidRPr="00633A23">
        <w:t>Тим</w:t>
      </w:r>
      <w:r w:rsidRPr="00633A23">
        <w:rPr>
          <w:rFonts w:cs="Arial"/>
        </w:rPr>
        <w:t>. 6, 12</w:t>
      </w:r>
      <w:r w:rsidRPr="00633A23">
        <w:t>—</w:t>
      </w:r>
      <w:r w:rsidRPr="00633A23">
        <w:rPr>
          <w:rFonts w:cs="Arial"/>
        </w:rPr>
        <w:t xml:space="preserve">13)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му</w:t>
      </w:r>
      <w:r w:rsidRPr="00633A23">
        <w:softHyphen/>
        <w:t>ченической</w:t>
      </w:r>
      <w:r w:rsidRPr="00633A23">
        <w:rPr>
          <w:rFonts w:cs="Arial"/>
        </w:rPr>
        <w:t xml:space="preserve"> </w:t>
      </w:r>
      <w:r w:rsidRPr="00633A23">
        <w:t>кровью</w:t>
      </w:r>
      <w:r w:rsidRPr="00633A23">
        <w:rPr>
          <w:rFonts w:cs="Arial"/>
        </w:rPr>
        <w:t xml:space="preserve"> (</w:t>
      </w:r>
      <w:r w:rsidRPr="00633A23">
        <w:t>Откр</w:t>
      </w:r>
      <w:r w:rsidRPr="00633A23">
        <w:rPr>
          <w:rFonts w:cs="Arial"/>
        </w:rPr>
        <w:t>. 7, 14).</w:t>
      </w:r>
    </w:p>
    <w:p w:rsidR="002D3589" w:rsidRPr="00633A23" w:rsidRDefault="002D3589" w:rsidP="00EB0F88">
      <w:r w:rsidRPr="00633A23">
        <w:t>Изучив</w:t>
      </w:r>
      <w:r w:rsidRPr="00633A23">
        <w:rPr>
          <w:rFonts w:cs="Arial"/>
        </w:rPr>
        <w:t xml:space="preserve"> </w:t>
      </w:r>
      <w:r w:rsidRPr="00633A23">
        <w:t>житие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подвиги</w:t>
      </w:r>
      <w:r w:rsidRPr="00633A23">
        <w:rPr>
          <w:rFonts w:cs="Arial"/>
        </w:rPr>
        <w:t xml:space="preserve"> </w:t>
      </w:r>
      <w:r w:rsidRPr="00633A23">
        <w:t>Оптинских</w:t>
      </w:r>
      <w:r w:rsidRPr="00633A23">
        <w:rPr>
          <w:rFonts w:cs="Arial"/>
        </w:rPr>
        <w:t xml:space="preserve"> </w:t>
      </w:r>
      <w:r w:rsidRPr="00633A23">
        <w:t>старцев</w:t>
      </w:r>
      <w:r w:rsidRPr="00633A23">
        <w:rPr>
          <w:rFonts w:cs="Arial"/>
        </w:rPr>
        <w:t xml:space="preserve">, </w:t>
      </w:r>
      <w:r w:rsidRPr="00633A23">
        <w:t>под</w:t>
      </w:r>
      <w:r w:rsidRPr="00633A23">
        <w:softHyphen/>
        <w:t>вижников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отметив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праведное</w:t>
      </w:r>
      <w:r w:rsidRPr="00633A23">
        <w:rPr>
          <w:rFonts w:cs="Arial"/>
        </w:rPr>
        <w:t xml:space="preserve"> </w:t>
      </w:r>
      <w:r w:rsidRPr="00633A23">
        <w:t>житие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ис</w:t>
      </w:r>
      <w:r w:rsidRPr="00633A23">
        <w:softHyphen/>
        <w:t>полнение</w:t>
      </w:r>
      <w:r w:rsidRPr="00633A23">
        <w:rPr>
          <w:rFonts w:cs="Arial"/>
        </w:rPr>
        <w:t xml:space="preserve"> </w:t>
      </w:r>
      <w:r w:rsidRPr="00633A23">
        <w:t>заповедей</w:t>
      </w:r>
      <w:r w:rsidRPr="00633A23">
        <w:rPr>
          <w:rFonts w:cs="Arial"/>
        </w:rPr>
        <w:t xml:space="preserve"> </w:t>
      </w:r>
      <w:r w:rsidRPr="00633A23">
        <w:t>Христовых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славу</w:t>
      </w:r>
      <w:r w:rsidRPr="00633A23">
        <w:rPr>
          <w:rFonts w:cs="Arial"/>
        </w:rPr>
        <w:t xml:space="preserve"> </w:t>
      </w:r>
      <w:r w:rsidRPr="00633A23">
        <w:t>Святой Троицы</w:t>
      </w:r>
      <w:r w:rsidRPr="00633A23">
        <w:rPr>
          <w:rFonts w:cs="Arial"/>
        </w:rPr>
        <w:t xml:space="preserve">, </w:t>
      </w:r>
      <w:r w:rsidRPr="00633A23">
        <w:t>духовничество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ставление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вере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softHyphen/>
        <w:t>славной</w:t>
      </w:r>
      <w:r w:rsidRPr="00633A23">
        <w:rPr>
          <w:rFonts w:cs="Arial"/>
        </w:rPr>
        <w:t xml:space="preserve"> </w:t>
      </w:r>
      <w:r w:rsidRPr="00633A23">
        <w:t>чад</w:t>
      </w:r>
      <w:r w:rsidRPr="00633A23">
        <w:rPr>
          <w:rFonts w:cs="Arial"/>
        </w:rPr>
        <w:t xml:space="preserve"> </w:t>
      </w:r>
      <w:r w:rsidRPr="00633A23">
        <w:t>церковных</w:t>
      </w:r>
      <w:r w:rsidRPr="00633A23">
        <w:rPr>
          <w:rFonts w:cs="Arial"/>
        </w:rPr>
        <w:t xml:space="preserve">, </w:t>
      </w:r>
      <w:r w:rsidRPr="00633A23">
        <w:t>дар</w:t>
      </w:r>
      <w:r w:rsidRPr="00633A23">
        <w:rPr>
          <w:rFonts w:cs="Arial"/>
        </w:rPr>
        <w:t xml:space="preserve"> </w:t>
      </w:r>
      <w:r w:rsidRPr="00633A23">
        <w:t>прозорливости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проро</w:t>
      </w:r>
      <w:r w:rsidRPr="00633A23">
        <w:softHyphen/>
        <w:t>чества</w:t>
      </w:r>
      <w:r w:rsidRPr="00633A23">
        <w:rPr>
          <w:rFonts w:cs="Arial"/>
        </w:rPr>
        <w:t xml:space="preserve">, </w:t>
      </w:r>
      <w:r w:rsidRPr="00633A23">
        <w:t>исповеднич</w:t>
      </w:r>
      <w:r w:rsidRPr="00633A23">
        <w:t>е</w:t>
      </w:r>
      <w:r w:rsidRPr="00633A23">
        <w:t>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мученичество</w:t>
      </w:r>
      <w:r w:rsidRPr="00633A23">
        <w:rPr>
          <w:rFonts w:cs="Arial"/>
        </w:rPr>
        <w:t xml:space="preserve">, </w:t>
      </w:r>
      <w:r w:rsidRPr="00633A23">
        <w:t>бывшие</w:t>
      </w:r>
      <w:r w:rsidRPr="00633A23">
        <w:rPr>
          <w:rFonts w:cs="Arial"/>
        </w:rPr>
        <w:t xml:space="preserve"> </w:t>
      </w:r>
      <w:r w:rsidRPr="00633A23">
        <w:t>по молитвам</w:t>
      </w:r>
      <w:r w:rsidRPr="00633A23">
        <w:rPr>
          <w:rFonts w:cs="Arial"/>
        </w:rPr>
        <w:t xml:space="preserve"> </w:t>
      </w:r>
      <w:r w:rsidRPr="00633A23">
        <w:t>старцев</w:t>
      </w:r>
      <w:r w:rsidRPr="00633A23">
        <w:rPr>
          <w:rFonts w:cs="Arial"/>
        </w:rPr>
        <w:t xml:space="preserve"> </w:t>
      </w:r>
      <w:r w:rsidRPr="00633A23">
        <w:t>чудотворения</w:t>
      </w:r>
      <w:r w:rsidRPr="00633A23">
        <w:rPr>
          <w:rFonts w:cs="Arial"/>
        </w:rPr>
        <w:t xml:space="preserve">, </w:t>
      </w:r>
      <w:r w:rsidRPr="00633A23">
        <w:t>продолжающиеся</w:t>
      </w:r>
      <w:r w:rsidRPr="00633A23">
        <w:rPr>
          <w:rFonts w:cs="Arial"/>
        </w:rPr>
        <w:t xml:space="preserve"> </w:t>
      </w:r>
      <w:r w:rsidRPr="00633A23">
        <w:t>и поныне</w:t>
      </w:r>
      <w:r w:rsidRPr="00633A23">
        <w:rPr>
          <w:rFonts w:cs="Arial"/>
        </w:rPr>
        <w:t xml:space="preserve">, </w:t>
      </w:r>
      <w:r w:rsidRPr="00633A23">
        <w:t>непрекращающееся</w:t>
      </w:r>
      <w:r w:rsidRPr="00633A23">
        <w:rPr>
          <w:rFonts w:cs="Arial"/>
        </w:rPr>
        <w:t xml:space="preserve"> </w:t>
      </w:r>
      <w:r w:rsidRPr="00633A23">
        <w:t>народное</w:t>
      </w:r>
      <w:r w:rsidRPr="00633A23">
        <w:rPr>
          <w:rFonts w:cs="Arial"/>
        </w:rPr>
        <w:t xml:space="preserve"> </w:t>
      </w:r>
      <w:r w:rsidRPr="00633A23">
        <w:t>почитание</w:t>
      </w:r>
      <w:r w:rsidRPr="00633A23">
        <w:rPr>
          <w:rFonts w:cs="Arial"/>
        </w:rPr>
        <w:t>,</w:t>
      </w:r>
      <w:r w:rsidR="002917C8" w:rsidRPr="002917C8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благоговением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любовью ОПРЕДЕЛЯЕМ</w:t>
      </w:r>
      <w:r w:rsidRPr="00633A23">
        <w:rPr>
          <w:rFonts w:cs="Arial"/>
        </w:rPr>
        <w:t>:</w:t>
      </w:r>
    </w:p>
    <w:p w:rsidR="002D3589" w:rsidRPr="00633A23" w:rsidRDefault="002D3589" w:rsidP="00EB0F88">
      <w:pPr>
        <w:rPr>
          <w:rFonts w:cs="Arial"/>
        </w:rPr>
      </w:pPr>
      <w:r w:rsidRPr="00633A23">
        <w:t>Причислить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лику</w:t>
      </w:r>
      <w:r w:rsidRPr="00633A23">
        <w:rPr>
          <w:rFonts w:cs="Arial"/>
        </w:rPr>
        <w:t xml:space="preserve"> </w:t>
      </w:r>
      <w:r w:rsidRPr="00633A23">
        <w:t>местночтимых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Оптиной пустыни</w:t>
      </w:r>
      <w:r w:rsidRPr="00633A23">
        <w:rPr>
          <w:rFonts w:cs="Arial"/>
        </w:rPr>
        <w:t xml:space="preserve"> </w:t>
      </w:r>
      <w:r w:rsidRPr="00633A23">
        <w:t>преподобных</w:t>
      </w:r>
      <w:r w:rsidRPr="00633A23">
        <w:rPr>
          <w:rFonts w:cs="Arial"/>
        </w:rPr>
        <w:t xml:space="preserve">: </w:t>
      </w:r>
      <w:r w:rsidRPr="00633A23">
        <w:t>иеросхимон</w:t>
      </w:r>
      <w:r w:rsidRPr="00633A23">
        <w:t>а</w:t>
      </w:r>
      <w:r w:rsidRPr="00633A23">
        <w:t>ха</w:t>
      </w:r>
      <w:r w:rsidRPr="00633A23">
        <w:rPr>
          <w:rFonts w:cs="Arial"/>
        </w:rPr>
        <w:t xml:space="preserve"> </w:t>
      </w:r>
      <w:r w:rsidRPr="00633A23">
        <w:t>Льва</w:t>
      </w:r>
      <w:r w:rsidRPr="00633A23">
        <w:rPr>
          <w:rFonts w:cs="Arial"/>
        </w:rPr>
        <w:t xml:space="preserve"> (</w:t>
      </w:r>
      <w:r w:rsidRPr="00633A23">
        <w:t>Наголкина</w:t>
      </w:r>
      <w:r w:rsidRPr="00633A23">
        <w:rPr>
          <w:rFonts w:cs="Arial"/>
        </w:rPr>
        <w:t xml:space="preserve">), </w:t>
      </w:r>
      <w:r w:rsidRPr="00633A23">
        <w:t>схиархимандрита</w:t>
      </w:r>
      <w:r w:rsidRPr="00633A23">
        <w:rPr>
          <w:rFonts w:cs="Arial"/>
        </w:rPr>
        <w:t xml:space="preserve"> </w:t>
      </w:r>
      <w:r w:rsidRPr="00633A23">
        <w:t>Моисея</w:t>
      </w:r>
      <w:r w:rsidRPr="00633A23">
        <w:rPr>
          <w:rFonts w:cs="Arial"/>
        </w:rPr>
        <w:t xml:space="preserve"> (</w:t>
      </w:r>
      <w:r w:rsidRPr="00633A23">
        <w:t>Путилова</w:t>
      </w:r>
      <w:r w:rsidRPr="00633A23">
        <w:rPr>
          <w:rFonts w:cs="Arial"/>
        </w:rPr>
        <w:t xml:space="preserve">), </w:t>
      </w:r>
      <w:r w:rsidRPr="00633A23">
        <w:t>иеросхимонаха Макария</w:t>
      </w:r>
      <w:r w:rsidRPr="00633A23">
        <w:rPr>
          <w:rFonts w:cs="Arial"/>
        </w:rPr>
        <w:t xml:space="preserve"> (</w:t>
      </w:r>
      <w:r w:rsidRPr="00633A23">
        <w:t>Иванова</w:t>
      </w:r>
      <w:r w:rsidRPr="00633A23">
        <w:rPr>
          <w:rFonts w:cs="Arial"/>
        </w:rPr>
        <w:t xml:space="preserve">), </w:t>
      </w:r>
      <w:r w:rsidRPr="00633A23">
        <w:t>схиигумена</w:t>
      </w:r>
      <w:r w:rsidRPr="00633A23">
        <w:rPr>
          <w:rFonts w:cs="Arial"/>
        </w:rPr>
        <w:t xml:space="preserve"> </w:t>
      </w:r>
      <w:r w:rsidRPr="00633A23">
        <w:t>Антония</w:t>
      </w:r>
      <w:r w:rsidRPr="00633A23">
        <w:rPr>
          <w:rFonts w:cs="Arial"/>
        </w:rPr>
        <w:t xml:space="preserve"> (</w:t>
      </w:r>
      <w:r w:rsidRPr="00633A23">
        <w:t>Путилова</w:t>
      </w:r>
      <w:r w:rsidRPr="00633A23">
        <w:rPr>
          <w:rFonts w:cs="Arial"/>
        </w:rPr>
        <w:t xml:space="preserve">), </w:t>
      </w:r>
      <w:r w:rsidRPr="00633A23">
        <w:t>ие</w:t>
      </w:r>
      <w:r w:rsidRPr="00633A23">
        <w:softHyphen/>
        <w:t>росхимонаха</w:t>
      </w:r>
      <w:r w:rsidRPr="00633A23">
        <w:rPr>
          <w:rFonts w:cs="Arial"/>
        </w:rPr>
        <w:t xml:space="preserve"> </w:t>
      </w:r>
      <w:r w:rsidRPr="00633A23">
        <w:t>Илариона</w:t>
      </w:r>
      <w:r w:rsidRPr="00633A23">
        <w:rPr>
          <w:rFonts w:cs="Arial"/>
        </w:rPr>
        <w:t xml:space="preserve"> (</w:t>
      </w:r>
      <w:r w:rsidRPr="00633A23">
        <w:t>Пономарева</w:t>
      </w:r>
      <w:r w:rsidRPr="00633A23">
        <w:rPr>
          <w:rFonts w:cs="Arial"/>
        </w:rPr>
        <w:t xml:space="preserve">), </w:t>
      </w:r>
      <w:r w:rsidRPr="00633A23">
        <w:t>схиархимандрита Исаакия</w:t>
      </w:r>
      <w:r w:rsidRPr="00633A23">
        <w:rPr>
          <w:rFonts w:cs="Arial"/>
        </w:rPr>
        <w:t xml:space="preserve"> (</w:t>
      </w:r>
      <w:r w:rsidRPr="00633A23">
        <w:t>Антимонова</w:t>
      </w:r>
      <w:r w:rsidRPr="00633A23">
        <w:rPr>
          <w:rFonts w:cs="Arial"/>
        </w:rPr>
        <w:t xml:space="preserve">), </w:t>
      </w:r>
      <w:r w:rsidRPr="00633A23">
        <w:t>иеросхимонаха</w:t>
      </w:r>
      <w:r w:rsidRPr="00633A23">
        <w:rPr>
          <w:rFonts w:cs="Arial"/>
        </w:rPr>
        <w:t xml:space="preserve"> </w:t>
      </w:r>
      <w:r w:rsidRPr="00633A23">
        <w:t xml:space="preserve">Анатолия </w:t>
      </w:r>
      <w:r w:rsidRPr="00633A23">
        <w:rPr>
          <w:rFonts w:cs="Arial"/>
        </w:rPr>
        <w:t>(</w:t>
      </w:r>
      <w:r w:rsidRPr="00633A23">
        <w:t>Зерцалова</w:t>
      </w:r>
      <w:r w:rsidRPr="00633A23">
        <w:rPr>
          <w:rFonts w:cs="Arial"/>
        </w:rPr>
        <w:t xml:space="preserve">), </w:t>
      </w:r>
      <w:r w:rsidRPr="00633A23">
        <w:t>иеросхимонаха</w:t>
      </w:r>
      <w:r w:rsidRPr="00633A23">
        <w:rPr>
          <w:rFonts w:cs="Arial"/>
        </w:rPr>
        <w:t xml:space="preserve"> </w:t>
      </w:r>
      <w:r w:rsidRPr="00633A23">
        <w:t>Иосифа</w:t>
      </w:r>
      <w:r w:rsidRPr="00633A23">
        <w:rPr>
          <w:rFonts w:cs="Arial"/>
        </w:rPr>
        <w:t xml:space="preserve"> (</w:t>
      </w:r>
      <w:r w:rsidRPr="00633A23">
        <w:t>Лито</w:t>
      </w:r>
      <w:r w:rsidRPr="00633A23">
        <w:t>в</w:t>
      </w:r>
      <w:r w:rsidRPr="00633A23">
        <w:t>кина</w:t>
      </w:r>
      <w:r w:rsidRPr="00633A23">
        <w:rPr>
          <w:rFonts w:cs="Arial"/>
        </w:rPr>
        <w:t xml:space="preserve">), </w:t>
      </w:r>
      <w:r w:rsidRPr="00633A23">
        <w:t>схиар</w:t>
      </w:r>
      <w:r w:rsidRPr="00633A23">
        <w:softHyphen/>
        <w:t>химандрита</w:t>
      </w:r>
      <w:r w:rsidRPr="00633A23">
        <w:rPr>
          <w:rFonts w:cs="Arial"/>
        </w:rPr>
        <w:t xml:space="preserve"> </w:t>
      </w:r>
      <w:r w:rsidRPr="00633A23">
        <w:t>Варсонофия</w:t>
      </w:r>
      <w:r w:rsidRPr="00633A23">
        <w:rPr>
          <w:rFonts w:cs="Arial"/>
        </w:rPr>
        <w:t xml:space="preserve"> (</w:t>
      </w:r>
      <w:r w:rsidRPr="00633A23">
        <w:t>Плиханкова</w:t>
      </w:r>
      <w:r w:rsidRPr="00633A23">
        <w:rPr>
          <w:rFonts w:cs="Arial"/>
        </w:rPr>
        <w:t xml:space="preserve">), </w:t>
      </w:r>
      <w:r w:rsidRPr="00633A23">
        <w:t>иеросхимонаха Анатолия</w:t>
      </w:r>
      <w:r w:rsidRPr="00633A23">
        <w:rPr>
          <w:rFonts w:cs="Arial"/>
        </w:rPr>
        <w:t xml:space="preserve"> (</w:t>
      </w:r>
      <w:r w:rsidRPr="00633A23">
        <w:t>Потапова</w:t>
      </w:r>
      <w:r w:rsidRPr="00633A23">
        <w:rPr>
          <w:rFonts w:cs="Arial"/>
        </w:rPr>
        <w:t xml:space="preserve">), </w:t>
      </w:r>
      <w:r w:rsidRPr="00633A23">
        <w:t>и</w:t>
      </w:r>
      <w:r w:rsidRPr="00633A23">
        <w:t>е</w:t>
      </w:r>
      <w:r w:rsidRPr="00633A23">
        <w:t>росхимонаха</w:t>
      </w:r>
      <w:r w:rsidRPr="00633A23">
        <w:rPr>
          <w:rFonts w:cs="Arial"/>
        </w:rPr>
        <w:t xml:space="preserve"> </w:t>
      </w:r>
      <w:r w:rsidRPr="00633A23">
        <w:t xml:space="preserve">Нектария </w:t>
      </w:r>
      <w:r w:rsidRPr="00633A23">
        <w:rPr>
          <w:rFonts w:cs="Arial"/>
        </w:rPr>
        <w:t>(</w:t>
      </w:r>
      <w:r w:rsidRPr="00633A23">
        <w:t>Тихонова</w:t>
      </w:r>
      <w:r w:rsidRPr="00633A23">
        <w:rPr>
          <w:rFonts w:cs="Arial"/>
        </w:rPr>
        <w:t xml:space="preserve">), </w:t>
      </w:r>
      <w:r w:rsidRPr="00633A23">
        <w:t>иеромонаха</w:t>
      </w:r>
      <w:r w:rsidRPr="00633A23">
        <w:rPr>
          <w:rFonts w:cs="Arial"/>
        </w:rPr>
        <w:t xml:space="preserve"> </w:t>
      </w:r>
      <w:r w:rsidRPr="00633A23">
        <w:t>Никона</w:t>
      </w:r>
      <w:r w:rsidRPr="00633A23">
        <w:rPr>
          <w:rFonts w:cs="Arial"/>
        </w:rPr>
        <w:t xml:space="preserve"> (</w:t>
      </w:r>
      <w:r w:rsidRPr="00633A23">
        <w:t>Беляева</w:t>
      </w:r>
      <w:r w:rsidRPr="00633A23">
        <w:rPr>
          <w:rFonts w:cs="Arial"/>
        </w:rPr>
        <w:t xml:space="preserve">)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исповедника и</w:t>
      </w:r>
      <w:r w:rsidRPr="00633A23">
        <w:rPr>
          <w:rFonts w:cs="Arial"/>
        </w:rPr>
        <w:t xml:space="preserve"> </w:t>
      </w:r>
      <w:r w:rsidRPr="00633A23">
        <w:t>архиман</w:t>
      </w:r>
      <w:r w:rsidRPr="00633A23">
        <w:t>д</w:t>
      </w:r>
      <w:r w:rsidRPr="00633A23">
        <w:t>рита</w:t>
      </w:r>
      <w:r w:rsidRPr="00633A23">
        <w:rPr>
          <w:rFonts w:cs="Arial"/>
        </w:rPr>
        <w:t xml:space="preserve"> </w:t>
      </w:r>
      <w:r w:rsidRPr="00633A23">
        <w:t>Исаакия</w:t>
      </w:r>
      <w:r w:rsidRPr="00633A23">
        <w:rPr>
          <w:rFonts w:cs="Arial"/>
        </w:rPr>
        <w:t xml:space="preserve"> (</w:t>
      </w:r>
      <w:r w:rsidRPr="00633A23">
        <w:t>Бобрикова</w:t>
      </w:r>
      <w:r w:rsidRPr="00633A23">
        <w:rPr>
          <w:rFonts w:cs="Arial"/>
        </w:rPr>
        <w:t xml:space="preserve">), </w:t>
      </w:r>
      <w:r w:rsidRPr="00633A23">
        <w:t>священномученика</w:t>
      </w:r>
      <w:r w:rsidRPr="00633A23">
        <w:rPr>
          <w:rFonts w:cs="Arial"/>
        </w:rPr>
        <w:t>.</w:t>
      </w:r>
    </w:p>
    <w:p w:rsidR="002D3589" w:rsidRPr="00633A23" w:rsidRDefault="002D3589" w:rsidP="00EB0F88">
      <w:pPr>
        <w:rPr>
          <w:rFonts w:cs="Arial"/>
        </w:rPr>
      </w:pPr>
      <w:r w:rsidRPr="00633A23">
        <w:t>Честные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останки</w:t>
      </w:r>
      <w:r w:rsidRPr="00633A23">
        <w:rPr>
          <w:rFonts w:cs="Arial"/>
        </w:rPr>
        <w:t xml:space="preserve"> </w:t>
      </w:r>
      <w:r w:rsidRPr="00633A23">
        <w:t>считать</w:t>
      </w:r>
      <w:r w:rsidRPr="00633A23">
        <w:rPr>
          <w:rFonts w:cs="Arial"/>
        </w:rPr>
        <w:t xml:space="preserve"> </w:t>
      </w:r>
      <w:r w:rsidRPr="00633A23">
        <w:t>святыми</w:t>
      </w:r>
      <w:r w:rsidRPr="00633A23">
        <w:rPr>
          <w:rFonts w:cs="Arial"/>
        </w:rPr>
        <w:t xml:space="preserve"> </w:t>
      </w:r>
      <w:r w:rsidRPr="00633A23">
        <w:t>мощами</w:t>
      </w:r>
      <w:r w:rsidRPr="00633A23">
        <w:rPr>
          <w:rFonts w:cs="Arial"/>
        </w:rPr>
        <w:t>.</w:t>
      </w:r>
    </w:p>
    <w:p w:rsidR="002D3589" w:rsidRPr="00633A23" w:rsidRDefault="002D3589" w:rsidP="00EB0F88">
      <w:pPr>
        <w:rPr>
          <w:rFonts w:cs="Arial"/>
        </w:rPr>
      </w:pPr>
      <w:r w:rsidRPr="00633A23">
        <w:t>Установить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общее</w:t>
      </w:r>
      <w:r w:rsidRPr="00633A23">
        <w:rPr>
          <w:rFonts w:cs="Arial"/>
        </w:rPr>
        <w:t xml:space="preserve"> </w:t>
      </w:r>
      <w:r w:rsidRPr="00633A23">
        <w:t>соборное</w:t>
      </w:r>
      <w:r w:rsidRPr="00633A23">
        <w:rPr>
          <w:rFonts w:cs="Arial"/>
        </w:rPr>
        <w:t xml:space="preserve"> </w:t>
      </w:r>
      <w:r w:rsidRPr="00633A23">
        <w:t xml:space="preserve">празднование </w:t>
      </w:r>
      <w:r w:rsidRPr="00633A23">
        <w:rPr>
          <w:rFonts w:cs="Arial"/>
        </w:rPr>
        <w:t xml:space="preserve">11/24 </w:t>
      </w:r>
      <w:r w:rsidRPr="00633A23">
        <w:t>октября</w:t>
      </w:r>
      <w:r w:rsidRPr="00633A23">
        <w:rPr>
          <w:rFonts w:cs="Arial"/>
        </w:rPr>
        <w:t>.</w:t>
      </w:r>
    </w:p>
    <w:p w:rsidR="002D3589" w:rsidRPr="00633A23" w:rsidRDefault="002D3589" w:rsidP="00EB0F88">
      <w:pPr>
        <w:rPr>
          <w:rFonts w:cs="Arial"/>
        </w:rPr>
      </w:pPr>
      <w:r w:rsidRPr="00633A23">
        <w:t>Службу</w:t>
      </w:r>
      <w:r w:rsidRPr="00633A23">
        <w:rPr>
          <w:rFonts w:cs="Arial"/>
        </w:rPr>
        <w:t xml:space="preserve"> </w:t>
      </w:r>
      <w:r w:rsidRPr="00633A23">
        <w:t>сим</w:t>
      </w:r>
      <w:r w:rsidRPr="00633A23">
        <w:rPr>
          <w:rFonts w:cs="Arial"/>
        </w:rPr>
        <w:t xml:space="preserve"> </w:t>
      </w:r>
      <w:r w:rsidRPr="00633A23">
        <w:t>преподобным</w:t>
      </w:r>
      <w:r w:rsidRPr="00633A23">
        <w:rPr>
          <w:rFonts w:cs="Arial"/>
        </w:rPr>
        <w:t xml:space="preserve"> </w:t>
      </w:r>
      <w:r w:rsidRPr="00633A23">
        <w:t>составить</w:t>
      </w:r>
      <w:r w:rsidRPr="00633A23">
        <w:rPr>
          <w:rFonts w:cs="Arial"/>
        </w:rPr>
        <w:t xml:space="preserve"> </w:t>
      </w:r>
      <w:r w:rsidRPr="00633A23">
        <w:t>особую</w:t>
      </w:r>
      <w:r w:rsidRPr="00633A23">
        <w:rPr>
          <w:rFonts w:cs="Arial"/>
        </w:rPr>
        <w:t xml:space="preserve">, </w:t>
      </w:r>
      <w:r w:rsidRPr="00633A23">
        <w:t>а до</w:t>
      </w:r>
      <w:r w:rsidRPr="00633A23">
        <w:rPr>
          <w:rFonts w:cs="Arial"/>
        </w:rPr>
        <w:t xml:space="preserve"> </w:t>
      </w:r>
      <w:r w:rsidRPr="00633A23">
        <w:t>времени</w:t>
      </w:r>
      <w:r w:rsidRPr="00633A23">
        <w:rPr>
          <w:rFonts w:cs="Arial"/>
        </w:rPr>
        <w:t xml:space="preserve"> </w:t>
      </w:r>
      <w:r w:rsidRPr="00633A23">
        <w:t>составления</w:t>
      </w:r>
      <w:r w:rsidRPr="00633A23">
        <w:rPr>
          <w:rFonts w:cs="Arial"/>
        </w:rPr>
        <w:t xml:space="preserve"> </w:t>
      </w:r>
      <w:r w:rsidRPr="00633A23">
        <w:t>таковой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сего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славления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отправлять</w:t>
      </w:r>
      <w:r w:rsidRPr="00633A23">
        <w:rPr>
          <w:rFonts w:cs="Arial"/>
        </w:rPr>
        <w:t xml:space="preserve"> </w:t>
      </w:r>
      <w:r w:rsidRPr="00633A23">
        <w:t>общую</w:t>
      </w:r>
      <w:r w:rsidRPr="00633A23">
        <w:rPr>
          <w:rFonts w:cs="Arial"/>
        </w:rPr>
        <w:t xml:space="preserve"> </w:t>
      </w:r>
      <w:r w:rsidRPr="00633A23">
        <w:t>преподобным</w:t>
      </w:r>
      <w:r w:rsidRPr="00633A23">
        <w:rPr>
          <w:rFonts w:cs="Arial"/>
        </w:rPr>
        <w:t>.</w:t>
      </w:r>
    </w:p>
    <w:p w:rsidR="002D3589" w:rsidRPr="00633A23" w:rsidRDefault="002D3589" w:rsidP="00EB0F88">
      <w:pPr>
        <w:rPr>
          <w:rFonts w:cs="Arial"/>
        </w:rPr>
      </w:pPr>
      <w:r w:rsidRPr="00633A23">
        <w:t>Писать</w:t>
      </w:r>
      <w:r w:rsidRPr="00633A23">
        <w:rPr>
          <w:rFonts w:cs="Arial"/>
        </w:rPr>
        <w:t xml:space="preserve"> </w:t>
      </w:r>
      <w:r w:rsidRPr="00633A23">
        <w:t>оптинским</w:t>
      </w:r>
      <w:r w:rsidRPr="00633A23">
        <w:rPr>
          <w:rFonts w:cs="Arial"/>
        </w:rPr>
        <w:t xml:space="preserve"> </w:t>
      </w:r>
      <w:r w:rsidRPr="00633A23">
        <w:t>преподобным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клонения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чествования</w:t>
      </w:r>
      <w:r w:rsidRPr="00633A23">
        <w:rPr>
          <w:rFonts w:cs="Arial"/>
        </w:rPr>
        <w:t xml:space="preserve"> </w:t>
      </w:r>
      <w:r w:rsidRPr="00633A23">
        <w:t>согласно</w:t>
      </w:r>
      <w:r w:rsidRPr="00633A23">
        <w:rPr>
          <w:rFonts w:cs="Arial"/>
        </w:rPr>
        <w:t xml:space="preserve"> </w:t>
      </w:r>
      <w:r w:rsidRPr="00633A23">
        <w:t>прав</w:t>
      </w:r>
      <w:r w:rsidRPr="00633A23">
        <w:t>и</w:t>
      </w:r>
      <w:r w:rsidRPr="00633A23">
        <w:t>лам</w:t>
      </w:r>
      <w:r w:rsidRPr="00633A23">
        <w:rPr>
          <w:rFonts w:cs="Arial"/>
        </w:rPr>
        <w:t xml:space="preserve"> </w:t>
      </w:r>
      <w:r w:rsidRPr="00633A23">
        <w:t>Седьмого Вселенского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>.</w:t>
      </w:r>
    </w:p>
    <w:p w:rsidR="002D3589" w:rsidRPr="00633A23" w:rsidRDefault="002D3589" w:rsidP="00EB0F88">
      <w:pPr>
        <w:rPr>
          <w:rFonts w:cs="Arial"/>
        </w:rPr>
      </w:pPr>
      <w:r w:rsidRPr="00633A23">
        <w:t>Составить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напечатать</w:t>
      </w:r>
      <w:r w:rsidRPr="00633A23">
        <w:rPr>
          <w:rFonts w:cs="Arial"/>
        </w:rPr>
        <w:t xml:space="preserve"> </w:t>
      </w:r>
      <w:r w:rsidRPr="00633A23">
        <w:t>отдельным</w:t>
      </w:r>
      <w:r w:rsidRPr="00633A23">
        <w:rPr>
          <w:rFonts w:cs="Arial"/>
        </w:rPr>
        <w:t xml:space="preserve"> </w:t>
      </w:r>
      <w:r w:rsidRPr="00633A23">
        <w:t>изданием Оптинский</w:t>
      </w:r>
      <w:r w:rsidRPr="00633A23">
        <w:rPr>
          <w:rFonts w:cs="Arial"/>
        </w:rPr>
        <w:t xml:space="preserve"> </w:t>
      </w:r>
      <w:r w:rsidRPr="00633A23">
        <w:t>Патерик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наставления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зидания</w:t>
      </w:r>
      <w:r w:rsidRPr="00633A23">
        <w:rPr>
          <w:rFonts w:cs="Arial"/>
        </w:rPr>
        <w:t xml:space="preserve"> </w:t>
      </w:r>
      <w:r w:rsidRPr="00633A23">
        <w:t>в вере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чад</w:t>
      </w:r>
      <w:r w:rsidRPr="00633A23">
        <w:rPr>
          <w:rFonts w:cs="Arial"/>
        </w:rPr>
        <w:t xml:space="preserve"> </w:t>
      </w:r>
      <w:r w:rsidRPr="00633A23">
        <w:t>церковных</w:t>
      </w:r>
      <w:r w:rsidRPr="00633A23">
        <w:rPr>
          <w:rFonts w:cs="Arial"/>
        </w:rPr>
        <w:t>.</w:t>
      </w:r>
    </w:p>
    <w:p w:rsidR="002D3589" w:rsidRPr="00633A23" w:rsidRDefault="002D3589" w:rsidP="00EB0F88">
      <w:pPr>
        <w:rPr>
          <w:rFonts w:cs="Arial"/>
        </w:rPr>
      </w:pPr>
      <w:r w:rsidRPr="00633A23">
        <w:t>О</w:t>
      </w:r>
      <w:r w:rsidRPr="00633A23">
        <w:rPr>
          <w:rFonts w:cs="Arial"/>
        </w:rPr>
        <w:t xml:space="preserve"> </w:t>
      </w:r>
      <w:r w:rsidRPr="00633A23">
        <w:t>сей</w:t>
      </w:r>
      <w:r w:rsidRPr="00633A23">
        <w:rPr>
          <w:rFonts w:cs="Arial"/>
        </w:rPr>
        <w:t xml:space="preserve"> </w:t>
      </w:r>
      <w:r w:rsidRPr="00633A23">
        <w:t>благой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благодатной</w:t>
      </w:r>
      <w:r w:rsidRPr="00633A23">
        <w:rPr>
          <w:rFonts w:cs="Arial"/>
        </w:rPr>
        <w:t xml:space="preserve"> </w:t>
      </w:r>
      <w:r w:rsidRPr="00633A23">
        <w:t>радости</w:t>
      </w:r>
      <w:r w:rsidRPr="00633A23">
        <w:rPr>
          <w:rFonts w:cs="Arial"/>
        </w:rPr>
        <w:t xml:space="preserve"> </w:t>
      </w:r>
      <w:r w:rsidRPr="00633A23">
        <w:t>прославле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оптинских</w:t>
      </w:r>
      <w:r w:rsidRPr="00633A23">
        <w:rPr>
          <w:rFonts w:cs="Arial"/>
        </w:rPr>
        <w:t xml:space="preserve"> </w:t>
      </w:r>
      <w:r w:rsidRPr="00633A23">
        <w:t>старцев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Опти</w:t>
      </w:r>
      <w:r w:rsidRPr="00633A23">
        <w:t>н</w:t>
      </w:r>
      <w:r w:rsidRPr="00633A23">
        <w:t>ских</w:t>
      </w:r>
      <w:r w:rsidRPr="00633A23">
        <w:rPr>
          <w:rFonts w:cs="Arial"/>
        </w:rPr>
        <w:t xml:space="preserve"> </w:t>
      </w:r>
      <w:r w:rsidRPr="00633A23">
        <w:t>святых возвестить</w:t>
      </w:r>
      <w:r w:rsidRPr="00633A23">
        <w:rPr>
          <w:rFonts w:cs="Arial"/>
        </w:rPr>
        <w:t xml:space="preserve"> </w:t>
      </w:r>
      <w:r w:rsidRPr="00633A23">
        <w:t>пастве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Православой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>.</w:t>
      </w:r>
    </w:p>
    <w:p w:rsidR="002D3589" w:rsidRPr="00ED1240" w:rsidRDefault="002D3589" w:rsidP="00EB0F88">
      <w:pPr>
        <w:rPr>
          <w:rFonts w:cs="Arial"/>
        </w:rPr>
      </w:pPr>
      <w:r w:rsidRPr="00633A23">
        <w:t>Молитвами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предстательством</w:t>
      </w:r>
      <w:r w:rsidRPr="00633A23">
        <w:rPr>
          <w:rFonts w:cs="Arial"/>
        </w:rPr>
        <w:t xml:space="preserve"> </w:t>
      </w:r>
      <w:r w:rsidRPr="00633A23">
        <w:t>Оптинских</w:t>
      </w:r>
      <w:r w:rsidRPr="00633A23">
        <w:rPr>
          <w:rFonts w:cs="Arial"/>
        </w:rPr>
        <w:t xml:space="preserve"> </w:t>
      </w:r>
      <w:r w:rsidRPr="00633A23">
        <w:t>святых да</w:t>
      </w:r>
      <w:r w:rsidRPr="00633A23">
        <w:rPr>
          <w:rFonts w:cs="Arial"/>
        </w:rPr>
        <w:t xml:space="preserve"> </w:t>
      </w:r>
      <w:r w:rsidRPr="00633A23">
        <w:t>дарует</w:t>
      </w:r>
      <w:r w:rsidRPr="00633A23">
        <w:rPr>
          <w:rFonts w:cs="Arial"/>
        </w:rPr>
        <w:t xml:space="preserve"> </w:t>
      </w:r>
      <w:r w:rsidRPr="00633A23">
        <w:t>Всемилостивый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благословение всем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верою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любовию</w:t>
      </w:r>
      <w:r w:rsidRPr="00633A23">
        <w:rPr>
          <w:rFonts w:cs="Arial"/>
        </w:rPr>
        <w:t xml:space="preserve"> </w:t>
      </w:r>
      <w:r w:rsidRPr="00633A23">
        <w:t>притекающим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небесно</w:t>
      </w:r>
      <w:r w:rsidRPr="00633A23">
        <w:softHyphen/>
        <w:t>му</w:t>
      </w:r>
      <w:r w:rsidRPr="00633A23">
        <w:rPr>
          <w:rFonts w:cs="Arial"/>
        </w:rPr>
        <w:t xml:space="preserve"> </w:t>
      </w:r>
      <w:r w:rsidRPr="00633A23">
        <w:t>заступничеству</w:t>
      </w:r>
      <w:r w:rsidRPr="00633A23">
        <w:rPr>
          <w:rFonts w:cs="Arial"/>
        </w:rPr>
        <w:t>.</w:t>
      </w:r>
    </w:p>
    <w:p w:rsidR="002917C8" w:rsidRPr="00ED1240" w:rsidRDefault="002917C8" w:rsidP="00EB0F88"/>
    <w:p w:rsidR="002D3589" w:rsidRPr="00633A23" w:rsidRDefault="002D3589" w:rsidP="00EB0F88">
      <w:r w:rsidRPr="00633A23">
        <w:rPr>
          <w:szCs w:val="16"/>
        </w:rPr>
        <w:t>Божией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милостию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смиренный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АЛЕКСИЙ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II</w:t>
      </w:r>
      <w:r w:rsidRPr="00633A23">
        <w:rPr>
          <w:rFonts w:cs="Arial"/>
          <w:szCs w:val="16"/>
        </w:rPr>
        <w:t>,</w:t>
      </w:r>
    </w:p>
    <w:p w:rsidR="002D3589" w:rsidRPr="00633A23" w:rsidRDefault="002D3589" w:rsidP="00EB0F88">
      <w:r w:rsidRPr="00633A23">
        <w:rPr>
          <w:szCs w:val="16"/>
        </w:rPr>
        <w:t>Патриарх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Московский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всея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Руси</w:t>
      </w:r>
      <w:r w:rsidRPr="00633A23">
        <w:rPr>
          <w:rFonts w:cs="Arial"/>
          <w:szCs w:val="16"/>
        </w:rPr>
        <w:t>,</w:t>
      </w:r>
    </w:p>
    <w:p w:rsidR="002D3589" w:rsidRPr="00633A23" w:rsidRDefault="002D3589" w:rsidP="00EB0F88">
      <w:r w:rsidRPr="00633A23">
        <w:rPr>
          <w:szCs w:val="16"/>
        </w:rPr>
        <w:t>священноархимандрит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Свято</w:t>
      </w:r>
      <w:r w:rsidRPr="00633A23">
        <w:rPr>
          <w:rFonts w:cs="Arial"/>
          <w:szCs w:val="16"/>
        </w:rPr>
        <w:t>-</w:t>
      </w:r>
      <w:r w:rsidRPr="00633A23">
        <w:rPr>
          <w:szCs w:val="16"/>
        </w:rPr>
        <w:t>Введенской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Оптинной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пустыни</w:t>
      </w:r>
    </w:p>
    <w:p w:rsidR="002D3589" w:rsidRPr="00633A23" w:rsidRDefault="002D3589" w:rsidP="00EB0F88">
      <w:pPr>
        <w:sectPr w:rsidR="002D3589" w:rsidRPr="00633A23" w:rsidSect="00EB0F88">
          <w:type w:val="continuous"/>
          <w:pgSz w:w="11907" w:h="16839" w:code="9"/>
          <w:pgMar w:top="851" w:right="850" w:bottom="851" w:left="1134" w:header="720" w:footer="720" w:gutter="0"/>
          <w:cols w:space="720"/>
          <w:noEndnote/>
        </w:sectPr>
      </w:pPr>
    </w:p>
    <w:p w:rsidR="002D3589" w:rsidRPr="002917C8" w:rsidRDefault="002D3589" w:rsidP="002917C8">
      <w:pPr>
        <w:pStyle w:val="5"/>
        <w:rPr>
          <w:rFonts w:cs="Arial"/>
        </w:rPr>
      </w:pPr>
      <w:r w:rsidRPr="00633A23">
        <w:lastRenderedPageBreak/>
        <w:t>ТРОПАРЬ Собору</w:t>
      </w:r>
      <w:r w:rsidRPr="00633A23">
        <w:rPr>
          <w:rFonts w:cs="Arial"/>
        </w:rPr>
        <w:t xml:space="preserve"> </w:t>
      </w:r>
      <w:r w:rsidRPr="00633A23">
        <w:t>преподобных</w:t>
      </w:r>
      <w:r w:rsidRPr="00633A23">
        <w:rPr>
          <w:rFonts w:cs="Arial"/>
        </w:rPr>
        <w:t xml:space="preserve"> </w:t>
      </w:r>
      <w:r w:rsidRPr="00633A23">
        <w:t>отцев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старцев</w:t>
      </w:r>
      <w:r w:rsidRPr="00633A23">
        <w:rPr>
          <w:rFonts w:cs="Arial"/>
        </w:rPr>
        <w:t xml:space="preserve">, </w:t>
      </w:r>
      <w:r w:rsidR="002917C8" w:rsidRPr="002917C8">
        <w:rPr>
          <w:rFonts w:cs="Arial"/>
        </w:rPr>
        <w:br/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Оптиной</w:t>
      </w:r>
      <w:r w:rsidRPr="00633A23">
        <w:rPr>
          <w:rFonts w:cs="Arial"/>
        </w:rPr>
        <w:t xml:space="preserve"> </w:t>
      </w:r>
      <w:r w:rsidRPr="00633A23">
        <w:t>пустыни</w:t>
      </w:r>
      <w:r w:rsidRPr="00633A23">
        <w:rPr>
          <w:rFonts w:cs="Arial"/>
        </w:rPr>
        <w:t xml:space="preserve"> </w:t>
      </w:r>
      <w:r w:rsidRPr="00633A23">
        <w:t>просиявших</w:t>
      </w:r>
      <w:r w:rsidRPr="00633A23">
        <w:rPr>
          <w:rFonts w:cs="Arial"/>
        </w:rPr>
        <w:t xml:space="preserve">, </w:t>
      </w:r>
      <w:r w:rsidRPr="00633A23">
        <w:t>глас</w:t>
      </w:r>
      <w:r w:rsidRPr="00633A23">
        <w:rPr>
          <w:rFonts w:cs="Arial"/>
        </w:rPr>
        <w:t xml:space="preserve"> 6</w:t>
      </w:r>
    </w:p>
    <w:p w:rsidR="002917C8" w:rsidRPr="002917C8" w:rsidRDefault="002917C8" w:rsidP="00EB0F88"/>
    <w:p w:rsidR="002D3589" w:rsidRPr="00ED1240" w:rsidRDefault="002D3589" w:rsidP="00EB0F88">
      <w:pPr>
        <w:rPr>
          <w:rFonts w:cs="Arial"/>
        </w:rPr>
      </w:pPr>
      <w:r w:rsidRPr="00633A23">
        <w:t>Православный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светильницы</w:t>
      </w:r>
      <w:r w:rsidRPr="00633A23">
        <w:rPr>
          <w:rFonts w:cs="Arial"/>
        </w:rPr>
        <w:t xml:space="preserve">, </w:t>
      </w:r>
      <w:r w:rsidRPr="00633A23">
        <w:t>монашества</w:t>
      </w:r>
      <w:r w:rsidRPr="00633A23">
        <w:rPr>
          <w:rFonts w:cs="Arial"/>
        </w:rPr>
        <w:t xml:space="preserve"> </w:t>
      </w:r>
      <w:r w:rsidRPr="00633A23">
        <w:t>непоколебимый</w:t>
      </w:r>
      <w:r w:rsidRPr="00633A23">
        <w:rPr>
          <w:rFonts w:cs="Arial"/>
        </w:rPr>
        <w:t xml:space="preserve"> </w:t>
      </w:r>
      <w:r w:rsidRPr="00633A23">
        <w:t>столпи</w:t>
      </w:r>
      <w:r w:rsidRPr="00633A23">
        <w:rPr>
          <w:rFonts w:cs="Arial"/>
        </w:rPr>
        <w:t xml:space="preserve">, </w:t>
      </w:r>
      <w:r w:rsidRPr="00633A23">
        <w:t>земли Росси</w:t>
      </w:r>
      <w:r w:rsidRPr="00633A23">
        <w:t>й</w:t>
      </w:r>
      <w:r w:rsidRPr="00633A23">
        <w:t>ский</w:t>
      </w:r>
      <w:r w:rsidRPr="00633A23">
        <w:rPr>
          <w:rFonts w:cs="Arial"/>
        </w:rPr>
        <w:t xml:space="preserve"> </w:t>
      </w:r>
      <w:r w:rsidRPr="00633A23">
        <w:t>утешителие</w:t>
      </w:r>
      <w:r w:rsidRPr="00633A23">
        <w:rPr>
          <w:rFonts w:cs="Arial"/>
        </w:rPr>
        <w:t xml:space="preserve">, </w:t>
      </w:r>
      <w:r w:rsidRPr="00633A23">
        <w:t>преподобнии</w:t>
      </w:r>
      <w:r w:rsidRPr="00633A23">
        <w:rPr>
          <w:rFonts w:cs="Arial"/>
        </w:rPr>
        <w:t xml:space="preserve"> </w:t>
      </w:r>
      <w:r w:rsidRPr="00633A23">
        <w:t>старцы</w:t>
      </w:r>
      <w:r w:rsidRPr="00633A23">
        <w:rPr>
          <w:rFonts w:cs="Arial"/>
        </w:rPr>
        <w:t xml:space="preserve"> </w:t>
      </w:r>
      <w:r w:rsidRPr="00633A23">
        <w:t>Оптинстии</w:t>
      </w:r>
      <w:r w:rsidRPr="00633A23">
        <w:rPr>
          <w:rFonts w:cs="Arial"/>
        </w:rPr>
        <w:t xml:space="preserve">,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Христову стяжавший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 </w:t>
      </w:r>
      <w:r w:rsidRPr="00633A23">
        <w:t>своя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чада</w:t>
      </w:r>
      <w:r w:rsidRPr="00633A23">
        <w:rPr>
          <w:rFonts w:cs="Arial"/>
        </w:rPr>
        <w:t xml:space="preserve"> </w:t>
      </w:r>
      <w:r w:rsidRPr="00633A23">
        <w:t>полагавший</w:t>
      </w:r>
      <w:r w:rsidRPr="00633A23">
        <w:rPr>
          <w:rFonts w:cs="Arial"/>
        </w:rPr>
        <w:t xml:space="preserve">, </w:t>
      </w:r>
      <w:r w:rsidRPr="00633A23">
        <w:t>молитеся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Господу</w:t>
      </w:r>
      <w:r w:rsidRPr="00633A23">
        <w:rPr>
          <w:rFonts w:cs="Arial"/>
        </w:rPr>
        <w:t xml:space="preserve">,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утвердит земное</w:t>
      </w:r>
      <w:r w:rsidRPr="00633A23">
        <w:rPr>
          <w:rFonts w:cs="Arial"/>
        </w:rPr>
        <w:t xml:space="preserve"> </w:t>
      </w:r>
      <w:r w:rsidRPr="00633A23">
        <w:t>Отечество</w:t>
      </w:r>
      <w:r w:rsidRPr="00633A23">
        <w:rPr>
          <w:rFonts w:cs="Arial"/>
        </w:rPr>
        <w:t xml:space="preserve"> </w:t>
      </w:r>
      <w:r w:rsidRPr="00633A23">
        <w:t>ваше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православии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благочестии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спасет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 </w:t>
      </w:r>
      <w:r w:rsidRPr="00633A23">
        <w:t>наша</w:t>
      </w:r>
      <w:r w:rsidRPr="00633A23">
        <w:rPr>
          <w:rFonts w:cs="Arial"/>
        </w:rPr>
        <w:t>.</w:t>
      </w:r>
    </w:p>
    <w:p w:rsidR="002917C8" w:rsidRPr="00ED1240" w:rsidRDefault="002917C8" w:rsidP="00EB0F88"/>
    <w:p w:rsidR="002D3589" w:rsidRPr="00633A23" w:rsidRDefault="002D3589" w:rsidP="002917C8">
      <w:pPr>
        <w:pStyle w:val="5"/>
      </w:pPr>
      <w:r w:rsidRPr="00633A23">
        <w:t>Кондак</w:t>
      </w:r>
      <w:r w:rsidRPr="00633A23">
        <w:rPr>
          <w:rFonts w:cs="Arial"/>
        </w:rPr>
        <w:t xml:space="preserve">, </w:t>
      </w:r>
      <w:r w:rsidRPr="00633A23">
        <w:t>глас</w:t>
      </w:r>
      <w:r w:rsidRPr="00633A23">
        <w:rPr>
          <w:rFonts w:cs="Arial"/>
        </w:rPr>
        <w:t xml:space="preserve"> 4</w:t>
      </w:r>
    </w:p>
    <w:p w:rsidR="002D3589" w:rsidRPr="002917C8" w:rsidRDefault="002D3589" w:rsidP="00EB0F88">
      <w:pPr>
        <w:rPr>
          <w:rFonts w:cs="Arial"/>
        </w:rPr>
      </w:pPr>
      <w:r w:rsidRPr="00633A23">
        <w:t>Воистину</w:t>
      </w:r>
      <w:r w:rsidRPr="00633A23">
        <w:rPr>
          <w:rFonts w:cs="Arial"/>
        </w:rPr>
        <w:t xml:space="preserve"> </w:t>
      </w:r>
      <w:r w:rsidRPr="00633A23">
        <w:t>дивен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, </w:t>
      </w:r>
      <w:r w:rsidRPr="00633A23">
        <w:t>пустынь</w:t>
      </w:r>
      <w:r w:rsidRPr="00633A23">
        <w:rPr>
          <w:rFonts w:cs="Arial"/>
        </w:rPr>
        <w:t xml:space="preserve"> </w:t>
      </w:r>
      <w:r w:rsidRPr="00633A23">
        <w:t>Оптину</w:t>
      </w:r>
      <w:r w:rsidRPr="00633A23">
        <w:rPr>
          <w:rFonts w:cs="Arial"/>
        </w:rPr>
        <w:t xml:space="preserve"> </w:t>
      </w:r>
      <w:r w:rsidRPr="00633A23">
        <w:t>якоже</w:t>
      </w:r>
      <w:r w:rsidRPr="00633A23">
        <w:rPr>
          <w:rFonts w:cs="Arial"/>
        </w:rPr>
        <w:t xml:space="preserve"> </w:t>
      </w:r>
      <w:r w:rsidRPr="00633A23">
        <w:t>вертоград</w:t>
      </w:r>
      <w:r w:rsidRPr="00633A23">
        <w:rPr>
          <w:rFonts w:cs="Arial"/>
        </w:rPr>
        <w:t xml:space="preserve"> </w:t>
      </w:r>
      <w:r w:rsidRPr="00633A23">
        <w:t>стар</w:t>
      </w:r>
      <w:r w:rsidRPr="00633A23">
        <w:softHyphen/>
        <w:t>чества</w:t>
      </w:r>
      <w:r w:rsidRPr="00633A23">
        <w:rPr>
          <w:rFonts w:cs="Arial"/>
        </w:rPr>
        <w:t xml:space="preserve"> </w:t>
      </w:r>
      <w:r w:rsidRPr="00633A23">
        <w:t>яв</w:t>
      </w:r>
      <w:r w:rsidRPr="00633A23">
        <w:t>и</w:t>
      </w:r>
      <w:r w:rsidRPr="00633A23">
        <w:t>вый</w:t>
      </w:r>
      <w:r w:rsidRPr="00633A23">
        <w:rPr>
          <w:rFonts w:cs="Arial"/>
        </w:rPr>
        <w:t xml:space="preserve">, </w:t>
      </w:r>
      <w:r w:rsidRPr="00633A23">
        <w:t>идеже</w:t>
      </w:r>
      <w:r w:rsidRPr="00633A23">
        <w:rPr>
          <w:rFonts w:cs="Arial"/>
        </w:rPr>
        <w:t xml:space="preserve"> </w:t>
      </w:r>
      <w:r w:rsidRPr="00633A23">
        <w:t>богопросвещеннии</w:t>
      </w:r>
      <w:r w:rsidRPr="00633A23">
        <w:rPr>
          <w:rFonts w:cs="Arial"/>
        </w:rPr>
        <w:t xml:space="preserve"> </w:t>
      </w:r>
      <w:r w:rsidRPr="00633A23">
        <w:t>отцы</w:t>
      </w:r>
      <w:r w:rsidRPr="00633A23">
        <w:rPr>
          <w:rFonts w:cs="Arial"/>
        </w:rPr>
        <w:t xml:space="preserve">, </w:t>
      </w:r>
      <w:r w:rsidRPr="00633A23">
        <w:t>тайная</w:t>
      </w:r>
      <w:r w:rsidRPr="00633A23">
        <w:rPr>
          <w:rFonts w:cs="Arial"/>
        </w:rPr>
        <w:t xml:space="preserve"> </w:t>
      </w:r>
      <w:r w:rsidRPr="00633A23">
        <w:t>сердца</w:t>
      </w:r>
      <w:r w:rsidRPr="00633A23">
        <w:rPr>
          <w:rFonts w:cs="Arial"/>
        </w:rPr>
        <w:t xml:space="preserve"> </w:t>
      </w:r>
      <w:r w:rsidRPr="00633A23">
        <w:t>человеческаго</w:t>
      </w:r>
      <w:r w:rsidRPr="00633A23">
        <w:rPr>
          <w:rFonts w:cs="Arial"/>
        </w:rPr>
        <w:t xml:space="preserve"> </w:t>
      </w:r>
      <w:r w:rsidRPr="00633A23">
        <w:t>ведуще</w:t>
      </w:r>
      <w:r w:rsidRPr="00633A23">
        <w:rPr>
          <w:rFonts w:cs="Arial"/>
        </w:rPr>
        <w:t xml:space="preserve">, </w:t>
      </w:r>
      <w:r w:rsidRPr="00633A23">
        <w:t>народа</w:t>
      </w:r>
      <w:r w:rsidRPr="00633A23">
        <w:rPr>
          <w:rFonts w:cs="Arial"/>
        </w:rPr>
        <w:t xml:space="preserve"> </w:t>
      </w:r>
      <w:r w:rsidRPr="00633A23">
        <w:t>Божия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е</w:t>
      </w:r>
      <w:r w:rsidRPr="00633A23">
        <w:t>чальницы</w:t>
      </w:r>
      <w:r w:rsidRPr="00633A23">
        <w:rPr>
          <w:rFonts w:cs="Arial"/>
        </w:rPr>
        <w:t xml:space="preserve"> </w:t>
      </w:r>
      <w:r w:rsidRPr="00633A23">
        <w:t>доблии</w:t>
      </w:r>
      <w:r w:rsidRPr="00633A23">
        <w:rPr>
          <w:rFonts w:cs="Arial"/>
        </w:rPr>
        <w:t xml:space="preserve"> </w:t>
      </w:r>
      <w:r w:rsidRPr="00633A23">
        <w:t>явишася</w:t>
      </w:r>
      <w:r w:rsidRPr="00633A23">
        <w:rPr>
          <w:rFonts w:cs="Arial"/>
        </w:rPr>
        <w:t xml:space="preserve">: </w:t>
      </w:r>
      <w:r w:rsidRPr="00633A23">
        <w:t>сии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покаяния</w:t>
      </w:r>
      <w:r w:rsidRPr="00633A23">
        <w:rPr>
          <w:rFonts w:cs="Arial"/>
        </w:rPr>
        <w:t xml:space="preserve"> </w:t>
      </w:r>
      <w:r w:rsidRPr="00633A23">
        <w:t>грехом отягощенныя</w:t>
      </w:r>
      <w:r w:rsidRPr="00633A23">
        <w:rPr>
          <w:rFonts w:cs="Arial"/>
        </w:rPr>
        <w:t xml:space="preserve"> </w:t>
      </w:r>
      <w:r w:rsidRPr="00633A23">
        <w:t>наставиша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вере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о</w:t>
      </w:r>
      <w:r w:rsidRPr="00633A23">
        <w:t>леблющияся</w:t>
      </w:r>
      <w:r w:rsidRPr="00633A23">
        <w:rPr>
          <w:rFonts w:cs="Arial"/>
        </w:rPr>
        <w:t xml:space="preserve"> </w:t>
      </w:r>
      <w:r w:rsidRPr="00633A23">
        <w:t>светом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 </w:t>
      </w:r>
      <w:r w:rsidRPr="00633A23">
        <w:t>учения</w:t>
      </w:r>
      <w:r w:rsidRPr="00633A23">
        <w:rPr>
          <w:rFonts w:cs="Arial"/>
        </w:rPr>
        <w:t xml:space="preserve"> </w:t>
      </w:r>
      <w:r w:rsidRPr="00633A23">
        <w:t>просветиша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премудрости</w:t>
      </w:r>
      <w:r w:rsidRPr="00633A23">
        <w:rPr>
          <w:rFonts w:cs="Arial"/>
        </w:rPr>
        <w:t xml:space="preserve"> </w:t>
      </w:r>
      <w:r w:rsidRPr="00633A23">
        <w:t>научиша</w:t>
      </w:r>
      <w:r w:rsidRPr="00633A23">
        <w:rPr>
          <w:rFonts w:cs="Arial"/>
        </w:rPr>
        <w:t xml:space="preserve">, </w:t>
      </w:r>
      <w:r w:rsidRPr="00633A23">
        <w:t>стражд</w:t>
      </w:r>
      <w:r w:rsidRPr="00633A23">
        <w:t>у</w:t>
      </w:r>
      <w:r w:rsidRPr="00633A23">
        <w:t>щим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немощным</w:t>
      </w:r>
      <w:r w:rsidRPr="00633A23">
        <w:rPr>
          <w:rFonts w:cs="Arial"/>
        </w:rPr>
        <w:t xml:space="preserve"> </w:t>
      </w:r>
      <w:r w:rsidRPr="00633A23">
        <w:t>спострадаша</w:t>
      </w:r>
      <w:r w:rsidRPr="00633A23">
        <w:rPr>
          <w:rFonts w:cs="Arial"/>
        </w:rPr>
        <w:t xml:space="preserve"> </w:t>
      </w:r>
      <w:r w:rsidRPr="00633A23">
        <w:t>и исцеления</w:t>
      </w:r>
      <w:r w:rsidRPr="00633A23">
        <w:rPr>
          <w:rFonts w:cs="Arial"/>
        </w:rPr>
        <w:t xml:space="preserve"> </w:t>
      </w:r>
      <w:r w:rsidRPr="00633A23">
        <w:t>дароваша</w:t>
      </w:r>
      <w:r w:rsidRPr="00633A23">
        <w:rPr>
          <w:rFonts w:cs="Arial"/>
        </w:rPr>
        <w:t xml:space="preserve">, 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славе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пребывающе</w:t>
      </w:r>
      <w:r w:rsidRPr="00633A23">
        <w:rPr>
          <w:rFonts w:cs="Arial"/>
        </w:rPr>
        <w:t xml:space="preserve">, </w:t>
      </w:r>
      <w:r w:rsidRPr="00633A23">
        <w:t>молитеся</w:t>
      </w:r>
      <w:r w:rsidRPr="00633A23">
        <w:rPr>
          <w:rFonts w:cs="Arial"/>
        </w:rPr>
        <w:t xml:space="preserve"> </w:t>
      </w:r>
      <w:r w:rsidRPr="00633A23">
        <w:t>непре</w:t>
      </w:r>
      <w:r w:rsidRPr="00633A23">
        <w:softHyphen/>
        <w:t>станно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душах</w:t>
      </w:r>
      <w:r w:rsidRPr="00633A23">
        <w:rPr>
          <w:rFonts w:cs="Arial"/>
        </w:rPr>
        <w:t xml:space="preserve"> </w:t>
      </w:r>
      <w:r w:rsidRPr="00633A23">
        <w:t>наших</w:t>
      </w:r>
      <w:r w:rsidRPr="00633A23">
        <w:rPr>
          <w:rFonts w:cs="Arial"/>
        </w:rPr>
        <w:t>.</w:t>
      </w:r>
    </w:p>
    <w:p w:rsidR="002917C8" w:rsidRPr="002917C8" w:rsidRDefault="002917C8" w:rsidP="00EB0F88"/>
    <w:p w:rsidR="002D3589" w:rsidRPr="00633A23" w:rsidRDefault="002D3589" w:rsidP="002917C8">
      <w:pPr>
        <w:pStyle w:val="5"/>
      </w:pPr>
      <w:r w:rsidRPr="00633A23">
        <w:t>Молитва</w:t>
      </w:r>
      <w:r w:rsidRPr="00633A23">
        <w:rPr>
          <w:rFonts w:cs="Arial"/>
        </w:rPr>
        <w:t xml:space="preserve"> </w:t>
      </w:r>
      <w:r w:rsidRPr="00633A23">
        <w:t>преподобным</w:t>
      </w:r>
      <w:r w:rsidRPr="00633A23">
        <w:rPr>
          <w:rFonts w:cs="Arial"/>
        </w:rPr>
        <w:t xml:space="preserve"> </w:t>
      </w:r>
      <w:r w:rsidRPr="00633A23">
        <w:t>отцем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старцем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Оптиной</w:t>
      </w:r>
      <w:r w:rsidRPr="00633A23">
        <w:rPr>
          <w:rFonts w:cs="Arial"/>
        </w:rPr>
        <w:t xml:space="preserve"> </w:t>
      </w:r>
      <w:r w:rsidRPr="00633A23">
        <w:t>пустыни</w:t>
      </w:r>
      <w:r w:rsidRPr="00633A23">
        <w:rPr>
          <w:rFonts w:cs="Arial"/>
        </w:rPr>
        <w:t xml:space="preserve"> </w:t>
      </w:r>
      <w:r w:rsidRPr="00633A23">
        <w:t>просиявшим</w:t>
      </w:r>
    </w:p>
    <w:p w:rsidR="002D3589" w:rsidRPr="00633A23" w:rsidRDefault="002D3589" w:rsidP="00EB0F88">
      <w:r w:rsidRPr="00633A23">
        <w:t>О</w:t>
      </w:r>
      <w:r w:rsidRPr="00633A23">
        <w:rPr>
          <w:rFonts w:cs="Arial"/>
        </w:rPr>
        <w:t xml:space="preserve"> </w:t>
      </w:r>
      <w:r w:rsidRPr="00633A23">
        <w:t>велицыи</w:t>
      </w:r>
      <w:r w:rsidRPr="00633A23">
        <w:rPr>
          <w:rFonts w:cs="Arial"/>
        </w:rPr>
        <w:t xml:space="preserve"> </w:t>
      </w:r>
      <w:r w:rsidRPr="00633A23">
        <w:t>угодницы</w:t>
      </w:r>
      <w:r w:rsidRPr="00633A23">
        <w:rPr>
          <w:rFonts w:cs="Arial"/>
        </w:rPr>
        <w:t xml:space="preserve"> </w:t>
      </w:r>
      <w:r w:rsidRPr="00633A23">
        <w:t>Божий</w:t>
      </w:r>
      <w:r w:rsidRPr="00633A23">
        <w:rPr>
          <w:rFonts w:cs="Arial"/>
        </w:rPr>
        <w:t xml:space="preserve">, </w:t>
      </w:r>
      <w:r w:rsidRPr="00633A23">
        <w:t>столпи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светильницы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 </w:t>
      </w:r>
      <w:r w:rsidRPr="00633A23">
        <w:t>Российстей</w:t>
      </w:r>
      <w:r w:rsidRPr="00633A23">
        <w:rPr>
          <w:rFonts w:cs="Arial"/>
        </w:rPr>
        <w:t xml:space="preserve">, </w:t>
      </w:r>
      <w:r w:rsidRPr="00633A23">
        <w:t>препо</w:t>
      </w:r>
      <w:r w:rsidRPr="00633A23">
        <w:softHyphen/>
        <w:t>добнии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богоноснии</w:t>
      </w:r>
      <w:r w:rsidRPr="00633A23">
        <w:rPr>
          <w:rFonts w:cs="Arial"/>
        </w:rPr>
        <w:t xml:space="preserve"> </w:t>
      </w:r>
      <w:r w:rsidRPr="00633A23">
        <w:t>отцы</w:t>
      </w:r>
      <w:r w:rsidRPr="00633A23">
        <w:rPr>
          <w:rFonts w:cs="Arial"/>
        </w:rPr>
        <w:t xml:space="preserve"> </w:t>
      </w:r>
      <w:r w:rsidRPr="00633A23">
        <w:t>наши</w:t>
      </w:r>
      <w:r w:rsidRPr="00633A23">
        <w:rPr>
          <w:rFonts w:cs="Arial"/>
        </w:rPr>
        <w:t xml:space="preserve"> </w:t>
      </w:r>
      <w:r w:rsidRPr="00633A23">
        <w:t>Оптинстии</w:t>
      </w:r>
      <w:r w:rsidRPr="00633A23">
        <w:rPr>
          <w:rFonts w:cs="Arial"/>
        </w:rPr>
        <w:t xml:space="preserve">, </w:t>
      </w:r>
      <w:r w:rsidRPr="00633A23">
        <w:t>Льве</w:t>
      </w:r>
      <w:r w:rsidRPr="00633A23">
        <w:rPr>
          <w:rFonts w:cs="Arial"/>
        </w:rPr>
        <w:t xml:space="preserve">, </w:t>
      </w:r>
      <w:r w:rsidRPr="00633A23">
        <w:t>Макарие</w:t>
      </w:r>
      <w:r w:rsidRPr="00633A23">
        <w:rPr>
          <w:rFonts w:cs="Arial"/>
        </w:rPr>
        <w:t xml:space="preserve">, </w:t>
      </w:r>
      <w:r w:rsidRPr="00633A23">
        <w:t>Моисее</w:t>
      </w:r>
      <w:r w:rsidRPr="00633A23">
        <w:rPr>
          <w:rFonts w:cs="Arial"/>
        </w:rPr>
        <w:t xml:space="preserve">, </w:t>
      </w:r>
      <w:r w:rsidRPr="00633A23">
        <w:t>Антоние</w:t>
      </w:r>
      <w:r w:rsidRPr="00633A23">
        <w:rPr>
          <w:rFonts w:cs="Arial"/>
        </w:rPr>
        <w:t xml:space="preserve">, </w:t>
      </w:r>
      <w:r w:rsidRPr="00633A23">
        <w:t>Иларионе</w:t>
      </w:r>
      <w:r w:rsidRPr="00633A23">
        <w:rPr>
          <w:rFonts w:cs="Arial"/>
        </w:rPr>
        <w:t xml:space="preserve">, </w:t>
      </w:r>
      <w:r w:rsidRPr="00633A23">
        <w:t>Амвросие</w:t>
      </w:r>
      <w:r w:rsidRPr="00633A23">
        <w:rPr>
          <w:rFonts w:cs="Arial"/>
        </w:rPr>
        <w:t xml:space="preserve">, </w:t>
      </w:r>
      <w:r w:rsidRPr="00633A23">
        <w:t>Анатолие</w:t>
      </w:r>
      <w:r w:rsidRPr="00633A23">
        <w:rPr>
          <w:rFonts w:cs="Arial"/>
        </w:rPr>
        <w:t xml:space="preserve">, </w:t>
      </w:r>
      <w:r w:rsidRPr="00633A23">
        <w:t>Исаакие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Иосифе</w:t>
      </w:r>
      <w:r w:rsidRPr="00633A23">
        <w:rPr>
          <w:rFonts w:cs="Arial"/>
        </w:rPr>
        <w:t xml:space="preserve">, </w:t>
      </w:r>
      <w:r w:rsidRPr="00633A23">
        <w:t>Варсонофие</w:t>
      </w:r>
      <w:r w:rsidRPr="00633A23">
        <w:rPr>
          <w:rFonts w:cs="Arial"/>
        </w:rPr>
        <w:t xml:space="preserve">, </w:t>
      </w:r>
      <w:r w:rsidRPr="00633A23">
        <w:t>Анатолие</w:t>
      </w:r>
      <w:r w:rsidRPr="00633A23">
        <w:rPr>
          <w:rFonts w:cs="Arial"/>
        </w:rPr>
        <w:t xml:space="preserve">, </w:t>
      </w:r>
      <w:r w:rsidRPr="00633A23">
        <w:t>Нектарие</w:t>
      </w:r>
      <w:r w:rsidRPr="00633A23">
        <w:rPr>
          <w:rFonts w:cs="Arial"/>
        </w:rPr>
        <w:t xml:space="preserve">, </w:t>
      </w:r>
      <w:r w:rsidRPr="00633A23">
        <w:t>Никоне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Исаакие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закону</w:t>
      </w:r>
      <w:r w:rsidRPr="00633A23">
        <w:rPr>
          <w:rFonts w:cs="Arial"/>
        </w:rPr>
        <w:t xml:space="preserve"> </w:t>
      </w:r>
      <w:r w:rsidRPr="00633A23">
        <w:t>Евангельскому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сердцем</w:t>
      </w:r>
      <w:r w:rsidRPr="00633A23">
        <w:rPr>
          <w:rFonts w:cs="Arial"/>
        </w:rPr>
        <w:t xml:space="preserve">, </w:t>
      </w:r>
      <w:r w:rsidRPr="00633A23">
        <w:t>и всею</w:t>
      </w:r>
      <w:r w:rsidRPr="00633A23">
        <w:rPr>
          <w:rFonts w:cs="Arial"/>
        </w:rPr>
        <w:t xml:space="preserve"> </w:t>
      </w:r>
      <w:r w:rsidRPr="00633A23">
        <w:t>душею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разумением</w:t>
      </w:r>
      <w:r w:rsidRPr="00633A23">
        <w:rPr>
          <w:rFonts w:cs="Arial"/>
        </w:rPr>
        <w:t xml:space="preserve"> </w:t>
      </w:r>
      <w:r w:rsidRPr="00633A23">
        <w:t>возлюбивший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всему</w:t>
      </w:r>
      <w:r w:rsidRPr="00633A23">
        <w:rPr>
          <w:rFonts w:cs="Arial"/>
        </w:rPr>
        <w:t xml:space="preserve"> </w:t>
      </w:r>
      <w:r w:rsidRPr="00633A23">
        <w:t>народу</w:t>
      </w:r>
      <w:r w:rsidRPr="00633A23">
        <w:rPr>
          <w:rFonts w:cs="Arial"/>
        </w:rPr>
        <w:t xml:space="preserve"> </w:t>
      </w:r>
      <w:r w:rsidRPr="00633A23">
        <w:t>Божию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спасение бывший</w:t>
      </w:r>
      <w:r w:rsidRPr="00633A23">
        <w:rPr>
          <w:rFonts w:cs="Arial"/>
        </w:rPr>
        <w:t xml:space="preserve">; </w:t>
      </w:r>
      <w:r w:rsidRPr="00633A23">
        <w:t>сего</w:t>
      </w:r>
      <w:r w:rsidRPr="00633A23">
        <w:rPr>
          <w:rFonts w:cs="Arial"/>
        </w:rPr>
        <w:t xml:space="preserve"> </w:t>
      </w:r>
      <w:r w:rsidRPr="00633A23">
        <w:t>ради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покров</w:t>
      </w:r>
      <w:r w:rsidRPr="00633A23">
        <w:rPr>
          <w:rFonts w:cs="Arial"/>
        </w:rPr>
        <w:t xml:space="preserve"> </w:t>
      </w:r>
      <w:r w:rsidRPr="00633A23">
        <w:t>Пресвятыя</w:t>
      </w:r>
      <w:r w:rsidRPr="00633A23">
        <w:rPr>
          <w:rFonts w:cs="Arial"/>
        </w:rPr>
        <w:t xml:space="preserve"> </w:t>
      </w:r>
      <w:r w:rsidRPr="00633A23">
        <w:t>Владичицы</w:t>
      </w:r>
      <w:r w:rsidRPr="00633A23">
        <w:rPr>
          <w:rFonts w:cs="Arial"/>
        </w:rPr>
        <w:t xml:space="preserve"> </w:t>
      </w:r>
      <w:r w:rsidRPr="00633A23">
        <w:t>нашея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оби</w:t>
      </w:r>
      <w:r w:rsidRPr="00633A23">
        <w:softHyphen/>
        <w:t>тель</w:t>
      </w:r>
      <w:r w:rsidRPr="00633A23">
        <w:rPr>
          <w:rFonts w:cs="Arial"/>
        </w:rPr>
        <w:t xml:space="preserve"> </w:t>
      </w:r>
      <w:r w:rsidRPr="00633A23">
        <w:t>Оптину</w:t>
      </w:r>
      <w:r w:rsidRPr="00633A23">
        <w:rPr>
          <w:rFonts w:cs="Arial"/>
        </w:rPr>
        <w:t xml:space="preserve">, </w:t>
      </w:r>
      <w:r w:rsidRPr="00633A23">
        <w:t>покаявшимся</w:t>
      </w:r>
      <w:r w:rsidRPr="00633A23">
        <w:rPr>
          <w:rFonts w:cs="Arial"/>
        </w:rPr>
        <w:t xml:space="preserve"> </w:t>
      </w:r>
      <w:r w:rsidRPr="00633A23">
        <w:t>разбойником</w:t>
      </w:r>
      <w:r w:rsidRPr="00633A23">
        <w:rPr>
          <w:rFonts w:cs="Arial"/>
        </w:rPr>
        <w:t xml:space="preserve"> </w:t>
      </w:r>
      <w:r w:rsidRPr="00633A23">
        <w:t>основанную</w:t>
      </w:r>
      <w:r w:rsidRPr="00633A23">
        <w:rPr>
          <w:rFonts w:cs="Arial"/>
        </w:rPr>
        <w:t xml:space="preserve">, </w:t>
      </w:r>
      <w:r w:rsidRPr="00633A23">
        <w:t>притекший</w:t>
      </w:r>
      <w:r w:rsidRPr="00633A23">
        <w:rPr>
          <w:rFonts w:cs="Arial"/>
        </w:rPr>
        <w:t xml:space="preserve">, </w:t>
      </w:r>
      <w:r w:rsidRPr="00633A23">
        <w:t>путем</w:t>
      </w:r>
      <w:r w:rsidRPr="00633A23">
        <w:rPr>
          <w:rFonts w:cs="Arial"/>
        </w:rPr>
        <w:t xml:space="preserve"> </w:t>
      </w:r>
      <w:r w:rsidRPr="00633A23">
        <w:t>тесным и</w:t>
      </w:r>
      <w:r w:rsidRPr="00633A23">
        <w:rPr>
          <w:rFonts w:cs="Arial"/>
        </w:rPr>
        <w:t xml:space="preserve"> </w:t>
      </w:r>
      <w:r w:rsidRPr="00633A23">
        <w:t>прискорбным</w:t>
      </w:r>
      <w:r w:rsidRPr="00633A23">
        <w:rPr>
          <w:rFonts w:cs="Arial"/>
        </w:rPr>
        <w:t xml:space="preserve"> </w:t>
      </w:r>
      <w:r w:rsidRPr="00633A23">
        <w:t>смирения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самоукорения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конца</w:t>
      </w:r>
      <w:r w:rsidRPr="00633A23">
        <w:rPr>
          <w:rFonts w:cs="Arial"/>
        </w:rPr>
        <w:t xml:space="preserve"> </w:t>
      </w:r>
      <w:r w:rsidRPr="00633A23">
        <w:t>дней</w:t>
      </w:r>
      <w:r w:rsidRPr="00633A23">
        <w:rPr>
          <w:rFonts w:cs="Arial"/>
        </w:rPr>
        <w:t xml:space="preserve"> </w:t>
      </w:r>
      <w:r w:rsidRPr="00633A23">
        <w:t>ваших</w:t>
      </w:r>
      <w:r w:rsidRPr="00633A23">
        <w:rPr>
          <w:rFonts w:cs="Arial"/>
        </w:rPr>
        <w:t xml:space="preserve"> </w:t>
      </w:r>
      <w:r w:rsidRPr="00633A23">
        <w:t>ходивший</w:t>
      </w:r>
      <w:r w:rsidRPr="00633A23">
        <w:rPr>
          <w:rFonts w:cs="Arial"/>
        </w:rPr>
        <w:t xml:space="preserve">, </w:t>
      </w:r>
      <w:r w:rsidRPr="00633A23">
        <w:t>темже убо</w:t>
      </w:r>
      <w:r w:rsidRPr="00633A23">
        <w:rPr>
          <w:rFonts w:cs="Arial"/>
        </w:rPr>
        <w:t xml:space="preserve"> </w:t>
      </w:r>
      <w:r w:rsidRPr="00633A23">
        <w:t>благодатныя</w:t>
      </w:r>
      <w:r w:rsidRPr="00633A23">
        <w:rPr>
          <w:rFonts w:cs="Arial"/>
        </w:rPr>
        <w:t xml:space="preserve"> </w:t>
      </w:r>
      <w:r w:rsidRPr="00633A23">
        <w:t>дары</w:t>
      </w:r>
      <w:r w:rsidRPr="00633A23">
        <w:rPr>
          <w:rFonts w:cs="Arial"/>
        </w:rPr>
        <w:t xml:space="preserve"> </w:t>
      </w:r>
      <w:r w:rsidRPr="00633A23">
        <w:t>Святаго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 </w:t>
      </w:r>
      <w:r w:rsidRPr="00633A23">
        <w:t>преизобильно</w:t>
      </w:r>
      <w:r w:rsidRPr="00633A23">
        <w:rPr>
          <w:rFonts w:cs="Arial"/>
        </w:rPr>
        <w:t xml:space="preserve"> </w:t>
      </w:r>
      <w:r w:rsidRPr="00633A23">
        <w:t>стяжавший</w:t>
      </w:r>
      <w:r w:rsidRPr="00633A23">
        <w:rPr>
          <w:rFonts w:cs="Arial"/>
        </w:rPr>
        <w:t xml:space="preserve">; </w:t>
      </w:r>
      <w:r w:rsidRPr="00633A23">
        <w:t>старых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младых</w:t>
      </w:r>
      <w:r w:rsidRPr="00633A23">
        <w:rPr>
          <w:rFonts w:cs="Arial"/>
        </w:rPr>
        <w:t xml:space="preserve">, </w:t>
      </w:r>
      <w:r w:rsidRPr="00633A23">
        <w:t>знатных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е</w:t>
      </w:r>
      <w:r w:rsidRPr="00633A23">
        <w:t>простых</w:t>
      </w:r>
      <w:r w:rsidRPr="00633A23">
        <w:rPr>
          <w:rFonts w:cs="Arial"/>
        </w:rPr>
        <w:t xml:space="preserve">, </w:t>
      </w:r>
      <w:r w:rsidRPr="00633A23">
        <w:t>мудрых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 </w:t>
      </w:r>
      <w:r w:rsidRPr="00633A23">
        <w:t>сего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худоумных</w:t>
      </w:r>
      <w:r w:rsidRPr="00633A23">
        <w:rPr>
          <w:rFonts w:cs="Arial"/>
        </w:rPr>
        <w:t xml:space="preserve">, </w:t>
      </w:r>
      <w:r w:rsidRPr="00633A23">
        <w:t>никогоже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грядущих</w:t>
      </w:r>
      <w:r w:rsidRPr="00633A23">
        <w:rPr>
          <w:rFonts w:cs="Arial"/>
        </w:rPr>
        <w:t xml:space="preserve"> </w:t>
      </w:r>
      <w:r w:rsidRPr="00633A23">
        <w:t>к вам</w:t>
      </w:r>
      <w:r w:rsidRPr="00633A23">
        <w:rPr>
          <w:rFonts w:cs="Arial"/>
        </w:rPr>
        <w:t xml:space="preserve"> </w:t>
      </w:r>
      <w:r w:rsidRPr="00633A23">
        <w:t>ижденувшии</w:t>
      </w:r>
      <w:r w:rsidRPr="00633A23">
        <w:rPr>
          <w:rFonts w:cs="Arial"/>
        </w:rPr>
        <w:t xml:space="preserve">, </w:t>
      </w:r>
      <w:r w:rsidRPr="00633A23">
        <w:t>николиже</w:t>
      </w:r>
      <w:r w:rsidRPr="00633A23">
        <w:rPr>
          <w:rFonts w:cs="Arial"/>
        </w:rPr>
        <w:t xml:space="preserve"> </w:t>
      </w:r>
      <w:r w:rsidRPr="00633A23">
        <w:t>тща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неутешна</w:t>
      </w:r>
      <w:r w:rsidRPr="00633A23">
        <w:rPr>
          <w:rFonts w:cs="Arial"/>
        </w:rPr>
        <w:t xml:space="preserve"> </w:t>
      </w:r>
      <w:r w:rsidRPr="00633A23">
        <w:t>отпустивший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светом</w:t>
      </w:r>
      <w:r w:rsidRPr="00633A23">
        <w:rPr>
          <w:rFonts w:cs="Arial"/>
        </w:rPr>
        <w:t xml:space="preserve"> </w:t>
      </w:r>
      <w:r w:rsidRPr="00633A23">
        <w:t>истины Христовы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просветивший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t>с</w:t>
      </w:r>
      <w:r w:rsidRPr="00633A23">
        <w:t>кресивший</w:t>
      </w:r>
      <w:r w:rsidRPr="00633A23">
        <w:rPr>
          <w:rFonts w:cs="Arial"/>
        </w:rPr>
        <w:t xml:space="preserve">, </w:t>
      </w:r>
      <w:r w:rsidRPr="00633A23">
        <w:t>ближних</w:t>
      </w:r>
      <w:r w:rsidRPr="00633A23">
        <w:rPr>
          <w:rFonts w:cs="Arial"/>
        </w:rPr>
        <w:t xml:space="preserve"> </w:t>
      </w:r>
      <w:r w:rsidRPr="00633A23">
        <w:t>ваших</w:t>
      </w:r>
      <w:r w:rsidRPr="00633A23">
        <w:rPr>
          <w:rFonts w:cs="Arial"/>
        </w:rPr>
        <w:t xml:space="preserve">, </w:t>
      </w:r>
      <w:r w:rsidRPr="00633A23">
        <w:t>яко</w:t>
      </w:r>
      <w:r w:rsidRPr="00633A23">
        <w:rPr>
          <w:rFonts w:cs="Arial"/>
        </w:rPr>
        <w:t xml:space="preserve"> </w:t>
      </w:r>
      <w:r w:rsidRPr="00633A23">
        <w:t>себе самех</w:t>
      </w:r>
      <w:r w:rsidRPr="00633A23">
        <w:rPr>
          <w:rFonts w:cs="Arial"/>
        </w:rPr>
        <w:t xml:space="preserve">, </w:t>
      </w:r>
      <w:r w:rsidRPr="00633A23">
        <w:t>возлюбивший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 </w:t>
      </w:r>
      <w:r w:rsidRPr="00633A23">
        <w:t>вместивший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словеси</w:t>
      </w:r>
      <w:r w:rsidRPr="00633A23">
        <w:rPr>
          <w:rFonts w:cs="Arial"/>
        </w:rPr>
        <w:t xml:space="preserve"> </w:t>
      </w:r>
      <w:r w:rsidRPr="00633A23">
        <w:t>апостола</w:t>
      </w:r>
      <w:r w:rsidRPr="00633A23">
        <w:rPr>
          <w:rFonts w:cs="Arial"/>
        </w:rPr>
        <w:t xml:space="preserve">, </w:t>
      </w:r>
      <w:r w:rsidRPr="00633A23">
        <w:t>пророчествующе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назидающе</w:t>
      </w:r>
      <w:r w:rsidRPr="00633A23">
        <w:rPr>
          <w:rFonts w:cs="Arial"/>
        </w:rPr>
        <w:t xml:space="preserve">, </w:t>
      </w:r>
      <w:r w:rsidRPr="00633A23">
        <w:t>увещающе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утешающе</w:t>
      </w:r>
      <w:r w:rsidRPr="00633A23">
        <w:rPr>
          <w:rFonts w:cs="Arial"/>
        </w:rPr>
        <w:t xml:space="preserve">. </w:t>
      </w:r>
      <w:r w:rsidRPr="00633A23">
        <w:t>Умолите</w:t>
      </w:r>
      <w:r w:rsidRPr="00633A23">
        <w:rPr>
          <w:rFonts w:cs="Arial"/>
        </w:rPr>
        <w:t xml:space="preserve"> </w:t>
      </w:r>
      <w:r w:rsidRPr="00633A23">
        <w:t>Милосе</w:t>
      </w:r>
      <w:r w:rsidRPr="00633A23">
        <w:t>р</w:t>
      </w:r>
      <w:r w:rsidRPr="00633A23">
        <w:t>даго</w:t>
      </w:r>
      <w:r w:rsidRPr="00633A23">
        <w:rPr>
          <w:rFonts w:cs="Arial"/>
        </w:rPr>
        <w:t xml:space="preserve"> </w:t>
      </w:r>
      <w:r w:rsidRPr="00633A23">
        <w:t>Гос</w:t>
      </w:r>
      <w:r w:rsidRPr="00633A23">
        <w:softHyphen/>
        <w:t>пода</w:t>
      </w:r>
      <w:r w:rsidRPr="00633A23">
        <w:rPr>
          <w:rFonts w:cs="Arial"/>
        </w:rPr>
        <w:t xml:space="preserve">,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обитель</w:t>
      </w:r>
      <w:r w:rsidRPr="00633A23">
        <w:rPr>
          <w:rFonts w:cs="Arial"/>
        </w:rPr>
        <w:t xml:space="preserve"> </w:t>
      </w:r>
      <w:r w:rsidRPr="00633A23">
        <w:t>райскую</w:t>
      </w:r>
      <w:r w:rsidRPr="00633A23">
        <w:rPr>
          <w:rFonts w:cs="Arial"/>
        </w:rPr>
        <w:t xml:space="preserve"> </w:t>
      </w:r>
      <w:r w:rsidRPr="00633A23">
        <w:t>разбойника</w:t>
      </w:r>
      <w:r w:rsidRPr="00633A23">
        <w:rPr>
          <w:rFonts w:cs="Arial"/>
        </w:rPr>
        <w:t xml:space="preserve"> </w:t>
      </w:r>
      <w:r w:rsidRPr="00633A23">
        <w:t>благоразумнаго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Собою</w:t>
      </w:r>
      <w:r w:rsidRPr="00633A23">
        <w:rPr>
          <w:rFonts w:cs="Arial"/>
        </w:rPr>
        <w:t xml:space="preserve"> </w:t>
      </w:r>
      <w:r w:rsidRPr="00633A23">
        <w:t>вземшаго</w:t>
      </w:r>
      <w:r w:rsidRPr="00633A23">
        <w:rPr>
          <w:rFonts w:cs="Arial"/>
        </w:rPr>
        <w:t xml:space="preserve">, </w:t>
      </w:r>
      <w:r w:rsidRPr="00633A23">
        <w:t>даровати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, </w:t>
      </w:r>
      <w:r w:rsidRPr="00633A23">
        <w:t>недостойным</w:t>
      </w:r>
      <w:r w:rsidRPr="00633A23">
        <w:rPr>
          <w:rFonts w:cs="Arial"/>
        </w:rPr>
        <w:t xml:space="preserve">, </w:t>
      </w:r>
      <w:r w:rsidRPr="00633A23">
        <w:t>яко</w:t>
      </w:r>
      <w:r w:rsidRPr="00633A23">
        <w:rPr>
          <w:rFonts w:cs="Arial"/>
        </w:rPr>
        <w:t xml:space="preserve"> </w:t>
      </w:r>
      <w:r w:rsidRPr="00633A23">
        <w:t>работником</w:t>
      </w:r>
      <w:r w:rsidRPr="00633A23">
        <w:rPr>
          <w:rFonts w:cs="Arial"/>
        </w:rPr>
        <w:t xml:space="preserve"> </w:t>
      </w:r>
      <w:r w:rsidRPr="00633A23">
        <w:t>единонадесятаго</w:t>
      </w:r>
      <w:r w:rsidRPr="00633A23">
        <w:rPr>
          <w:rFonts w:cs="Arial"/>
        </w:rPr>
        <w:t xml:space="preserve"> </w:t>
      </w:r>
      <w:r w:rsidRPr="00633A23">
        <w:t>часа</w:t>
      </w:r>
      <w:r w:rsidRPr="00633A23">
        <w:rPr>
          <w:rFonts w:cs="Arial"/>
        </w:rPr>
        <w:t xml:space="preserve">,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сокрушения</w:t>
      </w:r>
      <w:r w:rsidRPr="00633A23">
        <w:rPr>
          <w:rFonts w:cs="Arial"/>
        </w:rPr>
        <w:t xml:space="preserve">, </w:t>
      </w:r>
      <w:r w:rsidRPr="00633A23">
        <w:t>сердца</w:t>
      </w:r>
      <w:r w:rsidRPr="00633A23">
        <w:rPr>
          <w:rFonts w:cs="Arial"/>
        </w:rPr>
        <w:t xml:space="preserve"> </w:t>
      </w:r>
      <w:r w:rsidRPr="00633A23">
        <w:t>очищение</w:t>
      </w:r>
      <w:r w:rsidRPr="00633A23">
        <w:rPr>
          <w:rFonts w:cs="Arial"/>
        </w:rPr>
        <w:t xml:space="preserve">, </w:t>
      </w:r>
      <w:r w:rsidRPr="00633A23">
        <w:t>уст</w:t>
      </w:r>
      <w:r w:rsidRPr="00633A23">
        <w:rPr>
          <w:rFonts w:cs="Arial"/>
        </w:rPr>
        <w:t xml:space="preserve"> </w:t>
      </w:r>
      <w:r w:rsidRPr="00633A23">
        <w:t>хранение</w:t>
      </w:r>
      <w:r w:rsidRPr="00633A23">
        <w:rPr>
          <w:rFonts w:cs="Arial"/>
        </w:rPr>
        <w:t xml:space="preserve">, </w:t>
      </w:r>
      <w:r w:rsidRPr="00633A23">
        <w:t>правоту</w:t>
      </w:r>
      <w:r w:rsidRPr="00633A23">
        <w:rPr>
          <w:rFonts w:cs="Arial"/>
        </w:rPr>
        <w:t xml:space="preserve"> </w:t>
      </w:r>
      <w:r w:rsidRPr="00633A23">
        <w:t>деяний</w:t>
      </w:r>
      <w:r w:rsidRPr="00633A23">
        <w:rPr>
          <w:rFonts w:cs="Arial"/>
        </w:rPr>
        <w:t xml:space="preserve">, </w:t>
      </w:r>
      <w:r w:rsidRPr="00633A23">
        <w:t>мудрование</w:t>
      </w:r>
      <w:r w:rsidRPr="00633A23">
        <w:rPr>
          <w:rFonts w:cs="Arial"/>
        </w:rPr>
        <w:t xml:space="preserve"> </w:t>
      </w:r>
      <w:r w:rsidRPr="00633A23">
        <w:t>смиренное</w:t>
      </w:r>
      <w:r w:rsidRPr="00633A23">
        <w:rPr>
          <w:rFonts w:cs="Arial"/>
        </w:rPr>
        <w:t xml:space="preserve">, </w:t>
      </w:r>
      <w:r w:rsidRPr="00633A23">
        <w:t>слезы покаяния</w:t>
      </w:r>
      <w:r w:rsidRPr="00633A23">
        <w:rPr>
          <w:rFonts w:cs="Arial"/>
        </w:rPr>
        <w:t xml:space="preserve">, </w:t>
      </w:r>
      <w:r w:rsidRPr="00633A23">
        <w:t>веру</w:t>
      </w:r>
      <w:r w:rsidRPr="00633A23">
        <w:rPr>
          <w:rFonts w:cs="Arial"/>
        </w:rPr>
        <w:t xml:space="preserve"> </w:t>
      </w:r>
      <w:r w:rsidRPr="00633A23">
        <w:t>непостыдную</w:t>
      </w:r>
      <w:r w:rsidRPr="00633A23">
        <w:rPr>
          <w:rFonts w:cs="Arial"/>
        </w:rPr>
        <w:t xml:space="preserve">, </w:t>
      </w:r>
      <w:r w:rsidRPr="00633A23">
        <w:t>л</w:t>
      </w:r>
      <w:r w:rsidRPr="00633A23">
        <w:t>ю</w:t>
      </w:r>
      <w:r w:rsidRPr="00633A23">
        <w:t>бовь</w:t>
      </w:r>
      <w:r w:rsidRPr="00633A23">
        <w:rPr>
          <w:rFonts w:cs="Arial"/>
        </w:rPr>
        <w:t xml:space="preserve"> </w:t>
      </w:r>
      <w:r w:rsidRPr="00633A23">
        <w:t>нелицемерную</w:t>
      </w:r>
      <w:r w:rsidRPr="00633A23">
        <w:rPr>
          <w:rFonts w:cs="Arial"/>
        </w:rPr>
        <w:t xml:space="preserve">, </w:t>
      </w:r>
      <w:r w:rsidRPr="00633A23">
        <w:t>мир</w:t>
      </w:r>
      <w:r w:rsidRPr="00633A23">
        <w:rPr>
          <w:rFonts w:cs="Arial"/>
        </w:rPr>
        <w:t xml:space="preserve"> </w:t>
      </w:r>
      <w:r w:rsidRPr="00633A23">
        <w:t>душевный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здравие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softHyphen/>
        <w:t>лесное</w:t>
      </w:r>
      <w:r w:rsidRPr="00633A23">
        <w:rPr>
          <w:rFonts w:cs="Arial"/>
        </w:rPr>
        <w:t xml:space="preserve">,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предстательством</w:t>
      </w:r>
      <w:r w:rsidRPr="00633A23">
        <w:rPr>
          <w:rFonts w:cs="Arial"/>
        </w:rPr>
        <w:t xml:space="preserve"> </w:t>
      </w:r>
      <w:r w:rsidRPr="00633A23">
        <w:t>вашим</w:t>
      </w:r>
      <w:r w:rsidRPr="00633A23">
        <w:rPr>
          <w:rFonts w:cs="Arial"/>
        </w:rPr>
        <w:t xml:space="preserve"> </w:t>
      </w:r>
      <w:r w:rsidRPr="00633A23">
        <w:t>сподобит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добраго</w:t>
      </w:r>
      <w:r w:rsidRPr="00633A23">
        <w:rPr>
          <w:rFonts w:cs="Arial"/>
        </w:rPr>
        <w:t xml:space="preserve"> </w:t>
      </w:r>
      <w:r w:rsidRPr="00633A23">
        <w:t>ответа</w:t>
      </w:r>
      <w:r w:rsidRPr="00633A23">
        <w:rPr>
          <w:rFonts w:cs="Arial"/>
        </w:rPr>
        <w:t xml:space="preserve"> </w:t>
      </w:r>
      <w:r w:rsidRPr="00633A23">
        <w:t>на Страшнем</w:t>
      </w:r>
      <w:r w:rsidRPr="00633A23">
        <w:rPr>
          <w:rFonts w:cs="Arial"/>
        </w:rPr>
        <w:t xml:space="preserve"> </w:t>
      </w:r>
      <w:r w:rsidRPr="00633A23">
        <w:t>судищи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, </w:t>
      </w:r>
      <w:r w:rsidRPr="00633A23">
        <w:t>вечных</w:t>
      </w:r>
      <w:r w:rsidRPr="00633A23">
        <w:rPr>
          <w:rFonts w:cs="Arial"/>
        </w:rPr>
        <w:t xml:space="preserve"> </w:t>
      </w:r>
      <w:r w:rsidRPr="00633A23">
        <w:t>мук</w:t>
      </w:r>
      <w:r w:rsidRPr="00633A23">
        <w:rPr>
          <w:rFonts w:cs="Arial"/>
        </w:rPr>
        <w:t xml:space="preserve"> </w:t>
      </w:r>
      <w:r w:rsidRPr="00633A23">
        <w:t>избавляя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Царствия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е</w:t>
      </w:r>
      <w:r w:rsidRPr="00633A23">
        <w:t>беснаго</w:t>
      </w:r>
      <w:r w:rsidRPr="00633A23">
        <w:rPr>
          <w:rFonts w:cs="Arial"/>
        </w:rPr>
        <w:t xml:space="preserve"> </w:t>
      </w:r>
      <w:r w:rsidRPr="00633A23">
        <w:t>купно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ва</w:t>
      </w:r>
      <w:r w:rsidRPr="00633A23">
        <w:softHyphen/>
        <w:t>ми</w:t>
      </w:r>
      <w:r w:rsidRPr="00633A23">
        <w:rPr>
          <w:rFonts w:cs="Arial"/>
        </w:rPr>
        <w:t xml:space="preserve">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удостоит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веки</w:t>
      </w:r>
      <w:r w:rsidRPr="00633A23">
        <w:rPr>
          <w:rFonts w:cs="Arial"/>
        </w:rPr>
        <w:t xml:space="preserve"> </w:t>
      </w:r>
      <w:r w:rsidRPr="00633A23">
        <w:t>веков</w:t>
      </w:r>
      <w:r w:rsidRPr="00633A23">
        <w:rPr>
          <w:rFonts w:cs="Arial"/>
        </w:rPr>
        <w:t xml:space="preserve">. </w:t>
      </w:r>
      <w:r w:rsidRPr="00633A23">
        <w:t>Аминь</w:t>
      </w:r>
      <w:r w:rsidRPr="00633A23">
        <w:rPr>
          <w:rFonts w:cs="Arial"/>
        </w:rPr>
        <w:t>.</w:t>
      </w:r>
    </w:p>
    <w:p w:rsidR="00FA2295" w:rsidRDefault="00FA2295" w:rsidP="00FA2295">
      <w:pPr>
        <w:pStyle w:val="3"/>
      </w:pPr>
      <w:bookmarkStart w:id="3" w:name="_Список_священнослужителей_"/>
      <w:bookmarkEnd w:id="3"/>
      <w:r>
        <w:br w:type="page"/>
      </w:r>
      <w:r w:rsidRPr="00633A23">
        <w:lastRenderedPageBreak/>
        <w:t>Список</w:t>
      </w:r>
      <w:r w:rsidRPr="00633A23">
        <w:rPr>
          <w:rFonts w:cs="Arial"/>
        </w:rPr>
        <w:t xml:space="preserve"> </w:t>
      </w:r>
      <w:r w:rsidRPr="00633A23">
        <w:t>священнослужителей</w:t>
      </w:r>
      <w:r w:rsidRPr="00633A23">
        <w:rPr>
          <w:rFonts w:cs="Arial"/>
        </w:rPr>
        <w:t xml:space="preserve"> </w:t>
      </w:r>
      <w:r>
        <w:rPr>
          <w:rFonts w:cs="Arial"/>
        </w:rPr>
        <w:br/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, </w:t>
      </w:r>
      <w:r w:rsidRPr="00633A23">
        <w:t>удостоенных</w:t>
      </w:r>
      <w:r w:rsidRPr="00633A23">
        <w:rPr>
          <w:rFonts w:cs="Arial"/>
        </w:rPr>
        <w:t xml:space="preserve"> </w:t>
      </w:r>
      <w:r w:rsidRPr="00633A23">
        <w:t>награждения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празднику</w:t>
      </w:r>
      <w: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Пасхи</w:t>
      </w:r>
    </w:p>
    <w:p w:rsidR="00FA2295" w:rsidRPr="00633A23" w:rsidRDefault="00FA2295" w:rsidP="00FA2295">
      <w:pPr>
        <w:pStyle w:val="5"/>
      </w:pPr>
      <w:r w:rsidRPr="00633A23">
        <w:t>СПИСОК</w:t>
      </w:r>
      <w:r w:rsidRPr="00633A23">
        <w:rPr>
          <w:rFonts w:cs="Arial"/>
        </w:rPr>
        <w:t xml:space="preserve"> </w:t>
      </w:r>
      <w:r w:rsidRPr="00633A23">
        <w:t>СВЯЩЕННОСЛУЖИТЕЛЕЙ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>,</w:t>
      </w:r>
      <w:r>
        <w:rPr>
          <w:rFonts w:cs="Arial"/>
        </w:rPr>
        <w:br/>
      </w:r>
      <w:r w:rsidRPr="00633A23">
        <w:t>УДОСТОЕННЫХ</w:t>
      </w:r>
      <w:r w:rsidRPr="00633A23">
        <w:rPr>
          <w:rFonts w:cs="Arial"/>
        </w:rPr>
        <w:t xml:space="preserve"> </w:t>
      </w:r>
      <w:r w:rsidRPr="00633A23">
        <w:t>НАГРАЖДЕНИЯ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ПРАЗДНИКУ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ПАСХИ</w:t>
      </w:r>
      <w:r>
        <w:br/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БЛАГОСЛОВЕНИЮ</w:t>
      </w:r>
      <w:r w:rsidRPr="00633A23">
        <w:rPr>
          <w:rFonts w:cs="Arial"/>
        </w:rPr>
        <w:t xml:space="preserve"> </w:t>
      </w:r>
      <w:r w:rsidRPr="00633A23">
        <w:t>СВЯТЕЙШЕГО</w:t>
      </w:r>
      <w:r w:rsidRPr="00633A23">
        <w:rPr>
          <w:rFonts w:cs="Arial"/>
        </w:rPr>
        <w:t xml:space="preserve"> </w:t>
      </w:r>
      <w:r w:rsidRPr="00633A23">
        <w:t>ПАТРИАРХА</w:t>
      </w:r>
      <w:r w:rsidRPr="00633A23">
        <w:rPr>
          <w:rFonts w:cs="Arial"/>
        </w:rPr>
        <w:t xml:space="preserve"> </w:t>
      </w:r>
      <w:r w:rsidRPr="00633A23">
        <w:t>МОСКОВСКОГО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ВСЕЯ</w:t>
      </w:r>
      <w:r w:rsidRPr="00633A23">
        <w:rPr>
          <w:rFonts w:cs="Arial"/>
        </w:rPr>
        <w:t xml:space="preserve"> </w:t>
      </w:r>
      <w:r w:rsidRPr="00633A23">
        <w:t>РУСИ</w:t>
      </w:r>
    </w:p>
    <w:p w:rsidR="00FA2295" w:rsidRPr="00633A23" w:rsidRDefault="00FA2295" w:rsidP="00FA2295">
      <w:pPr>
        <w:rPr>
          <w:szCs w:val="2"/>
        </w:rPr>
      </w:pPr>
    </w:p>
    <w:tbl>
      <w:tblPr>
        <w:tblW w:w="0" w:type="auto"/>
        <w:tblInd w:w="-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380"/>
        <w:gridCol w:w="2972"/>
        <w:gridCol w:w="4416"/>
        <w:gridCol w:w="2246"/>
      </w:tblGrid>
      <w:tr w:rsidR="00FA2295" w:rsidRPr="00633A23" w:rsidTr="001C206D">
        <w:trPr>
          <w:trHeight w:val="775"/>
        </w:trPr>
        <w:tc>
          <w:tcPr>
            <w:tcW w:w="0" w:type="auto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  <w:rPr>
                <w:rFonts w:cs="Arial"/>
              </w:rPr>
            </w:pPr>
            <w:r>
              <w:rPr>
                <w:rFonts w:cs="Arial"/>
              </w:rPr>
              <w:t>1.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Протоиерей</w:t>
            </w:r>
            <w:r>
              <w:rPr>
                <w:rFonts w:cs="Arial"/>
              </w:rPr>
              <w:t xml:space="preserve"> </w:t>
            </w:r>
            <w:r w:rsidRPr="00ED1240">
              <w:rPr>
                <w:b/>
              </w:rPr>
              <w:t>Василий</w:t>
            </w:r>
            <w:r>
              <w:rPr>
                <w:rFonts w:cs="Arial"/>
                <w:b/>
              </w:rPr>
              <w:t xml:space="preserve"> </w:t>
            </w:r>
            <w:r w:rsidRPr="00ED1240">
              <w:rPr>
                <w:b/>
              </w:rPr>
              <w:t>Тимофеевич</w:t>
            </w:r>
            <w:r w:rsidRPr="00ED1240">
              <w:rPr>
                <w:rFonts w:cs="Arial"/>
                <w:b/>
              </w:rPr>
              <w:t xml:space="preserve"> </w:t>
            </w:r>
            <w:r w:rsidRPr="00ED1240">
              <w:rPr>
                <w:b/>
              </w:rPr>
              <w:t>Ермаков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и</w:t>
            </w:r>
            <w:r w:rsidRPr="00633A23">
              <w:rPr>
                <w:rFonts w:cs="Arial"/>
              </w:rPr>
              <w:t xml:space="preserve"> </w:t>
            </w:r>
            <w:r w:rsidRPr="00633A23">
              <w:t>преде</w:t>
            </w:r>
            <w:r w:rsidRPr="00633A23">
              <w:rPr>
                <w:rFonts w:cs="Arial"/>
              </w:rPr>
              <w:t xml:space="preserve">. </w:t>
            </w:r>
            <w:r w:rsidRPr="00633A23">
              <w:t>Приход</w:t>
            </w:r>
            <w:r w:rsidRPr="00633A23">
              <w:rPr>
                <w:rFonts w:cs="Arial"/>
              </w:rPr>
              <w:t xml:space="preserve">, </w:t>
            </w:r>
            <w:r w:rsidRPr="00633A23">
              <w:t>совета</w:t>
            </w:r>
            <w:r w:rsidRPr="00633A23">
              <w:rPr>
                <w:rFonts w:cs="Arial"/>
              </w:rPr>
              <w:t xml:space="preserve"> </w:t>
            </w:r>
            <w:r w:rsidRPr="00633A23">
              <w:t>С</w:t>
            </w:r>
            <w:r w:rsidRPr="00633A23">
              <w:t>е</w:t>
            </w:r>
            <w:r w:rsidRPr="00633A23">
              <w:t>рафимовского</w:t>
            </w:r>
            <w:r>
              <w:rPr>
                <w:rFonts w:cs="Arial"/>
              </w:rPr>
              <w:t xml:space="preserve"> </w:t>
            </w:r>
            <w:r w:rsidRPr="00633A23">
              <w:t>храма</w:t>
            </w:r>
            <w:r>
              <w:rPr>
                <w:rFonts w:cs="Arial"/>
              </w:rPr>
              <w:t xml:space="preserve"> </w:t>
            </w:r>
            <w:r w:rsidRPr="00633A23">
              <w:rPr>
                <w:rFonts w:cs="Arial"/>
              </w:rPr>
              <w:t>(</w:t>
            </w:r>
            <w:r w:rsidRPr="00633A23">
              <w:t>на</w:t>
            </w:r>
            <w:r>
              <w:rPr>
                <w:rFonts w:cs="Arial"/>
              </w:rPr>
              <w:t xml:space="preserve"> </w:t>
            </w:r>
            <w:r w:rsidRPr="00633A23">
              <w:t>Серафимо</w:t>
            </w:r>
            <w:r w:rsidRPr="00633A23">
              <w:t>в</w:t>
            </w:r>
            <w:r w:rsidRPr="00633A23">
              <w:t>ском кладбище</w:t>
            </w:r>
            <w:r w:rsidRPr="00633A23">
              <w:rPr>
                <w:rFonts w:cs="Arial"/>
              </w:rPr>
              <w:t>)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Орден</w:t>
            </w:r>
            <w:r w:rsidRPr="00633A23">
              <w:rPr>
                <w:rFonts w:cs="Arial"/>
              </w:rPr>
              <w:t xml:space="preserve"> </w:t>
            </w:r>
            <w:r w:rsidRPr="00633A23">
              <w:t>св</w:t>
            </w:r>
            <w:r w:rsidRPr="00633A23">
              <w:rPr>
                <w:rFonts w:cs="Arial"/>
              </w:rPr>
              <w:t>.</w:t>
            </w:r>
            <w:r>
              <w:rPr>
                <w:rFonts w:cs="Arial"/>
              </w:rPr>
              <w:t xml:space="preserve"> </w:t>
            </w:r>
            <w:r w:rsidRPr="00633A23">
              <w:t>блгв</w:t>
            </w:r>
            <w:r w:rsidRPr="00633A23">
              <w:rPr>
                <w:rFonts w:cs="Arial"/>
              </w:rPr>
              <w:t>.</w:t>
            </w:r>
            <w:r>
              <w:rPr>
                <w:rFonts w:cs="Arial"/>
              </w:rPr>
              <w:t xml:space="preserve"> </w:t>
            </w:r>
            <w:r w:rsidRPr="00633A23">
              <w:t>кн</w:t>
            </w:r>
            <w:r w:rsidRPr="00633A23">
              <w:rPr>
                <w:rFonts w:cs="Arial"/>
              </w:rPr>
              <w:t>.</w:t>
            </w:r>
            <w:r>
              <w:rPr>
                <w:rFonts w:cs="Arial"/>
              </w:rPr>
              <w:t xml:space="preserve"> </w:t>
            </w:r>
            <w:r w:rsidRPr="00633A23">
              <w:t>Да</w:t>
            </w:r>
            <w:r w:rsidRPr="00633A23">
              <w:softHyphen/>
              <w:t>ниила</w:t>
            </w:r>
            <w:r w:rsidRPr="00633A23">
              <w:rPr>
                <w:rFonts w:cs="Arial"/>
              </w:rPr>
              <w:t xml:space="preserve"> </w:t>
            </w:r>
            <w:r w:rsidRPr="00633A23">
              <w:t>Моско</w:t>
            </w:r>
            <w:r w:rsidRPr="00633A23">
              <w:t>в</w:t>
            </w:r>
            <w:r w:rsidRPr="00633A23">
              <w:t>ского</w:t>
            </w:r>
          </w:p>
        </w:tc>
      </w:tr>
      <w:tr w:rsidR="00FA2295" w:rsidRPr="00633A23" w:rsidTr="001C206D">
        <w:trPr>
          <w:trHeight w:val="564"/>
        </w:trPr>
        <w:tc>
          <w:tcPr>
            <w:tcW w:w="0" w:type="auto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  <w:rPr>
                <w:rFonts w:cs="Arial"/>
              </w:rPr>
            </w:pPr>
            <w:r>
              <w:rPr>
                <w:rFonts w:cs="Arial"/>
              </w:rPr>
              <w:t>2.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Протоиерей</w:t>
            </w:r>
            <w:r w:rsidRPr="00633A23">
              <w:rPr>
                <w:rFonts w:cs="Arial"/>
              </w:rPr>
              <w:t xml:space="preserve"> </w:t>
            </w:r>
            <w:r w:rsidRPr="00ED1240">
              <w:rPr>
                <w:b/>
              </w:rPr>
              <w:t>Василий</w:t>
            </w:r>
            <w:r w:rsidRPr="00ED1240">
              <w:rPr>
                <w:rFonts w:cs="Arial"/>
                <w:b/>
              </w:rPr>
              <w:t xml:space="preserve"> </w:t>
            </w:r>
            <w:r w:rsidRPr="00ED1240">
              <w:rPr>
                <w:b/>
              </w:rPr>
              <w:t>Емельянович</w:t>
            </w:r>
            <w:r w:rsidRPr="00ED1240">
              <w:rPr>
                <w:rFonts w:cs="Arial"/>
                <w:b/>
              </w:rPr>
              <w:t xml:space="preserve"> </w:t>
            </w:r>
            <w:r w:rsidRPr="00ED1240">
              <w:rPr>
                <w:b/>
              </w:rPr>
              <w:t>Бутыло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Казанского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 w:rsidRPr="00633A23">
              <w:rPr>
                <w:rFonts w:cs="Arial"/>
              </w:rPr>
              <w:t xml:space="preserve"> </w:t>
            </w:r>
            <w:r w:rsidRPr="00633A23">
              <w:t>пос</w:t>
            </w:r>
            <w:r w:rsidRPr="00633A23">
              <w:rPr>
                <w:rFonts w:cs="Arial"/>
              </w:rPr>
              <w:t xml:space="preserve">. </w:t>
            </w:r>
            <w:r w:rsidRPr="00633A23">
              <w:t>С</w:t>
            </w:r>
            <w:r w:rsidRPr="00633A23">
              <w:t>у</w:t>
            </w:r>
            <w:r w:rsidRPr="00633A23">
              <w:t>сани</w:t>
            </w:r>
            <w:r w:rsidRPr="00633A23">
              <w:softHyphen/>
              <w:t>не</w:t>
            </w:r>
            <w:r w:rsidRPr="00633A23">
              <w:rPr>
                <w:rFonts w:cs="Arial"/>
              </w:rPr>
              <w:t xml:space="preserve">, </w:t>
            </w:r>
            <w:r w:rsidRPr="00633A23">
              <w:t>Гатчинский</w:t>
            </w:r>
            <w:r w:rsidRPr="00633A23">
              <w:rPr>
                <w:rFonts w:cs="Arial"/>
              </w:rPr>
              <w:t xml:space="preserve"> </w:t>
            </w:r>
            <w:r w:rsidRPr="00633A23">
              <w:t>р</w:t>
            </w:r>
            <w:r w:rsidRPr="00633A23">
              <w:rPr>
                <w:rFonts w:cs="Arial"/>
              </w:rPr>
              <w:t>-</w:t>
            </w:r>
            <w:r w:rsidRPr="00633A23">
              <w:t>н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Митра</w:t>
            </w:r>
          </w:p>
        </w:tc>
      </w:tr>
      <w:tr w:rsidR="00FA2295" w:rsidRPr="00633A23" w:rsidTr="001C206D">
        <w:trPr>
          <w:trHeight w:val="617"/>
        </w:trPr>
        <w:tc>
          <w:tcPr>
            <w:tcW w:w="0" w:type="auto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  <w:rPr>
                <w:rFonts w:cs="Arial"/>
              </w:rPr>
            </w:pPr>
            <w:r w:rsidRPr="00633A23">
              <w:rPr>
                <w:rFonts w:cs="Arial"/>
              </w:rPr>
              <w:t>3.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Протоиерей</w:t>
            </w:r>
            <w:r>
              <w:rPr>
                <w:rFonts w:cs="Arial"/>
              </w:rPr>
              <w:t xml:space="preserve"> </w:t>
            </w:r>
            <w:r w:rsidRPr="00ED1240">
              <w:rPr>
                <w:b/>
              </w:rPr>
              <w:t>Иоанн</w:t>
            </w:r>
            <w:r>
              <w:rPr>
                <w:rFonts w:cs="Arial"/>
                <w:b/>
              </w:rPr>
              <w:t xml:space="preserve"> </w:t>
            </w:r>
            <w:r w:rsidRPr="00ED1240">
              <w:rPr>
                <w:b/>
              </w:rPr>
              <w:t>Ив</w:t>
            </w:r>
            <w:r w:rsidRPr="00ED1240">
              <w:rPr>
                <w:b/>
              </w:rPr>
              <w:t>а</w:t>
            </w:r>
            <w:r w:rsidRPr="00ED1240">
              <w:rPr>
                <w:b/>
              </w:rPr>
              <w:t>нович</w:t>
            </w:r>
            <w:r w:rsidRPr="00ED1240">
              <w:rPr>
                <w:rFonts w:cs="Arial"/>
                <w:b/>
              </w:rPr>
              <w:t xml:space="preserve"> </w:t>
            </w:r>
            <w:r w:rsidRPr="00ED1240">
              <w:rPr>
                <w:b/>
              </w:rPr>
              <w:t>Варламов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и</w:t>
            </w:r>
            <w:r w:rsidRPr="00633A23">
              <w:rPr>
                <w:rFonts w:cs="Arial"/>
              </w:rPr>
              <w:t xml:space="preserve"> </w:t>
            </w:r>
            <w:r w:rsidRPr="00633A23">
              <w:t>пред</w:t>
            </w:r>
            <w:r>
              <w:t>с</w:t>
            </w:r>
            <w:r w:rsidRPr="00633A23">
              <w:rPr>
                <w:rFonts w:cs="Arial"/>
              </w:rPr>
              <w:t xml:space="preserve">. </w:t>
            </w:r>
            <w:r w:rsidRPr="00633A23">
              <w:t>Приход</w:t>
            </w:r>
            <w:r w:rsidRPr="00633A23">
              <w:rPr>
                <w:rFonts w:cs="Arial"/>
              </w:rPr>
              <w:t xml:space="preserve">, </w:t>
            </w:r>
            <w:r w:rsidRPr="00633A23">
              <w:t>совета</w:t>
            </w:r>
            <w:r w:rsidRPr="00633A23">
              <w:rPr>
                <w:rFonts w:cs="Arial"/>
              </w:rPr>
              <w:t xml:space="preserve"> </w:t>
            </w:r>
            <w:r w:rsidRPr="00633A23">
              <w:t>Свято</w:t>
            </w:r>
            <w:r w:rsidRPr="00633A23">
              <w:rPr>
                <w:rFonts w:cs="Arial"/>
              </w:rPr>
              <w:t>-</w:t>
            </w:r>
            <w:r w:rsidRPr="00633A23">
              <w:t>Троицкого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собора</w:t>
            </w:r>
            <w:r w:rsidRPr="00633A23">
              <w:rPr>
                <w:rFonts w:cs="Arial"/>
              </w:rPr>
              <w:t xml:space="preserve"> </w:t>
            </w:r>
            <w:r w:rsidRPr="00633A23">
              <w:t>г</w:t>
            </w:r>
            <w:r w:rsidRPr="00633A23">
              <w:rPr>
                <w:rFonts w:cs="Arial"/>
              </w:rPr>
              <w:t xml:space="preserve">. </w:t>
            </w:r>
            <w:r w:rsidRPr="00633A23">
              <w:t>Всеволожска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Митра</w:t>
            </w:r>
          </w:p>
        </w:tc>
      </w:tr>
      <w:tr w:rsidR="00FA2295" w:rsidRPr="00633A23" w:rsidTr="001C206D">
        <w:trPr>
          <w:trHeight w:val="506"/>
        </w:trPr>
        <w:tc>
          <w:tcPr>
            <w:tcW w:w="0" w:type="auto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  <w:rPr>
                <w:rFonts w:cs="Arial"/>
              </w:rPr>
            </w:pPr>
            <w:r w:rsidRPr="00633A23">
              <w:rPr>
                <w:rFonts w:cs="Arial"/>
              </w:rPr>
              <w:t>4.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Протоиерей</w:t>
            </w:r>
            <w:r w:rsidRPr="00633A23">
              <w:rPr>
                <w:rFonts w:cs="Arial"/>
              </w:rPr>
              <w:t xml:space="preserve"> </w:t>
            </w:r>
            <w:r w:rsidRPr="00ED1240">
              <w:rPr>
                <w:b/>
              </w:rPr>
              <w:t>Иоанн</w:t>
            </w:r>
            <w:r w:rsidRPr="00ED1240">
              <w:rPr>
                <w:rFonts w:cs="Arial"/>
                <w:b/>
              </w:rPr>
              <w:t xml:space="preserve"> </w:t>
            </w:r>
            <w:r w:rsidRPr="00ED1240">
              <w:rPr>
                <w:b/>
              </w:rPr>
              <w:t>Ег</w:t>
            </w:r>
            <w:r w:rsidRPr="00ED1240">
              <w:rPr>
                <w:b/>
              </w:rPr>
              <w:t>о</w:t>
            </w:r>
            <w:r w:rsidRPr="00ED1240">
              <w:rPr>
                <w:b/>
              </w:rPr>
              <w:t>рович</w:t>
            </w:r>
            <w:r w:rsidRPr="00ED1240">
              <w:rPr>
                <w:rFonts w:cs="Arial"/>
                <w:b/>
              </w:rPr>
              <w:t xml:space="preserve"> </w:t>
            </w:r>
            <w:r w:rsidRPr="00ED1240">
              <w:rPr>
                <w:b/>
              </w:rPr>
              <w:t>Миронов</w:t>
            </w:r>
          </w:p>
        </w:tc>
        <w:tc>
          <w:tcPr>
            <w:tcW w:w="4416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633A23">
              <w:t>храма</w:t>
            </w:r>
            <w:r>
              <w:rPr>
                <w:rFonts w:cs="Arial"/>
              </w:rPr>
              <w:t xml:space="preserve"> </w:t>
            </w:r>
            <w:r w:rsidRPr="00633A23">
              <w:t>св</w:t>
            </w:r>
            <w:r w:rsidRPr="00633A23">
              <w:rPr>
                <w:rFonts w:cs="Arial"/>
              </w:rPr>
              <w:t>.</w:t>
            </w:r>
            <w:r>
              <w:rPr>
                <w:rFonts w:cs="Arial"/>
              </w:rPr>
              <w:t xml:space="preserve"> </w:t>
            </w:r>
            <w:r w:rsidRPr="00633A23">
              <w:t>вмч</w:t>
            </w:r>
            <w:r w:rsidRPr="00633A23">
              <w:rPr>
                <w:rFonts w:cs="Arial"/>
              </w:rPr>
              <w:t>.</w:t>
            </w:r>
            <w:r>
              <w:rPr>
                <w:rFonts w:cs="Arial"/>
              </w:rPr>
              <w:t xml:space="preserve"> </w:t>
            </w:r>
            <w:r w:rsidRPr="00633A23">
              <w:t>Екатерины</w:t>
            </w:r>
            <w:r w:rsidRPr="00633A23">
              <w:rPr>
                <w:rFonts w:cs="Arial"/>
              </w:rPr>
              <w:t>,</w:t>
            </w:r>
            <w:r>
              <w:rPr>
                <w:rFonts w:cs="Arial"/>
              </w:rPr>
              <w:t xml:space="preserve"> </w:t>
            </w:r>
            <w:r w:rsidRPr="00633A23">
              <w:t>с</w:t>
            </w:r>
            <w:r w:rsidRPr="00633A23">
              <w:rPr>
                <w:rFonts w:cs="Arial"/>
              </w:rPr>
              <w:t xml:space="preserve">. </w:t>
            </w:r>
            <w:r w:rsidRPr="00633A23">
              <w:t>Мурино</w:t>
            </w:r>
            <w:r w:rsidRPr="00633A23">
              <w:rPr>
                <w:rFonts w:cs="Arial"/>
              </w:rPr>
              <w:t xml:space="preserve">, </w:t>
            </w:r>
            <w:r w:rsidRPr="00633A23">
              <w:t>Всеволожский</w:t>
            </w:r>
            <w:r w:rsidRPr="00633A23">
              <w:rPr>
                <w:rFonts w:cs="Arial"/>
              </w:rPr>
              <w:t xml:space="preserve"> </w:t>
            </w:r>
            <w:r w:rsidRPr="00633A23">
              <w:t>р</w:t>
            </w:r>
            <w:r w:rsidRPr="00633A23">
              <w:rPr>
                <w:rFonts w:cs="Arial"/>
              </w:rPr>
              <w:t>-</w:t>
            </w:r>
            <w:r w:rsidRPr="00633A23">
              <w:t>н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Митра</w:t>
            </w:r>
          </w:p>
        </w:tc>
      </w:tr>
      <w:tr w:rsidR="00FA2295" w:rsidRPr="00633A23" w:rsidTr="001C206D">
        <w:trPr>
          <w:trHeight w:val="573"/>
        </w:trPr>
        <w:tc>
          <w:tcPr>
            <w:tcW w:w="0" w:type="auto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  <w:rPr>
                <w:rFonts w:cs="Arial"/>
              </w:rPr>
            </w:pPr>
            <w:r w:rsidRPr="00633A23">
              <w:rPr>
                <w:rFonts w:cs="Arial"/>
              </w:rPr>
              <w:t>5.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Протоиерей</w:t>
            </w:r>
            <w:r w:rsidRPr="00633A23">
              <w:rPr>
                <w:rFonts w:cs="Arial"/>
              </w:rPr>
              <w:t xml:space="preserve"> </w:t>
            </w:r>
            <w:r w:rsidRPr="00ED1240">
              <w:rPr>
                <w:b/>
              </w:rPr>
              <w:t>Александр</w:t>
            </w:r>
            <w:r w:rsidRPr="00ED1240">
              <w:rPr>
                <w:rFonts w:cs="Arial"/>
                <w:b/>
              </w:rPr>
              <w:t xml:space="preserve"> </w:t>
            </w:r>
            <w:r w:rsidRPr="00ED1240">
              <w:rPr>
                <w:b/>
              </w:rPr>
              <w:t>Михайлович</w:t>
            </w:r>
            <w:r w:rsidRPr="00ED1240">
              <w:rPr>
                <w:rFonts w:cs="Arial"/>
                <w:b/>
              </w:rPr>
              <w:t xml:space="preserve"> </w:t>
            </w:r>
            <w:r w:rsidRPr="00ED1240">
              <w:rPr>
                <w:b/>
              </w:rPr>
              <w:t>Муравлев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ED1240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Свято</w:t>
            </w:r>
            <w:r w:rsidRPr="00633A23">
              <w:rPr>
                <w:rFonts w:cs="Arial"/>
              </w:rPr>
              <w:t>-</w:t>
            </w:r>
            <w:r w:rsidRPr="00633A23">
              <w:t>Троицкого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 w:rsidRPr="00633A23">
              <w:rPr>
                <w:rFonts w:cs="Arial"/>
              </w:rPr>
              <w:t xml:space="preserve"> </w:t>
            </w:r>
            <w:r w:rsidRPr="00633A23">
              <w:t>г</w:t>
            </w:r>
            <w:r w:rsidRPr="00633A23">
              <w:rPr>
                <w:rFonts w:cs="Arial"/>
              </w:rPr>
              <w:t>.</w:t>
            </w:r>
            <w:r>
              <w:rPr>
                <w:rFonts w:cs="Arial"/>
              </w:rPr>
              <w:t xml:space="preserve"> </w:t>
            </w:r>
            <w:r w:rsidRPr="00633A23">
              <w:t>Ки</w:t>
            </w:r>
            <w:r w:rsidRPr="00633A23">
              <w:rPr>
                <w:rFonts w:cs="Arial"/>
              </w:rPr>
              <w:t>-</w:t>
            </w:r>
            <w:r w:rsidRPr="00633A23">
              <w:t>риши</w:t>
            </w:r>
            <w:r w:rsidRPr="00633A23">
              <w:rPr>
                <w:rFonts w:cs="Arial"/>
              </w:rPr>
              <w:t xml:space="preserve">, </w:t>
            </w:r>
            <w:r w:rsidRPr="00633A23">
              <w:t>благочинный</w:t>
            </w:r>
            <w:r w:rsidRPr="00633A23">
              <w:rPr>
                <w:rFonts w:cs="Arial"/>
              </w:rPr>
              <w:t xml:space="preserve"> </w:t>
            </w:r>
            <w:r w:rsidRPr="00633A23">
              <w:t>Тосненского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округа</w:t>
            </w:r>
            <w:r w:rsidRPr="00633A23">
              <w:rPr>
                <w:rFonts w:cs="Arial"/>
              </w:rPr>
              <w:t xml:space="preserve"> </w:t>
            </w:r>
            <w:r w:rsidRPr="00633A23">
              <w:t>Лен</w:t>
            </w:r>
            <w:r w:rsidRPr="00633A23">
              <w:rPr>
                <w:rFonts w:cs="Arial"/>
              </w:rPr>
              <w:t>.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  <w:szCs w:val="16"/>
              </w:rPr>
              <w:t>Обл.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Митра</w:t>
            </w:r>
          </w:p>
        </w:tc>
      </w:tr>
      <w:tr w:rsidR="00FA2295" w:rsidRPr="00633A23" w:rsidTr="001C206D">
        <w:trPr>
          <w:trHeight w:val="376"/>
        </w:trPr>
        <w:tc>
          <w:tcPr>
            <w:tcW w:w="0" w:type="auto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  <w:rPr>
                <w:rFonts w:cs="Arial"/>
              </w:rPr>
            </w:pPr>
            <w:r w:rsidRPr="00633A23">
              <w:rPr>
                <w:rFonts w:cs="Arial"/>
              </w:rPr>
              <w:t>6.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Протоиерей</w:t>
            </w:r>
            <w:r>
              <w:rPr>
                <w:rFonts w:cs="Arial"/>
              </w:rPr>
              <w:t xml:space="preserve"> </w:t>
            </w:r>
            <w:r w:rsidRPr="00ED1240">
              <w:rPr>
                <w:b/>
              </w:rPr>
              <w:t>Владимир</w:t>
            </w:r>
            <w:r w:rsidRPr="00ED1240">
              <w:rPr>
                <w:rFonts w:cs="Arial"/>
                <w:b/>
              </w:rPr>
              <w:t xml:space="preserve"> </w:t>
            </w:r>
            <w:r w:rsidRPr="00ED1240">
              <w:rPr>
                <w:b/>
              </w:rPr>
              <w:t>Афанасьевич</w:t>
            </w:r>
            <w:r w:rsidRPr="00ED1240">
              <w:rPr>
                <w:rFonts w:cs="Arial"/>
                <w:b/>
              </w:rPr>
              <w:t xml:space="preserve"> </w:t>
            </w:r>
            <w:r w:rsidRPr="00ED1240">
              <w:rPr>
                <w:b/>
              </w:rPr>
              <w:t>Ноздрачев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4416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>
              <w:rPr>
                <w:rFonts w:cs="Arial"/>
              </w:rPr>
              <w:t xml:space="preserve"> </w:t>
            </w:r>
            <w:r w:rsidRPr="00633A23">
              <w:t>храма</w:t>
            </w:r>
            <w:r>
              <w:rPr>
                <w:rFonts w:cs="Arial"/>
              </w:rPr>
              <w:t xml:space="preserve"> </w:t>
            </w:r>
            <w:r w:rsidRPr="00633A23">
              <w:t>Рождества</w:t>
            </w:r>
            <w:r>
              <w:rPr>
                <w:rFonts w:cs="Arial"/>
              </w:rPr>
              <w:t xml:space="preserve"> </w:t>
            </w:r>
            <w:r w:rsidRPr="00633A23">
              <w:t>Пресвятой Богородицы</w:t>
            </w:r>
            <w:r w:rsidRPr="00633A23">
              <w:rPr>
                <w:rFonts w:cs="Arial"/>
              </w:rPr>
              <w:t xml:space="preserve"> </w:t>
            </w:r>
            <w:r w:rsidRPr="00633A23">
              <w:t>с</w:t>
            </w:r>
            <w:r w:rsidRPr="00633A23">
              <w:rPr>
                <w:rFonts w:cs="Arial"/>
              </w:rPr>
              <w:t xml:space="preserve">. </w:t>
            </w:r>
            <w:r w:rsidRPr="00633A23">
              <w:t>Рождествено</w:t>
            </w:r>
            <w:r w:rsidRPr="00633A23">
              <w:rPr>
                <w:rFonts w:cs="Arial"/>
              </w:rPr>
              <w:t xml:space="preserve">, </w:t>
            </w:r>
            <w:r w:rsidRPr="00633A23">
              <w:t>Гатчинский</w:t>
            </w:r>
            <w:r w:rsidRPr="00633A23">
              <w:rPr>
                <w:rFonts w:cs="Arial"/>
              </w:rPr>
              <w:t xml:space="preserve"> </w:t>
            </w:r>
            <w:r w:rsidRPr="00633A23">
              <w:t>р</w:t>
            </w:r>
            <w:r w:rsidRPr="00633A23">
              <w:rPr>
                <w:rFonts w:cs="Arial"/>
              </w:rPr>
              <w:t>-</w:t>
            </w:r>
            <w:r w:rsidRPr="00633A23">
              <w:t>н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Митра</w:t>
            </w:r>
          </w:p>
        </w:tc>
      </w:tr>
      <w:tr w:rsidR="00FA2295" w:rsidRPr="00633A23" w:rsidTr="001C206D">
        <w:trPr>
          <w:trHeight w:val="16"/>
        </w:trPr>
        <w:tc>
          <w:tcPr>
            <w:tcW w:w="0" w:type="auto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  <w:rPr>
                <w:rFonts w:cs="Arial"/>
              </w:rPr>
            </w:pPr>
            <w:r w:rsidRPr="00633A23">
              <w:rPr>
                <w:rFonts w:cs="Arial"/>
              </w:rPr>
              <w:t>7.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Протоиерей</w:t>
            </w:r>
            <w:r>
              <w:rPr>
                <w:rFonts w:cs="Arial"/>
              </w:rPr>
              <w:t xml:space="preserve"> </w:t>
            </w:r>
            <w:r w:rsidRPr="00ED1240">
              <w:rPr>
                <w:b/>
              </w:rPr>
              <w:t>Игорь</w:t>
            </w:r>
            <w:r>
              <w:rPr>
                <w:rFonts w:cs="Arial"/>
                <w:b/>
              </w:rPr>
              <w:t xml:space="preserve"> </w:t>
            </w:r>
            <w:r w:rsidRPr="00ED1240">
              <w:rPr>
                <w:b/>
              </w:rPr>
              <w:t>Ив</w:t>
            </w:r>
            <w:r w:rsidRPr="00ED1240">
              <w:rPr>
                <w:b/>
              </w:rPr>
              <w:t>а</w:t>
            </w:r>
            <w:r w:rsidRPr="00ED1240">
              <w:rPr>
                <w:b/>
              </w:rPr>
              <w:t>нович</w:t>
            </w:r>
            <w:r w:rsidRPr="00ED1240">
              <w:rPr>
                <w:rFonts w:cs="Arial"/>
                <w:b/>
              </w:rPr>
              <w:t xml:space="preserve"> </w:t>
            </w:r>
            <w:r w:rsidRPr="00ED1240">
              <w:rPr>
                <w:b/>
              </w:rPr>
              <w:t>Скопец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>
              <w:rPr>
                <w:rFonts w:cs="Arial"/>
              </w:rPr>
              <w:t xml:space="preserve"> </w:t>
            </w:r>
            <w:r w:rsidRPr="00633A23">
              <w:t>храма</w:t>
            </w:r>
            <w:r>
              <w:rPr>
                <w:rFonts w:cs="Arial"/>
              </w:rPr>
              <w:t xml:space="preserve"> </w:t>
            </w:r>
            <w:r w:rsidRPr="00633A23">
              <w:t>Спаса</w:t>
            </w:r>
            <w:r>
              <w:rPr>
                <w:rFonts w:cs="Arial"/>
              </w:rPr>
              <w:t xml:space="preserve"> </w:t>
            </w:r>
            <w:r w:rsidRPr="00633A23">
              <w:t>Нерукотворн</w:t>
            </w:r>
            <w:r w:rsidRPr="00633A23">
              <w:t>о</w:t>
            </w:r>
            <w:r w:rsidRPr="00633A23">
              <w:t>го Образа</w:t>
            </w:r>
            <w:r w:rsidRPr="00633A23">
              <w:rPr>
                <w:rFonts w:cs="Arial"/>
              </w:rPr>
              <w:t xml:space="preserve"> </w:t>
            </w:r>
            <w:r w:rsidRPr="00633A23">
              <w:t>г</w:t>
            </w:r>
            <w:r w:rsidRPr="00633A23">
              <w:rPr>
                <w:rFonts w:cs="Arial"/>
              </w:rPr>
              <w:t xml:space="preserve">. </w:t>
            </w:r>
            <w:r w:rsidRPr="00633A23">
              <w:t>Всеволожска</w:t>
            </w:r>
            <w:r w:rsidRPr="00633A23">
              <w:rPr>
                <w:rFonts w:cs="Arial"/>
              </w:rPr>
              <w:t xml:space="preserve"> (</w:t>
            </w:r>
            <w:r w:rsidRPr="00633A23">
              <w:t>на</w:t>
            </w:r>
            <w:r w:rsidRPr="00633A23">
              <w:rPr>
                <w:rFonts w:cs="Arial"/>
              </w:rPr>
              <w:t xml:space="preserve"> </w:t>
            </w:r>
            <w:r w:rsidRPr="00633A23">
              <w:t>Румболо</w:t>
            </w:r>
            <w:r w:rsidRPr="00633A23">
              <w:t>в</w:t>
            </w:r>
            <w:r w:rsidRPr="00633A23">
              <w:t>ской горе</w:t>
            </w:r>
            <w:r w:rsidRPr="00633A23">
              <w:rPr>
                <w:rFonts w:cs="Arial"/>
              </w:rPr>
              <w:t>)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Митра</w:t>
            </w:r>
          </w:p>
        </w:tc>
      </w:tr>
      <w:tr w:rsidR="00FA2295" w:rsidRPr="00633A23" w:rsidTr="001C206D">
        <w:trPr>
          <w:trHeight w:val="228"/>
        </w:trPr>
        <w:tc>
          <w:tcPr>
            <w:tcW w:w="0" w:type="auto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>8.</w:t>
            </w:r>
          </w:p>
          <w:p w:rsidR="00FA2295" w:rsidRPr="00633A23" w:rsidRDefault="00FA2295" w:rsidP="001C206D">
            <w:pPr>
              <w:ind w:firstLine="0"/>
              <w:jc w:val="left"/>
              <w:rPr>
                <w:rFonts w:cs="Arial"/>
              </w:rPr>
            </w:pP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Протоиерей</w:t>
            </w:r>
            <w:r>
              <w:rPr>
                <w:rFonts w:cs="Arial"/>
              </w:rPr>
              <w:t xml:space="preserve"> </w:t>
            </w:r>
            <w:r w:rsidRPr="00ED1240">
              <w:rPr>
                <w:b/>
              </w:rPr>
              <w:t>Питирим</w:t>
            </w:r>
            <w:r w:rsidRPr="00ED1240">
              <w:rPr>
                <w:rFonts w:cs="Arial"/>
                <w:b/>
              </w:rPr>
              <w:t xml:space="preserve"> </w:t>
            </w:r>
            <w:r w:rsidRPr="00ED1240">
              <w:rPr>
                <w:b/>
              </w:rPr>
              <w:t>Иванович</w:t>
            </w:r>
            <w:r w:rsidRPr="00ED1240">
              <w:rPr>
                <w:rFonts w:cs="Arial"/>
                <w:b/>
              </w:rPr>
              <w:t xml:space="preserve"> </w:t>
            </w:r>
            <w:r w:rsidRPr="00ED1240">
              <w:rPr>
                <w:b/>
              </w:rPr>
              <w:t>Скорбеж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633A23">
              <w:t>Свято</w:t>
            </w:r>
            <w:r w:rsidRPr="00633A23">
              <w:rPr>
                <w:rFonts w:cs="Arial"/>
              </w:rPr>
              <w:t>-</w:t>
            </w:r>
            <w:r w:rsidRPr="00633A23">
              <w:t>Троицкого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 w:rsidRPr="00633A23">
              <w:rPr>
                <w:rFonts w:cs="Arial"/>
              </w:rPr>
              <w:t xml:space="preserve"> </w:t>
            </w:r>
            <w:r w:rsidRPr="00633A23">
              <w:t>«Кулич и</w:t>
            </w:r>
            <w:r w:rsidRPr="00633A23">
              <w:rPr>
                <w:rFonts w:cs="Arial"/>
              </w:rPr>
              <w:t xml:space="preserve"> </w:t>
            </w:r>
            <w:r w:rsidRPr="00633A23">
              <w:t>Пасха»</w:t>
            </w:r>
            <w:r>
              <w:t xml:space="preserve">. 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Митра</w:t>
            </w:r>
          </w:p>
        </w:tc>
      </w:tr>
      <w:tr w:rsidR="00FA2295" w:rsidRPr="00633A23" w:rsidTr="001C206D">
        <w:trPr>
          <w:trHeight w:val="317"/>
        </w:trPr>
        <w:tc>
          <w:tcPr>
            <w:tcW w:w="0" w:type="auto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>9.</w:t>
            </w:r>
          </w:p>
          <w:p w:rsidR="00FA2295" w:rsidRPr="00633A23" w:rsidRDefault="00FA2295" w:rsidP="001C206D">
            <w:pPr>
              <w:ind w:firstLine="0"/>
              <w:jc w:val="left"/>
              <w:rPr>
                <w:rFonts w:cs="Arial"/>
              </w:rPr>
            </w:pP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Протоиерей</w:t>
            </w:r>
            <w:r>
              <w:rPr>
                <w:rFonts w:cs="Arial"/>
              </w:rPr>
              <w:t xml:space="preserve"> </w:t>
            </w:r>
            <w:r w:rsidRPr="006C7AA7">
              <w:rPr>
                <w:b/>
              </w:rPr>
              <w:t>Игорь</w:t>
            </w:r>
            <w:r w:rsidRPr="006C7AA7">
              <w:rPr>
                <w:rFonts w:cs="Arial"/>
                <w:b/>
              </w:rPr>
              <w:t xml:space="preserve"> </w:t>
            </w:r>
            <w:r w:rsidRPr="006C7AA7">
              <w:rPr>
                <w:b/>
              </w:rPr>
              <w:t>Федо</w:t>
            </w:r>
            <w:r w:rsidRPr="006C7AA7">
              <w:rPr>
                <w:b/>
              </w:rPr>
              <w:softHyphen/>
              <w:t>рович</w:t>
            </w:r>
            <w:r w:rsidRPr="006C7AA7">
              <w:rPr>
                <w:rFonts w:cs="Arial"/>
                <w:b/>
              </w:rPr>
              <w:t xml:space="preserve"> </w:t>
            </w:r>
            <w:r w:rsidRPr="006C7AA7">
              <w:rPr>
                <w:b/>
              </w:rPr>
              <w:t>Тихомиров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За</w:t>
            </w:r>
            <w:r w:rsidRPr="00633A23">
              <w:rPr>
                <w:rFonts w:cs="Arial"/>
              </w:rPr>
              <w:t xml:space="preserve"> </w:t>
            </w:r>
            <w:r w:rsidRPr="00633A23">
              <w:t>штатом</w:t>
            </w:r>
            <w:r w:rsidRPr="00633A23">
              <w:rPr>
                <w:rFonts w:cs="Arial"/>
              </w:rPr>
              <w:t xml:space="preserve">, </w:t>
            </w:r>
            <w:r w:rsidRPr="00633A23">
              <w:t>с</w:t>
            </w:r>
            <w:r w:rsidRPr="00633A23">
              <w:rPr>
                <w:rFonts w:cs="Arial"/>
              </w:rPr>
              <w:t xml:space="preserve"> </w:t>
            </w:r>
            <w:r w:rsidRPr="00633A23">
              <w:t>правом</w:t>
            </w:r>
            <w:r w:rsidRPr="00633A23">
              <w:rPr>
                <w:rFonts w:cs="Arial"/>
              </w:rPr>
              <w:t xml:space="preserve"> </w:t>
            </w:r>
            <w:r w:rsidRPr="00633A23">
              <w:t>служения</w:t>
            </w:r>
            <w:r w:rsidRPr="00633A23">
              <w:rPr>
                <w:rFonts w:cs="Arial"/>
              </w:rPr>
              <w:t xml:space="preserve"> </w:t>
            </w:r>
            <w:r w:rsidRPr="00633A23">
              <w:t>в</w:t>
            </w:r>
            <w:r w:rsidRPr="00633A23">
              <w:rPr>
                <w:rFonts w:cs="Arial"/>
              </w:rPr>
              <w:t xml:space="preserve"> </w:t>
            </w:r>
            <w:r w:rsidRPr="00633A23">
              <w:t>Каза</w:t>
            </w:r>
            <w:r w:rsidRPr="00633A23">
              <w:t>н</w:t>
            </w:r>
            <w:r w:rsidRPr="00633A23">
              <w:t>ском храме</w:t>
            </w:r>
            <w:r w:rsidRPr="00633A23">
              <w:rPr>
                <w:rFonts w:cs="Arial"/>
              </w:rPr>
              <w:t xml:space="preserve"> </w:t>
            </w:r>
            <w:r w:rsidRPr="00633A23">
              <w:t>с</w:t>
            </w:r>
            <w:r w:rsidRPr="00633A23">
              <w:rPr>
                <w:rFonts w:cs="Arial"/>
              </w:rPr>
              <w:t xml:space="preserve">. </w:t>
            </w:r>
            <w:r w:rsidRPr="00633A23">
              <w:t>Большие</w:t>
            </w:r>
            <w:r w:rsidRPr="00633A23">
              <w:rPr>
                <w:rFonts w:cs="Arial"/>
              </w:rPr>
              <w:t xml:space="preserve"> </w:t>
            </w:r>
            <w:r w:rsidRPr="00633A23">
              <w:t>Поля</w:t>
            </w:r>
            <w:r w:rsidRPr="00633A23">
              <w:rPr>
                <w:rFonts w:cs="Arial"/>
              </w:rPr>
              <w:t>.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Скончался</w:t>
            </w:r>
            <w:r w:rsidRPr="00633A23">
              <w:rPr>
                <w:rFonts w:cs="Arial"/>
              </w:rPr>
              <w:t>.</w:t>
            </w:r>
            <w:r>
              <w:rPr>
                <w:rFonts w:cs="Arial"/>
              </w:rPr>
              <w:t xml:space="preserve"> </w:t>
            </w:r>
            <w:r w:rsidRPr="00633A23">
              <w:t>Нагр</w:t>
            </w:r>
            <w:r w:rsidRPr="00633A23">
              <w:t>а</w:t>
            </w:r>
            <w:r w:rsidRPr="00633A23">
              <w:t>ду</w:t>
            </w:r>
            <w:r>
              <w:rPr>
                <w:rFonts w:cs="Arial"/>
              </w:rPr>
              <w:t xml:space="preserve"> </w:t>
            </w:r>
            <w:r w:rsidRPr="00633A23">
              <w:t>не получил</w:t>
            </w:r>
            <w:r w:rsidRPr="00633A23">
              <w:rPr>
                <w:rFonts w:cs="Arial"/>
              </w:rPr>
              <w:t>.</w:t>
            </w:r>
          </w:p>
        </w:tc>
      </w:tr>
      <w:tr w:rsidR="00FA2295" w:rsidRPr="00633A23" w:rsidTr="001C206D">
        <w:trPr>
          <w:trHeight w:val="254"/>
        </w:trPr>
        <w:tc>
          <w:tcPr>
            <w:tcW w:w="0" w:type="auto"/>
            <w:shd w:val="clear" w:color="auto" w:fill="FFFFFF"/>
          </w:tcPr>
          <w:p w:rsidR="00FA2295" w:rsidRPr="00ED1240" w:rsidRDefault="00FA2295" w:rsidP="001C206D">
            <w:pPr>
              <w:ind w:firstLine="0"/>
              <w:jc w:val="left"/>
              <w:rPr>
                <w:rFonts w:cs="Arial"/>
              </w:rPr>
            </w:pPr>
            <w:r>
              <w:rPr>
                <w:rFonts w:cs="Arial"/>
              </w:rPr>
              <w:t>10.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Протоиерей</w:t>
            </w:r>
            <w:r>
              <w:rPr>
                <w:rFonts w:cs="Arial"/>
              </w:rPr>
              <w:t xml:space="preserve"> </w:t>
            </w:r>
            <w:r w:rsidRPr="006C7AA7">
              <w:rPr>
                <w:b/>
              </w:rPr>
              <w:t>Димитрий Евгеньевич</w:t>
            </w:r>
            <w:r w:rsidRPr="006C7AA7">
              <w:rPr>
                <w:rFonts w:cs="Arial"/>
                <w:b/>
              </w:rPr>
              <w:t xml:space="preserve"> </w:t>
            </w:r>
            <w:r w:rsidRPr="006C7AA7">
              <w:rPr>
                <w:b/>
              </w:rPr>
              <w:t>Амбарцумов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633A23">
              <w:t>Серафимовского</w:t>
            </w:r>
            <w:r>
              <w:rPr>
                <w:rFonts w:cs="Arial"/>
              </w:rPr>
              <w:t xml:space="preserve"> </w:t>
            </w:r>
            <w:r w:rsidRPr="00633A23">
              <w:t>храма</w:t>
            </w:r>
            <w:r>
              <w:rPr>
                <w:rFonts w:cs="Arial"/>
              </w:rPr>
              <w:t xml:space="preserve"> </w:t>
            </w:r>
            <w:r w:rsidRPr="00633A23">
              <w:rPr>
                <w:rFonts w:cs="Arial"/>
              </w:rPr>
              <w:t>(</w:t>
            </w:r>
            <w:r w:rsidRPr="00633A23">
              <w:t>на Серафимовском</w:t>
            </w:r>
            <w:r w:rsidRPr="00633A23">
              <w:rPr>
                <w:rFonts w:cs="Arial"/>
              </w:rPr>
              <w:t xml:space="preserve"> </w:t>
            </w:r>
            <w:r w:rsidRPr="00633A23">
              <w:t>кладби</w:t>
            </w:r>
            <w:r>
              <w:t>щ</w:t>
            </w:r>
            <w:r w:rsidRPr="00633A23">
              <w:t>е</w:t>
            </w:r>
            <w:r w:rsidRPr="00633A23">
              <w:rPr>
                <w:rFonts w:cs="Arial"/>
              </w:rPr>
              <w:t>)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Крест</w:t>
            </w:r>
            <w:r w:rsidRPr="00633A23">
              <w:rPr>
                <w:rFonts w:cs="Arial"/>
              </w:rPr>
              <w:t xml:space="preserve"> </w:t>
            </w:r>
            <w:r w:rsidRPr="00633A23">
              <w:t>с</w:t>
            </w:r>
            <w:r w:rsidRPr="00633A23">
              <w:rPr>
                <w:rFonts w:cs="Arial"/>
              </w:rPr>
              <w:t xml:space="preserve"> </w:t>
            </w:r>
            <w:r w:rsidRPr="00633A23">
              <w:t>украш</w:t>
            </w:r>
            <w:r w:rsidRPr="00633A23">
              <w:t>е</w:t>
            </w:r>
            <w:r w:rsidRPr="00633A23">
              <w:t>ниями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>11</w:t>
            </w:r>
            <w:r>
              <w:rPr>
                <w:rFonts w:cs="Arial"/>
              </w:rPr>
              <w:t>.</w:t>
            </w:r>
          </w:p>
          <w:p w:rsidR="00FA2295" w:rsidRPr="00633A23" w:rsidRDefault="00FA2295" w:rsidP="001C206D">
            <w:pPr>
              <w:ind w:firstLine="0"/>
              <w:jc w:val="left"/>
              <w:rPr>
                <w:rFonts w:cs="Arial"/>
              </w:rPr>
            </w:pP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Протоиерей</w:t>
            </w:r>
            <w:r>
              <w:rPr>
                <w:rFonts w:cs="Arial"/>
              </w:rPr>
              <w:t xml:space="preserve"> </w:t>
            </w:r>
            <w:r w:rsidRPr="006C7AA7">
              <w:rPr>
                <w:b/>
              </w:rPr>
              <w:t>Евгений</w:t>
            </w:r>
            <w:r>
              <w:rPr>
                <w:rFonts w:cs="Arial"/>
                <w:b/>
              </w:rPr>
              <w:t xml:space="preserve"> </w:t>
            </w:r>
            <w:r w:rsidRPr="006C7AA7">
              <w:rPr>
                <w:b/>
              </w:rPr>
              <w:t>Ки</w:t>
            </w:r>
            <w:r w:rsidRPr="006C7AA7">
              <w:rPr>
                <w:b/>
              </w:rPr>
              <w:softHyphen/>
              <w:t>риллович</w:t>
            </w:r>
            <w:r w:rsidRPr="006C7AA7">
              <w:rPr>
                <w:rFonts w:cs="Arial"/>
                <w:b/>
              </w:rPr>
              <w:t xml:space="preserve"> </w:t>
            </w:r>
            <w:r w:rsidRPr="006C7AA7">
              <w:rPr>
                <w:b/>
              </w:rPr>
              <w:t>Бабинцев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 w:rsidRPr="00633A23">
              <w:rPr>
                <w:rFonts w:cs="Arial"/>
              </w:rPr>
              <w:t xml:space="preserve"> </w:t>
            </w:r>
            <w:r w:rsidRPr="00633A23">
              <w:t>свв</w:t>
            </w:r>
            <w:r w:rsidRPr="00633A23">
              <w:rPr>
                <w:rFonts w:cs="Arial"/>
              </w:rPr>
              <w:t xml:space="preserve">. </w:t>
            </w:r>
            <w:r w:rsidRPr="00633A23">
              <w:t>апп</w:t>
            </w:r>
            <w:r w:rsidRPr="00633A23">
              <w:rPr>
                <w:rFonts w:cs="Arial"/>
              </w:rPr>
              <w:t xml:space="preserve">. </w:t>
            </w:r>
            <w:r w:rsidRPr="00633A23">
              <w:t>Петра</w:t>
            </w:r>
            <w:r w:rsidRPr="00633A23">
              <w:rPr>
                <w:rFonts w:cs="Arial"/>
              </w:rPr>
              <w:t xml:space="preserve"> </w:t>
            </w:r>
            <w:r w:rsidRPr="00633A23">
              <w:t>и</w:t>
            </w:r>
            <w:r w:rsidRPr="00633A23">
              <w:rPr>
                <w:rFonts w:cs="Arial"/>
              </w:rPr>
              <w:t xml:space="preserve"> </w:t>
            </w:r>
            <w:r w:rsidRPr="00633A23">
              <w:t>Павла г</w:t>
            </w:r>
            <w:r w:rsidRPr="00633A23">
              <w:rPr>
                <w:rFonts w:cs="Arial"/>
              </w:rPr>
              <w:t xml:space="preserve">. </w:t>
            </w:r>
            <w:r w:rsidRPr="00633A23">
              <w:t>Любань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Крест</w:t>
            </w:r>
            <w:r w:rsidRPr="00633A23">
              <w:rPr>
                <w:rFonts w:cs="Arial"/>
              </w:rPr>
              <w:t xml:space="preserve"> </w:t>
            </w:r>
            <w:r w:rsidRPr="00633A23">
              <w:t>с</w:t>
            </w:r>
            <w:r w:rsidRPr="00633A23">
              <w:rPr>
                <w:rFonts w:cs="Arial"/>
              </w:rPr>
              <w:t xml:space="preserve"> </w:t>
            </w:r>
            <w:r w:rsidRPr="00633A23">
              <w:t>украш</w:t>
            </w:r>
            <w:r w:rsidRPr="00633A23">
              <w:t>е</w:t>
            </w:r>
            <w:r w:rsidRPr="00633A23">
              <w:t>ниями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  <w:rPr>
                <w:rFonts w:cs="Arial"/>
              </w:rPr>
            </w:pPr>
            <w:r w:rsidRPr="00633A23">
              <w:rPr>
                <w:rFonts w:cs="Arial"/>
              </w:rPr>
              <w:t>12.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Протоиерей</w:t>
            </w:r>
            <w:r>
              <w:rPr>
                <w:rFonts w:cs="Arial"/>
              </w:rPr>
              <w:t xml:space="preserve"> </w:t>
            </w:r>
            <w:r w:rsidRPr="006C7AA7">
              <w:rPr>
                <w:b/>
              </w:rPr>
              <w:t>Адам</w:t>
            </w:r>
            <w:r w:rsidRPr="006C7AA7">
              <w:rPr>
                <w:rFonts w:cs="Arial"/>
                <w:b/>
              </w:rPr>
              <w:t xml:space="preserve"> </w:t>
            </w:r>
            <w:r w:rsidRPr="006C7AA7">
              <w:rPr>
                <w:b/>
              </w:rPr>
              <w:t>Еф</w:t>
            </w:r>
            <w:r w:rsidRPr="006C7AA7">
              <w:rPr>
                <w:b/>
              </w:rPr>
              <w:t>и</w:t>
            </w:r>
            <w:r w:rsidRPr="006C7AA7">
              <w:rPr>
                <w:b/>
              </w:rPr>
              <w:t>мо</w:t>
            </w:r>
            <w:r w:rsidRPr="006C7AA7">
              <w:rPr>
                <w:b/>
              </w:rPr>
              <w:softHyphen/>
              <w:t>вич</w:t>
            </w:r>
            <w:r w:rsidRPr="006C7AA7">
              <w:rPr>
                <w:rFonts w:cs="Arial"/>
                <w:b/>
              </w:rPr>
              <w:t xml:space="preserve"> </w:t>
            </w:r>
            <w:r w:rsidRPr="006C7AA7">
              <w:rPr>
                <w:b/>
              </w:rPr>
              <w:t>Жабчик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собора</w:t>
            </w:r>
            <w:r w:rsidRPr="00633A23">
              <w:rPr>
                <w:rFonts w:cs="Arial"/>
              </w:rPr>
              <w:t xml:space="preserve"> </w:t>
            </w:r>
            <w:r w:rsidRPr="00633A23">
              <w:t>Пресвятой</w:t>
            </w:r>
            <w:r w:rsidRPr="00633A23">
              <w:rPr>
                <w:rFonts w:cs="Arial"/>
              </w:rPr>
              <w:t xml:space="preserve"> </w:t>
            </w:r>
            <w:r w:rsidRPr="00633A23">
              <w:t>Богор</w:t>
            </w:r>
            <w:r w:rsidRPr="00633A23">
              <w:t>о</w:t>
            </w:r>
            <w:r w:rsidRPr="00633A23">
              <w:t>дицы г</w:t>
            </w:r>
            <w:r w:rsidRPr="00633A23">
              <w:rPr>
                <w:rFonts w:cs="Arial"/>
              </w:rPr>
              <w:t xml:space="preserve">. </w:t>
            </w:r>
            <w:r w:rsidRPr="00633A23">
              <w:t>Новая</w:t>
            </w:r>
            <w:r w:rsidRPr="00633A23">
              <w:rPr>
                <w:rFonts w:cs="Arial"/>
              </w:rPr>
              <w:t xml:space="preserve"> </w:t>
            </w:r>
            <w:r w:rsidRPr="00633A23">
              <w:t>Ладога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Крест</w:t>
            </w:r>
            <w:r w:rsidRPr="00633A23">
              <w:rPr>
                <w:rFonts w:cs="Arial"/>
              </w:rPr>
              <w:t xml:space="preserve"> </w:t>
            </w:r>
            <w:r w:rsidRPr="00633A23">
              <w:t>с</w:t>
            </w:r>
            <w:r w:rsidRPr="00633A23">
              <w:rPr>
                <w:rFonts w:cs="Arial"/>
              </w:rPr>
              <w:t xml:space="preserve"> </w:t>
            </w:r>
            <w:r w:rsidRPr="00633A23">
              <w:t>украш</w:t>
            </w:r>
            <w:r w:rsidRPr="00633A23">
              <w:t>е</w:t>
            </w:r>
            <w:r w:rsidRPr="00633A23">
              <w:t>ниями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  <w:rPr>
                <w:rFonts w:cs="Arial"/>
              </w:rPr>
            </w:pPr>
            <w:r>
              <w:rPr>
                <w:rFonts w:cs="Arial"/>
              </w:rPr>
              <w:lastRenderedPageBreak/>
              <w:t>13.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Протоиерей</w:t>
            </w:r>
            <w:r w:rsidRPr="00633A23">
              <w:rPr>
                <w:rFonts w:cs="Arial"/>
              </w:rPr>
              <w:t xml:space="preserve"> </w:t>
            </w:r>
            <w:r w:rsidRPr="006C7AA7">
              <w:rPr>
                <w:b/>
              </w:rPr>
              <w:t>Николай</w:t>
            </w:r>
            <w:r w:rsidRPr="006C7AA7">
              <w:rPr>
                <w:rFonts w:cs="Arial"/>
                <w:b/>
              </w:rPr>
              <w:t xml:space="preserve"> </w:t>
            </w:r>
            <w:r w:rsidRPr="006C7AA7">
              <w:rPr>
                <w:b/>
              </w:rPr>
              <w:t>Ива</w:t>
            </w:r>
            <w:r w:rsidRPr="006C7AA7">
              <w:rPr>
                <w:b/>
              </w:rPr>
              <w:softHyphen/>
              <w:t>нович</w:t>
            </w:r>
            <w:r w:rsidRPr="006C7AA7">
              <w:rPr>
                <w:rFonts w:cs="Arial"/>
                <w:b/>
              </w:rPr>
              <w:t xml:space="preserve"> </w:t>
            </w:r>
            <w:r w:rsidRPr="006C7AA7">
              <w:rPr>
                <w:b/>
              </w:rPr>
              <w:t>Головкин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Петропавловского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 w:rsidRPr="00633A23">
              <w:rPr>
                <w:rFonts w:cs="Arial"/>
              </w:rPr>
              <w:t xml:space="preserve"> </w:t>
            </w:r>
            <w:r w:rsidRPr="00633A23">
              <w:t>в</w:t>
            </w:r>
            <w:r w:rsidRPr="00633A23">
              <w:rPr>
                <w:rFonts w:cs="Arial"/>
              </w:rPr>
              <w:t xml:space="preserve"> </w:t>
            </w:r>
            <w:r w:rsidRPr="00633A23">
              <w:t>Парголово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Палица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Default="00FA2295" w:rsidP="001C206D">
            <w:pPr>
              <w:ind w:firstLine="0"/>
              <w:jc w:val="left"/>
              <w:rPr>
                <w:rFonts w:cs="Arial"/>
              </w:rPr>
            </w:pPr>
            <w:r>
              <w:rPr>
                <w:rFonts w:cs="Arial"/>
              </w:rPr>
              <w:t>14.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Протоиерей</w:t>
            </w:r>
            <w:r>
              <w:rPr>
                <w:rFonts w:cs="Arial"/>
              </w:rPr>
              <w:t xml:space="preserve"> </w:t>
            </w:r>
            <w:r w:rsidRPr="006C7AA7">
              <w:rPr>
                <w:b/>
              </w:rPr>
              <w:t>Николай Дмитриевич</w:t>
            </w:r>
            <w:r w:rsidRPr="006C7AA7">
              <w:rPr>
                <w:rFonts w:cs="Arial"/>
                <w:b/>
              </w:rPr>
              <w:t xml:space="preserve"> </w:t>
            </w:r>
            <w:r w:rsidRPr="006C7AA7">
              <w:rPr>
                <w:b/>
              </w:rPr>
              <w:t>Коньков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633A23">
              <w:t>Серафимовского</w:t>
            </w:r>
            <w:r>
              <w:rPr>
                <w:rFonts w:cs="Arial"/>
              </w:rPr>
              <w:t xml:space="preserve"> </w:t>
            </w:r>
            <w:r w:rsidRPr="00633A23">
              <w:t>храма</w:t>
            </w:r>
            <w:r>
              <w:rPr>
                <w:rFonts w:cs="Arial"/>
              </w:rPr>
              <w:t xml:space="preserve"> </w:t>
            </w:r>
            <w:r w:rsidRPr="00633A23">
              <w:rPr>
                <w:rFonts w:cs="Arial"/>
              </w:rPr>
              <w:t>(</w:t>
            </w:r>
            <w:r w:rsidRPr="00633A23">
              <w:t>на Серафимовском</w:t>
            </w:r>
            <w:r w:rsidRPr="00633A23">
              <w:rPr>
                <w:rFonts w:cs="Arial"/>
              </w:rPr>
              <w:t xml:space="preserve"> </w:t>
            </w:r>
            <w:r w:rsidRPr="00633A23">
              <w:t>кладбище</w:t>
            </w:r>
            <w:r w:rsidRPr="00633A23">
              <w:rPr>
                <w:rFonts w:cs="Arial"/>
              </w:rPr>
              <w:t>)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Палица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Default="00FA2295" w:rsidP="001C206D">
            <w:pPr>
              <w:ind w:firstLine="0"/>
              <w:jc w:val="left"/>
              <w:rPr>
                <w:rFonts w:cs="Arial"/>
              </w:rPr>
            </w:pPr>
            <w:r>
              <w:rPr>
                <w:rFonts w:cs="Arial"/>
              </w:rPr>
              <w:t>15.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6C7AA7">
              <w:rPr>
                <w:b/>
              </w:rPr>
              <w:t>Владимир</w:t>
            </w:r>
            <w:r w:rsidRPr="006C7AA7">
              <w:rPr>
                <w:rFonts w:cs="Arial"/>
                <w:b/>
              </w:rPr>
              <w:t xml:space="preserve"> </w:t>
            </w:r>
            <w:r w:rsidRPr="006C7AA7">
              <w:rPr>
                <w:b/>
              </w:rPr>
              <w:t>Ми</w:t>
            </w:r>
            <w:r w:rsidRPr="006C7AA7">
              <w:rPr>
                <w:b/>
              </w:rPr>
              <w:softHyphen/>
              <w:t>хайлович</w:t>
            </w:r>
            <w:r w:rsidRPr="006C7AA7">
              <w:rPr>
                <w:rFonts w:cs="Arial"/>
                <w:b/>
              </w:rPr>
              <w:t xml:space="preserve"> </w:t>
            </w:r>
            <w:r w:rsidRPr="006C7AA7">
              <w:rPr>
                <w:b/>
              </w:rPr>
              <w:t>Кузьмин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>
              <w:rPr>
                <w:rFonts w:cs="Arial"/>
              </w:rPr>
              <w:t xml:space="preserve"> </w:t>
            </w:r>
            <w:r w:rsidRPr="00633A23">
              <w:t>Николо</w:t>
            </w:r>
            <w:r w:rsidRPr="00633A23">
              <w:rPr>
                <w:rFonts w:cs="Arial"/>
              </w:rPr>
              <w:t>-</w:t>
            </w:r>
            <w:r w:rsidRPr="00633A23">
              <w:t>Пятницкой</w:t>
            </w:r>
            <w:r>
              <w:rPr>
                <w:rFonts w:cs="Arial"/>
              </w:rPr>
              <w:t xml:space="preserve"> </w:t>
            </w:r>
            <w:r w:rsidRPr="00633A23">
              <w:t>церкви с</w:t>
            </w:r>
            <w:r w:rsidRPr="00633A23">
              <w:rPr>
                <w:rFonts w:cs="Arial"/>
              </w:rPr>
              <w:t xml:space="preserve">. </w:t>
            </w:r>
            <w:r w:rsidRPr="00633A23">
              <w:t>Ильеши</w:t>
            </w:r>
            <w:r w:rsidRPr="00633A23">
              <w:rPr>
                <w:rFonts w:cs="Arial"/>
              </w:rPr>
              <w:t xml:space="preserve">, </w:t>
            </w:r>
            <w:r w:rsidRPr="00633A23">
              <w:t>Волосовский</w:t>
            </w:r>
            <w:r w:rsidRPr="00633A23">
              <w:rPr>
                <w:rFonts w:cs="Arial"/>
              </w:rPr>
              <w:t xml:space="preserve"> </w:t>
            </w:r>
            <w:r w:rsidRPr="00633A23">
              <w:t>р</w:t>
            </w:r>
            <w:r w:rsidRPr="00633A23">
              <w:rPr>
                <w:rFonts w:cs="Arial"/>
              </w:rPr>
              <w:t>-</w:t>
            </w:r>
            <w:r w:rsidRPr="00633A23">
              <w:t>н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Сан</w:t>
            </w:r>
            <w:r w:rsidRPr="00633A23">
              <w:rPr>
                <w:rFonts w:cs="Arial"/>
              </w:rPr>
              <w:t xml:space="preserve"> </w:t>
            </w:r>
            <w:r w:rsidRPr="00633A23">
              <w:t>протоиерея</w:t>
            </w:r>
            <w:r w:rsidRPr="00633A23">
              <w:rPr>
                <w:rFonts w:cs="Arial"/>
              </w:rPr>
              <w:t xml:space="preserve"> </w:t>
            </w:r>
            <w:r w:rsidRPr="00633A23">
              <w:t>с</w:t>
            </w:r>
            <w:r w:rsidRPr="00633A23">
              <w:rPr>
                <w:rFonts w:cs="Arial"/>
              </w:rPr>
              <w:t xml:space="preserve"> </w:t>
            </w:r>
            <w:r w:rsidRPr="00633A23">
              <w:t>возло</w:t>
            </w:r>
            <w:r w:rsidRPr="00633A23">
              <w:softHyphen/>
              <w:t>жением</w:t>
            </w:r>
            <w:r w:rsidRPr="00633A23">
              <w:rPr>
                <w:rFonts w:cs="Arial"/>
              </w:rPr>
              <w:t xml:space="preserve"> </w:t>
            </w:r>
            <w:r w:rsidRPr="00633A23">
              <w:t>п</w:t>
            </w:r>
            <w:r w:rsidRPr="00633A23">
              <w:t>а</w:t>
            </w:r>
            <w:r w:rsidRPr="00633A23">
              <w:t>лицы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</w:rPr>
              <w:t>16.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0665A8" w:rsidRDefault="00FA2295" w:rsidP="001C206D">
            <w:pPr>
              <w:ind w:firstLine="0"/>
              <w:jc w:val="left"/>
            </w:pPr>
            <w:r>
              <w:t xml:space="preserve">Протоиерей </w:t>
            </w:r>
            <w:r w:rsidRPr="000665A8">
              <w:rPr>
                <w:b/>
              </w:rPr>
              <w:t>Сергей М</w:t>
            </w:r>
            <w:r w:rsidRPr="000665A8">
              <w:rPr>
                <w:b/>
              </w:rPr>
              <w:t>и</w:t>
            </w:r>
            <w:r w:rsidRPr="000665A8">
              <w:rPr>
                <w:b/>
              </w:rPr>
              <w:t>хайлович Ломакин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>
              <w:t>Настоятель храма свв. Ап. Петра и Па</w:t>
            </w:r>
            <w:r>
              <w:t>в</w:t>
            </w:r>
            <w:r>
              <w:t>ла пос. Сиверский, Гатчинский р-н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Палица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</w:rPr>
            </w:pPr>
            <w:r w:rsidRPr="000665A8">
              <w:rPr>
                <w:rFonts w:cs="Arial"/>
              </w:rPr>
              <w:t>17.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Протоиерей</w:t>
            </w:r>
            <w:r w:rsidRPr="000665A8">
              <w:rPr>
                <w:rFonts w:cs="Arial"/>
              </w:rPr>
              <w:t xml:space="preserve"> </w:t>
            </w:r>
            <w:r w:rsidRPr="000665A8">
              <w:rPr>
                <w:b/>
              </w:rPr>
              <w:t>Станислав Иосифович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Малино</w:t>
            </w:r>
            <w:r w:rsidRPr="000665A8">
              <w:rPr>
                <w:b/>
              </w:rPr>
              <w:t>в</w:t>
            </w:r>
            <w:r w:rsidRPr="000665A8">
              <w:rPr>
                <w:b/>
              </w:rPr>
              <w:t>ский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633A23">
              <w:t>Александро</w:t>
            </w:r>
            <w:r w:rsidRPr="00633A23">
              <w:rPr>
                <w:rFonts w:cs="Arial"/>
              </w:rPr>
              <w:t>-</w:t>
            </w:r>
            <w:r w:rsidRPr="00633A23">
              <w:t>Невского</w:t>
            </w:r>
            <w:r>
              <w:rPr>
                <w:rFonts w:cs="Arial"/>
              </w:rPr>
              <w:t xml:space="preserve"> </w:t>
            </w:r>
            <w:r w:rsidRPr="00633A23">
              <w:t>хр</w:t>
            </w:r>
            <w:r w:rsidRPr="00633A23">
              <w:t>а</w:t>
            </w:r>
            <w:r w:rsidRPr="00633A23">
              <w:t>ма</w:t>
            </w:r>
            <w:r w:rsidRPr="00633A23">
              <w:rPr>
                <w:rFonts w:cs="Arial"/>
              </w:rPr>
              <w:t xml:space="preserve">, </w:t>
            </w:r>
            <w:r w:rsidRPr="00633A23">
              <w:t>Красное</w:t>
            </w:r>
            <w:r w:rsidRPr="00633A23">
              <w:rPr>
                <w:rFonts w:cs="Arial"/>
              </w:rPr>
              <w:t xml:space="preserve"> </w:t>
            </w:r>
            <w:r w:rsidRPr="00633A23">
              <w:t>Село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Палица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</w:rPr>
            </w:pPr>
            <w:r w:rsidRPr="000665A8">
              <w:rPr>
                <w:rFonts w:cs="Arial"/>
              </w:rPr>
              <w:t>18.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Протоиерей</w:t>
            </w:r>
            <w:r w:rsidRPr="00633A23">
              <w:rPr>
                <w:rFonts w:cs="Arial"/>
              </w:rPr>
              <w:t xml:space="preserve"> </w:t>
            </w:r>
            <w:r w:rsidRPr="000665A8">
              <w:rPr>
                <w:b/>
              </w:rPr>
              <w:t>Сергий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Н</w:t>
            </w:r>
            <w:r w:rsidRPr="000665A8">
              <w:rPr>
                <w:b/>
              </w:rPr>
              <w:t>и</w:t>
            </w:r>
            <w:r w:rsidRPr="000665A8">
              <w:rPr>
                <w:b/>
              </w:rPr>
              <w:t>ко</w:t>
            </w:r>
            <w:r w:rsidRPr="000665A8">
              <w:rPr>
                <w:b/>
              </w:rPr>
              <w:softHyphen/>
              <w:t>лаевич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Швед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Спасо</w:t>
            </w:r>
            <w:r w:rsidRPr="00633A23">
              <w:rPr>
                <w:rFonts w:cs="Arial"/>
              </w:rPr>
              <w:t>-</w:t>
            </w:r>
            <w:r w:rsidRPr="00633A23">
              <w:t>Преображенского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 с</w:t>
            </w:r>
            <w:r w:rsidRPr="00633A23">
              <w:rPr>
                <w:rFonts w:cs="Arial"/>
              </w:rPr>
              <w:t xml:space="preserve">. </w:t>
            </w:r>
            <w:r w:rsidRPr="00633A23">
              <w:t>Орлино</w:t>
            </w:r>
            <w:r w:rsidRPr="00633A23">
              <w:rPr>
                <w:rFonts w:cs="Arial"/>
              </w:rPr>
              <w:t xml:space="preserve">, </w:t>
            </w:r>
            <w:r w:rsidRPr="00633A23">
              <w:t>Гатчинский</w:t>
            </w:r>
            <w:r w:rsidRPr="00633A23">
              <w:rPr>
                <w:rFonts w:cs="Arial"/>
              </w:rPr>
              <w:t xml:space="preserve"> </w:t>
            </w:r>
            <w:r w:rsidRPr="00633A23">
              <w:t>р</w:t>
            </w:r>
            <w:r w:rsidRPr="00633A23">
              <w:rPr>
                <w:rFonts w:cs="Arial"/>
              </w:rPr>
              <w:t>-</w:t>
            </w:r>
            <w:r w:rsidRPr="00633A23">
              <w:t>н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Палица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19.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Протоиерей</w:t>
            </w:r>
            <w:r>
              <w:rPr>
                <w:rFonts w:cs="Arial"/>
                <w:lang w:val="en-US"/>
              </w:rPr>
              <w:t xml:space="preserve"> </w:t>
            </w:r>
            <w:r w:rsidRPr="000665A8">
              <w:rPr>
                <w:b/>
              </w:rPr>
              <w:t>Александр Александрович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Пр</w:t>
            </w:r>
            <w:r w:rsidRPr="000665A8">
              <w:rPr>
                <w:b/>
              </w:rPr>
              <w:t>о</w:t>
            </w:r>
            <w:r w:rsidRPr="000665A8">
              <w:rPr>
                <w:b/>
              </w:rPr>
              <w:t>кофь</w:t>
            </w:r>
            <w:r w:rsidRPr="000665A8">
              <w:rPr>
                <w:b/>
              </w:rPr>
              <w:softHyphen/>
              <w:t>ев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>
              <w:rPr>
                <w:rFonts w:cs="Arial"/>
              </w:rPr>
              <w:t xml:space="preserve"> </w:t>
            </w:r>
            <w:r w:rsidRPr="00633A23">
              <w:t>Всех</w:t>
            </w:r>
            <w:r>
              <w:rPr>
                <w:rFonts w:cs="Arial"/>
              </w:rPr>
              <w:t xml:space="preserve"> </w:t>
            </w:r>
            <w:r w:rsidRPr="00633A23">
              <w:t>Святых</w:t>
            </w:r>
            <w:r>
              <w:rPr>
                <w:rFonts w:cs="Arial"/>
              </w:rPr>
              <w:t xml:space="preserve"> </w:t>
            </w:r>
            <w:r w:rsidRPr="00633A23">
              <w:t>в</w:t>
            </w:r>
            <w:r>
              <w:rPr>
                <w:rFonts w:cs="Arial"/>
              </w:rPr>
              <w:t xml:space="preserve"> </w:t>
            </w:r>
            <w:r w:rsidRPr="00633A23">
              <w:t>земле Российской</w:t>
            </w:r>
            <w:r>
              <w:rPr>
                <w:rFonts w:cs="Arial"/>
              </w:rPr>
              <w:t xml:space="preserve"> </w:t>
            </w:r>
            <w:r w:rsidRPr="00633A23">
              <w:t>просиявших</w:t>
            </w:r>
            <w:r w:rsidRPr="00633A23">
              <w:rPr>
                <w:rFonts w:cs="Arial"/>
              </w:rPr>
              <w:t>,</w:t>
            </w:r>
            <w:r>
              <w:rPr>
                <w:rFonts w:cs="Arial"/>
              </w:rPr>
              <w:t xml:space="preserve"> </w:t>
            </w:r>
            <w:r w:rsidRPr="00633A23">
              <w:t>пос</w:t>
            </w:r>
            <w:r w:rsidRPr="00633A23">
              <w:rPr>
                <w:rFonts w:cs="Arial"/>
              </w:rPr>
              <w:t>.</w:t>
            </w:r>
            <w:r>
              <w:rPr>
                <w:rFonts w:cs="Arial"/>
              </w:rPr>
              <w:t xml:space="preserve"> </w:t>
            </w:r>
            <w:r w:rsidRPr="00633A23">
              <w:t>Сосново</w:t>
            </w:r>
            <w:r w:rsidRPr="00633A23">
              <w:rPr>
                <w:rFonts w:cs="Arial"/>
              </w:rPr>
              <w:t xml:space="preserve">, </w:t>
            </w:r>
            <w:r w:rsidRPr="00633A23">
              <w:t>Приозерский</w:t>
            </w:r>
            <w:r w:rsidRPr="00633A23">
              <w:rPr>
                <w:rFonts w:cs="Arial"/>
              </w:rPr>
              <w:t xml:space="preserve"> </w:t>
            </w:r>
            <w:r w:rsidRPr="00633A23">
              <w:t>р</w:t>
            </w:r>
            <w:r w:rsidRPr="00633A23">
              <w:rPr>
                <w:rFonts w:cs="Arial"/>
              </w:rPr>
              <w:t>-</w:t>
            </w:r>
            <w:r w:rsidRPr="00633A23">
              <w:t>н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Палица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20.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Иеромонах</w:t>
            </w:r>
            <w:r w:rsidRPr="000665A8">
              <w:rPr>
                <w:rFonts w:cs="Arial"/>
              </w:rPr>
              <w:t xml:space="preserve"> </w:t>
            </w:r>
            <w:r w:rsidRPr="000665A8">
              <w:rPr>
                <w:b/>
              </w:rPr>
              <w:t xml:space="preserve">Александр </w:t>
            </w:r>
            <w:r w:rsidRPr="000665A8">
              <w:rPr>
                <w:rFonts w:cs="Arial"/>
                <w:b/>
              </w:rPr>
              <w:t>(</w:t>
            </w:r>
            <w:r w:rsidRPr="000665A8">
              <w:rPr>
                <w:b/>
              </w:rPr>
              <w:t>Владимир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Павлович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Гор</w:t>
            </w:r>
            <w:r w:rsidRPr="000665A8">
              <w:rPr>
                <w:b/>
              </w:rPr>
              <w:softHyphen/>
              <w:t>деев</w:t>
            </w:r>
            <w:r w:rsidRPr="000665A8">
              <w:rPr>
                <w:rFonts w:cs="Arial"/>
                <w:b/>
              </w:rPr>
              <w:t>)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0665A8">
              <w:rPr>
                <w:rFonts w:cs="Arial"/>
              </w:rPr>
              <w:t xml:space="preserve"> </w:t>
            </w:r>
            <w:r w:rsidRPr="00633A23">
              <w:t>Тихвинского</w:t>
            </w:r>
            <w:r w:rsidRPr="000665A8">
              <w:rPr>
                <w:rFonts w:cs="Arial"/>
              </w:rPr>
              <w:t xml:space="preserve"> </w:t>
            </w:r>
            <w:r w:rsidRPr="00633A23">
              <w:t>Богородично</w:t>
            </w:r>
            <w:r w:rsidRPr="00633A23">
              <w:rPr>
                <w:rFonts w:cs="Arial"/>
              </w:rPr>
              <w:t>-</w:t>
            </w:r>
            <w:r w:rsidRPr="00633A23">
              <w:t>Успенского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монастыря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Сан</w:t>
            </w:r>
            <w:r w:rsidRPr="00633A23">
              <w:rPr>
                <w:rFonts w:cs="Arial"/>
              </w:rPr>
              <w:t xml:space="preserve"> </w:t>
            </w:r>
            <w:r w:rsidRPr="00633A23">
              <w:t>игумена</w:t>
            </w:r>
            <w:r w:rsidRPr="00633A23">
              <w:rPr>
                <w:rFonts w:cs="Arial"/>
              </w:rPr>
              <w:t xml:space="preserve"> </w:t>
            </w:r>
            <w:r w:rsidRPr="00633A23">
              <w:t>с</w:t>
            </w:r>
            <w:r w:rsidRPr="00633A23">
              <w:rPr>
                <w:rFonts w:cs="Arial"/>
              </w:rPr>
              <w:t xml:space="preserve"> </w:t>
            </w:r>
            <w:r w:rsidRPr="00633A23">
              <w:t>во</w:t>
            </w:r>
            <w:r w:rsidRPr="00633A23">
              <w:t>з</w:t>
            </w:r>
            <w:r w:rsidRPr="00633A23">
              <w:t>ложе</w:t>
            </w:r>
            <w:r w:rsidRPr="00633A23">
              <w:softHyphen/>
              <w:t>нием</w:t>
            </w:r>
            <w:r w:rsidRPr="00633A23">
              <w:rPr>
                <w:rFonts w:cs="Arial"/>
              </w:rPr>
              <w:t xml:space="preserve"> </w:t>
            </w:r>
            <w:r w:rsidRPr="00633A23">
              <w:t>напер</w:t>
            </w:r>
            <w:r w:rsidRPr="00633A23">
              <w:t>с</w:t>
            </w:r>
            <w:r w:rsidRPr="00633A23">
              <w:t>ного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креста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21.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>
              <w:rPr>
                <w:rFonts w:cs="Arial"/>
                <w:lang w:val="en-US"/>
              </w:rPr>
              <w:t xml:space="preserve"> </w:t>
            </w:r>
            <w:r w:rsidRPr="000665A8">
              <w:rPr>
                <w:b/>
              </w:rPr>
              <w:t>Вадим</w:t>
            </w:r>
            <w:r w:rsidRPr="000665A8">
              <w:rPr>
                <w:rFonts w:cs="Arial"/>
                <w:b/>
                <w:lang w:val="en-US"/>
              </w:rPr>
              <w:t xml:space="preserve"> </w:t>
            </w:r>
            <w:r w:rsidRPr="000665A8">
              <w:rPr>
                <w:b/>
              </w:rPr>
              <w:t>Алек</w:t>
            </w:r>
            <w:r w:rsidRPr="000665A8">
              <w:rPr>
                <w:b/>
              </w:rPr>
              <w:softHyphen/>
              <w:t>сеевич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Балакирев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633A23">
              <w:t>Николо</w:t>
            </w:r>
            <w:r w:rsidRPr="00633A23">
              <w:rPr>
                <w:rFonts w:cs="Arial"/>
              </w:rPr>
              <w:t>-</w:t>
            </w:r>
            <w:r w:rsidRPr="00633A23">
              <w:t>Богоявленского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к</w:t>
            </w:r>
            <w:r w:rsidRPr="00633A23">
              <w:t>а</w:t>
            </w:r>
            <w:r w:rsidRPr="00633A23">
              <w:t>фед</w:t>
            </w:r>
            <w:r w:rsidRPr="00633A23">
              <w:softHyphen/>
              <w:t>рального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собора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Сан</w:t>
            </w:r>
            <w:r w:rsidRPr="00633A23">
              <w:rPr>
                <w:rFonts w:cs="Arial"/>
              </w:rPr>
              <w:t xml:space="preserve"> </w:t>
            </w:r>
            <w:r w:rsidRPr="00633A23">
              <w:t>протоиерея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22.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0665A8">
              <w:rPr>
                <w:b/>
              </w:rPr>
              <w:t>Александр Пантелеимонович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Во</w:t>
            </w:r>
            <w:r w:rsidRPr="000665A8">
              <w:rPr>
                <w:b/>
              </w:rPr>
              <w:t>с</w:t>
            </w:r>
            <w:r w:rsidRPr="000665A8">
              <w:rPr>
                <w:b/>
              </w:rPr>
              <w:t>кобойников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633A23">
              <w:t>Смоленского</w:t>
            </w:r>
            <w:r>
              <w:rPr>
                <w:rFonts w:cs="Arial"/>
              </w:rPr>
              <w:t xml:space="preserve"> </w:t>
            </w:r>
            <w:r w:rsidRPr="00633A23">
              <w:t>храма</w:t>
            </w:r>
            <w:r>
              <w:rPr>
                <w:rFonts w:cs="Arial"/>
              </w:rPr>
              <w:t xml:space="preserve"> </w:t>
            </w:r>
            <w:r w:rsidRPr="00633A23">
              <w:rPr>
                <w:rFonts w:cs="Arial"/>
              </w:rPr>
              <w:t>(</w:t>
            </w:r>
            <w:r w:rsidRPr="00633A23">
              <w:t>на</w:t>
            </w:r>
            <w:r>
              <w:rPr>
                <w:rFonts w:cs="Arial"/>
              </w:rPr>
              <w:t xml:space="preserve"> </w:t>
            </w:r>
            <w:r w:rsidRPr="00633A23">
              <w:t>Смо</w:t>
            </w:r>
            <w:r w:rsidRPr="00633A23">
              <w:softHyphen/>
              <w:t>ленском</w:t>
            </w:r>
            <w:r w:rsidRPr="00633A23">
              <w:rPr>
                <w:rFonts w:cs="Arial"/>
              </w:rPr>
              <w:t xml:space="preserve"> </w:t>
            </w:r>
            <w:r w:rsidRPr="00633A23">
              <w:t>кладбище</w:t>
            </w:r>
            <w:r w:rsidRPr="00633A23">
              <w:rPr>
                <w:rFonts w:cs="Arial"/>
              </w:rPr>
              <w:t>)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Сан</w:t>
            </w:r>
            <w:r w:rsidRPr="00633A23">
              <w:rPr>
                <w:rFonts w:cs="Arial"/>
              </w:rPr>
              <w:t xml:space="preserve"> </w:t>
            </w:r>
            <w:r w:rsidRPr="00633A23">
              <w:t>протоиерея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23.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0665A8">
              <w:rPr>
                <w:b/>
              </w:rPr>
              <w:t>Андрей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Геор</w:t>
            </w:r>
            <w:r w:rsidRPr="000665A8">
              <w:rPr>
                <w:b/>
              </w:rPr>
              <w:softHyphen/>
              <w:t>гиевич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Дьяконов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>
              <w:rPr>
                <w:rFonts w:cs="Arial"/>
              </w:rPr>
              <w:t xml:space="preserve"> </w:t>
            </w:r>
            <w:r w:rsidRPr="00633A23">
              <w:t>Благовещенского</w:t>
            </w:r>
            <w:r>
              <w:rPr>
                <w:rFonts w:cs="Arial"/>
              </w:rPr>
              <w:t xml:space="preserve"> </w:t>
            </w:r>
            <w:r w:rsidRPr="00633A23">
              <w:t>храма</w:t>
            </w:r>
            <w:r>
              <w:rPr>
                <w:rFonts w:cs="Arial"/>
              </w:rPr>
              <w:t xml:space="preserve"> </w:t>
            </w:r>
            <w:r w:rsidRPr="00633A23">
              <w:t>на В</w:t>
            </w:r>
            <w:r w:rsidRPr="00633A23">
              <w:rPr>
                <w:rFonts w:cs="Arial"/>
              </w:rPr>
              <w:t xml:space="preserve">. </w:t>
            </w:r>
            <w:r w:rsidRPr="00633A23">
              <w:t>О</w:t>
            </w:r>
            <w:r w:rsidRPr="00633A23">
              <w:rPr>
                <w:rFonts w:cs="Arial"/>
              </w:rPr>
              <w:t>.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Сан</w:t>
            </w:r>
            <w:r w:rsidRPr="00633A23">
              <w:rPr>
                <w:rFonts w:cs="Arial"/>
              </w:rPr>
              <w:t xml:space="preserve"> </w:t>
            </w:r>
            <w:r w:rsidRPr="00633A23">
              <w:t>протоиерея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24.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0665A8">
              <w:rPr>
                <w:b/>
              </w:rPr>
              <w:t>Игорь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Нико</w:t>
            </w:r>
            <w:r w:rsidRPr="000665A8">
              <w:rPr>
                <w:b/>
              </w:rPr>
              <w:softHyphen/>
              <w:t>лаевич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Есипов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633A23">
              <w:t>Смоленского</w:t>
            </w:r>
            <w:r>
              <w:rPr>
                <w:rFonts w:cs="Arial"/>
              </w:rPr>
              <w:t xml:space="preserve"> </w:t>
            </w:r>
            <w:r w:rsidRPr="00633A23">
              <w:t>храма</w:t>
            </w:r>
            <w:r>
              <w:rPr>
                <w:rFonts w:cs="Arial"/>
              </w:rPr>
              <w:t xml:space="preserve"> </w:t>
            </w:r>
            <w:r w:rsidRPr="00633A23">
              <w:rPr>
                <w:rFonts w:cs="Arial"/>
              </w:rPr>
              <w:t>(</w:t>
            </w:r>
            <w:r w:rsidRPr="00633A23">
              <w:t>на</w:t>
            </w:r>
            <w:r>
              <w:rPr>
                <w:rFonts w:cs="Arial"/>
              </w:rPr>
              <w:t xml:space="preserve"> </w:t>
            </w:r>
            <w:r w:rsidRPr="00633A23">
              <w:t>Смо</w:t>
            </w:r>
            <w:r w:rsidRPr="00633A23">
              <w:softHyphen/>
              <w:t>ленском</w:t>
            </w:r>
            <w:r w:rsidRPr="00633A23">
              <w:rPr>
                <w:rFonts w:cs="Arial"/>
              </w:rPr>
              <w:t xml:space="preserve"> </w:t>
            </w:r>
            <w:r w:rsidRPr="00633A23">
              <w:t>кладбище</w:t>
            </w:r>
            <w:r w:rsidRPr="00633A23">
              <w:rPr>
                <w:rFonts w:cs="Arial"/>
              </w:rPr>
              <w:t>)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Сан</w:t>
            </w:r>
            <w:r w:rsidRPr="00633A23">
              <w:rPr>
                <w:rFonts w:cs="Arial"/>
              </w:rPr>
              <w:t xml:space="preserve"> </w:t>
            </w:r>
            <w:r w:rsidRPr="00633A23">
              <w:t>протоиерея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25.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0665A8">
              <w:rPr>
                <w:b/>
              </w:rPr>
              <w:t>Иоанн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Геор</w:t>
            </w:r>
            <w:r w:rsidRPr="000665A8">
              <w:rPr>
                <w:b/>
              </w:rPr>
              <w:softHyphen/>
              <w:t>гиевич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Оларь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 w:rsidRPr="00633A23">
              <w:rPr>
                <w:rFonts w:cs="Arial"/>
              </w:rPr>
              <w:t xml:space="preserve"> </w:t>
            </w:r>
            <w:r w:rsidRPr="00633A23">
              <w:t>свв</w:t>
            </w:r>
            <w:r w:rsidRPr="00633A23">
              <w:rPr>
                <w:rFonts w:cs="Arial"/>
              </w:rPr>
              <w:t xml:space="preserve">. </w:t>
            </w:r>
            <w:r w:rsidRPr="00633A23">
              <w:t>мчч</w:t>
            </w:r>
            <w:r w:rsidRPr="00633A23">
              <w:rPr>
                <w:rFonts w:cs="Arial"/>
              </w:rPr>
              <w:t xml:space="preserve">. </w:t>
            </w:r>
            <w:r w:rsidRPr="00633A23">
              <w:t>Веры</w:t>
            </w:r>
            <w:r w:rsidRPr="00633A23">
              <w:rPr>
                <w:rFonts w:cs="Arial"/>
              </w:rPr>
              <w:t xml:space="preserve">, </w:t>
            </w:r>
            <w:r w:rsidRPr="00633A23">
              <w:t>Н</w:t>
            </w:r>
            <w:r w:rsidRPr="00633A23">
              <w:t>а</w:t>
            </w:r>
            <w:r w:rsidRPr="00633A23">
              <w:t>дежды</w:t>
            </w:r>
            <w:r w:rsidRPr="00633A23">
              <w:rPr>
                <w:rFonts w:cs="Arial"/>
              </w:rPr>
              <w:t xml:space="preserve">, </w:t>
            </w:r>
            <w:r w:rsidRPr="00633A23">
              <w:t>Любови</w:t>
            </w:r>
            <w:r w:rsidRPr="00633A23">
              <w:rPr>
                <w:rFonts w:cs="Arial"/>
              </w:rPr>
              <w:t xml:space="preserve"> </w:t>
            </w:r>
            <w:r w:rsidRPr="00633A23">
              <w:t>и</w:t>
            </w:r>
            <w:r w:rsidRPr="00633A23">
              <w:rPr>
                <w:rFonts w:cs="Arial"/>
              </w:rPr>
              <w:t xml:space="preserve"> </w:t>
            </w:r>
            <w:r w:rsidRPr="00633A23">
              <w:t>матери</w:t>
            </w:r>
            <w:r w:rsidRPr="00633A23">
              <w:rPr>
                <w:rFonts w:cs="Arial"/>
              </w:rPr>
              <w:t xml:space="preserve"> </w:t>
            </w:r>
            <w:r w:rsidRPr="00633A23">
              <w:t>их</w:t>
            </w:r>
            <w:r w:rsidRPr="00633A23">
              <w:rPr>
                <w:rFonts w:cs="Arial"/>
              </w:rPr>
              <w:t xml:space="preserve"> </w:t>
            </w:r>
            <w:r w:rsidRPr="00633A23">
              <w:t>Софии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Сан</w:t>
            </w:r>
            <w:r w:rsidRPr="00633A23">
              <w:rPr>
                <w:rFonts w:cs="Arial"/>
              </w:rPr>
              <w:t xml:space="preserve"> </w:t>
            </w:r>
            <w:r w:rsidRPr="00633A23">
              <w:t>протоиерея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26.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0665A8">
              <w:rPr>
                <w:b/>
              </w:rPr>
              <w:t>Владимир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Ми</w:t>
            </w:r>
            <w:r w:rsidRPr="000665A8">
              <w:rPr>
                <w:b/>
              </w:rPr>
              <w:softHyphen/>
              <w:t>хайлович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Феер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Павловского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собора</w:t>
            </w:r>
            <w:r w:rsidRPr="00633A23">
              <w:rPr>
                <w:rFonts w:cs="Arial"/>
              </w:rPr>
              <w:t xml:space="preserve"> </w:t>
            </w:r>
            <w:r w:rsidRPr="00633A23">
              <w:t>г</w:t>
            </w:r>
            <w:r w:rsidRPr="00633A23">
              <w:rPr>
                <w:rFonts w:cs="Arial"/>
              </w:rPr>
              <w:t xml:space="preserve">. </w:t>
            </w:r>
            <w:r w:rsidRPr="00633A23">
              <w:t>Га</w:t>
            </w:r>
            <w:r w:rsidRPr="00633A23">
              <w:t>т</w:t>
            </w:r>
            <w:r w:rsidRPr="00633A23">
              <w:t>чины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Сан</w:t>
            </w:r>
            <w:r w:rsidRPr="00633A23">
              <w:rPr>
                <w:rFonts w:cs="Arial"/>
              </w:rPr>
              <w:t xml:space="preserve"> </w:t>
            </w:r>
            <w:r w:rsidRPr="00633A23">
              <w:t>протоиерея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27.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0665A8">
              <w:rPr>
                <w:b/>
              </w:rPr>
              <w:t>Феодор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Н</w:t>
            </w:r>
            <w:r w:rsidRPr="000665A8">
              <w:rPr>
                <w:b/>
              </w:rPr>
              <w:t>и</w:t>
            </w:r>
            <w:r w:rsidRPr="000665A8">
              <w:rPr>
                <w:b/>
              </w:rPr>
              <w:t>ко</w:t>
            </w:r>
            <w:r w:rsidRPr="000665A8">
              <w:rPr>
                <w:b/>
              </w:rPr>
              <w:softHyphen/>
              <w:t>лаевич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Степанов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633A23">
              <w:t>Никольского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Большеохти</w:t>
            </w:r>
            <w:r w:rsidRPr="00633A23">
              <w:t>н</w:t>
            </w:r>
            <w:r w:rsidRPr="00633A23">
              <w:t>ского храма</w:t>
            </w:r>
            <w:r w:rsidRPr="00633A23">
              <w:rPr>
                <w:rFonts w:cs="Arial"/>
              </w:rPr>
              <w:t xml:space="preserve">, </w:t>
            </w:r>
            <w:r w:rsidRPr="00633A23">
              <w:t>СПб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Сан</w:t>
            </w:r>
            <w:r w:rsidRPr="00633A23">
              <w:rPr>
                <w:rFonts w:cs="Arial"/>
              </w:rPr>
              <w:t xml:space="preserve"> </w:t>
            </w:r>
            <w:r w:rsidRPr="00633A23">
              <w:t>протоиерея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28.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0665A8">
              <w:rPr>
                <w:b/>
              </w:rPr>
              <w:t>Валерий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Пет</w:t>
            </w:r>
            <w:r w:rsidRPr="000665A8">
              <w:rPr>
                <w:b/>
              </w:rPr>
              <w:softHyphen/>
              <w:t>рович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Дорохов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 w:rsidRPr="00633A23">
              <w:rPr>
                <w:rFonts w:cs="Arial"/>
              </w:rPr>
              <w:t xml:space="preserve"> </w:t>
            </w:r>
            <w:r w:rsidRPr="00633A23">
              <w:t>св</w:t>
            </w:r>
            <w:r w:rsidRPr="00633A23">
              <w:rPr>
                <w:rFonts w:cs="Arial"/>
              </w:rPr>
              <w:t xml:space="preserve">. </w:t>
            </w:r>
            <w:r w:rsidRPr="00633A23">
              <w:t>прав</w:t>
            </w:r>
            <w:r w:rsidRPr="00633A23">
              <w:rPr>
                <w:rFonts w:cs="Arial"/>
              </w:rPr>
              <w:t xml:space="preserve">. </w:t>
            </w:r>
            <w:r w:rsidRPr="00633A23">
              <w:t>Иова</w:t>
            </w:r>
            <w:r w:rsidRPr="00633A23">
              <w:rPr>
                <w:rFonts w:cs="Arial"/>
              </w:rPr>
              <w:t xml:space="preserve"> </w:t>
            </w:r>
            <w:r w:rsidRPr="00633A23">
              <w:t>на</w:t>
            </w:r>
            <w:r w:rsidRPr="00633A23">
              <w:rPr>
                <w:rFonts w:cs="Arial"/>
              </w:rPr>
              <w:t xml:space="preserve"> </w:t>
            </w:r>
            <w:r w:rsidRPr="00633A23">
              <w:t>Волковом</w:t>
            </w:r>
            <w:r w:rsidRPr="00633A23">
              <w:rPr>
                <w:rFonts w:cs="Arial"/>
              </w:rPr>
              <w:t xml:space="preserve"> </w:t>
            </w:r>
            <w:r w:rsidRPr="00633A23">
              <w:t>кладбище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Наперсный</w:t>
            </w:r>
            <w:r w:rsidRPr="00633A23">
              <w:rPr>
                <w:rFonts w:cs="Arial"/>
              </w:rPr>
              <w:t xml:space="preserve"> </w:t>
            </w:r>
            <w:r w:rsidRPr="00633A23">
              <w:t>крест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lastRenderedPageBreak/>
              <w:t>29.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0665A8">
              <w:rPr>
                <w:b/>
              </w:rPr>
              <w:t>Виктор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Ва</w:t>
            </w:r>
            <w:r w:rsidRPr="000665A8">
              <w:rPr>
                <w:b/>
              </w:rPr>
              <w:softHyphen/>
              <w:t>сильевич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Ерошенко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прихода</w:t>
            </w:r>
            <w:r w:rsidRPr="00633A23">
              <w:rPr>
                <w:rFonts w:cs="Arial"/>
              </w:rPr>
              <w:t xml:space="preserve"> </w:t>
            </w:r>
            <w:r w:rsidRPr="00633A23">
              <w:t>Успения</w:t>
            </w:r>
            <w:r w:rsidRPr="00633A23">
              <w:rPr>
                <w:rFonts w:cs="Arial"/>
              </w:rPr>
              <w:t xml:space="preserve"> </w:t>
            </w:r>
            <w:r w:rsidRPr="00633A23">
              <w:t>Божией</w:t>
            </w:r>
            <w:r w:rsidRPr="00633A23">
              <w:rPr>
                <w:rFonts w:cs="Arial"/>
              </w:rPr>
              <w:t xml:space="preserve"> </w:t>
            </w:r>
            <w:r w:rsidRPr="00633A23">
              <w:t>Мате</w:t>
            </w:r>
            <w:r w:rsidRPr="00633A23">
              <w:softHyphen/>
              <w:t>ри</w:t>
            </w:r>
            <w:r w:rsidRPr="000665A8">
              <w:rPr>
                <w:rFonts w:cs="Arial"/>
              </w:rPr>
              <w:t xml:space="preserve"> </w:t>
            </w:r>
            <w:r w:rsidRPr="00633A23">
              <w:t>на</w:t>
            </w:r>
            <w:r w:rsidRPr="00633A23">
              <w:rPr>
                <w:rFonts w:cs="Arial"/>
              </w:rPr>
              <w:t xml:space="preserve"> </w:t>
            </w:r>
            <w:r w:rsidRPr="00633A23">
              <w:t>Малой</w:t>
            </w:r>
            <w:r w:rsidRPr="00633A23">
              <w:rPr>
                <w:rFonts w:cs="Arial"/>
              </w:rPr>
              <w:t xml:space="preserve"> </w:t>
            </w:r>
            <w:r w:rsidRPr="00633A23">
              <w:t>Охте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Наперсный</w:t>
            </w:r>
            <w:r w:rsidRPr="00633A23">
              <w:rPr>
                <w:rFonts w:cs="Arial"/>
              </w:rPr>
              <w:t xml:space="preserve"> </w:t>
            </w:r>
            <w:r w:rsidRPr="00633A23">
              <w:t>крест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30.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0665A8">
              <w:rPr>
                <w:b/>
              </w:rPr>
              <w:t>Игорь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Богда</w:t>
            </w:r>
            <w:r w:rsidRPr="000665A8">
              <w:rPr>
                <w:b/>
              </w:rPr>
              <w:softHyphen/>
              <w:t>нович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Заваринский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633A23">
              <w:t>Спасо</w:t>
            </w:r>
            <w:r w:rsidRPr="00633A23">
              <w:rPr>
                <w:rFonts w:cs="Arial"/>
              </w:rPr>
              <w:t>-</w:t>
            </w:r>
            <w:r w:rsidRPr="00633A23">
              <w:t>Преображенского</w:t>
            </w:r>
            <w:r>
              <w:rPr>
                <w:rFonts w:cs="Arial"/>
              </w:rPr>
              <w:t xml:space="preserve"> </w:t>
            </w:r>
            <w:r w:rsidRPr="00633A23">
              <w:t>с</w:t>
            </w:r>
            <w:r w:rsidRPr="00633A23">
              <w:t>о</w:t>
            </w:r>
            <w:r w:rsidRPr="00633A23">
              <w:t>бо</w:t>
            </w:r>
            <w:r w:rsidRPr="00633A23">
              <w:softHyphen/>
              <w:t>ра</w:t>
            </w:r>
            <w:r w:rsidRPr="00633A23">
              <w:rPr>
                <w:rFonts w:cs="Arial"/>
              </w:rPr>
              <w:t xml:space="preserve">, </w:t>
            </w:r>
            <w:r w:rsidRPr="00633A23">
              <w:t>СПб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Наперсный</w:t>
            </w:r>
            <w:r w:rsidRPr="00633A23">
              <w:rPr>
                <w:rFonts w:cs="Arial"/>
              </w:rPr>
              <w:t xml:space="preserve"> </w:t>
            </w:r>
            <w:r w:rsidRPr="00633A23">
              <w:t>крест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31.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0665A8">
              <w:rPr>
                <w:b/>
              </w:rPr>
              <w:t>Александр Александрович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Зайцев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633A23">
              <w:t>Александро</w:t>
            </w:r>
            <w:r w:rsidRPr="00633A23">
              <w:rPr>
                <w:rFonts w:cs="Arial"/>
              </w:rPr>
              <w:t>-</w:t>
            </w:r>
            <w:r w:rsidRPr="00633A23">
              <w:t>Невского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>
              <w:rPr>
                <w:rFonts w:cs="Arial"/>
              </w:rPr>
              <w:t xml:space="preserve"> </w:t>
            </w:r>
            <w:r w:rsidRPr="00633A23">
              <w:t>в Шувалово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Наперсный</w:t>
            </w:r>
            <w:r w:rsidRPr="00633A23">
              <w:rPr>
                <w:rFonts w:cs="Arial"/>
              </w:rPr>
              <w:t xml:space="preserve"> </w:t>
            </w:r>
            <w:r w:rsidRPr="00633A23">
              <w:t>крест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32.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0665A8">
              <w:rPr>
                <w:b/>
              </w:rPr>
              <w:t>Сергий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Алек</w:t>
            </w:r>
            <w:r w:rsidRPr="000665A8">
              <w:rPr>
                <w:b/>
              </w:rPr>
              <w:softHyphen/>
              <w:t>сандрович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Зорин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Казанского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 w:rsidRPr="00633A23">
              <w:rPr>
                <w:rFonts w:cs="Arial"/>
              </w:rPr>
              <w:t xml:space="preserve"> </w:t>
            </w:r>
            <w:r w:rsidRPr="00633A23">
              <w:t>г</w:t>
            </w:r>
            <w:r w:rsidRPr="00633A23">
              <w:rPr>
                <w:rFonts w:cs="Arial"/>
              </w:rPr>
              <w:t xml:space="preserve">. </w:t>
            </w:r>
            <w:r w:rsidRPr="00633A23">
              <w:t>Тосно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Наперсный</w:t>
            </w:r>
            <w:r w:rsidRPr="00633A23">
              <w:rPr>
                <w:rFonts w:cs="Arial"/>
              </w:rPr>
              <w:t xml:space="preserve"> </w:t>
            </w:r>
            <w:r w:rsidRPr="00633A23">
              <w:t>крест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33.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0665A8">
              <w:rPr>
                <w:b/>
              </w:rPr>
              <w:t>Лев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Миха</w:t>
            </w:r>
            <w:r w:rsidRPr="000665A8">
              <w:rPr>
                <w:b/>
              </w:rPr>
              <w:t>й</w:t>
            </w:r>
            <w:r w:rsidRPr="000665A8">
              <w:rPr>
                <w:b/>
              </w:rPr>
              <w:t>ло</w:t>
            </w:r>
            <w:r w:rsidRPr="000665A8">
              <w:rPr>
                <w:b/>
              </w:rPr>
              <w:softHyphen/>
              <w:t>вич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Нерода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и</w:t>
            </w:r>
            <w:r w:rsidRPr="00633A23">
              <w:rPr>
                <w:rFonts w:cs="Arial"/>
              </w:rPr>
              <w:t xml:space="preserve"> </w:t>
            </w:r>
            <w:r w:rsidRPr="00633A23">
              <w:t>пред</w:t>
            </w:r>
            <w:r>
              <w:rPr>
                <w:lang w:val="en-US"/>
              </w:rPr>
              <w:t>c</w:t>
            </w:r>
            <w:r w:rsidRPr="00633A23">
              <w:rPr>
                <w:rFonts w:cs="Arial"/>
              </w:rPr>
              <w:t xml:space="preserve">. </w:t>
            </w:r>
            <w:r w:rsidRPr="00633A23">
              <w:t>Приход</w:t>
            </w:r>
            <w:r w:rsidRPr="00633A23">
              <w:rPr>
                <w:rFonts w:cs="Arial"/>
              </w:rPr>
              <w:t xml:space="preserve">, </w:t>
            </w:r>
            <w:r w:rsidRPr="00633A23">
              <w:t>совета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 св</w:t>
            </w:r>
            <w:r w:rsidRPr="00633A23">
              <w:rPr>
                <w:rFonts w:cs="Arial"/>
              </w:rPr>
              <w:t xml:space="preserve">. </w:t>
            </w:r>
            <w:r w:rsidRPr="00633A23">
              <w:t>Архистратига</w:t>
            </w:r>
            <w:r w:rsidRPr="00633A23">
              <w:rPr>
                <w:rFonts w:cs="Arial"/>
              </w:rPr>
              <w:t xml:space="preserve"> </w:t>
            </w:r>
            <w:r w:rsidRPr="00633A23">
              <w:t>Михаила</w:t>
            </w:r>
            <w:r w:rsidRPr="00633A23">
              <w:rPr>
                <w:rFonts w:cs="Arial"/>
              </w:rPr>
              <w:t xml:space="preserve"> </w:t>
            </w:r>
            <w:r w:rsidRPr="00633A23">
              <w:t>пос</w:t>
            </w:r>
            <w:r w:rsidRPr="00633A23">
              <w:rPr>
                <w:rFonts w:cs="Arial"/>
              </w:rPr>
              <w:t xml:space="preserve">. </w:t>
            </w:r>
            <w:r w:rsidRPr="00633A23">
              <w:t>Токсово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Наперсный</w:t>
            </w:r>
            <w:r w:rsidRPr="00633A23">
              <w:rPr>
                <w:rFonts w:cs="Arial"/>
              </w:rPr>
              <w:t xml:space="preserve"> </w:t>
            </w:r>
            <w:r w:rsidRPr="00633A23">
              <w:t>крест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34.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0665A8">
              <w:rPr>
                <w:b/>
              </w:rPr>
              <w:t>Олег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Петр</w:t>
            </w:r>
            <w:r w:rsidRPr="000665A8">
              <w:rPr>
                <w:b/>
              </w:rPr>
              <w:t>о</w:t>
            </w:r>
            <w:r w:rsidRPr="000665A8">
              <w:rPr>
                <w:b/>
              </w:rPr>
              <w:t>вич Скобля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 w:rsidRPr="00633A23">
              <w:rPr>
                <w:rFonts w:cs="Arial"/>
              </w:rPr>
              <w:t xml:space="preserve"> </w:t>
            </w:r>
            <w:r w:rsidRPr="00633A23">
              <w:t>свв</w:t>
            </w:r>
            <w:r w:rsidRPr="00633A23">
              <w:rPr>
                <w:rFonts w:cs="Arial"/>
              </w:rPr>
              <w:t>.</w:t>
            </w:r>
            <w:r>
              <w:rPr>
                <w:rFonts w:cs="Arial"/>
              </w:rPr>
              <w:t xml:space="preserve"> </w:t>
            </w:r>
            <w:r w:rsidRPr="00633A23">
              <w:t>прав</w:t>
            </w:r>
            <w:r w:rsidRPr="00633A23">
              <w:rPr>
                <w:rFonts w:cs="Arial"/>
              </w:rPr>
              <w:t>.</w:t>
            </w:r>
            <w:r>
              <w:rPr>
                <w:rFonts w:cs="Arial"/>
              </w:rPr>
              <w:t xml:space="preserve"> </w:t>
            </w:r>
            <w:r w:rsidRPr="00633A23">
              <w:t>Симеона</w:t>
            </w:r>
            <w:r>
              <w:rPr>
                <w:rFonts w:cs="Arial"/>
              </w:rPr>
              <w:t xml:space="preserve"> </w:t>
            </w:r>
            <w:r w:rsidRPr="00633A23">
              <w:t>и Анны</w:t>
            </w:r>
            <w:r w:rsidRPr="00633A23">
              <w:rPr>
                <w:rFonts w:cs="Arial"/>
              </w:rPr>
              <w:t xml:space="preserve">, </w:t>
            </w:r>
            <w:r w:rsidRPr="00633A23">
              <w:t>СПб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Наперсный</w:t>
            </w:r>
            <w:r w:rsidRPr="00633A23">
              <w:rPr>
                <w:rFonts w:cs="Arial"/>
              </w:rPr>
              <w:t xml:space="preserve"> </w:t>
            </w:r>
            <w:r w:rsidRPr="00633A23">
              <w:t>крест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35.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0665A8">
              <w:rPr>
                <w:b/>
              </w:rPr>
              <w:t>Серафим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Ива</w:t>
            </w:r>
            <w:r w:rsidRPr="000665A8">
              <w:rPr>
                <w:b/>
              </w:rPr>
              <w:softHyphen/>
              <w:t>нович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Сологуб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и</w:t>
            </w:r>
            <w:r w:rsidRPr="00633A23">
              <w:rPr>
                <w:rFonts w:cs="Arial"/>
              </w:rPr>
              <w:t xml:space="preserve"> </w:t>
            </w:r>
            <w:r w:rsidRPr="00633A23">
              <w:t>пред</w:t>
            </w:r>
            <w:r>
              <w:rPr>
                <w:lang w:val="en-US"/>
              </w:rPr>
              <w:t>c</w:t>
            </w:r>
            <w:r w:rsidRPr="00633A23">
              <w:rPr>
                <w:rFonts w:cs="Arial"/>
              </w:rPr>
              <w:t xml:space="preserve">. </w:t>
            </w:r>
            <w:r w:rsidRPr="00633A23">
              <w:t>Приход</w:t>
            </w:r>
            <w:r w:rsidRPr="00633A23">
              <w:rPr>
                <w:rFonts w:cs="Arial"/>
              </w:rPr>
              <w:t xml:space="preserve">, </w:t>
            </w:r>
            <w:r w:rsidRPr="00633A23">
              <w:t>совета</w:t>
            </w:r>
            <w:r w:rsidRPr="00633A23">
              <w:rPr>
                <w:rFonts w:cs="Arial"/>
              </w:rPr>
              <w:t xml:space="preserve"> </w:t>
            </w:r>
            <w:r w:rsidRPr="00633A23">
              <w:t>Возне</w:t>
            </w:r>
            <w:r w:rsidRPr="00633A23">
              <w:softHyphen/>
              <w:t>сенского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 w:rsidRPr="00633A23">
              <w:rPr>
                <w:rFonts w:cs="Arial"/>
              </w:rPr>
              <w:t xml:space="preserve"> </w:t>
            </w:r>
            <w:r w:rsidRPr="00633A23">
              <w:t>г</w:t>
            </w:r>
            <w:r w:rsidRPr="00633A23">
              <w:rPr>
                <w:rFonts w:cs="Arial"/>
              </w:rPr>
              <w:t xml:space="preserve">. </w:t>
            </w:r>
            <w:r w:rsidRPr="00633A23">
              <w:t>Колпино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Наперсный</w:t>
            </w:r>
            <w:r w:rsidRPr="00633A23">
              <w:rPr>
                <w:rFonts w:cs="Arial"/>
              </w:rPr>
              <w:t xml:space="preserve"> </w:t>
            </w:r>
            <w:r w:rsidRPr="00633A23">
              <w:t>крест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36.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0665A8">
              <w:rPr>
                <w:b/>
              </w:rPr>
              <w:t>Сергий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Ив</w:t>
            </w:r>
            <w:r w:rsidRPr="000665A8">
              <w:rPr>
                <w:b/>
              </w:rPr>
              <w:t>а</w:t>
            </w:r>
            <w:r w:rsidRPr="000665A8">
              <w:rPr>
                <w:b/>
              </w:rPr>
              <w:t>но</w:t>
            </w:r>
            <w:r w:rsidRPr="000665A8">
              <w:rPr>
                <w:b/>
              </w:rPr>
              <w:softHyphen/>
              <w:t>вич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Ульзутуев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633A23">
              <w:t>Спасо</w:t>
            </w:r>
            <w:r w:rsidRPr="00633A23">
              <w:rPr>
                <w:rFonts w:cs="Arial"/>
              </w:rPr>
              <w:t>-</w:t>
            </w:r>
            <w:r w:rsidRPr="00633A23">
              <w:t>Парголовского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>
              <w:rPr>
                <w:rFonts w:cs="Arial"/>
              </w:rPr>
              <w:t xml:space="preserve"> </w:t>
            </w:r>
            <w:r w:rsidRPr="00633A23">
              <w:t>в Шувалово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Наперсный</w:t>
            </w:r>
            <w:r w:rsidRPr="00633A23">
              <w:rPr>
                <w:rFonts w:cs="Arial"/>
              </w:rPr>
              <w:t xml:space="preserve"> </w:t>
            </w:r>
            <w:r w:rsidRPr="00633A23">
              <w:t>крест</w:t>
            </w:r>
          </w:p>
        </w:tc>
      </w:tr>
      <w:tr w:rsidR="00FA2295" w:rsidRPr="00633A23" w:rsidTr="001C206D">
        <w:trPr>
          <w:trHeight w:val="592"/>
        </w:trPr>
        <w:tc>
          <w:tcPr>
            <w:tcW w:w="0" w:type="auto"/>
            <w:shd w:val="clear" w:color="auto" w:fill="FFFFFF"/>
          </w:tcPr>
          <w:p w:rsidR="00FA2295" w:rsidRPr="000665A8" w:rsidRDefault="00FA2295" w:rsidP="001C206D">
            <w:pPr>
              <w:ind w:firstLine="0"/>
              <w:jc w:val="left"/>
              <w:rPr>
                <w:rFonts w:cs="Arial"/>
              </w:rPr>
            </w:pPr>
            <w:r>
              <w:rPr>
                <w:rFonts w:cs="Arial"/>
              </w:rPr>
              <w:t>37.</w:t>
            </w:r>
          </w:p>
        </w:tc>
        <w:tc>
          <w:tcPr>
            <w:tcW w:w="2972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Протодиакон</w:t>
            </w:r>
            <w:r>
              <w:rPr>
                <w:rFonts w:cs="Arial"/>
              </w:rPr>
              <w:t xml:space="preserve"> </w:t>
            </w:r>
            <w:r w:rsidRPr="000665A8">
              <w:rPr>
                <w:b/>
              </w:rPr>
              <w:t>Павел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Пет</w:t>
            </w:r>
            <w:r w:rsidRPr="000665A8">
              <w:rPr>
                <w:b/>
              </w:rPr>
              <w:softHyphen/>
              <w:t>рович</w:t>
            </w:r>
            <w:r w:rsidRPr="000665A8">
              <w:rPr>
                <w:rFonts w:cs="Arial"/>
                <w:b/>
              </w:rPr>
              <w:t xml:space="preserve"> </w:t>
            </w:r>
            <w:r w:rsidRPr="000665A8">
              <w:rPr>
                <w:b/>
              </w:rPr>
              <w:t>Герасимов</w:t>
            </w:r>
          </w:p>
        </w:tc>
        <w:tc>
          <w:tcPr>
            <w:tcW w:w="441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Протодиакон</w:t>
            </w:r>
            <w:r w:rsidRPr="00633A23">
              <w:rPr>
                <w:rFonts w:cs="Arial"/>
              </w:rPr>
              <w:t xml:space="preserve"> </w:t>
            </w:r>
            <w:r w:rsidRPr="00633A23">
              <w:t>Свято</w:t>
            </w:r>
            <w:r w:rsidRPr="00633A23">
              <w:rPr>
                <w:rFonts w:cs="Arial"/>
              </w:rPr>
              <w:t>-</w:t>
            </w:r>
            <w:r w:rsidRPr="00633A23">
              <w:t>Троицкого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собора</w:t>
            </w:r>
            <w:r w:rsidRPr="00633A23">
              <w:rPr>
                <w:rFonts w:cs="Arial"/>
              </w:rPr>
              <w:t xml:space="preserve"> </w:t>
            </w:r>
            <w:r w:rsidRPr="00633A23">
              <w:t>Александро</w:t>
            </w:r>
            <w:r w:rsidRPr="00633A23">
              <w:rPr>
                <w:rFonts w:cs="Arial"/>
              </w:rPr>
              <w:t>-</w:t>
            </w:r>
            <w:r w:rsidRPr="00633A23">
              <w:t>Невской</w:t>
            </w:r>
            <w:r w:rsidRPr="00633A23">
              <w:rPr>
                <w:rFonts w:cs="Arial"/>
              </w:rPr>
              <w:t xml:space="preserve"> </w:t>
            </w:r>
            <w:r w:rsidRPr="00633A23">
              <w:t>Лавры</w:t>
            </w:r>
          </w:p>
        </w:tc>
        <w:tc>
          <w:tcPr>
            <w:tcW w:w="2246" w:type="dxa"/>
            <w:shd w:val="clear" w:color="auto" w:fill="FFFFFF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Камилавка</w:t>
            </w:r>
          </w:p>
        </w:tc>
      </w:tr>
    </w:tbl>
    <w:p w:rsidR="00FA2295" w:rsidRPr="00633A23" w:rsidRDefault="00FA2295" w:rsidP="00FA2295">
      <w:pPr>
        <w:sectPr w:rsidR="00FA2295" w:rsidRPr="00633A23" w:rsidSect="00FA2295">
          <w:pgSz w:w="11907" w:h="16839" w:code="9"/>
          <w:pgMar w:top="851" w:right="850" w:bottom="851" w:left="1134" w:header="720" w:footer="720" w:gutter="0"/>
          <w:cols w:space="60"/>
          <w:noEndnote/>
        </w:sectPr>
      </w:pPr>
    </w:p>
    <w:p w:rsidR="00FA2295" w:rsidRPr="00633A23" w:rsidRDefault="00FA2295" w:rsidP="00FA2295">
      <w:pPr>
        <w:pStyle w:val="5"/>
      </w:pPr>
      <w:r w:rsidRPr="00633A23">
        <w:lastRenderedPageBreak/>
        <w:t>СПИСОК</w:t>
      </w:r>
      <w:r w:rsidRPr="00633A23">
        <w:rPr>
          <w:rFonts w:cs="Arial"/>
        </w:rPr>
        <w:t xml:space="preserve"> </w:t>
      </w:r>
      <w:r w:rsidRPr="00633A23">
        <w:t>СВЯЩЕННОСЛУЖИТЕЛЕЙ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>,</w:t>
      </w:r>
      <w:r>
        <w:rPr>
          <w:rFonts w:cs="Arial"/>
        </w:rPr>
        <w:br/>
      </w:r>
      <w:r w:rsidRPr="00633A23">
        <w:t>УДОСТОЕННЫХ</w:t>
      </w:r>
      <w:r w:rsidRPr="00633A23">
        <w:rPr>
          <w:rFonts w:cs="Arial"/>
        </w:rPr>
        <w:t xml:space="preserve"> </w:t>
      </w:r>
      <w:r w:rsidRPr="00633A23">
        <w:t>НАГРАЖДЕНИЯ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ПРАЗДНИКУ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ПАСХИ</w:t>
      </w:r>
      <w:r>
        <w:br/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БЛАГОСЛОВЕНИЮ</w:t>
      </w:r>
      <w:r w:rsidRPr="00633A23">
        <w:rPr>
          <w:rFonts w:cs="Arial"/>
        </w:rPr>
        <w:t xml:space="preserve"> </w:t>
      </w:r>
      <w:r w:rsidRPr="00633A23">
        <w:t>ПРЕОСВЯЩЕННЕ</w:t>
      </w:r>
      <w:r>
        <w:t>Й</w:t>
      </w:r>
      <w:r w:rsidRPr="00633A23">
        <w:t>ШЕГО</w:t>
      </w:r>
      <w:r w:rsidRPr="00633A23">
        <w:rPr>
          <w:rFonts w:cs="Arial"/>
        </w:rPr>
        <w:t xml:space="preserve"> </w:t>
      </w:r>
      <w:r w:rsidRPr="00633A23">
        <w:t>МИТРОПОЛИТА</w:t>
      </w:r>
      <w:r w:rsidRPr="00633A23">
        <w:rPr>
          <w:rFonts w:cs="Arial"/>
        </w:rPr>
        <w:t xml:space="preserve"> </w:t>
      </w:r>
      <w:r>
        <w:rPr>
          <w:rFonts w:cs="Arial"/>
        </w:rPr>
        <w:br/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ПЕТЕРБУРГСКОГО</w:t>
      </w:r>
      <w: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ЛАДОЖСКОГО</w:t>
      </w:r>
    </w:p>
    <w:p w:rsidR="00FA2295" w:rsidRPr="00633A23" w:rsidRDefault="00FA2295" w:rsidP="00FA2295">
      <w:pPr>
        <w:rPr>
          <w:szCs w:val="2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3374"/>
        <w:gridCol w:w="4677"/>
        <w:gridCol w:w="2155"/>
      </w:tblGrid>
      <w:tr w:rsidR="00FA2295" w:rsidRPr="00633A23" w:rsidTr="001C206D">
        <w:tc>
          <w:tcPr>
            <w:tcW w:w="3374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 xml:space="preserve">1. </w:t>
            </w: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882447">
              <w:rPr>
                <w:b/>
              </w:rPr>
              <w:t>Иоанн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Борисо</w:t>
            </w:r>
            <w:r w:rsidRPr="00882447">
              <w:rPr>
                <w:b/>
              </w:rPr>
              <w:softHyphen/>
              <w:t>вич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Сахарук</w:t>
            </w:r>
          </w:p>
        </w:tc>
        <w:tc>
          <w:tcPr>
            <w:tcW w:w="4677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>
              <w:rPr>
                <w:rFonts w:cs="Arial"/>
              </w:rPr>
              <w:t xml:space="preserve"> </w:t>
            </w:r>
            <w:r w:rsidRPr="00633A23">
              <w:t>храма</w:t>
            </w:r>
            <w:r>
              <w:rPr>
                <w:rFonts w:cs="Arial"/>
              </w:rPr>
              <w:t xml:space="preserve"> </w:t>
            </w:r>
            <w:r w:rsidRPr="00633A23">
              <w:t>Рождества</w:t>
            </w:r>
            <w:r>
              <w:rPr>
                <w:rFonts w:cs="Arial"/>
              </w:rPr>
              <w:t xml:space="preserve"> </w:t>
            </w:r>
            <w:r w:rsidRPr="00633A23">
              <w:t>Пресвятой Богородицы</w:t>
            </w:r>
            <w:r w:rsidRPr="00633A23">
              <w:rPr>
                <w:rFonts w:cs="Arial"/>
              </w:rPr>
              <w:t xml:space="preserve"> </w:t>
            </w:r>
            <w:r w:rsidRPr="00633A23">
              <w:t>г</w:t>
            </w:r>
            <w:r w:rsidRPr="00633A23">
              <w:rPr>
                <w:rFonts w:cs="Arial"/>
              </w:rPr>
              <w:t xml:space="preserve">. </w:t>
            </w:r>
            <w:r w:rsidRPr="00633A23">
              <w:t>Кириши</w:t>
            </w:r>
          </w:p>
        </w:tc>
        <w:tc>
          <w:tcPr>
            <w:tcW w:w="2155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Камилавка</w:t>
            </w:r>
          </w:p>
        </w:tc>
      </w:tr>
      <w:tr w:rsidR="00FA2295" w:rsidRPr="00633A23" w:rsidTr="001C206D">
        <w:tc>
          <w:tcPr>
            <w:tcW w:w="3374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 xml:space="preserve">2. </w:t>
            </w:r>
            <w:r w:rsidRPr="00633A23">
              <w:t>Священик</w:t>
            </w:r>
            <w:r w:rsidRPr="00633A23">
              <w:rPr>
                <w:rFonts w:cs="Arial"/>
              </w:rPr>
              <w:t xml:space="preserve"> </w:t>
            </w:r>
            <w:r w:rsidRPr="00882447">
              <w:rPr>
                <w:b/>
              </w:rPr>
              <w:t>Александр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Б</w:t>
            </w:r>
            <w:r w:rsidRPr="00882447">
              <w:rPr>
                <w:b/>
              </w:rPr>
              <w:t>о</w:t>
            </w:r>
            <w:r w:rsidRPr="00882447">
              <w:rPr>
                <w:b/>
              </w:rPr>
              <w:t>ри</w:t>
            </w:r>
            <w:r w:rsidRPr="00882447">
              <w:rPr>
                <w:b/>
              </w:rPr>
              <w:softHyphen/>
              <w:t>сович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Глебов</w:t>
            </w:r>
          </w:p>
        </w:tc>
        <w:tc>
          <w:tcPr>
            <w:tcW w:w="4677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633A23">
              <w:t>Свято</w:t>
            </w:r>
            <w:r w:rsidRPr="00633A23">
              <w:rPr>
                <w:rFonts w:cs="Arial"/>
              </w:rPr>
              <w:t>-</w:t>
            </w:r>
            <w:r w:rsidRPr="00633A23">
              <w:t>Троицкого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собора</w:t>
            </w:r>
            <w:r w:rsidRPr="00633A23">
              <w:rPr>
                <w:rFonts w:cs="Arial"/>
              </w:rPr>
              <w:t xml:space="preserve"> </w:t>
            </w:r>
            <w:r w:rsidRPr="00633A23">
              <w:t>Алек</w:t>
            </w:r>
            <w:r w:rsidRPr="00633A23">
              <w:rPr>
                <w:rFonts w:cs="Arial"/>
              </w:rPr>
              <w:t>-</w:t>
            </w:r>
            <w:r w:rsidRPr="00633A23">
              <w:t>сандро</w:t>
            </w:r>
            <w:r w:rsidRPr="00633A23">
              <w:rPr>
                <w:rFonts w:cs="Arial"/>
              </w:rPr>
              <w:t>-</w:t>
            </w:r>
            <w:r w:rsidRPr="00633A23">
              <w:t>Невской</w:t>
            </w:r>
            <w:r w:rsidRPr="00633A23">
              <w:rPr>
                <w:rFonts w:cs="Arial"/>
              </w:rPr>
              <w:t xml:space="preserve"> </w:t>
            </w:r>
            <w:r w:rsidRPr="00633A23">
              <w:t>Лавры</w:t>
            </w:r>
          </w:p>
        </w:tc>
        <w:tc>
          <w:tcPr>
            <w:tcW w:w="2155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Камилавка</w:t>
            </w:r>
            <w:r w:rsidRPr="00633A23">
              <w:rPr>
                <w:rFonts w:cs="Arial"/>
              </w:rPr>
              <w:t xml:space="preserve"> </w:t>
            </w:r>
            <w:r w:rsidRPr="00633A23">
              <w:t>и</w:t>
            </w:r>
            <w:r w:rsidRPr="00633A23">
              <w:rPr>
                <w:rFonts w:cs="Arial"/>
              </w:rPr>
              <w:t xml:space="preserve"> </w:t>
            </w:r>
            <w:r w:rsidRPr="00633A23">
              <w:t>фи</w:t>
            </w:r>
            <w:r w:rsidRPr="00633A23">
              <w:t>о</w:t>
            </w:r>
            <w:r w:rsidRPr="00633A23">
              <w:t>летовая скуфья</w:t>
            </w:r>
          </w:p>
        </w:tc>
      </w:tr>
      <w:tr w:rsidR="00FA2295" w:rsidRPr="00633A23" w:rsidTr="001C206D">
        <w:tc>
          <w:tcPr>
            <w:tcW w:w="3374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 xml:space="preserve">3. </w:t>
            </w: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882447">
              <w:rPr>
                <w:b/>
              </w:rPr>
              <w:t>Александр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Ва</w:t>
            </w:r>
            <w:r w:rsidRPr="00882447">
              <w:rPr>
                <w:b/>
              </w:rPr>
              <w:softHyphen/>
              <w:t>лентинович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Григорьев</w:t>
            </w:r>
          </w:p>
        </w:tc>
        <w:tc>
          <w:tcPr>
            <w:tcW w:w="4677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 w:rsidRPr="00633A23">
              <w:rPr>
                <w:rFonts w:cs="Arial"/>
              </w:rPr>
              <w:t xml:space="preserve"> </w:t>
            </w:r>
            <w:r w:rsidRPr="00633A23">
              <w:t>свтт</w:t>
            </w:r>
            <w:r w:rsidRPr="00633A23">
              <w:rPr>
                <w:rFonts w:cs="Arial"/>
              </w:rPr>
              <w:t xml:space="preserve">. </w:t>
            </w:r>
            <w:r w:rsidRPr="00633A23">
              <w:t>Геннадия</w:t>
            </w:r>
            <w:r w:rsidRPr="00633A23">
              <w:rPr>
                <w:rFonts w:cs="Arial"/>
              </w:rPr>
              <w:t xml:space="preserve"> </w:t>
            </w:r>
            <w:r w:rsidRPr="00633A23">
              <w:t>и</w:t>
            </w:r>
            <w:r w:rsidRPr="00633A23">
              <w:rPr>
                <w:rFonts w:cs="Arial"/>
              </w:rPr>
              <w:t xml:space="preserve"> </w:t>
            </w:r>
            <w:r w:rsidRPr="00633A23">
              <w:t>Евфи</w:t>
            </w:r>
            <w:r w:rsidRPr="00633A23">
              <w:rPr>
                <w:rFonts w:cs="Arial"/>
              </w:rPr>
              <w:t>-</w:t>
            </w:r>
            <w:r w:rsidRPr="00633A23">
              <w:t>мия</w:t>
            </w:r>
            <w:r>
              <w:rPr>
                <w:rFonts w:cs="Arial"/>
              </w:rPr>
              <w:t xml:space="preserve"> </w:t>
            </w:r>
            <w:r w:rsidRPr="00633A23">
              <w:t>Новгородских</w:t>
            </w:r>
            <w:r w:rsidRPr="00633A23">
              <w:rPr>
                <w:rFonts w:cs="Arial"/>
              </w:rPr>
              <w:t xml:space="preserve"> (</w:t>
            </w:r>
            <w:r w:rsidRPr="00633A23">
              <w:t>на</w:t>
            </w:r>
            <w:r>
              <w:rPr>
                <w:rFonts w:cs="Arial"/>
              </w:rPr>
              <w:t xml:space="preserve"> </w:t>
            </w:r>
            <w:r w:rsidRPr="00633A23">
              <w:t>Ковалевском</w:t>
            </w:r>
            <w:r>
              <w:rPr>
                <w:rFonts w:cs="Arial"/>
              </w:rPr>
              <w:t xml:space="preserve"> </w:t>
            </w:r>
            <w:r w:rsidRPr="00633A23">
              <w:t>клад</w:t>
            </w:r>
            <w:r w:rsidRPr="00633A23">
              <w:softHyphen/>
              <w:t>бище</w:t>
            </w:r>
            <w:r w:rsidRPr="00633A23">
              <w:rPr>
                <w:rFonts w:cs="Arial"/>
              </w:rPr>
              <w:t xml:space="preserve">), </w:t>
            </w:r>
            <w:r w:rsidRPr="00633A23">
              <w:t>СПб</w:t>
            </w:r>
          </w:p>
        </w:tc>
        <w:tc>
          <w:tcPr>
            <w:tcW w:w="2155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Фиолетовая</w:t>
            </w:r>
            <w:r w:rsidRPr="00633A23">
              <w:rPr>
                <w:rFonts w:cs="Arial"/>
              </w:rPr>
              <w:t xml:space="preserve"> </w:t>
            </w:r>
            <w:r w:rsidRPr="00633A23">
              <w:t>ск</w:t>
            </w:r>
            <w:r w:rsidRPr="00633A23">
              <w:t>у</w:t>
            </w:r>
            <w:r w:rsidRPr="00633A23">
              <w:t>фья</w:t>
            </w:r>
          </w:p>
        </w:tc>
      </w:tr>
      <w:tr w:rsidR="00FA2295" w:rsidRPr="00633A23" w:rsidTr="001C206D">
        <w:tc>
          <w:tcPr>
            <w:tcW w:w="3374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 xml:space="preserve">4. </w:t>
            </w: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882447">
              <w:rPr>
                <w:b/>
              </w:rPr>
              <w:t>Тимофей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Пав</w:t>
            </w:r>
            <w:r w:rsidRPr="00882447">
              <w:rPr>
                <w:b/>
              </w:rPr>
              <w:softHyphen/>
              <w:t>лович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Иванченко</w:t>
            </w:r>
          </w:p>
        </w:tc>
        <w:tc>
          <w:tcPr>
            <w:tcW w:w="4677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 w:rsidRPr="00633A23">
              <w:rPr>
                <w:rFonts w:cs="Arial"/>
              </w:rPr>
              <w:t xml:space="preserve"> </w:t>
            </w:r>
            <w:r w:rsidRPr="00633A23">
              <w:t>св</w:t>
            </w:r>
            <w:r w:rsidRPr="00633A23">
              <w:rPr>
                <w:rFonts w:cs="Arial"/>
              </w:rPr>
              <w:t>.</w:t>
            </w:r>
            <w:r>
              <w:rPr>
                <w:rFonts w:cs="Arial"/>
              </w:rPr>
              <w:t xml:space="preserve"> </w:t>
            </w:r>
            <w:r w:rsidRPr="00633A23">
              <w:t>пророка</w:t>
            </w:r>
            <w:r w:rsidRPr="00633A23">
              <w:rPr>
                <w:rFonts w:cs="Arial"/>
              </w:rPr>
              <w:t xml:space="preserve"> </w:t>
            </w:r>
            <w:r w:rsidRPr="00633A23">
              <w:t>Илии</w:t>
            </w:r>
            <w:r w:rsidRPr="00633A23">
              <w:rPr>
                <w:rFonts w:cs="Arial"/>
              </w:rPr>
              <w:t xml:space="preserve"> </w:t>
            </w:r>
            <w:r w:rsidRPr="00633A23">
              <w:t>пос</w:t>
            </w:r>
            <w:r w:rsidRPr="00633A23">
              <w:rPr>
                <w:rFonts w:cs="Arial"/>
              </w:rPr>
              <w:t xml:space="preserve">. </w:t>
            </w:r>
            <w:r w:rsidRPr="00633A23">
              <w:t>Старополье</w:t>
            </w:r>
            <w:r w:rsidRPr="00633A23">
              <w:rPr>
                <w:rFonts w:cs="Arial"/>
              </w:rPr>
              <w:t xml:space="preserve">, </w:t>
            </w:r>
            <w:r w:rsidRPr="00633A23">
              <w:t>Сланцевский</w:t>
            </w:r>
            <w:r w:rsidRPr="00633A23">
              <w:rPr>
                <w:rFonts w:cs="Arial"/>
              </w:rPr>
              <w:t xml:space="preserve"> </w:t>
            </w:r>
            <w:r w:rsidRPr="00633A23">
              <w:t>р</w:t>
            </w:r>
            <w:r w:rsidRPr="00633A23">
              <w:rPr>
                <w:rFonts w:cs="Arial"/>
              </w:rPr>
              <w:t>-</w:t>
            </w:r>
            <w:r w:rsidRPr="00633A23">
              <w:t>н</w:t>
            </w:r>
          </w:p>
        </w:tc>
        <w:tc>
          <w:tcPr>
            <w:tcW w:w="2155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Фиолетовая</w:t>
            </w:r>
            <w:r w:rsidRPr="00633A23">
              <w:rPr>
                <w:rFonts w:cs="Arial"/>
              </w:rPr>
              <w:t xml:space="preserve"> </w:t>
            </w:r>
            <w:r w:rsidRPr="00633A23">
              <w:t>ск</w:t>
            </w:r>
            <w:r w:rsidRPr="00633A23">
              <w:t>у</w:t>
            </w:r>
            <w:r w:rsidRPr="00633A23">
              <w:t>фья</w:t>
            </w:r>
          </w:p>
        </w:tc>
      </w:tr>
      <w:tr w:rsidR="00FA2295" w:rsidRPr="00633A23" w:rsidTr="001C206D">
        <w:tc>
          <w:tcPr>
            <w:tcW w:w="3374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 xml:space="preserve">5. </w:t>
            </w: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882447">
              <w:rPr>
                <w:b/>
              </w:rPr>
              <w:t>Викторин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Вла</w:t>
            </w:r>
            <w:r w:rsidRPr="00882447">
              <w:rPr>
                <w:b/>
              </w:rPr>
              <w:softHyphen/>
              <w:t>диславович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Кадников</w:t>
            </w:r>
          </w:p>
        </w:tc>
        <w:tc>
          <w:tcPr>
            <w:tcW w:w="4677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>
              <w:rPr>
                <w:rFonts w:cs="Arial"/>
              </w:rPr>
              <w:t xml:space="preserve"> </w:t>
            </w:r>
            <w:r w:rsidRPr="00633A23">
              <w:t>Свято</w:t>
            </w:r>
            <w:r w:rsidRPr="00633A23">
              <w:rPr>
                <w:rFonts w:cs="Arial"/>
              </w:rPr>
              <w:t>-</w:t>
            </w:r>
            <w:r w:rsidRPr="00633A23">
              <w:t>Троицкого</w:t>
            </w:r>
            <w:r>
              <w:rPr>
                <w:rFonts w:cs="Arial"/>
              </w:rPr>
              <w:t xml:space="preserve"> </w:t>
            </w:r>
            <w:r w:rsidRPr="00633A23">
              <w:t>храма</w:t>
            </w:r>
            <w:r>
              <w:rPr>
                <w:rFonts w:cs="Arial"/>
              </w:rPr>
              <w:t xml:space="preserve"> </w:t>
            </w:r>
            <w:r w:rsidRPr="00633A23">
              <w:t>пос</w:t>
            </w:r>
            <w:r w:rsidRPr="00633A23">
              <w:rPr>
                <w:rFonts w:cs="Arial"/>
              </w:rPr>
              <w:t xml:space="preserve">. </w:t>
            </w:r>
            <w:r w:rsidRPr="00633A23">
              <w:t>Гостилицы</w:t>
            </w:r>
            <w:r w:rsidRPr="00633A23">
              <w:rPr>
                <w:rFonts w:cs="Arial"/>
              </w:rPr>
              <w:t xml:space="preserve">, </w:t>
            </w:r>
            <w:r w:rsidRPr="00633A23">
              <w:t>Ломоносовский</w:t>
            </w:r>
            <w:r w:rsidRPr="00633A23">
              <w:rPr>
                <w:rFonts w:cs="Arial"/>
              </w:rPr>
              <w:t xml:space="preserve"> </w:t>
            </w:r>
            <w:r w:rsidRPr="00633A23">
              <w:t>р</w:t>
            </w:r>
            <w:r w:rsidRPr="00633A23">
              <w:rPr>
                <w:rFonts w:cs="Arial"/>
              </w:rPr>
              <w:t>-</w:t>
            </w:r>
            <w:r w:rsidRPr="00633A23">
              <w:t>н</w:t>
            </w:r>
          </w:p>
        </w:tc>
        <w:tc>
          <w:tcPr>
            <w:tcW w:w="2155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Фиолетовая</w:t>
            </w:r>
            <w:r w:rsidRPr="00633A23">
              <w:rPr>
                <w:rFonts w:cs="Arial"/>
              </w:rPr>
              <w:t xml:space="preserve"> </w:t>
            </w:r>
            <w:r w:rsidRPr="00633A23">
              <w:t>ск</w:t>
            </w:r>
            <w:r w:rsidRPr="00633A23">
              <w:t>у</w:t>
            </w:r>
            <w:r w:rsidRPr="00633A23">
              <w:t>фья</w:t>
            </w:r>
          </w:p>
        </w:tc>
      </w:tr>
      <w:tr w:rsidR="00FA2295" w:rsidRPr="00633A23" w:rsidTr="001C206D">
        <w:tc>
          <w:tcPr>
            <w:tcW w:w="3374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 xml:space="preserve">6. </w:t>
            </w: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882447">
              <w:rPr>
                <w:b/>
              </w:rPr>
              <w:t>Александр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Ни</w:t>
            </w:r>
            <w:r w:rsidRPr="00882447">
              <w:rPr>
                <w:b/>
              </w:rPr>
              <w:softHyphen/>
              <w:t>колаевич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Мирошниченко</w:t>
            </w:r>
          </w:p>
        </w:tc>
        <w:tc>
          <w:tcPr>
            <w:tcW w:w="4677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633A23">
              <w:t>Свято</w:t>
            </w:r>
            <w:r w:rsidRPr="00633A23">
              <w:rPr>
                <w:rFonts w:cs="Arial"/>
              </w:rPr>
              <w:t>-</w:t>
            </w:r>
            <w:r w:rsidRPr="00633A23">
              <w:t>Троицкого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 w:rsidRPr="00633A23">
              <w:rPr>
                <w:rFonts w:cs="Arial"/>
              </w:rPr>
              <w:t xml:space="preserve"> </w:t>
            </w:r>
            <w:r w:rsidRPr="00633A23">
              <w:t>г</w:t>
            </w:r>
            <w:r w:rsidRPr="00633A23">
              <w:rPr>
                <w:rFonts w:cs="Arial"/>
              </w:rPr>
              <w:t xml:space="preserve">. </w:t>
            </w:r>
            <w:r w:rsidRPr="00633A23">
              <w:t>Всеволожска</w:t>
            </w:r>
          </w:p>
        </w:tc>
        <w:tc>
          <w:tcPr>
            <w:tcW w:w="2155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Фиолетовая</w:t>
            </w:r>
            <w:r w:rsidRPr="00633A23">
              <w:rPr>
                <w:rFonts w:cs="Arial"/>
              </w:rPr>
              <w:t xml:space="preserve"> </w:t>
            </w:r>
            <w:r w:rsidRPr="00633A23">
              <w:t>ск</w:t>
            </w:r>
            <w:r w:rsidRPr="00633A23">
              <w:t>у</w:t>
            </w:r>
            <w:r w:rsidRPr="00633A23">
              <w:t>фья</w:t>
            </w:r>
          </w:p>
        </w:tc>
      </w:tr>
      <w:tr w:rsidR="00FA2295" w:rsidRPr="00633A23" w:rsidTr="001C206D">
        <w:tc>
          <w:tcPr>
            <w:tcW w:w="3374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 xml:space="preserve">7. </w:t>
            </w: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882447">
              <w:rPr>
                <w:b/>
              </w:rPr>
              <w:t>Виктор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Нико</w:t>
            </w:r>
            <w:r w:rsidRPr="00882447">
              <w:rPr>
                <w:b/>
              </w:rPr>
              <w:softHyphen/>
              <w:t>лаевич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Мужиков</w:t>
            </w:r>
          </w:p>
        </w:tc>
        <w:tc>
          <w:tcPr>
            <w:tcW w:w="4677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Спасо</w:t>
            </w:r>
            <w:r w:rsidRPr="00633A23">
              <w:rPr>
                <w:rFonts w:cs="Arial"/>
              </w:rPr>
              <w:t>-</w:t>
            </w:r>
            <w:r w:rsidRPr="00633A23">
              <w:t>Преображенского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 пос</w:t>
            </w:r>
            <w:r w:rsidRPr="00633A23">
              <w:rPr>
                <w:rFonts w:cs="Arial"/>
              </w:rPr>
              <w:t xml:space="preserve">. </w:t>
            </w:r>
            <w:r w:rsidRPr="00633A23">
              <w:t>Толмачево</w:t>
            </w:r>
            <w:r w:rsidRPr="00633A23">
              <w:rPr>
                <w:rFonts w:cs="Arial"/>
              </w:rPr>
              <w:t xml:space="preserve">, </w:t>
            </w:r>
            <w:r w:rsidRPr="00633A23">
              <w:t>Лужский</w:t>
            </w:r>
            <w:r w:rsidRPr="00633A23">
              <w:rPr>
                <w:rFonts w:cs="Arial"/>
              </w:rPr>
              <w:t xml:space="preserve"> </w:t>
            </w:r>
            <w:r w:rsidRPr="00633A23">
              <w:t>р</w:t>
            </w:r>
            <w:r w:rsidRPr="00633A23">
              <w:rPr>
                <w:rFonts w:cs="Arial"/>
              </w:rPr>
              <w:t>-</w:t>
            </w:r>
            <w:r w:rsidRPr="00633A23">
              <w:t>н</w:t>
            </w:r>
          </w:p>
        </w:tc>
        <w:tc>
          <w:tcPr>
            <w:tcW w:w="2155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Фиолетовая</w:t>
            </w:r>
            <w:r w:rsidRPr="00633A23">
              <w:rPr>
                <w:rFonts w:cs="Arial"/>
              </w:rPr>
              <w:t xml:space="preserve"> </w:t>
            </w:r>
            <w:r w:rsidRPr="00633A23">
              <w:t>ск</w:t>
            </w:r>
            <w:r w:rsidRPr="00633A23">
              <w:t>у</w:t>
            </w:r>
            <w:r w:rsidRPr="00633A23">
              <w:t>фья</w:t>
            </w:r>
          </w:p>
        </w:tc>
      </w:tr>
      <w:tr w:rsidR="00FA2295" w:rsidRPr="00633A23" w:rsidTr="001C206D">
        <w:tc>
          <w:tcPr>
            <w:tcW w:w="3374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 xml:space="preserve">8. </w:t>
            </w: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882447">
              <w:rPr>
                <w:b/>
              </w:rPr>
              <w:t>Михаил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Рома</w:t>
            </w:r>
            <w:r w:rsidRPr="00882447">
              <w:rPr>
                <w:b/>
              </w:rPr>
              <w:softHyphen/>
              <w:t>нович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Рыбка</w:t>
            </w:r>
          </w:p>
        </w:tc>
        <w:tc>
          <w:tcPr>
            <w:tcW w:w="4677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>
              <w:rPr>
                <w:rFonts w:cs="Arial"/>
              </w:rPr>
              <w:t xml:space="preserve"> </w:t>
            </w:r>
            <w:r w:rsidRPr="00633A23">
              <w:t>Воскресенского</w:t>
            </w:r>
            <w:r>
              <w:rPr>
                <w:rFonts w:cs="Arial"/>
              </w:rPr>
              <w:t xml:space="preserve"> </w:t>
            </w:r>
            <w:r w:rsidRPr="00633A23">
              <w:t>храма пос</w:t>
            </w:r>
            <w:r w:rsidRPr="00633A23">
              <w:rPr>
                <w:rFonts w:cs="Arial"/>
              </w:rPr>
              <w:t xml:space="preserve">. </w:t>
            </w:r>
            <w:r w:rsidRPr="00633A23">
              <w:t>Важины</w:t>
            </w:r>
            <w:r w:rsidRPr="00633A23">
              <w:rPr>
                <w:rFonts w:cs="Arial"/>
              </w:rPr>
              <w:t xml:space="preserve">, </w:t>
            </w:r>
            <w:r w:rsidRPr="00633A23">
              <w:t>Подпорожский</w:t>
            </w:r>
            <w:r w:rsidRPr="00633A23">
              <w:rPr>
                <w:rFonts w:cs="Arial"/>
              </w:rPr>
              <w:t xml:space="preserve"> </w:t>
            </w:r>
            <w:r w:rsidRPr="00633A23">
              <w:t>р</w:t>
            </w:r>
            <w:r w:rsidRPr="00633A23">
              <w:rPr>
                <w:rFonts w:cs="Arial"/>
              </w:rPr>
              <w:t>-</w:t>
            </w:r>
            <w:r w:rsidRPr="00633A23">
              <w:t>н</w:t>
            </w:r>
          </w:p>
        </w:tc>
        <w:tc>
          <w:tcPr>
            <w:tcW w:w="2155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Фиолетовая</w:t>
            </w:r>
            <w:r w:rsidRPr="00633A23">
              <w:rPr>
                <w:rFonts w:cs="Arial"/>
              </w:rPr>
              <w:t xml:space="preserve"> </w:t>
            </w:r>
            <w:r w:rsidRPr="00633A23">
              <w:t>ск</w:t>
            </w:r>
            <w:r w:rsidRPr="00633A23">
              <w:t>у</w:t>
            </w:r>
            <w:r w:rsidRPr="00633A23">
              <w:t>фья</w:t>
            </w:r>
          </w:p>
        </w:tc>
      </w:tr>
      <w:tr w:rsidR="00FA2295" w:rsidRPr="00633A23" w:rsidTr="001C206D">
        <w:tc>
          <w:tcPr>
            <w:tcW w:w="3374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 xml:space="preserve">9. </w:t>
            </w: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882447">
              <w:rPr>
                <w:b/>
              </w:rPr>
              <w:t>Владимир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Ти</w:t>
            </w:r>
            <w:r w:rsidRPr="00882447">
              <w:rPr>
                <w:rFonts w:cs="Arial"/>
                <w:b/>
              </w:rPr>
              <w:t>-</w:t>
            </w:r>
            <w:r w:rsidRPr="00882447">
              <w:rPr>
                <w:b/>
              </w:rPr>
              <w:t>мофеевч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Сергиенко</w:t>
            </w:r>
          </w:p>
        </w:tc>
        <w:tc>
          <w:tcPr>
            <w:tcW w:w="4677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Крестовоздвиженского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казач</w:t>
            </w:r>
            <w:r w:rsidRPr="00633A23">
              <w:t>ь</w:t>
            </w:r>
            <w:r w:rsidRPr="00633A23">
              <w:t>е</w:t>
            </w:r>
            <w:r w:rsidRPr="00633A23">
              <w:softHyphen/>
              <w:t>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собора</w:t>
            </w:r>
            <w:r w:rsidRPr="00633A23">
              <w:rPr>
                <w:rFonts w:cs="Arial"/>
              </w:rPr>
              <w:t xml:space="preserve">, </w:t>
            </w:r>
            <w:r w:rsidRPr="00633A23">
              <w:t>СПб</w:t>
            </w:r>
          </w:p>
        </w:tc>
        <w:tc>
          <w:tcPr>
            <w:tcW w:w="2155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Фиолетовая</w:t>
            </w:r>
            <w:r w:rsidRPr="00633A23">
              <w:rPr>
                <w:rFonts w:cs="Arial"/>
              </w:rPr>
              <w:t xml:space="preserve"> </w:t>
            </w:r>
            <w:r w:rsidRPr="00633A23">
              <w:t>ск</w:t>
            </w:r>
            <w:r w:rsidRPr="00633A23">
              <w:t>у</w:t>
            </w:r>
            <w:r w:rsidRPr="00633A23">
              <w:t>фья</w:t>
            </w:r>
          </w:p>
        </w:tc>
      </w:tr>
      <w:tr w:rsidR="00FA2295" w:rsidRPr="00633A23" w:rsidTr="001C206D">
        <w:tc>
          <w:tcPr>
            <w:tcW w:w="3374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 xml:space="preserve">10. </w:t>
            </w: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882447">
              <w:rPr>
                <w:b/>
              </w:rPr>
              <w:t>Алексий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Ев</w:t>
            </w:r>
            <w:r w:rsidRPr="00882447">
              <w:rPr>
                <w:b/>
              </w:rPr>
              <w:softHyphen/>
              <w:t>геньевич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Амбарцумов</w:t>
            </w:r>
          </w:p>
        </w:tc>
        <w:tc>
          <w:tcPr>
            <w:tcW w:w="4677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>
              <w:rPr>
                <w:rFonts w:cs="Arial"/>
              </w:rPr>
              <w:t xml:space="preserve"> </w:t>
            </w:r>
            <w:r w:rsidRPr="00633A23">
              <w:t>вновь</w:t>
            </w:r>
            <w:r>
              <w:rPr>
                <w:rFonts w:cs="Arial"/>
              </w:rPr>
              <w:t xml:space="preserve"> </w:t>
            </w:r>
            <w:r w:rsidRPr="00633A23">
              <w:t>созданной</w:t>
            </w:r>
            <w:r>
              <w:rPr>
                <w:rFonts w:cs="Arial"/>
              </w:rPr>
              <w:t xml:space="preserve"> </w:t>
            </w:r>
            <w:r w:rsidRPr="00633A23">
              <w:t>общины</w:t>
            </w:r>
            <w:r>
              <w:rPr>
                <w:rFonts w:cs="Arial"/>
              </w:rPr>
              <w:t xml:space="preserve"> </w:t>
            </w:r>
            <w:r w:rsidRPr="00633A23">
              <w:t>во имя</w:t>
            </w:r>
            <w:r w:rsidRPr="00633A23">
              <w:rPr>
                <w:rFonts w:cs="Arial"/>
              </w:rPr>
              <w:t xml:space="preserve"> </w:t>
            </w:r>
            <w:r w:rsidRPr="00633A23">
              <w:t>Усекновения</w:t>
            </w:r>
            <w:r w:rsidRPr="00633A23">
              <w:rPr>
                <w:rFonts w:cs="Arial"/>
              </w:rPr>
              <w:t xml:space="preserve"> </w:t>
            </w:r>
            <w:r w:rsidRPr="00633A23">
              <w:t>Главы</w:t>
            </w:r>
            <w:r w:rsidRPr="00633A23">
              <w:rPr>
                <w:rFonts w:cs="Arial"/>
              </w:rPr>
              <w:t xml:space="preserve"> </w:t>
            </w:r>
            <w:r w:rsidRPr="00633A23">
              <w:t>Иоанна</w:t>
            </w:r>
            <w:r w:rsidRPr="00633A23">
              <w:rPr>
                <w:rFonts w:cs="Arial"/>
              </w:rPr>
              <w:t xml:space="preserve"> </w:t>
            </w:r>
            <w:r w:rsidRPr="00633A23">
              <w:t>Предтечи г</w:t>
            </w:r>
            <w:r w:rsidRPr="00633A23">
              <w:rPr>
                <w:rFonts w:cs="Arial"/>
              </w:rPr>
              <w:t xml:space="preserve">. </w:t>
            </w:r>
            <w:r w:rsidRPr="00633A23">
              <w:t>Кировска</w:t>
            </w:r>
          </w:p>
        </w:tc>
        <w:tc>
          <w:tcPr>
            <w:tcW w:w="2155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Набедренник</w:t>
            </w:r>
          </w:p>
        </w:tc>
      </w:tr>
      <w:tr w:rsidR="00FA2295" w:rsidRPr="00633A23" w:rsidTr="001C206D">
        <w:tc>
          <w:tcPr>
            <w:tcW w:w="3374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 xml:space="preserve">11. </w:t>
            </w: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882447">
              <w:rPr>
                <w:b/>
              </w:rPr>
              <w:t>Виталий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Гри</w:t>
            </w:r>
            <w:r w:rsidRPr="00882447">
              <w:rPr>
                <w:b/>
              </w:rPr>
              <w:softHyphen/>
              <w:t>горьевич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Головатенко</w:t>
            </w:r>
          </w:p>
        </w:tc>
        <w:tc>
          <w:tcPr>
            <w:tcW w:w="4677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>
              <w:rPr>
                <w:rFonts w:cs="Arial"/>
              </w:rPr>
              <w:t xml:space="preserve"> </w:t>
            </w:r>
            <w:r w:rsidRPr="00633A23">
              <w:t>храма</w:t>
            </w:r>
            <w:r>
              <w:rPr>
                <w:rFonts w:cs="Arial"/>
              </w:rPr>
              <w:t xml:space="preserve"> </w:t>
            </w:r>
            <w:r w:rsidRPr="00633A23">
              <w:t>Рождества</w:t>
            </w:r>
            <w:r>
              <w:rPr>
                <w:rFonts w:cs="Arial"/>
              </w:rPr>
              <w:t xml:space="preserve"> </w:t>
            </w:r>
            <w:r w:rsidRPr="00633A23">
              <w:t>Пресвятой Богородицы</w:t>
            </w:r>
            <w:r w:rsidRPr="00633A23">
              <w:rPr>
                <w:rFonts w:cs="Arial"/>
              </w:rPr>
              <w:t xml:space="preserve"> (</w:t>
            </w:r>
            <w:r w:rsidRPr="00633A23">
              <w:t>при</w:t>
            </w:r>
            <w:r w:rsidRPr="00633A23">
              <w:rPr>
                <w:rFonts w:cs="Arial"/>
              </w:rPr>
              <w:t xml:space="preserve"> </w:t>
            </w:r>
            <w:r w:rsidRPr="00633A23">
              <w:t>Консерватории</w:t>
            </w:r>
            <w:r w:rsidRPr="00633A23">
              <w:rPr>
                <w:rFonts w:cs="Arial"/>
              </w:rPr>
              <w:t>)</w:t>
            </w:r>
          </w:p>
        </w:tc>
        <w:tc>
          <w:tcPr>
            <w:tcW w:w="2155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Набедренник</w:t>
            </w:r>
          </w:p>
        </w:tc>
      </w:tr>
      <w:tr w:rsidR="00FA2295" w:rsidRPr="00633A23" w:rsidTr="001C206D">
        <w:tc>
          <w:tcPr>
            <w:tcW w:w="3374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 xml:space="preserve">12. </w:t>
            </w: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882447">
              <w:rPr>
                <w:b/>
              </w:rPr>
              <w:t>Александр Алексеевич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Зубарев</w:t>
            </w:r>
          </w:p>
        </w:tc>
        <w:tc>
          <w:tcPr>
            <w:tcW w:w="4677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 w:rsidRPr="00633A23">
              <w:rPr>
                <w:rFonts w:cs="Arial"/>
              </w:rPr>
              <w:t xml:space="preserve"> </w:t>
            </w:r>
            <w:r w:rsidRPr="00633A23">
              <w:t>св</w:t>
            </w:r>
            <w:r w:rsidRPr="00633A23">
              <w:rPr>
                <w:rFonts w:cs="Arial"/>
              </w:rPr>
              <w:t xml:space="preserve">. </w:t>
            </w:r>
            <w:r w:rsidRPr="00633A23">
              <w:t>вмч</w:t>
            </w:r>
            <w:r w:rsidRPr="00633A23">
              <w:rPr>
                <w:rFonts w:cs="Arial"/>
              </w:rPr>
              <w:t xml:space="preserve">. </w:t>
            </w:r>
            <w:r w:rsidRPr="00633A23">
              <w:t>Георгия</w:t>
            </w:r>
            <w:r w:rsidRPr="00633A23">
              <w:rPr>
                <w:rFonts w:cs="Arial"/>
              </w:rPr>
              <w:t xml:space="preserve"> </w:t>
            </w:r>
            <w:r w:rsidRPr="00633A23">
              <w:t>Поб</w:t>
            </w:r>
            <w:r w:rsidRPr="00633A23">
              <w:t>е</w:t>
            </w:r>
            <w:r w:rsidRPr="00633A23">
              <w:t>до</w:t>
            </w:r>
            <w:r w:rsidRPr="00633A23">
              <w:softHyphen/>
              <w:t>носца</w:t>
            </w:r>
            <w:r w:rsidRPr="00633A23">
              <w:rPr>
                <w:rFonts w:cs="Arial"/>
              </w:rPr>
              <w:t xml:space="preserve"> </w:t>
            </w:r>
            <w:r w:rsidRPr="00633A23">
              <w:t>пос</w:t>
            </w:r>
            <w:r w:rsidRPr="00633A23">
              <w:rPr>
                <w:rFonts w:cs="Arial"/>
              </w:rPr>
              <w:t xml:space="preserve">. </w:t>
            </w:r>
            <w:r w:rsidRPr="00633A23">
              <w:t>Каменка</w:t>
            </w:r>
            <w:r w:rsidRPr="00633A23">
              <w:rPr>
                <w:rFonts w:cs="Arial"/>
              </w:rPr>
              <w:t xml:space="preserve">, </w:t>
            </w:r>
            <w:r w:rsidRPr="00633A23">
              <w:t>Выборгский</w:t>
            </w:r>
            <w:r w:rsidRPr="00633A23">
              <w:rPr>
                <w:rFonts w:cs="Arial"/>
              </w:rPr>
              <w:t xml:space="preserve"> </w:t>
            </w:r>
            <w:r w:rsidRPr="00633A23">
              <w:t>р</w:t>
            </w:r>
            <w:r w:rsidRPr="00633A23">
              <w:rPr>
                <w:rFonts w:cs="Arial"/>
              </w:rPr>
              <w:t>-</w:t>
            </w:r>
            <w:r w:rsidRPr="00633A23">
              <w:t>н</w:t>
            </w:r>
          </w:p>
        </w:tc>
        <w:tc>
          <w:tcPr>
            <w:tcW w:w="2155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Набедренник</w:t>
            </w:r>
          </w:p>
        </w:tc>
      </w:tr>
      <w:tr w:rsidR="00FA2295" w:rsidRPr="00633A23" w:rsidTr="001C206D">
        <w:tc>
          <w:tcPr>
            <w:tcW w:w="3374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 xml:space="preserve">13. </w:t>
            </w: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882447">
              <w:rPr>
                <w:b/>
              </w:rPr>
              <w:t>Александр Вячеславович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Квасов</w:t>
            </w:r>
          </w:p>
        </w:tc>
        <w:tc>
          <w:tcPr>
            <w:tcW w:w="4677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 w:rsidRPr="00633A23">
              <w:rPr>
                <w:rFonts w:cs="Arial"/>
              </w:rPr>
              <w:t xml:space="preserve"> </w:t>
            </w:r>
            <w:r w:rsidRPr="00633A23">
              <w:t>свт</w:t>
            </w:r>
            <w:r w:rsidRPr="00633A23">
              <w:rPr>
                <w:rFonts w:cs="Arial"/>
              </w:rPr>
              <w:t xml:space="preserve">. </w:t>
            </w:r>
            <w:r w:rsidRPr="00633A23">
              <w:t>Николая</w:t>
            </w:r>
            <w:r w:rsidRPr="00633A23">
              <w:rPr>
                <w:rFonts w:cs="Arial"/>
              </w:rPr>
              <w:t xml:space="preserve"> </w:t>
            </w:r>
            <w:r w:rsidRPr="00633A23">
              <w:t>Чудотво</w:t>
            </w:r>
            <w:r w:rsidRPr="00633A23">
              <w:t>р</w:t>
            </w:r>
            <w:r w:rsidRPr="00633A23">
              <w:t>ца пос</w:t>
            </w:r>
            <w:r w:rsidRPr="00633A23">
              <w:rPr>
                <w:rFonts w:cs="Arial"/>
              </w:rPr>
              <w:t xml:space="preserve">. </w:t>
            </w:r>
            <w:r w:rsidRPr="00633A23">
              <w:t>Белогорка</w:t>
            </w:r>
            <w:r w:rsidRPr="00633A23">
              <w:rPr>
                <w:rFonts w:cs="Arial"/>
              </w:rPr>
              <w:t xml:space="preserve">, </w:t>
            </w:r>
            <w:r w:rsidRPr="00633A23">
              <w:t>Гатчинский</w:t>
            </w:r>
            <w:r w:rsidRPr="00633A23">
              <w:rPr>
                <w:rFonts w:cs="Arial"/>
              </w:rPr>
              <w:t xml:space="preserve"> </w:t>
            </w:r>
            <w:r w:rsidRPr="00633A23">
              <w:t>р</w:t>
            </w:r>
            <w:r w:rsidRPr="00633A23">
              <w:rPr>
                <w:rFonts w:cs="Arial"/>
              </w:rPr>
              <w:t>-</w:t>
            </w:r>
            <w:r w:rsidRPr="00633A23">
              <w:t>н</w:t>
            </w:r>
          </w:p>
        </w:tc>
        <w:tc>
          <w:tcPr>
            <w:tcW w:w="2155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Набедренник</w:t>
            </w:r>
          </w:p>
        </w:tc>
      </w:tr>
      <w:tr w:rsidR="00FA2295" w:rsidRPr="00633A23" w:rsidTr="001C206D">
        <w:tc>
          <w:tcPr>
            <w:tcW w:w="3374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 xml:space="preserve">14. </w:t>
            </w: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882447">
              <w:rPr>
                <w:b/>
              </w:rPr>
              <w:t>Олег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Стани</w:t>
            </w:r>
            <w:r w:rsidRPr="00882447">
              <w:rPr>
                <w:b/>
              </w:rPr>
              <w:softHyphen/>
              <w:t>славович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Климков</w:t>
            </w:r>
          </w:p>
        </w:tc>
        <w:tc>
          <w:tcPr>
            <w:tcW w:w="4677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633A23">
              <w:t>Андреевского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собора</w:t>
            </w:r>
            <w:r w:rsidRPr="00633A23">
              <w:rPr>
                <w:rFonts w:cs="Arial"/>
              </w:rPr>
              <w:t xml:space="preserve">, </w:t>
            </w:r>
            <w:r w:rsidRPr="00633A23">
              <w:t>СПб</w:t>
            </w:r>
          </w:p>
        </w:tc>
        <w:tc>
          <w:tcPr>
            <w:tcW w:w="2155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Набедренник</w:t>
            </w:r>
          </w:p>
        </w:tc>
      </w:tr>
      <w:tr w:rsidR="00FA2295" w:rsidRPr="00633A23" w:rsidTr="001C206D">
        <w:tc>
          <w:tcPr>
            <w:tcW w:w="3374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 xml:space="preserve">15. </w:t>
            </w: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882447">
              <w:rPr>
                <w:b/>
              </w:rPr>
              <w:t>Сергий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Ва</w:t>
            </w:r>
            <w:r w:rsidRPr="00882447">
              <w:rPr>
                <w:b/>
              </w:rPr>
              <w:softHyphen/>
              <w:t>сильевич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Марков</w:t>
            </w:r>
          </w:p>
        </w:tc>
        <w:tc>
          <w:tcPr>
            <w:tcW w:w="4677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633A23">
              <w:t>Покровского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собора</w:t>
            </w:r>
            <w:r w:rsidRPr="00633A23">
              <w:rPr>
                <w:rFonts w:cs="Arial"/>
              </w:rPr>
              <w:t xml:space="preserve"> </w:t>
            </w:r>
            <w:r w:rsidRPr="00633A23">
              <w:t>г</w:t>
            </w:r>
            <w:r w:rsidRPr="00633A23">
              <w:rPr>
                <w:rFonts w:cs="Arial"/>
              </w:rPr>
              <w:t xml:space="preserve">. </w:t>
            </w:r>
            <w:r w:rsidRPr="00633A23">
              <w:t>Гатч</w:t>
            </w:r>
            <w:r w:rsidRPr="00633A23">
              <w:t>и</w:t>
            </w:r>
            <w:r w:rsidRPr="00633A23">
              <w:t>ны</w:t>
            </w:r>
          </w:p>
        </w:tc>
        <w:tc>
          <w:tcPr>
            <w:tcW w:w="2155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Набедренник</w:t>
            </w:r>
          </w:p>
        </w:tc>
      </w:tr>
      <w:tr w:rsidR="00FA2295" w:rsidRPr="00633A23" w:rsidTr="001C206D">
        <w:tc>
          <w:tcPr>
            <w:tcW w:w="3374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lastRenderedPageBreak/>
              <w:t xml:space="preserve">16. </w:t>
            </w: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882447">
              <w:rPr>
                <w:b/>
              </w:rPr>
              <w:t>Сергий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Ва</w:t>
            </w:r>
            <w:r w:rsidRPr="00882447">
              <w:rPr>
                <w:b/>
              </w:rPr>
              <w:softHyphen/>
              <w:t>сильевич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Попов</w:t>
            </w:r>
          </w:p>
        </w:tc>
        <w:tc>
          <w:tcPr>
            <w:tcW w:w="4677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Покровского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 w:rsidRPr="00633A23">
              <w:rPr>
                <w:rFonts w:cs="Arial"/>
              </w:rPr>
              <w:t xml:space="preserve"> (</w:t>
            </w:r>
            <w:r w:rsidRPr="00633A23">
              <w:t>на</w:t>
            </w:r>
            <w:r>
              <w:rPr>
                <w:rFonts w:cs="Arial"/>
              </w:rPr>
              <w:t xml:space="preserve"> </w:t>
            </w:r>
            <w:r w:rsidRPr="00633A23">
              <w:t>Боро</w:t>
            </w:r>
            <w:r w:rsidRPr="00633A23">
              <w:softHyphen/>
              <w:t>вой</w:t>
            </w:r>
            <w:r w:rsidRPr="00633A23">
              <w:rPr>
                <w:rFonts w:cs="Arial"/>
              </w:rPr>
              <w:t xml:space="preserve">), </w:t>
            </w:r>
            <w:r w:rsidRPr="00633A23">
              <w:t>СПб</w:t>
            </w:r>
          </w:p>
        </w:tc>
        <w:tc>
          <w:tcPr>
            <w:tcW w:w="2155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Набедренник</w:t>
            </w:r>
          </w:p>
        </w:tc>
      </w:tr>
      <w:tr w:rsidR="00FA2295" w:rsidRPr="00633A23" w:rsidTr="001C206D">
        <w:tc>
          <w:tcPr>
            <w:tcW w:w="3374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 xml:space="preserve">17. </w:t>
            </w:r>
            <w:r w:rsidRPr="00633A23">
              <w:t>Священник</w:t>
            </w:r>
            <w:r>
              <w:rPr>
                <w:rFonts w:cs="Arial"/>
              </w:rPr>
              <w:t xml:space="preserve"> </w:t>
            </w:r>
            <w:r w:rsidRPr="00882447">
              <w:rPr>
                <w:b/>
              </w:rPr>
              <w:t>Александр Аркадьевич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Стенинг</w:t>
            </w:r>
          </w:p>
        </w:tc>
        <w:tc>
          <w:tcPr>
            <w:tcW w:w="4677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633A23">
              <w:t>Благовещенского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 w:rsidRPr="00633A23">
              <w:rPr>
                <w:rFonts w:cs="Arial"/>
              </w:rPr>
              <w:t xml:space="preserve"> </w:t>
            </w:r>
            <w:r w:rsidRPr="00633A23">
              <w:t>на</w:t>
            </w:r>
            <w:r w:rsidRPr="00633A23">
              <w:rPr>
                <w:rFonts w:cs="Arial"/>
              </w:rPr>
              <w:t xml:space="preserve"> </w:t>
            </w:r>
            <w:r w:rsidRPr="00633A23">
              <w:t>В</w:t>
            </w:r>
            <w:r w:rsidRPr="00633A23">
              <w:rPr>
                <w:rFonts w:cs="Arial"/>
              </w:rPr>
              <w:t xml:space="preserve">. </w:t>
            </w:r>
            <w:r w:rsidRPr="00633A23">
              <w:t>О</w:t>
            </w:r>
            <w:r w:rsidRPr="00633A23">
              <w:rPr>
                <w:rFonts w:cs="Arial"/>
              </w:rPr>
              <w:t>.</w:t>
            </w:r>
          </w:p>
        </w:tc>
        <w:tc>
          <w:tcPr>
            <w:tcW w:w="2155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Набедренник</w:t>
            </w:r>
          </w:p>
        </w:tc>
      </w:tr>
      <w:tr w:rsidR="00FA2295" w:rsidRPr="00633A23" w:rsidTr="001C206D">
        <w:tc>
          <w:tcPr>
            <w:tcW w:w="3374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 xml:space="preserve">18. </w:t>
            </w: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882447">
              <w:rPr>
                <w:b/>
              </w:rPr>
              <w:t>Геннадий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Митрофанович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Сухоруких</w:t>
            </w:r>
          </w:p>
        </w:tc>
        <w:tc>
          <w:tcPr>
            <w:tcW w:w="4677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Ильинско</w:t>
            </w:r>
            <w:r w:rsidRPr="00633A23">
              <w:rPr>
                <w:rFonts w:cs="Arial"/>
              </w:rPr>
              <w:t>-</w:t>
            </w:r>
            <w:r w:rsidRPr="00633A23">
              <w:t>Толгского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 w:rsidRPr="00633A23">
              <w:rPr>
                <w:rFonts w:cs="Arial"/>
              </w:rPr>
              <w:t xml:space="preserve"> </w:t>
            </w:r>
            <w:r w:rsidRPr="00633A23">
              <w:t>пос</w:t>
            </w:r>
            <w:r w:rsidRPr="00633A23">
              <w:rPr>
                <w:rFonts w:cs="Arial"/>
              </w:rPr>
              <w:t xml:space="preserve">. </w:t>
            </w:r>
            <w:r w:rsidRPr="00633A23">
              <w:t>Ефимовский</w:t>
            </w:r>
            <w:r w:rsidRPr="00633A23">
              <w:rPr>
                <w:rFonts w:cs="Arial"/>
              </w:rPr>
              <w:t xml:space="preserve">, </w:t>
            </w:r>
            <w:r w:rsidRPr="00633A23">
              <w:t>настоятель</w:t>
            </w:r>
            <w:r w:rsidRPr="00633A23">
              <w:rPr>
                <w:rFonts w:cs="Arial"/>
              </w:rPr>
              <w:t xml:space="preserve"> </w:t>
            </w:r>
            <w:r w:rsidRPr="00633A23">
              <w:t>Крестово</w:t>
            </w:r>
            <w:r w:rsidRPr="00633A23">
              <w:t>з</w:t>
            </w:r>
            <w:r w:rsidRPr="00633A23">
              <w:t>движен</w:t>
            </w:r>
            <w:r w:rsidRPr="00633A23">
              <w:softHyphen/>
              <w:t>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 w:rsidRPr="00633A23">
              <w:rPr>
                <w:rFonts w:cs="Arial"/>
              </w:rPr>
              <w:t xml:space="preserve"> </w:t>
            </w:r>
            <w:r w:rsidRPr="00633A23">
              <w:t>пос</w:t>
            </w:r>
            <w:r w:rsidRPr="00633A23">
              <w:rPr>
                <w:rFonts w:cs="Arial"/>
              </w:rPr>
              <w:t xml:space="preserve">. </w:t>
            </w:r>
            <w:r w:rsidRPr="00633A23">
              <w:t>Пикалево</w:t>
            </w:r>
            <w:r w:rsidRPr="00633A23">
              <w:rPr>
                <w:rFonts w:cs="Arial"/>
              </w:rPr>
              <w:t xml:space="preserve">, </w:t>
            </w:r>
            <w:r w:rsidRPr="00633A23">
              <w:t>Бокс</w:t>
            </w:r>
            <w:r w:rsidRPr="00633A23">
              <w:t>и</w:t>
            </w:r>
            <w:r w:rsidRPr="00633A23">
              <w:t>тогорский р</w:t>
            </w:r>
            <w:r w:rsidRPr="00633A23">
              <w:rPr>
                <w:rFonts w:cs="Arial"/>
              </w:rPr>
              <w:t>-</w:t>
            </w:r>
            <w:r w:rsidRPr="00633A23">
              <w:t>н</w:t>
            </w:r>
          </w:p>
        </w:tc>
        <w:tc>
          <w:tcPr>
            <w:tcW w:w="2155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Набедренник</w:t>
            </w:r>
          </w:p>
        </w:tc>
      </w:tr>
      <w:tr w:rsidR="00FA2295" w:rsidRPr="00633A23" w:rsidTr="001C206D">
        <w:tc>
          <w:tcPr>
            <w:tcW w:w="3374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 xml:space="preserve">19. </w:t>
            </w: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882447">
              <w:rPr>
                <w:b/>
              </w:rPr>
              <w:t>Алексий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Вла</w:t>
            </w:r>
            <w:r w:rsidRPr="00882447">
              <w:rPr>
                <w:b/>
              </w:rPr>
              <w:softHyphen/>
              <w:t>димирович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Харин</w:t>
            </w:r>
          </w:p>
        </w:tc>
        <w:tc>
          <w:tcPr>
            <w:tcW w:w="4677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633A23">
              <w:t>Свято</w:t>
            </w:r>
            <w:r w:rsidRPr="00633A23">
              <w:rPr>
                <w:rFonts w:cs="Arial"/>
              </w:rPr>
              <w:t>-</w:t>
            </w:r>
            <w:r w:rsidRPr="00633A23">
              <w:t>Троицкого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храма</w:t>
            </w:r>
            <w:r w:rsidRPr="00633A23">
              <w:rPr>
                <w:rFonts w:cs="Arial"/>
              </w:rPr>
              <w:t xml:space="preserve"> </w:t>
            </w:r>
            <w:r w:rsidRPr="00633A23">
              <w:t>Кра</w:t>
            </w:r>
            <w:r w:rsidRPr="00633A23">
              <w:t>с</w:t>
            </w:r>
            <w:r w:rsidRPr="00633A23">
              <w:t>но</w:t>
            </w:r>
            <w:r w:rsidRPr="00633A23">
              <w:softHyphen/>
              <w:t>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Села</w:t>
            </w:r>
          </w:p>
          <w:p w:rsidR="00FA2295" w:rsidRPr="00633A23" w:rsidRDefault="00FA2295" w:rsidP="001C206D">
            <w:pPr>
              <w:ind w:firstLine="0"/>
              <w:jc w:val="left"/>
            </w:pPr>
          </w:p>
        </w:tc>
        <w:tc>
          <w:tcPr>
            <w:tcW w:w="2155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Набедренник</w:t>
            </w:r>
          </w:p>
        </w:tc>
      </w:tr>
      <w:tr w:rsidR="00FA2295" w:rsidRPr="00633A23" w:rsidTr="001C206D">
        <w:tc>
          <w:tcPr>
            <w:tcW w:w="3374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 xml:space="preserve">20. </w:t>
            </w: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882447">
              <w:rPr>
                <w:b/>
              </w:rPr>
              <w:t>Евгений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Алек</w:t>
            </w:r>
            <w:r w:rsidRPr="00882447">
              <w:rPr>
                <w:b/>
              </w:rPr>
              <w:softHyphen/>
              <w:t>сандрович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Чайка</w:t>
            </w:r>
          </w:p>
        </w:tc>
        <w:tc>
          <w:tcPr>
            <w:tcW w:w="4677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633A23">
              <w:t>собора</w:t>
            </w:r>
            <w:r w:rsidRPr="00633A23">
              <w:rPr>
                <w:rFonts w:cs="Arial"/>
              </w:rPr>
              <w:t xml:space="preserve"> </w:t>
            </w:r>
            <w:r w:rsidRPr="00633A23">
              <w:t>св</w:t>
            </w:r>
            <w:r w:rsidRPr="00633A23">
              <w:rPr>
                <w:rFonts w:cs="Arial"/>
              </w:rPr>
              <w:t xml:space="preserve">. </w:t>
            </w:r>
            <w:r w:rsidRPr="00633A23">
              <w:t>Архистратига</w:t>
            </w:r>
            <w:r w:rsidRPr="00633A23">
              <w:rPr>
                <w:rFonts w:cs="Arial"/>
              </w:rPr>
              <w:t xml:space="preserve"> </w:t>
            </w:r>
            <w:r w:rsidRPr="00633A23">
              <w:t>М</w:t>
            </w:r>
            <w:r w:rsidRPr="00633A23">
              <w:t>и</w:t>
            </w:r>
            <w:r w:rsidRPr="00633A23">
              <w:t>хаи</w:t>
            </w:r>
            <w:r w:rsidRPr="00633A23">
              <w:softHyphen/>
              <w:t>ла</w:t>
            </w:r>
            <w:r w:rsidRPr="00633A23">
              <w:rPr>
                <w:rFonts w:cs="Arial"/>
              </w:rPr>
              <w:t xml:space="preserve"> </w:t>
            </w:r>
            <w:r w:rsidRPr="00633A23">
              <w:t>г</w:t>
            </w:r>
            <w:r w:rsidRPr="00633A23">
              <w:rPr>
                <w:rFonts w:cs="Arial"/>
              </w:rPr>
              <w:t xml:space="preserve">. </w:t>
            </w:r>
            <w:r w:rsidRPr="00633A23">
              <w:t>Ораниенбаума</w:t>
            </w:r>
          </w:p>
        </w:tc>
        <w:tc>
          <w:tcPr>
            <w:tcW w:w="2155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Набедренник</w:t>
            </w:r>
          </w:p>
        </w:tc>
      </w:tr>
      <w:tr w:rsidR="00FA2295" w:rsidRPr="00633A23" w:rsidTr="001C206D">
        <w:tc>
          <w:tcPr>
            <w:tcW w:w="3374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rPr>
                <w:rFonts w:cs="Arial"/>
              </w:rPr>
              <w:t xml:space="preserve">21. </w:t>
            </w: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882447">
              <w:rPr>
                <w:b/>
              </w:rPr>
              <w:t>Николай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Б</w:t>
            </w:r>
            <w:r w:rsidRPr="00882447">
              <w:rPr>
                <w:b/>
              </w:rPr>
              <w:t>о</w:t>
            </w:r>
            <w:r w:rsidRPr="00882447">
              <w:rPr>
                <w:b/>
              </w:rPr>
              <w:t>ри</w:t>
            </w:r>
            <w:r w:rsidRPr="00882447">
              <w:rPr>
                <w:b/>
              </w:rPr>
              <w:softHyphen/>
              <w:t>сович</w:t>
            </w:r>
            <w:r w:rsidRPr="00882447">
              <w:rPr>
                <w:rFonts w:cs="Arial"/>
                <w:b/>
              </w:rPr>
              <w:t xml:space="preserve"> </w:t>
            </w:r>
            <w:r w:rsidRPr="00882447">
              <w:rPr>
                <w:b/>
              </w:rPr>
              <w:t>Яцкунас</w:t>
            </w:r>
          </w:p>
        </w:tc>
        <w:tc>
          <w:tcPr>
            <w:tcW w:w="4677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Священник</w:t>
            </w:r>
            <w:r w:rsidRPr="00633A23">
              <w:rPr>
                <w:rFonts w:cs="Arial"/>
              </w:rPr>
              <w:t xml:space="preserve"> </w:t>
            </w:r>
            <w:r w:rsidRPr="00633A23">
              <w:t>Воскресенского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Новодевичь</w:t>
            </w:r>
            <w:r w:rsidRPr="00633A23">
              <w:t>е</w:t>
            </w:r>
            <w:r w:rsidRPr="00633A23">
              <w:t>го женского</w:t>
            </w:r>
            <w:r w:rsidRPr="00633A23">
              <w:rPr>
                <w:rFonts w:cs="Arial"/>
              </w:rPr>
              <w:t xml:space="preserve"> </w:t>
            </w:r>
            <w:r w:rsidRPr="00633A23">
              <w:t>монастыря</w:t>
            </w:r>
            <w:r w:rsidRPr="00633A23">
              <w:rPr>
                <w:rFonts w:cs="Arial"/>
              </w:rPr>
              <w:t xml:space="preserve">, </w:t>
            </w:r>
            <w:r w:rsidRPr="00633A23">
              <w:t>СПб</w:t>
            </w:r>
          </w:p>
        </w:tc>
        <w:tc>
          <w:tcPr>
            <w:tcW w:w="2155" w:type="dxa"/>
            <w:shd w:val="clear" w:color="auto" w:fill="FFFFFF"/>
          </w:tcPr>
          <w:p w:rsidR="00FA2295" w:rsidRPr="00633A23" w:rsidRDefault="00FA2295" w:rsidP="001C206D">
            <w:pPr>
              <w:ind w:firstLine="0"/>
              <w:jc w:val="left"/>
            </w:pPr>
            <w:r w:rsidRPr="00633A23">
              <w:t>Набедренник</w:t>
            </w:r>
          </w:p>
        </w:tc>
      </w:tr>
    </w:tbl>
    <w:p w:rsidR="00FA2295" w:rsidRPr="00633A23" w:rsidRDefault="00FA2295" w:rsidP="00FA2295">
      <w:pPr>
        <w:sectPr w:rsidR="00FA2295" w:rsidRPr="00633A23" w:rsidSect="00EB0F88">
          <w:pgSz w:w="11907" w:h="16839" w:code="9"/>
          <w:pgMar w:top="851" w:right="850" w:bottom="851" w:left="1134" w:header="720" w:footer="720" w:gutter="0"/>
          <w:cols w:space="720"/>
          <w:noEndnote/>
        </w:sectPr>
      </w:pPr>
    </w:p>
    <w:p w:rsidR="002D3589" w:rsidRPr="00633A23" w:rsidRDefault="007C5DE1" w:rsidP="00EB0F88">
      <w:pPr>
        <w:rPr>
          <w:szCs w:val="24"/>
        </w:rPr>
      </w:pPr>
      <w:r w:rsidRPr="00A617A4">
        <w:rPr>
          <w:noProof/>
          <w:szCs w:val="24"/>
        </w:rPr>
        <w:lastRenderedPageBreak/>
        <w:pict>
          <v:shape id="Рисунок 5" o:spid="_x0000_i1029" type="#_x0000_t75" style="width:348pt;height:199.5pt;visibility:visible">
            <v:imagedata r:id="rId13" o:title=""/>
          </v:shape>
        </w:pict>
      </w:r>
    </w:p>
    <w:p w:rsidR="002D3589" w:rsidRPr="00633A23" w:rsidRDefault="002D3589" w:rsidP="00A036E3">
      <w:pPr>
        <w:pStyle w:val="2"/>
      </w:pPr>
      <w:r w:rsidRPr="00633A23">
        <w:t>Официальная часть</w:t>
      </w:r>
    </w:p>
    <w:p w:rsidR="002D3589" w:rsidRPr="00633A23" w:rsidRDefault="002D3589" w:rsidP="00EB0F88">
      <w:pPr>
        <w:rPr>
          <w:szCs w:val="2"/>
        </w:rPr>
      </w:pPr>
    </w:p>
    <w:p w:rsidR="002D3589" w:rsidRPr="00633A23" w:rsidRDefault="002D3589" w:rsidP="00A036E3">
      <w:pPr>
        <w:pStyle w:val="3"/>
      </w:pPr>
      <w:bookmarkStart w:id="4" w:name="_ЖИЗНЬ_ЕПАРХИИ"/>
      <w:bookmarkEnd w:id="4"/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ЕПАРХИИ</w:t>
      </w:r>
    </w:p>
    <w:p w:rsidR="002D3589" w:rsidRPr="00A036E3" w:rsidRDefault="002D3589" w:rsidP="00A036E3">
      <w:pPr>
        <w:pStyle w:val="5"/>
      </w:pPr>
      <w:r w:rsidRPr="00A036E3">
        <w:t>Июнь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, </w:t>
      </w:r>
      <w:r w:rsidRPr="00A036E3">
        <w:rPr>
          <w:rFonts w:cs="Arial"/>
          <w:b/>
        </w:rPr>
        <w:t xml:space="preserve">3/16 </w:t>
      </w:r>
      <w:r w:rsidRPr="00A036E3">
        <w:rPr>
          <w:b/>
        </w:rPr>
        <w:t>июня</w:t>
      </w:r>
      <w:r w:rsidRPr="00633A23">
        <w:rPr>
          <w:rFonts w:cs="Arial"/>
        </w:rPr>
        <w:t xml:space="preserve">, </w:t>
      </w:r>
      <w:r w:rsidRPr="00633A23">
        <w:t>недели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, </w:t>
      </w:r>
      <w:r w:rsidRPr="00633A23">
        <w:t>в земле</w:t>
      </w:r>
      <w:r w:rsidRPr="00633A23">
        <w:rPr>
          <w:rFonts w:cs="Arial"/>
        </w:rPr>
        <w:t xml:space="preserve"> </w:t>
      </w:r>
      <w:r w:rsidRPr="00633A23">
        <w:t>Российской</w:t>
      </w:r>
      <w:r w:rsidRPr="00633A23">
        <w:rPr>
          <w:rFonts w:cs="Arial"/>
        </w:rPr>
        <w:t xml:space="preserve"> </w:t>
      </w:r>
      <w:r w:rsidRPr="00633A23">
        <w:t>просиявших</w:t>
      </w:r>
      <w:r w:rsidRPr="00633A23">
        <w:rPr>
          <w:rFonts w:cs="Arial"/>
        </w:rPr>
        <w:t xml:space="preserve">, </w:t>
      </w:r>
      <w:r w:rsidRPr="00633A23">
        <w:t>состо</w:t>
      </w:r>
      <w:r w:rsidRPr="00633A23">
        <w:t>я</w:t>
      </w:r>
      <w:r w:rsidRPr="00633A23">
        <w:t>лось</w:t>
      </w:r>
      <w:r w:rsidRPr="00633A23">
        <w:rPr>
          <w:rFonts w:cs="Arial"/>
        </w:rPr>
        <w:t xml:space="preserve"> </w:t>
      </w:r>
      <w:r w:rsidRPr="00633A23">
        <w:t>освящение и</w:t>
      </w:r>
      <w:r w:rsidRPr="00633A23">
        <w:rPr>
          <w:rFonts w:cs="Arial"/>
        </w:rPr>
        <w:t xml:space="preserve"> </w:t>
      </w:r>
      <w:r w:rsidRPr="00633A23">
        <w:t>подъем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маковку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вмч</w:t>
      </w:r>
      <w:r w:rsidRPr="00633A23">
        <w:rPr>
          <w:rFonts w:cs="Arial"/>
        </w:rPr>
        <w:t xml:space="preserve">. </w:t>
      </w:r>
      <w:r w:rsidRPr="00633A23">
        <w:t>Панте</w:t>
      </w:r>
      <w:r w:rsidRPr="00633A23">
        <w:softHyphen/>
        <w:t>леймона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Удельной</w:t>
      </w:r>
      <w:r w:rsidRPr="00633A23">
        <w:rPr>
          <w:rFonts w:cs="Arial"/>
        </w:rPr>
        <w:t xml:space="preserve">. </w:t>
      </w:r>
      <w:r w:rsidRPr="00633A23">
        <w:t>Во</w:t>
      </w:r>
      <w:r w:rsidRPr="00633A23">
        <w:t>з</w:t>
      </w:r>
      <w:r w:rsidRPr="00633A23">
        <w:t>вращенный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1990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, </w:t>
      </w:r>
      <w:r w:rsidRPr="00633A23">
        <w:t>отметивший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125-</w:t>
      </w:r>
      <w:r w:rsidRPr="00633A23">
        <w:t>летие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течение шести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ре</w:t>
      </w:r>
      <w:r w:rsidRPr="00633A23">
        <w:t>в</w:t>
      </w:r>
      <w:r w:rsidRPr="00633A23">
        <w:t>ностно</w:t>
      </w:r>
      <w:r w:rsidRPr="00633A23">
        <w:rPr>
          <w:rFonts w:cs="Arial"/>
        </w:rPr>
        <w:t xml:space="preserve"> </w:t>
      </w:r>
      <w:r w:rsidRPr="00633A23">
        <w:t>восстанавливается</w:t>
      </w:r>
      <w:r w:rsidRPr="00633A23">
        <w:rPr>
          <w:rFonts w:cs="Arial"/>
        </w:rPr>
        <w:t xml:space="preserve"> </w:t>
      </w:r>
      <w:r w:rsidRPr="00633A23">
        <w:t>усердием настоятеля</w:t>
      </w:r>
      <w:r w:rsidRPr="00633A23">
        <w:rPr>
          <w:rFonts w:cs="Arial"/>
        </w:rPr>
        <w:t xml:space="preserve"> </w:t>
      </w:r>
      <w:r w:rsidRPr="00633A23">
        <w:t>свящ</w:t>
      </w:r>
      <w:r w:rsidRPr="00633A23">
        <w:rPr>
          <w:rFonts w:cs="Arial"/>
        </w:rPr>
        <w:t xml:space="preserve">. </w:t>
      </w:r>
      <w:r w:rsidRPr="00633A23">
        <w:t>Алексия</w:t>
      </w:r>
      <w:r w:rsidRPr="00633A23">
        <w:rPr>
          <w:rFonts w:cs="Arial"/>
        </w:rPr>
        <w:t xml:space="preserve"> </w:t>
      </w:r>
      <w:r w:rsidRPr="00633A23">
        <w:t>Масюка</w:t>
      </w:r>
      <w:r w:rsidRPr="00633A23">
        <w:rPr>
          <w:rFonts w:cs="Arial"/>
        </w:rPr>
        <w:t xml:space="preserve">, </w:t>
      </w:r>
      <w:r w:rsidRPr="00633A23">
        <w:t>приходского</w:t>
      </w:r>
      <w:r w:rsidRPr="00633A23">
        <w:rPr>
          <w:rFonts w:cs="Arial"/>
        </w:rPr>
        <w:t xml:space="preserve"> </w:t>
      </w:r>
      <w:r w:rsidRPr="00633A23">
        <w:t>сове</w:t>
      </w:r>
      <w:r w:rsidRPr="00633A23">
        <w:softHyphen/>
        <w:t>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прихожан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предшествующие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восстановле</w:t>
      </w:r>
      <w:r w:rsidRPr="00633A23">
        <w:softHyphen/>
        <w:t>на</w:t>
      </w:r>
      <w:r w:rsidRPr="00633A23">
        <w:rPr>
          <w:rFonts w:cs="Arial"/>
        </w:rPr>
        <w:t xml:space="preserve"> </w:t>
      </w:r>
      <w:r w:rsidRPr="00633A23">
        <w:t>утраченная</w:t>
      </w:r>
      <w:r w:rsidRPr="00633A23">
        <w:rPr>
          <w:rFonts w:cs="Arial"/>
        </w:rPr>
        <w:t xml:space="preserve"> </w:t>
      </w:r>
      <w:r w:rsidRPr="00633A23">
        <w:t>звонница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нынешнем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а</w:t>
      </w:r>
      <w:r w:rsidRPr="00633A23">
        <w:t>ковка</w:t>
      </w:r>
      <w:r w:rsidRPr="00633A23">
        <w:rPr>
          <w:rFonts w:cs="Arial"/>
        </w:rPr>
        <w:t xml:space="preserve"> </w:t>
      </w:r>
      <w:r w:rsidRPr="00633A23">
        <w:t>и шатер</w:t>
      </w:r>
      <w:r w:rsidRPr="00633A23">
        <w:rPr>
          <w:rFonts w:cs="Arial"/>
        </w:rPr>
        <w:t xml:space="preserve">. </w:t>
      </w:r>
      <w:r w:rsidRPr="00633A23">
        <w:t>Большая</w:t>
      </w:r>
      <w:r w:rsidRPr="00633A23">
        <w:rPr>
          <w:rFonts w:cs="Arial"/>
        </w:rPr>
        <w:t xml:space="preserve"> </w:t>
      </w:r>
      <w:r w:rsidRPr="00633A23">
        <w:t>работа</w:t>
      </w:r>
      <w:r w:rsidRPr="00633A23">
        <w:rPr>
          <w:rFonts w:cs="Arial"/>
        </w:rPr>
        <w:t xml:space="preserve"> </w:t>
      </w:r>
      <w:r w:rsidRPr="00633A23">
        <w:t>ведется</w:t>
      </w:r>
      <w:r w:rsidRPr="00633A23">
        <w:rPr>
          <w:rFonts w:cs="Arial"/>
        </w:rPr>
        <w:t xml:space="preserve"> </w:t>
      </w:r>
      <w:r w:rsidRPr="00633A23">
        <w:t>приходом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по окормлению</w:t>
      </w:r>
      <w:r w:rsidRPr="00633A23">
        <w:rPr>
          <w:rFonts w:cs="Arial"/>
        </w:rPr>
        <w:t xml:space="preserve"> </w:t>
      </w:r>
      <w:r w:rsidRPr="00633A23">
        <w:t>больных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медперсон</w:t>
      </w:r>
      <w:r w:rsidRPr="00633A23">
        <w:t>а</w:t>
      </w:r>
      <w:r w:rsidRPr="00633A23">
        <w:t>ла</w:t>
      </w:r>
      <w:r w:rsidRPr="00633A23">
        <w:rPr>
          <w:rFonts w:cs="Arial"/>
        </w:rPr>
        <w:t xml:space="preserve"> </w:t>
      </w:r>
      <w:r w:rsidRPr="00633A23">
        <w:t>психиатриче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больницы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. </w:t>
      </w:r>
      <w:r w:rsidRPr="00633A23">
        <w:t>Скворцова</w:t>
      </w:r>
      <w:r w:rsidRPr="00633A23">
        <w:rPr>
          <w:rFonts w:cs="Arial"/>
        </w:rPr>
        <w:t>-</w:t>
      </w:r>
      <w:r w:rsidRPr="00633A23">
        <w:t>Степанова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террито</w:t>
      </w:r>
      <w:r w:rsidRPr="00633A23">
        <w:softHyphen/>
        <w:t>рии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находи</w:t>
      </w:r>
      <w:r w:rsidRPr="00633A23">
        <w:t>т</w:t>
      </w:r>
      <w:r w:rsidRPr="00633A23">
        <w:t>ся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A036E3">
        <w:rPr>
          <w:rFonts w:cs="Arial"/>
          <w:b/>
        </w:rPr>
        <w:t xml:space="preserve">9/22 </w:t>
      </w:r>
      <w:r w:rsidRPr="00A036E3">
        <w:rPr>
          <w:b/>
        </w:rPr>
        <w:t>июня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субботу</w:t>
      </w:r>
      <w:r w:rsidRPr="00633A23">
        <w:rPr>
          <w:rFonts w:cs="Arial"/>
        </w:rPr>
        <w:t xml:space="preserve"> </w:t>
      </w:r>
      <w:r w:rsidRPr="00633A23">
        <w:t>недели</w:t>
      </w:r>
      <w:r w:rsidRPr="00633A23">
        <w:rPr>
          <w:rFonts w:cs="Arial"/>
        </w:rPr>
        <w:t xml:space="preserve"> 2-</w:t>
      </w:r>
      <w:r w:rsidRPr="00633A23">
        <w:t>й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Пятидесятнице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отмечается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я</w:t>
      </w:r>
      <w:r w:rsidRPr="00633A23">
        <w:t>тых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 </w:t>
      </w:r>
      <w:r w:rsidRPr="00633A23">
        <w:t>Россий</w:t>
      </w:r>
      <w:r w:rsidRPr="00633A23">
        <w:rPr>
          <w:rFonts w:cs="Arial"/>
        </w:rPr>
        <w:t>-</w:t>
      </w:r>
      <w:r w:rsidRPr="00633A23">
        <w:t>кой</w:t>
      </w:r>
      <w:r w:rsidRPr="00633A23">
        <w:rPr>
          <w:rFonts w:cs="Arial"/>
        </w:rPr>
        <w:t xml:space="preserve"> </w:t>
      </w:r>
      <w:r w:rsidRPr="00633A23">
        <w:t>просиявших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Петербурге</w:t>
      </w:r>
      <w:r w:rsidRPr="00633A23">
        <w:rPr>
          <w:rFonts w:cs="Arial"/>
        </w:rPr>
        <w:t xml:space="preserve"> </w:t>
      </w:r>
      <w:r w:rsidRPr="00633A23">
        <w:t>отметили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скорби и</w:t>
      </w:r>
      <w:r w:rsidRPr="00633A23">
        <w:rPr>
          <w:rFonts w:cs="Arial"/>
        </w:rPr>
        <w:t xml:space="preserve"> </w:t>
      </w:r>
      <w:r w:rsidRPr="00633A23">
        <w:t>траура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55-</w:t>
      </w:r>
      <w:r w:rsidRPr="00633A23">
        <w:t>ю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t>о</w:t>
      </w:r>
      <w:r w:rsidRPr="00633A23">
        <w:t>довщину</w:t>
      </w:r>
      <w:r w:rsidRPr="00633A23">
        <w:rPr>
          <w:rFonts w:cs="Arial"/>
        </w:rPr>
        <w:t xml:space="preserve"> </w:t>
      </w:r>
      <w:r w:rsidRPr="00633A23">
        <w:t>начала</w:t>
      </w:r>
      <w:r w:rsidRPr="00633A23">
        <w:rPr>
          <w:rFonts w:cs="Arial"/>
        </w:rPr>
        <w:t xml:space="preserve"> </w:t>
      </w:r>
      <w:r w:rsidRPr="00633A23">
        <w:t>Великой</w:t>
      </w:r>
      <w:r w:rsidRPr="00633A23">
        <w:rPr>
          <w:rFonts w:cs="Arial"/>
        </w:rPr>
        <w:t xml:space="preserve"> </w:t>
      </w:r>
      <w:r w:rsidRPr="00633A23">
        <w:t>Отечест</w:t>
      </w:r>
      <w:r w:rsidRPr="00633A23">
        <w:softHyphen/>
        <w:t>венной</w:t>
      </w:r>
      <w:r w:rsidRPr="00633A23">
        <w:rPr>
          <w:rFonts w:cs="Arial"/>
        </w:rPr>
        <w:t xml:space="preserve"> </w:t>
      </w:r>
      <w:r w:rsidRPr="00633A23">
        <w:t>войны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горожане</w:t>
      </w:r>
      <w:r w:rsidRPr="00633A23">
        <w:rPr>
          <w:rFonts w:cs="Arial"/>
        </w:rPr>
        <w:t xml:space="preserve"> </w:t>
      </w:r>
      <w:r w:rsidRPr="00633A23">
        <w:t>помянули</w:t>
      </w:r>
      <w:r w:rsidRPr="00633A23">
        <w:rPr>
          <w:rFonts w:cs="Arial"/>
        </w:rPr>
        <w:t xml:space="preserve"> </w:t>
      </w:r>
      <w:r w:rsidRPr="00633A23">
        <w:t>своих близких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панихидами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храмах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 установкой</w:t>
      </w:r>
      <w:r w:rsidRPr="00633A23">
        <w:rPr>
          <w:rFonts w:cs="Arial"/>
        </w:rPr>
        <w:t xml:space="preserve"> </w:t>
      </w:r>
      <w:r w:rsidRPr="00633A23">
        <w:t>поминального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Московском</w:t>
      </w:r>
      <w:r w:rsidRPr="00633A23">
        <w:rPr>
          <w:rFonts w:cs="Arial"/>
        </w:rPr>
        <w:t xml:space="preserve"> </w:t>
      </w:r>
      <w:r w:rsidRPr="00633A23">
        <w:t>парке Победы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rPr>
          <w:rFonts w:cs="Arial"/>
        </w:rPr>
        <w:t xml:space="preserve">. </w:t>
      </w:r>
      <w:r w:rsidRPr="00633A23">
        <w:t>кирпичного</w:t>
      </w:r>
      <w:r w:rsidRPr="00633A23">
        <w:rPr>
          <w:rFonts w:cs="Arial"/>
        </w:rPr>
        <w:t xml:space="preserve"> </w:t>
      </w:r>
      <w:r w:rsidRPr="00633A23">
        <w:t>завода</w:t>
      </w:r>
      <w:r w:rsidRPr="00633A23">
        <w:rPr>
          <w:rFonts w:cs="Arial"/>
        </w:rPr>
        <w:t xml:space="preserve">, </w:t>
      </w:r>
      <w:r w:rsidRPr="00633A23">
        <w:t>действовав</w:t>
      </w:r>
      <w:r w:rsidRPr="00633A23">
        <w:softHyphen/>
        <w:t>шего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блокаду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крематорий</w:t>
      </w:r>
      <w:r w:rsidRPr="00633A23">
        <w:rPr>
          <w:rFonts w:cs="Arial"/>
        </w:rPr>
        <w:t xml:space="preserve">.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упокоился</w:t>
      </w:r>
      <w:r w:rsidRPr="00633A23">
        <w:rPr>
          <w:rFonts w:cs="Arial"/>
        </w:rPr>
        <w:t xml:space="preserve"> </w:t>
      </w:r>
      <w:r w:rsidRPr="00633A23">
        <w:t>прах около</w:t>
      </w:r>
      <w:r w:rsidRPr="00633A23">
        <w:rPr>
          <w:rFonts w:cs="Arial"/>
        </w:rPr>
        <w:t xml:space="preserve"> 200 </w:t>
      </w:r>
      <w:r w:rsidRPr="00633A23">
        <w:t>тысяч</w:t>
      </w:r>
      <w:r w:rsidRPr="00633A23">
        <w:rPr>
          <w:rFonts w:cs="Arial"/>
        </w:rPr>
        <w:t xml:space="preserve"> </w:t>
      </w:r>
      <w:r w:rsidRPr="00633A23">
        <w:t>умерших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голода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погибших</w:t>
      </w:r>
      <w:r w:rsidRPr="00633A23">
        <w:rPr>
          <w:rFonts w:cs="Arial"/>
        </w:rPr>
        <w:t xml:space="preserve"> </w:t>
      </w:r>
      <w:r w:rsidRPr="00633A23">
        <w:t>от ран</w:t>
      </w:r>
      <w:r w:rsidRPr="00633A23">
        <w:rPr>
          <w:rFonts w:cs="Arial"/>
        </w:rPr>
        <w:t xml:space="preserve">. </w:t>
      </w:r>
      <w:r w:rsidRPr="00633A23">
        <w:t>Долгие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власти</w:t>
      </w:r>
      <w:r w:rsidRPr="00633A23">
        <w:rPr>
          <w:rFonts w:cs="Arial"/>
        </w:rPr>
        <w:t xml:space="preserve"> </w:t>
      </w:r>
      <w:r w:rsidRPr="00633A23">
        <w:t>хранили</w:t>
      </w:r>
      <w:r w:rsidRPr="00633A23">
        <w:rPr>
          <w:rFonts w:cs="Arial"/>
        </w:rPr>
        <w:t xml:space="preserve"> </w:t>
      </w:r>
      <w:r w:rsidRPr="00633A23">
        <w:t>полное</w:t>
      </w:r>
      <w:r w:rsidRPr="00633A23">
        <w:rPr>
          <w:rFonts w:cs="Arial"/>
        </w:rPr>
        <w:t xml:space="preserve"> </w:t>
      </w:r>
      <w:r w:rsidRPr="00633A23">
        <w:t>молчание</w:t>
      </w:r>
      <w:r w:rsidRPr="00633A23">
        <w:rPr>
          <w:rFonts w:cs="Arial"/>
        </w:rPr>
        <w:t xml:space="preserve"> </w:t>
      </w:r>
      <w:r w:rsidRPr="00633A23">
        <w:t>об этой</w:t>
      </w:r>
      <w:r w:rsidRPr="00633A23">
        <w:rPr>
          <w:rFonts w:cs="Arial"/>
        </w:rPr>
        <w:t xml:space="preserve"> </w:t>
      </w:r>
      <w:r w:rsidRPr="00633A23">
        <w:t>братской</w:t>
      </w:r>
      <w:r w:rsidRPr="00633A23">
        <w:rPr>
          <w:rFonts w:cs="Arial"/>
        </w:rPr>
        <w:t xml:space="preserve"> </w:t>
      </w:r>
      <w:r w:rsidRPr="00633A23">
        <w:t>могиле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три</w:t>
      </w:r>
      <w:r w:rsidRPr="00633A23">
        <w:rPr>
          <w:rFonts w:cs="Arial"/>
        </w:rPr>
        <w:t xml:space="preserve">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назад</w:t>
      </w:r>
      <w:r w:rsidRPr="00633A23">
        <w:rPr>
          <w:rFonts w:cs="Arial"/>
        </w:rPr>
        <w:t xml:space="preserve"> </w:t>
      </w:r>
      <w:r w:rsidRPr="00633A23">
        <w:t>раскрыли тайну</w:t>
      </w:r>
      <w:r w:rsidRPr="00633A23">
        <w:rPr>
          <w:rFonts w:cs="Arial"/>
        </w:rPr>
        <w:t xml:space="preserve"> </w:t>
      </w:r>
      <w:r w:rsidRPr="00633A23">
        <w:t>«м</w:t>
      </w:r>
      <w:r w:rsidRPr="00633A23">
        <w:t>а</w:t>
      </w:r>
      <w:r w:rsidRPr="00633A23">
        <w:t>лой</w:t>
      </w:r>
      <w:r w:rsidRPr="00633A23">
        <w:rPr>
          <w:rFonts w:cs="Arial"/>
        </w:rPr>
        <w:t xml:space="preserve"> </w:t>
      </w:r>
      <w:r w:rsidRPr="00633A23">
        <w:t>Пискаревки»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</w:t>
      </w:r>
      <w:r w:rsidRPr="00633A23">
        <w:rPr>
          <w:rFonts w:cs="Arial"/>
        </w:rPr>
        <w:t xml:space="preserve"> </w:t>
      </w:r>
      <w:r w:rsidRPr="00633A23">
        <w:t>инициативе</w:t>
      </w:r>
      <w:r w:rsidRPr="00633A23">
        <w:rPr>
          <w:rFonts w:cs="Arial"/>
        </w:rPr>
        <w:t xml:space="preserve"> </w:t>
      </w:r>
      <w:r w:rsidRPr="00633A23">
        <w:t>общественного</w:t>
      </w:r>
      <w:r w:rsidRPr="00633A23">
        <w:rPr>
          <w:rFonts w:cs="Arial"/>
        </w:rPr>
        <w:t xml:space="preserve"> </w:t>
      </w:r>
      <w:r w:rsidRPr="00633A23">
        <w:t>комитета</w:t>
      </w:r>
      <w:r w:rsidRPr="00633A23">
        <w:rPr>
          <w:rFonts w:cs="Arial"/>
        </w:rPr>
        <w:t xml:space="preserve"> </w:t>
      </w:r>
      <w:r w:rsidRPr="00633A23">
        <w:t>защиты парка</w:t>
      </w:r>
      <w:r w:rsidRPr="00633A23">
        <w:rPr>
          <w:rFonts w:cs="Arial"/>
        </w:rPr>
        <w:t xml:space="preserve"> </w:t>
      </w:r>
      <w:r w:rsidRPr="00633A23">
        <w:t>Победы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святом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t>с</w:t>
      </w:r>
      <w:r w:rsidRPr="00633A23">
        <w:t>тановлен</w:t>
      </w:r>
      <w:r w:rsidRPr="00633A23">
        <w:rPr>
          <w:rFonts w:cs="Arial"/>
        </w:rPr>
        <w:t xml:space="preserve"> </w:t>
      </w:r>
      <w:r w:rsidRPr="00633A23">
        <w:t>осьмиконечный</w:t>
      </w:r>
      <w:r w:rsidRPr="00633A23">
        <w:rPr>
          <w:rFonts w:cs="Arial"/>
        </w:rPr>
        <w:t xml:space="preserve"> </w:t>
      </w:r>
      <w:r w:rsidRPr="00633A23">
        <w:t>православный</w:t>
      </w:r>
      <w:r w:rsidRPr="00633A23">
        <w:rPr>
          <w:rFonts w:cs="Arial"/>
        </w:rPr>
        <w:t xml:space="preserve"> </w:t>
      </w:r>
      <w:r w:rsidRPr="00633A23">
        <w:t>крест</w:t>
      </w:r>
      <w:r w:rsidRPr="00633A23">
        <w:rPr>
          <w:rFonts w:cs="Arial"/>
        </w:rPr>
        <w:t xml:space="preserve">, </w:t>
      </w:r>
      <w:r w:rsidRPr="00633A23">
        <w:t>освященный</w:t>
      </w:r>
      <w:r w:rsidRPr="00633A23">
        <w:rPr>
          <w:rFonts w:cs="Arial"/>
        </w:rPr>
        <w:t xml:space="preserve"> </w:t>
      </w:r>
      <w:r w:rsidRPr="00633A23">
        <w:t>свящ</w:t>
      </w:r>
      <w:r w:rsidRPr="00633A23">
        <w:rPr>
          <w:rFonts w:cs="Arial"/>
        </w:rPr>
        <w:t xml:space="preserve">. </w:t>
      </w:r>
      <w:r w:rsidRPr="00633A23">
        <w:t>Иго</w:t>
      </w:r>
      <w:r w:rsidRPr="00633A23">
        <w:softHyphen/>
        <w:t>рем</w:t>
      </w:r>
      <w:r w:rsidRPr="00633A23">
        <w:rPr>
          <w:rFonts w:cs="Arial"/>
        </w:rPr>
        <w:t xml:space="preserve"> </w:t>
      </w:r>
      <w:r w:rsidRPr="00633A23">
        <w:t>Лобановым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Каза</w:t>
      </w:r>
      <w:r w:rsidRPr="00633A23">
        <w:t>н</w:t>
      </w:r>
      <w:r w:rsidRPr="00633A23">
        <w:t>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rPr>
          <w:rFonts w:cs="Arial"/>
        </w:rPr>
        <w:t xml:space="preserve">. </w:t>
      </w:r>
      <w:r w:rsidRPr="00633A23">
        <w:t>Новодевичьего монастыря</w:t>
      </w:r>
      <w:r w:rsidRPr="00633A23">
        <w:rPr>
          <w:rFonts w:cs="Arial"/>
        </w:rPr>
        <w:t xml:space="preserve">.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отслужена</w:t>
      </w:r>
      <w:r w:rsidRPr="00633A23">
        <w:rPr>
          <w:rFonts w:cs="Arial"/>
        </w:rPr>
        <w:t xml:space="preserve"> </w:t>
      </w:r>
      <w:r w:rsidRPr="00633A23">
        <w:t>панихида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«от глада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ран</w:t>
      </w:r>
      <w:r w:rsidRPr="00633A23">
        <w:rPr>
          <w:rFonts w:cs="Arial"/>
        </w:rPr>
        <w:t xml:space="preserve"> </w:t>
      </w:r>
      <w:r w:rsidRPr="00633A23">
        <w:t>скончавшимся»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приняли</w:t>
      </w:r>
      <w:r w:rsidRPr="00633A23">
        <w:rPr>
          <w:rFonts w:cs="Arial"/>
        </w:rPr>
        <w:t xml:space="preserve"> </w:t>
      </w:r>
      <w:r w:rsidRPr="00633A23">
        <w:t>участие около</w:t>
      </w:r>
      <w:r w:rsidRPr="00633A23">
        <w:rPr>
          <w:rFonts w:cs="Arial"/>
        </w:rPr>
        <w:t xml:space="preserve"> </w:t>
      </w:r>
      <w:r w:rsidRPr="00633A23">
        <w:t>тысячи</w:t>
      </w:r>
      <w:r w:rsidRPr="00633A23">
        <w:rPr>
          <w:rFonts w:cs="Arial"/>
        </w:rPr>
        <w:t xml:space="preserve"> </w:t>
      </w:r>
      <w:r w:rsidRPr="00633A23">
        <w:t>горожан</w:t>
      </w:r>
      <w:r w:rsidRPr="00633A23">
        <w:rPr>
          <w:rFonts w:cs="Arial"/>
        </w:rPr>
        <w:t xml:space="preserve">, </w:t>
      </w:r>
      <w:r w:rsidRPr="00633A23">
        <w:t>среди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блокадн</w:t>
      </w:r>
      <w:r w:rsidRPr="00633A23">
        <w:t>и</w:t>
      </w:r>
      <w:r w:rsidRPr="00633A23">
        <w:t>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тераны</w:t>
      </w:r>
      <w:r w:rsidRPr="00633A23">
        <w:rPr>
          <w:rFonts w:cs="Arial"/>
        </w:rPr>
        <w:t xml:space="preserve"> </w:t>
      </w:r>
      <w:r w:rsidRPr="00633A23">
        <w:t>войны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Православные</w:t>
      </w:r>
      <w:r w:rsidRPr="00633A23">
        <w:rPr>
          <w:rFonts w:cs="Arial"/>
        </w:rPr>
        <w:t xml:space="preserve"> </w:t>
      </w:r>
      <w:r w:rsidRPr="00633A23">
        <w:t>намерены</w:t>
      </w:r>
      <w:r w:rsidRPr="00633A23">
        <w:rPr>
          <w:rFonts w:cs="Arial"/>
        </w:rPr>
        <w:t xml:space="preserve"> </w:t>
      </w:r>
      <w:r w:rsidRPr="00633A23">
        <w:t>зарегистрировать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softHyphen/>
        <w:t>ковную</w:t>
      </w:r>
      <w:r w:rsidRPr="00633A23">
        <w:rPr>
          <w:rFonts w:cs="Arial"/>
        </w:rPr>
        <w:t xml:space="preserve"> </w:t>
      </w:r>
      <w:r w:rsidRPr="00633A23">
        <w:t>общину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оборудовать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 </w:t>
      </w:r>
      <w:r w:rsidRPr="00633A23">
        <w:t>часовню в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захороненных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В</w:t>
      </w:r>
      <w:r w:rsidRPr="00633A23">
        <w:rPr>
          <w:rFonts w:cs="Arial"/>
        </w:rPr>
        <w:t xml:space="preserve"> </w:t>
      </w:r>
      <w:r w:rsidRPr="00633A23">
        <w:t>понедельник</w:t>
      </w:r>
      <w:r w:rsidRPr="00633A23">
        <w:rPr>
          <w:rFonts w:cs="Arial"/>
        </w:rPr>
        <w:t xml:space="preserve">, </w:t>
      </w:r>
      <w:r w:rsidRPr="00A036E3">
        <w:rPr>
          <w:rFonts w:cs="Arial"/>
          <w:b/>
        </w:rPr>
        <w:t xml:space="preserve">11/24 </w:t>
      </w:r>
      <w:r w:rsidRPr="00A036E3">
        <w:rPr>
          <w:b/>
        </w:rPr>
        <w:t>июня</w:t>
      </w:r>
      <w:r w:rsidRPr="00633A23">
        <w:rPr>
          <w:rFonts w:cs="Arial"/>
        </w:rPr>
        <w:t xml:space="preserve">,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свв</w:t>
      </w:r>
      <w:r w:rsidRPr="00633A23">
        <w:rPr>
          <w:rFonts w:cs="Arial"/>
        </w:rPr>
        <w:t xml:space="preserve">. </w:t>
      </w:r>
      <w:r w:rsidRPr="00633A23">
        <w:t>апостолов Варфоломея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Варнавы</w:t>
      </w:r>
      <w:r w:rsidRPr="00633A23">
        <w:rPr>
          <w:rFonts w:cs="Arial"/>
        </w:rPr>
        <w:t xml:space="preserve">, </w:t>
      </w:r>
      <w:r w:rsidRPr="00633A23">
        <w:t>первый</w:t>
      </w:r>
      <w:r w:rsidRPr="00633A23">
        <w:rPr>
          <w:rFonts w:cs="Arial"/>
        </w:rPr>
        <w:t xml:space="preserve"> </w:t>
      </w:r>
      <w:r w:rsidRPr="00633A23">
        <w:t>молебен</w:t>
      </w:r>
      <w:r w:rsidRPr="00633A23">
        <w:rPr>
          <w:rFonts w:cs="Arial"/>
        </w:rPr>
        <w:t xml:space="preserve"> </w:t>
      </w:r>
      <w:r w:rsidRPr="00633A23">
        <w:t>«на</w:t>
      </w:r>
      <w:r w:rsidRPr="00633A23">
        <w:rPr>
          <w:rFonts w:cs="Arial"/>
        </w:rPr>
        <w:t xml:space="preserve"> </w:t>
      </w:r>
      <w:r w:rsidRPr="00633A23">
        <w:t>помощь</w:t>
      </w:r>
      <w:r w:rsidR="00A036E3">
        <w:t xml:space="preserve"> </w:t>
      </w:r>
      <w:r w:rsidRPr="00633A23">
        <w:t>строительству»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отслужен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пос</w:t>
      </w:r>
      <w:r w:rsidRPr="00633A23">
        <w:rPr>
          <w:rFonts w:cs="Arial"/>
        </w:rPr>
        <w:t xml:space="preserve">. </w:t>
      </w:r>
      <w:r w:rsidRPr="00633A23">
        <w:t xml:space="preserve">Александровская </w:t>
      </w:r>
      <w:r w:rsidRPr="00633A23">
        <w:rPr>
          <w:rFonts w:cs="Arial"/>
        </w:rPr>
        <w:t>(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Варшавской</w:t>
      </w:r>
      <w:r w:rsidRPr="00633A23">
        <w:rPr>
          <w:rFonts w:cs="Arial"/>
        </w:rPr>
        <w:t xml:space="preserve"> </w:t>
      </w:r>
      <w:r w:rsidRPr="00633A23">
        <w:t>железной</w:t>
      </w:r>
      <w:r w:rsidRPr="00633A23">
        <w:rPr>
          <w:rFonts w:cs="Arial"/>
        </w:rPr>
        <w:t xml:space="preserve"> </w:t>
      </w:r>
      <w:r w:rsidRPr="00633A23">
        <w:t>дороге</w:t>
      </w:r>
      <w:r w:rsidRPr="00633A23">
        <w:rPr>
          <w:rFonts w:cs="Arial"/>
        </w:rPr>
        <w:t xml:space="preserve">),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община</w:t>
      </w:r>
      <w:r w:rsidRPr="00633A23">
        <w:rPr>
          <w:rFonts w:cs="Arial"/>
        </w:rPr>
        <w:t xml:space="preserve">, </w:t>
      </w:r>
      <w:r w:rsidRPr="00633A23">
        <w:t>воз</w:t>
      </w:r>
      <w:r w:rsidRPr="00633A23">
        <w:softHyphen/>
        <w:t>главляемая</w:t>
      </w:r>
      <w:r w:rsidRPr="00633A23">
        <w:rPr>
          <w:rFonts w:cs="Arial"/>
        </w:rPr>
        <w:t xml:space="preserve"> </w:t>
      </w:r>
      <w:r w:rsidRPr="00633A23">
        <w:t>священником</w:t>
      </w:r>
      <w:r w:rsidRPr="00633A23">
        <w:rPr>
          <w:rFonts w:cs="Arial"/>
        </w:rPr>
        <w:t xml:space="preserve"> </w:t>
      </w:r>
      <w:r w:rsidRPr="00633A23">
        <w:t>Николаем</w:t>
      </w:r>
      <w:r w:rsidRPr="00633A23">
        <w:rPr>
          <w:rFonts w:cs="Arial"/>
        </w:rPr>
        <w:t xml:space="preserve"> </w:t>
      </w:r>
      <w:r w:rsidRPr="00633A23">
        <w:t>Яцкунасом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softHyphen/>
        <w:t>ступила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сооружению</w:t>
      </w:r>
      <w:r w:rsidRPr="00633A23">
        <w:rPr>
          <w:rFonts w:cs="Arial"/>
        </w:rPr>
        <w:t xml:space="preserve"> </w:t>
      </w:r>
      <w:r w:rsidRPr="00633A23">
        <w:t>каменного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во имя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Казанской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основ</w:t>
      </w:r>
      <w:r w:rsidRPr="00633A23">
        <w:t>а</w:t>
      </w:r>
      <w:r w:rsidRPr="00633A23">
        <w:t>ние храма</w:t>
      </w:r>
      <w:r w:rsidRPr="00633A23">
        <w:rPr>
          <w:rFonts w:cs="Arial"/>
        </w:rPr>
        <w:t xml:space="preserve">, </w:t>
      </w:r>
      <w:r w:rsidRPr="00633A23">
        <w:t>возводимого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камне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проекту</w:t>
      </w:r>
      <w:r w:rsidRPr="00633A23">
        <w:rPr>
          <w:rFonts w:cs="Arial"/>
        </w:rPr>
        <w:t xml:space="preserve">, </w:t>
      </w:r>
      <w:r w:rsidRPr="00633A23">
        <w:t>повторяющему план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внешний</w:t>
      </w:r>
      <w:r w:rsidRPr="00633A23">
        <w:rPr>
          <w:rFonts w:cs="Arial"/>
        </w:rPr>
        <w:t xml:space="preserve"> </w:t>
      </w:r>
      <w:r w:rsidRPr="00633A23">
        <w:t>вид</w:t>
      </w:r>
      <w:r w:rsidRPr="00633A23">
        <w:rPr>
          <w:rFonts w:cs="Arial"/>
        </w:rPr>
        <w:t xml:space="preserve"> </w:t>
      </w:r>
      <w:r w:rsidRPr="00633A23">
        <w:t>стоявшего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прежде</w:t>
      </w:r>
      <w:r w:rsidRPr="00633A23">
        <w:rPr>
          <w:rFonts w:cs="Arial"/>
        </w:rPr>
        <w:t xml:space="preserve">, </w:t>
      </w:r>
      <w:r w:rsidRPr="00633A23">
        <w:t>освящен</w:t>
      </w:r>
      <w:r w:rsidRPr="00633A23">
        <w:softHyphen/>
        <w:t>ного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1910-</w:t>
      </w:r>
      <w:r w:rsidRPr="00633A23">
        <w:t>х</w:t>
      </w:r>
      <w:r w:rsidRPr="00633A23">
        <w:rPr>
          <w:rFonts w:cs="Arial"/>
        </w:rPr>
        <w:t xml:space="preserve"> </w:t>
      </w:r>
      <w:r w:rsidRPr="00633A23">
        <w:t>гг</w:t>
      </w:r>
      <w:r w:rsidRPr="00633A23">
        <w:rPr>
          <w:rFonts w:cs="Arial"/>
        </w:rPr>
        <w:t xml:space="preserve">.,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забита</w:t>
      </w:r>
      <w:r w:rsidRPr="00633A23">
        <w:rPr>
          <w:rFonts w:cs="Arial"/>
        </w:rPr>
        <w:t xml:space="preserve"> </w:t>
      </w:r>
      <w:r w:rsidRPr="00633A23">
        <w:t>первая</w:t>
      </w:r>
      <w:r w:rsidRPr="00633A23">
        <w:rPr>
          <w:rFonts w:cs="Arial"/>
        </w:rPr>
        <w:t xml:space="preserve"> </w:t>
      </w:r>
      <w:r w:rsidRPr="00633A23">
        <w:t>свая</w:t>
      </w:r>
      <w:r w:rsidR="00A036E3">
        <w:t>.</w:t>
      </w:r>
      <w:r w:rsidRPr="00633A23">
        <w:t xml:space="preserve"> На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 </w:t>
      </w:r>
      <w:r w:rsidRPr="00633A23">
        <w:t>явления</w:t>
      </w:r>
      <w:r w:rsidRPr="00633A23">
        <w:rPr>
          <w:rFonts w:cs="Arial"/>
        </w:rPr>
        <w:t xml:space="preserve"> </w:t>
      </w:r>
      <w:r w:rsidRPr="00633A23">
        <w:t>Казанской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Богоро</w:t>
      </w:r>
      <w:r w:rsidRPr="00633A23">
        <w:softHyphen/>
        <w:t>дицы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1827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общиной</w:t>
      </w:r>
      <w:r w:rsidRPr="00633A23">
        <w:rPr>
          <w:rFonts w:cs="Arial"/>
        </w:rPr>
        <w:t xml:space="preserve"> </w:t>
      </w:r>
      <w:r w:rsidRPr="00633A23">
        <w:t>установлен</w:t>
      </w:r>
      <w:r w:rsidRPr="00633A23">
        <w:rPr>
          <w:rFonts w:cs="Arial"/>
        </w:rPr>
        <w:t xml:space="preserve"> </w:t>
      </w:r>
      <w:r w:rsidRPr="00633A23">
        <w:t>поклонный</w:t>
      </w:r>
      <w:r w:rsidRPr="00633A23">
        <w:rPr>
          <w:rFonts w:cs="Arial"/>
        </w:rPr>
        <w:t xml:space="preserve"> </w:t>
      </w:r>
      <w:r w:rsidRPr="00633A23">
        <w:t>крест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lastRenderedPageBreak/>
        <w:t>входе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Александровское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стояла ранее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чудесного</w:t>
      </w:r>
      <w:r w:rsidRPr="00633A23">
        <w:rPr>
          <w:rFonts w:cs="Arial"/>
        </w:rPr>
        <w:t xml:space="preserve"> </w:t>
      </w:r>
      <w:r w:rsidRPr="00633A23">
        <w:t>явления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 xml:space="preserve">иконы </w:t>
      </w:r>
      <w:r w:rsidRPr="00633A23">
        <w:rPr>
          <w:rFonts w:cs="Arial"/>
        </w:rPr>
        <w:t>(</w:t>
      </w:r>
      <w:r w:rsidRPr="00633A23">
        <w:t>до</w:t>
      </w:r>
      <w:r w:rsidRPr="00633A23">
        <w:rPr>
          <w:rFonts w:cs="Arial"/>
        </w:rPr>
        <w:t xml:space="preserve"> 1930-</w:t>
      </w:r>
      <w:r w:rsidRPr="00633A23">
        <w:t>х</w:t>
      </w:r>
      <w:r w:rsidRPr="00633A23">
        <w:rPr>
          <w:rFonts w:cs="Arial"/>
        </w:rPr>
        <w:t xml:space="preserve"> </w:t>
      </w:r>
      <w:r w:rsidRPr="00633A23">
        <w:t>гг</w:t>
      </w:r>
      <w:r w:rsidRPr="00633A23">
        <w:rPr>
          <w:rFonts w:cs="Arial"/>
        </w:rPr>
        <w:t xml:space="preserve">. </w:t>
      </w:r>
      <w:r w:rsidRPr="00633A23">
        <w:t>находилась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Благовещенской</w:t>
      </w:r>
      <w:r w:rsidRPr="00633A23">
        <w:rPr>
          <w:rFonts w:cs="Arial"/>
        </w:rPr>
        <w:t xml:space="preserve"> </w:t>
      </w:r>
      <w:r w:rsidRPr="00633A23">
        <w:t>Кузьмин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Царское</w:t>
      </w:r>
      <w:r w:rsidRPr="00633A23">
        <w:rPr>
          <w:rFonts w:cs="Arial"/>
        </w:rPr>
        <w:t xml:space="preserve"> </w:t>
      </w:r>
      <w:r w:rsidRPr="00633A23">
        <w:t>Село</w:t>
      </w:r>
      <w:r w:rsidRPr="00633A23">
        <w:rPr>
          <w:rFonts w:cs="Arial"/>
        </w:rPr>
        <w:t xml:space="preserve">), </w:t>
      </w:r>
      <w:r w:rsidRPr="00633A23">
        <w:t>возв</w:t>
      </w:r>
      <w:r w:rsidRPr="00633A23">
        <w:t>е</w:t>
      </w:r>
      <w:r w:rsidRPr="00633A23">
        <w:t>денная</w:t>
      </w:r>
      <w:r w:rsidRPr="00633A23">
        <w:rPr>
          <w:rFonts w:cs="Arial"/>
        </w:rPr>
        <w:t xml:space="preserve"> </w:t>
      </w:r>
      <w:r w:rsidRPr="00633A23">
        <w:t>усердием Царскосельского</w:t>
      </w:r>
      <w:r w:rsidRPr="00633A23">
        <w:rPr>
          <w:rFonts w:cs="Arial"/>
        </w:rPr>
        <w:t xml:space="preserve"> </w:t>
      </w:r>
      <w:r w:rsidRPr="00633A23">
        <w:t>отделения</w:t>
      </w:r>
      <w:r w:rsidRPr="00633A23">
        <w:rPr>
          <w:rFonts w:cs="Arial"/>
        </w:rPr>
        <w:t xml:space="preserve"> </w:t>
      </w:r>
      <w:r w:rsidRPr="00633A23">
        <w:t>Епархиального</w:t>
      </w:r>
      <w:r w:rsidRPr="00633A23">
        <w:rPr>
          <w:rFonts w:cs="Arial"/>
        </w:rPr>
        <w:t xml:space="preserve"> </w:t>
      </w:r>
      <w:r w:rsidRPr="00633A23">
        <w:t>братства Пресвятой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, </w:t>
      </w:r>
      <w:r w:rsidRPr="00633A23">
        <w:t>сооружена</w:t>
      </w:r>
      <w:r w:rsidRPr="00633A23">
        <w:rPr>
          <w:rFonts w:cs="Arial"/>
        </w:rPr>
        <w:t xml:space="preserve"> </w:t>
      </w:r>
      <w:r w:rsidRPr="00633A23">
        <w:t>деревянная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softHyphen/>
        <w:t>ковь—</w:t>
      </w:r>
      <w:r w:rsidRPr="00633A23">
        <w:rPr>
          <w:rFonts w:cs="Arial"/>
        </w:rPr>
        <w:t xml:space="preserve"> </w:t>
      </w:r>
      <w:r w:rsidRPr="00633A23">
        <w:t>часовня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Казанской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. </w:t>
      </w:r>
      <w:r w:rsidRPr="00633A23">
        <w:t>Спустя</w:t>
      </w:r>
      <w:r w:rsidRPr="00633A23">
        <w:rPr>
          <w:rFonts w:cs="Arial"/>
        </w:rPr>
        <w:t xml:space="preserve"> </w:t>
      </w:r>
      <w:r w:rsidRPr="00633A23">
        <w:t>неделю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конце</w:t>
      </w:r>
      <w:r w:rsidRPr="00633A23">
        <w:rPr>
          <w:rFonts w:cs="Arial"/>
        </w:rPr>
        <w:t xml:space="preserve"> </w:t>
      </w:r>
      <w:r w:rsidRPr="00633A23">
        <w:t>июня</w:t>
      </w:r>
      <w:r w:rsidRPr="00633A23">
        <w:rPr>
          <w:rFonts w:cs="Arial"/>
        </w:rPr>
        <w:t xml:space="preserve">, </w:t>
      </w:r>
      <w:r w:rsidRPr="00633A23">
        <w:t>свящ</w:t>
      </w:r>
      <w:r w:rsidRPr="00633A23">
        <w:rPr>
          <w:rFonts w:cs="Arial"/>
        </w:rPr>
        <w:t xml:space="preserve">. </w:t>
      </w:r>
      <w:r w:rsidRPr="00633A23">
        <w:t>Николаем</w:t>
      </w:r>
      <w:r w:rsidRPr="00633A23">
        <w:rPr>
          <w:rFonts w:cs="Arial"/>
        </w:rPr>
        <w:t xml:space="preserve"> </w:t>
      </w:r>
      <w:r w:rsidRPr="00633A23">
        <w:t>Яцку</w:t>
      </w:r>
      <w:r w:rsidRPr="00633A23">
        <w:softHyphen/>
        <w:t>насом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совершен</w:t>
      </w:r>
      <w:r w:rsidRPr="00633A23">
        <w:rPr>
          <w:rFonts w:cs="Arial"/>
        </w:rPr>
        <w:t xml:space="preserve"> </w:t>
      </w:r>
      <w:r w:rsidRPr="00633A23">
        <w:t>чин</w:t>
      </w:r>
      <w:r w:rsidRPr="00633A23">
        <w:rPr>
          <w:rFonts w:cs="Arial"/>
        </w:rPr>
        <w:t xml:space="preserve"> </w:t>
      </w:r>
      <w:r w:rsidRPr="00633A23">
        <w:t>закладки</w:t>
      </w:r>
      <w:r w:rsidRPr="00633A23">
        <w:rPr>
          <w:rFonts w:cs="Arial"/>
        </w:rPr>
        <w:t xml:space="preserve"> </w:t>
      </w:r>
      <w:r w:rsidRPr="00633A23">
        <w:t>каменного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. </w:t>
      </w:r>
      <w:r w:rsidRPr="00633A23">
        <w:t>Община</w:t>
      </w:r>
      <w:r w:rsidRPr="00633A23">
        <w:rPr>
          <w:rFonts w:cs="Arial"/>
        </w:rPr>
        <w:t xml:space="preserve"> </w:t>
      </w:r>
      <w:r w:rsidRPr="00633A23">
        <w:t>планирует</w:t>
      </w:r>
      <w:r w:rsidRPr="00633A23">
        <w:rPr>
          <w:rFonts w:cs="Arial"/>
        </w:rPr>
        <w:t xml:space="preserve"> </w:t>
      </w:r>
      <w:r w:rsidRPr="00633A23">
        <w:t>завершить</w:t>
      </w:r>
      <w:r w:rsidRPr="00633A23">
        <w:rPr>
          <w:rFonts w:cs="Arial"/>
        </w:rPr>
        <w:t xml:space="preserve"> </w:t>
      </w:r>
      <w:r w:rsidRPr="00633A23">
        <w:t>строительство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храмо</w:t>
      </w:r>
      <w:r w:rsidRPr="00633A23">
        <w:softHyphen/>
        <w:t>вому</w:t>
      </w:r>
      <w:r w:rsidRPr="00633A23">
        <w:rPr>
          <w:rFonts w:cs="Arial"/>
        </w:rPr>
        <w:t xml:space="preserve"> </w:t>
      </w:r>
      <w:r w:rsidRPr="00633A23">
        <w:t>празднику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1997 </w:t>
      </w:r>
      <w:r w:rsidRPr="00633A23">
        <w:t>г</w:t>
      </w:r>
      <w:r w:rsidRPr="00633A23">
        <w:rPr>
          <w:rFonts w:cs="Arial"/>
        </w:rPr>
        <w:t>.</w:t>
      </w:r>
    </w:p>
    <w:p w:rsidR="00A036E3" w:rsidRDefault="00A036E3" w:rsidP="00EB0F88">
      <w:pPr>
        <w:rPr>
          <w:rFonts w:cs="Arial"/>
        </w:rPr>
      </w:pPr>
    </w:p>
    <w:p w:rsidR="00A036E3" w:rsidRDefault="007C5DE1" w:rsidP="00A036E3">
      <w:pPr>
        <w:ind w:firstLine="0"/>
        <w:rPr>
          <w:rFonts w:cs="Arial"/>
        </w:rPr>
      </w:pPr>
      <w:r w:rsidRPr="00A617A4">
        <w:rPr>
          <w:rFonts w:cs="Arial"/>
        </w:rPr>
        <w:pict>
          <v:shape id="_x0000_i1030" type="#_x0000_t75" style="width:378pt;height:240.75pt">
            <v:imagedata r:id="rId14" o:title="17_005"/>
          </v:shape>
        </w:pict>
      </w:r>
    </w:p>
    <w:p w:rsidR="00A036E3" w:rsidRPr="00633A23" w:rsidRDefault="00A036E3" w:rsidP="00A036E3">
      <w:pPr>
        <w:pStyle w:val="ad"/>
      </w:pP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вмч</w:t>
      </w:r>
      <w:r w:rsidRPr="00633A23">
        <w:rPr>
          <w:rFonts w:cs="Arial"/>
        </w:rPr>
        <w:t xml:space="preserve">. </w:t>
      </w:r>
      <w:r w:rsidRPr="00633A23">
        <w:t>целителя</w:t>
      </w:r>
      <w:r w:rsidRPr="00633A23">
        <w:rPr>
          <w:rFonts w:cs="Arial"/>
        </w:rPr>
        <w:t xml:space="preserve"> </w:t>
      </w:r>
      <w:r w:rsidRPr="00633A23">
        <w:t>Пантелеймона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Удельной</w:t>
      </w:r>
    </w:p>
    <w:p w:rsidR="002D3589" w:rsidRDefault="002D3589" w:rsidP="00EB0F88">
      <w:pPr>
        <w:rPr>
          <w:rFonts w:cs="Arial"/>
        </w:rPr>
      </w:pPr>
      <w:r w:rsidRPr="00633A23">
        <w:t>В</w:t>
      </w:r>
      <w:r w:rsidRPr="00633A23">
        <w:rPr>
          <w:rFonts w:cs="Arial"/>
        </w:rPr>
        <w:t xml:space="preserve"> </w:t>
      </w:r>
      <w:r w:rsidRPr="00633A23">
        <w:t>июне</w:t>
      </w:r>
      <w:r w:rsidRPr="00633A23">
        <w:rPr>
          <w:rFonts w:cs="Arial"/>
        </w:rPr>
        <w:t xml:space="preserve"> 1996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Творожковом</w:t>
      </w:r>
      <w:r w:rsidRPr="00633A23">
        <w:rPr>
          <w:rFonts w:cs="Arial"/>
        </w:rPr>
        <w:t xml:space="preserve"> </w:t>
      </w:r>
      <w:r w:rsidRPr="00633A23">
        <w:t>подворье</w:t>
      </w:r>
      <w:r w:rsidRPr="00633A23">
        <w:rPr>
          <w:rFonts w:cs="Arial"/>
        </w:rPr>
        <w:t xml:space="preserve"> </w:t>
      </w:r>
      <w:r w:rsidRPr="00633A23">
        <w:t>состоял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торжественный</w:t>
      </w:r>
      <w:r w:rsidRPr="00633A23">
        <w:rPr>
          <w:rFonts w:cs="Arial"/>
        </w:rPr>
        <w:t xml:space="preserve"> </w:t>
      </w:r>
      <w:r w:rsidRPr="00633A23">
        <w:t>акт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поводу</w:t>
      </w:r>
      <w:r w:rsidRPr="00633A23">
        <w:rPr>
          <w:rFonts w:cs="Arial"/>
        </w:rPr>
        <w:t xml:space="preserve"> </w:t>
      </w:r>
      <w:r w:rsidRPr="00633A23">
        <w:t>оч</w:t>
      </w:r>
      <w:r w:rsidRPr="00633A23">
        <w:t>е</w:t>
      </w:r>
      <w:r w:rsidRPr="00633A23">
        <w:t>редного</w:t>
      </w:r>
      <w:r w:rsidRPr="00633A23">
        <w:rPr>
          <w:rFonts w:cs="Arial"/>
        </w:rPr>
        <w:t xml:space="preserve"> </w:t>
      </w:r>
      <w:r w:rsidRPr="00633A23">
        <w:t>выпуска</w:t>
      </w:r>
      <w:r w:rsidR="00A036E3">
        <w:t xml:space="preserve"> </w:t>
      </w:r>
      <w:r w:rsidRPr="00633A23">
        <w:t>учащихся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епархиального</w:t>
      </w:r>
      <w:r w:rsidRPr="00633A23">
        <w:rPr>
          <w:rFonts w:cs="Arial"/>
        </w:rPr>
        <w:t xml:space="preserve"> </w:t>
      </w:r>
      <w:r w:rsidRPr="00633A23">
        <w:t>духовного училища</w:t>
      </w:r>
      <w:r w:rsidRPr="00633A23">
        <w:rPr>
          <w:rFonts w:cs="Arial"/>
        </w:rPr>
        <w:t>.</w:t>
      </w:r>
    </w:p>
    <w:p w:rsidR="00A036E3" w:rsidRDefault="00A036E3" w:rsidP="00EB0F88">
      <w:pPr>
        <w:rPr>
          <w:rFonts w:cs="Arial"/>
        </w:rPr>
      </w:pPr>
    </w:p>
    <w:p w:rsidR="00A036E3" w:rsidRPr="00633A23" w:rsidRDefault="007C5DE1" w:rsidP="00A036E3">
      <w:pPr>
        <w:ind w:firstLine="0"/>
        <w:rPr>
          <w:szCs w:val="24"/>
        </w:rPr>
      </w:pPr>
      <w:r w:rsidRPr="00A617A4">
        <w:rPr>
          <w:noProof/>
          <w:szCs w:val="24"/>
        </w:rPr>
        <w:pict>
          <v:shape id="_x0000_i1031" type="#_x0000_t75" style="width:233.25pt;height:244.5pt">
            <v:imagedata r:id="rId15" o:title="17_006"/>
          </v:shape>
        </w:pict>
      </w:r>
    </w:p>
    <w:p w:rsidR="00A036E3" w:rsidRPr="00633A23" w:rsidRDefault="00A036E3" w:rsidP="00A036E3">
      <w:pPr>
        <w:pStyle w:val="ad"/>
      </w:pPr>
      <w:r w:rsidRPr="00633A23">
        <w:t>Епархиальное</w:t>
      </w:r>
      <w:r w:rsidRPr="00633A23">
        <w:rPr>
          <w:rFonts w:cs="Arial"/>
        </w:rPr>
        <w:t xml:space="preserve"> </w:t>
      </w:r>
      <w:r w:rsidRPr="00633A23">
        <w:t>духовное</w:t>
      </w:r>
      <w:r w:rsidRPr="00633A23">
        <w:rPr>
          <w:rFonts w:cs="Arial"/>
        </w:rPr>
        <w:t xml:space="preserve"> </w:t>
      </w:r>
      <w:r w:rsidRPr="00633A23">
        <w:t>училище</w:t>
      </w:r>
      <w:r w:rsidRPr="00633A23">
        <w:rPr>
          <w:rFonts w:cs="Arial"/>
        </w:rPr>
        <w:t xml:space="preserve">. </w:t>
      </w:r>
      <w:r w:rsidRPr="00633A23">
        <w:t>Выпуск</w:t>
      </w:r>
      <w:r w:rsidRPr="00633A23">
        <w:rPr>
          <w:rFonts w:cs="Arial"/>
        </w:rPr>
        <w:t xml:space="preserve"> 1996 </w:t>
      </w:r>
      <w:r w:rsidRPr="00633A23">
        <w:t>г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свв</w:t>
      </w:r>
      <w:r w:rsidRPr="00633A23">
        <w:rPr>
          <w:rFonts w:cs="Arial"/>
        </w:rPr>
        <w:t xml:space="preserve">. </w:t>
      </w:r>
      <w:r w:rsidRPr="00633A23">
        <w:t>первоверховных</w:t>
      </w:r>
      <w:r w:rsidRPr="00633A23">
        <w:rPr>
          <w:rFonts w:cs="Arial"/>
        </w:rPr>
        <w:t xml:space="preserve"> </w:t>
      </w:r>
      <w:r w:rsidRPr="00633A23">
        <w:t>Апостолов</w:t>
      </w:r>
      <w:r w:rsidRPr="00633A23">
        <w:rPr>
          <w:rFonts w:cs="Arial"/>
        </w:rPr>
        <w:t xml:space="preserve"> </w:t>
      </w:r>
      <w:r w:rsidRPr="00633A23">
        <w:t>Петра</w:t>
      </w:r>
      <w:r w:rsidRPr="00633A23">
        <w:rPr>
          <w:rFonts w:cs="Arial"/>
        </w:rPr>
        <w:t xml:space="preserve"> </w:t>
      </w:r>
      <w:r w:rsidRPr="00633A23">
        <w:t>и Павла</w:t>
      </w:r>
      <w:r w:rsidRPr="00633A23">
        <w:rPr>
          <w:rFonts w:cs="Arial"/>
        </w:rPr>
        <w:t xml:space="preserve"> </w:t>
      </w:r>
      <w:r w:rsidRPr="00A036E3">
        <w:rPr>
          <w:rFonts w:cs="Arial"/>
          <w:b/>
        </w:rPr>
        <w:t xml:space="preserve">29 </w:t>
      </w:r>
      <w:r w:rsidRPr="00A036E3">
        <w:rPr>
          <w:b/>
        </w:rPr>
        <w:t>июня</w:t>
      </w:r>
      <w:r w:rsidRPr="00A036E3">
        <w:rPr>
          <w:rFonts w:cs="Arial"/>
          <w:b/>
        </w:rPr>
        <w:t xml:space="preserve">/12 </w:t>
      </w:r>
      <w:r w:rsidRPr="00A036E3">
        <w:rPr>
          <w:b/>
        </w:rPr>
        <w:t>июля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Петр</w:t>
      </w:r>
      <w:r w:rsidRPr="00633A23">
        <w:t>о</w:t>
      </w:r>
      <w:r w:rsidRPr="00633A23">
        <w:t>павловской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при С</w:t>
      </w:r>
      <w:r w:rsidRPr="00633A23">
        <w:rPr>
          <w:rFonts w:cs="Arial"/>
        </w:rPr>
        <w:t>.-</w:t>
      </w:r>
      <w:r w:rsidRPr="00633A23">
        <w:t>Петербургском</w:t>
      </w:r>
      <w:r w:rsidRPr="00633A23">
        <w:rPr>
          <w:rFonts w:cs="Arial"/>
        </w:rPr>
        <w:t xml:space="preserve"> </w:t>
      </w:r>
      <w:r w:rsidRPr="00633A23">
        <w:t>университете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отслужен</w:t>
      </w:r>
      <w:r w:rsidRPr="00633A23">
        <w:rPr>
          <w:rFonts w:cs="Arial"/>
        </w:rPr>
        <w:t xml:space="preserve"> </w:t>
      </w:r>
      <w:r w:rsidRPr="00633A23">
        <w:t>первый молебен</w:t>
      </w:r>
      <w:r w:rsidRPr="00633A23">
        <w:rPr>
          <w:rFonts w:cs="Arial"/>
        </w:rPr>
        <w:t xml:space="preserve">, </w:t>
      </w:r>
      <w:r w:rsidRPr="00633A23">
        <w:t>сове</w:t>
      </w:r>
      <w:r w:rsidRPr="00633A23">
        <w:t>р</w:t>
      </w:r>
      <w:r w:rsidRPr="00633A23">
        <w:t>шенный</w:t>
      </w:r>
      <w:r w:rsidRPr="00633A23">
        <w:rPr>
          <w:rFonts w:cs="Arial"/>
        </w:rPr>
        <w:t xml:space="preserve"> </w:t>
      </w:r>
      <w:r w:rsidRPr="00633A23">
        <w:t>клириком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Богоявления Господня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Гутуевском</w:t>
      </w:r>
      <w:r w:rsidRPr="00633A23">
        <w:rPr>
          <w:rFonts w:cs="Arial"/>
        </w:rPr>
        <w:t xml:space="preserve"> </w:t>
      </w:r>
      <w:r w:rsidRPr="00633A23">
        <w:t>острове</w:t>
      </w:r>
      <w:r w:rsidRPr="00633A23">
        <w:rPr>
          <w:rFonts w:cs="Arial"/>
        </w:rPr>
        <w:t xml:space="preserve"> </w:t>
      </w:r>
      <w:r w:rsidRPr="00633A23">
        <w:t>свящ</w:t>
      </w:r>
      <w:r w:rsidRPr="00633A23">
        <w:rPr>
          <w:rFonts w:cs="Arial"/>
        </w:rPr>
        <w:t xml:space="preserve">. </w:t>
      </w:r>
      <w:r w:rsidRPr="00633A23">
        <w:t>Кириллом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о</w:t>
      </w:r>
      <w:r w:rsidRPr="00633A23">
        <w:lastRenderedPageBreak/>
        <w:t>пей</w:t>
      </w:r>
      <w:r w:rsidRPr="00633A23">
        <w:rPr>
          <w:rFonts w:cs="Arial"/>
        </w:rPr>
        <w:t>-</w:t>
      </w:r>
      <w:r w:rsidRPr="00633A23">
        <w:t>киным</w:t>
      </w:r>
      <w:r w:rsidRPr="00633A23">
        <w:rPr>
          <w:rFonts w:cs="Arial"/>
        </w:rPr>
        <w:t xml:space="preserve">, </w:t>
      </w:r>
      <w:r w:rsidRPr="00633A23">
        <w:t>выпускником</w:t>
      </w:r>
      <w:r w:rsidRPr="00633A23">
        <w:rPr>
          <w:rFonts w:cs="Arial"/>
        </w:rPr>
        <w:t xml:space="preserve"> </w:t>
      </w:r>
      <w:r w:rsidRPr="00633A23">
        <w:t>университета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молебны в</w:t>
      </w:r>
      <w:r w:rsidRPr="00633A23">
        <w:rPr>
          <w:rFonts w:cs="Arial"/>
        </w:rPr>
        <w:t xml:space="preserve"> </w:t>
      </w:r>
      <w:r w:rsidRPr="00633A23">
        <w:t>стенах</w:t>
      </w:r>
      <w:r w:rsidRPr="00633A23">
        <w:rPr>
          <w:rFonts w:cs="Arial"/>
        </w:rPr>
        <w:t xml:space="preserve"> </w:t>
      </w:r>
      <w:r w:rsidRPr="00633A23">
        <w:t>университетского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станут</w:t>
      </w:r>
      <w:r w:rsidRPr="00633A23">
        <w:rPr>
          <w:rFonts w:cs="Arial"/>
        </w:rPr>
        <w:t xml:space="preserve"> </w:t>
      </w:r>
      <w:r w:rsidRPr="00633A23">
        <w:t>регулярными</w:t>
      </w:r>
      <w:r w:rsidRPr="00633A23">
        <w:rPr>
          <w:rFonts w:cs="Arial"/>
        </w:rPr>
        <w:t xml:space="preserve"> </w:t>
      </w:r>
      <w:r w:rsidRPr="00633A23">
        <w:t>и будут</w:t>
      </w:r>
      <w:r w:rsidRPr="00633A23">
        <w:rPr>
          <w:rFonts w:cs="Arial"/>
        </w:rPr>
        <w:t xml:space="preserve"> </w:t>
      </w:r>
      <w:r w:rsidRPr="00633A23">
        <w:t>совершаться</w:t>
      </w:r>
      <w:r w:rsidRPr="00633A23">
        <w:rPr>
          <w:rFonts w:cs="Arial"/>
        </w:rPr>
        <w:t xml:space="preserve"> </w:t>
      </w:r>
      <w:r w:rsidRPr="00633A23">
        <w:t>еженедельно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средам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конце</w:t>
      </w:r>
      <w:r w:rsidRPr="00633A23">
        <w:rPr>
          <w:rFonts w:cs="Arial"/>
        </w:rPr>
        <w:t xml:space="preserve"> </w:t>
      </w:r>
      <w:r w:rsidRPr="00633A23">
        <w:t>июня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Петербурге</w:t>
      </w:r>
      <w:r w:rsidRPr="00633A23">
        <w:rPr>
          <w:rFonts w:cs="Arial"/>
        </w:rPr>
        <w:t xml:space="preserve"> </w:t>
      </w:r>
      <w:r w:rsidRPr="00633A23">
        <w:t>зарегистрировано братство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равноапостольного</w:t>
      </w:r>
      <w:r w:rsidRPr="00633A23">
        <w:rPr>
          <w:rFonts w:cs="Arial"/>
        </w:rPr>
        <w:t xml:space="preserve"> </w:t>
      </w:r>
      <w:r w:rsidRPr="00633A23">
        <w:t>князя</w:t>
      </w:r>
      <w:r w:rsidRPr="00633A23">
        <w:rPr>
          <w:rFonts w:cs="Arial"/>
        </w:rPr>
        <w:t xml:space="preserve"> </w:t>
      </w:r>
      <w:r w:rsidRPr="00633A23">
        <w:t>Владимира</w:t>
      </w:r>
      <w:r w:rsidRPr="00633A23">
        <w:rPr>
          <w:rFonts w:cs="Arial"/>
        </w:rPr>
        <w:t xml:space="preserve">, </w:t>
      </w:r>
      <w:r w:rsidRPr="00633A23">
        <w:t>при котором</w:t>
      </w:r>
      <w:r w:rsidRPr="00633A23">
        <w:rPr>
          <w:rFonts w:cs="Arial"/>
        </w:rPr>
        <w:t xml:space="preserve"> </w:t>
      </w:r>
      <w:r w:rsidRPr="00633A23">
        <w:t>создана</w:t>
      </w:r>
      <w:r w:rsidRPr="00633A23">
        <w:rPr>
          <w:rFonts w:cs="Arial"/>
        </w:rPr>
        <w:t xml:space="preserve"> </w:t>
      </w:r>
      <w:r w:rsidRPr="00633A23">
        <w:t>православная</w:t>
      </w:r>
      <w:r w:rsidRPr="00633A23">
        <w:rPr>
          <w:rFonts w:cs="Arial"/>
        </w:rPr>
        <w:t xml:space="preserve"> </w:t>
      </w:r>
      <w:r w:rsidRPr="00633A23">
        <w:t>радиостанция «Сретение»</w:t>
      </w:r>
      <w:r w:rsidRPr="00633A23">
        <w:rPr>
          <w:rFonts w:cs="Arial"/>
        </w:rPr>
        <w:t>. (</w:t>
      </w:r>
      <w:r w:rsidRPr="00633A23">
        <w:t>Председатель—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Христиановский</w:t>
      </w:r>
      <w:r w:rsidRPr="00633A23">
        <w:rPr>
          <w:rFonts w:cs="Arial"/>
        </w:rPr>
        <w:t xml:space="preserve">, </w:t>
      </w:r>
      <w:r w:rsidRPr="00633A23">
        <w:t>Царское</w:t>
      </w:r>
      <w:r w:rsidRPr="00633A23">
        <w:rPr>
          <w:rFonts w:cs="Arial"/>
        </w:rPr>
        <w:t xml:space="preserve"> </w:t>
      </w:r>
      <w:r w:rsidRPr="00633A23">
        <w:t>Село</w:t>
      </w:r>
      <w:r w:rsidRPr="00633A23">
        <w:rPr>
          <w:rFonts w:cs="Arial"/>
        </w:rPr>
        <w:t xml:space="preserve">.) </w:t>
      </w:r>
      <w:r w:rsidRPr="00633A23">
        <w:t>Братство</w:t>
      </w:r>
      <w:r w:rsidRPr="00633A23">
        <w:rPr>
          <w:rFonts w:cs="Arial"/>
        </w:rPr>
        <w:t xml:space="preserve"> </w:t>
      </w:r>
      <w:r w:rsidRPr="00633A23">
        <w:t>ставит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собой</w:t>
      </w:r>
      <w:r w:rsidRPr="00633A23">
        <w:rPr>
          <w:rFonts w:cs="Arial"/>
        </w:rPr>
        <w:t xml:space="preserve"> </w:t>
      </w:r>
      <w:r w:rsidRPr="00633A23">
        <w:t>задачи религиозно</w:t>
      </w:r>
      <w:r w:rsidRPr="00633A23">
        <w:rPr>
          <w:rFonts w:cs="Arial"/>
        </w:rPr>
        <w:t>-</w:t>
      </w:r>
      <w:r w:rsidRPr="00633A23">
        <w:t>нравственного</w:t>
      </w:r>
      <w:r w:rsidRPr="00633A23">
        <w:rPr>
          <w:rFonts w:cs="Arial"/>
        </w:rPr>
        <w:t xml:space="preserve"> </w:t>
      </w:r>
      <w:r w:rsidRPr="00633A23">
        <w:t>просвещения</w:t>
      </w:r>
      <w:r w:rsidRPr="00633A23">
        <w:rPr>
          <w:rFonts w:cs="Arial"/>
        </w:rPr>
        <w:t xml:space="preserve"> </w:t>
      </w:r>
      <w:r w:rsidRPr="00633A23">
        <w:t>петербурж</w:t>
      </w:r>
      <w:r w:rsidRPr="00633A23">
        <w:softHyphen/>
        <w:t>цев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духе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миссионерства</w:t>
      </w:r>
      <w:r w:rsidRPr="00633A23">
        <w:rPr>
          <w:rFonts w:cs="Arial"/>
        </w:rPr>
        <w:t xml:space="preserve"> </w:t>
      </w:r>
      <w:r w:rsidRPr="00633A23">
        <w:t>и кат</w:t>
      </w:r>
      <w:r w:rsidRPr="00633A23">
        <w:t>е</w:t>
      </w:r>
      <w:r w:rsidRPr="00633A23">
        <w:t>хизации</w:t>
      </w:r>
      <w:r w:rsidRPr="00633A23">
        <w:rPr>
          <w:rFonts w:cs="Arial"/>
        </w:rPr>
        <w:t>.</w:t>
      </w:r>
    </w:p>
    <w:p w:rsidR="002D3589" w:rsidRDefault="002D3589" w:rsidP="00A036E3">
      <w:pPr>
        <w:pStyle w:val="5"/>
      </w:pPr>
      <w:r w:rsidRPr="00633A23">
        <w:t>Июль</w:t>
      </w:r>
    </w:p>
    <w:p w:rsidR="002D3589" w:rsidRPr="00A036E3" w:rsidRDefault="007C5DE1" w:rsidP="00A036E3">
      <w:pPr>
        <w:ind w:firstLine="0"/>
      </w:pPr>
      <w:r>
        <w:pict>
          <v:shape id="_x0000_i1032" type="#_x0000_t75" style="width:297pt;height:192pt">
            <v:imagedata r:id="rId16" o:title="17_007"/>
          </v:shape>
        </w:pict>
      </w:r>
    </w:p>
    <w:p w:rsidR="002D3589" w:rsidRDefault="002D3589" w:rsidP="00A036E3">
      <w:pPr>
        <w:pStyle w:val="ad"/>
      </w:pPr>
      <w:r w:rsidRPr="00633A23">
        <w:t>Крестный</w:t>
      </w:r>
      <w:r w:rsidRPr="00633A23">
        <w:rPr>
          <w:rFonts w:cs="Arial"/>
        </w:rPr>
        <w:t xml:space="preserve"> </w:t>
      </w:r>
      <w:r w:rsidRPr="00633A23">
        <w:t>ход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молебен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памяти</w:t>
      </w:r>
      <w:r w:rsidRPr="00633A23">
        <w:rPr>
          <w:rFonts w:cs="Arial"/>
        </w:rPr>
        <w:t xml:space="preserve"> </w:t>
      </w:r>
      <w:r w:rsidRPr="00633A23">
        <w:t>Царственных Мучеников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Страстотерпцев</w:t>
      </w:r>
    </w:p>
    <w:p w:rsidR="002D3589" w:rsidRPr="00633A23" w:rsidRDefault="002D3589" w:rsidP="00EB0F88">
      <w:r w:rsidRPr="00A036E3">
        <w:rPr>
          <w:rFonts w:cs="Arial"/>
          <w:b/>
        </w:rPr>
        <w:t xml:space="preserve">4/17 </w:t>
      </w:r>
      <w:r w:rsidRPr="00A036E3">
        <w:rPr>
          <w:b/>
        </w:rPr>
        <w:t>июля</w:t>
      </w:r>
      <w:r w:rsidRPr="00A036E3">
        <w:rPr>
          <w:rFonts w:cs="Arial"/>
          <w:b/>
        </w:rPr>
        <w:t>,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памяти</w:t>
      </w:r>
      <w:r w:rsidRPr="00633A23">
        <w:rPr>
          <w:rFonts w:cs="Arial"/>
        </w:rPr>
        <w:t xml:space="preserve"> </w:t>
      </w:r>
      <w:r w:rsidRPr="00633A23">
        <w:t>Царственных</w:t>
      </w:r>
      <w:r w:rsidRPr="00633A23">
        <w:rPr>
          <w:rFonts w:cs="Arial"/>
        </w:rPr>
        <w:t xml:space="preserve"> </w:t>
      </w:r>
      <w:r w:rsidRPr="00633A23">
        <w:t>Мучеников</w:t>
      </w:r>
      <w:r w:rsidRPr="00633A23">
        <w:rPr>
          <w:rFonts w:cs="Arial"/>
        </w:rPr>
        <w:t xml:space="preserve">,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>-</w:t>
      </w:r>
      <w:r w:rsidRPr="00633A23">
        <w:t>памятника</w:t>
      </w:r>
      <w:r w:rsidRPr="00633A23">
        <w:rPr>
          <w:rFonts w:cs="Arial"/>
        </w:rPr>
        <w:t xml:space="preserve"> </w:t>
      </w:r>
      <w:r w:rsidRPr="00633A23">
        <w:t>Спас</w:t>
      </w:r>
      <w:r w:rsidRPr="00633A23">
        <w:rPr>
          <w:rFonts w:cs="Arial"/>
        </w:rPr>
        <w:t>-</w:t>
      </w:r>
      <w:r w:rsidRPr="00633A23">
        <w:t>на</w:t>
      </w:r>
      <w:r w:rsidRPr="00633A23">
        <w:rPr>
          <w:rFonts w:cs="Arial"/>
        </w:rPr>
        <w:t>-</w:t>
      </w:r>
      <w:r w:rsidRPr="00633A23">
        <w:t>крови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традиции</w:t>
      </w:r>
      <w:r w:rsidRPr="00633A23">
        <w:rPr>
          <w:rFonts w:cs="Arial"/>
        </w:rPr>
        <w:t xml:space="preserve">, </w:t>
      </w:r>
      <w:r w:rsidRPr="00633A23">
        <w:t>пе</w:t>
      </w:r>
      <w:r w:rsidRPr="00633A23">
        <w:softHyphen/>
        <w:t>тербургским</w:t>
      </w:r>
      <w:r w:rsidRPr="00633A23">
        <w:rPr>
          <w:rFonts w:cs="Arial"/>
        </w:rPr>
        <w:t xml:space="preserve"> </w:t>
      </w:r>
      <w:r w:rsidRPr="00633A23">
        <w:t>духовенством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отслужен</w:t>
      </w:r>
      <w:r w:rsidRPr="00633A23">
        <w:rPr>
          <w:rFonts w:cs="Arial"/>
        </w:rPr>
        <w:t xml:space="preserve"> </w:t>
      </w:r>
      <w:r w:rsidRPr="00633A23">
        <w:t>молебен</w:t>
      </w:r>
      <w:r w:rsidRPr="00633A23">
        <w:rPr>
          <w:rFonts w:cs="Arial"/>
        </w:rPr>
        <w:t xml:space="preserve"> </w:t>
      </w:r>
      <w:r w:rsidRPr="00633A23">
        <w:t>свв</w:t>
      </w:r>
      <w:r w:rsidRPr="00633A23">
        <w:rPr>
          <w:rFonts w:cs="Arial"/>
        </w:rPr>
        <w:t>.</w:t>
      </w:r>
      <w:r w:rsidR="00A036E3">
        <w:rPr>
          <w:rFonts w:cs="Arial"/>
        </w:rPr>
        <w:t xml:space="preserve"> </w:t>
      </w:r>
      <w:r w:rsidRPr="00633A23">
        <w:t>Новомученикам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Исп</w:t>
      </w:r>
      <w:r w:rsidRPr="00633A23">
        <w:t>о</w:t>
      </w:r>
      <w:r w:rsidRPr="00633A23">
        <w:t>ведникам</w:t>
      </w:r>
      <w:r w:rsidRPr="00633A23">
        <w:rPr>
          <w:rFonts w:cs="Arial"/>
        </w:rPr>
        <w:t xml:space="preserve"> </w:t>
      </w:r>
      <w:r w:rsidRPr="00633A23">
        <w:t>Российским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softHyphen/>
        <w:t>торого</w:t>
      </w:r>
      <w:r w:rsidRPr="00633A23">
        <w:rPr>
          <w:rFonts w:cs="Arial"/>
        </w:rPr>
        <w:t xml:space="preserve"> </w:t>
      </w:r>
      <w:r w:rsidRPr="00633A23">
        <w:t>большой</w:t>
      </w:r>
      <w:r w:rsidRPr="00633A23">
        <w:rPr>
          <w:rFonts w:cs="Arial"/>
        </w:rPr>
        <w:t xml:space="preserve"> </w:t>
      </w:r>
      <w:r w:rsidRPr="00633A23">
        <w:t>крестный</w:t>
      </w:r>
      <w:r w:rsidRPr="00633A23">
        <w:rPr>
          <w:rFonts w:cs="Arial"/>
        </w:rPr>
        <w:t xml:space="preserve"> </w:t>
      </w:r>
      <w:r w:rsidRPr="00633A23">
        <w:t>ход</w:t>
      </w:r>
      <w:r w:rsidRPr="00633A23">
        <w:rPr>
          <w:rFonts w:cs="Arial"/>
        </w:rPr>
        <w:t xml:space="preserve"> (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несли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явлен</w:t>
      </w:r>
      <w:r w:rsidRPr="00633A23">
        <w:softHyphen/>
        <w:t>ную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Ца</w:t>
      </w:r>
      <w:r w:rsidRPr="00633A23">
        <w:t>р</w:t>
      </w:r>
      <w:r w:rsidRPr="00633A23">
        <w:t>ском</w:t>
      </w:r>
      <w:r w:rsidRPr="00633A23">
        <w:rPr>
          <w:rFonts w:cs="Arial"/>
        </w:rPr>
        <w:t xml:space="preserve"> </w:t>
      </w:r>
      <w:r w:rsidRPr="00633A23">
        <w:t>Селе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1991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икону</w:t>
      </w:r>
      <w:r w:rsidRPr="00633A23">
        <w:rPr>
          <w:rFonts w:cs="Arial"/>
        </w:rPr>
        <w:t xml:space="preserve"> </w:t>
      </w:r>
      <w:r w:rsidRPr="00633A23">
        <w:t>Феодоровской 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) </w:t>
      </w:r>
      <w:r w:rsidRPr="00633A23">
        <w:t>двинулся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Казанскому</w:t>
      </w:r>
      <w:r w:rsidRPr="00633A23">
        <w:rPr>
          <w:rFonts w:cs="Arial"/>
        </w:rPr>
        <w:t xml:space="preserve"> </w:t>
      </w:r>
      <w:r w:rsidRPr="00633A23">
        <w:t>собору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на паперти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прочитана</w:t>
      </w:r>
      <w:r w:rsidRPr="00633A23">
        <w:rPr>
          <w:rFonts w:cs="Arial"/>
        </w:rPr>
        <w:t xml:space="preserve"> </w:t>
      </w:r>
      <w:r w:rsidRPr="00633A23">
        <w:t>покаянная</w:t>
      </w:r>
      <w:r w:rsidRPr="00633A23">
        <w:rPr>
          <w:rFonts w:cs="Arial"/>
        </w:rPr>
        <w:t xml:space="preserve"> </w:t>
      </w:r>
      <w:r w:rsidRPr="00633A23">
        <w:t>молитва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состо</w:t>
      </w:r>
      <w:r w:rsidRPr="00633A23">
        <w:softHyphen/>
        <w:t>ялся</w:t>
      </w:r>
      <w:r w:rsidRPr="00633A23">
        <w:rPr>
          <w:rFonts w:cs="Arial"/>
        </w:rPr>
        <w:t xml:space="preserve"> </w:t>
      </w:r>
      <w:r w:rsidRPr="00633A23">
        <w:t>молебен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даровании</w:t>
      </w:r>
      <w:r w:rsidRPr="00633A23">
        <w:rPr>
          <w:rFonts w:cs="Arial"/>
        </w:rPr>
        <w:t xml:space="preserve"> </w:t>
      </w:r>
      <w:r w:rsidRPr="00633A23">
        <w:t>Прав</w:t>
      </w:r>
      <w:r w:rsidRPr="00633A23">
        <w:t>о</w:t>
      </w:r>
      <w:r w:rsidRPr="00633A23">
        <w:t>славного</w:t>
      </w:r>
      <w:r w:rsidRPr="00633A23">
        <w:rPr>
          <w:rFonts w:cs="Arial"/>
        </w:rPr>
        <w:t xml:space="preserve"> </w:t>
      </w:r>
      <w:r w:rsidRPr="00633A23">
        <w:t>Самодер</w:t>
      </w:r>
      <w:r w:rsidRPr="00633A23">
        <w:softHyphen/>
        <w:t>жавного</w:t>
      </w:r>
      <w:r w:rsidRPr="00633A23">
        <w:rPr>
          <w:rFonts w:cs="Arial"/>
        </w:rPr>
        <w:t xml:space="preserve"> </w:t>
      </w:r>
      <w:r w:rsidRPr="00633A23">
        <w:t>царства</w:t>
      </w:r>
      <w:r w:rsidRPr="00633A23">
        <w:rPr>
          <w:rFonts w:cs="Arial"/>
        </w:rPr>
        <w:t xml:space="preserve">.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присутствующие</w:t>
      </w:r>
      <w:r w:rsidRPr="00633A23">
        <w:rPr>
          <w:rFonts w:cs="Arial"/>
        </w:rPr>
        <w:t xml:space="preserve"> </w:t>
      </w:r>
      <w:r w:rsidRPr="00633A23">
        <w:t>пропели народный</w:t>
      </w:r>
      <w:r w:rsidRPr="00633A23">
        <w:rPr>
          <w:rFonts w:cs="Arial"/>
        </w:rPr>
        <w:t xml:space="preserve"> </w:t>
      </w:r>
      <w:r w:rsidRPr="00633A23">
        <w:t>гимн</w:t>
      </w:r>
      <w:r w:rsidRPr="00633A23">
        <w:rPr>
          <w:rFonts w:cs="Arial"/>
        </w:rPr>
        <w:t xml:space="preserve"> </w:t>
      </w:r>
      <w:r w:rsidRPr="00633A23">
        <w:t>«Боже</w:t>
      </w:r>
      <w:r w:rsidRPr="00633A23">
        <w:rPr>
          <w:rFonts w:cs="Arial"/>
        </w:rPr>
        <w:t xml:space="preserve">, </w:t>
      </w:r>
      <w:r w:rsidRPr="00633A23">
        <w:t>Царя</w:t>
      </w:r>
      <w:r w:rsidRPr="00633A23">
        <w:rPr>
          <w:rFonts w:cs="Arial"/>
        </w:rPr>
        <w:t xml:space="preserve"> </w:t>
      </w:r>
      <w:r w:rsidRPr="00633A23">
        <w:t>храни</w:t>
      </w:r>
      <w:r w:rsidRPr="00633A23">
        <w:rPr>
          <w:rFonts w:cs="Arial"/>
        </w:rPr>
        <w:t>!</w:t>
      </w:r>
      <w:r w:rsidRPr="00633A23">
        <w:t>»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молебен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отслужен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памятника Царю</w:t>
      </w:r>
      <w:r w:rsidRPr="00633A23">
        <w:rPr>
          <w:rFonts w:cs="Arial"/>
        </w:rPr>
        <w:t>-</w:t>
      </w:r>
      <w:r w:rsidRPr="00633A23">
        <w:t>Мученику</w:t>
      </w:r>
      <w:r w:rsidRPr="00633A23">
        <w:rPr>
          <w:rFonts w:cs="Arial"/>
        </w:rPr>
        <w:t xml:space="preserve"> </w:t>
      </w:r>
      <w:r w:rsidRPr="00633A23">
        <w:t>возле</w:t>
      </w:r>
      <w:r w:rsidRPr="00633A23">
        <w:rPr>
          <w:rFonts w:cs="Arial"/>
        </w:rPr>
        <w:t xml:space="preserve"> </w:t>
      </w:r>
      <w:r w:rsidRPr="00633A23">
        <w:t>Феодоровск</w:t>
      </w:r>
      <w:r w:rsidRPr="00633A23">
        <w:t>о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>Государева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бора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Царском</w:t>
      </w:r>
      <w:r w:rsidRPr="00633A23">
        <w:rPr>
          <w:rFonts w:cs="Arial"/>
        </w:rPr>
        <w:t xml:space="preserve"> </w:t>
      </w:r>
      <w:r w:rsidRPr="00633A23">
        <w:t>Селе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На</w:t>
      </w:r>
      <w:r w:rsidRPr="00633A23">
        <w:rPr>
          <w:rFonts w:cs="Arial"/>
        </w:rPr>
        <w:t xml:space="preserve"> </w:t>
      </w:r>
      <w:r w:rsidRPr="00633A23">
        <w:t>следующий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, </w:t>
      </w:r>
      <w:r w:rsidRPr="00A036E3">
        <w:rPr>
          <w:rFonts w:cs="Arial"/>
          <w:b/>
        </w:rPr>
        <w:t xml:space="preserve">5/18 </w:t>
      </w:r>
      <w:r w:rsidRPr="00A036E3">
        <w:rPr>
          <w:b/>
        </w:rPr>
        <w:t>июля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храмах</w:t>
      </w:r>
      <w:r w:rsidRPr="00633A23">
        <w:rPr>
          <w:rFonts w:cs="Arial"/>
        </w:rPr>
        <w:t xml:space="preserve"> </w:t>
      </w:r>
      <w:r w:rsidRPr="00633A23">
        <w:t>епархии была</w:t>
      </w:r>
      <w:r w:rsidRPr="00633A23">
        <w:rPr>
          <w:rFonts w:cs="Arial"/>
        </w:rPr>
        <w:t xml:space="preserve"> </w:t>
      </w:r>
      <w:r w:rsidRPr="00633A23">
        <w:t>молитвенно</w:t>
      </w:r>
      <w:r w:rsidRPr="00633A23">
        <w:rPr>
          <w:rFonts w:cs="Arial"/>
        </w:rPr>
        <w:t xml:space="preserve"> </w:t>
      </w:r>
      <w:r w:rsidRPr="00633A23">
        <w:t>отмечена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Свв</w:t>
      </w:r>
      <w:r w:rsidRPr="00633A23">
        <w:rPr>
          <w:rFonts w:cs="Arial"/>
        </w:rPr>
        <w:t xml:space="preserve">. </w:t>
      </w:r>
      <w:r w:rsidRPr="00633A23">
        <w:t>Алапаевских Царственных</w:t>
      </w:r>
      <w:r w:rsidRPr="00633A23">
        <w:rPr>
          <w:rFonts w:cs="Arial"/>
        </w:rPr>
        <w:t xml:space="preserve"> </w:t>
      </w:r>
      <w:r w:rsidRPr="00633A23">
        <w:t>Мучеников</w:t>
      </w:r>
      <w:r w:rsidRPr="00633A23">
        <w:rPr>
          <w:rFonts w:cs="Arial"/>
        </w:rPr>
        <w:t xml:space="preserve">: </w:t>
      </w:r>
      <w:r w:rsidRPr="00633A23">
        <w:t>прмц</w:t>
      </w:r>
      <w:r w:rsidRPr="00633A23">
        <w:rPr>
          <w:rFonts w:cs="Arial"/>
        </w:rPr>
        <w:t xml:space="preserve">. </w:t>
      </w:r>
      <w:r w:rsidRPr="00633A23">
        <w:t>вел</w:t>
      </w:r>
      <w:r w:rsidRPr="00633A23">
        <w:rPr>
          <w:rFonts w:cs="Arial"/>
        </w:rPr>
        <w:t xml:space="preserve">. </w:t>
      </w:r>
      <w:r w:rsidRPr="00633A23">
        <w:t>кн</w:t>
      </w:r>
      <w:r w:rsidRPr="00633A23">
        <w:rPr>
          <w:rFonts w:cs="Arial"/>
        </w:rPr>
        <w:t xml:space="preserve">. </w:t>
      </w:r>
      <w:r w:rsidRPr="00633A23">
        <w:t>Елисаветы Феодоровны</w:t>
      </w:r>
      <w:r w:rsidRPr="00633A23">
        <w:rPr>
          <w:rFonts w:cs="Arial"/>
        </w:rPr>
        <w:t xml:space="preserve">, </w:t>
      </w:r>
      <w:r w:rsidRPr="00633A23">
        <w:t>инокини</w:t>
      </w:r>
      <w:r w:rsidRPr="00633A23">
        <w:rPr>
          <w:rFonts w:cs="Arial"/>
        </w:rPr>
        <w:t xml:space="preserve"> </w:t>
      </w:r>
      <w:r w:rsidRPr="00633A23">
        <w:t>Варвары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ними</w:t>
      </w:r>
      <w:r w:rsidRPr="00633A23">
        <w:rPr>
          <w:rFonts w:cs="Arial"/>
        </w:rPr>
        <w:t xml:space="preserve"> </w:t>
      </w:r>
      <w:r w:rsidRPr="00633A23">
        <w:t>убиенных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кн</w:t>
      </w:r>
      <w:r w:rsidRPr="00633A23">
        <w:rPr>
          <w:rFonts w:cs="Arial"/>
        </w:rPr>
        <w:t xml:space="preserve">. </w:t>
      </w:r>
      <w:r w:rsidRPr="00633A23">
        <w:t>Сергия</w:t>
      </w:r>
      <w:r w:rsidRPr="00633A23">
        <w:rPr>
          <w:rFonts w:cs="Arial"/>
        </w:rPr>
        <w:t xml:space="preserve"> </w:t>
      </w:r>
      <w:r w:rsidRPr="00633A23">
        <w:t>Михайловича</w:t>
      </w:r>
      <w:r w:rsidRPr="00633A23">
        <w:rPr>
          <w:rFonts w:cs="Arial"/>
        </w:rPr>
        <w:t xml:space="preserve">, </w:t>
      </w:r>
      <w:r w:rsidRPr="00633A23">
        <w:t>князей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, </w:t>
      </w:r>
      <w:r w:rsidRPr="00633A23">
        <w:t>Константина</w:t>
      </w:r>
      <w:r w:rsidRPr="00633A23">
        <w:rPr>
          <w:rFonts w:cs="Arial"/>
        </w:rPr>
        <w:t xml:space="preserve">, </w:t>
      </w:r>
      <w:r w:rsidRPr="00633A23">
        <w:t>Игоря</w:t>
      </w:r>
      <w:r w:rsidRPr="00633A23">
        <w:rPr>
          <w:rFonts w:cs="Arial"/>
        </w:rPr>
        <w:t xml:space="preserve"> </w:t>
      </w:r>
      <w:r w:rsidRPr="00633A23">
        <w:t>Константиновичей</w:t>
      </w:r>
      <w:r w:rsidRPr="00633A23">
        <w:rPr>
          <w:rFonts w:cs="Arial"/>
        </w:rPr>
        <w:t xml:space="preserve">, </w:t>
      </w:r>
      <w:r w:rsidRPr="00633A23">
        <w:t>кн</w:t>
      </w:r>
      <w:r w:rsidRPr="00633A23">
        <w:rPr>
          <w:rFonts w:cs="Arial"/>
        </w:rPr>
        <w:t xml:space="preserve">. </w:t>
      </w:r>
      <w:r w:rsidRPr="00633A23">
        <w:t>Владимира</w:t>
      </w:r>
      <w:r w:rsidRPr="00633A23">
        <w:rPr>
          <w:rFonts w:cs="Arial"/>
        </w:rPr>
        <w:t xml:space="preserve"> </w:t>
      </w:r>
      <w:r w:rsidRPr="00633A23">
        <w:t>Палей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болярина</w:t>
      </w:r>
      <w:r w:rsidRPr="00633A23">
        <w:rPr>
          <w:rFonts w:cs="Arial"/>
        </w:rPr>
        <w:t xml:space="preserve"> </w:t>
      </w:r>
      <w:r w:rsidRPr="00633A23">
        <w:t>Феодора</w:t>
      </w:r>
      <w:r w:rsidRPr="00633A23">
        <w:rPr>
          <w:rFonts w:cs="Arial"/>
        </w:rPr>
        <w:t xml:space="preserve"> </w:t>
      </w:r>
      <w:r w:rsidRPr="00633A23">
        <w:t>Ремеза</w:t>
      </w:r>
      <w:r w:rsidRPr="00633A23">
        <w:rPr>
          <w:rFonts w:cs="Arial"/>
        </w:rPr>
        <w:t xml:space="preserve"> (</w:t>
      </w:r>
      <w:r w:rsidR="00A036E3" w:rsidRPr="00ED1240">
        <w:t>†</w:t>
      </w:r>
      <w:r w:rsidRPr="00633A23">
        <w:rPr>
          <w:rFonts w:cs="Arial"/>
        </w:rPr>
        <w:t xml:space="preserve"> 1918).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Царском</w:t>
      </w:r>
      <w:r w:rsidRPr="00633A23">
        <w:rPr>
          <w:rFonts w:cs="Arial"/>
        </w:rPr>
        <w:t xml:space="preserve"> </w:t>
      </w:r>
      <w:r w:rsidRPr="00633A23">
        <w:t>Селе</w:t>
      </w:r>
      <w:r w:rsidRPr="00633A23">
        <w:rPr>
          <w:rFonts w:cs="Arial"/>
        </w:rPr>
        <w:t xml:space="preserve">, </w:t>
      </w:r>
      <w:r w:rsidRPr="00633A23">
        <w:t>прошла</w:t>
      </w:r>
      <w:r w:rsidRPr="00633A23">
        <w:rPr>
          <w:rFonts w:cs="Arial"/>
        </w:rPr>
        <w:t xml:space="preserve"> </w:t>
      </w:r>
      <w:r w:rsidRPr="00633A23">
        <w:t>премьера четырехчастного</w:t>
      </w:r>
      <w:r w:rsidRPr="00633A23">
        <w:rPr>
          <w:rFonts w:cs="Arial"/>
        </w:rPr>
        <w:t xml:space="preserve"> </w:t>
      </w:r>
      <w:r w:rsidRPr="00633A23">
        <w:t>документального</w:t>
      </w:r>
      <w:r w:rsidRPr="00633A23">
        <w:rPr>
          <w:rFonts w:cs="Arial"/>
        </w:rPr>
        <w:t xml:space="preserve"> </w:t>
      </w:r>
      <w:r w:rsidRPr="00633A23">
        <w:t>фильма</w:t>
      </w:r>
      <w:r w:rsidRPr="00633A23">
        <w:rPr>
          <w:rFonts w:cs="Arial"/>
        </w:rPr>
        <w:t xml:space="preserve"> </w:t>
      </w:r>
      <w:r w:rsidRPr="00633A23">
        <w:t>Екатерин</w:t>
      </w:r>
      <w:r w:rsidRPr="00633A23">
        <w:softHyphen/>
        <w:t>бургского</w:t>
      </w:r>
      <w:r w:rsidRPr="00633A23">
        <w:rPr>
          <w:rFonts w:cs="Arial"/>
        </w:rPr>
        <w:t xml:space="preserve"> </w:t>
      </w:r>
      <w:r w:rsidRPr="00633A23">
        <w:t>кинорежиссера</w:t>
      </w:r>
      <w:r w:rsidRPr="00633A23">
        <w:rPr>
          <w:rFonts w:cs="Arial"/>
        </w:rPr>
        <w:t xml:space="preserve"> </w:t>
      </w:r>
      <w:r w:rsidRPr="00633A23">
        <w:t>Сергея</w:t>
      </w:r>
      <w:r w:rsidRPr="00633A23">
        <w:rPr>
          <w:rFonts w:cs="Arial"/>
        </w:rPr>
        <w:t xml:space="preserve"> </w:t>
      </w:r>
      <w:r w:rsidRPr="00633A23">
        <w:t>Мирошниченко «Убийство</w:t>
      </w:r>
      <w:r w:rsidRPr="00633A23">
        <w:rPr>
          <w:rFonts w:cs="Arial"/>
        </w:rPr>
        <w:t xml:space="preserve"> </w:t>
      </w:r>
      <w:r w:rsidRPr="00633A23">
        <w:t>Императора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версии»</w:t>
      </w:r>
      <w:r w:rsidRPr="00633A23">
        <w:rPr>
          <w:rFonts w:cs="Arial"/>
        </w:rPr>
        <w:t xml:space="preserve">, </w:t>
      </w:r>
      <w:r w:rsidRPr="00633A23">
        <w:t>построенного</w:t>
      </w:r>
      <w:r w:rsidRPr="00633A23">
        <w:rPr>
          <w:rFonts w:cs="Arial"/>
        </w:rPr>
        <w:t xml:space="preserve"> </w:t>
      </w:r>
      <w:r w:rsidRPr="00633A23">
        <w:t>на следственных</w:t>
      </w:r>
      <w:r w:rsidRPr="00633A23">
        <w:rPr>
          <w:rFonts w:cs="Arial"/>
        </w:rPr>
        <w:t xml:space="preserve"> </w:t>
      </w:r>
      <w:r w:rsidRPr="00633A23">
        <w:t>документах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показаниях</w:t>
      </w:r>
      <w:r w:rsidRPr="00633A23">
        <w:rPr>
          <w:rFonts w:cs="Arial"/>
        </w:rPr>
        <w:t xml:space="preserve"> </w:t>
      </w:r>
      <w:r w:rsidRPr="00633A23">
        <w:t>очевидцев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фильме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исследуется</w:t>
      </w:r>
      <w:r w:rsidRPr="00633A23">
        <w:rPr>
          <w:rFonts w:cs="Arial"/>
        </w:rPr>
        <w:t xml:space="preserve"> </w:t>
      </w:r>
      <w:r w:rsidRPr="00633A23">
        <w:t>вопрос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ритуально</w:t>
      </w:r>
      <w:r w:rsidRPr="00633A23">
        <w:rPr>
          <w:rFonts w:cs="Arial"/>
        </w:rPr>
        <w:t>-</w:t>
      </w:r>
      <w:r w:rsidRPr="00633A23">
        <w:t>мистическом</w:t>
      </w:r>
      <w:r w:rsidRPr="00633A23">
        <w:rPr>
          <w:rFonts w:cs="Arial"/>
        </w:rPr>
        <w:t xml:space="preserve"> </w:t>
      </w:r>
      <w:r w:rsidRPr="00633A23">
        <w:t>характере</w:t>
      </w:r>
      <w:r w:rsidRPr="00633A23">
        <w:rPr>
          <w:rFonts w:cs="Arial"/>
        </w:rPr>
        <w:t xml:space="preserve"> </w:t>
      </w:r>
      <w:r w:rsidRPr="00633A23">
        <w:t>цареубийства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н</w:t>
      </w:r>
      <w:r w:rsidRPr="00633A23">
        <w:rPr>
          <w:rFonts w:cs="Arial"/>
        </w:rPr>
        <w:t xml:space="preserve">. </w:t>
      </w:r>
      <w:r w:rsidRPr="00633A23">
        <w:t>екатерин</w:t>
      </w:r>
      <w:r w:rsidRPr="00633A23">
        <w:softHyphen/>
        <w:t>бургских</w:t>
      </w:r>
      <w:r w:rsidRPr="00633A23">
        <w:rPr>
          <w:rFonts w:cs="Arial"/>
        </w:rPr>
        <w:t xml:space="preserve"> </w:t>
      </w:r>
      <w:r w:rsidRPr="00633A23">
        <w:t>«останках»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За</w:t>
      </w:r>
      <w:r w:rsidRPr="00633A23">
        <w:rPr>
          <w:rFonts w:cs="Arial"/>
        </w:rPr>
        <w:t xml:space="preserve"> </w:t>
      </w:r>
      <w:r w:rsidRPr="00633A23">
        <w:t>всенощным</w:t>
      </w:r>
      <w:r w:rsidRPr="00633A23">
        <w:rPr>
          <w:rFonts w:cs="Arial"/>
        </w:rPr>
        <w:t xml:space="preserve"> </w:t>
      </w:r>
      <w:r w:rsidRPr="00633A23">
        <w:t>бдением</w:t>
      </w:r>
      <w:r w:rsidRPr="00633A23">
        <w:rPr>
          <w:rFonts w:cs="Arial"/>
        </w:rPr>
        <w:t xml:space="preserve">, </w:t>
      </w:r>
      <w:r w:rsidRPr="00633A23">
        <w:t>накануне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Коневской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, </w:t>
      </w:r>
      <w:r w:rsidRPr="00A036E3">
        <w:rPr>
          <w:rFonts w:cs="Arial"/>
          <w:b/>
        </w:rPr>
        <w:t xml:space="preserve">10/23 </w:t>
      </w:r>
      <w:r w:rsidRPr="00A036E3">
        <w:rPr>
          <w:b/>
        </w:rPr>
        <w:t>июля</w:t>
      </w:r>
      <w:r w:rsidRPr="00633A23">
        <w:rPr>
          <w:rFonts w:cs="Arial"/>
        </w:rPr>
        <w:t xml:space="preserve">, </w:t>
      </w:r>
      <w:r w:rsidRPr="00633A23">
        <w:t>начала мироточить</w:t>
      </w:r>
      <w:r w:rsidRPr="00633A23">
        <w:rPr>
          <w:rFonts w:cs="Arial"/>
        </w:rPr>
        <w:t xml:space="preserve"> </w:t>
      </w:r>
      <w:r w:rsidRPr="00633A23">
        <w:t>икона</w:t>
      </w:r>
      <w:r w:rsidRPr="00633A23">
        <w:rPr>
          <w:rFonts w:cs="Arial"/>
        </w:rPr>
        <w:t xml:space="preserve"> </w:t>
      </w:r>
      <w:r w:rsidRPr="00633A23">
        <w:t>Коневской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освя</w:t>
      </w:r>
      <w:r w:rsidRPr="00633A23">
        <w:softHyphen/>
        <w:t>щенной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честь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образа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пос</w:t>
      </w:r>
      <w:r w:rsidRPr="00633A23">
        <w:rPr>
          <w:rFonts w:cs="Arial"/>
        </w:rPr>
        <w:t xml:space="preserve">. </w:t>
      </w:r>
      <w:r w:rsidRPr="00633A23">
        <w:t xml:space="preserve">Саперное </w:t>
      </w:r>
      <w:r w:rsidRPr="00633A23">
        <w:rPr>
          <w:rFonts w:cs="Arial"/>
        </w:rPr>
        <w:t>(</w:t>
      </w:r>
      <w:r w:rsidRPr="00633A23">
        <w:t>б</w:t>
      </w:r>
      <w:r w:rsidRPr="00633A23">
        <w:rPr>
          <w:rFonts w:cs="Arial"/>
        </w:rPr>
        <w:t xml:space="preserve">. </w:t>
      </w:r>
      <w:r w:rsidRPr="00633A23">
        <w:t>Валкъярви</w:t>
      </w:r>
      <w:r w:rsidRPr="00633A23">
        <w:rPr>
          <w:rFonts w:cs="Arial"/>
        </w:rPr>
        <w:t xml:space="preserve">) </w:t>
      </w:r>
      <w:r w:rsidRPr="00633A23">
        <w:t>Приозерского</w:t>
      </w:r>
      <w:r w:rsidRPr="00633A23">
        <w:rPr>
          <w:rFonts w:cs="Arial"/>
        </w:rPr>
        <w:t xml:space="preserve"> </w:t>
      </w:r>
      <w:r w:rsidRPr="00633A23">
        <w:t>района</w:t>
      </w:r>
      <w:r w:rsidRPr="00633A23">
        <w:rPr>
          <w:rFonts w:cs="Arial"/>
        </w:rPr>
        <w:t xml:space="preserve">. </w:t>
      </w:r>
      <w:r w:rsidRPr="00633A23">
        <w:t>Факт</w:t>
      </w:r>
      <w:r w:rsidRPr="00633A23">
        <w:rPr>
          <w:rFonts w:cs="Arial"/>
        </w:rPr>
        <w:t xml:space="preserve"> </w:t>
      </w:r>
      <w:r w:rsidRPr="00633A23">
        <w:t>мироточения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с</w:t>
      </w:r>
      <w:r w:rsidRPr="00633A23">
        <w:t>вященной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удостоверен настоятелем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свящ</w:t>
      </w:r>
      <w:r w:rsidRPr="00633A23">
        <w:rPr>
          <w:rFonts w:cs="Arial"/>
        </w:rPr>
        <w:t xml:space="preserve">. </w:t>
      </w:r>
      <w:r w:rsidRPr="00633A23">
        <w:t>Сергием</w:t>
      </w:r>
      <w:r w:rsidRPr="00633A23">
        <w:rPr>
          <w:rFonts w:cs="Arial"/>
        </w:rPr>
        <w:t xml:space="preserve"> </w:t>
      </w:r>
      <w:r w:rsidRPr="00633A23">
        <w:t>Бельковым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softHyphen/>
        <w:t>ми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t>о</w:t>
      </w:r>
      <w:r w:rsidRPr="00633A23">
        <w:t>мольцами</w:t>
      </w:r>
      <w:r w:rsidRPr="00633A23">
        <w:rPr>
          <w:rFonts w:cs="Arial"/>
        </w:rPr>
        <w:t xml:space="preserve">. </w:t>
      </w:r>
      <w:r w:rsidRPr="00633A23">
        <w:t>Образ</w:t>
      </w:r>
      <w:r w:rsidRPr="00633A23">
        <w:rPr>
          <w:rFonts w:cs="Arial"/>
        </w:rPr>
        <w:t xml:space="preserve"> </w:t>
      </w:r>
      <w:r w:rsidRPr="00633A23">
        <w:t>мироточил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литургии</w:t>
      </w:r>
      <w:r w:rsidRPr="00633A23">
        <w:rPr>
          <w:rFonts w:cs="Arial"/>
        </w:rPr>
        <w:t xml:space="preserve"> </w:t>
      </w:r>
      <w:r w:rsidRPr="00633A23">
        <w:t>в следующий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Вечером</w:t>
      </w:r>
      <w:r w:rsidRPr="00633A23">
        <w:rPr>
          <w:rFonts w:cs="Arial"/>
        </w:rPr>
        <w:t xml:space="preserve">, </w:t>
      </w:r>
      <w:r w:rsidRPr="00A036E3">
        <w:rPr>
          <w:rFonts w:cs="Arial"/>
          <w:b/>
        </w:rPr>
        <w:t xml:space="preserve">10/23 </w:t>
      </w:r>
      <w:r w:rsidRPr="00A036E3">
        <w:rPr>
          <w:b/>
        </w:rPr>
        <w:t>июля</w:t>
      </w:r>
      <w:r w:rsidRPr="00633A23">
        <w:rPr>
          <w:rFonts w:cs="Arial"/>
        </w:rPr>
        <w:t xml:space="preserve">, </w:t>
      </w:r>
      <w:r w:rsidRPr="00633A23">
        <w:t>богоборцы</w:t>
      </w:r>
      <w:r w:rsidRPr="00633A23">
        <w:rPr>
          <w:rFonts w:cs="Arial"/>
        </w:rPr>
        <w:t xml:space="preserve"> </w:t>
      </w:r>
      <w:r w:rsidRPr="00633A23">
        <w:t>спилили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Мос</w:t>
      </w:r>
      <w:r w:rsidRPr="00633A23">
        <w:softHyphen/>
        <w:t>ковском</w:t>
      </w:r>
      <w:r w:rsidRPr="00633A23">
        <w:rPr>
          <w:rFonts w:cs="Arial"/>
        </w:rPr>
        <w:t xml:space="preserve"> </w:t>
      </w:r>
      <w:r w:rsidRPr="00633A23">
        <w:t>парке</w:t>
      </w:r>
      <w:r w:rsidRPr="00633A23">
        <w:rPr>
          <w:rFonts w:cs="Arial"/>
        </w:rPr>
        <w:t xml:space="preserve"> </w:t>
      </w:r>
      <w:r w:rsidRPr="00633A23">
        <w:t>Победы</w:t>
      </w:r>
      <w:r w:rsidRPr="00633A23">
        <w:rPr>
          <w:rFonts w:cs="Arial"/>
        </w:rPr>
        <w:t xml:space="preserve"> </w:t>
      </w:r>
      <w:r w:rsidRPr="00633A23">
        <w:t>православный</w:t>
      </w:r>
      <w:r w:rsidRPr="00633A23">
        <w:rPr>
          <w:rFonts w:cs="Arial"/>
        </w:rPr>
        <w:t xml:space="preserve"> </w:t>
      </w:r>
      <w:r w:rsidRPr="00633A23">
        <w:t>поминальный крест</w:t>
      </w:r>
      <w:r w:rsidRPr="00633A23">
        <w:rPr>
          <w:rFonts w:cs="Arial"/>
        </w:rPr>
        <w:t xml:space="preserve">, </w:t>
      </w:r>
      <w:r w:rsidRPr="00633A23">
        <w:t>месяц</w:t>
      </w:r>
      <w:r w:rsidRPr="00633A23">
        <w:rPr>
          <w:rFonts w:cs="Arial"/>
        </w:rPr>
        <w:t xml:space="preserve"> </w:t>
      </w:r>
      <w:r w:rsidRPr="00633A23">
        <w:t>назад</w:t>
      </w:r>
      <w:r w:rsidRPr="00633A23">
        <w:rPr>
          <w:rFonts w:cs="Arial"/>
        </w:rPr>
        <w:t xml:space="preserve"> </w:t>
      </w:r>
      <w:r w:rsidRPr="00633A23">
        <w:t>установленный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братской</w:t>
      </w:r>
      <w:r w:rsidRPr="00633A23">
        <w:rPr>
          <w:rFonts w:cs="Arial"/>
        </w:rPr>
        <w:t xml:space="preserve"> </w:t>
      </w:r>
      <w:r w:rsidRPr="00633A23">
        <w:t>могиле около</w:t>
      </w:r>
      <w:r w:rsidRPr="00633A23">
        <w:rPr>
          <w:rFonts w:cs="Arial"/>
        </w:rPr>
        <w:t xml:space="preserve"> 200 </w:t>
      </w:r>
      <w:r w:rsidRPr="00633A23">
        <w:t>тыс</w:t>
      </w:r>
      <w:r w:rsidRPr="00633A23">
        <w:rPr>
          <w:rFonts w:cs="Arial"/>
        </w:rPr>
        <w:t xml:space="preserve">. </w:t>
      </w:r>
      <w:r w:rsidRPr="00633A23">
        <w:t>горожан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воинов</w:t>
      </w:r>
      <w:r w:rsidRPr="00633A23">
        <w:rPr>
          <w:rFonts w:cs="Arial"/>
        </w:rPr>
        <w:t xml:space="preserve">, </w:t>
      </w:r>
      <w:r w:rsidRPr="00633A23">
        <w:t>погибших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дни</w:t>
      </w:r>
      <w:r w:rsidRPr="00633A23">
        <w:rPr>
          <w:rFonts w:cs="Arial"/>
        </w:rPr>
        <w:t xml:space="preserve"> </w:t>
      </w:r>
      <w:r w:rsidRPr="00633A23">
        <w:t>бло</w:t>
      </w:r>
      <w:r w:rsidRPr="00633A23">
        <w:softHyphen/>
        <w:t>кады</w:t>
      </w:r>
      <w:r w:rsidRPr="00633A23">
        <w:rPr>
          <w:rFonts w:cs="Arial"/>
        </w:rPr>
        <w:t xml:space="preserve">.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разбита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икона</w:t>
      </w:r>
      <w:r w:rsidRPr="00633A23">
        <w:rPr>
          <w:rFonts w:cs="Arial"/>
        </w:rPr>
        <w:t xml:space="preserve"> </w:t>
      </w:r>
      <w:r w:rsidRPr="00633A23">
        <w:t>Казанской</w:t>
      </w:r>
      <w:r w:rsidRPr="00633A23">
        <w:rPr>
          <w:rFonts w:cs="Arial"/>
        </w:rPr>
        <w:t xml:space="preserve"> </w:t>
      </w:r>
      <w:r w:rsidRPr="00633A23">
        <w:t>Божией Матери</w:t>
      </w:r>
      <w:r w:rsidRPr="00633A23">
        <w:rPr>
          <w:rFonts w:cs="Arial"/>
        </w:rPr>
        <w:t xml:space="preserve">, </w:t>
      </w:r>
      <w:r w:rsidRPr="00633A23">
        <w:t>укре</w:t>
      </w:r>
      <w:r w:rsidRPr="00633A23">
        <w:t>п</w:t>
      </w:r>
      <w:r w:rsidRPr="00633A23">
        <w:t>ленная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кресте</w:t>
      </w:r>
      <w:r w:rsidRPr="00633A23">
        <w:rPr>
          <w:rFonts w:cs="Arial"/>
        </w:rPr>
        <w:t xml:space="preserve">. </w:t>
      </w:r>
      <w:r w:rsidRPr="00633A23">
        <w:t>Предполагается</w:t>
      </w:r>
      <w:r w:rsidRPr="00633A23">
        <w:rPr>
          <w:rFonts w:cs="Arial"/>
        </w:rPr>
        <w:t xml:space="preserve">, </w:t>
      </w:r>
      <w:r w:rsidRPr="00633A23">
        <w:t>что кощунство</w:t>
      </w:r>
      <w:r w:rsidRPr="00633A23">
        <w:rPr>
          <w:rFonts w:cs="Arial"/>
        </w:rPr>
        <w:t xml:space="preserve"> </w:t>
      </w:r>
      <w:r w:rsidRPr="00633A23">
        <w:t>совершили</w:t>
      </w:r>
      <w:r w:rsidRPr="00633A23">
        <w:rPr>
          <w:rFonts w:cs="Arial"/>
        </w:rPr>
        <w:t xml:space="preserve"> </w:t>
      </w:r>
      <w:r w:rsidRPr="00633A23">
        <w:t>сторонники</w:t>
      </w:r>
      <w:r w:rsidRPr="00633A23">
        <w:rPr>
          <w:rFonts w:cs="Arial"/>
        </w:rPr>
        <w:t xml:space="preserve"> </w:t>
      </w:r>
      <w:r w:rsidRPr="00633A23">
        <w:t>американского</w:t>
      </w:r>
      <w:r w:rsidRPr="00633A23">
        <w:rPr>
          <w:rFonts w:cs="Arial"/>
        </w:rPr>
        <w:t xml:space="preserve"> </w:t>
      </w:r>
      <w:r w:rsidRPr="00633A23">
        <w:t>сек</w:t>
      </w:r>
      <w:r w:rsidRPr="00633A23">
        <w:softHyphen/>
      </w:r>
      <w:r w:rsidRPr="00633A23">
        <w:lastRenderedPageBreak/>
        <w:t>танта</w:t>
      </w:r>
      <w:r w:rsidRPr="00633A23">
        <w:rPr>
          <w:rFonts w:cs="Arial"/>
        </w:rPr>
        <w:t xml:space="preserve"> </w:t>
      </w:r>
      <w:r w:rsidRPr="00633A23">
        <w:t>Билла</w:t>
      </w:r>
      <w:r w:rsidRPr="00633A23">
        <w:rPr>
          <w:rFonts w:cs="Arial"/>
        </w:rPr>
        <w:t xml:space="preserve"> </w:t>
      </w:r>
      <w:r w:rsidRPr="00633A23">
        <w:t>Джо</w:t>
      </w:r>
      <w:r w:rsidRPr="00633A23">
        <w:rPr>
          <w:rFonts w:cs="Arial"/>
        </w:rPr>
        <w:t xml:space="preserve"> </w:t>
      </w:r>
      <w:r w:rsidRPr="00633A23">
        <w:t>Догерти</w:t>
      </w:r>
      <w:r w:rsidRPr="00633A23">
        <w:rPr>
          <w:rFonts w:cs="Arial"/>
        </w:rPr>
        <w:t xml:space="preserve">,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выступающего</w:t>
      </w:r>
      <w:r w:rsidRPr="00633A23">
        <w:rPr>
          <w:rFonts w:cs="Arial"/>
        </w:rPr>
        <w:t xml:space="preserve"> </w:t>
      </w:r>
      <w:r w:rsidRPr="00633A23">
        <w:t>в близлежащем</w:t>
      </w:r>
      <w:r w:rsidRPr="00633A23">
        <w:rPr>
          <w:rFonts w:cs="Arial"/>
        </w:rPr>
        <w:t xml:space="preserve"> </w:t>
      </w:r>
      <w:r w:rsidRPr="00633A23">
        <w:t>спортивно</w:t>
      </w:r>
      <w:r w:rsidRPr="00633A23">
        <w:rPr>
          <w:rFonts w:cs="Arial"/>
        </w:rPr>
        <w:t>-</w:t>
      </w:r>
      <w:r w:rsidRPr="00633A23">
        <w:t>концертном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t>м</w:t>
      </w:r>
      <w:r w:rsidRPr="00633A23">
        <w:t>плексе</w:t>
      </w:r>
      <w:r w:rsidRPr="00633A23">
        <w:rPr>
          <w:rFonts w:cs="Arial"/>
        </w:rPr>
        <w:t xml:space="preserve">. </w:t>
      </w:r>
      <w:r w:rsidRPr="00633A23">
        <w:t>Воз</w:t>
      </w:r>
      <w:r w:rsidRPr="00633A23">
        <w:softHyphen/>
        <w:t>мущение</w:t>
      </w:r>
      <w:r w:rsidRPr="00633A23">
        <w:rPr>
          <w:rFonts w:cs="Arial"/>
        </w:rPr>
        <w:t xml:space="preserve"> </w:t>
      </w:r>
      <w:r w:rsidRPr="00633A23">
        <w:t>горожан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всеобщим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сообщили многие</w:t>
      </w:r>
      <w:r w:rsidRPr="00633A23">
        <w:rPr>
          <w:rFonts w:cs="Arial"/>
        </w:rPr>
        <w:t xml:space="preserve"> </w:t>
      </w:r>
      <w:r w:rsidRPr="00633A23">
        <w:t>средства</w:t>
      </w:r>
      <w:r w:rsidRPr="00633A23">
        <w:rPr>
          <w:rFonts w:cs="Arial"/>
        </w:rPr>
        <w:t xml:space="preserve"> </w:t>
      </w:r>
      <w:r w:rsidRPr="00633A23">
        <w:t>массовой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t>н</w:t>
      </w:r>
      <w:r w:rsidRPr="00633A23">
        <w:t>формации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. </w:t>
      </w:r>
      <w:r w:rsidRPr="00633A23">
        <w:t>Через две</w:t>
      </w:r>
      <w:r w:rsidRPr="00633A23">
        <w:rPr>
          <w:rFonts w:cs="Arial"/>
        </w:rPr>
        <w:t xml:space="preserve"> </w:t>
      </w:r>
      <w:r w:rsidRPr="00633A23">
        <w:t>недели</w:t>
      </w:r>
      <w:r w:rsidRPr="00633A23">
        <w:rPr>
          <w:rFonts w:cs="Arial"/>
        </w:rPr>
        <w:t xml:space="preserve"> </w:t>
      </w:r>
      <w:r w:rsidRPr="00633A23">
        <w:t>поминальный</w:t>
      </w:r>
      <w:r w:rsidRPr="00633A23">
        <w:rPr>
          <w:rFonts w:cs="Arial"/>
        </w:rPr>
        <w:t xml:space="preserve"> </w:t>
      </w:r>
      <w:r w:rsidRPr="00633A23">
        <w:t>крест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восстановлен</w:t>
      </w:r>
      <w:r w:rsidRPr="00633A23">
        <w:rPr>
          <w:rFonts w:cs="Arial"/>
        </w:rPr>
        <w:t xml:space="preserve"> </w:t>
      </w:r>
      <w:r w:rsidRPr="00633A23">
        <w:t>на прежнем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заново</w:t>
      </w:r>
      <w:r w:rsidRPr="00633A23">
        <w:rPr>
          <w:rFonts w:cs="Arial"/>
        </w:rPr>
        <w:t xml:space="preserve"> </w:t>
      </w:r>
      <w:r w:rsidRPr="00633A23">
        <w:t>освящен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A036E3">
        <w:rPr>
          <w:rFonts w:cs="Arial"/>
          <w:b/>
        </w:rPr>
        <w:t xml:space="preserve">14/27 </w:t>
      </w:r>
      <w:r w:rsidRPr="00A036E3">
        <w:rPr>
          <w:b/>
        </w:rPr>
        <w:t>июля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Георгий</w:t>
      </w:r>
      <w:r w:rsidRPr="00633A23">
        <w:rPr>
          <w:rFonts w:cs="Arial"/>
        </w:rPr>
        <w:t xml:space="preserve"> </w:t>
      </w:r>
      <w:r w:rsidRPr="00633A23">
        <w:t>Бартов</w:t>
      </w:r>
      <w:r w:rsidRPr="00633A23">
        <w:rPr>
          <w:rFonts w:cs="Arial"/>
        </w:rPr>
        <w:t xml:space="preserve">, </w:t>
      </w:r>
      <w:r w:rsidRPr="00633A23">
        <w:t>настоятель Троице</w:t>
      </w:r>
      <w:r w:rsidRPr="00633A23">
        <w:rPr>
          <w:rFonts w:cs="Arial"/>
        </w:rPr>
        <w:t>-</w:t>
      </w:r>
      <w:r w:rsidRPr="00633A23">
        <w:t>Измайловского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, </w:t>
      </w:r>
      <w:r w:rsidRPr="00633A23">
        <w:t>освятил</w:t>
      </w:r>
      <w:r w:rsidRPr="00633A23">
        <w:rPr>
          <w:rFonts w:cs="Arial"/>
        </w:rPr>
        <w:t xml:space="preserve"> </w:t>
      </w:r>
      <w:r w:rsidRPr="00633A23">
        <w:t>мемориаль</w:t>
      </w:r>
      <w:r w:rsidRPr="00633A23">
        <w:softHyphen/>
        <w:t>ную</w:t>
      </w:r>
      <w:r w:rsidRPr="00633A23">
        <w:rPr>
          <w:rFonts w:cs="Arial"/>
        </w:rPr>
        <w:t xml:space="preserve"> </w:t>
      </w:r>
      <w:r w:rsidRPr="00633A23">
        <w:t>доску</w:t>
      </w:r>
      <w:r w:rsidRPr="00633A23">
        <w:rPr>
          <w:rFonts w:cs="Arial"/>
        </w:rPr>
        <w:t xml:space="preserve"> </w:t>
      </w:r>
      <w:r w:rsidRPr="00633A23">
        <w:t>известному</w:t>
      </w:r>
      <w:r w:rsidRPr="00633A23">
        <w:rPr>
          <w:rFonts w:cs="Arial"/>
        </w:rPr>
        <w:t xml:space="preserve"> </w:t>
      </w:r>
      <w:r w:rsidRPr="00633A23">
        <w:t>русскому</w:t>
      </w:r>
      <w:r w:rsidRPr="00633A23">
        <w:rPr>
          <w:rFonts w:cs="Arial"/>
        </w:rPr>
        <w:t xml:space="preserve"> </w:t>
      </w:r>
      <w:r w:rsidRPr="00633A23">
        <w:t>писателю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. </w:t>
      </w:r>
      <w:r w:rsidRPr="00633A23">
        <w:t>Пикулю на</w:t>
      </w:r>
      <w:r w:rsidRPr="00633A23">
        <w:rPr>
          <w:rFonts w:cs="Arial"/>
        </w:rPr>
        <w:t xml:space="preserve"> </w:t>
      </w:r>
      <w:r w:rsidRPr="00633A23">
        <w:t>доме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4-</w:t>
      </w:r>
      <w:r w:rsidRPr="00633A23">
        <w:t>й</w:t>
      </w:r>
      <w:r w:rsidRPr="00633A23">
        <w:rPr>
          <w:rFonts w:cs="Arial"/>
        </w:rPr>
        <w:t xml:space="preserve"> </w:t>
      </w:r>
      <w:r w:rsidRPr="00633A23">
        <w:t>Красноа</w:t>
      </w:r>
      <w:r w:rsidRPr="00633A23">
        <w:t>р</w:t>
      </w:r>
      <w:r w:rsidRPr="00633A23">
        <w:t>мейской</w:t>
      </w:r>
      <w:r w:rsidRPr="00633A23">
        <w:rPr>
          <w:rFonts w:cs="Arial"/>
        </w:rPr>
        <w:t xml:space="preserve"> </w:t>
      </w:r>
      <w:r w:rsidRPr="00633A23">
        <w:t>ул</w:t>
      </w:r>
      <w:r w:rsidRPr="00633A23">
        <w:rPr>
          <w:rFonts w:cs="Arial"/>
        </w:rPr>
        <w:t xml:space="preserve">., 16,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жил</w:t>
      </w:r>
      <w:r w:rsidRPr="00633A23">
        <w:rPr>
          <w:rFonts w:cs="Arial"/>
        </w:rPr>
        <w:t xml:space="preserve"> </w:t>
      </w:r>
      <w:r w:rsidRPr="00633A23">
        <w:t xml:space="preserve">в </w:t>
      </w:r>
      <w:r w:rsidRPr="00633A23">
        <w:rPr>
          <w:rFonts w:cs="Arial"/>
        </w:rPr>
        <w:t>1960</w:t>
      </w:r>
      <w:r w:rsidRPr="00633A23">
        <w:t>—</w:t>
      </w:r>
      <w:r w:rsidRPr="00633A23">
        <w:rPr>
          <w:rFonts w:cs="Arial"/>
        </w:rPr>
        <w:t>70-</w:t>
      </w:r>
      <w:r w:rsidRPr="00633A23">
        <w:t>х</w:t>
      </w:r>
      <w:r w:rsidRPr="00633A23">
        <w:rPr>
          <w:rFonts w:cs="Arial"/>
        </w:rPr>
        <w:t xml:space="preserve"> </w:t>
      </w:r>
      <w:r w:rsidRPr="00633A23">
        <w:t>гг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освящении</w:t>
      </w:r>
      <w:r w:rsidRPr="00633A23">
        <w:rPr>
          <w:rFonts w:cs="Arial"/>
        </w:rPr>
        <w:t xml:space="preserve"> </w:t>
      </w:r>
      <w:r w:rsidRPr="00633A23">
        <w:t>присутствовала</w:t>
      </w:r>
      <w:r w:rsidRPr="00633A23">
        <w:rPr>
          <w:rFonts w:cs="Arial"/>
        </w:rPr>
        <w:t xml:space="preserve"> </w:t>
      </w:r>
      <w:r w:rsidRPr="00633A23">
        <w:t>прие</w:t>
      </w:r>
      <w:r w:rsidRPr="00633A23">
        <w:softHyphen/>
        <w:t>хавшая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Риги</w:t>
      </w:r>
      <w:r w:rsidRPr="00633A23">
        <w:rPr>
          <w:rFonts w:cs="Arial"/>
        </w:rPr>
        <w:t xml:space="preserve"> </w:t>
      </w:r>
      <w:r w:rsidRPr="00633A23">
        <w:t>вдова</w:t>
      </w:r>
      <w:r w:rsidRPr="00633A23">
        <w:rPr>
          <w:rFonts w:cs="Arial"/>
        </w:rPr>
        <w:t xml:space="preserve"> </w:t>
      </w:r>
      <w:r w:rsidRPr="00633A23">
        <w:t>писателя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, </w:t>
      </w:r>
      <w:r w:rsidRPr="00A036E3">
        <w:rPr>
          <w:rFonts w:cs="Arial"/>
          <w:b/>
        </w:rPr>
        <w:t xml:space="preserve">15/28 </w:t>
      </w:r>
      <w:r w:rsidRPr="00A036E3">
        <w:rPr>
          <w:b/>
        </w:rPr>
        <w:t>июля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равноап</w:t>
      </w:r>
      <w:r w:rsidRPr="00633A23">
        <w:rPr>
          <w:rFonts w:cs="Arial"/>
        </w:rPr>
        <w:t xml:space="preserve">. </w:t>
      </w:r>
      <w:r w:rsidRPr="00633A23">
        <w:t>вел</w:t>
      </w:r>
      <w:r w:rsidRPr="00633A23">
        <w:rPr>
          <w:rFonts w:cs="Arial"/>
        </w:rPr>
        <w:t xml:space="preserve">. </w:t>
      </w:r>
      <w:r w:rsidRPr="00633A23">
        <w:t>кн</w:t>
      </w:r>
      <w:r w:rsidRPr="00633A23">
        <w:rPr>
          <w:rFonts w:cs="Arial"/>
        </w:rPr>
        <w:t xml:space="preserve">. </w:t>
      </w:r>
      <w:r w:rsidRPr="00633A23">
        <w:t>Владимира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углу</w:t>
      </w:r>
      <w:r w:rsidRPr="00633A23">
        <w:rPr>
          <w:rFonts w:cs="Arial"/>
        </w:rPr>
        <w:t xml:space="preserve"> </w:t>
      </w:r>
      <w:r w:rsidRPr="00633A23">
        <w:t>Писк</w:t>
      </w:r>
      <w:r w:rsidRPr="00633A23">
        <w:t>а</w:t>
      </w:r>
      <w:r w:rsidRPr="00633A23">
        <w:t>ревского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rPr>
          <w:rFonts w:cs="Arial"/>
        </w:rPr>
        <w:t xml:space="preserve">. </w:t>
      </w:r>
      <w:r w:rsidRPr="00633A23">
        <w:t>и Бестужевской</w:t>
      </w:r>
      <w:r w:rsidRPr="00633A23">
        <w:rPr>
          <w:rFonts w:cs="Arial"/>
        </w:rPr>
        <w:t xml:space="preserve"> </w:t>
      </w:r>
      <w:r w:rsidRPr="00633A23">
        <w:t>ул</w:t>
      </w:r>
      <w:r w:rsidRPr="00633A23">
        <w:rPr>
          <w:rFonts w:cs="Arial"/>
        </w:rPr>
        <w:t xml:space="preserve">. </w:t>
      </w:r>
      <w:r w:rsidRPr="00633A23">
        <w:t>состоялась</w:t>
      </w:r>
      <w:r w:rsidRPr="00633A23">
        <w:rPr>
          <w:rFonts w:cs="Arial"/>
        </w:rPr>
        <w:t xml:space="preserve"> </w:t>
      </w:r>
      <w:r w:rsidRPr="00633A23">
        <w:t>закладка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softHyphen/>
        <w:t>вещения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Богор</w:t>
      </w:r>
      <w:r w:rsidRPr="00633A23">
        <w:t>о</w:t>
      </w:r>
      <w:r w:rsidRPr="00633A23">
        <w:t>дицы</w:t>
      </w:r>
      <w:r w:rsidRPr="00633A23">
        <w:rPr>
          <w:rFonts w:cs="Arial"/>
        </w:rPr>
        <w:t xml:space="preserve">, </w:t>
      </w:r>
      <w:r w:rsidRPr="00633A23">
        <w:t>задуманной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храм для</w:t>
      </w:r>
      <w:r w:rsidRPr="00633A23">
        <w:rPr>
          <w:rFonts w:cs="Arial"/>
        </w:rPr>
        <w:t xml:space="preserve"> </w:t>
      </w:r>
      <w:r w:rsidRPr="00633A23">
        <w:t>инвалидов</w:t>
      </w:r>
      <w:r w:rsidRPr="00633A23">
        <w:rPr>
          <w:rFonts w:cs="Arial"/>
        </w:rPr>
        <w:t xml:space="preserve">, </w:t>
      </w:r>
      <w:r w:rsidRPr="00633A23">
        <w:t>первый</w:t>
      </w:r>
      <w:r w:rsidRPr="00633A23">
        <w:rPr>
          <w:rFonts w:cs="Arial"/>
        </w:rPr>
        <w:t xml:space="preserve"> </w:t>
      </w:r>
      <w:r w:rsidRPr="00633A23">
        <w:t>такого</w:t>
      </w:r>
      <w:r w:rsidRPr="00633A23">
        <w:rPr>
          <w:rFonts w:cs="Arial"/>
        </w:rPr>
        <w:t xml:space="preserve"> </w:t>
      </w:r>
      <w:r w:rsidRPr="00633A23">
        <w:t>рода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городе</w:t>
      </w:r>
      <w:r w:rsidRPr="00633A23">
        <w:rPr>
          <w:rFonts w:cs="Arial"/>
        </w:rPr>
        <w:t xml:space="preserve">. </w:t>
      </w:r>
      <w:r w:rsidRPr="00633A23">
        <w:t>Однопрестольный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е</w:t>
      </w:r>
      <w:r w:rsidRPr="00633A23">
        <w:t>ревянный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возводится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пожертвования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проекту</w:t>
      </w:r>
      <w:r w:rsidRPr="00633A23">
        <w:rPr>
          <w:rFonts w:cs="Arial"/>
        </w:rPr>
        <w:t xml:space="preserve"> </w:t>
      </w:r>
      <w:r w:rsidRPr="00633A23">
        <w:t>арх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Е</w:t>
      </w:r>
      <w:r w:rsidRPr="00633A23">
        <w:rPr>
          <w:rFonts w:cs="Arial"/>
        </w:rPr>
        <w:t xml:space="preserve">. </w:t>
      </w:r>
      <w:r w:rsidRPr="00633A23">
        <w:t>Залевской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Чин</w:t>
      </w:r>
      <w:r w:rsidRPr="00633A23">
        <w:rPr>
          <w:rFonts w:cs="Arial"/>
        </w:rPr>
        <w:t xml:space="preserve"> </w:t>
      </w:r>
      <w:r w:rsidRPr="00633A23">
        <w:t>закладки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Борис</w:t>
      </w:r>
      <w:r w:rsidRPr="00633A23">
        <w:rPr>
          <w:rFonts w:cs="Arial"/>
        </w:rPr>
        <w:t xml:space="preserve"> </w:t>
      </w:r>
      <w:r w:rsidRPr="00633A23">
        <w:t>Глебов</w:t>
      </w:r>
      <w:r w:rsidRPr="00633A23">
        <w:rPr>
          <w:rFonts w:cs="Arial"/>
        </w:rPr>
        <w:t xml:space="preserve">, </w:t>
      </w:r>
      <w:r w:rsidRPr="00633A23">
        <w:t>благо</w:t>
      </w:r>
      <w:r w:rsidRPr="00633A23">
        <w:softHyphen/>
        <w:t>чинный</w:t>
      </w:r>
      <w:r w:rsidRPr="00633A23">
        <w:rPr>
          <w:rFonts w:cs="Arial"/>
        </w:rPr>
        <w:t xml:space="preserve"> </w:t>
      </w:r>
      <w:r w:rsidRPr="00633A23">
        <w:t>Большеохтинского</w:t>
      </w:r>
      <w:r w:rsidRPr="00633A23">
        <w:rPr>
          <w:rFonts w:cs="Arial"/>
        </w:rPr>
        <w:t xml:space="preserve"> </w:t>
      </w:r>
      <w:r w:rsidRPr="00633A23">
        <w:t>округа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Решением</w:t>
      </w:r>
      <w:r w:rsidRPr="00633A23">
        <w:rPr>
          <w:rFonts w:cs="Arial"/>
        </w:rPr>
        <w:t xml:space="preserve"> </w:t>
      </w:r>
      <w:r w:rsidRPr="00633A23">
        <w:t>Свящ</w:t>
      </w:r>
      <w:r w:rsidRPr="00633A23">
        <w:rPr>
          <w:rFonts w:cs="Arial"/>
        </w:rPr>
        <w:t xml:space="preserve">. </w:t>
      </w:r>
      <w:r w:rsidRPr="00633A23">
        <w:t>Синода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Православной Церкви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4/17 </w:t>
      </w:r>
      <w:r w:rsidRPr="00633A23">
        <w:t>июля</w:t>
      </w:r>
      <w:r w:rsidRPr="00633A23">
        <w:rPr>
          <w:rFonts w:cs="Arial"/>
        </w:rPr>
        <w:t xml:space="preserve"> 1996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Константин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значен</w:t>
      </w:r>
      <w:r w:rsidRPr="00633A23">
        <w:rPr>
          <w:rFonts w:cs="Arial"/>
        </w:rPr>
        <w:t xml:space="preserve"> </w:t>
      </w:r>
      <w:r w:rsidRPr="00633A23">
        <w:t>ректором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акаде</w:t>
      </w:r>
      <w:r w:rsidRPr="00633A23">
        <w:softHyphen/>
        <w:t>мии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семинарии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титулом</w:t>
      </w:r>
      <w:r w:rsidRPr="00633A23">
        <w:rPr>
          <w:rFonts w:cs="Arial"/>
        </w:rPr>
        <w:t xml:space="preserve"> </w:t>
      </w:r>
      <w:r w:rsidRPr="00633A23">
        <w:t>«епископ</w:t>
      </w:r>
      <w:r w:rsidRPr="00633A23">
        <w:rPr>
          <w:rFonts w:cs="Arial"/>
        </w:rPr>
        <w:t xml:space="preserve"> </w:t>
      </w:r>
      <w:r w:rsidRPr="00633A23">
        <w:t>Тихвинский</w:t>
      </w:r>
      <w:r w:rsidRPr="00633A23">
        <w:rPr>
          <w:rFonts w:cs="Arial"/>
        </w:rPr>
        <w:t xml:space="preserve">, </w:t>
      </w:r>
      <w:r w:rsidRPr="00633A23">
        <w:t>ви</w:t>
      </w:r>
      <w:r w:rsidRPr="00633A23">
        <w:softHyphen/>
        <w:t>карий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морском</w:t>
      </w:r>
      <w:r w:rsidRPr="00633A23">
        <w:rPr>
          <w:rFonts w:cs="Arial"/>
        </w:rPr>
        <w:t xml:space="preserve"> </w:t>
      </w:r>
      <w:r w:rsidRPr="00633A23">
        <w:t>параде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Неве</w:t>
      </w:r>
      <w:r w:rsidRPr="00633A23">
        <w:rPr>
          <w:rFonts w:cs="Arial"/>
        </w:rPr>
        <w:t xml:space="preserve">, </w:t>
      </w:r>
      <w:r w:rsidRPr="00633A23">
        <w:t>устроен</w:t>
      </w:r>
      <w:r w:rsidRPr="00633A23">
        <w:softHyphen/>
        <w:t>ном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честь</w:t>
      </w:r>
      <w:r w:rsidRPr="00633A23">
        <w:rPr>
          <w:rFonts w:cs="Arial"/>
        </w:rPr>
        <w:t xml:space="preserve"> 300-</w:t>
      </w:r>
      <w:r w:rsidRPr="00633A23">
        <w:t>летия</w:t>
      </w:r>
      <w:r w:rsidRPr="00633A23">
        <w:rPr>
          <w:rFonts w:cs="Arial"/>
        </w:rPr>
        <w:t xml:space="preserve"> </w:t>
      </w:r>
      <w:r w:rsidRPr="00633A23">
        <w:t>русского</w:t>
      </w:r>
      <w:r w:rsidRPr="00633A23">
        <w:rPr>
          <w:rFonts w:cs="Arial"/>
        </w:rPr>
        <w:t xml:space="preserve"> </w:t>
      </w:r>
      <w:r w:rsidRPr="00633A23">
        <w:t>флота</w:t>
      </w:r>
      <w:r w:rsidRPr="00633A23">
        <w:rPr>
          <w:rFonts w:cs="Arial"/>
        </w:rPr>
        <w:t xml:space="preserve">, </w:t>
      </w:r>
      <w:r w:rsidRPr="00633A23">
        <w:t>приняли</w:t>
      </w:r>
      <w:r w:rsidRPr="00633A23">
        <w:rPr>
          <w:rFonts w:cs="Arial"/>
        </w:rPr>
        <w:t xml:space="preserve"> </w:t>
      </w:r>
      <w:r w:rsidRPr="00633A23">
        <w:t>уча</w:t>
      </w:r>
      <w:r w:rsidRPr="00633A23">
        <w:softHyphen/>
        <w:t>стие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Вла</w:t>
      </w:r>
      <w:r w:rsidRPr="00633A23">
        <w:softHyphen/>
        <w:t>димир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Красного</w:t>
      </w:r>
      <w:r w:rsidRPr="00633A23">
        <w:t>р</w:t>
      </w:r>
      <w:r w:rsidRPr="00633A23">
        <w:t>ский</w:t>
      </w:r>
      <w:r w:rsidRPr="00633A23">
        <w:rPr>
          <w:rFonts w:cs="Arial"/>
        </w:rPr>
        <w:t xml:space="preserve"> </w:t>
      </w:r>
      <w:r w:rsidRPr="00633A23">
        <w:t>Савва</w:t>
      </w:r>
      <w:r w:rsidRPr="00633A23">
        <w:rPr>
          <w:rFonts w:cs="Arial"/>
        </w:rPr>
        <w:t xml:space="preserve"> (</w:t>
      </w:r>
      <w:r w:rsidRPr="00633A23">
        <w:t>Волков</w:t>
      </w:r>
      <w:r w:rsidRPr="00633A23">
        <w:rPr>
          <w:rFonts w:cs="Arial"/>
        </w:rPr>
        <w:t xml:space="preserve">), </w:t>
      </w:r>
      <w:r w:rsidRPr="00633A23">
        <w:t>вика</w:t>
      </w:r>
      <w:r w:rsidRPr="00633A23">
        <w:softHyphen/>
        <w:t>рий</w:t>
      </w:r>
      <w:r w:rsidRPr="00633A23">
        <w:rPr>
          <w:rFonts w:cs="Arial"/>
        </w:rPr>
        <w:t xml:space="preserve"> </w:t>
      </w:r>
      <w:r w:rsidRPr="00633A23">
        <w:t>Московской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председатель</w:t>
      </w:r>
      <w:r w:rsidRPr="00633A23">
        <w:rPr>
          <w:rFonts w:cs="Arial"/>
        </w:rPr>
        <w:t xml:space="preserve"> </w:t>
      </w:r>
      <w:r w:rsidRPr="00633A23">
        <w:t>отдела</w:t>
      </w:r>
      <w:r w:rsidRPr="00633A23">
        <w:rPr>
          <w:rFonts w:cs="Arial"/>
        </w:rPr>
        <w:t xml:space="preserve"> </w:t>
      </w:r>
      <w:r w:rsidRPr="00633A23">
        <w:t>Мос</w:t>
      </w:r>
      <w:r w:rsidRPr="00633A23">
        <w:softHyphen/>
        <w:t>ковского</w:t>
      </w:r>
      <w:r w:rsidRPr="00633A23">
        <w:rPr>
          <w:rFonts w:cs="Arial"/>
        </w:rPr>
        <w:t xml:space="preserve"> </w:t>
      </w:r>
      <w:r w:rsidRPr="00633A23">
        <w:t>патр</w:t>
      </w:r>
      <w:r w:rsidRPr="00633A23">
        <w:t>и</w:t>
      </w:r>
      <w:r w:rsidRPr="00633A23">
        <w:t>архата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взаимодействию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вооружен</w:t>
      </w:r>
      <w:r w:rsidRPr="00633A23">
        <w:softHyphen/>
        <w:t>ными</w:t>
      </w:r>
      <w:r w:rsidRPr="00633A23">
        <w:rPr>
          <w:rFonts w:cs="Arial"/>
        </w:rPr>
        <w:t xml:space="preserve"> </w:t>
      </w:r>
      <w:r w:rsidRPr="00633A23">
        <w:t>силами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правоохранительными</w:t>
      </w:r>
      <w:r w:rsidRPr="00633A23">
        <w:rPr>
          <w:rFonts w:cs="Arial"/>
        </w:rPr>
        <w:t xml:space="preserve"> </w:t>
      </w:r>
      <w:r w:rsidRPr="00633A23">
        <w:t>учреждениями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С</w:t>
      </w:r>
      <w:r w:rsidRPr="00633A23">
        <w:rPr>
          <w:rFonts w:cs="Arial"/>
        </w:rPr>
        <w:t xml:space="preserve"> </w:t>
      </w:r>
      <w:r w:rsidRPr="00633A23">
        <w:t>борта</w:t>
      </w:r>
      <w:r w:rsidRPr="00633A23">
        <w:rPr>
          <w:rFonts w:cs="Arial"/>
        </w:rPr>
        <w:t xml:space="preserve"> </w:t>
      </w:r>
      <w:r w:rsidRPr="00633A23">
        <w:t>корабля</w:t>
      </w:r>
      <w:r w:rsidRPr="00633A23">
        <w:rPr>
          <w:rFonts w:cs="Arial"/>
        </w:rPr>
        <w:t xml:space="preserve"> </w:t>
      </w:r>
      <w:r w:rsidRPr="00633A23">
        <w:t>«Смольный»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Савва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читал</w:t>
      </w:r>
      <w:r w:rsidRPr="00633A23">
        <w:rPr>
          <w:rFonts w:cs="Arial"/>
        </w:rPr>
        <w:t xml:space="preserve"> </w:t>
      </w:r>
      <w:r w:rsidRPr="00633A23">
        <w:t>послание</w:t>
      </w:r>
      <w:r w:rsidRPr="00633A23">
        <w:rPr>
          <w:rFonts w:cs="Arial"/>
        </w:rPr>
        <w:t xml:space="preserve"> </w:t>
      </w:r>
      <w:r w:rsidRPr="00633A23">
        <w:t>Святейшего</w:t>
      </w:r>
      <w:r w:rsidRPr="00633A23">
        <w:rPr>
          <w:rFonts w:cs="Arial"/>
        </w:rPr>
        <w:t xml:space="preserve"> </w:t>
      </w:r>
      <w:r w:rsidRPr="00633A23">
        <w:t>Патриарха</w:t>
      </w:r>
      <w:r w:rsidRPr="00633A23">
        <w:rPr>
          <w:rFonts w:cs="Arial"/>
        </w:rPr>
        <w:t xml:space="preserve"> </w:t>
      </w:r>
      <w:r w:rsidRPr="00633A23">
        <w:t>Алексия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softHyphen/>
        <w:t>священное</w:t>
      </w:r>
      <w:r w:rsidRPr="00633A23">
        <w:rPr>
          <w:rFonts w:cs="Arial"/>
        </w:rPr>
        <w:t xml:space="preserve"> </w:t>
      </w:r>
      <w:r w:rsidRPr="00633A23">
        <w:t>славному</w:t>
      </w:r>
      <w:r w:rsidRPr="00633A23">
        <w:rPr>
          <w:rFonts w:cs="Arial"/>
        </w:rPr>
        <w:t xml:space="preserve"> </w:t>
      </w:r>
      <w:r w:rsidRPr="00633A23">
        <w:t>юбилею</w:t>
      </w:r>
      <w:r w:rsidRPr="00633A23">
        <w:rPr>
          <w:rFonts w:cs="Arial"/>
        </w:rPr>
        <w:t>.</w:t>
      </w:r>
    </w:p>
    <w:p w:rsidR="00A036E3" w:rsidRDefault="00A036E3" w:rsidP="00EB0F88">
      <w:pPr>
        <w:rPr>
          <w:rFonts w:cs="Arial"/>
        </w:rPr>
      </w:pPr>
    </w:p>
    <w:p w:rsidR="00A036E3" w:rsidRDefault="007C5DE1" w:rsidP="00A036E3">
      <w:pPr>
        <w:ind w:firstLine="0"/>
        <w:rPr>
          <w:rFonts w:cs="Arial"/>
        </w:rPr>
      </w:pPr>
      <w:r w:rsidRPr="00A617A4">
        <w:rPr>
          <w:rFonts w:cs="Arial"/>
        </w:rPr>
        <w:pict>
          <v:shape id="_x0000_i1033" type="#_x0000_t75" style="width:157.5pt;height:194.25pt">
            <v:imagedata r:id="rId17" o:title="17_008"/>
          </v:shape>
        </w:pict>
      </w:r>
    </w:p>
    <w:p w:rsidR="00A036E3" w:rsidRPr="00633A23" w:rsidRDefault="00A036E3" w:rsidP="00A036E3">
      <w:pPr>
        <w:pStyle w:val="ad"/>
      </w:pPr>
      <w:r w:rsidRPr="00633A23">
        <w:t>Икона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 «Всех</w:t>
      </w:r>
      <w:r w:rsidRPr="00633A23">
        <w:rPr>
          <w:rFonts w:cs="Arial"/>
        </w:rPr>
        <w:t xml:space="preserve"> </w:t>
      </w:r>
      <w:r w:rsidRPr="00633A23">
        <w:t>Скорбящих</w:t>
      </w:r>
      <w:r w:rsidRPr="00633A23">
        <w:rPr>
          <w:rFonts w:cs="Arial"/>
        </w:rPr>
        <w:t xml:space="preserve"> </w:t>
      </w:r>
      <w:r w:rsidRPr="00633A23">
        <w:t>Радо</w:t>
      </w:r>
      <w:r w:rsidRPr="00633A23">
        <w:softHyphen/>
        <w:t>сте»</w:t>
      </w:r>
      <w:r w:rsidRPr="00633A23">
        <w:rPr>
          <w:rFonts w:cs="Arial"/>
        </w:rPr>
        <w:t xml:space="preserve"> (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грошиками</w:t>
      </w:r>
      <w:r w:rsidRPr="00633A23">
        <w:rPr>
          <w:rFonts w:cs="Arial"/>
        </w:rPr>
        <w:t xml:space="preserve">), </w:t>
      </w:r>
      <w:r w:rsidRPr="00633A23">
        <w:t>явленная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августе</w:t>
      </w:r>
      <w:r w:rsidRPr="00633A23">
        <w:rPr>
          <w:rFonts w:cs="Arial"/>
        </w:rPr>
        <w:t xml:space="preserve"> 1996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Смоле</w:t>
      </w:r>
      <w:r w:rsidRPr="00633A23">
        <w:t>н</w:t>
      </w:r>
      <w:r w:rsidRPr="00633A23">
        <w:t>ском</w:t>
      </w:r>
      <w:r w:rsidRPr="00633A23">
        <w:rPr>
          <w:rFonts w:cs="Arial"/>
        </w:rPr>
        <w:t xml:space="preserve"> </w:t>
      </w:r>
      <w:r w:rsidRPr="00633A23">
        <w:t>кладбище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пятницу</w:t>
      </w:r>
      <w:r w:rsidRPr="00633A23">
        <w:rPr>
          <w:rFonts w:cs="Arial"/>
        </w:rPr>
        <w:t xml:space="preserve">, </w:t>
      </w:r>
      <w:r w:rsidRPr="00A036E3">
        <w:rPr>
          <w:rFonts w:cs="Arial"/>
          <w:b/>
        </w:rPr>
        <w:t xml:space="preserve">20 </w:t>
      </w:r>
      <w:r w:rsidRPr="00A036E3">
        <w:rPr>
          <w:b/>
        </w:rPr>
        <w:t>июля</w:t>
      </w:r>
      <w:r w:rsidRPr="00A036E3">
        <w:rPr>
          <w:rFonts w:cs="Arial"/>
          <w:b/>
        </w:rPr>
        <w:t xml:space="preserve">/2 </w:t>
      </w:r>
      <w:r w:rsidRPr="00A036E3">
        <w:rPr>
          <w:b/>
        </w:rPr>
        <w:t>августа</w:t>
      </w:r>
      <w:r w:rsidRPr="00633A23">
        <w:rPr>
          <w:rFonts w:cs="Arial"/>
        </w:rPr>
        <w:t xml:space="preserve"> 1996 </w:t>
      </w:r>
      <w:r w:rsidRPr="00633A23">
        <w:t>г</w:t>
      </w:r>
      <w:r w:rsidRPr="00633A23">
        <w:rPr>
          <w:rFonts w:cs="Arial"/>
        </w:rPr>
        <w:t xml:space="preserve">.,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 пророка</w:t>
      </w:r>
      <w:r w:rsidRPr="00633A23">
        <w:rPr>
          <w:rFonts w:cs="Arial"/>
        </w:rPr>
        <w:t xml:space="preserve"> </w:t>
      </w:r>
      <w:r w:rsidRPr="00633A23">
        <w:t>Божия</w:t>
      </w:r>
      <w:r w:rsidRPr="00633A23">
        <w:rPr>
          <w:rFonts w:cs="Arial"/>
        </w:rPr>
        <w:t xml:space="preserve"> </w:t>
      </w:r>
      <w:r w:rsidRPr="00633A23">
        <w:t>Илии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расчистке</w:t>
      </w:r>
      <w:r w:rsidRPr="00633A23">
        <w:rPr>
          <w:rFonts w:cs="Arial"/>
        </w:rPr>
        <w:t xml:space="preserve"> </w:t>
      </w:r>
      <w:r w:rsidRPr="00633A23">
        <w:t>территории</w:t>
      </w:r>
      <w:r w:rsidRPr="00633A23">
        <w:rPr>
          <w:rFonts w:cs="Arial"/>
        </w:rPr>
        <w:t xml:space="preserve"> </w:t>
      </w:r>
      <w:r w:rsidRPr="00633A23">
        <w:t>возле храма</w:t>
      </w:r>
      <w:r w:rsidRPr="00633A23">
        <w:rPr>
          <w:rFonts w:cs="Arial"/>
        </w:rPr>
        <w:t xml:space="preserve"> </w:t>
      </w:r>
      <w:r w:rsidRPr="00633A23">
        <w:t>Светлого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 </w:t>
      </w:r>
      <w:r w:rsidRPr="00633A23">
        <w:t>Воскресения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Смолен</w:t>
      </w:r>
      <w:r w:rsidRPr="00633A23">
        <w:softHyphen/>
        <w:t>ском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 xml:space="preserve">, </w:t>
      </w:r>
      <w:r w:rsidRPr="00633A23">
        <w:t>близ</w:t>
      </w:r>
      <w:r w:rsidRPr="00633A23">
        <w:rPr>
          <w:rFonts w:cs="Arial"/>
        </w:rPr>
        <w:t xml:space="preserve"> </w:t>
      </w:r>
      <w:r w:rsidRPr="00633A23">
        <w:t>папе</w:t>
      </w:r>
      <w:r w:rsidRPr="00633A23">
        <w:t>р</w:t>
      </w:r>
      <w:r w:rsidRPr="00633A23">
        <w:t>ти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обретена икона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"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Скорбящих</w:t>
      </w:r>
      <w:r w:rsidRPr="00633A23">
        <w:rPr>
          <w:rFonts w:cs="Arial"/>
        </w:rPr>
        <w:t xml:space="preserve"> </w:t>
      </w:r>
      <w:r w:rsidRPr="00633A23">
        <w:t>Радосте</w:t>
      </w:r>
      <w:r w:rsidRPr="00633A23">
        <w:rPr>
          <w:rFonts w:cs="Arial"/>
        </w:rPr>
        <w:t>" (</w:t>
      </w:r>
      <w:r w:rsidRPr="00633A23">
        <w:t>с грошиками</w:t>
      </w:r>
      <w:r w:rsidRPr="00633A23">
        <w:rPr>
          <w:rFonts w:cs="Arial"/>
        </w:rPr>
        <w:t xml:space="preserve">), </w:t>
      </w:r>
      <w:r w:rsidRPr="00633A23">
        <w:t>ч</w:t>
      </w:r>
      <w:r w:rsidRPr="00633A23">
        <w:t>у</w:t>
      </w:r>
      <w:r w:rsidRPr="00633A23">
        <w:t>дом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сломанная</w:t>
      </w:r>
      <w:r w:rsidRPr="00633A23">
        <w:rPr>
          <w:rFonts w:cs="Arial"/>
        </w:rPr>
        <w:t xml:space="preserve"> </w:t>
      </w:r>
      <w:r w:rsidRPr="00633A23">
        <w:t>ковшом</w:t>
      </w:r>
      <w:r w:rsidRPr="00633A23">
        <w:rPr>
          <w:rFonts w:cs="Arial"/>
        </w:rPr>
        <w:t xml:space="preserve"> </w:t>
      </w:r>
      <w:r w:rsidRPr="00633A23">
        <w:t>экскаватора во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производившихся</w:t>
      </w:r>
      <w:r w:rsidRPr="00633A23">
        <w:rPr>
          <w:rFonts w:cs="Arial"/>
        </w:rPr>
        <w:t xml:space="preserve"> </w:t>
      </w:r>
      <w:r w:rsidRPr="00633A23">
        <w:t>работ</w:t>
      </w:r>
      <w:r w:rsidRPr="00633A23">
        <w:rPr>
          <w:rFonts w:cs="Arial"/>
        </w:rPr>
        <w:t xml:space="preserve">. </w:t>
      </w:r>
      <w:r w:rsidRPr="00633A23">
        <w:t>Едва</w:t>
      </w:r>
      <w:r w:rsidRPr="00633A23">
        <w:rPr>
          <w:rFonts w:cs="Arial"/>
        </w:rPr>
        <w:t xml:space="preserve"> </w:t>
      </w:r>
      <w:r w:rsidRPr="00633A23">
        <w:t>различимое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узнаваемое</w:t>
      </w:r>
      <w:r w:rsidRPr="00633A23">
        <w:rPr>
          <w:rFonts w:cs="Arial"/>
        </w:rPr>
        <w:t xml:space="preserve"> </w:t>
      </w:r>
      <w:r w:rsidRPr="00633A23">
        <w:t>изображение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, </w:t>
      </w:r>
      <w:r w:rsidRPr="00633A23">
        <w:t>представляющей собой</w:t>
      </w:r>
      <w:r w:rsidRPr="00633A23">
        <w:rPr>
          <w:rFonts w:cs="Arial"/>
        </w:rPr>
        <w:t xml:space="preserve"> </w:t>
      </w:r>
      <w:r w:rsidRPr="00633A23">
        <w:t>литографию</w:t>
      </w:r>
      <w:r w:rsidRPr="00633A23">
        <w:rPr>
          <w:rFonts w:cs="Arial"/>
        </w:rPr>
        <w:t xml:space="preserve"> </w:t>
      </w:r>
      <w:r w:rsidRPr="00633A23">
        <w:t>конца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XIX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, </w:t>
      </w:r>
      <w:r w:rsidRPr="00633A23">
        <w:t>размером</w:t>
      </w:r>
      <w:r w:rsidRPr="00633A23">
        <w:rPr>
          <w:rFonts w:cs="Arial"/>
        </w:rPr>
        <w:t xml:space="preserve"> 28x22 </w:t>
      </w:r>
      <w:r w:rsidRPr="00633A23">
        <w:t>см</w:t>
      </w:r>
      <w:r w:rsidRPr="00633A23">
        <w:rPr>
          <w:rFonts w:cs="Arial"/>
        </w:rPr>
        <w:t xml:space="preserve">., </w:t>
      </w:r>
      <w:r w:rsidRPr="00633A23">
        <w:t>наклееную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холст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деревянную</w:t>
      </w:r>
      <w:r w:rsidRPr="00633A23">
        <w:rPr>
          <w:rFonts w:cs="Arial"/>
        </w:rPr>
        <w:t xml:space="preserve"> </w:t>
      </w:r>
      <w:r w:rsidRPr="00633A23">
        <w:t>доску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шпон</w:t>
      </w:r>
      <w:r w:rsidRPr="00633A23">
        <w:softHyphen/>
        <w:t>ками</w:t>
      </w:r>
      <w:r w:rsidRPr="00633A23">
        <w:rPr>
          <w:rFonts w:cs="Arial"/>
        </w:rPr>
        <w:t xml:space="preserve">, </w:t>
      </w:r>
      <w:r w:rsidRPr="00633A23">
        <w:t>стало</w:t>
      </w:r>
      <w:r w:rsidRPr="00633A23">
        <w:rPr>
          <w:rFonts w:cs="Arial"/>
        </w:rPr>
        <w:t xml:space="preserve"> </w:t>
      </w:r>
      <w:r w:rsidRPr="00633A23">
        <w:t>светлеть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течением</w:t>
      </w:r>
      <w:r w:rsidRPr="00633A23">
        <w:rPr>
          <w:rFonts w:cs="Arial"/>
        </w:rPr>
        <w:t xml:space="preserve"> </w:t>
      </w:r>
      <w:r w:rsidRPr="00633A23">
        <w:t>вре</w:t>
      </w:r>
      <w:r w:rsidRPr="00633A23">
        <w:softHyphen/>
        <w:t>мени</w:t>
      </w:r>
      <w:r w:rsidRPr="00633A23">
        <w:rPr>
          <w:rFonts w:cs="Arial"/>
        </w:rPr>
        <w:t xml:space="preserve"> </w:t>
      </w:r>
      <w:r w:rsidRPr="00633A23">
        <w:t>стало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ярче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Обретение</w:t>
      </w:r>
      <w:r w:rsidRPr="00633A23">
        <w:rPr>
          <w:rFonts w:cs="Arial"/>
        </w:rPr>
        <w:t xml:space="preserve"> </w:t>
      </w:r>
      <w:r w:rsidRPr="00633A23">
        <w:t>списка</w:t>
      </w:r>
      <w:r w:rsidRPr="00633A23">
        <w:rPr>
          <w:rFonts w:cs="Arial"/>
        </w:rPr>
        <w:t xml:space="preserve"> </w:t>
      </w:r>
      <w:r w:rsidRPr="00633A23">
        <w:t>произошло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три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празд</w:t>
      </w:r>
      <w:r w:rsidRPr="00633A23">
        <w:softHyphen/>
        <w:t>нования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иконе</w:t>
      </w:r>
      <w:r w:rsidRPr="00633A23">
        <w:rPr>
          <w:rFonts w:cs="Arial"/>
        </w:rPr>
        <w:t xml:space="preserve">, </w:t>
      </w:r>
      <w:r w:rsidRPr="00633A23">
        <w:t>прославившейся</w:t>
      </w:r>
      <w:r w:rsidRPr="00633A23">
        <w:rPr>
          <w:rFonts w:cs="Arial"/>
        </w:rPr>
        <w:t xml:space="preserve"> </w:t>
      </w:r>
      <w:r w:rsidRPr="00633A23">
        <w:t>чудом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гроши</w:t>
      </w:r>
      <w:r w:rsidRPr="00633A23">
        <w:softHyphen/>
        <w:t>ками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Петербурге</w:t>
      </w:r>
      <w:r w:rsidRPr="00633A23">
        <w:rPr>
          <w:rFonts w:cs="Arial"/>
        </w:rPr>
        <w:t xml:space="preserve"> 23 </w:t>
      </w:r>
      <w:r w:rsidRPr="00633A23">
        <w:t>июля</w:t>
      </w:r>
      <w:r w:rsidRPr="00633A23">
        <w:rPr>
          <w:rFonts w:cs="Arial"/>
        </w:rPr>
        <w:t xml:space="preserve">/5 </w:t>
      </w:r>
      <w:r w:rsidRPr="00633A23">
        <w:t>августа</w:t>
      </w:r>
      <w:r w:rsidRPr="00633A23">
        <w:rPr>
          <w:rFonts w:cs="Arial"/>
        </w:rPr>
        <w:t xml:space="preserve"> 1888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и последующими</w:t>
      </w:r>
      <w:r w:rsidRPr="00633A23">
        <w:rPr>
          <w:rFonts w:cs="Arial"/>
        </w:rPr>
        <w:t xml:space="preserve"> </w:t>
      </w:r>
      <w:r w:rsidRPr="00633A23">
        <w:t>многочи</w:t>
      </w:r>
      <w:r w:rsidRPr="00633A23">
        <w:t>с</w:t>
      </w:r>
      <w:r w:rsidRPr="00633A23">
        <w:t>ленными</w:t>
      </w:r>
      <w:r w:rsidRPr="00633A23">
        <w:rPr>
          <w:rFonts w:cs="Arial"/>
        </w:rPr>
        <w:t xml:space="preserve"> </w:t>
      </w:r>
      <w:r w:rsidRPr="00633A23">
        <w:t>исцелениями</w:t>
      </w:r>
      <w:r w:rsidRPr="00633A23">
        <w:rPr>
          <w:rFonts w:cs="Arial"/>
        </w:rPr>
        <w:t xml:space="preserve"> </w:t>
      </w:r>
      <w:r w:rsidRPr="00633A23">
        <w:t>от нее</w:t>
      </w:r>
      <w:r w:rsidRPr="00633A23">
        <w:rPr>
          <w:rFonts w:cs="Arial"/>
        </w:rPr>
        <w:t xml:space="preserve">.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случайно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обстоятельство</w:t>
      </w:r>
      <w:r w:rsidRPr="00633A23">
        <w:rPr>
          <w:rFonts w:cs="Arial"/>
        </w:rPr>
        <w:t xml:space="preserve">: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скольких</w:t>
      </w:r>
      <w:r w:rsidRPr="00633A23">
        <w:rPr>
          <w:rFonts w:cs="Arial"/>
        </w:rPr>
        <w:t xml:space="preserve"> </w:t>
      </w:r>
      <w:r w:rsidRPr="00633A23">
        <w:t>метрах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места</w:t>
      </w:r>
      <w:r w:rsidRPr="00633A23">
        <w:rPr>
          <w:rFonts w:cs="Arial"/>
        </w:rPr>
        <w:t xml:space="preserve"> </w:t>
      </w:r>
      <w:r w:rsidRPr="00633A23">
        <w:t>явления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погребен протоиерей</w:t>
      </w:r>
      <w:r w:rsidRPr="00633A23">
        <w:rPr>
          <w:rFonts w:cs="Arial"/>
        </w:rPr>
        <w:t xml:space="preserve"> </w:t>
      </w:r>
      <w:r w:rsidRPr="00633A23">
        <w:t>Александр</w:t>
      </w:r>
      <w:r w:rsidRPr="00633A23">
        <w:rPr>
          <w:rFonts w:cs="Arial"/>
        </w:rPr>
        <w:t xml:space="preserve"> </w:t>
      </w:r>
      <w:r w:rsidRPr="00633A23">
        <w:t>Иванов</w:t>
      </w:r>
      <w:r w:rsidRPr="00633A23">
        <w:rPr>
          <w:rFonts w:cs="Arial"/>
        </w:rPr>
        <w:t xml:space="preserve"> (1857</w:t>
      </w:r>
      <w:r w:rsidRPr="00633A23">
        <w:t>—</w:t>
      </w:r>
      <w:r w:rsidRPr="00633A23">
        <w:rPr>
          <w:rFonts w:cs="Arial"/>
        </w:rPr>
        <w:t xml:space="preserve">1912), </w:t>
      </w:r>
      <w:r w:rsidRPr="00633A23">
        <w:t>бывший многоле</w:t>
      </w:r>
      <w:r w:rsidRPr="00633A23">
        <w:t>т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настоятелем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выстроенной</w:t>
      </w:r>
      <w:r w:rsidRPr="00633A23">
        <w:rPr>
          <w:rFonts w:cs="Arial"/>
        </w:rPr>
        <w:t xml:space="preserve"> </w:t>
      </w:r>
      <w:r w:rsidRPr="00633A23">
        <w:t>на месте</w:t>
      </w:r>
      <w:r w:rsidRPr="00633A23">
        <w:rPr>
          <w:rFonts w:cs="Arial"/>
        </w:rPr>
        <w:t xml:space="preserve"> </w:t>
      </w:r>
      <w:r w:rsidRPr="00633A23">
        <w:t>часовни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произошло</w:t>
      </w:r>
      <w:r w:rsidRPr="00633A23">
        <w:rPr>
          <w:rFonts w:cs="Arial"/>
        </w:rPr>
        <w:t xml:space="preserve"> </w:t>
      </w:r>
      <w:r w:rsidRPr="00633A23">
        <w:t>чудо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грошиками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 xml:space="preserve">в </w:t>
      </w:r>
      <w:r w:rsidRPr="00633A23">
        <w:lastRenderedPageBreak/>
        <w:t>котором</w:t>
      </w:r>
      <w:r w:rsidRPr="00633A23">
        <w:rPr>
          <w:rFonts w:cs="Arial"/>
        </w:rPr>
        <w:t xml:space="preserve"> </w:t>
      </w:r>
      <w:r w:rsidRPr="00633A23">
        <w:t>пребывала</w:t>
      </w:r>
      <w:r w:rsidRPr="00633A23">
        <w:rPr>
          <w:rFonts w:cs="Arial"/>
        </w:rPr>
        <w:t xml:space="preserve"> </w:t>
      </w:r>
      <w:r w:rsidRPr="00633A23">
        <w:t>сама</w:t>
      </w:r>
      <w:r w:rsidRPr="00633A23">
        <w:rPr>
          <w:rFonts w:cs="Arial"/>
        </w:rPr>
        <w:t xml:space="preserve"> </w:t>
      </w:r>
      <w:r w:rsidRPr="00633A23">
        <w:t>чудотворная</w:t>
      </w:r>
      <w:r w:rsidRPr="00633A23">
        <w:rPr>
          <w:rFonts w:cs="Arial"/>
        </w:rPr>
        <w:t xml:space="preserve"> </w:t>
      </w:r>
      <w:r w:rsidRPr="00633A23">
        <w:t>икона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A036E3">
        <w:rPr>
          <w:rFonts w:cs="Arial"/>
          <w:b/>
        </w:rPr>
        <w:t xml:space="preserve">22 </w:t>
      </w:r>
      <w:r w:rsidRPr="00A036E3">
        <w:rPr>
          <w:b/>
        </w:rPr>
        <w:t>июля</w:t>
      </w:r>
      <w:r w:rsidRPr="00A036E3">
        <w:rPr>
          <w:rFonts w:cs="Arial"/>
          <w:b/>
        </w:rPr>
        <w:t xml:space="preserve">/4 </w:t>
      </w:r>
      <w:r w:rsidRPr="00A036E3">
        <w:rPr>
          <w:b/>
        </w:rPr>
        <w:t>августа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равноап</w:t>
      </w:r>
      <w:r w:rsidRPr="00633A23">
        <w:rPr>
          <w:rFonts w:cs="Arial"/>
        </w:rPr>
        <w:t xml:space="preserve">. </w:t>
      </w:r>
      <w:r w:rsidRPr="00633A23">
        <w:t>Марии Магдалины</w:t>
      </w:r>
      <w:r w:rsidRPr="00633A23">
        <w:rPr>
          <w:rFonts w:cs="Arial"/>
        </w:rPr>
        <w:t xml:space="preserve">,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свершено</w:t>
      </w:r>
      <w:r w:rsidRPr="00633A23">
        <w:rPr>
          <w:rFonts w:cs="Arial"/>
        </w:rPr>
        <w:t xml:space="preserve"> </w:t>
      </w:r>
      <w:r w:rsidRPr="00633A23">
        <w:t>освящ</w:t>
      </w:r>
      <w:r w:rsidRPr="00633A23">
        <w:t>е</w:t>
      </w:r>
      <w:r w:rsidRPr="00633A23">
        <w:t>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поднятие</w:t>
      </w:r>
      <w:r w:rsidRPr="00633A23">
        <w:rPr>
          <w:rFonts w:cs="Arial"/>
        </w:rPr>
        <w:t xml:space="preserve"> </w:t>
      </w:r>
      <w:r w:rsidRPr="00633A23">
        <w:t>кре</w:t>
      </w:r>
      <w:r w:rsidRPr="00633A23">
        <w:softHyphen/>
        <w:t>ста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центральный</w:t>
      </w:r>
      <w:r w:rsidRPr="00633A23">
        <w:rPr>
          <w:rFonts w:cs="Arial"/>
        </w:rPr>
        <w:t xml:space="preserve"> </w:t>
      </w:r>
      <w:r w:rsidRPr="00633A23">
        <w:t>купол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сщмч</w:t>
      </w:r>
      <w:r w:rsidRPr="00633A23">
        <w:rPr>
          <w:rFonts w:cs="Arial"/>
        </w:rPr>
        <w:t xml:space="preserve">. </w:t>
      </w:r>
      <w:r w:rsidRPr="00633A23">
        <w:t>Исидора</w:t>
      </w:r>
      <w:r w:rsidRPr="00633A23">
        <w:rPr>
          <w:rFonts w:cs="Arial"/>
        </w:rPr>
        <w:t xml:space="preserve"> </w:t>
      </w:r>
      <w:r w:rsidRPr="00633A23">
        <w:t>Юрь</w:t>
      </w:r>
      <w:r w:rsidRPr="00633A23">
        <w:softHyphen/>
        <w:t>евского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rPr>
          <w:rFonts w:cs="Arial"/>
        </w:rPr>
        <w:t xml:space="preserve">. </w:t>
      </w:r>
      <w:r w:rsidRPr="00633A23">
        <w:t>Ри</w:t>
      </w:r>
      <w:r w:rsidRPr="00633A23">
        <w:t>м</w:t>
      </w:r>
      <w:r w:rsidRPr="00633A23">
        <w:t>ского</w:t>
      </w:r>
      <w:r w:rsidRPr="00633A23">
        <w:rPr>
          <w:rFonts w:cs="Arial"/>
        </w:rPr>
        <w:t>-</w:t>
      </w:r>
      <w:r w:rsidRPr="00633A23">
        <w:t>Корсакова</w:t>
      </w:r>
      <w:r w:rsidRPr="00633A23">
        <w:rPr>
          <w:rFonts w:cs="Arial"/>
        </w:rPr>
        <w:t xml:space="preserve">, 24. </w:t>
      </w:r>
      <w:r w:rsidRPr="00633A23">
        <w:t>Освятил</w:t>
      </w:r>
      <w:r w:rsidRPr="00633A23">
        <w:rPr>
          <w:rFonts w:cs="Arial"/>
        </w:rPr>
        <w:t xml:space="preserve"> </w:t>
      </w:r>
      <w:r w:rsidRPr="00633A23">
        <w:t>крест настоятель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свящ</w:t>
      </w:r>
      <w:r w:rsidRPr="00633A23">
        <w:rPr>
          <w:rFonts w:cs="Arial"/>
        </w:rPr>
        <w:t xml:space="preserve">. </w:t>
      </w:r>
      <w:r w:rsidRPr="00633A23">
        <w:t>Олег</w:t>
      </w:r>
      <w:r w:rsidRPr="00633A23">
        <w:rPr>
          <w:rFonts w:cs="Arial"/>
        </w:rPr>
        <w:t xml:space="preserve"> </w:t>
      </w:r>
      <w:r w:rsidRPr="00633A23">
        <w:t>Нецветаев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подняли</w:t>
      </w:r>
      <w:r w:rsidRPr="00633A23">
        <w:rPr>
          <w:rFonts w:cs="Arial"/>
        </w:rPr>
        <w:t xml:space="preserve"> </w:t>
      </w:r>
      <w:r w:rsidRPr="00633A23">
        <w:t>его на</w:t>
      </w:r>
      <w:r w:rsidRPr="00633A23">
        <w:rPr>
          <w:rFonts w:cs="Arial"/>
        </w:rPr>
        <w:t xml:space="preserve"> </w:t>
      </w:r>
      <w:r w:rsidRPr="00633A23">
        <w:t>купол</w:t>
      </w:r>
      <w:r w:rsidRPr="00633A23">
        <w:rPr>
          <w:rFonts w:cs="Arial"/>
        </w:rPr>
        <w:t xml:space="preserve"> </w:t>
      </w:r>
      <w:r w:rsidRPr="00633A23">
        <w:t>вертолетчики</w:t>
      </w:r>
      <w:r w:rsidRPr="00633A23">
        <w:rPr>
          <w:rFonts w:cs="Arial"/>
        </w:rPr>
        <w:t xml:space="preserve"> </w:t>
      </w:r>
      <w:r w:rsidRPr="00633A23">
        <w:t>«Балтийских</w:t>
      </w:r>
      <w:r w:rsidRPr="00633A23">
        <w:rPr>
          <w:rFonts w:cs="Arial"/>
        </w:rPr>
        <w:t xml:space="preserve"> </w:t>
      </w:r>
      <w:r w:rsidRPr="00633A23">
        <w:t>авиалиний»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A036E3">
        <w:rPr>
          <w:rFonts w:cs="Arial"/>
          <w:b/>
        </w:rPr>
        <w:t xml:space="preserve">28 </w:t>
      </w:r>
      <w:r w:rsidRPr="00A036E3">
        <w:rPr>
          <w:b/>
        </w:rPr>
        <w:t>июля</w:t>
      </w:r>
      <w:r w:rsidRPr="00A036E3">
        <w:rPr>
          <w:rFonts w:cs="Arial"/>
          <w:b/>
        </w:rPr>
        <w:t xml:space="preserve">/10 </w:t>
      </w:r>
      <w:r w:rsidRPr="00A036E3">
        <w:rPr>
          <w:b/>
        </w:rPr>
        <w:t>августа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Петербурге</w:t>
      </w:r>
      <w:r w:rsidRPr="00633A23">
        <w:rPr>
          <w:rFonts w:cs="Arial"/>
        </w:rPr>
        <w:t xml:space="preserve"> </w:t>
      </w:r>
      <w:r w:rsidRPr="00633A23">
        <w:t>образовалась инициативная</w:t>
      </w:r>
      <w:r w:rsidRPr="00633A23">
        <w:rPr>
          <w:rFonts w:cs="Arial"/>
        </w:rPr>
        <w:t xml:space="preserve"> </w:t>
      </w:r>
      <w:r w:rsidRPr="00633A23">
        <w:t>группа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t>о</w:t>
      </w:r>
      <w:r w:rsidRPr="00633A23">
        <w:t>шли</w:t>
      </w:r>
      <w:r w:rsidRPr="00633A23">
        <w:rPr>
          <w:rFonts w:cs="Arial"/>
        </w:rPr>
        <w:t xml:space="preserve"> </w:t>
      </w:r>
      <w:r w:rsidRPr="00633A23">
        <w:t>известные</w:t>
      </w:r>
      <w:r w:rsidRPr="00633A23">
        <w:rPr>
          <w:rFonts w:cs="Arial"/>
        </w:rPr>
        <w:t xml:space="preserve"> </w:t>
      </w:r>
      <w:r w:rsidRPr="00633A23">
        <w:t>ар</w:t>
      </w:r>
      <w:r w:rsidRPr="00633A23">
        <w:softHyphen/>
        <w:t>хитекторы</w:t>
      </w:r>
      <w:r w:rsidRPr="00633A23">
        <w:rPr>
          <w:rFonts w:cs="Arial"/>
        </w:rPr>
        <w:t xml:space="preserve">, </w:t>
      </w:r>
      <w:r w:rsidRPr="00633A23">
        <w:t>искусствоведы</w:t>
      </w:r>
      <w:r w:rsidRPr="00633A23">
        <w:rPr>
          <w:rFonts w:cs="Arial"/>
        </w:rPr>
        <w:t xml:space="preserve">, </w:t>
      </w:r>
      <w:r w:rsidRPr="00633A23">
        <w:t>ученые</w:t>
      </w:r>
      <w:r w:rsidRPr="00633A23">
        <w:rPr>
          <w:rFonts w:cs="Arial"/>
        </w:rPr>
        <w:t xml:space="preserve">, </w:t>
      </w:r>
      <w:r w:rsidRPr="00633A23">
        <w:t>принимавшие</w:t>
      </w:r>
      <w:r w:rsidRPr="00633A23">
        <w:rPr>
          <w:rFonts w:cs="Arial"/>
        </w:rPr>
        <w:t xml:space="preserve"> </w:t>
      </w:r>
      <w:r w:rsidRPr="00633A23">
        <w:t>в свое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участие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ра</w:t>
      </w:r>
      <w:r w:rsidRPr="00633A23">
        <w:t>з</w:t>
      </w:r>
      <w:r w:rsidRPr="00633A23">
        <w:t>работке</w:t>
      </w:r>
      <w:r w:rsidRPr="00633A23">
        <w:rPr>
          <w:rFonts w:cs="Arial"/>
        </w:rPr>
        <w:t xml:space="preserve"> </w:t>
      </w:r>
      <w:r w:rsidRPr="00633A23">
        <w:t>проектов</w:t>
      </w:r>
      <w:r w:rsidRPr="00633A23">
        <w:rPr>
          <w:rFonts w:cs="Arial"/>
        </w:rPr>
        <w:t xml:space="preserve"> </w:t>
      </w:r>
      <w:r w:rsidRPr="00633A23">
        <w:t>храмов вмч</w:t>
      </w:r>
      <w:r w:rsidRPr="00633A23">
        <w:rPr>
          <w:rFonts w:cs="Arial"/>
        </w:rPr>
        <w:t xml:space="preserve">. </w:t>
      </w:r>
      <w:r w:rsidRPr="00633A23">
        <w:t>Георгия</w:t>
      </w:r>
      <w:r w:rsidRPr="00633A23">
        <w:rPr>
          <w:rFonts w:cs="Arial"/>
        </w:rPr>
        <w:t xml:space="preserve"> </w:t>
      </w:r>
      <w:r w:rsidRPr="00633A23">
        <w:t>Победоносца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Средней</w:t>
      </w:r>
      <w:r w:rsidRPr="00633A23">
        <w:rPr>
          <w:rFonts w:cs="Arial"/>
        </w:rPr>
        <w:t xml:space="preserve"> </w:t>
      </w:r>
      <w:r w:rsidRPr="00633A23">
        <w:t>Рогатке</w:t>
      </w:r>
      <w:r w:rsidRPr="00633A23">
        <w:rPr>
          <w:rFonts w:cs="Arial"/>
        </w:rPr>
        <w:t xml:space="preserve"> (1994)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Воскресения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Веселом</w:t>
      </w:r>
      <w:r w:rsidRPr="00633A23">
        <w:rPr>
          <w:rFonts w:cs="Arial"/>
        </w:rPr>
        <w:t xml:space="preserve"> </w:t>
      </w:r>
      <w:r w:rsidRPr="00633A23">
        <w:t xml:space="preserve">Поселке </w:t>
      </w:r>
      <w:r w:rsidRPr="00633A23">
        <w:rPr>
          <w:rFonts w:cs="Arial"/>
        </w:rPr>
        <w:t xml:space="preserve">(19.02.1995), </w:t>
      </w:r>
      <w:r w:rsidRPr="00633A23">
        <w:t>пожелавшие</w:t>
      </w:r>
      <w:r w:rsidRPr="00633A23">
        <w:rPr>
          <w:rFonts w:cs="Arial"/>
        </w:rPr>
        <w:t xml:space="preserve"> </w:t>
      </w:r>
      <w:r w:rsidRPr="00633A23">
        <w:t>зарегистрироваться</w:t>
      </w:r>
      <w:r w:rsidRPr="00633A23">
        <w:rPr>
          <w:rFonts w:cs="Arial"/>
        </w:rPr>
        <w:t xml:space="preserve"> </w:t>
      </w:r>
      <w:r w:rsidRPr="00633A23">
        <w:t>как православная</w:t>
      </w:r>
      <w:r w:rsidRPr="00633A23">
        <w:rPr>
          <w:rFonts w:cs="Arial"/>
        </w:rPr>
        <w:t xml:space="preserve"> </w:t>
      </w:r>
      <w:r w:rsidRPr="00633A23">
        <w:t>община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вмч</w:t>
      </w:r>
      <w:r w:rsidRPr="00633A23">
        <w:rPr>
          <w:rFonts w:cs="Arial"/>
        </w:rPr>
        <w:t xml:space="preserve">. </w:t>
      </w:r>
      <w:r w:rsidRPr="00633A23">
        <w:t>Димитрия</w:t>
      </w:r>
      <w:r w:rsidRPr="00633A23">
        <w:rPr>
          <w:rFonts w:cs="Arial"/>
        </w:rPr>
        <w:t xml:space="preserve"> </w:t>
      </w:r>
      <w:r w:rsidRPr="00633A23">
        <w:t>Солунского</w:t>
      </w:r>
      <w:r w:rsidRPr="00633A23">
        <w:rPr>
          <w:rFonts w:cs="Arial"/>
        </w:rPr>
        <w:t xml:space="preserve"> (</w:t>
      </w:r>
      <w:r w:rsidRPr="00633A23">
        <w:t>Греческой</w:t>
      </w:r>
      <w:r w:rsidRPr="00633A23">
        <w:rPr>
          <w:rFonts w:cs="Arial"/>
        </w:rPr>
        <w:t xml:space="preserve">). </w:t>
      </w:r>
      <w:r w:rsidRPr="00633A23">
        <w:t>Община</w:t>
      </w:r>
      <w:r w:rsidRPr="00633A23">
        <w:rPr>
          <w:rFonts w:cs="Arial"/>
        </w:rPr>
        <w:t xml:space="preserve"> </w:t>
      </w:r>
      <w:r w:rsidRPr="00633A23">
        <w:t>ставит</w:t>
      </w:r>
      <w:r w:rsidRPr="00633A23">
        <w:rPr>
          <w:rFonts w:cs="Arial"/>
        </w:rPr>
        <w:t xml:space="preserve"> </w:t>
      </w:r>
      <w:r w:rsidRPr="00633A23">
        <w:t>целью</w:t>
      </w:r>
      <w:r w:rsidRPr="00633A23">
        <w:rPr>
          <w:rFonts w:cs="Arial"/>
        </w:rPr>
        <w:t xml:space="preserve"> </w:t>
      </w:r>
      <w:r w:rsidRPr="00633A23">
        <w:t>строительст</w:t>
      </w:r>
      <w:r w:rsidRPr="00633A23">
        <w:softHyphen/>
        <w:t>во</w:t>
      </w:r>
      <w:r w:rsidRPr="00633A23">
        <w:rPr>
          <w:rFonts w:cs="Arial"/>
        </w:rPr>
        <w:t xml:space="preserve"> </w:t>
      </w:r>
      <w:r w:rsidRPr="00633A23">
        <w:t>памятной</w:t>
      </w:r>
      <w:r w:rsidRPr="00633A23">
        <w:rPr>
          <w:rFonts w:cs="Arial"/>
        </w:rPr>
        <w:t xml:space="preserve"> </w:t>
      </w:r>
      <w:r w:rsidRPr="00633A23">
        <w:t>часовни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вмч</w:t>
      </w:r>
      <w:r w:rsidRPr="00633A23">
        <w:rPr>
          <w:rFonts w:cs="Arial"/>
        </w:rPr>
        <w:t xml:space="preserve">. </w:t>
      </w:r>
      <w:r w:rsidRPr="00633A23">
        <w:t>Димитрия</w:t>
      </w:r>
      <w:r w:rsidRPr="00633A23">
        <w:rPr>
          <w:rFonts w:cs="Arial"/>
        </w:rPr>
        <w:t xml:space="preserve"> </w:t>
      </w:r>
      <w:r w:rsidRPr="00633A23">
        <w:t>Солунского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Песках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углу</w:t>
      </w:r>
      <w:r w:rsidRPr="00633A23">
        <w:rPr>
          <w:rFonts w:cs="Arial"/>
        </w:rPr>
        <w:t xml:space="preserve"> </w:t>
      </w:r>
      <w:r w:rsidRPr="00633A23">
        <w:t>Лиговского</w:t>
      </w:r>
      <w:r w:rsidRPr="00633A23">
        <w:rPr>
          <w:rFonts w:cs="Arial"/>
        </w:rPr>
        <w:t xml:space="preserve"> </w:t>
      </w:r>
      <w:r w:rsidRPr="00633A23">
        <w:t>просп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5-</w:t>
      </w:r>
      <w:r w:rsidRPr="00633A23">
        <w:t>й</w:t>
      </w:r>
      <w:r w:rsidRPr="00633A23">
        <w:rPr>
          <w:rFonts w:cs="Arial"/>
        </w:rPr>
        <w:t xml:space="preserve"> </w:t>
      </w:r>
      <w:r w:rsidRPr="00633A23">
        <w:t>Рож</w:t>
      </w:r>
      <w:r w:rsidRPr="00633A23">
        <w:softHyphen/>
        <w:t>дественской</w:t>
      </w:r>
      <w:r w:rsidRPr="00633A23">
        <w:rPr>
          <w:rFonts w:cs="Arial"/>
        </w:rPr>
        <w:t xml:space="preserve"> (</w:t>
      </w:r>
      <w:r w:rsidRPr="00633A23">
        <w:t>Советской</w:t>
      </w:r>
      <w:r w:rsidRPr="00633A23">
        <w:rPr>
          <w:rFonts w:cs="Arial"/>
        </w:rPr>
        <w:t xml:space="preserve"> </w:t>
      </w:r>
      <w:r w:rsidRPr="00633A23">
        <w:t>ул</w:t>
      </w:r>
      <w:r w:rsidRPr="00633A23">
        <w:rPr>
          <w:rFonts w:cs="Arial"/>
        </w:rPr>
        <w:t xml:space="preserve">.),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местом</w:t>
      </w:r>
      <w:r w:rsidRPr="00633A23">
        <w:rPr>
          <w:rFonts w:cs="Arial"/>
        </w:rPr>
        <w:t xml:space="preserve"> </w:t>
      </w:r>
      <w:r w:rsidRPr="00633A23">
        <w:t>снесен</w:t>
      </w:r>
      <w:r w:rsidRPr="00633A23">
        <w:softHyphen/>
        <w:t>ной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1962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одноименной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 </w:t>
      </w:r>
      <w:r w:rsidRPr="00633A23">
        <w:t>которой был</w:t>
      </w:r>
      <w:r w:rsidRPr="00633A23">
        <w:rPr>
          <w:rFonts w:cs="Arial"/>
        </w:rPr>
        <w:t xml:space="preserve"> </w:t>
      </w:r>
      <w:r w:rsidRPr="00633A23">
        <w:t>выстроен</w:t>
      </w:r>
      <w:r w:rsidRPr="00633A23">
        <w:rPr>
          <w:rFonts w:cs="Arial"/>
        </w:rPr>
        <w:t xml:space="preserve"> </w:t>
      </w:r>
      <w:r w:rsidRPr="00633A23">
        <w:t>концертный</w:t>
      </w:r>
      <w:r w:rsidRPr="00633A23">
        <w:rPr>
          <w:rFonts w:cs="Arial"/>
        </w:rPr>
        <w:t xml:space="preserve"> </w:t>
      </w:r>
      <w:r w:rsidRPr="00633A23">
        <w:t>зал</w:t>
      </w:r>
      <w:r w:rsidRPr="00633A23">
        <w:rPr>
          <w:rFonts w:cs="Arial"/>
        </w:rPr>
        <w:t xml:space="preserve"> </w:t>
      </w:r>
      <w:r w:rsidRPr="00633A23">
        <w:t>«Октябрьский»</w:t>
      </w:r>
      <w:r w:rsidRPr="00633A23">
        <w:rPr>
          <w:rFonts w:cs="Arial"/>
        </w:rPr>
        <w:t xml:space="preserve">. </w:t>
      </w:r>
      <w:r w:rsidRPr="00633A23">
        <w:t>Проект часовни</w:t>
      </w:r>
      <w:r w:rsidRPr="00633A23">
        <w:rPr>
          <w:rFonts w:cs="Arial"/>
        </w:rPr>
        <w:t xml:space="preserve"> </w:t>
      </w:r>
      <w:r w:rsidRPr="00633A23">
        <w:t>разработан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t>р</w:t>
      </w:r>
      <w:r w:rsidRPr="00633A23">
        <w:t>хитекторами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Зайцевым</w:t>
      </w:r>
      <w:r w:rsidRPr="00633A23">
        <w:rPr>
          <w:rFonts w:cs="Arial"/>
        </w:rPr>
        <w:t xml:space="preserve"> </w:t>
      </w:r>
      <w:r w:rsidRPr="00633A23">
        <w:t>и В</w:t>
      </w:r>
      <w:r w:rsidRPr="00633A23">
        <w:rPr>
          <w:rFonts w:cs="Arial"/>
        </w:rPr>
        <w:t xml:space="preserve">. </w:t>
      </w:r>
      <w:r w:rsidRPr="00633A23">
        <w:t>Н</w:t>
      </w:r>
      <w:r w:rsidRPr="00633A23">
        <w:rPr>
          <w:rFonts w:cs="Arial"/>
        </w:rPr>
        <w:t xml:space="preserve">. </w:t>
      </w:r>
      <w:r w:rsidRPr="00633A23">
        <w:t>Питаниным</w:t>
      </w:r>
      <w:r w:rsidRPr="00633A23">
        <w:rPr>
          <w:rFonts w:cs="Arial"/>
        </w:rPr>
        <w:t xml:space="preserve">, </w:t>
      </w:r>
      <w:r w:rsidRPr="00633A23">
        <w:t>закладку</w:t>
      </w:r>
      <w:r w:rsidRPr="00633A23">
        <w:rPr>
          <w:rFonts w:cs="Arial"/>
        </w:rPr>
        <w:t xml:space="preserve"> </w:t>
      </w:r>
      <w:r w:rsidRPr="00633A23">
        <w:t>община</w:t>
      </w:r>
      <w:r w:rsidRPr="00633A23">
        <w:rPr>
          <w:rFonts w:cs="Arial"/>
        </w:rPr>
        <w:t xml:space="preserve"> </w:t>
      </w:r>
      <w:r w:rsidRPr="00633A23">
        <w:t>намерена</w:t>
      </w:r>
      <w:r w:rsidRPr="00633A23">
        <w:rPr>
          <w:rFonts w:cs="Arial"/>
        </w:rPr>
        <w:t xml:space="preserve"> </w:t>
      </w:r>
      <w:r w:rsidRPr="00633A23">
        <w:t>сов</w:t>
      </w:r>
      <w:r w:rsidR="00A036E3">
        <w:t>е</w:t>
      </w:r>
      <w:r w:rsidRPr="00633A23">
        <w:t>ршить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е</w:t>
      </w:r>
      <w:r w:rsidRPr="00633A23">
        <w:t>стольный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8.11.1997 </w:t>
      </w:r>
      <w:r w:rsidRPr="00633A23">
        <w:t>г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A036E3">
        <w:rPr>
          <w:rFonts w:cs="Arial"/>
          <w:b/>
        </w:rPr>
        <w:t xml:space="preserve">30 </w:t>
      </w:r>
      <w:r w:rsidRPr="00A036E3">
        <w:rPr>
          <w:b/>
        </w:rPr>
        <w:t>июля</w:t>
      </w:r>
      <w:r w:rsidRPr="00A036E3">
        <w:rPr>
          <w:rFonts w:cs="Arial"/>
          <w:b/>
        </w:rPr>
        <w:t xml:space="preserve">/12 </w:t>
      </w:r>
      <w:r w:rsidRPr="00A036E3">
        <w:rPr>
          <w:b/>
        </w:rPr>
        <w:t>августа</w:t>
      </w:r>
      <w:r w:rsidRPr="00A036E3">
        <w:rPr>
          <w:rFonts w:cs="Arial"/>
          <w:b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рождения</w:t>
      </w:r>
      <w:r w:rsidRPr="00633A23">
        <w:rPr>
          <w:rFonts w:cs="Arial"/>
        </w:rPr>
        <w:t xml:space="preserve"> </w:t>
      </w:r>
      <w:r w:rsidRPr="00633A23">
        <w:t>Наследника Цесаревича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Князя</w:t>
      </w:r>
      <w:r w:rsidRPr="00633A23">
        <w:rPr>
          <w:rFonts w:cs="Arial"/>
        </w:rPr>
        <w:t xml:space="preserve"> </w:t>
      </w:r>
      <w:r w:rsidRPr="00633A23">
        <w:t>Алексея</w:t>
      </w:r>
      <w:r w:rsidRPr="00633A23">
        <w:rPr>
          <w:rFonts w:cs="Arial"/>
        </w:rPr>
        <w:t xml:space="preserve"> </w:t>
      </w:r>
      <w:r w:rsidRPr="00633A23">
        <w:t xml:space="preserve">Николаевича </w:t>
      </w:r>
      <w:r w:rsidRPr="00633A23">
        <w:rPr>
          <w:rFonts w:cs="Arial"/>
        </w:rPr>
        <w:t>(1904</w:t>
      </w:r>
      <w:r w:rsidRPr="00633A23">
        <w:t>—</w:t>
      </w:r>
      <w:r w:rsidRPr="00633A23">
        <w:rPr>
          <w:rFonts w:cs="Arial"/>
        </w:rPr>
        <w:t xml:space="preserve">1918),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Александрии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Петергофа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разва</w:t>
      </w:r>
      <w:r w:rsidRPr="00633A23">
        <w:softHyphen/>
        <w:t>линах</w:t>
      </w:r>
      <w:r w:rsidRPr="00633A23">
        <w:rPr>
          <w:rFonts w:cs="Arial"/>
        </w:rPr>
        <w:t xml:space="preserve"> </w:t>
      </w:r>
      <w:r w:rsidRPr="00633A23">
        <w:t>Нижней</w:t>
      </w:r>
      <w:r w:rsidRPr="00633A23">
        <w:rPr>
          <w:rFonts w:cs="Arial"/>
        </w:rPr>
        <w:t xml:space="preserve"> </w:t>
      </w:r>
      <w:r w:rsidRPr="00633A23">
        <w:t>дачи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р</w:t>
      </w:r>
      <w:r w:rsidRPr="00633A23">
        <w:t>о</w:t>
      </w:r>
      <w:r w:rsidRPr="00633A23">
        <w:t>дился</w:t>
      </w:r>
      <w:r w:rsidRPr="00633A23">
        <w:rPr>
          <w:rFonts w:cs="Arial"/>
        </w:rPr>
        <w:t xml:space="preserve"> </w:t>
      </w:r>
      <w:r w:rsidRPr="00633A23">
        <w:t>Наследник</w:t>
      </w:r>
      <w:r w:rsidRPr="00633A23">
        <w:rPr>
          <w:rFonts w:cs="Arial"/>
        </w:rPr>
        <w:t xml:space="preserve">, </w:t>
      </w:r>
      <w:r w:rsidRPr="00633A23">
        <w:t>причтом местного</w:t>
      </w:r>
      <w:r w:rsidRPr="00633A23">
        <w:rPr>
          <w:rFonts w:cs="Arial"/>
        </w:rPr>
        <w:t xml:space="preserve"> </w:t>
      </w:r>
      <w:r w:rsidRPr="00633A23">
        <w:t>Петропавловского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отслужена панихида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убиенному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Царственным Сродникам</w:t>
      </w:r>
      <w:r w:rsidRPr="00633A23">
        <w:rPr>
          <w:rFonts w:cs="Arial"/>
        </w:rPr>
        <w:t xml:space="preserve">, </w:t>
      </w:r>
      <w:r w:rsidRPr="00633A23">
        <w:t>принявшим</w:t>
      </w:r>
      <w:r w:rsidRPr="00633A23">
        <w:rPr>
          <w:rFonts w:cs="Arial"/>
        </w:rPr>
        <w:t xml:space="preserve"> </w:t>
      </w:r>
      <w:r w:rsidRPr="00633A23">
        <w:t>мученическую</w:t>
      </w:r>
      <w:r w:rsidRPr="00633A23">
        <w:rPr>
          <w:rFonts w:cs="Arial"/>
        </w:rPr>
        <w:t xml:space="preserve"> </w:t>
      </w:r>
      <w:r w:rsidRPr="00633A23">
        <w:t>кончину</w:t>
      </w:r>
      <w:r w:rsidRPr="00633A23">
        <w:rPr>
          <w:rFonts w:cs="Arial"/>
        </w:rPr>
        <w:t xml:space="preserve"> </w:t>
      </w:r>
      <w:r w:rsidRPr="00633A23">
        <w:t>«от бе</w:t>
      </w:r>
      <w:r w:rsidRPr="00633A23">
        <w:t>з</w:t>
      </w:r>
      <w:r w:rsidRPr="00633A23">
        <w:t>божных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злых»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богомольцы</w:t>
      </w:r>
      <w:r w:rsidRPr="00633A23">
        <w:rPr>
          <w:rFonts w:cs="Arial"/>
        </w:rPr>
        <w:t xml:space="preserve"> </w:t>
      </w:r>
      <w:r w:rsidRPr="00633A23">
        <w:t>поднялись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памятнику</w:t>
      </w:r>
      <w:r w:rsidRPr="00633A23">
        <w:rPr>
          <w:rFonts w:cs="Arial"/>
        </w:rPr>
        <w:t xml:space="preserve"> </w:t>
      </w:r>
      <w:r w:rsidRPr="00633A23">
        <w:t>Отроку</w:t>
      </w:r>
      <w:r w:rsidRPr="00633A23">
        <w:rPr>
          <w:rFonts w:cs="Arial"/>
        </w:rPr>
        <w:t>-</w:t>
      </w:r>
      <w:r w:rsidRPr="00633A23">
        <w:t>Мученику</w:t>
      </w:r>
      <w:r w:rsidRPr="00633A23">
        <w:rPr>
          <w:rFonts w:cs="Arial"/>
        </w:rPr>
        <w:t xml:space="preserve">, </w:t>
      </w:r>
      <w:r w:rsidRPr="00633A23">
        <w:t>открытому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1994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дворца</w:t>
      </w:r>
      <w:r w:rsidRPr="00633A23">
        <w:rPr>
          <w:rFonts w:cs="Arial"/>
        </w:rPr>
        <w:t xml:space="preserve"> </w:t>
      </w:r>
      <w:r w:rsidRPr="00633A23">
        <w:t>«Коттедж»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возложили</w:t>
      </w:r>
      <w:r w:rsidRPr="00633A23">
        <w:rPr>
          <w:rFonts w:cs="Arial"/>
        </w:rPr>
        <w:t xml:space="preserve"> </w:t>
      </w:r>
      <w:r w:rsidRPr="00633A23">
        <w:t>цветы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подножию</w:t>
      </w:r>
      <w:r w:rsidRPr="00633A23">
        <w:rPr>
          <w:rFonts w:cs="Arial"/>
        </w:rPr>
        <w:t>.</w:t>
      </w:r>
    </w:p>
    <w:p w:rsidR="00A036E3" w:rsidRPr="00633A23" w:rsidRDefault="00A036E3" w:rsidP="00EB0F88"/>
    <w:p w:rsidR="002D3589" w:rsidRPr="00633A23" w:rsidRDefault="002D3589" w:rsidP="00A036E3">
      <w:pPr>
        <w:pStyle w:val="5"/>
      </w:pPr>
      <w:r w:rsidRPr="00633A23">
        <w:t>Август</w:t>
      </w:r>
    </w:p>
    <w:p w:rsidR="002D3589" w:rsidRPr="00633A23" w:rsidRDefault="002D3589" w:rsidP="00EB0F88">
      <w:r w:rsidRPr="00A036E3">
        <w:rPr>
          <w:rFonts w:cs="Arial"/>
          <w:b/>
        </w:rPr>
        <w:t xml:space="preserve">12/25 </w:t>
      </w:r>
      <w:r w:rsidRPr="00A036E3">
        <w:rPr>
          <w:b/>
        </w:rPr>
        <w:t>августа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, </w:t>
      </w:r>
      <w:r w:rsidRPr="00633A23">
        <w:t>исполнилось</w:t>
      </w:r>
      <w:r w:rsidRPr="00633A23">
        <w:rPr>
          <w:rFonts w:cs="Arial"/>
        </w:rPr>
        <w:t xml:space="preserve"> 90 </w:t>
      </w:r>
      <w:r w:rsidRPr="00633A23">
        <w:t>лет со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покушения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премьер</w:t>
      </w:r>
      <w:r w:rsidRPr="00633A23">
        <w:rPr>
          <w:rFonts w:cs="Arial"/>
        </w:rPr>
        <w:t>-</w:t>
      </w:r>
      <w:r w:rsidRPr="00633A23">
        <w:t>министра</w:t>
      </w:r>
      <w:r w:rsidRPr="00633A23">
        <w:rPr>
          <w:rFonts w:cs="Arial"/>
        </w:rPr>
        <w:t xml:space="preserve"> </w:t>
      </w:r>
      <w:r w:rsidRPr="00633A23">
        <w:t>России П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Столыпина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министерской</w:t>
      </w:r>
      <w:r w:rsidRPr="00633A23">
        <w:rPr>
          <w:rFonts w:cs="Arial"/>
        </w:rPr>
        <w:t xml:space="preserve"> </w:t>
      </w:r>
      <w:r w:rsidRPr="00633A23">
        <w:t>даче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Аптекар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набережной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рук</w:t>
      </w:r>
      <w:r w:rsidRPr="00633A23">
        <w:rPr>
          <w:rFonts w:cs="Arial"/>
        </w:rPr>
        <w:t xml:space="preserve"> </w:t>
      </w:r>
      <w:r w:rsidRPr="00633A23">
        <w:t>эссеров</w:t>
      </w:r>
      <w:r w:rsidRPr="00633A23">
        <w:rPr>
          <w:rFonts w:cs="Arial"/>
        </w:rPr>
        <w:t>-</w:t>
      </w:r>
      <w:r w:rsidRPr="00633A23">
        <w:t>террористов погибло</w:t>
      </w:r>
      <w:r w:rsidRPr="00633A23">
        <w:rPr>
          <w:rFonts w:cs="Arial"/>
        </w:rPr>
        <w:t xml:space="preserve"> 32 </w:t>
      </w:r>
      <w:r w:rsidRPr="00633A23">
        <w:t>человека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настоятель</w:t>
      </w:r>
      <w:r w:rsidRPr="00633A23">
        <w:rPr>
          <w:rFonts w:cs="Arial"/>
        </w:rPr>
        <w:t xml:space="preserve"> </w:t>
      </w:r>
      <w:r w:rsidRPr="00633A23">
        <w:t>церкви вмч</w:t>
      </w:r>
      <w:r w:rsidRPr="00633A23">
        <w:rPr>
          <w:rFonts w:cs="Arial"/>
        </w:rPr>
        <w:t xml:space="preserve">. </w:t>
      </w:r>
      <w:r w:rsidRPr="00633A23">
        <w:t>цел</w:t>
      </w:r>
      <w:r w:rsidRPr="00633A23">
        <w:rPr>
          <w:rFonts w:cs="Arial"/>
        </w:rPr>
        <w:t xml:space="preserve">. </w:t>
      </w:r>
      <w:r w:rsidRPr="00633A23">
        <w:t>Пант</w:t>
      </w:r>
      <w:r w:rsidRPr="00633A23">
        <w:t>е</w:t>
      </w:r>
      <w:r w:rsidRPr="00633A23">
        <w:t>леймона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Удельной</w:t>
      </w:r>
      <w:r w:rsidRPr="00633A23">
        <w:rPr>
          <w:rFonts w:cs="Arial"/>
        </w:rPr>
        <w:t xml:space="preserve">, </w:t>
      </w:r>
      <w:r w:rsidRPr="00633A23">
        <w:t>свящ</w:t>
      </w:r>
      <w:r w:rsidRPr="00633A23">
        <w:rPr>
          <w:rFonts w:cs="Arial"/>
        </w:rPr>
        <w:t xml:space="preserve">. </w:t>
      </w:r>
      <w:r w:rsidRPr="00633A23">
        <w:t>Алексий Масюк</w:t>
      </w:r>
      <w:r w:rsidRPr="00633A23">
        <w:rPr>
          <w:rFonts w:cs="Arial"/>
        </w:rPr>
        <w:t xml:space="preserve">, </w:t>
      </w:r>
      <w:r w:rsidRPr="00633A23">
        <w:t>приглашенный</w:t>
      </w:r>
      <w:r w:rsidRPr="00633A23">
        <w:rPr>
          <w:rFonts w:cs="Arial"/>
        </w:rPr>
        <w:t xml:space="preserve"> </w:t>
      </w:r>
      <w:r w:rsidRPr="00633A23">
        <w:t>монархистами</w:t>
      </w:r>
      <w:r w:rsidRPr="00633A23">
        <w:rPr>
          <w:rFonts w:cs="Arial"/>
        </w:rPr>
        <w:t xml:space="preserve"> </w:t>
      </w:r>
      <w:r w:rsidRPr="00633A23">
        <w:t>Петербурга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softHyphen/>
        <w:t>служил</w:t>
      </w:r>
      <w:r w:rsidRPr="00633A23">
        <w:rPr>
          <w:rFonts w:cs="Arial"/>
        </w:rPr>
        <w:t xml:space="preserve"> </w:t>
      </w:r>
      <w:r w:rsidRPr="00633A23">
        <w:t>панихиду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убиенным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«пострадавшим</w:t>
      </w:r>
      <w:r w:rsidRPr="00633A23">
        <w:rPr>
          <w:rFonts w:cs="Arial"/>
        </w:rPr>
        <w:t xml:space="preserve"> </w:t>
      </w:r>
      <w:r w:rsidRPr="00633A23">
        <w:t>от злодеев»</w:t>
      </w:r>
      <w:r w:rsidRPr="00633A23">
        <w:rPr>
          <w:rFonts w:cs="Arial"/>
        </w:rPr>
        <w:t xml:space="preserve">. </w:t>
      </w:r>
      <w:r w:rsidRPr="00633A23">
        <w:t>Панихида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совершена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а</w:t>
      </w:r>
      <w:r w:rsidRPr="00633A23">
        <w:t>менного обелиска</w:t>
      </w:r>
      <w:r w:rsidRPr="00633A23">
        <w:rPr>
          <w:rFonts w:cs="Arial"/>
        </w:rPr>
        <w:t xml:space="preserve">, </w:t>
      </w:r>
      <w:r w:rsidRPr="00633A23">
        <w:t>стоящего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 </w:t>
      </w:r>
      <w:r w:rsidRPr="00633A23">
        <w:t>дачи</w:t>
      </w:r>
      <w:r w:rsidRPr="00633A23">
        <w:rPr>
          <w:rFonts w:cs="Arial"/>
        </w:rPr>
        <w:t xml:space="preserve">, </w:t>
      </w:r>
      <w:r w:rsidRPr="00633A23">
        <w:t>открытого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1908 </w:t>
      </w:r>
      <w:r w:rsidRPr="00633A23">
        <w:t>году</w:t>
      </w:r>
      <w:r w:rsidRPr="00633A23">
        <w:rPr>
          <w:rFonts w:cs="Arial"/>
        </w:rPr>
        <w:t xml:space="preserve">.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несколько</w:t>
      </w:r>
      <w:r w:rsidRPr="00633A23">
        <w:rPr>
          <w:rFonts w:cs="Arial"/>
        </w:rPr>
        <w:t xml:space="preserve"> </w:t>
      </w:r>
      <w:r w:rsidRPr="00633A23">
        <w:t>дней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руководством о</w:t>
      </w:r>
      <w:r w:rsidRPr="00633A23">
        <w:rPr>
          <w:rFonts w:cs="Arial"/>
        </w:rPr>
        <w:t xml:space="preserve">. </w:t>
      </w:r>
      <w:r w:rsidRPr="00633A23">
        <w:t>Алексия</w:t>
      </w:r>
      <w:r w:rsidRPr="00633A23">
        <w:rPr>
          <w:rFonts w:cs="Arial"/>
        </w:rPr>
        <w:t xml:space="preserve">, </w:t>
      </w:r>
      <w:r w:rsidRPr="00633A23">
        <w:t>участники</w:t>
      </w:r>
      <w:r w:rsidRPr="00633A23">
        <w:rPr>
          <w:rFonts w:cs="Arial"/>
        </w:rPr>
        <w:t xml:space="preserve"> </w:t>
      </w:r>
      <w:r w:rsidRPr="00633A23">
        <w:t>панихиды</w:t>
      </w:r>
      <w:r w:rsidRPr="00633A23">
        <w:rPr>
          <w:rFonts w:cs="Arial"/>
        </w:rPr>
        <w:t xml:space="preserve"> </w:t>
      </w:r>
      <w:r w:rsidRPr="00633A23">
        <w:t>благоустроили</w:t>
      </w:r>
      <w:r w:rsidRPr="00633A23">
        <w:rPr>
          <w:rFonts w:cs="Arial"/>
        </w:rPr>
        <w:t xml:space="preserve"> </w:t>
      </w:r>
      <w:r w:rsidRPr="00633A23">
        <w:t>приле</w:t>
      </w:r>
      <w:r w:rsidRPr="00633A23">
        <w:softHyphen/>
        <w:t>гающую</w:t>
      </w:r>
      <w:r w:rsidRPr="00633A23">
        <w:rPr>
          <w:rFonts w:cs="Arial"/>
        </w:rPr>
        <w:t xml:space="preserve"> </w:t>
      </w:r>
      <w:r w:rsidRPr="00633A23">
        <w:t>территорию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t>ы</w:t>
      </w:r>
      <w:r w:rsidRPr="00633A23">
        <w:t>садили</w:t>
      </w:r>
      <w:r w:rsidRPr="00633A23">
        <w:rPr>
          <w:rFonts w:cs="Arial"/>
        </w:rPr>
        <w:t xml:space="preserve"> </w:t>
      </w:r>
      <w:r w:rsidRPr="00633A23">
        <w:t>возле</w:t>
      </w:r>
      <w:r w:rsidRPr="00633A23">
        <w:rPr>
          <w:rFonts w:cs="Arial"/>
        </w:rPr>
        <w:t xml:space="preserve"> </w:t>
      </w:r>
      <w:r w:rsidRPr="00633A23">
        <w:t>памятника</w:t>
      </w:r>
      <w:r w:rsidRPr="00633A23">
        <w:rPr>
          <w:rFonts w:cs="Arial"/>
        </w:rPr>
        <w:t xml:space="preserve"> </w:t>
      </w:r>
      <w:r w:rsidRPr="00633A23">
        <w:t>цве</w:t>
      </w:r>
      <w:r w:rsidRPr="00633A23">
        <w:softHyphen/>
        <w:t>ты</w:t>
      </w:r>
      <w:r w:rsidRPr="00633A23">
        <w:rPr>
          <w:rFonts w:cs="Arial"/>
        </w:rPr>
        <w:t xml:space="preserve">. </w:t>
      </w:r>
      <w:r w:rsidRPr="00633A23">
        <w:t>Планируется</w:t>
      </w:r>
      <w:r w:rsidRPr="00633A23">
        <w:rPr>
          <w:rFonts w:cs="Arial"/>
        </w:rPr>
        <w:t xml:space="preserve"> </w:t>
      </w:r>
      <w:r w:rsidRPr="00633A23">
        <w:t>восстановление</w:t>
      </w:r>
      <w:r w:rsidRPr="00633A23">
        <w:rPr>
          <w:rFonts w:cs="Arial"/>
        </w:rPr>
        <w:t xml:space="preserve"> </w:t>
      </w:r>
      <w:r w:rsidRPr="00633A23">
        <w:t>утраченной</w:t>
      </w:r>
      <w:r w:rsidRPr="00633A23">
        <w:rPr>
          <w:rFonts w:cs="Arial"/>
        </w:rPr>
        <w:t xml:space="preserve"> </w:t>
      </w:r>
      <w:r w:rsidRPr="00633A23">
        <w:t>иконы Воскресения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, </w:t>
      </w:r>
      <w:r w:rsidRPr="00633A23">
        <w:t>некогда</w:t>
      </w:r>
      <w:r w:rsidRPr="00633A23">
        <w:rPr>
          <w:rFonts w:cs="Arial"/>
        </w:rPr>
        <w:t xml:space="preserve"> </w:t>
      </w:r>
      <w:r w:rsidRPr="00633A23">
        <w:t>украшавшей</w:t>
      </w:r>
      <w:r w:rsidRPr="00633A23">
        <w:rPr>
          <w:rFonts w:cs="Arial"/>
        </w:rPr>
        <w:t xml:space="preserve"> </w:t>
      </w:r>
      <w:r w:rsidRPr="00633A23">
        <w:t>обелиск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Вечером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Успения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Богороди</w:t>
      </w:r>
      <w:r w:rsidRPr="00633A23">
        <w:softHyphen/>
        <w:t>цы</w:t>
      </w:r>
      <w:r w:rsidRPr="00633A23">
        <w:rPr>
          <w:rFonts w:cs="Arial"/>
        </w:rPr>
        <w:t xml:space="preserve">, 15/28 </w:t>
      </w:r>
      <w:r w:rsidRPr="00633A23">
        <w:t>августа</w:t>
      </w:r>
      <w:r w:rsidRPr="00633A23">
        <w:rPr>
          <w:rFonts w:cs="Arial"/>
        </w:rPr>
        <w:t xml:space="preserve">,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возобновлено</w:t>
      </w:r>
      <w:r w:rsidRPr="00633A23">
        <w:rPr>
          <w:rFonts w:cs="Arial"/>
        </w:rPr>
        <w:t xml:space="preserve"> </w:t>
      </w:r>
      <w:r w:rsidRPr="00633A23">
        <w:t>богослужение</w:t>
      </w:r>
      <w:r w:rsidRPr="00633A23">
        <w:rPr>
          <w:rFonts w:cs="Arial"/>
        </w:rPr>
        <w:t xml:space="preserve"> </w:t>
      </w:r>
      <w:r w:rsidRPr="00633A23">
        <w:t>в верхнем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Феодоровского</w:t>
      </w:r>
      <w:r w:rsidRPr="00633A23">
        <w:rPr>
          <w:rFonts w:cs="Arial"/>
        </w:rPr>
        <w:t xml:space="preserve"> </w:t>
      </w:r>
      <w:r w:rsidRPr="00633A23">
        <w:t>Государева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в Царском</w:t>
      </w:r>
      <w:r w:rsidRPr="00633A23">
        <w:rPr>
          <w:rFonts w:cs="Arial"/>
        </w:rPr>
        <w:t xml:space="preserve"> </w:t>
      </w:r>
      <w:r w:rsidRPr="00633A23">
        <w:t>Селе</w:t>
      </w:r>
      <w:r w:rsidRPr="00633A23">
        <w:rPr>
          <w:rFonts w:cs="Arial"/>
        </w:rPr>
        <w:t xml:space="preserve">: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канун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Феодоровской</w:t>
      </w:r>
      <w:r w:rsidRPr="00633A23">
        <w:rPr>
          <w:rFonts w:cs="Arial"/>
        </w:rPr>
        <w:t xml:space="preserve"> </w:t>
      </w:r>
      <w:r w:rsidRPr="00633A23">
        <w:t>иконы 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стенах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совершено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softHyphen/>
        <w:t>нощное</w:t>
      </w:r>
      <w:r w:rsidRPr="00633A23">
        <w:rPr>
          <w:rFonts w:cs="Arial"/>
        </w:rPr>
        <w:t xml:space="preserve"> </w:t>
      </w:r>
      <w:r w:rsidRPr="00633A23">
        <w:t>бд</w:t>
      </w:r>
      <w:r w:rsidRPr="00633A23">
        <w:t>е</w:t>
      </w:r>
      <w:r w:rsidRPr="00633A23">
        <w:t>ние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праздник—</w:t>
      </w:r>
      <w:r w:rsidRPr="00633A23">
        <w:rPr>
          <w:rFonts w:cs="Arial"/>
        </w:rPr>
        <w:t xml:space="preserve"> </w:t>
      </w:r>
      <w:r w:rsidRPr="00633A23">
        <w:t>освящение 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первая</w:t>
      </w:r>
      <w:r w:rsidRPr="00633A23">
        <w:rPr>
          <w:rFonts w:cs="Arial"/>
        </w:rPr>
        <w:t xml:space="preserve"> </w:t>
      </w:r>
      <w:r w:rsidRPr="00633A23">
        <w:t>Божественная</w:t>
      </w:r>
      <w:r w:rsidRPr="00633A23">
        <w:rPr>
          <w:rFonts w:cs="Arial"/>
        </w:rPr>
        <w:t xml:space="preserve"> </w:t>
      </w:r>
      <w:r w:rsidRPr="00633A23">
        <w:t>литургия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Этому</w:t>
      </w:r>
      <w:r w:rsidRPr="00633A23">
        <w:rPr>
          <w:rFonts w:cs="Arial"/>
        </w:rPr>
        <w:t xml:space="preserve"> </w:t>
      </w:r>
      <w:r w:rsidRPr="00633A23">
        <w:t>событию</w:t>
      </w:r>
      <w:r w:rsidRPr="00633A23">
        <w:rPr>
          <w:rFonts w:cs="Arial"/>
        </w:rPr>
        <w:t xml:space="preserve"> </w:t>
      </w:r>
      <w:r w:rsidRPr="00633A23">
        <w:t>предшествовал</w:t>
      </w:r>
      <w:r w:rsidRPr="00633A23">
        <w:rPr>
          <w:rFonts w:cs="Arial"/>
        </w:rPr>
        <w:t xml:space="preserve"> </w:t>
      </w:r>
      <w:r w:rsidRPr="00633A23">
        <w:t>большой</w:t>
      </w:r>
      <w:r w:rsidRPr="00633A23">
        <w:rPr>
          <w:rFonts w:cs="Arial"/>
        </w:rPr>
        <w:t xml:space="preserve"> </w:t>
      </w:r>
      <w:r w:rsidRPr="00633A23">
        <w:t>труд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softHyphen/>
        <w:t>щины</w:t>
      </w:r>
      <w:r w:rsidRPr="00633A23">
        <w:rPr>
          <w:rFonts w:cs="Arial"/>
        </w:rPr>
        <w:t xml:space="preserve">: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демонтированы</w:t>
      </w:r>
      <w:r w:rsidRPr="00633A23">
        <w:rPr>
          <w:rFonts w:cs="Arial"/>
        </w:rPr>
        <w:t xml:space="preserve"> </w:t>
      </w:r>
      <w:r w:rsidRPr="00633A23">
        <w:t>межэта</w:t>
      </w:r>
      <w:r w:rsidRPr="00633A23">
        <w:t>ж</w:t>
      </w:r>
      <w:r w:rsidRPr="00633A23">
        <w:t>ные</w:t>
      </w:r>
      <w:r w:rsidRPr="00633A23">
        <w:rPr>
          <w:rFonts w:cs="Arial"/>
        </w:rPr>
        <w:t xml:space="preserve"> </w:t>
      </w:r>
      <w:r w:rsidRPr="00633A23">
        <w:t>перекрытия из</w:t>
      </w:r>
      <w:r w:rsidRPr="00633A23">
        <w:rPr>
          <w:rFonts w:cs="Arial"/>
        </w:rPr>
        <w:t xml:space="preserve"> </w:t>
      </w:r>
      <w:r w:rsidRPr="00633A23">
        <w:t>бетона</w:t>
      </w:r>
      <w:r w:rsidRPr="00633A23">
        <w:rPr>
          <w:rFonts w:cs="Arial"/>
        </w:rPr>
        <w:t xml:space="preserve">, </w:t>
      </w:r>
      <w:r w:rsidRPr="00633A23">
        <w:t>установленные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1970</w:t>
      </w:r>
      <w:r w:rsidRPr="00633A23">
        <w:t>—</w:t>
      </w:r>
      <w:r w:rsidRPr="00633A23">
        <w:rPr>
          <w:rFonts w:cs="Arial"/>
        </w:rPr>
        <w:t>80-</w:t>
      </w:r>
      <w:r w:rsidRPr="00633A23">
        <w:t>х</w:t>
      </w:r>
      <w:r w:rsidRPr="00633A23">
        <w:rPr>
          <w:rFonts w:cs="Arial"/>
        </w:rPr>
        <w:t xml:space="preserve"> </w:t>
      </w:r>
      <w:r w:rsidRPr="00633A23">
        <w:t>годах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поставлен</w:t>
      </w:r>
      <w:r w:rsidRPr="00633A23">
        <w:rPr>
          <w:rFonts w:cs="Arial"/>
        </w:rPr>
        <w:t xml:space="preserve"> </w:t>
      </w:r>
      <w:r w:rsidRPr="00633A23">
        <w:t>каркас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я</w:t>
      </w:r>
      <w:r w:rsidRPr="00633A23">
        <w:t>тиярусного</w:t>
      </w:r>
      <w:r w:rsidRPr="00633A23">
        <w:rPr>
          <w:rFonts w:cs="Arial"/>
        </w:rPr>
        <w:t xml:space="preserve"> </w:t>
      </w:r>
      <w:r w:rsidRPr="00633A23">
        <w:t>иконостаса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освященный</w:t>
      </w:r>
      <w:r w:rsidRPr="00633A23">
        <w:rPr>
          <w:rFonts w:cs="Arial"/>
        </w:rPr>
        <w:t xml:space="preserve"> </w:t>
      </w:r>
      <w:r w:rsidRPr="00633A23">
        <w:t>верхний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перенесены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softHyphen/>
        <w:t>раза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пещерного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Сер</w:t>
      </w:r>
      <w:r w:rsidRPr="00633A23">
        <w:t>а</w:t>
      </w:r>
      <w:r w:rsidRPr="00633A23">
        <w:t>фима</w:t>
      </w:r>
      <w:r w:rsidRPr="00633A23">
        <w:rPr>
          <w:rFonts w:cs="Arial"/>
        </w:rPr>
        <w:t xml:space="preserve"> </w:t>
      </w:r>
      <w:r w:rsidRPr="00633A23">
        <w:t>Саровского</w:t>
      </w:r>
      <w:r w:rsidRPr="00633A23">
        <w:rPr>
          <w:rFonts w:cs="Arial"/>
        </w:rPr>
        <w:t xml:space="preserve">, </w:t>
      </w:r>
      <w:r w:rsidRPr="00633A23">
        <w:t>в том</w:t>
      </w:r>
      <w:r w:rsidRPr="00633A23">
        <w:rPr>
          <w:rFonts w:cs="Arial"/>
        </w:rPr>
        <w:t xml:space="preserve"> </w:t>
      </w:r>
      <w:r w:rsidRPr="00633A23">
        <w:t>числе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святыня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икона</w:t>
      </w:r>
      <w:r w:rsidRPr="00633A23">
        <w:rPr>
          <w:rFonts w:cs="Arial"/>
        </w:rPr>
        <w:t xml:space="preserve"> </w:t>
      </w:r>
      <w:r w:rsidRPr="00633A23">
        <w:t>Феодоровской</w:t>
      </w:r>
      <w:r w:rsidRPr="00633A23">
        <w:rPr>
          <w:rFonts w:cs="Arial"/>
        </w:rPr>
        <w:t xml:space="preserve"> </w:t>
      </w:r>
      <w:r w:rsidRPr="00633A23">
        <w:t>Божи</w:t>
      </w:r>
      <w:r w:rsidRPr="00633A23">
        <w:softHyphen/>
        <w:t>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, </w:t>
      </w:r>
      <w:r w:rsidRPr="00633A23">
        <w:t>явле</w:t>
      </w:r>
      <w:r w:rsidRPr="00633A23">
        <w:t>н</w:t>
      </w:r>
      <w:r w:rsidRPr="00633A23">
        <w:t>ная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Царском</w:t>
      </w:r>
      <w:r w:rsidRPr="00633A23">
        <w:rPr>
          <w:rFonts w:cs="Arial"/>
        </w:rPr>
        <w:t xml:space="preserve"> </w:t>
      </w:r>
      <w:r w:rsidRPr="00633A23">
        <w:t>Селе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марте</w:t>
      </w:r>
      <w:r w:rsidRPr="00633A23">
        <w:rPr>
          <w:rFonts w:cs="Arial"/>
        </w:rPr>
        <w:t xml:space="preserve"> 1991 </w:t>
      </w:r>
      <w:r w:rsidRPr="00633A23">
        <w:t>года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Богослужения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верхней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будут</w:t>
      </w:r>
      <w:r w:rsidRPr="00633A23">
        <w:rPr>
          <w:rFonts w:cs="Arial"/>
        </w:rPr>
        <w:t xml:space="preserve"> </w:t>
      </w:r>
      <w:r w:rsidRPr="00633A23">
        <w:t>совершаться</w:t>
      </w:r>
      <w:r w:rsidRPr="00633A23">
        <w:rPr>
          <w:rFonts w:cs="Arial"/>
        </w:rPr>
        <w:t xml:space="preserve"> </w:t>
      </w:r>
      <w:r w:rsidRPr="00633A23">
        <w:t>по воскресеньям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праздникам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е</w:t>
      </w:r>
      <w:r w:rsidRPr="00633A23">
        <w:t>щерной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будням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состоялось</w:t>
      </w:r>
      <w:r w:rsidRPr="00633A23">
        <w:rPr>
          <w:rFonts w:cs="Arial"/>
        </w:rPr>
        <w:t xml:space="preserve"> </w:t>
      </w:r>
      <w:r w:rsidRPr="00633A23">
        <w:t>освящение</w:t>
      </w:r>
      <w:r w:rsidRPr="00633A23">
        <w:rPr>
          <w:rFonts w:cs="Arial"/>
        </w:rPr>
        <w:t xml:space="preserve"> </w:t>
      </w:r>
      <w:r w:rsidRPr="00633A23">
        <w:t>новой</w:t>
      </w:r>
      <w:r w:rsidRPr="00633A23">
        <w:rPr>
          <w:rFonts w:cs="Arial"/>
        </w:rPr>
        <w:t xml:space="preserve"> </w:t>
      </w:r>
      <w:r w:rsidRPr="00633A23">
        <w:t>домовой часовни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Пророка</w:t>
      </w:r>
      <w:r w:rsidRPr="00633A23">
        <w:rPr>
          <w:rFonts w:cs="Arial"/>
        </w:rPr>
        <w:t xml:space="preserve"> </w:t>
      </w:r>
      <w:r w:rsidRPr="00633A23">
        <w:t>Божия</w:t>
      </w:r>
      <w:r w:rsidRPr="00633A23">
        <w:rPr>
          <w:rFonts w:cs="Arial"/>
        </w:rPr>
        <w:t xml:space="preserve"> </w:t>
      </w:r>
      <w:r w:rsidRPr="00633A23">
        <w:t>Илии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Академии гражданской</w:t>
      </w:r>
      <w:r w:rsidRPr="00633A23">
        <w:rPr>
          <w:rFonts w:cs="Arial"/>
        </w:rPr>
        <w:t xml:space="preserve"> </w:t>
      </w:r>
      <w:r w:rsidRPr="00633A23">
        <w:t>авиации</w:t>
      </w:r>
      <w:r w:rsidRPr="00633A23">
        <w:rPr>
          <w:rFonts w:cs="Arial"/>
        </w:rPr>
        <w:t xml:space="preserve"> (</w:t>
      </w:r>
      <w:r w:rsidRPr="00633A23">
        <w:t>Авиагородок</w:t>
      </w:r>
      <w:r w:rsidRPr="00633A23">
        <w:rPr>
          <w:rFonts w:cs="Arial"/>
        </w:rPr>
        <w:t xml:space="preserve">, </w:t>
      </w:r>
      <w:r w:rsidRPr="00633A23">
        <w:t>Штурманская</w:t>
      </w:r>
      <w:r w:rsidRPr="00633A23">
        <w:rPr>
          <w:rFonts w:cs="Arial"/>
        </w:rPr>
        <w:t xml:space="preserve"> </w:t>
      </w:r>
      <w:r w:rsidRPr="00633A23">
        <w:t>ул</w:t>
      </w:r>
      <w:r w:rsidRPr="00633A23">
        <w:rPr>
          <w:rFonts w:cs="Arial"/>
        </w:rPr>
        <w:t xml:space="preserve">., 20).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сооружена</w:t>
      </w:r>
      <w:r w:rsidRPr="00633A23">
        <w:rPr>
          <w:rFonts w:cs="Arial"/>
        </w:rPr>
        <w:t xml:space="preserve"> </w:t>
      </w:r>
      <w:r w:rsidRPr="00633A23">
        <w:t>усердием</w:t>
      </w:r>
      <w:r w:rsidRPr="00633A23">
        <w:rPr>
          <w:rFonts w:cs="Arial"/>
        </w:rPr>
        <w:t xml:space="preserve"> </w:t>
      </w:r>
      <w:r w:rsidRPr="00633A23">
        <w:t>прихода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вмч</w:t>
      </w:r>
      <w:r w:rsidRPr="00633A23">
        <w:rPr>
          <w:rFonts w:cs="Arial"/>
        </w:rPr>
        <w:t xml:space="preserve">. </w:t>
      </w:r>
      <w:r w:rsidRPr="00633A23">
        <w:t>Геор</w:t>
      </w:r>
      <w:r w:rsidRPr="00633A23">
        <w:softHyphen/>
        <w:t>гия</w:t>
      </w:r>
      <w:r w:rsidRPr="00633A23">
        <w:rPr>
          <w:rFonts w:cs="Arial"/>
        </w:rPr>
        <w:t xml:space="preserve"> </w:t>
      </w:r>
      <w:r w:rsidRPr="00633A23">
        <w:t>Победоносца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Средней</w:t>
      </w:r>
      <w:r w:rsidRPr="00633A23">
        <w:rPr>
          <w:rFonts w:cs="Arial"/>
        </w:rPr>
        <w:t xml:space="preserve"> </w:t>
      </w:r>
      <w:r w:rsidRPr="00633A23">
        <w:t>Рогатке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посвящена св</w:t>
      </w:r>
      <w:r w:rsidRPr="00633A23">
        <w:rPr>
          <w:rFonts w:cs="Arial"/>
        </w:rPr>
        <w:t xml:space="preserve">. </w:t>
      </w:r>
      <w:r w:rsidRPr="00633A23">
        <w:t>Илии</w:t>
      </w:r>
      <w:r w:rsidRPr="00633A23">
        <w:rPr>
          <w:rFonts w:cs="Arial"/>
        </w:rPr>
        <w:t xml:space="preserve"> </w:t>
      </w:r>
      <w:r w:rsidRPr="00633A23">
        <w:t>Пророку</w:t>
      </w:r>
      <w:r w:rsidRPr="00633A23">
        <w:rPr>
          <w:rFonts w:cs="Arial"/>
        </w:rPr>
        <w:t xml:space="preserve">, </w:t>
      </w:r>
      <w:r w:rsidRPr="00633A23">
        <w:t>покровителю</w:t>
      </w:r>
      <w:r w:rsidRPr="00633A23">
        <w:rPr>
          <w:rFonts w:cs="Arial"/>
        </w:rPr>
        <w:t xml:space="preserve"> </w:t>
      </w:r>
      <w:r w:rsidRPr="00633A23">
        <w:t>воздухоплавания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честь которого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сооружен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(</w:t>
      </w:r>
      <w:r w:rsidRPr="00633A23">
        <w:t>в</w:t>
      </w:r>
      <w:r w:rsidRPr="00633A23">
        <w:rPr>
          <w:rFonts w:cs="Arial"/>
        </w:rPr>
        <w:t xml:space="preserve"> 1899, </w:t>
      </w:r>
      <w:r w:rsidRPr="00633A23">
        <w:t>перестр</w:t>
      </w:r>
      <w:r w:rsidRPr="00633A23">
        <w:rPr>
          <w:rFonts w:cs="Arial"/>
        </w:rPr>
        <w:t xml:space="preserve">. 1916), </w:t>
      </w:r>
      <w:r w:rsidRPr="00633A23">
        <w:t>при петербургской</w:t>
      </w:r>
      <w:r w:rsidRPr="00633A23">
        <w:rPr>
          <w:rFonts w:cs="Arial"/>
        </w:rPr>
        <w:t xml:space="preserve"> </w:t>
      </w:r>
      <w:r w:rsidRPr="00633A23">
        <w:t>Офицерской</w:t>
      </w:r>
      <w:r w:rsidRPr="00633A23">
        <w:rPr>
          <w:rFonts w:cs="Arial"/>
        </w:rPr>
        <w:t xml:space="preserve"> </w:t>
      </w:r>
      <w:r w:rsidRPr="00633A23">
        <w:t>воздухоплавательной</w:t>
      </w:r>
      <w:r w:rsidRPr="00633A23">
        <w:rPr>
          <w:rFonts w:cs="Arial"/>
        </w:rPr>
        <w:t xml:space="preserve"> </w:t>
      </w:r>
      <w:r w:rsidRPr="00633A23">
        <w:t>школе</w:t>
      </w:r>
      <w:r w:rsidRPr="00633A23">
        <w:rPr>
          <w:rFonts w:cs="Arial"/>
        </w:rPr>
        <w:t xml:space="preserve">, </w:t>
      </w:r>
      <w:r w:rsidRPr="00633A23">
        <w:t>предтечи</w:t>
      </w:r>
      <w:r w:rsidRPr="00633A23">
        <w:rPr>
          <w:rFonts w:cs="Arial"/>
        </w:rPr>
        <w:t xml:space="preserve"> </w:t>
      </w:r>
      <w:r w:rsidRPr="00633A23">
        <w:t>ныне</w:t>
      </w:r>
      <w:r w:rsidRPr="00633A23">
        <w:t>ш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.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часовни</w:t>
      </w:r>
      <w:r w:rsidRPr="00633A23">
        <w:rPr>
          <w:rFonts w:cs="Arial"/>
        </w:rPr>
        <w:t xml:space="preserve"> </w:t>
      </w:r>
      <w:r w:rsidRPr="00633A23">
        <w:t>напи</w:t>
      </w:r>
      <w:r w:rsidRPr="00633A23">
        <w:softHyphen/>
        <w:t>сал</w:t>
      </w:r>
      <w:r w:rsidRPr="00633A23">
        <w:rPr>
          <w:rFonts w:cs="Arial"/>
        </w:rPr>
        <w:t xml:space="preserve"> </w:t>
      </w:r>
      <w:r w:rsidRPr="00633A23">
        <w:t>иконописец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Селецкий</w:t>
      </w:r>
      <w:r w:rsidRPr="00633A23">
        <w:rPr>
          <w:rFonts w:cs="Arial"/>
        </w:rPr>
        <w:t xml:space="preserve">. </w:t>
      </w:r>
      <w:r w:rsidRPr="00633A23">
        <w:t>Освятил</w:t>
      </w:r>
      <w:r w:rsidRPr="00633A23">
        <w:rPr>
          <w:rFonts w:cs="Arial"/>
        </w:rPr>
        <w:t xml:space="preserve"> </w:t>
      </w:r>
      <w:r w:rsidRPr="00633A23">
        <w:t>часовню</w:t>
      </w:r>
      <w:r w:rsidRPr="00633A23">
        <w:rPr>
          <w:rFonts w:cs="Arial"/>
        </w:rPr>
        <w:t xml:space="preserve"> </w:t>
      </w:r>
      <w:r w:rsidRPr="00633A23">
        <w:t>кл</w:t>
      </w:r>
      <w:r w:rsidRPr="00633A23">
        <w:t>и</w:t>
      </w:r>
      <w:r w:rsidRPr="00633A23">
        <w:t>рик Георгиевского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иерей</w:t>
      </w:r>
      <w:r w:rsidRPr="00633A23">
        <w:rPr>
          <w:rFonts w:cs="Arial"/>
        </w:rPr>
        <w:t xml:space="preserve"> </w:t>
      </w:r>
      <w:r w:rsidRPr="00633A23">
        <w:t>Анатолий</w:t>
      </w:r>
      <w:r w:rsidRPr="00633A23">
        <w:rPr>
          <w:rFonts w:cs="Arial"/>
        </w:rPr>
        <w:t xml:space="preserve"> </w:t>
      </w:r>
      <w:r w:rsidRPr="00633A23">
        <w:t>Лебедев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A036E3">
        <w:rPr>
          <w:rFonts w:cs="Arial"/>
          <w:b/>
        </w:rPr>
        <w:lastRenderedPageBreak/>
        <w:t xml:space="preserve">16/29 </w:t>
      </w:r>
      <w:r w:rsidRPr="00A036E3">
        <w:rPr>
          <w:b/>
        </w:rPr>
        <w:t>августа</w:t>
      </w:r>
      <w:r w:rsidRPr="00A036E3">
        <w:rPr>
          <w:rFonts w:cs="Arial"/>
          <w:b/>
        </w:rPr>
        <w:t>,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второй</w:t>
      </w:r>
      <w:r w:rsidRPr="00633A23">
        <w:rPr>
          <w:rFonts w:cs="Arial"/>
        </w:rPr>
        <w:t xml:space="preserve"> </w:t>
      </w:r>
      <w:r w:rsidRPr="00633A23">
        <w:t>Спас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Малоохтинском пр</w:t>
      </w:r>
      <w:r w:rsidRPr="00633A23">
        <w:rPr>
          <w:rFonts w:cs="Arial"/>
        </w:rPr>
        <w:t>., 43</w:t>
      </w:r>
      <w:r w:rsidRPr="00633A23">
        <w:t>а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проекту</w:t>
      </w:r>
      <w:r w:rsidRPr="00633A23">
        <w:rPr>
          <w:rFonts w:cs="Arial"/>
        </w:rPr>
        <w:t xml:space="preserve"> </w:t>
      </w:r>
      <w:r w:rsidRPr="00633A23">
        <w:t>архитектора</w:t>
      </w:r>
      <w:r w:rsidRPr="00633A23">
        <w:rPr>
          <w:rFonts w:cs="Arial"/>
        </w:rPr>
        <w:t xml:space="preserve"> </w:t>
      </w:r>
      <w:r w:rsidRPr="00633A23">
        <w:t>Ф</w:t>
      </w:r>
      <w:r w:rsidRPr="00633A23">
        <w:rPr>
          <w:rFonts w:cs="Arial"/>
        </w:rPr>
        <w:t xml:space="preserve">. </w:t>
      </w:r>
      <w:r w:rsidRPr="00633A23">
        <w:t>К</w:t>
      </w:r>
      <w:r w:rsidRPr="00633A23">
        <w:rPr>
          <w:rFonts w:cs="Arial"/>
        </w:rPr>
        <w:t xml:space="preserve">. </w:t>
      </w:r>
      <w:r w:rsidRPr="00633A23">
        <w:t>Романовского была</w:t>
      </w:r>
      <w:r w:rsidRPr="00633A23">
        <w:rPr>
          <w:rFonts w:cs="Arial"/>
        </w:rPr>
        <w:t xml:space="preserve"> </w:t>
      </w:r>
      <w:r w:rsidRPr="00633A23">
        <w:t>заложена</w:t>
      </w:r>
      <w:r w:rsidRPr="00633A23">
        <w:rPr>
          <w:rFonts w:cs="Arial"/>
        </w:rPr>
        <w:t xml:space="preserve"> </w:t>
      </w:r>
      <w:r w:rsidRPr="00633A23">
        <w:t>каменная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Успения</w:t>
      </w:r>
      <w:r w:rsidRPr="00633A23">
        <w:rPr>
          <w:rFonts w:cs="Arial"/>
        </w:rPr>
        <w:t xml:space="preserve"> </w:t>
      </w:r>
      <w:r w:rsidRPr="00633A23">
        <w:t>Пресвятой Богородицы</w:t>
      </w:r>
      <w:r w:rsidRPr="00633A23">
        <w:rPr>
          <w:rFonts w:cs="Arial"/>
        </w:rPr>
        <w:t xml:space="preserve">, </w:t>
      </w:r>
      <w:r w:rsidRPr="00633A23">
        <w:t>постройку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о</w:t>
      </w:r>
      <w:r w:rsidRPr="00633A23">
        <w:t>торой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стиле</w:t>
      </w:r>
      <w:r w:rsidRPr="00633A23">
        <w:rPr>
          <w:rFonts w:cs="Arial"/>
        </w:rPr>
        <w:t xml:space="preserve"> </w:t>
      </w:r>
      <w:r w:rsidRPr="00633A23">
        <w:t>«русского</w:t>
      </w:r>
      <w:r w:rsidRPr="00633A23">
        <w:rPr>
          <w:rFonts w:cs="Arial"/>
        </w:rPr>
        <w:t xml:space="preserve"> </w:t>
      </w:r>
      <w:r w:rsidRPr="00633A23">
        <w:t>ва</w:t>
      </w:r>
      <w:r w:rsidRPr="00633A23">
        <w:softHyphen/>
        <w:t>рианта»</w:t>
      </w:r>
      <w:r w:rsidRPr="00633A23">
        <w:rPr>
          <w:rFonts w:cs="Arial"/>
        </w:rPr>
        <w:t xml:space="preserve"> </w:t>
      </w:r>
      <w:r w:rsidRPr="00633A23">
        <w:t>постмодерна</w:t>
      </w:r>
      <w:r w:rsidRPr="00633A23">
        <w:rPr>
          <w:rFonts w:cs="Arial"/>
        </w:rPr>
        <w:t xml:space="preserve"> </w:t>
      </w:r>
      <w:r w:rsidRPr="00633A23">
        <w:t>финансирует</w:t>
      </w:r>
      <w:r w:rsidRPr="00633A23">
        <w:rPr>
          <w:rFonts w:cs="Arial"/>
        </w:rPr>
        <w:t xml:space="preserve"> </w:t>
      </w:r>
      <w:r w:rsidRPr="00633A23">
        <w:t>фирма</w:t>
      </w:r>
      <w:r w:rsidRPr="00633A23">
        <w:rPr>
          <w:rFonts w:cs="Arial"/>
        </w:rPr>
        <w:t xml:space="preserve"> </w:t>
      </w:r>
      <w:r w:rsidRPr="00633A23">
        <w:t>«Ост</w:t>
      </w:r>
      <w:r w:rsidRPr="00633A23">
        <w:rPr>
          <w:rFonts w:cs="Arial"/>
        </w:rPr>
        <w:t>-</w:t>
      </w:r>
      <w:r w:rsidRPr="00633A23">
        <w:t>Вест»</w:t>
      </w:r>
      <w:r w:rsidRPr="00633A23">
        <w:rPr>
          <w:rFonts w:cs="Arial"/>
        </w:rPr>
        <w:t xml:space="preserve">. </w:t>
      </w:r>
      <w:r w:rsidRPr="00633A23">
        <w:t>Чин</w:t>
      </w:r>
      <w:r w:rsidRPr="00633A23">
        <w:rPr>
          <w:rFonts w:cs="Arial"/>
        </w:rPr>
        <w:t xml:space="preserve"> </w:t>
      </w:r>
      <w:r w:rsidRPr="00633A23">
        <w:t>закладки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присутствии</w:t>
      </w:r>
      <w:r w:rsidRPr="00633A23">
        <w:rPr>
          <w:rFonts w:cs="Arial"/>
        </w:rPr>
        <w:t xml:space="preserve"> </w:t>
      </w:r>
      <w:r w:rsidRPr="00633A23">
        <w:t>дирекции</w:t>
      </w:r>
      <w:r w:rsidRPr="00633A23">
        <w:rPr>
          <w:rFonts w:cs="Arial"/>
        </w:rPr>
        <w:t xml:space="preserve"> </w:t>
      </w:r>
      <w:r w:rsidRPr="00633A23">
        <w:t>фирмы совершил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Борис</w:t>
      </w:r>
      <w:r w:rsidRPr="00633A23">
        <w:rPr>
          <w:rFonts w:cs="Arial"/>
        </w:rPr>
        <w:t xml:space="preserve"> </w:t>
      </w:r>
      <w:r w:rsidRPr="00633A23">
        <w:t>Глебов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, </w:t>
      </w:r>
      <w:r w:rsidRPr="00633A23">
        <w:t>вечером</w:t>
      </w:r>
      <w:r w:rsidRPr="00633A23">
        <w:rPr>
          <w:rFonts w:cs="Arial"/>
        </w:rPr>
        <w:t xml:space="preserve">, </w:t>
      </w:r>
      <w:r w:rsidRPr="00633A23">
        <w:t>богохульники</w:t>
      </w:r>
      <w:r w:rsidRPr="00633A23">
        <w:rPr>
          <w:rFonts w:cs="Arial"/>
        </w:rPr>
        <w:t xml:space="preserve"> </w:t>
      </w:r>
      <w:r w:rsidRPr="00633A23">
        <w:t>надругались над</w:t>
      </w:r>
      <w:r w:rsidRPr="00633A23">
        <w:rPr>
          <w:rFonts w:cs="Arial"/>
        </w:rPr>
        <w:t xml:space="preserve"> </w:t>
      </w:r>
      <w:r w:rsidRPr="00633A23">
        <w:t>закладным</w:t>
      </w:r>
      <w:r w:rsidRPr="00633A23">
        <w:rPr>
          <w:rFonts w:cs="Arial"/>
        </w:rPr>
        <w:t xml:space="preserve"> </w:t>
      </w:r>
      <w:r w:rsidRPr="00633A23">
        <w:t>крестом</w:t>
      </w:r>
      <w:r w:rsidRPr="00633A23">
        <w:rPr>
          <w:rFonts w:cs="Arial"/>
        </w:rPr>
        <w:t xml:space="preserve">, </w:t>
      </w:r>
      <w:r w:rsidRPr="00633A23">
        <w:t>поставле</w:t>
      </w:r>
      <w:r w:rsidRPr="00633A23">
        <w:t>н</w:t>
      </w:r>
      <w:r w:rsidRPr="00633A23">
        <w:t>ным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 </w:t>
      </w:r>
      <w:r w:rsidRPr="00633A23">
        <w:t>бу</w:t>
      </w:r>
      <w:r w:rsidRPr="00633A23">
        <w:softHyphen/>
        <w:t>дущей</w:t>
      </w:r>
      <w:r w:rsidRPr="00633A23">
        <w:rPr>
          <w:rFonts w:cs="Arial"/>
        </w:rPr>
        <w:t xml:space="preserve"> </w:t>
      </w:r>
      <w:r w:rsidRPr="00633A23">
        <w:t>Благовещенской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углу</w:t>
      </w:r>
      <w:r w:rsidRPr="00633A23">
        <w:rPr>
          <w:rFonts w:cs="Arial"/>
        </w:rPr>
        <w:t xml:space="preserve"> </w:t>
      </w:r>
      <w:r w:rsidRPr="00633A23">
        <w:t>Пискаревского пр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Бестужевской</w:t>
      </w:r>
      <w:r w:rsidRPr="00633A23">
        <w:rPr>
          <w:rFonts w:cs="Arial"/>
        </w:rPr>
        <w:t xml:space="preserve"> </w:t>
      </w:r>
      <w:r w:rsidRPr="00633A23">
        <w:t>ул</w:t>
      </w:r>
      <w:r w:rsidRPr="00633A23">
        <w:rPr>
          <w:rFonts w:cs="Arial"/>
        </w:rPr>
        <w:t xml:space="preserve">. </w:t>
      </w:r>
      <w:r w:rsidRPr="00633A23">
        <w:t>Крест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вырыт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изрублен</w:t>
      </w:r>
      <w:r w:rsidRPr="00633A23">
        <w:rPr>
          <w:rFonts w:cs="Arial"/>
        </w:rPr>
        <w:t xml:space="preserve">. </w:t>
      </w:r>
      <w:r w:rsidRPr="00633A23">
        <w:t>Че</w:t>
      </w:r>
      <w:r w:rsidRPr="00633A23">
        <w:softHyphen/>
        <w:t>рез</w:t>
      </w:r>
      <w:r w:rsidRPr="00633A23">
        <w:rPr>
          <w:rFonts w:cs="Arial"/>
        </w:rPr>
        <w:t xml:space="preserve"> </w:t>
      </w:r>
      <w:r w:rsidRPr="00633A23">
        <w:t>пять</w:t>
      </w:r>
      <w:r w:rsidRPr="00633A23">
        <w:rPr>
          <w:rFonts w:cs="Arial"/>
        </w:rPr>
        <w:t xml:space="preserve"> </w:t>
      </w:r>
      <w:r w:rsidRPr="00633A23">
        <w:t>дней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восстановлен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снова</w:t>
      </w:r>
      <w:r w:rsidRPr="00633A23">
        <w:rPr>
          <w:rFonts w:cs="Arial"/>
        </w:rPr>
        <w:t xml:space="preserve"> </w:t>
      </w:r>
      <w:r w:rsidRPr="00633A23">
        <w:t>освящен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55EE9">
        <w:rPr>
          <w:rFonts w:cs="Arial"/>
          <w:b/>
        </w:rPr>
        <w:t xml:space="preserve">19 </w:t>
      </w:r>
      <w:r w:rsidRPr="00655EE9">
        <w:rPr>
          <w:b/>
        </w:rPr>
        <w:t>августа</w:t>
      </w:r>
      <w:r w:rsidRPr="00655EE9">
        <w:rPr>
          <w:rFonts w:cs="Arial"/>
          <w:b/>
        </w:rPr>
        <w:t xml:space="preserve">/1 </w:t>
      </w:r>
      <w:r w:rsidRPr="00655EE9">
        <w:rPr>
          <w:b/>
        </w:rPr>
        <w:t>сентября</w:t>
      </w:r>
      <w:r w:rsidRPr="00633A23">
        <w:rPr>
          <w:rFonts w:cs="Arial"/>
        </w:rPr>
        <w:t xml:space="preserve"> </w:t>
      </w:r>
      <w:r w:rsidRPr="00633A23">
        <w:t>начались</w:t>
      </w:r>
      <w:r w:rsidRPr="00633A23">
        <w:rPr>
          <w:rFonts w:cs="Arial"/>
        </w:rPr>
        <w:t xml:space="preserve"> </w:t>
      </w:r>
      <w:r w:rsidRPr="00633A23">
        <w:t>занятия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Царско</w:t>
      </w:r>
      <w:r w:rsidRPr="00633A23">
        <w:softHyphen/>
        <w:t>сельской</w:t>
      </w:r>
      <w:r w:rsidRPr="00633A23">
        <w:rPr>
          <w:rFonts w:cs="Arial"/>
        </w:rPr>
        <w:t xml:space="preserve"> </w:t>
      </w:r>
      <w:r w:rsidRPr="00633A23">
        <w:t>школе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взрослых</w:t>
      </w:r>
      <w:r w:rsidRPr="00633A23">
        <w:rPr>
          <w:rFonts w:cs="Arial"/>
        </w:rPr>
        <w:t xml:space="preserve"> </w:t>
      </w:r>
      <w:r w:rsidRPr="00633A23">
        <w:t>«Основы</w:t>
      </w:r>
      <w:r w:rsidRPr="00633A23">
        <w:rPr>
          <w:rFonts w:cs="Arial"/>
        </w:rPr>
        <w:t xml:space="preserve"> </w:t>
      </w:r>
      <w:r w:rsidRPr="00633A23">
        <w:t>Правосла</w:t>
      </w:r>
      <w:r w:rsidRPr="00633A23">
        <w:softHyphen/>
        <w:t>вия»</w:t>
      </w:r>
      <w:r w:rsidRPr="00633A23">
        <w:rPr>
          <w:rFonts w:cs="Arial"/>
        </w:rPr>
        <w:t xml:space="preserve">. </w:t>
      </w:r>
      <w:r w:rsidRPr="00633A23">
        <w:t>Занятия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школе</w:t>
      </w:r>
      <w:r w:rsidRPr="00633A23">
        <w:rPr>
          <w:rFonts w:cs="Arial"/>
        </w:rPr>
        <w:t xml:space="preserve"> </w:t>
      </w:r>
      <w:r w:rsidRPr="00633A23">
        <w:t>бесплатные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пригла</w:t>
      </w:r>
      <w:r w:rsidRPr="00633A23">
        <w:softHyphen/>
        <w:t>шаются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желающие</w:t>
      </w:r>
      <w:r w:rsidRPr="00633A23">
        <w:rPr>
          <w:rFonts w:cs="Arial"/>
        </w:rPr>
        <w:t xml:space="preserve"> (</w:t>
      </w:r>
      <w:r w:rsidRPr="00633A23">
        <w:t>т</w:t>
      </w:r>
      <w:r w:rsidRPr="00633A23">
        <w:rPr>
          <w:rFonts w:cs="Arial"/>
        </w:rPr>
        <w:t xml:space="preserve">. 476-39-46).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программе</w:t>
      </w:r>
      <w:r w:rsidRPr="00633A23">
        <w:rPr>
          <w:rFonts w:cs="Arial"/>
        </w:rPr>
        <w:t xml:space="preserve"> </w:t>
      </w:r>
      <w:r w:rsidRPr="00633A23">
        <w:t>— катехизация</w:t>
      </w:r>
      <w:r w:rsidRPr="00633A23">
        <w:rPr>
          <w:rFonts w:cs="Arial"/>
        </w:rPr>
        <w:t xml:space="preserve">, </w:t>
      </w:r>
      <w:r w:rsidRPr="00633A23">
        <w:t>основы</w:t>
      </w:r>
      <w:r w:rsidRPr="00633A23">
        <w:rPr>
          <w:rFonts w:cs="Arial"/>
        </w:rPr>
        <w:t xml:space="preserve"> </w:t>
      </w:r>
      <w:r w:rsidRPr="00633A23">
        <w:t>Православного</w:t>
      </w:r>
      <w:r w:rsidRPr="00633A23">
        <w:rPr>
          <w:rFonts w:cs="Arial"/>
        </w:rPr>
        <w:t xml:space="preserve"> </w:t>
      </w:r>
      <w:r w:rsidRPr="00633A23">
        <w:t>вероучения</w:t>
      </w:r>
      <w:r w:rsidRPr="00633A23">
        <w:rPr>
          <w:rFonts w:cs="Arial"/>
        </w:rPr>
        <w:t xml:space="preserve">, </w:t>
      </w:r>
      <w:r w:rsidRPr="00633A23">
        <w:t>ис</w:t>
      </w:r>
      <w:r w:rsidRPr="00633A23">
        <w:softHyphen/>
        <w:t>тория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ночь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55EE9">
        <w:rPr>
          <w:rFonts w:cs="Arial"/>
          <w:b/>
        </w:rPr>
        <w:t xml:space="preserve">23 </w:t>
      </w:r>
      <w:r w:rsidRPr="00655EE9">
        <w:rPr>
          <w:b/>
        </w:rPr>
        <w:t>августа</w:t>
      </w:r>
      <w:r w:rsidRPr="00655EE9">
        <w:rPr>
          <w:rFonts w:cs="Arial"/>
          <w:b/>
        </w:rPr>
        <w:t xml:space="preserve">/5 </w:t>
      </w:r>
      <w:r w:rsidRPr="00655EE9">
        <w:rPr>
          <w:b/>
        </w:rPr>
        <w:t>сентября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отдание</w:t>
      </w:r>
      <w:r w:rsidRPr="00633A23">
        <w:rPr>
          <w:rFonts w:cs="Arial"/>
        </w:rPr>
        <w:t xml:space="preserve"> </w:t>
      </w:r>
      <w:r w:rsidRPr="00633A23">
        <w:t>Ус</w:t>
      </w:r>
      <w:r w:rsidRPr="00633A23">
        <w:softHyphen/>
        <w:t>пения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алтарь</w:t>
      </w:r>
      <w:r w:rsidRPr="00633A23">
        <w:rPr>
          <w:rFonts w:cs="Arial"/>
        </w:rPr>
        <w:t xml:space="preserve"> </w:t>
      </w:r>
      <w:r w:rsidRPr="00633A23">
        <w:t>строящейся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преподобно</w:t>
      </w:r>
      <w:r w:rsidRPr="00633A23">
        <w:rPr>
          <w:rFonts w:cs="Arial"/>
        </w:rPr>
        <w:t>-</w:t>
      </w:r>
      <w:r w:rsidRPr="00633A23">
        <w:t>мученицы</w:t>
      </w:r>
      <w:r w:rsidRPr="00633A23">
        <w:rPr>
          <w:rFonts w:cs="Arial"/>
        </w:rPr>
        <w:t xml:space="preserve"> </w:t>
      </w:r>
      <w:r w:rsidRPr="00633A23">
        <w:t>Великой</w:t>
      </w:r>
      <w:r w:rsidRPr="00633A23">
        <w:rPr>
          <w:rFonts w:cs="Arial"/>
        </w:rPr>
        <w:t xml:space="preserve"> </w:t>
      </w:r>
      <w:r w:rsidRPr="00633A23">
        <w:t>Княгини</w:t>
      </w:r>
      <w:r w:rsidRPr="00633A23">
        <w:rPr>
          <w:rFonts w:cs="Arial"/>
        </w:rPr>
        <w:t xml:space="preserve"> </w:t>
      </w:r>
      <w:r w:rsidRPr="00633A23">
        <w:t>Елизаветы</w:t>
      </w:r>
      <w:r w:rsidRPr="00633A23">
        <w:rPr>
          <w:rFonts w:cs="Arial"/>
        </w:rPr>
        <w:t xml:space="preserve"> </w:t>
      </w:r>
      <w:r w:rsidRPr="00633A23">
        <w:t>Феодоровны при</w:t>
      </w:r>
      <w:r w:rsidRPr="00633A23">
        <w:rPr>
          <w:rFonts w:cs="Arial"/>
        </w:rPr>
        <w:t xml:space="preserve"> 3-</w:t>
      </w:r>
      <w:r w:rsidRPr="00633A23">
        <w:t>й</w:t>
      </w:r>
      <w:r w:rsidRPr="00633A23">
        <w:rPr>
          <w:rFonts w:cs="Arial"/>
        </w:rPr>
        <w:t xml:space="preserve"> </w:t>
      </w:r>
      <w:r w:rsidRPr="00633A23">
        <w:t>городской</w:t>
      </w:r>
      <w:r w:rsidRPr="00633A23">
        <w:rPr>
          <w:rFonts w:cs="Arial"/>
        </w:rPr>
        <w:t xml:space="preserve"> </w:t>
      </w:r>
      <w:r w:rsidRPr="00633A23">
        <w:t>больнице</w:t>
      </w:r>
      <w:r w:rsidRPr="00633A23">
        <w:rPr>
          <w:rFonts w:cs="Arial"/>
        </w:rPr>
        <w:t xml:space="preserve"> (</w:t>
      </w:r>
      <w:r w:rsidRPr="00633A23">
        <w:t>ул</w:t>
      </w:r>
      <w:r w:rsidRPr="00633A23">
        <w:rPr>
          <w:rFonts w:cs="Arial"/>
        </w:rPr>
        <w:t xml:space="preserve">. </w:t>
      </w:r>
      <w:r w:rsidRPr="00633A23">
        <w:t>Братьев</w:t>
      </w:r>
      <w:r w:rsidRPr="00633A23">
        <w:rPr>
          <w:rFonts w:cs="Arial"/>
        </w:rPr>
        <w:t xml:space="preserve"> </w:t>
      </w:r>
      <w:r w:rsidRPr="00633A23">
        <w:t>Вавиловых</w:t>
      </w:r>
      <w:r w:rsidRPr="00633A23">
        <w:rPr>
          <w:rFonts w:cs="Arial"/>
        </w:rPr>
        <w:t xml:space="preserve">)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брошена</w:t>
      </w:r>
      <w:r w:rsidRPr="00633A23">
        <w:rPr>
          <w:rFonts w:cs="Arial"/>
        </w:rPr>
        <w:t xml:space="preserve"> </w:t>
      </w:r>
      <w:r w:rsidRPr="00633A23">
        <w:t>граната</w:t>
      </w:r>
      <w:r w:rsidRPr="00633A23">
        <w:rPr>
          <w:rFonts w:cs="Arial"/>
        </w:rPr>
        <w:t xml:space="preserve">. </w:t>
      </w:r>
      <w:r w:rsidRPr="00633A23">
        <w:t>Осколками</w:t>
      </w:r>
      <w:r w:rsidRPr="00633A23">
        <w:rPr>
          <w:rFonts w:cs="Arial"/>
        </w:rPr>
        <w:t xml:space="preserve"> </w:t>
      </w:r>
      <w:r w:rsidRPr="00633A23">
        <w:t>повреждены</w:t>
      </w:r>
      <w:r w:rsidRPr="00633A23">
        <w:rPr>
          <w:rFonts w:cs="Arial"/>
        </w:rPr>
        <w:t xml:space="preserve"> </w:t>
      </w:r>
      <w:r w:rsidRPr="00633A23">
        <w:t>стены храма</w:t>
      </w:r>
      <w:r w:rsidRPr="00633A23">
        <w:rPr>
          <w:rFonts w:cs="Arial"/>
        </w:rPr>
        <w:t xml:space="preserve">.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уст</w:t>
      </w:r>
      <w:r w:rsidRPr="00633A23">
        <w:t>а</w:t>
      </w:r>
      <w:r w:rsidRPr="00633A23">
        <w:t>новлено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кощунст</w:t>
      </w:r>
      <w:r w:rsidRPr="00633A23">
        <w:softHyphen/>
        <w:t>венный</w:t>
      </w:r>
      <w:r w:rsidRPr="00633A23">
        <w:rPr>
          <w:rFonts w:cs="Arial"/>
        </w:rPr>
        <w:t xml:space="preserve"> </w:t>
      </w:r>
      <w:r w:rsidRPr="00633A23">
        <w:t>террористический</w:t>
      </w:r>
      <w:r w:rsidRPr="00633A23">
        <w:rPr>
          <w:rFonts w:cs="Arial"/>
        </w:rPr>
        <w:t xml:space="preserve"> </w:t>
      </w:r>
      <w:r w:rsidRPr="00633A23">
        <w:t>акт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55EE9">
        <w:rPr>
          <w:rFonts w:cs="Arial"/>
          <w:b/>
        </w:rPr>
        <w:t xml:space="preserve">28 </w:t>
      </w:r>
      <w:r w:rsidRPr="00655EE9">
        <w:rPr>
          <w:b/>
        </w:rPr>
        <w:t>августа</w:t>
      </w:r>
      <w:r w:rsidRPr="00655EE9">
        <w:rPr>
          <w:rFonts w:cs="Arial"/>
          <w:b/>
        </w:rPr>
        <w:t xml:space="preserve">/8 </w:t>
      </w:r>
      <w:r w:rsidRPr="00655EE9">
        <w:rPr>
          <w:b/>
        </w:rPr>
        <w:t>сентября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начала</w:t>
      </w:r>
      <w:r w:rsidRPr="00633A23">
        <w:rPr>
          <w:rFonts w:cs="Arial"/>
        </w:rPr>
        <w:t xml:space="preserve"> </w:t>
      </w:r>
      <w:r w:rsidRPr="00633A23">
        <w:t>блокады</w:t>
      </w:r>
      <w:r w:rsidRPr="00633A23">
        <w:rPr>
          <w:rFonts w:cs="Arial"/>
        </w:rPr>
        <w:t xml:space="preserve">, </w:t>
      </w:r>
      <w:r w:rsidRPr="00633A23">
        <w:t>у поминального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Московском</w:t>
      </w:r>
      <w:r w:rsidRPr="00633A23">
        <w:rPr>
          <w:rFonts w:cs="Arial"/>
        </w:rPr>
        <w:t xml:space="preserve"> </w:t>
      </w:r>
      <w:r w:rsidRPr="00633A23">
        <w:t>парке</w:t>
      </w:r>
      <w:r w:rsidRPr="00633A23">
        <w:rPr>
          <w:rFonts w:cs="Arial"/>
        </w:rPr>
        <w:t xml:space="preserve"> </w:t>
      </w:r>
      <w:r w:rsidRPr="00633A23">
        <w:t>Победы свящ</w:t>
      </w:r>
      <w:r w:rsidRPr="00633A23">
        <w:rPr>
          <w:rFonts w:cs="Arial"/>
        </w:rPr>
        <w:t xml:space="preserve">. </w:t>
      </w:r>
      <w:r w:rsidRPr="00633A23">
        <w:t>Игорем</w:t>
      </w:r>
      <w:r w:rsidRPr="00633A23">
        <w:rPr>
          <w:rFonts w:cs="Arial"/>
        </w:rPr>
        <w:t xml:space="preserve"> </w:t>
      </w:r>
      <w:r w:rsidRPr="00633A23">
        <w:t>Лобановым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Казанской</w:t>
      </w:r>
      <w:r w:rsidRPr="00633A23">
        <w:rPr>
          <w:rFonts w:cs="Arial"/>
        </w:rPr>
        <w:t xml:space="preserve"> </w:t>
      </w:r>
      <w:r w:rsidRPr="00633A23">
        <w:t>церкви б</w:t>
      </w:r>
      <w:r w:rsidRPr="00633A23">
        <w:rPr>
          <w:rFonts w:cs="Arial"/>
        </w:rPr>
        <w:t xml:space="preserve">. </w:t>
      </w:r>
      <w:r w:rsidRPr="00633A23">
        <w:t>Новодевичьего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ы</w:t>
      </w:r>
      <w:r w:rsidRPr="00633A23">
        <w:t>ла</w:t>
      </w:r>
      <w:r w:rsidRPr="00633A23">
        <w:rPr>
          <w:rFonts w:cs="Arial"/>
        </w:rPr>
        <w:t xml:space="preserve"> </w:t>
      </w:r>
      <w:r w:rsidRPr="00633A23">
        <w:t>отслужена</w:t>
      </w:r>
      <w:r w:rsidRPr="00633A23">
        <w:rPr>
          <w:rFonts w:cs="Arial"/>
        </w:rPr>
        <w:t xml:space="preserve"> </w:t>
      </w:r>
      <w:r w:rsidRPr="00633A23">
        <w:t>панихи</w:t>
      </w:r>
      <w:r w:rsidRPr="00633A23">
        <w:softHyphen/>
        <w:t>да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погребенным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блокадникам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воинам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softHyphen/>
        <w:t>сле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собравшиеся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пением</w:t>
      </w:r>
      <w:r w:rsidRPr="00633A23">
        <w:rPr>
          <w:rFonts w:cs="Arial"/>
        </w:rPr>
        <w:t xml:space="preserve"> </w:t>
      </w:r>
      <w:r w:rsidRPr="00633A23">
        <w:t>молитв</w:t>
      </w:r>
      <w:r w:rsidRPr="00633A23">
        <w:rPr>
          <w:rFonts w:cs="Arial"/>
        </w:rPr>
        <w:t xml:space="preserve"> </w:t>
      </w:r>
      <w:r w:rsidRPr="00633A23">
        <w:t>обошли</w:t>
      </w:r>
      <w:r w:rsidRPr="00633A23">
        <w:rPr>
          <w:rFonts w:cs="Arial"/>
        </w:rPr>
        <w:t xml:space="preserve"> </w:t>
      </w:r>
      <w:r w:rsidRPr="00633A23">
        <w:t>брат</w:t>
      </w:r>
      <w:r w:rsidRPr="00633A23">
        <w:softHyphen/>
        <w:t>ское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 xml:space="preserve"> </w:t>
      </w:r>
      <w:r w:rsidRPr="00633A23">
        <w:t>крестным</w:t>
      </w:r>
      <w:r w:rsidRPr="00633A23">
        <w:rPr>
          <w:rFonts w:cs="Arial"/>
        </w:rPr>
        <w:t xml:space="preserve"> </w:t>
      </w:r>
      <w:r w:rsidRPr="00633A23">
        <w:t>ходом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Борис</w:t>
      </w:r>
      <w:r w:rsidRPr="00633A23">
        <w:rPr>
          <w:rFonts w:cs="Arial"/>
        </w:rPr>
        <w:t xml:space="preserve"> </w:t>
      </w:r>
      <w:r w:rsidRPr="00633A23">
        <w:t>Глебов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Преображенско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освятил</w:t>
      </w:r>
      <w:r w:rsidRPr="00633A23">
        <w:rPr>
          <w:rFonts w:cs="Arial"/>
        </w:rPr>
        <w:t xml:space="preserve"> </w:t>
      </w:r>
      <w:r w:rsidRPr="00633A23">
        <w:t>крест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rPr>
          <w:rFonts w:cs="Arial"/>
        </w:rPr>
        <w:t xml:space="preserve">. </w:t>
      </w:r>
      <w:r w:rsidRPr="00633A23">
        <w:t>Непокоренных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воздвигнут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проекту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Васильева</w:t>
      </w:r>
      <w:r w:rsidRPr="00633A23">
        <w:rPr>
          <w:rFonts w:cs="Arial"/>
        </w:rPr>
        <w:t xml:space="preserve"> </w:t>
      </w:r>
      <w:r w:rsidRPr="00633A23">
        <w:t>каменный храм</w:t>
      </w:r>
      <w:r w:rsidRPr="00633A23">
        <w:rPr>
          <w:rFonts w:cs="Arial"/>
        </w:rPr>
        <w:t xml:space="preserve"> </w:t>
      </w:r>
      <w:r w:rsidRPr="00633A23">
        <w:t>Усекновения</w:t>
      </w:r>
      <w:r w:rsidRPr="00633A23">
        <w:rPr>
          <w:rFonts w:cs="Arial"/>
        </w:rPr>
        <w:t xml:space="preserve"> </w:t>
      </w:r>
      <w:r w:rsidRPr="00633A23">
        <w:t>Главы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Предтечи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 будут</w:t>
      </w:r>
      <w:r w:rsidRPr="00633A23">
        <w:rPr>
          <w:rFonts w:cs="Arial"/>
        </w:rPr>
        <w:t xml:space="preserve"> </w:t>
      </w:r>
      <w:r w:rsidRPr="00633A23">
        <w:t>поминаться</w:t>
      </w:r>
      <w:r w:rsidRPr="00633A23">
        <w:rPr>
          <w:rFonts w:cs="Arial"/>
        </w:rPr>
        <w:t xml:space="preserve"> </w:t>
      </w:r>
      <w:r w:rsidRPr="00633A23">
        <w:t>похороненные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близлежащем</w:t>
      </w:r>
      <w:r w:rsidRPr="00633A23">
        <w:rPr>
          <w:rFonts w:cs="Arial"/>
        </w:rPr>
        <w:t xml:space="preserve"> </w:t>
      </w:r>
      <w:r w:rsidRPr="00633A23">
        <w:t>брат</w:t>
      </w:r>
      <w:r w:rsidRPr="00633A23">
        <w:softHyphen/>
        <w:t>ском</w:t>
      </w:r>
      <w:r w:rsidRPr="00633A23">
        <w:rPr>
          <w:rFonts w:cs="Arial"/>
        </w:rPr>
        <w:t xml:space="preserve"> </w:t>
      </w:r>
      <w:r w:rsidRPr="00633A23">
        <w:t>Пискаревском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 xml:space="preserve">. </w:t>
      </w:r>
      <w:r w:rsidRPr="00633A23">
        <w:t>Стиль</w:t>
      </w:r>
      <w:r w:rsidRPr="00633A23">
        <w:rPr>
          <w:rFonts w:cs="Arial"/>
        </w:rPr>
        <w:t xml:space="preserve"> </w:t>
      </w:r>
      <w:r w:rsidRPr="00633A23">
        <w:t>будущего</w:t>
      </w:r>
      <w:r w:rsidRPr="00633A23">
        <w:rPr>
          <w:rFonts w:cs="Arial"/>
        </w:rPr>
        <w:t xml:space="preserve"> </w:t>
      </w:r>
      <w:r w:rsidRPr="00633A23">
        <w:t>храма напоминает</w:t>
      </w:r>
      <w:r w:rsidRPr="00633A23">
        <w:rPr>
          <w:rFonts w:cs="Arial"/>
        </w:rPr>
        <w:t xml:space="preserve"> </w:t>
      </w:r>
      <w:r w:rsidRPr="00633A23">
        <w:t>мемориальные</w:t>
      </w:r>
      <w:r w:rsidRPr="00633A23">
        <w:rPr>
          <w:rFonts w:cs="Arial"/>
        </w:rPr>
        <w:t xml:space="preserve"> </w:t>
      </w:r>
      <w:r w:rsidRPr="00633A23">
        <w:t>постройки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кладбища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55EE9">
        <w:rPr>
          <w:rFonts w:cs="Arial"/>
          <w:b/>
        </w:rPr>
        <w:t xml:space="preserve">31 </w:t>
      </w:r>
      <w:r w:rsidRPr="00655EE9">
        <w:rPr>
          <w:b/>
        </w:rPr>
        <w:t>августа</w:t>
      </w:r>
      <w:r w:rsidRPr="00655EE9">
        <w:rPr>
          <w:rFonts w:cs="Arial"/>
          <w:b/>
        </w:rPr>
        <w:t xml:space="preserve">/13 </w:t>
      </w:r>
      <w:r w:rsidRPr="00655EE9">
        <w:rPr>
          <w:b/>
        </w:rPr>
        <w:t>сентября</w:t>
      </w:r>
      <w:r w:rsidRPr="00633A23">
        <w:rPr>
          <w:rFonts w:cs="Arial"/>
        </w:rPr>
        <w:t xml:space="preserve"> </w:t>
      </w:r>
      <w:r w:rsidRPr="00633A23">
        <w:t>указом</w:t>
      </w:r>
      <w:r w:rsidRPr="00633A23">
        <w:rPr>
          <w:rFonts w:cs="Arial"/>
        </w:rPr>
        <w:t xml:space="preserve"> </w:t>
      </w:r>
      <w:r w:rsidRPr="00633A23">
        <w:t>митрополита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Ладожского</w:t>
      </w:r>
      <w:r w:rsidRPr="00633A23">
        <w:rPr>
          <w:rFonts w:cs="Arial"/>
        </w:rPr>
        <w:t xml:space="preserve"> </w:t>
      </w:r>
      <w:r w:rsidRPr="00633A23">
        <w:t>Владим</w:t>
      </w:r>
      <w:r w:rsidRPr="00633A23">
        <w:t>и</w:t>
      </w:r>
      <w:r w:rsidRPr="00633A23">
        <w:t>ра</w:t>
      </w:r>
      <w:r w:rsidRPr="00633A23">
        <w:rPr>
          <w:rFonts w:cs="Arial"/>
        </w:rPr>
        <w:t xml:space="preserve"> </w:t>
      </w:r>
      <w:r w:rsidRPr="00633A23">
        <w:t>приходская церковь</w:t>
      </w:r>
      <w:r w:rsidRPr="00633A23">
        <w:rPr>
          <w:rFonts w:cs="Arial"/>
        </w:rPr>
        <w:t xml:space="preserve"> </w:t>
      </w:r>
      <w:r w:rsidRPr="00633A23">
        <w:t>свв</w:t>
      </w:r>
      <w:r w:rsidRPr="00633A23">
        <w:rPr>
          <w:rFonts w:cs="Arial"/>
        </w:rPr>
        <w:t xml:space="preserve">. </w:t>
      </w:r>
      <w:r w:rsidRPr="00633A23">
        <w:t>мучениц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, </w:t>
      </w:r>
      <w:r w:rsidRPr="00633A23">
        <w:t>Надежды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Любови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ма</w:t>
      </w:r>
      <w:r w:rsidRPr="00633A23">
        <w:softHyphen/>
        <w:t>тери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Софии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Дачном</w:t>
      </w:r>
      <w:r w:rsidRPr="00633A23">
        <w:rPr>
          <w:rFonts w:cs="Arial"/>
        </w:rPr>
        <w:t xml:space="preserve"> </w:t>
      </w:r>
      <w:r w:rsidRPr="00633A23">
        <w:t>обращена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подворье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Покровского</w:t>
      </w:r>
      <w:r w:rsidRPr="00633A23">
        <w:rPr>
          <w:rFonts w:cs="Arial"/>
        </w:rPr>
        <w:t xml:space="preserve"> </w:t>
      </w:r>
      <w:r w:rsidRPr="00633A23">
        <w:t>Тервенического</w:t>
      </w:r>
      <w:r w:rsidRPr="00633A23">
        <w:rPr>
          <w:rFonts w:cs="Arial"/>
        </w:rPr>
        <w:t xml:space="preserve"> </w:t>
      </w:r>
      <w:r w:rsidRPr="00633A23">
        <w:t>женского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>.</w:t>
      </w:r>
    </w:p>
    <w:p w:rsidR="00655EE9" w:rsidRPr="00633A23" w:rsidRDefault="00655EE9" w:rsidP="00EB0F88"/>
    <w:p w:rsidR="002D3589" w:rsidRPr="00633A23" w:rsidRDefault="002D3589" w:rsidP="00655EE9">
      <w:pPr>
        <w:pStyle w:val="5"/>
      </w:pPr>
      <w:r w:rsidRPr="00633A23">
        <w:t>Сентябрь</w:t>
      </w:r>
    </w:p>
    <w:p w:rsidR="00655EE9" w:rsidRDefault="002D3589" w:rsidP="00EB0F88">
      <w:pPr>
        <w:rPr>
          <w:rFonts w:cs="Arial"/>
        </w:rPr>
      </w:pPr>
      <w:r w:rsidRPr="00655EE9">
        <w:rPr>
          <w:rFonts w:cs="Arial"/>
          <w:b/>
        </w:rPr>
        <w:t xml:space="preserve">2/15 </w:t>
      </w:r>
      <w:r w:rsidRPr="00655EE9">
        <w:rPr>
          <w:b/>
        </w:rPr>
        <w:t>сентября</w:t>
      </w:r>
      <w:r w:rsidRPr="00633A23">
        <w:rPr>
          <w:rFonts w:cs="Arial"/>
        </w:rPr>
        <w:t xml:space="preserve"> </w:t>
      </w:r>
      <w:r w:rsidRPr="00633A23">
        <w:t>впервые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городской</w:t>
      </w:r>
      <w:r w:rsidRPr="00633A23">
        <w:rPr>
          <w:rFonts w:cs="Arial"/>
        </w:rPr>
        <w:t xml:space="preserve"> </w:t>
      </w:r>
      <w:r w:rsidRPr="00633A23">
        <w:t>радиосети</w:t>
      </w:r>
      <w:r w:rsidRPr="00633A23">
        <w:rPr>
          <w:rFonts w:cs="Arial"/>
        </w:rPr>
        <w:t xml:space="preserve"> </w:t>
      </w:r>
      <w:r w:rsidRPr="00633A23">
        <w:t xml:space="preserve">в </w:t>
      </w:r>
      <w:r w:rsidRPr="00633A23">
        <w:rPr>
          <w:rFonts w:cs="Arial"/>
        </w:rPr>
        <w:t xml:space="preserve">11 </w:t>
      </w:r>
      <w:r w:rsidRPr="00633A23">
        <w:t>часов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вышла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эфир</w:t>
      </w:r>
      <w:r w:rsidRPr="00633A23">
        <w:rPr>
          <w:rFonts w:cs="Arial"/>
        </w:rPr>
        <w:t xml:space="preserve"> </w:t>
      </w:r>
      <w:r w:rsidRPr="00633A23">
        <w:t>правосла</w:t>
      </w:r>
      <w:r w:rsidRPr="00633A23">
        <w:t>в</w:t>
      </w:r>
      <w:r w:rsidRPr="00633A23">
        <w:t>ная</w:t>
      </w:r>
      <w:r w:rsidRPr="00633A23">
        <w:rPr>
          <w:rFonts w:cs="Arial"/>
        </w:rPr>
        <w:t xml:space="preserve"> </w:t>
      </w:r>
      <w:r w:rsidRPr="00633A23">
        <w:t>программа «Сретение»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должна</w:t>
      </w:r>
      <w:r w:rsidRPr="00633A23">
        <w:rPr>
          <w:rFonts w:cs="Arial"/>
        </w:rPr>
        <w:t xml:space="preserve"> </w:t>
      </w:r>
      <w:r w:rsidRPr="00633A23">
        <w:t>стать</w:t>
      </w:r>
      <w:r w:rsidRPr="00633A23">
        <w:rPr>
          <w:rFonts w:cs="Arial"/>
        </w:rPr>
        <w:t xml:space="preserve"> </w:t>
      </w:r>
      <w:r w:rsidRPr="00633A23">
        <w:t>регулярной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55EE9">
        <w:rPr>
          <w:rFonts w:cs="Arial"/>
          <w:b/>
        </w:rPr>
        <w:t xml:space="preserve">4/17 </w:t>
      </w:r>
      <w:r w:rsidRPr="00655EE9">
        <w:rPr>
          <w:b/>
        </w:rPr>
        <w:t>сентября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Никольской</w:t>
      </w:r>
      <w:r w:rsidRPr="00633A23">
        <w:rPr>
          <w:rFonts w:cs="Arial"/>
        </w:rPr>
        <w:t xml:space="preserve"> </w:t>
      </w:r>
      <w:r w:rsidRPr="00633A23">
        <w:t>кладбищенской</w:t>
      </w:r>
      <w:r w:rsidRPr="00633A23">
        <w:rPr>
          <w:rFonts w:cs="Arial"/>
        </w:rPr>
        <w:t xml:space="preserve"> </w:t>
      </w:r>
      <w:r w:rsidRPr="00633A23">
        <w:t>церкви 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алт</w:t>
      </w:r>
      <w:r w:rsidRPr="00633A23">
        <w:t>а</w:t>
      </w:r>
      <w:r w:rsidRPr="00633A23">
        <w:t>ря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изнесены честные</w:t>
      </w:r>
      <w:r w:rsidRPr="00633A23">
        <w:rPr>
          <w:rFonts w:cs="Arial"/>
        </w:rPr>
        <w:t xml:space="preserve"> </w:t>
      </w:r>
      <w:r w:rsidRPr="00633A23">
        <w:t>мощи</w:t>
      </w:r>
      <w:r w:rsidRPr="00633A23">
        <w:rPr>
          <w:rFonts w:cs="Arial"/>
        </w:rPr>
        <w:t xml:space="preserve"> </w:t>
      </w:r>
      <w:r w:rsidRPr="00633A23">
        <w:t>Блаженного</w:t>
      </w:r>
      <w:r w:rsidRPr="00633A23">
        <w:rPr>
          <w:rFonts w:cs="Arial"/>
        </w:rPr>
        <w:t xml:space="preserve"> </w:t>
      </w:r>
      <w:r w:rsidRPr="00633A23">
        <w:t>Матфея</w:t>
      </w:r>
      <w:r w:rsidRPr="00633A23">
        <w:rPr>
          <w:rFonts w:cs="Arial"/>
        </w:rPr>
        <w:t>-</w:t>
      </w:r>
      <w:r w:rsidRPr="00633A23">
        <w:t>затвор</w:t>
      </w:r>
      <w:r w:rsidR="00655EE9">
        <w:t>н</w:t>
      </w:r>
      <w:r w:rsidRPr="00633A23">
        <w:t xml:space="preserve">ика </w:t>
      </w:r>
      <w:r w:rsidRPr="00633A23">
        <w:rPr>
          <w:rFonts w:cs="Arial"/>
        </w:rPr>
        <w:t>(</w:t>
      </w:r>
      <w:r w:rsidRPr="00633A23">
        <w:t>Тотамира</w:t>
      </w:r>
      <w:r w:rsidRPr="00633A23">
        <w:rPr>
          <w:rFonts w:cs="Arial"/>
        </w:rPr>
        <w:t>) (</w:t>
      </w:r>
      <w:r w:rsidR="00655EE9" w:rsidRPr="00655EE9">
        <w:t>†</w:t>
      </w:r>
      <w:r w:rsidRPr="00633A23">
        <w:rPr>
          <w:rFonts w:cs="Arial"/>
        </w:rPr>
        <w:t xml:space="preserve">1904), </w:t>
      </w:r>
      <w:r w:rsidRPr="00633A23">
        <w:t>почита</w:t>
      </w:r>
      <w:r w:rsidRPr="00633A23">
        <w:t>е</w:t>
      </w:r>
      <w:r w:rsidRPr="00633A23">
        <w:t>мого</w:t>
      </w:r>
      <w:r w:rsidRPr="00633A23">
        <w:rPr>
          <w:rFonts w:cs="Arial"/>
        </w:rPr>
        <w:t xml:space="preserve"> </w:t>
      </w:r>
      <w:r w:rsidRPr="00633A23">
        <w:t>петербургского</w:t>
      </w:r>
      <w:r w:rsidRPr="00633A23">
        <w:rPr>
          <w:rFonts w:cs="Arial"/>
        </w:rPr>
        <w:t xml:space="preserve"> </w:t>
      </w:r>
      <w:r w:rsidRPr="00633A23">
        <w:t>пра</w:t>
      </w:r>
      <w:r w:rsidRPr="00633A23">
        <w:softHyphen/>
        <w:t>ведника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1985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благословению</w:t>
      </w:r>
      <w:r w:rsidRPr="00633A23">
        <w:rPr>
          <w:rFonts w:cs="Arial"/>
        </w:rPr>
        <w:t xml:space="preserve"> </w:t>
      </w:r>
      <w:r w:rsidRPr="00633A23">
        <w:t>митрополита Антония</w:t>
      </w:r>
      <w:r w:rsidRPr="00633A23">
        <w:rPr>
          <w:rFonts w:cs="Arial"/>
        </w:rPr>
        <w:t xml:space="preserve"> (</w:t>
      </w:r>
      <w:r w:rsidRPr="00633A23">
        <w:t>Мел</w:t>
      </w:r>
      <w:r w:rsidRPr="00633A23">
        <w:t>ь</w:t>
      </w:r>
      <w:r w:rsidRPr="00633A23">
        <w:t>никова</w:t>
      </w:r>
      <w:r w:rsidRPr="00633A23">
        <w:rPr>
          <w:rFonts w:cs="Arial"/>
        </w:rPr>
        <w:t xml:space="preserve">)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взяты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часовни</w:t>
      </w:r>
      <w:r w:rsidRPr="00633A23">
        <w:rPr>
          <w:rFonts w:cs="Arial"/>
        </w:rPr>
        <w:t xml:space="preserve"> </w:t>
      </w:r>
      <w:r w:rsidRPr="00633A23">
        <w:t>на Никольском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погребен</w:t>
      </w:r>
      <w:r w:rsidRPr="00633A23">
        <w:rPr>
          <w:rFonts w:cs="Arial"/>
        </w:rPr>
        <w:t xml:space="preserve"> </w:t>
      </w:r>
      <w:r w:rsidRPr="00633A23">
        <w:t>блаженный</w:t>
      </w:r>
      <w:r w:rsidRPr="00633A23">
        <w:rPr>
          <w:rFonts w:cs="Arial"/>
        </w:rPr>
        <w:t xml:space="preserve">, </w:t>
      </w:r>
      <w:r w:rsidRPr="00633A23">
        <w:t>и п</w:t>
      </w:r>
      <w:r w:rsidRPr="00633A23">
        <w:t>о</w:t>
      </w:r>
      <w:r w:rsidRPr="00633A23">
        <w:t>мещены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престолом</w:t>
      </w:r>
      <w:r w:rsidRPr="00633A23">
        <w:rPr>
          <w:rFonts w:cs="Arial"/>
        </w:rPr>
        <w:t xml:space="preserve"> </w:t>
      </w:r>
      <w:r w:rsidRPr="00633A23">
        <w:t>названной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останутся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готовящегося</w:t>
      </w:r>
      <w:r w:rsidRPr="00633A23">
        <w:rPr>
          <w:rFonts w:cs="Arial"/>
        </w:rPr>
        <w:t xml:space="preserve"> </w:t>
      </w:r>
      <w:r w:rsidRPr="00633A23">
        <w:t>прослав</w:t>
      </w:r>
      <w:r w:rsidRPr="00633A23">
        <w:softHyphen/>
        <w:t>ления</w:t>
      </w:r>
      <w:r w:rsidRPr="00633A23">
        <w:rPr>
          <w:rFonts w:cs="Arial"/>
        </w:rPr>
        <w:t xml:space="preserve"> (</w:t>
      </w:r>
      <w:r w:rsidRPr="00633A23">
        <w:t>общецерковного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местного</w:t>
      </w:r>
      <w:r w:rsidRPr="00633A23">
        <w:rPr>
          <w:rFonts w:cs="Arial"/>
        </w:rPr>
        <w:t xml:space="preserve">) </w:t>
      </w:r>
      <w:r w:rsidRPr="00633A23">
        <w:t>блаж</w:t>
      </w:r>
      <w:r w:rsidRPr="00633A23">
        <w:rPr>
          <w:rFonts w:cs="Arial"/>
        </w:rPr>
        <w:t xml:space="preserve">. </w:t>
      </w:r>
      <w:r w:rsidRPr="00633A23">
        <w:t>Матфея В</w:t>
      </w:r>
      <w:r w:rsidRPr="00633A23">
        <w:rPr>
          <w:rFonts w:cs="Arial"/>
        </w:rPr>
        <w:t xml:space="preserve"> </w:t>
      </w:r>
      <w:r w:rsidRPr="00633A23">
        <w:t>Лавре</w:t>
      </w:r>
      <w:r w:rsidRPr="00633A23">
        <w:rPr>
          <w:rFonts w:cs="Arial"/>
        </w:rPr>
        <w:t xml:space="preserve"> </w:t>
      </w:r>
      <w:r w:rsidRPr="00633A23">
        <w:t>ведется</w:t>
      </w:r>
      <w:r w:rsidRPr="00633A23">
        <w:rPr>
          <w:rFonts w:cs="Arial"/>
        </w:rPr>
        <w:t xml:space="preserve"> </w:t>
      </w:r>
      <w:r w:rsidRPr="00633A23">
        <w:t>запись</w:t>
      </w:r>
      <w:r w:rsidRPr="00633A23">
        <w:rPr>
          <w:rFonts w:cs="Arial"/>
        </w:rPr>
        <w:t xml:space="preserve"> </w:t>
      </w:r>
      <w:r w:rsidRPr="00633A23">
        <w:t>чудес</w:t>
      </w:r>
      <w:r w:rsidRPr="00633A23">
        <w:rPr>
          <w:rFonts w:cs="Arial"/>
        </w:rPr>
        <w:t xml:space="preserve">, </w:t>
      </w:r>
      <w:r w:rsidRPr="00633A23">
        <w:t>происходящих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литвам</w:t>
      </w:r>
      <w:r w:rsidRPr="00633A23">
        <w:rPr>
          <w:rFonts w:cs="Arial"/>
        </w:rPr>
        <w:t xml:space="preserve"> </w:t>
      </w:r>
      <w:r w:rsidRPr="00633A23">
        <w:t>праведника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ч</w:t>
      </w:r>
      <w:r w:rsidRPr="00633A23">
        <w:t>а</w:t>
      </w:r>
      <w:r w:rsidRPr="00633A23">
        <w:t>совни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мощей</w:t>
      </w:r>
      <w:r w:rsidRPr="00633A23">
        <w:rPr>
          <w:rFonts w:cs="Arial"/>
        </w:rPr>
        <w:t xml:space="preserve">, </w:t>
      </w:r>
      <w:r w:rsidRPr="00633A23">
        <w:t>запись</w:t>
      </w:r>
      <w:r w:rsidRPr="00633A23">
        <w:rPr>
          <w:rFonts w:cs="Arial"/>
        </w:rPr>
        <w:t xml:space="preserve"> </w:t>
      </w:r>
      <w:r w:rsidRPr="00633A23">
        <w:t>его явлений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случаев</w:t>
      </w:r>
      <w:r w:rsidRPr="00633A23">
        <w:rPr>
          <w:rFonts w:cs="Arial"/>
        </w:rPr>
        <w:t xml:space="preserve"> </w:t>
      </w:r>
      <w:r w:rsidRPr="00633A23">
        <w:t>молитвенной</w:t>
      </w:r>
      <w:r w:rsidRPr="00633A23">
        <w:rPr>
          <w:rFonts w:cs="Arial"/>
        </w:rPr>
        <w:t xml:space="preserve"> </w:t>
      </w:r>
      <w:r w:rsidRPr="00633A23">
        <w:t>помощи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Во</w:t>
      </w:r>
      <w:r w:rsidRPr="00633A23">
        <w:rPr>
          <w:rFonts w:cs="Arial"/>
        </w:rPr>
        <w:t xml:space="preserve"> </w:t>
      </w:r>
      <w:r w:rsidRPr="00633A23">
        <w:t>вторник</w:t>
      </w:r>
      <w:r w:rsidRPr="00633A23">
        <w:rPr>
          <w:rFonts w:cs="Arial"/>
        </w:rPr>
        <w:t xml:space="preserve">, </w:t>
      </w:r>
      <w:r w:rsidRPr="00655EE9">
        <w:rPr>
          <w:rFonts w:cs="Arial"/>
          <w:b/>
        </w:rPr>
        <w:t xml:space="preserve">4/17 </w:t>
      </w:r>
      <w:r w:rsidRPr="00655EE9">
        <w:rPr>
          <w:b/>
        </w:rPr>
        <w:t>сентября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программе</w:t>
      </w:r>
      <w:r w:rsidRPr="00633A23">
        <w:rPr>
          <w:rFonts w:cs="Arial"/>
        </w:rPr>
        <w:t xml:space="preserve"> </w:t>
      </w:r>
      <w:r w:rsidRPr="00633A23">
        <w:t>«Во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рит</w:t>
      </w:r>
      <w:r w:rsidRPr="00633A23">
        <w:rPr>
          <w:rFonts w:cs="Arial"/>
        </w:rPr>
        <w:t xml:space="preserve"> </w:t>
      </w:r>
      <w:r w:rsidRPr="00633A23">
        <w:t>Россия»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городской</w:t>
      </w:r>
      <w:r w:rsidRPr="00633A23">
        <w:rPr>
          <w:rFonts w:cs="Arial"/>
        </w:rPr>
        <w:t xml:space="preserve"> </w:t>
      </w:r>
      <w:r w:rsidRPr="00633A23">
        <w:t>радиосети</w:t>
      </w:r>
      <w:r w:rsidRPr="00633A23">
        <w:rPr>
          <w:rFonts w:cs="Arial"/>
        </w:rPr>
        <w:t xml:space="preserve"> </w:t>
      </w:r>
      <w:r w:rsidRPr="00633A23">
        <w:t>выступил</w:t>
      </w:r>
      <w:r w:rsidRPr="00633A23">
        <w:rPr>
          <w:rFonts w:cs="Arial"/>
        </w:rPr>
        <w:t xml:space="preserve"> </w:t>
      </w:r>
      <w:r w:rsidRPr="00633A23">
        <w:t>препо</w:t>
      </w:r>
      <w:r w:rsidRPr="00633A23">
        <w:softHyphen/>
        <w:t>даватель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 xml:space="preserve">, </w:t>
      </w:r>
      <w:r w:rsidRPr="00633A23">
        <w:t>член</w:t>
      </w:r>
      <w:r w:rsidRPr="00633A23">
        <w:rPr>
          <w:rFonts w:cs="Arial"/>
        </w:rPr>
        <w:t xml:space="preserve"> </w:t>
      </w:r>
      <w:r w:rsidRPr="00633A23">
        <w:t>Сино</w:t>
      </w:r>
      <w:r w:rsidRPr="00633A23">
        <w:softHyphen/>
        <w:t>дальной</w:t>
      </w:r>
      <w:r w:rsidRPr="00633A23">
        <w:rPr>
          <w:rFonts w:cs="Arial"/>
        </w:rPr>
        <w:t xml:space="preserve"> </w:t>
      </w:r>
      <w:r w:rsidRPr="00633A23">
        <w:t>комиссии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канонизации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свящ</w:t>
      </w:r>
      <w:r w:rsidRPr="00633A23">
        <w:rPr>
          <w:rFonts w:cs="Arial"/>
        </w:rPr>
        <w:t xml:space="preserve">. </w:t>
      </w:r>
      <w:r w:rsidRPr="00633A23">
        <w:t>Геор</w:t>
      </w:r>
      <w:r w:rsidRPr="00633A23">
        <w:softHyphen/>
        <w:t>гий</w:t>
      </w:r>
      <w:r w:rsidRPr="00633A23">
        <w:rPr>
          <w:rFonts w:cs="Arial"/>
        </w:rPr>
        <w:t xml:space="preserve"> </w:t>
      </w:r>
      <w:r w:rsidRPr="00633A23">
        <w:t>Митрофанов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объявил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принятии</w:t>
      </w:r>
      <w:r w:rsidRPr="00633A23">
        <w:rPr>
          <w:rFonts w:cs="Arial"/>
        </w:rPr>
        <w:t xml:space="preserve"> </w:t>
      </w:r>
      <w:r w:rsidRPr="00633A23">
        <w:t>комис</w:t>
      </w:r>
      <w:r w:rsidRPr="00633A23">
        <w:softHyphen/>
        <w:t>сией</w:t>
      </w:r>
      <w:r w:rsidRPr="00633A23">
        <w:rPr>
          <w:rFonts w:cs="Arial"/>
        </w:rPr>
        <w:t xml:space="preserve"> </w:t>
      </w:r>
      <w:r w:rsidRPr="00633A23">
        <w:t>р</w:t>
      </w:r>
      <w:r w:rsidRPr="00633A23">
        <w:t>е</w:t>
      </w:r>
      <w:r w:rsidRPr="00633A23">
        <w:t>шения</w:t>
      </w:r>
      <w:r w:rsidRPr="00633A23">
        <w:rPr>
          <w:rFonts w:cs="Arial"/>
        </w:rPr>
        <w:t xml:space="preserve"> </w:t>
      </w:r>
      <w:r w:rsidRPr="00633A23">
        <w:t>прославить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страстотерпцев</w:t>
      </w:r>
      <w:r w:rsidRPr="00633A23">
        <w:rPr>
          <w:rFonts w:cs="Arial"/>
        </w:rPr>
        <w:t xml:space="preserve"> </w:t>
      </w:r>
      <w:r w:rsidRPr="00633A23">
        <w:t>Государя Императора</w:t>
      </w:r>
      <w:r w:rsidRPr="00633A23">
        <w:rPr>
          <w:rFonts w:cs="Arial"/>
        </w:rPr>
        <w:t xml:space="preserve">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Августейшую</w:t>
      </w:r>
      <w:r w:rsidRPr="00633A23">
        <w:rPr>
          <w:rFonts w:cs="Arial"/>
        </w:rPr>
        <w:t xml:space="preserve"> </w:t>
      </w:r>
      <w:r w:rsidRPr="00633A23">
        <w:t>Семью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свв</w:t>
      </w:r>
      <w:r w:rsidRPr="00633A23">
        <w:rPr>
          <w:rFonts w:cs="Arial"/>
        </w:rPr>
        <w:t xml:space="preserve">. </w:t>
      </w:r>
      <w:r w:rsidRPr="00633A23">
        <w:t>мцц</w:t>
      </w:r>
      <w:r w:rsidRPr="00633A23">
        <w:rPr>
          <w:rFonts w:cs="Arial"/>
        </w:rPr>
        <w:t xml:space="preserve">. </w:t>
      </w:r>
      <w:r w:rsidRPr="00633A23">
        <w:t>Веры</w:t>
      </w:r>
      <w:r w:rsidRPr="00633A23">
        <w:rPr>
          <w:rFonts w:cs="Arial"/>
        </w:rPr>
        <w:t xml:space="preserve">, </w:t>
      </w:r>
      <w:r w:rsidRPr="00633A23">
        <w:t>Надежды</w:t>
      </w:r>
      <w:r w:rsidRPr="00633A23">
        <w:rPr>
          <w:rFonts w:cs="Arial"/>
        </w:rPr>
        <w:t xml:space="preserve">, </w:t>
      </w:r>
      <w:r w:rsidRPr="00633A23">
        <w:t>Любови</w:t>
      </w:r>
      <w:r w:rsidRPr="00633A23">
        <w:rPr>
          <w:rFonts w:cs="Arial"/>
        </w:rPr>
        <w:t xml:space="preserve"> </w:t>
      </w:r>
      <w:r w:rsidRPr="00633A23">
        <w:t>и матери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Софии</w:t>
      </w:r>
      <w:r w:rsidRPr="00633A23">
        <w:rPr>
          <w:rFonts w:cs="Arial"/>
        </w:rPr>
        <w:t xml:space="preserve">, </w:t>
      </w:r>
      <w:r w:rsidRPr="00655EE9">
        <w:rPr>
          <w:rFonts w:cs="Arial"/>
          <w:b/>
        </w:rPr>
        <w:t xml:space="preserve">17/30 </w:t>
      </w:r>
      <w:r w:rsidRPr="00655EE9">
        <w:rPr>
          <w:b/>
        </w:rPr>
        <w:t>сентября</w:t>
      </w:r>
      <w:r w:rsidRPr="00633A23">
        <w:rPr>
          <w:rFonts w:cs="Arial"/>
        </w:rPr>
        <w:t xml:space="preserve">, </w:t>
      </w:r>
      <w:r w:rsidRPr="00633A23">
        <w:t>отм</w:t>
      </w:r>
      <w:r w:rsidRPr="00633A23">
        <w:t>е</w:t>
      </w:r>
      <w:r w:rsidRPr="00633A23">
        <w:t>тил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пре</w:t>
      </w:r>
      <w:r w:rsidRPr="00633A23">
        <w:softHyphen/>
        <w:t>стольный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пятилетие</w:t>
      </w:r>
      <w:r w:rsidRPr="00633A23">
        <w:rPr>
          <w:rFonts w:cs="Arial"/>
        </w:rPr>
        <w:t xml:space="preserve"> </w:t>
      </w:r>
      <w:r w:rsidRPr="00633A23">
        <w:t>существования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ход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1991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занял</w:t>
      </w:r>
      <w:r w:rsidRPr="00633A23">
        <w:rPr>
          <w:rFonts w:cs="Arial"/>
        </w:rPr>
        <w:t xml:space="preserve"> </w:t>
      </w:r>
      <w:r w:rsidRPr="00633A23">
        <w:t>пустовавший</w:t>
      </w:r>
      <w:r w:rsidRPr="00633A23">
        <w:rPr>
          <w:rFonts w:cs="Arial"/>
        </w:rPr>
        <w:t xml:space="preserve"> </w:t>
      </w:r>
      <w:r w:rsidRPr="00633A23">
        <w:t>флигель б</w:t>
      </w:r>
      <w:r w:rsidRPr="00633A23">
        <w:rPr>
          <w:rFonts w:cs="Arial"/>
        </w:rPr>
        <w:t xml:space="preserve">. </w:t>
      </w:r>
      <w:r w:rsidRPr="00633A23">
        <w:t>пригородного</w:t>
      </w:r>
      <w:r w:rsidRPr="00633A23">
        <w:rPr>
          <w:rFonts w:cs="Arial"/>
        </w:rPr>
        <w:t xml:space="preserve"> </w:t>
      </w:r>
      <w:r w:rsidRPr="00633A23">
        <w:t>дворца</w:t>
      </w:r>
      <w:r w:rsidRPr="00633A23">
        <w:rPr>
          <w:rFonts w:cs="Arial"/>
        </w:rPr>
        <w:t xml:space="preserve"> </w:t>
      </w:r>
      <w:r w:rsidRPr="00633A23">
        <w:t>графа</w:t>
      </w:r>
      <w:r w:rsidRPr="00633A23">
        <w:rPr>
          <w:rFonts w:cs="Arial"/>
        </w:rPr>
        <w:t xml:space="preserve"> </w:t>
      </w:r>
      <w:r w:rsidRPr="00633A23">
        <w:t>Воронцова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Дачном</w:t>
      </w:r>
      <w:r w:rsidRPr="00633A23">
        <w:rPr>
          <w:rFonts w:cs="Arial"/>
        </w:rPr>
        <w:t xml:space="preserve">. </w:t>
      </w:r>
      <w:r w:rsidRPr="00633A23">
        <w:t>Усердием</w:t>
      </w:r>
      <w:r w:rsidRPr="00633A23">
        <w:rPr>
          <w:rFonts w:cs="Arial"/>
        </w:rPr>
        <w:t xml:space="preserve"> </w:t>
      </w:r>
      <w:r w:rsidRPr="00633A23">
        <w:t>настоятеля</w:t>
      </w:r>
      <w:r w:rsidRPr="00633A23">
        <w:rPr>
          <w:rFonts w:cs="Arial"/>
        </w:rPr>
        <w:t xml:space="preserve"> </w:t>
      </w:r>
      <w:r w:rsidRPr="00633A23">
        <w:t>иером</w:t>
      </w:r>
      <w:r w:rsidRPr="00633A23">
        <w:rPr>
          <w:rFonts w:cs="Arial"/>
        </w:rPr>
        <w:t xml:space="preserve">. </w:t>
      </w:r>
      <w:r w:rsidRPr="00633A23">
        <w:t>Лукиана</w:t>
      </w:r>
      <w:r w:rsidRPr="00633A23">
        <w:rPr>
          <w:rFonts w:cs="Arial"/>
        </w:rPr>
        <w:t xml:space="preserve"> (</w:t>
      </w:r>
      <w:r w:rsidRPr="00633A23">
        <w:t>Куценко</w:t>
      </w:r>
      <w:r w:rsidRPr="00633A23">
        <w:rPr>
          <w:rFonts w:cs="Arial"/>
        </w:rPr>
        <w:t xml:space="preserve">)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хожан</w:t>
      </w:r>
      <w:r w:rsidRPr="00633A23">
        <w:rPr>
          <w:rFonts w:cs="Arial"/>
        </w:rPr>
        <w:t xml:space="preserve"> </w:t>
      </w:r>
      <w:r w:rsidRPr="00633A23">
        <w:t>здание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отремонтировано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новоустрое</w:t>
      </w:r>
      <w:r w:rsidR="00655EE9">
        <w:t>н</w:t>
      </w:r>
      <w:r w:rsidRPr="00633A23">
        <w:t>ная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ходская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благоукрашена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около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открыт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освя</w:t>
      </w:r>
      <w:r w:rsidRPr="00633A23">
        <w:softHyphen/>
        <w:t>щен</w:t>
      </w:r>
      <w:r w:rsidRPr="00633A23">
        <w:rPr>
          <w:rFonts w:cs="Arial"/>
        </w:rPr>
        <w:t xml:space="preserve"> </w:t>
      </w:r>
      <w:r w:rsidRPr="00633A23">
        <w:t>памятник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мученицам</w:t>
      </w:r>
      <w:r w:rsidRPr="00633A23">
        <w:rPr>
          <w:rFonts w:cs="Arial"/>
        </w:rPr>
        <w:t xml:space="preserve">, </w:t>
      </w:r>
      <w:r w:rsidRPr="00633A23">
        <w:t>чье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носит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lastRenderedPageBreak/>
        <w:t>Решением</w:t>
      </w:r>
      <w:r w:rsidRPr="00633A23">
        <w:rPr>
          <w:rFonts w:cs="Arial"/>
        </w:rPr>
        <w:t xml:space="preserve"> </w:t>
      </w:r>
      <w:r w:rsidRPr="00633A23">
        <w:t>Свящ</w:t>
      </w:r>
      <w:r w:rsidRPr="00633A23">
        <w:rPr>
          <w:rFonts w:cs="Arial"/>
        </w:rPr>
        <w:t xml:space="preserve">. </w:t>
      </w:r>
      <w:r w:rsidRPr="00633A23">
        <w:t>Синода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Покровская</w:t>
      </w:r>
      <w:r w:rsidRPr="00633A23">
        <w:rPr>
          <w:rFonts w:cs="Arial"/>
        </w:rPr>
        <w:t xml:space="preserve"> </w:t>
      </w:r>
      <w:r w:rsidRPr="00633A23">
        <w:t>женская община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Тервеничах</w:t>
      </w:r>
      <w:r w:rsidRPr="00633A23">
        <w:rPr>
          <w:rFonts w:cs="Arial"/>
        </w:rPr>
        <w:t xml:space="preserve">.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окормляет</w:t>
      </w:r>
      <w:r w:rsidRPr="00633A23">
        <w:rPr>
          <w:rFonts w:cs="Arial"/>
        </w:rPr>
        <w:t xml:space="preserve"> </w:t>
      </w:r>
      <w:r w:rsidRPr="00633A23">
        <w:t>иером</w:t>
      </w:r>
      <w:r w:rsidRPr="00633A23">
        <w:rPr>
          <w:rFonts w:cs="Arial"/>
        </w:rPr>
        <w:t xml:space="preserve">. </w:t>
      </w:r>
      <w:r w:rsidRPr="00633A23">
        <w:t>Лукиан</w:t>
      </w:r>
      <w:r w:rsidRPr="00633A23">
        <w:rPr>
          <w:rFonts w:cs="Arial"/>
        </w:rPr>
        <w:t xml:space="preserve">, </w:t>
      </w:r>
      <w:r w:rsidRPr="00633A23">
        <w:t>обращена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Дачном</w:t>
      </w:r>
      <w:r w:rsidRPr="00633A23">
        <w:rPr>
          <w:rFonts w:cs="Arial"/>
        </w:rPr>
        <w:t xml:space="preserve"> </w:t>
      </w:r>
      <w:r w:rsidRPr="00633A23">
        <w:t>объявлена его</w:t>
      </w:r>
      <w:r w:rsidRPr="00633A23">
        <w:rPr>
          <w:rFonts w:cs="Arial"/>
        </w:rPr>
        <w:t xml:space="preserve"> </w:t>
      </w:r>
      <w:r w:rsidRPr="00633A23">
        <w:t>подворьем</w:t>
      </w:r>
      <w:r w:rsidRPr="00633A23">
        <w:rPr>
          <w:rFonts w:cs="Arial"/>
        </w:rPr>
        <w:t xml:space="preserve"> (</w:t>
      </w:r>
      <w:r w:rsidRPr="00633A23">
        <w:t>Указ</w:t>
      </w:r>
      <w:r w:rsidRPr="00633A23">
        <w:rPr>
          <w:rFonts w:cs="Arial"/>
        </w:rPr>
        <w:t xml:space="preserve"> </w:t>
      </w:r>
      <w:r w:rsidRPr="00633A23">
        <w:t>митрополита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Петербургского</w:t>
      </w:r>
      <w:r w:rsidRPr="00633A23">
        <w:rPr>
          <w:rFonts w:cs="Arial"/>
        </w:rPr>
        <w:t xml:space="preserve"> </w:t>
      </w:r>
      <w:r w:rsidRPr="00633A23">
        <w:t>и Ладожского</w:t>
      </w:r>
      <w:r w:rsidRPr="00633A23">
        <w:rPr>
          <w:rFonts w:cs="Arial"/>
        </w:rPr>
        <w:t xml:space="preserve"> </w:t>
      </w:r>
      <w:r w:rsidRPr="00633A23">
        <w:t>Владимира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31.08/13.09.1996).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мчч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исповедников</w:t>
      </w:r>
      <w:r w:rsidRPr="00633A23">
        <w:rPr>
          <w:rFonts w:cs="Arial"/>
        </w:rPr>
        <w:t xml:space="preserve"> </w:t>
      </w:r>
      <w:r w:rsidRPr="00633A23">
        <w:t>Михаила</w:t>
      </w:r>
      <w:r w:rsidRPr="00633A23">
        <w:rPr>
          <w:rFonts w:cs="Arial"/>
        </w:rPr>
        <w:t xml:space="preserve">, </w:t>
      </w:r>
      <w:r w:rsidRPr="00633A23">
        <w:t>князя Черниговского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болярина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Феодора</w:t>
      </w:r>
      <w:r w:rsidRPr="00633A23">
        <w:rPr>
          <w:rFonts w:cs="Arial"/>
        </w:rPr>
        <w:t xml:space="preserve">, </w:t>
      </w:r>
      <w:r w:rsidRPr="00633A23">
        <w:t>Чудотворцев</w:t>
      </w:r>
      <w:r w:rsidRPr="00633A23">
        <w:rPr>
          <w:rFonts w:cs="Arial"/>
        </w:rPr>
        <w:t xml:space="preserve">, </w:t>
      </w:r>
      <w:r w:rsidRPr="00655EE9">
        <w:rPr>
          <w:rFonts w:cs="Arial"/>
          <w:b/>
        </w:rPr>
        <w:t xml:space="preserve">20 </w:t>
      </w:r>
      <w:r w:rsidRPr="00655EE9">
        <w:rPr>
          <w:b/>
        </w:rPr>
        <w:t>сентября</w:t>
      </w:r>
      <w:r w:rsidRPr="00655EE9">
        <w:rPr>
          <w:rFonts w:cs="Arial"/>
          <w:b/>
        </w:rPr>
        <w:t xml:space="preserve">/3 </w:t>
      </w:r>
      <w:r w:rsidRPr="00655EE9">
        <w:rPr>
          <w:b/>
        </w:rPr>
        <w:t>октября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самых</w:t>
      </w:r>
      <w:r w:rsidRPr="00633A23">
        <w:rPr>
          <w:rFonts w:cs="Arial"/>
        </w:rPr>
        <w:t xml:space="preserve"> </w:t>
      </w:r>
      <w:r w:rsidRPr="00633A23">
        <w:t>молодых городов</w:t>
      </w:r>
      <w:r w:rsidRPr="00633A23">
        <w:rPr>
          <w:rFonts w:cs="Arial"/>
        </w:rPr>
        <w:t xml:space="preserve"> </w:t>
      </w:r>
      <w:r w:rsidRPr="00633A23">
        <w:t>области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Киришах</w:t>
      </w:r>
      <w:r w:rsidRPr="00633A23">
        <w:rPr>
          <w:rFonts w:cs="Arial"/>
        </w:rPr>
        <w:t xml:space="preserve">, </w:t>
      </w:r>
      <w:r w:rsidRPr="00633A23">
        <w:t>состоялось</w:t>
      </w:r>
      <w:r w:rsidRPr="00633A23">
        <w:rPr>
          <w:rFonts w:cs="Arial"/>
        </w:rPr>
        <w:t xml:space="preserve"> </w:t>
      </w:r>
      <w:r w:rsidRPr="00633A23">
        <w:t>освящение места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строительства</w:t>
      </w:r>
      <w:r w:rsidRPr="00633A23">
        <w:rPr>
          <w:rFonts w:cs="Arial"/>
        </w:rPr>
        <w:t xml:space="preserve"> </w:t>
      </w:r>
      <w:r w:rsidRPr="00633A23">
        <w:t>нового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Рождества</w:t>
      </w:r>
      <w:r w:rsidRPr="00633A23">
        <w:rPr>
          <w:rFonts w:cs="Arial"/>
        </w:rPr>
        <w:t xml:space="preserve"> </w:t>
      </w:r>
      <w:r w:rsidRPr="00633A23">
        <w:t>Пре</w:t>
      </w:r>
      <w:r w:rsidRPr="00633A23">
        <w:softHyphen/>
        <w:t>святой</w:t>
      </w:r>
      <w:r w:rsidRPr="00633A23">
        <w:rPr>
          <w:rFonts w:cs="Arial"/>
        </w:rPr>
        <w:t xml:space="preserve"> </w:t>
      </w:r>
      <w:r w:rsidRPr="00633A23">
        <w:t>Богород</w:t>
      </w:r>
      <w:r w:rsidRPr="00633A23">
        <w:t>и</w:t>
      </w:r>
      <w:r w:rsidRPr="00633A23">
        <w:t>цы</w:t>
      </w:r>
      <w:r w:rsidRPr="00633A23">
        <w:rPr>
          <w:rFonts w:cs="Arial"/>
        </w:rPr>
        <w:t xml:space="preserve">. </w:t>
      </w:r>
      <w:r w:rsidRPr="00633A23">
        <w:t>Торжество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этому</w:t>
      </w:r>
      <w:r w:rsidRPr="00633A23">
        <w:rPr>
          <w:rFonts w:cs="Arial"/>
        </w:rPr>
        <w:t xml:space="preserve"> </w:t>
      </w:r>
      <w:r w:rsidRPr="00633A23">
        <w:t>случаю</w:t>
      </w:r>
      <w:r w:rsidRPr="00633A23">
        <w:rPr>
          <w:rFonts w:cs="Arial"/>
        </w:rPr>
        <w:t xml:space="preserve"> </w:t>
      </w:r>
      <w:r w:rsidRPr="00633A23">
        <w:t>воз</w:t>
      </w:r>
      <w:r w:rsidRPr="00633A23">
        <w:softHyphen/>
        <w:t>главил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Вла</w:t>
      </w:r>
      <w:r w:rsidRPr="00633A23">
        <w:softHyphen/>
        <w:t>димир</w:t>
      </w:r>
      <w:r w:rsidRPr="00633A23">
        <w:rPr>
          <w:rFonts w:cs="Arial"/>
        </w:rPr>
        <w:t xml:space="preserve">, </w:t>
      </w:r>
      <w:r w:rsidRPr="00633A23">
        <w:t>совершивший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</w:t>
      </w:r>
      <w:r w:rsidRPr="00633A23">
        <w:rPr>
          <w:rFonts w:cs="Arial"/>
        </w:rPr>
        <w:t xml:space="preserve"> </w:t>
      </w:r>
      <w:r w:rsidRPr="00633A23">
        <w:t>епархиального</w:t>
      </w:r>
      <w:r w:rsidRPr="00633A23">
        <w:rPr>
          <w:rFonts w:cs="Arial"/>
        </w:rPr>
        <w:t xml:space="preserve"> </w:t>
      </w:r>
      <w:r w:rsidRPr="00633A23">
        <w:t>сек</w:t>
      </w:r>
      <w:r w:rsidRPr="00633A23">
        <w:softHyphen/>
        <w:t>ретаря</w:t>
      </w:r>
      <w:r w:rsidRPr="00633A23">
        <w:rPr>
          <w:rFonts w:cs="Arial"/>
        </w:rPr>
        <w:t xml:space="preserve"> </w:t>
      </w:r>
      <w:r w:rsidRPr="00633A23">
        <w:t>протоиерея</w:t>
      </w:r>
      <w:r w:rsidRPr="00633A23">
        <w:rPr>
          <w:rFonts w:cs="Arial"/>
        </w:rPr>
        <w:t xml:space="preserve">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Кудряш</w:t>
      </w:r>
      <w:r w:rsidRPr="00633A23">
        <w:t>о</w:t>
      </w:r>
      <w:r w:rsidRPr="00633A23">
        <w:t>ва</w:t>
      </w:r>
      <w:r w:rsidRPr="00633A23">
        <w:rPr>
          <w:rFonts w:cs="Arial"/>
        </w:rPr>
        <w:t xml:space="preserve">, </w:t>
      </w:r>
      <w:r w:rsidRPr="00633A23">
        <w:t>благочин</w:t>
      </w:r>
      <w:r w:rsidRPr="00633A23">
        <w:softHyphen/>
        <w:t>ного</w:t>
      </w:r>
      <w:r w:rsidRPr="00633A23">
        <w:rPr>
          <w:rFonts w:cs="Arial"/>
        </w:rPr>
        <w:t xml:space="preserve"> </w:t>
      </w:r>
      <w:r w:rsidRPr="00633A23">
        <w:t>Тосненского</w:t>
      </w:r>
      <w:r w:rsidRPr="00633A23">
        <w:rPr>
          <w:rFonts w:cs="Arial"/>
        </w:rPr>
        <w:t xml:space="preserve"> </w:t>
      </w:r>
      <w:r w:rsidRPr="00633A23">
        <w:t>округа</w:t>
      </w:r>
      <w:r w:rsidRPr="00633A23">
        <w:rPr>
          <w:rFonts w:cs="Arial"/>
        </w:rPr>
        <w:t xml:space="preserve"> </w:t>
      </w:r>
      <w:r w:rsidRPr="00633A23">
        <w:t>протоиерея</w:t>
      </w:r>
      <w:r w:rsidRPr="00633A23">
        <w:rPr>
          <w:rFonts w:cs="Arial"/>
        </w:rPr>
        <w:t xml:space="preserve"> </w:t>
      </w:r>
      <w:r w:rsidRPr="00633A23">
        <w:t>Адриана</w:t>
      </w:r>
      <w:r w:rsidRPr="00633A23">
        <w:rPr>
          <w:rFonts w:cs="Arial"/>
        </w:rPr>
        <w:t xml:space="preserve"> </w:t>
      </w:r>
      <w:r w:rsidRPr="00633A23">
        <w:t>Должико</w:t>
      </w:r>
      <w:r w:rsidRPr="00633A23">
        <w:rPr>
          <w:rFonts w:cs="Arial"/>
        </w:rPr>
        <w:t>-</w:t>
      </w:r>
      <w:r w:rsidRPr="00633A23">
        <w:t>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настоятеля</w:t>
      </w:r>
      <w:r w:rsidRPr="00633A23">
        <w:rPr>
          <w:rFonts w:cs="Arial"/>
        </w:rPr>
        <w:t xml:space="preserve"> </w:t>
      </w:r>
      <w:r w:rsidRPr="00633A23">
        <w:t>местного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Рождества</w:t>
      </w:r>
      <w:r w:rsidRPr="00633A23">
        <w:rPr>
          <w:rFonts w:cs="Arial"/>
        </w:rPr>
        <w:t xml:space="preserve"> </w:t>
      </w:r>
      <w:r w:rsidRPr="00633A23">
        <w:t>Пресвятой Богородицы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Черной</w:t>
      </w:r>
      <w:r w:rsidRPr="00633A23">
        <w:rPr>
          <w:rFonts w:cs="Arial"/>
        </w:rPr>
        <w:t xml:space="preserve"> </w:t>
      </w:r>
      <w:r w:rsidRPr="00633A23">
        <w:t>Речке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священника</w:t>
      </w:r>
      <w:r w:rsidRPr="00633A23">
        <w:rPr>
          <w:rFonts w:cs="Arial"/>
        </w:rPr>
        <w:t xml:space="preserve"> </w:t>
      </w:r>
      <w:r w:rsidRPr="00633A23">
        <w:t>Ио</w:t>
      </w:r>
      <w:r w:rsidRPr="00633A23">
        <w:softHyphen/>
        <w:t>анна</w:t>
      </w:r>
      <w:r w:rsidRPr="00633A23">
        <w:rPr>
          <w:rFonts w:cs="Arial"/>
        </w:rPr>
        <w:t xml:space="preserve"> </w:t>
      </w:r>
      <w:r w:rsidRPr="00633A23">
        <w:t>Сахарука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прибывших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торжество</w:t>
      </w:r>
      <w:r w:rsidRPr="00633A23">
        <w:rPr>
          <w:rFonts w:cs="Arial"/>
        </w:rPr>
        <w:t xml:space="preserve"> </w:t>
      </w:r>
      <w:r w:rsidRPr="00633A23">
        <w:t>клириков епархии</w:t>
      </w:r>
      <w:r w:rsidRPr="00633A23">
        <w:rPr>
          <w:rFonts w:cs="Arial"/>
        </w:rPr>
        <w:t xml:space="preserve"> </w:t>
      </w:r>
      <w:r w:rsidRPr="00633A23">
        <w:t>чин</w:t>
      </w:r>
      <w:r w:rsidRPr="00633A23">
        <w:rPr>
          <w:rFonts w:cs="Arial"/>
        </w:rPr>
        <w:t xml:space="preserve"> </w:t>
      </w:r>
      <w:r w:rsidRPr="00633A23">
        <w:t>освящения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был во</w:t>
      </w:r>
      <w:r w:rsidRPr="00633A23">
        <w:t>з</w:t>
      </w:r>
      <w:r w:rsidRPr="00633A23">
        <w:t>двигнут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 </w:t>
      </w:r>
      <w:r w:rsidRPr="00633A23">
        <w:t>престола</w:t>
      </w:r>
      <w:r w:rsidRPr="00633A23">
        <w:rPr>
          <w:rFonts w:cs="Arial"/>
        </w:rPr>
        <w:t xml:space="preserve"> </w:t>
      </w:r>
      <w:r w:rsidRPr="00633A23">
        <w:t>будущего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Решение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строительстве</w:t>
      </w:r>
      <w:r w:rsidRPr="00633A23">
        <w:rPr>
          <w:rFonts w:cs="Arial"/>
        </w:rPr>
        <w:t xml:space="preserve"> </w:t>
      </w:r>
      <w:r w:rsidRPr="00633A23">
        <w:t>нового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нято</w:t>
      </w:r>
      <w:r w:rsidRPr="00633A23">
        <w:rPr>
          <w:rFonts w:cs="Arial"/>
        </w:rPr>
        <w:t xml:space="preserve"> </w:t>
      </w:r>
      <w:r w:rsidRPr="00633A23">
        <w:t>вследствие</w:t>
      </w:r>
      <w:r w:rsidRPr="00633A23">
        <w:rPr>
          <w:rFonts w:cs="Arial"/>
        </w:rPr>
        <w:t xml:space="preserve"> </w:t>
      </w:r>
      <w:r w:rsidRPr="00633A23">
        <w:t>большой</w:t>
      </w:r>
      <w:r w:rsidRPr="00633A23">
        <w:rPr>
          <w:rFonts w:cs="Arial"/>
        </w:rPr>
        <w:t xml:space="preserve"> </w:t>
      </w:r>
      <w:r w:rsidRPr="00633A23">
        <w:t>удаленности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центра</w:t>
      </w:r>
      <w:r w:rsidRPr="00633A23">
        <w:rPr>
          <w:rFonts w:cs="Arial"/>
        </w:rPr>
        <w:t xml:space="preserve"> </w:t>
      </w:r>
      <w:r w:rsidRPr="00633A23">
        <w:t>го</w:t>
      </w:r>
      <w:r w:rsidRPr="00633A23">
        <w:softHyphen/>
        <w:t>рода</w:t>
      </w:r>
      <w:r w:rsidRPr="00633A23">
        <w:rPr>
          <w:rFonts w:cs="Arial"/>
        </w:rPr>
        <w:t xml:space="preserve"> 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действующего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Киришах</w:t>
      </w:r>
      <w:r w:rsidRPr="00633A23">
        <w:rPr>
          <w:rFonts w:cs="Arial"/>
        </w:rPr>
        <w:t xml:space="preserve"> </w:t>
      </w:r>
      <w:r w:rsidRPr="00633A23">
        <w:t>деревянного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softHyphen/>
        <w:t>мового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Рождества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е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. </w:t>
      </w:r>
      <w:r w:rsidRPr="00633A23">
        <w:t>Православные</w:t>
      </w:r>
      <w:r w:rsidRPr="00633A23">
        <w:rPr>
          <w:rFonts w:cs="Arial"/>
        </w:rPr>
        <w:t xml:space="preserve"> </w:t>
      </w:r>
      <w:r w:rsidRPr="00633A23">
        <w:t>испытывают</w:t>
      </w:r>
      <w:r w:rsidRPr="00633A23">
        <w:rPr>
          <w:rFonts w:cs="Arial"/>
        </w:rPr>
        <w:t xml:space="preserve"> </w:t>
      </w:r>
      <w:r w:rsidRPr="00633A23">
        <w:t>большие</w:t>
      </w:r>
      <w:r w:rsidRPr="00633A23">
        <w:rPr>
          <w:rFonts w:cs="Arial"/>
        </w:rPr>
        <w:t xml:space="preserve"> </w:t>
      </w:r>
      <w:r w:rsidRPr="00633A23">
        <w:t>неудобства</w:t>
      </w:r>
      <w:r w:rsidRPr="00633A23">
        <w:rPr>
          <w:rFonts w:cs="Arial"/>
        </w:rPr>
        <w:t xml:space="preserve">, </w:t>
      </w:r>
      <w:r w:rsidRPr="00633A23">
        <w:t>до</w:t>
      </w:r>
      <w:r w:rsidRPr="00633A23">
        <w:softHyphen/>
        <w:t>бираясь</w:t>
      </w:r>
      <w:r w:rsidRPr="00633A23">
        <w:rPr>
          <w:rFonts w:cs="Arial"/>
        </w:rPr>
        <w:t xml:space="preserve"> </w:t>
      </w:r>
      <w:r w:rsidRPr="00633A23">
        <w:t>туда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Кир</w:t>
      </w:r>
      <w:r w:rsidRPr="00633A23">
        <w:t>и</w:t>
      </w:r>
      <w:r w:rsidRPr="00633A23">
        <w:t>шей</w:t>
      </w:r>
      <w:r w:rsidRPr="00633A23">
        <w:rPr>
          <w:rFonts w:cs="Arial"/>
        </w:rPr>
        <w:t xml:space="preserve"> (</w:t>
      </w:r>
      <w:r w:rsidRPr="00633A23">
        <w:t>расстояние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 </w:t>
      </w:r>
      <w:r w:rsidRPr="00633A23">
        <w:t>до храма</w:t>
      </w:r>
      <w:r w:rsidRPr="00633A23">
        <w:rPr>
          <w:rFonts w:cs="Arial"/>
        </w:rPr>
        <w:t xml:space="preserve"> </w:t>
      </w:r>
      <w:r w:rsidRPr="00633A23">
        <w:t>около</w:t>
      </w:r>
      <w:r w:rsidRPr="00633A23">
        <w:rPr>
          <w:rFonts w:cs="Arial"/>
        </w:rPr>
        <w:t xml:space="preserve"> 10 </w:t>
      </w:r>
      <w:r w:rsidRPr="00633A23">
        <w:t>километров</w:t>
      </w:r>
      <w:r w:rsidRPr="00633A23">
        <w:rPr>
          <w:rFonts w:cs="Arial"/>
        </w:rPr>
        <w:t xml:space="preserve">),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существует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сущная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требность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действующем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, </w:t>
      </w:r>
      <w:r w:rsidRPr="00633A23">
        <w:t>который находился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центре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население</w:t>
      </w:r>
      <w:r w:rsidRPr="00633A23">
        <w:rPr>
          <w:rFonts w:cs="Arial"/>
        </w:rPr>
        <w:t xml:space="preserve"> </w:t>
      </w:r>
      <w:r w:rsidRPr="00633A23">
        <w:t>Ки</w:t>
      </w:r>
      <w:r w:rsidRPr="00633A23">
        <w:softHyphen/>
        <w:t>ришей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настоящий</w:t>
      </w:r>
      <w:r w:rsidRPr="00633A23">
        <w:rPr>
          <w:rFonts w:cs="Arial"/>
        </w:rPr>
        <w:t xml:space="preserve"> </w:t>
      </w:r>
      <w:r w:rsidRPr="00633A23">
        <w:t>момент</w:t>
      </w:r>
      <w:r w:rsidRPr="00633A23">
        <w:rPr>
          <w:rFonts w:cs="Arial"/>
        </w:rPr>
        <w:t xml:space="preserve"> </w:t>
      </w:r>
      <w:r w:rsidRPr="00633A23">
        <w:t>превышает</w:t>
      </w:r>
      <w:r w:rsidRPr="00633A23">
        <w:rPr>
          <w:rFonts w:cs="Arial"/>
        </w:rPr>
        <w:t xml:space="preserve"> 50 </w:t>
      </w:r>
      <w:r w:rsidRPr="00633A23">
        <w:t>тысяч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Новый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Рождества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 </w:t>
      </w:r>
      <w:r w:rsidRPr="00633A23">
        <w:t>бу</w:t>
      </w:r>
      <w:r w:rsidRPr="00633A23">
        <w:softHyphen/>
        <w:t>дет</w:t>
      </w:r>
      <w:r w:rsidR="000665A8">
        <w:rPr>
          <w:rFonts w:cs="Arial"/>
        </w:rPr>
        <w:t xml:space="preserve"> </w:t>
      </w:r>
      <w:r w:rsidRPr="00633A23">
        <w:t>однопрестольным</w:t>
      </w:r>
      <w:r w:rsidR="000665A8">
        <w:rPr>
          <w:rFonts w:cs="Arial"/>
        </w:rPr>
        <w:t xml:space="preserve"> </w:t>
      </w:r>
      <w:r w:rsidRPr="00633A23">
        <w:t>каменным</w:t>
      </w:r>
      <w:r w:rsidR="000665A8">
        <w:rPr>
          <w:rFonts w:cs="Arial"/>
        </w:rPr>
        <w:t xml:space="preserve"> </w:t>
      </w:r>
      <w:r w:rsidRPr="00633A23">
        <w:t>и</w:t>
      </w:r>
      <w:r w:rsidR="000665A8">
        <w:rPr>
          <w:rFonts w:cs="Arial"/>
        </w:rPr>
        <w:t xml:space="preserve"> </w:t>
      </w:r>
      <w:r w:rsidRPr="00633A23">
        <w:t>ра</w:t>
      </w:r>
      <w:r w:rsidRPr="00633A23">
        <w:t>с</w:t>
      </w:r>
      <w:r w:rsidRPr="00633A23">
        <w:t>считан</w:t>
      </w:r>
      <w:r w:rsidR="000665A8">
        <w:rPr>
          <w:rFonts w:cs="Arial"/>
        </w:rPr>
        <w:t xml:space="preserve"> </w:t>
      </w:r>
      <w:r w:rsidRPr="00633A23">
        <w:t>на</w:t>
      </w:r>
      <w:r w:rsidR="00655EE9">
        <w:t xml:space="preserve"> </w:t>
      </w:r>
      <w:r w:rsidRPr="00633A23">
        <w:rPr>
          <w:rFonts w:cs="Arial"/>
        </w:rPr>
        <w:t xml:space="preserve">500 </w:t>
      </w:r>
      <w:r w:rsidRPr="00633A23">
        <w:t>человек</w:t>
      </w:r>
      <w:r w:rsidRPr="00633A23">
        <w:rPr>
          <w:rFonts w:cs="Arial"/>
        </w:rPr>
        <w:t xml:space="preserve">. </w:t>
      </w:r>
      <w:r w:rsidRPr="00633A23">
        <w:t>Проект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разработан</w:t>
      </w:r>
      <w:r w:rsidRPr="00633A23">
        <w:rPr>
          <w:rFonts w:cs="Arial"/>
        </w:rPr>
        <w:t xml:space="preserve"> </w:t>
      </w:r>
      <w:r w:rsidRPr="00633A23">
        <w:t>институтом</w:t>
      </w:r>
      <w:r w:rsidRPr="00633A23">
        <w:rPr>
          <w:rFonts w:cs="Arial"/>
        </w:rPr>
        <w:t xml:space="preserve"> </w:t>
      </w:r>
      <w:r w:rsidRPr="00633A23">
        <w:t>Нефтя</w:t>
      </w:r>
      <w:r w:rsidRPr="00633A23">
        <w:softHyphen/>
        <w:t>ной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топливной</w:t>
      </w:r>
      <w:r w:rsidRPr="00633A23">
        <w:rPr>
          <w:rFonts w:cs="Arial"/>
        </w:rPr>
        <w:t xml:space="preserve"> </w:t>
      </w:r>
      <w:r w:rsidRPr="00633A23">
        <w:t>промышле</w:t>
      </w:r>
      <w:r w:rsidRPr="00633A23">
        <w:t>н</w:t>
      </w:r>
      <w:r w:rsidRPr="00633A23">
        <w:t>ности</w:t>
      </w:r>
      <w:r w:rsidRPr="00633A23">
        <w:rPr>
          <w:rFonts w:cs="Arial"/>
        </w:rPr>
        <w:t xml:space="preserve"> </w:t>
      </w:r>
      <w:r w:rsidRPr="00633A23">
        <w:t>«ЛенГИПРОНЕФТЕХИМ»</w:t>
      </w:r>
      <w:r w:rsidRPr="00633A23">
        <w:rPr>
          <w:rFonts w:cs="Arial"/>
        </w:rPr>
        <w:t xml:space="preserve">. </w:t>
      </w:r>
      <w:r w:rsidRPr="00633A23">
        <w:t>Идея</w:t>
      </w:r>
      <w:r w:rsidRPr="00633A23">
        <w:rPr>
          <w:rFonts w:cs="Arial"/>
        </w:rPr>
        <w:t xml:space="preserve"> </w:t>
      </w:r>
      <w:r w:rsidRPr="00633A23">
        <w:t>сооружения</w:t>
      </w:r>
      <w:r w:rsidRPr="00633A23">
        <w:rPr>
          <w:rFonts w:cs="Arial"/>
        </w:rPr>
        <w:t xml:space="preserve"> </w:t>
      </w:r>
      <w:r w:rsidRPr="00633A23">
        <w:t>православного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поддер</w:t>
      </w:r>
      <w:r w:rsidRPr="00633A23">
        <w:softHyphen/>
        <w:t>жана</w:t>
      </w:r>
      <w:r w:rsidRPr="00633A23">
        <w:rPr>
          <w:rFonts w:cs="Arial"/>
        </w:rPr>
        <w:t xml:space="preserve"> </w:t>
      </w:r>
      <w:r w:rsidRPr="00633A23">
        <w:t>админ</w:t>
      </w:r>
      <w:r w:rsidRPr="00633A23">
        <w:t>и</w:t>
      </w:r>
      <w:r w:rsidRPr="00633A23">
        <w:t>страцией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района</w:t>
      </w:r>
      <w:r w:rsidRPr="00633A23">
        <w:rPr>
          <w:rFonts w:cs="Arial"/>
        </w:rPr>
        <w:t xml:space="preserve">, </w:t>
      </w:r>
      <w:r w:rsidRPr="00633A23">
        <w:t>Киришским нефтяным</w:t>
      </w:r>
      <w:r w:rsidRPr="00633A23">
        <w:rPr>
          <w:rFonts w:cs="Arial"/>
        </w:rPr>
        <w:t xml:space="preserve"> </w:t>
      </w:r>
      <w:r w:rsidRPr="00633A23">
        <w:t>комбинатом</w:t>
      </w:r>
      <w:r w:rsidRPr="00633A23">
        <w:rPr>
          <w:rFonts w:cs="Arial"/>
        </w:rPr>
        <w:t xml:space="preserve">, </w:t>
      </w:r>
      <w:r w:rsidRPr="00633A23">
        <w:t>промышленными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строитель</w:t>
      </w:r>
      <w:r w:rsidRPr="00633A23">
        <w:softHyphen/>
        <w:t>ными</w:t>
      </w:r>
      <w:r w:rsidRPr="00633A23">
        <w:rPr>
          <w:rFonts w:cs="Arial"/>
        </w:rPr>
        <w:t xml:space="preserve"> </w:t>
      </w:r>
      <w:r w:rsidRPr="00633A23">
        <w:t>предприятиями</w:t>
      </w:r>
      <w:r w:rsidRPr="00633A23">
        <w:rPr>
          <w:rFonts w:cs="Arial"/>
        </w:rPr>
        <w:t xml:space="preserve">, </w:t>
      </w:r>
      <w:r w:rsidRPr="00633A23">
        <w:t>жителями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. </w:t>
      </w:r>
      <w:r w:rsidRPr="00633A23">
        <w:t>Община</w:t>
      </w:r>
      <w:r w:rsidRPr="00633A23">
        <w:rPr>
          <w:rFonts w:cs="Arial"/>
        </w:rPr>
        <w:t xml:space="preserve"> </w:t>
      </w:r>
      <w:r w:rsidRPr="00633A23">
        <w:t>пла</w:t>
      </w:r>
      <w:r w:rsidRPr="00633A23">
        <w:softHyphen/>
        <w:t>нирует</w:t>
      </w:r>
      <w:r w:rsidRPr="00633A23">
        <w:rPr>
          <w:rFonts w:cs="Arial"/>
        </w:rPr>
        <w:t xml:space="preserve"> </w:t>
      </w:r>
      <w:r w:rsidRPr="00633A23">
        <w:t>возведение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течение</w:t>
      </w:r>
      <w:r w:rsidRPr="00633A23">
        <w:rPr>
          <w:rFonts w:cs="Arial"/>
        </w:rPr>
        <w:t xml:space="preserve"> 1996</w:t>
      </w:r>
      <w:r w:rsidRPr="00633A23">
        <w:t>—</w:t>
      </w:r>
      <w:r w:rsidRPr="00633A23">
        <w:rPr>
          <w:rFonts w:cs="Arial"/>
        </w:rPr>
        <w:t xml:space="preserve">1997 </w:t>
      </w:r>
      <w:r w:rsidRPr="00633A23">
        <w:t>гг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Четверо</w:t>
      </w:r>
      <w:r w:rsidRPr="00633A23">
        <w:rPr>
          <w:rFonts w:cs="Arial"/>
        </w:rPr>
        <w:t xml:space="preserve"> </w:t>
      </w:r>
      <w:r w:rsidRPr="00633A23">
        <w:t>сатанистов</w:t>
      </w:r>
      <w:r w:rsidRPr="00633A23">
        <w:rPr>
          <w:rFonts w:cs="Arial"/>
        </w:rPr>
        <w:t xml:space="preserve"> </w:t>
      </w:r>
      <w:r w:rsidRPr="00633A23">
        <w:t>ворвались</w:t>
      </w:r>
      <w:r w:rsidRPr="00633A23">
        <w:rPr>
          <w:rFonts w:cs="Arial"/>
        </w:rPr>
        <w:t xml:space="preserve"> </w:t>
      </w:r>
      <w:r w:rsidRPr="00655EE9">
        <w:rPr>
          <w:rFonts w:cs="Arial"/>
          <w:b/>
        </w:rPr>
        <w:t xml:space="preserve">22 </w:t>
      </w:r>
      <w:r w:rsidRPr="00655EE9">
        <w:rPr>
          <w:b/>
        </w:rPr>
        <w:t>сентября</w:t>
      </w:r>
      <w:r w:rsidRPr="00655EE9">
        <w:rPr>
          <w:rFonts w:cs="Arial"/>
          <w:b/>
        </w:rPr>
        <w:t xml:space="preserve">/5 </w:t>
      </w:r>
      <w:r w:rsidRPr="00655EE9">
        <w:rPr>
          <w:b/>
        </w:rPr>
        <w:t>октяб</w:t>
      </w:r>
      <w:r w:rsidRPr="00655EE9">
        <w:rPr>
          <w:b/>
        </w:rPr>
        <w:softHyphen/>
        <w:t>ря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подворье</w:t>
      </w:r>
      <w:r w:rsidRPr="00633A23">
        <w:rPr>
          <w:rFonts w:cs="Arial"/>
        </w:rPr>
        <w:t xml:space="preserve"> </w:t>
      </w:r>
      <w:r w:rsidRPr="00633A23">
        <w:t>Спасо</w:t>
      </w:r>
      <w:r w:rsidRPr="00633A23">
        <w:rPr>
          <w:rFonts w:cs="Arial"/>
        </w:rPr>
        <w:t>-</w:t>
      </w:r>
      <w:r w:rsidRPr="00633A23">
        <w:t>Преображенского</w:t>
      </w:r>
      <w:r w:rsidRPr="00633A23">
        <w:rPr>
          <w:rFonts w:cs="Arial"/>
        </w:rPr>
        <w:t xml:space="preserve"> </w:t>
      </w:r>
      <w:r w:rsidRPr="00633A23">
        <w:t>Валаамского монастыря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Приозерске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иконной</w:t>
      </w:r>
      <w:r w:rsidRPr="00633A23">
        <w:rPr>
          <w:rFonts w:cs="Arial"/>
        </w:rPr>
        <w:t xml:space="preserve"> </w:t>
      </w:r>
      <w:r w:rsidRPr="00633A23">
        <w:t>лавке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избили п</w:t>
      </w:r>
      <w:r w:rsidRPr="00633A23">
        <w:t>о</w:t>
      </w:r>
      <w:r w:rsidRPr="00633A23">
        <w:t>слушника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схватив</w:t>
      </w:r>
      <w:r w:rsidRPr="00633A23">
        <w:rPr>
          <w:rFonts w:cs="Arial"/>
        </w:rPr>
        <w:t xml:space="preserve"> </w:t>
      </w:r>
      <w:r w:rsidRPr="00633A23">
        <w:t>несколько</w:t>
      </w:r>
      <w:r w:rsidRPr="00633A23">
        <w:rPr>
          <w:rFonts w:cs="Arial"/>
        </w:rPr>
        <w:t xml:space="preserve"> </w:t>
      </w:r>
      <w:r w:rsidRPr="00633A23">
        <w:t>икон</w:t>
      </w:r>
      <w:r w:rsidRPr="00633A23">
        <w:rPr>
          <w:rFonts w:cs="Arial"/>
        </w:rPr>
        <w:t xml:space="preserve">, </w:t>
      </w:r>
      <w:r w:rsidRPr="00633A23">
        <w:t>разломали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и бросили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дорогу</w:t>
      </w:r>
      <w:r w:rsidRPr="00633A23">
        <w:rPr>
          <w:rFonts w:cs="Arial"/>
        </w:rPr>
        <w:t xml:space="preserve">.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бросились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вершалось</w:t>
      </w:r>
      <w:r w:rsidRPr="00633A23">
        <w:rPr>
          <w:rFonts w:cs="Arial"/>
        </w:rPr>
        <w:t xml:space="preserve"> </w:t>
      </w:r>
      <w:r w:rsidRPr="00633A23">
        <w:t>вечернее</w:t>
      </w:r>
      <w:r w:rsidRPr="00633A23">
        <w:rPr>
          <w:rFonts w:cs="Arial"/>
        </w:rPr>
        <w:t xml:space="preserve"> </w:t>
      </w:r>
      <w:r w:rsidRPr="00633A23">
        <w:t>богослужение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словам</w:t>
      </w:r>
      <w:r w:rsidRPr="00633A23">
        <w:rPr>
          <w:rFonts w:cs="Arial"/>
        </w:rPr>
        <w:t xml:space="preserve"> </w:t>
      </w:r>
      <w:r w:rsidRPr="00633A23">
        <w:t>управ</w:t>
      </w:r>
      <w:r w:rsidRPr="00633A23">
        <w:softHyphen/>
        <w:t>ляющего</w:t>
      </w:r>
      <w:r w:rsidRPr="00633A23">
        <w:rPr>
          <w:rFonts w:cs="Arial"/>
        </w:rPr>
        <w:t xml:space="preserve"> </w:t>
      </w:r>
      <w:r w:rsidRPr="00633A23">
        <w:t>подворьем</w:t>
      </w:r>
      <w:r w:rsidRPr="00633A23">
        <w:rPr>
          <w:rFonts w:cs="Arial"/>
        </w:rPr>
        <w:t xml:space="preserve"> </w:t>
      </w:r>
      <w:r w:rsidRPr="00633A23">
        <w:t>иеромон</w:t>
      </w:r>
      <w:r w:rsidRPr="00633A23">
        <w:t>а</w:t>
      </w:r>
      <w:r w:rsidRPr="00633A23">
        <w:t>ха</w:t>
      </w:r>
      <w:r w:rsidRPr="00633A23">
        <w:rPr>
          <w:rFonts w:cs="Arial"/>
        </w:rPr>
        <w:t xml:space="preserve"> </w:t>
      </w:r>
      <w:r w:rsidRPr="00633A23">
        <w:t>Фотия</w:t>
      </w:r>
      <w:r w:rsidRPr="00633A23">
        <w:rPr>
          <w:rFonts w:cs="Arial"/>
        </w:rPr>
        <w:t xml:space="preserve"> (</w:t>
      </w:r>
      <w:r w:rsidRPr="00633A23">
        <w:t>Пегаля</w:t>
      </w:r>
      <w:r w:rsidRPr="00633A23">
        <w:rPr>
          <w:rFonts w:cs="Arial"/>
        </w:rPr>
        <w:t xml:space="preserve">),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</w:t>
      </w:r>
      <w:r w:rsidRPr="00633A23">
        <w:softHyphen/>
        <w:t>ме</w:t>
      </w:r>
      <w:r w:rsidRPr="00633A23">
        <w:rPr>
          <w:rFonts w:cs="Arial"/>
        </w:rPr>
        <w:t xml:space="preserve"> </w:t>
      </w:r>
      <w:r w:rsidRPr="00633A23">
        <w:t>раздался</w:t>
      </w:r>
      <w:r w:rsidRPr="00633A23">
        <w:rPr>
          <w:rFonts w:cs="Arial"/>
        </w:rPr>
        <w:t xml:space="preserve"> </w:t>
      </w:r>
      <w:r w:rsidRPr="00633A23">
        <w:t>истошный</w:t>
      </w:r>
      <w:r w:rsidRPr="00633A23">
        <w:rPr>
          <w:rFonts w:cs="Arial"/>
        </w:rPr>
        <w:t xml:space="preserve"> </w:t>
      </w:r>
      <w:r w:rsidRPr="00633A23">
        <w:t>крик</w:t>
      </w:r>
      <w:r w:rsidRPr="00633A23">
        <w:rPr>
          <w:rFonts w:cs="Arial"/>
        </w:rPr>
        <w:t xml:space="preserve">: </w:t>
      </w:r>
      <w:r w:rsidRPr="00633A23">
        <w:t>«Христос</w:t>
      </w:r>
      <w:r w:rsidRPr="00633A23">
        <w:rPr>
          <w:rFonts w:cs="Arial"/>
        </w:rPr>
        <w:t xml:space="preserve"> </w:t>
      </w:r>
      <w:r w:rsidRPr="00633A23">
        <w:t>ваш</w:t>
      </w:r>
      <w:r w:rsidRPr="00633A23">
        <w:rPr>
          <w:rFonts w:cs="Arial"/>
        </w:rPr>
        <w:t xml:space="preserve"> </w:t>
      </w:r>
      <w:r w:rsidRPr="00633A23">
        <w:t>мертв</w:t>
      </w:r>
      <w:r w:rsidRPr="00633A23">
        <w:rPr>
          <w:rFonts w:cs="Arial"/>
        </w:rPr>
        <w:t>!</w:t>
      </w:r>
      <w:r w:rsidRPr="00633A23">
        <w:t>»</w:t>
      </w:r>
      <w:r w:rsidRPr="00633A23">
        <w:rPr>
          <w:rFonts w:cs="Arial"/>
        </w:rPr>
        <w:t xml:space="preserve">. </w:t>
      </w:r>
      <w:r w:rsidRPr="00633A23">
        <w:t>Мо</w:t>
      </w:r>
      <w:r w:rsidRPr="00633A23">
        <w:softHyphen/>
        <w:t>нахи</w:t>
      </w:r>
      <w:r w:rsidRPr="00633A23">
        <w:rPr>
          <w:rFonts w:cs="Arial"/>
        </w:rPr>
        <w:t xml:space="preserve"> </w:t>
      </w:r>
      <w:r w:rsidRPr="00633A23">
        <w:t>попыт</w:t>
      </w:r>
      <w:r w:rsidRPr="00633A23">
        <w:t>а</w:t>
      </w:r>
      <w:r w:rsidRPr="00633A23">
        <w:t>лись</w:t>
      </w:r>
      <w:r w:rsidRPr="00633A23">
        <w:rPr>
          <w:rFonts w:cs="Arial"/>
        </w:rPr>
        <w:t xml:space="preserve"> </w:t>
      </w:r>
      <w:r w:rsidRPr="00633A23">
        <w:t>выдворить</w:t>
      </w:r>
      <w:r w:rsidRPr="00633A23">
        <w:rPr>
          <w:rFonts w:cs="Arial"/>
        </w:rPr>
        <w:t xml:space="preserve"> </w:t>
      </w:r>
      <w:r w:rsidRPr="00633A23">
        <w:t>христоненавистников</w:t>
      </w:r>
      <w:r w:rsidRPr="00633A23">
        <w:rPr>
          <w:rFonts w:cs="Arial"/>
        </w:rPr>
        <w:t xml:space="preserve"> </w:t>
      </w:r>
      <w:r w:rsidRPr="00633A23">
        <w:t>из храма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активно</w:t>
      </w:r>
      <w:r w:rsidRPr="00633A23">
        <w:rPr>
          <w:rFonts w:cs="Arial"/>
        </w:rPr>
        <w:t xml:space="preserve"> </w:t>
      </w:r>
      <w:r w:rsidRPr="00633A23">
        <w:t>сопротивлялись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продолжали хулить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.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схватки</w:t>
      </w:r>
      <w:r w:rsidRPr="00633A23">
        <w:rPr>
          <w:rFonts w:cs="Arial"/>
        </w:rPr>
        <w:t xml:space="preserve"> </w:t>
      </w:r>
      <w:r w:rsidRPr="00633A23">
        <w:t>двое</w:t>
      </w:r>
      <w:r w:rsidRPr="00633A23">
        <w:rPr>
          <w:rFonts w:cs="Arial"/>
        </w:rPr>
        <w:t xml:space="preserve"> </w:t>
      </w:r>
      <w:r w:rsidRPr="00633A23">
        <w:t>монахов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пова</w:t>
      </w:r>
      <w:r w:rsidRPr="00633A23">
        <w:softHyphen/>
        <w:t>лены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жестоко</w:t>
      </w:r>
      <w:r w:rsidRPr="00633A23">
        <w:rPr>
          <w:rFonts w:cs="Arial"/>
        </w:rPr>
        <w:t xml:space="preserve"> </w:t>
      </w:r>
      <w:r w:rsidRPr="00633A23">
        <w:t>избиты</w:t>
      </w:r>
      <w:r w:rsidRPr="00633A23">
        <w:rPr>
          <w:rFonts w:cs="Arial"/>
        </w:rPr>
        <w:t xml:space="preserve"> </w:t>
      </w:r>
      <w:r w:rsidRPr="00633A23">
        <w:t>ногами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одн</w:t>
      </w:r>
      <w:r w:rsidRPr="00633A23">
        <w:t>о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преступников удалось</w:t>
      </w:r>
      <w:r w:rsidRPr="00633A23">
        <w:rPr>
          <w:rFonts w:cs="Arial"/>
        </w:rPr>
        <w:t xml:space="preserve"> </w:t>
      </w:r>
      <w:r w:rsidRPr="00633A23">
        <w:t>сорвать</w:t>
      </w:r>
      <w:r w:rsidRPr="00633A23">
        <w:rPr>
          <w:rFonts w:cs="Arial"/>
        </w:rPr>
        <w:t xml:space="preserve"> </w:t>
      </w:r>
      <w:r w:rsidRPr="00633A23">
        <w:t>перевернутый</w:t>
      </w:r>
      <w:r w:rsidRPr="00633A23">
        <w:rPr>
          <w:rFonts w:cs="Arial"/>
        </w:rPr>
        <w:t xml:space="preserve"> </w:t>
      </w:r>
      <w:r w:rsidRPr="00633A23">
        <w:t>крест</w:t>
      </w:r>
      <w:r w:rsidRPr="00633A23">
        <w:rPr>
          <w:rFonts w:cs="Arial"/>
        </w:rPr>
        <w:t xml:space="preserve"> (</w:t>
      </w:r>
      <w:r w:rsidRPr="00633A23">
        <w:t>издевательский знак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носят</w:t>
      </w:r>
      <w:r w:rsidRPr="00633A23">
        <w:rPr>
          <w:rFonts w:cs="Arial"/>
        </w:rPr>
        <w:t xml:space="preserve"> </w:t>
      </w:r>
      <w:r w:rsidRPr="00633A23">
        <w:t>сатанисты</w:t>
      </w:r>
      <w:r w:rsidRPr="00633A23">
        <w:rPr>
          <w:rFonts w:cs="Arial"/>
        </w:rPr>
        <w:t xml:space="preserve">), </w:t>
      </w:r>
      <w:r w:rsidRPr="00633A23">
        <w:t>позже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найден еще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символ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перстень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изображением</w:t>
      </w:r>
      <w:r w:rsidRPr="00633A23">
        <w:rPr>
          <w:rFonts w:cs="Arial"/>
        </w:rPr>
        <w:t xml:space="preserve"> </w:t>
      </w:r>
      <w:r w:rsidRPr="00633A23">
        <w:t>козла</w:t>
      </w:r>
      <w:r w:rsidRPr="00633A23">
        <w:rPr>
          <w:rFonts w:cs="Arial"/>
        </w:rPr>
        <w:t xml:space="preserve">. </w:t>
      </w:r>
      <w:r w:rsidRPr="00633A23">
        <w:t>М</w:t>
      </w:r>
      <w:r w:rsidRPr="00633A23">
        <w:t>и</w:t>
      </w:r>
      <w:r w:rsidRPr="00633A23">
        <w:t>лиция</w:t>
      </w:r>
      <w:r w:rsidRPr="00633A23">
        <w:rPr>
          <w:rFonts w:cs="Arial"/>
        </w:rPr>
        <w:t xml:space="preserve"> </w:t>
      </w:r>
      <w:r w:rsidRPr="00633A23">
        <w:t>задержала</w:t>
      </w:r>
      <w:r w:rsidRPr="00633A23">
        <w:rPr>
          <w:rFonts w:cs="Arial"/>
        </w:rPr>
        <w:t xml:space="preserve"> </w:t>
      </w:r>
      <w:r w:rsidRPr="00633A23">
        <w:t>двоих</w:t>
      </w:r>
      <w:r w:rsidRPr="00633A23">
        <w:rPr>
          <w:rFonts w:cs="Arial"/>
        </w:rPr>
        <w:t xml:space="preserve"> </w:t>
      </w:r>
      <w:r w:rsidRPr="00633A23">
        <w:t>нападающих</w:t>
      </w:r>
      <w:r w:rsidRPr="00633A23">
        <w:rPr>
          <w:rFonts w:cs="Arial"/>
        </w:rPr>
        <w:t xml:space="preserve"> 18 </w:t>
      </w:r>
      <w:r w:rsidRPr="00633A23">
        <w:t>и</w:t>
      </w:r>
      <w:r w:rsidRPr="00633A23">
        <w:rPr>
          <w:rFonts w:cs="Arial"/>
        </w:rPr>
        <w:t xml:space="preserve"> 20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и определила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состоянии</w:t>
      </w:r>
      <w:r w:rsidRPr="00633A23">
        <w:rPr>
          <w:rFonts w:cs="Arial"/>
        </w:rPr>
        <w:t xml:space="preserve"> </w:t>
      </w:r>
      <w:r w:rsidRPr="00633A23">
        <w:t>алк</w:t>
      </w:r>
      <w:r w:rsidRPr="00633A23">
        <w:t>о</w:t>
      </w:r>
      <w:r w:rsidRPr="00633A23">
        <w:t>гольного опьянения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факту</w:t>
      </w:r>
      <w:r w:rsidRPr="00633A23">
        <w:rPr>
          <w:rFonts w:cs="Arial"/>
        </w:rPr>
        <w:t xml:space="preserve"> </w:t>
      </w:r>
      <w:r w:rsidRPr="00633A23">
        <w:t>злостного</w:t>
      </w:r>
      <w:r w:rsidRPr="00633A23">
        <w:rPr>
          <w:rFonts w:cs="Arial"/>
        </w:rPr>
        <w:t xml:space="preserve"> </w:t>
      </w:r>
      <w:r w:rsidRPr="00633A23">
        <w:t>хулиганства</w:t>
      </w:r>
      <w:r w:rsidRPr="00633A23">
        <w:rPr>
          <w:rFonts w:cs="Arial"/>
        </w:rPr>
        <w:t xml:space="preserve"> </w:t>
      </w:r>
      <w:r w:rsidRPr="00633A23">
        <w:t>возбуждено уголовное</w:t>
      </w:r>
      <w:r w:rsidRPr="00633A23">
        <w:rPr>
          <w:rFonts w:cs="Arial"/>
        </w:rPr>
        <w:t xml:space="preserve"> </w:t>
      </w:r>
      <w:r w:rsidRPr="00633A23">
        <w:t>дело</w:t>
      </w:r>
      <w:r w:rsidRPr="00633A23">
        <w:rPr>
          <w:rFonts w:cs="Arial"/>
        </w:rPr>
        <w:t xml:space="preserve">.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стало</w:t>
      </w:r>
      <w:r w:rsidRPr="00633A23">
        <w:rPr>
          <w:rFonts w:cs="Arial"/>
        </w:rPr>
        <w:t xml:space="preserve"> </w:t>
      </w:r>
      <w:r w:rsidRPr="00633A23">
        <w:t>известно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поселке</w:t>
      </w:r>
      <w:r w:rsidRPr="00633A23">
        <w:rPr>
          <w:rFonts w:cs="Arial"/>
        </w:rPr>
        <w:t xml:space="preserve"> </w:t>
      </w:r>
      <w:r w:rsidRPr="00633A23">
        <w:t>Кузнеч</w:t>
      </w:r>
      <w:r w:rsidRPr="00633A23">
        <w:softHyphen/>
        <w:t>ный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20 </w:t>
      </w:r>
      <w:r w:rsidRPr="00633A23">
        <w:t>км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Приозерска</w:t>
      </w:r>
      <w:r w:rsidRPr="00633A23">
        <w:rPr>
          <w:rFonts w:cs="Arial"/>
        </w:rPr>
        <w:t xml:space="preserve">, </w:t>
      </w:r>
      <w:r w:rsidRPr="00633A23">
        <w:t>сатанисты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пер</w:t>
      </w:r>
      <w:r w:rsidRPr="00633A23">
        <w:softHyphen/>
        <w:t>вый</w:t>
      </w:r>
      <w:r w:rsidRPr="00633A23">
        <w:rPr>
          <w:rFonts w:cs="Arial"/>
        </w:rPr>
        <w:t xml:space="preserve"> </w:t>
      </w:r>
      <w:r w:rsidRPr="00633A23">
        <w:t>год</w:t>
      </w:r>
      <w:r w:rsidRPr="00633A23">
        <w:rPr>
          <w:rFonts w:cs="Arial"/>
        </w:rPr>
        <w:t xml:space="preserve"> </w:t>
      </w:r>
      <w:r w:rsidRPr="00633A23">
        <w:t>ус</w:t>
      </w:r>
      <w:r w:rsidRPr="00633A23">
        <w:t>т</w:t>
      </w:r>
      <w:r w:rsidRPr="00633A23">
        <w:t>раивают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сходки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подтверждают</w:t>
      </w:r>
      <w:r w:rsidRPr="00633A23">
        <w:rPr>
          <w:rFonts w:cs="Arial"/>
        </w:rPr>
        <w:t xml:space="preserve"> </w:t>
      </w:r>
      <w:r w:rsidRPr="00633A23">
        <w:t>и местные</w:t>
      </w:r>
      <w:r w:rsidRPr="00633A23">
        <w:rPr>
          <w:rFonts w:cs="Arial"/>
        </w:rPr>
        <w:t xml:space="preserve"> </w:t>
      </w:r>
      <w:r w:rsidRPr="00633A23">
        <w:t>жители</w:t>
      </w:r>
      <w:r w:rsidRPr="00633A23">
        <w:rPr>
          <w:rFonts w:cs="Arial"/>
        </w:rPr>
        <w:t xml:space="preserve">, </w:t>
      </w:r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местные</w:t>
      </w:r>
      <w:r w:rsidRPr="00633A23">
        <w:rPr>
          <w:rFonts w:cs="Arial"/>
        </w:rPr>
        <w:t xml:space="preserve"> </w:t>
      </w:r>
      <w:r w:rsidRPr="00633A23">
        <w:t>власти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а</w:t>
      </w:r>
      <w:r w:rsidRPr="00633A23">
        <w:t>воох</w:t>
      </w:r>
      <w:r w:rsidRPr="00633A23">
        <w:softHyphen/>
        <w:t>ранительные</w:t>
      </w:r>
      <w:r w:rsidRPr="00633A23">
        <w:rPr>
          <w:rFonts w:cs="Arial"/>
        </w:rPr>
        <w:t xml:space="preserve"> </w:t>
      </w:r>
      <w:r w:rsidRPr="00633A23">
        <w:t>органы</w:t>
      </w:r>
      <w:r w:rsidRPr="00633A23">
        <w:rPr>
          <w:rFonts w:cs="Arial"/>
        </w:rPr>
        <w:t xml:space="preserve"> </w:t>
      </w:r>
      <w:r w:rsidRPr="00633A23">
        <w:t>никаких</w:t>
      </w:r>
      <w:r w:rsidRPr="00633A23">
        <w:rPr>
          <w:rFonts w:cs="Arial"/>
        </w:rPr>
        <w:t xml:space="preserve"> </w:t>
      </w:r>
      <w:r w:rsidRPr="00633A23">
        <w:t>действий</w:t>
      </w:r>
      <w:r w:rsidRPr="00633A23">
        <w:rPr>
          <w:rFonts w:cs="Arial"/>
        </w:rPr>
        <w:t xml:space="preserve"> </w:t>
      </w:r>
      <w:r w:rsidRPr="00633A23">
        <w:t>против</w:t>
      </w:r>
      <w:r w:rsidRPr="00633A23">
        <w:rPr>
          <w:rFonts w:cs="Arial"/>
        </w:rPr>
        <w:t xml:space="preserve"> </w:t>
      </w:r>
      <w:r w:rsidRPr="00633A23">
        <w:t>секты</w:t>
      </w:r>
      <w:r w:rsidRPr="00633A23">
        <w:rPr>
          <w:rFonts w:cs="Arial"/>
        </w:rPr>
        <w:t xml:space="preserve"> </w:t>
      </w:r>
      <w:r w:rsidRPr="00633A23">
        <w:t>не предпринимают</w:t>
      </w:r>
      <w:r w:rsidRPr="00633A23">
        <w:rPr>
          <w:rFonts w:cs="Arial"/>
        </w:rPr>
        <w:t xml:space="preserve">. </w:t>
      </w:r>
      <w:r w:rsidRPr="00633A23">
        <w:t>Интересно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задержанных оказался</w:t>
      </w:r>
      <w:r w:rsidRPr="00633A23">
        <w:rPr>
          <w:rFonts w:cs="Arial"/>
        </w:rPr>
        <w:t xml:space="preserve"> </w:t>
      </w:r>
      <w:r w:rsidRPr="00633A23">
        <w:t>сыном</w:t>
      </w:r>
      <w:r w:rsidRPr="00633A23">
        <w:rPr>
          <w:rFonts w:cs="Arial"/>
        </w:rPr>
        <w:t xml:space="preserve"> </w:t>
      </w:r>
      <w:r w:rsidRPr="00633A23">
        <w:t>инспектора</w:t>
      </w:r>
      <w:r w:rsidRPr="00633A23">
        <w:rPr>
          <w:rFonts w:cs="Arial"/>
        </w:rPr>
        <w:t xml:space="preserve"> </w:t>
      </w:r>
      <w:r w:rsidRPr="00633A23">
        <w:t>ОВД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ночь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субботы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, </w:t>
      </w:r>
      <w:r w:rsidRPr="00655EE9">
        <w:rPr>
          <w:rFonts w:cs="Arial"/>
          <w:b/>
        </w:rPr>
        <w:t xml:space="preserve">23 </w:t>
      </w:r>
      <w:r w:rsidRPr="00655EE9">
        <w:rPr>
          <w:b/>
        </w:rPr>
        <w:t>сентября</w:t>
      </w:r>
      <w:r w:rsidRPr="00655EE9">
        <w:rPr>
          <w:rFonts w:cs="Arial"/>
          <w:b/>
        </w:rPr>
        <w:t xml:space="preserve">/6 </w:t>
      </w:r>
      <w:r w:rsidRPr="00655EE9">
        <w:rPr>
          <w:b/>
        </w:rPr>
        <w:t>октября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Братском</w:t>
      </w:r>
      <w:r w:rsidRPr="00633A23">
        <w:rPr>
          <w:rFonts w:cs="Arial"/>
        </w:rPr>
        <w:t xml:space="preserve"> </w:t>
      </w:r>
      <w:r w:rsidRPr="00633A23">
        <w:t>участке</w:t>
      </w:r>
      <w:r w:rsidRPr="00633A23">
        <w:rPr>
          <w:rFonts w:cs="Arial"/>
        </w:rPr>
        <w:t xml:space="preserve"> </w:t>
      </w:r>
      <w:r w:rsidRPr="00633A23">
        <w:t>Никол</w:t>
      </w:r>
      <w:r w:rsidRPr="00633A23">
        <w:t>ь</w:t>
      </w:r>
      <w:r w:rsidRPr="00633A23">
        <w:t>ского</w:t>
      </w:r>
      <w:r w:rsidRPr="00633A23">
        <w:rPr>
          <w:rFonts w:cs="Arial"/>
        </w:rPr>
        <w:t xml:space="preserve"> </w:t>
      </w:r>
      <w:r w:rsidRPr="00633A23">
        <w:t>кладбища 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неизвестными</w:t>
      </w:r>
      <w:r w:rsidRPr="00633A23">
        <w:rPr>
          <w:rFonts w:cs="Arial"/>
        </w:rPr>
        <w:t xml:space="preserve"> </w:t>
      </w:r>
      <w:r w:rsidRPr="00633A23">
        <w:t>зло</w:t>
      </w:r>
      <w:r w:rsidRPr="00633A23">
        <w:softHyphen/>
        <w:t>умышленниками</w:t>
      </w:r>
      <w:r w:rsidRPr="00633A23">
        <w:rPr>
          <w:rFonts w:cs="Arial"/>
        </w:rPr>
        <w:t xml:space="preserve">, </w:t>
      </w:r>
      <w:r w:rsidRPr="00633A23">
        <w:t>вероятно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целью</w:t>
      </w:r>
      <w:r w:rsidRPr="00633A23">
        <w:rPr>
          <w:rFonts w:cs="Arial"/>
        </w:rPr>
        <w:t xml:space="preserve"> </w:t>
      </w:r>
      <w:r w:rsidRPr="00633A23">
        <w:t>ограбления</w:t>
      </w:r>
      <w:r w:rsidRPr="00633A23">
        <w:rPr>
          <w:rFonts w:cs="Arial"/>
        </w:rPr>
        <w:t xml:space="preserve">, </w:t>
      </w:r>
      <w:r w:rsidRPr="00633A23">
        <w:t>оск</w:t>
      </w:r>
      <w:r w:rsidRPr="00633A23">
        <w:softHyphen/>
        <w:t>вернена</w:t>
      </w:r>
      <w:r w:rsidRPr="00633A23">
        <w:rPr>
          <w:rFonts w:cs="Arial"/>
        </w:rPr>
        <w:t xml:space="preserve"> </w:t>
      </w:r>
      <w:r w:rsidRPr="00633A23">
        <w:t>могила</w:t>
      </w:r>
      <w:r w:rsidRPr="00633A23">
        <w:rPr>
          <w:rFonts w:cs="Arial"/>
        </w:rPr>
        <w:t xml:space="preserve"> </w:t>
      </w:r>
      <w:r w:rsidRPr="00633A23">
        <w:t>Митрополита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Петербургского</w:t>
      </w:r>
      <w:r w:rsidRPr="00633A23">
        <w:rPr>
          <w:rFonts w:cs="Arial"/>
        </w:rPr>
        <w:t xml:space="preserve"> </w:t>
      </w:r>
      <w:r w:rsidRPr="00633A23">
        <w:t>Ан</w:t>
      </w:r>
      <w:r w:rsidRPr="00633A23">
        <w:softHyphen/>
        <w:t>тония</w:t>
      </w:r>
      <w:r w:rsidRPr="00633A23">
        <w:rPr>
          <w:rFonts w:cs="Arial"/>
        </w:rPr>
        <w:t xml:space="preserve"> (</w:t>
      </w:r>
      <w:r w:rsidRPr="00633A23">
        <w:t>Мельник</w:t>
      </w:r>
      <w:r w:rsidRPr="00633A23">
        <w:t>о</w:t>
      </w:r>
      <w:r w:rsidRPr="00633A23">
        <w:t>ва</w:t>
      </w:r>
      <w:r w:rsidRPr="00633A23">
        <w:rPr>
          <w:rFonts w:cs="Arial"/>
        </w:rPr>
        <w:t>), (</w:t>
      </w:r>
      <w:r w:rsidR="00655EE9" w:rsidRPr="00655EE9">
        <w:t>†</w:t>
      </w:r>
      <w:r w:rsidRPr="00633A23">
        <w:rPr>
          <w:rFonts w:cs="Arial"/>
        </w:rPr>
        <w:t xml:space="preserve">1986).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свидетельству</w:t>
      </w:r>
      <w:r w:rsidRPr="00633A23">
        <w:rPr>
          <w:rFonts w:cs="Arial"/>
        </w:rPr>
        <w:t xml:space="preserve"> </w:t>
      </w:r>
      <w:r w:rsidRPr="00633A23">
        <w:t>мили</w:t>
      </w:r>
      <w:r w:rsidRPr="00633A23">
        <w:softHyphen/>
        <w:t>ции</w:t>
      </w:r>
      <w:r w:rsidRPr="00633A23">
        <w:rPr>
          <w:rFonts w:cs="Arial"/>
        </w:rPr>
        <w:t xml:space="preserve">, </w:t>
      </w:r>
      <w:r w:rsidRPr="00633A23">
        <w:t>прибывшей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 </w:t>
      </w:r>
      <w:r w:rsidRPr="00633A23">
        <w:t>утром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softHyphen/>
        <w:t>же</w:t>
      </w:r>
      <w:r w:rsidRPr="00633A23">
        <w:rPr>
          <w:rFonts w:cs="Arial"/>
        </w:rPr>
        <w:t xml:space="preserve"> </w:t>
      </w:r>
      <w:r w:rsidRPr="00633A23">
        <w:t>оч</w:t>
      </w:r>
      <w:r w:rsidRPr="00633A23">
        <w:t>е</w:t>
      </w:r>
      <w:r w:rsidRPr="00633A23">
        <w:t>видцев</w:t>
      </w:r>
      <w:r w:rsidRPr="00633A23">
        <w:rPr>
          <w:rFonts w:cs="Arial"/>
        </w:rPr>
        <w:t xml:space="preserve">, </w:t>
      </w:r>
      <w:r w:rsidRPr="00633A23">
        <w:t>гробокопатели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успели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смог</w:t>
      </w:r>
      <w:r w:rsidRPr="00633A23">
        <w:softHyphen/>
        <w:t>ли</w:t>
      </w:r>
      <w:r w:rsidRPr="00633A23">
        <w:rPr>
          <w:rFonts w:cs="Arial"/>
        </w:rPr>
        <w:t xml:space="preserve">, </w:t>
      </w:r>
      <w:r w:rsidRPr="00633A23">
        <w:t>будучи</w:t>
      </w:r>
      <w:r w:rsidRPr="00633A23">
        <w:rPr>
          <w:rFonts w:cs="Arial"/>
        </w:rPr>
        <w:t xml:space="preserve"> </w:t>
      </w:r>
      <w:r w:rsidRPr="00633A23">
        <w:t>кем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испуганы</w:t>
      </w:r>
      <w:r w:rsidRPr="00633A23">
        <w:rPr>
          <w:rFonts w:cs="Arial"/>
        </w:rPr>
        <w:t xml:space="preserve">, </w:t>
      </w:r>
      <w:r w:rsidRPr="00633A23">
        <w:t>заве</w:t>
      </w:r>
      <w:r w:rsidRPr="00633A23">
        <w:t>р</w:t>
      </w:r>
      <w:r w:rsidRPr="00633A23">
        <w:t>шить умышленное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могила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раскопана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глубину около</w:t>
      </w:r>
      <w:r w:rsidRPr="00633A23">
        <w:rPr>
          <w:rFonts w:cs="Arial"/>
        </w:rPr>
        <w:t xml:space="preserve"> </w:t>
      </w:r>
      <w:r w:rsidRPr="00633A23">
        <w:t>метра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гроб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койного</w:t>
      </w:r>
      <w:r w:rsidRPr="00633A23">
        <w:rPr>
          <w:rFonts w:cs="Arial"/>
        </w:rPr>
        <w:t xml:space="preserve"> </w:t>
      </w:r>
      <w:r w:rsidRPr="00633A23">
        <w:t>Владыки Антония</w:t>
      </w:r>
      <w:r w:rsidRPr="00633A23">
        <w:rPr>
          <w:rFonts w:cs="Arial"/>
        </w:rPr>
        <w:t xml:space="preserve"> </w:t>
      </w:r>
      <w:r w:rsidRPr="00633A23">
        <w:t>ими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тронуто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, </w:t>
      </w:r>
      <w:r w:rsidRPr="00655EE9">
        <w:rPr>
          <w:rFonts w:cs="Arial"/>
          <w:b/>
        </w:rPr>
        <w:t xml:space="preserve">23 </w:t>
      </w:r>
      <w:r w:rsidRPr="00655EE9">
        <w:rPr>
          <w:b/>
        </w:rPr>
        <w:t>сентября</w:t>
      </w:r>
      <w:r w:rsidRPr="00655EE9">
        <w:rPr>
          <w:rFonts w:cs="Arial"/>
          <w:b/>
        </w:rPr>
        <w:t xml:space="preserve">/6 </w:t>
      </w:r>
      <w:r w:rsidRPr="00655EE9">
        <w:rPr>
          <w:b/>
        </w:rPr>
        <w:t>октября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55-</w:t>
      </w:r>
      <w:r w:rsidRPr="00633A23">
        <w:t>летия</w:t>
      </w:r>
      <w:r w:rsidRPr="00633A23">
        <w:rPr>
          <w:rFonts w:cs="Arial"/>
        </w:rPr>
        <w:t xml:space="preserve"> </w:t>
      </w:r>
      <w:r w:rsidRPr="00633A23">
        <w:t>высадки</w:t>
      </w:r>
      <w:r w:rsidRPr="00633A23">
        <w:rPr>
          <w:rFonts w:cs="Arial"/>
        </w:rPr>
        <w:t xml:space="preserve"> </w:t>
      </w:r>
      <w:r w:rsidRPr="00633A23">
        <w:t>стрельнинского</w:t>
      </w:r>
      <w:r w:rsidRPr="00633A23">
        <w:rPr>
          <w:rFonts w:cs="Arial"/>
        </w:rPr>
        <w:t xml:space="preserve"> </w:t>
      </w:r>
      <w:r w:rsidRPr="00633A23">
        <w:t>десанта</w:t>
      </w:r>
      <w:r w:rsidRPr="00633A23">
        <w:rPr>
          <w:rFonts w:cs="Arial"/>
        </w:rPr>
        <w:t xml:space="preserve"> (1941),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ини</w:t>
      </w:r>
      <w:r w:rsidRPr="00633A23">
        <w:softHyphen/>
        <w:t>циативе</w:t>
      </w:r>
      <w:r w:rsidRPr="00633A23">
        <w:rPr>
          <w:rFonts w:cs="Arial"/>
        </w:rPr>
        <w:t xml:space="preserve"> </w:t>
      </w:r>
      <w:r w:rsidRPr="00633A23">
        <w:t>Спасо</w:t>
      </w:r>
      <w:r w:rsidRPr="00633A23">
        <w:rPr>
          <w:rFonts w:cs="Arial"/>
        </w:rPr>
        <w:t>-</w:t>
      </w:r>
      <w:r w:rsidRPr="00633A23">
        <w:t>Преображенского</w:t>
      </w:r>
      <w:r w:rsidRPr="00633A23">
        <w:rPr>
          <w:rFonts w:cs="Arial"/>
        </w:rPr>
        <w:t xml:space="preserve"> </w:t>
      </w:r>
      <w:r w:rsidRPr="00633A23">
        <w:t>прихода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Стрельне и</w:t>
      </w:r>
      <w:r w:rsidRPr="00633A23">
        <w:rPr>
          <w:rFonts w:cs="Arial"/>
        </w:rPr>
        <w:t xml:space="preserve"> </w:t>
      </w:r>
      <w:r w:rsidRPr="00633A23">
        <w:t>братии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Троицкой</w:t>
      </w:r>
      <w:r w:rsidRPr="00633A23">
        <w:rPr>
          <w:rFonts w:cs="Arial"/>
        </w:rPr>
        <w:t xml:space="preserve"> </w:t>
      </w:r>
      <w:r w:rsidRPr="00633A23">
        <w:t>Сергиевой</w:t>
      </w:r>
      <w:r w:rsidRPr="00633A23">
        <w:rPr>
          <w:rFonts w:cs="Arial"/>
        </w:rPr>
        <w:t xml:space="preserve"> </w:t>
      </w:r>
      <w:r w:rsidRPr="00633A23">
        <w:t>Приморской</w:t>
      </w:r>
      <w:r w:rsidRPr="00633A23">
        <w:rPr>
          <w:rFonts w:cs="Arial"/>
        </w:rPr>
        <w:t xml:space="preserve"> </w:t>
      </w:r>
      <w:r w:rsidRPr="00633A23">
        <w:t>пус</w:t>
      </w:r>
      <w:r w:rsidRPr="00633A23">
        <w:softHyphen/>
        <w:t>тыни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берегу</w:t>
      </w:r>
      <w:r w:rsidRPr="00633A23">
        <w:rPr>
          <w:rFonts w:cs="Arial"/>
        </w:rPr>
        <w:t xml:space="preserve"> </w:t>
      </w:r>
      <w:r w:rsidRPr="00633A23">
        <w:t>Финского</w:t>
      </w:r>
      <w:r w:rsidRPr="00633A23">
        <w:rPr>
          <w:rFonts w:cs="Arial"/>
        </w:rPr>
        <w:t xml:space="preserve"> </w:t>
      </w:r>
      <w:r w:rsidRPr="00633A23">
        <w:t>залива</w:t>
      </w:r>
      <w:r w:rsidRPr="00633A23">
        <w:rPr>
          <w:rFonts w:cs="Arial"/>
        </w:rPr>
        <w:t xml:space="preserve">,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музеем «Морская</w:t>
      </w:r>
      <w:r w:rsidRPr="00633A23">
        <w:rPr>
          <w:rFonts w:cs="Arial"/>
        </w:rPr>
        <w:t xml:space="preserve"> </w:t>
      </w:r>
      <w:r w:rsidRPr="00633A23">
        <w:t>Стрельна»</w:t>
      </w:r>
      <w:r w:rsidRPr="00633A23">
        <w:rPr>
          <w:rFonts w:cs="Arial"/>
        </w:rPr>
        <w:t xml:space="preserve">,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открыт</w:t>
      </w:r>
      <w:r w:rsidRPr="00633A23">
        <w:rPr>
          <w:rFonts w:cs="Arial"/>
        </w:rPr>
        <w:t xml:space="preserve"> </w:t>
      </w:r>
      <w:r w:rsidRPr="00633A23">
        <w:t>памятник</w:t>
      </w:r>
      <w:r w:rsidRPr="00633A23">
        <w:rPr>
          <w:rFonts w:cs="Arial"/>
        </w:rPr>
        <w:t xml:space="preserve"> </w:t>
      </w:r>
      <w:r w:rsidRPr="00633A23">
        <w:t>Стрельнинскому</w:t>
      </w:r>
      <w:r w:rsidRPr="00633A23">
        <w:rPr>
          <w:rFonts w:cs="Arial"/>
        </w:rPr>
        <w:t xml:space="preserve"> </w:t>
      </w:r>
      <w:r w:rsidRPr="00633A23">
        <w:t>десанту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осьмиконечный</w:t>
      </w:r>
      <w:r w:rsidRPr="00633A23">
        <w:rPr>
          <w:rFonts w:cs="Arial"/>
        </w:rPr>
        <w:t xml:space="preserve"> </w:t>
      </w:r>
      <w:r w:rsidRPr="00633A23">
        <w:t>деревянный</w:t>
      </w:r>
      <w:r w:rsidRPr="00633A23">
        <w:rPr>
          <w:rFonts w:cs="Arial"/>
        </w:rPr>
        <w:t xml:space="preserve"> </w:t>
      </w:r>
      <w:r w:rsidRPr="00633A23">
        <w:t>пра</w:t>
      </w:r>
      <w:r w:rsidRPr="00633A23">
        <w:softHyphen/>
        <w:t>вославный</w:t>
      </w:r>
      <w:r w:rsidRPr="00633A23">
        <w:rPr>
          <w:rFonts w:cs="Arial"/>
        </w:rPr>
        <w:t xml:space="preserve"> </w:t>
      </w:r>
      <w:r w:rsidRPr="00633A23">
        <w:t>крест</w:t>
      </w:r>
      <w:r w:rsidRPr="00633A23">
        <w:rPr>
          <w:rFonts w:cs="Arial"/>
        </w:rPr>
        <w:t xml:space="preserve">, </w:t>
      </w:r>
      <w:r w:rsidRPr="00633A23">
        <w:t>высотой</w:t>
      </w:r>
      <w:r w:rsidRPr="00633A23">
        <w:rPr>
          <w:rFonts w:cs="Arial"/>
        </w:rPr>
        <w:t xml:space="preserve"> </w:t>
      </w:r>
      <w:r w:rsidRPr="00633A23">
        <w:t>около</w:t>
      </w:r>
      <w:r w:rsidRPr="00633A23">
        <w:rPr>
          <w:rFonts w:cs="Arial"/>
        </w:rPr>
        <w:t xml:space="preserve"> </w:t>
      </w:r>
      <w:r w:rsidRPr="00633A23">
        <w:t>трех</w:t>
      </w:r>
      <w:r w:rsidRPr="00633A23">
        <w:rPr>
          <w:rFonts w:cs="Arial"/>
        </w:rPr>
        <w:t xml:space="preserve"> </w:t>
      </w:r>
      <w:r w:rsidRPr="00633A23">
        <w:t>метров</w:t>
      </w:r>
      <w:r w:rsidRPr="00633A23">
        <w:rPr>
          <w:rFonts w:cs="Arial"/>
        </w:rPr>
        <w:t xml:space="preserve">. </w:t>
      </w:r>
      <w:r w:rsidRPr="00633A23">
        <w:t>Освя</w:t>
      </w:r>
      <w:r w:rsidRPr="00633A23">
        <w:softHyphen/>
        <w:t>щение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>-</w:t>
      </w:r>
      <w:r w:rsidRPr="00633A23">
        <w:t>памятника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насел</w:t>
      </w:r>
      <w:r w:rsidRPr="00633A23">
        <w:t>ь</w:t>
      </w:r>
      <w:r w:rsidRPr="00633A23">
        <w:t>ник</w:t>
      </w:r>
      <w:r w:rsidRPr="00633A23">
        <w:rPr>
          <w:rFonts w:cs="Arial"/>
        </w:rPr>
        <w:t xml:space="preserve"> </w:t>
      </w:r>
      <w:r w:rsidRPr="00633A23">
        <w:t>обители иеромонах</w:t>
      </w:r>
      <w:r w:rsidRPr="00633A23">
        <w:rPr>
          <w:rFonts w:cs="Arial"/>
        </w:rPr>
        <w:t xml:space="preserve"> </w:t>
      </w:r>
      <w:r w:rsidRPr="00633A23">
        <w:t>Игнатий</w:t>
      </w:r>
      <w:r w:rsidRPr="00633A23">
        <w:rPr>
          <w:rFonts w:cs="Arial"/>
        </w:rPr>
        <w:t xml:space="preserve"> (</w:t>
      </w:r>
      <w:r w:rsidRPr="00633A23">
        <w:t>Бузин</w:t>
      </w:r>
      <w:r w:rsidRPr="00633A23">
        <w:rPr>
          <w:rFonts w:cs="Arial"/>
        </w:rPr>
        <w:t>).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Апостола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Евангелиста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гослова</w:t>
      </w:r>
      <w:r w:rsidRPr="00633A23">
        <w:rPr>
          <w:rFonts w:cs="Arial"/>
        </w:rPr>
        <w:t xml:space="preserve">, </w:t>
      </w:r>
      <w:r w:rsidRPr="00655EE9">
        <w:rPr>
          <w:rFonts w:cs="Arial"/>
          <w:b/>
        </w:rPr>
        <w:t xml:space="preserve">26 </w:t>
      </w:r>
      <w:r w:rsidRPr="00655EE9">
        <w:rPr>
          <w:b/>
        </w:rPr>
        <w:t>сентября</w:t>
      </w:r>
      <w:r w:rsidRPr="00655EE9">
        <w:rPr>
          <w:rFonts w:cs="Arial"/>
          <w:b/>
        </w:rPr>
        <w:t xml:space="preserve">/9 </w:t>
      </w:r>
      <w:r w:rsidRPr="00655EE9">
        <w:rPr>
          <w:b/>
        </w:rPr>
        <w:t>октября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lastRenderedPageBreak/>
        <w:t>Михайловском</w:t>
      </w:r>
      <w:r w:rsidRPr="00633A23">
        <w:rPr>
          <w:rFonts w:cs="Arial"/>
        </w:rPr>
        <w:t xml:space="preserve"> </w:t>
      </w:r>
      <w:r w:rsidRPr="00633A23">
        <w:t>ма</w:t>
      </w:r>
      <w:r w:rsidRPr="00633A23">
        <w:softHyphen/>
        <w:t>неже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Манежной</w:t>
      </w:r>
      <w:r w:rsidRPr="00633A23">
        <w:rPr>
          <w:rFonts w:cs="Arial"/>
        </w:rPr>
        <w:t xml:space="preserve"> </w:t>
      </w:r>
      <w:r w:rsidRPr="00633A23">
        <w:t>площади</w:t>
      </w:r>
      <w:r w:rsidRPr="00633A23">
        <w:rPr>
          <w:rFonts w:cs="Arial"/>
        </w:rPr>
        <w:t xml:space="preserve"> </w:t>
      </w:r>
      <w:r w:rsidRPr="00633A23">
        <w:t>открылась</w:t>
      </w:r>
      <w:r w:rsidRPr="00633A23">
        <w:rPr>
          <w:rFonts w:cs="Arial"/>
        </w:rPr>
        <w:t xml:space="preserve"> </w:t>
      </w:r>
      <w:r w:rsidRPr="00633A23">
        <w:t>Вторая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softHyphen/>
        <w:t>российская</w:t>
      </w:r>
      <w:r w:rsidRPr="00633A23">
        <w:rPr>
          <w:rFonts w:cs="Arial"/>
        </w:rPr>
        <w:t xml:space="preserve"> </w:t>
      </w:r>
      <w:r w:rsidRPr="00633A23">
        <w:t>выставка</w:t>
      </w:r>
      <w:r w:rsidRPr="00633A23">
        <w:rPr>
          <w:rFonts w:cs="Arial"/>
        </w:rPr>
        <w:t>-</w:t>
      </w:r>
      <w:r w:rsidRPr="00633A23">
        <w:t>ярмарка</w:t>
      </w:r>
      <w:r w:rsidRPr="00633A23">
        <w:rPr>
          <w:rFonts w:cs="Arial"/>
        </w:rPr>
        <w:t xml:space="preserve"> </w:t>
      </w:r>
      <w:r w:rsidRPr="00633A23">
        <w:t>«Православная</w:t>
      </w:r>
      <w:r w:rsidRPr="00633A23">
        <w:rPr>
          <w:rFonts w:cs="Arial"/>
        </w:rPr>
        <w:t xml:space="preserve"> </w:t>
      </w:r>
      <w:r w:rsidRPr="00633A23">
        <w:t>Русь»</w:t>
      </w:r>
      <w:r w:rsidRPr="00633A23">
        <w:rPr>
          <w:rFonts w:cs="Arial"/>
        </w:rPr>
        <w:t xml:space="preserve">, </w:t>
      </w:r>
      <w:r w:rsidRPr="00633A23">
        <w:t>инициаторами</w:t>
      </w:r>
      <w:r w:rsidRPr="00633A23">
        <w:rPr>
          <w:rFonts w:cs="Arial"/>
        </w:rPr>
        <w:t xml:space="preserve"> </w:t>
      </w:r>
      <w:r w:rsidRPr="00633A23">
        <w:t>проведения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выступили</w:t>
      </w:r>
      <w:r w:rsidRPr="00633A23">
        <w:rPr>
          <w:rFonts w:cs="Arial"/>
        </w:rPr>
        <w:t xml:space="preserve"> </w:t>
      </w:r>
      <w:r w:rsidRPr="00633A23">
        <w:t>Мос</w:t>
      </w:r>
      <w:r w:rsidRPr="00633A23">
        <w:softHyphen/>
        <w:t>ковский</w:t>
      </w:r>
      <w:r w:rsidRPr="00633A23">
        <w:rPr>
          <w:rFonts w:cs="Arial"/>
        </w:rPr>
        <w:t xml:space="preserve"> </w:t>
      </w:r>
      <w:r w:rsidRPr="00633A23">
        <w:t>Па</w:t>
      </w:r>
      <w:r w:rsidRPr="00633A23">
        <w:t>т</w:t>
      </w:r>
      <w:r w:rsidRPr="00633A23">
        <w:t>риархат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Петербургская</w:t>
      </w:r>
      <w:r w:rsidRPr="00633A23">
        <w:rPr>
          <w:rFonts w:cs="Arial"/>
        </w:rPr>
        <w:t xml:space="preserve"> </w:t>
      </w:r>
      <w:r w:rsidRPr="00633A23">
        <w:t>Епархия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Петербургские</w:t>
      </w:r>
      <w:r w:rsidRPr="00633A23">
        <w:rPr>
          <w:rFonts w:cs="Arial"/>
        </w:rPr>
        <w:t xml:space="preserve"> </w:t>
      </w:r>
      <w:r w:rsidRPr="00633A23">
        <w:t>Духовные</w:t>
      </w:r>
      <w:r w:rsidRPr="00633A23">
        <w:rPr>
          <w:rFonts w:cs="Arial"/>
        </w:rPr>
        <w:t xml:space="preserve"> </w:t>
      </w:r>
      <w:r w:rsidRPr="00633A23">
        <w:t>академия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семинария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ак</w:t>
      </w:r>
      <w:r w:rsidRPr="00633A23">
        <w:softHyphen/>
        <w:t>ционерное</w:t>
      </w:r>
      <w:r w:rsidRPr="00633A23">
        <w:rPr>
          <w:rFonts w:cs="Arial"/>
        </w:rPr>
        <w:t xml:space="preserve"> </w:t>
      </w:r>
      <w:r w:rsidRPr="00633A23">
        <w:t>общество</w:t>
      </w:r>
      <w:r w:rsidRPr="00633A23">
        <w:rPr>
          <w:rFonts w:cs="Arial"/>
        </w:rPr>
        <w:t xml:space="preserve"> </w:t>
      </w:r>
      <w:r w:rsidRPr="00633A23">
        <w:t>«РЭСТЭК»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официальной</w:t>
      </w:r>
      <w:r w:rsidRPr="00633A23">
        <w:rPr>
          <w:rFonts w:cs="Arial"/>
        </w:rPr>
        <w:t xml:space="preserve"> </w:t>
      </w:r>
      <w:r w:rsidRPr="00633A23">
        <w:t>церемонии</w:t>
      </w:r>
      <w:r w:rsidRPr="00633A23">
        <w:rPr>
          <w:rFonts w:cs="Arial"/>
        </w:rPr>
        <w:t xml:space="preserve"> </w:t>
      </w:r>
      <w:r w:rsidRPr="00633A23">
        <w:t>открытия</w:t>
      </w:r>
      <w:r w:rsidRPr="00633A23">
        <w:rPr>
          <w:rFonts w:cs="Arial"/>
        </w:rPr>
        <w:t xml:space="preserve"> </w:t>
      </w:r>
      <w:r w:rsidRPr="00633A23">
        <w:t>выставки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няли</w:t>
      </w:r>
      <w:r w:rsidRPr="00633A23">
        <w:rPr>
          <w:rFonts w:cs="Arial"/>
        </w:rPr>
        <w:t xml:space="preserve"> </w:t>
      </w:r>
      <w:r w:rsidRPr="00633A23">
        <w:t>участие</w:t>
      </w:r>
      <w:r w:rsidRPr="00633A23">
        <w:rPr>
          <w:rFonts w:cs="Arial"/>
        </w:rPr>
        <w:t xml:space="preserve"> </w:t>
      </w:r>
      <w:r w:rsidRPr="00633A23">
        <w:t>проректор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Духовных школ</w:t>
      </w:r>
      <w:r w:rsidRPr="00633A23">
        <w:rPr>
          <w:rFonts w:cs="Arial"/>
        </w:rPr>
        <w:t xml:space="preserve"> </w:t>
      </w:r>
      <w:r w:rsidRPr="00633A23">
        <w:t>проф</w:t>
      </w:r>
      <w:r w:rsidRPr="00633A23">
        <w:rPr>
          <w:rFonts w:cs="Arial"/>
        </w:rPr>
        <w:t xml:space="preserve">.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Василий</w:t>
      </w:r>
      <w:r w:rsidRPr="00633A23">
        <w:rPr>
          <w:rFonts w:cs="Arial"/>
        </w:rPr>
        <w:t xml:space="preserve"> </w:t>
      </w:r>
      <w:r w:rsidRPr="00633A23">
        <w:t>Стоиков</w:t>
      </w:r>
      <w:r w:rsidRPr="00633A23">
        <w:rPr>
          <w:rFonts w:cs="Arial"/>
        </w:rPr>
        <w:t xml:space="preserve">, </w:t>
      </w:r>
      <w:r w:rsidRPr="00633A23">
        <w:t>представители</w:t>
      </w:r>
      <w:r w:rsidRPr="00633A23">
        <w:rPr>
          <w:rFonts w:cs="Arial"/>
        </w:rPr>
        <w:t xml:space="preserve"> </w:t>
      </w:r>
      <w:r w:rsidRPr="00633A23">
        <w:t>мэ</w:t>
      </w:r>
      <w:r w:rsidRPr="00633A23">
        <w:softHyphen/>
        <w:t>рии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Петербурга</w:t>
      </w:r>
      <w:r w:rsidRPr="00633A23">
        <w:rPr>
          <w:rFonts w:cs="Arial"/>
        </w:rPr>
        <w:t xml:space="preserve">, </w:t>
      </w:r>
      <w:r w:rsidRPr="00633A23">
        <w:t>администрации</w:t>
      </w:r>
      <w:r w:rsidRPr="00633A23">
        <w:rPr>
          <w:rFonts w:cs="Arial"/>
        </w:rPr>
        <w:t xml:space="preserve"> </w:t>
      </w:r>
      <w:r w:rsidRPr="00633A23">
        <w:t>Президента</w:t>
      </w:r>
      <w:r w:rsidRPr="00633A23">
        <w:rPr>
          <w:rFonts w:cs="Arial"/>
        </w:rPr>
        <w:t xml:space="preserve"> </w:t>
      </w:r>
      <w:r w:rsidRPr="00633A23">
        <w:t>России 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Петербурге</w:t>
      </w:r>
      <w:r w:rsidRPr="00633A23">
        <w:rPr>
          <w:rFonts w:cs="Arial"/>
        </w:rPr>
        <w:t xml:space="preserve">, </w:t>
      </w:r>
      <w:r w:rsidRPr="00633A23">
        <w:t>акционерного</w:t>
      </w:r>
      <w:r w:rsidRPr="00633A23">
        <w:rPr>
          <w:rFonts w:cs="Arial"/>
        </w:rPr>
        <w:t xml:space="preserve"> </w:t>
      </w:r>
      <w:r w:rsidRPr="00633A23">
        <w:t>общества</w:t>
      </w:r>
      <w:r w:rsidRPr="00633A23">
        <w:rPr>
          <w:rFonts w:cs="Arial"/>
        </w:rPr>
        <w:t xml:space="preserve"> </w:t>
      </w:r>
      <w:r w:rsidRPr="00633A23">
        <w:t>«РЭСТЭК»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сравнению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прошлогодней</w:t>
      </w:r>
      <w:r w:rsidRPr="00633A23">
        <w:rPr>
          <w:rFonts w:cs="Arial"/>
        </w:rPr>
        <w:t xml:space="preserve"> 1-</w:t>
      </w:r>
      <w:r w:rsidRPr="00633A23">
        <w:t>й</w:t>
      </w:r>
      <w:r w:rsidRPr="00633A23">
        <w:rPr>
          <w:rFonts w:cs="Arial"/>
        </w:rPr>
        <w:t xml:space="preserve"> </w:t>
      </w:r>
      <w:r w:rsidRPr="00633A23">
        <w:t>Всероссийской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softHyphen/>
        <w:t>ставкой</w:t>
      </w:r>
      <w:r w:rsidRPr="00633A23">
        <w:rPr>
          <w:rFonts w:cs="Arial"/>
        </w:rPr>
        <w:t>-</w:t>
      </w:r>
      <w:r w:rsidRPr="00633A23">
        <w:t>ярмаркой</w:t>
      </w:r>
      <w:r w:rsidRPr="00633A23">
        <w:rPr>
          <w:rFonts w:cs="Arial"/>
        </w:rPr>
        <w:t xml:space="preserve"> </w:t>
      </w:r>
      <w:r w:rsidRPr="00633A23">
        <w:t>«Прав</w:t>
      </w:r>
      <w:r w:rsidRPr="00633A23">
        <w:t>о</w:t>
      </w:r>
      <w:r w:rsidRPr="00633A23">
        <w:t>славная</w:t>
      </w:r>
      <w:r w:rsidRPr="00633A23">
        <w:rPr>
          <w:rFonts w:cs="Arial"/>
        </w:rPr>
        <w:t xml:space="preserve"> </w:t>
      </w:r>
      <w:r w:rsidRPr="00633A23">
        <w:t>Русь»</w:t>
      </w:r>
      <w:r w:rsidRPr="00633A23">
        <w:rPr>
          <w:rFonts w:cs="Arial"/>
        </w:rPr>
        <w:t xml:space="preserve">, </w:t>
      </w:r>
      <w:r w:rsidRPr="00633A23">
        <w:t>нынешняя стала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представительной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разнообразной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softHyphen/>
        <w:t>зволила</w:t>
      </w:r>
      <w:r w:rsidRPr="00633A23">
        <w:rPr>
          <w:rFonts w:cs="Arial"/>
        </w:rPr>
        <w:t xml:space="preserve"> </w:t>
      </w:r>
      <w:r w:rsidRPr="00633A23">
        <w:t>познак</w:t>
      </w:r>
      <w:r w:rsidRPr="00633A23">
        <w:t>о</w:t>
      </w:r>
      <w:r w:rsidRPr="00633A23">
        <w:t>миться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заключить</w:t>
      </w:r>
      <w:r w:rsidRPr="00633A23">
        <w:rPr>
          <w:rFonts w:cs="Arial"/>
        </w:rPr>
        <w:t xml:space="preserve"> </w:t>
      </w:r>
      <w:r w:rsidRPr="00633A23">
        <w:t>деловые</w:t>
      </w:r>
      <w:r w:rsidRPr="00633A23">
        <w:rPr>
          <w:rFonts w:cs="Arial"/>
        </w:rPr>
        <w:t xml:space="preserve"> </w:t>
      </w:r>
      <w:r w:rsidRPr="00633A23">
        <w:t>соглаше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большему</w:t>
      </w:r>
      <w:r w:rsidRPr="00633A23">
        <w:rPr>
          <w:rFonts w:cs="Arial"/>
        </w:rPr>
        <w:t xml:space="preserve"> </w:t>
      </w:r>
      <w:r w:rsidRPr="00633A23">
        <w:t>числу</w:t>
      </w:r>
      <w:r w:rsidRPr="00633A23">
        <w:rPr>
          <w:rFonts w:cs="Arial"/>
        </w:rPr>
        <w:t xml:space="preserve"> </w:t>
      </w:r>
      <w:r w:rsidRPr="00633A23">
        <w:t>участников</w:t>
      </w:r>
      <w:r w:rsidRPr="00633A23">
        <w:rPr>
          <w:rFonts w:cs="Arial"/>
        </w:rPr>
        <w:t xml:space="preserve">.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меньший</w:t>
      </w:r>
      <w:r w:rsidRPr="00633A23">
        <w:rPr>
          <w:rFonts w:cs="Arial"/>
        </w:rPr>
        <w:t xml:space="preserve">, </w:t>
      </w:r>
      <w:r w:rsidRPr="00633A23">
        <w:t>по сравнению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прошлым</w:t>
      </w:r>
      <w:r w:rsidRPr="00633A23">
        <w:rPr>
          <w:rFonts w:cs="Arial"/>
        </w:rPr>
        <w:t xml:space="preserve"> </w:t>
      </w:r>
      <w:r w:rsidRPr="00633A23">
        <w:t>годом</w:t>
      </w:r>
      <w:r w:rsidRPr="00633A23">
        <w:rPr>
          <w:rFonts w:cs="Arial"/>
        </w:rPr>
        <w:t xml:space="preserve">, </w:t>
      </w:r>
      <w:r w:rsidRPr="00633A23">
        <w:t>торговый</w:t>
      </w:r>
      <w:r w:rsidRPr="00633A23">
        <w:rPr>
          <w:rFonts w:cs="Arial"/>
        </w:rPr>
        <w:t xml:space="preserve"> </w:t>
      </w:r>
      <w:r w:rsidRPr="00633A23">
        <w:t>оборот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softHyphen/>
        <w:t>влияла</w:t>
      </w:r>
      <w:r w:rsidRPr="00633A23">
        <w:rPr>
          <w:rFonts w:cs="Arial"/>
        </w:rPr>
        <w:t xml:space="preserve"> </w:t>
      </w:r>
      <w:r w:rsidRPr="00633A23">
        <w:t>краткая</w:t>
      </w:r>
      <w:r w:rsidRPr="00633A23">
        <w:rPr>
          <w:rFonts w:cs="Arial"/>
        </w:rPr>
        <w:t xml:space="preserve"> </w:t>
      </w:r>
      <w:r w:rsidRPr="00633A23">
        <w:t>продолжительность</w:t>
      </w:r>
      <w:r w:rsidRPr="00633A23">
        <w:rPr>
          <w:rFonts w:cs="Arial"/>
        </w:rPr>
        <w:t xml:space="preserve"> </w:t>
      </w:r>
      <w:r w:rsidRPr="00633A23">
        <w:t>ярмарки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снизив</w:t>
      </w:r>
      <w:r w:rsidRPr="00633A23">
        <w:softHyphen/>
        <w:t>шаяся</w:t>
      </w:r>
      <w:r w:rsidRPr="00633A23">
        <w:rPr>
          <w:rFonts w:cs="Arial"/>
        </w:rPr>
        <w:t xml:space="preserve"> </w:t>
      </w:r>
      <w:r w:rsidRPr="00633A23">
        <w:t>покупательная</w:t>
      </w:r>
      <w:r w:rsidRPr="00633A23">
        <w:rPr>
          <w:rFonts w:cs="Arial"/>
        </w:rPr>
        <w:t xml:space="preserve"> </w:t>
      </w:r>
      <w:r w:rsidRPr="00633A23">
        <w:t>способность</w:t>
      </w:r>
      <w:r w:rsidRPr="00633A23">
        <w:rPr>
          <w:rFonts w:cs="Arial"/>
        </w:rPr>
        <w:t xml:space="preserve"> </w:t>
      </w:r>
      <w:r w:rsidRPr="00633A23">
        <w:t>населения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течение</w:t>
      </w:r>
      <w:r w:rsidRPr="00633A23">
        <w:rPr>
          <w:rFonts w:cs="Arial"/>
        </w:rPr>
        <w:t xml:space="preserve"> </w:t>
      </w:r>
      <w:r w:rsidRPr="00633A23">
        <w:t>пяти</w:t>
      </w:r>
      <w:r w:rsidRPr="00633A23">
        <w:rPr>
          <w:rFonts w:cs="Arial"/>
        </w:rPr>
        <w:t xml:space="preserve"> </w:t>
      </w:r>
      <w:r w:rsidRPr="00633A23">
        <w:t>дней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, </w:t>
      </w:r>
      <w:r w:rsidRPr="00633A23">
        <w:t>монастыри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прихо</w:t>
      </w:r>
      <w:r w:rsidRPr="00633A23">
        <w:softHyphen/>
        <w:t>ды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частные фирмы</w:t>
      </w:r>
      <w:r w:rsidRPr="00633A23">
        <w:rPr>
          <w:rFonts w:cs="Arial"/>
        </w:rPr>
        <w:t xml:space="preserve"> </w:t>
      </w:r>
      <w:r w:rsidRPr="00633A23">
        <w:t>представляли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выставке</w:t>
      </w:r>
      <w:r w:rsidRPr="00633A23">
        <w:rPr>
          <w:rFonts w:cs="Arial"/>
        </w:rPr>
        <w:t xml:space="preserve"> </w:t>
      </w:r>
      <w:r w:rsidRPr="00633A23">
        <w:t>производимые</w:t>
      </w:r>
      <w:r w:rsidRPr="00633A23">
        <w:rPr>
          <w:rFonts w:cs="Arial"/>
        </w:rPr>
        <w:t xml:space="preserve"> </w:t>
      </w:r>
      <w:r w:rsidRPr="00633A23">
        <w:t>ими</w:t>
      </w:r>
      <w:r w:rsidRPr="00633A23">
        <w:rPr>
          <w:rFonts w:cs="Arial"/>
        </w:rPr>
        <w:t xml:space="preserve">: </w:t>
      </w:r>
      <w:r w:rsidRPr="00633A23">
        <w:t>церковную</w:t>
      </w:r>
      <w:r w:rsidRPr="00633A23">
        <w:rPr>
          <w:rFonts w:cs="Arial"/>
        </w:rPr>
        <w:t xml:space="preserve"> </w:t>
      </w:r>
      <w:r w:rsidRPr="00633A23">
        <w:t>утварь</w:t>
      </w:r>
      <w:r w:rsidRPr="00633A23">
        <w:rPr>
          <w:rFonts w:cs="Arial"/>
        </w:rPr>
        <w:t xml:space="preserve">, </w:t>
      </w:r>
      <w:r w:rsidRPr="00633A23">
        <w:t>обл</w:t>
      </w:r>
      <w:r w:rsidRPr="00633A23">
        <w:t>а</w:t>
      </w:r>
      <w:r w:rsidRPr="00633A23">
        <w:t>чения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, </w:t>
      </w:r>
      <w:r w:rsidRPr="00633A23">
        <w:t>книги</w:t>
      </w:r>
      <w:r w:rsidRPr="00633A23">
        <w:rPr>
          <w:rFonts w:cs="Arial"/>
        </w:rPr>
        <w:t xml:space="preserve"> </w:t>
      </w:r>
      <w:r w:rsidRPr="00633A23">
        <w:t>духовного содержания</w:t>
      </w:r>
      <w:r w:rsidRPr="00633A23">
        <w:rPr>
          <w:rFonts w:cs="Arial"/>
        </w:rPr>
        <w:t xml:space="preserve">, </w:t>
      </w:r>
      <w:r w:rsidRPr="00633A23">
        <w:t>фотоальбомы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изобразительную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дукцию</w:t>
      </w:r>
      <w:r w:rsidRPr="00633A23">
        <w:rPr>
          <w:rFonts w:cs="Arial"/>
        </w:rPr>
        <w:t xml:space="preserve">, </w:t>
      </w:r>
      <w:r w:rsidRPr="00633A23">
        <w:t>р</w:t>
      </w:r>
      <w:r w:rsidRPr="00633A23">
        <w:t>у</w:t>
      </w:r>
      <w:r w:rsidRPr="00633A23">
        <w:t>коделие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Среди</w:t>
      </w:r>
      <w:r w:rsidRPr="00633A23">
        <w:rPr>
          <w:rFonts w:cs="Arial"/>
        </w:rPr>
        <w:t xml:space="preserve"> </w:t>
      </w:r>
      <w:r w:rsidRPr="00633A23">
        <w:t>принявших</w:t>
      </w:r>
      <w:r w:rsidRPr="00633A23">
        <w:rPr>
          <w:rFonts w:cs="Arial"/>
        </w:rPr>
        <w:t xml:space="preserve"> </w:t>
      </w:r>
      <w:r w:rsidRPr="00633A23">
        <w:t>участие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выставке</w:t>
      </w:r>
      <w:r w:rsidRPr="00633A23">
        <w:rPr>
          <w:rFonts w:cs="Arial"/>
        </w:rPr>
        <w:t xml:space="preserve"> </w:t>
      </w:r>
      <w:r w:rsidRPr="00633A23">
        <w:t>следует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звать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Петербургскую</w:t>
      </w:r>
      <w:r w:rsidRPr="00633A23">
        <w:rPr>
          <w:rFonts w:cs="Arial"/>
        </w:rPr>
        <w:t xml:space="preserve">, </w:t>
      </w:r>
      <w:r w:rsidRPr="00633A23">
        <w:t>Новгородскую</w:t>
      </w:r>
      <w:r w:rsidRPr="00633A23">
        <w:rPr>
          <w:rFonts w:cs="Arial"/>
        </w:rPr>
        <w:t xml:space="preserve">, </w:t>
      </w:r>
      <w:r w:rsidRPr="00633A23">
        <w:t>Пермскую</w:t>
      </w:r>
      <w:r w:rsidRPr="00633A23">
        <w:rPr>
          <w:rFonts w:cs="Arial"/>
        </w:rPr>
        <w:t xml:space="preserve">, </w:t>
      </w:r>
      <w:r w:rsidRPr="00633A23">
        <w:t>Сыктывкарскую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Кубанскую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softHyphen/>
        <w:t>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Троице</w:t>
      </w:r>
      <w:r w:rsidRPr="00633A23">
        <w:rPr>
          <w:rFonts w:cs="Arial"/>
        </w:rPr>
        <w:t>-</w:t>
      </w:r>
      <w:r w:rsidRPr="00633A23">
        <w:t>Сергиеву</w:t>
      </w:r>
      <w:r w:rsidRPr="00633A23">
        <w:rPr>
          <w:rFonts w:cs="Arial"/>
        </w:rPr>
        <w:t xml:space="preserve"> </w:t>
      </w:r>
      <w:r w:rsidRPr="00633A23">
        <w:t>лавру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Данилов</w:t>
      </w:r>
      <w:r w:rsidRPr="00633A23">
        <w:softHyphen/>
        <w:t>ский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, </w:t>
      </w:r>
      <w:r w:rsidRPr="00633A23">
        <w:t>Хозяйственное</w:t>
      </w:r>
      <w:r w:rsidRPr="00633A23">
        <w:rPr>
          <w:rFonts w:cs="Arial"/>
        </w:rPr>
        <w:t xml:space="preserve"> </w:t>
      </w:r>
      <w:r w:rsidRPr="00633A23">
        <w:t>управление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Изда</w:t>
      </w:r>
      <w:r w:rsidRPr="00633A23">
        <w:softHyphen/>
        <w:t>тельство</w:t>
      </w:r>
      <w:r w:rsidRPr="00633A23">
        <w:rPr>
          <w:rFonts w:cs="Arial"/>
        </w:rPr>
        <w:t xml:space="preserve"> </w:t>
      </w:r>
      <w:r w:rsidRPr="00633A23">
        <w:t>Моско</w:t>
      </w:r>
      <w:r w:rsidRPr="00633A23">
        <w:t>в</w:t>
      </w:r>
      <w:r w:rsidRPr="00633A23">
        <w:t>ской</w:t>
      </w:r>
      <w:r w:rsidRPr="00633A23">
        <w:rPr>
          <w:rFonts w:cs="Arial"/>
        </w:rPr>
        <w:t xml:space="preserve"> </w:t>
      </w:r>
      <w:r w:rsidRPr="00633A23">
        <w:t>Патриархии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фабрику</w:t>
      </w:r>
      <w:r w:rsidRPr="00633A23">
        <w:rPr>
          <w:rFonts w:cs="Arial"/>
        </w:rPr>
        <w:t xml:space="preserve"> </w:t>
      </w:r>
      <w:r w:rsidRPr="00633A23">
        <w:t>церковной утвари</w:t>
      </w:r>
      <w:r w:rsidRPr="00633A23">
        <w:rPr>
          <w:rFonts w:cs="Arial"/>
        </w:rPr>
        <w:t xml:space="preserve"> </w:t>
      </w:r>
      <w:r w:rsidRPr="00633A23">
        <w:t>«Софрино»</w:t>
      </w:r>
      <w:r w:rsidRPr="00633A23">
        <w:rPr>
          <w:rFonts w:cs="Arial"/>
        </w:rPr>
        <w:t xml:space="preserve">. </w:t>
      </w:r>
      <w:r w:rsidRPr="00633A23">
        <w:t>Широко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представлены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softHyphen/>
        <w:t>ковные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частные</w:t>
      </w:r>
      <w:r w:rsidRPr="00633A23">
        <w:rPr>
          <w:rFonts w:cs="Arial"/>
        </w:rPr>
        <w:t xml:space="preserve"> </w:t>
      </w:r>
      <w:r w:rsidRPr="00633A23">
        <w:t>православные</w:t>
      </w:r>
      <w:r w:rsidRPr="00633A23">
        <w:rPr>
          <w:rFonts w:cs="Arial"/>
        </w:rPr>
        <w:t xml:space="preserve"> </w:t>
      </w:r>
      <w:r w:rsidRPr="00633A23">
        <w:t>издательства</w:t>
      </w:r>
      <w:r w:rsidRPr="00633A23">
        <w:rPr>
          <w:rFonts w:cs="Arial"/>
        </w:rPr>
        <w:t xml:space="preserve">, </w:t>
      </w:r>
      <w:r w:rsidRPr="00633A23">
        <w:t>строи</w:t>
      </w:r>
      <w:r w:rsidRPr="00633A23">
        <w:softHyphen/>
        <w:t>тельные</w:t>
      </w:r>
      <w:r w:rsidRPr="00633A23">
        <w:rPr>
          <w:rFonts w:cs="Arial"/>
        </w:rPr>
        <w:t xml:space="preserve"> </w:t>
      </w:r>
      <w:r w:rsidRPr="00633A23">
        <w:t>фирмы</w:t>
      </w:r>
      <w:r w:rsidRPr="00633A23">
        <w:rPr>
          <w:rFonts w:cs="Arial"/>
        </w:rPr>
        <w:t xml:space="preserve">, </w:t>
      </w:r>
      <w:r w:rsidRPr="00633A23">
        <w:t>мастерские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пошиву</w:t>
      </w:r>
      <w:r w:rsidRPr="00633A23">
        <w:rPr>
          <w:rFonts w:cs="Arial"/>
        </w:rPr>
        <w:t xml:space="preserve"> </w:t>
      </w:r>
      <w:r w:rsidRPr="00633A23">
        <w:t>церковных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softHyphen/>
        <w:t>лачений</w:t>
      </w:r>
      <w:r w:rsidRPr="00633A23">
        <w:rPr>
          <w:rFonts w:cs="Arial"/>
        </w:rPr>
        <w:t xml:space="preserve"> (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, </w:t>
      </w:r>
      <w:r w:rsidRPr="00633A23">
        <w:t>«Софрино»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softHyphen/>
        <w:t>кольского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Павло</w:t>
      </w:r>
      <w:r w:rsidRPr="00633A23">
        <w:t>в</w:t>
      </w:r>
      <w:r w:rsidRPr="00633A23">
        <w:t>ске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другие</w:t>
      </w:r>
      <w:r w:rsidRPr="00633A23">
        <w:rPr>
          <w:rFonts w:cs="Arial"/>
        </w:rPr>
        <w:t xml:space="preserve">), </w:t>
      </w:r>
      <w:r w:rsidRPr="00633A23">
        <w:t>иконописные</w:t>
      </w:r>
      <w:r w:rsidRPr="00633A23">
        <w:rPr>
          <w:rFonts w:cs="Arial"/>
        </w:rPr>
        <w:t xml:space="preserve"> </w:t>
      </w:r>
      <w:r w:rsidRPr="00633A23">
        <w:t>и кустарные</w:t>
      </w:r>
      <w:r w:rsidRPr="00633A23">
        <w:rPr>
          <w:rFonts w:cs="Arial"/>
        </w:rPr>
        <w:t xml:space="preserve"> </w:t>
      </w:r>
      <w:r w:rsidRPr="00633A23">
        <w:t>мастерские</w:t>
      </w:r>
      <w:r w:rsidRPr="00633A23">
        <w:rPr>
          <w:rFonts w:cs="Arial"/>
        </w:rPr>
        <w:t xml:space="preserve"> (</w:t>
      </w:r>
      <w:r w:rsidRPr="00633A23">
        <w:t>Ярославские</w:t>
      </w:r>
      <w:r w:rsidRPr="00633A23">
        <w:rPr>
          <w:rFonts w:cs="Arial"/>
        </w:rPr>
        <w:t xml:space="preserve">, </w:t>
      </w:r>
      <w:r w:rsidRPr="00633A23">
        <w:t>Вятские</w:t>
      </w:r>
      <w:r w:rsidRPr="00633A23">
        <w:rPr>
          <w:rFonts w:cs="Arial"/>
        </w:rPr>
        <w:t xml:space="preserve">, </w:t>
      </w:r>
      <w:r w:rsidRPr="00633A23">
        <w:t>«Ростовская</w:t>
      </w:r>
      <w:r w:rsidRPr="00633A23">
        <w:rPr>
          <w:rFonts w:cs="Arial"/>
        </w:rPr>
        <w:t xml:space="preserve"> </w:t>
      </w:r>
      <w:r w:rsidRPr="00633A23">
        <w:t>ф</w:t>
      </w:r>
      <w:r w:rsidRPr="00633A23">
        <w:t>и</w:t>
      </w:r>
      <w:r w:rsidRPr="00633A23">
        <w:t>нифть»</w:t>
      </w:r>
      <w:r w:rsidRPr="00633A23">
        <w:rPr>
          <w:rFonts w:cs="Arial"/>
        </w:rPr>
        <w:t xml:space="preserve">, </w:t>
      </w:r>
      <w:r w:rsidRPr="00633A23">
        <w:t>«Хохлома»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</w:t>
      </w:r>
      <w:r w:rsidRPr="00633A23">
        <w:rPr>
          <w:rFonts w:cs="Arial"/>
        </w:rPr>
        <w:t xml:space="preserve">.). </w:t>
      </w:r>
      <w:r w:rsidRPr="00633A23">
        <w:t>Следует также</w:t>
      </w:r>
      <w:r w:rsidRPr="00633A23">
        <w:rPr>
          <w:rFonts w:cs="Arial"/>
        </w:rPr>
        <w:t xml:space="preserve"> </w:t>
      </w:r>
      <w:r w:rsidRPr="00633A23">
        <w:t>отметить</w:t>
      </w:r>
      <w:r w:rsidRPr="00633A23">
        <w:rPr>
          <w:rFonts w:cs="Arial"/>
        </w:rPr>
        <w:t xml:space="preserve"> </w:t>
      </w:r>
      <w:r w:rsidRPr="00633A23">
        <w:t>привлекавшие</w:t>
      </w:r>
      <w:r w:rsidRPr="00633A23">
        <w:rPr>
          <w:rFonts w:cs="Arial"/>
        </w:rPr>
        <w:t xml:space="preserve"> </w:t>
      </w:r>
      <w:r w:rsidRPr="00633A23">
        <w:t>внимание</w:t>
      </w:r>
      <w:r w:rsidRPr="00633A23">
        <w:rPr>
          <w:rFonts w:cs="Arial"/>
        </w:rPr>
        <w:t xml:space="preserve"> </w:t>
      </w:r>
      <w:r w:rsidRPr="00633A23">
        <w:t>посетителей эксп</w:t>
      </w:r>
      <w:r w:rsidRPr="00633A23">
        <w:t>о</w:t>
      </w:r>
      <w:r w:rsidRPr="00633A23">
        <w:t>зиции</w:t>
      </w:r>
      <w:r w:rsidRPr="00633A23">
        <w:rPr>
          <w:rFonts w:cs="Arial"/>
        </w:rPr>
        <w:t xml:space="preserve"> </w:t>
      </w:r>
      <w:r w:rsidRPr="00633A23">
        <w:t>церковных</w:t>
      </w:r>
      <w:r w:rsidRPr="00633A23">
        <w:rPr>
          <w:rFonts w:cs="Arial"/>
        </w:rPr>
        <w:t xml:space="preserve"> </w:t>
      </w:r>
      <w:r w:rsidRPr="00633A23">
        <w:t>мастерских</w:t>
      </w:r>
      <w:r w:rsidRPr="00633A23">
        <w:rPr>
          <w:rFonts w:cs="Arial"/>
        </w:rPr>
        <w:t xml:space="preserve"> </w:t>
      </w:r>
      <w:r w:rsidRPr="00633A23">
        <w:t>исправительно</w:t>
      </w:r>
      <w:r w:rsidRPr="00633A23">
        <w:rPr>
          <w:rFonts w:cs="Arial"/>
        </w:rPr>
        <w:t>-</w:t>
      </w:r>
      <w:r w:rsidRPr="00633A23">
        <w:t>трудовых</w:t>
      </w:r>
      <w:r w:rsidRPr="00633A23">
        <w:rPr>
          <w:rFonts w:cs="Arial"/>
        </w:rPr>
        <w:t xml:space="preserve"> </w:t>
      </w:r>
      <w:r w:rsidRPr="00633A23">
        <w:t>учреждений</w:t>
      </w:r>
      <w:r w:rsidRPr="00633A23">
        <w:rPr>
          <w:rFonts w:cs="Arial"/>
        </w:rPr>
        <w:t xml:space="preserve"> </w:t>
      </w:r>
      <w:r w:rsidRPr="00633A23">
        <w:t>ГУВД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б</w:t>
      </w:r>
      <w:r w:rsidRPr="00633A23">
        <w:t>ласти</w:t>
      </w:r>
      <w:r w:rsidRPr="00633A23">
        <w:rPr>
          <w:rFonts w:cs="Arial"/>
        </w:rPr>
        <w:t xml:space="preserve">, </w:t>
      </w:r>
      <w:r w:rsidRPr="00633A23">
        <w:t>выставку</w:t>
      </w:r>
      <w:r w:rsidRPr="00633A23">
        <w:rPr>
          <w:rFonts w:cs="Arial"/>
        </w:rPr>
        <w:t xml:space="preserve"> </w:t>
      </w:r>
      <w:r w:rsidRPr="00633A23">
        <w:t>детской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(</w:t>
      </w:r>
      <w:r w:rsidRPr="00633A23">
        <w:t>написанные</w:t>
      </w:r>
      <w:r w:rsidRPr="00633A23">
        <w:rPr>
          <w:rFonts w:cs="Arial"/>
        </w:rPr>
        <w:t xml:space="preserve"> </w:t>
      </w:r>
      <w:r w:rsidRPr="00633A23">
        <w:t>детской</w:t>
      </w:r>
      <w:r w:rsidRPr="00633A23">
        <w:rPr>
          <w:rFonts w:cs="Arial"/>
        </w:rPr>
        <w:t xml:space="preserve"> </w:t>
      </w:r>
      <w:r w:rsidRPr="00633A23">
        <w:t>иконо</w:t>
      </w:r>
      <w:r w:rsidRPr="00633A23">
        <w:softHyphen/>
        <w:t>писной</w:t>
      </w:r>
      <w:r w:rsidRPr="00633A23">
        <w:rPr>
          <w:rFonts w:cs="Arial"/>
        </w:rPr>
        <w:t xml:space="preserve"> </w:t>
      </w:r>
      <w:r w:rsidRPr="00633A23">
        <w:t>мастерской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пророка</w:t>
      </w:r>
      <w:r w:rsidRPr="00633A23">
        <w:rPr>
          <w:rFonts w:cs="Arial"/>
        </w:rPr>
        <w:t xml:space="preserve"> </w:t>
      </w:r>
      <w:r w:rsidRPr="00633A23">
        <w:t>Илии</w:t>
      </w:r>
      <w:r w:rsidRPr="00633A23">
        <w:rPr>
          <w:rFonts w:cs="Arial"/>
        </w:rPr>
        <w:t xml:space="preserve"> </w:t>
      </w:r>
      <w:r w:rsidRPr="00633A23">
        <w:t>Твер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).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выставке</w:t>
      </w:r>
      <w:r w:rsidRPr="00633A23">
        <w:rPr>
          <w:rFonts w:cs="Arial"/>
        </w:rPr>
        <w:t xml:space="preserve"> </w:t>
      </w:r>
      <w:r w:rsidRPr="00633A23">
        <w:t>приняли</w:t>
      </w:r>
      <w:r w:rsidRPr="00633A23">
        <w:rPr>
          <w:rFonts w:cs="Arial"/>
        </w:rPr>
        <w:t xml:space="preserve"> </w:t>
      </w:r>
      <w:r w:rsidRPr="00633A23">
        <w:t>участие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мно</w:t>
      </w:r>
      <w:r w:rsidRPr="00633A23">
        <w:softHyphen/>
        <w:t>гие</w:t>
      </w:r>
      <w:r w:rsidRPr="00633A23">
        <w:rPr>
          <w:rFonts w:cs="Arial"/>
        </w:rPr>
        <w:t xml:space="preserve"> </w:t>
      </w:r>
      <w:r w:rsidRPr="00633A23">
        <w:t>приходы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области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55EE9">
        <w:rPr>
          <w:rFonts w:cs="Arial"/>
          <w:b/>
        </w:rPr>
        <w:t xml:space="preserve">26 </w:t>
      </w:r>
      <w:r w:rsidRPr="00655EE9">
        <w:rPr>
          <w:b/>
        </w:rPr>
        <w:t>сентября</w:t>
      </w:r>
      <w:r w:rsidRPr="00655EE9">
        <w:rPr>
          <w:rFonts w:cs="Arial"/>
          <w:b/>
        </w:rPr>
        <w:t xml:space="preserve">/9 </w:t>
      </w:r>
      <w:r w:rsidRPr="00655EE9">
        <w:rPr>
          <w:b/>
        </w:rPr>
        <w:t>октября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апостола</w:t>
      </w:r>
      <w:r w:rsidRPr="00633A23">
        <w:rPr>
          <w:rFonts w:cs="Arial"/>
        </w:rPr>
        <w:t xml:space="preserve"> </w:t>
      </w:r>
      <w:r w:rsidRPr="00633A23">
        <w:t>и евангелиста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Богослова</w:t>
      </w:r>
      <w:r w:rsidRPr="00633A23">
        <w:rPr>
          <w:rFonts w:cs="Arial"/>
        </w:rPr>
        <w:t xml:space="preserve">,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Ангела</w:t>
      </w:r>
      <w:r w:rsidRPr="00633A23">
        <w:rPr>
          <w:rFonts w:cs="Arial"/>
        </w:rPr>
        <w:t xml:space="preserve"> (</w:t>
      </w:r>
      <w:r w:rsidRPr="00633A23">
        <w:t>тезо</w:t>
      </w:r>
      <w:r w:rsidRPr="00633A23">
        <w:softHyphen/>
        <w:t>именитство</w:t>
      </w:r>
      <w:r w:rsidRPr="00633A23">
        <w:rPr>
          <w:rFonts w:cs="Arial"/>
        </w:rPr>
        <w:t xml:space="preserve">) </w:t>
      </w:r>
      <w:r w:rsidRPr="00633A23">
        <w:t>митрополита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(</w:t>
      </w:r>
      <w:r w:rsidR="00655EE9" w:rsidRPr="00655EE9">
        <w:t>†</w:t>
      </w:r>
      <w:r w:rsidRPr="00633A23">
        <w:rPr>
          <w:rFonts w:cs="Arial"/>
        </w:rPr>
        <w:t xml:space="preserve">1995),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и</w:t>
      </w:r>
      <w:r w:rsidRPr="00633A23">
        <w:t>кольском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 xml:space="preserve"> </w:t>
      </w:r>
      <w:r w:rsidRPr="00633A23">
        <w:t>Александ</w:t>
      </w:r>
      <w:r w:rsidRPr="00633A23">
        <w:softHyphen/>
        <w:t>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храмах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отслужены панихиды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приснопамятному</w:t>
      </w:r>
      <w:r w:rsidRPr="00633A23">
        <w:rPr>
          <w:rFonts w:cs="Arial"/>
        </w:rPr>
        <w:t xml:space="preserve"> </w:t>
      </w:r>
      <w:r w:rsidRPr="00633A23">
        <w:t>Владыке</w:t>
      </w:r>
      <w:r w:rsidRPr="00633A23">
        <w:rPr>
          <w:rFonts w:cs="Arial"/>
        </w:rPr>
        <w:t xml:space="preserve"> </w:t>
      </w:r>
      <w:r w:rsidRPr="00633A23">
        <w:t>Иоанну</w:t>
      </w:r>
      <w:r w:rsidRPr="00633A23">
        <w:rPr>
          <w:rFonts w:cs="Arial"/>
        </w:rPr>
        <w:t>.</w:t>
      </w:r>
    </w:p>
    <w:p w:rsidR="002D3589" w:rsidRDefault="002D3589" w:rsidP="00EB0F88">
      <w:r w:rsidRPr="00633A23">
        <w:t>Необходимость</w:t>
      </w:r>
      <w:r w:rsidRPr="00633A23">
        <w:rPr>
          <w:rFonts w:cs="Arial"/>
        </w:rPr>
        <w:t xml:space="preserve"> </w:t>
      </w:r>
      <w:r w:rsidRPr="00633A23">
        <w:t>принятия</w:t>
      </w:r>
      <w:r w:rsidRPr="00633A23">
        <w:rPr>
          <w:rFonts w:cs="Arial"/>
        </w:rPr>
        <w:t xml:space="preserve"> </w:t>
      </w:r>
      <w:r w:rsidRPr="00633A23">
        <w:t>решения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канонизации Свв</w:t>
      </w:r>
      <w:r w:rsidRPr="00633A23">
        <w:rPr>
          <w:rFonts w:cs="Arial"/>
        </w:rPr>
        <w:t xml:space="preserve">. </w:t>
      </w:r>
      <w:r w:rsidRPr="00633A23">
        <w:t>Царственных</w:t>
      </w:r>
      <w:r w:rsidRPr="00633A23">
        <w:rPr>
          <w:rFonts w:cs="Arial"/>
        </w:rPr>
        <w:t xml:space="preserve"> </w:t>
      </w:r>
      <w:r w:rsidRPr="00633A23">
        <w:t>Мучеников</w:t>
      </w:r>
      <w:r w:rsidRPr="00633A23">
        <w:rPr>
          <w:rFonts w:cs="Arial"/>
        </w:rPr>
        <w:t xml:space="preserve"> </w:t>
      </w:r>
      <w:r w:rsidRPr="00633A23">
        <w:t>Помес</w:t>
      </w:r>
      <w:r w:rsidRPr="00633A23">
        <w:t>т</w:t>
      </w:r>
      <w:r w:rsidRPr="00633A23">
        <w:t>ным</w:t>
      </w:r>
      <w:r w:rsidRPr="00633A23">
        <w:rPr>
          <w:rFonts w:cs="Arial"/>
        </w:rPr>
        <w:t xml:space="preserve"> </w:t>
      </w:r>
      <w:r w:rsidRPr="00633A23">
        <w:t>собором</w:t>
      </w:r>
      <w:r w:rsidRPr="00633A23">
        <w:rPr>
          <w:rFonts w:cs="Arial"/>
        </w:rPr>
        <w:t xml:space="preserve"> </w:t>
      </w:r>
      <w:r w:rsidRPr="00633A23">
        <w:t>Рус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постановлена</w:t>
      </w:r>
      <w:r w:rsidRPr="00633A23">
        <w:rPr>
          <w:rFonts w:cs="Arial"/>
        </w:rPr>
        <w:t xml:space="preserve"> </w:t>
      </w:r>
      <w:r w:rsidRPr="00633A23">
        <w:t>определением Священного</w:t>
      </w:r>
      <w:r w:rsidRPr="00633A23">
        <w:rPr>
          <w:rFonts w:cs="Arial"/>
        </w:rPr>
        <w:t xml:space="preserve"> </w:t>
      </w:r>
      <w:r w:rsidRPr="00633A23">
        <w:t>Синода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55EE9">
        <w:rPr>
          <w:rFonts w:cs="Arial"/>
          <w:b/>
        </w:rPr>
        <w:t xml:space="preserve">27 </w:t>
      </w:r>
      <w:r w:rsidRPr="00655EE9">
        <w:rPr>
          <w:b/>
        </w:rPr>
        <w:t>сентября</w:t>
      </w:r>
      <w:r w:rsidRPr="00655EE9">
        <w:rPr>
          <w:rFonts w:cs="Arial"/>
          <w:b/>
        </w:rPr>
        <w:t xml:space="preserve">/10 </w:t>
      </w:r>
      <w:r w:rsidRPr="00655EE9">
        <w:rPr>
          <w:b/>
        </w:rPr>
        <w:t>октября</w:t>
      </w:r>
      <w:r w:rsidRPr="00633A23">
        <w:rPr>
          <w:rFonts w:cs="Arial"/>
        </w:rPr>
        <w:t xml:space="preserve">. </w:t>
      </w:r>
      <w:r w:rsidRPr="00633A23">
        <w:t>Реше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Синода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доклад</w:t>
      </w:r>
      <w:r w:rsidRPr="00633A23">
        <w:rPr>
          <w:rFonts w:cs="Arial"/>
        </w:rPr>
        <w:t xml:space="preserve"> </w:t>
      </w:r>
      <w:r w:rsidRPr="00633A23">
        <w:t>преосв</w:t>
      </w:r>
      <w:r w:rsidRPr="00633A23">
        <w:rPr>
          <w:rFonts w:cs="Arial"/>
        </w:rPr>
        <w:t xml:space="preserve">. </w:t>
      </w:r>
      <w:r w:rsidRPr="00633A23">
        <w:t>митр</w:t>
      </w:r>
      <w:r w:rsidRPr="00633A23">
        <w:rPr>
          <w:rFonts w:cs="Arial"/>
        </w:rPr>
        <w:t xml:space="preserve">. </w:t>
      </w:r>
      <w:r w:rsidRPr="00633A23">
        <w:t>Ювеналия</w:t>
      </w:r>
      <w:r w:rsidRPr="00633A23">
        <w:rPr>
          <w:rFonts w:cs="Arial"/>
        </w:rPr>
        <w:t xml:space="preserve"> </w:t>
      </w:r>
      <w:r w:rsidRPr="00633A23">
        <w:t>опре</w:t>
      </w:r>
      <w:r w:rsidRPr="00633A23">
        <w:softHyphen/>
        <w:t>делено</w:t>
      </w:r>
      <w:r w:rsidRPr="00633A23">
        <w:rPr>
          <w:rFonts w:cs="Arial"/>
        </w:rPr>
        <w:t xml:space="preserve"> </w:t>
      </w:r>
      <w:r w:rsidRPr="00633A23">
        <w:t>опубликовать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информирования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данному вопросу</w:t>
      </w:r>
      <w:r w:rsidRPr="00633A23">
        <w:rPr>
          <w:rFonts w:cs="Arial"/>
        </w:rPr>
        <w:t xml:space="preserve"> </w:t>
      </w:r>
      <w:r w:rsidRPr="00633A23">
        <w:t>чад</w:t>
      </w:r>
      <w:r w:rsidRPr="00633A23">
        <w:rPr>
          <w:rFonts w:cs="Arial"/>
        </w:rPr>
        <w:t xml:space="preserve"> </w:t>
      </w:r>
      <w:r w:rsidRPr="00633A23">
        <w:t>церковных</w:t>
      </w:r>
      <w:r w:rsidRPr="00633A23">
        <w:rPr>
          <w:rFonts w:cs="Arial"/>
        </w:rPr>
        <w:t xml:space="preserve">, </w:t>
      </w:r>
      <w:r w:rsidRPr="00633A23">
        <w:t>монашествующих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духовенства</w:t>
      </w:r>
      <w:r w:rsidR="00655EE9">
        <w:t>.</w:t>
      </w:r>
    </w:p>
    <w:p w:rsidR="00655EE9" w:rsidRPr="00633A23" w:rsidRDefault="00655EE9" w:rsidP="00EB0F88"/>
    <w:p w:rsidR="002D3589" w:rsidRPr="00633A23" w:rsidRDefault="002D3589" w:rsidP="00655EE9">
      <w:pPr>
        <w:pStyle w:val="5"/>
      </w:pPr>
      <w:r w:rsidRPr="00633A23">
        <w:t>Октябрь</w:t>
      </w:r>
    </w:p>
    <w:p w:rsidR="00655EE9" w:rsidRDefault="002D3589" w:rsidP="00EB0F88">
      <w:pPr>
        <w:rPr>
          <w:rFonts w:cs="Arial"/>
          <w:szCs w:val="18"/>
        </w:rPr>
      </w:pP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Покрова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. </w:t>
      </w:r>
      <w:r w:rsidRPr="00655EE9">
        <w:rPr>
          <w:rFonts w:cs="Arial"/>
          <w:b/>
        </w:rPr>
        <w:t xml:space="preserve">1/14 </w:t>
      </w:r>
      <w:r w:rsidRPr="00655EE9">
        <w:rPr>
          <w:b/>
        </w:rPr>
        <w:t>октября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Петербурге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заложен</w:t>
      </w:r>
      <w:r w:rsidRPr="00633A23">
        <w:rPr>
          <w:rFonts w:cs="Arial"/>
        </w:rPr>
        <w:t xml:space="preserve"> </w:t>
      </w:r>
      <w:r w:rsidRPr="00633A23">
        <w:t>новый храм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Василия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получивший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в честь</w:t>
      </w:r>
      <w:r w:rsidRPr="00633A23">
        <w:rPr>
          <w:rFonts w:cs="Arial"/>
        </w:rPr>
        <w:t xml:space="preserve"> </w:t>
      </w:r>
      <w:r w:rsidRPr="00633A23">
        <w:t>небесного</w:t>
      </w:r>
      <w:r w:rsidRPr="00633A23">
        <w:rPr>
          <w:rFonts w:cs="Arial"/>
        </w:rPr>
        <w:t xml:space="preserve"> </w:t>
      </w:r>
      <w:r w:rsidRPr="00633A23">
        <w:t>покровителя</w:t>
      </w:r>
      <w:r w:rsidRPr="00633A23">
        <w:rPr>
          <w:rFonts w:cs="Arial"/>
        </w:rPr>
        <w:t xml:space="preserve"> </w:t>
      </w:r>
      <w:r w:rsidRPr="00633A23">
        <w:t>бл</w:t>
      </w:r>
      <w:r w:rsidRPr="00633A23">
        <w:t>а</w:t>
      </w:r>
      <w:r w:rsidRPr="00633A23">
        <w:t>готворителя</w:t>
      </w:r>
      <w:r w:rsidRPr="00633A23">
        <w:rPr>
          <w:rFonts w:cs="Arial"/>
        </w:rPr>
        <w:t xml:space="preserve">, </w:t>
      </w:r>
      <w:r w:rsidRPr="00633A23">
        <w:t>поже</w:t>
      </w:r>
      <w:r w:rsidRPr="00633A23">
        <w:softHyphen/>
        <w:t>лавшего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построить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пожертвовавшего</w:t>
      </w:r>
      <w:r w:rsidRPr="00633A23">
        <w:rPr>
          <w:rFonts w:cs="Arial"/>
        </w:rPr>
        <w:t xml:space="preserve"> </w:t>
      </w:r>
      <w:r w:rsidRPr="00633A23">
        <w:t>средства для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. </w:t>
      </w:r>
      <w:r w:rsidRPr="00633A23">
        <w:t>Сооружаться</w:t>
      </w:r>
      <w:r w:rsidRPr="00633A23">
        <w:rPr>
          <w:rFonts w:cs="Arial"/>
        </w:rPr>
        <w:t xml:space="preserve"> </w:t>
      </w:r>
      <w:r w:rsidRPr="00633A23">
        <w:t>деревянный</w:t>
      </w:r>
      <w:r w:rsidRPr="00633A23">
        <w:rPr>
          <w:rFonts w:cs="Arial"/>
        </w:rPr>
        <w:t xml:space="preserve"> </w:t>
      </w:r>
      <w:r w:rsidRPr="00633A23">
        <w:t>однопрестольный храм</w:t>
      </w:r>
      <w:r w:rsidRPr="00633A23">
        <w:rPr>
          <w:rFonts w:cs="Arial"/>
        </w:rPr>
        <w:t xml:space="preserve">, </w:t>
      </w:r>
      <w:r w:rsidRPr="00633A23">
        <w:t>размерами</w:t>
      </w:r>
      <w:r w:rsidRPr="00633A23">
        <w:rPr>
          <w:rFonts w:cs="Arial"/>
        </w:rPr>
        <w:t xml:space="preserve"> </w:t>
      </w:r>
      <w:r w:rsidRPr="00633A23">
        <w:t>скорее</w:t>
      </w:r>
      <w:r w:rsidRPr="00633A23">
        <w:rPr>
          <w:rFonts w:cs="Arial"/>
        </w:rPr>
        <w:t xml:space="preserve"> </w:t>
      </w:r>
      <w:r w:rsidRPr="00633A23">
        <w:t>напоминающий</w:t>
      </w:r>
      <w:r w:rsidRPr="00633A23">
        <w:rPr>
          <w:rFonts w:cs="Arial"/>
        </w:rPr>
        <w:t xml:space="preserve"> </w:t>
      </w:r>
      <w:r w:rsidRPr="00633A23">
        <w:t>часовню</w:t>
      </w:r>
      <w:r w:rsidRPr="00633A23">
        <w:rPr>
          <w:rFonts w:cs="Arial"/>
        </w:rPr>
        <w:t xml:space="preserve">, </w:t>
      </w:r>
      <w:r w:rsidRPr="00633A23">
        <w:t>бу</w:t>
      </w:r>
      <w:r w:rsidRPr="00633A23">
        <w:rPr>
          <w:szCs w:val="18"/>
        </w:rPr>
        <w:t>дет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возле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линии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Балтийской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железной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дороги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по просп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Народного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ополчения</w:t>
      </w:r>
      <w:r w:rsidRPr="00633A23">
        <w:rPr>
          <w:rFonts w:cs="Arial"/>
          <w:szCs w:val="18"/>
        </w:rPr>
        <w:t xml:space="preserve">, 22, </w:t>
      </w:r>
      <w:r w:rsidRPr="00633A23">
        <w:rPr>
          <w:szCs w:val="18"/>
        </w:rPr>
        <w:t>на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территории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фир</w:t>
      </w:r>
      <w:r w:rsidRPr="00633A23">
        <w:rPr>
          <w:szCs w:val="18"/>
        </w:rPr>
        <w:softHyphen/>
        <w:t>мы</w:t>
      </w:r>
      <w:r w:rsidR="00655EE9">
        <w:rPr>
          <w:szCs w:val="18"/>
        </w:rPr>
        <w:t xml:space="preserve"> </w:t>
      </w:r>
      <w:r w:rsidRPr="00633A23">
        <w:rPr>
          <w:szCs w:val="18"/>
        </w:rPr>
        <w:t>«Русская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деревня»</w:t>
      </w:r>
      <w:r w:rsidRPr="00633A23">
        <w:rPr>
          <w:rFonts w:cs="Arial"/>
          <w:szCs w:val="18"/>
        </w:rPr>
        <w:t xml:space="preserve"> (</w:t>
      </w:r>
      <w:r w:rsidRPr="00633A23">
        <w:rPr>
          <w:szCs w:val="18"/>
        </w:rPr>
        <w:t>директор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Захарьящев</w:t>
      </w:r>
      <w:r w:rsidRPr="00633A23">
        <w:rPr>
          <w:rFonts w:cs="Arial"/>
          <w:szCs w:val="18"/>
        </w:rPr>
        <w:t xml:space="preserve">), </w:t>
      </w:r>
      <w:r w:rsidRPr="00633A23">
        <w:rPr>
          <w:szCs w:val="18"/>
        </w:rPr>
        <w:t>де</w:t>
      </w:r>
      <w:r w:rsidRPr="00633A23">
        <w:rPr>
          <w:szCs w:val="18"/>
        </w:rPr>
        <w:softHyphen/>
        <w:t>лающий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садовые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домики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Храм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сооружаемый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про</w:t>
      </w:r>
      <w:r w:rsidRPr="00633A23">
        <w:rPr>
          <w:szCs w:val="18"/>
        </w:rPr>
        <w:softHyphen/>
        <w:t>екту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архитектора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Г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Васильева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будет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увенчан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шатро</w:t>
      </w:r>
      <w:r w:rsidRPr="00633A23">
        <w:rPr>
          <w:szCs w:val="18"/>
        </w:rPr>
        <w:softHyphen/>
        <w:t>вой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колокольней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стиле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северору</w:t>
      </w:r>
      <w:r w:rsidRPr="00633A23">
        <w:rPr>
          <w:szCs w:val="18"/>
        </w:rPr>
        <w:t>с</w:t>
      </w:r>
      <w:r w:rsidRPr="00633A23">
        <w:rPr>
          <w:szCs w:val="18"/>
        </w:rPr>
        <w:t>ских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церквей</w:t>
      </w:r>
      <w:r w:rsidRPr="00633A23">
        <w:rPr>
          <w:rFonts w:cs="Arial"/>
          <w:szCs w:val="18"/>
        </w:rPr>
        <w:t>.</w:t>
      </w:r>
    </w:p>
    <w:p w:rsidR="002D3589" w:rsidRPr="00633A23" w:rsidRDefault="002D3589" w:rsidP="00EB0F88">
      <w:r w:rsidRPr="00633A23">
        <w:rPr>
          <w:szCs w:val="18"/>
        </w:rPr>
        <w:t>Закладку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церкви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совершил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благочинный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Централь</w:t>
      </w:r>
      <w:r w:rsidRPr="00633A23">
        <w:rPr>
          <w:szCs w:val="18"/>
        </w:rPr>
        <w:softHyphen/>
        <w:t>ного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округа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прот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Владимир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Сорокин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присутствии городской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областной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администрации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руководства фирмы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верующих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из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окр</w:t>
      </w:r>
      <w:r w:rsidRPr="00633A23">
        <w:rPr>
          <w:szCs w:val="18"/>
        </w:rPr>
        <w:t>е</w:t>
      </w:r>
      <w:r w:rsidRPr="00633A23">
        <w:rPr>
          <w:szCs w:val="18"/>
        </w:rPr>
        <w:t>стных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домов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Постройку храма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община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планирует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завершить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течение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года</w:t>
      </w:r>
      <w:r w:rsidRPr="00633A23">
        <w:rPr>
          <w:rFonts w:cs="Arial"/>
          <w:szCs w:val="18"/>
        </w:rPr>
        <w:t>.</w:t>
      </w:r>
    </w:p>
    <w:p w:rsidR="002D3589" w:rsidRPr="00633A23" w:rsidRDefault="002D3589" w:rsidP="00EB0F88">
      <w:r w:rsidRPr="00633A23">
        <w:rPr>
          <w:szCs w:val="18"/>
        </w:rPr>
        <w:t>Вечером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того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же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дня</w:t>
      </w:r>
      <w:r w:rsidRPr="00633A23">
        <w:rPr>
          <w:rFonts w:cs="Arial"/>
          <w:szCs w:val="18"/>
        </w:rPr>
        <w:t xml:space="preserve">, </w:t>
      </w:r>
      <w:r w:rsidRPr="00655EE9">
        <w:rPr>
          <w:rFonts w:cs="Arial"/>
          <w:b/>
          <w:szCs w:val="18"/>
        </w:rPr>
        <w:t xml:space="preserve">4/17 </w:t>
      </w:r>
      <w:r w:rsidRPr="00655EE9">
        <w:rPr>
          <w:b/>
          <w:szCs w:val="18"/>
        </w:rPr>
        <w:t>октября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свящ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Генна</w:t>
      </w:r>
      <w:r w:rsidRPr="00633A23">
        <w:rPr>
          <w:szCs w:val="18"/>
        </w:rPr>
        <w:softHyphen/>
        <w:t>дием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Никитиным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клириком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храма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св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блв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кн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Анны Кашинской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Выборгской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стороне</w:t>
      </w:r>
      <w:r w:rsidRPr="00633A23">
        <w:rPr>
          <w:rFonts w:cs="Arial"/>
          <w:szCs w:val="18"/>
        </w:rPr>
        <w:t xml:space="preserve"> (</w:t>
      </w:r>
      <w:r w:rsidRPr="00633A23">
        <w:rPr>
          <w:szCs w:val="18"/>
        </w:rPr>
        <w:t>ныне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подворья Введено</w:t>
      </w:r>
      <w:r w:rsidRPr="00633A23">
        <w:rPr>
          <w:rFonts w:cs="Arial"/>
          <w:szCs w:val="18"/>
        </w:rPr>
        <w:t>-</w:t>
      </w:r>
      <w:r w:rsidRPr="00633A23">
        <w:rPr>
          <w:szCs w:val="18"/>
        </w:rPr>
        <w:t>Оятского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женского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lastRenderedPageBreak/>
        <w:t>монастыря</w:t>
      </w:r>
      <w:r w:rsidRPr="00633A23">
        <w:rPr>
          <w:rFonts w:cs="Arial"/>
          <w:szCs w:val="18"/>
        </w:rPr>
        <w:t xml:space="preserve">) </w:t>
      </w:r>
      <w:r w:rsidRPr="00633A23">
        <w:rPr>
          <w:szCs w:val="18"/>
        </w:rPr>
        <w:t>освятил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ад</w:t>
      </w:r>
      <w:r w:rsidRPr="00633A23">
        <w:rPr>
          <w:szCs w:val="18"/>
        </w:rPr>
        <w:softHyphen/>
        <w:t>министративные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помещения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типографии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№</w:t>
      </w:r>
      <w:r w:rsidRPr="00633A23">
        <w:rPr>
          <w:rFonts w:cs="Arial"/>
          <w:szCs w:val="18"/>
        </w:rPr>
        <w:t xml:space="preserve"> 3, </w:t>
      </w:r>
      <w:r w:rsidRPr="00633A23">
        <w:rPr>
          <w:szCs w:val="18"/>
        </w:rPr>
        <w:t>нахо</w:t>
      </w:r>
      <w:r w:rsidRPr="00633A23">
        <w:rPr>
          <w:szCs w:val="18"/>
        </w:rPr>
        <w:softHyphen/>
        <w:t>дящейся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Литейном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</w:t>
      </w:r>
      <w:r w:rsidRPr="00633A23">
        <w:rPr>
          <w:rFonts w:cs="Arial"/>
          <w:szCs w:val="18"/>
        </w:rPr>
        <w:t xml:space="preserve">., 55. </w:t>
      </w:r>
      <w:r w:rsidRPr="00633A23">
        <w:rPr>
          <w:szCs w:val="18"/>
        </w:rPr>
        <w:t>После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водосвятного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мо</w:t>
      </w:r>
      <w:r w:rsidRPr="00633A23">
        <w:rPr>
          <w:szCs w:val="18"/>
        </w:rPr>
        <w:softHyphen/>
        <w:t>лебна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освящения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администрация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служащие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со</w:t>
      </w:r>
      <w:r w:rsidRPr="00633A23">
        <w:rPr>
          <w:szCs w:val="18"/>
        </w:rPr>
        <w:softHyphen/>
        <w:t>брались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трапезу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пастырскую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беседу</w:t>
      </w:r>
      <w:r w:rsidRPr="00633A23">
        <w:rPr>
          <w:rFonts w:cs="Arial"/>
          <w:szCs w:val="18"/>
        </w:rPr>
        <w:t>.</w:t>
      </w:r>
    </w:p>
    <w:p w:rsidR="002D3589" w:rsidRPr="00633A23" w:rsidRDefault="002D3589" w:rsidP="00EB0F88">
      <w:r w:rsidRPr="00655EE9">
        <w:rPr>
          <w:rFonts w:cs="Arial"/>
          <w:b/>
          <w:szCs w:val="18"/>
        </w:rPr>
        <w:t xml:space="preserve">7/20 </w:t>
      </w:r>
      <w:r w:rsidRPr="00655EE9">
        <w:rPr>
          <w:b/>
          <w:szCs w:val="18"/>
        </w:rPr>
        <w:t>октября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митрополит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</w:t>
      </w:r>
      <w:r w:rsidRPr="00633A23">
        <w:rPr>
          <w:rFonts w:cs="Arial"/>
          <w:szCs w:val="18"/>
        </w:rPr>
        <w:t>.-</w:t>
      </w:r>
      <w:r w:rsidRPr="00633A23">
        <w:rPr>
          <w:szCs w:val="18"/>
        </w:rPr>
        <w:t>Петербургский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Ла</w:t>
      </w:r>
      <w:r w:rsidRPr="00633A23">
        <w:rPr>
          <w:szCs w:val="18"/>
        </w:rPr>
        <w:softHyphen/>
        <w:t>дожский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Владимир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благословил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соор</w:t>
      </w:r>
      <w:r w:rsidRPr="00633A23">
        <w:rPr>
          <w:szCs w:val="18"/>
        </w:rPr>
        <w:t>у</w:t>
      </w:r>
      <w:r w:rsidRPr="00633A23">
        <w:rPr>
          <w:szCs w:val="18"/>
        </w:rPr>
        <w:t>жение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храма Всех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Святых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земле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Российской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просиявших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ме</w:t>
      </w:r>
      <w:r w:rsidRPr="00633A23">
        <w:rPr>
          <w:szCs w:val="18"/>
        </w:rPr>
        <w:softHyphen/>
        <w:t>мориальной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зоне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Московского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парка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Победы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—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месте захоронения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упокоения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погибших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блокаду</w:t>
      </w:r>
      <w:r w:rsidRPr="00633A23">
        <w:rPr>
          <w:rFonts w:cs="Arial"/>
          <w:szCs w:val="18"/>
        </w:rPr>
        <w:t>.</w:t>
      </w:r>
    </w:p>
    <w:p w:rsidR="002D3589" w:rsidRPr="00633A23" w:rsidRDefault="002D3589" w:rsidP="00EB0F88">
      <w:r w:rsidRPr="00633A23">
        <w:rPr>
          <w:szCs w:val="18"/>
        </w:rPr>
        <w:t>Об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упокоении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солдат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офицеров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русской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гвардии впервые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после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долгого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перерыва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</w:t>
      </w:r>
      <w:r w:rsidRPr="00633A23">
        <w:rPr>
          <w:szCs w:val="18"/>
        </w:rPr>
        <w:t>о</w:t>
      </w:r>
      <w:r w:rsidRPr="00633A23">
        <w:rPr>
          <w:szCs w:val="18"/>
        </w:rPr>
        <w:t xml:space="preserve">лились </w:t>
      </w:r>
      <w:r w:rsidRPr="00655EE9">
        <w:rPr>
          <w:rFonts w:cs="Arial"/>
          <w:b/>
          <w:szCs w:val="18"/>
        </w:rPr>
        <w:t xml:space="preserve">12/25 </w:t>
      </w:r>
      <w:r w:rsidRPr="00655EE9">
        <w:rPr>
          <w:b/>
          <w:szCs w:val="18"/>
        </w:rPr>
        <w:t>октября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Троице</w:t>
      </w:r>
      <w:r w:rsidRPr="00633A23">
        <w:rPr>
          <w:rFonts w:cs="Arial"/>
          <w:szCs w:val="18"/>
        </w:rPr>
        <w:t>-</w:t>
      </w:r>
      <w:r w:rsidRPr="00633A23">
        <w:rPr>
          <w:szCs w:val="18"/>
        </w:rPr>
        <w:t>Измайловском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соборе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Санкт</w:t>
      </w:r>
      <w:r w:rsidRPr="00633A23">
        <w:rPr>
          <w:rFonts w:cs="Arial"/>
          <w:szCs w:val="18"/>
        </w:rPr>
        <w:t>-</w:t>
      </w:r>
      <w:r w:rsidRPr="00633A23">
        <w:rPr>
          <w:szCs w:val="18"/>
        </w:rPr>
        <w:t>Петербурга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военнослужащие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ку</w:t>
      </w:r>
      <w:r w:rsidRPr="00633A23">
        <w:rPr>
          <w:szCs w:val="18"/>
        </w:rPr>
        <w:t>р</w:t>
      </w:r>
      <w:r w:rsidRPr="00633A23">
        <w:rPr>
          <w:szCs w:val="18"/>
        </w:rPr>
        <w:t>санты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члены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право</w:t>
      </w:r>
      <w:r w:rsidRPr="00633A23">
        <w:rPr>
          <w:szCs w:val="18"/>
        </w:rPr>
        <w:softHyphen/>
        <w:t>славных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братств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Торжественная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панихида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возобнов</w:t>
      </w:r>
      <w:r w:rsidRPr="00633A23">
        <w:rPr>
          <w:szCs w:val="18"/>
        </w:rPr>
        <w:softHyphen/>
        <w:t>лена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день</w:t>
      </w:r>
      <w:r w:rsidRPr="00633A23">
        <w:rPr>
          <w:rFonts w:cs="Arial"/>
          <w:szCs w:val="18"/>
        </w:rPr>
        <w:t xml:space="preserve"> 110-</w:t>
      </w:r>
      <w:r w:rsidRPr="00633A23">
        <w:rPr>
          <w:szCs w:val="18"/>
        </w:rPr>
        <w:t>летия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освящения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перед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храмом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ве</w:t>
      </w:r>
      <w:r w:rsidRPr="00633A23">
        <w:rPr>
          <w:szCs w:val="18"/>
        </w:rPr>
        <w:softHyphen/>
        <w:t>личественной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колонны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«Воинская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Слава»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честь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</w:t>
      </w:r>
      <w:r w:rsidRPr="00633A23">
        <w:rPr>
          <w:szCs w:val="18"/>
        </w:rPr>
        <w:softHyphen/>
        <w:t>бед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России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войне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Турцией</w:t>
      </w:r>
      <w:r w:rsidRPr="00633A23">
        <w:rPr>
          <w:rFonts w:cs="Arial"/>
          <w:szCs w:val="18"/>
        </w:rPr>
        <w:t xml:space="preserve"> 1877</w:t>
      </w:r>
      <w:r w:rsidRPr="00633A23">
        <w:rPr>
          <w:szCs w:val="18"/>
        </w:rPr>
        <w:t>—</w:t>
      </w:r>
      <w:r w:rsidRPr="00633A23">
        <w:rPr>
          <w:rFonts w:cs="Arial"/>
          <w:szCs w:val="18"/>
        </w:rPr>
        <w:t xml:space="preserve">1878 </w:t>
      </w:r>
      <w:r w:rsidRPr="00633A23">
        <w:rPr>
          <w:szCs w:val="18"/>
        </w:rPr>
        <w:t>годов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в ходе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которой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русская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армия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освободила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Болгарию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Се</w:t>
      </w:r>
      <w:r w:rsidRPr="00633A23">
        <w:rPr>
          <w:szCs w:val="18"/>
        </w:rPr>
        <w:t>р</w:t>
      </w:r>
      <w:r w:rsidRPr="00633A23">
        <w:rPr>
          <w:szCs w:val="18"/>
        </w:rPr>
        <w:t>бию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Черногорию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Румынию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приказе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армии 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флоту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Император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Александр</w:t>
      </w:r>
      <w:r w:rsidRPr="00633A23">
        <w:rPr>
          <w:rFonts w:cs="Arial"/>
          <w:szCs w:val="18"/>
        </w:rPr>
        <w:t xml:space="preserve"> </w:t>
      </w:r>
      <w:r w:rsidRPr="00633A23">
        <w:rPr>
          <w:rFonts w:cs="Arial"/>
          <w:szCs w:val="18"/>
          <w:lang w:val="en-US"/>
        </w:rPr>
        <w:t>II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дни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отметил</w:t>
      </w:r>
      <w:r w:rsidRPr="00633A23">
        <w:rPr>
          <w:rFonts w:cs="Arial"/>
          <w:szCs w:val="18"/>
        </w:rPr>
        <w:t xml:space="preserve">: </w:t>
      </w:r>
      <w:r w:rsidRPr="00633A23">
        <w:rPr>
          <w:szCs w:val="18"/>
        </w:rPr>
        <w:t>«Да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пребудет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памятник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этот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вечные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времена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вос</w:t>
      </w:r>
      <w:r w:rsidRPr="00633A23">
        <w:rPr>
          <w:szCs w:val="18"/>
        </w:rPr>
        <w:softHyphen/>
        <w:t>поминанием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самоотвержении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доблестях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воинов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с помощью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Божией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покрывших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новою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славою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русские знамена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русское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имя»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Возле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тридцатиметровой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ко</w:t>
      </w:r>
      <w:r w:rsidRPr="00633A23">
        <w:rPr>
          <w:szCs w:val="18"/>
        </w:rPr>
        <w:softHyphen/>
        <w:t>лонны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сооруженной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из</w:t>
      </w:r>
      <w:r w:rsidRPr="00633A23">
        <w:rPr>
          <w:rFonts w:cs="Arial"/>
          <w:szCs w:val="18"/>
        </w:rPr>
        <w:t xml:space="preserve"> 140 </w:t>
      </w:r>
      <w:r w:rsidRPr="00633A23">
        <w:rPr>
          <w:szCs w:val="18"/>
        </w:rPr>
        <w:t>стволов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трофейных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турец</w:t>
      </w:r>
      <w:r w:rsidRPr="00633A23">
        <w:rPr>
          <w:szCs w:val="18"/>
        </w:rPr>
        <w:softHyphen/>
        <w:t>ких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</w:t>
      </w:r>
      <w:r w:rsidRPr="00633A23">
        <w:rPr>
          <w:szCs w:val="18"/>
        </w:rPr>
        <w:t>у</w:t>
      </w:r>
      <w:r w:rsidRPr="00633A23">
        <w:rPr>
          <w:szCs w:val="18"/>
        </w:rPr>
        <w:t>шек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увенчанной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фигурой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Славы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совершались торжественные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построения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лейб</w:t>
      </w:r>
      <w:r w:rsidRPr="00633A23">
        <w:rPr>
          <w:rFonts w:cs="Arial"/>
          <w:szCs w:val="18"/>
        </w:rPr>
        <w:t>-</w:t>
      </w:r>
      <w:r w:rsidRPr="00633A23">
        <w:rPr>
          <w:szCs w:val="18"/>
        </w:rPr>
        <w:t>гвардии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szCs w:val="18"/>
        </w:rPr>
        <w:t>з</w:t>
      </w:r>
      <w:r w:rsidRPr="00633A23">
        <w:rPr>
          <w:szCs w:val="18"/>
        </w:rPr>
        <w:t>майлов</w:t>
      </w:r>
      <w:r w:rsidRPr="00633A23">
        <w:rPr>
          <w:szCs w:val="18"/>
        </w:rPr>
        <w:softHyphen/>
        <w:t>ского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полка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Этот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полк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считался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третьим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гвардии Российской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Империи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старшинс</w:t>
      </w:r>
      <w:r w:rsidRPr="00633A23">
        <w:rPr>
          <w:szCs w:val="18"/>
        </w:rPr>
        <w:t>т</w:t>
      </w:r>
      <w:r w:rsidRPr="00633A23">
        <w:rPr>
          <w:szCs w:val="18"/>
        </w:rPr>
        <w:t>ву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Судьба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памят</w:t>
      </w:r>
      <w:r w:rsidRPr="00633A23">
        <w:rPr>
          <w:szCs w:val="18"/>
        </w:rPr>
        <w:softHyphen/>
        <w:t>ника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демонтированного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1930-</w:t>
      </w:r>
      <w:r w:rsidRPr="00633A23">
        <w:rPr>
          <w:szCs w:val="18"/>
        </w:rPr>
        <w:t>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годы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одновременно с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закрытием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собора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н</w:t>
      </w:r>
      <w:r w:rsidRPr="00633A23">
        <w:rPr>
          <w:szCs w:val="18"/>
        </w:rPr>
        <w:t>е</w:t>
      </w:r>
      <w:r w:rsidRPr="00633A23">
        <w:rPr>
          <w:szCs w:val="18"/>
        </w:rPr>
        <w:t>известна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Прихожане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члены фонда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«Возрождение»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намерены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восстановить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ти</w:t>
      </w:r>
      <w:r w:rsidRPr="00633A23">
        <w:rPr>
          <w:szCs w:val="18"/>
        </w:rPr>
        <w:softHyphen/>
        <w:t>тульную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мем</w:t>
      </w:r>
      <w:r w:rsidRPr="00633A23">
        <w:rPr>
          <w:szCs w:val="18"/>
        </w:rPr>
        <w:t>о</w:t>
      </w:r>
      <w:r w:rsidRPr="00633A23">
        <w:rPr>
          <w:szCs w:val="18"/>
        </w:rPr>
        <w:t>риальную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доску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сведениями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памят</w:t>
      </w:r>
      <w:r w:rsidRPr="00633A23">
        <w:rPr>
          <w:szCs w:val="18"/>
        </w:rPr>
        <w:softHyphen/>
        <w:t>нике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позже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саму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колонну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Внутри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храма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предпола</w:t>
      </w:r>
      <w:r w:rsidRPr="00633A23">
        <w:rPr>
          <w:szCs w:val="18"/>
        </w:rPr>
        <w:softHyphen/>
        <w:t>гается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воссоздать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беломраморные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доски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именами павших</w:t>
      </w:r>
      <w:r w:rsidRPr="00633A23">
        <w:rPr>
          <w:rFonts w:cs="Arial"/>
          <w:szCs w:val="18"/>
        </w:rPr>
        <w:t>.</w:t>
      </w:r>
    </w:p>
    <w:p w:rsidR="00655EE9" w:rsidRDefault="002D3589" w:rsidP="00EB0F88">
      <w:pPr>
        <w:rPr>
          <w:rFonts w:cs="Arial"/>
          <w:szCs w:val="18"/>
        </w:rPr>
      </w:pP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этот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же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день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Свято</w:t>
      </w:r>
      <w:r w:rsidRPr="00633A23">
        <w:rPr>
          <w:rFonts w:cs="Arial"/>
          <w:szCs w:val="18"/>
        </w:rPr>
        <w:t>-</w:t>
      </w:r>
      <w:r w:rsidRPr="00633A23">
        <w:rPr>
          <w:szCs w:val="18"/>
        </w:rPr>
        <w:t>Троицкой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Сергиевой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При</w:t>
      </w:r>
      <w:r w:rsidRPr="00633A23">
        <w:rPr>
          <w:szCs w:val="18"/>
        </w:rPr>
        <w:softHyphen/>
        <w:t>морской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пустыни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состоялось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обретение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освидетель</w:t>
      </w:r>
      <w:r w:rsidRPr="00633A23">
        <w:rPr>
          <w:szCs w:val="18"/>
        </w:rPr>
        <w:softHyphen/>
        <w:t>ствование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честных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останков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архимандрита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 xml:space="preserve">Игнатия </w:t>
      </w:r>
      <w:r w:rsidRPr="00633A23">
        <w:rPr>
          <w:rFonts w:cs="Arial"/>
          <w:szCs w:val="18"/>
        </w:rPr>
        <w:t>(</w:t>
      </w:r>
      <w:r w:rsidRPr="00633A23">
        <w:rPr>
          <w:szCs w:val="18"/>
        </w:rPr>
        <w:t>Малышева</w:t>
      </w:r>
      <w:r w:rsidRPr="00633A23">
        <w:rPr>
          <w:rFonts w:cs="Arial"/>
          <w:szCs w:val="18"/>
        </w:rPr>
        <w:t>), (24.03.1811</w:t>
      </w:r>
      <w:r w:rsidRPr="00633A23">
        <w:rPr>
          <w:szCs w:val="18"/>
        </w:rPr>
        <w:t>—</w:t>
      </w:r>
      <w:r w:rsidRPr="00633A23">
        <w:rPr>
          <w:rFonts w:cs="Arial"/>
          <w:szCs w:val="18"/>
        </w:rPr>
        <w:t xml:space="preserve">15.05.1898), </w:t>
      </w:r>
      <w:r w:rsidRPr="00633A23">
        <w:rPr>
          <w:szCs w:val="18"/>
        </w:rPr>
        <w:t>сорок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 xml:space="preserve">лет </w:t>
      </w:r>
      <w:r w:rsidRPr="00633A23">
        <w:rPr>
          <w:rFonts w:cs="Arial"/>
          <w:szCs w:val="18"/>
        </w:rPr>
        <w:t>(1858</w:t>
      </w:r>
      <w:r w:rsidRPr="00633A23">
        <w:rPr>
          <w:szCs w:val="18"/>
        </w:rPr>
        <w:t>—</w:t>
      </w:r>
      <w:r w:rsidRPr="00633A23">
        <w:rPr>
          <w:rFonts w:cs="Arial"/>
          <w:szCs w:val="18"/>
        </w:rPr>
        <w:t xml:space="preserve">98) </w:t>
      </w:r>
      <w:r w:rsidRPr="00633A23">
        <w:rPr>
          <w:szCs w:val="18"/>
        </w:rPr>
        <w:t>управлявшего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обителью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известного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своей высокой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духовной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жизнью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художественными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даро</w:t>
      </w:r>
      <w:r w:rsidRPr="00633A23">
        <w:rPr>
          <w:szCs w:val="18"/>
        </w:rPr>
        <w:softHyphen/>
        <w:t>ваниями</w:t>
      </w:r>
      <w:r w:rsidRPr="00633A23">
        <w:rPr>
          <w:rFonts w:cs="Arial"/>
          <w:szCs w:val="18"/>
        </w:rPr>
        <w:t xml:space="preserve"> (</w:t>
      </w:r>
      <w:r w:rsidRPr="00633A23">
        <w:rPr>
          <w:szCs w:val="18"/>
        </w:rPr>
        <w:t>по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изображению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явленному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сонном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виде</w:t>
      </w:r>
      <w:r w:rsidRPr="00633A23">
        <w:rPr>
          <w:szCs w:val="18"/>
        </w:rPr>
        <w:softHyphen/>
        <w:t>нии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сердечным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уведомлением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архим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Игнатию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его духовным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сыном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А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А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Парландом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был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постр</w:t>
      </w:r>
      <w:r w:rsidRPr="00633A23">
        <w:rPr>
          <w:szCs w:val="18"/>
        </w:rPr>
        <w:t>о</w:t>
      </w:r>
      <w:r w:rsidRPr="00633A23">
        <w:rPr>
          <w:szCs w:val="18"/>
        </w:rPr>
        <w:t>ен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в частности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храм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Воскресения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Христова—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Спас</w:t>
      </w:r>
      <w:r w:rsidRPr="00633A23">
        <w:rPr>
          <w:rFonts w:cs="Arial"/>
          <w:szCs w:val="18"/>
        </w:rPr>
        <w:t>-</w:t>
      </w:r>
      <w:r w:rsidRPr="00633A23">
        <w:rPr>
          <w:szCs w:val="18"/>
        </w:rPr>
        <w:t>на</w:t>
      </w:r>
      <w:r w:rsidRPr="00633A23">
        <w:rPr>
          <w:rFonts w:cs="Arial"/>
          <w:szCs w:val="18"/>
        </w:rPr>
        <w:t>-</w:t>
      </w:r>
      <w:r w:rsidRPr="00633A23">
        <w:rPr>
          <w:szCs w:val="18"/>
        </w:rPr>
        <w:t>Крови</w:t>
      </w:r>
      <w:r w:rsidRPr="00633A23">
        <w:rPr>
          <w:rFonts w:cs="Arial"/>
          <w:szCs w:val="18"/>
        </w:rPr>
        <w:t>).</w:t>
      </w:r>
    </w:p>
    <w:p w:rsidR="002D3589" w:rsidRPr="00633A23" w:rsidRDefault="002D3589" w:rsidP="00EB0F88">
      <w:r w:rsidRPr="00633A23">
        <w:rPr>
          <w:szCs w:val="18"/>
        </w:rPr>
        <w:t>Архимандрит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Игнати</w:t>
      </w:r>
      <w:r w:rsidR="00655EE9">
        <w:rPr>
          <w:szCs w:val="18"/>
        </w:rPr>
        <w:t>й</w:t>
      </w:r>
      <w:r w:rsidRPr="00633A23">
        <w:rPr>
          <w:rFonts w:cs="Arial"/>
          <w:szCs w:val="18"/>
        </w:rPr>
        <w:t xml:space="preserve"> (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миру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Иван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Васильевич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Малы</w:t>
      </w:r>
      <w:r w:rsidRPr="00633A23">
        <w:rPr>
          <w:szCs w:val="18"/>
        </w:rPr>
        <w:softHyphen/>
        <w:t>шев</w:t>
      </w:r>
      <w:r w:rsidRPr="00633A23">
        <w:rPr>
          <w:rFonts w:cs="Arial"/>
          <w:szCs w:val="18"/>
        </w:rPr>
        <w:t xml:space="preserve">), </w:t>
      </w:r>
      <w:r w:rsidRPr="00633A23">
        <w:rPr>
          <w:szCs w:val="18"/>
        </w:rPr>
        <w:t>уроженец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Шишкино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</w:t>
      </w:r>
      <w:r w:rsidRPr="00633A23">
        <w:rPr>
          <w:szCs w:val="18"/>
        </w:rPr>
        <w:t>а</w:t>
      </w:r>
      <w:r w:rsidRPr="00633A23">
        <w:rPr>
          <w:szCs w:val="18"/>
        </w:rPr>
        <w:t>ниловского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уезда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Ярослав</w:t>
      </w:r>
      <w:r w:rsidRPr="00633A23">
        <w:rPr>
          <w:szCs w:val="18"/>
        </w:rPr>
        <w:softHyphen/>
        <w:t>ской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губернии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с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детства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воспитывался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благочестивой семье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род</w:t>
      </w:r>
      <w:r w:rsidRPr="00633A23">
        <w:rPr>
          <w:szCs w:val="18"/>
        </w:rPr>
        <w:t>и</w:t>
      </w:r>
      <w:r w:rsidRPr="00633A23">
        <w:rPr>
          <w:szCs w:val="18"/>
        </w:rPr>
        <w:t>телей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своих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Василия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Марины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отдавших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на службу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Богу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трех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сыновей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отличался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добрым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нравом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 нищелюбием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семилетнем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возрасте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чудом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молитвами родителей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спасенный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смерти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отрок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по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прошествии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пяти лет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приезжает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</w:t>
      </w:r>
      <w:r w:rsidRPr="00633A23">
        <w:rPr>
          <w:rFonts w:cs="Arial"/>
          <w:szCs w:val="18"/>
        </w:rPr>
        <w:t>.-</w:t>
      </w:r>
      <w:r w:rsidRPr="00633A23">
        <w:rPr>
          <w:szCs w:val="18"/>
        </w:rPr>
        <w:t>Петербург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шумной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столице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где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он служит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торговой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части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—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сидельцем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лавке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затем приказчиком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под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влиянием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чтения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слова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Божия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посеще</w:t>
      </w:r>
      <w:r w:rsidRPr="00633A23">
        <w:rPr>
          <w:szCs w:val="18"/>
        </w:rPr>
        <w:softHyphen/>
        <w:t>ния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богослужений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петербургских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храмах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у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юноши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перед которым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ра</w:t>
      </w:r>
      <w:r w:rsidRPr="00633A23">
        <w:rPr>
          <w:szCs w:val="18"/>
        </w:rPr>
        <w:t>с</w:t>
      </w:r>
      <w:r w:rsidRPr="00633A23">
        <w:rPr>
          <w:szCs w:val="18"/>
        </w:rPr>
        <w:t>крывалась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перспектива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основать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собственное дело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формируется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желание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уйти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из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мира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</w:t>
      </w:r>
      <w:r w:rsidRPr="00633A23">
        <w:rPr>
          <w:szCs w:val="18"/>
        </w:rPr>
        <w:t>о</w:t>
      </w:r>
      <w:r w:rsidRPr="00633A23">
        <w:rPr>
          <w:szCs w:val="18"/>
        </w:rPr>
        <w:t>ступить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 монастырь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посвятив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себя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полностью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служению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Богу</w:t>
      </w:r>
      <w:r w:rsidRPr="00633A23">
        <w:rPr>
          <w:rFonts w:cs="Arial"/>
          <w:szCs w:val="18"/>
        </w:rPr>
        <w:t>.</w:t>
      </w:r>
    </w:p>
    <w:p w:rsidR="002D3589" w:rsidRPr="00633A23" w:rsidRDefault="002D3589" w:rsidP="00EB0F88">
      <w:r w:rsidRPr="00633A23">
        <w:rPr>
          <w:szCs w:val="18"/>
        </w:rPr>
        <w:t>Под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духовным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влиянием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будущего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свят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 xml:space="preserve">Игнатия </w:t>
      </w:r>
      <w:r w:rsidRPr="00633A23">
        <w:rPr>
          <w:rFonts w:cs="Arial"/>
          <w:szCs w:val="18"/>
        </w:rPr>
        <w:t>(</w:t>
      </w:r>
      <w:r w:rsidRPr="00633A23">
        <w:rPr>
          <w:szCs w:val="18"/>
        </w:rPr>
        <w:t>Брянчанинова</w:t>
      </w:r>
      <w:r w:rsidRPr="00633A23">
        <w:rPr>
          <w:rFonts w:cs="Arial"/>
          <w:szCs w:val="18"/>
        </w:rPr>
        <w:t xml:space="preserve">)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январе</w:t>
      </w:r>
      <w:r w:rsidRPr="00633A23">
        <w:rPr>
          <w:rFonts w:cs="Arial"/>
          <w:szCs w:val="18"/>
        </w:rPr>
        <w:t xml:space="preserve"> 1834 </w:t>
      </w:r>
      <w:r w:rsidRPr="00633A23">
        <w:rPr>
          <w:szCs w:val="18"/>
        </w:rPr>
        <w:t>г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Иоанн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поступает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число братии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Троице</w:t>
      </w:r>
      <w:r w:rsidRPr="00633A23">
        <w:rPr>
          <w:rFonts w:cs="Arial"/>
          <w:szCs w:val="18"/>
        </w:rPr>
        <w:t>-</w:t>
      </w:r>
      <w:r w:rsidRPr="00633A23">
        <w:rPr>
          <w:szCs w:val="18"/>
        </w:rPr>
        <w:t>Сергиевой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пустыни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С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горячей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ревностию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 Бозе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под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рук</w:t>
      </w:r>
      <w:r w:rsidRPr="00633A23">
        <w:rPr>
          <w:szCs w:val="18"/>
        </w:rPr>
        <w:t>о</w:t>
      </w:r>
      <w:r w:rsidRPr="00633A23">
        <w:rPr>
          <w:szCs w:val="18"/>
        </w:rPr>
        <w:t>водством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мудрого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наставника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проходит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он послушания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обители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За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время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монастырской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жи</w:t>
      </w:r>
      <w:r w:rsidRPr="00633A23">
        <w:rPr>
          <w:szCs w:val="18"/>
        </w:rPr>
        <w:t>з</w:t>
      </w:r>
      <w:r w:rsidRPr="00633A23">
        <w:rPr>
          <w:szCs w:val="18"/>
        </w:rPr>
        <w:t>ни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ук</w:t>
      </w:r>
      <w:r w:rsidRPr="00633A23">
        <w:rPr>
          <w:szCs w:val="18"/>
        </w:rPr>
        <w:softHyphen/>
        <w:t>рашенной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подвигами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смиренномудрия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постничества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он смог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получить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многие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духо</w:t>
      </w:r>
      <w:r w:rsidRPr="00633A23">
        <w:rPr>
          <w:szCs w:val="18"/>
        </w:rPr>
        <w:t>в</w:t>
      </w:r>
      <w:r w:rsidRPr="00633A23">
        <w:rPr>
          <w:szCs w:val="18"/>
        </w:rPr>
        <w:t>ные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дары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Господа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Имея способности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к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живописи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иконописанию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он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определяется архим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Игнатием</w:t>
      </w:r>
      <w:r w:rsidRPr="00633A23">
        <w:rPr>
          <w:rFonts w:cs="Arial"/>
          <w:szCs w:val="18"/>
        </w:rPr>
        <w:t xml:space="preserve"> (</w:t>
      </w:r>
      <w:r w:rsidRPr="00633A23">
        <w:rPr>
          <w:szCs w:val="18"/>
        </w:rPr>
        <w:t>Брянчаниновым</w:t>
      </w:r>
      <w:r w:rsidRPr="00633A23">
        <w:rPr>
          <w:rFonts w:cs="Arial"/>
          <w:szCs w:val="18"/>
        </w:rPr>
        <w:t xml:space="preserve">) </w:t>
      </w:r>
      <w:r w:rsidRPr="00633A23">
        <w:rPr>
          <w:szCs w:val="18"/>
        </w:rPr>
        <w:t>вольнослушателем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Пе</w:t>
      </w:r>
      <w:r w:rsidRPr="00633A23">
        <w:rPr>
          <w:szCs w:val="18"/>
        </w:rPr>
        <w:softHyphen/>
        <w:t>тербургской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Академии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Художеств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занятия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которой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разви</w:t>
      </w:r>
      <w:r w:rsidRPr="00633A23">
        <w:rPr>
          <w:szCs w:val="18"/>
        </w:rPr>
        <w:softHyphen/>
        <w:t>вают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его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природный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талант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Впоследствии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почти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весь трехъярусный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иконостас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Троицкого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собора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пустыни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также более</w:t>
      </w:r>
      <w:r w:rsidRPr="00633A23">
        <w:rPr>
          <w:rFonts w:cs="Arial"/>
          <w:szCs w:val="18"/>
        </w:rPr>
        <w:t xml:space="preserve"> 50-</w:t>
      </w:r>
      <w:r w:rsidRPr="00633A23">
        <w:rPr>
          <w:szCs w:val="18"/>
        </w:rPr>
        <w:t>ти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построек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монастыре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за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его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пределами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были возведены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его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участии</w:t>
      </w:r>
      <w:r w:rsidRPr="00633A23">
        <w:rPr>
          <w:rFonts w:cs="Arial"/>
          <w:szCs w:val="18"/>
        </w:rPr>
        <w:t>.</w:t>
      </w:r>
    </w:p>
    <w:p w:rsidR="002D3589" w:rsidRPr="00633A23" w:rsidRDefault="002D3589" w:rsidP="00EB0F88"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1839 </w:t>
      </w:r>
      <w:r w:rsidRPr="00633A23">
        <w:rPr>
          <w:szCs w:val="18"/>
        </w:rPr>
        <w:t>г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послушник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Иоанн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был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пострижен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рясофор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 именем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Игнатий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1842 </w:t>
      </w:r>
      <w:r w:rsidRPr="00633A23">
        <w:rPr>
          <w:szCs w:val="18"/>
        </w:rPr>
        <w:t>г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был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совершен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его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постриг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ман</w:t>
      </w:r>
      <w:r w:rsidRPr="00633A23">
        <w:rPr>
          <w:szCs w:val="18"/>
        </w:rPr>
        <w:softHyphen/>
        <w:t>тию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через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два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года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—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рукоположение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иеродиакона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 иером</w:t>
      </w:r>
      <w:r w:rsidRPr="00633A23">
        <w:rPr>
          <w:szCs w:val="18"/>
        </w:rPr>
        <w:t>о</w:t>
      </w:r>
      <w:r w:rsidRPr="00633A23">
        <w:rPr>
          <w:szCs w:val="18"/>
        </w:rPr>
        <w:t>наха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Неленостно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с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благоговением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радостью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про</w:t>
      </w:r>
      <w:r w:rsidRPr="00633A23">
        <w:rPr>
          <w:szCs w:val="18"/>
        </w:rPr>
        <w:softHyphen/>
        <w:t>ходил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он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послушания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монастыре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Со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вр</w:t>
      </w:r>
      <w:r w:rsidRPr="00633A23">
        <w:rPr>
          <w:szCs w:val="18"/>
        </w:rPr>
        <w:t>е</w:t>
      </w:r>
      <w:r w:rsidRPr="00633A23">
        <w:rPr>
          <w:szCs w:val="18"/>
        </w:rPr>
        <w:t>менем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он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стано</w:t>
      </w:r>
      <w:r w:rsidRPr="00633A23">
        <w:rPr>
          <w:szCs w:val="18"/>
        </w:rPr>
        <w:softHyphen/>
        <w:t>вится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духовником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наставником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представителей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многих известных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Петербу</w:t>
      </w:r>
      <w:r w:rsidRPr="00633A23">
        <w:rPr>
          <w:szCs w:val="18"/>
        </w:rPr>
        <w:t>р</w:t>
      </w:r>
      <w:r w:rsidRPr="00633A23">
        <w:rPr>
          <w:szCs w:val="18"/>
        </w:rPr>
        <w:t>ге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фамилий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направляя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строго христианскую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жизнь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Преимущественным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его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занятием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 обители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были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живопись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частое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священнослужение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Став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по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воле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свт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Игнатия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после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отъезда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того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Кавказ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его преемником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наместником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монастыря</w:t>
      </w:r>
      <w:r w:rsidRPr="00633A23">
        <w:rPr>
          <w:rFonts w:cs="Arial"/>
          <w:szCs w:val="18"/>
        </w:rPr>
        <w:t xml:space="preserve">, 17 </w:t>
      </w:r>
      <w:r w:rsidRPr="00633A23">
        <w:rPr>
          <w:szCs w:val="18"/>
        </w:rPr>
        <w:t>ноября</w:t>
      </w:r>
      <w:r w:rsidRPr="00633A23">
        <w:rPr>
          <w:rFonts w:cs="Arial"/>
          <w:szCs w:val="18"/>
        </w:rPr>
        <w:t xml:space="preserve"> 1858 </w:t>
      </w:r>
      <w:r w:rsidRPr="00633A23">
        <w:rPr>
          <w:szCs w:val="18"/>
        </w:rPr>
        <w:t>г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в Казанском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соб</w:t>
      </w:r>
      <w:r w:rsidRPr="00633A23">
        <w:rPr>
          <w:szCs w:val="18"/>
        </w:rPr>
        <w:t>о</w:t>
      </w:r>
      <w:r w:rsidRPr="00633A23">
        <w:rPr>
          <w:szCs w:val="18"/>
        </w:rPr>
        <w:t>ре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</w:t>
      </w:r>
      <w:r w:rsidRPr="00633A23">
        <w:rPr>
          <w:rFonts w:cs="Arial"/>
          <w:szCs w:val="18"/>
        </w:rPr>
        <w:t>.-</w:t>
      </w:r>
      <w:r w:rsidRPr="00633A23">
        <w:rPr>
          <w:szCs w:val="18"/>
        </w:rPr>
        <w:t>Петербурга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Игнатий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возводится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 сан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архимандрита</w:t>
      </w:r>
      <w:r w:rsidRPr="00633A23">
        <w:rPr>
          <w:rFonts w:cs="Arial"/>
          <w:szCs w:val="18"/>
        </w:rPr>
        <w:t>.</w:t>
      </w:r>
    </w:p>
    <w:p w:rsidR="002D3589" w:rsidRPr="00633A23" w:rsidRDefault="002D3589" w:rsidP="00EB0F88">
      <w:r w:rsidRPr="00633A23">
        <w:rPr>
          <w:szCs w:val="18"/>
        </w:rPr>
        <w:lastRenderedPageBreak/>
        <w:t>Большой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вклад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внес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архим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Игнатий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жизни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своей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 дело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православного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миссионе</w:t>
      </w:r>
      <w:r w:rsidRPr="00633A23">
        <w:rPr>
          <w:szCs w:val="18"/>
        </w:rPr>
        <w:t>р</w:t>
      </w:r>
      <w:r w:rsidRPr="00633A23">
        <w:rPr>
          <w:szCs w:val="18"/>
        </w:rPr>
        <w:t>ства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любовью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достигая большего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отношении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инославных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старообрядцев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чем можно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было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бы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достичь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гонениями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Его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перу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принадлежит труд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жизнеописания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Русских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святых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за</w:t>
      </w:r>
      <w:r w:rsidRPr="00633A23">
        <w:rPr>
          <w:rFonts w:cs="Arial"/>
          <w:szCs w:val="18"/>
        </w:rPr>
        <w:t xml:space="preserve"> 1000 </w:t>
      </w:r>
      <w:r w:rsidRPr="00633A23">
        <w:rPr>
          <w:szCs w:val="18"/>
        </w:rPr>
        <w:t>лет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статьи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 защиту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монашества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подвергавшегося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уже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время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на</w:t>
      </w:r>
      <w:r w:rsidRPr="00633A23">
        <w:rPr>
          <w:szCs w:val="18"/>
        </w:rPr>
        <w:softHyphen/>
        <w:t>падкам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безбожных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малове</w:t>
      </w:r>
      <w:r w:rsidRPr="00633A23">
        <w:rPr>
          <w:szCs w:val="18"/>
        </w:rPr>
        <w:t>р</w:t>
      </w:r>
      <w:r w:rsidRPr="00633A23">
        <w:rPr>
          <w:szCs w:val="18"/>
        </w:rPr>
        <w:t>ных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либеральных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кругов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Особенно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сочувственно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относился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Игнатий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к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братьям</w:t>
      </w:r>
      <w:r w:rsidRPr="00633A23">
        <w:rPr>
          <w:rFonts w:cs="Arial"/>
          <w:szCs w:val="18"/>
        </w:rPr>
        <w:t>-</w:t>
      </w:r>
      <w:r w:rsidRPr="00633A23">
        <w:rPr>
          <w:szCs w:val="18"/>
        </w:rPr>
        <w:t>славянам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находившимся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время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под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турецким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игом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и когда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началась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освободительная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война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Ба</w:t>
      </w:r>
      <w:r w:rsidRPr="00633A23">
        <w:rPr>
          <w:szCs w:val="18"/>
        </w:rPr>
        <w:t>л</w:t>
      </w:r>
      <w:r w:rsidRPr="00633A23">
        <w:rPr>
          <w:szCs w:val="18"/>
        </w:rPr>
        <w:t>канах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неод</w:t>
      </w:r>
      <w:r w:rsidRPr="00633A23">
        <w:rPr>
          <w:szCs w:val="18"/>
        </w:rPr>
        <w:softHyphen/>
        <w:t>нократно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выходил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главе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братии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благословлять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шедшие на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фронт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войска</w:t>
      </w:r>
      <w:r w:rsidRPr="00633A23">
        <w:rPr>
          <w:rFonts w:cs="Arial"/>
          <w:szCs w:val="18"/>
        </w:rPr>
        <w:t>.</w:t>
      </w:r>
    </w:p>
    <w:p w:rsidR="002D3589" w:rsidRPr="00633A23" w:rsidRDefault="002D3589" w:rsidP="00EB0F88">
      <w:r w:rsidRPr="00633A23">
        <w:rPr>
          <w:szCs w:val="18"/>
        </w:rPr>
        <w:t>Дары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страха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Божия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любви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к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Нему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нестяжания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челове</w:t>
      </w:r>
      <w:r w:rsidRPr="00633A23">
        <w:rPr>
          <w:szCs w:val="18"/>
        </w:rPr>
        <w:softHyphen/>
        <w:t>колюбия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были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присущи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архим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Игнатию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Великими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были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его труды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области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храмоздательства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благотворительности</w:t>
      </w:r>
      <w:r w:rsidRPr="00633A23">
        <w:rPr>
          <w:rFonts w:cs="Arial"/>
          <w:szCs w:val="18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1998 </w:t>
      </w:r>
      <w:r w:rsidRPr="00633A23">
        <w:rPr>
          <w:szCs w:val="18"/>
        </w:rPr>
        <w:t>г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исполняется</w:t>
      </w:r>
      <w:r w:rsidRPr="00633A23">
        <w:rPr>
          <w:rFonts w:cs="Arial"/>
          <w:szCs w:val="18"/>
        </w:rPr>
        <w:t xml:space="preserve"> 100 </w:t>
      </w:r>
      <w:r w:rsidRPr="00633A23">
        <w:rPr>
          <w:szCs w:val="18"/>
        </w:rPr>
        <w:t>лет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дня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кончины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незабвен</w:t>
      </w:r>
      <w:r w:rsidRPr="00633A23">
        <w:rPr>
          <w:szCs w:val="18"/>
        </w:rPr>
        <w:softHyphen/>
        <w:t>ного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труженика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аскета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храм</w:t>
      </w:r>
      <w:r w:rsidRPr="00633A23">
        <w:rPr>
          <w:szCs w:val="18"/>
        </w:rPr>
        <w:t>о</w:t>
      </w:r>
      <w:r w:rsidRPr="00633A23">
        <w:rPr>
          <w:szCs w:val="18"/>
        </w:rPr>
        <w:t>строителя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Воспользовав</w:t>
      </w:r>
      <w:r w:rsidRPr="00633A23">
        <w:rPr>
          <w:szCs w:val="18"/>
        </w:rPr>
        <w:softHyphen/>
        <w:t>шись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проводимыми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территории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пустыни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археологиче</w:t>
      </w:r>
      <w:r w:rsidRPr="00633A23">
        <w:rPr>
          <w:szCs w:val="18"/>
        </w:rPr>
        <w:softHyphen/>
        <w:t>скими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работ</w:t>
      </w:r>
      <w:r w:rsidRPr="00633A23">
        <w:rPr>
          <w:szCs w:val="18"/>
        </w:rPr>
        <w:t>а</w:t>
      </w:r>
      <w:r w:rsidRPr="00633A23">
        <w:rPr>
          <w:szCs w:val="18"/>
        </w:rPr>
        <w:t>ми</w:t>
      </w:r>
      <w:r w:rsidRPr="00633A23">
        <w:rPr>
          <w:rFonts w:cs="Arial"/>
          <w:szCs w:val="18"/>
        </w:rPr>
        <w:t xml:space="preserve"> (</w:t>
      </w:r>
      <w:r w:rsidRPr="00633A23">
        <w:rPr>
          <w:szCs w:val="18"/>
        </w:rPr>
        <w:t>по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отысканию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захоронения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канцлера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кн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А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М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Горчакова</w:t>
      </w:r>
      <w:r w:rsidRPr="00633A23">
        <w:rPr>
          <w:rFonts w:cs="Arial"/>
          <w:szCs w:val="18"/>
        </w:rPr>
        <w:t xml:space="preserve">), </w:t>
      </w:r>
      <w:r w:rsidRPr="00633A23">
        <w:rPr>
          <w:szCs w:val="18"/>
        </w:rPr>
        <w:t>братией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монастыря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карте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</w:t>
      </w:r>
      <w:r w:rsidRPr="00633A23">
        <w:rPr>
          <w:szCs w:val="18"/>
        </w:rPr>
        <w:t>ы</w:t>
      </w:r>
      <w:r w:rsidRPr="00633A23">
        <w:rPr>
          <w:szCs w:val="18"/>
        </w:rPr>
        <w:t>ло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опре</w:t>
      </w:r>
      <w:r w:rsidRPr="00633A23">
        <w:rPr>
          <w:szCs w:val="18"/>
        </w:rPr>
        <w:softHyphen/>
        <w:t>делено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точное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место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захоронения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архим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 xml:space="preserve">Игнатия </w:t>
      </w:r>
      <w:r w:rsidRPr="00633A23">
        <w:rPr>
          <w:rFonts w:cs="Arial"/>
          <w:szCs w:val="18"/>
        </w:rPr>
        <w:t>(</w:t>
      </w:r>
      <w:r w:rsidRPr="00633A23">
        <w:rPr>
          <w:szCs w:val="18"/>
        </w:rPr>
        <w:t>похоронен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он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был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у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левого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клироса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Воскресенского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собора обители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взорванного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1968 </w:t>
      </w:r>
      <w:r w:rsidRPr="00633A23">
        <w:rPr>
          <w:szCs w:val="18"/>
        </w:rPr>
        <w:t>году</w:t>
      </w:r>
      <w:r w:rsidRPr="00633A23">
        <w:rPr>
          <w:rFonts w:cs="Arial"/>
          <w:szCs w:val="18"/>
        </w:rPr>
        <w:t xml:space="preserve">). </w:t>
      </w:r>
      <w:r w:rsidRPr="00633A23">
        <w:rPr>
          <w:szCs w:val="18"/>
        </w:rPr>
        <w:t>Когда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была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снята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це</w:t>
      </w:r>
      <w:r w:rsidRPr="00633A23">
        <w:rPr>
          <w:szCs w:val="18"/>
        </w:rPr>
        <w:softHyphen/>
        <w:t>ментная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крошка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которой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было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покрыто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место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взорванного храма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открылся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полуподвал</w:t>
      </w:r>
      <w:r w:rsidRPr="00633A23">
        <w:rPr>
          <w:rFonts w:cs="Arial"/>
          <w:szCs w:val="18"/>
        </w:rPr>
        <w:t xml:space="preserve"> (</w:t>
      </w:r>
      <w:r w:rsidRPr="00633A23">
        <w:rPr>
          <w:szCs w:val="18"/>
        </w:rPr>
        <w:t>крипта</w:t>
      </w:r>
      <w:r w:rsidRPr="00633A23">
        <w:rPr>
          <w:rFonts w:cs="Arial"/>
          <w:szCs w:val="18"/>
        </w:rPr>
        <w:t xml:space="preserve">) </w:t>
      </w:r>
      <w:r w:rsidRPr="00633A23">
        <w:rPr>
          <w:szCs w:val="18"/>
        </w:rPr>
        <w:t>взорванного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безбож</w:t>
      </w:r>
      <w:r w:rsidRPr="00633A23">
        <w:rPr>
          <w:szCs w:val="18"/>
        </w:rPr>
        <w:softHyphen/>
        <w:t>никами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собора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где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захоронении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расположенном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4</w:t>
      </w:r>
      <w:r w:rsidRPr="00633A23">
        <w:rPr>
          <w:szCs w:val="18"/>
        </w:rPr>
        <w:t xml:space="preserve">— </w:t>
      </w:r>
      <w:r w:rsidRPr="00633A23">
        <w:rPr>
          <w:rFonts w:cs="Arial"/>
          <w:szCs w:val="18"/>
        </w:rPr>
        <w:t xml:space="preserve">5 </w:t>
      </w:r>
      <w:r w:rsidRPr="00633A23">
        <w:rPr>
          <w:szCs w:val="18"/>
        </w:rPr>
        <w:t>см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под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полом</w:t>
      </w:r>
      <w:r w:rsidRPr="00633A23">
        <w:rPr>
          <w:rFonts w:cs="Arial"/>
          <w:szCs w:val="18"/>
        </w:rPr>
        <w:t xml:space="preserve"> (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2-</w:t>
      </w:r>
      <w:r w:rsidRPr="00633A23">
        <w:rPr>
          <w:szCs w:val="18"/>
        </w:rPr>
        <w:t>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метрах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поверхности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земли</w:t>
      </w:r>
      <w:r w:rsidRPr="00633A23">
        <w:rPr>
          <w:rFonts w:cs="Arial"/>
          <w:szCs w:val="18"/>
        </w:rPr>
        <w:t xml:space="preserve">), </w:t>
      </w:r>
      <w:r w:rsidRPr="00633A23">
        <w:rPr>
          <w:szCs w:val="18"/>
        </w:rPr>
        <w:t>брати</w:t>
      </w:r>
      <w:r w:rsidRPr="00633A23">
        <w:rPr>
          <w:szCs w:val="18"/>
        </w:rPr>
        <w:softHyphen/>
        <w:t>ей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были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обретены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честные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мощи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архим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Игнатия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Могила не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была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ранее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нарушена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ибо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вскрытие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именно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захоронения</w:t>
      </w:r>
      <w:r w:rsidR="00655EE9">
        <w:rPr>
          <w:szCs w:val="18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архимандрита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производилось</w:t>
      </w:r>
      <w:r w:rsidRPr="00633A23">
        <w:rPr>
          <w:rFonts w:cs="Arial"/>
        </w:rPr>
        <w:t xml:space="preserve">. </w:t>
      </w:r>
      <w:r w:rsidRPr="00633A23">
        <w:t>Останки</w:t>
      </w:r>
      <w:r w:rsidRPr="00633A23">
        <w:rPr>
          <w:rFonts w:cs="Arial"/>
        </w:rPr>
        <w:t xml:space="preserve"> </w:t>
      </w:r>
      <w:r w:rsidRPr="00633A23">
        <w:t>архим</w:t>
      </w:r>
      <w:r w:rsidRPr="00633A23">
        <w:rPr>
          <w:rFonts w:cs="Arial"/>
        </w:rPr>
        <w:t xml:space="preserve">. </w:t>
      </w:r>
      <w:r w:rsidRPr="00633A23">
        <w:t>Игнатия пребывали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полуметаллическом</w:t>
      </w:r>
      <w:r w:rsidRPr="00633A23">
        <w:rPr>
          <w:rFonts w:cs="Arial"/>
        </w:rPr>
        <w:t xml:space="preserve"> </w:t>
      </w:r>
      <w:r w:rsidRPr="00633A23">
        <w:t>гробу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воде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покойном был</w:t>
      </w:r>
      <w:r w:rsidRPr="00633A23">
        <w:rPr>
          <w:rFonts w:cs="Arial"/>
        </w:rPr>
        <w:t xml:space="preserve"> </w:t>
      </w:r>
      <w:r w:rsidRPr="00633A23">
        <w:t>надет</w:t>
      </w:r>
      <w:r w:rsidRPr="00633A23">
        <w:rPr>
          <w:rFonts w:cs="Arial"/>
        </w:rPr>
        <w:t xml:space="preserve"> </w:t>
      </w:r>
      <w:r w:rsidRPr="00633A23">
        <w:t>сохр</w:t>
      </w:r>
      <w:r w:rsidRPr="00633A23">
        <w:t>а</w:t>
      </w:r>
      <w:r w:rsidRPr="00633A23">
        <w:t>нившийся</w:t>
      </w:r>
      <w:r w:rsidRPr="00633A23">
        <w:rPr>
          <w:rFonts w:cs="Arial"/>
        </w:rPr>
        <w:t xml:space="preserve"> </w:t>
      </w:r>
      <w:r w:rsidRPr="00633A23">
        <w:t>резной</w:t>
      </w:r>
      <w:r w:rsidRPr="00633A23">
        <w:rPr>
          <w:rFonts w:cs="Arial"/>
        </w:rPr>
        <w:t xml:space="preserve"> </w:t>
      </w:r>
      <w:r w:rsidRPr="00633A23">
        <w:t>архимандричий</w:t>
      </w:r>
      <w:r w:rsidRPr="00633A23">
        <w:rPr>
          <w:rFonts w:cs="Arial"/>
        </w:rPr>
        <w:t xml:space="preserve"> </w:t>
      </w:r>
      <w:r w:rsidRPr="00633A23">
        <w:t>параман</w:t>
      </w:r>
      <w:r w:rsidRPr="00633A23">
        <w:rPr>
          <w:rFonts w:cs="Arial"/>
        </w:rPr>
        <w:t xml:space="preserve"> </w:t>
      </w:r>
      <w:r w:rsidRPr="00633A23">
        <w:t>и нательный</w:t>
      </w:r>
      <w:r w:rsidRPr="00633A23">
        <w:rPr>
          <w:rFonts w:cs="Arial"/>
        </w:rPr>
        <w:t xml:space="preserve"> </w:t>
      </w:r>
      <w:r w:rsidRPr="00633A23">
        <w:t>крест</w:t>
      </w:r>
      <w:r w:rsidRPr="00633A23">
        <w:rPr>
          <w:rFonts w:cs="Arial"/>
        </w:rPr>
        <w:t xml:space="preserve">. </w:t>
      </w:r>
      <w:r w:rsidRPr="00633A23">
        <w:t>Честные</w:t>
      </w:r>
      <w:r w:rsidRPr="00633A23">
        <w:rPr>
          <w:rFonts w:cs="Arial"/>
        </w:rPr>
        <w:t xml:space="preserve"> </w:t>
      </w:r>
      <w:r w:rsidRPr="00633A23">
        <w:t>останки</w:t>
      </w:r>
      <w:r w:rsidRPr="00633A23">
        <w:rPr>
          <w:rFonts w:cs="Arial"/>
        </w:rPr>
        <w:t xml:space="preserve"> </w:t>
      </w:r>
      <w:r w:rsidRPr="00633A23">
        <w:t>подвижника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е</w:t>
      </w:r>
      <w:r w:rsidRPr="00633A23">
        <w:t>ренесли</w:t>
      </w:r>
      <w:r w:rsidRPr="00633A23">
        <w:rPr>
          <w:rFonts w:cs="Arial"/>
        </w:rPr>
        <w:t xml:space="preserve"> </w:t>
      </w:r>
      <w:r w:rsidRPr="00633A23">
        <w:t>в Сергиевский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совершено</w:t>
      </w:r>
      <w:r w:rsidRPr="00633A23">
        <w:rPr>
          <w:rFonts w:cs="Arial"/>
        </w:rPr>
        <w:t xml:space="preserve"> </w:t>
      </w:r>
      <w:r w:rsidRPr="00633A23">
        <w:t>освидетельствова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. </w:t>
      </w:r>
      <w:r w:rsidRPr="00633A23">
        <w:t>Мощи</w:t>
      </w:r>
      <w:r w:rsidRPr="00633A23">
        <w:rPr>
          <w:rFonts w:cs="Arial"/>
        </w:rPr>
        <w:t xml:space="preserve"> </w:t>
      </w:r>
      <w:r w:rsidRPr="00633A23">
        <w:t>праведника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обмыты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намощения будут</w:t>
      </w:r>
      <w:r w:rsidRPr="00633A23">
        <w:rPr>
          <w:rFonts w:cs="Arial"/>
        </w:rPr>
        <w:t xml:space="preserve"> </w:t>
      </w:r>
      <w:r w:rsidRPr="00633A23">
        <w:t>почивать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преподобного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t>р</w:t>
      </w:r>
      <w:r w:rsidRPr="00633A23">
        <w:t>гия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трудами</w:t>
      </w:r>
      <w:r w:rsidRPr="00633A23">
        <w:rPr>
          <w:rFonts w:cs="Arial"/>
        </w:rPr>
        <w:t xml:space="preserve"> </w:t>
      </w:r>
      <w:r w:rsidRPr="00633A23">
        <w:t>архим</w:t>
      </w:r>
      <w:r w:rsidRPr="00633A23">
        <w:rPr>
          <w:rFonts w:cs="Arial"/>
        </w:rPr>
        <w:t xml:space="preserve">. </w:t>
      </w:r>
      <w:r w:rsidRPr="00633A23">
        <w:t>Игнатия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построена</w:t>
      </w:r>
      <w:r w:rsidRPr="00633A23">
        <w:rPr>
          <w:rFonts w:cs="Arial"/>
        </w:rPr>
        <w:t>.</w:t>
      </w:r>
    </w:p>
    <w:p w:rsidR="00117795" w:rsidRDefault="00117795" w:rsidP="00EB0F88">
      <w:pPr>
        <w:rPr>
          <w:rFonts w:cs="Arial"/>
        </w:rPr>
      </w:pPr>
    </w:p>
    <w:tbl>
      <w:tblPr>
        <w:tblW w:w="0" w:type="auto"/>
        <w:tblLook w:val="04A0"/>
      </w:tblPr>
      <w:tblGrid>
        <w:gridCol w:w="6270"/>
        <w:gridCol w:w="3869"/>
      </w:tblGrid>
      <w:tr w:rsidR="00117795" w:rsidRPr="00FC1ADB" w:rsidTr="00FC1ADB">
        <w:tc>
          <w:tcPr>
            <w:tcW w:w="5069" w:type="dxa"/>
            <w:vAlign w:val="bottom"/>
          </w:tcPr>
          <w:p w:rsidR="00117795" w:rsidRPr="00FC1ADB" w:rsidRDefault="007C5DE1" w:rsidP="00FC1ADB">
            <w:pPr>
              <w:ind w:firstLine="0"/>
              <w:jc w:val="right"/>
              <w:rPr>
                <w:rFonts w:cs="Arial"/>
              </w:rPr>
            </w:pPr>
            <w:r>
              <w:pict>
                <v:shape id="_x0000_i1034" type="#_x0000_t75" style="width:303pt;height:199.5pt">
                  <v:imagedata r:id="rId18" o:title="17_009"/>
                </v:shape>
              </w:pict>
            </w:r>
          </w:p>
        </w:tc>
        <w:tc>
          <w:tcPr>
            <w:tcW w:w="5070" w:type="dxa"/>
            <w:vAlign w:val="bottom"/>
          </w:tcPr>
          <w:p w:rsidR="00117795" w:rsidRPr="00FC1ADB" w:rsidRDefault="00117795" w:rsidP="00FC1ADB">
            <w:pPr>
              <w:pStyle w:val="ad"/>
              <w:jc w:val="left"/>
              <w:rPr>
                <w:rFonts w:cs="Arial"/>
              </w:rPr>
            </w:pPr>
            <w:r w:rsidRPr="00633A23">
              <w:t>Братия</w:t>
            </w:r>
            <w:r w:rsidRPr="00FC1ADB">
              <w:rPr>
                <w:rFonts w:cs="Arial"/>
              </w:rPr>
              <w:t xml:space="preserve"> </w:t>
            </w:r>
            <w:r w:rsidRPr="00633A23">
              <w:t>обители</w:t>
            </w:r>
            <w:r w:rsidRPr="00FC1ADB">
              <w:rPr>
                <w:rFonts w:cs="Arial"/>
              </w:rPr>
              <w:t xml:space="preserve"> </w:t>
            </w:r>
            <w:r w:rsidRPr="00633A23">
              <w:t>у</w:t>
            </w:r>
            <w:r w:rsidRPr="00FC1ADB">
              <w:rPr>
                <w:rFonts w:cs="Arial"/>
              </w:rPr>
              <w:t xml:space="preserve"> </w:t>
            </w:r>
            <w:r w:rsidRPr="00633A23">
              <w:t>мощей</w:t>
            </w:r>
            <w:r w:rsidRPr="00FC1ADB">
              <w:rPr>
                <w:rFonts w:cs="Arial"/>
              </w:rPr>
              <w:t xml:space="preserve"> </w:t>
            </w:r>
            <w:r w:rsidRPr="00633A23">
              <w:t>прп</w:t>
            </w:r>
            <w:r w:rsidRPr="00FC1ADB">
              <w:rPr>
                <w:rFonts w:cs="Arial"/>
              </w:rPr>
              <w:t xml:space="preserve">. </w:t>
            </w:r>
            <w:r w:rsidRPr="00633A23">
              <w:t>Сергия</w:t>
            </w:r>
            <w:r w:rsidRPr="00FC1ADB">
              <w:rPr>
                <w:rFonts w:cs="Arial"/>
              </w:rPr>
              <w:t xml:space="preserve"> </w:t>
            </w:r>
            <w:r w:rsidRPr="00633A23">
              <w:t>Радонежского</w:t>
            </w:r>
            <w:r w:rsidRPr="00FC1ADB">
              <w:rPr>
                <w:rFonts w:cs="Arial"/>
              </w:rPr>
              <w:t xml:space="preserve"> </w:t>
            </w:r>
            <w:r w:rsidRPr="00633A23">
              <w:t>после</w:t>
            </w:r>
            <w:r>
              <w:t xml:space="preserve"> </w:t>
            </w:r>
            <w:r w:rsidRPr="00633A23">
              <w:t>возвращения</w:t>
            </w:r>
            <w:r w:rsidRPr="00FC1ADB">
              <w:rPr>
                <w:rFonts w:cs="Arial"/>
              </w:rPr>
              <w:t xml:space="preserve"> </w:t>
            </w:r>
            <w:r w:rsidRPr="00633A23">
              <w:t>их</w:t>
            </w:r>
            <w:r w:rsidRPr="00FC1ADB">
              <w:rPr>
                <w:rFonts w:cs="Arial"/>
              </w:rPr>
              <w:t xml:space="preserve"> </w:t>
            </w:r>
            <w:r w:rsidRPr="00633A23">
              <w:t>в</w:t>
            </w:r>
            <w:r w:rsidRPr="00FC1ADB">
              <w:rPr>
                <w:rFonts w:cs="Arial"/>
              </w:rPr>
              <w:t xml:space="preserve"> </w:t>
            </w:r>
            <w:r w:rsidRPr="00633A23">
              <w:t>пустынь</w:t>
            </w:r>
          </w:p>
        </w:tc>
      </w:tr>
    </w:tbl>
    <w:p w:rsidR="00117795" w:rsidRDefault="00117795" w:rsidP="00117795">
      <w:pPr>
        <w:ind w:firstLine="0"/>
        <w:rPr>
          <w:rFonts w:cs="Arial"/>
        </w:rPr>
      </w:pPr>
    </w:p>
    <w:p w:rsidR="002D3589" w:rsidRPr="00633A23" w:rsidRDefault="002D3589" w:rsidP="00EB0F88">
      <w:r w:rsidRPr="00655EE9">
        <w:rPr>
          <w:rFonts w:cs="Arial"/>
          <w:b/>
        </w:rPr>
        <w:t xml:space="preserve">14/27 </w:t>
      </w:r>
      <w:r w:rsidRPr="00655EE9">
        <w:rPr>
          <w:b/>
        </w:rPr>
        <w:t>октября</w:t>
      </w:r>
      <w:r w:rsidRPr="00655EE9">
        <w:rPr>
          <w:rFonts w:cs="Arial"/>
          <w:b/>
        </w:rPr>
        <w:t>,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 </w:t>
      </w:r>
      <w:r w:rsidRPr="00633A23">
        <w:t>вечером</w:t>
      </w:r>
      <w:r w:rsidRPr="00633A23">
        <w:rPr>
          <w:rFonts w:cs="Arial"/>
        </w:rPr>
        <w:t xml:space="preserve">, </w:t>
      </w:r>
      <w:r w:rsidRPr="00633A23">
        <w:t>митрополит 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</w:t>
      </w:r>
      <w:r w:rsidRPr="00633A23">
        <w:t>а</w:t>
      </w:r>
      <w:r w:rsidRPr="00633A23">
        <w:t>димир</w:t>
      </w:r>
      <w:r w:rsidRPr="00633A23">
        <w:rPr>
          <w:rFonts w:cs="Arial"/>
        </w:rPr>
        <w:t xml:space="preserve"> </w:t>
      </w:r>
      <w:r w:rsidRPr="00633A23">
        <w:t>принял</w:t>
      </w:r>
      <w:r w:rsidRPr="00633A23">
        <w:rPr>
          <w:rFonts w:cs="Arial"/>
        </w:rPr>
        <w:t xml:space="preserve"> </w:t>
      </w:r>
      <w:r w:rsidRPr="00633A23">
        <w:t>уча</w:t>
      </w:r>
      <w:r w:rsidRPr="00633A23">
        <w:softHyphen/>
        <w:t>стие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награждении</w:t>
      </w:r>
      <w:r w:rsidRPr="00633A23">
        <w:rPr>
          <w:rFonts w:cs="Arial"/>
        </w:rPr>
        <w:t xml:space="preserve"> </w:t>
      </w:r>
      <w:r w:rsidRPr="00633A23">
        <w:t>лауреатов</w:t>
      </w:r>
      <w:r w:rsidRPr="00633A23">
        <w:rPr>
          <w:rFonts w:cs="Arial"/>
        </w:rPr>
        <w:t xml:space="preserve"> </w:t>
      </w:r>
      <w:r w:rsidRPr="00633A23">
        <w:t>Пасхального</w:t>
      </w:r>
      <w:r w:rsidRPr="00633A23">
        <w:rPr>
          <w:rFonts w:cs="Arial"/>
        </w:rPr>
        <w:t xml:space="preserve"> </w:t>
      </w:r>
      <w:r w:rsidRPr="00633A23">
        <w:t>фестива</w:t>
      </w:r>
      <w:r w:rsidRPr="00633A23">
        <w:softHyphen/>
        <w:t>ля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Петербурге</w:t>
      </w:r>
      <w:r w:rsidRPr="00633A23">
        <w:rPr>
          <w:rFonts w:cs="Arial"/>
        </w:rPr>
        <w:t xml:space="preserve">. </w:t>
      </w:r>
      <w:r w:rsidRPr="00633A23">
        <w:t>Церем</w:t>
      </w:r>
      <w:r w:rsidRPr="00633A23">
        <w:t>о</w:t>
      </w:r>
      <w:r w:rsidRPr="00633A23">
        <w:t>ния</w:t>
      </w:r>
      <w:r w:rsidRPr="00633A23">
        <w:rPr>
          <w:rFonts w:cs="Arial"/>
        </w:rPr>
        <w:t xml:space="preserve"> </w:t>
      </w:r>
      <w:r w:rsidRPr="00633A23">
        <w:t>проходила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Мариинском дворце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присутствии</w:t>
      </w:r>
      <w:r w:rsidRPr="00633A23">
        <w:rPr>
          <w:rFonts w:cs="Arial"/>
        </w:rPr>
        <w:t xml:space="preserve"> </w:t>
      </w:r>
      <w:r w:rsidRPr="00633A23">
        <w:t>городских</w:t>
      </w:r>
      <w:r w:rsidRPr="00633A23">
        <w:rPr>
          <w:rFonts w:cs="Arial"/>
        </w:rPr>
        <w:t xml:space="preserve"> </w:t>
      </w:r>
      <w:r w:rsidRPr="00633A23">
        <w:t>властей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общест</w:t>
      </w:r>
      <w:r w:rsidRPr="00633A23">
        <w:softHyphen/>
        <w:t>венности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55EE9">
        <w:rPr>
          <w:rFonts w:cs="Arial"/>
          <w:b/>
        </w:rPr>
        <w:t xml:space="preserve">15/28 </w:t>
      </w:r>
      <w:r w:rsidRPr="00655EE9">
        <w:rPr>
          <w:b/>
        </w:rPr>
        <w:t>октября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свв</w:t>
      </w:r>
      <w:r w:rsidRPr="00633A23">
        <w:rPr>
          <w:rFonts w:cs="Arial"/>
        </w:rPr>
        <w:t xml:space="preserve">. </w:t>
      </w:r>
      <w:r w:rsidRPr="00633A23">
        <w:t>Первоверховных</w:t>
      </w:r>
      <w:r w:rsidRPr="00633A23">
        <w:rPr>
          <w:rFonts w:cs="Arial"/>
        </w:rPr>
        <w:t xml:space="preserve"> </w:t>
      </w:r>
      <w:r w:rsidRPr="00633A23">
        <w:t>Апо</w:t>
      </w:r>
      <w:r w:rsidRPr="00633A23">
        <w:softHyphen/>
        <w:t>столов</w:t>
      </w:r>
      <w:r w:rsidRPr="00633A23">
        <w:rPr>
          <w:rFonts w:cs="Arial"/>
        </w:rPr>
        <w:t xml:space="preserve"> </w:t>
      </w:r>
      <w:r w:rsidRPr="00633A23">
        <w:t>Петра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Павла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Петропавло</w:t>
      </w:r>
      <w:r w:rsidRPr="00633A23">
        <w:t>в</w:t>
      </w:r>
      <w:r w:rsidRPr="00633A23">
        <w:t>ской</w:t>
      </w:r>
      <w:r w:rsidRPr="00633A23">
        <w:rPr>
          <w:rFonts w:cs="Arial"/>
        </w:rPr>
        <w:t xml:space="preserve"> </w:t>
      </w:r>
      <w:r w:rsidRPr="00633A23">
        <w:t>крепости</w:t>
      </w:r>
      <w:r w:rsidRPr="00633A23">
        <w:rPr>
          <w:rFonts w:cs="Arial"/>
        </w:rPr>
        <w:t xml:space="preserve">,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кончины</w:t>
      </w:r>
      <w:r w:rsidRPr="00633A23">
        <w:rPr>
          <w:rFonts w:cs="Arial"/>
        </w:rPr>
        <w:t xml:space="preserve"> </w:t>
      </w:r>
      <w:r w:rsidRPr="00633A23">
        <w:t>Императрицы</w:t>
      </w:r>
      <w:r w:rsidRPr="00633A23">
        <w:rPr>
          <w:rFonts w:cs="Arial"/>
        </w:rPr>
        <w:t xml:space="preserve"> </w:t>
      </w:r>
      <w:r w:rsidRPr="00633A23">
        <w:t>Анны</w:t>
      </w:r>
      <w:r w:rsidRPr="00633A23">
        <w:rPr>
          <w:rFonts w:cs="Arial"/>
        </w:rPr>
        <w:t xml:space="preserve"> </w:t>
      </w:r>
      <w:r w:rsidRPr="00633A23">
        <w:t>Иоанновны</w:t>
      </w:r>
      <w:r w:rsidRPr="00633A23">
        <w:rPr>
          <w:rFonts w:cs="Arial"/>
        </w:rPr>
        <w:t xml:space="preserve"> (|1740),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отмечен</w:t>
      </w:r>
      <w:r w:rsidRPr="00633A23">
        <w:rPr>
          <w:rFonts w:cs="Arial"/>
        </w:rPr>
        <w:t xml:space="preserve"> </w:t>
      </w:r>
      <w:r w:rsidRPr="00633A23">
        <w:t>панихидой</w:t>
      </w:r>
      <w:r w:rsidRPr="00633A23">
        <w:rPr>
          <w:rFonts w:cs="Arial"/>
        </w:rPr>
        <w:t xml:space="preserve">. </w:t>
      </w:r>
      <w:r w:rsidRPr="00633A23">
        <w:t>Отслужил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настоятель церкви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прав</w:t>
      </w:r>
      <w:r w:rsidRPr="00633A23">
        <w:rPr>
          <w:rFonts w:cs="Arial"/>
        </w:rPr>
        <w:t xml:space="preserve">.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Кронштадтского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Колтушах иерей</w:t>
      </w:r>
      <w:r w:rsidRPr="00633A23">
        <w:rPr>
          <w:rFonts w:cs="Arial"/>
        </w:rPr>
        <w:t xml:space="preserve"> </w:t>
      </w:r>
      <w:r w:rsidRPr="00633A23">
        <w:t>Сергий</w:t>
      </w:r>
      <w:r w:rsidRPr="00633A23">
        <w:rPr>
          <w:rFonts w:cs="Arial"/>
        </w:rPr>
        <w:t xml:space="preserve"> </w:t>
      </w:r>
      <w:r w:rsidRPr="00633A23">
        <w:t>Тарасов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55EE9">
        <w:rPr>
          <w:rFonts w:cs="Arial"/>
          <w:b/>
        </w:rPr>
        <w:t xml:space="preserve">17/30 </w:t>
      </w:r>
      <w:r w:rsidRPr="00655EE9">
        <w:rPr>
          <w:b/>
        </w:rPr>
        <w:t>октября</w:t>
      </w:r>
      <w:r w:rsidRPr="00655EE9">
        <w:rPr>
          <w:rFonts w:cs="Arial"/>
          <w:b/>
        </w:rPr>
        <w:t>,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памяти</w:t>
      </w:r>
      <w:r w:rsidRPr="00633A23">
        <w:rPr>
          <w:rFonts w:cs="Arial"/>
        </w:rPr>
        <w:t xml:space="preserve"> </w:t>
      </w:r>
      <w:r w:rsidRPr="00633A23">
        <w:t>прмч</w:t>
      </w:r>
      <w:r w:rsidRPr="00633A23">
        <w:rPr>
          <w:rFonts w:cs="Arial"/>
        </w:rPr>
        <w:t xml:space="preserve">. </w:t>
      </w:r>
      <w:r w:rsidRPr="00633A23">
        <w:t>Андрея</w:t>
      </w:r>
      <w:r w:rsidRPr="00633A23">
        <w:rPr>
          <w:rFonts w:cs="Arial"/>
        </w:rPr>
        <w:t xml:space="preserve"> </w:t>
      </w:r>
      <w:r w:rsidRPr="00633A23">
        <w:t>Крит</w:t>
      </w:r>
      <w:r w:rsidRPr="00633A23">
        <w:softHyphen/>
        <w:t>ского</w:t>
      </w:r>
      <w:r w:rsidRPr="00633A23">
        <w:rPr>
          <w:rFonts w:cs="Arial"/>
        </w:rPr>
        <w:t xml:space="preserve">, </w:t>
      </w:r>
      <w:r w:rsidRPr="00633A23">
        <w:t>приходится</w:t>
      </w:r>
      <w:r w:rsidRPr="00633A23">
        <w:rPr>
          <w:rFonts w:cs="Arial"/>
        </w:rPr>
        <w:t xml:space="preserve"> </w:t>
      </w:r>
      <w:r w:rsidRPr="00633A23">
        <w:t>поминание</w:t>
      </w:r>
      <w:r w:rsidRPr="00633A23">
        <w:rPr>
          <w:rFonts w:cs="Arial"/>
        </w:rPr>
        <w:t xml:space="preserve"> </w:t>
      </w:r>
      <w:r w:rsidRPr="00633A23">
        <w:t>жертв</w:t>
      </w:r>
      <w:r w:rsidRPr="00633A23">
        <w:rPr>
          <w:rFonts w:cs="Arial"/>
        </w:rPr>
        <w:t xml:space="preserve"> </w:t>
      </w:r>
      <w:r w:rsidRPr="00633A23">
        <w:t>политических</w:t>
      </w:r>
      <w:r w:rsidRPr="00633A23">
        <w:rPr>
          <w:rFonts w:cs="Arial"/>
        </w:rPr>
        <w:t xml:space="preserve"> </w:t>
      </w:r>
      <w:r w:rsidRPr="00633A23">
        <w:t>ре</w:t>
      </w:r>
      <w:r w:rsidRPr="00633A23">
        <w:softHyphen/>
        <w:t>прессий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стране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</w:t>
      </w:r>
      <w:r w:rsidRPr="00633A23">
        <w:rPr>
          <w:rFonts w:cs="Arial"/>
        </w:rPr>
        <w:t xml:space="preserve"> </w:t>
      </w:r>
      <w:r w:rsidRPr="00633A23">
        <w:t>инициативе</w:t>
      </w:r>
      <w:r w:rsidRPr="00633A23">
        <w:rPr>
          <w:rFonts w:cs="Arial"/>
        </w:rPr>
        <w:t xml:space="preserve"> </w:t>
      </w:r>
      <w:r w:rsidRPr="00633A23">
        <w:t>Стрельнинского</w:t>
      </w:r>
      <w:r w:rsidRPr="00633A23">
        <w:rPr>
          <w:rFonts w:cs="Arial"/>
        </w:rPr>
        <w:t xml:space="preserve"> </w:t>
      </w:r>
      <w:r w:rsidRPr="00633A23">
        <w:t>Спасо</w:t>
      </w:r>
      <w:r w:rsidRPr="00633A23">
        <w:rPr>
          <w:rFonts w:cs="Arial"/>
        </w:rPr>
        <w:t>-</w:t>
      </w:r>
      <w:r w:rsidRPr="00633A23">
        <w:t>Преображенского</w:t>
      </w:r>
      <w:r w:rsidRPr="00633A23">
        <w:rPr>
          <w:rFonts w:cs="Arial"/>
        </w:rPr>
        <w:t xml:space="preserve"> </w:t>
      </w:r>
      <w:r w:rsidRPr="00633A23">
        <w:t>прихода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Сергие</w:t>
      </w:r>
      <w:r w:rsidRPr="00633A23">
        <w:t>в</w:t>
      </w:r>
      <w:r w:rsidRPr="00633A23">
        <w:t>ской</w:t>
      </w:r>
      <w:r w:rsidRPr="00633A23">
        <w:rPr>
          <w:rFonts w:cs="Arial"/>
        </w:rPr>
        <w:t xml:space="preserve"> </w:t>
      </w:r>
      <w:r w:rsidRPr="00633A23">
        <w:t>церкви Свято</w:t>
      </w:r>
      <w:r w:rsidRPr="00633A23">
        <w:rPr>
          <w:rFonts w:cs="Arial"/>
        </w:rPr>
        <w:t>-</w:t>
      </w:r>
      <w:r w:rsidRPr="00633A23">
        <w:t>Троице</w:t>
      </w:r>
      <w:r w:rsidRPr="00633A23">
        <w:rPr>
          <w:rFonts w:cs="Arial"/>
        </w:rPr>
        <w:t>-</w:t>
      </w:r>
      <w:r w:rsidRPr="00633A23">
        <w:t>Сергиевой</w:t>
      </w:r>
      <w:r w:rsidRPr="00633A23">
        <w:rPr>
          <w:rFonts w:cs="Arial"/>
        </w:rPr>
        <w:t xml:space="preserve"> </w:t>
      </w:r>
      <w:r w:rsidRPr="00633A23">
        <w:t>приморской</w:t>
      </w:r>
      <w:r w:rsidRPr="00633A23">
        <w:rPr>
          <w:rFonts w:cs="Arial"/>
        </w:rPr>
        <w:t xml:space="preserve"> </w:t>
      </w:r>
      <w:r w:rsidRPr="00633A23">
        <w:t>пустыни</w:t>
      </w:r>
      <w:r w:rsidRPr="00633A23">
        <w:rPr>
          <w:rFonts w:cs="Arial"/>
        </w:rPr>
        <w:t xml:space="preserve"> </w:t>
      </w:r>
      <w:r w:rsidRPr="00633A23">
        <w:t>была отслужена</w:t>
      </w:r>
      <w:r w:rsidRPr="00633A23">
        <w:rPr>
          <w:rFonts w:cs="Arial"/>
        </w:rPr>
        <w:t xml:space="preserve"> </w:t>
      </w:r>
      <w:r w:rsidRPr="00633A23">
        <w:t>панихида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жер</w:t>
      </w:r>
      <w:r w:rsidRPr="00633A23">
        <w:t>т</w:t>
      </w:r>
      <w:r w:rsidRPr="00633A23">
        <w:t>вам</w:t>
      </w:r>
      <w:r w:rsidRPr="00633A23">
        <w:rPr>
          <w:rFonts w:cs="Arial"/>
        </w:rPr>
        <w:t xml:space="preserve"> </w:t>
      </w:r>
      <w:r w:rsidRPr="00633A23">
        <w:t>большевистского террора</w:t>
      </w:r>
      <w:r w:rsidRPr="00633A23">
        <w:rPr>
          <w:rFonts w:cs="Arial"/>
        </w:rPr>
        <w:t xml:space="preserve">: </w:t>
      </w:r>
      <w:r w:rsidRPr="00633A23">
        <w:t>Августейшим</w:t>
      </w:r>
      <w:r w:rsidRPr="00633A23">
        <w:rPr>
          <w:rFonts w:cs="Arial"/>
        </w:rPr>
        <w:t xml:space="preserve"> </w:t>
      </w:r>
      <w:r w:rsidRPr="00633A23">
        <w:t>владельцам</w:t>
      </w:r>
      <w:r w:rsidRPr="00633A23">
        <w:rPr>
          <w:rFonts w:cs="Arial"/>
        </w:rPr>
        <w:t xml:space="preserve"> </w:t>
      </w:r>
      <w:r w:rsidRPr="00633A23">
        <w:t>Стрельны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име</w:t>
      </w:r>
      <w:r w:rsidRPr="00633A23">
        <w:softHyphen/>
        <w:t>ний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окрестностях</w:t>
      </w:r>
      <w:r w:rsidRPr="00633A23">
        <w:rPr>
          <w:rFonts w:cs="Arial"/>
        </w:rPr>
        <w:t xml:space="preserve">, </w:t>
      </w:r>
      <w:r w:rsidRPr="00633A23">
        <w:t>местным</w:t>
      </w:r>
      <w:r w:rsidRPr="00633A23">
        <w:rPr>
          <w:rFonts w:cs="Arial"/>
        </w:rPr>
        <w:t xml:space="preserve"> </w:t>
      </w:r>
      <w:r w:rsidRPr="00633A23">
        <w:t>пастырям</w:t>
      </w:r>
      <w:r w:rsidRPr="00633A23">
        <w:rPr>
          <w:rFonts w:cs="Arial"/>
        </w:rPr>
        <w:t xml:space="preserve">, </w:t>
      </w:r>
      <w:r w:rsidRPr="00633A23">
        <w:t>инокиням</w:t>
      </w:r>
      <w:r w:rsidRPr="00633A23">
        <w:rPr>
          <w:rFonts w:cs="Arial"/>
        </w:rPr>
        <w:t xml:space="preserve"> </w:t>
      </w:r>
      <w:r w:rsidRPr="00633A23">
        <w:t>и инокам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новомученикам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lastRenderedPageBreak/>
        <w:t>В</w:t>
      </w:r>
      <w:r w:rsidRPr="00633A23">
        <w:rPr>
          <w:rFonts w:cs="Arial"/>
        </w:rPr>
        <w:t xml:space="preserve"> </w:t>
      </w:r>
      <w:r w:rsidRPr="00633A23">
        <w:t>Левашовской</w:t>
      </w:r>
      <w:r w:rsidRPr="00633A23">
        <w:rPr>
          <w:rFonts w:cs="Arial"/>
        </w:rPr>
        <w:t xml:space="preserve"> </w:t>
      </w:r>
      <w:r w:rsidRPr="00633A23">
        <w:t>пустыни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погребены</w:t>
      </w:r>
      <w:r w:rsidRPr="00633A23">
        <w:rPr>
          <w:rFonts w:cs="Arial"/>
        </w:rPr>
        <w:t xml:space="preserve"> </w:t>
      </w:r>
      <w:r w:rsidRPr="00633A23">
        <w:t>тысячи</w:t>
      </w:r>
      <w:r w:rsidRPr="00633A23">
        <w:rPr>
          <w:rFonts w:cs="Arial"/>
        </w:rPr>
        <w:t xml:space="preserve"> </w:t>
      </w:r>
      <w:r w:rsidRPr="00633A23">
        <w:t>жертв репрессий</w:t>
      </w:r>
      <w:r w:rsidRPr="00633A23">
        <w:rPr>
          <w:rFonts w:cs="Arial"/>
        </w:rPr>
        <w:t xml:space="preserve">, </w:t>
      </w:r>
      <w:r w:rsidRPr="00633A23">
        <w:t>панихиду</w:t>
      </w:r>
      <w:r w:rsidRPr="00633A23">
        <w:rPr>
          <w:rFonts w:cs="Arial"/>
        </w:rPr>
        <w:t xml:space="preserve"> </w:t>
      </w:r>
      <w:r w:rsidRPr="00633A23">
        <w:t>служил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Павел</w:t>
      </w:r>
      <w:r w:rsidRPr="00633A23">
        <w:rPr>
          <w:rFonts w:cs="Arial"/>
        </w:rPr>
        <w:t xml:space="preserve"> </w:t>
      </w:r>
      <w:r w:rsidRPr="00633A23">
        <w:t>Красноцветов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Символично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панихида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отслужена</w:t>
      </w:r>
      <w:r w:rsidRPr="00633A23">
        <w:rPr>
          <w:rFonts w:cs="Arial"/>
        </w:rPr>
        <w:t xml:space="preserve"> </w:t>
      </w:r>
      <w:r w:rsidRPr="00633A23">
        <w:t>в канун</w:t>
      </w:r>
      <w:r w:rsidRPr="00633A23">
        <w:rPr>
          <w:rFonts w:cs="Arial"/>
        </w:rPr>
        <w:t xml:space="preserve"> 15-</w:t>
      </w:r>
      <w:r w:rsidRPr="00633A23">
        <w:t>летнего</w:t>
      </w:r>
      <w:r w:rsidRPr="00633A23">
        <w:rPr>
          <w:rFonts w:cs="Arial"/>
        </w:rPr>
        <w:t xml:space="preserve"> </w:t>
      </w:r>
      <w:r w:rsidRPr="00633A23">
        <w:t>юбилея</w:t>
      </w:r>
      <w:r w:rsidRPr="00633A23">
        <w:rPr>
          <w:rFonts w:cs="Arial"/>
        </w:rPr>
        <w:t xml:space="preserve"> </w:t>
      </w:r>
      <w:r w:rsidRPr="00633A23">
        <w:t>прославления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Пра</w:t>
      </w:r>
      <w:r w:rsidRPr="00633A23">
        <w:softHyphen/>
        <w:t>вославной</w:t>
      </w:r>
      <w:r w:rsidRPr="00633A23">
        <w:rPr>
          <w:rFonts w:cs="Arial"/>
        </w:rPr>
        <w:t xml:space="preserve"> </w:t>
      </w:r>
      <w:r w:rsidRPr="00633A23">
        <w:t>Церковью</w:t>
      </w:r>
      <w:r w:rsidRPr="00633A23">
        <w:rPr>
          <w:rFonts w:cs="Arial"/>
        </w:rPr>
        <w:t xml:space="preserve"> </w:t>
      </w:r>
      <w:r w:rsidRPr="00633A23">
        <w:t>Заграницей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начала</w:t>
      </w:r>
      <w:r w:rsidRPr="00633A23">
        <w:rPr>
          <w:rFonts w:cs="Arial"/>
        </w:rPr>
        <w:t xml:space="preserve"> </w:t>
      </w:r>
      <w:r w:rsidRPr="00633A23">
        <w:t>почитания во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русскими</w:t>
      </w:r>
      <w:r w:rsidRPr="00633A23">
        <w:rPr>
          <w:rFonts w:cs="Arial"/>
        </w:rPr>
        <w:t xml:space="preserve"> </w:t>
      </w:r>
      <w:r w:rsidRPr="00633A23">
        <w:t>людьми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Отечестве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рассея</w:t>
      </w:r>
      <w:r w:rsidRPr="00633A23">
        <w:softHyphen/>
        <w:t>нии</w:t>
      </w:r>
      <w:r w:rsidRPr="00633A23">
        <w:rPr>
          <w:rFonts w:cs="Arial"/>
        </w:rPr>
        <w:t xml:space="preserve"> </w:t>
      </w:r>
      <w:r w:rsidRPr="00633A23">
        <w:t>сущими</w:t>
      </w:r>
      <w:r w:rsidRPr="00633A23">
        <w:rPr>
          <w:rFonts w:cs="Arial"/>
        </w:rPr>
        <w:t xml:space="preserve">, </w:t>
      </w:r>
      <w:r w:rsidRPr="00633A23">
        <w:t>Новомучеников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исповедников</w:t>
      </w:r>
      <w:r w:rsidRPr="00633A23">
        <w:rPr>
          <w:rFonts w:cs="Arial"/>
        </w:rPr>
        <w:t xml:space="preserve"> </w:t>
      </w:r>
      <w:r w:rsidRPr="00633A23">
        <w:t>Россий</w:t>
      </w:r>
      <w:r w:rsidRPr="00633A23">
        <w:softHyphen/>
        <w:t>ских</w:t>
      </w:r>
      <w:r w:rsidRPr="00633A23">
        <w:rPr>
          <w:rFonts w:cs="Arial"/>
        </w:rPr>
        <w:t xml:space="preserve"> (</w:t>
      </w:r>
      <w:r w:rsidRPr="00633A23">
        <w:t>прославлены</w:t>
      </w:r>
      <w:r w:rsidRPr="00633A23">
        <w:rPr>
          <w:rFonts w:cs="Arial"/>
        </w:rPr>
        <w:t xml:space="preserve"> 18/31.10, 19.10/1.11.1981 </w:t>
      </w:r>
      <w:r w:rsidRPr="00633A23">
        <w:t>г</w:t>
      </w:r>
      <w:r w:rsidRPr="00633A23">
        <w:rPr>
          <w:rFonts w:cs="Arial"/>
        </w:rPr>
        <w:t>.)</w:t>
      </w:r>
    </w:p>
    <w:p w:rsidR="002D3589" w:rsidRPr="00633A23" w:rsidRDefault="002D3589" w:rsidP="00EB0F88">
      <w:r w:rsidRPr="00655EE9">
        <w:rPr>
          <w:rFonts w:cs="Arial"/>
          <w:b/>
        </w:rPr>
        <w:t xml:space="preserve">20 </w:t>
      </w:r>
      <w:r w:rsidRPr="00655EE9">
        <w:rPr>
          <w:b/>
        </w:rPr>
        <w:t>октября</w:t>
      </w:r>
      <w:r w:rsidRPr="00655EE9">
        <w:rPr>
          <w:rFonts w:cs="Arial"/>
          <w:b/>
        </w:rPr>
        <w:t xml:space="preserve">/2 </w:t>
      </w:r>
      <w:r w:rsidRPr="00655EE9">
        <w:rPr>
          <w:b/>
        </w:rPr>
        <w:t>ноября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Димитриевскую</w:t>
      </w:r>
      <w:r w:rsidRPr="00633A23">
        <w:rPr>
          <w:rFonts w:cs="Arial"/>
        </w:rPr>
        <w:t xml:space="preserve"> </w:t>
      </w:r>
      <w:r w:rsidRPr="00633A23">
        <w:t>родитель</w:t>
      </w:r>
      <w:r w:rsidRPr="00633A23">
        <w:softHyphen/>
        <w:t>скую</w:t>
      </w:r>
      <w:r w:rsidRPr="00633A23">
        <w:rPr>
          <w:rFonts w:cs="Arial"/>
        </w:rPr>
        <w:t xml:space="preserve"> </w:t>
      </w:r>
      <w:r w:rsidRPr="00633A23">
        <w:t>субботу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особого</w:t>
      </w:r>
      <w:r w:rsidRPr="00633A23">
        <w:rPr>
          <w:rFonts w:cs="Arial"/>
        </w:rPr>
        <w:t xml:space="preserve"> </w:t>
      </w:r>
      <w:r w:rsidRPr="00633A23">
        <w:t>помин</w:t>
      </w:r>
      <w:r w:rsidRPr="00633A23">
        <w:t>о</w:t>
      </w:r>
      <w:r w:rsidRPr="00633A23">
        <w:t>вения</w:t>
      </w:r>
      <w:r w:rsidRPr="00633A23">
        <w:rPr>
          <w:rFonts w:cs="Arial"/>
        </w:rPr>
        <w:t xml:space="preserve"> </w:t>
      </w:r>
      <w:r w:rsidRPr="00633A23">
        <w:t>усопших</w:t>
      </w:r>
      <w:r w:rsidRPr="00633A23">
        <w:rPr>
          <w:rFonts w:cs="Arial"/>
        </w:rPr>
        <w:t xml:space="preserve">, </w:t>
      </w:r>
      <w:r w:rsidRPr="00633A23">
        <w:t>православные</w:t>
      </w:r>
      <w:r w:rsidRPr="00633A23">
        <w:rPr>
          <w:rFonts w:cs="Arial"/>
        </w:rPr>
        <w:t xml:space="preserve"> </w:t>
      </w:r>
      <w:r w:rsidRPr="00633A23">
        <w:t>петербуржцы</w:t>
      </w:r>
      <w:r w:rsidRPr="00633A23">
        <w:rPr>
          <w:rFonts w:cs="Arial"/>
        </w:rPr>
        <w:t xml:space="preserve"> </w:t>
      </w:r>
      <w:r w:rsidRPr="00633A23">
        <w:t>отметили</w:t>
      </w:r>
      <w:r w:rsidRPr="00633A23">
        <w:rPr>
          <w:rFonts w:cs="Arial"/>
        </w:rPr>
        <w:t xml:space="preserve"> </w:t>
      </w:r>
      <w:r w:rsidRPr="00633A23">
        <w:t>годовщину</w:t>
      </w:r>
      <w:r w:rsidRPr="00633A23">
        <w:rPr>
          <w:rFonts w:cs="Arial"/>
        </w:rPr>
        <w:t xml:space="preserve"> </w:t>
      </w:r>
      <w:r w:rsidRPr="00633A23">
        <w:t>кон</w:t>
      </w:r>
      <w:r w:rsidRPr="00633A23">
        <w:softHyphen/>
        <w:t>чины</w:t>
      </w:r>
      <w:r w:rsidRPr="00633A23">
        <w:rPr>
          <w:rFonts w:cs="Arial"/>
        </w:rPr>
        <w:t xml:space="preserve"> </w:t>
      </w:r>
      <w:r w:rsidRPr="00633A23">
        <w:t>митрополита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(</w:t>
      </w:r>
      <w:r w:rsidRPr="00633A23">
        <w:t>Снычева</w:t>
      </w:r>
      <w:r w:rsidRPr="00633A23">
        <w:rPr>
          <w:rFonts w:cs="Arial"/>
        </w:rPr>
        <w:t>).</w:t>
      </w:r>
      <w:r w:rsidR="00ED1240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жители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Петербурга</w:t>
      </w:r>
      <w:r w:rsidRPr="00633A23">
        <w:rPr>
          <w:rFonts w:cs="Arial"/>
        </w:rPr>
        <w:t xml:space="preserve"> </w:t>
      </w:r>
      <w:r w:rsidRPr="00633A23">
        <w:t>пришли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Никольское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 </w:t>
      </w:r>
      <w:r w:rsidRPr="00633A23">
        <w:t>помолиться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могиле</w:t>
      </w:r>
      <w:r w:rsidRPr="00633A23">
        <w:rPr>
          <w:rFonts w:cs="Arial"/>
        </w:rPr>
        <w:t xml:space="preserve"> </w:t>
      </w:r>
      <w:r w:rsidRPr="00633A23">
        <w:t>дорого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Вл</w:t>
      </w:r>
      <w:r w:rsidRPr="00633A23">
        <w:t>а</w:t>
      </w:r>
      <w:r w:rsidRPr="00633A23">
        <w:t>дыки</w:t>
      </w:r>
      <w:r w:rsidRPr="00633A23">
        <w:rPr>
          <w:rFonts w:cs="Arial"/>
        </w:rPr>
        <w:t xml:space="preserve">. </w:t>
      </w:r>
      <w:r w:rsidRPr="00633A23">
        <w:t>Панихиды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архипастырю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совер</w:t>
      </w:r>
      <w:r w:rsidRPr="00633A23">
        <w:softHyphen/>
        <w:t>шены</w:t>
      </w:r>
      <w:r w:rsidRPr="00633A23">
        <w:rPr>
          <w:rFonts w:cs="Arial"/>
        </w:rPr>
        <w:t xml:space="preserve"> </w:t>
      </w:r>
      <w:r w:rsidRPr="00633A23">
        <w:t>Преосвященным</w:t>
      </w:r>
      <w:r w:rsidRPr="00633A23">
        <w:rPr>
          <w:rFonts w:cs="Arial"/>
        </w:rPr>
        <w:t xml:space="preserve"> </w:t>
      </w:r>
      <w:r w:rsidRPr="00633A23">
        <w:t>Константином</w:t>
      </w:r>
      <w:r w:rsidRPr="00633A23">
        <w:rPr>
          <w:rFonts w:cs="Arial"/>
        </w:rPr>
        <w:t xml:space="preserve">, </w:t>
      </w:r>
      <w:r w:rsidRPr="00633A23">
        <w:t>епископом</w:t>
      </w:r>
      <w:r w:rsidRPr="00633A23">
        <w:rPr>
          <w:rFonts w:cs="Arial"/>
        </w:rPr>
        <w:t xml:space="preserve"> </w:t>
      </w:r>
      <w:r w:rsidRPr="00633A23">
        <w:t>Тих</w:t>
      </w:r>
      <w:r w:rsidRPr="00633A23">
        <w:softHyphen/>
        <w:t>винским</w:t>
      </w:r>
      <w:r w:rsidRPr="00633A23">
        <w:rPr>
          <w:rFonts w:cs="Arial"/>
        </w:rPr>
        <w:t xml:space="preserve">, </w:t>
      </w:r>
      <w:r w:rsidRPr="00633A23">
        <w:t>ректором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акаде</w:t>
      </w:r>
      <w:r w:rsidRPr="00633A23">
        <w:softHyphen/>
        <w:t>мии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семинарии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многими</w:t>
      </w:r>
      <w:r w:rsidRPr="00633A23">
        <w:rPr>
          <w:rFonts w:cs="Arial"/>
        </w:rPr>
        <w:t xml:space="preserve"> </w:t>
      </w:r>
      <w:r w:rsidRPr="00633A23">
        <w:t>клириками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 </w:t>
      </w:r>
      <w:r w:rsidRPr="00633A23">
        <w:t>епархий</w:t>
      </w:r>
      <w:r w:rsidRPr="00633A23">
        <w:rPr>
          <w:rFonts w:cs="Arial"/>
        </w:rPr>
        <w:t xml:space="preserve">. </w:t>
      </w:r>
      <w:r w:rsidRPr="00633A23">
        <w:t>Возложение</w:t>
      </w:r>
      <w:r w:rsidRPr="00633A23">
        <w:rPr>
          <w:rFonts w:cs="Arial"/>
        </w:rPr>
        <w:t xml:space="preserve"> </w:t>
      </w:r>
      <w:r w:rsidRPr="00633A23">
        <w:t>цветов</w:t>
      </w:r>
      <w:r w:rsidRPr="00633A23">
        <w:rPr>
          <w:rFonts w:cs="Arial"/>
        </w:rPr>
        <w:t xml:space="preserve">, </w:t>
      </w:r>
      <w:r w:rsidRPr="00633A23">
        <w:t>поминальные</w:t>
      </w:r>
      <w:r w:rsidRPr="00633A23">
        <w:rPr>
          <w:rFonts w:cs="Arial"/>
        </w:rPr>
        <w:t xml:space="preserve"> </w:t>
      </w:r>
      <w:r w:rsidRPr="00633A23">
        <w:t>службы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паломничество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могилу Владыки</w:t>
      </w:r>
      <w:r w:rsidRPr="00633A23">
        <w:rPr>
          <w:rFonts w:cs="Arial"/>
        </w:rPr>
        <w:t xml:space="preserve"> </w:t>
      </w:r>
      <w:r w:rsidRPr="00633A23">
        <w:t>продолжались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позднего</w:t>
      </w:r>
      <w:r w:rsidRPr="00633A23">
        <w:rPr>
          <w:rFonts w:cs="Arial"/>
        </w:rPr>
        <w:t xml:space="preserve"> </w:t>
      </w:r>
      <w:r w:rsidRPr="00633A23">
        <w:t>вечера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актовом</w:t>
      </w:r>
      <w:r w:rsidRPr="00633A23">
        <w:rPr>
          <w:rFonts w:cs="Arial"/>
        </w:rPr>
        <w:t xml:space="preserve"> </w:t>
      </w:r>
      <w:r w:rsidRPr="00633A23">
        <w:t>зале</w:t>
      </w:r>
      <w:r w:rsidRPr="00633A23">
        <w:rPr>
          <w:rFonts w:cs="Arial"/>
        </w:rPr>
        <w:t xml:space="preserve"> </w:t>
      </w:r>
      <w:r w:rsidRPr="00633A23">
        <w:t>музея</w:t>
      </w:r>
      <w:r w:rsidRPr="00633A23">
        <w:rPr>
          <w:rFonts w:cs="Arial"/>
        </w:rPr>
        <w:t>-</w:t>
      </w:r>
      <w:r w:rsidRPr="00633A23">
        <w:t>квартиры</w:t>
      </w:r>
      <w:r w:rsidRPr="00633A23">
        <w:rPr>
          <w:rFonts w:cs="Arial"/>
        </w:rPr>
        <w:t xml:space="preserve"> </w:t>
      </w:r>
      <w:r w:rsidRPr="00633A23">
        <w:t>Ф</w:t>
      </w:r>
      <w:r w:rsidRPr="00633A23">
        <w:rPr>
          <w:rFonts w:cs="Arial"/>
        </w:rPr>
        <w:t xml:space="preserve">. </w:t>
      </w:r>
      <w:r w:rsidRPr="00633A23">
        <w:t>М</w:t>
      </w:r>
      <w:r w:rsidRPr="00633A23">
        <w:rPr>
          <w:rFonts w:cs="Arial"/>
        </w:rPr>
        <w:t xml:space="preserve">. </w:t>
      </w:r>
      <w:r w:rsidRPr="00633A23">
        <w:t>Достоевского прошел</w:t>
      </w:r>
      <w:r w:rsidRPr="00633A23">
        <w:rPr>
          <w:rFonts w:cs="Arial"/>
        </w:rPr>
        <w:t xml:space="preserve"> </w:t>
      </w:r>
      <w:r w:rsidRPr="00633A23">
        <w:t>вечер</w:t>
      </w:r>
      <w:r w:rsidRPr="00633A23">
        <w:rPr>
          <w:rFonts w:cs="Arial"/>
        </w:rPr>
        <w:t xml:space="preserve"> </w:t>
      </w:r>
      <w:r w:rsidRPr="00633A23">
        <w:t>памяти</w:t>
      </w:r>
      <w:r w:rsidRPr="00633A23">
        <w:rPr>
          <w:rFonts w:cs="Arial"/>
        </w:rPr>
        <w:t xml:space="preserve"> </w:t>
      </w:r>
      <w:r w:rsidRPr="00633A23">
        <w:t>митрополита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. </w:t>
      </w:r>
      <w:r w:rsidRPr="00633A23">
        <w:t>Своими воспоминаниями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почившем</w:t>
      </w:r>
      <w:r w:rsidRPr="00633A23">
        <w:rPr>
          <w:rFonts w:cs="Arial"/>
        </w:rPr>
        <w:t xml:space="preserve"> </w:t>
      </w:r>
      <w:r w:rsidRPr="00633A23">
        <w:t>поделились</w:t>
      </w:r>
      <w:r w:rsidRPr="00633A23">
        <w:rPr>
          <w:rFonts w:cs="Arial"/>
        </w:rPr>
        <w:t xml:space="preserve"> </w:t>
      </w:r>
      <w:r w:rsidRPr="00633A23">
        <w:t>брат</w:t>
      </w:r>
      <w:r w:rsidRPr="00633A23">
        <w:rPr>
          <w:rFonts w:cs="Arial"/>
        </w:rPr>
        <w:t xml:space="preserve"> </w:t>
      </w:r>
      <w:r w:rsidRPr="00633A23">
        <w:t>Вла</w:t>
      </w:r>
      <w:r w:rsidRPr="00633A23">
        <w:softHyphen/>
        <w:t>дыки</w:t>
      </w:r>
      <w:r w:rsidRPr="00633A23">
        <w:rPr>
          <w:rFonts w:cs="Arial"/>
        </w:rPr>
        <w:t xml:space="preserve"> </w:t>
      </w:r>
      <w:r w:rsidRPr="00633A23">
        <w:t>Петр</w:t>
      </w:r>
      <w:r w:rsidRPr="00633A23">
        <w:rPr>
          <w:rFonts w:cs="Arial"/>
        </w:rPr>
        <w:t xml:space="preserve"> </w:t>
      </w:r>
      <w:r w:rsidRPr="00633A23">
        <w:t>Матвеевич</w:t>
      </w:r>
      <w:r w:rsidRPr="00633A23">
        <w:rPr>
          <w:rFonts w:cs="Arial"/>
        </w:rPr>
        <w:t xml:space="preserve">, </w:t>
      </w:r>
      <w:r w:rsidRPr="00633A23">
        <w:t>ро</w:t>
      </w:r>
      <w:r w:rsidRPr="00633A23">
        <w:t>д</w:t>
      </w:r>
      <w:r w:rsidRPr="00633A23">
        <w:t>ственники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духовные</w:t>
      </w:r>
      <w:r w:rsidRPr="00633A23">
        <w:rPr>
          <w:rFonts w:cs="Arial"/>
        </w:rPr>
        <w:t xml:space="preserve"> </w:t>
      </w:r>
      <w:r w:rsidRPr="00633A23">
        <w:t>чада</w:t>
      </w:r>
      <w:r w:rsidRPr="00633A23">
        <w:rPr>
          <w:rFonts w:cs="Arial"/>
        </w:rPr>
        <w:t xml:space="preserve">. </w:t>
      </w:r>
      <w:r w:rsidRPr="00633A23">
        <w:t>Завершился</w:t>
      </w:r>
      <w:r w:rsidRPr="00633A23">
        <w:rPr>
          <w:rFonts w:cs="Arial"/>
        </w:rPr>
        <w:t xml:space="preserve"> </w:t>
      </w:r>
      <w:r w:rsidRPr="00633A23">
        <w:t>вечер</w:t>
      </w:r>
      <w:r w:rsidRPr="00633A23">
        <w:rPr>
          <w:rFonts w:cs="Arial"/>
        </w:rPr>
        <w:t xml:space="preserve"> </w:t>
      </w:r>
      <w:r w:rsidRPr="00633A23">
        <w:t>просмотром</w:t>
      </w:r>
      <w:r w:rsidRPr="00633A23">
        <w:rPr>
          <w:rFonts w:cs="Arial"/>
        </w:rPr>
        <w:t xml:space="preserve"> </w:t>
      </w:r>
      <w:r w:rsidRPr="00633A23">
        <w:t>последнего</w:t>
      </w:r>
      <w:r w:rsidRPr="00633A23">
        <w:rPr>
          <w:rFonts w:cs="Arial"/>
        </w:rPr>
        <w:t xml:space="preserve"> </w:t>
      </w:r>
      <w:r w:rsidRPr="00633A23">
        <w:t>телевизи</w:t>
      </w:r>
      <w:r w:rsidRPr="00633A23">
        <w:softHyphen/>
        <w:t>онного</w:t>
      </w:r>
      <w:r w:rsidRPr="00633A23">
        <w:rPr>
          <w:rFonts w:cs="Arial"/>
        </w:rPr>
        <w:t xml:space="preserve"> </w:t>
      </w:r>
      <w:r w:rsidRPr="00633A23">
        <w:t>инте</w:t>
      </w:r>
      <w:r w:rsidRPr="00633A23">
        <w:t>р</w:t>
      </w:r>
      <w:r w:rsidRPr="00633A23">
        <w:t>вью</w:t>
      </w:r>
      <w:r w:rsidRPr="00633A23">
        <w:rPr>
          <w:rFonts w:cs="Arial"/>
        </w:rPr>
        <w:t xml:space="preserve"> </w:t>
      </w:r>
      <w:r w:rsidRPr="00633A23">
        <w:t>Владыки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дал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дня до</w:t>
      </w:r>
      <w:r w:rsidRPr="00633A23">
        <w:rPr>
          <w:rFonts w:cs="Arial"/>
        </w:rPr>
        <w:t xml:space="preserve"> </w:t>
      </w:r>
      <w:r w:rsidRPr="00633A23">
        <w:t>кончины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, </w:t>
      </w:r>
      <w:r w:rsidRPr="00655EE9">
        <w:rPr>
          <w:rFonts w:cs="Arial"/>
          <w:b/>
        </w:rPr>
        <w:t xml:space="preserve">21 </w:t>
      </w:r>
      <w:r w:rsidRPr="00655EE9">
        <w:rPr>
          <w:b/>
        </w:rPr>
        <w:t>октября</w:t>
      </w:r>
      <w:r w:rsidRPr="00655EE9">
        <w:rPr>
          <w:rFonts w:cs="Arial"/>
          <w:b/>
        </w:rPr>
        <w:t xml:space="preserve">/3 </w:t>
      </w:r>
      <w:r w:rsidRPr="00655EE9">
        <w:rPr>
          <w:b/>
        </w:rPr>
        <w:t>ноября</w:t>
      </w:r>
      <w:r w:rsidRPr="00655EE9">
        <w:rPr>
          <w:rFonts w:cs="Arial"/>
          <w:b/>
        </w:rPr>
        <w:t>,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литургии</w:t>
      </w:r>
      <w:r w:rsidRPr="00633A23">
        <w:rPr>
          <w:rFonts w:cs="Arial"/>
        </w:rPr>
        <w:t xml:space="preserve">, </w:t>
      </w:r>
      <w:r w:rsidRPr="00633A23">
        <w:t>совершенной</w:t>
      </w:r>
      <w:r w:rsidRPr="00633A23">
        <w:rPr>
          <w:rFonts w:cs="Arial"/>
        </w:rPr>
        <w:t xml:space="preserve"> </w:t>
      </w:r>
      <w:r w:rsidRPr="00633A23">
        <w:t>митрополитом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</w:t>
      </w:r>
      <w:r w:rsidRPr="00633A23">
        <w:softHyphen/>
        <w:t>ским</w:t>
      </w:r>
      <w:r w:rsidRPr="00633A23">
        <w:rPr>
          <w:rFonts w:cs="Arial"/>
        </w:rPr>
        <w:t xml:space="preserve"> </w:t>
      </w:r>
      <w:r w:rsidRPr="00633A23">
        <w:t>Владимиром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Богоявленском</w:t>
      </w:r>
      <w:r w:rsidRPr="00633A23">
        <w:rPr>
          <w:rFonts w:cs="Arial"/>
        </w:rPr>
        <w:t xml:space="preserve"> </w:t>
      </w:r>
      <w:r w:rsidRPr="00633A23">
        <w:t>кафедраль</w:t>
      </w:r>
      <w:r w:rsidRPr="00633A23">
        <w:softHyphen/>
        <w:t>ном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t>о</w:t>
      </w:r>
      <w:r w:rsidRPr="00633A23">
        <w:t>стоялось</w:t>
      </w:r>
      <w:r w:rsidRPr="00633A23">
        <w:rPr>
          <w:rFonts w:cs="Arial"/>
        </w:rPr>
        <w:t xml:space="preserve"> </w:t>
      </w:r>
      <w:r w:rsidRPr="00633A23">
        <w:t>перенесение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названного</w:t>
      </w:r>
      <w:r w:rsidRPr="00633A23">
        <w:rPr>
          <w:rFonts w:cs="Arial"/>
        </w:rPr>
        <w:t xml:space="preserve"> </w:t>
      </w:r>
      <w:r w:rsidRPr="00633A23">
        <w:t>хра</w:t>
      </w:r>
      <w:r w:rsidRPr="00633A23">
        <w:softHyphen/>
        <w:t>ма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Сергиевскую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Троицкой</w:t>
      </w:r>
      <w:r w:rsidRPr="00633A23">
        <w:rPr>
          <w:rFonts w:cs="Arial"/>
        </w:rPr>
        <w:t xml:space="preserve"> </w:t>
      </w:r>
      <w:r w:rsidRPr="00633A23">
        <w:t>Сергиевой Приморской</w:t>
      </w:r>
      <w:r w:rsidRPr="00633A23">
        <w:rPr>
          <w:rFonts w:cs="Arial"/>
        </w:rPr>
        <w:t xml:space="preserve"> </w:t>
      </w:r>
      <w:r w:rsidRPr="00633A23">
        <w:t>мужской</w:t>
      </w:r>
      <w:r w:rsidRPr="00633A23">
        <w:rPr>
          <w:rFonts w:cs="Arial"/>
        </w:rPr>
        <w:t xml:space="preserve"> </w:t>
      </w:r>
      <w:r w:rsidRPr="00633A23">
        <w:t>пустыни</w:t>
      </w:r>
      <w:r w:rsidRPr="00633A23">
        <w:rPr>
          <w:rFonts w:cs="Arial"/>
        </w:rPr>
        <w:t xml:space="preserve"> </w:t>
      </w:r>
      <w:r w:rsidRPr="00633A23">
        <w:t>ковчега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свв</w:t>
      </w:r>
      <w:r w:rsidRPr="00633A23">
        <w:rPr>
          <w:rFonts w:cs="Arial"/>
        </w:rPr>
        <w:t xml:space="preserve">. </w:t>
      </w:r>
      <w:r w:rsidRPr="00633A23">
        <w:t>мощами прп</w:t>
      </w:r>
      <w:r w:rsidRPr="00633A23">
        <w:rPr>
          <w:rFonts w:cs="Arial"/>
        </w:rPr>
        <w:t xml:space="preserve">. </w:t>
      </w:r>
      <w:r w:rsidRPr="00633A23">
        <w:t>Сергия</w:t>
      </w:r>
      <w:r w:rsidRPr="00633A23">
        <w:rPr>
          <w:rFonts w:cs="Arial"/>
        </w:rPr>
        <w:t xml:space="preserve"> </w:t>
      </w:r>
      <w:r w:rsidRPr="00633A23">
        <w:t>Радонежского</w:t>
      </w:r>
      <w:r w:rsidRPr="00633A23">
        <w:rPr>
          <w:rFonts w:cs="Arial"/>
        </w:rPr>
        <w:t xml:space="preserve">,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Чудотворца</w:t>
      </w:r>
      <w:r w:rsidRPr="00633A23">
        <w:rPr>
          <w:rFonts w:cs="Arial"/>
        </w:rPr>
        <w:t xml:space="preserve">,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Златоуста</w:t>
      </w:r>
      <w:r w:rsidRPr="00633A23">
        <w:rPr>
          <w:rFonts w:cs="Arial"/>
        </w:rPr>
        <w:t xml:space="preserve">,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Димитрия</w:t>
      </w:r>
      <w:r w:rsidRPr="00633A23">
        <w:rPr>
          <w:rFonts w:cs="Arial"/>
        </w:rPr>
        <w:t xml:space="preserve"> </w:t>
      </w:r>
      <w:r w:rsidRPr="00633A23">
        <w:t>Ростовского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целого сонма</w:t>
      </w:r>
      <w:r w:rsidRPr="00633A23">
        <w:rPr>
          <w:rFonts w:cs="Arial"/>
        </w:rPr>
        <w:t xml:space="preserve"> </w:t>
      </w:r>
      <w:r w:rsidRPr="00633A23">
        <w:t>иных</w:t>
      </w:r>
      <w:r w:rsidRPr="00633A23">
        <w:rPr>
          <w:rFonts w:cs="Arial"/>
        </w:rPr>
        <w:t xml:space="preserve"> </w:t>
      </w:r>
      <w:r w:rsidRPr="00633A23">
        <w:t>свв</w:t>
      </w:r>
      <w:r w:rsidRPr="00633A23">
        <w:rPr>
          <w:rFonts w:cs="Arial"/>
        </w:rPr>
        <w:t xml:space="preserve">. </w:t>
      </w:r>
      <w:r w:rsidRPr="00633A23">
        <w:t>уго</w:t>
      </w:r>
      <w:r w:rsidRPr="00633A23">
        <w:t>д</w:t>
      </w:r>
      <w:r w:rsidRPr="00633A23">
        <w:t>ников</w:t>
      </w:r>
      <w:r w:rsidRPr="00633A23">
        <w:rPr>
          <w:rFonts w:cs="Arial"/>
        </w:rPr>
        <w:t xml:space="preserve"> </w:t>
      </w:r>
      <w:r w:rsidRPr="00633A23">
        <w:t>Божиих</w:t>
      </w:r>
      <w:r w:rsidRPr="00633A23">
        <w:rPr>
          <w:rFonts w:cs="Arial"/>
        </w:rPr>
        <w:t xml:space="preserve">, </w:t>
      </w:r>
      <w:r w:rsidRPr="00633A23">
        <w:t>подаренного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</w:t>
      </w:r>
      <w:r w:rsidR="00117795"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Иерусалимским</w:t>
      </w:r>
      <w:r w:rsidRPr="00633A23">
        <w:rPr>
          <w:rFonts w:cs="Arial"/>
        </w:rPr>
        <w:t xml:space="preserve"> </w:t>
      </w:r>
      <w:r w:rsidRPr="00633A23">
        <w:t>Патриархом</w:t>
      </w:r>
      <w:r w:rsidRPr="00633A23">
        <w:rPr>
          <w:rFonts w:cs="Arial"/>
        </w:rPr>
        <w:t xml:space="preserve"> </w:t>
      </w:r>
      <w:r w:rsidRPr="00633A23">
        <w:t>Иерофеем</w:t>
      </w:r>
      <w:r w:rsidRPr="00633A23">
        <w:rPr>
          <w:rFonts w:cs="Arial"/>
        </w:rPr>
        <w:t xml:space="preserve"> </w:t>
      </w:r>
      <w:r w:rsidRPr="00633A23">
        <w:t>Сергиевой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известного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XIX</w:t>
      </w:r>
      <w:r w:rsidRPr="00633A23">
        <w:rPr>
          <w:rFonts w:cs="Arial"/>
        </w:rPr>
        <w:t xml:space="preserve"> </w:t>
      </w:r>
      <w:r w:rsidRPr="00633A23">
        <w:t>веке</w:t>
      </w:r>
      <w:r w:rsidRPr="00633A23">
        <w:rPr>
          <w:rFonts w:cs="Arial"/>
        </w:rPr>
        <w:t xml:space="preserve"> </w:t>
      </w:r>
      <w:r w:rsidRPr="00633A23">
        <w:t>путешест</w:t>
      </w:r>
      <w:r w:rsidRPr="00633A23">
        <w:softHyphen/>
        <w:t>венника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свв</w:t>
      </w:r>
      <w:r w:rsidRPr="00633A23">
        <w:rPr>
          <w:rFonts w:cs="Arial"/>
        </w:rPr>
        <w:t xml:space="preserve">. </w:t>
      </w:r>
      <w:r w:rsidRPr="00633A23">
        <w:t>местам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Н</w:t>
      </w:r>
      <w:r w:rsidRPr="00633A23">
        <w:rPr>
          <w:rFonts w:cs="Arial"/>
        </w:rPr>
        <w:t xml:space="preserve">. </w:t>
      </w:r>
      <w:r w:rsidRPr="00633A23">
        <w:t>Муравьева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закрытия</w:t>
      </w:r>
      <w:r w:rsidRPr="00633A23">
        <w:rPr>
          <w:rFonts w:cs="Arial"/>
        </w:rPr>
        <w:t xml:space="preserve"> </w:t>
      </w:r>
      <w:r w:rsidRPr="00633A23">
        <w:t>пустыни</w:t>
      </w:r>
      <w:r w:rsidRPr="00633A23">
        <w:rPr>
          <w:rFonts w:cs="Arial"/>
        </w:rPr>
        <w:t xml:space="preserve"> </w:t>
      </w:r>
      <w:r w:rsidRPr="00633A23">
        <w:t>ковчег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хранил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нижнем</w:t>
      </w:r>
      <w:r w:rsidRPr="00633A23">
        <w:rPr>
          <w:rFonts w:cs="Arial"/>
        </w:rPr>
        <w:t xml:space="preserve"> </w:t>
      </w:r>
      <w:r w:rsidRPr="00633A23">
        <w:t>Никольском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и</w:t>
      </w:r>
      <w:r w:rsidRPr="00633A23">
        <w:t>коло</w:t>
      </w:r>
      <w:r w:rsidRPr="00633A23">
        <w:rPr>
          <w:rFonts w:cs="Arial"/>
        </w:rPr>
        <w:t>-</w:t>
      </w:r>
      <w:r w:rsidRPr="00633A23">
        <w:t>Богоявленского кафедрального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,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чтимым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Чудотворца</w:t>
      </w:r>
      <w:r w:rsidRPr="00633A23">
        <w:rPr>
          <w:rFonts w:cs="Arial"/>
        </w:rPr>
        <w:t xml:space="preserve">. </w:t>
      </w:r>
      <w:r w:rsidRPr="00633A23">
        <w:t>Святыня</w:t>
      </w:r>
      <w:r w:rsidRPr="00633A23">
        <w:rPr>
          <w:rFonts w:cs="Arial"/>
        </w:rPr>
        <w:t xml:space="preserve">, </w:t>
      </w:r>
      <w:r w:rsidRPr="00633A23">
        <w:t>провожаемая</w:t>
      </w:r>
      <w:r w:rsidRPr="00633A23">
        <w:rPr>
          <w:rFonts w:cs="Arial"/>
        </w:rPr>
        <w:t xml:space="preserve"> </w:t>
      </w:r>
      <w:r w:rsidRPr="00633A23">
        <w:t>настояте</w:t>
      </w:r>
      <w:r w:rsidRPr="00633A23">
        <w:softHyphen/>
        <w:t>лем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клиром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,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встречена</w:t>
      </w:r>
      <w:r w:rsidRPr="00633A23">
        <w:rPr>
          <w:rFonts w:cs="Arial"/>
        </w:rPr>
        <w:t xml:space="preserve"> </w:t>
      </w:r>
      <w:r w:rsidRPr="00633A23">
        <w:t>вышедшими</w:t>
      </w:r>
      <w:r w:rsidRPr="00633A23">
        <w:rPr>
          <w:rFonts w:cs="Arial"/>
        </w:rPr>
        <w:t xml:space="preserve"> </w:t>
      </w:r>
      <w:r w:rsidRPr="00633A23">
        <w:t>в вечерних</w:t>
      </w:r>
      <w:r w:rsidRPr="00633A23">
        <w:rPr>
          <w:rFonts w:cs="Arial"/>
        </w:rPr>
        <w:t xml:space="preserve"> </w:t>
      </w:r>
      <w:r w:rsidRPr="00633A23">
        <w:t>сумерках</w:t>
      </w:r>
      <w:r w:rsidRPr="00633A23">
        <w:rPr>
          <w:rFonts w:cs="Arial"/>
        </w:rPr>
        <w:t xml:space="preserve"> </w:t>
      </w:r>
      <w:r w:rsidRPr="00633A23">
        <w:t>крестным</w:t>
      </w:r>
      <w:r w:rsidRPr="00633A23">
        <w:rPr>
          <w:rFonts w:cs="Arial"/>
        </w:rPr>
        <w:t xml:space="preserve"> </w:t>
      </w:r>
      <w:r w:rsidRPr="00633A23">
        <w:t>ходом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Сергиевского храма</w:t>
      </w:r>
      <w:r w:rsidRPr="00633A23">
        <w:rPr>
          <w:rFonts w:cs="Arial"/>
        </w:rPr>
        <w:t xml:space="preserve"> </w:t>
      </w:r>
      <w:r w:rsidRPr="00633A23">
        <w:t>братией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богомольцами</w:t>
      </w:r>
      <w:r w:rsidRPr="00633A23">
        <w:rPr>
          <w:rFonts w:cs="Arial"/>
        </w:rPr>
        <w:t xml:space="preserve">, </w:t>
      </w:r>
      <w:r w:rsidRPr="00633A23">
        <w:t>ожида</w:t>
      </w:r>
      <w:r w:rsidRPr="00633A23">
        <w:t>в</w:t>
      </w:r>
      <w:r w:rsidRPr="00633A23">
        <w:t>шими прибытия</w:t>
      </w:r>
      <w:r w:rsidRPr="00633A23">
        <w:rPr>
          <w:rFonts w:cs="Arial"/>
        </w:rPr>
        <w:t xml:space="preserve"> </w:t>
      </w:r>
      <w:r w:rsidRPr="00633A23">
        <w:t>ковчега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зажженными</w:t>
      </w:r>
      <w:r w:rsidRPr="00633A23">
        <w:rPr>
          <w:rFonts w:cs="Arial"/>
        </w:rPr>
        <w:t xml:space="preserve"> </w:t>
      </w:r>
      <w:r w:rsidRPr="00633A23">
        <w:t>свечами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руках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softHyphen/>
        <w:t>сле</w:t>
      </w:r>
      <w:r w:rsidRPr="00633A23">
        <w:rPr>
          <w:rFonts w:cs="Arial"/>
        </w:rPr>
        <w:t xml:space="preserve"> </w:t>
      </w:r>
      <w:r w:rsidRPr="00633A23">
        <w:t>перенесения</w:t>
      </w:r>
      <w:r w:rsidRPr="00633A23">
        <w:rPr>
          <w:rFonts w:cs="Arial"/>
        </w:rPr>
        <w:t xml:space="preserve"> </w:t>
      </w:r>
      <w:r w:rsidRPr="00633A23">
        <w:t>святыни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борне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главе</w:t>
      </w:r>
      <w:r w:rsidRPr="00633A23">
        <w:rPr>
          <w:rFonts w:cs="Arial"/>
        </w:rPr>
        <w:t xml:space="preserve"> </w:t>
      </w:r>
      <w:r w:rsidRPr="00633A23">
        <w:t>с настоятелем</w:t>
      </w:r>
      <w:r w:rsidRPr="00633A23">
        <w:rPr>
          <w:rFonts w:cs="Arial"/>
        </w:rPr>
        <w:t xml:space="preserve"> </w:t>
      </w:r>
      <w:r w:rsidRPr="00633A23">
        <w:t>пустыни</w:t>
      </w:r>
      <w:r w:rsidRPr="00633A23">
        <w:rPr>
          <w:rFonts w:cs="Arial"/>
        </w:rPr>
        <w:t xml:space="preserve"> </w:t>
      </w:r>
      <w:r w:rsidRPr="00633A23">
        <w:t>иеромонахом</w:t>
      </w:r>
      <w:r w:rsidRPr="00633A23">
        <w:rPr>
          <w:rFonts w:cs="Arial"/>
        </w:rPr>
        <w:t xml:space="preserve"> </w:t>
      </w:r>
      <w:r w:rsidRPr="00633A23">
        <w:t xml:space="preserve">Николаем </w:t>
      </w:r>
      <w:r w:rsidRPr="00633A23">
        <w:rPr>
          <w:rFonts w:cs="Arial"/>
        </w:rPr>
        <w:t>(</w:t>
      </w:r>
      <w:r w:rsidRPr="00633A23">
        <w:t>Парамоновым</w:t>
      </w:r>
      <w:r w:rsidRPr="00633A23">
        <w:rPr>
          <w:rFonts w:cs="Arial"/>
        </w:rPr>
        <w:t xml:space="preserve">) </w:t>
      </w:r>
      <w:r w:rsidRPr="00633A23">
        <w:t>тремя</w:t>
      </w:r>
      <w:r w:rsidRPr="00633A23">
        <w:rPr>
          <w:rFonts w:cs="Arial"/>
        </w:rPr>
        <w:t xml:space="preserve"> </w:t>
      </w:r>
      <w:r w:rsidRPr="00633A23">
        <w:t>иером</w:t>
      </w:r>
      <w:r w:rsidRPr="00633A23">
        <w:t>о</w:t>
      </w:r>
      <w:r w:rsidRPr="00633A23">
        <w:t>нахами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</w:t>
      </w:r>
      <w:r w:rsidRPr="00633A23">
        <w:softHyphen/>
        <w:t>рой</w:t>
      </w:r>
      <w:r w:rsidRPr="00633A23">
        <w:rPr>
          <w:rFonts w:cs="Arial"/>
        </w:rPr>
        <w:t xml:space="preserve"> 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подвизается</w:t>
      </w:r>
      <w:r w:rsidRPr="00633A23">
        <w:rPr>
          <w:rFonts w:cs="Arial"/>
        </w:rPr>
        <w:t xml:space="preserve"> 13 </w:t>
      </w:r>
      <w:r w:rsidRPr="00633A23">
        <w:t>насельников</w:t>
      </w:r>
      <w:r w:rsidRPr="00633A23">
        <w:rPr>
          <w:rFonts w:cs="Arial"/>
        </w:rPr>
        <w:t xml:space="preserve">,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отслужен благодарственный</w:t>
      </w:r>
      <w:r w:rsidRPr="00633A23">
        <w:rPr>
          <w:rFonts w:cs="Arial"/>
        </w:rPr>
        <w:t xml:space="preserve"> </w:t>
      </w:r>
      <w:r w:rsidRPr="00633A23">
        <w:t>молебен</w:t>
      </w:r>
      <w:r w:rsidRPr="00633A23">
        <w:rPr>
          <w:rFonts w:cs="Arial"/>
        </w:rPr>
        <w:t>.</w:t>
      </w:r>
    </w:p>
    <w:p w:rsidR="00117795" w:rsidRDefault="00117795" w:rsidP="00EB0F88">
      <w:pPr>
        <w:rPr>
          <w:rFonts w:cs="Arial"/>
        </w:rPr>
      </w:pPr>
    </w:p>
    <w:tbl>
      <w:tblPr>
        <w:tblW w:w="0" w:type="auto"/>
        <w:tblLook w:val="04A0"/>
      </w:tblPr>
      <w:tblGrid>
        <w:gridCol w:w="5053"/>
        <w:gridCol w:w="5086"/>
      </w:tblGrid>
      <w:tr w:rsidR="00117795" w:rsidTr="00117795">
        <w:tc>
          <w:tcPr>
            <w:tcW w:w="5056" w:type="dxa"/>
          </w:tcPr>
          <w:p w:rsidR="00117795" w:rsidRDefault="007C5DE1" w:rsidP="00117795">
            <w:pPr>
              <w:ind w:firstLine="0"/>
            </w:pPr>
            <w:r w:rsidRPr="00A617A4">
              <w:rPr>
                <w:noProof/>
                <w:szCs w:val="24"/>
              </w:rPr>
              <w:pict>
                <v:shape id="Рисунок 11" o:spid="_x0000_i1035" type="#_x0000_t75" style="width:258.75pt;height:155.25pt;visibility:visible">
                  <v:imagedata r:id="rId19" o:title=""/>
                </v:shape>
              </w:pict>
            </w:r>
          </w:p>
        </w:tc>
        <w:tc>
          <w:tcPr>
            <w:tcW w:w="5083" w:type="dxa"/>
          </w:tcPr>
          <w:p w:rsidR="00117795" w:rsidRDefault="007C5DE1" w:rsidP="00117795">
            <w:pPr>
              <w:ind w:firstLine="0"/>
            </w:pPr>
            <w:r w:rsidRPr="00A617A4">
              <w:rPr>
                <w:noProof/>
                <w:szCs w:val="24"/>
              </w:rPr>
              <w:pict>
                <v:shape id="Рисунок 12" o:spid="_x0000_i1036" type="#_x0000_t75" style="width:260.25pt;height:156.75pt;visibility:visible">
                  <v:imagedata r:id="rId20" o:title=""/>
                </v:shape>
              </w:pict>
            </w:r>
          </w:p>
        </w:tc>
      </w:tr>
      <w:tr w:rsidR="00117795" w:rsidTr="00117795">
        <w:tc>
          <w:tcPr>
            <w:tcW w:w="10139" w:type="dxa"/>
            <w:gridSpan w:val="2"/>
          </w:tcPr>
          <w:p w:rsidR="00117795" w:rsidRDefault="00117795" w:rsidP="00117795">
            <w:pPr>
              <w:pStyle w:val="ad"/>
            </w:pPr>
            <w:r w:rsidRPr="00633A23">
              <w:t>Панихида</w:t>
            </w:r>
            <w:r w:rsidRPr="00117795">
              <w:rPr>
                <w:rFonts w:cs="Arial"/>
              </w:rPr>
              <w:t xml:space="preserve"> </w:t>
            </w:r>
            <w:r w:rsidRPr="00633A23">
              <w:t>по</w:t>
            </w:r>
            <w:r w:rsidRPr="00117795">
              <w:rPr>
                <w:rFonts w:cs="Arial"/>
              </w:rPr>
              <w:t xml:space="preserve"> </w:t>
            </w:r>
            <w:r w:rsidRPr="00633A23">
              <w:t>митрополиту</w:t>
            </w:r>
            <w:r w:rsidRPr="00117795">
              <w:rPr>
                <w:rFonts w:cs="Arial"/>
              </w:rPr>
              <w:t xml:space="preserve"> </w:t>
            </w:r>
            <w:r w:rsidRPr="00633A23">
              <w:t>Иоанну</w:t>
            </w:r>
            <w:r w:rsidRPr="00117795">
              <w:rPr>
                <w:rFonts w:cs="Arial"/>
              </w:rPr>
              <w:t xml:space="preserve"> </w:t>
            </w:r>
            <w:r w:rsidRPr="00633A23">
              <w:t>на</w:t>
            </w:r>
            <w:r w:rsidRPr="00117795">
              <w:rPr>
                <w:rFonts w:cs="Arial"/>
              </w:rPr>
              <w:t xml:space="preserve"> </w:t>
            </w:r>
            <w:r w:rsidRPr="00633A23">
              <w:t xml:space="preserve">могиле </w:t>
            </w:r>
            <w:r w:rsidRPr="00633A23">
              <w:br w:type="column"/>
              <w:t>архипастыря</w:t>
            </w:r>
            <w:r w:rsidRPr="00117795">
              <w:rPr>
                <w:rFonts w:cs="Arial"/>
              </w:rPr>
              <w:t xml:space="preserve"> </w:t>
            </w:r>
            <w:r w:rsidRPr="00633A23">
              <w:t>в</w:t>
            </w:r>
            <w:r w:rsidRPr="00117795">
              <w:rPr>
                <w:rFonts w:cs="Arial"/>
              </w:rPr>
              <w:t xml:space="preserve"> </w:t>
            </w:r>
            <w:r w:rsidRPr="00633A23">
              <w:t>день</w:t>
            </w:r>
            <w:r w:rsidRPr="00117795">
              <w:rPr>
                <w:rFonts w:cs="Arial"/>
              </w:rPr>
              <w:t xml:space="preserve"> </w:t>
            </w:r>
            <w:r w:rsidRPr="00633A23">
              <w:t>годовщины</w:t>
            </w:r>
            <w:r w:rsidRPr="00117795">
              <w:rPr>
                <w:rFonts w:cs="Arial"/>
              </w:rPr>
              <w:t xml:space="preserve"> </w:t>
            </w:r>
            <w:r w:rsidRPr="00633A23">
              <w:t>его</w:t>
            </w:r>
            <w:r w:rsidRPr="00117795">
              <w:rPr>
                <w:rFonts w:cs="Arial"/>
              </w:rPr>
              <w:t xml:space="preserve"> </w:t>
            </w:r>
            <w:r w:rsidRPr="00633A23">
              <w:t>кончины</w:t>
            </w:r>
          </w:p>
        </w:tc>
      </w:tr>
    </w:tbl>
    <w:p w:rsidR="00117795" w:rsidRPr="00633A23" w:rsidRDefault="00117795" w:rsidP="00EB0F88"/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октябре</w:t>
      </w:r>
      <w:r w:rsidRPr="00633A23">
        <w:rPr>
          <w:rFonts w:cs="Arial"/>
        </w:rPr>
        <w:t xml:space="preserve"> </w:t>
      </w:r>
      <w:r w:rsidRPr="00633A23">
        <w:t>начато</w:t>
      </w:r>
      <w:r w:rsidRPr="00633A23">
        <w:rPr>
          <w:rFonts w:cs="Arial"/>
        </w:rPr>
        <w:t xml:space="preserve"> </w:t>
      </w:r>
      <w:r w:rsidRPr="00633A23">
        <w:t>проектирование</w:t>
      </w:r>
      <w:r w:rsidRPr="00633A23">
        <w:rPr>
          <w:rFonts w:cs="Arial"/>
        </w:rPr>
        <w:t xml:space="preserve"> </w:t>
      </w:r>
      <w:r w:rsidRPr="00633A23">
        <w:t>часовни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рая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возведена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могилой</w:t>
      </w:r>
      <w:r w:rsidRPr="00633A23">
        <w:rPr>
          <w:rFonts w:cs="Arial"/>
        </w:rPr>
        <w:t xml:space="preserve"> </w:t>
      </w:r>
      <w:r w:rsidRPr="00633A23">
        <w:t>стар</w:t>
      </w:r>
      <w:r w:rsidRPr="00633A23">
        <w:t>и</w:t>
      </w:r>
      <w:r w:rsidRPr="00633A23">
        <w:t>цы</w:t>
      </w:r>
      <w:r w:rsidRPr="00633A23">
        <w:rPr>
          <w:rFonts w:cs="Arial"/>
        </w:rPr>
        <w:t xml:space="preserve"> </w:t>
      </w:r>
      <w:r w:rsidRPr="00633A23">
        <w:t>Матроны Петровны</w:t>
      </w:r>
      <w:r w:rsidRPr="00633A23">
        <w:rPr>
          <w:rFonts w:cs="Arial"/>
        </w:rPr>
        <w:t xml:space="preserve"> </w:t>
      </w:r>
      <w:r w:rsidRPr="00633A23">
        <w:t>Мыльниковой</w:t>
      </w:r>
      <w:r w:rsidRPr="00633A23">
        <w:rPr>
          <w:rFonts w:cs="Arial"/>
        </w:rPr>
        <w:t xml:space="preserve"> (</w:t>
      </w:r>
      <w:r w:rsidRPr="00633A23">
        <w:t>Матренушки</w:t>
      </w:r>
      <w:r w:rsidRPr="00633A23">
        <w:rPr>
          <w:rFonts w:cs="Arial"/>
        </w:rPr>
        <w:t>-</w:t>
      </w:r>
      <w:r w:rsidRPr="00633A23">
        <w:t>Босоножки</w:t>
      </w:r>
      <w:r w:rsidRPr="00633A23">
        <w:rPr>
          <w:rFonts w:cs="Arial"/>
        </w:rPr>
        <w:t xml:space="preserve">) </w:t>
      </w:r>
      <w:r w:rsidRPr="00633A23">
        <w:t>в ограде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«Всех Скорбящих</w:t>
      </w:r>
      <w:r w:rsidRPr="00633A23">
        <w:rPr>
          <w:rFonts w:cs="Arial"/>
        </w:rPr>
        <w:t xml:space="preserve"> </w:t>
      </w:r>
      <w:r w:rsidRPr="00633A23">
        <w:t>Радосте»</w:t>
      </w:r>
      <w:r w:rsidRPr="00633A23">
        <w:rPr>
          <w:rFonts w:cs="Arial"/>
        </w:rPr>
        <w:t xml:space="preserve"> (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грошиками</w:t>
      </w:r>
      <w:r w:rsidRPr="00633A23">
        <w:rPr>
          <w:rFonts w:cs="Arial"/>
        </w:rPr>
        <w:t xml:space="preserve">), </w:t>
      </w:r>
      <w:r w:rsidRPr="00633A23">
        <w:t>подворья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Троицкого</w:t>
      </w:r>
      <w:r w:rsidRPr="00633A23">
        <w:rPr>
          <w:rFonts w:cs="Arial"/>
        </w:rPr>
        <w:t xml:space="preserve"> </w:t>
      </w:r>
      <w:r w:rsidRPr="00633A23">
        <w:t>Зел</w:t>
      </w:r>
      <w:r w:rsidRPr="00633A23">
        <w:t>е</w:t>
      </w:r>
      <w:r w:rsidRPr="00633A23">
        <w:t>нецкого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>.</w:t>
      </w:r>
    </w:p>
    <w:p w:rsidR="002D3589" w:rsidRPr="00633A23" w:rsidRDefault="00117795" w:rsidP="00EB0F88">
      <w:pPr>
        <w:rPr>
          <w:rFonts w:cs="Arial"/>
        </w:rPr>
      </w:pPr>
      <w:r w:rsidRPr="00117795">
        <w:rPr>
          <w:b/>
        </w:rPr>
        <w:lastRenderedPageBreak/>
        <w:t xml:space="preserve">22 </w:t>
      </w:r>
      <w:r w:rsidR="002D3589" w:rsidRPr="00117795">
        <w:rPr>
          <w:b/>
        </w:rPr>
        <w:t>октября</w:t>
      </w:r>
      <w:r w:rsidR="002D3589" w:rsidRPr="00117795">
        <w:rPr>
          <w:rFonts w:cs="Arial"/>
          <w:b/>
        </w:rPr>
        <w:t xml:space="preserve">/4 </w:t>
      </w:r>
      <w:r w:rsidR="002D3589" w:rsidRPr="00117795">
        <w:rPr>
          <w:b/>
        </w:rPr>
        <w:t>ноября</w:t>
      </w:r>
      <w:r w:rsidR="002D3589" w:rsidRPr="00633A23">
        <w:rPr>
          <w:rFonts w:cs="Arial"/>
        </w:rPr>
        <w:t xml:space="preserve"> </w:t>
      </w:r>
      <w:r w:rsidR="002D3589" w:rsidRPr="00633A23">
        <w:t>православные</w:t>
      </w:r>
      <w:r w:rsidR="002D3589" w:rsidRPr="00633A23">
        <w:rPr>
          <w:rFonts w:cs="Arial"/>
        </w:rPr>
        <w:t xml:space="preserve"> </w:t>
      </w:r>
      <w:r w:rsidR="002D3589" w:rsidRPr="00633A23">
        <w:t>петербуржцы отметили</w:t>
      </w:r>
      <w:r w:rsidR="002D3589" w:rsidRPr="00633A23">
        <w:rPr>
          <w:rFonts w:cs="Arial"/>
        </w:rPr>
        <w:t xml:space="preserve"> 275-</w:t>
      </w:r>
      <w:r w:rsidR="002D3589" w:rsidRPr="00633A23">
        <w:t>летие</w:t>
      </w:r>
      <w:r w:rsidR="002D3589" w:rsidRPr="00633A23">
        <w:rPr>
          <w:rFonts w:cs="Arial"/>
        </w:rPr>
        <w:t xml:space="preserve"> </w:t>
      </w:r>
      <w:r w:rsidR="002D3589" w:rsidRPr="00633A23">
        <w:t>провозглашения</w:t>
      </w:r>
      <w:r w:rsidR="002D3589" w:rsidRPr="00633A23">
        <w:rPr>
          <w:rFonts w:cs="Arial"/>
        </w:rPr>
        <w:t xml:space="preserve"> </w:t>
      </w:r>
      <w:r w:rsidR="002D3589" w:rsidRPr="00633A23">
        <w:t>Императором Петром</w:t>
      </w:r>
      <w:r w:rsidR="002D3589" w:rsidRPr="00633A23">
        <w:rPr>
          <w:rFonts w:cs="Arial"/>
        </w:rPr>
        <w:t xml:space="preserve"> </w:t>
      </w:r>
      <w:r w:rsidR="002D3589" w:rsidRPr="00633A23">
        <w:t>Великим</w:t>
      </w:r>
      <w:r w:rsidR="002D3589" w:rsidRPr="00633A23">
        <w:rPr>
          <w:rFonts w:cs="Arial"/>
        </w:rPr>
        <w:t xml:space="preserve"> </w:t>
      </w:r>
      <w:r w:rsidR="002D3589" w:rsidRPr="00633A23">
        <w:t>Российской</w:t>
      </w:r>
      <w:r w:rsidR="002D3589" w:rsidRPr="00633A23">
        <w:rPr>
          <w:rFonts w:cs="Arial"/>
        </w:rPr>
        <w:t xml:space="preserve"> </w:t>
      </w:r>
      <w:r w:rsidR="002D3589" w:rsidRPr="00633A23">
        <w:t>Империи</w:t>
      </w:r>
      <w:r w:rsidR="002D3589" w:rsidRPr="00633A23">
        <w:rPr>
          <w:rFonts w:cs="Arial"/>
        </w:rPr>
        <w:t xml:space="preserve">. </w:t>
      </w:r>
      <w:r w:rsidR="002D3589" w:rsidRPr="00633A23">
        <w:t>В</w:t>
      </w:r>
      <w:r w:rsidR="002D3589" w:rsidRPr="00633A23">
        <w:rPr>
          <w:rFonts w:cs="Arial"/>
        </w:rPr>
        <w:t xml:space="preserve"> </w:t>
      </w:r>
      <w:r w:rsidR="002D3589" w:rsidRPr="00633A23">
        <w:t>Петропав</w:t>
      </w:r>
      <w:r w:rsidR="002D3589" w:rsidRPr="00633A23">
        <w:softHyphen/>
        <w:t>ловском</w:t>
      </w:r>
      <w:r w:rsidR="002D3589" w:rsidRPr="00633A23">
        <w:rPr>
          <w:rFonts w:cs="Arial"/>
        </w:rPr>
        <w:t xml:space="preserve"> </w:t>
      </w:r>
      <w:r w:rsidR="002D3589" w:rsidRPr="00633A23">
        <w:t>соборе</w:t>
      </w:r>
      <w:r w:rsidR="002D3589" w:rsidRPr="00633A23">
        <w:rPr>
          <w:rFonts w:cs="Arial"/>
        </w:rPr>
        <w:t xml:space="preserve"> </w:t>
      </w:r>
      <w:r w:rsidR="002D3589" w:rsidRPr="00633A23">
        <w:t>в</w:t>
      </w:r>
      <w:r w:rsidR="002D3589" w:rsidRPr="00633A23">
        <w:rPr>
          <w:rFonts w:cs="Arial"/>
        </w:rPr>
        <w:t xml:space="preserve"> </w:t>
      </w:r>
      <w:r w:rsidR="002D3589" w:rsidRPr="00633A23">
        <w:t>этот</w:t>
      </w:r>
      <w:r w:rsidR="002D3589" w:rsidRPr="00633A23">
        <w:rPr>
          <w:rFonts w:cs="Arial"/>
        </w:rPr>
        <w:t xml:space="preserve"> </w:t>
      </w:r>
      <w:r w:rsidR="002D3589" w:rsidRPr="00633A23">
        <w:t>день</w:t>
      </w:r>
      <w:r w:rsidR="002D3589" w:rsidRPr="00633A23">
        <w:rPr>
          <w:rFonts w:cs="Arial"/>
        </w:rPr>
        <w:t xml:space="preserve"> </w:t>
      </w:r>
      <w:r w:rsidR="002D3589" w:rsidRPr="00633A23">
        <w:t>была</w:t>
      </w:r>
      <w:r w:rsidR="002D3589" w:rsidRPr="00633A23">
        <w:rPr>
          <w:rFonts w:cs="Arial"/>
        </w:rPr>
        <w:t xml:space="preserve"> </w:t>
      </w:r>
      <w:r w:rsidR="002D3589" w:rsidRPr="00633A23">
        <w:t>отслужена</w:t>
      </w:r>
      <w:r w:rsidR="002D3589" w:rsidRPr="00633A23">
        <w:rPr>
          <w:rFonts w:cs="Arial"/>
        </w:rPr>
        <w:t xml:space="preserve"> </w:t>
      </w:r>
      <w:r w:rsidR="002D3589" w:rsidRPr="00633A23">
        <w:t>панихида по</w:t>
      </w:r>
      <w:r w:rsidR="002D3589" w:rsidRPr="00633A23">
        <w:rPr>
          <w:rFonts w:cs="Arial"/>
        </w:rPr>
        <w:t xml:space="preserve"> </w:t>
      </w:r>
      <w:r w:rsidR="002D3589" w:rsidRPr="00633A23">
        <w:t>державному</w:t>
      </w:r>
      <w:r w:rsidR="002D3589" w:rsidRPr="00633A23">
        <w:rPr>
          <w:rFonts w:cs="Arial"/>
        </w:rPr>
        <w:t xml:space="preserve"> </w:t>
      </w:r>
      <w:r w:rsidR="002D3589" w:rsidRPr="00633A23">
        <w:t>основателю</w:t>
      </w:r>
      <w:r w:rsidR="002D3589" w:rsidRPr="00633A23">
        <w:rPr>
          <w:rFonts w:cs="Arial"/>
        </w:rPr>
        <w:t xml:space="preserve"> </w:t>
      </w:r>
      <w:r w:rsidR="002D3589" w:rsidRPr="00633A23">
        <w:t>Империи</w:t>
      </w:r>
      <w:r w:rsidR="002D3589" w:rsidRPr="00633A23">
        <w:rPr>
          <w:rFonts w:cs="Arial"/>
        </w:rPr>
        <w:t xml:space="preserve"> </w:t>
      </w:r>
      <w:r w:rsidR="002D3589" w:rsidRPr="00633A23">
        <w:t>и</w:t>
      </w:r>
      <w:r w:rsidR="002D3589" w:rsidRPr="00633A23">
        <w:rPr>
          <w:rFonts w:cs="Arial"/>
        </w:rPr>
        <w:t xml:space="preserve"> </w:t>
      </w:r>
      <w:r w:rsidR="002D3589" w:rsidRPr="00633A23">
        <w:t>новой</w:t>
      </w:r>
      <w:r w:rsidR="002D3589" w:rsidRPr="00633A23">
        <w:rPr>
          <w:rFonts w:cs="Arial"/>
        </w:rPr>
        <w:t xml:space="preserve"> </w:t>
      </w:r>
      <w:r w:rsidR="002D3589" w:rsidRPr="00633A23">
        <w:t>столицы</w:t>
      </w:r>
      <w:r w:rsidR="002D3589" w:rsidRPr="00633A23">
        <w:rPr>
          <w:rFonts w:cs="Arial"/>
        </w:rPr>
        <w:t xml:space="preserve">, </w:t>
      </w:r>
      <w:r w:rsidR="002D3589" w:rsidRPr="00633A23">
        <w:t>затем</w:t>
      </w:r>
      <w:r w:rsidR="002D3589" w:rsidRPr="00633A23">
        <w:rPr>
          <w:rFonts w:cs="Arial"/>
        </w:rPr>
        <w:t xml:space="preserve"> </w:t>
      </w:r>
      <w:r w:rsidR="002D3589" w:rsidRPr="00633A23">
        <w:t>пре</w:t>
      </w:r>
      <w:r w:rsidR="002D3589" w:rsidRPr="00633A23">
        <w:t>д</w:t>
      </w:r>
      <w:r w:rsidR="002D3589" w:rsidRPr="00633A23">
        <w:t>ставительной</w:t>
      </w:r>
      <w:r w:rsidR="002D3589" w:rsidRPr="00633A23">
        <w:rPr>
          <w:rFonts w:cs="Arial"/>
        </w:rPr>
        <w:t xml:space="preserve"> </w:t>
      </w:r>
      <w:r w:rsidR="002D3589" w:rsidRPr="00633A23">
        <w:t>делегацией</w:t>
      </w:r>
      <w:r w:rsidR="002D3589" w:rsidRPr="00633A23">
        <w:rPr>
          <w:rFonts w:cs="Arial"/>
        </w:rPr>
        <w:t xml:space="preserve"> </w:t>
      </w:r>
      <w:r w:rsidR="002D3589" w:rsidRPr="00633A23">
        <w:t>петербуржцев</w:t>
      </w:r>
      <w:r w:rsidR="002D3589" w:rsidRPr="00633A23">
        <w:rPr>
          <w:rFonts w:cs="Arial"/>
        </w:rPr>
        <w:t xml:space="preserve"> </w:t>
      </w:r>
      <w:r w:rsidR="002D3589" w:rsidRPr="00633A23">
        <w:t>к «Медному</w:t>
      </w:r>
      <w:r w:rsidR="002D3589" w:rsidRPr="00633A23">
        <w:rPr>
          <w:rFonts w:cs="Arial"/>
        </w:rPr>
        <w:t xml:space="preserve"> </w:t>
      </w:r>
      <w:r w:rsidR="002D3589" w:rsidRPr="00633A23">
        <w:t>всаднику»</w:t>
      </w:r>
      <w:r w:rsidR="002D3589" w:rsidRPr="00633A23">
        <w:rPr>
          <w:rFonts w:cs="Arial"/>
        </w:rPr>
        <w:t xml:space="preserve"> </w:t>
      </w:r>
      <w:r w:rsidR="002D3589" w:rsidRPr="00633A23">
        <w:t>был</w:t>
      </w:r>
      <w:r w:rsidR="002D3589" w:rsidRPr="00633A23">
        <w:rPr>
          <w:rFonts w:cs="Arial"/>
        </w:rPr>
        <w:t xml:space="preserve"> </w:t>
      </w:r>
      <w:r w:rsidR="002D3589" w:rsidRPr="00633A23">
        <w:t>возложен</w:t>
      </w:r>
      <w:r w:rsidR="002D3589" w:rsidRPr="00633A23">
        <w:rPr>
          <w:rFonts w:cs="Arial"/>
        </w:rPr>
        <w:t xml:space="preserve"> </w:t>
      </w:r>
      <w:r w:rsidR="002D3589" w:rsidRPr="00633A23">
        <w:t>венок</w:t>
      </w:r>
      <w:r w:rsidR="002D3589" w:rsidRPr="00633A23">
        <w:rPr>
          <w:rFonts w:cs="Arial"/>
        </w:rPr>
        <w:t xml:space="preserve"> </w:t>
      </w:r>
      <w:r w:rsidR="002D3589" w:rsidRPr="00633A23">
        <w:t>из</w:t>
      </w:r>
      <w:r w:rsidR="002D3589" w:rsidRPr="00633A23">
        <w:rPr>
          <w:rFonts w:cs="Arial"/>
        </w:rPr>
        <w:t xml:space="preserve"> </w:t>
      </w:r>
      <w:r w:rsidR="002D3589" w:rsidRPr="00633A23">
        <w:t>роз</w:t>
      </w:r>
      <w:r w:rsidR="002D3589" w:rsidRPr="00633A23">
        <w:rPr>
          <w:rFonts w:cs="Arial"/>
        </w:rPr>
        <w:t>.</w:t>
      </w:r>
    </w:p>
    <w:p w:rsidR="002D3589" w:rsidRPr="00633A23" w:rsidRDefault="00117795" w:rsidP="00EB0F88">
      <w:pPr>
        <w:rPr>
          <w:rFonts w:cs="Arial"/>
        </w:rPr>
      </w:pPr>
      <w:r w:rsidRPr="00117795">
        <w:rPr>
          <w:b/>
        </w:rPr>
        <w:t xml:space="preserve">23 </w:t>
      </w:r>
      <w:r w:rsidR="002D3589" w:rsidRPr="00117795">
        <w:rPr>
          <w:b/>
        </w:rPr>
        <w:t>октября</w:t>
      </w:r>
      <w:r w:rsidR="002D3589" w:rsidRPr="00117795">
        <w:rPr>
          <w:rFonts w:cs="Arial"/>
          <w:b/>
        </w:rPr>
        <w:t xml:space="preserve">/5 </w:t>
      </w:r>
      <w:r w:rsidR="002D3589" w:rsidRPr="00117795">
        <w:rPr>
          <w:b/>
        </w:rPr>
        <w:t>ноября</w:t>
      </w:r>
      <w:r w:rsidR="002D3589" w:rsidRPr="00633A23">
        <w:rPr>
          <w:rFonts w:cs="Arial"/>
        </w:rPr>
        <w:t xml:space="preserve"> </w:t>
      </w:r>
      <w:r w:rsidR="002D3589" w:rsidRPr="00633A23">
        <w:t>митрополит</w:t>
      </w:r>
      <w:r w:rsidR="002D3589" w:rsidRPr="00633A23">
        <w:rPr>
          <w:rFonts w:cs="Arial"/>
        </w:rPr>
        <w:t xml:space="preserve"> </w:t>
      </w:r>
      <w:r w:rsidR="002D3589" w:rsidRPr="00633A23">
        <w:t>С</w:t>
      </w:r>
      <w:r w:rsidR="002D3589" w:rsidRPr="00633A23">
        <w:rPr>
          <w:rFonts w:cs="Arial"/>
        </w:rPr>
        <w:t>.-</w:t>
      </w:r>
      <w:r w:rsidR="002D3589" w:rsidRPr="00633A23">
        <w:t>Петербургский и</w:t>
      </w:r>
      <w:r w:rsidR="002D3589" w:rsidRPr="00633A23">
        <w:rPr>
          <w:rFonts w:cs="Arial"/>
        </w:rPr>
        <w:t xml:space="preserve"> </w:t>
      </w:r>
      <w:r w:rsidR="002D3589" w:rsidRPr="00633A23">
        <w:t>Ладожский</w:t>
      </w:r>
      <w:r w:rsidR="002D3589" w:rsidRPr="00633A23">
        <w:rPr>
          <w:rFonts w:cs="Arial"/>
        </w:rPr>
        <w:t xml:space="preserve"> </w:t>
      </w:r>
      <w:r w:rsidR="002D3589" w:rsidRPr="00633A23">
        <w:t>Владимир</w:t>
      </w:r>
      <w:r w:rsidR="002D3589" w:rsidRPr="00633A23">
        <w:rPr>
          <w:rFonts w:cs="Arial"/>
        </w:rPr>
        <w:t xml:space="preserve"> </w:t>
      </w:r>
      <w:r w:rsidR="002D3589" w:rsidRPr="00633A23">
        <w:t>встретился</w:t>
      </w:r>
      <w:r w:rsidR="002D3589" w:rsidRPr="00633A23">
        <w:rPr>
          <w:rFonts w:cs="Arial"/>
        </w:rPr>
        <w:t xml:space="preserve"> </w:t>
      </w:r>
      <w:r w:rsidR="002D3589" w:rsidRPr="00633A23">
        <w:t>с</w:t>
      </w:r>
      <w:r w:rsidR="002D3589" w:rsidRPr="00633A23">
        <w:rPr>
          <w:rFonts w:cs="Arial"/>
        </w:rPr>
        <w:t xml:space="preserve"> </w:t>
      </w:r>
      <w:r w:rsidR="002D3589" w:rsidRPr="00633A23">
        <w:t>новым</w:t>
      </w:r>
      <w:r w:rsidR="002D3589" w:rsidRPr="00633A23">
        <w:rPr>
          <w:rFonts w:cs="Arial"/>
        </w:rPr>
        <w:t xml:space="preserve"> </w:t>
      </w:r>
      <w:r w:rsidR="002D3589" w:rsidRPr="00633A23">
        <w:t>губерна</w:t>
      </w:r>
      <w:r w:rsidR="002D3589" w:rsidRPr="00633A23">
        <w:softHyphen/>
        <w:t>тором</w:t>
      </w:r>
      <w:r w:rsidR="002D3589" w:rsidRPr="00633A23">
        <w:rPr>
          <w:rFonts w:cs="Arial"/>
        </w:rPr>
        <w:t xml:space="preserve"> </w:t>
      </w:r>
      <w:r w:rsidR="002D3589" w:rsidRPr="00633A23">
        <w:t>Ленинградской</w:t>
      </w:r>
      <w:r w:rsidR="002D3589" w:rsidRPr="00633A23">
        <w:rPr>
          <w:rFonts w:cs="Arial"/>
        </w:rPr>
        <w:t xml:space="preserve"> </w:t>
      </w:r>
      <w:r w:rsidR="002D3589" w:rsidRPr="00633A23">
        <w:t>области</w:t>
      </w:r>
      <w:r w:rsidR="002D3589" w:rsidRPr="00633A23">
        <w:rPr>
          <w:rFonts w:cs="Arial"/>
        </w:rPr>
        <w:t xml:space="preserve"> </w:t>
      </w:r>
      <w:r w:rsidR="002D3589" w:rsidRPr="00633A23">
        <w:t>В</w:t>
      </w:r>
      <w:r w:rsidR="002D3589" w:rsidRPr="00633A23">
        <w:rPr>
          <w:rFonts w:cs="Arial"/>
        </w:rPr>
        <w:t xml:space="preserve">. </w:t>
      </w:r>
      <w:r w:rsidR="002D3589" w:rsidRPr="00633A23">
        <w:t>М</w:t>
      </w:r>
      <w:r w:rsidR="002D3589" w:rsidRPr="00633A23">
        <w:rPr>
          <w:rFonts w:cs="Arial"/>
        </w:rPr>
        <w:t xml:space="preserve">. </w:t>
      </w:r>
      <w:r w:rsidR="002D3589" w:rsidRPr="00633A23">
        <w:t>Густовым</w:t>
      </w:r>
      <w:r w:rsidR="002D3589" w:rsidRPr="00633A23">
        <w:rPr>
          <w:rFonts w:cs="Arial"/>
        </w:rPr>
        <w:t xml:space="preserve">. </w:t>
      </w:r>
      <w:r w:rsidR="002D3589" w:rsidRPr="00633A23">
        <w:t>В</w:t>
      </w:r>
      <w:r w:rsidR="002D3589" w:rsidRPr="00633A23">
        <w:rPr>
          <w:rFonts w:cs="Arial"/>
        </w:rPr>
        <w:t xml:space="preserve"> </w:t>
      </w:r>
      <w:r w:rsidR="002D3589" w:rsidRPr="00633A23">
        <w:t>бесе</w:t>
      </w:r>
      <w:r w:rsidR="002D3589" w:rsidRPr="00633A23">
        <w:softHyphen/>
        <w:t>де</w:t>
      </w:r>
      <w:r w:rsidR="002D3589" w:rsidRPr="00633A23">
        <w:rPr>
          <w:rFonts w:cs="Arial"/>
        </w:rPr>
        <w:t xml:space="preserve">, </w:t>
      </w:r>
      <w:r w:rsidR="002D3589" w:rsidRPr="00633A23">
        <w:t>в</w:t>
      </w:r>
      <w:r w:rsidR="002D3589" w:rsidRPr="00633A23">
        <w:rPr>
          <w:rFonts w:cs="Arial"/>
        </w:rPr>
        <w:t xml:space="preserve"> </w:t>
      </w:r>
      <w:r w:rsidR="002D3589" w:rsidRPr="00633A23">
        <w:t>частности</w:t>
      </w:r>
      <w:r w:rsidR="002D3589" w:rsidRPr="00633A23">
        <w:rPr>
          <w:rFonts w:cs="Arial"/>
        </w:rPr>
        <w:t xml:space="preserve">, </w:t>
      </w:r>
      <w:r w:rsidR="002D3589" w:rsidRPr="00633A23">
        <w:t>обсу</w:t>
      </w:r>
      <w:r w:rsidR="002D3589" w:rsidRPr="00633A23">
        <w:t>ж</w:t>
      </w:r>
      <w:r w:rsidR="002D3589" w:rsidRPr="00633A23">
        <w:t>дался</w:t>
      </w:r>
      <w:r w:rsidR="002D3589" w:rsidRPr="00633A23">
        <w:rPr>
          <w:rFonts w:cs="Arial"/>
        </w:rPr>
        <w:t xml:space="preserve"> </w:t>
      </w:r>
      <w:r w:rsidR="002D3589" w:rsidRPr="00633A23">
        <w:t>вопрос</w:t>
      </w:r>
      <w:r w:rsidR="002D3589" w:rsidRPr="00633A23">
        <w:rPr>
          <w:rFonts w:cs="Arial"/>
        </w:rPr>
        <w:t xml:space="preserve"> </w:t>
      </w:r>
      <w:r w:rsidR="002D3589" w:rsidRPr="00633A23">
        <w:t>о</w:t>
      </w:r>
      <w:r w:rsidR="002D3589" w:rsidRPr="00633A23">
        <w:rPr>
          <w:rFonts w:cs="Arial"/>
        </w:rPr>
        <w:t xml:space="preserve"> </w:t>
      </w:r>
      <w:r w:rsidR="002D3589" w:rsidRPr="00633A23">
        <w:t>возвращении всего</w:t>
      </w:r>
      <w:r w:rsidR="002D3589" w:rsidRPr="00633A23">
        <w:rPr>
          <w:rFonts w:cs="Arial"/>
        </w:rPr>
        <w:t xml:space="preserve"> </w:t>
      </w:r>
      <w:r w:rsidR="002D3589" w:rsidRPr="00633A23">
        <w:t>комплекса</w:t>
      </w:r>
      <w:r w:rsidR="002D3589" w:rsidRPr="00633A23">
        <w:rPr>
          <w:rFonts w:cs="Arial"/>
        </w:rPr>
        <w:t xml:space="preserve"> </w:t>
      </w:r>
      <w:r w:rsidR="002D3589" w:rsidRPr="00633A23">
        <w:t>Свято</w:t>
      </w:r>
      <w:r w:rsidR="002D3589" w:rsidRPr="00633A23">
        <w:rPr>
          <w:rFonts w:cs="Arial"/>
        </w:rPr>
        <w:t>-</w:t>
      </w:r>
      <w:r w:rsidR="002D3589" w:rsidRPr="00633A23">
        <w:t>Успенского</w:t>
      </w:r>
      <w:r w:rsidR="002D3589" w:rsidRPr="00633A23">
        <w:rPr>
          <w:rFonts w:cs="Arial"/>
        </w:rPr>
        <w:t xml:space="preserve"> </w:t>
      </w:r>
      <w:r w:rsidR="002D3589" w:rsidRPr="00633A23">
        <w:t>Большого</w:t>
      </w:r>
      <w:r w:rsidR="002D3589" w:rsidRPr="00633A23">
        <w:rPr>
          <w:rFonts w:cs="Arial"/>
        </w:rPr>
        <w:t xml:space="preserve"> </w:t>
      </w:r>
      <w:r w:rsidR="002D3589" w:rsidRPr="00633A23">
        <w:t>Тихвин</w:t>
      </w:r>
      <w:r w:rsidR="002D3589" w:rsidRPr="00633A23">
        <w:softHyphen/>
        <w:t>ского</w:t>
      </w:r>
      <w:r w:rsidR="002D3589" w:rsidRPr="00633A23">
        <w:rPr>
          <w:rFonts w:cs="Arial"/>
        </w:rPr>
        <w:t xml:space="preserve"> </w:t>
      </w:r>
      <w:r w:rsidR="002D3589" w:rsidRPr="00633A23">
        <w:t>му</w:t>
      </w:r>
      <w:r w:rsidR="002D3589" w:rsidRPr="00633A23">
        <w:t>ж</w:t>
      </w:r>
      <w:r w:rsidR="002D3589" w:rsidRPr="00633A23">
        <w:t>ского</w:t>
      </w:r>
      <w:r w:rsidR="002D3589" w:rsidRPr="00633A23">
        <w:rPr>
          <w:rFonts w:cs="Arial"/>
        </w:rPr>
        <w:t xml:space="preserve"> </w:t>
      </w:r>
      <w:r w:rsidR="002D3589" w:rsidRPr="00633A23">
        <w:t>монастыря</w:t>
      </w:r>
      <w:r w:rsidR="002D3589" w:rsidRPr="00633A23">
        <w:rPr>
          <w:rFonts w:cs="Arial"/>
        </w:rPr>
        <w:t xml:space="preserve"> </w:t>
      </w:r>
      <w:r w:rsidR="002D3589" w:rsidRPr="00633A23">
        <w:t>в</w:t>
      </w:r>
      <w:r w:rsidR="002D3589" w:rsidRPr="00633A23">
        <w:rPr>
          <w:rFonts w:cs="Arial"/>
        </w:rPr>
        <w:t xml:space="preserve"> </w:t>
      </w:r>
      <w:r w:rsidR="002D3589" w:rsidRPr="00633A23">
        <w:t>ведение</w:t>
      </w:r>
      <w:r w:rsidR="002D3589" w:rsidRPr="00633A23">
        <w:rPr>
          <w:rFonts w:cs="Arial"/>
        </w:rPr>
        <w:t xml:space="preserve"> </w:t>
      </w:r>
      <w:r w:rsidR="002D3589" w:rsidRPr="00633A23">
        <w:t>Церкви</w:t>
      </w:r>
      <w:r w:rsidR="002D3589" w:rsidRPr="00633A23">
        <w:rPr>
          <w:rFonts w:cs="Arial"/>
        </w:rPr>
        <w:t>.</w:t>
      </w:r>
    </w:p>
    <w:p w:rsidR="002D3589" w:rsidRPr="00633A23" w:rsidRDefault="002D3589" w:rsidP="00EB0F88">
      <w:r w:rsidRPr="00117795">
        <w:rPr>
          <w:rFonts w:cs="Arial"/>
          <w:b/>
        </w:rPr>
        <w:t>26</w:t>
      </w:r>
      <w:r w:rsidRPr="00117795">
        <w:rPr>
          <w:b/>
        </w:rPr>
        <w:t>—</w:t>
      </w:r>
      <w:r w:rsidRPr="00117795">
        <w:rPr>
          <w:rFonts w:cs="Arial"/>
          <w:b/>
        </w:rPr>
        <w:t xml:space="preserve">27 </w:t>
      </w:r>
      <w:r w:rsidRPr="00117795">
        <w:rPr>
          <w:b/>
        </w:rPr>
        <w:t>октября</w:t>
      </w:r>
      <w:r w:rsidRPr="00117795">
        <w:rPr>
          <w:rFonts w:cs="Arial"/>
          <w:b/>
        </w:rPr>
        <w:t>/9</w:t>
      </w:r>
      <w:r w:rsidRPr="00117795">
        <w:rPr>
          <w:b/>
        </w:rPr>
        <w:t>—</w:t>
      </w:r>
      <w:r w:rsidRPr="00117795">
        <w:rPr>
          <w:rFonts w:cs="Arial"/>
          <w:b/>
        </w:rPr>
        <w:t xml:space="preserve">10 </w:t>
      </w:r>
      <w:r w:rsidRPr="00117795">
        <w:rPr>
          <w:b/>
        </w:rPr>
        <w:t>ноября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актовом</w:t>
      </w:r>
      <w:r w:rsidRPr="00633A23">
        <w:rPr>
          <w:rFonts w:cs="Arial"/>
        </w:rPr>
        <w:t xml:space="preserve"> </w:t>
      </w:r>
      <w:r w:rsidRPr="00633A23">
        <w:t>зале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председательством епископа</w:t>
      </w:r>
      <w:r w:rsidRPr="00633A23">
        <w:rPr>
          <w:rFonts w:cs="Arial"/>
        </w:rPr>
        <w:t xml:space="preserve"> </w:t>
      </w:r>
      <w:r w:rsidRPr="00633A23">
        <w:t>Тихвинского</w:t>
      </w:r>
      <w:r w:rsidRPr="00633A23">
        <w:rPr>
          <w:rFonts w:cs="Arial"/>
        </w:rPr>
        <w:t xml:space="preserve"> </w:t>
      </w:r>
      <w:r w:rsidRPr="00633A23">
        <w:t>Константина</w:t>
      </w:r>
      <w:r w:rsidRPr="00633A23">
        <w:rPr>
          <w:rFonts w:cs="Arial"/>
        </w:rPr>
        <w:t xml:space="preserve"> </w:t>
      </w:r>
      <w:r w:rsidRPr="00633A23">
        <w:t>прошли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 </w:t>
      </w:r>
      <w:r w:rsidRPr="00633A23">
        <w:t>Димит</w:t>
      </w:r>
      <w:r w:rsidRPr="00633A23">
        <w:rPr>
          <w:rFonts w:cs="Arial"/>
        </w:rPr>
        <w:t>-</w:t>
      </w:r>
      <w:r w:rsidRPr="00633A23">
        <w:t>риевские</w:t>
      </w:r>
      <w:r w:rsidRPr="00633A23">
        <w:rPr>
          <w:rFonts w:cs="Arial"/>
        </w:rPr>
        <w:t xml:space="preserve"> </w:t>
      </w:r>
      <w:r w:rsidRPr="00633A23">
        <w:t>чтения</w:t>
      </w:r>
      <w:r w:rsidRPr="00633A23">
        <w:rPr>
          <w:rFonts w:cs="Arial"/>
        </w:rPr>
        <w:t xml:space="preserve">, </w:t>
      </w:r>
      <w:r w:rsidRPr="00633A23">
        <w:t>приуроченные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дню</w:t>
      </w:r>
      <w:r w:rsidRPr="00633A23">
        <w:rPr>
          <w:rFonts w:cs="Arial"/>
        </w:rPr>
        <w:t xml:space="preserve"> </w:t>
      </w:r>
      <w:r w:rsidRPr="00633A23">
        <w:t>памяти свт</w:t>
      </w:r>
      <w:r w:rsidRPr="00633A23">
        <w:rPr>
          <w:rFonts w:cs="Arial"/>
        </w:rPr>
        <w:t xml:space="preserve">. </w:t>
      </w:r>
      <w:r w:rsidRPr="00633A23">
        <w:t>Димитрия</w:t>
      </w:r>
      <w:r w:rsidRPr="00633A23">
        <w:rPr>
          <w:rFonts w:cs="Arial"/>
        </w:rPr>
        <w:t xml:space="preserve"> </w:t>
      </w:r>
      <w:r w:rsidRPr="00633A23">
        <w:t>Ростовского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</w:t>
      </w:r>
      <w:r w:rsidRPr="00633A23">
        <w:rPr>
          <w:rFonts w:cs="Arial"/>
        </w:rPr>
        <w:t xml:space="preserve"> </w:t>
      </w:r>
      <w:r w:rsidRPr="00117795">
        <w:rPr>
          <w:rFonts w:cs="Arial"/>
          <w:b/>
        </w:rPr>
        <w:t xml:space="preserve">28 </w:t>
      </w:r>
      <w:r w:rsidRPr="00117795">
        <w:rPr>
          <w:b/>
        </w:rPr>
        <w:t>октября</w:t>
      </w:r>
      <w:r w:rsidRPr="00117795">
        <w:rPr>
          <w:rFonts w:cs="Arial"/>
          <w:b/>
        </w:rPr>
        <w:t xml:space="preserve">/11 </w:t>
      </w:r>
      <w:r w:rsidRPr="00117795">
        <w:rPr>
          <w:b/>
        </w:rPr>
        <w:t>ноября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117795">
        <w:rPr>
          <w:rFonts w:cs="Arial"/>
          <w:b/>
        </w:rPr>
        <w:t xml:space="preserve">7/20 </w:t>
      </w:r>
      <w:r w:rsidRPr="00117795">
        <w:rPr>
          <w:b/>
        </w:rPr>
        <w:t>ноября</w:t>
      </w:r>
      <w:r w:rsidRPr="00117795">
        <w:rPr>
          <w:rFonts w:cs="Arial"/>
          <w:b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</w:t>
      </w:r>
      <w:r w:rsidRPr="00633A23">
        <w:softHyphen/>
        <w:t>тербурге</w:t>
      </w:r>
      <w:r w:rsidRPr="00633A23">
        <w:rPr>
          <w:rFonts w:cs="Arial"/>
        </w:rPr>
        <w:t xml:space="preserve"> </w:t>
      </w:r>
      <w:r w:rsidRPr="00633A23">
        <w:t>находилась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визитом</w:t>
      </w:r>
      <w:r w:rsidRPr="00633A23">
        <w:rPr>
          <w:rFonts w:cs="Arial"/>
        </w:rPr>
        <w:t xml:space="preserve"> </w:t>
      </w:r>
      <w:r w:rsidRPr="00633A23">
        <w:t>прибы</w:t>
      </w:r>
      <w:r w:rsidRPr="00633A23">
        <w:t>в</w:t>
      </w:r>
      <w:r w:rsidRPr="00633A23">
        <w:t>шая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Канады</w:t>
      </w:r>
      <w:r w:rsidRPr="00633A23">
        <w:rPr>
          <w:rFonts w:cs="Arial"/>
        </w:rPr>
        <w:t xml:space="preserve"> </w:t>
      </w:r>
      <w:r w:rsidRPr="00633A23">
        <w:t>председательница</w:t>
      </w:r>
      <w:r w:rsidRPr="00633A23">
        <w:rPr>
          <w:rFonts w:cs="Arial"/>
        </w:rPr>
        <w:t xml:space="preserve"> </w:t>
      </w:r>
      <w:r w:rsidRPr="00633A23">
        <w:t>благотворительного</w:t>
      </w:r>
      <w:r w:rsidRPr="00633A23">
        <w:rPr>
          <w:rFonts w:cs="Arial"/>
        </w:rPr>
        <w:t xml:space="preserve"> </w:t>
      </w:r>
      <w:r w:rsidRPr="00633A23">
        <w:t>фонда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. </w:t>
      </w:r>
      <w:r w:rsidRPr="00633A23">
        <w:t>Ея</w:t>
      </w:r>
      <w:r w:rsidRPr="00633A23">
        <w:rPr>
          <w:rFonts w:cs="Arial"/>
        </w:rPr>
        <w:t xml:space="preserve"> </w:t>
      </w:r>
      <w:r w:rsidRPr="00633A23">
        <w:t>Императорского</w:t>
      </w:r>
      <w:r w:rsidRPr="00633A23">
        <w:rPr>
          <w:rFonts w:cs="Arial"/>
        </w:rPr>
        <w:t xml:space="preserve"> </w:t>
      </w:r>
      <w:r w:rsidRPr="00633A23">
        <w:t>Высочес</w:t>
      </w:r>
      <w:r w:rsidRPr="00633A23">
        <w:t>т</w:t>
      </w:r>
      <w:r w:rsidRPr="00633A23">
        <w:t>ва</w:t>
      </w:r>
      <w:r w:rsidRPr="00633A23">
        <w:rPr>
          <w:rFonts w:cs="Arial"/>
        </w:rPr>
        <w:t xml:space="preserve"> </w:t>
      </w:r>
      <w:r w:rsidRPr="00633A23">
        <w:t>Вел</w:t>
      </w:r>
      <w:r w:rsidRPr="00633A23">
        <w:rPr>
          <w:rFonts w:cs="Arial"/>
        </w:rPr>
        <w:t xml:space="preserve">. </w:t>
      </w:r>
      <w:r w:rsidRPr="00633A23">
        <w:t>Кн</w:t>
      </w:r>
      <w:r w:rsidRPr="00633A23">
        <w:rPr>
          <w:rFonts w:cs="Arial"/>
        </w:rPr>
        <w:t xml:space="preserve">. </w:t>
      </w:r>
      <w:r w:rsidRPr="00633A23">
        <w:t>Ольги</w:t>
      </w:r>
      <w:r w:rsidRPr="00633A23">
        <w:rPr>
          <w:rFonts w:cs="Arial"/>
        </w:rPr>
        <w:t xml:space="preserve"> </w:t>
      </w:r>
      <w:r w:rsidRPr="00633A23">
        <w:t>Алек</w:t>
      </w:r>
      <w:r w:rsidRPr="00633A23">
        <w:softHyphen/>
        <w:t>сандровны</w:t>
      </w:r>
      <w:r w:rsidRPr="00633A23">
        <w:rPr>
          <w:rFonts w:cs="Arial"/>
        </w:rPr>
        <w:t xml:space="preserve">, </w:t>
      </w:r>
      <w:r w:rsidRPr="00633A23">
        <w:t>ея</w:t>
      </w:r>
      <w:r w:rsidRPr="00633A23">
        <w:rPr>
          <w:rFonts w:cs="Arial"/>
        </w:rPr>
        <w:t xml:space="preserve"> </w:t>
      </w:r>
      <w:r w:rsidRPr="00633A23">
        <w:t>невестка</w:t>
      </w:r>
      <w:r w:rsidRPr="00633A23">
        <w:rPr>
          <w:rFonts w:cs="Arial"/>
        </w:rPr>
        <w:t xml:space="preserve">, </w:t>
      </w:r>
      <w:r w:rsidRPr="00633A23">
        <w:t>супруга</w:t>
      </w:r>
      <w:r w:rsidRPr="00633A23">
        <w:rPr>
          <w:rFonts w:cs="Arial"/>
        </w:rPr>
        <w:t xml:space="preserve"> </w:t>
      </w:r>
      <w:r w:rsidRPr="00633A23">
        <w:t>племянника</w:t>
      </w:r>
      <w:r w:rsidRPr="00633A23">
        <w:rPr>
          <w:rFonts w:cs="Arial"/>
        </w:rPr>
        <w:t xml:space="preserve"> </w:t>
      </w:r>
      <w:r w:rsidRPr="00633A23">
        <w:t>Импера</w:t>
      </w:r>
      <w:r w:rsidRPr="00633A23">
        <w:softHyphen/>
        <w:t>тора</w:t>
      </w:r>
      <w:r w:rsidRPr="00633A23">
        <w:rPr>
          <w:rFonts w:cs="Arial"/>
        </w:rPr>
        <w:t xml:space="preserve">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, </w:t>
      </w:r>
      <w:r w:rsidRPr="00633A23">
        <w:t>Тихона</w:t>
      </w:r>
      <w:r w:rsidRPr="00633A23">
        <w:rPr>
          <w:rFonts w:cs="Arial"/>
        </w:rPr>
        <w:t xml:space="preserve"> </w:t>
      </w:r>
      <w:r w:rsidRPr="00633A23">
        <w:t>Николаевича</w:t>
      </w:r>
      <w:r w:rsidRPr="00633A23">
        <w:rPr>
          <w:rFonts w:cs="Arial"/>
        </w:rPr>
        <w:t xml:space="preserve">, </w:t>
      </w:r>
      <w:r w:rsidRPr="00633A23">
        <w:t>Ольга</w:t>
      </w:r>
      <w:r w:rsidRPr="00633A23">
        <w:rPr>
          <w:rFonts w:cs="Arial"/>
        </w:rPr>
        <w:t xml:space="preserve"> </w:t>
      </w:r>
      <w:r w:rsidRPr="00633A23">
        <w:t>Никола</w:t>
      </w:r>
      <w:r w:rsidRPr="00633A23">
        <w:softHyphen/>
        <w:t>евна</w:t>
      </w:r>
      <w:r w:rsidRPr="00633A23">
        <w:rPr>
          <w:rFonts w:cs="Arial"/>
        </w:rPr>
        <w:t xml:space="preserve"> </w:t>
      </w:r>
      <w:r w:rsidRPr="00633A23">
        <w:t>Куликовская</w:t>
      </w:r>
      <w:r w:rsidRPr="00633A23">
        <w:rPr>
          <w:rFonts w:cs="Arial"/>
        </w:rPr>
        <w:t>-</w:t>
      </w:r>
      <w:r w:rsidRPr="00633A23">
        <w:t>Романова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ходе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пребыва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Петербурге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встретилась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митрополитом С</w:t>
      </w:r>
      <w:r w:rsidRPr="00633A23">
        <w:rPr>
          <w:rFonts w:cs="Arial"/>
        </w:rPr>
        <w:t>.-</w:t>
      </w:r>
      <w:r w:rsidRPr="00633A23">
        <w:t>Петербургским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Ладожским</w:t>
      </w:r>
      <w:r w:rsidRPr="00633A23">
        <w:rPr>
          <w:rFonts w:cs="Arial"/>
        </w:rPr>
        <w:t xml:space="preserve"> </w:t>
      </w:r>
      <w:r w:rsidRPr="00633A23">
        <w:t>Владимиром</w:t>
      </w:r>
      <w:r w:rsidRPr="00633A23">
        <w:rPr>
          <w:rFonts w:cs="Arial"/>
        </w:rPr>
        <w:t xml:space="preserve">, </w:t>
      </w:r>
      <w:r w:rsidRPr="00633A23">
        <w:t>посетила обители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некоторые</w:t>
      </w:r>
      <w:r w:rsidRPr="00633A23">
        <w:rPr>
          <w:rFonts w:cs="Arial"/>
        </w:rPr>
        <w:t xml:space="preserve"> </w:t>
      </w:r>
      <w:r w:rsidRPr="00633A23">
        <w:t>приходы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</w:t>
      </w:r>
      <w:r w:rsidRPr="00633A23">
        <w:softHyphen/>
        <w:t>хии</w:t>
      </w:r>
      <w:r w:rsidRPr="00633A23">
        <w:rPr>
          <w:rFonts w:cs="Arial"/>
        </w:rPr>
        <w:t xml:space="preserve">,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больницы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другие</w:t>
      </w:r>
      <w:r w:rsidRPr="00633A23">
        <w:rPr>
          <w:rFonts w:cs="Arial"/>
        </w:rPr>
        <w:t xml:space="preserve"> </w:t>
      </w:r>
      <w:r w:rsidRPr="00633A23">
        <w:t>медицинские</w:t>
      </w:r>
      <w:r w:rsidRPr="00633A23">
        <w:rPr>
          <w:rFonts w:cs="Arial"/>
        </w:rPr>
        <w:t xml:space="preserve"> </w:t>
      </w:r>
      <w:r w:rsidRPr="00633A23">
        <w:t>учрежде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Петербурга</w:t>
      </w:r>
      <w:r w:rsidRPr="00633A23">
        <w:rPr>
          <w:rFonts w:cs="Arial"/>
        </w:rPr>
        <w:t xml:space="preserve">, </w:t>
      </w:r>
      <w:r w:rsidRPr="00633A23">
        <w:t>которым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линии</w:t>
      </w:r>
      <w:r w:rsidRPr="00633A23">
        <w:rPr>
          <w:rFonts w:cs="Arial"/>
        </w:rPr>
        <w:t xml:space="preserve"> </w:t>
      </w:r>
      <w:r w:rsidRPr="00633A23">
        <w:t>Фонда</w:t>
      </w:r>
      <w:r w:rsidRPr="00633A23">
        <w:rPr>
          <w:rFonts w:cs="Arial"/>
        </w:rPr>
        <w:t xml:space="preserve"> </w:t>
      </w:r>
      <w:r w:rsidRPr="00633A23">
        <w:t>оказыва</w:t>
      </w:r>
      <w:r w:rsidRPr="00633A23">
        <w:softHyphen/>
        <w:t>ется</w:t>
      </w:r>
      <w:r w:rsidRPr="00633A23">
        <w:rPr>
          <w:rFonts w:cs="Arial"/>
        </w:rPr>
        <w:t xml:space="preserve"> </w:t>
      </w:r>
      <w:r w:rsidRPr="00633A23">
        <w:t>помощь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, </w:t>
      </w:r>
      <w:r w:rsidRPr="00117795">
        <w:rPr>
          <w:rFonts w:cs="Arial"/>
          <w:b/>
        </w:rPr>
        <w:t xml:space="preserve">4/17 </w:t>
      </w:r>
      <w:r w:rsidRPr="00117795">
        <w:rPr>
          <w:b/>
        </w:rPr>
        <w:t>ноября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посетила</w:t>
      </w:r>
      <w:r w:rsidRPr="00633A23">
        <w:rPr>
          <w:rFonts w:cs="Arial"/>
        </w:rPr>
        <w:t xml:space="preserve"> </w:t>
      </w:r>
      <w:r w:rsidRPr="00633A23">
        <w:t>Петро</w:t>
      </w:r>
      <w:r w:rsidRPr="00633A23">
        <w:softHyphen/>
        <w:t>павловский</w:t>
      </w:r>
      <w:r w:rsidRPr="00633A23">
        <w:rPr>
          <w:rFonts w:cs="Arial"/>
        </w:rPr>
        <w:t xml:space="preserve"> </w:t>
      </w:r>
      <w:r w:rsidRPr="00633A23">
        <w:t>собор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крепости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200-</w:t>
      </w:r>
      <w:r w:rsidRPr="00633A23">
        <w:t>ю</w:t>
      </w:r>
      <w:r w:rsidRPr="00633A23">
        <w:rPr>
          <w:rFonts w:cs="Arial"/>
        </w:rPr>
        <w:t xml:space="preserve"> </w:t>
      </w:r>
      <w:r w:rsidRPr="00633A23">
        <w:t>годовщину со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кончины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отслужена</w:t>
      </w:r>
      <w:r w:rsidRPr="00633A23">
        <w:rPr>
          <w:rFonts w:cs="Arial"/>
        </w:rPr>
        <w:t xml:space="preserve"> </w:t>
      </w:r>
      <w:r w:rsidRPr="00633A23">
        <w:t>панихида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Импе</w:t>
      </w:r>
      <w:r w:rsidRPr="00633A23">
        <w:softHyphen/>
        <w:t>ратрице</w:t>
      </w:r>
      <w:r w:rsidRPr="00633A23">
        <w:rPr>
          <w:rFonts w:cs="Arial"/>
        </w:rPr>
        <w:t xml:space="preserve"> </w:t>
      </w:r>
      <w:r w:rsidRPr="00633A23">
        <w:t>Екатерине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, </w:t>
      </w:r>
      <w:r w:rsidRPr="00633A23">
        <w:t>почтила</w:t>
      </w:r>
      <w:r w:rsidRPr="00633A23">
        <w:rPr>
          <w:rFonts w:cs="Arial"/>
        </w:rPr>
        <w:t xml:space="preserve"> </w:t>
      </w:r>
      <w:r w:rsidRPr="00633A23">
        <w:t>служением</w:t>
      </w:r>
      <w:r w:rsidRPr="00633A23">
        <w:rPr>
          <w:rFonts w:cs="Arial"/>
        </w:rPr>
        <w:t xml:space="preserve"> </w:t>
      </w:r>
      <w:r w:rsidRPr="00633A23">
        <w:t>краткой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упокойной</w:t>
      </w:r>
      <w:r w:rsidRPr="00633A23">
        <w:rPr>
          <w:rFonts w:cs="Arial"/>
        </w:rPr>
        <w:t xml:space="preserve"> </w:t>
      </w:r>
      <w:r w:rsidRPr="00633A23">
        <w:t>литии</w:t>
      </w:r>
      <w:r w:rsidRPr="00633A23">
        <w:rPr>
          <w:rFonts w:cs="Arial"/>
        </w:rPr>
        <w:t xml:space="preserve"> </w:t>
      </w:r>
      <w:r w:rsidRPr="00633A23">
        <w:t>могилы</w:t>
      </w:r>
      <w:r w:rsidRPr="00633A23">
        <w:rPr>
          <w:rFonts w:cs="Arial"/>
        </w:rPr>
        <w:t xml:space="preserve"> </w:t>
      </w:r>
      <w:r w:rsidRPr="00633A23">
        <w:t>Августейшего</w:t>
      </w:r>
      <w:r w:rsidRPr="00633A23">
        <w:rPr>
          <w:rFonts w:cs="Arial"/>
        </w:rPr>
        <w:t xml:space="preserve"> </w:t>
      </w:r>
      <w:r w:rsidRPr="00633A23">
        <w:t>Деда</w:t>
      </w:r>
      <w:r w:rsidRPr="00633A23">
        <w:rPr>
          <w:rFonts w:cs="Arial"/>
        </w:rPr>
        <w:t xml:space="preserve"> </w:t>
      </w:r>
      <w:r w:rsidRPr="00633A23">
        <w:t>своего супруга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Импер</w:t>
      </w:r>
      <w:r w:rsidRPr="00633A23">
        <w:t>а</w:t>
      </w:r>
      <w:r w:rsidRPr="00633A23">
        <w:t>тора</w:t>
      </w:r>
      <w:r w:rsidRPr="00633A23">
        <w:rPr>
          <w:rFonts w:cs="Arial"/>
        </w:rPr>
        <w:t xml:space="preserve">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III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сына</w:t>
      </w:r>
      <w:r w:rsidRPr="00633A23">
        <w:rPr>
          <w:rFonts w:cs="Arial"/>
        </w:rPr>
        <w:t xml:space="preserve"> </w:t>
      </w:r>
      <w:r w:rsidRPr="00633A23">
        <w:t>Це</w:t>
      </w:r>
      <w:r w:rsidRPr="00633A23">
        <w:softHyphen/>
        <w:t>саревича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Князя</w:t>
      </w:r>
      <w:r w:rsidRPr="00633A23">
        <w:rPr>
          <w:rFonts w:cs="Arial"/>
        </w:rPr>
        <w:t xml:space="preserve"> </w:t>
      </w:r>
      <w:r w:rsidRPr="00633A23">
        <w:t>Георгия</w:t>
      </w:r>
      <w:r w:rsidRPr="00633A23">
        <w:rPr>
          <w:rFonts w:cs="Arial"/>
        </w:rPr>
        <w:t xml:space="preserve"> </w:t>
      </w:r>
      <w:r w:rsidRPr="00633A23">
        <w:t>Александровича</w:t>
      </w:r>
      <w:r w:rsidRPr="00633A23">
        <w:rPr>
          <w:rFonts w:cs="Arial"/>
        </w:rPr>
        <w:t xml:space="preserve">. </w:t>
      </w:r>
      <w:r w:rsidRPr="00633A23">
        <w:t>За время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пребывания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Н</w:t>
      </w:r>
      <w:r w:rsidRPr="00633A23">
        <w:rPr>
          <w:rFonts w:cs="Arial"/>
        </w:rPr>
        <w:t xml:space="preserve">. </w:t>
      </w:r>
      <w:r w:rsidRPr="00633A23">
        <w:t>Кули</w:t>
      </w:r>
      <w:r w:rsidRPr="00633A23">
        <w:softHyphen/>
        <w:t>ковская</w:t>
      </w:r>
      <w:r w:rsidRPr="00633A23">
        <w:rPr>
          <w:rFonts w:cs="Arial"/>
        </w:rPr>
        <w:t>-</w:t>
      </w:r>
      <w:r w:rsidRPr="00633A23">
        <w:t>Романова</w:t>
      </w:r>
      <w:r w:rsidRPr="00633A23">
        <w:rPr>
          <w:rFonts w:cs="Arial"/>
        </w:rPr>
        <w:t xml:space="preserve"> </w:t>
      </w:r>
      <w:r w:rsidRPr="00633A23">
        <w:t>встречалась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петербуржцами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softHyphen/>
        <w:t>сетила</w:t>
      </w:r>
      <w:r w:rsidRPr="00633A23">
        <w:rPr>
          <w:rFonts w:cs="Arial"/>
        </w:rPr>
        <w:t xml:space="preserve"> </w:t>
      </w:r>
      <w:r w:rsidRPr="00633A23">
        <w:t>Михайловский</w:t>
      </w:r>
      <w:r w:rsidRPr="00633A23">
        <w:rPr>
          <w:rFonts w:cs="Arial"/>
        </w:rPr>
        <w:t xml:space="preserve"> </w:t>
      </w:r>
      <w:r w:rsidRPr="00633A23">
        <w:t>замок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Александрию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заго</w:t>
      </w:r>
      <w:r w:rsidRPr="00633A23">
        <w:softHyphen/>
        <w:t>родную</w:t>
      </w:r>
      <w:r w:rsidRPr="00633A23">
        <w:rPr>
          <w:rFonts w:cs="Arial"/>
        </w:rPr>
        <w:t xml:space="preserve"> </w:t>
      </w:r>
      <w:r w:rsidRPr="00633A23">
        <w:t>резиденцию</w:t>
      </w:r>
      <w:r w:rsidRPr="00633A23">
        <w:rPr>
          <w:rFonts w:cs="Arial"/>
        </w:rPr>
        <w:t xml:space="preserve"> </w:t>
      </w:r>
      <w:r w:rsidRPr="00633A23">
        <w:t>последнего</w:t>
      </w:r>
      <w:r w:rsidRPr="00633A23">
        <w:rPr>
          <w:rFonts w:cs="Arial"/>
        </w:rPr>
        <w:t xml:space="preserve"> </w:t>
      </w:r>
      <w:r w:rsidRPr="00633A23">
        <w:t>Импер</w:t>
      </w:r>
      <w:r w:rsidRPr="00633A23">
        <w:t>а</w:t>
      </w:r>
      <w:r w:rsidRPr="00633A23">
        <w:t>тора</w:t>
      </w:r>
      <w:r w:rsidRPr="00633A23">
        <w:rPr>
          <w:rFonts w:cs="Arial"/>
        </w:rPr>
        <w:t>.</w:t>
      </w:r>
    </w:p>
    <w:p w:rsidR="00117795" w:rsidRDefault="00117795" w:rsidP="00EB0F88">
      <w:pPr>
        <w:rPr>
          <w:rFonts w:cs="Arial"/>
        </w:rPr>
      </w:pPr>
    </w:p>
    <w:tbl>
      <w:tblPr>
        <w:tblW w:w="0" w:type="auto"/>
        <w:tblLook w:val="04A0"/>
      </w:tblPr>
      <w:tblGrid>
        <w:gridCol w:w="4743"/>
        <w:gridCol w:w="4437"/>
      </w:tblGrid>
      <w:tr w:rsidR="00117795" w:rsidTr="00FC1ADB">
        <w:trPr>
          <w:trHeight w:val="3110"/>
        </w:trPr>
        <w:tc>
          <w:tcPr>
            <w:tcW w:w="4743" w:type="dxa"/>
          </w:tcPr>
          <w:p w:rsidR="00117795" w:rsidRDefault="007C5DE1" w:rsidP="00FC1ADB">
            <w:pPr>
              <w:ind w:firstLine="0"/>
            </w:pPr>
            <w:r w:rsidRPr="00A617A4">
              <w:rPr>
                <w:noProof/>
                <w:szCs w:val="24"/>
              </w:rPr>
              <w:pict>
                <v:shape id="_x0000_i1037" type="#_x0000_t75" style="width:226.5pt;height:159pt">
                  <v:imagedata r:id="rId21" o:title="17_012"/>
                </v:shape>
              </w:pict>
            </w:r>
          </w:p>
        </w:tc>
        <w:tc>
          <w:tcPr>
            <w:tcW w:w="4437" w:type="dxa"/>
          </w:tcPr>
          <w:p w:rsidR="00117795" w:rsidRDefault="007C5DE1" w:rsidP="00FC1ADB">
            <w:pPr>
              <w:ind w:firstLine="0"/>
            </w:pPr>
            <w:r>
              <w:pict>
                <v:shape id="_x0000_i1038" type="#_x0000_t75" style="width:99pt;height:159.75pt">
                  <v:imagedata r:id="rId22" o:title="17_013"/>
                </v:shape>
              </w:pict>
            </w:r>
          </w:p>
        </w:tc>
      </w:tr>
      <w:tr w:rsidR="00117795" w:rsidTr="00FC1ADB">
        <w:trPr>
          <w:trHeight w:val="67"/>
        </w:trPr>
        <w:tc>
          <w:tcPr>
            <w:tcW w:w="4743" w:type="dxa"/>
          </w:tcPr>
          <w:p w:rsidR="00117795" w:rsidRPr="00633A23" w:rsidRDefault="00117795" w:rsidP="00117795">
            <w:pPr>
              <w:pStyle w:val="ad"/>
            </w:pPr>
            <w:r w:rsidRPr="00FC1ADB">
              <w:rPr>
                <w:rFonts w:cs="Arial"/>
              </w:rPr>
              <w:t xml:space="preserve">О. </w:t>
            </w:r>
            <w:r w:rsidRPr="00633A23">
              <w:t>Н</w:t>
            </w:r>
            <w:r w:rsidRPr="00FC1ADB">
              <w:rPr>
                <w:rFonts w:cs="Arial"/>
              </w:rPr>
              <w:t xml:space="preserve">. </w:t>
            </w:r>
            <w:r w:rsidRPr="00633A23">
              <w:t>Куликовская</w:t>
            </w:r>
            <w:r w:rsidRPr="00FC1ADB">
              <w:rPr>
                <w:rFonts w:cs="Arial"/>
              </w:rPr>
              <w:t>-</w:t>
            </w:r>
            <w:r w:rsidRPr="00633A23">
              <w:t>Романова</w:t>
            </w:r>
            <w:r w:rsidRPr="00FC1ADB">
              <w:rPr>
                <w:rFonts w:cs="Arial"/>
              </w:rPr>
              <w:t xml:space="preserve"> </w:t>
            </w:r>
            <w:r w:rsidRPr="00633A23">
              <w:t>у</w:t>
            </w:r>
            <w:r w:rsidRPr="00FC1ADB">
              <w:rPr>
                <w:rFonts w:cs="Arial"/>
              </w:rPr>
              <w:t xml:space="preserve"> </w:t>
            </w:r>
            <w:r w:rsidRPr="00633A23">
              <w:t>гробницы</w:t>
            </w:r>
            <w:r w:rsidRPr="00FC1ADB">
              <w:rPr>
                <w:rFonts w:cs="Arial"/>
              </w:rPr>
              <w:t xml:space="preserve"> </w:t>
            </w:r>
            <w:r w:rsidRPr="00633A23">
              <w:t>Имп</w:t>
            </w:r>
            <w:r w:rsidRPr="00633A23">
              <w:t>е</w:t>
            </w:r>
            <w:r w:rsidRPr="00633A23">
              <w:t>ратрицы</w:t>
            </w:r>
            <w:r>
              <w:t xml:space="preserve"> </w:t>
            </w:r>
            <w:r w:rsidRPr="00633A23">
              <w:t>Екатерины</w:t>
            </w:r>
            <w:r w:rsidRPr="00FC1ADB">
              <w:rPr>
                <w:rFonts w:cs="Arial"/>
              </w:rPr>
              <w:t xml:space="preserve"> </w:t>
            </w:r>
            <w:r w:rsidRPr="00FC1ADB">
              <w:rPr>
                <w:rFonts w:cs="Arial"/>
                <w:lang w:val="en-US"/>
              </w:rPr>
              <w:t>II</w:t>
            </w:r>
            <w:r w:rsidRPr="00FC1ADB">
              <w:rPr>
                <w:rFonts w:cs="Arial"/>
              </w:rPr>
              <w:t xml:space="preserve"> </w:t>
            </w:r>
            <w:r w:rsidRPr="00633A23">
              <w:t>после</w:t>
            </w:r>
            <w:r w:rsidRPr="00FC1ADB">
              <w:rPr>
                <w:rFonts w:cs="Arial"/>
              </w:rPr>
              <w:t xml:space="preserve"> </w:t>
            </w:r>
            <w:r w:rsidRPr="00633A23">
              <w:t>панихиды</w:t>
            </w:r>
            <w:r w:rsidRPr="00FC1ADB">
              <w:rPr>
                <w:rFonts w:cs="Arial"/>
              </w:rPr>
              <w:t xml:space="preserve"> </w:t>
            </w:r>
            <w:r w:rsidRPr="00633A23">
              <w:t>по</w:t>
            </w:r>
            <w:r w:rsidRPr="00FC1ADB">
              <w:rPr>
                <w:rFonts w:cs="Arial"/>
              </w:rPr>
              <w:t xml:space="preserve"> </w:t>
            </w:r>
            <w:r w:rsidRPr="00633A23">
              <w:t>ней</w:t>
            </w:r>
            <w:r>
              <w:t xml:space="preserve"> </w:t>
            </w:r>
            <w:r w:rsidRPr="00633A23">
              <w:t>в</w:t>
            </w:r>
            <w:r w:rsidRPr="00FC1ADB">
              <w:rPr>
                <w:rFonts w:cs="Arial"/>
              </w:rPr>
              <w:t xml:space="preserve"> </w:t>
            </w:r>
            <w:r w:rsidRPr="00633A23">
              <w:t>день</w:t>
            </w:r>
            <w:r w:rsidRPr="00FC1ADB">
              <w:rPr>
                <w:rFonts w:cs="Arial"/>
              </w:rPr>
              <w:t xml:space="preserve"> 200-</w:t>
            </w:r>
            <w:r w:rsidRPr="00633A23">
              <w:t>летия</w:t>
            </w:r>
            <w:r w:rsidRPr="00FC1ADB">
              <w:rPr>
                <w:rFonts w:cs="Arial"/>
              </w:rPr>
              <w:t xml:space="preserve"> </w:t>
            </w:r>
            <w:r w:rsidRPr="00633A23">
              <w:t>ее</w:t>
            </w:r>
            <w:r w:rsidRPr="00FC1ADB">
              <w:rPr>
                <w:rFonts w:cs="Arial"/>
              </w:rPr>
              <w:t xml:space="preserve"> </w:t>
            </w:r>
            <w:r w:rsidRPr="00633A23">
              <w:t>кончины</w:t>
            </w:r>
          </w:p>
          <w:p w:rsidR="00117795" w:rsidRDefault="00117795" w:rsidP="00FC1ADB">
            <w:pPr>
              <w:ind w:firstLine="0"/>
            </w:pPr>
          </w:p>
        </w:tc>
        <w:tc>
          <w:tcPr>
            <w:tcW w:w="4437" w:type="dxa"/>
          </w:tcPr>
          <w:p w:rsidR="00117795" w:rsidRPr="00633A23" w:rsidRDefault="00117795" w:rsidP="00117795">
            <w:pPr>
              <w:pStyle w:val="ad"/>
            </w:pPr>
            <w:r w:rsidRPr="00633A23">
              <w:t>Освящение</w:t>
            </w:r>
            <w:r w:rsidRPr="00FC1ADB">
              <w:rPr>
                <w:rFonts w:cs="Arial"/>
              </w:rPr>
              <w:t xml:space="preserve"> </w:t>
            </w:r>
            <w:r w:rsidRPr="00633A23">
              <w:t>и</w:t>
            </w:r>
            <w:r w:rsidRPr="00FC1ADB">
              <w:rPr>
                <w:rFonts w:cs="Arial"/>
              </w:rPr>
              <w:t xml:space="preserve"> </w:t>
            </w:r>
            <w:r w:rsidRPr="00633A23">
              <w:t>поднятие креста</w:t>
            </w:r>
            <w:r w:rsidRPr="00FC1ADB">
              <w:rPr>
                <w:rFonts w:cs="Arial"/>
              </w:rPr>
              <w:t xml:space="preserve"> </w:t>
            </w:r>
            <w:r w:rsidRPr="00633A23">
              <w:t>на</w:t>
            </w:r>
            <w:r w:rsidRPr="00FC1ADB">
              <w:rPr>
                <w:rFonts w:cs="Arial"/>
              </w:rPr>
              <w:t xml:space="preserve"> </w:t>
            </w:r>
            <w:r w:rsidRPr="00633A23">
              <w:t>храм</w:t>
            </w:r>
            <w:r w:rsidRPr="00FC1ADB">
              <w:rPr>
                <w:rFonts w:cs="Arial"/>
              </w:rPr>
              <w:t xml:space="preserve"> </w:t>
            </w:r>
            <w:r w:rsidRPr="00633A23">
              <w:t>Б</w:t>
            </w:r>
            <w:r w:rsidRPr="00633A23">
              <w:t>о</w:t>
            </w:r>
            <w:r w:rsidRPr="00633A23">
              <w:t>жией Матери</w:t>
            </w:r>
            <w:r w:rsidRPr="00FC1ADB">
              <w:rPr>
                <w:rFonts w:cs="Arial"/>
              </w:rPr>
              <w:t xml:space="preserve"> </w:t>
            </w:r>
            <w:r w:rsidRPr="00633A23">
              <w:t>«Всех</w:t>
            </w:r>
            <w:r w:rsidRPr="00FC1ADB">
              <w:rPr>
                <w:rFonts w:cs="Arial"/>
              </w:rPr>
              <w:t xml:space="preserve"> </w:t>
            </w:r>
            <w:r w:rsidRPr="00633A23">
              <w:t>Скорбя</w:t>
            </w:r>
            <w:r w:rsidRPr="00633A23">
              <w:softHyphen/>
              <w:t>щих</w:t>
            </w:r>
            <w:r w:rsidRPr="00FC1ADB">
              <w:rPr>
                <w:rFonts w:cs="Arial"/>
              </w:rPr>
              <w:t xml:space="preserve"> </w:t>
            </w:r>
            <w:r w:rsidRPr="00633A23">
              <w:t>Радосте»</w:t>
            </w:r>
            <w:r w:rsidRPr="00FC1ADB">
              <w:rPr>
                <w:rFonts w:cs="Arial"/>
              </w:rPr>
              <w:t xml:space="preserve"> </w:t>
            </w:r>
            <w:r w:rsidRPr="00633A23">
              <w:t>над</w:t>
            </w:r>
            <w:r w:rsidRPr="00FC1ADB">
              <w:rPr>
                <w:rFonts w:cs="Arial"/>
              </w:rPr>
              <w:t xml:space="preserve"> </w:t>
            </w:r>
            <w:r w:rsidRPr="00633A23">
              <w:t>Свя</w:t>
            </w:r>
            <w:r w:rsidRPr="00633A23">
              <w:softHyphen/>
              <w:t>тыми</w:t>
            </w:r>
            <w:r w:rsidRPr="00FC1ADB">
              <w:rPr>
                <w:rFonts w:cs="Arial"/>
              </w:rPr>
              <w:t xml:space="preserve"> </w:t>
            </w:r>
            <w:r w:rsidRPr="00633A23">
              <w:t>вратами</w:t>
            </w:r>
            <w:r w:rsidRPr="00FC1ADB">
              <w:rPr>
                <w:rFonts w:cs="Arial"/>
              </w:rPr>
              <w:t xml:space="preserve"> </w:t>
            </w:r>
            <w:r w:rsidRPr="00633A23">
              <w:t>Александро</w:t>
            </w:r>
            <w:r w:rsidRPr="00FC1ADB">
              <w:rPr>
                <w:rFonts w:cs="Arial"/>
              </w:rPr>
              <w:t>-</w:t>
            </w:r>
            <w:r w:rsidRPr="00633A23">
              <w:t>Невской</w:t>
            </w:r>
            <w:r w:rsidRPr="00FC1ADB">
              <w:rPr>
                <w:rFonts w:cs="Arial"/>
              </w:rPr>
              <w:t xml:space="preserve"> </w:t>
            </w:r>
            <w:r w:rsidRPr="00633A23">
              <w:t>лавры</w:t>
            </w:r>
          </w:p>
          <w:p w:rsidR="00117795" w:rsidRDefault="00117795" w:rsidP="00FC1ADB">
            <w:pPr>
              <w:ind w:firstLine="0"/>
            </w:pPr>
          </w:p>
        </w:tc>
      </w:tr>
    </w:tbl>
    <w:p w:rsidR="00117795" w:rsidRPr="00633A23" w:rsidRDefault="00117795" w:rsidP="00EB0F88"/>
    <w:p w:rsidR="002D3589" w:rsidRDefault="002D3589" w:rsidP="00EB0F88">
      <w:pPr>
        <w:rPr>
          <w:rFonts w:cs="Arial"/>
        </w:rPr>
      </w:pPr>
      <w:r w:rsidRPr="00117795">
        <w:rPr>
          <w:rFonts w:cs="Arial"/>
          <w:b/>
        </w:rPr>
        <w:t xml:space="preserve">31 </w:t>
      </w:r>
      <w:r w:rsidRPr="00117795">
        <w:rPr>
          <w:b/>
        </w:rPr>
        <w:t>октября</w:t>
      </w:r>
      <w:r w:rsidRPr="00117795">
        <w:rPr>
          <w:rFonts w:cs="Arial"/>
          <w:b/>
        </w:rPr>
        <w:t xml:space="preserve">/13 </w:t>
      </w:r>
      <w:r w:rsidRPr="00117795">
        <w:rPr>
          <w:b/>
        </w:rPr>
        <w:t>ноября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Соборной</w:t>
      </w:r>
      <w:r w:rsidRPr="00633A23">
        <w:rPr>
          <w:rFonts w:cs="Arial"/>
        </w:rPr>
        <w:t xml:space="preserve"> </w:t>
      </w:r>
      <w:r w:rsidRPr="00633A23">
        <w:t>площади</w:t>
      </w:r>
      <w:r w:rsidRPr="00633A23">
        <w:rPr>
          <w:rFonts w:cs="Arial"/>
        </w:rPr>
        <w:t xml:space="preserve"> </w:t>
      </w:r>
      <w:r w:rsidRPr="00633A23">
        <w:t>Цар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Села</w:t>
      </w:r>
      <w:r w:rsidRPr="00633A23">
        <w:rPr>
          <w:rFonts w:cs="Arial"/>
        </w:rPr>
        <w:t xml:space="preserve"> </w:t>
      </w:r>
      <w:r w:rsidRPr="00633A23">
        <w:t>местным</w:t>
      </w:r>
      <w:r w:rsidRPr="00633A23">
        <w:rPr>
          <w:rFonts w:cs="Arial"/>
        </w:rPr>
        <w:t xml:space="preserve"> </w:t>
      </w:r>
      <w:r w:rsidRPr="00633A23">
        <w:t>духовенством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отслужен</w:t>
      </w:r>
      <w:r w:rsidRPr="00633A23">
        <w:rPr>
          <w:rFonts w:cs="Arial"/>
        </w:rPr>
        <w:t xml:space="preserve"> </w:t>
      </w:r>
      <w:r w:rsidRPr="00633A23">
        <w:t>моле</w:t>
      </w:r>
      <w:r w:rsidRPr="00633A23">
        <w:softHyphen/>
        <w:t>бен</w:t>
      </w:r>
      <w:r w:rsidRPr="00633A23">
        <w:rPr>
          <w:rFonts w:cs="Arial"/>
        </w:rPr>
        <w:t xml:space="preserve"> </w:t>
      </w:r>
      <w:r w:rsidRPr="00633A23">
        <w:t>сщмч</w:t>
      </w:r>
      <w:r w:rsidRPr="00633A23">
        <w:rPr>
          <w:rFonts w:cs="Arial"/>
        </w:rPr>
        <w:t xml:space="preserve">. </w:t>
      </w:r>
      <w:r w:rsidRPr="00633A23">
        <w:t>Иоанну</w:t>
      </w:r>
      <w:r w:rsidRPr="00633A23">
        <w:rPr>
          <w:rFonts w:cs="Arial"/>
        </w:rPr>
        <w:t xml:space="preserve"> </w:t>
      </w:r>
      <w:r w:rsidRPr="00633A23">
        <w:t>Кочурову</w:t>
      </w:r>
      <w:r w:rsidRPr="00633A23">
        <w:rPr>
          <w:rFonts w:cs="Arial"/>
        </w:rPr>
        <w:t xml:space="preserve">, </w:t>
      </w:r>
      <w:r w:rsidRPr="00633A23">
        <w:t>пресвитеру</w:t>
      </w:r>
      <w:r w:rsidRPr="00633A23">
        <w:rPr>
          <w:rFonts w:cs="Arial"/>
        </w:rPr>
        <w:t xml:space="preserve"> </w:t>
      </w:r>
      <w:r w:rsidRPr="00633A23">
        <w:t>Царскосель</w:t>
      </w:r>
      <w:r w:rsidRPr="00633A23">
        <w:softHyphen/>
        <w:t>скому</w:t>
      </w:r>
      <w:r w:rsidRPr="00633A23">
        <w:rPr>
          <w:rFonts w:cs="Arial"/>
        </w:rPr>
        <w:t xml:space="preserve">, </w:t>
      </w:r>
      <w:r w:rsidRPr="00633A23">
        <w:t>приуроченный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дню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памяти</w:t>
      </w:r>
      <w:r w:rsidRPr="00633A23">
        <w:rPr>
          <w:rFonts w:cs="Arial"/>
        </w:rPr>
        <w:t xml:space="preserve">.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этому</w:t>
      </w:r>
      <w:r w:rsidRPr="00633A23">
        <w:rPr>
          <w:rFonts w:cs="Arial"/>
        </w:rPr>
        <w:t xml:space="preserve"> </w:t>
      </w:r>
      <w:r w:rsidRPr="00633A23">
        <w:t>дню</w:t>
      </w:r>
      <w:r w:rsidRPr="00633A23">
        <w:rPr>
          <w:rFonts w:cs="Arial"/>
        </w:rPr>
        <w:t xml:space="preserve"> </w:t>
      </w:r>
      <w:r w:rsidRPr="00633A23">
        <w:t>в Софийском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Царского</w:t>
      </w:r>
      <w:r w:rsidRPr="00633A23">
        <w:rPr>
          <w:rFonts w:cs="Arial"/>
        </w:rPr>
        <w:t xml:space="preserve"> </w:t>
      </w:r>
      <w:r w:rsidRPr="00633A23">
        <w:t>Села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помещен</w:t>
      </w:r>
      <w:r w:rsidRPr="00633A23">
        <w:rPr>
          <w:rFonts w:cs="Arial"/>
        </w:rPr>
        <w:t xml:space="preserve"> </w:t>
      </w:r>
      <w:r w:rsidRPr="00633A23">
        <w:t>ново</w:t>
      </w:r>
      <w:r w:rsidRPr="00633A23">
        <w:rPr>
          <w:rFonts w:cs="Arial"/>
        </w:rPr>
        <w:t>-</w:t>
      </w:r>
      <w:r w:rsidRPr="00633A23">
        <w:t>написанный</w:t>
      </w:r>
      <w:r w:rsidRPr="00633A23">
        <w:rPr>
          <w:rFonts w:cs="Arial"/>
        </w:rPr>
        <w:t xml:space="preserve"> (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полный</w:t>
      </w:r>
      <w:r w:rsidRPr="00633A23">
        <w:rPr>
          <w:rFonts w:cs="Arial"/>
        </w:rPr>
        <w:t xml:space="preserve"> </w:t>
      </w:r>
      <w:r w:rsidRPr="00633A23">
        <w:t>рост</w:t>
      </w:r>
      <w:r w:rsidRPr="00633A23">
        <w:rPr>
          <w:rFonts w:cs="Arial"/>
        </w:rPr>
        <w:t xml:space="preserve">) </w:t>
      </w:r>
      <w:r w:rsidRPr="00633A23">
        <w:t>образ</w:t>
      </w:r>
      <w:r w:rsidRPr="00633A23">
        <w:rPr>
          <w:rFonts w:cs="Arial"/>
        </w:rPr>
        <w:t xml:space="preserve"> </w:t>
      </w:r>
      <w:r w:rsidRPr="00633A23">
        <w:t>первомученика</w:t>
      </w:r>
      <w:r w:rsidRPr="00633A23">
        <w:rPr>
          <w:rFonts w:cs="Arial"/>
        </w:rPr>
        <w:t xml:space="preserve"> </w:t>
      </w:r>
      <w:r w:rsidRPr="00633A23">
        <w:t>Рус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духовенства</w:t>
      </w:r>
      <w:r w:rsidRPr="00633A23">
        <w:rPr>
          <w:rFonts w:cs="Arial"/>
        </w:rPr>
        <w:t xml:space="preserve">.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помещена</w:t>
      </w:r>
      <w:r w:rsidRPr="00633A23">
        <w:rPr>
          <w:rFonts w:cs="Arial"/>
        </w:rPr>
        <w:t xml:space="preserve"> </w:t>
      </w:r>
      <w:r w:rsidRPr="00633A23">
        <w:t>ико</w:t>
      </w:r>
      <w:r w:rsidRPr="00633A23">
        <w:softHyphen/>
        <w:t>на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«В</w:t>
      </w:r>
      <w:r w:rsidRPr="00633A23">
        <w:rPr>
          <w:rFonts w:cs="Arial"/>
        </w:rPr>
        <w:t xml:space="preserve"> </w:t>
      </w:r>
      <w:r w:rsidRPr="00633A23">
        <w:t>скорбех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печалех</w:t>
      </w:r>
      <w:r w:rsidRPr="00633A23">
        <w:rPr>
          <w:rFonts w:cs="Arial"/>
        </w:rPr>
        <w:t xml:space="preserve"> </w:t>
      </w:r>
      <w:r w:rsidRPr="00633A23">
        <w:t>Утешение»</w:t>
      </w:r>
      <w:r w:rsidRPr="00633A23">
        <w:rPr>
          <w:rFonts w:cs="Arial"/>
        </w:rPr>
        <w:t xml:space="preserve">, </w:t>
      </w:r>
      <w:r w:rsidRPr="00633A23">
        <w:t>подаренная</w:t>
      </w:r>
      <w:r w:rsidRPr="00633A23">
        <w:rPr>
          <w:rFonts w:cs="Arial"/>
        </w:rPr>
        <w:t xml:space="preserve"> </w:t>
      </w:r>
      <w:r w:rsidRPr="00633A23">
        <w:t>священномуч</w:t>
      </w:r>
      <w:r w:rsidRPr="00633A23">
        <w:t>е</w:t>
      </w:r>
      <w:r w:rsidRPr="00633A23">
        <w:t>ником</w:t>
      </w:r>
      <w:r w:rsidRPr="00633A23">
        <w:rPr>
          <w:rFonts w:cs="Arial"/>
        </w:rPr>
        <w:t xml:space="preserve"> </w:t>
      </w:r>
      <w:r w:rsidRPr="00633A23">
        <w:t>Митрополитом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ниамином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царскосельский</w:t>
      </w:r>
      <w:r w:rsidRPr="00633A23">
        <w:rPr>
          <w:rFonts w:cs="Arial"/>
        </w:rPr>
        <w:t xml:space="preserve"> </w:t>
      </w:r>
      <w:r w:rsidRPr="00633A23">
        <w:t>Екатерининский</w:t>
      </w:r>
      <w:r w:rsidRPr="00633A23">
        <w:rPr>
          <w:rFonts w:cs="Arial"/>
        </w:rPr>
        <w:t xml:space="preserve"> </w:t>
      </w:r>
      <w:r w:rsidRPr="00633A23">
        <w:t>собор»</w:t>
      </w:r>
      <w:r w:rsidRPr="00633A23">
        <w:rPr>
          <w:rFonts w:cs="Arial"/>
        </w:rPr>
        <w:t xml:space="preserve"> </w:t>
      </w:r>
      <w:r w:rsidRPr="00633A23">
        <w:t>в память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страшных</w:t>
      </w:r>
      <w:r w:rsidRPr="00633A23">
        <w:rPr>
          <w:rFonts w:cs="Arial"/>
        </w:rPr>
        <w:t xml:space="preserve"> </w:t>
      </w:r>
      <w:r w:rsidRPr="00633A23">
        <w:t>днях</w:t>
      </w:r>
      <w:r w:rsidRPr="00633A23">
        <w:rPr>
          <w:rFonts w:cs="Arial"/>
        </w:rPr>
        <w:t xml:space="preserve"> </w:t>
      </w:r>
      <w:r w:rsidRPr="00633A23">
        <w:t>смуты</w:t>
      </w:r>
      <w:r w:rsidRPr="00633A23">
        <w:rPr>
          <w:rFonts w:cs="Arial"/>
        </w:rPr>
        <w:t xml:space="preserve"> 29</w:t>
      </w:r>
      <w:r w:rsidRPr="00633A23">
        <w:t>—</w:t>
      </w:r>
      <w:r w:rsidRPr="00633A23">
        <w:rPr>
          <w:rFonts w:cs="Arial"/>
        </w:rPr>
        <w:t xml:space="preserve">31 </w:t>
      </w:r>
      <w:r w:rsidRPr="00633A23">
        <w:t>октября</w:t>
      </w:r>
      <w:r w:rsidRPr="00633A23">
        <w:rPr>
          <w:rFonts w:cs="Arial"/>
        </w:rPr>
        <w:t xml:space="preserve"> 1917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в Царском</w:t>
      </w:r>
      <w:r w:rsidRPr="00633A23">
        <w:rPr>
          <w:rFonts w:cs="Arial"/>
        </w:rPr>
        <w:t xml:space="preserve"> </w:t>
      </w:r>
      <w:r w:rsidRPr="00633A23">
        <w:t>Селе»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подписью</w:t>
      </w:r>
      <w:r w:rsidRPr="00633A23">
        <w:rPr>
          <w:rFonts w:cs="Arial"/>
        </w:rPr>
        <w:t xml:space="preserve"> </w:t>
      </w:r>
      <w:r w:rsidRPr="00633A23">
        <w:t>святителя</w:t>
      </w:r>
      <w:r w:rsidRPr="00633A23">
        <w:rPr>
          <w:rFonts w:cs="Arial"/>
        </w:rPr>
        <w:t>. (</w:t>
      </w:r>
      <w:r w:rsidRPr="00633A23">
        <w:t>П</w:t>
      </w:r>
      <w:r w:rsidRPr="00633A23">
        <w:t>о</w:t>
      </w:r>
      <w:r w:rsidRPr="00633A23">
        <w:t>жертвована в</w:t>
      </w:r>
      <w:r w:rsidRPr="00633A23">
        <w:rPr>
          <w:rFonts w:cs="Arial"/>
        </w:rPr>
        <w:t xml:space="preserve"> </w:t>
      </w:r>
      <w:r w:rsidRPr="00633A23">
        <w:t>дар</w:t>
      </w:r>
      <w:r w:rsidRPr="00633A23">
        <w:rPr>
          <w:rFonts w:cs="Arial"/>
        </w:rPr>
        <w:t xml:space="preserve"> </w:t>
      </w:r>
      <w:r w:rsidRPr="00633A23">
        <w:t>собору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1995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Борисом</w:t>
      </w:r>
      <w:r w:rsidRPr="00633A23">
        <w:rPr>
          <w:rFonts w:cs="Arial"/>
        </w:rPr>
        <w:t xml:space="preserve"> </w:t>
      </w:r>
      <w:r w:rsidRPr="00633A23">
        <w:t>Глебовым</w:t>
      </w:r>
      <w:r w:rsidRPr="00633A23">
        <w:rPr>
          <w:rFonts w:cs="Arial"/>
        </w:rPr>
        <w:t>).</w:t>
      </w:r>
    </w:p>
    <w:p w:rsidR="00117795" w:rsidRPr="00633A23" w:rsidRDefault="00117795" w:rsidP="00EB0F88"/>
    <w:p w:rsidR="002D3589" w:rsidRPr="00633A23" w:rsidRDefault="002D3589" w:rsidP="00117795">
      <w:pPr>
        <w:pStyle w:val="5"/>
      </w:pPr>
      <w:r w:rsidRPr="00633A23">
        <w:t>Ноябрь</w:t>
      </w:r>
    </w:p>
    <w:p w:rsidR="002D3589" w:rsidRPr="00633A23" w:rsidRDefault="002D3589" w:rsidP="00EB0F88">
      <w:r w:rsidRPr="00117795">
        <w:rPr>
          <w:rFonts w:cs="Arial"/>
          <w:b/>
        </w:rPr>
        <w:t xml:space="preserve">2/15 </w:t>
      </w:r>
      <w:r w:rsidRPr="00117795">
        <w:rPr>
          <w:b/>
        </w:rPr>
        <w:t>ноября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стенах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стоялось</w:t>
      </w:r>
      <w:r w:rsidRPr="00633A23">
        <w:rPr>
          <w:rFonts w:cs="Arial"/>
        </w:rPr>
        <w:t xml:space="preserve"> </w:t>
      </w:r>
      <w:r w:rsidRPr="00633A23">
        <w:t>освящение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подъем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 </w:t>
      </w:r>
      <w:r w:rsidRPr="00633A23">
        <w:t>на купол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 «Всех</w:t>
      </w:r>
      <w:r w:rsidRPr="00633A23">
        <w:rPr>
          <w:rFonts w:cs="Arial"/>
        </w:rPr>
        <w:t xml:space="preserve"> </w:t>
      </w:r>
      <w:r w:rsidRPr="00633A23">
        <w:t>Скорбящих</w:t>
      </w:r>
      <w:r w:rsidRPr="00633A23">
        <w:rPr>
          <w:rFonts w:cs="Arial"/>
        </w:rPr>
        <w:t xml:space="preserve"> </w:t>
      </w:r>
      <w:r w:rsidRPr="00633A23">
        <w:t>Радосте»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Святыми</w:t>
      </w:r>
      <w:r w:rsidRPr="00633A23">
        <w:rPr>
          <w:rFonts w:cs="Arial"/>
        </w:rPr>
        <w:t xml:space="preserve"> </w:t>
      </w:r>
      <w:r w:rsidRPr="00633A23">
        <w:t>вратами</w:t>
      </w:r>
      <w:r w:rsidR="00117795" w:rsidRPr="00633A23"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. </w:t>
      </w:r>
      <w:r w:rsidRPr="00633A23">
        <w:t>Изготовленный</w:t>
      </w:r>
      <w:r w:rsidRPr="00633A23">
        <w:rPr>
          <w:rFonts w:cs="Arial"/>
        </w:rPr>
        <w:t xml:space="preserve"> </w:t>
      </w:r>
      <w:r w:rsidRPr="00633A23">
        <w:t>безвоз</w:t>
      </w:r>
      <w:r w:rsidRPr="00633A23">
        <w:softHyphen/>
        <w:t>мездно</w:t>
      </w:r>
      <w:r w:rsidRPr="00633A23">
        <w:rPr>
          <w:rFonts w:cs="Arial"/>
        </w:rPr>
        <w:t xml:space="preserve"> </w:t>
      </w:r>
      <w:r w:rsidRPr="00633A23">
        <w:t>мастерскими</w:t>
      </w:r>
      <w:r w:rsidRPr="00633A23">
        <w:rPr>
          <w:rFonts w:cs="Arial"/>
        </w:rPr>
        <w:t xml:space="preserve"> </w:t>
      </w:r>
      <w:r w:rsidRPr="00633A23">
        <w:t>ПСО</w:t>
      </w:r>
      <w:r w:rsidRPr="00633A23">
        <w:rPr>
          <w:rFonts w:cs="Arial"/>
        </w:rPr>
        <w:t xml:space="preserve"> </w:t>
      </w:r>
      <w:r w:rsidRPr="00633A23">
        <w:t>«Реставратор»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проекту Д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Попова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точной</w:t>
      </w:r>
      <w:r w:rsidRPr="00633A23">
        <w:rPr>
          <w:rFonts w:cs="Arial"/>
        </w:rPr>
        <w:t xml:space="preserve"> </w:t>
      </w:r>
      <w:r w:rsidRPr="00633A23">
        <w:t>копией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, </w:t>
      </w:r>
      <w:r w:rsidRPr="00633A23">
        <w:t>вен</w:t>
      </w:r>
      <w:r w:rsidRPr="00633A23">
        <w:softHyphen/>
        <w:t>чавшего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, </w:t>
      </w:r>
      <w:r w:rsidRPr="00633A23">
        <w:t>изготовленного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преданию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меру роста</w:t>
      </w:r>
      <w:r w:rsidRPr="00633A23">
        <w:rPr>
          <w:rFonts w:cs="Arial"/>
        </w:rPr>
        <w:t xml:space="preserve"> </w:t>
      </w:r>
      <w:r w:rsidRPr="00633A23">
        <w:t>Императора</w:t>
      </w:r>
      <w:r w:rsidRPr="00633A23">
        <w:rPr>
          <w:rFonts w:cs="Arial"/>
        </w:rPr>
        <w:t xml:space="preserve"> </w:t>
      </w:r>
      <w:r w:rsidRPr="00633A23">
        <w:t>Петра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венчавшего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когда</w:t>
      </w:r>
      <w:r w:rsidRPr="00633A23">
        <w:rPr>
          <w:rFonts w:cs="Arial"/>
        </w:rPr>
        <w:t xml:space="preserve"> </w:t>
      </w:r>
      <w:r w:rsidRPr="00633A23">
        <w:t>основанную</w:t>
      </w:r>
      <w:r w:rsidRPr="00633A23">
        <w:rPr>
          <w:rFonts w:cs="Arial"/>
        </w:rPr>
        <w:t xml:space="preserve"> </w:t>
      </w:r>
      <w:r w:rsidRPr="00633A23">
        <w:t>Царем</w:t>
      </w:r>
      <w:r w:rsidRPr="00633A23">
        <w:rPr>
          <w:rFonts w:cs="Arial"/>
        </w:rPr>
        <w:t xml:space="preserve"> </w:t>
      </w:r>
      <w:r w:rsidRPr="00633A23">
        <w:t>лаврскую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Воскре</w:t>
      </w:r>
      <w:r w:rsidRPr="00633A23">
        <w:softHyphen/>
        <w:t>шения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Лазаря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Освящение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наместник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Троицкой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t>р</w:t>
      </w:r>
      <w:r w:rsidRPr="00633A23">
        <w:t>хим</w:t>
      </w:r>
      <w:r w:rsidRPr="00633A23">
        <w:rPr>
          <w:rFonts w:cs="Arial"/>
        </w:rPr>
        <w:t xml:space="preserve">. </w:t>
      </w:r>
      <w:r w:rsidRPr="00633A23">
        <w:t xml:space="preserve">Назарий </w:t>
      </w:r>
      <w:r w:rsidRPr="00633A23">
        <w:rPr>
          <w:rFonts w:cs="Arial"/>
        </w:rPr>
        <w:t>(</w:t>
      </w:r>
      <w:r w:rsidRPr="00633A23">
        <w:t>Лавриненко</w:t>
      </w:r>
      <w:r w:rsidRPr="00633A23">
        <w:rPr>
          <w:rFonts w:cs="Arial"/>
        </w:rPr>
        <w:t xml:space="preserve">),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</w:t>
      </w:r>
      <w:r w:rsidRPr="00633A23">
        <w:rPr>
          <w:rFonts w:cs="Arial"/>
        </w:rPr>
        <w:t xml:space="preserve"> </w:t>
      </w:r>
      <w:r w:rsidRPr="00633A23">
        <w:t>ключаря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Троицкого собора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Сергия</w:t>
      </w:r>
      <w:r w:rsidRPr="00633A23">
        <w:rPr>
          <w:rFonts w:cs="Arial"/>
        </w:rPr>
        <w:t xml:space="preserve"> </w:t>
      </w:r>
      <w:r w:rsidRPr="00633A23">
        <w:t>Чев</w:t>
      </w:r>
      <w:r w:rsidRPr="00633A23">
        <w:t>я</w:t>
      </w:r>
      <w:r w:rsidRPr="00633A23">
        <w:t>ги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братии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EE307B">
        <w:rPr>
          <w:rFonts w:cs="Arial"/>
          <w:b/>
        </w:rPr>
        <w:t xml:space="preserve">6/19 </w:t>
      </w:r>
      <w:r w:rsidRPr="00EE307B">
        <w:rPr>
          <w:b/>
        </w:rPr>
        <w:t>ноября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</w:t>
      </w:r>
      <w:r w:rsidRPr="00633A23">
        <w:softHyphen/>
        <w:t>дожский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благословил</w:t>
      </w:r>
      <w:r w:rsidRPr="00633A23">
        <w:rPr>
          <w:rFonts w:cs="Arial"/>
        </w:rPr>
        <w:t xml:space="preserve"> </w:t>
      </w:r>
      <w:r w:rsidRPr="00633A23">
        <w:t>освящ</w:t>
      </w:r>
      <w:r w:rsidRPr="00633A23">
        <w:t>е</w:t>
      </w:r>
      <w:r w:rsidRPr="00633A23">
        <w:t>ние</w:t>
      </w:r>
      <w:r w:rsidRPr="00633A23">
        <w:rPr>
          <w:rFonts w:cs="Arial"/>
        </w:rPr>
        <w:t xml:space="preserve"> </w:t>
      </w:r>
      <w:r w:rsidRPr="00633A23">
        <w:t>на Стрельнинском</w:t>
      </w:r>
      <w:r w:rsidRPr="00633A23">
        <w:rPr>
          <w:rFonts w:cs="Arial"/>
        </w:rPr>
        <w:t xml:space="preserve"> </w:t>
      </w:r>
      <w:r w:rsidRPr="00633A23">
        <w:t>Успенском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 xml:space="preserve"> </w:t>
      </w:r>
      <w:r w:rsidRPr="00633A23">
        <w:t>часовни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имя св</w:t>
      </w:r>
      <w:r w:rsidRPr="00633A23">
        <w:rPr>
          <w:rFonts w:cs="Arial"/>
        </w:rPr>
        <w:t xml:space="preserve">. </w:t>
      </w:r>
      <w:r w:rsidRPr="00633A23">
        <w:t>мч</w:t>
      </w:r>
      <w:r w:rsidRPr="00633A23">
        <w:rPr>
          <w:rFonts w:cs="Arial"/>
        </w:rPr>
        <w:t xml:space="preserve">. </w:t>
      </w:r>
      <w:r w:rsidRPr="00633A23">
        <w:t>Исмаила</w:t>
      </w:r>
      <w:r w:rsidRPr="00633A23">
        <w:rPr>
          <w:rFonts w:cs="Arial"/>
        </w:rPr>
        <w:t xml:space="preserve"> (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нов</w:t>
      </w:r>
      <w:r w:rsidRPr="00633A23">
        <w:t>о</w:t>
      </w:r>
      <w:r w:rsidRPr="00633A23">
        <w:t>священномученика Измаила</w:t>
      </w:r>
      <w:r w:rsidRPr="00633A23">
        <w:rPr>
          <w:rFonts w:cs="Arial"/>
        </w:rPr>
        <w:t xml:space="preserve"> </w:t>
      </w:r>
      <w:r w:rsidRPr="00633A23">
        <w:t>Рождественского</w:t>
      </w:r>
      <w:r w:rsidRPr="00633A23">
        <w:rPr>
          <w:rFonts w:cs="Arial"/>
        </w:rPr>
        <w:t xml:space="preserve">, </w:t>
      </w:r>
      <w:r w:rsidRPr="00633A23">
        <w:t>Стрельнинского</w:t>
      </w:r>
      <w:r w:rsidRPr="00633A23">
        <w:rPr>
          <w:rFonts w:cs="Arial"/>
        </w:rPr>
        <w:t xml:space="preserve">, </w:t>
      </w:r>
      <w:r w:rsidR="00EE307B" w:rsidRPr="00EE307B">
        <w:t>†</w:t>
      </w:r>
      <w:r w:rsidRPr="00633A23">
        <w:rPr>
          <w:rFonts w:cs="Arial"/>
        </w:rPr>
        <w:t xml:space="preserve">1937, </w:t>
      </w:r>
      <w:r w:rsidRPr="00633A23">
        <w:t>Новомучеников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Исп</w:t>
      </w:r>
      <w:r w:rsidRPr="00633A23">
        <w:t>о</w:t>
      </w:r>
      <w:r w:rsidRPr="00633A23">
        <w:t>ведников</w:t>
      </w:r>
      <w:r w:rsidRPr="00633A23">
        <w:rPr>
          <w:rFonts w:cs="Arial"/>
        </w:rPr>
        <w:t xml:space="preserve"> </w:t>
      </w:r>
      <w:r w:rsidRPr="00633A23">
        <w:t>Российских</w:t>
      </w:r>
      <w:r w:rsidRPr="00633A23">
        <w:rPr>
          <w:rFonts w:cs="Arial"/>
        </w:rPr>
        <w:t xml:space="preserve"> </w:t>
      </w:r>
      <w:r w:rsidRPr="00633A23">
        <w:t>Стрель</w:t>
      </w:r>
      <w:r w:rsidRPr="00633A23">
        <w:softHyphen/>
        <w:t>нинского</w:t>
      </w:r>
      <w:r w:rsidRPr="00633A23">
        <w:rPr>
          <w:rFonts w:cs="Arial"/>
        </w:rPr>
        <w:t xml:space="preserve"> </w:t>
      </w:r>
      <w:r w:rsidRPr="00633A23">
        <w:t>прихода</w:t>
      </w:r>
      <w:r w:rsidRPr="00633A23">
        <w:rPr>
          <w:rFonts w:cs="Arial"/>
        </w:rPr>
        <w:t xml:space="preserve">). </w:t>
      </w:r>
      <w:r w:rsidRPr="00633A23">
        <w:t>Часовня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сооружаться</w:t>
      </w:r>
      <w:r w:rsidRPr="00633A23">
        <w:rPr>
          <w:rFonts w:cs="Arial"/>
        </w:rPr>
        <w:t xml:space="preserve"> </w:t>
      </w:r>
      <w:r w:rsidRPr="00633A23">
        <w:t>усер</w:t>
      </w:r>
      <w:r w:rsidRPr="00633A23">
        <w:softHyphen/>
        <w:t>дием</w:t>
      </w:r>
      <w:r w:rsidRPr="00633A23">
        <w:rPr>
          <w:rFonts w:cs="Arial"/>
        </w:rPr>
        <w:t xml:space="preserve"> </w:t>
      </w:r>
      <w:r w:rsidRPr="00633A23">
        <w:t>Стрел</w:t>
      </w:r>
      <w:r w:rsidRPr="00633A23">
        <w:t>ь</w:t>
      </w:r>
      <w:r w:rsidRPr="00633A23">
        <w:t>нинского</w:t>
      </w:r>
      <w:r w:rsidRPr="00633A23">
        <w:rPr>
          <w:rFonts w:cs="Arial"/>
        </w:rPr>
        <w:t xml:space="preserve"> </w:t>
      </w:r>
      <w:r w:rsidRPr="00633A23">
        <w:t>Спасо</w:t>
      </w:r>
      <w:r w:rsidRPr="00633A23">
        <w:rPr>
          <w:rFonts w:cs="Arial"/>
        </w:rPr>
        <w:t>-</w:t>
      </w:r>
      <w:r w:rsidRPr="00633A23">
        <w:t>Преображенского</w:t>
      </w:r>
      <w:r w:rsidRPr="00633A23">
        <w:rPr>
          <w:rFonts w:cs="Arial"/>
        </w:rPr>
        <w:t xml:space="preserve"> </w:t>
      </w:r>
      <w:r w:rsidRPr="00633A23">
        <w:t>прихо</w:t>
      </w:r>
      <w:r w:rsidRPr="00633A23">
        <w:softHyphen/>
        <w:t>да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планирует</w:t>
      </w:r>
      <w:r w:rsidRPr="00633A23">
        <w:rPr>
          <w:rFonts w:cs="Arial"/>
        </w:rPr>
        <w:t xml:space="preserve"> </w:t>
      </w:r>
      <w:r w:rsidRPr="00633A23">
        <w:t>оборудовать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пустующем здании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rPr>
          <w:rFonts w:cs="Arial"/>
        </w:rPr>
        <w:t xml:space="preserve">. </w:t>
      </w:r>
      <w:r w:rsidRPr="00633A23">
        <w:t>кладбищенской</w:t>
      </w:r>
      <w:r w:rsidRPr="00633A23">
        <w:rPr>
          <w:rFonts w:cs="Arial"/>
        </w:rPr>
        <w:t xml:space="preserve"> </w:t>
      </w:r>
      <w:r w:rsidRPr="00633A23">
        <w:t>сторожки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Два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, </w:t>
      </w:r>
      <w:r w:rsidRPr="00EE307B">
        <w:rPr>
          <w:rFonts w:cs="Arial"/>
          <w:b/>
        </w:rPr>
        <w:t>16</w:t>
      </w:r>
      <w:r w:rsidRPr="00EE307B">
        <w:rPr>
          <w:b/>
        </w:rPr>
        <w:t>—</w:t>
      </w:r>
      <w:r w:rsidRPr="00EE307B">
        <w:rPr>
          <w:rFonts w:cs="Arial"/>
          <w:b/>
        </w:rPr>
        <w:t>17/29</w:t>
      </w:r>
      <w:r w:rsidRPr="00EE307B">
        <w:rPr>
          <w:b/>
        </w:rPr>
        <w:t>—</w:t>
      </w:r>
      <w:r w:rsidRPr="00EE307B">
        <w:rPr>
          <w:rFonts w:cs="Arial"/>
          <w:b/>
        </w:rPr>
        <w:t xml:space="preserve">30 </w:t>
      </w:r>
      <w:r w:rsidRPr="00EE307B">
        <w:rPr>
          <w:b/>
        </w:rPr>
        <w:t>ноября</w:t>
      </w:r>
      <w:r w:rsidRPr="00633A23">
        <w:rPr>
          <w:rFonts w:cs="Arial"/>
        </w:rPr>
        <w:t xml:space="preserve">, </w:t>
      </w:r>
      <w:r w:rsidRPr="00633A23">
        <w:t>работала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</w:t>
      </w:r>
      <w:r w:rsidRPr="00633A23">
        <w:softHyphen/>
        <w:t>сийской</w:t>
      </w:r>
      <w:r w:rsidRPr="00633A23">
        <w:rPr>
          <w:rFonts w:cs="Arial"/>
        </w:rPr>
        <w:t xml:space="preserve"> </w:t>
      </w:r>
      <w:r w:rsidRPr="00633A23">
        <w:t>Национальной</w:t>
      </w:r>
      <w:r w:rsidRPr="00633A23">
        <w:rPr>
          <w:rFonts w:cs="Arial"/>
        </w:rPr>
        <w:t xml:space="preserve"> </w:t>
      </w:r>
      <w:r w:rsidRPr="00633A23">
        <w:t>библиотеке</w:t>
      </w:r>
      <w:r w:rsidRPr="00633A23">
        <w:rPr>
          <w:rFonts w:cs="Arial"/>
        </w:rPr>
        <w:t xml:space="preserve"> </w:t>
      </w:r>
      <w:r w:rsidRPr="00633A23">
        <w:t>нау</w:t>
      </w:r>
      <w:r w:rsidRPr="00633A23">
        <w:t>ч</w:t>
      </w:r>
      <w:r w:rsidRPr="00633A23">
        <w:t>ная</w:t>
      </w:r>
      <w:r w:rsidRPr="00633A23">
        <w:rPr>
          <w:rFonts w:cs="Arial"/>
        </w:rPr>
        <w:t xml:space="preserve"> </w:t>
      </w:r>
      <w:r w:rsidRPr="00633A23">
        <w:t>конфе</w:t>
      </w:r>
      <w:r w:rsidRPr="00633A23">
        <w:softHyphen/>
        <w:t>ренция</w:t>
      </w:r>
      <w:r w:rsidRPr="00633A23">
        <w:rPr>
          <w:rFonts w:cs="Arial"/>
        </w:rPr>
        <w:t xml:space="preserve"> </w:t>
      </w:r>
      <w:r w:rsidRPr="00633A23">
        <w:t>«Сих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пребывает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веки</w:t>
      </w:r>
      <w:r w:rsidRPr="00633A23">
        <w:rPr>
          <w:rFonts w:cs="Arial"/>
        </w:rPr>
        <w:t xml:space="preserve">. </w:t>
      </w:r>
      <w:r w:rsidRPr="00633A23">
        <w:t>Мемори</w:t>
      </w:r>
      <w:r w:rsidRPr="00633A23">
        <w:softHyphen/>
        <w:t>альный</w:t>
      </w:r>
      <w:r w:rsidRPr="00633A23">
        <w:rPr>
          <w:rFonts w:cs="Arial"/>
        </w:rPr>
        <w:t xml:space="preserve"> </w:t>
      </w:r>
      <w:r w:rsidRPr="00633A23">
        <w:t>аспект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культуре</w:t>
      </w:r>
      <w:r w:rsidRPr="00633A23">
        <w:rPr>
          <w:rFonts w:cs="Arial"/>
        </w:rPr>
        <w:t xml:space="preserve"> </w:t>
      </w:r>
      <w:r w:rsidRPr="00633A23">
        <w:t>русск</w:t>
      </w:r>
      <w:r w:rsidRPr="00633A23">
        <w:t>о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>Православия»</w:t>
      </w:r>
      <w:r w:rsidRPr="00633A23">
        <w:rPr>
          <w:rFonts w:cs="Arial"/>
        </w:rPr>
        <w:t xml:space="preserve">, </w:t>
      </w:r>
      <w:r w:rsidRPr="00633A23">
        <w:t>со</w:t>
      </w:r>
      <w:r w:rsidRPr="00633A23">
        <w:softHyphen/>
        <w:t>званная</w:t>
      </w:r>
      <w:r w:rsidRPr="00633A23">
        <w:rPr>
          <w:rFonts w:cs="Arial"/>
        </w:rPr>
        <w:t xml:space="preserve"> </w:t>
      </w:r>
      <w:r w:rsidRPr="00633A23">
        <w:t>Библиотекой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Фондом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Димитрия Ростовского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прочитаны</w:t>
      </w:r>
      <w:r w:rsidRPr="00633A23">
        <w:rPr>
          <w:rFonts w:cs="Arial"/>
        </w:rPr>
        <w:t xml:space="preserve"> </w:t>
      </w:r>
      <w:r w:rsidRPr="00633A23">
        <w:t>специалистами доклады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практике</w:t>
      </w:r>
      <w:r w:rsidRPr="00633A23">
        <w:rPr>
          <w:rFonts w:cs="Arial"/>
        </w:rPr>
        <w:t xml:space="preserve"> </w:t>
      </w:r>
      <w:r w:rsidRPr="00633A23">
        <w:t>поминовения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погребального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softHyphen/>
        <w:t>ряда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разные</w:t>
      </w:r>
      <w:r w:rsidRPr="00633A23">
        <w:rPr>
          <w:rFonts w:cs="Arial"/>
        </w:rPr>
        <w:t xml:space="preserve"> </w:t>
      </w:r>
      <w:r w:rsidRPr="00633A23">
        <w:t>эпохи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ключение</w:t>
      </w:r>
      <w:r w:rsidRPr="00633A23">
        <w:rPr>
          <w:rFonts w:cs="Arial"/>
        </w:rPr>
        <w:t xml:space="preserve"> </w:t>
      </w:r>
      <w:r w:rsidRPr="00633A23">
        <w:t>состоялся</w:t>
      </w:r>
      <w:r w:rsidRPr="00633A23">
        <w:rPr>
          <w:rFonts w:cs="Arial"/>
        </w:rPr>
        <w:t xml:space="preserve"> </w:t>
      </w:r>
      <w:r w:rsidRPr="00633A23">
        <w:t>дискуссионный</w:t>
      </w:r>
      <w:r w:rsidRPr="00633A23">
        <w:rPr>
          <w:rFonts w:cs="Arial"/>
        </w:rPr>
        <w:t xml:space="preserve"> </w:t>
      </w:r>
      <w:r w:rsidRPr="00633A23">
        <w:t>круглый</w:t>
      </w:r>
      <w:r w:rsidRPr="00633A23">
        <w:rPr>
          <w:rFonts w:cs="Arial"/>
        </w:rPr>
        <w:t xml:space="preserve"> </w:t>
      </w:r>
      <w:r w:rsidRPr="00633A23">
        <w:t>стол</w:t>
      </w:r>
      <w:r w:rsidRPr="00633A23">
        <w:rPr>
          <w:rFonts w:cs="Arial"/>
        </w:rPr>
        <w:t xml:space="preserve">. </w:t>
      </w:r>
      <w:r w:rsidRPr="00633A23">
        <w:t>В работе</w:t>
      </w:r>
      <w:r w:rsidRPr="00633A23">
        <w:rPr>
          <w:rFonts w:cs="Arial"/>
        </w:rPr>
        <w:t xml:space="preserve"> </w:t>
      </w:r>
      <w:r w:rsidRPr="00633A23">
        <w:t>конференции</w:t>
      </w:r>
      <w:r w:rsidRPr="00633A23">
        <w:rPr>
          <w:rFonts w:cs="Arial"/>
        </w:rPr>
        <w:t xml:space="preserve"> </w:t>
      </w:r>
      <w:r w:rsidRPr="00633A23">
        <w:t>принимали</w:t>
      </w:r>
      <w:r w:rsidRPr="00633A23">
        <w:rPr>
          <w:rFonts w:cs="Arial"/>
        </w:rPr>
        <w:t xml:space="preserve"> </w:t>
      </w:r>
      <w:r w:rsidRPr="00633A23">
        <w:t>участие</w:t>
      </w:r>
      <w:r w:rsidRPr="00633A23">
        <w:rPr>
          <w:rFonts w:cs="Arial"/>
        </w:rPr>
        <w:t xml:space="preserve"> </w:t>
      </w:r>
      <w:r w:rsidRPr="00633A23">
        <w:t>клирики Санкт</w:t>
      </w:r>
      <w:r w:rsidRPr="00633A23">
        <w:rPr>
          <w:rFonts w:cs="Arial"/>
        </w:rPr>
        <w:t>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рукописном</w:t>
      </w:r>
      <w:r w:rsidRPr="00633A23">
        <w:rPr>
          <w:rFonts w:cs="Arial"/>
        </w:rPr>
        <w:t xml:space="preserve"> </w:t>
      </w:r>
      <w:r w:rsidRPr="00633A23">
        <w:t>отделе</w:t>
      </w:r>
      <w:r w:rsidRPr="00633A23">
        <w:rPr>
          <w:rFonts w:cs="Arial"/>
        </w:rPr>
        <w:t xml:space="preserve"> </w:t>
      </w:r>
      <w:r w:rsidRPr="00633A23">
        <w:t>библиотеки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открыта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большая</w:t>
      </w:r>
      <w:r w:rsidRPr="00633A23">
        <w:rPr>
          <w:rFonts w:cs="Arial"/>
        </w:rPr>
        <w:t xml:space="preserve"> </w:t>
      </w:r>
      <w:r w:rsidRPr="00633A23">
        <w:t>выставка</w:t>
      </w:r>
      <w:r w:rsidRPr="00633A23">
        <w:rPr>
          <w:rFonts w:cs="Arial"/>
        </w:rPr>
        <w:t xml:space="preserve"> </w:t>
      </w:r>
      <w:r w:rsidRPr="00633A23">
        <w:t>старинных</w:t>
      </w:r>
      <w:r w:rsidRPr="00633A23">
        <w:rPr>
          <w:rFonts w:cs="Arial"/>
        </w:rPr>
        <w:t xml:space="preserve"> </w:t>
      </w:r>
      <w:r w:rsidRPr="00633A23">
        <w:t>синод</w:t>
      </w:r>
      <w:r w:rsidRPr="00633A23">
        <w:t>и</w:t>
      </w:r>
      <w:r w:rsidRPr="00633A23">
        <w:t>ков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XV</w:t>
      </w:r>
      <w:r w:rsidRPr="00633A23">
        <w:t>—</w:t>
      </w:r>
      <w:r w:rsidRPr="00633A23">
        <w:rPr>
          <w:rFonts w:cs="Arial"/>
          <w:lang w:val="en-US"/>
        </w:rPr>
        <w:t>XIX</w:t>
      </w:r>
      <w:r w:rsidRPr="00633A23">
        <w:rPr>
          <w:rFonts w:cs="Arial"/>
        </w:rPr>
        <w:t xml:space="preserve"> </w:t>
      </w:r>
      <w:r w:rsidRPr="00633A23">
        <w:t>веков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Архистратига</w:t>
      </w:r>
      <w:r w:rsidRPr="00633A23">
        <w:rPr>
          <w:rFonts w:cs="Arial"/>
        </w:rPr>
        <w:t xml:space="preserve"> </w:t>
      </w:r>
      <w:r w:rsidRPr="00633A23">
        <w:t>Михаила</w:t>
      </w:r>
      <w:r w:rsidRPr="00633A23">
        <w:rPr>
          <w:rFonts w:cs="Arial"/>
        </w:rPr>
        <w:t xml:space="preserve"> </w:t>
      </w:r>
      <w:r w:rsidRPr="00633A23">
        <w:t>и прочих</w:t>
      </w:r>
      <w:r w:rsidRPr="00633A23">
        <w:rPr>
          <w:rFonts w:cs="Arial"/>
        </w:rPr>
        <w:t xml:space="preserve"> </w:t>
      </w:r>
      <w:r w:rsidRPr="00633A23">
        <w:t>небесных</w:t>
      </w:r>
      <w:r w:rsidRPr="00633A23">
        <w:rPr>
          <w:rFonts w:cs="Arial"/>
        </w:rPr>
        <w:t xml:space="preserve"> </w:t>
      </w:r>
      <w:r w:rsidRPr="00633A23">
        <w:t>Сил</w:t>
      </w:r>
      <w:r w:rsidRPr="00633A23">
        <w:rPr>
          <w:rFonts w:cs="Arial"/>
        </w:rPr>
        <w:t xml:space="preserve"> </w:t>
      </w:r>
      <w:r w:rsidRPr="00633A23">
        <w:t>безплотных</w:t>
      </w:r>
      <w:r w:rsidRPr="00633A23">
        <w:rPr>
          <w:rFonts w:cs="Arial"/>
        </w:rPr>
        <w:t xml:space="preserve">, </w:t>
      </w:r>
      <w:r w:rsidRPr="00EE307B">
        <w:rPr>
          <w:rFonts w:cs="Arial"/>
          <w:b/>
        </w:rPr>
        <w:t xml:space="preserve">8/21 </w:t>
      </w:r>
      <w:r w:rsidRPr="00EE307B">
        <w:rPr>
          <w:b/>
        </w:rPr>
        <w:t>ноября</w:t>
      </w:r>
      <w:r w:rsidRPr="00633A23">
        <w:rPr>
          <w:rFonts w:cs="Arial"/>
        </w:rPr>
        <w:t xml:space="preserve">, </w:t>
      </w:r>
      <w:r w:rsidRPr="00633A23">
        <w:t>пер</w:t>
      </w:r>
      <w:r w:rsidRPr="00633A23">
        <w:softHyphen/>
        <w:t>вая</w:t>
      </w:r>
      <w:r w:rsidRPr="00633A23">
        <w:rPr>
          <w:rFonts w:cs="Arial"/>
        </w:rPr>
        <w:t xml:space="preserve"> </w:t>
      </w:r>
      <w:r w:rsidRPr="00633A23">
        <w:t>Божественная</w:t>
      </w:r>
      <w:r w:rsidRPr="00633A23">
        <w:rPr>
          <w:rFonts w:cs="Arial"/>
        </w:rPr>
        <w:t xml:space="preserve"> </w:t>
      </w:r>
      <w:r w:rsidRPr="00633A23">
        <w:t>литургия</w:t>
      </w:r>
      <w:r w:rsidRPr="00633A23">
        <w:rPr>
          <w:rFonts w:cs="Arial"/>
        </w:rPr>
        <w:t xml:space="preserve"> </w:t>
      </w:r>
      <w:r w:rsidRPr="00633A23">
        <w:t>совершена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стенах</w:t>
      </w:r>
      <w:r w:rsidRPr="00633A23">
        <w:rPr>
          <w:rFonts w:cs="Arial"/>
        </w:rPr>
        <w:t xml:space="preserve"> </w:t>
      </w:r>
      <w:r w:rsidRPr="00633A23">
        <w:t>церк</w:t>
      </w:r>
      <w:r w:rsidRPr="00633A23">
        <w:softHyphen/>
        <w:t>ви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вмц</w:t>
      </w:r>
      <w:r w:rsidRPr="00633A23">
        <w:rPr>
          <w:rFonts w:cs="Arial"/>
        </w:rPr>
        <w:t xml:space="preserve">. </w:t>
      </w:r>
      <w:r w:rsidRPr="00633A23">
        <w:t>Екатерины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t>а</w:t>
      </w:r>
      <w:r w:rsidRPr="00633A23">
        <w:t>сильевском</w:t>
      </w:r>
      <w:r w:rsidRPr="00633A23">
        <w:rPr>
          <w:rFonts w:cs="Arial"/>
        </w:rPr>
        <w:t xml:space="preserve"> </w:t>
      </w:r>
      <w:r w:rsidRPr="00633A23">
        <w:t xml:space="preserve">острове </w:t>
      </w:r>
      <w:r w:rsidRPr="00633A23">
        <w:rPr>
          <w:rFonts w:cs="Arial"/>
        </w:rPr>
        <w:t>(</w:t>
      </w:r>
      <w:r w:rsidRPr="00633A23">
        <w:t>передана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совместного</w:t>
      </w:r>
      <w:r w:rsidRPr="00633A23">
        <w:rPr>
          <w:rFonts w:cs="Arial"/>
        </w:rPr>
        <w:t xml:space="preserve"> </w:t>
      </w:r>
      <w:r w:rsidRPr="00633A23">
        <w:t>использования</w:t>
      </w:r>
      <w:r w:rsidRPr="00633A23">
        <w:rPr>
          <w:rFonts w:cs="Arial"/>
        </w:rPr>
        <w:t xml:space="preserve"> </w:t>
      </w:r>
      <w:r w:rsidRPr="00633A23">
        <w:t>Церковью и</w:t>
      </w:r>
      <w:r w:rsidRPr="00633A23">
        <w:rPr>
          <w:rFonts w:cs="Arial"/>
        </w:rPr>
        <w:t xml:space="preserve">, </w:t>
      </w:r>
      <w:r w:rsidRPr="00633A23">
        <w:t>продолжающим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а</w:t>
      </w:r>
      <w:r w:rsidRPr="00633A23">
        <w:t>нимать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, </w:t>
      </w:r>
      <w:r w:rsidRPr="00633A23">
        <w:t>научно</w:t>
      </w:r>
      <w:r w:rsidRPr="00633A23">
        <w:rPr>
          <w:rFonts w:cs="Arial"/>
        </w:rPr>
        <w:t>-</w:t>
      </w:r>
      <w:r w:rsidRPr="00633A23">
        <w:t>исследовательским</w:t>
      </w:r>
      <w:r w:rsidRPr="00633A23">
        <w:rPr>
          <w:rFonts w:cs="Arial"/>
        </w:rPr>
        <w:t xml:space="preserve"> </w:t>
      </w:r>
      <w:r w:rsidRPr="00633A23">
        <w:t>институтом</w:t>
      </w:r>
      <w:r w:rsidRPr="00633A23">
        <w:rPr>
          <w:rFonts w:cs="Arial"/>
        </w:rPr>
        <w:t xml:space="preserve"> 4.03.1996 </w:t>
      </w:r>
      <w:r w:rsidRPr="00633A23">
        <w:t>г</w:t>
      </w:r>
      <w:r w:rsidRPr="00633A23">
        <w:rPr>
          <w:rFonts w:cs="Arial"/>
        </w:rPr>
        <w:t xml:space="preserve">.) </w:t>
      </w:r>
      <w:r w:rsidRPr="00633A23">
        <w:t>Совер</w:t>
      </w:r>
      <w:r w:rsidRPr="00633A23">
        <w:softHyphen/>
        <w:t>шил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свящ</w:t>
      </w:r>
      <w:r w:rsidRPr="00633A23">
        <w:rPr>
          <w:rFonts w:cs="Arial"/>
        </w:rPr>
        <w:t xml:space="preserve">. </w:t>
      </w:r>
      <w:r w:rsidRPr="00633A23">
        <w:t>Игорь</w:t>
      </w:r>
      <w:r w:rsidRPr="00633A23">
        <w:rPr>
          <w:rFonts w:cs="Arial"/>
        </w:rPr>
        <w:t xml:space="preserve"> </w:t>
      </w:r>
      <w:r w:rsidRPr="00633A23">
        <w:t>Поляков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закрытия</w:t>
      </w:r>
      <w:r w:rsidRPr="00633A23">
        <w:rPr>
          <w:rFonts w:cs="Arial"/>
        </w:rPr>
        <w:t xml:space="preserve"> </w:t>
      </w:r>
      <w:r w:rsidRPr="00633A23">
        <w:t>церкви св</w:t>
      </w:r>
      <w:r w:rsidRPr="00633A23">
        <w:rPr>
          <w:rFonts w:cs="Arial"/>
        </w:rPr>
        <w:t xml:space="preserve">. </w:t>
      </w:r>
      <w:r w:rsidRPr="00633A23">
        <w:t>Иустина</w:t>
      </w:r>
      <w:r w:rsidRPr="00633A23">
        <w:rPr>
          <w:rFonts w:cs="Arial"/>
        </w:rPr>
        <w:t xml:space="preserve"> </w:t>
      </w:r>
      <w:r w:rsidRPr="00633A23">
        <w:t>Философа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Чернорецком</w:t>
      </w:r>
      <w:r w:rsidRPr="00633A23">
        <w:rPr>
          <w:rFonts w:cs="Arial"/>
        </w:rPr>
        <w:t xml:space="preserve"> </w:t>
      </w:r>
      <w:r w:rsidRPr="00633A23">
        <w:t>переулке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значенный</w:t>
      </w:r>
      <w:r w:rsidRPr="00633A23">
        <w:rPr>
          <w:rFonts w:cs="Arial"/>
        </w:rPr>
        <w:t xml:space="preserve"> </w:t>
      </w:r>
      <w:r w:rsidRPr="00633A23">
        <w:t>настоятелем</w:t>
      </w:r>
      <w:r w:rsidRPr="00633A23">
        <w:rPr>
          <w:rFonts w:cs="Arial"/>
        </w:rPr>
        <w:t xml:space="preserve"> </w:t>
      </w:r>
      <w:r w:rsidRPr="00633A23">
        <w:t>Екатерининского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Смоленском</w:t>
      </w:r>
      <w:r w:rsidRPr="00633A23">
        <w:rPr>
          <w:rFonts w:cs="Arial"/>
        </w:rPr>
        <w:t xml:space="preserve"> </w:t>
      </w:r>
      <w:r w:rsidRPr="00633A23">
        <w:t>Православном</w:t>
      </w:r>
      <w:r w:rsidRPr="00633A23">
        <w:rPr>
          <w:rFonts w:cs="Arial"/>
        </w:rPr>
        <w:t xml:space="preserve"> </w:t>
      </w:r>
      <w:r w:rsidRPr="00633A23">
        <w:t>клад</w:t>
      </w:r>
      <w:r w:rsidRPr="00633A23">
        <w:softHyphen/>
        <w:t>бище</w:t>
      </w:r>
      <w:r w:rsidRPr="00633A23">
        <w:rPr>
          <w:rFonts w:cs="Arial"/>
        </w:rPr>
        <w:t xml:space="preserve"> </w:t>
      </w:r>
      <w:r w:rsidRPr="00633A23">
        <w:t>состоялось</w:t>
      </w:r>
      <w:r w:rsidRPr="00633A23">
        <w:rPr>
          <w:rFonts w:cs="Arial"/>
        </w:rPr>
        <w:t xml:space="preserve"> </w:t>
      </w:r>
      <w:r w:rsidRPr="00633A23">
        <w:t>перезахоронение</w:t>
      </w:r>
      <w:r w:rsidRPr="00633A23">
        <w:rPr>
          <w:rFonts w:cs="Arial"/>
        </w:rPr>
        <w:t xml:space="preserve"> </w:t>
      </w:r>
      <w:r w:rsidRPr="00633A23">
        <w:t>праха</w:t>
      </w:r>
      <w:r w:rsidRPr="00633A23">
        <w:rPr>
          <w:rFonts w:cs="Arial"/>
        </w:rPr>
        <w:t xml:space="preserve"> </w:t>
      </w:r>
      <w:r w:rsidRPr="00633A23">
        <w:t>выдающегося русского</w:t>
      </w:r>
      <w:r w:rsidRPr="00633A23">
        <w:rPr>
          <w:rFonts w:cs="Arial"/>
        </w:rPr>
        <w:t xml:space="preserve"> </w:t>
      </w:r>
      <w:r w:rsidRPr="00633A23">
        <w:t>мореплавателя</w:t>
      </w:r>
      <w:r w:rsidRPr="00633A23">
        <w:rPr>
          <w:rFonts w:cs="Arial"/>
        </w:rPr>
        <w:t xml:space="preserve"> </w:t>
      </w:r>
      <w:r w:rsidRPr="00633A23">
        <w:t>контр</w:t>
      </w:r>
      <w:r w:rsidRPr="00633A23">
        <w:rPr>
          <w:rFonts w:cs="Arial"/>
        </w:rPr>
        <w:t>-</w:t>
      </w:r>
      <w:r w:rsidRPr="00633A23">
        <w:t>адмирала</w:t>
      </w:r>
      <w:r w:rsidRPr="00633A23">
        <w:rPr>
          <w:rFonts w:cs="Arial"/>
        </w:rPr>
        <w:t xml:space="preserve"> </w:t>
      </w:r>
      <w:r w:rsidRPr="00633A23">
        <w:t>Бориса</w:t>
      </w:r>
      <w:r w:rsidRPr="00633A23">
        <w:rPr>
          <w:rFonts w:cs="Arial"/>
        </w:rPr>
        <w:t xml:space="preserve"> </w:t>
      </w:r>
      <w:r w:rsidRPr="00633A23">
        <w:t>Анд</w:t>
      </w:r>
      <w:r w:rsidRPr="00633A23">
        <w:softHyphen/>
        <w:t>реевича</w:t>
      </w:r>
      <w:r w:rsidRPr="00633A23">
        <w:rPr>
          <w:rFonts w:cs="Arial"/>
        </w:rPr>
        <w:t xml:space="preserve"> </w:t>
      </w:r>
      <w:r w:rsidRPr="00633A23">
        <w:t>Вилькицкого</w:t>
      </w:r>
      <w:r w:rsidRPr="00633A23">
        <w:rPr>
          <w:rFonts w:cs="Arial"/>
        </w:rPr>
        <w:t xml:space="preserve">, </w:t>
      </w:r>
      <w:r w:rsidRPr="00633A23">
        <w:t>первооткрывателя</w:t>
      </w:r>
      <w:r w:rsidRPr="00633A23">
        <w:rPr>
          <w:rFonts w:cs="Arial"/>
        </w:rPr>
        <w:t xml:space="preserve"> </w:t>
      </w:r>
      <w:r w:rsidRPr="00633A23">
        <w:t>Северной Земли</w:t>
      </w:r>
      <w:r w:rsidRPr="00633A23">
        <w:rPr>
          <w:rFonts w:cs="Arial"/>
        </w:rPr>
        <w:t xml:space="preserve"> (</w:t>
      </w:r>
      <w:r w:rsidRPr="00633A23">
        <w:t>до</w:t>
      </w:r>
      <w:r w:rsidRPr="00633A23">
        <w:rPr>
          <w:rFonts w:cs="Arial"/>
        </w:rPr>
        <w:t xml:space="preserve"> 1917 </w:t>
      </w:r>
      <w:r w:rsidRPr="00633A23">
        <w:t>г</w:t>
      </w:r>
      <w:r w:rsidRPr="00633A23">
        <w:rPr>
          <w:rFonts w:cs="Arial"/>
        </w:rPr>
        <w:t>.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Земля</w:t>
      </w:r>
      <w:r w:rsidRPr="00633A23">
        <w:rPr>
          <w:rFonts w:cs="Arial"/>
        </w:rPr>
        <w:t xml:space="preserve"> </w:t>
      </w:r>
      <w:r w:rsidRPr="00633A23">
        <w:t>Императора</w:t>
      </w:r>
      <w:r w:rsidRPr="00633A23">
        <w:rPr>
          <w:rFonts w:cs="Arial"/>
        </w:rPr>
        <w:t xml:space="preserve">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), </w:t>
      </w:r>
      <w:r w:rsidRPr="00633A23">
        <w:t>перевезенного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Брюсселя</w:t>
      </w:r>
      <w:r w:rsidRPr="00633A23">
        <w:rPr>
          <w:rFonts w:cs="Arial"/>
        </w:rPr>
        <w:t xml:space="preserve"> (</w:t>
      </w:r>
      <w:r w:rsidRPr="00633A23">
        <w:t>Бельгия</w:t>
      </w:r>
      <w:r w:rsidRPr="00633A23">
        <w:rPr>
          <w:rFonts w:cs="Arial"/>
        </w:rPr>
        <w:t xml:space="preserve">)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Родину</w:t>
      </w:r>
      <w:r w:rsidRPr="00633A23">
        <w:rPr>
          <w:rFonts w:cs="Arial"/>
        </w:rPr>
        <w:t xml:space="preserve">. </w:t>
      </w:r>
      <w:r w:rsidRPr="00633A23">
        <w:t>Пани</w:t>
      </w:r>
      <w:r w:rsidRPr="00633A23">
        <w:softHyphen/>
        <w:t>хиду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героическому</w:t>
      </w:r>
      <w:r w:rsidRPr="00633A23">
        <w:rPr>
          <w:rFonts w:cs="Arial"/>
        </w:rPr>
        <w:t xml:space="preserve"> </w:t>
      </w:r>
      <w:r w:rsidRPr="00633A23">
        <w:t>русскому</w:t>
      </w:r>
      <w:r w:rsidRPr="00633A23">
        <w:rPr>
          <w:rFonts w:cs="Arial"/>
        </w:rPr>
        <w:t xml:space="preserve"> </w:t>
      </w:r>
      <w:r w:rsidRPr="00633A23">
        <w:t>белому</w:t>
      </w:r>
      <w:r w:rsidRPr="00633A23">
        <w:rPr>
          <w:rFonts w:cs="Arial"/>
        </w:rPr>
        <w:t xml:space="preserve"> </w:t>
      </w:r>
      <w:r w:rsidRPr="00633A23">
        <w:t>офицеру</w:t>
      </w:r>
      <w:r w:rsidRPr="00633A23">
        <w:rPr>
          <w:rFonts w:cs="Arial"/>
        </w:rPr>
        <w:t xml:space="preserve">, </w:t>
      </w:r>
      <w:r w:rsidRPr="00633A23">
        <w:t>ис</w:t>
      </w:r>
      <w:r w:rsidRPr="00633A23">
        <w:softHyphen/>
        <w:t>следователю</w:t>
      </w:r>
      <w:r w:rsidRPr="00633A23">
        <w:rPr>
          <w:rFonts w:cs="Arial"/>
        </w:rPr>
        <w:t xml:space="preserve"> </w:t>
      </w:r>
      <w:r w:rsidRPr="00633A23">
        <w:t>Арктики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мирового</w:t>
      </w:r>
      <w:r w:rsidRPr="00633A23">
        <w:rPr>
          <w:rFonts w:cs="Arial"/>
        </w:rPr>
        <w:t xml:space="preserve"> </w:t>
      </w:r>
      <w:r w:rsidRPr="00633A23">
        <w:t>океана</w:t>
      </w:r>
      <w:r w:rsidRPr="00633A23">
        <w:rPr>
          <w:rFonts w:cs="Arial"/>
        </w:rPr>
        <w:t xml:space="preserve">, </w:t>
      </w:r>
      <w:r w:rsidRPr="00633A23">
        <w:t>отслужил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стоятель</w:t>
      </w:r>
      <w:r w:rsidRPr="00633A23">
        <w:rPr>
          <w:rFonts w:cs="Arial"/>
        </w:rPr>
        <w:t xml:space="preserve"> </w:t>
      </w:r>
      <w:r w:rsidRPr="00633A23">
        <w:t>Смоленской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Ви</w:t>
      </w:r>
      <w:r w:rsidRPr="00633A23">
        <w:t>к</w:t>
      </w:r>
      <w:r w:rsidRPr="00633A23">
        <w:t>тор</w:t>
      </w:r>
      <w:r w:rsidRPr="00633A23">
        <w:rPr>
          <w:rFonts w:cs="Arial"/>
        </w:rPr>
        <w:t xml:space="preserve"> </w:t>
      </w:r>
      <w:r w:rsidRPr="00633A23">
        <w:t>Московский</w:t>
      </w:r>
      <w:r w:rsidRPr="00633A23">
        <w:rPr>
          <w:rFonts w:cs="Arial"/>
        </w:rPr>
        <w:t>.</w:t>
      </w:r>
    </w:p>
    <w:p w:rsidR="00EE307B" w:rsidRDefault="002D3589" w:rsidP="00EB0F88">
      <w:pPr>
        <w:rPr>
          <w:rFonts w:cs="Arial"/>
        </w:rPr>
      </w:pPr>
      <w:r w:rsidRPr="00EE307B">
        <w:rPr>
          <w:rFonts w:cs="Arial"/>
          <w:b/>
        </w:rPr>
        <w:t xml:space="preserve">9/22 </w:t>
      </w:r>
      <w:r w:rsidRPr="00EE307B">
        <w:rPr>
          <w:b/>
        </w:rPr>
        <w:t>ноября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Высшем</w:t>
      </w:r>
      <w:r w:rsidRPr="00633A23">
        <w:rPr>
          <w:rFonts w:cs="Arial"/>
        </w:rPr>
        <w:t xml:space="preserve"> </w:t>
      </w:r>
      <w:r w:rsidRPr="00633A23">
        <w:t>художественно</w:t>
      </w:r>
      <w:r w:rsidRPr="00633A23">
        <w:rPr>
          <w:rFonts w:cs="Arial"/>
        </w:rPr>
        <w:t>-</w:t>
      </w:r>
      <w:r w:rsidRPr="00633A23">
        <w:t>промыш</w:t>
      </w:r>
      <w:r w:rsidRPr="00633A23">
        <w:softHyphen/>
        <w:t>ленном</w:t>
      </w:r>
      <w:r w:rsidRPr="00633A23">
        <w:rPr>
          <w:rFonts w:cs="Arial"/>
        </w:rPr>
        <w:t xml:space="preserve"> </w:t>
      </w:r>
      <w:r w:rsidRPr="00633A23">
        <w:t>училище</w:t>
      </w:r>
      <w:r w:rsidRPr="00633A23">
        <w:rPr>
          <w:rFonts w:cs="Arial"/>
        </w:rPr>
        <w:t xml:space="preserve"> </w:t>
      </w:r>
      <w:r w:rsidRPr="00633A23">
        <w:t>бар</w:t>
      </w:r>
      <w:r w:rsidRPr="00633A23">
        <w:rPr>
          <w:rFonts w:cs="Arial"/>
        </w:rPr>
        <w:t xml:space="preserve">. </w:t>
      </w:r>
      <w:r w:rsidRPr="00633A23">
        <w:t>Штиглица</w:t>
      </w:r>
      <w:r w:rsidRPr="00633A23">
        <w:rPr>
          <w:rFonts w:cs="Arial"/>
        </w:rPr>
        <w:t xml:space="preserve"> (</w:t>
      </w:r>
      <w:r w:rsidRPr="00633A23">
        <w:t>им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Мухиной</w:t>
      </w:r>
      <w:r w:rsidRPr="00633A23">
        <w:rPr>
          <w:rFonts w:cs="Arial"/>
        </w:rPr>
        <w:t xml:space="preserve">) </w:t>
      </w:r>
      <w:r w:rsidRPr="00633A23">
        <w:t>от</w:t>
      </w:r>
      <w:r w:rsidRPr="00633A23">
        <w:softHyphen/>
        <w:t>крылась</w:t>
      </w:r>
      <w:r w:rsidRPr="00633A23">
        <w:rPr>
          <w:rFonts w:cs="Arial"/>
        </w:rPr>
        <w:t xml:space="preserve"> </w:t>
      </w:r>
      <w:r w:rsidRPr="00633A23">
        <w:t>выставка</w:t>
      </w:r>
      <w:r w:rsidRPr="00633A23">
        <w:rPr>
          <w:rFonts w:cs="Arial"/>
        </w:rPr>
        <w:t xml:space="preserve"> </w:t>
      </w:r>
      <w:r w:rsidRPr="00633A23">
        <w:t>«Спасенные</w:t>
      </w:r>
      <w:r w:rsidRPr="00633A23">
        <w:rPr>
          <w:rFonts w:cs="Arial"/>
        </w:rPr>
        <w:t xml:space="preserve"> </w:t>
      </w:r>
      <w:r w:rsidRPr="00633A23">
        <w:t>святыни»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посвя</w:t>
      </w:r>
      <w:r w:rsidRPr="00633A23">
        <w:softHyphen/>
        <w:t>щенная</w:t>
      </w:r>
      <w:r w:rsidRPr="00633A23">
        <w:rPr>
          <w:rFonts w:cs="Arial"/>
        </w:rPr>
        <w:t xml:space="preserve"> </w:t>
      </w:r>
      <w:r w:rsidRPr="00633A23">
        <w:t>храму</w:t>
      </w:r>
      <w:r w:rsidRPr="00633A23">
        <w:rPr>
          <w:rFonts w:cs="Arial"/>
        </w:rPr>
        <w:t xml:space="preserve"> </w:t>
      </w:r>
      <w:r w:rsidRPr="00633A23">
        <w:t>Спас</w:t>
      </w:r>
      <w:r w:rsidRPr="00633A23">
        <w:rPr>
          <w:rFonts w:cs="Arial"/>
        </w:rPr>
        <w:t>-</w:t>
      </w:r>
      <w:r w:rsidRPr="00633A23">
        <w:t>на</w:t>
      </w:r>
      <w:r w:rsidRPr="00633A23">
        <w:rPr>
          <w:rFonts w:cs="Arial"/>
        </w:rPr>
        <w:t>-</w:t>
      </w:r>
      <w:r w:rsidRPr="00633A23">
        <w:t>Водах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представ</w:t>
      </w:r>
      <w:r w:rsidRPr="00633A23">
        <w:softHyphen/>
        <w:t>лены</w:t>
      </w:r>
      <w:r w:rsidRPr="00633A23">
        <w:rPr>
          <w:rFonts w:cs="Arial"/>
        </w:rPr>
        <w:t xml:space="preserve"> </w:t>
      </w:r>
      <w:r w:rsidRPr="00633A23">
        <w:t>четыре</w:t>
      </w:r>
      <w:r w:rsidRPr="00633A23">
        <w:rPr>
          <w:rFonts w:cs="Arial"/>
        </w:rPr>
        <w:t xml:space="preserve"> </w:t>
      </w:r>
      <w:r w:rsidRPr="00633A23">
        <w:t>считавшихся</w:t>
      </w:r>
      <w:r w:rsidRPr="00633A23">
        <w:rPr>
          <w:rFonts w:cs="Arial"/>
        </w:rPr>
        <w:t xml:space="preserve"> </w:t>
      </w:r>
      <w:r w:rsidRPr="00633A23">
        <w:t>утраченными</w:t>
      </w:r>
      <w:r w:rsidRPr="00633A23">
        <w:rPr>
          <w:rFonts w:cs="Arial"/>
        </w:rPr>
        <w:t xml:space="preserve"> </w:t>
      </w:r>
      <w:r w:rsidRPr="00633A23">
        <w:t>мозаичные иконы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>-</w:t>
      </w:r>
      <w:r w:rsidRPr="00633A23">
        <w:t>памятника</w:t>
      </w:r>
      <w:r w:rsidRPr="00633A23">
        <w:rPr>
          <w:rFonts w:cs="Arial"/>
        </w:rPr>
        <w:t xml:space="preserve">: </w:t>
      </w:r>
      <w:r w:rsidRPr="00633A23">
        <w:t>«Несение</w:t>
      </w:r>
      <w:r w:rsidRPr="00633A23">
        <w:rPr>
          <w:rFonts w:cs="Arial"/>
        </w:rPr>
        <w:t xml:space="preserve"> </w:t>
      </w:r>
      <w:r w:rsidRPr="00633A23">
        <w:t>Креста»</w:t>
      </w:r>
      <w:r w:rsidRPr="00633A23">
        <w:rPr>
          <w:rFonts w:cs="Arial"/>
        </w:rPr>
        <w:t xml:space="preserve">, </w:t>
      </w:r>
      <w:r w:rsidRPr="00633A23">
        <w:t>«Спас</w:t>
      </w:r>
      <w:r w:rsidRPr="00633A23">
        <w:rPr>
          <w:rFonts w:cs="Arial"/>
        </w:rPr>
        <w:t xml:space="preserve"> </w:t>
      </w:r>
      <w:r w:rsidRPr="00633A23">
        <w:t>в терновом</w:t>
      </w:r>
      <w:r w:rsidRPr="00633A23">
        <w:rPr>
          <w:rFonts w:cs="Arial"/>
        </w:rPr>
        <w:t xml:space="preserve"> </w:t>
      </w:r>
      <w:r w:rsidRPr="00633A23">
        <w:t>венце»</w:t>
      </w:r>
      <w:r w:rsidRPr="00633A23">
        <w:rPr>
          <w:rFonts w:cs="Arial"/>
        </w:rPr>
        <w:t xml:space="preserve">, </w:t>
      </w:r>
      <w:r w:rsidRPr="00633A23">
        <w:t>«Моление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чаше»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глава</w:t>
      </w:r>
      <w:r w:rsidRPr="00633A23">
        <w:rPr>
          <w:rFonts w:cs="Arial"/>
        </w:rPr>
        <w:t xml:space="preserve"> </w:t>
      </w:r>
      <w:r w:rsidRPr="00633A23">
        <w:t>Христа Спасителя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часть</w:t>
      </w:r>
      <w:r w:rsidRPr="00633A23">
        <w:rPr>
          <w:rFonts w:cs="Arial"/>
        </w:rPr>
        <w:t xml:space="preserve"> </w:t>
      </w:r>
      <w:r w:rsidRPr="00633A23">
        <w:t>центральной</w:t>
      </w:r>
      <w:r w:rsidRPr="00633A23">
        <w:rPr>
          <w:rFonts w:cs="Arial"/>
        </w:rPr>
        <w:t xml:space="preserve"> </w:t>
      </w:r>
      <w:r w:rsidRPr="00633A23">
        <w:t>алтарной</w:t>
      </w:r>
      <w:r w:rsidRPr="00633A23">
        <w:rPr>
          <w:rFonts w:cs="Arial"/>
        </w:rPr>
        <w:t xml:space="preserve"> </w:t>
      </w:r>
      <w:r w:rsidRPr="00633A23">
        <w:t>мозаики</w:t>
      </w:r>
      <w:r w:rsidRPr="00633A23">
        <w:rPr>
          <w:rFonts w:cs="Arial"/>
        </w:rPr>
        <w:t xml:space="preserve">, </w:t>
      </w:r>
      <w:r w:rsidRPr="00633A23">
        <w:t>разрушенной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взрыве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Выполненные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рисункам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М</w:t>
      </w:r>
      <w:r w:rsidRPr="00633A23">
        <w:rPr>
          <w:rFonts w:cs="Arial"/>
        </w:rPr>
        <w:t xml:space="preserve">. </w:t>
      </w:r>
      <w:r w:rsidRPr="00633A23">
        <w:t>Васнецова</w:t>
      </w:r>
      <w:r w:rsidRPr="00633A23">
        <w:rPr>
          <w:rFonts w:cs="Arial"/>
        </w:rPr>
        <w:t xml:space="preserve"> </w:t>
      </w:r>
      <w:r w:rsidRPr="00633A23">
        <w:t>и Н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Бруни</w:t>
      </w:r>
      <w:r w:rsidRPr="00633A23">
        <w:rPr>
          <w:rFonts w:cs="Arial"/>
        </w:rPr>
        <w:t xml:space="preserve">, </w:t>
      </w:r>
      <w:r w:rsidRPr="00633A23">
        <w:t>мозаики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найдены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а</w:t>
      </w:r>
      <w:r w:rsidRPr="00633A23">
        <w:t>пасниках</w:t>
      </w:r>
      <w:r w:rsidRPr="00633A23">
        <w:rPr>
          <w:rFonts w:cs="Arial"/>
        </w:rPr>
        <w:t xml:space="preserve"> </w:t>
      </w:r>
      <w:r w:rsidRPr="00633A23">
        <w:t>Рус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музея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декабре</w:t>
      </w:r>
      <w:r w:rsidRPr="00633A23">
        <w:rPr>
          <w:rFonts w:cs="Arial"/>
        </w:rPr>
        <w:t xml:space="preserve"> 1995 </w:t>
      </w:r>
      <w:r w:rsidRPr="00633A23">
        <w:t>г</w:t>
      </w:r>
      <w:r w:rsidRPr="00633A23">
        <w:rPr>
          <w:rFonts w:cs="Arial"/>
        </w:rPr>
        <w:t xml:space="preserve">.; </w:t>
      </w:r>
      <w:r w:rsidRPr="00633A23">
        <w:t>туда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пере</w:t>
      </w:r>
      <w:r w:rsidRPr="00633A23">
        <w:softHyphen/>
        <w:t>даны</w:t>
      </w:r>
      <w:r w:rsidRPr="00633A23">
        <w:rPr>
          <w:rFonts w:cs="Arial"/>
        </w:rPr>
        <w:t xml:space="preserve"> </w:t>
      </w:r>
      <w:r w:rsidRPr="00633A23">
        <w:t>вскоре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разруш</w:t>
      </w:r>
      <w:r w:rsidRPr="00633A23">
        <w:t>е</w:t>
      </w:r>
      <w:r w:rsidRPr="00633A23">
        <w:t>ния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Спас</w:t>
      </w:r>
      <w:r w:rsidRPr="00633A23">
        <w:rPr>
          <w:rFonts w:cs="Arial"/>
        </w:rPr>
        <w:t>-</w:t>
      </w:r>
      <w:r w:rsidRPr="00633A23">
        <w:t>на</w:t>
      </w:r>
      <w:r w:rsidRPr="00633A23">
        <w:rPr>
          <w:rFonts w:cs="Arial"/>
        </w:rPr>
        <w:t>-</w:t>
      </w:r>
      <w:r w:rsidRPr="00633A23">
        <w:t>Водах из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Богоявленского</w:t>
      </w:r>
      <w:r w:rsidRPr="00633A23">
        <w:rPr>
          <w:rFonts w:cs="Arial"/>
        </w:rPr>
        <w:t xml:space="preserve"> </w:t>
      </w:r>
      <w:r w:rsidRPr="00633A23">
        <w:t>Морского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(1932 </w:t>
      </w:r>
      <w:r w:rsidRPr="00633A23">
        <w:t>г</w:t>
      </w:r>
      <w:r w:rsidRPr="00633A23">
        <w:rPr>
          <w:rFonts w:cs="Arial"/>
        </w:rPr>
        <w:t xml:space="preserve">.).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выставке</w:t>
      </w:r>
      <w:r w:rsidRPr="00633A23">
        <w:rPr>
          <w:rFonts w:cs="Arial"/>
        </w:rPr>
        <w:t xml:space="preserve"> </w:t>
      </w:r>
      <w:r w:rsidRPr="00633A23">
        <w:t>представлены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реликвии</w:t>
      </w:r>
      <w:r w:rsidRPr="00633A23">
        <w:rPr>
          <w:rFonts w:cs="Arial"/>
        </w:rPr>
        <w:t xml:space="preserve"> </w:t>
      </w:r>
      <w:r w:rsidRPr="00633A23">
        <w:t>времен Русско</w:t>
      </w:r>
      <w:r w:rsidRPr="00633A23">
        <w:rPr>
          <w:rFonts w:cs="Arial"/>
        </w:rPr>
        <w:t>-</w:t>
      </w:r>
      <w:r w:rsidRPr="00633A23">
        <w:t>Японской</w:t>
      </w:r>
      <w:r w:rsidRPr="00633A23">
        <w:rPr>
          <w:rFonts w:cs="Arial"/>
        </w:rPr>
        <w:t xml:space="preserve"> </w:t>
      </w:r>
      <w:r w:rsidRPr="00633A23">
        <w:t>войны</w:t>
      </w:r>
      <w:r w:rsidRPr="00633A23">
        <w:rPr>
          <w:rFonts w:cs="Arial"/>
        </w:rPr>
        <w:t xml:space="preserve">, </w:t>
      </w:r>
      <w:r w:rsidRPr="00633A23">
        <w:t>эскизы</w:t>
      </w:r>
      <w:r w:rsidRPr="00633A23">
        <w:rPr>
          <w:rFonts w:cs="Arial"/>
        </w:rPr>
        <w:t xml:space="preserve"> </w:t>
      </w:r>
      <w:r w:rsidRPr="00633A23">
        <w:t>воссоздания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и строительства</w:t>
      </w:r>
      <w:r w:rsidRPr="00633A23">
        <w:rPr>
          <w:rFonts w:cs="Arial"/>
        </w:rPr>
        <w:t xml:space="preserve"> </w:t>
      </w:r>
      <w:r w:rsidRPr="00633A23">
        <w:t>часовни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Чудотворца</w:t>
      </w:r>
      <w:r w:rsidRPr="00633A23">
        <w:rPr>
          <w:rFonts w:cs="Arial"/>
        </w:rPr>
        <w:t xml:space="preserve"> </w:t>
      </w:r>
      <w:r w:rsidRPr="00633A23">
        <w:t>ря</w:t>
      </w:r>
      <w:r w:rsidRPr="00633A23">
        <w:softHyphen/>
        <w:t>дом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EE307B">
        <w:rPr>
          <w:rFonts w:cs="Arial"/>
          <w:b/>
        </w:rPr>
        <w:t xml:space="preserve">15/28 </w:t>
      </w:r>
      <w:r w:rsidRPr="00EE307B">
        <w:rPr>
          <w:b/>
        </w:rPr>
        <w:t>ноября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</w:t>
      </w:r>
      <w:r w:rsidRPr="00633A23">
        <w:softHyphen/>
        <w:t>дожский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поздравил</w:t>
      </w:r>
      <w:r w:rsidRPr="00633A23">
        <w:rPr>
          <w:rFonts w:cs="Arial"/>
        </w:rPr>
        <w:t xml:space="preserve"> </w:t>
      </w:r>
      <w:r w:rsidRPr="00633A23">
        <w:t>академ</w:t>
      </w:r>
      <w:r w:rsidRPr="00633A23">
        <w:t>и</w:t>
      </w:r>
      <w:r w:rsidRPr="00633A23">
        <w:t>ка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. </w:t>
      </w:r>
      <w:r w:rsidRPr="00633A23">
        <w:t>Лиха</w:t>
      </w:r>
      <w:r w:rsidRPr="00633A23">
        <w:softHyphen/>
        <w:t>чева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90-</w:t>
      </w:r>
      <w:r w:rsidRPr="00633A23">
        <w:t>летием</w:t>
      </w:r>
      <w:r w:rsidRPr="00633A23">
        <w:rPr>
          <w:rFonts w:cs="Arial"/>
        </w:rPr>
        <w:t xml:space="preserve">, </w:t>
      </w:r>
      <w:r w:rsidRPr="00633A23">
        <w:t>приняв</w:t>
      </w:r>
      <w:r w:rsidRPr="00633A23">
        <w:rPr>
          <w:rFonts w:cs="Arial"/>
        </w:rPr>
        <w:t xml:space="preserve"> </w:t>
      </w:r>
      <w:r w:rsidRPr="00633A23">
        <w:t>участие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конференции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softHyphen/>
        <w:t>священной</w:t>
      </w:r>
      <w:r w:rsidRPr="00633A23">
        <w:rPr>
          <w:rFonts w:cs="Arial"/>
        </w:rPr>
        <w:t xml:space="preserve"> </w:t>
      </w:r>
      <w:r w:rsidRPr="00633A23">
        <w:t>чествованию</w:t>
      </w:r>
      <w:r w:rsidRPr="00633A23">
        <w:rPr>
          <w:rFonts w:cs="Arial"/>
        </w:rPr>
        <w:t xml:space="preserve"> </w:t>
      </w:r>
      <w:r w:rsidRPr="00633A23">
        <w:t>юб</w:t>
      </w:r>
      <w:r w:rsidRPr="00633A23">
        <w:t>и</w:t>
      </w:r>
      <w:r w:rsidRPr="00633A23">
        <w:t>ляра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актовом</w:t>
      </w:r>
      <w:r w:rsidRPr="00633A23">
        <w:rPr>
          <w:rFonts w:cs="Arial"/>
        </w:rPr>
        <w:t xml:space="preserve"> </w:t>
      </w:r>
      <w:r w:rsidRPr="00633A23">
        <w:t>зале Российской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Наук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дар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митропо</w:t>
      </w:r>
      <w:r w:rsidRPr="00633A23">
        <w:softHyphen/>
        <w:t>лит</w:t>
      </w:r>
      <w:r w:rsidRPr="00633A23">
        <w:rPr>
          <w:rFonts w:cs="Arial"/>
        </w:rPr>
        <w:t xml:space="preserve"> </w:t>
      </w:r>
      <w:r w:rsidRPr="00633A23">
        <w:t>преподнес</w:t>
      </w:r>
      <w:r w:rsidRPr="00633A23">
        <w:rPr>
          <w:rFonts w:cs="Arial"/>
        </w:rPr>
        <w:t xml:space="preserve"> </w:t>
      </w:r>
      <w:r w:rsidRPr="00633A23">
        <w:t>акад</w:t>
      </w:r>
      <w:r w:rsidRPr="00633A23">
        <w:t>е</w:t>
      </w:r>
      <w:r w:rsidRPr="00633A23">
        <w:t>мику</w:t>
      </w:r>
      <w:r w:rsidRPr="00633A23">
        <w:rPr>
          <w:rFonts w:cs="Arial"/>
        </w:rPr>
        <w:t xml:space="preserve"> </w:t>
      </w:r>
      <w:r w:rsidRPr="00633A23">
        <w:t>Лихачеву</w:t>
      </w:r>
      <w:r w:rsidRPr="00633A23">
        <w:rPr>
          <w:rFonts w:cs="Arial"/>
        </w:rPr>
        <w:t xml:space="preserve"> </w:t>
      </w:r>
      <w:r w:rsidRPr="00633A23">
        <w:t>икону</w:t>
      </w:r>
      <w:r w:rsidRPr="00633A23">
        <w:rPr>
          <w:rFonts w:cs="Arial"/>
        </w:rPr>
        <w:t xml:space="preserve">, </w:t>
      </w:r>
      <w:r w:rsidRPr="00633A23">
        <w:t>поздравив</w:t>
      </w:r>
      <w:r w:rsidRPr="00633A23">
        <w:rPr>
          <w:rFonts w:cs="Arial"/>
        </w:rPr>
        <w:t xml:space="preserve"> </w:t>
      </w:r>
      <w:r w:rsidRPr="00633A23">
        <w:t>с торжеством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пожелав</w:t>
      </w:r>
      <w:r w:rsidRPr="00633A23">
        <w:rPr>
          <w:rFonts w:cs="Arial"/>
        </w:rPr>
        <w:t xml:space="preserve"> </w:t>
      </w:r>
      <w:r w:rsidRPr="00633A23">
        <w:t>здоровья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плодотворных</w:t>
      </w:r>
      <w:r w:rsidRPr="00633A23">
        <w:rPr>
          <w:rFonts w:cs="Arial"/>
        </w:rPr>
        <w:t xml:space="preserve"> </w:t>
      </w:r>
      <w:r w:rsidRPr="00633A23">
        <w:t>тру</w:t>
      </w:r>
      <w:r w:rsidRPr="00633A23">
        <w:softHyphen/>
        <w:t>дов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культуры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lastRenderedPageBreak/>
        <w:t>В</w:t>
      </w:r>
      <w:r w:rsidRPr="00633A23">
        <w:rPr>
          <w:rFonts w:cs="Arial"/>
        </w:rPr>
        <w:t xml:space="preserve"> </w:t>
      </w:r>
      <w:r w:rsidRPr="00633A23">
        <w:t>ноябре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очередной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Никольском</w:t>
      </w:r>
      <w:r w:rsidRPr="00633A23">
        <w:rPr>
          <w:rFonts w:cs="Arial"/>
        </w:rPr>
        <w:t xml:space="preserve"> </w:t>
      </w:r>
      <w:r w:rsidRPr="00633A23">
        <w:t>кладбище 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 </w:t>
      </w:r>
      <w:r w:rsidRPr="00633A23">
        <w:t>нарядом</w:t>
      </w:r>
      <w:r w:rsidRPr="00633A23">
        <w:rPr>
          <w:rFonts w:cs="Arial"/>
        </w:rPr>
        <w:t xml:space="preserve"> </w:t>
      </w:r>
      <w:r w:rsidRPr="00633A23">
        <w:t>милиции</w:t>
      </w:r>
      <w:r w:rsidRPr="00633A23">
        <w:rPr>
          <w:rFonts w:cs="Arial"/>
        </w:rPr>
        <w:t xml:space="preserve"> </w:t>
      </w:r>
      <w:r w:rsidRPr="00633A23">
        <w:t>было обнаружено</w:t>
      </w:r>
      <w:r w:rsidRPr="00633A23">
        <w:rPr>
          <w:rFonts w:cs="Arial"/>
        </w:rPr>
        <w:t xml:space="preserve"> </w:t>
      </w:r>
      <w:r w:rsidRPr="00633A23">
        <w:t>повреждение</w:t>
      </w:r>
      <w:r w:rsidRPr="00633A23">
        <w:rPr>
          <w:rFonts w:cs="Arial"/>
        </w:rPr>
        <w:t xml:space="preserve"> </w:t>
      </w:r>
      <w:r w:rsidRPr="00633A23">
        <w:t>восьми</w:t>
      </w:r>
      <w:r w:rsidRPr="00633A23">
        <w:rPr>
          <w:rFonts w:cs="Arial"/>
        </w:rPr>
        <w:t xml:space="preserve"> </w:t>
      </w:r>
      <w:r w:rsidRPr="00633A23">
        <w:t>могильных</w:t>
      </w:r>
      <w:r w:rsidRPr="00633A23">
        <w:rPr>
          <w:rFonts w:cs="Arial"/>
        </w:rPr>
        <w:t xml:space="preserve"> </w:t>
      </w:r>
      <w:r w:rsidRPr="00633A23">
        <w:t>крестов</w:t>
      </w:r>
      <w:r w:rsidRPr="00633A23">
        <w:rPr>
          <w:rFonts w:cs="Arial"/>
        </w:rPr>
        <w:t xml:space="preserve">. </w:t>
      </w:r>
      <w:r w:rsidRPr="00633A23">
        <w:t>Вскоре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задержан</w:t>
      </w:r>
      <w:r w:rsidRPr="00633A23">
        <w:rPr>
          <w:rFonts w:cs="Arial"/>
        </w:rPr>
        <w:t xml:space="preserve"> </w:t>
      </w:r>
      <w:r w:rsidRPr="00633A23">
        <w:t>ч</w:t>
      </w:r>
      <w:r w:rsidRPr="00633A23">
        <w:t>е</w:t>
      </w:r>
      <w:r w:rsidRPr="00633A23">
        <w:t>ловек</w:t>
      </w:r>
      <w:r w:rsidRPr="00633A23">
        <w:rPr>
          <w:rFonts w:cs="Arial"/>
        </w:rPr>
        <w:t xml:space="preserve">, </w:t>
      </w:r>
      <w:r w:rsidRPr="00633A23">
        <w:t>учинивший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softHyphen/>
        <w:t>татство</w:t>
      </w:r>
      <w:r w:rsidRPr="00633A23">
        <w:rPr>
          <w:rFonts w:cs="Arial"/>
        </w:rPr>
        <w:t xml:space="preserve">.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оказался</w:t>
      </w:r>
      <w:r w:rsidRPr="00633A23">
        <w:rPr>
          <w:rFonts w:cs="Arial"/>
        </w:rPr>
        <w:t xml:space="preserve"> 26-</w:t>
      </w:r>
      <w:r w:rsidRPr="00633A23">
        <w:t>летний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Тихонравов</w:t>
      </w:r>
      <w:r w:rsidRPr="00633A23">
        <w:rPr>
          <w:rFonts w:cs="Arial"/>
        </w:rPr>
        <w:t xml:space="preserve">. </w:t>
      </w:r>
      <w:r w:rsidRPr="00633A23">
        <w:t>Моти</w:t>
      </w:r>
      <w:r w:rsidRPr="00633A23">
        <w:softHyphen/>
        <w:t>вом</w:t>
      </w:r>
      <w:r w:rsidRPr="00633A23">
        <w:rPr>
          <w:rFonts w:cs="Arial"/>
        </w:rPr>
        <w:t xml:space="preserve"> </w:t>
      </w:r>
      <w:r w:rsidRPr="00633A23">
        <w:t>престу</w:t>
      </w:r>
      <w:r w:rsidRPr="00633A23">
        <w:t>п</w:t>
      </w:r>
      <w:r w:rsidRPr="00633A23">
        <w:t>ления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словам</w:t>
      </w:r>
      <w:r w:rsidRPr="00633A23">
        <w:rPr>
          <w:rFonts w:cs="Arial"/>
        </w:rPr>
        <w:t xml:space="preserve">, </w:t>
      </w:r>
      <w:r w:rsidRPr="00633A23">
        <w:t>явилось</w:t>
      </w:r>
      <w:r w:rsidRPr="00633A23">
        <w:rPr>
          <w:rFonts w:cs="Arial"/>
        </w:rPr>
        <w:t xml:space="preserve"> </w:t>
      </w:r>
      <w:r w:rsidRPr="00633A23">
        <w:t>желание развлечься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состоялось</w:t>
      </w:r>
      <w:r w:rsidRPr="00633A23">
        <w:rPr>
          <w:rFonts w:cs="Arial"/>
        </w:rPr>
        <w:t xml:space="preserve"> </w:t>
      </w:r>
      <w:r w:rsidRPr="00633A23">
        <w:t>приходское</w:t>
      </w:r>
      <w:r w:rsidRPr="00633A23">
        <w:rPr>
          <w:rFonts w:cs="Arial"/>
        </w:rPr>
        <w:t xml:space="preserve"> </w:t>
      </w:r>
      <w:r w:rsidRPr="00633A23">
        <w:t>собрание</w:t>
      </w:r>
      <w:r w:rsidRPr="00633A23">
        <w:rPr>
          <w:rFonts w:cs="Arial"/>
        </w:rPr>
        <w:t xml:space="preserve">, </w:t>
      </w:r>
      <w:r w:rsidRPr="00633A23">
        <w:t>посвященное</w:t>
      </w:r>
      <w:r w:rsidRPr="00633A23">
        <w:rPr>
          <w:rFonts w:cs="Arial"/>
        </w:rPr>
        <w:t xml:space="preserve"> </w:t>
      </w:r>
      <w:r w:rsidRPr="00633A23">
        <w:t>открытию</w:t>
      </w:r>
      <w:r w:rsidRPr="00633A23">
        <w:rPr>
          <w:rFonts w:cs="Arial"/>
        </w:rPr>
        <w:t xml:space="preserve"> </w:t>
      </w:r>
      <w:r w:rsidRPr="00633A23">
        <w:t>прихода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Петра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softHyphen/>
        <w:t>трополита</w:t>
      </w:r>
      <w:r w:rsidRPr="00633A23">
        <w:rPr>
          <w:rFonts w:cs="Arial"/>
        </w:rPr>
        <w:t xml:space="preserve"> </w:t>
      </w:r>
      <w:r w:rsidRPr="00633A23">
        <w:t>Московского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rPr>
          <w:rFonts w:cs="Arial"/>
        </w:rPr>
        <w:t xml:space="preserve">. </w:t>
      </w:r>
      <w:r w:rsidRPr="00633A23">
        <w:t>Творожковского</w:t>
      </w:r>
      <w:r w:rsidRPr="00633A23">
        <w:rPr>
          <w:rFonts w:cs="Arial"/>
        </w:rPr>
        <w:t xml:space="preserve"> </w:t>
      </w:r>
      <w:r w:rsidRPr="00633A23">
        <w:t>подворья на</w:t>
      </w:r>
      <w:r w:rsidRPr="00633A23">
        <w:rPr>
          <w:rFonts w:cs="Arial"/>
        </w:rPr>
        <w:t xml:space="preserve"> </w:t>
      </w:r>
      <w:r w:rsidRPr="00633A23">
        <w:t>Роменской</w:t>
      </w:r>
      <w:r w:rsidRPr="00633A23">
        <w:rPr>
          <w:rFonts w:cs="Arial"/>
        </w:rPr>
        <w:t xml:space="preserve"> </w:t>
      </w:r>
      <w:r w:rsidRPr="00633A23">
        <w:t>улице</w:t>
      </w:r>
      <w:r w:rsidRPr="00633A23">
        <w:rPr>
          <w:rFonts w:cs="Arial"/>
        </w:rPr>
        <w:t xml:space="preserve">. </w:t>
      </w:r>
      <w:r w:rsidRPr="00633A23">
        <w:t>Н</w:t>
      </w:r>
      <w:r w:rsidRPr="00633A23">
        <w:t>а</w:t>
      </w:r>
      <w:r w:rsidRPr="00633A23">
        <w:t>стоятелем</w:t>
      </w:r>
      <w:r w:rsidRPr="00633A23">
        <w:rPr>
          <w:rFonts w:cs="Arial"/>
        </w:rPr>
        <w:t xml:space="preserve"> </w:t>
      </w:r>
      <w:r w:rsidRPr="00633A23">
        <w:t>прихода</w:t>
      </w:r>
      <w:r w:rsidRPr="00633A23">
        <w:rPr>
          <w:rFonts w:cs="Arial"/>
        </w:rPr>
        <w:t xml:space="preserve"> </w:t>
      </w:r>
      <w:r w:rsidRPr="00633A23">
        <w:t>назначен свящ</w:t>
      </w:r>
      <w:r w:rsidRPr="00633A23">
        <w:rPr>
          <w:rFonts w:cs="Arial"/>
        </w:rPr>
        <w:t xml:space="preserve">. </w:t>
      </w:r>
      <w:r w:rsidRPr="00633A23">
        <w:t>Николай</w:t>
      </w:r>
      <w:r w:rsidRPr="00633A23">
        <w:rPr>
          <w:rFonts w:cs="Arial"/>
        </w:rPr>
        <w:t xml:space="preserve"> </w:t>
      </w:r>
      <w:r w:rsidRPr="00633A23">
        <w:t>Пашков</w:t>
      </w:r>
      <w:r w:rsidRPr="00633A23">
        <w:rPr>
          <w:rFonts w:cs="Arial"/>
        </w:rPr>
        <w:t xml:space="preserve">, </w:t>
      </w:r>
      <w:r w:rsidRPr="00633A23">
        <w:t>известный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посто</w:t>
      </w:r>
      <w:r w:rsidRPr="00633A23">
        <w:softHyphen/>
        <w:t>янных</w:t>
      </w:r>
      <w:r w:rsidRPr="00633A23">
        <w:rPr>
          <w:rFonts w:cs="Arial"/>
        </w:rPr>
        <w:t xml:space="preserve"> </w:t>
      </w:r>
      <w:r w:rsidRPr="00633A23">
        <w:t>учас</w:t>
      </w:r>
      <w:r w:rsidRPr="00633A23">
        <w:t>т</w:t>
      </w:r>
      <w:r w:rsidRPr="00633A23">
        <w:t>ников</w:t>
      </w:r>
      <w:r w:rsidRPr="00633A23">
        <w:rPr>
          <w:rFonts w:cs="Arial"/>
        </w:rPr>
        <w:t xml:space="preserve"> </w:t>
      </w:r>
      <w:r w:rsidRPr="00633A23">
        <w:t>передач</w:t>
      </w:r>
      <w:r w:rsidRPr="00633A23">
        <w:rPr>
          <w:rFonts w:cs="Arial"/>
        </w:rPr>
        <w:t xml:space="preserve"> </w:t>
      </w:r>
      <w:r w:rsidRPr="00633A23">
        <w:t>радио</w:t>
      </w:r>
      <w:r w:rsidRPr="00633A23">
        <w:rPr>
          <w:rFonts w:cs="Arial"/>
        </w:rPr>
        <w:t xml:space="preserve"> </w:t>
      </w:r>
      <w:r w:rsidRPr="00633A23">
        <w:t>«Тэос»</w:t>
      </w:r>
      <w:r w:rsidRPr="00633A23">
        <w:rPr>
          <w:rFonts w:cs="Arial"/>
        </w:rPr>
        <w:t xml:space="preserve">, </w:t>
      </w:r>
      <w:r w:rsidRPr="00633A23">
        <w:t>возглавляе</w:t>
      </w:r>
      <w:r w:rsidRPr="00633A23">
        <w:softHyphen/>
        <w:t>мого</w:t>
      </w:r>
      <w:r w:rsidRPr="00633A23">
        <w:rPr>
          <w:rFonts w:cs="Arial"/>
        </w:rPr>
        <w:t xml:space="preserve"> </w:t>
      </w:r>
      <w:r w:rsidRPr="00633A23">
        <w:t>протестантом</w:t>
      </w:r>
      <w:r w:rsidRPr="00633A23">
        <w:rPr>
          <w:rFonts w:cs="Arial"/>
        </w:rPr>
        <w:t xml:space="preserve"> (</w:t>
      </w:r>
      <w:r w:rsidRPr="00633A23">
        <w:t>б</w:t>
      </w:r>
      <w:r w:rsidRPr="00633A23">
        <w:rPr>
          <w:rFonts w:cs="Arial"/>
        </w:rPr>
        <w:t xml:space="preserve">. </w:t>
      </w:r>
      <w:r w:rsidRPr="00633A23">
        <w:t>православным</w:t>
      </w:r>
      <w:r w:rsidRPr="00633A23">
        <w:rPr>
          <w:rFonts w:cs="Arial"/>
        </w:rPr>
        <w:t xml:space="preserve">) </w:t>
      </w:r>
      <w:r w:rsidRPr="00633A23">
        <w:t>Е</w:t>
      </w:r>
      <w:r w:rsidRPr="00633A23">
        <w:rPr>
          <w:rFonts w:cs="Arial"/>
        </w:rPr>
        <w:t xml:space="preserve">. </w:t>
      </w:r>
      <w:r w:rsidRPr="00633A23">
        <w:t>Недельским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связи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«реорганизацией»</w:t>
      </w:r>
      <w:r w:rsidRPr="00633A23">
        <w:rPr>
          <w:rFonts w:cs="Arial"/>
        </w:rPr>
        <w:t xml:space="preserve"> </w:t>
      </w:r>
      <w:r w:rsidRPr="00633A23">
        <w:t>училища</w:t>
      </w:r>
      <w:r w:rsidRPr="00633A23">
        <w:rPr>
          <w:rFonts w:cs="Arial"/>
        </w:rPr>
        <w:t xml:space="preserve"> </w:t>
      </w:r>
      <w:r w:rsidRPr="00633A23">
        <w:t>занятия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Епар</w:t>
      </w:r>
      <w:r w:rsidRPr="00633A23">
        <w:softHyphen/>
        <w:t>хиальном</w:t>
      </w:r>
      <w:r w:rsidRPr="00633A23">
        <w:rPr>
          <w:rFonts w:cs="Arial"/>
        </w:rPr>
        <w:t xml:space="preserve"> </w:t>
      </w:r>
      <w:r w:rsidRPr="00633A23">
        <w:t>Духовном</w:t>
      </w:r>
      <w:r w:rsidRPr="00633A23">
        <w:rPr>
          <w:rFonts w:cs="Arial"/>
        </w:rPr>
        <w:t xml:space="preserve"> </w:t>
      </w:r>
      <w:r w:rsidRPr="00633A23">
        <w:t>училище</w:t>
      </w:r>
      <w:r w:rsidRPr="00633A23">
        <w:rPr>
          <w:rFonts w:cs="Arial"/>
        </w:rPr>
        <w:t xml:space="preserve"> (</w:t>
      </w:r>
      <w:r w:rsidRPr="00633A23">
        <w:t>благотвор</w:t>
      </w:r>
      <w:r w:rsidRPr="00633A23">
        <w:t>и</w:t>
      </w:r>
      <w:r w:rsidRPr="00633A23">
        <w:t>тельном Центре</w:t>
      </w:r>
      <w:r w:rsidRPr="00633A23">
        <w:rPr>
          <w:rFonts w:cs="Arial"/>
        </w:rPr>
        <w:t xml:space="preserve"> </w:t>
      </w:r>
      <w:r w:rsidRPr="00633A23">
        <w:t>Православного</w:t>
      </w:r>
      <w:r w:rsidRPr="00633A23">
        <w:rPr>
          <w:rFonts w:cs="Arial"/>
        </w:rPr>
        <w:t xml:space="preserve"> </w:t>
      </w:r>
      <w:r w:rsidRPr="00633A23">
        <w:t>просвещения</w:t>
      </w:r>
      <w:r w:rsidRPr="00633A23">
        <w:rPr>
          <w:rFonts w:cs="Arial"/>
        </w:rPr>
        <w:t xml:space="preserve">), </w:t>
      </w:r>
      <w:r w:rsidRPr="00633A23">
        <w:t>располагав</w:t>
      </w:r>
      <w:r w:rsidRPr="00633A23">
        <w:softHyphen/>
        <w:t>шемся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здании</w:t>
      </w:r>
      <w:r w:rsidRPr="00633A23">
        <w:rPr>
          <w:rFonts w:cs="Arial"/>
        </w:rPr>
        <w:t xml:space="preserve">, </w:t>
      </w:r>
      <w:r w:rsidRPr="00633A23">
        <w:t>приостано</w:t>
      </w:r>
      <w:r w:rsidRPr="00633A23">
        <w:t>в</w:t>
      </w:r>
      <w:r w:rsidRPr="00633A23">
        <w:t>лены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EE307B">
        <w:rPr>
          <w:rFonts w:cs="Arial"/>
          <w:b/>
        </w:rPr>
        <w:t xml:space="preserve">23 </w:t>
      </w:r>
      <w:r w:rsidRPr="00EE307B">
        <w:rPr>
          <w:b/>
        </w:rPr>
        <w:t>ноября</w:t>
      </w:r>
      <w:r w:rsidRPr="00EE307B">
        <w:rPr>
          <w:rFonts w:cs="Arial"/>
          <w:b/>
        </w:rPr>
        <w:t xml:space="preserve">/6 </w:t>
      </w:r>
      <w:r w:rsidRPr="00EE307B">
        <w:rPr>
          <w:b/>
        </w:rPr>
        <w:t>декабря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Сергиевском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Троице</w:t>
      </w:r>
      <w:r w:rsidRPr="00633A23">
        <w:rPr>
          <w:rFonts w:cs="Arial"/>
        </w:rPr>
        <w:t>-</w:t>
      </w:r>
      <w:r w:rsidRPr="00633A23">
        <w:t>Сергиевой</w:t>
      </w:r>
      <w:r w:rsidRPr="00633A23">
        <w:rPr>
          <w:rFonts w:cs="Arial"/>
        </w:rPr>
        <w:t xml:space="preserve"> </w:t>
      </w:r>
      <w:r w:rsidRPr="00633A23">
        <w:t>пустыни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отслужена</w:t>
      </w:r>
      <w:r w:rsidRPr="00633A23">
        <w:rPr>
          <w:rFonts w:cs="Arial"/>
        </w:rPr>
        <w:t xml:space="preserve"> </w:t>
      </w:r>
      <w:r w:rsidRPr="00633A23">
        <w:t>панихида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softHyphen/>
        <w:t>вестной</w:t>
      </w:r>
      <w:r w:rsidRPr="00633A23">
        <w:rPr>
          <w:rFonts w:cs="Arial"/>
        </w:rPr>
        <w:t xml:space="preserve"> </w:t>
      </w:r>
      <w:r w:rsidRPr="00633A23">
        <w:t>балерине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rPr>
          <w:rFonts w:cs="Arial"/>
        </w:rPr>
        <w:t xml:space="preserve">. </w:t>
      </w:r>
      <w:r w:rsidRPr="00633A23">
        <w:t>Ф</w:t>
      </w:r>
      <w:r w:rsidRPr="00633A23">
        <w:rPr>
          <w:rFonts w:cs="Arial"/>
        </w:rPr>
        <w:t xml:space="preserve">. </w:t>
      </w:r>
      <w:r w:rsidRPr="00633A23">
        <w:t>Кшесинской</w:t>
      </w:r>
      <w:r w:rsidRPr="00633A23">
        <w:rPr>
          <w:rFonts w:cs="Arial"/>
        </w:rPr>
        <w:t xml:space="preserve"> (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православии</w:t>
      </w:r>
      <w:r w:rsidRPr="00633A23">
        <w:rPr>
          <w:rFonts w:cs="Arial"/>
        </w:rPr>
        <w:t xml:space="preserve"> </w:t>
      </w:r>
      <w:r w:rsidRPr="00633A23">
        <w:t>— Марии</w:t>
      </w:r>
      <w:r w:rsidRPr="00633A23">
        <w:rPr>
          <w:rFonts w:cs="Arial"/>
        </w:rPr>
        <w:t>), (1872</w:t>
      </w:r>
      <w:r w:rsidRPr="00633A23">
        <w:t>—</w:t>
      </w:r>
      <w:r w:rsidRPr="00633A23">
        <w:rPr>
          <w:rFonts w:cs="Arial"/>
        </w:rPr>
        <w:t xml:space="preserve">1971), </w:t>
      </w:r>
      <w:r w:rsidRPr="00633A23">
        <w:t>дача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располагалась</w:t>
      </w:r>
      <w:r w:rsidRPr="00633A23">
        <w:rPr>
          <w:rFonts w:cs="Arial"/>
        </w:rPr>
        <w:t xml:space="preserve"> </w:t>
      </w:r>
      <w:r w:rsidRPr="00633A23">
        <w:t>в Стрельне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берегу</w:t>
      </w:r>
      <w:r w:rsidRPr="00633A23">
        <w:rPr>
          <w:rFonts w:cs="Arial"/>
        </w:rPr>
        <w:t xml:space="preserve"> </w:t>
      </w:r>
      <w:r w:rsidRPr="00633A23">
        <w:t>моря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неподалеку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пустыни</w:t>
      </w:r>
      <w:r w:rsidRPr="00633A23">
        <w:rPr>
          <w:rFonts w:cs="Arial"/>
        </w:rPr>
        <w:t>.</w:t>
      </w:r>
    </w:p>
    <w:p w:rsidR="00EE307B" w:rsidRPr="00633A23" w:rsidRDefault="00EE307B" w:rsidP="00EB0F88"/>
    <w:p w:rsidR="002D3589" w:rsidRPr="00633A23" w:rsidRDefault="002D3589" w:rsidP="00EE307B">
      <w:pPr>
        <w:pStyle w:val="5"/>
      </w:pPr>
      <w:r w:rsidRPr="00633A23">
        <w:t>Декабрь</w:t>
      </w:r>
    </w:p>
    <w:p w:rsidR="002D3589" w:rsidRPr="00633A23" w:rsidRDefault="002D3589" w:rsidP="00EB0F88">
      <w:r w:rsidRPr="00EE307B">
        <w:rPr>
          <w:rFonts w:cs="Arial"/>
          <w:b/>
        </w:rPr>
        <w:t xml:space="preserve">10/23 </w:t>
      </w:r>
      <w:r w:rsidRPr="00EE307B">
        <w:rPr>
          <w:b/>
        </w:rPr>
        <w:t>декабря</w:t>
      </w:r>
      <w:r w:rsidRPr="00633A23">
        <w:rPr>
          <w:rFonts w:cs="Arial"/>
        </w:rPr>
        <w:t xml:space="preserve"> </w:t>
      </w:r>
      <w:r w:rsidRPr="00633A23">
        <w:t>состоялось</w:t>
      </w:r>
      <w:r w:rsidRPr="00633A23">
        <w:rPr>
          <w:rFonts w:cs="Arial"/>
        </w:rPr>
        <w:t xml:space="preserve"> </w:t>
      </w:r>
      <w:r w:rsidRPr="00633A23">
        <w:t>освящение</w:t>
      </w:r>
      <w:r w:rsidRPr="00633A23">
        <w:rPr>
          <w:rFonts w:cs="Arial"/>
        </w:rPr>
        <w:t xml:space="preserve"> 8 </w:t>
      </w:r>
      <w:r w:rsidRPr="00633A23">
        <w:t>детского сада</w:t>
      </w:r>
      <w:r w:rsidRPr="00633A23">
        <w:rPr>
          <w:rFonts w:cs="Arial"/>
        </w:rPr>
        <w:t xml:space="preserve"> </w:t>
      </w:r>
      <w:r w:rsidRPr="00633A23">
        <w:t>Московского</w:t>
      </w:r>
      <w:r w:rsidRPr="00633A23">
        <w:rPr>
          <w:rFonts w:cs="Arial"/>
        </w:rPr>
        <w:t xml:space="preserve"> </w:t>
      </w:r>
      <w:r w:rsidRPr="00633A23">
        <w:t>района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Нов</w:t>
      </w:r>
      <w:r w:rsidRPr="00633A23">
        <w:t>о</w:t>
      </w:r>
      <w:r w:rsidRPr="00633A23">
        <w:t>измайловском проспекте</w:t>
      </w:r>
      <w:r w:rsidRPr="00633A23">
        <w:rPr>
          <w:rFonts w:cs="Arial"/>
        </w:rPr>
        <w:t xml:space="preserve">. </w:t>
      </w:r>
      <w:r w:rsidRPr="00633A23">
        <w:t>Освящение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помещений</w:t>
      </w:r>
      <w:r w:rsidRPr="00633A23">
        <w:rPr>
          <w:rFonts w:cs="Arial"/>
        </w:rPr>
        <w:t xml:space="preserve"> </w:t>
      </w:r>
      <w:r w:rsidRPr="00633A23">
        <w:t>садика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вершил</w:t>
      </w:r>
      <w:r w:rsidRPr="00633A23">
        <w:rPr>
          <w:rFonts w:cs="Arial"/>
        </w:rPr>
        <w:t xml:space="preserve"> </w:t>
      </w:r>
      <w:r w:rsidRPr="00633A23">
        <w:t>клирик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вмч</w:t>
      </w:r>
      <w:r w:rsidRPr="00633A23">
        <w:rPr>
          <w:rFonts w:cs="Arial"/>
        </w:rPr>
        <w:t xml:space="preserve">. </w:t>
      </w:r>
      <w:r w:rsidRPr="00633A23">
        <w:t>Георгия</w:t>
      </w:r>
      <w:r w:rsidRPr="00633A23">
        <w:rPr>
          <w:rFonts w:cs="Arial"/>
        </w:rPr>
        <w:t xml:space="preserve"> </w:t>
      </w:r>
      <w:r w:rsidRPr="00633A23">
        <w:t>Победоносца на</w:t>
      </w:r>
      <w:r w:rsidRPr="00633A23">
        <w:rPr>
          <w:rFonts w:cs="Arial"/>
        </w:rPr>
        <w:t xml:space="preserve"> </w:t>
      </w:r>
      <w:r w:rsidRPr="00633A23">
        <w:t>Средней</w:t>
      </w:r>
      <w:r w:rsidRPr="00633A23">
        <w:rPr>
          <w:rFonts w:cs="Arial"/>
        </w:rPr>
        <w:t xml:space="preserve"> </w:t>
      </w:r>
      <w:r w:rsidRPr="00633A23">
        <w:t>Рогатке</w:t>
      </w:r>
      <w:r w:rsidRPr="00633A23">
        <w:rPr>
          <w:rFonts w:cs="Arial"/>
        </w:rPr>
        <w:t xml:space="preserve"> </w:t>
      </w:r>
      <w:r w:rsidRPr="00633A23">
        <w:t>иерей</w:t>
      </w:r>
      <w:r w:rsidRPr="00633A23">
        <w:rPr>
          <w:rFonts w:cs="Arial"/>
        </w:rPr>
        <w:t xml:space="preserve"> </w:t>
      </w:r>
      <w:r w:rsidRPr="00633A23">
        <w:t>Анатолий</w:t>
      </w:r>
      <w:r w:rsidRPr="00633A23">
        <w:rPr>
          <w:rFonts w:cs="Arial"/>
        </w:rPr>
        <w:t xml:space="preserve"> </w:t>
      </w:r>
      <w:r w:rsidRPr="00633A23">
        <w:t>Лебедев</w:t>
      </w:r>
      <w:r w:rsidRPr="00633A23">
        <w:rPr>
          <w:rFonts w:cs="Arial"/>
        </w:rPr>
        <w:t xml:space="preserve">, </w:t>
      </w:r>
      <w:r w:rsidRPr="00633A23">
        <w:t>после чего</w:t>
      </w:r>
      <w:r w:rsidRPr="00633A23">
        <w:rPr>
          <w:rFonts w:cs="Arial"/>
        </w:rPr>
        <w:t xml:space="preserve"> </w:t>
      </w:r>
      <w:r w:rsidRPr="00633A23">
        <w:t>провел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перс</w:t>
      </w:r>
      <w:r w:rsidRPr="00633A23">
        <w:t>о</w:t>
      </w:r>
      <w:r w:rsidRPr="00633A23">
        <w:t>налом</w:t>
      </w:r>
      <w:r w:rsidRPr="00633A23">
        <w:rPr>
          <w:rFonts w:cs="Arial"/>
        </w:rPr>
        <w:t xml:space="preserve"> </w:t>
      </w:r>
      <w:r w:rsidRPr="00633A23">
        <w:t>сада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родителями</w:t>
      </w:r>
      <w:r w:rsidRPr="00633A23">
        <w:rPr>
          <w:rFonts w:cs="Arial"/>
        </w:rPr>
        <w:t xml:space="preserve"> </w:t>
      </w:r>
      <w:r w:rsidRPr="00633A23">
        <w:t>детей пастырскую</w:t>
      </w:r>
      <w:r w:rsidRPr="00633A23">
        <w:rPr>
          <w:rFonts w:cs="Arial"/>
        </w:rPr>
        <w:t xml:space="preserve"> </w:t>
      </w:r>
      <w:r w:rsidRPr="00633A23">
        <w:t>беседу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саду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детьми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названного храма</w:t>
      </w:r>
      <w:r w:rsidRPr="00633A23">
        <w:rPr>
          <w:rFonts w:cs="Arial"/>
        </w:rPr>
        <w:t xml:space="preserve"> </w:t>
      </w:r>
      <w:r w:rsidRPr="00633A23">
        <w:t>рег</w:t>
      </w:r>
      <w:r w:rsidRPr="00633A23">
        <w:t>у</w:t>
      </w:r>
      <w:r w:rsidRPr="00633A23">
        <w:t>лярно</w:t>
      </w:r>
      <w:r w:rsidRPr="00633A23">
        <w:rPr>
          <w:rFonts w:cs="Arial"/>
        </w:rPr>
        <w:t xml:space="preserve"> </w:t>
      </w:r>
      <w:r w:rsidRPr="00633A23">
        <w:t>проводятся</w:t>
      </w:r>
      <w:r w:rsidRPr="00633A23">
        <w:rPr>
          <w:rFonts w:cs="Arial"/>
        </w:rPr>
        <w:t xml:space="preserve"> </w:t>
      </w:r>
      <w:r w:rsidRPr="00633A23">
        <w:t>занятия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Закону</w:t>
      </w:r>
      <w:r w:rsidRPr="00633A23">
        <w:rPr>
          <w:rFonts w:cs="Arial"/>
        </w:rPr>
        <w:t xml:space="preserve"> </w:t>
      </w:r>
      <w:r w:rsidRPr="00633A23">
        <w:t>Божию и</w:t>
      </w:r>
      <w:r w:rsidRPr="00633A23">
        <w:rPr>
          <w:rFonts w:cs="Arial"/>
        </w:rPr>
        <w:t xml:space="preserve"> </w:t>
      </w:r>
      <w:r w:rsidRPr="00633A23">
        <w:t>церковному</w:t>
      </w:r>
      <w:r w:rsidRPr="00633A23">
        <w:rPr>
          <w:rFonts w:cs="Arial"/>
        </w:rPr>
        <w:t xml:space="preserve"> </w:t>
      </w:r>
      <w:r w:rsidRPr="00633A23">
        <w:t>пению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EE307B">
        <w:rPr>
          <w:rFonts w:cs="Arial"/>
          <w:b/>
        </w:rPr>
        <w:t xml:space="preserve">11/24 </w:t>
      </w:r>
      <w:r w:rsidRPr="00EE307B">
        <w:rPr>
          <w:b/>
        </w:rPr>
        <w:t>декабря</w:t>
      </w:r>
      <w:r w:rsidRPr="00633A23">
        <w:rPr>
          <w:rFonts w:cs="Arial"/>
        </w:rPr>
        <w:t xml:space="preserve"> </w:t>
      </w:r>
      <w:r w:rsidRPr="00633A23">
        <w:t>газета</w:t>
      </w:r>
      <w:r w:rsidRPr="00633A23">
        <w:rPr>
          <w:rFonts w:cs="Arial"/>
        </w:rPr>
        <w:t xml:space="preserve"> </w:t>
      </w:r>
      <w:r w:rsidRPr="00633A23">
        <w:t>«Известия»</w:t>
      </w:r>
      <w:r w:rsidRPr="00633A23">
        <w:rPr>
          <w:rFonts w:cs="Arial"/>
        </w:rPr>
        <w:t xml:space="preserve"> </w:t>
      </w:r>
      <w:r w:rsidRPr="00633A23">
        <w:t>сообщила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 нового</w:t>
      </w:r>
      <w:r w:rsidRPr="00633A23">
        <w:rPr>
          <w:rFonts w:cs="Arial"/>
        </w:rPr>
        <w:t xml:space="preserve">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 </w:t>
      </w:r>
      <w:r w:rsidRPr="00633A23">
        <w:t>вводится</w:t>
      </w:r>
      <w:r w:rsidRPr="00633A23">
        <w:rPr>
          <w:rFonts w:cs="Arial"/>
        </w:rPr>
        <w:t xml:space="preserve"> </w:t>
      </w:r>
      <w:r w:rsidRPr="00633A23">
        <w:t>система</w:t>
      </w:r>
      <w:r w:rsidRPr="00633A23">
        <w:rPr>
          <w:rFonts w:cs="Arial"/>
        </w:rPr>
        <w:t xml:space="preserve"> </w:t>
      </w:r>
      <w:r w:rsidRPr="00633A23">
        <w:t>регистрации граждан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присвоением</w:t>
      </w:r>
      <w:r w:rsidRPr="00633A23">
        <w:rPr>
          <w:rFonts w:cs="Arial"/>
        </w:rPr>
        <w:t xml:space="preserve"> </w:t>
      </w:r>
      <w:r w:rsidRPr="00633A23">
        <w:t>каждому</w:t>
      </w:r>
      <w:r w:rsidRPr="00633A23">
        <w:rPr>
          <w:rFonts w:cs="Arial"/>
        </w:rPr>
        <w:t xml:space="preserve"> </w:t>
      </w:r>
      <w:r w:rsidRPr="00633A23">
        <w:t>индивидуального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softHyphen/>
        <w:t>да</w:t>
      </w:r>
      <w:r w:rsidRPr="00633A23">
        <w:rPr>
          <w:rFonts w:cs="Arial"/>
        </w:rPr>
        <w:t xml:space="preserve">. </w:t>
      </w:r>
      <w:r w:rsidRPr="00633A23">
        <w:t>Первыми</w:t>
      </w:r>
      <w:r w:rsidRPr="00633A23">
        <w:rPr>
          <w:rFonts w:cs="Arial"/>
        </w:rPr>
        <w:t xml:space="preserve">, </w:t>
      </w:r>
      <w:r w:rsidRPr="00633A23">
        <w:t>кому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присвоен</w:t>
      </w:r>
      <w:r w:rsidRPr="00633A23">
        <w:rPr>
          <w:rFonts w:cs="Arial"/>
        </w:rPr>
        <w:t xml:space="preserve">, </w:t>
      </w:r>
      <w:r w:rsidRPr="00633A23">
        <w:t>станут</w:t>
      </w:r>
      <w:r w:rsidRPr="00633A23">
        <w:rPr>
          <w:rFonts w:cs="Arial"/>
        </w:rPr>
        <w:t xml:space="preserve"> </w:t>
      </w:r>
      <w:r w:rsidRPr="00633A23">
        <w:t>достиг</w:t>
      </w:r>
      <w:r w:rsidRPr="00633A23">
        <w:softHyphen/>
        <w:t>шие</w:t>
      </w:r>
      <w:r w:rsidRPr="00633A23">
        <w:rPr>
          <w:rFonts w:cs="Arial"/>
        </w:rPr>
        <w:t xml:space="preserve"> </w:t>
      </w:r>
      <w:r w:rsidRPr="00633A23">
        <w:t>пенсионного</w:t>
      </w:r>
      <w:r w:rsidRPr="00633A23">
        <w:rPr>
          <w:rFonts w:cs="Arial"/>
        </w:rPr>
        <w:t xml:space="preserve"> </w:t>
      </w:r>
      <w:r w:rsidRPr="00633A23">
        <w:t>возраста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1997 </w:t>
      </w:r>
      <w:r w:rsidRPr="00633A23">
        <w:t>г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Ряд</w:t>
      </w:r>
      <w:r w:rsidRPr="00633A23">
        <w:rPr>
          <w:rFonts w:cs="Arial"/>
        </w:rPr>
        <w:t xml:space="preserve"> </w:t>
      </w:r>
      <w:r w:rsidRPr="00633A23">
        <w:t>архиереев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уже выразили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клирики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и</w:t>
      </w:r>
      <w:r w:rsidRPr="00633A23">
        <w:t>ряне</w:t>
      </w:r>
      <w:r w:rsidRPr="00633A23">
        <w:rPr>
          <w:rFonts w:cs="Arial"/>
        </w:rPr>
        <w:t xml:space="preserve">,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озабо</w:t>
      </w:r>
      <w:r w:rsidRPr="00633A23">
        <w:softHyphen/>
        <w:t>ченность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связи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решением</w:t>
      </w:r>
      <w:r w:rsidRPr="00633A23">
        <w:rPr>
          <w:rFonts w:cs="Arial"/>
        </w:rPr>
        <w:t xml:space="preserve"> </w:t>
      </w:r>
      <w:r w:rsidRPr="00633A23">
        <w:t>правительства</w:t>
      </w:r>
      <w:r w:rsidRPr="00633A23">
        <w:rPr>
          <w:rFonts w:cs="Arial"/>
        </w:rPr>
        <w:t xml:space="preserve"> </w:t>
      </w:r>
      <w:r w:rsidRPr="00633A23">
        <w:t>в отношении</w:t>
      </w:r>
      <w:r w:rsidRPr="00633A23">
        <w:rPr>
          <w:rFonts w:cs="Arial"/>
        </w:rPr>
        <w:t xml:space="preserve"> </w:t>
      </w:r>
      <w:r w:rsidRPr="00633A23">
        <w:t>тотального</w:t>
      </w:r>
      <w:r w:rsidRPr="00633A23">
        <w:rPr>
          <w:rFonts w:cs="Arial"/>
        </w:rPr>
        <w:t xml:space="preserve"> </w:t>
      </w:r>
      <w:r w:rsidRPr="00633A23">
        <w:t>контроля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своими</w:t>
      </w:r>
      <w:r w:rsidRPr="00633A23">
        <w:rPr>
          <w:rFonts w:cs="Arial"/>
        </w:rPr>
        <w:t xml:space="preserve"> </w:t>
      </w:r>
      <w:r w:rsidRPr="00633A23">
        <w:t>подданны</w:t>
      </w:r>
      <w:r w:rsidRPr="00633A23">
        <w:softHyphen/>
        <w:t>ми</w:t>
      </w:r>
      <w:r w:rsidRPr="00633A23">
        <w:rPr>
          <w:rFonts w:cs="Arial"/>
        </w:rPr>
        <w:t xml:space="preserve">. </w:t>
      </w:r>
      <w:r w:rsidRPr="00633A23">
        <w:t>См</w:t>
      </w:r>
      <w:r w:rsidRPr="00633A23">
        <w:rPr>
          <w:rFonts w:cs="Arial"/>
        </w:rPr>
        <w:t xml:space="preserve">. </w:t>
      </w:r>
      <w:r w:rsidRPr="00633A23">
        <w:t>Откр</w:t>
      </w:r>
      <w:r w:rsidRPr="00633A23">
        <w:rPr>
          <w:rFonts w:cs="Arial"/>
        </w:rPr>
        <w:t>. (</w:t>
      </w:r>
      <w:r w:rsidRPr="00633A23">
        <w:rPr>
          <w:rFonts w:cs="Arial"/>
          <w:lang w:val="en-US"/>
        </w:rPr>
        <w:t>XV</w:t>
      </w:r>
      <w:r w:rsidRPr="00633A23">
        <w:rPr>
          <w:rFonts w:cs="Arial"/>
        </w:rPr>
        <w:t>; 15</w:t>
      </w:r>
      <w:r w:rsidRPr="00633A23">
        <w:t>—</w:t>
      </w:r>
      <w:r w:rsidRPr="00633A23">
        <w:rPr>
          <w:rFonts w:cs="Arial"/>
        </w:rPr>
        <w:t>18).</w:t>
      </w:r>
    </w:p>
    <w:p w:rsidR="002D3589" w:rsidRPr="00633A23" w:rsidRDefault="002D3589" w:rsidP="00EB0F88">
      <w:r w:rsidRPr="00633A23">
        <w:t>Юридически</w:t>
      </w:r>
      <w:r w:rsidRPr="00633A23">
        <w:rPr>
          <w:rFonts w:cs="Arial"/>
        </w:rPr>
        <w:t xml:space="preserve"> </w:t>
      </w:r>
      <w:r w:rsidRPr="00633A23">
        <w:t>возобновленный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год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150-</w:t>
      </w:r>
      <w:r w:rsidRPr="00633A23">
        <w:t>летия</w:t>
      </w:r>
      <w:r w:rsidRPr="00633A23">
        <w:rPr>
          <w:rFonts w:cs="Arial"/>
        </w:rPr>
        <w:t xml:space="preserve">, 15/28 </w:t>
      </w:r>
      <w:r w:rsidRPr="00633A23">
        <w:t>ноября</w:t>
      </w:r>
      <w:r w:rsidRPr="00633A23">
        <w:rPr>
          <w:rFonts w:cs="Arial"/>
        </w:rPr>
        <w:t xml:space="preserve"> 1995 </w:t>
      </w:r>
      <w:r w:rsidRPr="00633A23">
        <w:t>года</w:t>
      </w:r>
      <w:r w:rsidRPr="00633A23">
        <w:rPr>
          <w:rFonts w:cs="Arial"/>
        </w:rPr>
        <w:t xml:space="preserve">, </w:t>
      </w:r>
      <w:r w:rsidRPr="00633A23">
        <w:t>Новодев</w:t>
      </w:r>
      <w:r w:rsidRPr="00633A23">
        <w:t>и</w:t>
      </w:r>
      <w:r w:rsidRPr="00633A23">
        <w:t>чий</w:t>
      </w:r>
      <w:r w:rsidRPr="00633A23">
        <w:rPr>
          <w:rFonts w:cs="Arial"/>
        </w:rPr>
        <w:t xml:space="preserve"> </w:t>
      </w:r>
      <w:r w:rsidRPr="00633A23">
        <w:t>мона</w:t>
      </w:r>
      <w:r w:rsidRPr="00633A23">
        <w:softHyphen/>
        <w:t>стырь</w:t>
      </w:r>
      <w:r w:rsidRPr="00633A23">
        <w:rPr>
          <w:rFonts w:cs="Arial"/>
        </w:rPr>
        <w:t xml:space="preserve">, </w:t>
      </w:r>
      <w:r w:rsidRPr="00633A23">
        <w:t>основанный</w:t>
      </w:r>
      <w:r w:rsidRPr="00633A23">
        <w:rPr>
          <w:rFonts w:cs="Arial"/>
        </w:rPr>
        <w:t xml:space="preserve"> </w:t>
      </w:r>
      <w:r w:rsidRPr="00633A23">
        <w:t>Императором</w:t>
      </w:r>
      <w:r w:rsidRPr="00633A23">
        <w:rPr>
          <w:rFonts w:cs="Arial"/>
        </w:rPr>
        <w:t xml:space="preserve"> </w:t>
      </w:r>
      <w:r w:rsidRPr="00633A23">
        <w:t>Николаем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</w:t>
      </w:r>
      <w:r w:rsidRPr="00633A23">
        <w:rPr>
          <w:rFonts w:cs="Arial"/>
        </w:rPr>
        <w:t xml:space="preserve"> 14 </w:t>
      </w:r>
      <w:r w:rsidRPr="00633A23">
        <w:t>мар</w:t>
      </w:r>
      <w:r w:rsidRPr="00633A23">
        <w:softHyphen/>
        <w:t>та</w:t>
      </w:r>
      <w:r w:rsidRPr="00633A23">
        <w:rPr>
          <w:rFonts w:cs="Arial"/>
        </w:rPr>
        <w:t xml:space="preserve"> 1845 </w:t>
      </w:r>
      <w:r w:rsidRPr="00633A23">
        <w:t>г</w:t>
      </w:r>
      <w:r w:rsidRPr="00633A23">
        <w:rPr>
          <w:rFonts w:cs="Arial"/>
        </w:rPr>
        <w:t xml:space="preserve">.,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год</w:t>
      </w:r>
      <w:r w:rsidRPr="00633A23">
        <w:rPr>
          <w:rFonts w:cs="Arial"/>
        </w:rPr>
        <w:t xml:space="preserve"> </w:t>
      </w:r>
      <w:r w:rsidRPr="00633A23">
        <w:t>спустя</w:t>
      </w:r>
      <w:r w:rsidRPr="00633A23">
        <w:rPr>
          <w:rFonts w:cs="Arial"/>
        </w:rPr>
        <w:t xml:space="preserve"> </w:t>
      </w:r>
      <w:r w:rsidRPr="00633A23">
        <w:t>возо</w:t>
      </w:r>
      <w:r w:rsidRPr="00633A23">
        <w:t>б</w:t>
      </w:r>
      <w:r w:rsidRPr="00633A23">
        <w:t>новил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духов</w:t>
      </w:r>
      <w:r w:rsidRPr="00633A23">
        <w:softHyphen/>
        <w:t>ную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, </w:t>
      </w:r>
      <w:r w:rsidRPr="00633A23">
        <w:t>будучи</w:t>
      </w:r>
      <w:r w:rsidRPr="00633A23">
        <w:rPr>
          <w:rFonts w:cs="Arial"/>
        </w:rPr>
        <w:t xml:space="preserve"> </w:t>
      </w:r>
      <w:r w:rsidRPr="00633A23">
        <w:t>воссозданным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 </w:t>
      </w:r>
      <w:r w:rsidRPr="00633A23">
        <w:t>упразд</w:t>
      </w:r>
      <w:r w:rsidRPr="00633A23">
        <w:softHyphen/>
        <w:t>ненного</w:t>
      </w:r>
      <w:r w:rsidRPr="00633A23">
        <w:rPr>
          <w:rFonts w:cs="Arial"/>
        </w:rPr>
        <w:t xml:space="preserve"> </w:t>
      </w:r>
      <w:r w:rsidRPr="00633A23">
        <w:t>прихода</w:t>
      </w:r>
      <w:r w:rsidRPr="00633A23">
        <w:rPr>
          <w:rFonts w:cs="Arial"/>
        </w:rPr>
        <w:t xml:space="preserve"> </w:t>
      </w:r>
      <w:r w:rsidRPr="00633A23">
        <w:t>Казанской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середине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softHyphen/>
        <w:t>кабря</w:t>
      </w:r>
      <w:r w:rsidRPr="00633A23">
        <w:rPr>
          <w:rFonts w:cs="Arial"/>
        </w:rPr>
        <w:t xml:space="preserve"> 1996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обитель</w:t>
      </w:r>
      <w:r w:rsidRPr="00633A23">
        <w:rPr>
          <w:rFonts w:cs="Arial"/>
        </w:rPr>
        <w:t xml:space="preserve"> </w:t>
      </w:r>
      <w:r w:rsidRPr="00633A23">
        <w:t>вновь</w:t>
      </w:r>
      <w:r w:rsidRPr="00633A23">
        <w:rPr>
          <w:rFonts w:cs="Arial"/>
        </w:rPr>
        <w:t xml:space="preserve"> </w:t>
      </w:r>
      <w:r w:rsidRPr="00633A23">
        <w:t>приняла</w:t>
      </w:r>
      <w:r w:rsidRPr="00633A23">
        <w:rPr>
          <w:rFonts w:cs="Arial"/>
        </w:rPr>
        <w:t xml:space="preserve"> </w:t>
      </w:r>
      <w:r w:rsidRPr="00633A23">
        <w:t>сестер</w:t>
      </w:r>
      <w:r w:rsidRPr="00633A23">
        <w:rPr>
          <w:rFonts w:cs="Arial"/>
        </w:rPr>
        <w:t xml:space="preserve"> </w:t>
      </w:r>
      <w:r w:rsidRPr="00633A23">
        <w:t>в свои</w:t>
      </w:r>
      <w:r w:rsidRPr="00633A23">
        <w:rPr>
          <w:rFonts w:cs="Arial"/>
        </w:rPr>
        <w:t xml:space="preserve"> </w:t>
      </w:r>
      <w:r w:rsidRPr="00633A23">
        <w:t>стены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планах</w:t>
      </w:r>
      <w:r w:rsidRPr="00633A23">
        <w:rPr>
          <w:rFonts w:cs="Arial"/>
        </w:rPr>
        <w:t xml:space="preserve"> </w:t>
      </w:r>
      <w:r w:rsidRPr="00633A23">
        <w:t>сестер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возобновление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полной</w:t>
      </w:r>
      <w:r w:rsidRPr="00633A23">
        <w:rPr>
          <w:rFonts w:cs="Arial"/>
        </w:rPr>
        <w:t xml:space="preserve"> </w:t>
      </w:r>
      <w:r w:rsidRPr="00633A23">
        <w:t>мере того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уклада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которым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закрытия</w:t>
      </w:r>
      <w:r w:rsidRPr="00633A23">
        <w:rPr>
          <w:rFonts w:cs="Arial"/>
        </w:rPr>
        <w:t xml:space="preserve"> </w:t>
      </w:r>
      <w:r w:rsidRPr="00633A23">
        <w:t xml:space="preserve">в </w:t>
      </w:r>
      <w:r w:rsidRPr="00633A23">
        <w:rPr>
          <w:rFonts w:cs="Arial"/>
        </w:rPr>
        <w:t xml:space="preserve">1932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жил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, </w:t>
      </w:r>
      <w:r w:rsidRPr="00633A23">
        <w:t>восстановление</w:t>
      </w:r>
      <w:r w:rsidRPr="00633A23">
        <w:rPr>
          <w:rFonts w:cs="Arial"/>
        </w:rPr>
        <w:t xml:space="preserve"> </w:t>
      </w:r>
      <w:r w:rsidRPr="00633A23">
        <w:t>поруганных и</w:t>
      </w:r>
      <w:r w:rsidRPr="00633A23">
        <w:rPr>
          <w:rFonts w:cs="Arial"/>
        </w:rPr>
        <w:t xml:space="preserve"> </w:t>
      </w:r>
      <w:r w:rsidRPr="00633A23">
        <w:t>оскверненных</w:t>
      </w:r>
      <w:r w:rsidRPr="00633A23">
        <w:rPr>
          <w:rFonts w:cs="Arial"/>
        </w:rPr>
        <w:t xml:space="preserve"> </w:t>
      </w:r>
      <w:r w:rsidRPr="00633A23">
        <w:t>святынь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храмов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, </w:t>
      </w:r>
      <w:r w:rsidRPr="00633A23">
        <w:t>благоукрашение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, </w:t>
      </w:r>
      <w:r w:rsidRPr="00633A23">
        <w:t>уход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могилами</w:t>
      </w:r>
      <w:r w:rsidRPr="00633A23">
        <w:rPr>
          <w:rFonts w:cs="Arial"/>
        </w:rPr>
        <w:t xml:space="preserve"> </w:t>
      </w:r>
      <w:r w:rsidRPr="00633A23">
        <w:t>чтимых</w:t>
      </w:r>
      <w:r w:rsidRPr="00633A23">
        <w:rPr>
          <w:rFonts w:cs="Arial"/>
        </w:rPr>
        <w:t xml:space="preserve"> </w:t>
      </w:r>
      <w:r w:rsidRPr="00633A23">
        <w:t>народом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softHyphen/>
        <w:t>вижников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t>д</w:t>
      </w:r>
      <w:r w:rsidRPr="00633A23">
        <w:t>вижниц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, </w:t>
      </w:r>
      <w:r w:rsidRPr="00633A23">
        <w:t>сестер обители</w:t>
      </w:r>
      <w:r w:rsidRPr="00633A23">
        <w:rPr>
          <w:rFonts w:cs="Arial"/>
        </w:rPr>
        <w:t xml:space="preserve">, </w:t>
      </w:r>
      <w:r w:rsidRPr="00633A23">
        <w:t>выдающихся</w:t>
      </w:r>
      <w:r w:rsidRPr="00633A23">
        <w:rPr>
          <w:rFonts w:cs="Arial"/>
        </w:rPr>
        <w:t xml:space="preserve"> </w:t>
      </w:r>
      <w:r w:rsidRPr="00633A23">
        <w:t>деятелей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культуры</w:t>
      </w:r>
      <w:r w:rsidRPr="00633A23">
        <w:rPr>
          <w:rFonts w:cs="Arial"/>
        </w:rPr>
        <w:t xml:space="preserve"> </w:t>
      </w:r>
      <w:r w:rsidRPr="00633A23">
        <w:t>и ист</w:t>
      </w:r>
      <w:r w:rsidRPr="00633A23">
        <w:t>о</w:t>
      </w:r>
      <w:r w:rsidRPr="00633A23">
        <w:t>рии</w:t>
      </w:r>
      <w:r w:rsidRPr="00633A23">
        <w:rPr>
          <w:rFonts w:cs="Arial"/>
        </w:rPr>
        <w:t xml:space="preserve">, </w:t>
      </w:r>
      <w:r w:rsidRPr="00633A23">
        <w:t>погребенных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rPr>
          <w:rFonts w:cs="Arial"/>
        </w:rPr>
        <w:t xml:space="preserve">3/16 </w:t>
      </w:r>
      <w:r w:rsidRPr="00633A23">
        <w:t>ноября</w:t>
      </w:r>
      <w:r w:rsidRPr="00633A23">
        <w:rPr>
          <w:rFonts w:cs="Arial"/>
        </w:rPr>
        <w:t xml:space="preserve"> 1999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обитель</w:t>
      </w:r>
      <w:r w:rsidRPr="00633A23">
        <w:rPr>
          <w:rFonts w:cs="Arial"/>
        </w:rPr>
        <w:t xml:space="preserve"> </w:t>
      </w:r>
      <w:r w:rsidRPr="00633A23">
        <w:t>отметит</w:t>
      </w:r>
      <w:r w:rsidRPr="00633A23">
        <w:rPr>
          <w:rFonts w:cs="Arial"/>
        </w:rPr>
        <w:t xml:space="preserve"> 150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со дня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основания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нынешнем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Москов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заставой</w:t>
      </w:r>
      <w:r w:rsidRPr="00633A23">
        <w:rPr>
          <w:rFonts w:cs="Arial"/>
        </w:rPr>
        <w:t xml:space="preserve">. </w:t>
      </w:r>
      <w:r w:rsidRPr="00633A23">
        <w:t>Хочется</w:t>
      </w:r>
      <w:r w:rsidRPr="00633A23">
        <w:rPr>
          <w:rFonts w:cs="Arial"/>
        </w:rPr>
        <w:t xml:space="preserve"> </w:t>
      </w:r>
      <w:r w:rsidRPr="00633A23">
        <w:t>верить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этому</w:t>
      </w:r>
      <w:r w:rsidRPr="00633A23">
        <w:rPr>
          <w:rFonts w:cs="Arial"/>
        </w:rPr>
        <w:t xml:space="preserve"> </w:t>
      </w:r>
      <w:r w:rsidRPr="00633A23">
        <w:t>дню</w:t>
      </w:r>
      <w:r w:rsidRPr="00633A23">
        <w:rPr>
          <w:rFonts w:cs="Arial"/>
        </w:rPr>
        <w:t xml:space="preserve"> </w:t>
      </w:r>
      <w:r w:rsidRPr="00633A23">
        <w:t>мы увидим</w:t>
      </w:r>
      <w:r w:rsidRPr="00633A23">
        <w:rPr>
          <w:rFonts w:cs="Arial"/>
        </w:rPr>
        <w:t xml:space="preserve">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отчасти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 </w:t>
      </w:r>
      <w:r w:rsidRPr="00633A23">
        <w:t>прежнем</w:t>
      </w:r>
      <w:r w:rsidRPr="00633A23">
        <w:rPr>
          <w:rFonts w:cs="Arial"/>
        </w:rPr>
        <w:t xml:space="preserve"> </w:t>
      </w:r>
      <w:r w:rsidRPr="00633A23">
        <w:t>великолепии возрожденный</w:t>
      </w:r>
      <w:r w:rsidRPr="00633A23">
        <w:rPr>
          <w:rFonts w:cs="Arial"/>
        </w:rPr>
        <w:t xml:space="preserve"> </w:t>
      </w:r>
      <w:r w:rsidRPr="00633A23">
        <w:t>«золотоголовый»</w:t>
      </w:r>
      <w:r w:rsidRPr="00633A23">
        <w:rPr>
          <w:rFonts w:cs="Arial"/>
        </w:rPr>
        <w:t xml:space="preserve"> </w:t>
      </w:r>
      <w:r w:rsidRPr="00633A23">
        <w:t>Воскресенский</w:t>
      </w:r>
      <w:r w:rsidRPr="00633A23">
        <w:rPr>
          <w:rFonts w:cs="Arial"/>
        </w:rPr>
        <w:t xml:space="preserve"> </w:t>
      </w:r>
      <w:r w:rsidRPr="00633A23">
        <w:t>Ново</w:t>
      </w:r>
      <w:r w:rsidRPr="00633A23">
        <w:softHyphen/>
        <w:t>девичий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настырь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одну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величайших</w:t>
      </w:r>
      <w:r w:rsidRPr="00633A23">
        <w:rPr>
          <w:rFonts w:cs="Arial"/>
        </w:rPr>
        <w:t xml:space="preserve"> </w:t>
      </w:r>
      <w:r w:rsidRPr="00633A23">
        <w:t>святынь Православия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граде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Петра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Светлого</w:t>
      </w:r>
      <w:r w:rsidRPr="00633A23">
        <w:rPr>
          <w:rFonts w:cs="Arial"/>
        </w:rPr>
        <w:t xml:space="preserve"> </w:t>
      </w:r>
      <w:r w:rsidRPr="00633A23">
        <w:t>Рождества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стоялось</w:t>
      </w:r>
      <w:r w:rsidRPr="00633A23">
        <w:rPr>
          <w:rFonts w:cs="Arial"/>
        </w:rPr>
        <w:t xml:space="preserve"> </w:t>
      </w:r>
      <w:r w:rsidRPr="00633A23">
        <w:t>освящение</w:t>
      </w:r>
      <w:r w:rsidRPr="00633A23">
        <w:rPr>
          <w:rFonts w:cs="Arial"/>
        </w:rPr>
        <w:t xml:space="preserve"> </w:t>
      </w:r>
      <w:r w:rsidRPr="00633A23">
        <w:t>деревянной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Ус</w:t>
      </w:r>
      <w:r w:rsidRPr="00633A23">
        <w:softHyphen/>
        <w:t>пения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Малоохтинском кладбище</w:t>
      </w:r>
      <w:r w:rsidRPr="00633A23">
        <w:rPr>
          <w:rFonts w:cs="Arial"/>
        </w:rPr>
        <w:t xml:space="preserve">. </w:t>
      </w:r>
      <w:r w:rsidRPr="00633A23">
        <w:t>Деревянный</w:t>
      </w:r>
      <w:r w:rsidRPr="00633A23">
        <w:rPr>
          <w:rFonts w:cs="Arial"/>
        </w:rPr>
        <w:t xml:space="preserve"> </w:t>
      </w:r>
      <w:r w:rsidRPr="00633A23">
        <w:t>однопр</w:t>
      </w:r>
      <w:r w:rsidRPr="00633A23">
        <w:t>е</w:t>
      </w:r>
      <w:r w:rsidRPr="00633A23">
        <w:t>стольнй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— предтеча</w:t>
      </w:r>
      <w:r w:rsidRPr="00633A23">
        <w:rPr>
          <w:rFonts w:cs="Arial"/>
        </w:rPr>
        <w:t xml:space="preserve"> </w:t>
      </w:r>
      <w:r w:rsidRPr="00633A23">
        <w:t>планируемого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постройке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месте храма</w:t>
      </w:r>
      <w:r w:rsidRPr="00633A23">
        <w:rPr>
          <w:rFonts w:cs="Arial"/>
        </w:rPr>
        <w:t xml:space="preserve"> </w:t>
      </w:r>
      <w:r w:rsidRPr="00633A23">
        <w:t>Успения</w:t>
      </w:r>
      <w:r w:rsidRPr="00633A23">
        <w:rPr>
          <w:rFonts w:cs="Arial"/>
        </w:rPr>
        <w:t xml:space="preserve"> </w:t>
      </w:r>
      <w:r w:rsidRPr="00633A23">
        <w:t>Богоматери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умерших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гибших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блокаду</w:t>
      </w:r>
      <w:r w:rsidRPr="00633A23">
        <w:rPr>
          <w:rFonts w:cs="Arial"/>
        </w:rPr>
        <w:t xml:space="preserve">. </w:t>
      </w:r>
      <w:r w:rsidRPr="00633A23">
        <w:t>Освящение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 самый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</w:t>
      </w:r>
      <w:r w:rsidRPr="00633A23">
        <w:softHyphen/>
        <w:t>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 благочинного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клириков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. </w:t>
      </w:r>
      <w:r w:rsidRPr="00633A23">
        <w:t>Настоятелем церкви</w:t>
      </w:r>
      <w:r w:rsidRPr="00633A23">
        <w:rPr>
          <w:rFonts w:cs="Arial"/>
        </w:rPr>
        <w:t xml:space="preserve"> </w:t>
      </w:r>
      <w:r w:rsidRPr="00633A23">
        <w:t>назначен</w:t>
      </w:r>
      <w:r w:rsidRPr="00633A23">
        <w:rPr>
          <w:rFonts w:cs="Arial"/>
        </w:rPr>
        <w:t xml:space="preserve"> </w:t>
      </w:r>
      <w:r w:rsidRPr="00633A23">
        <w:t>свящ</w:t>
      </w:r>
      <w:r w:rsidRPr="00633A23">
        <w:rPr>
          <w:rFonts w:cs="Arial"/>
        </w:rPr>
        <w:t xml:space="preserve">. </w:t>
      </w:r>
      <w:r w:rsidRPr="00633A23">
        <w:t>Виктор</w:t>
      </w:r>
      <w:r w:rsidRPr="00633A23">
        <w:rPr>
          <w:rFonts w:cs="Arial"/>
        </w:rPr>
        <w:t xml:space="preserve"> </w:t>
      </w:r>
      <w:r w:rsidRPr="00633A23">
        <w:t>Ерошенко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 </w:t>
      </w:r>
      <w:r w:rsidRPr="00633A23">
        <w:t>недели</w:t>
      </w:r>
      <w:r w:rsidRPr="00633A23">
        <w:rPr>
          <w:rFonts w:cs="Arial"/>
        </w:rPr>
        <w:t xml:space="preserve"> </w:t>
      </w:r>
      <w:r w:rsidRPr="00633A23">
        <w:t>свв</w:t>
      </w:r>
      <w:r w:rsidRPr="00633A23">
        <w:rPr>
          <w:rFonts w:cs="Arial"/>
        </w:rPr>
        <w:t xml:space="preserve">. </w:t>
      </w:r>
      <w:r w:rsidRPr="00633A23">
        <w:t>праотец</w:t>
      </w:r>
      <w:r w:rsidRPr="00633A23">
        <w:rPr>
          <w:rFonts w:cs="Arial"/>
        </w:rPr>
        <w:t xml:space="preserve">, </w:t>
      </w:r>
      <w:r w:rsidRPr="002A0143">
        <w:rPr>
          <w:rFonts w:cs="Arial"/>
          <w:b/>
        </w:rPr>
        <w:t xml:space="preserve">16/29 </w:t>
      </w:r>
      <w:r w:rsidRPr="002A0143">
        <w:rPr>
          <w:b/>
        </w:rPr>
        <w:t>декаб</w:t>
      </w:r>
      <w:r w:rsidRPr="002A0143">
        <w:rPr>
          <w:b/>
        </w:rPr>
        <w:softHyphen/>
        <w:t>ря</w:t>
      </w:r>
      <w:r w:rsidRPr="00633A23">
        <w:rPr>
          <w:rFonts w:cs="Arial"/>
        </w:rPr>
        <w:t xml:space="preserve"> 1996 </w:t>
      </w:r>
      <w:r w:rsidRPr="00633A23">
        <w:t>года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Воскресенском</w:t>
      </w:r>
      <w:r w:rsidRPr="00633A23">
        <w:rPr>
          <w:rFonts w:cs="Arial"/>
        </w:rPr>
        <w:t xml:space="preserve"> </w:t>
      </w:r>
      <w:r w:rsidRPr="00633A23">
        <w:t>Новод</w:t>
      </w:r>
      <w:r w:rsidRPr="00633A23">
        <w:t>е</w:t>
      </w:r>
      <w:r w:rsidRPr="00633A23">
        <w:t>вичьем</w:t>
      </w:r>
      <w:r w:rsidRPr="00633A23">
        <w:rPr>
          <w:rFonts w:cs="Arial"/>
        </w:rPr>
        <w:t xml:space="preserve"> </w:t>
      </w:r>
      <w:r w:rsidRPr="00633A23">
        <w:t>мона</w:t>
      </w:r>
      <w:r w:rsidRPr="00633A23">
        <w:softHyphen/>
        <w:t>стыре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Московском</w:t>
      </w:r>
      <w:r w:rsidRPr="00633A23">
        <w:rPr>
          <w:rFonts w:cs="Arial"/>
        </w:rPr>
        <w:t xml:space="preserve"> </w:t>
      </w:r>
      <w:r w:rsidRPr="00633A23">
        <w:t>проспекте</w:t>
      </w:r>
      <w:r w:rsidRPr="00633A23">
        <w:rPr>
          <w:rFonts w:cs="Arial"/>
        </w:rPr>
        <w:t xml:space="preserve">, 100 </w:t>
      </w:r>
      <w:r w:rsidRPr="00633A23">
        <w:t>состоялось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ховное</w:t>
      </w:r>
      <w:r w:rsidRPr="00633A23">
        <w:rPr>
          <w:rFonts w:cs="Arial"/>
        </w:rPr>
        <w:t xml:space="preserve"> </w:t>
      </w:r>
      <w:r w:rsidRPr="00633A23">
        <w:t>торжество</w:t>
      </w:r>
      <w:r w:rsidRPr="00633A23">
        <w:rPr>
          <w:rFonts w:cs="Arial"/>
        </w:rPr>
        <w:t xml:space="preserve">. </w:t>
      </w:r>
      <w:r w:rsidRPr="00633A23">
        <w:t>Сестрами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духовенством</w:t>
      </w:r>
      <w:r w:rsidRPr="00633A23">
        <w:rPr>
          <w:rFonts w:cs="Arial"/>
        </w:rPr>
        <w:t xml:space="preserve"> </w:t>
      </w:r>
      <w:r w:rsidRPr="00633A23">
        <w:t>обите</w:t>
      </w:r>
      <w:r w:rsidRPr="00633A23">
        <w:softHyphen/>
        <w:t>ли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многочисленными</w:t>
      </w:r>
      <w:r w:rsidRPr="00633A23">
        <w:rPr>
          <w:rFonts w:cs="Arial"/>
        </w:rPr>
        <w:t xml:space="preserve"> </w:t>
      </w:r>
      <w:r w:rsidRPr="00633A23">
        <w:t>богомольцами</w:t>
      </w:r>
      <w:r w:rsidRPr="00633A23">
        <w:rPr>
          <w:rFonts w:cs="Arial"/>
        </w:rPr>
        <w:t xml:space="preserve"> </w:t>
      </w:r>
      <w:r w:rsidRPr="00633A23">
        <w:t>день тезоименитства</w:t>
      </w:r>
      <w:r w:rsidRPr="00633A23">
        <w:rPr>
          <w:rFonts w:cs="Arial"/>
        </w:rPr>
        <w:t xml:space="preserve"> </w:t>
      </w:r>
      <w:r w:rsidRPr="00633A23">
        <w:t>основ</w:t>
      </w:r>
      <w:r w:rsidRPr="00633A23">
        <w:t>а</w:t>
      </w:r>
      <w:r w:rsidRPr="00633A23">
        <w:t>тельницы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игумений Феофании</w:t>
      </w:r>
      <w:r w:rsidRPr="00633A23">
        <w:rPr>
          <w:rFonts w:cs="Arial"/>
        </w:rPr>
        <w:t xml:space="preserve"> (</w:t>
      </w:r>
      <w:r w:rsidRPr="00633A23">
        <w:t>Готовцевой</w:t>
      </w:r>
      <w:r w:rsidRPr="00633A23">
        <w:rPr>
          <w:rFonts w:cs="Arial"/>
        </w:rPr>
        <w:t>) (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блаж</w:t>
      </w:r>
      <w:r w:rsidRPr="00633A23">
        <w:rPr>
          <w:rFonts w:cs="Arial"/>
        </w:rPr>
        <w:t xml:space="preserve">. </w:t>
      </w:r>
      <w:r w:rsidRPr="00633A23">
        <w:t>царицы</w:t>
      </w:r>
      <w:r w:rsidRPr="00633A23">
        <w:rPr>
          <w:rFonts w:cs="Arial"/>
        </w:rPr>
        <w:t xml:space="preserve"> </w:t>
      </w:r>
      <w:r w:rsidRPr="00633A23">
        <w:t>Фео</w:t>
      </w:r>
      <w:r w:rsidRPr="00633A23">
        <w:softHyphen/>
        <w:t>фании</w:t>
      </w:r>
      <w:r w:rsidRPr="00633A23">
        <w:rPr>
          <w:rFonts w:cs="Arial"/>
        </w:rPr>
        <w:t xml:space="preserve">, </w:t>
      </w:r>
      <w:r w:rsidRPr="00633A23">
        <w:t>Имп</w:t>
      </w:r>
      <w:r w:rsidRPr="00633A23">
        <w:t>е</w:t>
      </w:r>
      <w:r w:rsidRPr="00633A23">
        <w:t>ратрицы</w:t>
      </w:r>
      <w:r w:rsidRPr="00633A23">
        <w:rPr>
          <w:rFonts w:cs="Arial"/>
        </w:rPr>
        <w:t xml:space="preserve"> </w:t>
      </w:r>
      <w:r w:rsidRPr="00633A23">
        <w:t>Византийской</w:t>
      </w:r>
      <w:r w:rsidRPr="00633A23">
        <w:rPr>
          <w:rFonts w:cs="Arial"/>
        </w:rPr>
        <w:t>, 893</w:t>
      </w:r>
      <w:r w:rsidRPr="00633A23">
        <w:t>—</w:t>
      </w:r>
      <w:r w:rsidRPr="00633A23">
        <w:rPr>
          <w:rFonts w:cs="Arial"/>
        </w:rPr>
        <w:t xml:space="preserve">894), </w:t>
      </w:r>
      <w:r w:rsidRPr="00633A23">
        <w:t>был ознаменован</w:t>
      </w:r>
      <w:r w:rsidRPr="00633A23">
        <w:rPr>
          <w:rFonts w:cs="Arial"/>
        </w:rPr>
        <w:t xml:space="preserve"> </w:t>
      </w:r>
      <w:r w:rsidRPr="00633A23">
        <w:t>водружением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освящением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 </w:t>
      </w:r>
      <w:r w:rsidRPr="00633A23">
        <w:t>на во</w:t>
      </w:r>
      <w:r w:rsidRPr="00633A23">
        <w:t>с</w:t>
      </w:r>
      <w:r w:rsidRPr="00633A23">
        <w:t>становленной</w:t>
      </w:r>
      <w:r w:rsidRPr="00633A23">
        <w:rPr>
          <w:rFonts w:cs="Arial"/>
        </w:rPr>
        <w:t xml:space="preserve"> </w:t>
      </w:r>
      <w:r w:rsidRPr="00633A23">
        <w:t>могилке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известной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</w:t>
      </w:r>
      <w:r w:rsidRPr="00633A23">
        <w:rPr>
          <w:rFonts w:cs="Arial"/>
        </w:rPr>
        <w:softHyphen/>
      </w:r>
      <w:r w:rsidRPr="00633A23">
        <w:t>Петербурге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чтимой</w:t>
      </w:r>
      <w:r w:rsidRPr="00633A23">
        <w:rPr>
          <w:rFonts w:cs="Arial"/>
        </w:rPr>
        <w:t xml:space="preserve"> </w:t>
      </w:r>
      <w:r w:rsidRPr="00633A23">
        <w:t>народом</w:t>
      </w:r>
      <w:r w:rsidRPr="00633A23">
        <w:rPr>
          <w:rFonts w:cs="Arial"/>
        </w:rPr>
        <w:t xml:space="preserve"> </w:t>
      </w:r>
      <w:r w:rsidRPr="00633A23">
        <w:t>подвижницы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 xml:space="preserve">и </w:t>
      </w:r>
      <w:r w:rsidRPr="00633A23">
        <w:lastRenderedPageBreak/>
        <w:t>благочестия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Известная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высокой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 xml:space="preserve">, </w:t>
      </w:r>
      <w:r w:rsidRPr="00633A23">
        <w:t>игумения</w:t>
      </w:r>
      <w:r w:rsidRPr="00633A23">
        <w:rPr>
          <w:rFonts w:cs="Arial"/>
        </w:rPr>
        <w:t xml:space="preserve"> </w:t>
      </w:r>
      <w:r w:rsidRPr="00633A23">
        <w:t>Феофания</w:t>
      </w:r>
      <w:r w:rsidRPr="00633A23">
        <w:rPr>
          <w:rFonts w:cs="Arial"/>
        </w:rPr>
        <w:t xml:space="preserve"> (18.02.1787</w:t>
      </w:r>
      <w:r w:rsidRPr="00633A23">
        <w:t>—</w:t>
      </w:r>
      <w:r w:rsidRPr="00633A23">
        <w:rPr>
          <w:rFonts w:cs="Arial"/>
        </w:rPr>
        <w:t xml:space="preserve">16.05.1866 </w:t>
      </w:r>
      <w:r w:rsidRPr="00633A23">
        <w:t>гг</w:t>
      </w:r>
      <w:r w:rsidRPr="00633A23">
        <w:rPr>
          <w:rFonts w:cs="Arial"/>
        </w:rPr>
        <w:t xml:space="preserve">.),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гребена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ограде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двумя</w:t>
      </w:r>
      <w:r w:rsidRPr="00633A23">
        <w:rPr>
          <w:rFonts w:cs="Arial"/>
        </w:rPr>
        <w:t xml:space="preserve"> </w:t>
      </w:r>
      <w:r w:rsidRPr="00633A23">
        <w:t>сестрами</w:t>
      </w:r>
      <w:r w:rsidRPr="00633A23">
        <w:rPr>
          <w:rFonts w:cs="Arial"/>
        </w:rPr>
        <w:t xml:space="preserve"> </w:t>
      </w:r>
      <w:r w:rsidRPr="00633A23">
        <w:t>обите</w:t>
      </w:r>
      <w:r w:rsidRPr="00633A23">
        <w:softHyphen/>
        <w:t>ли</w:t>
      </w:r>
      <w:r w:rsidRPr="00633A23">
        <w:rPr>
          <w:rFonts w:cs="Arial"/>
        </w:rPr>
        <w:t xml:space="preserve">: </w:t>
      </w:r>
      <w:r w:rsidRPr="00633A23">
        <w:t>игуменией</w:t>
      </w:r>
      <w:r w:rsidRPr="00633A23">
        <w:rPr>
          <w:rFonts w:cs="Arial"/>
        </w:rPr>
        <w:t xml:space="preserve"> </w:t>
      </w:r>
      <w:r w:rsidRPr="00633A23">
        <w:t>Евстолией</w:t>
      </w:r>
      <w:r w:rsidRPr="00633A23">
        <w:rPr>
          <w:rFonts w:cs="Arial"/>
        </w:rPr>
        <w:t xml:space="preserve"> (</w:t>
      </w:r>
      <w:r w:rsidRPr="00633A23">
        <w:t>тез</w:t>
      </w:r>
      <w:r w:rsidRPr="00633A23">
        <w:rPr>
          <w:rFonts w:cs="Arial"/>
        </w:rPr>
        <w:t xml:space="preserve">. 9/22 </w:t>
      </w:r>
      <w:r w:rsidRPr="00633A23">
        <w:t>ноября</w:t>
      </w:r>
      <w:r w:rsidRPr="00633A23">
        <w:rPr>
          <w:rFonts w:cs="Arial"/>
        </w:rPr>
        <w:t xml:space="preserve">, </w:t>
      </w:r>
      <w:r w:rsidR="002A0143" w:rsidRPr="002A0143">
        <w:t>†</w:t>
      </w:r>
      <w:r w:rsidRPr="00633A23">
        <w:rPr>
          <w:rFonts w:cs="Arial"/>
        </w:rPr>
        <w:t xml:space="preserve">1886) </w:t>
      </w:r>
      <w:r w:rsidRPr="00633A23">
        <w:t>и казначееи</w:t>
      </w:r>
      <w:r w:rsidRPr="00633A23">
        <w:rPr>
          <w:rFonts w:cs="Arial"/>
        </w:rPr>
        <w:t xml:space="preserve">, </w:t>
      </w:r>
      <w:r w:rsidRPr="00633A23">
        <w:t>благочинной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монахиней</w:t>
      </w:r>
      <w:r w:rsidRPr="00633A23">
        <w:rPr>
          <w:rFonts w:cs="Arial"/>
        </w:rPr>
        <w:t xml:space="preserve"> </w:t>
      </w:r>
      <w:r w:rsidRPr="00633A23">
        <w:t>Варсонофей</w:t>
      </w:r>
      <w:r w:rsidRPr="00633A23">
        <w:rPr>
          <w:rFonts w:cs="Arial"/>
        </w:rPr>
        <w:t xml:space="preserve"> (</w:t>
      </w:r>
      <w:r w:rsidRPr="00633A23">
        <w:t>тез</w:t>
      </w:r>
      <w:r w:rsidRPr="00633A23">
        <w:rPr>
          <w:rFonts w:cs="Arial"/>
        </w:rPr>
        <w:t xml:space="preserve">. 6/19.02, </w:t>
      </w:r>
      <w:r w:rsidR="002A0143" w:rsidRPr="002A0143">
        <w:t>†</w:t>
      </w:r>
      <w:r w:rsidRPr="00633A23">
        <w:rPr>
          <w:rFonts w:cs="Arial"/>
        </w:rPr>
        <w:t xml:space="preserve">1866), </w:t>
      </w:r>
      <w:r w:rsidRPr="00633A23">
        <w:t>восстановление</w:t>
      </w:r>
      <w:r w:rsidRPr="00633A23">
        <w:rPr>
          <w:rFonts w:cs="Arial"/>
        </w:rPr>
        <w:t xml:space="preserve"> </w:t>
      </w:r>
      <w:r w:rsidRPr="00633A23">
        <w:t>крестов на</w:t>
      </w:r>
      <w:r w:rsidRPr="00633A23">
        <w:rPr>
          <w:rFonts w:cs="Arial"/>
        </w:rPr>
        <w:t xml:space="preserve"> </w:t>
      </w:r>
      <w:r w:rsidRPr="00633A23">
        <w:t>могилах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планируется</w:t>
      </w:r>
      <w:r w:rsidRPr="00633A23">
        <w:rPr>
          <w:rFonts w:cs="Arial"/>
        </w:rPr>
        <w:t xml:space="preserve"> </w:t>
      </w:r>
      <w:r w:rsidRPr="00633A23">
        <w:t>сестрами</w:t>
      </w:r>
      <w:r w:rsidRPr="00633A23">
        <w:rPr>
          <w:rFonts w:cs="Arial"/>
        </w:rPr>
        <w:t xml:space="preserve"> </w:t>
      </w:r>
      <w:r w:rsidRPr="00633A23">
        <w:t>совершить в</w:t>
      </w:r>
      <w:r w:rsidRPr="00633A23">
        <w:rPr>
          <w:rFonts w:cs="Arial"/>
        </w:rPr>
        <w:t xml:space="preserve"> </w:t>
      </w:r>
      <w:r w:rsidRPr="00633A23">
        <w:t>бл</w:t>
      </w:r>
      <w:r w:rsidRPr="00633A23">
        <w:t>и</w:t>
      </w:r>
      <w:r w:rsidRPr="00633A23">
        <w:t>жайшее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, </w:t>
      </w:r>
      <w:r w:rsidRPr="00633A23">
        <w:t>пока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установлен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общий крест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Освящение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духовник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 </w:t>
      </w:r>
      <w:r w:rsidRPr="00633A23">
        <w:t>архимандрит</w:t>
      </w:r>
      <w:r w:rsidRPr="00633A23">
        <w:rPr>
          <w:rFonts w:cs="Arial"/>
        </w:rPr>
        <w:t xml:space="preserve"> </w:t>
      </w:r>
      <w:r w:rsidRPr="00633A23">
        <w:t>Кирилл</w:t>
      </w:r>
      <w:r w:rsidRPr="00633A23">
        <w:rPr>
          <w:rFonts w:cs="Arial"/>
        </w:rPr>
        <w:t xml:space="preserve"> (</w:t>
      </w:r>
      <w:r w:rsidRPr="00633A23">
        <w:t>Начис</w:t>
      </w:r>
      <w:r w:rsidRPr="00633A23">
        <w:rPr>
          <w:rFonts w:cs="Arial"/>
        </w:rPr>
        <w:t xml:space="preserve">) </w:t>
      </w:r>
      <w:r w:rsidRPr="00633A23">
        <w:t>в сослужении</w:t>
      </w:r>
      <w:r w:rsidRPr="00633A23">
        <w:rPr>
          <w:rFonts w:cs="Arial"/>
        </w:rPr>
        <w:t xml:space="preserve"> </w:t>
      </w:r>
      <w:r w:rsidRPr="00633A23">
        <w:t>духовенства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: </w:t>
      </w:r>
      <w:r w:rsidRPr="00633A23">
        <w:t>иереев</w:t>
      </w:r>
      <w:r w:rsidRPr="00633A23">
        <w:rPr>
          <w:rFonts w:cs="Arial"/>
        </w:rPr>
        <w:t xml:space="preserve"> </w:t>
      </w:r>
      <w:r w:rsidRPr="00633A23">
        <w:t>Игоря</w:t>
      </w:r>
      <w:r w:rsidRPr="00633A23">
        <w:rPr>
          <w:rFonts w:cs="Arial"/>
        </w:rPr>
        <w:t xml:space="preserve"> </w:t>
      </w:r>
      <w:r w:rsidRPr="00633A23">
        <w:t>Лоба</w:t>
      </w:r>
      <w:r w:rsidRPr="00633A23">
        <w:softHyphen/>
        <w:t>нова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Яцкунаса</w:t>
      </w:r>
      <w:r w:rsidRPr="00633A23">
        <w:rPr>
          <w:rFonts w:cs="Arial"/>
        </w:rPr>
        <w:t xml:space="preserve">.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Божественной</w:t>
      </w:r>
      <w:r w:rsidRPr="00633A23">
        <w:rPr>
          <w:rFonts w:cs="Arial"/>
        </w:rPr>
        <w:t xml:space="preserve"> </w:t>
      </w:r>
      <w:r w:rsidRPr="00633A23">
        <w:t>литур</w:t>
      </w:r>
      <w:r w:rsidRPr="00633A23">
        <w:softHyphen/>
        <w:t>гии</w:t>
      </w:r>
      <w:r w:rsidRPr="00633A23">
        <w:rPr>
          <w:rFonts w:cs="Arial"/>
        </w:rPr>
        <w:t xml:space="preserve"> </w:t>
      </w:r>
      <w:r w:rsidRPr="00633A23">
        <w:t>сестры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около</w:t>
      </w:r>
      <w:r w:rsidRPr="00633A23">
        <w:rPr>
          <w:rFonts w:cs="Arial"/>
        </w:rPr>
        <w:t xml:space="preserve"> 150-</w:t>
      </w:r>
      <w:r w:rsidRPr="00633A23">
        <w:t>ти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молящих</w:t>
      </w:r>
      <w:r w:rsidRPr="00633A23">
        <w:softHyphen/>
        <w:t>ся</w:t>
      </w:r>
      <w:r w:rsidRPr="00633A23">
        <w:rPr>
          <w:rFonts w:cs="Arial"/>
        </w:rPr>
        <w:t xml:space="preserve">, </w:t>
      </w:r>
      <w:r w:rsidRPr="00633A23">
        <w:t>пришедших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торжество</w:t>
      </w:r>
      <w:r w:rsidRPr="00633A23">
        <w:rPr>
          <w:rFonts w:cs="Arial"/>
        </w:rPr>
        <w:t xml:space="preserve">, </w:t>
      </w:r>
      <w:r w:rsidRPr="00633A23">
        <w:t>проследовали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монастырского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Казанской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алтарю б</w:t>
      </w:r>
      <w:r w:rsidRPr="00633A23">
        <w:rPr>
          <w:rFonts w:cs="Arial"/>
        </w:rPr>
        <w:t xml:space="preserve">. </w:t>
      </w:r>
      <w:r w:rsidRPr="00633A23">
        <w:t>Во</w:t>
      </w:r>
      <w:r w:rsidRPr="00633A23">
        <w:t>с</w:t>
      </w:r>
      <w:r w:rsidRPr="00633A23">
        <w:t>кресенского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которым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погребе</w:t>
      </w:r>
      <w:r w:rsidRPr="00633A23">
        <w:softHyphen/>
        <w:t>ны</w:t>
      </w:r>
      <w:r w:rsidRPr="00633A23">
        <w:rPr>
          <w:rFonts w:cs="Arial"/>
        </w:rPr>
        <w:t xml:space="preserve"> </w:t>
      </w:r>
      <w:r w:rsidRPr="00633A23">
        <w:t>подвижницы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приняли</w:t>
      </w:r>
      <w:r w:rsidRPr="00633A23">
        <w:rPr>
          <w:rFonts w:cs="Arial"/>
        </w:rPr>
        <w:t xml:space="preserve"> </w:t>
      </w:r>
      <w:r w:rsidRPr="00633A23">
        <w:t>молитвенное</w:t>
      </w:r>
      <w:r w:rsidRPr="00633A23">
        <w:rPr>
          <w:rFonts w:cs="Arial"/>
        </w:rPr>
        <w:t xml:space="preserve"> </w:t>
      </w:r>
      <w:r w:rsidRPr="00633A23">
        <w:t>уч</w:t>
      </w:r>
      <w:r w:rsidRPr="00633A23">
        <w:t>а</w:t>
      </w:r>
      <w:r w:rsidRPr="00633A23">
        <w:t>стие</w:t>
      </w:r>
      <w:r w:rsidRPr="00633A23">
        <w:rPr>
          <w:rFonts w:cs="Arial"/>
        </w:rPr>
        <w:t xml:space="preserve"> </w:t>
      </w:r>
      <w:r w:rsidRPr="00633A23">
        <w:t>в восстановлении</w:t>
      </w:r>
      <w:r w:rsidRPr="00633A23">
        <w:rPr>
          <w:rFonts w:cs="Arial"/>
        </w:rPr>
        <w:t xml:space="preserve"> </w:t>
      </w:r>
      <w:r w:rsidRPr="00633A23">
        <w:t>памяти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приснопамятных</w:t>
      </w:r>
      <w:r w:rsidRPr="00633A23">
        <w:rPr>
          <w:rFonts w:cs="Arial"/>
        </w:rPr>
        <w:t xml:space="preserve"> </w:t>
      </w:r>
      <w:r w:rsidRPr="00633A23">
        <w:t>тружени</w:t>
      </w:r>
      <w:r w:rsidRPr="00633A23">
        <w:softHyphen/>
        <w:t>цах</w:t>
      </w:r>
      <w:r w:rsidRPr="00633A23">
        <w:rPr>
          <w:rFonts w:cs="Arial"/>
        </w:rPr>
        <w:t xml:space="preserve"> </w:t>
      </w:r>
      <w:r w:rsidRPr="00633A23">
        <w:t>нивы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. </w:t>
      </w:r>
      <w:r w:rsidRPr="00633A23">
        <w:t>Молитва</w:t>
      </w:r>
      <w:r w:rsidRPr="00633A23">
        <w:rPr>
          <w:rFonts w:cs="Arial"/>
        </w:rPr>
        <w:t xml:space="preserve"> </w:t>
      </w:r>
      <w:r w:rsidRPr="00633A23">
        <w:t>сестер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многочисленных богомольцев</w:t>
      </w:r>
      <w:r w:rsidRPr="00633A23">
        <w:rPr>
          <w:rFonts w:cs="Arial"/>
        </w:rPr>
        <w:t xml:space="preserve"> </w:t>
      </w:r>
      <w:r w:rsidRPr="00633A23">
        <w:t>засвидетельствовала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 </w:t>
      </w:r>
      <w:r w:rsidRPr="00633A23">
        <w:t>и людьми</w:t>
      </w:r>
      <w:r w:rsidRPr="00633A23">
        <w:rPr>
          <w:rFonts w:cs="Arial"/>
        </w:rPr>
        <w:t xml:space="preserve"> </w:t>
      </w:r>
      <w:r w:rsidRPr="00633A23">
        <w:t>непрерывность</w:t>
      </w:r>
      <w:r w:rsidRPr="00633A23">
        <w:rPr>
          <w:rFonts w:cs="Arial"/>
        </w:rPr>
        <w:t xml:space="preserve"> </w:t>
      </w:r>
      <w:r w:rsidRPr="00633A23">
        <w:t>той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нити</w:t>
      </w:r>
      <w:r w:rsidRPr="00633A23">
        <w:rPr>
          <w:rFonts w:cs="Arial"/>
        </w:rPr>
        <w:t xml:space="preserve">, </w:t>
      </w:r>
      <w:r w:rsidRPr="00633A23">
        <w:t>которая связала</w:t>
      </w:r>
      <w:r w:rsidRPr="00633A23">
        <w:rPr>
          <w:rFonts w:cs="Arial"/>
        </w:rPr>
        <w:t xml:space="preserve"> </w:t>
      </w:r>
      <w:r w:rsidRPr="00633A23">
        <w:t>воедино</w:t>
      </w:r>
      <w:r w:rsidRPr="00633A23">
        <w:rPr>
          <w:rFonts w:cs="Arial"/>
        </w:rPr>
        <w:t xml:space="preserve"> </w:t>
      </w:r>
      <w:r w:rsidRPr="00633A23">
        <w:t>блаженной</w:t>
      </w:r>
      <w:r w:rsidRPr="00633A23">
        <w:rPr>
          <w:rFonts w:cs="Arial"/>
        </w:rPr>
        <w:t xml:space="preserve"> </w:t>
      </w:r>
      <w:r w:rsidRPr="00633A23">
        <w:t>памяти</w:t>
      </w:r>
      <w:r w:rsidRPr="00633A23">
        <w:rPr>
          <w:rFonts w:cs="Arial"/>
        </w:rPr>
        <w:t xml:space="preserve"> </w:t>
      </w:r>
      <w:r w:rsidRPr="00633A23">
        <w:t>игумению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первоосновательниц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сестер</w:t>
      </w:r>
      <w:r w:rsidRPr="00633A23">
        <w:rPr>
          <w:rFonts w:cs="Arial"/>
        </w:rPr>
        <w:t xml:space="preserve"> </w:t>
      </w:r>
      <w:r w:rsidRPr="00633A23">
        <w:t>возобновленного</w:t>
      </w:r>
      <w:r w:rsidRPr="00633A23">
        <w:rPr>
          <w:rFonts w:cs="Arial"/>
        </w:rPr>
        <w:t xml:space="preserve"> </w:t>
      </w:r>
      <w:r w:rsidRPr="00633A23">
        <w:t>Вос</w:t>
      </w:r>
      <w:r w:rsidRPr="00633A23">
        <w:softHyphen/>
        <w:t>кресенского</w:t>
      </w:r>
      <w:r w:rsidRPr="00633A23">
        <w:rPr>
          <w:rFonts w:cs="Arial"/>
        </w:rPr>
        <w:t xml:space="preserve"> </w:t>
      </w:r>
      <w:r w:rsidRPr="00633A23">
        <w:t>Новодевичьего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>.</w:t>
      </w:r>
    </w:p>
    <w:p w:rsidR="002A0143" w:rsidRDefault="002A0143" w:rsidP="00EB0F88">
      <w:pPr>
        <w:rPr>
          <w:rFonts w:cs="Arial"/>
        </w:rPr>
      </w:pPr>
    </w:p>
    <w:p w:rsidR="002A0143" w:rsidRPr="00633A23" w:rsidRDefault="007C5DE1" w:rsidP="002A0143">
      <w:pPr>
        <w:ind w:firstLine="0"/>
        <w:rPr>
          <w:szCs w:val="24"/>
        </w:rPr>
      </w:pPr>
      <w:r w:rsidRPr="00A617A4">
        <w:rPr>
          <w:noProof/>
          <w:szCs w:val="24"/>
        </w:rPr>
        <w:pict>
          <v:shape id="Рисунок 15" o:spid="_x0000_i1039" type="#_x0000_t75" style="width:256.5pt;height:161.25pt;visibility:visible">
            <v:imagedata r:id="rId23" o:title=""/>
          </v:shape>
        </w:pict>
      </w:r>
    </w:p>
    <w:p w:rsidR="002A0143" w:rsidRPr="00633A23" w:rsidRDefault="002A0143" w:rsidP="002A0143">
      <w:pPr>
        <w:pStyle w:val="ad"/>
      </w:pPr>
      <w:r w:rsidRPr="00633A23">
        <w:t>Монастырский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трех</w:t>
      </w:r>
      <w:r w:rsidRPr="00633A23">
        <w:rPr>
          <w:rFonts w:cs="Arial"/>
        </w:rPr>
        <w:t xml:space="preserve"> </w:t>
      </w:r>
      <w:r w:rsidRPr="00633A23">
        <w:t>святителей</w:t>
      </w:r>
      <w:r w:rsidRPr="00633A23">
        <w:rPr>
          <w:rFonts w:cs="Arial"/>
        </w:rPr>
        <w:t xml:space="preserve"> </w:t>
      </w:r>
      <w:r w:rsidRPr="00633A23">
        <w:t>Вселенских</w:t>
      </w:r>
      <w:r w:rsidRPr="00633A23">
        <w:rPr>
          <w:rFonts w:cs="Arial"/>
        </w:rPr>
        <w:t xml:space="preserve">: </w:t>
      </w:r>
      <w:r>
        <w:rPr>
          <w:rFonts w:cs="Arial"/>
        </w:rPr>
        <w:br/>
      </w:r>
      <w:r w:rsidRPr="00633A23">
        <w:t>с</w:t>
      </w:r>
      <w:r>
        <w:t>в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Василия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, </w:t>
      </w:r>
      <w:r w:rsidRPr="00633A23">
        <w:t>Григория</w:t>
      </w:r>
      <w:r w:rsidRPr="00633A23">
        <w:rPr>
          <w:rFonts w:cs="Arial"/>
        </w:rPr>
        <w:t xml:space="preserve"> </w:t>
      </w:r>
      <w:r w:rsidRPr="00633A23">
        <w:t>Богослова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Златоуста</w:t>
      </w:r>
    </w:p>
    <w:p w:rsidR="002A0143" w:rsidRPr="00633A23" w:rsidRDefault="007C5DE1" w:rsidP="002A0143">
      <w:pPr>
        <w:ind w:firstLine="0"/>
        <w:rPr>
          <w:szCs w:val="24"/>
        </w:rPr>
      </w:pPr>
      <w:r w:rsidRPr="00A617A4">
        <w:rPr>
          <w:noProof/>
          <w:szCs w:val="24"/>
        </w:rPr>
        <w:pict>
          <v:shape id="Рисунок 16" o:spid="_x0000_i1040" type="#_x0000_t75" style="width:251.25pt;height:177pt;visibility:visible">
            <v:imagedata r:id="rId24" o:title=""/>
          </v:shape>
        </w:pict>
      </w:r>
    </w:p>
    <w:p w:rsidR="002A0143" w:rsidRPr="00633A23" w:rsidRDefault="002A0143" w:rsidP="002A0143">
      <w:pPr>
        <w:pStyle w:val="ad"/>
      </w:pPr>
      <w:r w:rsidRPr="00633A23">
        <w:t>Освящение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могиле</w:t>
      </w:r>
      <w:r w:rsidRPr="00633A23">
        <w:rPr>
          <w:rFonts w:cs="Arial"/>
        </w:rPr>
        <w:t xml:space="preserve"> </w:t>
      </w:r>
      <w:r w:rsidRPr="00633A23">
        <w:t>игумений</w:t>
      </w:r>
      <w:r w:rsidRPr="00633A23">
        <w:rPr>
          <w:rFonts w:cs="Arial"/>
        </w:rPr>
        <w:t xml:space="preserve"> </w:t>
      </w:r>
      <w:r w:rsidRPr="00633A23">
        <w:t>Феофании</w:t>
      </w:r>
    </w:p>
    <w:p w:rsidR="002A0143" w:rsidRPr="00633A23" w:rsidRDefault="002A0143" w:rsidP="002A0143">
      <w:pPr>
        <w:ind w:firstLine="0"/>
      </w:pPr>
    </w:p>
    <w:p w:rsidR="002D3589" w:rsidRPr="00633A23" w:rsidRDefault="007C5DE1" w:rsidP="002A0143">
      <w:pPr>
        <w:ind w:firstLine="0"/>
        <w:rPr>
          <w:szCs w:val="24"/>
        </w:rPr>
      </w:pPr>
      <w:r w:rsidRPr="00A617A4">
        <w:rPr>
          <w:noProof/>
          <w:szCs w:val="24"/>
        </w:rPr>
        <w:lastRenderedPageBreak/>
        <w:pict>
          <v:shape id="Рисунок 17" o:spid="_x0000_i1041" type="#_x0000_t75" style="width:251.25pt;height:177pt;visibility:visible">
            <v:imagedata r:id="rId25" o:title=""/>
          </v:shape>
        </w:pict>
      </w:r>
    </w:p>
    <w:p w:rsidR="002D3589" w:rsidRDefault="002D3589" w:rsidP="00EB0F88">
      <w:pPr>
        <w:rPr>
          <w:szCs w:val="24"/>
        </w:rPr>
      </w:pPr>
    </w:p>
    <w:p w:rsidR="00582C7D" w:rsidRDefault="00582C7D" w:rsidP="00EB0F88">
      <w:pPr>
        <w:rPr>
          <w:szCs w:val="24"/>
        </w:rPr>
      </w:pPr>
    </w:p>
    <w:p w:rsidR="00582C7D" w:rsidRPr="00633A23" w:rsidRDefault="00582C7D" w:rsidP="00582C7D">
      <w:pPr>
        <w:pStyle w:val="5"/>
      </w:pPr>
      <w:r w:rsidRPr="00633A23">
        <w:t>Февраль</w:t>
      </w:r>
    </w:p>
    <w:p w:rsidR="00582C7D" w:rsidRPr="00633A23" w:rsidRDefault="00582C7D" w:rsidP="00582C7D">
      <w:r w:rsidRPr="00633A23">
        <w:t>Отделом</w:t>
      </w:r>
      <w:r w:rsidRPr="00633A23">
        <w:rPr>
          <w:rFonts w:cs="Arial"/>
        </w:rPr>
        <w:t xml:space="preserve"> </w:t>
      </w:r>
      <w:r w:rsidRPr="00633A23">
        <w:t>юстиции</w:t>
      </w:r>
      <w:r w:rsidRPr="00633A23">
        <w:rPr>
          <w:rFonts w:cs="Arial"/>
        </w:rPr>
        <w:t xml:space="preserve"> </w:t>
      </w:r>
      <w:r w:rsidRPr="00633A23">
        <w:t>мэрии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Петербурга</w:t>
      </w:r>
      <w:r w:rsidRPr="00633A23">
        <w:rPr>
          <w:rFonts w:cs="Arial"/>
        </w:rPr>
        <w:t xml:space="preserve"> 13/26 </w:t>
      </w:r>
      <w:r w:rsidRPr="00633A23">
        <w:t>февраля</w:t>
      </w:r>
      <w:r w:rsidRPr="00633A23">
        <w:rPr>
          <w:rFonts w:cs="Arial"/>
        </w:rPr>
        <w:t xml:space="preserve"> </w:t>
      </w:r>
      <w:r w:rsidRPr="00633A23">
        <w:t>зарегистрирован</w:t>
      </w:r>
      <w:r w:rsidRPr="00633A23">
        <w:rPr>
          <w:rFonts w:cs="Arial"/>
        </w:rPr>
        <w:t xml:space="preserve"> </w:t>
      </w:r>
      <w:r w:rsidRPr="00633A23">
        <w:t>новый</w:t>
      </w:r>
      <w:r w:rsidRPr="00633A23">
        <w:rPr>
          <w:rFonts w:cs="Arial"/>
        </w:rPr>
        <w:t xml:space="preserve"> </w:t>
      </w:r>
      <w:r w:rsidRPr="00633A23">
        <w:t>прав</w:t>
      </w:r>
      <w:r w:rsidRPr="00633A23">
        <w:t>о</w:t>
      </w:r>
      <w:r w:rsidRPr="00633A23">
        <w:t>славный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ход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епарии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Покрова Пресвятой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пос</w:t>
      </w:r>
      <w:r w:rsidRPr="00633A23">
        <w:rPr>
          <w:rFonts w:cs="Arial"/>
        </w:rPr>
        <w:t xml:space="preserve">. </w:t>
      </w:r>
      <w:r w:rsidRPr="00633A23">
        <w:t xml:space="preserve">Кондратьево </w:t>
      </w:r>
      <w:r w:rsidRPr="00633A23">
        <w:rPr>
          <w:rFonts w:cs="Arial"/>
        </w:rPr>
        <w:t>(</w:t>
      </w:r>
      <w:r w:rsidRPr="00633A23">
        <w:t>Сяккиярви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финск</w:t>
      </w:r>
      <w:r w:rsidRPr="00633A23">
        <w:rPr>
          <w:rFonts w:cs="Arial"/>
        </w:rPr>
        <w:t xml:space="preserve">.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Мешкозеро</w:t>
      </w:r>
      <w:r w:rsidRPr="00633A23">
        <w:rPr>
          <w:rFonts w:cs="Arial"/>
        </w:rPr>
        <w:t xml:space="preserve">) </w:t>
      </w:r>
      <w:r w:rsidRPr="00633A23">
        <w:t>Выборгского района</w:t>
      </w:r>
      <w:r w:rsidRPr="00633A23">
        <w:rPr>
          <w:rFonts w:cs="Arial"/>
        </w:rPr>
        <w:t xml:space="preserve"> </w:t>
      </w:r>
      <w:r w:rsidRPr="00633A23">
        <w:t>области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ближа</w:t>
      </w:r>
      <w:r w:rsidRPr="00633A23">
        <w:t>й</w:t>
      </w:r>
      <w:r w:rsidRPr="00633A23">
        <w:t>ший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финской</w:t>
      </w:r>
      <w:r w:rsidRPr="00633A23">
        <w:rPr>
          <w:rFonts w:cs="Arial"/>
        </w:rPr>
        <w:t xml:space="preserve"> </w:t>
      </w:r>
      <w:r w:rsidRPr="00633A23">
        <w:t>границе населенный</w:t>
      </w:r>
      <w:r w:rsidRPr="00633A23">
        <w:rPr>
          <w:rFonts w:cs="Arial"/>
        </w:rPr>
        <w:t xml:space="preserve"> </w:t>
      </w:r>
      <w:r w:rsidRPr="00633A23">
        <w:t>пункт</w:t>
      </w:r>
      <w:r w:rsidRPr="00633A23">
        <w:rPr>
          <w:rFonts w:cs="Arial"/>
        </w:rPr>
        <w:t xml:space="preserve">, </w:t>
      </w:r>
      <w:r w:rsidRPr="00633A23">
        <w:t>лежащий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западу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Выборга</w:t>
      </w:r>
      <w:r w:rsidRPr="00633A23">
        <w:rPr>
          <w:rFonts w:cs="Arial"/>
        </w:rPr>
        <w:t xml:space="preserve"> </w:t>
      </w:r>
      <w:r w:rsidRPr="00633A23">
        <w:t>на трассе</w:t>
      </w:r>
      <w:r w:rsidRPr="00633A23">
        <w:rPr>
          <w:rFonts w:cs="Arial"/>
        </w:rPr>
        <w:t xml:space="preserve"> </w:t>
      </w:r>
      <w:r w:rsidRPr="00633A23">
        <w:t>Выборг—Гельсингфорс</w:t>
      </w:r>
      <w:r w:rsidRPr="00633A23">
        <w:rPr>
          <w:rFonts w:cs="Arial"/>
        </w:rPr>
        <w:t xml:space="preserve">. </w:t>
      </w:r>
      <w:r w:rsidRPr="00633A23">
        <w:t>До</w:t>
      </w:r>
      <w:r w:rsidRPr="00633A23">
        <w:rPr>
          <w:rFonts w:cs="Arial"/>
        </w:rPr>
        <w:t xml:space="preserve"> 1944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дейст</w:t>
      </w:r>
      <w:r w:rsidRPr="00633A23">
        <w:softHyphen/>
        <w:t>вовала</w:t>
      </w:r>
      <w:r w:rsidRPr="00633A23">
        <w:rPr>
          <w:rFonts w:cs="Arial"/>
        </w:rPr>
        <w:t xml:space="preserve"> </w:t>
      </w:r>
      <w:r w:rsidRPr="00633A23">
        <w:t>лютеранская</w:t>
      </w:r>
      <w:r w:rsidRPr="00633A23">
        <w:rPr>
          <w:rFonts w:cs="Arial"/>
        </w:rPr>
        <w:t xml:space="preserve"> </w:t>
      </w:r>
      <w:r w:rsidRPr="00633A23">
        <w:t>кирка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поселок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центром прихода</w:t>
      </w:r>
      <w:r w:rsidRPr="00633A23">
        <w:rPr>
          <w:rFonts w:cs="Arial"/>
        </w:rPr>
        <w:t xml:space="preserve">. 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поселке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строиться</w:t>
      </w:r>
      <w:r w:rsidRPr="00633A23">
        <w:rPr>
          <w:rFonts w:cs="Arial"/>
        </w:rPr>
        <w:t xml:space="preserve"> </w:t>
      </w:r>
      <w:r w:rsidRPr="00633A23">
        <w:t>новый православный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582C7D">
        <w:rPr>
          <w:rFonts w:cs="Arial"/>
          <w:b/>
        </w:rPr>
        <w:t xml:space="preserve">14/27 </w:t>
      </w:r>
      <w:r w:rsidRPr="00582C7D">
        <w:rPr>
          <w:b/>
        </w:rPr>
        <w:t>февраля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музее</w:t>
      </w:r>
      <w:r w:rsidRPr="00633A23">
        <w:rPr>
          <w:rFonts w:cs="Arial"/>
        </w:rPr>
        <w:t>-</w:t>
      </w:r>
      <w:r w:rsidRPr="00633A23">
        <w:t>квартире</w:t>
      </w:r>
      <w:r w:rsidRPr="00633A23">
        <w:rPr>
          <w:rFonts w:cs="Arial"/>
        </w:rPr>
        <w:t xml:space="preserve"> </w:t>
      </w:r>
      <w:r w:rsidRPr="00633A23">
        <w:t>Ф</w:t>
      </w:r>
      <w:r w:rsidRPr="00633A23">
        <w:rPr>
          <w:rFonts w:cs="Arial"/>
        </w:rPr>
        <w:t xml:space="preserve">. </w:t>
      </w:r>
      <w:r w:rsidRPr="00633A23">
        <w:t>М</w:t>
      </w:r>
      <w:r w:rsidRPr="00633A23">
        <w:rPr>
          <w:rFonts w:cs="Arial"/>
        </w:rPr>
        <w:t xml:space="preserve">. </w:t>
      </w:r>
      <w:r w:rsidRPr="00633A23">
        <w:t>Достоевско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состоялся</w:t>
      </w:r>
      <w:r w:rsidRPr="00633A23">
        <w:rPr>
          <w:rFonts w:cs="Arial"/>
        </w:rPr>
        <w:t xml:space="preserve"> </w:t>
      </w:r>
      <w:r w:rsidRPr="00633A23">
        <w:t>вечер</w:t>
      </w:r>
      <w:r w:rsidRPr="00633A23">
        <w:rPr>
          <w:rFonts w:cs="Arial"/>
        </w:rPr>
        <w:t xml:space="preserve"> </w:t>
      </w:r>
      <w:r w:rsidRPr="00633A23">
        <w:t>памяти</w:t>
      </w:r>
      <w:r w:rsidRPr="00633A23">
        <w:rPr>
          <w:rFonts w:cs="Arial"/>
        </w:rPr>
        <w:t xml:space="preserve"> </w:t>
      </w:r>
      <w:r w:rsidRPr="00633A23">
        <w:t>иеросхим</w:t>
      </w:r>
      <w:r w:rsidRPr="00633A23">
        <w:t>о</w:t>
      </w:r>
      <w:r w:rsidRPr="00633A23">
        <w:t>наха</w:t>
      </w:r>
      <w:r w:rsidRPr="00633A23">
        <w:rPr>
          <w:rFonts w:cs="Arial"/>
        </w:rPr>
        <w:t xml:space="preserve"> </w:t>
      </w:r>
      <w:r w:rsidRPr="00633A23">
        <w:t>Серафима Вырицкого</w:t>
      </w:r>
      <w:r w:rsidRPr="00633A23">
        <w:rPr>
          <w:rFonts w:cs="Arial"/>
        </w:rPr>
        <w:t xml:space="preserve"> (</w:t>
      </w:r>
      <w:r w:rsidRPr="00582C7D">
        <w:t>†</w:t>
      </w:r>
      <w:r w:rsidRPr="00633A23">
        <w:rPr>
          <w:rFonts w:cs="Arial"/>
        </w:rPr>
        <w:t xml:space="preserve">1949), </w:t>
      </w:r>
      <w:r w:rsidRPr="00633A23">
        <w:t>последнего</w:t>
      </w:r>
      <w:r w:rsidRPr="00633A23">
        <w:rPr>
          <w:rFonts w:cs="Arial"/>
        </w:rPr>
        <w:t xml:space="preserve"> </w:t>
      </w:r>
      <w:r w:rsidRPr="00633A23">
        <w:t>духовника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Троицкой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вечере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няли</w:t>
      </w:r>
      <w:r w:rsidRPr="00633A23">
        <w:rPr>
          <w:rFonts w:cs="Arial"/>
        </w:rPr>
        <w:t xml:space="preserve"> </w:t>
      </w:r>
      <w:r w:rsidRPr="00633A23">
        <w:t>участие</w:t>
      </w:r>
      <w:r w:rsidRPr="00633A23">
        <w:rPr>
          <w:rFonts w:cs="Arial"/>
        </w:rPr>
        <w:t xml:space="preserve"> </w:t>
      </w:r>
      <w:r w:rsidRPr="00633A23">
        <w:t>свящ</w:t>
      </w:r>
      <w:r w:rsidRPr="00633A23">
        <w:rPr>
          <w:rFonts w:cs="Arial"/>
        </w:rPr>
        <w:t xml:space="preserve">. </w:t>
      </w:r>
      <w:r w:rsidRPr="00633A23">
        <w:t>Геннадий</w:t>
      </w:r>
      <w:r w:rsidRPr="00633A23">
        <w:rPr>
          <w:rFonts w:cs="Arial"/>
        </w:rPr>
        <w:t xml:space="preserve"> </w:t>
      </w:r>
      <w:r w:rsidRPr="00633A23">
        <w:t>Украинский</w:t>
      </w:r>
      <w:r w:rsidRPr="00633A23">
        <w:rPr>
          <w:rFonts w:cs="Arial"/>
        </w:rPr>
        <w:t xml:space="preserve">, </w:t>
      </w:r>
      <w:r w:rsidRPr="00633A23">
        <w:t>писатель В</w:t>
      </w:r>
      <w:r w:rsidRPr="00633A23">
        <w:rPr>
          <w:rFonts w:cs="Arial"/>
        </w:rPr>
        <w:t xml:space="preserve">. </w:t>
      </w:r>
      <w:r w:rsidRPr="00633A23">
        <w:t>П</w:t>
      </w:r>
      <w:r w:rsidRPr="00633A23">
        <w:rPr>
          <w:rFonts w:cs="Arial"/>
        </w:rPr>
        <w:t xml:space="preserve">. </w:t>
      </w:r>
      <w:r w:rsidRPr="00633A23">
        <w:t>Фил</w:t>
      </w:r>
      <w:r w:rsidRPr="00633A23">
        <w:t>и</w:t>
      </w:r>
      <w:r w:rsidRPr="00633A23">
        <w:t>монов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составитель</w:t>
      </w:r>
      <w:r w:rsidRPr="00633A23">
        <w:rPr>
          <w:rFonts w:cs="Arial"/>
        </w:rPr>
        <w:t xml:space="preserve"> </w:t>
      </w:r>
      <w:r w:rsidRPr="00633A23">
        <w:t>книги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старце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softHyphen/>
        <w:t>торой</w:t>
      </w:r>
      <w:r w:rsidRPr="00633A23">
        <w:rPr>
          <w:rFonts w:cs="Arial"/>
        </w:rPr>
        <w:t xml:space="preserve"> </w:t>
      </w:r>
      <w:r w:rsidRPr="00633A23">
        <w:t>собраны</w:t>
      </w:r>
      <w:r w:rsidRPr="00633A23">
        <w:rPr>
          <w:rFonts w:cs="Arial"/>
        </w:rPr>
        <w:t xml:space="preserve"> </w:t>
      </w:r>
      <w:r w:rsidRPr="00633A23">
        <w:t>материалы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житию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чудеса</w:t>
      </w:r>
      <w:r w:rsidRPr="00633A23">
        <w:rPr>
          <w:rFonts w:cs="Arial"/>
        </w:rPr>
        <w:t xml:space="preserve">, </w:t>
      </w:r>
      <w:r w:rsidRPr="00633A23">
        <w:t>со</w:t>
      </w:r>
      <w:r w:rsidRPr="00633A23">
        <w:softHyphen/>
        <w:t>вершенные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молитвам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Серафима</w:t>
      </w:r>
      <w:r w:rsidRPr="00633A23">
        <w:rPr>
          <w:rFonts w:cs="Arial"/>
        </w:rPr>
        <w:t xml:space="preserve"> (</w:t>
      </w:r>
      <w:r w:rsidRPr="00633A23">
        <w:t>книга</w:t>
      </w:r>
      <w:r w:rsidRPr="00633A23">
        <w:rPr>
          <w:rFonts w:cs="Arial"/>
        </w:rPr>
        <w:t xml:space="preserve"> </w:t>
      </w:r>
      <w:r w:rsidRPr="00633A23">
        <w:t>готовит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изданию</w:t>
      </w:r>
      <w:r w:rsidRPr="00633A23">
        <w:rPr>
          <w:rFonts w:cs="Arial"/>
        </w:rPr>
        <w:t xml:space="preserve">); </w:t>
      </w:r>
      <w:r w:rsidRPr="00633A23">
        <w:t>поэт</w:t>
      </w:r>
      <w:r w:rsidRPr="00633A23">
        <w:rPr>
          <w:rFonts w:cs="Arial"/>
        </w:rPr>
        <w:t xml:space="preserve"> </w:t>
      </w:r>
      <w:r w:rsidRPr="00633A23">
        <w:t>Андрей</w:t>
      </w:r>
      <w:r w:rsidRPr="00633A23">
        <w:rPr>
          <w:rFonts w:cs="Arial"/>
        </w:rPr>
        <w:t xml:space="preserve"> </w:t>
      </w:r>
      <w:r w:rsidRPr="00633A23">
        <w:t>Ребров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582C7D">
        <w:rPr>
          <w:rFonts w:cs="Arial"/>
          <w:b/>
        </w:rPr>
        <w:t xml:space="preserve">20/6 </w:t>
      </w:r>
      <w:r w:rsidRPr="00582C7D">
        <w:rPr>
          <w:b/>
        </w:rPr>
        <w:t>марта</w:t>
      </w:r>
      <w:r w:rsidRPr="00633A23">
        <w:rPr>
          <w:rFonts w:cs="Arial"/>
        </w:rPr>
        <w:t xml:space="preserve"> </w:t>
      </w:r>
      <w:r w:rsidRPr="00582C7D">
        <w:rPr>
          <w:rFonts w:cs="Arial"/>
          <w:b/>
        </w:rPr>
        <w:t xml:space="preserve">1997 </w:t>
      </w:r>
      <w:r w:rsidRPr="00582C7D">
        <w:rPr>
          <w:b/>
        </w:rPr>
        <w:t>г</w:t>
      </w:r>
      <w:r w:rsidRPr="00633A23">
        <w:rPr>
          <w:rFonts w:cs="Arial"/>
        </w:rPr>
        <w:t xml:space="preserve">.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Золотом</w:t>
      </w:r>
      <w:r w:rsidRPr="00633A23">
        <w:rPr>
          <w:rFonts w:cs="Arial"/>
        </w:rPr>
        <w:t xml:space="preserve"> </w:t>
      </w:r>
      <w:r w:rsidRPr="00633A23">
        <w:t>зале Митрополичьих</w:t>
      </w:r>
      <w:r w:rsidRPr="00633A23">
        <w:rPr>
          <w:rFonts w:cs="Arial"/>
        </w:rPr>
        <w:t xml:space="preserve"> </w:t>
      </w:r>
      <w:r w:rsidRPr="00633A23">
        <w:t>покоев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Лавре встретился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Генеральными</w:t>
      </w:r>
      <w:r w:rsidRPr="00633A23">
        <w:rPr>
          <w:rFonts w:cs="Arial"/>
        </w:rPr>
        <w:t xml:space="preserve"> </w:t>
      </w:r>
      <w:r w:rsidRPr="00633A23">
        <w:t>конс</w:t>
      </w:r>
      <w:r w:rsidRPr="00633A23">
        <w:t>у</w:t>
      </w:r>
      <w:r w:rsidRPr="00633A23">
        <w:t>лами</w:t>
      </w:r>
      <w:r w:rsidRPr="00633A23">
        <w:rPr>
          <w:rFonts w:cs="Arial"/>
        </w:rPr>
        <w:t xml:space="preserve">, </w:t>
      </w:r>
      <w:r w:rsidRPr="00633A23">
        <w:t>аккредито</w:t>
      </w:r>
      <w:r w:rsidRPr="00633A23">
        <w:softHyphen/>
        <w:t>ванными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Петербурге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встречей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показал гостям</w:t>
      </w:r>
      <w:r w:rsidRPr="00633A23">
        <w:rPr>
          <w:rFonts w:cs="Arial"/>
        </w:rPr>
        <w:t xml:space="preserve"> </w:t>
      </w:r>
      <w:r w:rsidRPr="00633A23">
        <w:t>корпуса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, </w:t>
      </w:r>
      <w:r w:rsidRPr="00633A23">
        <w:t>н</w:t>
      </w:r>
      <w:r w:rsidRPr="00633A23">
        <w:t>е</w:t>
      </w:r>
      <w:r w:rsidRPr="00633A23">
        <w:t>давно</w:t>
      </w:r>
      <w:r w:rsidRPr="00633A23">
        <w:rPr>
          <w:rFonts w:cs="Arial"/>
        </w:rPr>
        <w:t xml:space="preserve"> </w:t>
      </w:r>
      <w:r w:rsidRPr="00633A23">
        <w:t>пере</w:t>
      </w:r>
      <w:r w:rsidRPr="00633A23">
        <w:softHyphen/>
        <w:t>данные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633A23">
        <w:t>На</w:t>
      </w:r>
      <w:r w:rsidRPr="00633A23">
        <w:rPr>
          <w:rFonts w:cs="Arial"/>
        </w:rPr>
        <w:t xml:space="preserve"> </w:t>
      </w:r>
      <w:r w:rsidRPr="00633A23">
        <w:t>встрече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рассказал</w:t>
      </w:r>
      <w:r w:rsidRPr="00633A23">
        <w:rPr>
          <w:rFonts w:cs="Arial"/>
        </w:rPr>
        <w:t xml:space="preserve"> </w:t>
      </w:r>
      <w:r w:rsidRPr="00633A23">
        <w:t>присут</w:t>
      </w:r>
      <w:r w:rsidRPr="00633A23">
        <w:softHyphen/>
        <w:t>ствующим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возрождении</w:t>
      </w:r>
      <w:r w:rsidRPr="00633A23">
        <w:rPr>
          <w:rFonts w:cs="Arial"/>
        </w:rPr>
        <w:t xml:space="preserve"> </w:t>
      </w:r>
      <w:r w:rsidRPr="00633A23">
        <w:t>монашеской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Алек</w:t>
      </w:r>
      <w:r w:rsidRPr="00633A23">
        <w:softHyphen/>
        <w:t>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Лавре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религиозно</w:t>
      </w:r>
      <w:r w:rsidRPr="00633A23">
        <w:rPr>
          <w:rFonts w:cs="Arial"/>
        </w:rPr>
        <w:t>-</w:t>
      </w:r>
      <w:r w:rsidRPr="00633A23">
        <w:t>нравственной</w:t>
      </w:r>
      <w:r w:rsidRPr="00633A23">
        <w:rPr>
          <w:rFonts w:cs="Arial"/>
        </w:rPr>
        <w:t xml:space="preserve"> </w:t>
      </w:r>
      <w:r w:rsidRPr="00633A23">
        <w:t>и просветительской</w:t>
      </w:r>
      <w:r w:rsidRPr="00633A23">
        <w:rPr>
          <w:rFonts w:cs="Arial"/>
        </w:rPr>
        <w:t xml:space="preserve"> </w:t>
      </w:r>
      <w:r w:rsidRPr="00633A23">
        <w:t>деятел</w:t>
      </w:r>
      <w:r w:rsidRPr="00633A23">
        <w:t>ь</w:t>
      </w:r>
      <w:r w:rsidRPr="00633A23">
        <w:t>ности</w:t>
      </w:r>
      <w:r w:rsidRPr="00633A23">
        <w:rPr>
          <w:rFonts w:cs="Arial"/>
        </w:rPr>
        <w:t xml:space="preserve"> </w:t>
      </w:r>
      <w:r w:rsidRPr="00633A23">
        <w:t>приходов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,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насчитывается</w:t>
      </w:r>
      <w:r w:rsidRPr="00633A23">
        <w:rPr>
          <w:rFonts w:cs="Arial"/>
        </w:rPr>
        <w:t xml:space="preserve"> </w:t>
      </w:r>
      <w:r w:rsidRPr="00633A23">
        <w:t>ок</w:t>
      </w:r>
      <w:r w:rsidRPr="00633A23">
        <w:rPr>
          <w:rFonts w:cs="Arial"/>
        </w:rPr>
        <w:t xml:space="preserve">. 240,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трудностях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блемах</w:t>
      </w:r>
      <w:r w:rsidRPr="00633A23">
        <w:rPr>
          <w:rFonts w:cs="Arial"/>
        </w:rPr>
        <w:t xml:space="preserve"> </w:t>
      </w:r>
      <w:r w:rsidRPr="00633A23">
        <w:t>религио</w:t>
      </w:r>
      <w:r w:rsidRPr="00633A23">
        <w:t>з</w:t>
      </w:r>
      <w:r w:rsidRPr="00633A23">
        <w:t>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Петербурге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подробно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остановился на</w:t>
      </w:r>
      <w:r w:rsidRPr="00633A23">
        <w:rPr>
          <w:rFonts w:cs="Arial"/>
        </w:rPr>
        <w:t xml:space="preserve"> </w:t>
      </w:r>
      <w:r w:rsidRPr="00633A23">
        <w:t>деяниях</w:t>
      </w:r>
      <w:r w:rsidRPr="00633A23">
        <w:rPr>
          <w:rFonts w:cs="Arial"/>
        </w:rPr>
        <w:t xml:space="preserve"> </w:t>
      </w:r>
      <w:r w:rsidRPr="00633A23">
        <w:t>Архиерейского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Православ</w:t>
      </w:r>
      <w:r w:rsidRPr="00633A23">
        <w:softHyphen/>
        <w:t>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проходившего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Москве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18 </w:t>
      </w:r>
      <w:r w:rsidRPr="00633A23">
        <w:t>по</w:t>
      </w:r>
      <w:r w:rsidRPr="00633A23">
        <w:rPr>
          <w:rFonts w:cs="Arial"/>
        </w:rPr>
        <w:t xml:space="preserve"> 23 </w:t>
      </w:r>
      <w:r w:rsidRPr="00633A23">
        <w:t>февраля с</w:t>
      </w:r>
      <w:r w:rsidRPr="00633A23">
        <w:rPr>
          <w:rFonts w:cs="Arial"/>
        </w:rPr>
        <w:t xml:space="preserve">. </w:t>
      </w:r>
      <w:r w:rsidRPr="00633A23">
        <w:t>г</w:t>
      </w:r>
      <w:r w:rsidRPr="00633A23">
        <w:rPr>
          <w:rFonts w:cs="Arial"/>
        </w:rPr>
        <w:t xml:space="preserve">.,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присутствовало</w:t>
      </w:r>
      <w:r w:rsidRPr="00633A23">
        <w:rPr>
          <w:rFonts w:cs="Arial"/>
        </w:rPr>
        <w:t xml:space="preserve"> 133 </w:t>
      </w:r>
      <w:r w:rsidRPr="00633A23">
        <w:t>епископа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633A23">
        <w:t>Во</w:t>
      </w:r>
      <w:r w:rsidRPr="00633A23">
        <w:rPr>
          <w:rFonts w:cs="Arial"/>
        </w:rPr>
        <w:t xml:space="preserve"> </w:t>
      </w:r>
      <w:r w:rsidRPr="00633A23">
        <w:t>встрече</w:t>
      </w:r>
      <w:r w:rsidRPr="00633A23">
        <w:rPr>
          <w:rFonts w:cs="Arial"/>
        </w:rPr>
        <w:t xml:space="preserve"> </w:t>
      </w:r>
      <w:r w:rsidRPr="00633A23">
        <w:t>принял</w:t>
      </w:r>
      <w:r w:rsidRPr="00633A23">
        <w:rPr>
          <w:rFonts w:cs="Arial"/>
        </w:rPr>
        <w:t xml:space="preserve"> </w:t>
      </w:r>
      <w:r w:rsidRPr="00633A23">
        <w:t>участие</w:t>
      </w:r>
      <w:r w:rsidRPr="00633A23">
        <w:rPr>
          <w:rFonts w:cs="Arial"/>
        </w:rPr>
        <w:t xml:space="preserve"> </w:t>
      </w:r>
      <w:r w:rsidRPr="00633A23">
        <w:t>Представитель</w:t>
      </w:r>
      <w:r w:rsidRPr="00633A23">
        <w:rPr>
          <w:rFonts w:cs="Arial"/>
        </w:rPr>
        <w:t xml:space="preserve"> </w:t>
      </w:r>
      <w:r w:rsidRPr="00633A23">
        <w:t>Мини</w:t>
      </w:r>
      <w:r w:rsidRPr="00633A23">
        <w:softHyphen/>
        <w:t>стерства</w:t>
      </w:r>
      <w:r w:rsidRPr="00633A23">
        <w:rPr>
          <w:rFonts w:cs="Arial"/>
        </w:rPr>
        <w:t xml:space="preserve"> </w:t>
      </w:r>
      <w:r w:rsidRPr="00633A23">
        <w:t>Иностранных</w:t>
      </w:r>
      <w:r w:rsidRPr="00633A23">
        <w:rPr>
          <w:rFonts w:cs="Arial"/>
        </w:rPr>
        <w:t xml:space="preserve"> </w:t>
      </w:r>
      <w:r w:rsidRPr="00633A23">
        <w:t>дел</w:t>
      </w:r>
      <w:r w:rsidRPr="00633A23">
        <w:rPr>
          <w:rFonts w:cs="Arial"/>
        </w:rPr>
        <w:t xml:space="preserve"> </w:t>
      </w:r>
      <w:r w:rsidRPr="00633A23">
        <w:t>Российской</w:t>
      </w:r>
      <w:r w:rsidRPr="00633A23">
        <w:rPr>
          <w:rFonts w:cs="Arial"/>
        </w:rPr>
        <w:t xml:space="preserve"> </w:t>
      </w:r>
      <w:r w:rsidRPr="00633A23">
        <w:t>Федерации</w:t>
      </w:r>
      <w:r w:rsidRPr="00633A23">
        <w:rPr>
          <w:rFonts w:cs="Arial"/>
        </w:rPr>
        <w:t xml:space="preserve"> </w:t>
      </w:r>
      <w:r w:rsidRPr="00633A23">
        <w:t>в</w:t>
      </w:r>
      <w: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Петербурге</w:t>
      </w:r>
      <w:r w:rsidRPr="00633A23">
        <w:rPr>
          <w:rFonts w:cs="Arial"/>
        </w:rPr>
        <w:t xml:space="preserve"> </w:t>
      </w:r>
      <w:r w:rsidRPr="00633A23">
        <w:t>Лопатников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другие</w:t>
      </w:r>
      <w:r w:rsidRPr="00633A23">
        <w:rPr>
          <w:rFonts w:cs="Arial"/>
        </w:rPr>
        <w:t xml:space="preserve"> </w:t>
      </w:r>
      <w:r w:rsidRPr="00633A23">
        <w:t>сотрудни</w:t>
      </w:r>
      <w:r w:rsidRPr="00633A23">
        <w:softHyphen/>
        <w:t>ки</w:t>
      </w:r>
      <w:r w:rsidRPr="00633A23">
        <w:rPr>
          <w:rFonts w:cs="Arial"/>
        </w:rPr>
        <w:t xml:space="preserve"> </w:t>
      </w:r>
      <w:r w:rsidRPr="00633A23">
        <w:t>Представительства</w:t>
      </w:r>
      <w:r w:rsidRPr="00633A23">
        <w:rPr>
          <w:rFonts w:cs="Arial"/>
        </w:rPr>
        <w:t>.</w:t>
      </w:r>
    </w:p>
    <w:p w:rsidR="00582C7D" w:rsidRDefault="00582C7D" w:rsidP="00582C7D">
      <w:pPr>
        <w:rPr>
          <w:rFonts w:cs="Arial"/>
        </w:rPr>
      </w:pPr>
      <w:r w:rsidRPr="00582C7D">
        <w:rPr>
          <w:rFonts w:cs="Arial"/>
          <w:b/>
        </w:rPr>
        <w:t xml:space="preserve">22 </w:t>
      </w:r>
      <w:r w:rsidRPr="00582C7D">
        <w:rPr>
          <w:b/>
        </w:rPr>
        <w:t>февраля</w:t>
      </w:r>
      <w:r w:rsidRPr="00582C7D">
        <w:rPr>
          <w:rFonts w:cs="Arial"/>
          <w:b/>
        </w:rPr>
        <w:t xml:space="preserve">/8 </w:t>
      </w:r>
      <w:r w:rsidRPr="00582C7D">
        <w:rPr>
          <w:b/>
        </w:rPr>
        <w:t>марта</w:t>
      </w:r>
      <w:r w:rsidRPr="00582C7D">
        <w:rPr>
          <w:rFonts w:cs="Arial"/>
          <w:b/>
        </w:rPr>
        <w:t xml:space="preserve"> 1997 </w:t>
      </w:r>
      <w:r w:rsidRPr="00582C7D">
        <w:rPr>
          <w:b/>
        </w:rPr>
        <w:t>г</w:t>
      </w:r>
      <w:r w:rsidRPr="00582C7D">
        <w:rPr>
          <w:rFonts w:cs="Arial"/>
          <w:b/>
        </w:rPr>
        <w:t>.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Сосновый</w:t>
      </w:r>
      <w:r w:rsidRPr="00633A23">
        <w:rPr>
          <w:rFonts w:cs="Arial"/>
        </w:rPr>
        <w:t xml:space="preserve"> </w:t>
      </w:r>
      <w:r w:rsidRPr="00633A23">
        <w:t>Бор</w:t>
      </w:r>
      <w:r w:rsidRPr="00633A23">
        <w:rPr>
          <w:rFonts w:cs="Arial"/>
        </w:rPr>
        <w:t xml:space="preserve"> </w:t>
      </w:r>
      <w:r w:rsidRPr="00633A23">
        <w:t>при большом</w:t>
      </w:r>
      <w:r w:rsidRPr="00633A23">
        <w:rPr>
          <w:rFonts w:cs="Arial"/>
        </w:rPr>
        <w:t xml:space="preserve"> </w:t>
      </w:r>
      <w:r w:rsidRPr="00633A23">
        <w:t>стечении</w:t>
      </w:r>
      <w:r w:rsidRPr="00633A23">
        <w:rPr>
          <w:rFonts w:cs="Arial"/>
        </w:rPr>
        <w:t xml:space="preserve"> </w:t>
      </w:r>
      <w:r w:rsidRPr="00633A23">
        <w:t>богомольцев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стоялась</w:t>
      </w:r>
      <w:r w:rsidRPr="00633A23">
        <w:rPr>
          <w:rFonts w:cs="Arial"/>
        </w:rPr>
        <w:t xml:space="preserve"> </w:t>
      </w:r>
      <w:r w:rsidRPr="00633A23">
        <w:t>закладка церкви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"</w:t>
      </w:r>
      <w:r w:rsidRPr="00633A23">
        <w:t>Неопалимая Купина</w:t>
      </w:r>
      <w:r w:rsidRPr="00633A23">
        <w:rPr>
          <w:rFonts w:cs="Arial"/>
        </w:rPr>
        <w:t xml:space="preserve">". </w:t>
      </w:r>
      <w:r w:rsidRPr="00633A23">
        <w:t>Каменный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строиться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самом центре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живописном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пл</w:t>
      </w:r>
      <w:r w:rsidRPr="00633A23">
        <w:rPr>
          <w:rFonts w:cs="Arial"/>
        </w:rPr>
        <w:t xml:space="preserve">. </w:t>
      </w:r>
      <w:r w:rsidRPr="00633A23">
        <w:t>Победы</w:t>
      </w:r>
      <w:r w:rsidRPr="00633A23">
        <w:rPr>
          <w:rFonts w:cs="Arial"/>
        </w:rPr>
        <w:t xml:space="preserve">. </w:t>
      </w:r>
      <w:r w:rsidRPr="00633A23">
        <w:t>Высота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сост</w:t>
      </w:r>
      <w:r w:rsidRPr="00633A23">
        <w:t>а</w:t>
      </w:r>
      <w:r w:rsidRPr="00633A23">
        <w:t>вит</w:t>
      </w:r>
      <w:r w:rsidRPr="00633A23">
        <w:rPr>
          <w:rFonts w:cs="Arial"/>
        </w:rPr>
        <w:t xml:space="preserve"> 35 </w:t>
      </w:r>
      <w:r w:rsidRPr="00633A23">
        <w:t>метров</w:t>
      </w:r>
      <w:r w:rsidRPr="00633A23">
        <w:rPr>
          <w:rFonts w:cs="Arial"/>
        </w:rPr>
        <w:t xml:space="preserve">. </w:t>
      </w:r>
      <w:r w:rsidRPr="00633A23">
        <w:t>Помощь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строитель</w:t>
      </w:r>
      <w:r w:rsidRPr="00633A23">
        <w:softHyphen/>
        <w:t>стве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городе</w:t>
      </w:r>
      <w:r w:rsidRPr="00633A23">
        <w:rPr>
          <w:rFonts w:cs="Arial"/>
        </w:rPr>
        <w:t xml:space="preserve"> </w:t>
      </w:r>
      <w:r w:rsidRPr="00633A23">
        <w:t>энергетиков</w:t>
      </w:r>
      <w:r w:rsidRPr="00633A23">
        <w:rPr>
          <w:rFonts w:cs="Arial"/>
        </w:rPr>
        <w:t xml:space="preserve"> </w:t>
      </w:r>
      <w:r w:rsidRPr="00633A23">
        <w:t>намерены</w:t>
      </w:r>
      <w:r w:rsidRPr="00633A23">
        <w:rPr>
          <w:rFonts w:cs="Arial"/>
        </w:rPr>
        <w:t xml:space="preserve"> </w:t>
      </w:r>
      <w:r w:rsidRPr="00633A23">
        <w:t>оказывать адм</w:t>
      </w:r>
      <w:r w:rsidRPr="00633A23">
        <w:t>и</w:t>
      </w:r>
      <w:r w:rsidRPr="00633A23">
        <w:t>нистрация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, </w:t>
      </w:r>
      <w:r w:rsidRPr="00633A23">
        <w:t>руководство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коллектив атомной</w:t>
      </w:r>
      <w:r w:rsidRPr="00633A23">
        <w:rPr>
          <w:rFonts w:cs="Arial"/>
        </w:rPr>
        <w:t xml:space="preserve"> </w:t>
      </w:r>
      <w:r w:rsidRPr="00633A23">
        <w:t>станции</w:t>
      </w:r>
      <w:r w:rsidRPr="00633A23">
        <w:rPr>
          <w:rFonts w:cs="Arial"/>
        </w:rPr>
        <w:t xml:space="preserve">. </w:t>
      </w:r>
      <w:r w:rsidRPr="00633A23">
        <w:t>Неслучайно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образ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честь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о</w:t>
      </w:r>
      <w:r w:rsidRPr="00633A23">
        <w:t>торо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сооружаться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, </w:t>
      </w:r>
      <w:r w:rsidRPr="00633A23">
        <w:t>избран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Божией Матери</w:t>
      </w:r>
      <w:r w:rsidRPr="00633A23">
        <w:rPr>
          <w:rFonts w:cs="Arial"/>
        </w:rPr>
        <w:t xml:space="preserve">, </w:t>
      </w:r>
      <w:r w:rsidRPr="00633A23">
        <w:t>именуемый</w:t>
      </w:r>
      <w:r w:rsidRPr="00633A23">
        <w:rPr>
          <w:rFonts w:cs="Arial"/>
        </w:rPr>
        <w:t xml:space="preserve"> "</w:t>
      </w:r>
      <w:r w:rsidRPr="00633A23">
        <w:t>Неопалимая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у</w:t>
      </w:r>
      <w:r w:rsidRPr="00633A23">
        <w:t>пина</w:t>
      </w:r>
      <w:r w:rsidRPr="00633A23">
        <w:rPr>
          <w:rFonts w:cs="Arial"/>
        </w:rPr>
        <w:t xml:space="preserve">", </w:t>
      </w:r>
      <w:r w:rsidRPr="00633A23">
        <w:t>известный заступлением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защитой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пожаров</w:t>
      </w:r>
      <w:r w:rsidRPr="00633A23">
        <w:rPr>
          <w:rFonts w:cs="Arial"/>
        </w:rPr>
        <w:t xml:space="preserve">. </w:t>
      </w:r>
      <w:r w:rsidRPr="00633A23">
        <w:t>Закладку</w:t>
      </w:r>
      <w:r w:rsidRPr="00633A23">
        <w:rPr>
          <w:rFonts w:cs="Arial"/>
        </w:rPr>
        <w:t xml:space="preserve"> </w:t>
      </w:r>
      <w:r w:rsidRPr="00633A23">
        <w:t>храма совершил</w:t>
      </w:r>
      <w:r w:rsidRPr="00633A23">
        <w:rPr>
          <w:rFonts w:cs="Arial"/>
        </w:rPr>
        <w:t xml:space="preserve"> </w:t>
      </w:r>
      <w:r w:rsidRPr="00633A23">
        <w:t>благочинный</w:t>
      </w:r>
      <w:r w:rsidRPr="00633A23">
        <w:rPr>
          <w:rFonts w:cs="Arial"/>
        </w:rPr>
        <w:t xml:space="preserve"> </w:t>
      </w:r>
      <w:r w:rsidRPr="00633A23">
        <w:t>Ораниенбаумского</w:t>
      </w:r>
      <w:r w:rsidRPr="00633A23">
        <w:rPr>
          <w:rFonts w:cs="Arial"/>
        </w:rPr>
        <w:t xml:space="preserve"> </w:t>
      </w:r>
      <w:r w:rsidRPr="00633A23">
        <w:t>округа прот</w:t>
      </w:r>
      <w:r w:rsidRPr="00633A23">
        <w:rPr>
          <w:rFonts w:cs="Arial"/>
        </w:rPr>
        <w:t xml:space="preserve">. </w:t>
      </w:r>
      <w:r w:rsidRPr="00633A23">
        <w:t>Александр</w:t>
      </w:r>
      <w:r w:rsidRPr="00633A23">
        <w:rPr>
          <w:rFonts w:cs="Arial"/>
        </w:rPr>
        <w:t xml:space="preserve"> </w:t>
      </w:r>
      <w:r w:rsidRPr="00633A23">
        <w:t>Швец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</w:t>
      </w:r>
      <w:r w:rsidRPr="00633A23">
        <w:rPr>
          <w:rFonts w:cs="Arial"/>
        </w:rPr>
        <w:t xml:space="preserve"> </w:t>
      </w:r>
      <w:r w:rsidRPr="00633A23">
        <w:t>настоятеля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>-</w:t>
      </w:r>
      <w:r w:rsidRPr="00633A23">
        <w:t>сновоборского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иерея</w:t>
      </w:r>
      <w:r w:rsidRPr="00633A23">
        <w:rPr>
          <w:rFonts w:cs="Arial"/>
        </w:rPr>
        <w:t xml:space="preserve"> </w:t>
      </w:r>
      <w:r w:rsidRPr="00633A23">
        <w:t>Стефана</w:t>
      </w:r>
      <w:r w:rsidRPr="00633A23">
        <w:rPr>
          <w:rFonts w:cs="Arial"/>
        </w:rPr>
        <w:t xml:space="preserve"> </w:t>
      </w:r>
      <w:r w:rsidRPr="00633A23">
        <w:t>Витько</w:t>
      </w:r>
      <w:r w:rsidRPr="00633A23">
        <w:rPr>
          <w:rFonts w:cs="Arial"/>
        </w:rPr>
        <w:t>.</w:t>
      </w:r>
    </w:p>
    <w:p w:rsidR="00582C7D" w:rsidRPr="00633A23" w:rsidRDefault="00582C7D" w:rsidP="00582C7D"/>
    <w:p w:rsidR="00582C7D" w:rsidRPr="00633A23" w:rsidRDefault="00582C7D" w:rsidP="00582C7D">
      <w:pPr>
        <w:pStyle w:val="5"/>
      </w:pPr>
      <w:r w:rsidRPr="00633A23">
        <w:lastRenderedPageBreak/>
        <w:t>Март</w:t>
      </w:r>
    </w:p>
    <w:p w:rsidR="00582C7D" w:rsidRPr="00633A23" w:rsidRDefault="00582C7D" w:rsidP="00582C7D">
      <w:r w:rsidRPr="00582C7D">
        <w:rPr>
          <w:rFonts w:cs="Arial"/>
          <w:b/>
        </w:rPr>
        <w:t xml:space="preserve">1/13 </w:t>
      </w:r>
      <w:r w:rsidRPr="00582C7D">
        <w:rPr>
          <w:b/>
        </w:rPr>
        <w:t>марта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Петербургском</w:t>
      </w:r>
      <w:r w:rsidRPr="00633A23">
        <w:rPr>
          <w:rFonts w:cs="Arial"/>
        </w:rPr>
        <w:t xml:space="preserve"> </w:t>
      </w:r>
      <w:r w:rsidRPr="00633A23">
        <w:t>Пресс</w:t>
      </w:r>
      <w:r w:rsidRPr="00633A23">
        <w:rPr>
          <w:rFonts w:cs="Arial"/>
        </w:rPr>
        <w:t>-</w:t>
      </w:r>
      <w:r w:rsidRPr="00633A23">
        <w:t>центре ИТАР</w:t>
      </w:r>
      <w:r w:rsidRPr="00633A23">
        <w:rPr>
          <w:rFonts w:cs="Arial"/>
        </w:rPr>
        <w:t>-</w:t>
      </w:r>
      <w:r w:rsidRPr="00633A23">
        <w:t>ТАСС</w:t>
      </w:r>
      <w:r w:rsidRPr="00633A23">
        <w:rPr>
          <w:rFonts w:cs="Arial"/>
        </w:rPr>
        <w:t xml:space="preserve"> </w:t>
      </w:r>
      <w:r w:rsidRPr="00633A23">
        <w:t>состоялась</w:t>
      </w:r>
      <w:r w:rsidRPr="00633A23">
        <w:rPr>
          <w:rFonts w:cs="Arial"/>
        </w:rPr>
        <w:t xml:space="preserve"> </w:t>
      </w:r>
      <w:r w:rsidRPr="00633A23">
        <w:t>пресс</w:t>
      </w:r>
      <w:r w:rsidRPr="00633A23">
        <w:rPr>
          <w:rFonts w:cs="Arial"/>
        </w:rPr>
        <w:t>-</w:t>
      </w:r>
      <w:r w:rsidRPr="00633A23">
        <w:t>конференция</w:t>
      </w:r>
      <w:r w:rsidRPr="00633A23">
        <w:rPr>
          <w:rFonts w:cs="Arial"/>
        </w:rPr>
        <w:t xml:space="preserve"> "</w:t>
      </w:r>
      <w:r w:rsidRPr="00633A23">
        <w:t>Святыни С</w:t>
      </w:r>
      <w:r w:rsidRPr="00633A23">
        <w:rPr>
          <w:rFonts w:cs="Arial"/>
        </w:rPr>
        <w:t>.-</w:t>
      </w:r>
      <w:r w:rsidRPr="00633A23">
        <w:t>Петербурга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угрозой</w:t>
      </w:r>
      <w:r w:rsidRPr="00633A23">
        <w:rPr>
          <w:rFonts w:cs="Arial"/>
        </w:rPr>
        <w:t>?" (</w:t>
      </w:r>
      <w:r w:rsidRPr="00633A23">
        <w:t>Градостроительство</w:t>
      </w:r>
      <w:r w:rsidRPr="00633A23">
        <w:rPr>
          <w:rFonts w:cs="Arial"/>
        </w:rPr>
        <w:t xml:space="preserve"> </w:t>
      </w:r>
      <w:r w:rsidRPr="00633A23">
        <w:t>и проблемы</w:t>
      </w:r>
      <w:r w:rsidRPr="00633A23">
        <w:rPr>
          <w:rFonts w:cs="Arial"/>
        </w:rPr>
        <w:t xml:space="preserve">), </w:t>
      </w:r>
      <w:r w:rsidRPr="00633A23">
        <w:t>посв</w:t>
      </w:r>
      <w:r w:rsidRPr="00633A23">
        <w:t>я</w:t>
      </w:r>
      <w:r w:rsidRPr="00633A23">
        <w:t>щенная</w:t>
      </w:r>
      <w:r w:rsidRPr="00633A23">
        <w:rPr>
          <w:rFonts w:cs="Arial"/>
        </w:rPr>
        <w:t xml:space="preserve"> </w:t>
      </w:r>
      <w:r w:rsidRPr="00633A23">
        <w:t>вопросу</w:t>
      </w:r>
      <w:r w:rsidRPr="00633A23">
        <w:rPr>
          <w:rFonts w:cs="Arial"/>
        </w:rPr>
        <w:t xml:space="preserve"> </w:t>
      </w:r>
      <w:r w:rsidRPr="00633A23">
        <w:t>сохранения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пору</w:t>
      </w:r>
      <w:r w:rsidRPr="00633A23">
        <w:softHyphen/>
        <w:t>гания</w:t>
      </w:r>
      <w:r w:rsidRPr="00633A23">
        <w:rPr>
          <w:rFonts w:cs="Arial"/>
        </w:rPr>
        <w:t xml:space="preserve"> </w:t>
      </w:r>
      <w:r w:rsidRPr="00633A23">
        <w:t>святынь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зачастую</w:t>
      </w:r>
      <w:r w:rsidRPr="00633A23">
        <w:rPr>
          <w:rFonts w:cs="Arial"/>
        </w:rPr>
        <w:t xml:space="preserve"> </w:t>
      </w:r>
      <w:r w:rsidRPr="00633A23">
        <w:t>становит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возможным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наши</w:t>
      </w:r>
      <w:r w:rsidRPr="00633A23">
        <w:rPr>
          <w:rFonts w:cs="Arial"/>
        </w:rPr>
        <w:t xml:space="preserve"> </w:t>
      </w:r>
      <w:r w:rsidRPr="00633A23">
        <w:t>дни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показывает</w:t>
      </w:r>
      <w:r w:rsidRPr="00633A23">
        <w:rPr>
          <w:rFonts w:cs="Arial"/>
        </w:rPr>
        <w:t xml:space="preserve"> </w:t>
      </w:r>
      <w:r w:rsidRPr="00633A23">
        <w:t>опыт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следних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633A23">
        <w:t>В</w:t>
      </w:r>
      <w:r w:rsidRPr="00633A23">
        <w:rPr>
          <w:rFonts w:cs="Arial"/>
        </w:rPr>
        <w:t xml:space="preserve"> </w:t>
      </w:r>
      <w:r w:rsidRPr="00633A23">
        <w:t>пресс</w:t>
      </w:r>
      <w:r w:rsidRPr="00633A23">
        <w:rPr>
          <w:rFonts w:cs="Arial"/>
        </w:rPr>
        <w:t>-</w:t>
      </w:r>
      <w:r w:rsidRPr="00633A23">
        <w:t>конференции</w:t>
      </w:r>
      <w:r w:rsidRPr="00633A23">
        <w:rPr>
          <w:rFonts w:cs="Arial"/>
        </w:rPr>
        <w:t xml:space="preserve"> </w:t>
      </w:r>
      <w:r w:rsidRPr="00633A23">
        <w:t>приняли</w:t>
      </w:r>
      <w:r w:rsidRPr="00633A23">
        <w:rPr>
          <w:rFonts w:cs="Arial"/>
        </w:rPr>
        <w:t xml:space="preserve"> </w:t>
      </w:r>
      <w:r w:rsidRPr="00633A23">
        <w:t>участие</w:t>
      </w:r>
      <w:r w:rsidRPr="00633A23">
        <w:rPr>
          <w:rFonts w:cs="Arial"/>
        </w:rPr>
        <w:t xml:space="preserve">: </w:t>
      </w:r>
      <w:r w:rsidRPr="00633A23">
        <w:t>архитектор</w:t>
      </w:r>
      <w:r w:rsidRPr="00633A23">
        <w:rPr>
          <w:rFonts w:cs="Arial"/>
        </w:rPr>
        <w:t>-</w:t>
      </w:r>
      <w:r w:rsidRPr="00633A23">
        <w:t>реставратор</w:t>
      </w:r>
      <w:r w:rsidRPr="00633A23">
        <w:rPr>
          <w:rFonts w:cs="Arial"/>
        </w:rPr>
        <w:t xml:space="preserve"> </w:t>
      </w:r>
      <w:r w:rsidRPr="00633A23">
        <w:t>член</w:t>
      </w:r>
      <w:r w:rsidRPr="00633A23">
        <w:rPr>
          <w:rFonts w:cs="Arial"/>
        </w:rPr>
        <w:t xml:space="preserve"> </w:t>
      </w:r>
      <w:r w:rsidRPr="00633A23">
        <w:t>городского</w:t>
      </w:r>
      <w:r w:rsidRPr="00633A23">
        <w:rPr>
          <w:rFonts w:cs="Arial"/>
        </w:rPr>
        <w:t xml:space="preserve"> </w:t>
      </w:r>
      <w:r w:rsidRPr="00633A23">
        <w:t>совета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охране</w:t>
      </w:r>
      <w:r w:rsidRPr="00633A23">
        <w:rPr>
          <w:rFonts w:cs="Arial"/>
        </w:rPr>
        <w:t xml:space="preserve"> </w:t>
      </w:r>
      <w:r w:rsidRPr="00633A23">
        <w:t>памят</w:t>
      </w:r>
      <w:r w:rsidRPr="00633A23">
        <w:softHyphen/>
        <w:t>ников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Институте</w:t>
      </w:r>
      <w:r w:rsidRPr="00633A23">
        <w:rPr>
          <w:rFonts w:cs="Arial"/>
        </w:rPr>
        <w:t xml:space="preserve"> </w:t>
      </w:r>
      <w:r w:rsidRPr="00633A23">
        <w:t>культуры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Бутырин</w:t>
      </w:r>
      <w:r w:rsidRPr="00633A23">
        <w:rPr>
          <w:rFonts w:cs="Arial"/>
        </w:rPr>
        <w:t xml:space="preserve">, </w:t>
      </w:r>
      <w:r w:rsidRPr="00633A23">
        <w:t>церков</w:t>
      </w:r>
      <w:r w:rsidRPr="00633A23">
        <w:softHyphen/>
        <w:t>ный</w:t>
      </w:r>
      <w:r w:rsidRPr="00633A23">
        <w:rPr>
          <w:rFonts w:cs="Arial"/>
        </w:rPr>
        <w:t xml:space="preserve"> </w:t>
      </w:r>
      <w:r w:rsidRPr="00633A23">
        <w:t>историк</w:t>
      </w:r>
      <w:r w:rsidRPr="00633A23">
        <w:rPr>
          <w:rFonts w:cs="Arial"/>
        </w:rPr>
        <w:t xml:space="preserve"> </w:t>
      </w:r>
      <w:r w:rsidRPr="00633A23">
        <w:t>автор</w:t>
      </w:r>
      <w:r w:rsidRPr="00633A23">
        <w:rPr>
          <w:rFonts w:cs="Arial"/>
        </w:rPr>
        <w:t xml:space="preserve"> </w:t>
      </w:r>
      <w:r w:rsidRPr="00633A23">
        <w:t>спр</w:t>
      </w:r>
      <w:r w:rsidRPr="00633A23">
        <w:t>а</w:t>
      </w:r>
      <w:r w:rsidRPr="00633A23">
        <w:t>вочника</w:t>
      </w:r>
      <w:r w:rsidRPr="00633A23">
        <w:rPr>
          <w:rFonts w:cs="Arial"/>
        </w:rPr>
        <w:t xml:space="preserve"> "</w:t>
      </w:r>
      <w:r w:rsidRPr="00633A23">
        <w:t>Святыни</w:t>
      </w:r>
      <w:r w:rsidRPr="00633A23">
        <w:rPr>
          <w:rFonts w:cs="Arial"/>
        </w:rPr>
        <w:t xml:space="preserve"> </w:t>
      </w:r>
      <w:r w:rsidRPr="00633A23">
        <w:t>Петербурга</w:t>
      </w:r>
      <w:r w:rsidRPr="00633A23">
        <w:rPr>
          <w:rFonts w:cs="Arial"/>
        </w:rPr>
        <w:t xml:space="preserve">"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Антонов</w:t>
      </w:r>
      <w:r w:rsidRPr="00633A23">
        <w:rPr>
          <w:rFonts w:cs="Arial"/>
        </w:rPr>
        <w:t xml:space="preserve">, </w:t>
      </w:r>
      <w:r w:rsidRPr="00633A23">
        <w:t>историк</w:t>
      </w:r>
      <w:r w:rsidRPr="00633A23">
        <w:rPr>
          <w:rFonts w:cs="Arial"/>
        </w:rPr>
        <w:t>-</w:t>
      </w:r>
      <w:r w:rsidRPr="00633A23">
        <w:t>краевед</w:t>
      </w:r>
      <w:r w:rsidRPr="00633A23">
        <w:rPr>
          <w:rFonts w:cs="Arial"/>
        </w:rPr>
        <w:t xml:space="preserve"> </w:t>
      </w:r>
      <w:r w:rsidRPr="00633A23">
        <w:t>член</w:t>
      </w:r>
      <w:r w:rsidRPr="00633A23">
        <w:rPr>
          <w:rFonts w:cs="Arial"/>
        </w:rPr>
        <w:t xml:space="preserve"> </w:t>
      </w:r>
      <w:r w:rsidRPr="00633A23">
        <w:t>комитета</w:t>
      </w:r>
      <w:r w:rsidRPr="00633A23">
        <w:rPr>
          <w:rFonts w:cs="Arial"/>
        </w:rPr>
        <w:t xml:space="preserve"> </w:t>
      </w:r>
      <w:r w:rsidRPr="00633A23">
        <w:t>памяти Первой</w:t>
      </w:r>
      <w:r w:rsidRPr="00633A23">
        <w:rPr>
          <w:rFonts w:cs="Arial"/>
        </w:rPr>
        <w:t xml:space="preserve"> </w:t>
      </w:r>
      <w:r w:rsidRPr="00633A23">
        <w:t>мировой</w:t>
      </w:r>
      <w:r w:rsidRPr="00633A23">
        <w:rPr>
          <w:rFonts w:cs="Arial"/>
        </w:rPr>
        <w:t xml:space="preserve"> </w:t>
      </w:r>
      <w:r w:rsidRPr="00633A23">
        <w:t>войны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Барановский</w:t>
      </w:r>
      <w:r w:rsidRPr="00633A23">
        <w:rPr>
          <w:rFonts w:cs="Arial"/>
        </w:rPr>
        <w:t xml:space="preserve">, </w:t>
      </w:r>
      <w:r w:rsidRPr="00633A23">
        <w:t>выступили представители</w:t>
      </w:r>
      <w:r w:rsidRPr="00633A23">
        <w:rPr>
          <w:rFonts w:cs="Arial"/>
        </w:rPr>
        <w:t xml:space="preserve"> </w:t>
      </w:r>
      <w:r w:rsidRPr="00633A23">
        <w:t>Комитета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градостроительству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ар</w:t>
      </w:r>
      <w:r w:rsidRPr="00633A23">
        <w:softHyphen/>
        <w:t>хитектуре</w:t>
      </w:r>
      <w:r w:rsidRPr="00633A23">
        <w:rPr>
          <w:rFonts w:cs="Arial"/>
        </w:rPr>
        <w:t xml:space="preserve">, </w:t>
      </w:r>
      <w:r w:rsidRPr="00633A23">
        <w:t>журналисты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633A23">
        <w:t>Серьезную</w:t>
      </w:r>
      <w:r w:rsidRPr="00633A23">
        <w:rPr>
          <w:rFonts w:cs="Arial"/>
        </w:rPr>
        <w:t xml:space="preserve"> </w:t>
      </w:r>
      <w:r w:rsidRPr="00633A23">
        <w:t>обеспокоенность</w:t>
      </w:r>
      <w:r w:rsidRPr="00633A23">
        <w:rPr>
          <w:rFonts w:cs="Arial"/>
        </w:rPr>
        <w:t xml:space="preserve"> </w:t>
      </w:r>
      <w:r w:rsidRPr="00633A23">
        <w:t>общественности</w:t>
      </w:r>
      <w:r w:rsidRPr="00633A23">
        <w:rPr>
          <w:rFonts w:cs="Arial"/>
        </w:rPr>
        <w:t xml:space="preserve"> </w:t>
      </w:r>
      <w:r w:rsidRPr="00633A23">
        <w:t>горо</w:t>
      </w:r>
      <w:r w:rsidRPr="00633A23">
        <w:softHyphen/>
        <w:t>да</w:t>
      </w:r>
      <w:r w:rsidRPr="00633A23">
        <w:rPr>
          <w:rFonts w:cs="Arial"/>
        </w:rPr>
        <w:t xml:space="preserve">, </w:t>
      </w:r>
      <w:r w:rsidRPr="00633A23">
        <w:t>особенно</w:t>
      </w:r>
      <w:r w:rsidRPr="00633A23">
        <w:rPr>
          <w:rFonts w:cs="Arial"/>
        </w:rPr>
        <w:t xml:space="preserve"> </w:t>
      </w:r>
      <w:r w:rsidRPr="00633A23">
        <w:t>церковной</w:t>
      </w:r>
      <w:r w:rsidRPr="00633A23">
        <w:rPr>
          <w:rFonts w:cs="Arial"/>
        </w:rPr>
        <w:t xml:space="preserve">, </w:t>
      </w:r>
      <w:r w:rsidRPr="00633A23">
        <w:t>вызвало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е</w:t>
      </w:r>
      <w:r w:rsidRPr="00633A23">
        <w:t>давнее</w:t>
      </w:r>
      <w:r w:rsidRPr="00633A23">
        <w:rPr>
          <w:rFonts w:cs="Arial"/>
        </w:rPr>
        <w:t xml:space="preserve"> </w:t>
      </w:r>
      <w:r w:rsidRPr="00633A23">
        <w:t>сообще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комитета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градостроительству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архитектуре</w:t>
      </w:r>
      <w:r w:rsidRPr="00633A23">
        <w:rPr>
          <w:rFonts w:cs="Arial"/>
        </w:rPr>
        <w:t xml:space="preserve"> </w:t>
      </w:r>
      <w:r w:rsidRPr="00633A23">
        <w:t>об итогах</w:t>
      </w:r>
      <w:r w:rsidRPr="00633A23">
        <w:rPr>
          <w:rFonts w:cs="Arial"/>
        </w:rPr>
        <w:t xml:space="preserve"> </w:t>
      </w:r>
      <w:r w:rsidRPr="00633A23">
        <w:t>конкурса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лу</w:t>
      </w:r>
      <w:r w:rsidRPr="00633A23">
        <w:t>ч</w:t>
      </w:r>
      <w:r w:rsidRPr="00633A23">
        <w:t>ший</w:t>
      </w:r>
      <w:r w:rsidRPr="00633A23">
        <w:rPr>
          <w:rFonts w:cs="Arial"/>
        </w:rPr>
        <w:t xml:space="preserve"> </w:t>
      </w:r>
      <w:r w:rsidRPr="00633A23">
        <w:t>проект</w:t>
      </w:r>
      <w:r w:rsidRPr="00633A23">
        <w:rPr>
          <w:rFonts w:cs="Arial"/>
        </w:rPr>
        <w:t xml:space="preserve"> </w:t>
      </w:r>
      <w:r w:rsidRPr="00633A23">
        <w:t>ресторана</w:t>
      </w:r>
      <w:r w:rsidRPr="00633A23">
        <w:rPr>
          <w:rFonts w:cs="Arial"/>
        </w:rPr>
        <w:t xml:space="preserve"> </w:t>
      </w:r>
      <w:r w:rsidRPr="00633A23">
        <w:t>быстрого питания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адресу</w:t>
      </w:r>
      <w:r w:rsidRPr="00633A23">
        <w:rPr>
          <w:rFonts w:cs="Arial"/>
        </w:rPr>
        <w:t xml:space="preserve"> </w:t>
      </w:r>
      <w:r w:rsidRPr="00633A23">
        <w:t>Загородный</w:t>
      </w:r>
      <w:r w:rsidRPr="00633A23">
        <w:rPr>
          <w:rFonts w:cs="Arial"/>
        </w:rPr>
        <w:t xml:space="preserve"> </w:t>
      </w:r>
      <w:r w:rsidRPr="00633A23">
        <w:t>проспект</w:t>
      </w:r>
      <w:r w:rsidRPr="00633A23">
        <w:rPr>
          <w:rFonts w:cs="Arial"/>
        </w:rPr>
        <w:t xml:space="preserve">, 45.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быв</w:t>
      </w:r>
      <w:r w:rsidRPr="00633A23">
        <w:softHyphen/>
        <w:t>шей</w:t>
      </w:r>
      <w:r w:rsidRPr="00633A23">
        <w:rPr>
          <w:rFonts w:cs="Arial"/>
        </w:rPr>
        <w:t xml:space="preserve"> </w:t>
      </w:r>
      <w:r w:rsidRPr="00633A23">
        <w:t>це</w:t>
      </w:r>
      <w:r w:rsidRPr="00633A23">
        <w:t>р</w:t>
      </w:r>
      <w:r w:rsidRPr="00633A23">
        <w:t>ковной</w:t>
      </w:r>
      <w:r w:rsidRPr="00633A23">
        <w:rPr>
          <w:rFonts w:cs="Arial"/>
        </w:rPr>
        <w:t xml:space="preserve"> </w:t>
      </w:r>
      <w:r w:rsidRPr="00633A23">
        <w:t>ограде</w:t>
      </w:r>
      <w:r w:rsidRPr="00633A23">
        <w:rPr>
          <w:rFonts w:cs="Arial"/>
        </w:rPr>
        <w:t xml:space="preserve"> </w:t>
      </w:r>
      <w:r w:rsidRPr="00633A23">
        <w:t>уничтоженного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советское время</w:t>
      </w:r>
      <w:r w:rsidRPr="00633A23">
        <w:rPr>
          <w:rFonts w:cs="Arial"/>
        </w:rPr>
        <w:t xml:space="preserve"> </w:t>
      </w:r>
      <w:r w:rsidRPr="00633A23">
        <w:t>Введенского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покоится</w:t>
      </w:r>
      <w:r w:rsidRPr="00633A23">
        <w:rPr>
          <w:rFonts w:cs="Arial"/>
        </w:rPr>
        <w:t xml:space="preserve"> </w:t>
      </w:r>
      <w:r w:rsidRPr="00633A23">
        <w:t>прах</w:t>
      </w:r>
      <w:r w:rsidRPr="00633A23">
        <w:rPr>
          <w:rFonts w:cs="Arial"/>
        </w:rPr>
        <w:t xml:space="preserve"> </w:t>
      </w:r>
      <w:r>
        <w:t xml:space="preserve">героев </w:t>
      </w:r>
      <w:r w:rsidRPr="00633A23">
        <w:t>русско</w:t>
      </w:r>
      <w:r w:rsidRPr="00633A23">
        <w:rPr>
          <w:rFonts w:cs="Arial"/>
        </w:rPr>
        <w:t>-</w:t>
      </w:r>
      <w:r w:rsidRPr="00633A23">
        <w:t>японской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</w:t>
      </w:r>
      <w:r w:rsidRPr="00633A23">
        <w:rPr>
          <w:rFonts w:cs="Arial"/>
        </w:rPr>
        <w:t xml:space="preserve"> </w:t>
      </w:r>
      <w:r w:rsidRPr="00633A23">
        <w:t>Мировой</w:t>
      </w:r>
      <w:r w:rsidRPr="00633A23">
        <w:rPr>
          <w:rFonts w:cs="Arial"/>
        </w:rPr>
        <w:t xml:space="preserve"> </w:t>
      </w:r>
      <w:r w:rsidRPr="00633A23">
        <w:t>войн</w:t>
      </w:r>
      <w:r w:rsidRPr="00633A23">
        <w:rPr>
          <w:rFonts w:cs="Arial"/>
        </w:rPr>
        <w:t xml:space="preserve">, </w:t>
      </w:r>
      <w:r w:rsidRPr="00633A23">
        <w:t>непосредственно на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 </w:t>
      </w:r>
      <w:r w:rsidRPr="00633A23">
        <w:t>часовни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благоверного</w:t>
      </w:r>
      <w:r w:rsidRPr="00633A23">
        <w:rPr>
          <w:rFonts w:cs="Arial"/>
        </w:rPr>
        <w:t xml:space="preserve"> </w:t>
      </w:r>
      <w:r w:rsidRPr="00633A23">
        <w:t>князя</w:t>
      </w:r>
      <w:r w:rsidRPr="00633A23">
        <w:rPr>
          <w:rFonts w:cs="Arial"/>
        </w:rPr>
        <w:t xml:space="preserve"> </w:t>
      </w:r>
      <w:r w:rsidRPr="00633A23">
        <w:t>Алек</w:t>
      </w:r>
      <w:r w:rsidRPr="00633A23">
        <w:softHyphen/>
        <w:t>сандра</w:t>
      </w:r>
      <w:r w:rsidRPr="00633A23">
        <w:rPr>
          <w:rFonts w:cs="Arial"/>
        </w:rPr>
        <w:t xml:space="preserve"> </w:t>
      </w:r>
      <w:r w:rsidRPr="00633A23">
        <w:t>Невского</w:t>
      </w:r>
      <w:r w:rsidRPr="00633A23">
        <w:rPr>
          <w:rFonts w:cs="Arial"/>
        </w:rPr>
        <w:t xml:space="preserve"> </w:t>
      </w:r>
      <w:r w:rsidRPr="00633A23">
        <w:t>решено</w:t>
      </w:r>
      <w:r w:rsidRPr="00633A23">
        <w:rPr>
          <w:rFonts w:cs="Arial"/>
        </w:rPr>
        <w:t xml:space="preserve"> </w:t>
      </w:r>
      <w:r w:rsidRPr="00633A23">
        <w:t>построить</w:t>
      </w:r>
      <w:r w:rsidRPr="00633A23">
        <w:rPr>
          <w:rFonts w:cs="Arial"/>
        </w:rPr>
        <w:t xml:space="preserve"> </w:t>
      </w:r>
      <w:r w:rsidRPr="00633A23">
        <w:t xml:space="preserve">ресторан </w:t>
      </w:r>
      <w:r w:rsidRPr="00633A23">
        <w:rPr>
          <w:rFonts w:cs="Arial"/>
        </w:rPr>
        <w:t>"</w:t>
      </w:r>
      <w:r w:rsidRPr="00633A23">
        <w:t>Макдональдс</w:t>
      </w:r>
      <w:r w:rsidRPr="00633A23">
        <w:rPr>
          <w:rFonts w:cs="Arial"/>
        </w:rPr>
        <w:t xml:space="preserve">". </w:t>
      </w:r>
      <w:r w:rsidRPr="00633A23">
        <w:t>Земельный</w:t>
      </w:r>
      <w:r w:rsidRPr="00633A23">
        <w:rPr>
          <w:rFonts w:cs="Arial"/>
        </w:rPr>
        <w:t xml:space="preserve"> </w:t>
      </w:r>
      <w:r w:rsidRPr="00633A23">
        <w:t>участок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у</w:t>
      </w:r>
      <w:r w:rsidRPr="00633A23">
        <w:t>дет</w:t>
      </w:r>
      <w:r w:rsidRPr="00633A23">
        <w:rPr>
          <w:rFonts w:cs="Arial"/>
        </w:rPr>
        <w:t xml:space="preserve"> </w:t>
      </w:r>
      <w:r w:rsidRPr="00633A23">
        <w:t>сдан</w:t>
      </w:r>
      <w:r w:rsidRPr="00633A23">
        <w:rPr>
          <w:rFonts w:cs="Arial"/>
        </w:rPr>
        <w:t xml:space="preserve"> </w:t>
      </w:r>
      <w:r w:rsidRPr="00633A23">
        <w:t>петер</w:t>
      </w:r>
      <w:r w:rsidRPr="00633A23">
        <w:softHyphen/>
        <w:t>бургскому</w:t>
      </w:r>
      <w:r w:rsidRPr="00633A23">
        <w:rPr>
          <w:rFonts w:cs="Arial"/>
        </w:rPr>
        <w:t xml:space="preserve"> </w:t>
      </w:r>
      <w:r w:rsidRPr="00633A23">
        <w:t>филиалу</w:t>
      </w:r>
      <w:r w:rsidRPr="00633A23">
        <w:rPr>
          <w:rFonts w:cs="Arial"/>
        </w:rPr>
        <w:t xml:space="preserve"> </w:t>
      </w:r>
      <w:r w:rsidRPr="00633A23">
        <w:t>компании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долгосрочную</w:t>
      </w:r>
      <w:r w:rsidRPr="00633A23">
        <w:rPr>
          <w:rFonts w:cs="Arial"/>
        </w:rPr>
        <w:t xml:space="preserve"> </w:t>
      </w:r>
      <w:r w:rsidRPr="00633A23">
        <w:t>аренду на</w:t>
      </w:r>
      <w:r w:rsidRPr="00633A23">
        <w:rPr>
          <w:rFonts w:cs="Arial"/>
        </w:rPr>
        <w:t xml:space="preserve"> 49 </w:t>
      </w:r>
      <w:r w:rsidRPr="00633A23">
        <w:t>лет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633A23">
        <w:t>В</w:t>
      </w:r>
      <w:r w:rsidRPr="00633A23">
        <w:rPr>
          <w:rFonts w:cs="Arial"/>
        </w:rPr>
        <w:t xml:space="preserve"> </w:t>
      </w:r>
      <w:r w:rsidRPr="00633A23">
        <w:t>субботу</w:t>
      </w:r>
      <w:r w:rsidRPr="00633A23">
        <w:rPr>
          <w:rFonts w:cs="Arial"/>
        </w:rPr>
        <w:t>,</w:t>
      </w:r>
      <w:r w:rsidRPr="00582C7D">
        <w:rPr>
          <w:rFonts w:cs="Arial"/>
          <w:b/>
        </w:rPr>
        <w:t xml:space="preserve"> 9/22 </w:t>
      </w:r>
      <w:r w:rsidRPr="00582C7D">
        <w:rPr>
          <w:b/>
        </w:rPr>
        <w:t>марта</w:t>
      </w:r>
      <w:r w:rsidRPr="00633A23">
        <w:rPr>
          <w:rFonts w:cs="Arial"/>
        </w:rPr>
        <w:t xml:space="preserve">, </w:t>
      </w:r>
      <w:r w:rsidRPr="00633A23">
        <w:t>праздник</w:t>
      </w:r>
      <w:r w:rsidRPr="00633A23">
        <w:rPr>
          <w:rFonts w:cs="Arial"/>
        </w:rPr>
        <w:t xml:space="preserve"> 40 </w:t>
      </w:r>
      <w:r w:rsidRPr="00633A23">
        <w:t>мучеников</w:t>
      </w:r>
      <w:r w:rsidRPr="00633A23">
        <w:rPr>
          <w:rFonts w:cs="Arial"/>
        </w:rPr>
        <w:t xml:space="preserve"> </w:t>
      </w:r>
      <w:r w:rsidRPr="00633A23">
        <w:t>Севастийских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приходе</w:t>
      </w:r>
      <w:r w:rsidRPr="00633A23">
        <w:rPr>
          <w:rFonts w:cs="Arial"/>
        </w:rPr>
        <w:t xml:space="preserve"> </w:t>
      </w:r>
      <w:r w:rsidRPr="00633A23">
        <w:t>Покрова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е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Богородицы на</w:t>
      </w:r>
      <w:r w:rsidRPr="00633A23">
        <w:rPr>
          <w:rFonts w:cs="Arial"/>
        </w:rPr>
        <w:t xml:space="preserve"> </w:t>
      </w:r>
      <w:r w:rsidRPr="00633A23">
        <w:t>Боровой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отслужена</w:t>
      </w:r>
      <w:r w:rsidRPr="00633A23">
        <w:rPr>
          <w:rFonts w:cs="Arial"/>
        </w:rPr>
        <w:t xml:space="preserve"> </w:t>
      </w:r>
      <w:r w:rsidRPr="00633A23">
        <w:t>первая</w:t>
      </w:r>
      <w:r w:rsidRPr="00633A23">
        <w:rPr>
          <w:rFonts w:cs="Arial"/>
        </w:rPr>
        <w:t xml:space="preserve"> </w:t>
      </w:r>
      <w:r w:rsidRPr="00633A23">
        <w:t>Божественная литургия</w:t>
      </w:r>
      <w:r w:rsidRPr="00633A23">
        <w:rPr>
          <w:rFonts w:cs="Arial"/>
        </w:rPr>
        <w:t xml:space="preserve"> (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переносном</w:t>
      </w:r>
      <w:r w:rsidRPr="00633A23">
        <w:rPr>
          <w:rFonts w:cs="Arial"/>
        </w:rPr>
        <w:t xml:space="preserve"> </w:t>
      </w:r>
      <w:r w:rsidRPr="00633A23">
        <w:t>антиминсе</w:t>
      </w:r>
      <w:r w:rsidRPr="00633A23">
        <w:rPr>
          <w:rFonts w:cs="Arial"/>
        </w:rPr>
        <w:t xml:space="preserve">).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ее настоятель</w:t>
      </w:r>
      <w:r w:rsidRPr="00633A23">
        <w:rPr>
          <w:rFonts w:cs="Arial"/>
        </w:rPr>
        <w:t xml:space="preserve"> </w:t>
      </w:r>
      <w:r w:rsidRPr="00633A23">
        <w:t>прихода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председатель</w:t>
      </w:r>
      <w:r w:rsidRPr="00633A23">
        <w:rPr>
          <w:rFonts w:cs="Arial"/>
        </w:rPr>
        <w:t xml:space="preserve"> </w:t>
      </w:r>
      <w:r w:rsidRPr="00633A23">
        <w:t>приходского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вета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крова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Боровой</w:t>
      </w:r>
      <w:r w:rsidRPr="00633A23">
        <w:rPr>
          <w:rFonts w:cs="Arial"/>
        </w:rPr>
        <w:t xml:space="preserve"> </w:t>
      </w:r>
      <w:r w:rsidRPr="00633A23">
        <w:t>иерей</w:t>
      </w:r>
      <w:r w:rsidRPr="00633A23">
        <w:rPr>
          <w:rFonts w:cs="Arial"/>
        </w:rPr>
        <w:t xml:space="preserve"> </w:t>
      </w:r>
      <w:r w:rsidRPr="00633A23">
        <w:t>Сергий</w:t>
      </w:r>
      <w:r w:rsidRPr="00633A23">
        <w:rPr>
          <w:rFonts w:cs="Arial"/>
        </w:rPr>
        <w:t xml:space="preserve"> </w:t>
      </w:r>
      <w:r w:rsidRPr="00633A23">
        <w:t>Попов</w:t>
      </w:r>
      <w:r w:rsidRPr="00633A23">
        <w:rPr>
          <w:rFonts w:cs="Arial"/>
        </w:rPr>
        <w:t xml:space="preserve">. </w:t>
      </w:r>
      <w:r w:rsidRPr="00633A23">
        <w:t>Храм</w:t>
      </w:r>
      <w:r w:rsidRPr="00633A23">
        <w:rPr>
          <w:rFonts w:cs="Arial"/>
        </w:rPr>
        <w:t xml:space="preserve"> (</w:t>
      </w:r>
      <w:r w:rsidRPr="00633A23">
        <w:t>домовый</w:t>
      </w:r>
      <w:r w:rsidRPr="00633A23">
        <w:rPr>
          <w:rFonts w:cs="Arial"/>
        </w:rPr>
        <w:t xml:space="preserve">) </w:t>
      </w:r>
      <w:r w:rsidRPr="00633A23">
        <w:t>оборудован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первом</w:t>
      </w:r>
      <w:r w:rsidRPr="00633A23">
        <w:rPr>
          <w:rFonts w:cs="Arial"/>
        </w:rPr>
        <w:t xml:space="preserve"> </w:t>
      </w:r>
      <w:r w:rsidRPr="00633A23">
        <w:t>этаже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rPr>
          <w:rFonts w:cs="Arial"/>
        </w:rPr>
        <w:t xml:space="preserve">. </w:t>
      </w:r>
      <w:r w:rsidRPr="00633A23">
        <w:t>цер</w:t>
      </w:r>
      <w:r w:rsidRPr="00633A23">
        <w:softHyphen/>
        <w:t>ковного</w:t>
      </w:r>
      <w:r w:rsidRPr="00633A23">
        <w:rPr>
          <w:rFonts w:cs="Arial"/>
        </w:rPr>
        <w:t xml:space="preserve"> </w:t>
      </w:r>
      <w:r w:rsidRPr="00633A23">
        <w:t>дома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Покрова</w:t>
      </w:r>
      <w:r w:rsidRPr="00633A23">
        <w:rPr>
          <w:rFonts w:cs="Arial"/>
        </w:rPr>
        <w:t xml:space="preserve">;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втором</w:t>
      </w:r>
      <w:r w:rsidRPr="00633A23">
        <w:rPr>
          <w:rFonts w:cs="Arial"/>
        </w:rPr>
        <w:t xml:space="preserve"> </w:t>
      </w:r>
      <w:r w:rsidRPr="00633A23">
        <w:t>этаже здания</w:t>
      </w:r>
      <w:r w:rsidRPr="00633A23">
        <w:rPr>
          <w:rFonts w:cs="Arial"/>
        </w:rPr>
        <w:t xml:space="preserve"> </w:t>
      </w:r>
      <w:r w:rsidRPr="00633A23">
        <w:t>обустраивается</w:t>
      </w:r>
      <w:r w:rsidRPr="00633A23">
        <w:rPr>
          <w:rFonts w:cs="Arial"/>
        </w:rPr>
        <w:t xml:space="preserve"> </w:t>
      </w:r>
      <w:r w:rsidRPr="00633A23">
        <w:t>постоянный</w:t>
      </w:r>
      <w:r w:rsidRPr="00633A23">
        <w:rPr>
          <w:rFonts w:cs="Arial"/>
        </w:rPr>
        <w:t xml:space="preserve"> </w:t>
      </w:r>
      <w:r w:rsidRPr="00633A23">
        <w:t>домовый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, </w:t>
      </w:r>
      <w:r w:rsidRPr="00633A23">
        <w:t>иногда</w:t>
      </w:r>
      <w:r w:rsidRPr="00633A23">
        <w:rPr>
          <w:rFonts w:cs="Arial"/>
        </w:rPr>
        <w:t xml:space="preserve"> </w:t>
      </w:r>
      <w:r w:rsidRPr="00633A23">
        <w:t>богослужения</w:t>
      </w:r>
      <w:r w:rsidRPr="00633A23">
        <w:rPr>
          <w:rFonts w:cs="Arial"/>
        </w:rPr>
        <w:t xml:space="preserve"> </w:t>
      </w:r>
      <w:r w:rsidRPr="00633A23">
        <w:t>совершаются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часовне сщмч</w:t>
      </w:r>
      <w:r w:rsidRPr="00633A23">
        <w:rPr>
          <w:rFonts w:cs="Arial"/>
        </w:rPr>
        <w:t xml:space="preserve">. </w:t>
      </w:r>
      <w:r w:rsidRPr="00633A23">
        <w:t>Вениамина</w:t>
      </w:r>
      <w:r w:rsidRPr="00633A23">
        <w:rPr>
          <w:rFonts w:cs="Arial"/>
        </w:rPr>
        <w:t xml:space="preserve"> </w:t>
      </w:r>
      <w:r w:rsidRPr="00633A23">
        <w:t>Петроградского</w:t>
      </w:r>
      <w:r w:rsidRPr="00633A23">
        <w:rPr>
          <w:rFonts w:cs="Arial"/>
        </w:rPr>
        <w:t xml:space="preserve">, </w:t>
      </w:r>
      <w:r w:rsidRPr="00633A23">
        <w:t>расположенной</w:t>
      </w:r>
      <w:r w:rsidRPr="00633A23">
        <w:rPr>
          <w:rFonts w:cs="Arial"/>
        </w:rPr>
        <w:t xml:space="preserve"> </w:t>
      </w:r>
      <w:r w:rsidRPr="00633A23">
        <w:t>в подвальном</w:t>
      </w:r>
      <w:r w:rsidRPr="00633A23">
        <w:rPr>
          <w:rFonts w:cs="Arial"/>
        </w:rPr>
        <w:t xml:space="preserve"> </w:t>
      </w:r>
      <w:r w:rsidRPr="00633A23">
        <w:t>этаже</w:t>
      </w:r>
      <w:r w:rsidRPr="00633A23">
        <w:rPr>
          <w:rFonts w:cs="Arial"/>
        </w:rPr>
        <w:t xml:space="preserve"> </w:t>
      </w:r>
      <w:r w:rsidRPr="00633A23">
        <w:t>здания</w:t>
      </w:r>
      <w:r w:rsidRPr="00633A23">
        <w:rPr>
          <w:rFonts w:cs="Arial"/>
        </w:rPr>
        <w:t xml:space="preserve"> (</w:t>
      </w:r>
      <w:r w:rsidRPr="00633A23">
        <w:t>большую</w:t>
      </w:r>
      <w:r w:rsidRPr="00633A23">
        <w:rPr>
          <w:rFonts w:cs="Arial"/>
        </w:rPr>
        <w:t xml:space="preserve"> </w:t>
      </w:r>
      <w:r w:rsidRPr="00633A23">
        <w:t>часть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зани</w:t>
      </w:r>
      <w:r w:rsidRPr="00633A23">
        <w:softHyphen/>
        <w:t>мает</w:t>
      </w:r>
      <w:r w:rsidRPr="00633A23">
        <w:rPr>
          <w:rFonts w:cs="Arial"/>
        </w:rPr>
        <w:t xml:space="preserve"> </w:t>
      </w:r>
      <w:r w:rsidRPr="00633A23">
        <w:t>склад</w:t>
      </w:r>
      <w:r w:rsidRPr="00633A23">
        <w:rPr>
          <w:rFonts w:cs="Arial"/>
        </w:rPr>
        <w:t xml:space="preserve"> </w:t>
      </w:r>
      <w:r w:rsidRPr="00633A23">
        <w:t>фабрики</w:t>
      </w:r>
      <w:r w:rsidRPr="00633A23">
        <w:rPr>
          <w:rFonts w:cs="Arial"/>
        </w:rPr>
        <w:t xml:space="preserve"> </w:t>
      </w:r>
      <w:r w:rsidRPr="00633A23">
        <w:t>ди</w:t>
      </w:r>
      <w:r w:rsidRPr="00633A23">
        <w:t>а</w:t>
      </w:r>
      <w:r w:rsidRPr="00633A23">
        <w:t>граммных</w:t>
      </w:r>
      <w:r w:rsidRPr="00633A23">
        <w:rPr>
          <w:rFonts w:cs="Arial"/>
        </w:rPr>
        <w:t xml:space="preserve"> </w:t>
      </w:r>
      <w:r w:rsidRPr="00633A23">
        <w:t>бумаг</w:t>
      </w:r>
      <w:r w:rsidRPr="00633A23">
        <w:rPr>
          <w:rFonts w:cs="Arial"/>
        </w:rPr>
        <w:t xml:space="preserve">, </w:t>
      </w:r>
      <w:r w:rsidRPr="00633A23">
        <w:t>верхние этажи</w:t>
      </w:r>
      <w:r w:rsidRPr="00633A23">
        <w:rPr>
          <w:rFonts w:cs="Arial"/>
        </w:rPr>
        <w:t xml:space="preserve"> </w:t>
      </w:r>
      <w:r w:rsidRPr="00633A23">
        <w:t>здания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жилые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создает</w:t>
      </w:r>
      <w:r w:rsidRPr="00633A23">
        <w:rPr>
          <w:rFonts w:cs="Arial"/>
        </w:rPr>
        <w:t xml:space="preserve"> </w:t>
      </w:r>
      <w:r w:rsidRPr="00633A23">
        <w:t>определенные затруднения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совершении</w:t>
      </w:r>
      <w:r w:rsidRPr="00633A23">
        <w:rPr>
          <w:rFonts w:cs="Arial"/>
        </w:rPr>
        <w:t xml:space="preserve"> </w:t>
      </w:r>
      <w:r w:rsidRPr="00633A23">
        <w:t>богослужений</w:t>
      </w:r>
      <w:r w:rsidRPr="00633A23">
        <w:rPr>
          <w:rFonts w:cs="Arial"/>
        </w:rPr>
        <w:t>).</w:t>
      </w:r>
    </w:p>
    <w:p w:rsidR="00582C7D" w:rsidRPr="00633A23" w:rsidRDefault="00582C7D" w:rsidP="00582C7D">
      <w:r w:rsidRPr="00633A23">
        <w:t>Православному</w:t>
      </w:r>
      <w:r w:rsidRPr="00633A23">
        <w:rPr>
          <w:rFonts w:cs="Arial"/>
        </w:rPr>
        <w:t xml:space="preserve"> </w:t>
      </w:r>
      <w:r w:rsidRPr="00633A23">
        <w:t>приходу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Покрова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закон</w:t>
      </w:r>
      <w:r w:rsidRPr="00633A23">
        <w:softHyphen/>
        <w:t>ному</w:t>
      </w:r>
      <w:r w:rsidRPr="00633A23">
        <w:rPr>
          <w:rFonts w:cs="Arial"/>
        </w:rPr>
        <w:t xml:space="preserve"> </w:t>
      </w:r>
      <w:r w:rsidRPr="00633A23">
        <w:t>владельцу</w:t>
      </w:r>
      <w:r w:rsidRPr="00633A23">
        <w:rPr>
          <w:rFonts w:cs="Arial"/>
        </w:rPr>
        <w:t xml:space="preserve">, </w:t>
      </w:r>
      <w:r w:rsidRPr="00633A23">
        <w:t>вероятно</w:t>
      </w:r>
      <w:r w:rsidRPr="00633A23">
        <w:rPr>
          <w:rFonts w:cs="Arial"/>
        </w:rPr>
        <w:t xml:space="preserve">,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сложно</w:t>
      </w:r>
      <w:r w:rsidRPr="00633A23">
        <w:rPr>
          <w:rFonts w:cs="Arial"/>
        </w:rPr>
        <w:t xml:space="preserve"> </w:t>
      </w:r>
      <w:r w:rsidRPr="00633A23">
        <w:t>возвратить себе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, </w:t>
      </w:r>
      <w:r w:rsidRPr="00633A23">
        <w:t>переданный</w:t>
      </w:r>
      <w:r w:rsidRPr="00633A23">
        <w:rPr>
          <w:rFonts w:cs="Arial"/>
        </w:rPr>
        <w:t xml:space="preserve"> </w:t>
      </w:r>
      <w:r w:rsidRPr="00633A23">
        <w:t>властями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1989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общине евангельских</w:t>
      </w:r>
      <w:r w:rsidRPr="00633A23">
        <w:rPr>
          <w:rFonts w:cs="Arial"/>
        </w:rPr>
        <w:t xml:space="preserve"> </w:t>
      </w:r>
      <w:r w:rsidRPr="00633A23">
        <w:t>христ</w:t>
      </w:r>
      <w:r w:rsidRPr="00633A23">
        <w:t>и</w:t>
      </w:r>
      <w:r w:rsidRPr="00633A23">
        <w:t>ан</w:t>
      </w:r>
      <w:r w:rsidRPr="00633A23">
        <w:rPr>
          <w:rFonts w:cs="Arial"/>
        </w:rPr>
        <w:t>-</w:t>
      </w:r>
      <w:r w:rsidRPr="00633A23">
        <w:t>баптистов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православные теперь</w:t>
      </w:r>
      <w:r w:rsidRPr="00633A23">
        <w:rPr>
          <w:rFonts w:cs="Arial"/>
        </w:rPr>
        <w:t xml:space="preserve"> </w:t>
      </w:r>
      <w:r w:rsidRPr="00633A23">
        <w:t>смогут</w:t>
      </w:r>
      <w:r w:rsidRPr="00633A23">
        <w:rPr>
          <w:rFonts w:cs="Arial"/>
        </w:rPr>
        <w:t xml:space="preserve"> </w:t>
      </w:r>
      <w:r w:rsidRPr="00633A23">
        <w:t>получить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случае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опла</w:t>
      </w:r>
      <w:r w:rsidRPr="00633A23">
        <w:softHyphen/>
        <w:t>тят</w:t>
      </w:r>
      <w:r w:rsidRPr="00633A23">
        <w:rPr>
          <w:rFonts w:cs="Arial"/>
        </w:rPr>
        <w:t xml:space="preserve"> </w:t>
      </w:r>
      <w:r w:rsidRPr="00633A23">
        <w:t>ба</w:t>
      </w:r>
      <w:r w:rsidRPr="00633A23">
        <w:t>п</w:t>
      </w:r>
      <w:r w:rsidRPr="00633A23">
        <w:t>тистам</w:t>
      </w:r>
      <w:r w:rsidRPr="00633A23">
        <w:rPr>
          <w:rFonts w:cs="Arial"/>
        </w:rPr>
        <w:t xml:space="preserve"> </w:t>
      </w:r>
      <w:r w:rsidRPr="00633A23">
        <w:t>стоимость</w:t>
      </w:r>
      <w:r w:rsidRPr="00633A23">
        <w:rPr>
          <w:rFonts w:cs="Arial"/>
        </w:rPr>
        <w:t xml:space="preserve"> </w:t>
      </w:r>
      <w:r w:rsidRPr="00633A23">
        <w:t>произведенных</w:t>
      </w:r>
      <w:r w:rsidRPr="00633A23">
        <w:rPr>
          <w:rFonts w:cs="Arial"/>
        </w:rPr>
        <w:t xml:space="preserve"> </w:t>
      </w:r>
      <w:r w:rsidRPr="00633A23">
        <w:t>ремонтных работ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предоставят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взамен</w:t>
      </w:r>
      <w:r w:rsidRPr="00633A23">
        <w:rPr>
          <w:rFonts w:cs="Arial"/>
        </w:rPr>
        <w:t xml:space="preserve"> </w:t>
      </w:r>
      <w:r w:rsidRPr="00633A23">
        <w:t>другое</w:t>
      </w:r>
      <w:r w:rsidRPr="00633A23">
        <w:rPr>
          <w:rFonts w:cs="Arial"/>
        </w:rPr>
        <w:t xml:space="preserve"> </w:t>
      </w:r>
      <w:r w:rsidRPr="00633A23">
        <w:t>помещение</w:t>
      </w:r>
      <w:r w:rsidRPr="00633A23">
        <w:rPr>
          <w:rFonts w:cs="Arial"/>
        </w:rPr>
        <w:t xml:space="preserve"> </w:t>
      </w:r>
      <w:r w:rsidRPr="00633A23">
        <w:t>для молитвы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, </w:t>
      </w:r>
      <w:r w:rsidRPr="00582C7D">
        <w:rPr>
          <w:rFonts w:cs="Arial"/>
          <w:b/>
        </w:rPr>
        <w:t xml:space="preserve">10/23 </w:t>
      </w:r>
      <w:r w:rsidRPr="00582C7D">
        <w:rPr>
          <w:b/>
        </w:rPr>
        <w:t>марта</w:t>
      </w:r>
      <w:r w:rsidRPr="00633A23">
        <w:rPr>
          <w:rFonts w:cs="Arial"/>
        </w:rPr>
        <w:t xml:space="preserve">, </w:t>
      </w:r>
      <w:r w:rsidRPr="00633A23">
        <w:t>исполнилось</w:t>
      </w:r>
      <w:r w:rsidRPr="00633A23">
        <w:rPr>
          <w:rFonts w:cs="Arial"/>
        </w:rPr>
        <w:t xml:space="preserve"> 90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со дня</w:t>
      </w:r>
      <w:r w:rsidRPr="00633A23">
        <w:rPr>
          <w:rFonts w:cs="Arial"/>
        </w:rPr>
        <w:t xml:space="preserve"> </w:t>
      </w:r>
      <w:r w:rsidRPr="00633A23">
        <w:t>кончины</w:t>
      </w:r>
      <w:r w:rsidRPr="00633A23">
        <w:rPr>
          <w:rFonts w:cs="Arial"/>
        </w:rPr>
        <w:t xml:space="preserve"> </w:t>
      </w:r>
      <w:r w:rsidRPr="00633A23">
        <w:t>Константина</w:t>
      </w:r>
      <w:r w:rsidRPr="00633A23">
        <w:rPr>
          <w:rFonts w:cs="Arial"/>
        </w:rPr>
        <w:t xml:space="preserve"> </w:t>
      </w:r>
      <w:r w:rsidRPr="00633A23">
        <w:t>Петровича</w:t>
      </w:r>
      <w:r w:rsidRPr="00633A23">
        <w:rPr>
          <w:rFonts w:cs="Arial"/>
        </w:rPr>
        <w:t xml:space="preserve"> </w:t>
      </w:r>
      <w:r w:rsidRPr="00633A23">
        <w:t xml:space="preserve">Победоносцева </w:t>
      </w:r>
      <w:r w:rsidRPr="00633A23">
        <w:rPr>
          <w:rFonts w:cs="Arial"/>
        </w:rPr>
        <w:t>(1827</w:t>
      </w:r>
      <w:r>
        <w:rPr>
          <w:rFonts w:cs="Arial"/>
        </w:rPr>
        <w:t>–</w:t>
      </w:r>
      <w:r w:rsidRPr="00633A23">
        <w:rPr>
          <w:rFonts w:cs="Arial"/>
        </w:rPr>
        <w:t xml:space="preserve">1907), </w:t>
      </w:r>
      <w:r w:rsidRPr="00633A23">
        <w:t>выдающегося</w:t>
      </w:r>
      <w:r w:rsidRPr="00633A23">
        <w:rPr>
          <w:rFonts w:cs="Arial"/>
        </w:rPr>
        <w:t xml:space="preserve"> </w:t>
      </w:r>
      <w:r w:rsidRPr="00633A23">
        <w:t>религиозного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государст</w:t>
      </w:r>
      <w:r w:rsidRPr="00633A23">
        <w:softHyphen/>
        <w:t>венного</w:t>
      </w:r>
      <w:r w:rsidRPr="00633A23">
        <w:rPr>
          <w:rFonts w:cs="Arial"/>
        </w:rPr>
        <w:t xml:space="preserve"> </w:t>
      </w:r>
      <w:r w:rsidRPr="00633A23">
        <w:t>деятеля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 </w:t>
      </w:r>
      <w:r w:rsidRPr="00633A23">
        <w:t>второй</w:t>
      </w:r>
      <w:r w:rsidRPr="00633A23">
        <w:rPr>
          <w:rFonts w:cs="Arial"/>
        </w:rPr>
        <w:t xml:space="preserve"> </w:t>
      </w:r>
      <w:r w:rsidRPr="00633A23">
        <w:t>половины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XIX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чала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XX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, </w:t>
      </w:r>
      <w:r w:rsidRPr="00633A23">
        <w:t>бывшего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течение</w:t>
      </w:r>
      <w:r w:rsidRPr="00633A23">
        <w:rPr>
          <w:rFonts w:cs="Arial"/>
        </w:rPr>
        <w:t xml:space="preserve"> 25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Обер</w:t>
      </w:r>
      <w:r w:rsidRPr="00633A23">
        <w:rPr>
          <w:rFonts w:cs="Arial"/>
        </w:rPr>
        <w:t>-</w:t>
      </w:r>
      <w:r w:rsidRPr="00633A23">
        <w:t>Прокурором</w:t>
      </w:r>
      <w:r w:rsidRPr="00633A23">
        <w:rPr>
          <w:rFonts w:cs="Arial"/>
        </w:rPr>
        <w:t xml:space="preserve"> </w:t>
      </w:r>
      <w:r w:rsidRPr="00633A23">
        <w:t>Святе</w:t>
      </w:r>
      <w:r w:rsidRPr="00633A23">
        <w:t>й</w:t>
      </w:r>
      <w:r w:rsidRPr="00633A23">
        <w:t>шего</w:t>
      </w:r>
      <w:r w:rsidRPr="00633A23">
        <w:rPr>
          <w:rFonts w:cs="Arial"/>
        </w:rPr>
        <w:t xml:space="preserve"> </w:t>
      </w:r>
      <w:r w:rsidRPr="00633A23">
        <w:t>Синода</w:t>
      </w:r>
      <w:r w:rsidRPr="00633A23">
        <w:rPr>
          <w:rFonts w:cs="Arial"/>
        </w:rPr>
        <w:t xml:space="preserve">, </w:t>
      </w:r>
      <w:r w:rsidRPr="00633A23">
        <w:t>почетного</w:t>
      </w:r>
      <w:r w:rsidRPr="00633A23">
        <w:rPr>
          <w:rFonts w:cs="Arial"/>
        </w:rPr>
        <w:t xml:space="preserve"> </w:t>
      </w:r>
      <w:r w:rsidRPr="00633A23">
        <w:t>члена Императорской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наук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пяти</w:t>
      </w:r>
      <w:r w:rsidRPr="00633A23">
        <w:rPr>
          <w:rFonts w:cs="Arial"/>
        </w:rPr>
        <w:t xml:space="preserve"> </w:t>
      </w:r>
      <w:r w:rsidRPr="00633A23">
        <w:t>Российских</w:t>
      </w:r>
      <w:r w:rsidRPr="00633A23">
        <w:rPr>
          <w:rFonts w:cs="Arial"/>
        </w:rPr>
        <w:t xml:space="preserve"> </w:t>
      </w:r>
      <w:r w:rsidRPr="00633A23">
        <w:t>уни</w:t>
      </w:r>
      <w:r w:rsidRPr="00633A23">
        <w:softHyphen/>
        <w:t>верситетов</w:t>
      </w:r>
      <w:r w:rsidRPr="00633A23">
        <w:rPr>
          <w:rFonts w:cs="Arial"/>
        </w:rPr>
        <w:t xml:space="preserve">, </w:t>
      </w:r>
      <w:r w:rsidRPr="00633A23">
        <w:t>воспитателя</w:t>
      </w:r>
      <w:r w:rsidRPr="00633A23">
        <w:rPr>
          <w:rFonts w:cs="Arial"/>
        </w:rPr>
        <w:t xml:space="preserve"> </w:t>
      </w:r>
      <w:r w:rsidRPr="00633A23">
        <w:t>Вел</w:t>
      </w:r>
      <w:r w:rsidRPr="00633A23">
        <w:rPr>
          <w:rFonts w:cs="Arial"/>
        </w:rPr>
        <w:t xml:space="preserve">. </w:t>
      </w:r>
      <w:r w:rsidRPr="00633A23">
        <w:t>кн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Александ</w:t>
      </w:r>
      <w:r w:rsidRPr="00633A23">
        <w:softHyphen/>
        <w:t>ровича</w:t>
      </w:r>
      <w:r w:rsidRPr="00633A23">
        <w:rPr>
          <w:rFonts w:cs="Arial"/>
        </w:rPr>
        <w:t xml:space="preserve"> (</w:t>
      </w:r>
      <w:r w:rsidRPr="00D54183">
        <w:t>†</w:t>
      </w:r>
      <w:r w:rsidRPr="00633A23">
        <w:rPr>
          <w:rFonts w:cs="Arial"/>
        </w:rPr>
        <w:t xml:space="preserve">1865)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последних</w:t>
      </w:r>
      <w:r w:rsidRPr="00633A23">
        <w:rPr>
          <w:rFonts w:cs="Arial"/>
        </w:rPr>
        <w:t xml:space="preserve"> </w:t>
      </w:r>
      <w:r w:rsidRPr="00633A23">
        <w:t>двух</w:t>
      </w:r>
      <w:r w:rsidRPr="00633A23">
        <w:rPr>
          <w:rFonts w:cs="Arial"/>
        </w:rPr>
        <w:t xml:space="preserve"> </w:t>
      </w:r>
      <w:r w:rsidRPr="00633A23">
        <w:t>росси</w:t>
      </w:r>
      <w:r w:rsidRPr="00633A23">
        <w:t>й</w:t>
      </w:r>
      <w:r w:rsidRPr="00633A23">
        <w:t>ских</w:t>
      </w:r>
      <w:r w:rsidRPr="00633A23">
        <w:rPr>
          <w:rFonts w:cs="Arial"/>
        </w:rPr>
        <w:t xml:space="preserve"> </w:t>
      </w:r>
      <w:r w:rsidRPr="00633A23">
        <w:t>Импера</w:t>
      </w:r>
      <w:r w:rsidRPr="00633A23">
        <w:softHyphen/>
        <w:t>торов</w:t>
      </w:r>
      <w:r w:rsidRPr="00633A23">
        <w:rPr>
          <w:rFonts w:cs="Arial"/>
        </w:rPr>
        <w:t xml:space="preserve">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III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могиле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. </w:t>
      </w:r>
      <w:r w:rsidRPr="00633A23">
        <w:t>П</w:t>
      </w:r>
      <w:r w:rsidRPr="00633A23">
        <w:rPr>
          <w:rFonts w:cs="Arial"/>
        </w:rPr>
        <w:t xml:space="preserve">. </w:t>
      </w:r>
      <w:r w:rsidRPr="00633A23">
        <w:t>Победоносцева</w:t>
      </w:r>
      <w:r w:rsidRPr="00633A23">
        <w:rPr>
          <w:rFonts w:cs="Arial"/>
        </w:rPr>
        <w:t xml:space="preserve">, </w:t>
      </w:r>
      <w:r w:rsidRPr="00633A23">
        <w:t>вос</w:t>
      </w:r>
      <w:r w:rsidRPr="00633A23">
        <w:softHyphen/>
        <w:t>становленной</w:t>
      </w:r>
      <w:r w:rsidRPr="00633A23">
        <w:rPr>
          <w:rFonts w:cs="Arial"/>
        </w:rPr>
        <w:t xml:space="preserve"> 4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назад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алтарем</w:t>
      </w:r>
      <w:r w:rsidRPr="00633A23">
        <w:rPr>
          <w:rFonts w:cs="Arial"/>
        </w:rPr>
        <w:t xml:space="preserve">, </w:t>
      </w:r>
      <w:r w:rsidRPr="00633A23">
        <w:t>основанной им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Владимирской</w:t>
      </w:r>
      <w:r w:rsidRPr="00633A23">
        <w:rPr>
          <w:rFonts w:cs="Arial"/>
        </w:rPr>
        <w:t xml:space="preserve"> </w:t>
      </w:r>
      <w:r w:rsidRPr="00633A23">
        <w:t>церковно</w:t>
      </w:r>
      <w:r w:rsidRPr="00633A23">
        <w:rPr>
          <w:rFonts w:cs="Arial"/>
        </w:rPr>
        <w:t>-</w:t>
      </w:r>
      <w:r w:rsidRPr="00633A23">
        <w:t>учительской</w:t>
      </w:r>
      <w:r w:rsidRPr="00633A23">
        <w:rPr>
          <w:rFonts w:cs="Arial"/>
        </w:rPr>
        <w:t xml:space="preserve"> </w:t>
      </w:r>
      <w:r w:rsidRPr="00633A23">
        <w:t>школы на</w:t>
      </w:r>
      <w:r w:rsidRPr="00633A23">
        <w:rPr>
          <w:rFonts w:cs="Arial"/>
        </w:rPr>
        <w:t xml:space="preserve"> </w:t>
      </w:r>
      <w:r w:rsidRPr="00633A23">
        <w:t>Московском</w:t>
      </w:r>
      <w:r w:rsidRPr="00633A23">
        <w:rPr>
          <w:rFonts w:cs="Arial"/>
        </w:rPr>
        <w:t xml:space="preserve"> </w:t>
      </w:r>
      <w:r w:rsidRPr="00633A23">
        <w:t>проспекте</w:t>
      </w:r>
      <w:r w:rsidRPr="00633A23">
        <w:rPr>
          <w:rFonts w:cs="Arial"/>
        </w:rPr>
        <w:t xml:space="preserve">, 104, </w:t>
      </w:r>
      <w:r w:rsidRPr="00633A23">
        <w:t>духовенством</w:t>
      </w:r>
      <w:r w:rsidRPr="00633A23">
        <w:rPr>
          <w:rFonts w:cs="Arial"/>
        </w:rPr>
        <w:t xml:space="preserve"> </w:t>
      </w:r>
      <w:r w:rsidRPr="00633A23">
        <w:t>несколь</w:t>
      </w:r>
      <w:r w:rsidRPr="00633A23">
        <w:softHyphen/>
        <w:t>ких</w:t>
      </w:r>
      <w:r w:rsidRPr="00633A23">
        <w:rPr>
          <w:rFonts w:cs="Arial"/>
        </w:rPr>
        <w:t xml:space="preserve"> 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приходов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отслужены</w:t>
      </w:r>
      <w:r w:rsidRPr="00633A23">
        <w:rPr>
          <w:rFonts w:cs="Arial"/>
        </w:rPr>
        <w:t xml:space="preserve"> </w:t>
      </w:r>
      <w:r w:rsidRPr="00633A23">
        <w:t>панихи</w:t>
      </w:r>
      <w:r w:rsidRPr="00633A23">
        <w:softHyphen/>
        <w:t>ды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присн</w:t>
      </w:r>
      <w:r w:rsidRPr="00633A23">
        <w:t>о</w:t>
      </w:r>
      <w:r w:rsidRPr="00633A23">
        <w:t>памятным</w:t>
      </w:r>
      <w:r w:rsidRPr="00633A23">
        <w:rPr>
          <w:rFonts w:cs="Arial"/>
        </w:rPr>
        <w:t xml:space="preserve"> </w:t>
      </w:r>
      <w:r w:rsidRPr="00633A23">
        <w:t>болярину</w:t>
      </w:r>
      <w:r w:rsidRPr="00633A23">
        <w:rPr>
          <w:rFonts w:cs="Arial"/>
        </w:rPr>
        <w:t xml:space="preserve"> </w:t>
      </w:r>
      <w:r w:rsidRPr="00633A23">
        <w:t>Константину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болярыне</w:t>
      </w:r>
      <w:r w:rsidRPr="00633A23">
        <w:rPr>
          <w:rFonts w:cs="Arial"/>
        </w:rPr>
        <w:t xml:space="preserve"> </w:t>
      </w:r>
      <w:r w:rsidRPr="00633A23">
        <w:t>Екатерине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погребенной</w:t>
      </w:r>
      <w:r w:rsidRPr="00633A23">
        <w:rPr>
          <w:rFonts w:cs="Arial"/>
        </w:rPr>
        <w:t xml:space="preserve">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супругом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печительницы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Владимирской</w:t>
      </w:r>
      <w:r w:rsidRPr="00633A23">
        <w:rPr>
          <w:rFonts w:cs="Arial"/>
        </w:rPr>
        <w:t xml:space="preserve"> </w:t>
      </w:r>
      <w:r w:rsidRPr="00633A23">
        <w:t>школы</w:t>
      </w:r>
      <w:r w:rsidRPr="00633A23">
        <w:rPr>
          <w:rFonts w:cs="Arial"/>
        </w:rPr>
        <w:t xml:space="preserve"> </w:t>
      </w:r>
      <w:r w:rsidRPr="00633A23">
        <w:t>Екатерине Александровне</w:t>
      </w:r>
      <w:r w:rsidRPr="00633A23">
        <w:rPr>
          <w:rFonts w:cs="Arial"/>
        </w:rPr>
        <w:t xml:space="preserve"> </w:t>
      </w:r>
      <w:r w:rsidRPr="00633A23">
        <w:t>Победоносцевой</w:t>
      </w:r>
      <w:r w:rsidRPr="00633A23">
        <w:rPr>
          <w:rFonts w:cs="Arial"/>
        </w:rPr>
        <w:t xml:space="preserve"> (</w:t>
      </w:r>
      <w:r w:rsidRPr="00633A23">
        <w:t>рожд</w:t>
      </w:r>
      <w:r w:rsidRPr="00633A23">
        <w:rPr>
          <w:rFonts w:cs="Arial"/>
        </w:rPr>
        <w:t xml:space="preserve">. </w:t>
      </w:r>
      <w:r w:rsidRPr="00633A23">
        <w:t>Энгельгардт</w:t>
      </w:r>
      <w:r w:rsidRPr="00633A23">
        <w:rPr>
          <w:rFonts w:cs="Arial"/>
        </w:rPr>
        <w:t>).</w:t>
      </w:r>
    </w:p>
    <w:p w:rsidR="00582C7D" w:rsidRPr="00633A23" w:rsidRDefault="00582C7D" w:rsidP="00582C7D">
      <w:r w:rsidRPr="00633A23">
        <w:t>Почтить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выдающегося</w:t>
      </w:r>
      <w:r w:rsidRPr="00633A23">
        <w:rPr>
          <w:rFonts w:cs="Arial"/>
        </w:rPr>
        <w:t xml:space="preserve"> </w:t>
      </w:r>
      <w:r w:rsidRPr="00633A23">
        <w:t>государственного деятеля</w:t>
      </w:r>
      <w:r w:rsidRPr="00633A23">
        <w:rPr>
          <w:rFonts w:cs="Arial"/>
        </w:rPr>
        <w:t xml:space="preserve">, </w:t>
      </w:r>
      <w:r w:rsidRPr="00633A23">
        <w:t>педагога</w:t>
      </w:r>
      <w:r w:rsidRPr="00633A23">
        <w:rPr>
          <w:rFonts w:cs="Arial"/>
        </w:rPr>
        <w:t xml:space="preserve">, </w:t>
      </w:r>
      <w:r w:rsidRPr="00633A23">
        <w:t>инициатора</w:t>
      </w:r>
      <w:r w:rsidRPr="00633A23">
        <w:rPr>
          <w:rFonts w:cs="Arial"/>
        </w:rPr>
        <w:t xml:space="preserve"> </w:t>
      </w:r>
      <w:r w:rsidRPr="00633A23">
        <w:t>основ</w:t>
      </w:r>
      <w:r w:rsidRPr="00633A23">
        <w:t>а</w:t>
      </w:r>
      <w:r w:rsidRPr="00633A23">
        <w:t>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 церковно</w:t>
      </w:r>
      <w:r w:rsidRPr="00633A23">
        <w:rPr>
          <w:rFonts w:cs="Arial"/>
        </w:rPr>
        <w:t>-</w:t>
      </w:r>
      <w:r w:rsidRPr="00633A23">
        <w:t>приходских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 xml:space="preserve">, </w:t>
      </w:r>
      <w:r w:rsidRPr="00633A23">
        <w:t>ставших</w:t>
      </w:r>
      <w:r w:rsidRPr="00633A23">
        <w:rPr>
          <w:rFonts w:cs="Arial"/>
        </w:rPr>
        <w:t xml:space="preserve"> </w:t>
      </w:r>
      <w:r w:rsidRPr="00633A23">
        <w:t>очагами</w:t>
      </w:r>
      <w:r w:rsidRPr="00633A23">
        <w:rPr>
          <w:rFonts w:cs="Arial"/>
        </w:rPr>
        <w:t xml:space="preserve"> </w:t>
      </w:r>
      <w:r w:rsidRPr="00633A23">
        <w:t>воспита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русского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тр</w:t>
      </w:r>
      <w:r w:rsidRPr="00633A23">
        <w:t>а</w:t>
      </w:r>
      <w:r w:rsidRPr="00633A23">
        <w:t>дициях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Правосла</w:t>
      </w:r>
      <w:r w:rsidRPr="00633A23">
        <w:softHyphen/>
        <w:t>вия</w:t>
      </w:r>
      <w:r w:rsidRPr="00633A23">
        <w:rPr>
          <w:rFonts w:cs="Arial"/>
        </w:rPr>
        <w:t xml:space="preserve">, </w:t>
      </w:r>
      <w:r w:rsidRPr="00633A23">
        <w:t>возродивших</w:t>
      </w:r>
      <w:r w:rsidRPr="00633A23">
        <w:rPr>
          <w:rFonts w:cs="Arial"/>
        </w:rPr>
        <w:t xml:space="preserve"> </w:t>
      </w:r>
      <w:r w:rsidRPr="00633A23">
        <w:t>церковно</w:t>
      </w:r>
      <w:r w:rsidRPr="00633A23">
        <w:rPr>
          <w:rFonts w:cs="Arial"/>
        </w:rPr>
        <w:t>-</w:t>
      </w:r>
      <w:r w:rsidRPr="00633A23">
        <w:t>славянский</w:t>
      </w:r>
      <w:r w:rsidRPr="00633A23">
        <w:rPr>
          <w:rFonts w:cs="Arial"/>
        </w:rPr>
        <w:t xml:space="preserve"> </w:t>
      </w:r>
      <w:r w:rsidRPr="00633A23">
        <w:t>язык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бого</w:t>
      </w:r>
      <w:r w:rsidRPr="00633A23">
        <w:softHyphen/>
        <w:t>служение</w:t>
      </w:r>
      <w:r w:rsidRPr="00633A23">
        <w:rPr>
          <w:rFonts w:cs="Arial"/>
        </w:rPr>
        <w:t xml:space="preserve">, </w:t>
      </w:r>
      <w:r w:rsidRPr="00633A23">
        <w:t>пришли</w:t>
      </w:r>
      <w:r w:rsidRPr="00633A23">
        <w:rPr>
          <w:rFonts w:cs="Arial"/>
        </w:rPr>
        <w:t xml:space="preserve"> </w:t>
      </w:r>
      <w:r w:rsidRPr="00633A23">
        <w:t>прихожане</w:t>
      </w:r>
      <w:r w:rsidRPr="00633A23">
        <w:rPr>
          <w:rFonts w:cs="Arial"/>
        </w:rPr>
        <w:t xml:space="preserve"> 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храмов</w:t>
      </w:r>
      <w:r w:rsidRPr="00633A23">
        <w:rPr>
          <w:rFonts w:cs="Arial"/>
        </w:rPr>
        <w:t xml:space="preserve">, </w:t>
      </w:r>
      <w:r w:rsidRPr="00633A23">
        <w:t>преподаватели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учащиеся</w:t>
      </w:r>
      <w:r w:rsidRPr="00633A23">
        <w:rPr>
          <w:rFonts w:cs="Arial"/>
        </w:rPr>
        <w:t xml:space="preserve"> 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школы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родного</w:t>
      </w:r>
      <w:r w:rsidRPr="00633A23">
        <w:rPr>
          <w:rFonts w:cs="Arial"/>
        </w:rPr>
        <w:t xml:space="preserve"> </w:t>
      </w:r>
      <w:r w:rsidRPr="00633A23">
        <w:t>искусства</w:t>
      </w:r>
      <w:r w:rsidRPr="00633A23">
        <w:rPr>
          <w:rFonts w:cs="Arial"/>
        </w:rPr>
        <w:t xml:space="preserve"> </w:t>
      </w:r>
      <w:r w:rsidRPr="00633A23">
        <w:t>Императрицы</w:t>
      </w:r>
      <w:r w:rsidRPr="00633A23">
        <w:rPr>
          <w:rFonts w:cs="Arial"/>
        </w:rPr>
        <w:t xml:space="preserve"> </w:t>
      </w:r>
      <w:r w:rsidRPr="00633A23">
        <w:t>Александры</w:t>
      </w:r>
      <w:r w:rsidRPr="00633A23">
        <w:rPr>
          <w:rFonts w:cs="Arial"/>
        </w:rPr>
        <w:t xml:space="preserve"> </w:t>
      </w:r>
      <w:r w:rsidRPr="00633A23">
        <w:t>Феодо</w:t>
      </w:r>
      <w:r w:rsidRPr="00633A23">
        <w:rPr>
          <w:rFonts w:cs="Arial"/>
        </w:rPr>
        <w:t>-</w:t>
      </w:r>
      <w:r w:rsidRPr="00633A23">
        <w:t>ровны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приходских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общеобразовател</w:t>
      </w:r>
      <w:r w:rsidRPr="00633A23">
        <w:t>ь</w:t>
      </w:r>
      <w:r w:rsidRPr="00633A23">
        <w:t>ных школ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633A23">
        <w:t>В</w:t>
      </w:r>
      <w:r w:rsidRPr="00633A23">
        <w:rPr>
          <w:rFonts w:cs="Arial"/>
        </w:rPr>
        <w:t xml:space="preserve"> </w:t>
      </w:r>
      <w:r w:rsidRPr="00633A23">
        <w:t>среду</w:t>
      </w:r>
      <w:r w:rsidRPr="00633A23">
        <w:rPr>
          <w:rFonts w:cs="Arial"/>
        </w:rPr>
        <w:t xml:space="preserve">, </w:t>
      </w:r>
      <w:r w:rsidRPr="00D54183">
        <w:rPr>
          <w:rFonts w:cs="Arial"/>
          <w:b/>
        </w:rPr>
        <w:t xml:space="preserve">13/26 </w:t>
      </w:r>
      <w:r w:rsidRPr="00D54183">
        <w:rPr>
          <w:b/>
        </w:rPr>
        <w:t>марта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инициативе</w:t>
      </w:r>
      <w:r w:rsidRPr="00633A23">
        <w:rPr>
          <w:rFonts w:cs="Arial"/>
        </w:rPr>
        <w:t xml:space="preserve"> </w:t>
      </w:r>
      <w:r w:rsidRPr="00633A23">
        <w:t>фонда</w:t>
      </w:r>
      <w:r w:rsidRPr="00633A23">
        <w:rPr>
          <w:rFonts w:cs="Arial"/>
        </w:rPr>
        <w:t xml:space="preserve"> </w:t>
      </w:r>
      <w:r w:rsidRPr="00633A23">
        <w:t>вос</w:t>
      </w:r>
      <w:r w:rsidRPr="00633A23">
        <w:softHyphen/>
        <w:t>становления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Спасителя</w:t>
      </w:r>
      <w:r w:rsidRPr="00633A23">
        <w:rPr>
          <w:rFonts w:cs="Arial"/>
        </w:rPr>
        <w:t xml:space="preserve"> (</w:t>
      </w:r>
      <w:r w:rsidRPr="00633A23">
        <w:t>Спаса</w:t>
      </w:r>
      <w:r w:rsidRPr="00633A23">
        <w:rPr>
          <w:rFonts w:cs="Arial"/>
        </w:rPr>
        <w:t>-</w:t>
      </w:r>
      <w:r w:rsidRPr="00633A23">
        <w:t>на</w:t>
      </w:r>
      <w:r w:rsidRPr="00633A23">
        <w:rPr>
          <w:rFonts w:cs="Arial"/>
        </w:rPr>
        <w:t>-</w:t>
      </w:r>
      <w:r w:rsidRPr="00633A23">
        <w:t>Водах</w:t>
      </w:r>
      <w:r w:rsidRPr="00633A23">
        <w:rPr>
          <w:rFonts w:cs="Arial"/>
        </w:rPr>
        <w:t xml:space="preserve">), </w:t>
      </w:r>
      <w:r w:rsidRPr="00633A23">
        <w:t>Государственной</w:t>
      </w:r>
      <w:r w:rsidRPr="00633A23">
        <w:rPr>
          <w:rFonts w:cs="Arial"/>
        </w:rPr>
        <w:t xml:space="preserve"> </w:t>
      </w:r>
      <w:r w:rsidRPr="00633A23">
        <w:t>Академической</w:t>
      </w:r>
      <w:r w:rsidRPr="00633A23">
        <w:rPr>
          <w:rFonts w:cs="Arial"/>
        </w:rPr>
        <w:t xml:space="preserve"> </w:t>
      </w:r>
      <w:r w:rsidRPr="00633A23">
        <w:t>Капеллы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</w:t>
      </w:r>
      <w:r w:rsidRPr="00633A23">
        <w:rPr>
          <w:rFonts w:cs="Arial"/>
        </w:rPr>
        <w:softHyphen/>
      </w:r>
      <w:r w:rsidRPr="00633A23">
        <w:t>Петербурга</w:t>
      </w:r>
      <w:r w:rsidR="000665A8">
        <w:rPr>
          <w:rFonts w:cs="Arial"/>
        </w:rPr>
        <w:t xml:space="preserve"> </w:t>
      </w:r>
      <w:r w:rsidRPr="00633A23">
        <w:t>и</w:t>
      </w:r>
      <w:r w:rsidR="000665A8">
        <w:rPr>
          <w:rFonts w:cs="Arial"/>
        </w:rPr>
        <w:t xml:space="preserve"> </w:t>
      </w:r>
      <w:r w:rsidRPr="00633A23">
        <w:t>Благотворител</w:t>
      </w:r>
      <w:r w:rsidRPr="00633A23">
        <w:t>ь</w:t>
      </w:r>
      <w:r w:rsidRPr="00633A23">
        <w:t>ного</w:t>
      </w:r>
      <w:r w:rsidR="000665A8">
        <w:rPr>
          <w:rFonts w:cs="Arial"/>
        </w:rPr>
        <w:t xml:space="preserve"> </w:t>
      </w:r>
      <w:r w:rsidRPr="00633A23">
        <w:t>фонда</w:t>
      </w:r>
      <w:r w:rsidR="000665A8">
        <w:rPr>
          <w:rFonts w:cs="Arial"/>
        </w:rPr>
        <w:t xml:space="preserve"> </w:t>
      </w:r>
      <w:r w:rsidRPr="00633A23">
        <w:t>«Адмиралтейская</w:t>
      </w:r>
      <w:r w:rsidRPr="00633A23">
        <w:rPr>
          <w:rFonts w:cs="Arial"/>
        </w:rPr>
        <w:t xml:space="preserve"> </w:t>
      </w:r>
      <w:r w:rsidRPr="00633A23">
        <w:t>музыка»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Большом</w:t>
      </w:r>
      <w:r w:rsidRPr="00633A23">
        <w:rPr>
          <w:rFonts w:cs="Arial"/>
        </w:rPr>
        <w:t xml:space="preserve"> </w:t>
      </w:r>
      <w:r w:rsidRPr="00633A23">
        <w:t>зале</w:t>
      </w:r>
      <w:r w:rsidRPr="00633A23">
        <w:rPr>
          <w:rFonts w:cs="Arial"/>
        </w:rPr>
        <w:t xml:space="preserve"> </w:t>
      </w:r>
      <w:r w:rsidRPr="00633A23">
        <w:t>Академической капеллы</w:t>
      </w:r>
      <w:r w:rsidRPr="00633A23">
        <w:rPr>
          <w:rFonts w:cs="Arial"/>
        </w:rPr>
        <w:t xml:space="preserve"> </w:t>
      </w:r>
      <w:r w:rsidRPr="00633A23">
        <w:t>состоялся</w:t>
      </w:r>
      <w:r w:rsidRPr="00633A23">
        <w:rPr>
          <w:rFonts w:cs="Arial"/>
        </w:rPr>
        <w:t xml:space="preserve"> </w:t>
      </w:r>
      <w:r w:rsidRPr="00633A23">
        <w:t>бл</w:t>
      </w:r>
      <w:r w:rsidRPr="00633A23">
        <w:t>а</w:t>
      </w:r>
      <w:r w:rsidRPr="00633A23">
        <w:lastRenderedPageBreak/>
        <w:t>готворительный</w:t>
      </w:r>
      <w:r w:rsidRPr="00633A23">
        <w:rPr>
          <w:rFonts w:cs="Arial"/>
        </w:rPr>
        <w:t xml:space="preserve"> </w:t>
      </w:r>
      <w:r w:rsidRPr="00633A23">
        <w:t>концерт</w:t>
      </w:r>
      <w:r w:rsidRPr="00633A23">
        <w:rPr>
          <w:rFonts w:cs="Arial"/>
        </w:rPr>
        <w:t xml:space="preserve"> </w:t>
      </w:r>
      <w:r w:rsidRPr="00633A23">
        <w:t>Адми</w:t>
      </w:r>
      <w:r w:rsidRPr="00633A23">
        <w:softHyphen/>
        <w:t>ралтейского</w:t>
      </w:r>
      <w:r w:rsidRPr="00633A23">
        <w:rPr>
          <w:rFonts w:cs="Arial"/>
        </w:rPr>
        <w:t xml:space="preserve"> </w:t>
      </w:r>
      <w:r w:rsidRPr="00633A23">
        <w:t>военно</w:t>
      </w:r>
      <w:r w:rsidRPr="00633A23">
        <w:rPr>
          <w:rFonts w:cs="Arial"/>
        </w:rPr>
        <w:t>-</w:t>
      </w:r>
      <w:r w:rsidRPr="00633A23">
        <w:t>морского</w:t>
      </w:r>
      <w:r w:rsidRPr="00633A23">
        <w:rPr>
          <w:rFonts w:cs="Arial"/>
        </w:rPr>
        <w:t xml:space="preserve"> </w:t>
      </w:r>
      <w:r w:rsidRPr="00633A23">
        <w:t>оркестра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управле</w:t>
      </w:r>
      <w:r w:rsidRPr="00633A23">
        <w:softHyphen/>
        <w:t>нием</w:t>
      </w:r>
      <w:r w:rsidRPr="00633A23">
        <w:rPr>
          <w:rFonts w:cs="Arial"/>
        </w:rPr>
        <w:t xml:space="preserve"> </w:t>
      </w:r>
      <w:r w:rsidRPr="00633A23">
        <w:t>засл</w:t>
      </w:r>
      <w:r w:rsidRPr="00633A23">
        <w:t>у</w:t>
      </w:r>
      <w:r w:rsidRPr="00633A23">
        <w:t>женного</w:t>
      </w:r>
      <w:r w:rsidRPr="00633A23">
        <w:rPr>
          <w:rFonts w:cs="Arial"/>
        </w:rPr>
        <w:t xml:space="preserve"> </w:t>
      </w:r>
      <w:r w:rsidRPr="00633A23">
        <w:t>артиста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, </w:t>
      </w:r>
      <w:r w:rsidRPr="00633A23">
        <w:t>капитана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III</w:t>
      </w:r>
      <w:r w:rsidRPr="00633A23">
        <w:rPr>
          <w:rFonts w:cs="Arial"/>
        </w:rPr>
        <w:t xml:space="preserve"> </w:t>
      </w:r>
      <w:r w:rsidRPr="00633A23">
        <w:t>ранга Алексея</w:t>
      </w:r>
      <w:r w:rsidRPr="00633A23">
        <w:rPr>
          <w:rFonts w:cs="Arial"/>
        </w:rPr>
        <w:t xml:space="preserve"> </w:t>
      </w:r>
      <w:r w:rsidRPr="00633A23">
        <w:t>Карабанова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программе</w:t>
      </w:r>
      <w:r w:rsidRPr="00633A23">
        <w:rPr>
          <w:rFonts w:cs="Arial"/>
        </w:rPr>
        <w:t xml:space="preserve"> </w:t>
      </w:r>
      <w:r w:rsidRPr="00633A23">
        <w:t>концерта</w:t>
      </w:r>
      <w:r w:rsidRPr="00633A23">
        <w:rPr>
          <w:rFonts w:cs="Arial"/>
        </w:rPr>
        <w:t xml:space="preserve"> </w:t>
      </w:r>
      <w:r w:rsidRPr="00633A23">
        <w:t>были произведения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. </w:t>
      </w:r>
      <w:r w:rsidRPr="00633A23">
        <w:t>Глинки</w:t>
      </w:r>
      <w:r w:rsidRPr="00633A23">
        <w:rPr>
          <w:rFonts w:cs="Arial"/>
        </w:rPr>
        <w:t xml:space="preserve">, </w:t>
      </w:r>
      <w:r w:rsidRPr="00633A23">
        <w:t>П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. </w:t>
      </w:r>
      <w:r w:rsidRPr="00633A23">
        <w:t>Чайковского</w:t>
      </w:r>
      <w:r w:rsidRPr="00633A23">
        <w:rPr>
          <w:rFonts w:cs="Arial"/>
        </w:rPr>
        <w:t xml:space="preserve">, </w:t>
      </w:r>
      <w:r w:rsidRPr="00633A23">
        <w:t>Н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Римского</w:t>
      </w:r>
      <w:r w:rsidRPr="00633A23">
        <w:rPr>
          <w:rFonts w:cs="Arial"/>
        </w:rPr>
        <w:t>-</w:t>
      </w:r>
      <w:r w:rsidRPr="00633A23">
        <w:t>Корсакова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. </w:t>
      </w:r>
      <w:r w:rsidRPr="00633A23">
        <w:t>Штрауса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</w:t>
      </w:r>
      <w:r w:rsidRPr="00633A23">
        <w:t>у</w:t>
      </w:r>
      <w:r w:rsidRPr="00633A23">
        <w:t>гих</w:t>
      </w:r>
      <w:r w:rsidRPr="00633A23">
        <w:rPr>
          <w:rFonts w:cs="Arial"/>
        </w:rPr>
        <w:t xml:space="preserve"> </w:t>
      </w:r>
      <w:r w:rsidRPr="00633A23">
        <w:t>компо</w:t>
      </w:r>
      <w:r w:rsidRPr="00633A23">
        <w:softHyphen/>
        <w:t>зиторов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XIX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начала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XX</w:t>
      </w:r>
      <w:r w:rsidRPr="00633A23">
        <w:rPr>
          <w:rFonts w:cs="Arial"/>
        </w:rPr>
        <w:t xml:space="preserve"> </w:t>
      </w:r>
      <w:r w:rsidRPr="00633A23">
        <w:t>веков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числе</w:t>
      </w:r>
      <w:r w:rsidRPr="00633A23">
        <w:rPr>
          <w:rFonts w:cs="Arial"/>
        </w:rPr>
        <w:t xml:space="preserve"> </w:t>
      </w:r>
      <w:r w:rsidRPr="00633A23">
        <w:t>впервые после</w:t>
      </w:r>
      <w:r w:rsidRPr="00633A23">
        <w:rPr>
          <w:rFonts w:cs="Arial"/>
        </w:rPr>
        <w:t xml:space="preserve"> </w:t>
      </w:r>
      <w:r w:rsidRPr="00633A23">
        <w:t>долгого</w:t>
      </w:r>
      <w:r w:rsidRPr="00633A23">
        <w:rPr>
          <w:rFonts w:cs="Arial"/>
        </w:rPr>
        <w:t xml:space="preserve"> </w:t>
      </w:r>
      <w:r w:rsidRPr="00633A23">
        <w:t>перерыва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Петербурге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испол</w:t>
      </w:r>
      <w:r w:rsidRPr="00633A23">
        <w:softHyphen/>
        <w:t>нен</w:t>
      </w:r>
      <w:r w:rsidRPr="00633A23">
        <w:rPr>
          <w:rFonts w:cs="Arial"/>
        </w:rPr>
        <w:t xml:space="preserve"> </w:t>
      </w:r>
      <w:r w:rsidRPr="00633A23">
        <w:t>морской</w:t>
      </w:r>
      <w:r w:rsidRPr="00633A23">
        <w:rPr>
          <w:rFonts w:cs="Arial"/>
        </w:rPr>
        <w:t xml:space="preserve"> </w:t>
      </w:r>
      <w:r w:rsidRPr="00633A23">
        <w:t>марш</w:t>
      </w:r>
      <w:r w:rsidRPr="00633A23">
        <w:rPr>
          <w:rFonts w:cs="Arial"/>
        </w:rPr>
        <w:t xml:space="preserve"> </w:t>
      </w:r>
      <w:r w:rsidRPr="00633A23">
        <w:t>«Кронштадт</w:t>
      </w:r>
      <w:r w:rsidRPr="00633A23">
        <w:rPr>
          <w:rFonts w:cs="Arial"/>
        </w:rPr>
        <w:t>-</w:t>
      </w:r>
      <w:r w:rsidRPr="00633A23">
        <w:t>Тулон»</w:t>
      </w:r>
      <w:r w:rsidRPr="00633A23">
        <w:rPr>
          <w:rFonts w:cs="Arial"/>
        </w:rPr>
        <w:t xml:space="preserve">, </w:t>
      </w:r>
      <w:r w:rsidRPr="00633A23">
        <w:t>запрещенный к</w:t>
      </w:r>
      <w:r w:rsidRPr="00633A23">
        <w:rPr>
          <w:rFonts w:cs="Arial"/>
        </w:rPr>
        <w:t xml:space="preserve"> </w:t>
      </w:r>
      <w:r w:rsidRPr="00633A23">
        <w:t>исполнению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1917 </w:t>
      </w:r>
      <w:r w:rsidRPr="00633A23">
        <w:t>года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633A23">
        <w:t>В</w:t>
      </w:r>
      <w:r w:rsidRPr="00633A23">
        <w:rPr>
          <w:rFonts w:cs="Arial"/>
        </w:rPr>
        <w:t xml:space="preserve"> </w:t>
      </w:r>
      <w:r w:rsidRPr="00633A23">
        <w:t>галерее</w:t>
      </w:r>
      <w:r w:rsidRPr="00633A23">
        <w:rPr>
          <w:rFonts w:cs="Arial"/>
        </w:rPr>
        <w:t xml:space="preserve"> </w:t>
      </w:r>
      <w:r w:rsidRPr="00633A23">
        <w:t>Капеллы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устроена</w:t>
      </w:r>
      <w:r w:rsidRPr="00633A23">
        <w:rPr>
          <w:rFonts w:cs="Arial"/>
        </w:rPr>
        <w:t xml:space="preserve"> </w:t>
      </w:r>
      <w:r w:rsidRPr="00633A23">
        <w:t>выставка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softHyphen/>
        <w:t>священная</w:t>
      </w:r>
      <w:r w:rsidRPr="00633A23">
        <w:rPr>
          <w:rFonts w:cs="Arial"/>
        </w:rPr>
        <w:t xml:space="preserve"> </w:t>
      </w:r>
      <w:r w:rsidRPr="00633A23">
        <w:t>истории</w:t>
      </w:r>
      <w:r w:rsidRPr="00633A23">
        <w:rPr>
          <w:rFonts w:cs="Arial"/>
        </w:rPr>
        <w:t xml:space="preserve"> </w:t>
      </w:r>
      <w:r w:rsidRPr="00633A23">
        <w:t>строительства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я</w:t>
      </w:r>
      <w:r w:rsidRPr="00633A23">
        <w:t>тыням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>-</w:t>
      </w:r>
      <w:r w:rsidRPr="00633A23">
        <w:t>памятника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представлен</w:t>
      </w:r>
      <w:r w:rsidRPr="00633A23">
        <w:rPr>
          <w:rFonts w:cs="Arial"/>
        </w:rPr>
        <w:t xml:space="preserve"> </w:t>
      </w:r>
      <w:r w:rsidRPr="00633A23">
        <w:t>проект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возрожде</w:t>
      </w:r>
      <w:r w:rsidRPr="00633A23">
        <w:softHyphen/>
        <w:t>ния</w:t>
      </w:r>
      <w:r w:rsidRPr="00633A23">
        <w:rPr>
          <w:rFonts w:cs="Arial"/>
        </w:rPr>
        <w:t xml:space="preserve">.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сбор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концерта</w:t>
      </w:r>
      <w:r w:rsidRPr="00633A23">
        <w:rPr>
          <w:rFonts w:cs="Arial"/>
        </w:rPr>
        <w:t xml:space="preserve"> </w:t>
      </w:r>
      <w:r w:rsidRPr="00633A23">
        <w:t>направлен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восстанов</w:t>
      </w:r>
      <w:r w:rsidRPr="00633A23">
        <w:softHyphen/>
        <w:t>ление</w:t>
      </w:r>
      <w:r w:rsidRPr="00633A23">
        <w:rPr>
          <w:rFonts w:cs="Arial"/>
        </w:rPr>
        <w:t xml:space="preserve"> </w:t>
      </w:r>
      <w:r w:rsidRPr="00633A23">
        <w:t>святыни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633A23">
        <w:t>В</w:t>
      </w:r>
      <w:r w:rsidRPr="00633A23">
        <w:rPr>
          <w:rFonts w:cs="Arial"/>
        </w:rPr>
        <w:t xml:space="preserve"> </w:t>
      </w:r>
      <w:r w:rsidRPr="00633A23">
        <w:t>настоящее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чудом</w:t>
      </w:r>
      <w:r w:rsidRPr="00633A23">
        <w:rPr>
          <w:rFonts w:cs="Arial"/>
        </w:rPr>
        <w:t xml:space="preserve"> </w:t>
      </w:r>
      <w:r w:rsidRPr="00633A23">
        <w:t>сохранившиеся</w:t>
      </w:r>
      <w:r w:rsidRPr="00633A23">
        <w:rPr>
          <w:rFonts w:cs="Arial"/>
        </w:rPr>
        <w:t xml:space="preserve"> </w:t>
      </w:r>
      <w:r w:rsidRPr="00633A23">
        <w:t>мозаич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Спаса</w:t>
      </w:r>
      <w:r w:rsidRPr="00633A23">
        <w:rPr>
          <w:rFonts w:cs="Arial"/>
        </w:rPr>
        <w:t>-</w:t>
      </w:r>
      <w:r w:rsidRPr="00633A23">
        <w:t>на</w:t>
      </w:r>
      <w:r w:rsidRPr="00633A23">
        <w:rPr>
          <w:rFonts w:cs="Arial"/>
        </w:rPr>
        <w:t>-</w:t>
      </w:r>
      <w:r w:rsidRPr="00633A23">
        <w:t>Водах</w:t>
      </w:r>
      <w:r w:rsidRPr="00633A23">
        <w:rPr>
          <w:rFonts w:cs="Arial"/>
        </w:rPr>
        <w:t xml:space="preserve"> </w:t>
      </w:r>
      <w:r w:rsidRPr="00633A23">
        <w:t>демонстрируются в</w:t>
      </w:r>
      <w:r w:rsidRPr="00633A23">
        <w:rPr>
          <w:rFonts w:cs="Arial"/>
        </w:rPr>
        <w:t xml:space="preserve"> </w:t>
      </w:r>
      <w:r w:rsidRPr="00633A23">
        <w:t>Военно</w:t>
      </w:r>
      <w:r w:rsidRPr="00633A23">
        <w:rPr>
          <w:rFonts w:cs="Arial"/>
        </w:rPr>
        <w:t>-</w:t>
      </w:r>
      <w:r w:rsidRPr="00633A23">
        <w:t>Морской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. </w:t>
      </w:r>
      <w:r w:rsidRPr="00633A23">
        <w:t>Кузнецова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D54183">
        <w:rPr>
          <w:rFonts w:cs="Arial"/>
          <w:b/>
        </w:rPr>
        <w:t xml:space="preserve">14/27 </w:t>
      </w:r>
      <w:r w:rsidRPr="00D54183">
        <w:rPr>
          <w:b/>
        </w:rPr>
        <w:t>марта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актовом</w:t>
      </w:r>
      <w:r w:rsidRPr="00633A23">
        <w:rPr>
          <w:rFonts w:cs="Arial"/>
        </w:rPr>
        <w:t xml:space="preserve"> </w:t>
      </w:r>
      <w:r w:rsidRPr="00633A23">
        <w:t>зале</w:t>
      </w:r>
      <w:r w:rsidRPr="00633A23">
        <w:rPr>
          <w:rFonts w:cs="Arial"/>
        </w:rPr>
        <w:t xml:space="preserve"> </w:t>
      </w:r>
      <w:r w:rsidRPr="00633A23">
        <w:t>музея</w:t>
      </w:r>
      <w:r w:rsidRPr="00633A23">
        <w:rPr>
          <w:rFonts w:cs="Arial"/>
        </w:rPr>
        <w:t>-</w:t>
      </w:r>
      <w:r w:rsidRPr="00633A23">
        <w:t>квартиры Ф</w:t>
      </w:r>
      <w:r w:rsidRPr="00633A23">
        <w:rPr>
          <w:rFonts w:cs="Arial"/>
        </w:rPr>
        <w:t xml:space="preserve">. </w:t>
      </w:r>
      <w:r w:rsidRPr="00633A23">
        <w:t>М</w:t>
      </w:r>
      <w:r w:rsidRPr="00633A23">
        <w:rPr>
          <w:rFonts w:cs="Arial"/>
        </w:rPr>
        <w:t xml:space="preserve">. </w:t>
      </w:r>
      <w:r w:rsidRPr="00633A23">
        <w:t>Достоевского</w:t>
      </w:r>
      <w:r w:rsidRPr="00633A23">
        <w:rPr>
          <w:rFonts w:cs="Arial"/>
        </w:rPr>
        <w:t xml:space="preserve"> </w:t>
      </w:r>
      <w:r w:rsidRPr="00633A23">
        <w:t>состоялся</w:t>
      </w:r>
      <w:r w:rsidRPr="00633A23">
        <w:rPr>
          <w:rFonts w:cs="Arial"/>
        </w:rPr>
        <w:t xml:space="preserve"> </w:t>
      </w:r>
      <w:r w:rsidRPr="00633A23">
        <w:t>вечер</w:t>
      </w:r>
      <w:r w:rsidRPr="00633A23">
        <w:rPr>
          <w:rFonts w:cs="Arial"/>
        </w:rPr>
        <w:t xml:space="preserve"> </w:t>
      </w:r>
      <w:r w:rsidRPr="00633A23">
        <w:t>памяти</w:t>
      </w:r>
      <w:r w:rsidRPr="00633A23">
        <w:rPr>
          <w:rFonts w:cs="Arial"/>
        </w:rPr>
        <w:t xml:space="preserve"> </w:t>
      </w:r>
      <w:r w:rsidRPr="00633A23">
        <w:t>покойной настоятельницы</w:t>
      </w:r>
      <w:r w:rsidRPr="00633A23">
        <w:rPr>
          <w:rFonts w:cs="Arial"/>
        </w:rPr>
        <w:t xml:space="preserve"> </w:t>
      </w:r>
      <w:r w:rsidRPr="00633A23">
        <w:t>Введено</w:t>
      </w:r>
      <w:r w:rsidRPr="00633A23">
        <w:rPr>
          <w:rFonts w:cs="Arial"/>
        </w:rPr>
        <w:t>-</w:t>
      </w:r>
      <w:r w:rsidRPr="00633A23">
        <w:t>Оятского</w:t>
      </w:r>
      <w:r w:rsidRPr="00633A23">
        <w:rPr>
          <w:rFonts w:cs="Arial"/>
        </w:rPr>
        <w:t xml:space="preserve"> </w:t>
      </w:r>
      <w:r w:rsidRPr="00633A23">
        <w:t>женского</w:t>
      </w:r>
      <w:r w:rsidRPr="00633A23">
        <w:rPr>
          <w:rFonts w:cs="Arial"/>
        </w:rPr>
        <w:t xml:space="preserve"> </w:t>
      </w:r>
      <w:r w:rsidRPr="00633A23">
        <w:t>монастыря монахини</w:t>
      </w:r>
      <w:r w:rsidRPr="00633A23">
        <w:rPr>
          <w:rFonts w:cs="Arial"/>
        </w:rPr>
        <w:t xml:space="preserve"> </w:t>
      </w:r>
      <w:r w:rsidRPr="00633A23">
        <w:t>Феклы</w:t>
      </w:r>
      <w:r w:rsidRPr="00633A23">
        <w:rPr>
          <w:rFonts w:cs="Arial"/>
        </w:rPr>
        <w:t xml:space="preserve"> (</w:t>
      </w:r>
      <w:r w:rsidRPr="00633A23">
        <w:t>Коняш</w:t>
      </w:r>
      <w:r w:rsidRPr="00633A23">
        <w:t>е</w:t>
      </w:r>
      <w:r w:rsidRPr="00633A23">
        <w:t>вой</w:t>
      </w:r>
      <w:r w:rsidRPr="00633A23">
        <w:rPr>
          <w:rFonts w:cs="Arial"/>
        </w:rPr>
        <w:t xml:space="preserve">) (|25.01.1997 </w:t>
      </w:r>
      <w:r w:rsidRPr="00633A23">
        <w:t>г</w:t>
      </w:r>
      <w:r w:rsidRPr="00633A23">
        <w:rPr>
          <w:rFonts w:cs="Arial"/>
        </w:rPr>
        <w:t xml:space="preserve">.).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вечере приняли</w:t>
      </w:r>
      <w:r w:rsidRPr="00633A23">
        <w:rPr>
          <w:rFonts w:cs="Arial"/>
        </w:rPr>
        <w:t xml:space="preserve"> </w:t>
      </w:r>
      <w:r w:rsidRPr="00633A23">
        <w:t>участие</w:t>
      </w:r>
      <w:r w:rsidRPr="00633A23">
        <w:rPr>
          <w:rFonts w:cs="Arial"/>
        </w:rPr>
        <w:t xml:space="preserve"> </w:t>
      </w:r>
      <w:r w:rsidRPr="00633A23">
        <w:t>благочинный</w:t>
      </w:r>
      <w:r w:rsidRPr="00633A23">
        <w:rPr>
          <w:rFonts w:cs="Arial"/>
        </w:rPr>
        <w:t xml:space="preserve"> </w:t>
      </w:r>
      <w:r w:rsidRPr="00633A23">
        <w:t>монастырей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</w:t>
      </w:r>
      <w:r w:rsidRPr="00633A23">
        <w:softHyphen/>
        <w:t>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 </w:t>
      </w:r>
      <w:r w:rsidRPr="00633A23">
        <w:t>архим</w:t>
      </w:r>
      <w:r w:rsidRPr="00633A23">
        <w:rPr>
          <w:rFonts w:cs="Arial"/>
        </w:rPr>
        <w:t xml:space="preserve">. </w:t>
      </w:r>
      <w:r w:rsidRPr="00633A23">
        <w:t>Назарий</w:t>
      </w:r>
      <w:r w:rsidRPr="00633A23">
        <w:rPr>
          <w:rFonts w:cs="Arial"/>
        </w:rPr>
        <w:t xml:space="preserve"> (</w:t>
      </w:r>
      <w:r w:rsidRPr="00633A23">
        <w:t>Лавриненко</w:t>
      </w:r>
      <w:r w:rsidRPr="00633A23">
        <w:rPr>
          <w:rFonts w:cs="Arial"/>
        </w:rPr>
        <w:t xml:space="preserve">), </w:t>
      </w:r>
      <w:r w:rsidRPr="00633A23">
        <w:t>се</w:t>
      </w:r>
      <w:r w:rsidRPr="00633A23">
        <w:softHyphen/>
        <w:t>стры</w:t>
      </w:r>
      <w:r w:rsidRPr="00633A23">
        <w:rPr>
          <w:rFonts w:cs="Arial"/>
        </w:rPr>
        <w:t xml:space="preserve"> </w:t>
      </w:r>
      <w:r w:rsidRPr="00633A23">
        <w:t>Введено</w:t>
      </w:r>
      <w:r w:rsidRPr="00633A23">
        <w:rPr>
          <w:rFonts w:cs="Arial"/>
        </w:rPr>
        <w:t>-</w:t>
      </w:r>
      <w:r w:rsidRPr="00633A23">
        <w:t>Оятской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, </w:t>
      </w:r>
      <w:r w:rsidRPr="00633A23">
        <w:t>клирики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миряне епархии</w:t>
      </w:r>
      <w:r w:rsidRPr="00633A23">
        <w:rPr>
          <w:rFonts w:cs="Arial"/>
        </w:rPr>
        <w:t xml:space="preserve">, </w:t>
      </w:r>
      <w:r w:rsidRPr="00633A23">
        <w:t>почитатели</w:t>
      </w:r>
      <w:r w:rsidRPr="00633A23">
        <w:rPr>
          <w:rFonts w:cs="Arial"/>
        </w:rPr>
        <w:t xml:space="preserve"> </w:t>
      </w:r>
      <w:r w:rsidRPr="00633A23">
        <w:t>монахини</w:t>
      </w:r>
      <w:r w:rsidRPr="00633A23">
        <w:rPr>
          <w:rFonts w:cs="Arial"/>
        </w:rPr>
        <w:t xml:space="preserve"> </w:t>
      </w:r>
      <w:r w:rsidRPr="00633A23">
        <w:t>Феклы</w:t>
      </w:r>
      <w:r w:rsidRPr="00633A23">
        <w:rPr>
          <w:rFonts w:cs="Arial"/>
        </w:rPr>
        <w:t xml:space="preserve">, </w:t>
      </w:r>
      <w:r w:rsidRPr="00633A23">
        <w:t>петербуржцы</w:t>
      </w:r>
      <w:r w:rsidRPr="00633A23">
        <w:rPr>
          <w:rFonts w:cs="Arial"/>
        </w:rPr>
        <w:t xml:space="preserve"> </w:t>
      </w:r>
      <w:r w:rsidRPr="00633A23">
        <w:t>— богомольцы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трудники</w:t>
      </w:r>
      <w:r w:rsidRPr="00633A23">
        <w:rPr>
          <w:rFonts w:cs="Arial"/>
        </w:rPr>
        <w:t xml:space="preserve">, </w:t>
      </w:r>
      <w:r w:rsidRPr="00633A23">
        <w:t>посещавшие</w:t>
      </w:r>
      <w:r w:rsidRPr="00633A23">
        <w:rPr>
          <w:rFonts w:cs="Arial"/>
        </w:rPr>
        <w:t xml:space="preserve"> </w:t>
      </w:r>
      <w:r w:rsidRPr="00633A23">
        <w:t>Введено</w:t>
      </w:r>
      <w:r w:rsidRPr="00633A23">
        <w:rPr>
          <w:rFonts w:cs="Arial"/>
        </w:rPr>
        <w:t>-</w:t>
      </w:r>
      <w:r w:rsidRPr="00633A23">
        <w:t>Оятский монастырь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имевшие</w:t>
      </w:r>
      <w:r w:rsidRPr="00633A23">
        <w:rPr>
          <w:rFonts w:cs="Arial"/>
        </w:rPr>
        <w:t xml:space="preserve"> </w:t>
      </w:r>
      <w:r w:rsidRPr="00633A23">
        <w:t>попечение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633A23">
        <w:t>Собравшиеся</w:t>
      </w:r>
      <w:r w:rsidRPr="00633A23">
        <w:rPr>
          <w:rFonts w:cs="Arial"/>
        </w:rPr>
        <w:t xml:space="preserve"> </w:t>
      </w:r>
      <w:r w:rsidRPr="00633A23">
        <w:t>поделились</w:t>
      </w:r>
      <w:r w:rsidRPr="00633A23">
        <w:rPr>
          <w:rFonts w:cs="Arial"/>
        </w:rPr>
        <w:t xml:space="preserve"> </w:t>
      </w:r>
      <w:r w:rsidRPr="00633A23">
        <w:t>своими</w:t>
      </w:r>
      <w:r w:rsidRPr="00633A23">
        <w:rPr>
          <w:rFonts w:cs="Arial"/>
        </w:rPr>
        <w:t xml:space="preserve"> </w:t>
      </w:r>
      <w:r w:rsidRPr="00633A23">
        <w:t>воспоминаниями о</w:t>
      </w:r>
      <w:r w:rsidRPr="00633A23">
        <w:rPr>
          <w:rFonts w:cs="Arial"/>
        </w:rPr>
        <w:t xml:space="preserve"> </w:t>
      </w:r>
      <w:r w:rsidRPr="00633A23">
        <w:t>почившей</w:t>
      </w:r>
      <w:r w:rsidRPr="00633A23">
        <w:rPr>
          <w:rFonts w:cs="Arial"/>
        </w:rPr>
        <w:t xml:space="preserve">,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показан</w:t>
      </w:r>
      <w:r w:rsidRPr="00633A23">
        <w:rPr>
          <w:rFonts w:cs="Arial"/>
        </w:rPr>
        <w:t xml:space="preserve"> </w:t>
      </w:r>
      <w:r w:rsidRPr="00633A23">
        <w:t>фильм</w:t>
      </w:r>
      <w:r w:rsidRPr="00633A23">
        <w:rPr>
          <w:rFonts w:cs="Arial"/>
        </w:rPr>
        <w:t xml:space="preserve"> </w:t>
      </w:r>
      <w:r w:rsidRPr="00633A23">
        <w:t>«Введено</w:t>
      </w:r>
      <w:r w:rsidRPr="00633A23">
        <w:rPr>
          <w:rFonts w:cs="Arial"/>
        </w:rPr>
        <w:t>-</w:t>
      </w:r>
      <w:r w:rsidRPr="00633A23">
        <w:t>Оятская обитель»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D54183">
        <w:rPr>
          <w:rFonts w:cs="Arial"/>
          <w:b/>
        </w:rPr>
        <w:t xml:space="preserve">22 </w:t>
      </w:r>
      <w:r w:rsidRPr="00D54183">
        <w:rPr>
          <w:b/>
        </w:rPr>
        <w:t>марта</w:t>
      </w:r>
      <w:r w:rsidRPr="00D54183">
        <w:rPr>
          <w:rFonts w:cs="Arial"/>
          <w:b/>
        </w:rPr>
        <w:t xml:space="preserve">/3 </w:t>
      </w:r>
      <w:r w:rsidRPr="00D54183">
        <w:rPr>
          <w:b/>
        </w:rPr>
        <w:t>апреля</w:t>
      </w:r>
      <w:r w:rsidRPr="00633A23">
        <w:rPr>
          <w:rFonts w:cs="Arial"/>
        </w:rPr>
        <w:t xml:space="preserve"> </w:t>
      </w:r>
      <w:r w:rsidRPr="00633A23">
        <w:t>традиционные</w:t>
      </w:r>
      <w:r w:rsidRPr="00633A23">
        <w:rPr>
          <w:rFonts w:cs="Arial"/>
        </w:rPr>
        <w:t xml:space="preserve"> </w:t>
      </w:r>
      <w:r w:rsidRPr="00633A23">
        <w:t>панихиды</w:t>
      </w:r>
      <w:r w:rsidRPr="00633A23">
        <w:rPr>
          <w:rFonts w:cs="Arial"/>
        </w:rPr>
        <w:t xml:space="preserve"> </w:t>
      </w:r>
      <w:r w:rsidRPr="00633A23">
        <w:t>по старце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Серафиме</w:t>
      </w:r>
      <w:r w:rsidRPr="00633A23">
        <w:rPr>
          <w:rFonts w:cs="Arial"/>
        </w:rPr>
        <w:t xml:space="preserve"> </w:t>
      </w:r>
      <w:r w:rsidRPr="00633A23">
        <w:t>Вырицком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памяти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softHyphen/>
        <w:t>ли</w:t>
      </w:r>
      <w:r w:rsidRPr="00633A23">
        <w:rPr>
          <w:rFonts w:cs="Arial"/>
        </w:rPr>
        <w:t xml:space="preserve"> </w:t>
      </w:r>
      <w:r w:rsidRPr="00633A23">
        <w:t>отслужены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могилке</w:t>
      </w:r>
      <w:r w:rsidRPr="00633A23">
        <w:rPr>
          <w:rFonts w:cs="Arial"/>
        </w:rPr>
        <w:t xml:space="preserve"> </w:t>
      </w:r>
      <w:r w:rsidRPr="00633A23">
        <w:t>возле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Казанской 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пос</w:t>
      </w:r>
      <w:r w:rsidRPr="00633A23">
        <w:rPr>
          <w:rFonts w:cs="Arial"/>
        </w:rPr>
        <w:t xml:space="preserve">. </w:t>
      </w:r>
      <w:r w:rsidRPr="00633A23">
        <w:t>Вырица</w:t>
      </w:r>
      <w:r w:rsidRPr="00633A23">
        <w:rPr>
          <w:rFonts w:cs="Arial"/>
        </w:rPr>
        <w:t xml:space="preserve">.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местный причт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прихожане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отметили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мно</w:t>
      </w:r>
      <w:r w:rsidRPr="00633A23">
        <w:softHyphen/>
        <w:t>гие</w:t>
      </w:r>
      <w:r w:rsidRPr="00633A23">
        <w:rPr>
          <w:rFonts w:cs="Arial"/>
        </w:rPr>
        <w:t xml:space="preserve"> </w:t>
      </w:r>
      <w:r w:rsidRPr="00633A23">
        <w:t>петербуржцы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т</w:t>
      </w:r>
      <w:r w:rsidRPr="00633A23">
        <w:t>правились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Вырицу</w:t>
      </w:r>
      <w:r w:rsidRPr="00633A23">
        <w:rPr>
          <w:rFonts w:cs="Arial"/>
        </w:rPr>
        <w:t xml:space="preserve"> </w:t>
      </w:r>
      <w:r w:rsidRPr="00633A23">
        <w:t>молитвенно почтить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приснопамятного</w:t>
      </w:r>
      <w:r w:rsidRPr="00633A23">
        <w:rPr>
          <w:rFonts w:cs="Arial"/>
        </w:rPr>
        <w:t xml:space="preserve"> </w:t>
      </w:r>
      <w:r w:rsidRPr="00633A23">
        <w:t>иеросхимонаха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softHyphen/>
        <w:t>рафима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D54183">
        <w:rPr>
          <w:rFonts w:cs="Arial"/>
          <w:b/>
        </w:rPr>
        <w:t xml:space="preserve">24 </w:t>
      </w:r>
      <w:r w:rsidRPr="00D54183">
        <w:rPr>
          <w:b/>
        </w:rPr>
        <w:t>марта</w:t>
      </w:r>
      <w:r w:rsidRPr="00D54183">
        <w:rPr>
          <w:rFonts w:cs="Arial"/>
          <w:b/>
        </w:rPr>
        <w:t xml:space="preserve">/6 </w:t>
      </w:r>
      <w:r w:rsidRPr="00D54183">
        <w:rPr>
          <w:b/>
        </w:rPr>
        <w:t>апреля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</w:t>
      </w:r>
      <w:r w:rsidRPr="00633A23">
        <w:softHyphen/>
        <w:t>ском</w:t>
      </w:r>
      <w:r w:rsidRPr="00633A23">
        <w:rPr>
          <w:rFonts w:cs="Arial"/>
        </w:rPr>
        <w:t xml:space="preserve"> </w:t>
      </w:r>
      <w:r w:rsidRPr="00633A23">
        <w:t>Новодевичьем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 xml:space="preserve"> </w:t>
      </w:r>
      <w:r w:rsidRPr="00633A23">
        <w:t>состоялось</w:t>
      </w:r>
      <w:r w:rsidRPr="00633A23">
        <w:rPr>
          <w:rFonts w:cs="Arial"/>
        </w:rPr>
        <w:t xml:space="preserve"> </w:t>
      </w:r>
      <w:r w:rsidRPr="00633A23">
        <w:t>освяще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крестов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могилах</w:t>
      </w:r>
      <w:r w:rsidRPr="00633A23">
        <w:rPr>
          <w:rFonts w:cs="Arial"/>
        </w:rPr>
        <w:t xml:space="preserve"> </w:t>
      </w:r>
      <w:r w:rsidRPr="00633A23">
        <w:t>игумений</w:t>
      </w:r>
      <w:r w:rsidRPr="00633A23">
        <w:rPr>
          <w:rFonts w:cs="Arial"/>
        </w:rPr>
        <w:t xml:space="preserve"> </w:t>
      </w:r>
      <w:r w:rsidRPr="00633A23">
        <w:t xml:space="preserve">Евстолии </w:t>
      </w:r>
      <w:r w:rsidRPr="00633A23">
        <w:rPr>
          <w:rFonts w:cs="Arial"/>
        </w:rPr>
        <w:t>(</w:t>
      </w:r>
      <w:r w:rsidRPr="00633A23">
        <w:t>Ерофеевой</w:t>
      </w:r>
      <w:r w:rsidRPr="00633A23">
        <w:rPr>
          <w:rFonts w:cs="Arial"/>
        </w:rPr>
        <w:t>) (</w:t>
      </w:r>
      <w:r w:rsidR="00D54183" w:rsidRPr="00D54183">
        <w:t>†</w:t>
      </w:r>
      <w:r w:rsidRPr="00633A23">
        <w:rPr>
          <w:rFonts w:cs="Arial"/>
        </w:rPr>
        <w:t xml:space="preserve"> 1886)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благочинной</w:t>
      </w:r>
      <w:r w:rsidRPr="00633A23">
        <w:rPr>
          <w:rFonts w:cs="Arial"/>
        </w:rPr>
        <w:t xml:space="preserve">, </w:t>
      </w:r>
      <w:r w:rsidRPr="00633A23">
        <w:t>казн</w:t>
      </w:r>
      <w:r w:rsidRPr="00633A23">
        <w:t>а</w:t>
      </w:r>
      <w:r w:rsidRPr="00633A23">
        <w:t>чеи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трудницы</w:t>
      </w:r>
      <w:r w:rsidRPr="00633A23">
        <w:rPr>
          <w:rFonts w:cs="Arial"/>
        </w:rPr>
        <w:t xml:space="preserve"> </w:t>
      </w:r>
      <w:r w:rsidRPr="00633A23">
        <w:t>основательницы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игумений</w:t>
      </w:r>
      <w:r w:rsidRPr="00633A23">
        <w:rPr>
          <w:rFonts w:cs="Arial"/>
        </w:rPr>
        <w:t xml:space="preserve"> </w:t>
      </w:r>
      <w:r w:rsidRPr="00633A23">
        <w:t>Фео</w:t>
      </w:r>
      <w:r w:rsidRPr="00633A23">
        <w:rPr>
          <w:rFonts w:cs="Arial"/>
        </w:rPr>
        <w:t>-</w:t>
      </w:r>
      <w:r w:rsidRPr="00633A23">
        <w:t>фании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монахини</w:t>
      </w:r>
      <w:r w:rsidRPr="00633A23">
        <w:rPr>
          <w:rFonts w:cs="Arial"/>
        </w:rPr>
        <w:t xml:space="preserve"> </w:t>
      </w:r>
      <w:r w:rsidRPr="00633A23">
        <w:t>Варсонофии</w:t>
      </w:r>
      <w:r w:rsidRPr="00633A23">
        <w:rPr>
          <w:rFonts w:cs="Arial"/>
        </w:rPr>
        <w:t xml:space="preserve"> (</w:t>
      </w:r>
      <w:r w:rsidRPr="00633A23">
        <w:t>Крыловой</w:t>
      </w:r>
      <w:r w:rsidRPr="00633A23">
        <w:rPr>
          <w:rFonts w:cs="Arial"/>
        </w:rPr>
        <w:t>) (</w:t>
      </w:r>
      <w:r w:rsidR="00D54183">
        <w:t>†</w:t>
      </w:r>
      <w:r w:rsidR="00D54183">
        <w:rPr>
          <w:rFonts w:cs="Arial"/>
        </w:rPr>
        <w:t xml:space="preserve"> </w:t>
      </w:r>
      <w:r w:rsidRPr="00633A23">
        <w:rPr>
          <w:rFonts w:cs="Arial"/>
        </w:rPr>
        <w:t xml:space="preserve">1866). </w:t>
      </w:r>
      <w:r w:rsidRPr="00633A23">
        <w:t>Кресты</w:t>
      </w:r>
      <w:r w:rsidRPr="00633A23">
        <w:rPr>
          <w:rFonts w:cs="Arial"/>
        </w:rPr>
        <w:t xml:space="preserve">, </w:t>
      </w:r>
      <w:r w:rsidRPr="00633A23">
        <w:t>изготовленные</w:t>
      </w:r>
      <w:r w:rsidRPr="00633A23">
        <w:rPr>
          <w:rFonts w:cs="Arial"/>
        </w:rPr>
        <w:t xml:space="preserve"> </w:t>
      </w:r>
      <w:r w:rsidRPr="00633A23">
        <w:t>иждивением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уста</w:t>
      </w:r>
      <w:r w:rsidRPr="00633A23">
        <w:softHyphen/>
        <w:t>новленные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могилах</w:t>
      </w:r>
      <w:r w:rsidRPr="00633A23">
        <w:rPr>
          <w:rFonts w:cs="Arial"/>
        </w:rPr>
        <w:t xml:space="preserve"> </w:t>
      </w:r>
      <w:r w:rsidRPr="00633A23">
        <w:t>подвижниц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середине</w:t>
      </w:r>
      <w:r w:rsidRPr="00633A23">
        <w:rPr>
          <w:rFonts w:cs="Arial"/>
        </w:rPr>
        <w:t xml:space="preserve"> </w:t>
      </w:r>
      <w:r w:rsidRPr="00633A23">
        <w:t>марта</w:t>
      </w:r>
      <w:r w:rsidRPr="00633A23">
        <w:rPr>
          <w:rFonts w:cs="Arial"/>
        </w:rPr>
        <w:t xml:space="preserve">,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освящены</w:t>
      </w:r>
      <w:r w:rsidRPr="00633A23">
        <w:rPr>
          <w:rFonts w:cs="Arial"/>
        </w:rPr>
        <w:t xml:space="preserve"> </w:t>
      </w:r>
      <w:r w:rsidRPr="00633A23">
        <w:t>священником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Николаем</w:t>
      </w:r>
      <w:r w:rsidRPr="00633A23">
        <w:rPr>
          <w:rFonts w:cs="Arial"/>
        </w:rPr>
        <w:t xml:space="preserve"> </w:t>
      </w:r>
      <w:r w:rsidRPr="00633A23">
        <w:t>Яцкунасом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молитвенном</w:t>
      </w:r>
      <w:r w:rsidRPr="00633A23">
        <w:rPr>
          <w:rFonts w:cs="Arial"/>
        </w:rPr>
        <w:t xml:space="preserve"> </w:t>
      </w:r>
      <w:r w:rsidRPr="00633A23">
        <w:t>участии</w:t>
      </w:r>
      <w:r w:rsidRPr="00633A23">
        <w:rPr>
          <w:rFonts w:cs="Arial"/>
        </w:rPr>
        <w:t xml:space="preserve"> </w:t>
      </w:r>
      <w:r w:rsidRPr="00633A23">
        <w:t>сестер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и богомольцев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633A23">
        <w:rPr>
          <w:szCs w:val="16"/>
        </w:rPr>
        <w:t>Монахиня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Варсонофия</w:t>
      </w:r>
      <w:r w:rsidRPr="00633A23">
        <w:rPr>
          <w:rFonts w:cs="Arial"/>
          <w:szCs w:val="16"/>
        </w:rPr>
        <w:t xml:space="preserve"> (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миру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Мария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Никитична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Крылова</w:t>
      </w:r>
      <w:r w:rsidRPr="00633A23">
        <w:rPr>
          <w:rFonts w:cs="Arial"/>
          <w:szCs w:val="16"/>
        </w:rPr>
        <w:t>), (1800</w:t>
      </w:r>
      <w:r w:rsidR="00D54183">
        <w:rPr>
          <w:rFonts w:cs="Arial"/>
          <w:szCs w:val="16"/>
        </w:rPr>
        <w:t>–</w:t>
      </w:r>
      <w:r w:rsidRPr="00633A23">
        <w:rPr>
          <w:rFonts w:cs="Arial"/>
          <w:szCs w:val="16"/>
        </w:rPr>
        <w:t xml:space="preserve">1866), </w:t>
      </w:r>
      <w:r w:rsidRPr="00633A23">
        <w:rPr>
          <w:szCs w:val="16"/>
        </w:rPr>
        <w:t>родилась</w:t>
      </w:r>
      <w:r w:rsidRPr="00633A23">
        <w:rPr>
          <w:rFonts w:cs="Arial"/>
          <w:szCs w:val="16"/>
        </w:rPr>
        <w:t xml:space="preserve"> 30 </w:t>
      </w:r>
      <w:r w:rsidRPr="00633A23">
        <w:rPr>
          <w:szCs w:val="16"/>
        </w:rPr>
        <w:t>июня</w:t>
      </w:r>
      <w:r w:rsidRPr="00633A23">
        <w:rPr>
          <w:rFonts w:cs="Arial"/>
          <w:szCs w:val="16"/>
        </w:rPr>
        <w:t xml:space="preserve"> 1800 </w:t>
      </w:r>
      <w:r w:rsidRPr="00633A23">
        <w:rPr>
          <w:szCs w:val="16"/>
        </w:rPr>
        <w:t>года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Рано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оставшись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сиро</w:t>
      </w:r>
      <w:r w:rsidRPr="00633A23">
        <w:rPr>
          <w:szCs w:val="16"/>
        </w:rPr>
        <w:softHyphen/>
        <w:t>той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была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взята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воспитание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графиней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А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А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Орловой</w:t>
      </w:r>
      <w:r w:rsidRPr="00633A23">
        <w:rPr>
          <w:rFonts w:cs="Arial"/>
          <w:szCs w:val="16"/>
        </w:rPr>
        <w:t>-</w:t>
      </w:r>
      <w:r w:rsidRPr="00633A23">
        <w:rPr>
          <w:szCs w:val="16"/>
        </w:rPr>
        <w:t>Чесменской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привившей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ей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любовь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молитве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давшей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высокохри</w:t>
      </w:r>
      <w:r w:rsidRPr="00633A23">
        <w:rPr>
          <w:szCs w:val="16"/>
        </w:rPr>
        <w:softHyphen/>
        <w:t>стианское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воспитание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По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выпуске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из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Смольного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института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благо</w:t>
      </w:r>
      <w:r w:rsidRPr="00633A23">
        <w:rPr>
          <w:szCs w:val="16"/>
        </w:rPr>
        <w:softHyphen/>
        <w:t>родных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девиц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1824 </w:t>
      </w:r>
      <w:r w:rsidRPr="00633A23">
        <w:rPr>
          <w:szCs w:val="16"/>
        </w:rPr>
        <w:t>году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она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поступает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Воскресе</w:t>
      </w:r>
      <w:r w:rsidRPr="00633A23">
        <w:rPr>
          <w:szCs w:val="16"/>
        </w:rPr>
        <w:t>н</w:t>
      </w:r>
      <w:r w:rsidRPr="00633A23">
        <w:rPr>
          <w:szCs w:val="16"/>
        </w:rPr>
        <w:t>ский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Гориц</w:t>
      </w:r>
      <w:r w:rsidRPr="00633A23">
        <w:rPr>
          <w:rFonts w:cs="Arial"/>
          <w:szCs w:val="16"/>
        </w:rPr>
        <w:t>-</w:t>
      </w:r>
      <w:r w:rsidRPr="00633A23">
        <w:rPr>
          <w:szCs w:val="16"/>
        </w:rPr>
        <w:t>кий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женский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монастырь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близ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г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Кириллова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где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спустя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пять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лет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при</w:t>
      </w:r>
      <w:r w:rsidRPr="00633A23">
        <w:rPr>
          <w:szCs w:val="16"/>
        </w:rPr>
        <w:softHyphen/>
        <w:t>нимает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постриг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Встретившись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будущей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игуменией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Феофани</w:t>
      </w:r>
      <w:r w:rsidRPr="00633A23">
        <w:rPr>
          <w:rFonts w:cs="Arial"/>
          <w:szCs w:val="16"/>
        </w:rPr>
        <w:t>-</w:t>
      </w:r>
      <w:r w:rsidRPr="00633A23">
        <w:rPr>
          <w:szCs w:val="16"/>
        </w:rPr>
        <w:t>ей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относившейся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монахине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Варсонофии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как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дочери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она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навсе</w:t>
      </w:r>
      <w:r w:rsidRPr="00633A23">
        <w:rPr>
          <w:szCs w:val="16"/>
        </w:rPr>
        <w:softHyphen/>
        <w:t>гда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связывает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«матушкой</w:t>
      </w:r>
      <w:r w:rsidRPr="00633A23">
        <w:rPr>
          <w:rFonts w:cs="Arial"/>
          <w:szCs w:val="16"/>
        </w:rPr>
        <w:t>-</w:t>
      </w:r>
      <w:r w:rsidRPr="00633A23">
        <w:rPr>
          <w:szCs w:val="16"/>
        </w:rPr>
        <w:t>игуменией»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свою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судьбу</w:t>
      </w:r>
      <w:r w:rsidRPr="00633A23">
        <w:rPr>
          <w:rFonts w:cs="Arial"/>
          <w:szCs w:val="16"/>
        </w:rPr>
        <w:t>.</w:t>
      </w:r>
    </w:p>
    <w:p w:rsidR="00582C7D" w:rsidRPr="00633A23" w:rsidRDefault="00582C7D" w:rsidP="00582C7D">
      <w:r w:rsidRPr="00633A23">
        <w:rPr>
          <w:szCs w:val="16"/>
        </w:rPr>
        <w:t>По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прибытии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1845 </w:t>
      </w:r>
      <w:r w:rsidRPr="00633A23">
        <w:rPr>
          <w:szCs w:val="16"/>
        </w:rPr>
        <w:t>году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</w:t>
      </w:r>
      <w:r w:rsidRPr="00633A23">
        <w:rPr>
          <w:rFonts w:cs="Arial"/>
          <w:szCs w:val="16"/>
        </w:rPr>
        <w:t>.-</w:t>
      </w:r>
      <w:r w:rsidRPr="00633A23">
        <w:rPr>
          <w:szCs w:val="16"/>
        </w:rPr>
        <w:t>Петербург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она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становится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казна</w:t>
      </w:r>
      <w:r w:rsidRPr="00633A23">
        <w:rPr>
          <w:szCs w:val="16"/>
        </w:rPr>
        <w:softHyphen/>
        <w:t>чеем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затем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благочинной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Воскресенского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Новодевичьего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мона</w:t>
      </w:r>
      <w:r w:rsidRPr="00633A23">
        <w:rPr>
          <w:szCs w:val="16"/>
        </w:rPr>
        <w:softHyphen/>
        <w:t>стыря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также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несет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послушание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клиросе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По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причине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болезни ног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была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вынуждена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оставить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клиросное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послушание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была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келейницей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игумений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во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всем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помогая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ей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будучи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ближайшей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помощни</w:t>
      </w:r>
      <w:r w:rsidRPr="00633A23">
        <w:rPr>
          <w:szCs w:val="16"/>
        </w:rPr>
        <w:softHyphen/>
        <w:t>цей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сотрудницей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основательницы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обители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общей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сложности при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матушке</w:t>
      </w:r>
      <w:r w:rsidRPr="00633A23">
        <w:rPr>
          <w:rFonts w:cs="Arial"/>
          <w:szCs w:val="16"/>
        </w:rPr>
        <w:t>-</w:t>
      </w:r>
      <w:r w:rsidRPr="00633A23">
        <w:rPr>
          <w:szCs w:val="16"/>
        </w:rPr>
        <w:t>игумении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монахиня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Варсонофия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была</w:t>
      </w:r>
      <w:r w:rsidRPr="00633A23">
        <w:rPr>
          <w:rFonts w:cs="Arial"/>
          <w:szCs w:val="16"/>
        </w:rPr>
        <w:t xml:space="preserve"> 42 </w:t>
      </w:r>
      <w:r w:rsidRPr="00633A23">
        <w:rPr>
          <w:szCs w:val="16"/>
        </w:rPr>
        <w:t>года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Отли</w:t>
      </w:r>
      <w:r w:rsidRPr="00633A23">
        <w:rPr>
          <w:szCs w:val="16"/>
        </w:rPr>
        <w:softHyphen/>
        <w:t>чалась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</w:t>
      </w:r>
      <w:r w:rsidRPr="00633A23">
        <w:rPr>
          <w:szCs w:val="16"/>
        </w:rPr>
        <w:t>ы</w:t>
      </w:r>
      <w:r w:rsidRPr="00633A23">
        <w:rPr>
          <w:szCs w:val="16"/>
        </w:rPr>
        <w:t>сокой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христианской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жизнью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благочестием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 xml:space="preserve">Скончалась </w:t>
      </w:r>
      <w:r w:rsidRPr="00633A23">
        <w:rPr>
          <w:rFonts w:cs="Arial"/>
          <w:szCs w:val="16"/>
        </w:rPr>
        <w:t xml:space="preserve">3 </w:t>
      </w:r>
      <w:r w:rsidRPr="00633A23">
        <w:rPr>
          <w:szCs w:val="16"/>
        </w:rPr>
        <w:t>февраля</w:t>
      </w:r>
      <w:r w:rsidRPr="00633A23">
        <w:rPr>
          <w:rFonts w:cs="Arial"/>
          <w:szCs w:val="16"/>
        </w:rPr>
        <w:t xml:space="preserve"> 1866 </w:t>
      </w:r>
      <w:r w:rsidRPr="00633A23">
        <w:rPr>
          <w:szCs w:val="16"/>
        </w:rPr>
        <w:t>г</w:t>
      </w:r>
      <w:r w:rsidRPr="00633A23">
        <w:rPr>
          <w:rFonts w:cs="Arial"/>
          <w:szCs w:val="16"/>
        </w:rPr>
        <w:t xml:space="preserve">., </w:t>
      </w:r>
      <w:r w:rsidRPr="00633A23">
        <w:rPr>
          <w:szCs w:val="16"/>
        </w:rPr>
        <w:t>за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три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месяца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до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преставления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самой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игумений Феофании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прозревавшей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жизни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что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ее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земной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путь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зако</w:t>
      </w:r>
      <w:r w:rsidRPr="00633A23">
        <w:rPr>
          <w:szCs w:val="16"/>
        </w:rPr>
        <w:t>н</w:t>
      </w:r>
      <w:r w:rsidRPr="00633A23">
        <w:rPr>
          <w:szCs w:val="16"/>
        </w:rPr>
        <w:t>чит</w:t>
      </w:r>
      <w:r w:rsidRPr="00633A23">
        <w:rPr>
          <w:szCs w:val="16"/>
        </w:rPr>
        <w:softHyphen/>
        <w:t>ся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вскоре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кончине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монахини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Варсонофии</w:t>
      </w:r>
      <w:r w:rsidRPr="00633A23">
        <w:rPr>
          <w:rFonts w:cs="Arial"/>
          <w:szCs w:val="16"/>
        </w:rPr>
        <w:t>.</w:t>
      </w:r>
    </w:p>
    <w:p w:rsidR="00582C7D" w:rsidRPr="00633A23" w:rsidRDefault="00582C7D" w:rsidP="00582C7D">
      <w:r w:rsidRPr="00633A23">
        <w:rPr>
          <w:szCs w:val="16"/>
        </w:rPr>
        <w:t>Игумения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Евстолия</w:t>
      </w:r>
      <w:r w:rsidRPr="00633A23">
        <w:rPr>
          <w:rFonts w:cs="Arial"/>
          <w:szCs w:val="16"/>
        </w:rPr>
        <w:t xml:space="preserve"> (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миру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Евдокия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Ерофеева</w:t>
      </w:r>
      <w:r w:rsidRPr="00633A23">
        <w:rPr>
          <w:rFonts w:cs="Arial"/>
          <w:szCs w:val="16"/>
        </w:rPr>
        <w:t>) (1811</w:t>
      </w:r>
      <w:r w:rsidR="00D54183">
        <w:rPr>
          <w:rFonts w:cs="Arial"/>
          <w:szCs w:val="16"/>
        </w:rPr>
        <w:t>–</w:t>
      </w:r>
      <w:r w:rsidRPr="00633A23">
        <w:rPr>
          <w:rFonts w:cs="Arial"/>
          <w:szCs w:val="16"/>
        </w:rPr>
        <w:t xml:space="preserve">1886) </w:t>
      </w:r>
      <w:r w:rsidRPr="00633A23">
        <w:rPr>
          <w:szCs w:val="16"/>
        </w:rPr>
        <w:t>— вторая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игумения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обители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преемница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игумений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Феофании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про</w:t>
      </w:r>
      <w:r w:rsidRPr="00633A23">
        <w:rPr>
          <w:szCs w:val="16"/>
        </w:rPr>
        <w:softHyphen/>
        <w:t>должательница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дела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матушки</w:t>
      </w:r>
      <w:r w:rsidRPr="00633A23">
        <w:rPr>
          <w:rFonts w:cs="Arial"/>
          <w:szCs w:val="16"/>
        </w:rPr>
        <w:t>-</w:t>
      </w:r>
      <w:r w:rsidRPr="00633A23">
        <w:rPr>
          <w:szCs w:val="16"/>
        </w:rPr>
        <w:t>основательницы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Дочь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мо</w:t>
      </w:r>
      <w:r w:rsidRPr="00633A23">
        <w:rPr>
          <w:szCs w:val="16"/>
        </w:rPr>
        <w:t>с</w:t>
      </w:r>
      <w:r w:rsidRPr="00633A23">
        <w:rPr>
          <w:szCs w:val="16"/>
        </w:rPr>
        <w:t>ковского купца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1829 </w:t>
      </w:r>
      <w:r w:rsidRPr="00633A23">
        <w:rPr>
          <w:szCs w:val="16"/>
        </w:rPr>
        <w:t>г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она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поступает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Горицкий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монастырь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затем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пере</w:t>
      </w:r>
      <w:r w:rsidRPr="00633A23">
        <w:rPr>
          <w:szCs w:val="16"/>
        </w:rPr>
        <w:softHyphen/>
        <w:t>езжает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новоосн</w:t>
      </w:r>
      <w:r w:rsidRPr="00633A23">
        <w:rPr>
          <w:szCs w:val="16"/>
        </w:rPr>
        <w:t>о</w:t>
      </w:r>
      <w:r w:rsidRPr="00633A23">
        <w:rPr>
          <w:szCs w:val="16"/>
        </w:rPr>
        <w:t>ванную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</w:t>
      </w:r>
      <w:r w:rsidRPr="00633A23">
        <w:rPr>
          <w:rFonts w:cs="Arial"/>
          <w:szCs w:val="16"/>
        </w:rPr>
        <w:t>.-</w:t>
      </w:r>
      <w:r w:rsidRPr="00633A23">
        <w:rPr>
          <w:szCs w:val="16"/>
        </w:rPr>
        <w:t>Петербургскую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обитель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</w:t>
      </w:r>
      <w:r w:rsidRPr="00633A23">
        <w:rPr>
          <w:rFonts w:cs="Arial"/>
          <w:szCs w:val="16"/>
        </w:rPr>
        <w:t xml:space="preserve"> 13 </w:t>
      </w:r>
      <w:r w:rsidRPr="00633A23">
        <w:rPr>
          <w:szCs w:val="16"/>
        </w:rPr>
        <w:t xml:space="preserve">августа </w:t>
      </w:r>
      <w:r w:rsidRPr="00633A23">
        <w:rPr>
          <w:rFonts w:cs="Arial"/>
          <w:szCs w:val="16"/>
        </w:rPr>
        <w:t xml:space="preserve">1866 </w:t>
      </w:r>
      <w:r w:rsidRPr="00633A23">
        <w:rPr>
          <w:szCs w:val="16"/>
        </w:rPr>
        <w:t>г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становится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игуменией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монастыря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кот</w:t>
      </w:r>
      <w:r w:rsidRPr="00633A23">
        <w:rPr>
          <w:szCs w:val="16"/>
        </w:rPr>
        <w:t>о</w:t>
      </w:r>
      <w:r w:rsidRPr="00633A23">
        <w:rPr>
          <w:szCs w:val="16"/>
        </w:rPr>
        <w:t>рым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управляла</w:t>
      </w:r>
      <w:r w:rsidRPr="00633A23">
        <w:rPr>
          <w:rFonts w:cs="Arial"/>
          <w:szCs w:val="16"/>
        </w:rPr>
        <w:t xml:space="preserve"> 20 </w:t>
      </w:r>
      <w:r w:rsidRPr="00633A23">
        <w:rPr>
          <w:szCs w:val="16"/>
        </w:rPr>
        <w:t>лет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При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ней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был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основан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Мариинский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Вохоновский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скит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обители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позднее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ставший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самостоятельным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монастырем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Была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большой молитвенницей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подвижницей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Ско</w:t>
      </w:r>
      <w:r w:rsidRPr="00633A23">
        <w:rPr>
          <w:szCs w:val="16"/>
        </w:rPr>
        <w:t>н</w:t>
      </w:r>
      <w:r w:rsidRPr="00633A23">
        <w:rPr>
          <w:szCs w:val="16"/>
        </w:rPr>
        <w:t>чалась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возрасте</w:t>
      </w:r>
      <w:r w:rsidRPr="00633A23">
        <w:rPr>
          <w:rFonts w:cs="Arial"/>
          <w:szCs w:val="16"/>
        </w:rPr>
        <w:t xml:space="preserve"> 75 </w:t>
      </w:r>
      <w:r w:rsidRPr="00633A23">
        <w:rPr>
          <w:szCs w:val="16"/>
        </w:rPr>
        <w:t>лет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от воспаления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легких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погребена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была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рядом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игуменией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Феофанией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у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восточной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стены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Воскресенского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собора</w:t>
      </w:r>
      <w:r w:rsidRPr="00633A23">
        <w:rPr>
          <w:rFonts w:cs="Arial"/>
          <w:szCs w:val="16"/>
        </w:rPr>
        <w:t>.</w:t>
      </w:r>
    </w:p>
    <w:p w:rsidR="00582C7D" w:rsidRPr="00633A23" w:rsidRDefault="00582C7D" w:rsidP="00582C7D"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Благовещения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, </w:t>
      </w:r>
      <w:r w:rsidRPr="00D54183">
        <w:rPr>
          <w:rFonts w:cs="Arial"/>
          <w:b/>
        </w:rPr>
        <w:t xml:space="preserve">25 </w:t>
      </w:r>
      <w:r w:rsidRPr="00D54183">
        <w:rPr>
          <w:b/>
        </w:rPr>
        <w:t>марта</w:t>
      </w:r>
      <w:r w:rsidRPr="00D54183">
        <w:rPr>
          <w:rFonts w:cs="Arial"/>
          <w:b/>
        </w:rPr>
        <w:t xml:space="preserve">/7 </w:t>
      </w:r>
      <w:r w:rsidRPr="00D54183">
        <w:rPr>
          <w:b/>
        </w:rPr>
        <w:t>апреля</w:t>
      </w:r>
      <w:r w:rsidRPr="00633A23">
        <w:rPr>
          <w:rFonts w:cs="Arial"/>
        </w:rPr>
        <w:t xml:space="preserve">, </w:t>
      </w:r>
      <w:r w:rsidRPr="00633A23">
        <w:t>водосвятный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lastRenderedPageBreak/>
        <w:t>лебен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отслу</w:t>
      </w:r>
      <w:r w:rsidRPr="00633A23">
        <w:softHyphen/>
        <w:t>жен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стенах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Благовещения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Бого</w:t>
      </w:r>
      <w:r w:rsidRPr="00633A23">
        <w:softHyphen/>
        <w:t>родицы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Новой</w:t>
      </w:r>
      <w:r w:rsidRPr="00633A23">
        <w:rPr>
          <w:rFonts w:cs="Arial"/>
        </w:rPr>
        <w:t xml:space="preserve"> </w:t>
      </w:r>
      <w:r w:rsidRPr="00633A23">
        <w:t>Деревне</w:t>
      </w:r>
      <w:r w:rsidRPr="00633A23">
        <w:rPr>
          <w:rFonts w:cs="Arial"/>
        </w:rPr>
        <w:t xml:space="preserve">.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иерей</w:t>
      </w:r>
      <w:r w:rsidRPr="00633A23">
        <w:rPr>
          <w:rFonts w:cs="Arial"/>
        </w:rPr>
        <w:t xml:space="preserve"> </w:t>
      </w:r>
      <w:r w:rsidRPr="00633A23">
        <w:t>Иоанн Малинин</w:t>
      </w:r>
      <w:r w:rsidRPr="00633A23">
        <w:rPr>
          <w:rFonts w:cs="Arial"/>
        </w:rPr>
        <w:t xml:space="preserve">, </w:t>
      </w:r>
      <w:r w:rsidRPr="00633A23">
        <w:t>назначенный</w:t>
      </w:r>
      <w:r w:rsidRPr="00633A23">
        <w:rPr>
          <w:rFonts w:cs="Arial"/>
        </w:rPr>
        <w:t xml:space="preserve"> </w:t>
      </w:r>
      <w:r w:rsidRPr="00633A23">
        <w:t>настоятелем</w:t>
      </w:r>
      <w:r w:rsidRPr="00633A23">
        <w:rPr>
          <w:rFonts w:cs="Arial"/>
        </w:rPr>
        <w:t xml:space="preserve"> </w:t>
      </w:r>
      <w:r w:rsidRPr="00633A23">
        <w:t>русско</w:t>
      </w:r>
      <w:r w:rsidRPr="00633A23">
        <w:rPr>
          <w:rFonts w:cs="Arial"/>
        </w:rPr>
        <w:t>-</w:t>
      </w:r>
      <w:r w:rsidRPr="00633A23">
        <w:t>белорусского</w:t>
      </w:r>
      <w:r w:rsidRPr="00633A23">
        <w:rPr>
          <w:rFonts w:cs="Arial"/>
        </w:rPr>
        <w:t xml:space="preserve"> </w:t>
      </w:r>
      <w:r w:rsidRPr="00633A23">
        <w:t>прихода</w:t>
      </w:r>
      <w:r w:rsidRPr="00633A23">
        <w:rPr>
          <w:rFonts w:cs="Arial"/>
        </w:rPr>
        <w:t xml:space="preserve">, </w:t>
      </w:r>
      <w:r w:rsidRPr="00633A23">
        <w:t>которому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передан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. </w:t>
      </w:r>
      <w:r w:rsidRPr="00633A23">
        <w:t>Об</w:t>
      </w:r>
      <w:r w:rsidRPr="00633A23">
        <w:softHyphen/>
        <w:t>щина</w:t>
      </w:r>
      <w:r w:rsidRPr="00633A23">
        <w:rPr>
          <w:rFonts w:cs="Arial"/>
        </w:rPr>
        <w:t xml:space="preserve"> </w:t>
      </w:r>
      <w:r w:rsidRPr="00633A23">
        <w:t>проводит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консервационные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ремонтные работы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стенах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. </w:t>
      </w:r>
      <w:r w:rsidRPr="00633A23">
        <w:t>Крестами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могилами умерших</w:t>
      </w:r>
      <w:r w:rsidRPr="00633A23">
        <w:rPr>
          <w:rFonts w:cs="Arial"/>
        </w:rPr>
        <w:t xml:space="preserve"> </w:t>
      </w:r>
      <w:r w:rsidRPr="00633A23">
        <w:t>община</w:t>
      </w:r>
      <w:r w:rsidRPr="00633A23">
        <w:rPr>
          <w:rFonts w:cs="Arial"/>
        </w:rPr>
        <w:t xml:space="preserve"> </w:t>
      </w:r>
      <w:r w:rsidRPr="00633A23">
        <w:t>планирует</w:t>
      </w:r>
      <w:r w:rsidRPr="00633A23">
        <w:rPr>
          <w:rFonts w:cs="Arial"/>
        </w:rPr>
        <w:t xml:space="preserve"> </w:t>
      </w:r>
      <w:r w:rsidRPr="00633A23">
        <w:t>отметить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 xml:space="preserve"> </w:t>
      </w:r>
      <w:r w:rsidRPr="00633A23">
        <w:t>бывшего при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(</w:t>
      </w:r>
      <w:r w:rsidRPr="00633A23">
        <w:t>разрушенного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1930-1940-</w:t>
      </w:r>
      <w:r w:rsidRPr="00633A23">
        <w:t>х</w:t>
      </w:r>
      <w:r w:rsidRPr="00633A23">
        <w:rPr>
          <w:rFonts w:cs="Arial"/>
        </w:rPr>
        <w:t xml:space="preserve"> </w:t>
      </w:r>
      <w:r w:rsidRPr="00633A23">
        <w:t>гг</w:t>
      </w:r>
      <w:r w:rsidRPr="00633A23">
        <w:rPr>
          <w:rFonts w:cs="Arial"/>
        </w:rPr>
        <w:t xml:space="preserve">.) </w:t>
      </w:r>
      <w:r w:rsidRPr="00633A23">
        <w:t>приход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Новодеревенского</w:t>
      </w:r>
      <w:r w:rsidRPr="00633A23">
        <w:rPr>
          <w:rFonts w:cs="Arial"/>
        </w:rPr>
        <w:t xml:space="preserve"> </w:t>
      </w:r>
      <w:r w:rsidRPr="00633A23">
        <w:t>кладбища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молебна</w:t>
      </w:r>
      <w:r w:rsidRPr="00633A23">
        <w:rPr>
          <w:rFonts w:cs="Arial"/>
        </w:rPr>
        <w:t xml:space="preserve"> </w:t>
      </w:r>
      <w:r w:rsidRPr="00633A23">
        <w:t>вокруг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состоялся</w:t>
      </w:r>
      <w:r w:rsidRPr="00633A23">
        <w:rPr>
          <w:rFonts w:cs="Arial"/>
        </w:rPr>
        <w:t xml:space="preserve"> </w:t>
      </w:r>
      <w:r w:rsidRPr="00633A23">
        <w:t>крестный</w:t>
      </w:r>
      <w:r w:rsidRPr="00633A23">
        <w:rPr>
          <w:rFonts w:cs="Arial"/>
        </w:rPr>
        <w:t xml:space="preserve"> </w:t>
      </w:r>
      <w:r w:rsidRPr="00633A23">
        <w:t>ход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D54183">
        <w:rPr>
          <w:rFonts w:cs="Arial"/>
          <w:b/>
        </w:rPr>
        <w:t xml:space="preserve">28 </w:t>
      </w:r>
      <w:r w:rsidRPr="00D54183">
        <w:rPr>
          <w:b/>
        </w:rPr>
        <w:t>марта</w:t>
      </w:r>
      <w:r w:rsidRPr="00D54183">
        <w:rPr>
          <w:rFonts w:cs="Arial"/>
          <w:b/>
        </w:rPr>
        <w:t xml:space="preserve">/10 </w:t>
      </w:r>
      <w:r w:rsidRPr="00D54183">
        <w:rPr>
          <w:b/>
        </w:rPr>
        <w:t>апреля</w:t>
      </w:r>
      <w:r w:rsidRPr="00D54183">
        <w:rPr>
          <w:rFonts w:cs="Arial"/>
          <w:b/>
        </w:rPr>
        <w:t xml:space="preserve"> 1997 </w:t>
      </w:r>
      <w:r w:rsidRPr="00D54183">
        <w:rPr>
          <w:b/>
        </w:rPr>
        <w:t>года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Высокопре</w:t>
      </w:r>
      <w:r w:rsidRPr="00633A23">
        <w:softHyphen/>
        <w:t>освященство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 Ладожский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принял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Епархиальном Управлении</w:t>
      </w:r>
      <w:r w:rsidRPr="00633A23">
        <w:rPr>
          <w:rFonts w:cs="Arial"/>
        </w:rPr>
        <w:t xml:space="preserve"> </w:t>
      </w:r>
      <w:r w:rsidRPr="00633A23">
        <w:t>Генерального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t>н</w:t>
      </w:r>
      <w:r w:rsidRPr="00633A23">
        <w:t>сула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Величества Королевы</w:t>
      </w:r>
      <w:r w:rsidRPr="00633A23">
        <w:rPr>
          <w:rFonts w:cs="Arial"/>
        </w:rPr>
        <w:t xml:space="preserve"> </w:t>
      </w:r>
      <w:r w:rsidRPr="00633A23">
        <w:t>Великобритании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Петербурге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rPr>
          <w:rFonts w:cs="Arial"/>
        </w:rPr>
        <w:t>-</w:t>
      </w:r>
      <w:r w:rsidRPr="00633A23">
        <w:t>на Джона</w:t>
      </w:r>
      <w:r w:rsidRPr="00633A23">
        <w:rPr>
          <w:rFonts w:cs="Arial"/>
        </w:rPr>
        <w:t xml:space="preserve"> </w:t>
      </w:r>
      <w:r w:rsidRPr="00633A23">
        <w:t>Гая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633A23">
        <w:t>В</w:t>
      </w:r>
      <w:r w:rsidRPr="00633A23">
        <w:rPr>
          <w:rFonts w:cs="Arial"/>
        </w:rPr>
        <w:t xml:space="preserve"> </w:t>
      </w:r>
      <w:r w:rsidRPr="00633A23">
        <w:t>состоявшейся</w:t>
      </w:r>
      <w:r w:rsidRPr="00633A23">
        <w:rPr>
          <w:rFonts w:cs="Arial"/>
        </w:rPr>
        <w:t xml:space="preserve"> </w:t>
      </w:r>
      <w:r w:rsidRPr="00633A23">
        <w:t>беседе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рас</w:t>
      </w:r>
      <w:r w:rsidRPr="00633A23">
        <w:softHyphen/>
        <w:t>сказал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сего</w:t>
      </w:r>
      <w:r w:rsidRPr="00633A23">
        <w:softHyphen/>
        <w:t>дня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новых</w:t>
      </w:r>
      <w:r w:rsidRPr="00633A23">
        <w:rPr>
          <w:rFonts w:cs="Arial"/>
        </w:rPr>
        <w:t xml:space="preserve"> </w:t>
      </w:r>
      <w:r w:rsidRPr="00633A23">
        <w:t>условиях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реалиях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главных</w:t>
      </w:r>
      <w:r w:rsidRPr="00633A23">
        <w:rPr>
          <w:rFonts w:cs="Arial"/>
        </w:rPr>
        <w:t xml:space="preserve"> </w:t>
      </w:r>
      <w:r w:rsidRPr="00633A23">
        <w:t>задачах</w:t>
      </w:r>
      <w:r w:rsidRPr="00633A23">
        <w:rPr>
          <w:rFonts w:cs="Arial"/>
        </w:rPr>
        <w:t xml:space="preserve">, </w:t>
      </w:r>
      <w:r w:rsidRPr="00633A23">
        <w:t>стоящих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Церковью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преодолении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и идеологического</w:t>
      </w:r>
      <w:r w:rsidRPr="00633A23">
        <w:rPr>
          <w:rFonts w:cs="Arial"/>
        </w:rPr>
        <w:t xml:space="preserve"> </w:t>
      </w:r>
      <w:r w:rsidRPr="00633A23">
        <w:t>вакуума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обществе</w:t>
      </w:r>
      <w:r w:rsidRPr="00633A23">
        <w:rPr>
          <w:rFonts w:cs="Arial"/>
        </w:rPr>
        <w:t xml:space="preserve"> </w:t>
      </w:r>
      <w:r w:rsidRPr="00633A23">
        <w:t>особенно</w:t>
      </w:r>
      <w:r w:rsidRPr="00633A23">
        <w:rPr>
          <w:rFonts w:cs="Arial"/>
        </w:rPr>
        <w:t xml:space="preserve"> </w:t>
      </w:r>
      <w:r w:rsidRPr="00633A23">
        <w:t>при</w:t>
      </w:r>
      <w:r w:rsidR="00D54183">
        <w:t xml:space="preserve"> </w:t>
      </w:r>
      <w:r w:rsidRPr="00633A23">
        <w:t>усилении</w:t>
      </w:r>
      <w:r w:rsidRPr="00633A23">
        <w:rPr>
          <w:rFonts w:cs="Arial"/>
        </w:rPr>
        <w:t xml:space="preserve"> </w:t>
      </w:r>
      <w:r w:rsidRPr="00633A23">
        <w:t>акти</w:t>
      </w:r>
      <w:r w:rsidRPr="00633A23">
        <w:t>в</w:t>
      </w:r>
      <w:r w:rsidRPr="00633A23">
        <w:t>ности</w:t>
      </w:r>
      <w:r w:rsidRPr="00633A23">
        <w:rPr>
          <w:rFonts w:cs="Arial"/>
        </w:rPr>
        <w:t xml:space="preserve"> </w:t>
      </w:r>
      <w:r w:rsidRPr="00633A23">
        <w:t>тоталитарных</w:t>
      </w:r>
      <w:r w:rsidRPr="00633A23">
        <w:rPr>
          <w:rFonts w:cs="Arial"/>
        </w:rPr>
        <w:t xml:space="preserve"> </w:t>
      </w:r>
      <w:r w:rsidRPr="00633A23">
        <w:t>сект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новых</w:t>
      </w:r>
      <w:r w:rsidRPr="00633A23">
        <w:rPr>
          <w:rFonts w:cs="Arial"/>
        </w:rPr>
        <w:t xml:space="preserve"> </w:t>
      </w:r>
      <w:r w:rsidRPr="00633A23">
        <w:t>рели</w:t>
      </w:r>
      <w:r w:rsidRPr="00633A23">
        <w:softHyphen/>
        <w:t>гиозных</w:t>
      </w:r>
      <w:r w:rsidRPr="00633A23">
        <w:rPr>
          <w:rFonts w:cs="Arial"/>
        </w:rPr>
        <w:t xml:space="preserve"> </w:t>
      </w:r>
      <w:r w:rsidRPr="00633A23">
        <w:t>движений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633A23">
        <w:t>Г</w:t>
      </w:r>
      <w:r w:rsidRPr="00633A23">
        <w:rPr>
          <w:rFonts w:cs="Arial"/>
        </w:rPr>
        <w:t>-</w:t>
      </w:r>
      <w:r w:rsidRPr="00633A23">
        <w:t>н</w:t>
      </w:r>
      <w:r w:rsidRPr="00633A23">
        <w:rPr>
          <w:rFonts w:cs="Arial"/>
        </w:rPr>
        <w:t xml:space="preserve"> </w:t>
      </w:r>
      <w:r w:rsidRPr="00633A23">
        <w:t>Джой</w:t>
      </w:r>
      <w:r w:rsidRPr="00633A23">
        <w:rPr>
          <w:rFonts w:cs="Arial"/>
        </w:rPr>
        <w:t xml:space="preserve"> </w:t>
      </w:r>
      <w:r w:rsidRPr="00633A23">
        <w:t>Гай</w:t>
      </w:r>
      <w:r w:rsidRPr="00633A23">
        <w:rPr>
          <w:rFonts w:cs="Arial"/>
        </w:rPr>
        <w:t xml:space="preserve"> </w:t>
      </w:r>
      <w:r w:rsidRPr="00633A23">
        <w:t>поделился</w:t>
      </w:r>
      <w:r w:rsidRPr="00633A23">
        <w:rPr>
          <w:rFonts w:cs="Arial"/>
        </w:rPr>
        <w:t xml:space="preserve"> </w:t>
      </w:r>
      <w:r w:rsidRPr="00633A23">
        <w:t>своими</w:t>
      </w:r>
      <w:r w:rsidRPr="00633A23">
        <w:rPr>
          <w:rFonts w:cs="Arial"/>
        </w:rPr>
        <w:t xml:space="preserve"> </w:t>
      </w:r>
      <w:r w:rsidRPr="00633A23">
        <w:t>воспоминаниями</w:t>
      </w:r>
      <w:r w:rsidRPr="00633A23">
        <w:rPr>
          <w:rFonts w:cs="Arial"/>
        </w:rPr>
        <w:t xml:space="preserve"> </w:t>
      </w:r>
      <w:r w:rsidRPr="00633A23">
        <w:t>о пребывании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Москве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70-</w:t>
      </w:r>
      <w:r w:rsidRPr="00633A23">
        <w:t>е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сказал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пом</w:t>
      </w:r>
      <w:r w:rsidRPr="00633A23">
        <w:softHyphen/>
        <w:t>нит</w:t>
      </w:r>
      <w:r w:rsidRPr="00633A23">
        <w:rPr>
          <w:rFonts w:cs="Arial"/>
        </w:rPr>
        <w:t xml:space="preserve"> </w:t>
      </w:r>
      <w:r w:rsidRPr="00633A23">
        <w:t>закрытые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поруганные</w:t>
      </w:r>
      <w:r w:rsidRPr="00633A23">
        <w:rPr>
          <w:rFonts w:cs="Arial"/>
        </w:rPr>
        <w:t xml:space="preserve"> </w:t>
      </w:r>
      <w:r w:rsidRPr="00633A23">
        <w:t>храмы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выражает</w:t>
      </w:r>
      <w:r w:rsidRPr="00633A23">
        <w:rPr>
          <w:rFonts w:cs="Arial"/>
        </w:rPr>
        <w:t xml:space="preserve"> </w:t>
      </w:r>
      <w:r w:rsidRPr="00633A23">
        <w:t>свою радость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связи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о</w:t>
      </w:r>
      <w:r w:rsidRPr="00633A23">
        <w:t>изошедшими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переме</w:t>
      </w:r>
      <w:r w:rsidRPr="00633A23">
        <w:softHyphen/>
        <w:t>нами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беседы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показал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rPr>
          <w:rFonts w:cs="Arial"/>
        </w:rPr>
        <w:t>-</w:t>
      </w:r>
      <w:r w:rsidRPr="00633A23">
        <w:t>ну Гаю</w:t>
      </w:r>
      <w:r w:rsidRPr="00633A23">
        <w:rPr>
          <w:rFonts w:cs="Arial"/>
        </w:rPr>
        <w:t xml:space="preserve"> </w:t>
      </w:r>
      <w:r w:rsidRPr="00633A23">
        <w:t>недавно</w:t>
      </w:r>
      <w:r w:rsidRPr="00633A23">
        <w:rPr>
          <w:rFonts w:cs="Arial"/>
        </w:rPr>
        <w:t xml:space="preserve"> </w:t>
      </w:r>
      <w:r w:rsidRPr="00633A23">
        <w:t>переданные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мещения</w:t>
      </w:r>
      <w:r w:rsidRPr="00633A23">
        <w:rPr>
          <w:rFonts w:cs="Arial"/>
        </w:rPr>
        <w:t xml:space="preserve"> </w:t>
      </w:r>
      <w:r w:rsidRPr="00633A23">
        <w:t>Епархи</w:t>
      </w:r>
      <w:r w:rsidRPr="00633A23">
        <w:softHyphen/>
        <w:t>ального</w:t>
      </w:r>
      <w:r w:rsidRPr="00633A23">
        <w:rPr>
          <w:rFonts w:cs="Arial"/>
        </w:rPr>
        <w:t xml:space="preserve"> </w:t>
      </w:r>
      <w:r w:rsidRPr="00633A23">
        <w:t>Управления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D54183">
        <w:rPr>
          <w:rFonts w:cs="Arial"/>
          <w:b/>
        </w:rPr>
        <w:t xml:space="preserve">14/27 </w:t>
      </w:r>
      <w:r w:rsidRPr="00D54183">
        <w:rPr>
          <w:b/>
        </w:rPr>
        <w:t>апреля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Пасхальную</w:t>
      </w:r>
      <w:r w:rsidRPr="00633A23">
        <w:rPr>
          <w:rFonts w:cs="Arial"/>
        </w:rPr>
        <w:t xml:space="preserve"> </w:t>
      </w:r>
      <w:r w:rsidRPr="00633A23">
        <w:t>ночь</w:t>
      </w:r>
      <w:r w:rsidRPr="00633A23">
        <w:rPr>
          <w:rFonts w:cs="Arial"/>
        </w:rPr>
        <w:t xml:space="preserve">, </w:t>
      </w:r>
      <w:r w:rsidRPr="00633A23">
        <w:t>состоялось</w:t>
      </w:r>
      <w:r w:rsidRPr="00633A23">
        <w:rPr>
          <w:rFonts w:cs="Arial"/>
        </w:rPr>
        <w:t xml:space="preserve"> </w:t>
      </w:r>
      <w:r w:rsidRPr="00633A23">
        <w:t>пер</w:t>
      </w:r>
      <w:r w:rsidRPr="00633A23">
        <w:softHyphen/>
        <w:t>вое</w:t>
      </w:r>
      <w:r w:rsidRPr="00633A23">
        <w:rPr>
          <w:rFonts w:cs="Arial"/>
        </w:rPr>
        <w:t xml:space="preserve"> </w:t>
      </w:r>
      <w:r w:rsidRPr="00633A23">
        <w:t>богослужение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Прор</w:t>
      </w:r>
      <w:r w:rsidRPr="00633A23">
        <w:t>о</w:t>
      </w:r>
      <w:r w:rsidRPr="00633A23">
        <w:t>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Предтечи Иоанна</w:t>
      </w:r>
      <w:r w:rsidRPr="00633A23">
        <w:rPr>
          <w:rFonts w:cs="Arial"/>
        </w:rPr>
        <w:t xml:space="preserve"> (</w:t>
      </w:r>
      <w:r w:rsidRPr="00633A23">
        <w:t>Малая</w:t>
      </w:r>
      <w:r w:rsidRPr="00633A23">
        <w:rPr>
          <w:rFonts w:cs="Arial"/>
        </w:rPr>
        <w:t xml:space="preserve"> </w:t>
      </w:r>
      <w:r w:rsidRPr="00633A23">
        <w:t>Ижора</w:t>
      </w:r>
      <w:r w:rsidRPr="00633A23">
        <w:rPr>
          <w:rFonts w:cs="Arial"/>
        </w:rPr>
        <w:t xml:space="preserve">, </w:t>
      </w:r>
      <w:r w:rsidRPr="00633A23">
        <w:t>близ</w:t>
      </w:r>
      <w:r w:rsidRPr="00633A23">
        <w:rPr>
          <w:rFonts w:cs="Arial"/>
        </w:rPr>
        <w:t xml:space="preserve"> </w:t>
      </w:r>
      <w:r w:rsidRPr="00633A23">
        <w:t>Ораниенбаума</w:t>
      </w:r>
      <w:r w:rsidRPr="00633A23">
        <w:rPr>
          <w:rFonts w:cs="Arial"/>
        </w:rPr>
        <w:t xml:space="preserve">). </w:t>
      </w:r>
      <w:r w:rsidRPr="00633A23">
        <w:t>Празд</w:t>
      </w:r>
      <w:r w:rsidRPr="00633A23">
        <w:softHyphen/>
        <w:t>ничную</w:t>
      </w:r>
      <w:r w:rsidRPr="00633A23">
        <w:rPr>
          <w:rFonts w:cs="Arial"/>
        </w:rPr>
        <w:t xml:space="preserve"> </w:t>
      </w:r>
      <w:r w:rsidRPr="00633A23">
        <w:t>светлую</w:t>
      </w:r>
      <w:r w:rsidRPr="00633A23">
        <w:rPr>
          <w:rFonts w:cs="Arial"/>
        </w:rPr>
        <w:t xml:space="preserve"> </w:t>
      </w:r>
      <w:r w:rsidRPr="00633A23">
        <w:t>пасхальную</w:t>
      </w:r>
      <w:r w:rsidRPr="00633A23">
        <w:rPr>
          <w:rFonts w:cs="Arial"/>
        </w:rPr>
        <w:t xml:space="preserve"> </w:t>
      </w:r>
      <w:r w:rsidRPr="00633A23">
        <w:t>заутреню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первую</w:t>
      </w:r>
      <w:r w:rsidRPr="00633A23">
        <w:rPr>
          <w:rFonts w:cs="Arial"/>
        </w:rPr>
        <w:t xml:space="preserve"> </w:t>
      </w:r>
      <w:r w:rsidRPr="00633A23">
        <w:t>в храме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настоятель храма</w:t>
      </w:r>
      <w:r w:rsidRPr="00633A23">
        <w:rPr>
          <w:rFonts w:cs="Arial"/>
        </w:rPr>
        <w:t xml:space="preserve"> </w:t>
      </w:r>
      <w:r w:rsidRPr="00633A23">
        <w:t>свящ</w:t>
      </w:r>
      <w:r w:rsidRPr="00633A23">
        <w:rPr>
          <w:rFonts w:cs="Arial"/>
        </w:rPr>
        <w:t xml:space="preserve">. </w:t>
      </w:r>
      <w:r w:rsidRPr="00633A23">
        <w:t>Олег</w:t>
      </w:r>
      <w:r w:rsidRPr="00633A23">
        <w:rPr>
          <w:rFonts w:cs="Arial"/>
        </w:rPr>
        <w:t xml:space="preserve"> </w:t>
      </w:r>
      <w:r w:rsidRPr="00633A23">
        <w:t>Емельяненко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большом</w:t>
      </w:r>
      <w:r w:rsidRPr="00633A23">
        <w:rPr>
          <w:rFonts w:cs="Arial"/>
        </w:rPr>
        <w:t xml:space="preserve"> </w:t>
      </w:r>
      <w:r w:rsidRPr="00633A23">
        <w:t>стече</w:t>
      </w:r>
      <w:r w:rsidRPr="00633A23">
        <w:softHyphen/>
        <w:t>нии</w:t>
      </w:r>
      <w:r w:rsidRPr="00633A23">
        <w:rPr>
          <w:rFonts w:cs="Arial"/>
        </w:rPr>
        <w:t xml:space="preserve"> </w:t>
      </w:r>
      <w:r w:rsidRPr="00633A23">
        <w:t>молящихся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633A23">
        <w:t>История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события</w:t>
      </w:r>
      <w:r w:rsidRPr="00633A23">
        <w:rPr>
          <w:rFonts w:cs="Arial"/>
        </w:rPr>
        <w:t xml:space="preserve"> </w:t>
      </w:r>
      <w:r w:rsidRPr="00633A23">
        <w:t>возобновившейся</w:t>
      </w:r>
      <w:r w:rsidRPr="00633A23">
        <w:rPr>
          <w:rFonts w:cs="Arial"/>
        </w:rPr>
        <w:t xml:space="preserve"> </w:t>
      </w:r>
      <w:r w:rsidRPr="00633A23">
        <w:t>жизни прихода</w:t>
      </w:r>
      <w:r w:rsidRPr="00633A23">
        <w:rPr>
          <w:rFonts w:cs="Arial"/>
        </w:rPr>
        <w:t xml:space="preserve"> </w:t>
      </w:r>
      <w:r w:rsidRPr="00633A23">
        <w:t>нашли</w:t>
      </w:r>
      <w:r w:rsidRPr="00633A23">
        <w:rPr>
          <w:rFonts w:cs="Arial"/>
        </w:rPr>
        <w:t xml:space="preserve"> </w:t>
      </w:r>
      <w:r w:rsidRPr="00633A23">
        <w:t>отражение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новом</w:t>
      </w:r>
      <w:r w:rsidRPr="00633A23">
        <w:rPr>
          <w:rFonts w:cs="Arial"/>
        </w:rPr>
        <w:t xml:space="preserve"> </w:t>
      </w:r>
      <w:r w:rsidRPr="00633A23">
        <w:t>церковно</w:t>
      </w:r>
      <w:r w:rsidRPr="00633A23">
        <w:softHyphen/>
        <w:t>приходском</w:t>
      </w:r>
      <w:r w:rsidRPr="00633A23">
        <w:rPr>
          <w:rFonts w:cs="Arial"/>
        </w:rPr>
        <w:t xml:space="preserve"> </w:t>
      </w:r>
      <w:r w:rsidRPr="00633A23">
        <w:t>журнале</w:t>
      </w:r>
      <w:r w:rsidRPr="00633A23">
        <w:rPr>
          <w:rFonts w:cs="Arial"/>
        </w:rPr>
        <w:t xml:space="preserve"> "</w:t>
      </w:r>
      <w:r w:rsidRPr="00633A23">
        <w:t>Предтеча</w:t>
      </w:r>
      <w:r w:rsidRPr="00633A23">
        <w:rPr>
          <w:rFonts w:cs="Arial"/>
        </w:rPr>
        <w:t xml:space="preserve">", </w:t>
      </w:r>
      <w:r w:rsidRPr="00633A23">
        <w:t>первый</w:t>
      </w:r>
      <w:r w:rsidRPr="00633A23">
        <w:rPr>
          <w:rFonts w:cs="Arial"/>
        </w:rPr>
        <w:t xml:space="preserve"> </w:t>
      </w:r>
      <w:r w:rsidRPr="00633A23">
        <w:t>номер</w:t>
      </w:r>
      <w:r w:rsidRPr="00633A23">
        <w:rPr>
          <w:rFonts w:cs="Arial"/>
        </w:rPr>
        <w:t xml:space="preserve"> </w:t>
      </w:r>
      <w:r w:rsidRPr="00633A23">
        <w:t>кото</w:t>
      </w:r>
      <w:r w:rsidRPr="00633A23">
        <w:softHyphen/>
        <w:t>рого</w:t>
      </w:r>
      <w:r w:rsidRPr="00633A23">
        <w:rPr>
          <w:rFonts w:cs="Arial"/>
        </w:rPr>
        <w:t xml:space="preserve"> </w:t>
      </w:r>
      <w:r w:rsidRPr="00633A23">
        <w:t>вышел</w:t>
      </w:r>
      <w:r w:rsidRPr="00633A23">
        <w:rPr>
          <w:rFonts w:cs="Arial"/>
        </w:rPr>
        <w:t xml:space="preserve"> </w:t>
      </w:r>
      <w:r w:rsidRPr="00633A23">
        <w:t>недавно</w:t>
      </w:r>
      <w:r w:rsidRPr="00633A23">
        <w:rPr>
          <w:rFonts w:cs="Arial"/>
        </w:rPr>
        <w:t>.</w:t>
      </w:r>
    </w:p>
    <w:p w:rsidR="00582C7D" w:rsidRPr="00633A23" w:rsidRDefault="00582C7D" w:rsidP="00582C7D">
      <w:r w:rsidRPr="00633A23">
        <w:t>По</w:t>
      </w:r>
      <w:r w:rsidRPr="00633A23">
        <w:rPr>
          <w:rFonts w:cs="Arial"/>
        </w:rPr>
        <w:t xml:space="preserve"> </w:t>
      </w:r>
      <w:r w:rsidRPr="00633A23">
        <w:t>состоянию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1.04.1997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 епархии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данным</w:t>
      </w:r>
      <w:r w:rsidRPr="00633A23">
        <w:rPr>
          <w:rFonts w:cs="Arial"/>
        </w:rPr>
        <w:t xml:space="preserve"> </w:t>
      </w:r>
      <w:r w:rsidRPr="00633A23">
        <w:t>Епархиального</w:t>
      </w:r>
      <w:r w:rsidRPr="00633A23">
        <w:rPr>
          <w:rFonts w:cs="Arial"/>
        </w:rPr>
        <w:t xml:space="preserve"> </w:t>
      </w:r>
      <w:r w:rsidRPr="00633A23">
        <w:t>юр</w:t>
      </w:r>
      <w:r w:rsidRPr="00633A23">
        <w:t>и</w:t>
      </w:r>
      <w:r w:rsidRPr="00633A23">
        <w:t>дического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дела</w:t>
      </w:r>
      <w:r w:rsidRPr="00633A23">
        <w:rPr>
          <w:rFonts w:cs="Arial"/>
        </w:rPr>
        <w:t xml:space="preserve">, </w:t>
      </w:r>
      <w:r w:rsidRPr="00633A23">
        <w:t>насчитывается</w:t>
      </w:r>
      <w:r w:rsidRPr="00633A23">
        <w:rPr>
          <w:rFonts w:cs="Arial"/>
        </w:rPr>
        <w:t xml:space="preserve"> 243 </w:t>
      </w:r>
      <w:r w:rsidRPr="00633A23">
        <w:t>зарегистрированных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softHyphen/>
        <w:t>славных</w:t>
      </w:r>
      <w:r w:rsidRPr="00633A23">
        <w:rPr>
          <w:rFonts w:cs="Arial"/>
        </w:rPr>
        <w:t xml:space="preserve"> </w:t>
      </w:r>
      <w:r w:rsidRPr="00633A23">
        <w:t>прихода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число</w:t>
      </w:r>
      <w:r w:rsidRPr="00633A23">
        <w:rPr>
          <w:rFonts w:cs="Arial"/>
        </w:rPr>
        <w:t xml:space="preserve"> </w:t>
      </w:r>
      <w:r w:rsidRPr="00633A23">
        <w:t>входят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приходы</w:t>
      </w:r>
      <w:r w:rsidRPr="00633A23">
        <w:rPr>
          <w:rFonts w:cs="Arial"/>
        </w:rPr>
        <w:t xml:space="preserve">, </w:t>
      </w:r>
      <w:r w:rsidRPr="00633A23">
        <w:t>являющиеся</w:t>
      </w:r>
      <w:r w:rsidRPr="00633A23">
        <w:rPr>
          <w:rFonts w:cs="Arial"/>
        </w:rPr>
        <w:t xml:space="preserve"> </w:t>
      </w:r>
      <w:r w:rsidRPr="00633A23">
        <w:t>юридическими</w:t>
      </w:r>
      <w:r w:rsidRPr="00633A23">
        <w:rPr>
          <w:rFonts w:cs="Arial"/>
        </w:rPr>
        <w:t xml:space="preserve"> </w:t>
      </w:r>
      <w:r w:rsidRPr="00633A23">
        <w:t>лицами</w:t>
      </w:r>
      <w:r w:rsidRPr="00633A23">
        <w:rPr>
          <w:rFonts w:cs="Arial"/>
        </w:rPr>
        <w:t xml:space="preserve">. </w:t>
      </w:r>
      <w:r w:rsidRPr="00633A23">
        <w:t>Приписные</w:t>
      </w:r>
      <w:r w:rsidRPr="00633A23">
        <w:rPr>
          <w:rFonts w:cs="Arial"/>
        </w:rPr>
        <w:t xml:space="preserve"> </w:t>
      </w:r>
      <w:r w:rsidRPr="00633A23">
        <w:t>и иные</w:t>
      </w:r>
      <w:r w:rsidRPr="00633A23">
        <w:rPr>
          <w:rFonts w:cs="Arial"/>
        </w:rPr>
        <w:t xml:space="preserve"> </w:t>
      </w:r>
      <w:r w:rsidRPr="00633A23">
        <w:t>домовые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а</w:t>
      </w:r>
      <w:r w:rsidRPr="00633A23">
        <w:t>мы</w:t>
      </w:r>
      <w:r w:rsidRPr="00633A23">
        <w:rPr>
          <w:rFonts w:cs="Arial"/>
        </w:rPr>
        <w:t xml:space="preserve">, </w:t>
      </w:r>
      <w:r w:rsidRPr="00633A23">
        <w:t>таковыми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являющиеся</w:t>
      </w:r>
      <w:r w:rsidRPr="00633A23">
        <w:rPr>
          <w:rFonts w:cs="Arial"/>
        </w:rPr>
        <w:t xml:space="preserve">, </w:t>
      </w:r>
      <w:r w:rsidRPr="00633A23">
        <w:t>окормляемые</w:t>
      </w:r>
      <w:r w:rsidRPr="00633A23">
        <w:rPr>
          <w:rFonts w:cs="Arial"/>
        </w:rPr>
        <w:t xml:space="preserve"> </w:t>
      </w:r>
      <w:r w:rsidRPr="00633A23">
        <w:t>причтами</w:t>
      </w:r>
      <w:r w:rsidRPr="00633A23">
        <w:rPr>
          <w:rFonts w:cs="Arial"/>
        </w:rPr>
        <w:t xml:space="preserve"> </w:t>
      </w:r>
      <w:r w:rsidRPr="00633A23">
        <w:t>близлежащих</w:t>
      </w:r>
      <w:r w:rsidRPr="00633A23">
        <w:rPr>
          <w:rFonts w:cs="Arial"/>
        </w:rPr>
        <w:t xml:space="preserve"> </w:t>
      </w:r>
      <w:r w:rsidRPr="00633A23">
        <w:t>приходов</w:t>
      </w:r>
      <w:r w:rsidRPr="00633A23">
        <w:rPr>
          <w:rFonts w:cs="Arial"/>
        </w:rPr>
        <w:t xml:space="preserve">, </w:t>
      </w:r>
      <w:r w:rsidRPr="00633A23">
        <w:t>в это</w:t>
      </w:r>
      <w:r w:rsidRPr="00633A23">
        <w:rPr>
          <w:rFonts w:cs="Arial"/>
        </w:rPr>
        <w:t xml:space="preserve"> </w:t>
      </w:r>
      <w:r w:rsidRPr="00633A23">
        <w:t>число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входят</w:t>
      </w:r>
      <w:r w:rsidRPr="00633A23">
        <w:rPr>
          <w:rFonts w:cs="Arial"/>
        </w:rPr>
        <w:t xml:space="preserve">. </w:t>
      </w:r>
      <w:r w:rsidRPr="00633A23">
        <w:t>Три</w:t>
      </w:r>
      <w:r w:rsidRPr="00633A23">
        <w:rPr>
          <w:rFonts w:cs="Arial"/>
        </w:rPr>
        <w:t xml:space="preserve"> </w:t>
      </w:r>
      <w:r w:rsidRPr="00633A23">
        <w:t>последние</w:t>
      </w:r>
      <w:r w:rsidRPr="00633A23">
        <w:rPr>
          <w:rFonts w:cs="Arial"/>
        </w:rPr>
        <w:t xml:space="preserve"> </w:t>
      </w:r>
      <w:r w:rsidRPr="00633A23">
        <w:t>прихода</w:t>
      </w:r>
      <w:r w:rsidRPr="00633A23">
        <w:rPr>
          <w:rFonts w:cs="Arial"/>
        </w:rPr>
        <w:t xml:space="preserve">, </w:t>
      </w:r>
      <w:r w:rsidRPr="00633A23">
        <w:t>зареги</w:t>
      </w:r>
      <w:r w:rsidRPr="00633A23">
        <w:softHyphen/>
        <w:t>стрированные</w:t>
      </w:r>
      <w:r w:rsidRPr="00633A23">
        <w:rPr>
          <w:rFonts w:cs="Arial"/>
        </w:rPr>
        <w:t xml:space="preserve"> </w:t>
      </w:r>
      <w:r w:rsidRPr="00633A23">
        <w:t>отделами</w:t>
      </w:r>
      <w:r w:rsidRPr="00633A23">
        <w:rPr>
          <w:rFonts w:cs="Arial"/>
        </w:rPr>
        <w:t xml:space="preserve"> </w:t>
      </w:r>
      <w:r w:rsidRPr="00633A23">
        <w:t>юстиции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Петербурга</w:t>
      </w:r>
      <w:r w:rsidRPr="00633A23">
        <w:rPr>
          <w:rFonts w:cs="Arial"/>
        </w:rPr>
        <w:t xml:space="preserve"> </w:t>
      </w:r>
      <w:r w:rsidRPr="00633A23">
        <w:t>и обла</w:t>
      </w:r>
      <w:r w:rsidRPr="00633A23">
        <w:t>с</w:t>
      </w:r>
      <w:r w:rsidRPr="00633A23">
        <w:t>ти</w:t>
      </w:r>
      <w:r w:rsidRPr="00633A23">
        <w:rPr>
          <w:rFonts w:cs="Arial"/>
        </w:rPr>
        <w:t xml:space="preserve">: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Рождества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 </w:t>
      </w:r>
      <w:r w:rsidRPr="00633A23">
        <w:t>при 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Консерватории</w:t>
      </w:r>
      <w:r w:rsidRPr="00633A23">
        <w:rPr>
          <w:rFonts w:cs="Arial"/>
        </w:rPr>
        <w:t xml:space="preserve">, </w:t>
      </w:r>
      <w:r w:rsidRPr="00633A23">
        <w:t>Свв</w:t>
      </w:r>
      <w:r w:rsidRPr="00633A23">
        <w:rPr>
          <w:rFonts w:cs="Arial"/>
        </w:rPr>
        <w:t xml:space="preserve">. </w:t>
      </w:r>
      <w:r w:rsidRPr="00633A23">
        <w:t>Апост</w:t>
      </w:r>
      <w:r w:rsidRPr="00633A23">
        <w:t>о</w:t>
      </w:r>
      <w:r w:rsidRPr="00633A23">
        <w:t>лов Петра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Павла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университете</w:t>
      </w:r>
      <w:r w:rsidRPr="00633A23">
        <w:rPr>
          <w:rFonts w:cs="Arial"/>
        </w:rPr>
        <w:t xml:space="preserve"> </w:t>
      </w:r>
      <w:r w:rsidRPr="00633A23">
        <w:t>Педагогического мастерства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. </w:t>
      </w:r>
      <w:r w:rsidRPr="00633A23">
        <w:t>Герцена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Покрова</w:t>
      </w:r>
      <w:r w:rsidRPr="00633A23">
        <w:rPr>
          <w:rFonts w:cs="Arial"/>
        </w:rPr>
        <w:t xml:space="preserve"> </w:t>
      </w:r>
      <w:r w:rsidRPr="00633A23">
        <w:t>Пресвятой Богородицы</w:t>
      </w:r>
      <w:r w:rsidRPr="00633A23">
        <w:rPr>
          <w:rFonts w:cs="Arial"/>
        </w:rPr>
        <w:t xml:space="preserve"> (</w:t>
      </w:r>
      <w:r w:rsidRPr="00633A23">
        <w:t>строящийся</w:t>
      </w:r>
      <w:r w:rsidRPr="00633A23">
        <w:rPr>
          <w:rFonts w:cs="Arial"/>
        </w:rPr>
        <w:t xml:space="preserve">)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пос</w:t>
      </w:r>
      <w:r w:rsidRPr="00633A23">
        <w:rPr>
          <w:rFonts w:cs="Arial"/>
        </w:rPr>
        <w:t xml:space="preserve">. </w:t>
      </w:r>
      <w:r w:rsidRPr="00633A23">
        <w:t>Кондратьево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softHyphen/>
        <w:t>боргского</w:t>
      </w:r>
      <w:r w:rsidRPr="00633A23">
        <w:rPr>
          <w:rFonts w:cs="Arial"/>
        </w:rPr>
        <w:t xml:space="preserve"> </w:t>
      </w:r>
      <w:r w:rsidRPr="00633A23">
        <w:t>района</w:t>
      </w:r>
      <w:r w:rsidRPr="00633A23">
        <w:rPr>
          <w:rFonts w:cs="Arial"/>
        </w:rPr>
        <w:t xml:space="preserve"> </w:t>
      </w:r>
      <w:r w:rsidRPr="00633A23">
        <w:t>области</w:t>
      </w:r>
      <w:r w:rsidRPr="00633A23">
        <w:rPr>
          <w:rFonts w:cs="Arial"/>
        </w:rPr>
        <w:t>.</w:t>
      </w:r>
    </w:p>
    <w:p w:rsidR="00582C7D" w:rsidRDefault="00582C7D" w:rsidP="00582C7D"/>
    <w:p w:rsidR="00D54183" w:rsidRPr="00633A23" w:rsidRDefault="00D54183" w:rsidP="00582C7D">
      <w:pPr>
        <w:sectPr w:rsidR="00D54183" w:rsidRPr="00633A23" w:rsidSect="00EB0F88">
          <w:pgSz w:w="11907" w:h="16839" w:code="9"/>
          <w:pgMar w:top="851" w:right="850" w:bottom="851" w:left="1134" w:header="720" w:footer="720" w:gutter="0"/>
          <w:cols w:space="720"/>
          <w:noEndnote/>
        </w:sectPr>
      </w:pPr>
    </w:p>
    <w:p w:rsidR="002D3589" w:rsidRPr="00633A23" w:rsidRDefault="002D3589" w:rsidP="002A0143">
      <w:pPr>
        <w:pStyle w:val="3"/>
      </w:pPr>
      <w:bookmarkStart w:id="5" w:name="_АРХИЕРЕЙСКИЕ_БОГОСЛУЖЕНИЯ_"/>
      <w:bookmarkEnd w:id="5"/>
      <w:r w:rsidRPr="00633A23">
        <w:lastRenderedPageBreak/>
        <w:t>АРХИЕРЕЙСКИЕ</w:t>
      </w:r>
      <w:r w:rsidRPr="00633A23">
        <w:rPr>
          <w:rFonts w:cs="Arial"/>
        </w:rPr>
        <w:t xml:space="preserve"> </w:t>
      </w:r>
      <w:r w:rsidRPr="00633A23">
        <w:t>БОГОСЛУЖЕНИЯ</w:t>
      </w:r>
      <w:r w:rsidRPr="00633A23">
        <w:rPr>
          <w:rFonts w:cs="Arial"/>
        </w:rPr>
        <w:t xml:space="preserve"> </w:t>
      </w:r>
      <w:r w:rsidR="002A0143">
        <w:rPr>
          <w:rFonts w:cs="Arial"/>
        </w:rPr>
        <w:br/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РУКОПОЛОЖЕНИЯ</w:t>
      </w:r>
    </w:p>
    <w:p w:rsidR="002D3589" w:rsidRPr="00633A23" w:rsidRDefault="002D3589" w:rsidP="00EB0F88">
      <w:pPr>
        <w:sectPr w:rsidR="002D3589" w:rsidRPr="00633A23" w:rsidSect="00EB0F88">
          <w:pgSz w:w="11907" w:h="16839" w:code="9"/>
          <w:pgMar w:top="851" w:right="850" w:bottom="851" w:left="1134" w:header="720" w:footer="720" w:gutter="0"/>
          <w:cols w:space="60"/>
          <w:noEndnote/>
        </w:sectPr>
      </w:pPr>
    </w:p>
    <w:p w:rsidR="002D3589" w:rsidRPr="00633A23" w:rsidRDefault="002D3589" w:rsidP="00C1321F">
      <w:pPr>
        <w:pStyle w:val="5"/>
      </w:pPr>
      <w:r w:rsidRPr="00633A23">
        <w:lastRenderedPageBreak/>
        <w:t>Июль</w:t>
      </w:r>
    </w:p>
    <w:p w:rsidR="002D3589" w:rsidRPr="00633A23" w:rsidRDefault="002D3589" w:rsidP="00EB0F88">
      <w:r w:rsidRPr="00C1321F">
        <w:rPr>
          <w:rFonts w:cs="Arial"/>
          <w:b/>
        </w:rPr>
        <w:t xml:space="preserve">17/30 </w:t>
      </w:r>
      <w:r w:rsidRPr="00C1321F">
        <w:rPr>
          <w:b/>
        </w:rPr>
        <w:t>июня</w:t>
      </w:r>
      <w:r w:rsidRPr="00C1321F">
        <w:rPr>
          <w:rFonts w:cs="Arial"/>
          <w:b/>
        </w:rPr>
        <w:t>,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</w:t>
      </w:r>
      <w:r w:rsidRPr="00633A23">
        <w:softHyphen/>
        <w:t>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вершил</w:t>
      </w:r>
      <w:r w:rsidRPr="00633A23">
        <w:rPr>
          <w:rFonts w:cs="Arial"/>
        </w:rPr>
        <w:t xml:space="preserve"> </w:t>
      </w:r>
      <w:r w:rsidRPr="00633A23">
        <w:t>Божест</w:t>
      </w:r>
      <w:r w:rsidRPr="00633A23">
        <w:softHyphen/>
        <w:t>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Богоявленском</w:t>
      </w:r>
      <w:r w:rsidRPr="00633A23">
        <w:rPr>
          <w:rFonts w:cs="Arial"/>
        </w:rPr>
        <w:t xml:space="preserve"> </w:t>
      </w:r>
      <w:r w:rsidRPr="00633A23">
        <w:t>кафед</w:t>
      </w:r>
      <w:r w:rsidRPr="00633A23">
        <w:softHyphen/>
        <w:t>ральном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рукоположил</w:t>
      </w:r>
      <w:r w:rsidRPr="00633A23">
        <w:rPr>
          <w:rFonts w:cs="Arial"/>
        </w:rPr>
        <w:t xml:space="preserve"> </w:t>
      </w:r>
      <w:r w:rsidRPr="00633A23">
        <w:t xml:space="preserve">абитуриента </w:t>
      </w:r>
      <w:r w:rsidRPr="00633A23">
        <w:rPr>
          <w:rFonts w:cs="Arial"/>
        </w:rPr>
        <w:t xml:space="preserve">1 </w:t>
      </w:r>
      <w:r w:rsidRPr="00633A23">
        <w:t>курса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, </w:t>
      </w:r>
      <w:r w:rsidRPr="00633A23">
        <w:t>выпуск</w:t>
      </w:r>
      <w:r w:rsidRPr="00633A23">
        <w:softHyphen/>
        <w:t>ника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семинарии</w:t>
      </w:r>
      <w:r w:rsidRPr="00633A23">
        <w:rPr>
          <w:rFonts w:cs="Arial"/>
        </w:rPr>
        <w:t xml:space="preserve">, </w:t>
      </w:r>
      <w:r w:rsidRPr="00633A23">
        <w:t>иподиа</w:t>
      </w:r>
      <w:r w:rsidRPr="00633A23">
        <w:softHyphen/>
        <w:t>кона</w:t>
      </w:r>
      <w:r w:rsidRPr="00633A23">
        <w:rPr>
          <w:rFonts w:cs="Arial"/>
        </w:rPr>
        <w:t xml:space="preserve"> </w:t>
      </w:r>
      <w:r w:rsidRPr="00633A23">
        <w:t>Даниила</w:t>
      </w:r>
      <w:r w:rsidRPr="00633A23">
        <w:rPr>
          <w:rFonts w:cs="Arial"/>
        </w:rPr>
        <w:t xml:space="preserve"> </w:t>
      </w:r>
      <w:r w:rsidRPr="00633A23">
        <w:t>Ранне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>.</w:t>
      </w:r>
    </w:p>
    <w:p w:rsidR="002D3589" w:rsidRPr="00633A23" w:rsidRDefault="002D3589" w:rsidP="00C1321F">
      <w:pPr>
        <w:pStyle w:val="5"/>
      </w:pPr>
      <w:r w:rsidRPr="00633A23">
        <w:t>Посещение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Петербурга</w:t>
      </w:r>
      <w:r w:rsidRPr="00633A23">
        <w:rPr>
          <w:rFonts w:cs="Arial"/>
        </w:rPr>
        <w:t xml:space="preserve">, </w:t>
      </w:r>
      <w:r w:rsidRPr="00633A23">
        <w:t>Валаамского</w:t>
      </w:r>
      <w:r w:rsidR="00C1321F">
        <w:t xml:space="preserve"> </w:t>
      </w:r>
      <w:r w:rsidRPr="00633A23">
        <w:t>монастыря</w:t>
      </w:r>
      <w:r w:rsidR="00C1321F">
        <w:br/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Петергофа</w:t>
      </w:r>
      <w:r w:rsidRPr="00633A23">
        <w:rPr>
          <w:rFonts w:cs="Arial"/>
        </w:rPr>
        <w:t xml:space="preserve"> 25</w:t>
      </w:r>
      <w:r w:rsidRPr="00633A23">
        <w:t>—</w:t>
      </w:r>
      <w:r w:rsidRPr="00633A23">
        <w:rPr>
          <w:rFonts w:cs="Arial"/>
        </w:rPr>
        <w:t xml:space="preserve">30 </w:t>
      </w:r>
      <w:r w:rsidRPr="00633A23">
        <w:t>июня</w:t>
      </w:r>
      <w:r w:rsidRPr="00633A23">
        <w:rPr>
          <w:rFonts w:cs="Arial"/>
        </w:rPr>
        <w:t xml:space="preserve"> 1996 </w:t>
      </w:r>
      <w:r w:rsidRPr="00633A23">
        <w:t>г</w:t>
      </w:r>
      <w:r w:rsidRPr="00633A23">
        <w:rPr>
          <w:rFonts w:cs="Arial"/>
        </w:rPr>
        <w:t>.</w:t>
      </w:r>
      <w:r w:rsidR="00C1321F">
        <w:rPr>
          <w:rFonts w:cs="Arial"/>
        </w:rPr>
        <w:t xml:space="preserve"> </w:t>
      </w:r>
      <w:r w:rsidRPr="00633A23">
        <w:t>Святейшим</w:t>
      </w:r>
      <w:r w:rsidRPr="00633A23">
        <w:rPr>
          <w:rFonts w:cs="Arial"/>
        </w:rPr>
        <w:t xml:space="preserve"> </w:t>
      </w:r>
      <w:r w:rsidRPr="00633A23">
        <w:t>Патриархом</w:t>
      </w:r>
      <w:r w:rsidRPr="00633A23">
        <w:rPr>
          <w:rFonts w:cs="Arial"/>
        </w:rPr>
        <w:t xml:space="preserve"> </w:t>
      </w:r>
      <w:r w:rsidRPr="00633A23">
        <w:t>Московским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Всея</w:t>
      </w:r>
      <w:r w:rsidRPr="00633A23">
        <w:rPr>
          <w:rFonts w:cs="Arial"/>
        </w:rPr>
        <w:t xml:space="preserve"> </w:t>
      </w:r>
      <w:r w:rsidRPr="00633A23">
        <w:t>Руси</w:t>
      </w:r>
      <w:r w:rsidR="00C1321F">
        <w:t xml:space="preserve"> </w:t>
      </w:r>
      <w:r w:rsidRPr="00633A23">
        <w:t>Алексием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блаженнейшим</w:t>
      </w:r>
      <w:r w:rsidRPr="00633A23">
        <w:rPr>
          <w:rFonts w:cs="Arial"/>
        </w:rPr>
        <w:t xml:space="preserve"> </w:t>
      </w:r>
      <w:r w:rsidRPr="00633A23">
        <w:t>Феодосием</w:t>
      </w:r>
      <w:r w:rsidRPr="00633A23">
        <w:rPr>
          <w:rFonts w:cs="Arial"/>
        </w:rPr>
        <w:t>,</w:t>
      </w:r>
      <w:r w:rsidR="00C1321F">
        <w:rPr>
          <w:rFonts w:cs="Arial"/>
        </w:rPr>
        <w:t xml:space="preserve"> </w:t>
      </w:r>
      <w:r w:rsidRPr="00633A23">
        <w:t>архиепископом</w:t>
      </w:r>
      <w:r w:rsidRPr="00633A23">
        <w:rPr>
          <w:rFonts w:cs="Arial"/>
        </w:rPr>
        <w:t xml:space="preserve"> </w:t>
      </w:r>
      <w:r w:rsidRPr="00633A23">
        <w:t>Вашингтонским</w:t>
      </w:r>
      <w:r w:rsidRPr="00633A23">
        <w:rPr>
          <w:rFonts w:cs="Arial"/>
        </w:rPr>
        <w:t xml:space="preserve">, </w:t>
      </w:r>
      <w:r w:rsidRPr="00633A23">
        <w:t>митрополитом</w:t>
      </w:r>
      <w:r w:rsidR="00C1321F">
        <w:t xml:space="preserve"> </w:t>
      </w:r>
      <w:r w:rsidRPr="00633A23">
        <w:t>всея</w:t>
      </w:r>
      <w:r w:rsidRPr="00633A23">
        <w:rPr>
          <w:rFonts w:cs="Arial"/>
        </w:rPr>
        <w:t xml:space="preserve"> </w:t>
      </w:r>
      <w:r w:rsidRPr="00633A23">
        <w:t>Америки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Канады</w:t>
      </w:r>
    </w:p>
    <w:p w:rsidR="002D3589" w:rsidRDefault="002D3589" w:rsidP="00EB0F88">
      <w:pPr>
        <w:rPr>
          <w:rFonts w:cs="Arial"/>
        </w:rPr>
      </w:pP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Петербург</w:t>
      </w:r>
      <w:r w:rsidRPr="00633A23">
        <w:rPr>
          <w:rFonts w:cs="Arial"/>
        </w:rPr>
        <w:t xml:space="preserve">, </w:t>
      </w:r>
      <w:r w:rsidRPr="00633A23">
        <w:t>вечером</w:t>
      </w:r>
      <w:r w:rsidRPr="00633A23">
        <w:rPr>
          <w:rFonts w:cs="Arial"/>
        </w:rPr>
        <w:t xml:space="preserve"> </w:t>
      </w:r>
      <w:r w:rsidRPr="00C1321F">
        <w:rPr>
          <w:rFonts w:cs="Arial"/>
          <w:b/>
        </w:rPr>
        <w:t xml:space="preserve">25 </w:t>
      </w:r>
      <w:r w:rsidRPr="00C1321F">
        <w:rPr>
          <w:b/>
        </w:rPr>
        <w:t>июня</w:t>
      </w:r>
      <w:r w:rsidRPr="00C1321F">
        <w:rPr>
          <w:rFonts w:cs="Arial"/>
          <w:b/>
        </w:rPr>
        <w:t xml:space="preserve">/8 </w:t>
      </w:r>
      <w:r w:rsidRPr="00C1321F">
        <w:rPr>
          <w:b/>
        </w:rPr>
        <w:t>июля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Москвы прибыл</w:t>
      </w:r>
      <w:r w:rsidRPr="00633A23">
        <w:rPr>
          <w:rFonts w:cs="Arial"/>
        </w:rPr>
        <w:t xml:space="preserve"> </w:t>
      </w:r>
      <w:r w:rsidRPr="00633A23">
        <w:t>предстоятель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Прав</w:t>
      </w:r>
      <w:r w:rsidRPr="00633A23">
        <w:t>о</w:t>
      </w:r>
      <w:r w:rsidRPr="00633A23">
        <w:t>славной</w:t>
      </w:r>
      <w:r w:rsidRPr="00633A23">
        <w:rPr>
          <w:rFonts w:cs="Arial"/>
        </w:rPr>
        <w:t xml:space="preserve"> </w:t>
      </w:r>
      <w:r w:rsidRPr="00633A23">
        <w:t>Церкви Святейший</w:t>
      </w:r>
      <w:r w:rsidRPr="00633A23">
        <w:rPr>
          <w:rFonts w:cs="Arial"/>
        </w:rPr>
        <w:t xml:space="preserve"> </w:t>
      </w:r>
      <w:r w:rsidRPr="00633A23">
        <w:t>Патриарх</w:t>
      </w:r>
      <w:r w:rsidRPr="00633A23">
        <w:rPr>
          <w:rFonts w:cs="Arial"/>
        </w:rPr>
        <w:t xml:space="preserve"> </w:t>
      </w:r>
      <w:r w:rsidRPr="00633A23">
        <w:t>Московский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всея</w:t>
      </w:r>
      <w:r w:rsidRPr="00633A23">
        <w:rPr>
          <w:rFonts w:cs="Arial"/>
        </w:rPr>
        <w:t xml:space="preserve"> </w:t>
      </w:r>
      <w:r w:rsidRPr="00633A23">
        <w:t>Руси</w:t>
      </w:r>
      <w:r w:rsidRPr="00633A23">
        <w:rPr>
          <w:rFonts w:cs="Arial"/>
        </w:rPr>
        <w:t xml:space="preserve"> </w:t>
      </w:r>
      <w:r w:rsidRPr="00633A23">
        <w:t>Алек</w:t>
      </w:r>
      <w:r w:rsidRPr="00633A23">
        <w:softHyphen/>
        <w:t>сий</w:t>
      </w:r>
      <w:r w:rsidRPr="00633A23">
        <w:rPr>
          <w:rFonts w:cs="Arial"/>
        </w:rPr>
        <w:t xml:space="preserve">. </w:t>
      </w:r>
      <w:r w:rsidRPr="00633A23">
        <w:t>Патриарха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аэропорту</w:t>
      </w:r>
      <w:r w:rsidRPr="00633A23">
        <w:rPr>
          <w:rFonts w:cs="Arial"/>
        </w:rPr>
        <w:t xml:space="preserve"> </w:t>
      </w:r>
      <w:r w:rsidRPr="00633A23">
        <w:t>Пулково</w:t>
      </w:r>
      <w:r w:rsidRPr="00633A23">
        <w:rPr>
          <w:rFonts w:cs="Arial"/>
        </w:rPr>
        <w:t xml:space="preserve"> </w:t>
      </w:r>
      <w:r w:rsidRPr="00633A23">
        <w:t>встретили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softHyphen/>
        <w:t>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, </w:t>
      </w:r>
      <w:r w:rsidRPr="00633A23">
        <w:t>губернатор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Яковлев</w:t>
      </w:r>
      <w:r w:rsidRPr="00633A23">
        <w:rPr>
          <w:rFonts w:cs="Arial"/>
        </w:rPr>
        <w:t xml:space="preserve">, </w:t>
      </w:r>
      <w:r w:rsidRPr="00633A23">
        <w:t>губернатор</w:t>
      </w:r>
      <w:r w:rsidRPr="00633A23">
        <w:rPr>
          <w:rFonts w:cs="Arial"/>
        </w:rPr>
        <w:t xml:space="preserve"> </w:t>
      </w:r>
      <w:r w:rsidRPr="00633A23">
        <w:t>области А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. </w:t>
      </w:r>
      <w:r w:rsidRPr="00633A23">
        <w:t>Беляков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другие</w:t>
      </w:r>
      <w:r w:rsidRPr="00633A23">
        <w:rPr>
          <w:rFonts w:cs="Arial"/>
        </w:rPr>
        <w:t xml:space="preserve"> </w:t>
      </w:r>
      <w:r w:rsidRPr="00633A23">
        <w:t>официальные</w:t>
      </w:r>
      <w:r w:rsidRPr="00633A23">
        <w:rPr>
          <w:rFonts w:cs="Arial"/>
        </w:rPr>
        <w:t xml:space="preserve"> </w:t>
      </w:r>
      <w:r w:rsidRPr="00633A23">
        <w:t>лица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сопровождении</w:t>
      </w:r>
      <w:r w:rsidRPr="00633A23">
        <w:rPr>
          <w:rFonts w:cs="Arial"/>
        </w:rPr>
        <w:t xml:space="preserve"> </w:t>
      </w:r>
      <w:r w:rsidRPr="00633A23">
        <w:t>эскорта</w:t>
      </w:r>
      <w:r w:rsidRPr="00633A23">
        <w:rPr>
          <w:rFonts w:cs="Arial"/>
        </w:rPr>
        <w:t xml:space="preserve"> </w:t>
      </w:r>
      <w:r w:rsidRPr="00633A23">
        <w:t>Патриарх</w:t>
      </w:r>
      <w:r w:rsidRPr="00633A23">
        <w:rPr>
          <w:rFonts w:cs="Arial"/>
        </w:rPr>
        <w:t xml:space="preserve"> </w:t>
      </w:r>
      <w:r w:rsidRPr="00633A23">
        <w:t>проследовал</w:t>
      </w:r>
      <w:r w:rsidRPr="00633A23">
        <w:rPr>
          <w:rFonts w:cs="Arial"/>
        </w:rPr>
        <w:t xml:space="preserve"> </w:t>
      </w:r>
      <w:r w:rsidRPr="00633A23">
        <w:t>в Иоанновский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Карповке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состоялась братская</w:t>
      </w:r>
      <w:r w:rsidRPr="00633A23">
        <w:rPr>
          <w:rFonts w:cs="Arial"/>
        </w:rPr>
        <w:t xml:space="preserve"> </w:t>
      </w:r>
      <w:r w:rsidRPr="00633A23">
        <w:t>трапеза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, </w:t>
      </w:r>
      <w:r w:rsidRPr="00633A23">
        <w:t>утром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Петербург</w:t>
      </w:r>
      <w:r w:rsidRPr="00633A23">
        <w:rPr>
          <w:rFonts w:cs="Arial"/>
        </w:rPr>
        <w:t xml:space="preserve"> </w:t>
      </w:r>
      <w:r w:rsidRPr="00633A23">
        <w:t>прибыл</w:t>
      </w:r>
      <w:r w:rsidRPr="00633A23">
        <w:rPr>
          <w:rFonts w:cs="Arial"/>
        </w:rPr>
        <w:t xml:space="preserve"> </w:t>
      </w:r>
      <w:r w:rsidRPr="00633A23">
        <w:t>Блажен</w:t>
      </w:r>
      <w:r w:rsidRPr="00633A23">
        <w:softHyphen/>
        <w:t>нейший</w:t>
      </w:r>
      <w:r w:rsidRPr="00633A23">
        <w:rPr>
          <w:rFonts w:cs="Arial"/>
        </w:rPr>
        <w:t xml:space="preserve"> </w:t>
      </w:r>
      <w:r w:rsidRPr="00633A23">
        <w:t>Феодосии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всея</w:t>
      </w:r>
      <w:r w:rsidRPr="00633A23">
        <w:rPr>
          <w:rFonts w:cs="Arial"/>
        </w:rPr>
        <w:t xml:space="preserve"> </w:t>
      </w:r>
      <w:r w:rsidRPr="00633A23">
        <w:t>Америки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Кана</w:t>
      </w:r>
      <w:r w:rsidRPr="00633A23">
        <w:softHyphen/>
        <w:t>ды</w:t>
      </w:r>
      <w:r w:rsidRPr="00633A23">
        <w:rPr>
          <w:rFonts w:cs="Arial"/>
        </w:rPr>
        <w:t xml:space="preserve">. </w:t>
      </w:r>
      <w:r w:rsidRPr="00633A23">
        <w:t>Встреченный</w:t>
      </w:r>
      <w:r w:rsidRPr="00633A23">
        <w:rPr>
          <w:rFonts w:cs="Arial"/>
        </w:rPr>
        <w:t xml:space="preserve"> </w:t>
      </w:r>
      <w:r w:rsidRPr="00633A23">
        <w:t>митрополитом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Петербургским и</w:t>
      </w:r>
      <w:r w:rsidRPr="00633A23">
        <w:rPr>
          <w:rFonts w:cs="Arial"/>
        </w:rPr>
        <w:t xml:space="preserve"> </w:t>
      </w:r>
      <w:r w:rsidRPr="00633A23">
        <w:t>Ладожским</w:t>
      </w:r>
      <w:r w:rsidRPr="00633A23">
        <w:rPr>
          <w:rFonts w:cs="Arial"/>
        </w:rPr>
        <w:t xml:space="preserve"> </w:t>
      </w:r>
      <w:r w:rsidRPr="00633A23">
        <w:t>Владим</w:t>
      </w:r>
      <w:r w:rsidRPr="00633A23">
        <w:t>и</w:t>
      </w:r>
      <w:r w:rsidRPr="00633A23">
        <w:t>ром</w:t>
      </w:r>
      <w:r w:rsidRPr="00633A23">
        <w:rPr>
          <w:rFonts w:cs="Arial"/>
        </w:rPr>
        <w:t xml:space="preserve">,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Феодосии</w:t>
      </w:r>
      <w:r w:rsidRPr="00633A23">
        <w:rPr>
          <w:rFonts w:cs="Arial"/>
        </w:rPr>
        <w:t xml:space="preserve"> </w:t>
      </w:r>
      <w:r w:rsidRPr="00633A23">
        <w:t>первый день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пребывания</w:t>
      </w:r>
      <w:r w:rsidRPr="00633A23">
        <w:rPr>
          <w:rFonts w:cs="Arial"/>
        </w:rPr>
        <w:t xml:space="preserve"> </w:t>
      </w:r>
      <w:r w:rsidRPr="00633A23">
        <w:t>посвятил</w:t>
      </w:r>
      <w:r w:rsidRPr="00633A23">
        <w:rPr>
          <w:rFonts w:cs="Arial"/>
        </w:rPr>
        <w:t xml:space="preserve"> </w:t>
      </w:r>
      <w:r w:rsidRPr="00633A23">
        <w:t>осмотру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 </w:t>
      </w:r>
      <w:r w:rsidRPr="00633A23">
        <w:t>на Неве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окрестностей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Царском</w:t>
      </w:r>
      <w:r w:rsidRPr="00633A23">
        <w:rPr>
          <w:rFonts w:cs="Arial"/>
        </w:rPr>
        <w:t xml:space="preserve"> </w:t>
      </w:r>
      <w:r w:rsidRPr="00633A23">
        <w:t>Селе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Собор</w:t>
      </w:r>
      <w:r w:rsidRPr="00633A23">
        <w:softHyphen/>
        <w:t>ной</w:t>
      </w:r>
      <w:r w:rsidRPr="00633A23">
        <w:rPr>
          <w:rFonts w:cs="Arial"/>
        </w:rPr>
        <w:t xml:space="preserve"> </w:t>
      </w:r>
      <w:r w:rsidRPr="00633A23">
        <w:t>площади</w:t>
      </w:r>
      <w:r w:rsidRPr="00633A23">
        <w:rPr>
          <w:rFonts w:cs="Arial"/>
        </w:rPr>
        <w:t xml:space="preserve">, </w:t>
      </w:r>
      <w:r w:rsidRPr="00633A23">
        <w:t>обоими</w:t>
      </w:r>
      <w:r w:rsidRPr="00633A23">
        <w:rPr>
          <w:rFonts w:cs="Arial"/>
        </w:rPr>
        <w:t xml:space="preserve"> </w:t>
      </w:r>
      <w:r w:rsidRPr="00633A23">
        <w:t>архиереями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был отслужен</w:t>
      </w:r>
      <w:r w:rsidRPr="00633A23">
        <w:rPr>
          <w:rFonts w:cs="Arial"/>
        </w:rPr>
        <w:t xml:space="preserve"> </w:t>
      </w:r>
      <w:r w:rsidRPr="00633A23">
        <w:t>молебен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, </w:t>
      </w:r>
      <w:r w:rsidRPr="00633A23">
        <w:t>поставленного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месте погребения</w:t>
      </w:r>
      <w:r w:rsidRPr="00633A23">
        <w:rPr>
          <w:rFonts w:cs="Arial"/>
        </w:rPr>
        <w:t xml:space="preserve"> </w:t>
      </w:r>
      <w:r w:rsidRPr="00633A23">
        <w:t>новосвященномученика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Кочурова</w:t>
      </w:r>
      <w:r w:rsidRPr="00633A23">
        <w:rPr>
          <w:rFonts w:cs="Arial"/>
        </w:rPr>
        <w:t xml:space="preserve">, </w:t>
      </w:r>
      <w:r w:rsidRPr="00633A23">
        <w:t>пресвитера</w:t>
      </w:r>
      <w:r w:rsidRPr="00633A23">
        <w:rPr>
          <w:rFonts w:cs="Arial"/>
        </w:rPr>
        <w:t xml:space="preserve"> </w:t>
      </w:r>
      <w:r w:rsidRPr="00633A23">
        <w:t>Царскосельского</w:t>
      </w:r>
      <w:r w:rsidRPr="00633A23">
        <w:rPr>
          <w:rFonts w:cs="Arial"/>
        </w:rPr>
        <w:t xml:space="preserve">. </w:t>
      </w:r>
      <w:r w:rsidRPr="00633A23">
        <w:t>Состоялась</w:t>
      </w:r>
      <w:r w:rsidRPr="00633A23">
        <w:rPr>
          <w:rFonts w:cs="Arial"/>
        </w:rPr>
        <w:t xml:space="preserve"> </w:t>
      </w:r>
      <w:r w:rsidRPr="00633A23">
        <w:t>также встреча</w:t>
      </w:r>
      <w:r w:rsidRPr="00633A23">
        <w:rPr>
          <w:rFonts w:cs="Arial"/>
        </w:rPr>
        <w:t xml:space="preserve"> </w:t>
      </w:r>
      <w:r w:rsidRPr="00633A23">
        <w:t>двух</w:t>
      </w:r>
      <w:r w:rsidRPr="00633A23">
        <w:rPr>
          <w:rFonts w:cs="Arial"/>
        </w:rPr>
        <w:t xml:space="preserve"> </w:t>
      </w:r>
      <w:r w:rsidRPr="00633A23">
        <w:t>митрополитов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адм</w:t>
      </w:r>
      <w:r w:rsidRPr="00633A23">
        <w:t>и</w:t>
      </w:r>
      <w:r w:rsidRPr="00633A23">
        <w:t>нистрацией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,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достигнута</w:t>
      </w:r>
      <w:r w:rsidRPr="00633A23">
        <w:rPr>
          <w:rFonts w:cs="Arial"/>
        </w:rPr>
        <w:t xml:space="preserve"> </w:t>
      </w:r>
      <w:r w:rsidRPr="00633A23">
        <w:t>договоренность</w:t>
      </w:r>
      <w:r w:rsidRPr="00633A23">
        <w:rPr>
          <w:rFonts w:cs="Arial"/>
        </w:rPr>
        <w:t xml:space="preserve"> </w:t>
      </w:r>
      <w:r w:rsidRPr="00633A23">
        <w:t>о переносе</w:t>
      </w:r>
      <w:r w:rsidRPr="00633A23">
        <w:rPr>
          <w:rFonts w:cs="Arial"/>
        </w:rPr>
        <w:t xml:space="preserve"> </w:t>
      </w:r>
      <w:r w:rsidRPr="00633A23">
        <w:t>памятника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Ульянову</w:t>
      </w:r>
      <w:r w:rsidRPr="00633A23">
        <w:rPr>
          <w:rFonts w:cs="Arial"/>
        </w:rPr>
        <w:t xml:space="preserve"> (</w:t>
      </w:r>
      <w:r w:rsidRPr="00633A23">
        <w:t>Ленину</w:t>
      </w:r>
      <w:r w:rsidRPr="00633A23">
        <w:rPr>
          <w:rFonts w:cs="Arial"/>
        </w:rPr>
        <w:t xml:space="preserve">)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Соборной площади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другое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Тихвинской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, </w:t>
      </w:r>
      <w:r w:rsidRPr="00C1321F">
        <w:rPr>
          <w:rFonts w:cs="Arial"/>
          <w:b/>
        </w:rPr>
        <w:t xml:space="preserve">26 </w:t>
      </w:r>
      <w:r w:rsidRPr="00C1321F">
        <w:rPr>
          <w:b/>
        </w:rPr>
        <w:t>июня</w:t>
      </w:r>
      <w:r w:rsidRPr="00C1321F">
        <w:rPr>
          <w:rFonts w:cs="Arial"/>
          <w:b/>
        </w:rPr>
        <w:t xml:space="preserve">/9 </w:t>
      </w:r>
      <w:r w:rsidRPr="00C1321F">
        <w:rPr>
          <w:b/>
        </w:rPr>
        <w:t>июля</w:t>
      </w:r>
      <w:r w:rsidRPr="00633A23">
        <w:rPr>
          <w:rFonts w:cs="Arial"/>
        </w:rPr>
        <w:t xml:space="preserve">. </w:t>
      </w:r>
      <w:r w:rsidRPr="00633A23">
        <w:t>Святейший</w:t>
      </w:r>
      <w:r w:rsidRPr="00633A23">
        <w:rPr>
          <w:rFonts w:cs="Arial"/>
        </w:rPr>
        <w:t xml:space="preserve"> </w:t>
      </w:r>
      <w:r w:rsidRPr="00633A23">
        <w:t>Патриарх</w:t>
      </w:r>
      <w:r w:rsidRPr="00633A23">
        <w:rPr>
          <w:rFonts w:cs="Arial"/>
        </w:rPr>
        <w:t xml:space="preserve"> </w:t>
      </w:r>
      <w:r w:rsidRPr="00633A23">
        <w:t>Алексий</w:t>
      </w:r>
      <w:r w:rsidRPr="00633A23">
        <w:rPr>
          <w:rFonts w:cs="Arial"/>
        </w:rPr>
        <w:t xml:space="preserve"> </w:t>
      </w:r>
      <w:r w:rsidRPr="00633A23">
        <w:t>вместе с</w:t>
      </w:r>
      <w:r w:rsidRPr="00633A23">
        <w:rPr>
          <w:rFonts w:cs="Arial"/>
        </w:rPr>
        <w:t xml:space="preserve"> </w:t>
      </w:r>
      <w:r w:rsidRPr="00633A23">
        <w:t>митрополитом</w:t>
      </w:r>
      <w:r w:rsidRPr="00633A23">
        <w:rPr>
          <w:rFonts w:cs="Arial"/>
        </w:rPr>
        <w:t xml:space="preserve"> </w:t>
      </w:r>
      <w:r w:rsidRPr="00633A23">
        <w:t>Владимиром</w:t>
      </w:r>
      <w:r w:rsidRPr="00633A23">
        <w:rPr>
          <w:rFonts w:cs="Arial"/>
        </w:rPr>
        <w:t xml:space="preserve"> </w:t>
      </w:r>
      <w:r w:rsidRPr="00633A23">
        <w:t>прибыл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пос</w:t>
      </w:r>
      <w:r w:rsidRPr="00633A23">
        <w:rPr>
          <w:rFonts w:cs="Arial"/>
        </w:rPr>
        <w:t xml:space="preserve">. </w:t>
      </w:r>
      <w:r w:rsidRPr="00633A23">
        <w:t xml:space="preserve">Вартемяки </w:t>
      </w:r>
      <w:r w:rsidRPr="00633A23">
        <w:rPr>
          <w:rFonts w:cs="Arial"/>
        </w:rPr>
        <w:t>(</w:t>
      </w:r>
      <w:r w:rsidRPr="00633A23">
        <w:t>б</w:t>
      </w:r>
      <w:r w:rsidRPr="00633A23">
        <w:rPr>
          <w:rFonts w:cs="Arial"/>
        </w:rPr>
        <w:t xml:space="preserve">. </w:t>
      </w:r>
      <w:r w:rsidRPr="00633A23">
        <w:t>имение</w:t>
      </w:r>
      <w:r w:rsidRPr="00633A23">
        <w:rPr>
          <w:rFonts w:cs="Arial"/>
        </w:rPr>
        <w:t xml:space="preserve"> </w:t>
      </w:r>
      <w:r w:rsidRPr="00633A23">
        <w:t>графов</w:t>
      </w:r>
      <w:r w:rsidRPr="00633A23">
        <w:rPr>
          <w:rFonts w:cs="Arial"/>
        </w:rPr>
        <w:t xml:space="preserve"> </w:t>
      </w:r>
      <w:r w:rsidRPr="00633A23">
        <w:t>Ш</w:t>
      </w:r>
      <w:r w:rsidRPr="00633A23">
        <w:t>у</w:t>
      </w:r>
      <w:r w:rsidRPr="00633A23">
        <w:t>валовых</w:t>
      </w:r>
      <w:r w:rsidRPr="00633A23">
        <w:rPr>
          <w:rFonts w:cs="Arial"/>
        </w:rPr>
        <w:t xml:space="preserve">),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находится</w:t>
      </w:r>
      <w:r w:rsidRPr="00633A23">
        <w:rPr>
          <w:rFonts w:cs="Arial"/>
        </w:rPr>
        <w:t xml:space="preserve"> </w:t>
      </w:r>
      <w:r w:rsidRPr="00633A23">
        <w:t>подво</w:t>
      </w:r>
      <w:r w:rsidRPr="00633A23">
        <w:softHyphen/>
        <w:t>рье</w:t>
      </w:r>
      <w:r w:rsidRPr="00633A23">
        <w:rPr>
          <w:rFonts w:cs="Arial"/>
        </w:rPr>
        <w:t>-</w:t>
      </w:r>
      <w:r w:rsidRPr="00633A23">
        <w:t>скит</w:t>
      </w:r>
      <w:r w:rsidRPr="00633A23">
        <w:rPr>
          <w:rFonts w:cs="Arial"/>
        </w:rPr>
        <w:t xml:space="preserve"> </w:t>
      </w:r>
      <w:r w:rsidRPr="00633A23">
        <w:t>Иоанновского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.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Патриарх</w:t>
      </w:r>
      <w:r w:rsidRPr="00633A23">
        <w:rPr>
          <w:rFonts w:cs="Arial"/>
        </w:rPr>
        <w:t xml:space="preserve"> </w:t>
      </w:r>
      <w:r w:rsidRPr="00633A23">
        <w:t>ос</w:t>
      </w:r>
      <w:r w:rsidRPr="00633A23">
        <w:softHyphen/>
        <w:t>вятил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t>с</w:t>
      </w:r>
      <w:r w:rsidRPr="00633A23">
        <w:t>становленную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мц</w:t>
      </w:r>
      <w:r w:rsidRPr="00633A23">
        <w:rPr>
          <w:rFonts w:cs="Arial"/>
        </w:rPr>
        <w:t xml:space="preserve">. </w:t>
      </w:r>
      <w:r w:rsidRPr="00633A23">
        <w:t>Софии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вершил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</w:t>
      </w:r>
      <w:r w:rsidRPr="00633A23">
        <w:rPr>
          <w:rFonts w:cs="Arial"/>
        </w:rPr>
        <w:t xml:space="preserve"> </w:t>
      </w:r>
      <w:r w:rsidRPr="00633A23">
        <w:t>Владыки</w:t>
      </w:r>
      <w:r w:rsidRPr="00633A23">
        <w:rPr>
          <w:rFonts w:cs="Arial"/>
        </w:rPr>
        <w:t xml:space="preserve"> </w:t>
      </w:r>
      <w:r w:rsidRPr="00633A23">
        <w:t>митрополита</w:t>
      </w:r>
      <w:r w:rsidRPr="00633A23">
        <w:rPr>
          <w:rFonts w:cs="Arial"/>
        </w:rPr>
        <w:t xml:space="preserve">, </w:t>
      </w:r>
      <w:r w:rsidRPr="00633A23">
        <w:t>первую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награ</w:t>
      </w:r>
      <w:r w:rsidRPr="00633A23">
        <w:softHyphen/>
        <w:t>дил</w:t>
      </w:r>
      <w:r w:rsidRPr="00633A23">
        <w:rPr>
          <w:rFonts w:cs="Arial"/>
        </w:rPr>
        <w:t xml:space="preserve"> </w:t>
      </w:r>
      <w:r w:rsidRPr="00633A23">
        <w:t>благотворителей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благоукрасителей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Патриарх</w:t>
      </w:r>
      <w:r w:rsidRPr="00633A23">
        <w:rPr>
          <w:rFonts w:cs="Arial"/>
        </w:rPr>
        <w:t xml:space="preserve"> </w:t>
      </w:r>
      <w:r w:rsidRPr="00633A23">
        <w:t>Алексий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Феодосии и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сопрово</w:t>
      </w:r>
      <w:r w:rsidRPr="00633A23">
        <w:t>ж</w:t>
      </w:r>
      <w:r w:rsidRPr="00633A23">
        <w:t>дающее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духо</w:t>
      </w:r>
      <w:r w:rsidRPr="00633A23">
        <w:softHyphen/>
        <w:t>венство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почетные</w:t>
      </w:r>
      <w:r w:rsidRPr="00633A23">
        <w:rPr>
          <w:rFonts w:cs="Arial"/>
        </w:rPr>
        <w:t xml:space="preserve"> </w:t>
      </w:r>
      <w:r w:rsidRPr="00633A23">
        <w:t>гости</w:t>
      </w:r>
      <w:r w:rsidRPr="00633A23">
        <w:rPr>
          <w:rFonts w:cs="Arial"/>
        </w:rPr>
        <w:t xml:space="preserve"> </w:t>
      </w:r>
      <w:r w:rsidRPr="00633A23">
        <w:t>отплыли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теплоходе</w:t>
      </w:r>
      <w:r w:rsidRPr="00633A23">
        <w:rPr>
          <w:rFonts w:cs="Arial"/>
        </w:rPr>
        <w:t xml:space="preserve"> </w:t>
      </w:r>
      <w:r w:rsidRPr="00633A23">
        <w:t>из Петербурга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Валаам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На</w:t>
      </w:r>
      <w:r w:rsidRPr="00633A23">
        <w:rPr>
          <w:rFonts w:cs="Arial"/>
        </w:rPr>
        <w:t xml:space="preserve"> </w:t>
      </w:r>
      <w:r w:rsidRPr="00633A23">
        <w:t>следующий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, </w:t>
      </w:r>
      <w:r w:rsidRPr="00C1321F">
        <w:rPr>
          <w:rFonts w:cs="Arial"/>
          <w:b/>
        </w:rPr>
        <w:t xml:space="preserve">27 </w:t>
      </w:r>
      <w:r w:rsidRPr="00C1321F">
        <w:rPr>
          <w:b/>
        </w:rPr>
        <w:t>июня</w:t>
      </w:r>
      <w:r w:rsidRPr="00C1321F">
        <w:rPr>
          <w:rFonts w:cs="Arial"/>
          <w:b/>
        </w:rPr>
        <w:t xml:space="preserve">/10 </w:t>
      </w:r>
      <w:r w:rsidRPr="00C1321F">
        <w:rPr>
          <w:b/>
        </w:rPr>
        <w:t>июля</w:t>
      </w:r>
      <w:r w:rsidRPr="00C1321F">
        <w:rPr>
          <w:rFonts w:cs="Arial"/>
          <w:b/>
        </w:rPr>
        <w:t>,</w:t>
      </w:r>
      <w:r w:rsidRPr="00633A23">
        <w:rPr>
          <w:rFonts w:cs="Arial"/>
        </w:rPr>
        <w:t xml:space="preserve"> </w:t>
      </w:r>
      <w:r w:rsidRPr="00633A23">
        <w:t>Патриарх Алексий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Высокопреосвященства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встречены</w:t>
      </w:r>
      <w:r w:rsidR="00C1321F"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Валааме</w:t>
      </w:r>
      <w:r w:rsidRPr="00633A23">
        <w:rPr>
          <w:rFonts w:cs="Arial"/>
        </w:rPr>
        <w:t xml:space="preserve">,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причала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Монастырской</w:t>
      </w:r>
      <w:r w:rsidRPr="00633A23">
        <w:rPr>
          <w:rFonts w:cs="Arial"/>
        </w:rPr>
        <w:t xml:space="preserve"> </w:t>
      </w:r>
      <w:r w:rsidRPr="00633A23">
        <w:t>бухте</w:t>
      </w:r>
      <w:r w:rsidRPr="00633A23">
        <w:rPr>
          <w:rFonts w:cs="Arial"/>
        </w:rPr>
        <w:t xml:space="preserve">, </w:t>
      </w:r>
      <w:r w:rsidRPr="00633A23">
        <w:t>наме</w:t>
      </w:r>
      <w:r w:rsidRPr="00633A23">
        <w:softHyphen/>
        <w:t>стником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архим</w:t>
      </w:r>
      <w:r w:rsidRPr="00633A23">
        <w:rPr>
          <w:rFonts w:cs="Arial"/>
        </w:rPr>
        <w:t xml:space="preserve">. </w:t>
      </w:r>
      <w:r w:rsidRPr="00633A23">
        <w:t>Панкратием</w:t>
      </w:r>
      <w:r w:rsidRPr="00633A23">
        <w:rPr>
          <w:rFonts w:cs="Arial"/>
        </w:rPr>
        <w:t xml:space="preserve"> (</w:t>
      </w:r>
      <w:r w:rsidRPr="00633A23">
        <w:t>Жердевым</w:t>
      </w:r>
      <w:r w:rsidRPr="00633A23">
        <w:rPr>
          <w:rFonts w:cs="Arial"/>
        </w:rPr>
        <w:t xml:space="preserve">)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братией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.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пение</w:t>
      </w:r>
      <w:r w:rsidRPr="00633A23">
        <w:rPr>
          <w:rFonts w:cs="Arial"/>
        </w:rPr>
        <w:t xml:space="preserve"> </w:t>
      </w:r>
      <w:r w:rsidRPr="00633A23">
        <w:t>тропаря</w:t>
      </w:r>
      <w:r w:rsidRPr="00633A23">
        <w:rPr>
          <w:rFonts w:cs="Arial"/>
        </w:rPr>
        <w:t xml:space="preserve"> </w:t>
      </w:r>
      <w:r w:rsidRPr="00633A23">
        <w:t>прпп</w:t>
      </w:r>
      <w:r w:rsidRPr="00633A23">
        <w:rPr>
          <w:rFonts w:cs="Arial"/>
        </w:rPr>
        <w:t xml:space="preserve">. </w:t>
      </w:r>
      <w:r w:rsidRPr="00633A23">
        <w:t>Сергию и</w:t>
      </w:r>
      <w:r w:rsidRPr="00633A23">
        <w:rPr>
          <w:rFonts w:cs="Arial"/>
        </w:rPr>
        <w:t xml:space="preserve"> </w:t>
      </w:r>
      <w:r w:rsidRPr="00633A23">
        <w:t>Герману</w:t>
      </w:r>
      <w:r w:rsidRPr="00633A23">
        <w:rPr>
          <w:rFonts w:cs="Arial"/>
        </w:rPr>
        <w:t xml:space="preserve"> </w:t>
      </w:r>
      <w:r w:rsidRPr="00633A23">
        <w:t>Вал</w:t>
      </w:r>
      <w:r w:rsidRPr="00633A23">
        <w:t>а</w:t>
      </w:r>
      <w:r w:rsidRPr="00633A23">
        <w:t>амским</w:t>
      </w:r>
      <w:r w:rsidRPr="00633A23">
        <w:rPr>
          <w:rFonts w:cs="Arial"/>
        </w:rPr>
        <w:t xml:space="preserve"> </w:t>
      </w:r>
      <w:r w:rsidRPr="00633A23">
        <w:t>крестный</w:t>
      </w:r>
      <w:r w:rsidRPr="00633A23">
        <w:rPr>
          <w:rFonts w:cs="Arial"/>
        </w:rPr>
        <w:t xml:space="preserve"> </w:t>
      </w:r>
      <w:r w:rsidRPr="00633A23">
        <w:t>ход</w:t>
      </w:r>
      <w:r w:rsidRPr="00633A23">
        <w:rPr>
          <w:rFonts w:cs="Arial"/>
        </w:rPr>
        <w:t xml:space="preserve"> </w:t>
      </w:r>
      <w:r w:rsidRPr="00633A23">
        <w:t>двинулся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бор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мощей</w:t>
      </w:r>
      <w:r w:rsidRPr="00633A23">
        <w:rPr>
          <w:rFonts w:cs="Arial"/>
        </w:rPr>
        <w:t xml:space="preserve"> </w:t>
      </w:r>
      <w:r w:rsidRPr="00633A23">
        <w:t>основателей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служен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лебен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совершено</w:t>
      </w:r>
      <w:r w:rsidRPr="00633A23">
        <w:rPr>
          <w:rFonts w:cs="Arial"/>
        </w:rPr>
        <w:t xml:space="preserve"> </w:t>
      </w:r>
      <w:r w:rsidRPr="00633A23">
        <w:t>освящение</w:t>
      </w:r>
      <w:r w:rsidRPr="00633A23">
        <w:rPr>
          <w:rFonts w:cs="Arial"/>
        </w:rPr>
        <w:t xml:space="preserve"> </w:t>
      </w:r>
      <w:r w:rsidRPr="00633A23">
        <w:t>раки Преподобных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иконостаса</w:t>
      </w:r>
      <w:r w:rsidRPr="00633A23">
        <w:rPr>
          <w:rFonts w:cs="Arial"/>
        </w:rPr>
        <w:t xml:space="preserve"> </w:t>
      </w:r>
      <w:r w:rsidRPr="00633A23">
        <w:t>нижнего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Преобра</w:t>
      </w:r>
      <w:r w:rsidRPr="00633A23">
        <w:softHyphen/>
        <w:t>женского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.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Патриарх</w:t>
      </w:r>
      <w:r w:rsidRPr="00633A23">
        <w:rPr>
          <w:rFonts w:cs="Arial"/>
        </w:rPr>
        <w:t xml:space="preserve"> </w:t>
      </w:r>
      <w:r w:rsidRPr="00633A23">
        <w:t>Алексий</w:t>
      </w:r>
      <w:r w:rsidRPr="00633A23">
        <w:rPr>
          <w:rFonts w:cs="Arial"/>
        </w:rPr>
        <w:t xml:space="preserve"> </w:t>
      </w:r>
      <w:r w:rsidRPr="00633A23">
        <w:t>вручил церковные</w:t>
      </w:r>
      <w:r w:rsidRPr="00633A23">
        <w:rPr>
          <w:rFonts w:cs="Arial"/>
        </w:rPr>
        <w:t xml:space="preserve"> </w:t>
      </w:r>
      <w:r w:rsidRPr="00633A23">
        <w:t>награды</w:t>
      </w:r>
      <w:r w:rsidRPr="00633A23">
        <w:rPr>
          <w:rFonts w:cs="Arial"/>
        </w:rPr>
        <w:t xml:space="preserve"> </w:t>
      </w:r>
      <w:r w:rsidRPr="00633A23">
        <w:t>благотворителям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</w:t>
      </w:r>
      <w:r w:rsidRPr="00633A23">
        <w:t>а</w:t>
      </w:r>
      <w:r w:rsidRPr="00633A23">
        <w:t>гоукрасителям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Днем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Святейшество</w:t>
      </w:r>
      <w:r w:rsidRPr="00633A23">
        <w:rPr>
          <w:rFonts w:cs="Arial"/>
        </w:rPr>
        <w:t xml:space="preserve"> </w:t>
      </w:r>
      <w:r w:rsidRPr="00633A23">
        <w:t>осматривал</w:t>
      </w:r>
      <w:r w:rsidRPr="00633A23">
        <w:rPr>
          <w:rFonts w:cs="Arial"/>
        </w:rPr>
        <w:t xml:space="preserve"> </w:t>
      </w:r>
      <w:r w:rsidRPr="00633A23">
        <w:t>Успенскую церковь</w:t>
      </w:r>
      <w:r w:rsidRPr="00633A23">
        <w:rPr>
          <w:rFonts w:cs="Arial"/>
        </w:rPr>
        <w:t xml:space="preserve">, </w:t>
      </w:r>
      <w:r w:rsidRPr="00633A23">
        <w:t>воскресную</w:t>
      </w:r>
      <w:r w:rsidRPr="00633A23">
        <w:rPr>
          <w:rFonts w:cs="Arial"/>
        </w:rPr>
        <w:t xml:space="preserve"> </w:t>
      </w:r>
      <w:r w:rsidRPr="00633A23">
        <w:t>школу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мон</w:t>
      </w:r>
      <w:r w:rsidRPr="00633A23">
        <w:t>а</w:t>
      </w:r>
      <w:r w:rsidRPr="00633A23">
        <w:t>стыре</w:t>
      </w:r>
      <w:r w:rsidRPr="00633A23">
        <w:rPr>
          <w:rFonts w:cs="Arial"/>
        </w:rPr>
        <w:t xml:space="preserve">, </w:t>
      </w:r>
      <w:r w:rsidRPr="00633A23">
        <w:t>слушал выступление</w:t>
      </w:r>
      <w:r w:rsidRPr="00633A23">
        <w:rPr>
          <w:rFonts w:cs="Arial"/>
        </w:rPr>
        <w:t xml:space="preserve"> </w:t>
      </w:r>
      <w:r w:rsidRPr="00633A23">
        <w:t>детского</w:t>
      </w:r>
      <w:r w:rsidRPr="00633A23">
        <w:rPr>
          <w:rFonts w:cs="Arial"/>
        </w:rPr>
        <w:t xml:space="preserve"> </w:t>
      </w:r>
      <w:r w:rsidRPr="00633A23">
        <w:t>хора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отслужил</w:t>
      </w:r>
      <w:r w:rsidRPr="00633A23">
        <w:rPr>
          <w:rFonts w:cs="Arial"/>
        </w:rPr>
        <w:t xml:space="preserve"> </w:t>
      </w:r>
      <w:r w:rsidRPr="00633A23">
        <w:t>на Игуменском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 xml:space="preserve"> </w:t>
      </w:r>
      <w:r w:rsidRPr="00633A23">
        <w:t>заупокойную</w:t>
      </w:r>
      <w:r w:rsidRPr="00633A23">
        <w:rPr>
          <w:rFonts w:cs="Arial"/>
        </w:rPr>
        <w:t xml:space="preserve"> </w:t>
      </w:r>
      <w:r w:rsidRPr="00633A23">
        <w:t>литию</w:t>
      </w:r>
      <w:r w:rsidRPr="00633A23">
        <w:rPr>
          <w:rFonts w:cs="Arial"/>
        </w:rPr>
        <w:t xml:space="preserve"> </w:t>
      </w:r>
      <w:r w:rsidRPr="00633A23">
        <w:t>возгласил «вечную</w:t>
      </w:r>
      <w:r w:rsidRPr="00633A23">
        <w:rPr>
          <w:rFonts w:cs="Arial"/>
        </w:rPr>
        <w:t xml:space="preserve"> </w:t>
      </w:r>
      <w:r w:rsidRPr="00633A23">
        <w:t>память»</w:t>
      </w:r>
      <w:r w:rsidRPr="00633A23">
        <w:rPr>
          <w:rFonts w:cs="Arial"/>
        </w:rPr>
        <w:t xml:space="preserve"> </w:t>
      </w:r>
      <w:r w:rsidRPr="00633A23">
        <w:t>почившим</w:t>
      </w:r>
      <w:r w:rsidRPr="00633A23">
        <w:rPr>
          <w:rFonts w:cs="Arial"/>
        </w:rPr>
        <w:t xml:space="preserve"> </w:t>
      </w:r>
      <w:r w:rsidRPr="00633A23">
        <w:t>настоятелям</w:t>
      </w:r>
      <w:r w:rsidRPr="00633A23">
        <w:rPr>
          <w:rFonts w:cs="Arial"/>
        </w:rPr>
        <w:t xml:space="preserve">, </w:t>
      </w:r>
      <w:r w:rsidRPr="00633A23">
        <w:t>старцам</w:t>
      </w:r>
      <w:r w:rsidRPr="00633A23">
        <w:rPr>
          <w:rFonts w:cs="Arial"/>
        </w:rPr>
        <w:t xml:space="preserve"> </w:t>
      </w:r>
      <w:r w:rsidRPr="00633A23">
        <w:t>и подвижн</w:t>
      </w:r>
      <w:r w:rsidRPr="00633A23">
        <w:t>и</w:t>
      </w:r>
      <w:r w:rsidRPr="00633A23">
        <w:t>кам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</w:t>
      </w:r>
      <w:r w:rsidRPr="00633A23">
        <w:rPr>
          <w:rFonts w:cs="Arial"/>
        </w:rPr>
        <w:t xml:space="preserve"> </w:t>
      </w:r>
      <w:r w:rsidRPr="00633A23">
        <w:t>окончании</w:t>
      </w:r>
      <w:r w:rsidRPr="00633A23">
        <w:rPr>
          <w:rFonts w:cs="Arial"/>
        </w:rPr>
        <w:t xml:space="preserve"> </w:t>
      </w:r>
      <w:r w:rsidRPr="00633A23">
        <w:t>братской</w:t>
      </w:r>
      <w:r w:rsidRPr="00633A23">
        <w:rPr>
          <w:rFonts w:cs="Arial"/>
        </w:rPr>
        <w:t xml:space="preserve"> </w:t>
      </w:r>
      <w:r w:rsidRPr="00633A23">
        <w:t>трапезы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благословения братии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Патриарх</w:t>
      </w:r>
      <w:r w:rsidRPr="00633A23">
        <w:rPr>
          <w:rFonts w:cs="Arial"/>
        </w:rPr>
        <w:t xml:space="preserve"> </w:t>
      </w:r>
      <w:r w:rsidRPr="00633A23">
        <w:t>Алексий</w:t>
      </w:r>
      <w:r w:rsidRPr="00633A23">
        <w:rPr>
          <w:rFonts w:cs="Arial"/>
        </w:rPr>
        <w:t xml:space="preserve">, </w:t>
      </w:r>
      <w:r w:rsidRPr="00633A23">
        <w:t>архиереи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ховенство</w:t>
      </w:r>
      <w:r w:rsidRPr="00633A23">
        <w:rPr>
          <w:rFonts w:cs="Arial"/>
        </w:rPr>
        <w:t xml:space="preserve"> </w:t>
      </w:r>
      <w:r w:rsidRPr="00633A23">
        <w:t>побывали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Всесвятском</w:t>
      </w:r>
      <w:r w:rsidRPr="00633A23">
        <w:rPr>
          <w:rFonts w:cs="Arial"/>
        </w:rPr>
        <w:t xml:space="preserve"> </w:t>
      </w:r>
      <w:r w:rsidRPr="00633A23">
        <w:t>ските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одноименном</w:t>
      </w:r>
      <w:r w:rsidRPr="00633A23">
        <w:rPr>
          <w:rFonts w:cs="Arial"/>
        </w:rPr>
        <w:t xml:space="preserve"> </w:t>
      </w:r>
      <w:r w:rsidRPr="00633A23">
        <w:t>острове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lastRenderedPageBreak/>
        <w:t>Вечером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канун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прпп</w:t>
      </w:r>
      <w:r w:rsidRPr="00633A23">
        <w:rPr>
          <w:rFonts w:cs="Arial"/>
        </w:rPr>
        <w:t xml:space="preserve">. </w:t>
      </w:r>
      <w:r w:rsidRPr="00633A23">
        <w:t>Сергия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Герма</w:t>
      </w:r>
      <w:r w:rsidRPr="00633A23">
        <w:softHyphen/>
        <w:t>на</w:t>
      </w:r>
      <w:r w:rsidRPr="00633A23">
        <w:rPr>
          <w:rFonts w:cs="Arial"/>
        </w:rPr>
        <w:t xml:space="preserve"> </w:t>
      </w:r>
      <w:r w:rsidRPr="00633A23">
        <w:t>Валаамских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Спасо</w:t>
      </w:r>
      <w:r w:rsidRPr="00633A23">
        <w:rPr>
          <w:rFonts w:cs="Arial"/>
        </w:rPr>
        <w:t>-</w:t>
      </w:r>
      <w:r w:rsidRPr="00633A23">
        <w:t>Преображенском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настыря</w:t>
      </w:r>
      <w:r w:rsidRPr="00633A23">
        <w:rPr>
          <w:rFonts w:cs="Arial"/>
        </w:rPr>
        <w:t xml:space="preserve">, </w:t>
      </w:r>
      <w:r w:rsidRPr="00633A23">
        <w:t>Патриархом</w:t>
      </w:r>
      <w:r w:rsidRPr="00633A23">
        <w:rPr>
          <w:rFonts w:cs="Arial"/>
        </w:rPr>
        <w:t xml:space="preserve"> </w:t>
      </w:r>
      <w:r w:rsidRPr="00633A23">
        <w:t>Алексием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</w:t>
      </w:r>
      <w:r w:rsidRPr="00633A23">
        <w:rPr>
          <w:rFonts w:cs="Arial"/>
        </w:rPr>
        <w:t xml:space="preserve"> </w:t>
      </w:r>
      <w:r w:rsidRPr="00633A23">
        <w:t>Митро</w:t>
      </w:r>
      <w:r w:rsidRPr="00633A23">
        <w:softHyphen/>
        <w:t>полита</w:t>
      </w:r>
      <w:r w:rsidRPr="00633A23">
        <w:rPr>
          <w:rFonts w:cs="Arial"/>
        </w:rPr>
        <w:t xml:space="preserve"> </w:t>
      </w:r>
      <w:r w:rsidRPr="00633A23">
        <w:t>Фе</w:t>
      </w:r>
      <w:r w:rsidRPr="00633A23">
        <w:t>о</w:t>
      </w:r>
      <w:r w:rsidRPr="00633A23">
        <w:t>досия</w:t>
      </w:r>
      <w:r w:rsidRPr="00633A23">
        <w:rPr>
          <w:rFonts w:cs="Arial"/>
        </w:rPr>
        <w:t xml:space="preserve">, </w:t>
      </w:r>
      <w:r w:rsidRPr="00633A23">
        <w:t>Митрополита</w:t>
      </w:r>
      <w:r w:rsidRPr="00633A23">
        <w:rPr>
          <w:rFonts w:cs="Arial"/>
        </w:rPr>
        <w:t xml:space="preserve"> </w:t>
      </w:r>
      <w:r w:rsidRPr="00633A23">
        <w:t>Владимира</w:t>
      </w:r>
      <w:r w:rsidRPr="00633A23">
        <w:rPr>
          <w:rFonts w:cs="Arial"/>
        </w:rPr>
        <w:t xml:space="preserve">, </w:t>
      </w:r>
      <w:r w:rsidRPr="00633A23">
        <w:t>епископа Арсения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наместника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сонма</w:t>
      </w:r>
      <w:r w:rsidRPr="00633A23">
        <w:rPr>
          <w:rFonts w:cs="Arial"/>
        </w:rPr>
        <w:t xml:space="preserve"> </w:t>
      </w:r>
      <w:r w:rsidRPr="00633A23">
        <w:t>духовенства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softHyphen/>
        <w:t>бывшего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Петербурга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числа</w:t>
      </w:r>
      <w:r w:rsidRPr="00633A23">
        <w:rPr>
          <w:rFonts w:cs="Arial"/>
        </w:rPr>
        <w:t xml:space="preserve"> </w:t>
      </w:r>
      <w:r w:rsidRPr="00633A23">
        <w:t>братии</w:t>
      </w:r>
      <w:r w:rsidRPr="00633A23">
        <w:rPr>
          <w:rFonts w:cs="Arial"/>
        </w:rPr>
        <w:t xml:space="preserve">,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вершено</w:t>
      </w:r>
      <w:r w:rsidRPr="00633A23">
        <w:rPr>
          <w:rFonts w:cs="Arial"/>
        </w:rPr>
        <w:t xml:space="preserve"> </w:t>
      </w:r>
      <w:r w:rsidRPr="00633A23">
        <w:t>всенощное</w:t>
      </w:r>
      <w:r w:rsidRPr="00633A23">
        <w:rPr>
          <w:rFonts w:cs="Arial"/>
        </w:rPr>
        <w:t xml:space="preserve"> </w:t>
      </w:r>
      <w:r w:rsidRPr="00633A23">
        <w:t>бдение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В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, </w:t>
      </w:r>
      <w:r w:rsidRPr="00C1321F">
        <w:rPr>
          <w:rFonts w:cs="Arial"/>
          <w:b/>
        </w:rPr>
        <w:t xml:space="preserve">28 </w:t>
      </w:r>
      <w:r w:rsidRPr="00C1321F">
        <w:rPr>
          <w:b/>
        </w:rPr>
        <w:t>июня</w:t>
      </w:r>
      <w:r w:rsidRPr="00C1321F">
        <w:rPr>
          <w:rFonts w:cs="Arial"/>
          <w:b/>
        </w:rPr>
        <w:t xml:space="preserve">/11 </w:t>
      </w:r>
      <w:r w:rsidRPr="00C1321F">
        <w:rPr>
          <w:b/>
        </w:rPr>
        <w:t>июля</w:t>
      </w:r>
      <w:r w:rsidRPr="00633A23">
        <w:rPr>
          <w:rFonts w:cs="Arial"/>
        </w:rPr>
        <w:t xml:space="preserve">,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Святей</w:t>
      </w:r>
      <w:r w:rsidRPr="00633A23">
        <w:softHyphen/>
        <w:t>шество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</w:t>
      </w:r>
      <w:r w:rsidRPr="00633A23">
        <w:rPr>
          <w:rFonts w:cs="Arial"/>
        </w:rPr>
        <w:t xml:space="preserve"> </w:t>
      </w:r>
      <w:r w:rsidRPr="00633A23">
        <w:t>названных</w:t>
      </w:r>
      <w:r w:rsidRPr="00633A23">
        <w:rPr>
          <w:rFonts w:cs="Arial"/>
        </w:rPr>
        <w:t xml:space="preserve"> </w:t>
      </w:r>
      <w:r w:rsidRPr="00633A23">
        <w:t>арх</w:t>
      </w:r>
      <w:r w:rsidRPr="00633A23">
        <w:t>и</w:t>
      </w:r>
      <w:r w:rsidRPr="00633A23">
        <w:t>пастырей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пас</w:t>
      </w:r>
      <w:r w:rsidRPr="00633A23">
        <w:softHyphen/>
        <w:t>тырей</w:t>
      </w:r>
      <w:r w:rsidRPr="00633A23">
        <w:rPr>
          <w:rFonts w:cs="Arial"/>
        </w:rPr>
        <w:t xml:space="preserve"> </w:t>
      </w:r>
      <w:r w:rsidRPr="00633A23">
        <w:t>служил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Божественную литургию</w:t>
      </w:r>
      <w:r w:rsidRPr="00633A23">
        <w:rPr>
          <w:rFonts w:cs="Arial"/>
        </w:rPr>
        <w:t xml:space="preserve">, </w:t>
      </w:r>
      <w:r w:rsidRPr="00633A23">
        <w:t>поздравив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причащении</w:t>
      </w:r>
      <w:r w:rsidRPr="00633A23">
        <w:rPr>
          <w:rFonts w:cs="Arial"/>
        </w:rPr>
        <w:t xml:space="preserve"> </w:t>
      </w:r>
      <w:r w:rsidRPr="00633A23">
        <w:t>братию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всех молящихся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праздником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торжеством</w:t>
      </w:r>
      <w:r w:rsidRPr="00633A23">
        <w:rPr>
          <w:rFonts w:cs="Arial"/>
        </w:rPr>
        <w:t xml:space="preserve"> </w:t>
      </w:r>
      <w:r w:rsidRPr="00633A23">
        <w:t>освящения раки</w:t>
      </w:r>
      <w:r w:rsidRPr="00633A23">
        <w:rPr>
          <w:rFonts w:cs="Arial"/>
        </w:rPr>
        <w:t xml:space="preserve"> </w:t>
      </w:r>
      <w:r w:rsidRPr="00633A23">
        <w:t>Преподо</w:t>
      </w:r>
      <w:r w:rsidRPr="00633A23">
        <w:t>б</w:t>
      </w:r>
      <w:r w:rsidRPr="00633A23">
        <w:t>ным</w:t>
      </w:r>
      <w:r w:rsidRPr="00633A23">
        <w:rPr>
          <w:rFonts w:cs="Arial"/>
        </w:rPr>
        <w:t xml:space="preserve">. </w:t>
      </w:r>
      <w:r w:rsidRPr="00633A23">
        <w:t>Блаженнейший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Фео</w:t>
      </w:r>
      <w:r w:rsidRPr="00633A23">
        <w:softHyphen/>
        <w:t>досии</w:t>
      </w:r>
      <w:r w:rsidRPr="00633A23">
        <w:rPr>
          <w:rFonts w:cs="Arial"/>
        </w:rPr>
        <w:t xml:space="preserve"> </w:t>
      </w:r>
      <w:r w:rsidRPr="00633A23">
        <w:t>передал</w:t>
      </w:r>
      <w:r w:rsidRPr="00633A23">
        <w:rPr>
          <w:rFonts w:cs="Arial"/>
        </w:rPr>
        <w:t xml:space="preserve"> </w:t>
      </w:r>
      <w:r w:rsidRPr="00633A23">
        <w:t>монастырю</w:t>
      </w:r>
      <w:r w:rsidRPr="00633A23">
        <w:rPr>
          <w:rFonts w:cs="Arial"/>
        </w:rPr>
        <w:t xml:space="preserve"> </w:t>
      </w:r>
      <w:r w:rsidRPr="00633A23">
        <w:t>частицу</w:t>
      </w:r>
      <w:r w:rsidRPr="00633A23">
        <w:rPr>
          <w:rFonts w:cs="Arial"/>
        </w:rPr>
        <w:t xml:space="preserve"> </w:t>
      </w:r>
      <w:r w:rsidRPr="00633A23">
        <w:t>мощей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Гер</w:t>
      </w:r>
      <w:r w:rsidRPr="00633A23">
        <w:softHyphen/>
        <w:t>мана</w:t>
      </w:r>
      <w:r w:rsidRPr="00633A23">
        <w:rPr>
          <w:rFonts w:cs="Arial"/>
        </w:rPr>
        <w:t xml:space="preserve"> </w:t>
      </w:r>
      <w:r w:rsidRPr="00633A23">
        <w:t>Аляскинского</w:t>
      </w:r>
      <w:r w:rsidRPr="00633A23">
        <w:rPr>
          <w:rFonts w:cs="Arial"/>
        </w:rPr>
        <w:t xml:space="preserve">.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последовал</w:t>
      </w:r>
      <w:r w:rsidRPr="00633A23">
        <w:rPr>
          <w:rFonts w:cs="Arial"/>
        </w:rPr>
        <w:t xml:space="preserve"> </w:t>
      </w:r>
      <w:r w:rsidRPr="00633A23">
        <w:t>крестный</w:t>
      </w:r>
      <w:r w:rsidRPr="00633A23">
        <w:rPr>
          <w:rFonts w:cs="Arial"/>
        </w:rPr>
        <w:t xml:space="preserve"> </w:t>
      </w:r>
      <w:r w:rsidRPr="00633A23">
        <w:t>ход вокруг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.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братской</w:t>
      </w:r>
      <w:r w:rsidRPr="00633A23">
        <w:rPr>
          <w:rFonts w:cs="Arial"/>
        </w:rPr>
        <w:t xml:space="preserve"> </w:t>
      </w:r>
      <w:r w:rsidRPr="00633A23">
        <w:t>трапезы</w:t>
      </w:r>
      <w:r w:rsidRPr="00633A23">
        <w:rPr>
          <w:rFonts w:cs="Arial"/>
        </w:rPr>
        <w:t xml:space="preserve"> </w:t>
      </w:r>
      <w:r w:rsidRPr="00633A23">
        <w:t>Патриарх с</w:t>
      </w:r>
      <w:r w:rsidRPr="00633A23">
        <w:rPr>
          <w:rFonts w:cs="Arial"/>
        </w:rPr>
        <w:t xml:space="preserve"> </w:t>
      </w:r>
      <w:r w:rsidRPr="00633A23">
        <w:t>сонмом</w:t>
      </w:r>
      <w:r w:rsidRPr="00633A23">
        <w:rPr>
          <w:rFonts w:cs="Arial"/>
        </w:rPr>
        <w:t xml:space="preserve"> </w:t>
      </w:r>
      <w:r w:rsidRPr="00633A23">
        <w:t>духовенства</w:t>
      </w:r>
      <w:r w:rsidRPr="00633A23">
        <w:rPr>
          <w:rFonts w:cs="Arial"/>
        </w:rPr>
        <w:t xml:space="preserve"> </w:t>
      </w:r>
      <w:r w:rsidRPr="00633A23">
        <w:t>посетил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Никольский</w:t>
      </w:r>
      <w:r w:rsidRPr="00633A23">
        <w:rPr>
          <w:rFonts w:cs="Arial"/>
        </w:rPr>
        <w:t xml:space="preserve"> </w:t>
      </w:r>
      <w:r w:rsidRPr="00633A23">
        <w:t>скит</w:t>
      </w:r>
      <w:r w:rsidRPr="00633A23">
        <w:rPr>
          <w:rFonts w:cs="Arial"/>
        </w:rPr>
        <w:t>.</w:t>
      </w:r>
    </w:p>
    <w:p w:rsidR="00C1321F" w:rsidRDefault="00C1321F" w:rsidP="00EB0F88">
      <w:pPr>
        <w:rPr>
          <w:rFonts w:cs="Arial"/>
        </w:rPr>
      </w:pPr>
    </w:p>
    <w:p w:rsidR="00C1321F" w:rsidRPr="00633A23" w:rsidRDefault="007C5DE1" w:rsidP="00C1321F">
      <w:pPr>
        <w:ind w:firstLine="0"/>
        <w:rPr>
          <w:szCs w:val="24"/>
        </w:rPr>
      </w:pPr>
      <w:r w:rsidRPr="00A617A4">
        <w:rPr>
          <w:noProof/>
          <w:szCs w:val="24"/>
        </w:rPr>
        <w:pict>
          <v:shape id="Рисунок 18" o:spid="_x0000_i1042" type="#_x0000_t75" style="width:192pt;height:292.5pt;visibility:visible">
            <v:imagedata r:id="rId26" o:title=""/>
          </v:shape>
        </w:pict>
      </w:r>
    </w:p>
    <w:p w:rsidR="00C1321F" w:rsidRPr="00633A23" w:rsidRDefault="00C1321F" w:rsidP="00C1321F">
      <w:pPr>
        <w:pStyle w:val="ad"/>
      </w:pPr>
      <w:r w:rsidRPr="00633A23">
        <w:t>Поселок</w:t>
      </w:r>
      <w:r w:rsidRPr="00633A23">
        <w:rPr>
          <w:rFonts w:cs="Arial"/>
        </w:rPr>
        <w:t xml:space="preserve"> </w:t>
      </w:r>
      <w:r w:rsidRPr="00633A23">
        <w:t>Вартемяки</w:t>
      </w:r>
      <w:r w:rsidRPr="00633A23">
        <w:rPr>
          <w:rFonts w:cs="Arial"/>
        </w:rPr>
        <w:t xml:space="preserve">. </w:t>
      </w:r>
      <w:r w:rsidRPr="00633A23">
        <w:t>Скит</w:t>
      </w:r>
      <w:r w:rsidRPr="00633A23">
        <w:rPr>
          <w:rFonts w:cs="Arial"/>
        </w:rPr>
        <w:t xml:space="preserve"> (</w:t>
      </w:r>
      <w:r w:rsidRPr="00633A23">
        <w:t>подворье</w:t>
      </w:r>
      <w:r w:rsidRPr="00633A23">
        <w:rPr>
          <w:rFonts w:cs="Arial"/>
        </w:rPr>
        <w:t xml:space="preserve">)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Петербургского</w:t>
      </w:r>
      <w:r>
        <w:br/>
      </w:r>
      <w:r w:rsidRPr="00633A23">
        <w:t>Иоанновского</w:t>
      </w:r>
      <w:r w:rsidRPr="00633A23">
        <w:rPr>
          <w:rFonts w:cs="Arial"/>
        </w:rPr>
        <w:t xml:space="preserve"> </w:t>
      </w:r>
      <w:r w:rsidRPr="00633A23">
        <w:t>женского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. </w:t>
      </w:r>
      <w:r w:rsidRPr="00633A23">
        <w:t>Святейший</w:t>
      </w:r>
      <w:r w:rsidRPr="00633A23">
        <w:rPr>
          <w:rFonts w:cs="Arial"/>
        </w:rPr>
        <w:t xml:space="preserve"> </w:t>
      </w:r>
      <w:r w:rsidRPr="00633A23">
        <w:t>Патриарх</w:t>
      </w:r>
      <w:r>
        <w:br/>
      </w:r>
      <w:r w:rsidRPr="00633A23">
        <w:t>Алексий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 </w:t>
      </w:r>
      <w:r w:rsidRPr="00633A23">
        <w:t>освящает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мц</w:t>
      </w:r>
      <w:r w:rsidRPr="00633A23">
        <w:rPr>
          <w:rFonts w:cs="Arial"/>
        </w:rPr>
        <w:t xml:space="preserve">. </w:t>
      </w:r>
      <w:r w:rsidRPr="00633A23">
        <w:t>Софии</w:t>
      </w:r>
    </w:p>
    <w:p w:rsidR="002D3589" w:rsidRPr="00633A23" w:rsidRDefault="002D3589" w:rsidP="00EB0F88"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Святейшество</w:t>
      </w:r>
      <w:r w:rsidRPr="00633A23">
        <w:rPr>
          <w:rFonts w:cs="Arial"/>
        </w:rPr>
        <w:t xml:space="preserve"> </w:t>
      </w:r>
      <w:r w:rsidRPr="00633A23">
        <w:t>свершил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черню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акафистом</w:t>
      </w:r>
      <w:r w:rsidRPr="00633A23">
        <w:rPr>
          <w:rFonts w:cs="Arial"/>
        </w:rPr>
        <w:t xml:space="preserve"> </w:t>
      </w:r>
      <w:r w:rsidRPr="00633A23">
        <w:t>свв</w:t>
      </w:r>
      <w:r w:rsidRPr="00633A23">
        <w:rPr>
          <w:rFonts w:cs="Arial"/>
        </w:rPr>
        <w:t xml:space="preserve">. </w:t>
      </w:r>
      <w:r w:rsidRPr="00633A23">
        <w:t>Апостолам</w:t>
      </w:r>
      <w:r w:rsidRPr="00633A23">
        <w:rPr>
          <w:rFonts w:cs="Arial"/>
        </w:rPr>
        <w:t xml:space="preserve"> </w:t>
      </w:r>
      <w:r w:rsidRPr="00633A23">
        <w:t>Пе</w:t>
      </w:r>
      <w:r w:rsidRPr="00633A23">
        <w:t>т</w:t>
      </w:r>
      <w:r w:rsidRPr="00633A23">
        <w:t>ру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Павлу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состоялись</w:t>
      </w:r>
      <w:r w:rsidRPr="00633A23">
        <w:rPr>
          <w:rFonts w:cs="Arial"/>
        </w:rPr>
        <w:t xml:space="preserve"> </w:t>
      </w:r>
      <w:r w:rsidRPr="00633A23">
        <w:t>проводы</w:t>
      </w:r>
      <w:r w:rsidRPr="00633A23">
        <w:rPr>
          <w:rFonts w:cs="Arial"/>
        </w:rPr>
        <w:t xml:space="preserve"> </w:t>
      </w:r>
      <w:r w:rsidRPr="00633A23">
        <w:t>братией</w:t>
      </w:r>
      <w:r w:rsidRPr="00633A23">
        <w:rPr>
          <w:rFonts w:cs="Arial"/>
        </w:rPr>
        <w:t xml:space="preserve"> </w:t>
      </w:r>
      <w:r w:rsidRPr="00633A23">
        <w:t>Патриарха</w:t>
      </w:r>
      <w:r w:rsidRPr="00633A23">
        <w:rPr>
          <w:rFonts w:cs="Arial"/>
        </w:rPr>
        <w:t xml:space="preserve"> </w:t>
      </w:r>
      <w:r w:rsidRPr="00633A23">
        <w:t>до Монастырской</w:t>
      </w:r>
      <w:r w:rsidRPr="00633A23">
        <w:rPr>
          <w:rFonts w:cs="Arial"/>
        </w:rPr>
        <w:t xml:space="preserve"> </w:t>
      </w:r>
      <w:r w:rsidRPr="00633A23">
        <w:t>бухты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t>е</w:t>
      </w:r>
      <w:r w:rsidRPr="00633A23">
        <w:t>плоходе</w:t>
      </w:r>
      <w:r w:rsidRPr="00633A23">
        <w:rPr>
          <w:rFonts w:cs="Arial"/>
        </w:rPr>
        <w:t xml:space="preserve"> </w:t>
      </w:r>
      <w:r w:rsidRPr="00633A23">
        <w:t>«Санкт</w:t>
      </w:r>
      <w:r w:rsidRPr="00633A23">
        <w:rPr>
          <w:rFonts w:cs="Arial"/>
        </w:rPr>
        <w:t>-</w:t>
      </w:r>
      <w:r w:rsidRPr="00633A23">
        <w:t>Петербург»</w:t>
      </w:r>
      <w:r w:rsidRPr="00633A23">
        <w:rPr>
          <w:rFonts w:cs="Arial"/>
        </w:rPr>
        <w:t xml:space="preserve"> </w:t>
      </w:r>
      <w:r w:rsidRPr="00633A23">
        <w:t>Патриарх</w:t>
      </w:r>
      <w:r w:rsidRPr="00633A23">
        <w:rPr>
          <w:rFonts w:cs="Arial"/>
        </w:rPr>
        <w:t xml:space="preserve"> </w:t>
      </w:r>
      <w:r w:rsidRPr="00633A23">
        <w:t>Алексий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Феодосии и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сопровождавшее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духо</w:t>
      </w:r>
      <w:r w:rsidRPr="00633A23">
        <w:softHyphen/>
        <w:t>венство</w:t>
      </w:r>
      <w:r w:rsidRPr="00633A23">
        <w:rPr>
          <w:rFonts w:cs="Arial"/>
        </w:rPr>
        <w:t xml:space="preserve"> </w:t>
      </w:r>
      <w:r w:rsidRPr="00633A23">
        <w:t>отбыли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Петербург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Первоверховных</w:t>
      </w:r>
      <w:r w:rsidRPr="00633A23">
        <w:rPr>
          <w:rFonts w:cs="Arial"/>
        </w:rPr>
        <w:t xml:space="preserve"> </w:t>
      </w:r>
      <w:r w:rsidRPr="00633A23">
        <w:t>Апостолов</w:t>
      </w:r>
      <w:r w:rsidRPr="00633A23">
        <w:rPr>
          <w:rFonts w:cs="Arial"/>
        </w:rPr>
        <w:t xml:space="preserve"> </w:t>
      </w:r>
      <w:r w:rsidRPr="00633A23">
        <w:t>Петра</w:t>
      </w:r>
      <w:r w:rsidRPr="00633A23">
        <w:rPr>
          <w:rFonts w:cs="Arial"/>
        </w:rPr>
        <w:t xml:space="preserve"> </w:t>
      </w:r>
      <w:r w:rsidRPr="00633A23">
        <w:t>и Павла</w:t>
      </w:r>
      <w:r w:rsidRPr="00633A23">
        <w:rPr>
          <w:rFonts w:cs="Arial"/>
        </w:rPr>
        <w:t>, 2</w:t>
      </w:r>
      <w:r w:rsidRPr="0018308F">
        <w:rPr>
          <w:rFonts w:cs="Arial"/>
          <w:b/>
        </w:rPr>
        <w:t xml:space="preserve">9 </w:t>
      </w:r>
      <w:r w:rsidRPr="0018308F">
        <w:rPr>
          <w:b/>
        </w:rPr>
        <w:t>июня</w:t>
      </w:r>
      <w:r w:rsidRPr="0018308F">
        <w:rPr>
          <w:rFonts w:cs="Arial"/>
          <w:b/>
        </w:rPr>
        <w:t xml:space="preserve">/12 </w:t>
      </w:r>
      <w:r w:rsidRPr="0018308F">
        <w:rPr>
          <w:b/>
        </w:rPr>
        <w:t>июля</w:t>
      </w:r>
      <w:r w:rsidRPr="0018308F">
        <w:rPr>
          <w:rFonts w:cs="Arial"/>
          <w:b/>
        </w:rPr>
        <w:t xml:space="preserve">,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Святе</w:t>
      </w:r>
      <w:r w:rsidRPr="00633A23">
        <w:t>й</w:t>
      </w:r>
      <w:r w:rsidRPr="00633A23">
        <w:t>шество</w:t>
      </w:r>
      <w:r w:rsidRPr="00633A23">
        <w:rPr>
          <w:rFonts w:cs="Arial"/>
        </w:rPr>
        <w:t xml:space="preserve">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 митрополитом</w:t>
      </w:r>
      <w:r w:rsidRPr="00633A23">
        <w:rPr>
          <w:rFonts w:cs="Arial"/>
        </w:rPr>
        <w:t xml:space="preserve"> </w:t>
      </w:r>
      <w:r w:rsidRPr="00633A23">
        <w:t>Владимиром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епископом</w:t>
      </w:r>
      <w:r w:rsidRPr="00633A23">
        <w:rPr>
          <w:rFonts w:cs="Arial"/>
        </w:rPr>
        <w:t xml:space="preserve"> </w:t>
      </w:r>
      <w:r w:rsidRPr="00633A23">
        <w:t>Арсением отправился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Петербурга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Петергоф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служил вместе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архиереями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мест</w:t>
      </w:r>
      <w:r w:rsidRPr="00633A23">
        <w:softHyphen/>
        <w:t>ном</w:t>
      </w:r>
      <w:r w:rsidRPr="00633A23">
        <w:rPr>
          <w:rFonts w:cs="Arial"/>
        </w:rPr>
        <w:t xml:space="preserve"> </w:t>
      </w:r>
      <w:r w:rsidRPr="00633A23">
        <w:t>Петропавло</w:t>
      </w:r>
      <w:r w:rsidRPr="00633A23">
        <w:t>в</w:t>
      </w:r>
      <w:r w:rsidRPr="00633A23">
        <w:t>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слу</w:t>
      </w:r>
      <w:r w:rsidRPr="00633A23">
        <w:softHyphen/>
        <w:t>чаю</w:t>
      </w:r>
      <w:r w:rsidRPr="00633A23">
        <w:rPr>
          <w:rFonts w:cs="Arial"/>
        </w:rPr>
        <w:t xml:space="preserve"> </w:t>
      </w:r>
      <w:r w:rsidRPr="00633A23">
        <w:t>престольного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состоялся</w:t>
      </w:r>
      <w:r w:rsidRPr="00633A23">
        <w:rPr>
          <w:rFonts w:cs="Arial"/>
        </w:rPr>
        <w:t xml:space="preserve"> </w:t>
      </w:r>
      <w:r w:rsidRPr="00633A23">
        <w:t>многолюдный крес</w:t>
      </w:r>
      <w:r w:rsidRPr="00633A23">
        <w:t>т</w:t>
      </w:r>
      <w:r w:rsidRPr="00633A23">
        <w:t>ный</w:t>
      </w:r>
      <w:r w:rsidRPr="00633A23">
        <w:rPr>
          <w:rFonts w:cs="Arial"/>
        </w:rPr>
        <w:t xml:space="preserve"> </w:t>
      </w:r>
      <w:r w:rsidRPr="00633A23">
        <w:t>ход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обед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высоких</w:t>
      </w:r>
      <w:r w:rsidRPr="00633A23">
        <w:rPr>
          <w:rFonts w:cs="Arial"/>
        </w:rPr>
        <w:t xml:space="preserve"> </w:t>
      </w:r>
      <w:r w:rsidRPr="00633A23">
        <w:t>гостей</w:t>
      </w:r>
      <w:r w:rsidRPr="00633A23">
        <w:rPr>
          <w:rFonts w:cs="Arial"/>
        </w:rPr>
        <w:t xml:space="preserve">, </w:t>
      </w:r>
      <w:r w:rsidRPr="00633A23">
        <w:t>уст</w:t>
      </w:r>
      <w:r w:rsidRPr="00633A23">
        <w:softHyphen/>
        <w:t>роенный</w:t>
      </w:r>
      <w:r w:rsidRPr="00633A23">
        <w:rPr>
          <w:rFonts w:cs="Arial"/>
        </w:rPr>
        <w:t xml:space="preserve"> </w:t>
      </w:r>
      <w:r w:rsidRPr="00633A23">
        <w:t>приходом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Патриарх</w:t>
      </w:r>
      <w:r w:rsidRPr="00633A23">
        <w:rPr>
          <w:rFonts w:cs="Arial"/>
        </w:rPr>
        <w:t xml:space="preserve"> </w:t>
      </w:r>
      <w:r w:rsidRPr="00633A23">
        <w:t>Алексий</w:t>
      </w:r>
      <w:r w:rsidRPr="00633A23">
        <w:rPr>
          <w:rFonts w:cs="Arial"/>
        </w:rPr>
        <w:t xml:space="preserve"> </w:t>
      </w:r>
      <w:r w:rsidRPr="00633A23">
        <w:t>совершил всенощное</w:t>
      </w:r>
      <w:r w:rsidRPr="00633A23">
        <w:rPr>
          <w:rFonts w:cs="Arial"/>
        </w:rPr>
        <w:t xml:space="preserve"> </w:t>
      </w:r>
      <w:r w:rsidRPr="00633A23">
        <w:t>бдение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Иоанновском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настыре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канун престольного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Двенадцати</w:t>
      </w:r>
      <w:r w:rsidRPr="00633A23">
        <w:rPr>
          <w:rFonts w:cs="Arial"/>
        </w:rPr>
        <w:t xml:space="preserve"> </w:t>
      </w:r>
      <w:r w:rsidRPr="00633A23">
        <w:t>Апостолов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 самый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, </w:t>
      </w:r>
      <w:r w:rsidRPr="0018308F">
        <w:rPr>
          <w:rFonts w:cs="Arial"/>
          <w:b/>
        </w:rPr>
        <w:t xml:space="preserve">30 </w:t>
      </w:r>
      <w:r w:rsidRPr="0018308F">
        <w:rPr>
          <w:b/>
        </w:rPr>
        <w:t>и</w:t>
      </w:r>
      <w:r w:rsidRPr="0018308F">
        <w:rPr>
          <w:b/>
        </w:rPr>
        <w:t>ю</w:t>
      </w:r>
      <w:r w:rsidRPr="0018308F">
        <w:rPr>
          <w:b/>
        </w:rPr>
        <w:t>ня</w:t>
      </w:r>
      <w:r w:rsidRPr="0018308F">
        <w:rPr>
          <w:rFonts w:cs="Arial"/>
          <w:b/>
        </w:rPr>
        <w:t xml:space="preserve">/13 </w:t>
      </w:r>
      <w:r w:rsidRPr="0018308F">
        <w:rPr>
          <w:b/>
        </w:rPr>
        <w:t>июля</w:t>
      </w:r>
      <w:r w:rsidRPr="0018308F">
        <w:rPr>
          <w:rFonts w:cs="Arial"/>
          <w:b/>
        </w:rPr>
        <w:t>,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Божественную литургию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вокруг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состоялся крестный</w:t>
      </w:r>
      <w:r w:rsidRPr="00633A23">
        <w:rPr>
          <w:rFonts w:cs="Arial"/>
        </w:rPr>
        <w:t xml:space="preserve"> </w:t>
      </w:r>
      <w:r w:rsidRPr="00633A23">
        <w:t>ход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Святейшество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сопровож</w:t>
      </w:r>
      <w:r w:rsidRPr="00633A23">
        <w:softHyphen/>
        <w:t>дающими</w:t>
      </w:r>
      <w:r w:rsidRPr="00633A23">
        <w:rPr>
          <w:rFonts w:cs="Arial"/>
        </w:rPr>
        <w:t xml:space="preserve"> </w:t>
      </w:r>
      <w:r w:rsidRPr="00633A23">
        <w:t>лицами</w:t>
      </w:r>
      <w:r w:rsidRPr="00633A23">
        <w:rPr>
          <w:rFonts w:cs="Arial"/>
        </w:rPr>
        <w:t xml:space="preserve"> </w:t>
      </w:r>
      <w:r w:rsidRPr="00633A23">
        <w:t>вылетел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Москву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канун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Коневской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</w:t>
      </w:r>
      <w:r w:rsidRPr="00633A23">
        <w:softHyphen/>
        <w:t>ри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отправился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Коневский</w:t>
      </w:r>
      <w:r w:rsidRPr="00633A23">
        <w:rPr>
          <w:rFonts w:cs="Arial"/>
        </w:rPr>
        <w:t xml:space="preserve"> </w:t>
      </w:r>
      <w:r w:rsidRPr="00633A23">
        <w:t>Ро</w:t>
      </w:r>
      <w:r w:rsidRPr="00633A23">
        <w:softHyphen/>
        <w:t>ждества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 </w:t>
      </w:r>
      <w:r w:rsidRPr="00633A23">
        <w:t>мужской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lastRenderedPageBreak/>
        <w:t>всенощное</w:t>
      </w:r>
      <w:r w:rsidRPr="00633A23">
        <w:rPr>
          <w:rFonts w:cs="Arial"/>
        </w:rPr>
        <w:t xml:space="preserve"> </w:t>
      </w:r>
      <w:r w:rsidRPr="00633A23">
        <w:t>бдение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Сретен</w:t>
      </w:r>
      <w:r w:rsidRPr="00633A23">
        <w:softHyphen/>
        <w:t>ском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следующий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самый праздник</w:t>
      </w:r>
      <w:r w:rsidRPr="00633A23">
        <w:rPr>
          <w:rFonts w:cs="Arial"/>
        </w:rPr>
        <w:t xml:space="preserve"> </w:t>
      </w:r>
      <w:r w:rsidRPr="0018308F">
        <w:rPr>
          <w:rFonts w:cs="Arial"/>
          <w:b/>
        </w:rPr>
        <w:t xml:space="preserve">11/24 </w:t>
      </w:r>
      <w:r w:rsidRPr="0018308F">
        <w:rPr>
          <w:b/>
        </w:rPr>
        <w:t>июля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, </w:t>
      </w:r>
      <w:r w:rsidRPr="00633A23">
        <w:t>раз</w:t>
      </w:r>
      <w:r w:rsidRPr="00633A23">
        <w:softHyphen/>
        <w:t>делив</w:t>
      </w:r>
      <w:r w:rsidRPr="00633A23">
        <w:rPr>
          <w:rFonts w:cs="Arial"/>
        </w:rPr>
        <w:t xml:space="preserve"> </w:t>
      </w:r>
      <w:r w:rsidRPr="00633A23">
        <w:t>молитву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насельниками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. </w:t>
      </w:r>
      <w:r w:rsidRPr="00633A23">
        <w:t>Днем</w:t>
      </w:r>
      <w:r w:rsidRPr="00633A23">
        <w:rPr>
          <w:rFonts w:cs="Arial"/>
        </w:rPr>
        <w:t xml:space="preserve"> </w:t>
      </w:r>
      <w:r w:rsidRPr="00633A23">
        <w:t>Влады</w:t>
      </w:r>
      <w:r w:rsidRPr="00633A23">
        <w:softHyphen/>
        <w:t>ка</w:t>
      </w:r>
      <w:r w:rsidRPr="00633A23">
        <w:rPr>
          <w:rFonts w:cs="Arial"/>
        </w:rPr>
        <w:t xml:space="preserve"> </w:t>
      </w:r>
      <w:r w:rsidRPr="00633A23">
        <w:t>осмотрел</w:t>
      </w:r>
      <w:r w:rsidRPr="00633A23">
        <w:rPr>
          <w:rFonts w:cs="Arial"/>
        </w:rPr>
        <w:t xml:space="preserve"> </w:t>
      </w:r>
      <w:r w:rsidRPr="00633A23">
        <w:t>святыни</w:t>
      </w:r>
      <w:r w:rsidRPr="00633A23">
        <w:rPr>
          <w:rFonts w:cs="Arial"/>
        </w:rPr>
        <w:t xml:space="preserve"> </w:t>
      </w:r>
      <w:r w:rsidRPr="00633A23">
        <w:t>Коневского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18308F">
        <w:rPr>
          <w:rFonts w:cs="Arial"/>
          <w:b/>
        </w:rPr>
        <w:t xml:space="preserve">8/21 </w:t>
      </w:r>
      <w:r w:rsidRPr="0018308F">
        <w:rPr>
          <w:b/>
        </w:rPr>
        <w:t>июля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Казанской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 Матери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 Владимир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Казан</w:t>
      </w:r>
      <w:r w:rsidRPr="00633A23">
        <w:softHyphen/>
        <w:t>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, </w:t>
      </w:r>
      <w:r w:rsidRPr="00633A23">
        <w:t>поздравив</w:t>
      </w:r>
      <w:r w:rsidRPr="00633A23">
        <w:rPr>
          <w:rFonts w:cs="Arial"/>
        </w:rPr>
        <w:t xml:space="preserve"> </w:t>
      </w:r>
      <w:r w:rsidRPr="00633A23">
        <w:t>прихожан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престольным праздником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18308F">
        <w:rPr>
          <w:rFonts w:cs="Arial"/>
          <w:b/>
        </w:rPr>
        <w:t xml:space="preserve">20 </w:t>
      </w:r>
      <w:r w:rsidRPr="0018308F">
        <w:rPr>
          <w:b/>
        </w:rPr>
        <w:t>июля</w:t>
      </w:r>
      <w:r w:rsidRPr="0018308F">
        <w:rPr>
          <w:rFonts w:cs="Arial"/>
          <w:b/>
        </w:rPr>
        <w:t xml:space="preserve">/2 </w:t>
      </w:r>
      <w:r w:rsidRPr="0018308F">
        <w:rPr>
          <w:b/>
        </w:rPr>
        <w:t>августа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пророка</w:t>
      </w:r>
      <w:r w:rsidRPr="00633A23">
        <w:rPr>
          <w:rFonts w:cs="Arial"/>
        </w:rPr>
        <w:t xml:space="preserve"> </w:t>
      </w:r>
      <w:r w:rsidRPr="00633A23">
        <w:t>Божия Илии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Вла</w:t>
      </w:r>
      <w:r w:rsidRPr="00633A23">
        <w:softHyphen/>
        <w:t>димир</w:t>
      </w:r>
      <w:r w:rsidRPr="00633A23">
        <w:rPr>
          <w:rFonts w:cs="Arial"/>
        </w:rPr>
        <w:t xml:space="preserve"> </w:t>
      </w:r>
      <w:r w:rsidRPr="00633A23">
        <w:t>служил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пророка</w:t>
      </w:r>
      <w:r w:rsidRPr="00633A23">
        <w:rPr>
          <w:rFonts w:cs="Arial"/>
        </w:rPr>
        <w:t xml:space="preserve"> </w:t>
      </w:r>
      <w:r w:rsidRPr="00633A23">
        <w:t>Божия</w:t>
      </w:r>
      <w:r w:rsidRPr="00633A23">
        <w:rPr>
          <w:rFonts w:cs="Arial"/>
        </w:rPr>
        <w:t xml:space="preserve"> </w:t>
      </w:r>
      <w:r w:rsidRPr="00633A23">
        <w:t>Илии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роховых</w:t>
      </w:r>
      <w:r w:rsidRPr="00633A23">
        <w:rPr>
          <w:rFonts w:cs="Arial"/>
        </w:rPr>
        <w:t>.</w:t>
      </w:r>
    </w:p>
    <w:p w:rsidR="0018308F" w:rsidRDefault="002D3589" w:rsidP="00EB0F88">
      <w:pPr>
        <w:rPr>
          <w:rFonts w:cs="Arial"/>
        </w:rPr>
      </w:pPr>
      <w:r w:rsidRPr="0018308F">
        <w:rPr>
          <w:rFonts w:cs="Arial"/>
          <w:b/>
        </w:rPr>
        <w:t xml:space="preserve">28 </w:t>
      </w:r>
      <w:r w:rsidRPr="0018308F">
        <w:rPr>
          <w:b/>
        </w:rPr>
        <w:t>июля</w:t>
      </w:r>
      <w:r w:rsidRPr="0018308F">
        <w:rPr>
          <w:rFonts w:cs="Arial"/>
          <w:b/>
        </w:rPr>
        <w:t xml:space="preserve">/10 </w:t>
      </w:r>
      <w:r w:rsidRPr="0018308F">
        <w:rPr>
          <w:b/>
        </w:rPr>
        <w:t>августа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Смоленской</w:t>
      </w:r>
      <w:r w:rsidRPr="00633A23">
        <w:rPr>
          <w:rFonts w:cs="Arial"/>
        </w:rPr>
        <w:t xml:space="preserve"> </w:t>
      </w:r>
      <w:r w:rsidRPr="00633A23">
        <w:t>иконы 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Смоленской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t>к</w:t>
      </w:r>
      <w:r w:rsidRPr="00633A23">
        <w:t>ви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Смо</w:t>
      </w:r>
      <w:r w:rsidRPr="00633A23">
        <w:softHyphen/>
        <w:t>ленском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престольного</w:t>
      </w:r>
      <w:r w:rsidRPr="00633A23">
        <w:rPr>
          <w:rFonts w:cs="Arial"/>
        </w:rPr>
        <w:t xml:space="preserve"> </w:t>
      </w:r>
      <w:r w:rsidRPr="00633A23">
        <w:t>праздника 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вершил</w:t>
      </w:r>
      <w:r w:rsidRPr="00633A23">
        <w:rPr>
          <w:rFonts w:cs="Arial"/>
        </w:rPr>
        <w:t xml:space="preserve"> </w:t>
      </w:r>
      <w:r w:rsidRPr="00633A23">
        <w:t>прибывший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</w:t>
      </w:r>
      <w:r w:rsidRPr="00633A23">
        <w:rPr>
          <w:rFonts w:cs="Arial"/>
        </w:rPr>
        <w:softHyphen/>
      </w:r>
      <w:r w:rsidRPr="00633A23">
        <w:t>Петербург</w:t>
      </w:r>
      <w:r w:rsidRPr="00633A23">
        <w:rPr>
          <w:rFonts w:cs="Arial"/>
        </w:rPr>
        <w:t xml:space="preserve"> </w:t>
      </w:r>
      <w:r w:rsidRPr="00633A23">
        <w:t>викарий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, </w:t>
      </w:r>
      <w:r w:rsidRPr="00633A23">
        <w:t>назна</w:t>
      </w:r>
      <w:r w:rsidRPr="00633A23">
        <w:softHyphen/>
        <w:t>ченный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Син</w:t>
      </w:r>
      <w:r w:rsidRPr="00633A23">
        <w:t>о</w:t>
      </w:r>
      <w:r w:rsidRPr="00633A23">
        <w:t>дом</w:t>
      </w:r>
      <w:r w:rsidRPr="00633A23">
        <w:rPr>
          <w:rFonts w:cs="Arial"/>
        </w:rPr>
        <w:t xml:space="preserve"> 4/17 </w:t>
      </w:r>
      <w:r w:rsidRPr="00633A23">
        <w:t>июля</w:t>
      </w:r>
      <w:r w:rsidRPr="00633A23">
        <w:rPr>
          <w:rFonts w:cs="Arial"/>
        </w:rPr>
        <w:t xml:space="preserve"> </w:t>
      </w:r>
      <w:r w:rsidRPr="00633A23">
        <w:t>ректором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семинарии</w:t>
      </w:r>
      <w:r w:rsidRPr="00633A23">
        <w:rPr>
          <w:rFonts w:cs="Arial"/>
        </w:rPr>
        <w:t xml:space="preserve">, </w:t>
      </w:r>
      <w:r w:rsidRPr="00633A23">
        <w:t>Пре</w:t>
      </w:r>
      <w:r w:rsidRPr="00633A23">
        <w:softHyphen/>
        <w:t>освященный</w:t>
      </w:r>
      <w:r w:rsidRPr="00633A23">
        <w:rPr>
          <w:rFonts w:cs="Arial"/>
        </w:rPr>
        <w:t xml:space="preserve"> </w:t>
      </w:r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Константин</w:t>
      </w:r>
      <w:r w:rsidRPr="00633A23">
        <w:rPr>
          <w:rFonts w:cs="Arial"/>
        </w:rPr>
        <w:t xml:space="preserve"> (</w:t>
      </w:r>
      <w:r w:rsidRPr="00633A23">
        <w:t>Горянов</w:t>
      </w:r>
      <w:r w:rsidRPr="00633A23">
        <w:rPr>
          <w:rFonts w:cs="Arial"/>
        </w:rPr>
        <w:t xml:space="preserve">).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же возглавил</w:t>
      </w:r>
      <w:r w:rsidRPr="00633A23">
        <w:rPr>
          <w:rFonts w:cs="Arial"/>
        </w:rPr>
        <w:t xml:space="preserve"> </w:t>
      </w:r>
      <w:r w:rsidRPr="00633A23">
        <w:t>крестный</w:t>
      </w:r>
      <w:r w:rsidRPr="00633A23">
        <w:rPr>
          <w:rFonts w:cs="Arial"/>
        </w:rPr>
        <w:t xml:space="preserve"> </w:t>
      </w:r>
      <w:r w:rsidRPr="00633A23">
        <w:t>ход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чтимой ик</w:t>
      </w:r>
      <w:r w:rsidRPr="00633A23">
        <w:t>о</w:t>
      </w:r>
      <w:r w:rsidRPr="00633A23">
        <w:t>ной</w:t>
      </w:r>
      <w:r w:rsidRPr="00633A23">
        <w:rPr>
          <w:rFonts w:cs="Arial"/>
        </w:rPr>
        <w:t xml:space="preserve"> </w:t>
      </w:r>
      <w:r w:rsidRPr="00633A23">
        <w:t>Смоленской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Преосвященство</w:t>
      </w:r>
      <w:r w:rsidRPr="00633A23">
        <w:rPr>
          <w:rFonts w:cs="Arial"/>
        </w:rPr>
        <w:t xml:space="preserve"> </w:t>
      </w:r>
      <w:r w:rsidRPr="00633A23">
        <w:t>совер</w:t>
      </w:r>
      <w:r w:rsidRPr="00633A23">
        <w:softHyphen/>
        <w:t>шил</w:t>
      </w:r>
      <w:r w:rsidRPr="00633A23">
        <w:rPr>
          <w:rFonts w:cs="Arial"/>
        </w:rPr>
        <w:t xml:space="preserve"> </w:t>
      </w:r>
      <w:r w:rsidRPr="00633A23">
        <w:t>всенощное</w:t>
      </w:r>
      <w:r w:rsidRPr="00633A23">
        <w:rPr>
          <w:rFonts w:cs="Arial"/>
        </w:rPr>
        <w:t xml:space="preserve"> </w:t>
      </w:r>
      <w:r w:rsidRPr="00633A23">
        <w:t>бдение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t>о</w:t>
      </w:r>
      <w:r w:rsidRPr="00633A23">
        <w:t>анна</w:t>
      </w:r>
      <w:r w:rsidRPr="00633A23">
        <w:rPr>
          <w:rFonts w:cs="Arial"/>
        </w:rPr>
        <w:t xml:space="preserve"> </w:t>
      </w:r>
      <w:r w:rsidRPr="00633A23">
        <w:t>Богосло</w:t>
      </w:r>
      <w:r w:rsidRPr="00633A23">
        <w:softHyphen/>
        <w:t>ва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семи</w:t>
      </w:r>
      <w:r w:rsidRPr="00633A23">
        <w:softHyphen/>
        <w:t>нарии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следующий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 </w:t>
      </w:r>
      <w:r w:rsidRPr="0018308F">
        <w:rPr>
          <w:rFonts w:cs="Arial"/>
          <w:b/>
        </w:rPr>
        <w:t xml:space="preserve">29 </w:t>
      </w:r>
      <w:r w:rsidRPr="0018308F">
        <w:rPr>
          <w:b/>
        </w:rPr>
        <w:t>ию</w:t>
      </w:r>
      <w:r w:rsidRPr="0018308F">
        <w:rPr>
          <w:b/>
        </w:rPr>
        <w:softHyphen/>
        <w:t>ля</w:t>
      </w:r>
      <w:r w:rsidRPr="0018308F">
        <w:rPr>
          <w:rFonts w:cs="Arial"/>
          <w:b/>
        </w:rPr>
        <w:t xml:space="preserve">/11 </w:t>
      </w:r>
      <w:r w:rsidRPr="0018308F">
        <w:rPr>
          <w:b/>
        </w:rPr>
        <w:t>августа</w:t>
      </w:r>
      <w:r w:rsidRPr="00633A23">
        <w:rPr>
          <w:rFonts w:cs="Arial"/>
        </w:rPr>
        <w:t xml:space="preserve">,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, </w:t>
      </w:r>
      <w:r w:rsidRPr="00633A23">
        <w:t>за которой</w:t>
      </w:r>
      <w:r w:rsidRPr="00633A23">
        <w:rPr>
          <w:rFonts w:cs="Arial"/>
        </w:rPr>
        <w:t xml:space="preserve"> </w:t>
      </w:r>
      <w:r w:rsidRPr="00633A23">
        <w:t>рукопол</w:t>
      </w:r>
      <w:r w:rsidRPr="00633A23">
        <w:t>о</w:t>
      </w:r>
      <w:r w:rsidRPr="00633A23">
        <w:t>жил</w:t>
      </w:r>
      <w:r w:rsidRPr="00633A23">
        <w:rPr>
          <w:rFonts w:cs="Arial"/>
        </w:rPr>
        <w:t xml:space="preserve"> </w:t>
      </w:r>
      <w:r w:rsidRPr="00633A23">
        <w:t>иподиакона</w:t>
      </w:r>
      <w:r w:rsidRPr="00633A23">
        <w:rPr>
          <w:rFonts w:cs="Arial"/>
        </w:rPr>
        <w:t xml:space="preserve"> </w:t>
      </w:r>
      <w:r w:rsidRPr="00633A23">
        <w:t>Димитрия</w:t>
      </w:r>
      <w:r w:rsidRPr="00633A23">
        <w:rPr>
          <w:rFonts w:cs="Arial"/>
        </w:rPr>
        <w:t xml:space="preserve"> </w:t>
      </w:r>
      <w:r w:rsidRPr="00633A23">
        <w:t>Зубовича во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>. (</w:t>
      </w:r>
      <w:r w:rsidRPr="00633A23">
        <w:t>Назначен</w:t>
      </w:r>
      <w:r w:rsidRPr="00633A23">
        <w:rPr>
          <w:rFonts w:cs="Arial"/>
        </w:rPr>
        <w:t xml:space="preserve"> </w:t>
      </w:r>
      <w:r w:rsidRPr="00633A23">
        <w:t>митрополитом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Ладожским</w:t>
      </w:r>
      <w:r w:rsidRPr="00633A23">
        <w:rPr>
          <w:rFonts w:cs="Arial"/>
        </w:rPr>
        <w:t xml:space="preserve"> </w:t>
      </w:r>
      <w:r w:rsidRPr="00633A23">
        <w:t>Владимиром</w:t>
      </w:r>
      <w:r w:rsidRPr="00633A23">
        <w:rPr>
          <w:rFonts w:cs="Arial"/>
        </w:rPr>
        <w:t xml:space="preserve"> </w:t>
      </w:r>
      <w:r w:rsidRPr="00633A23">
        <w:t>штатным диаконом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Троицкого</w:t>
      </w:r>
      <w:r w:rsidRPr="00633A23">
        <w:rPr>
          <w:rFonts w:cs="Arial"/>
        </w:rPr>
        <w:t xml:space="preserve"> </w:t>
      </w:r>
      <w:r w:rsidRPr="00633A23">
        <w:t>Измайловского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>.)</w:t>
      </w:r>
    </w:p>
    <w:p w:rsidR="002D3589" w:rsidRDefault="002D3589" w:rsidP="00EB0F88">
      <w:pPr>
        <w:rPr>
          <w:rFonts w:cs="Arial"/>
        </w:rPr>
      </w:pPr>
      <w:r w:rsidRPr="00633A23">
        <w:t>Вечером</w:t>
      </w:r>
      <w:r w:rsidRPr="00633A23">
        <w:rPr>
          <w:rFonts w:cs="Arial"/>
        </w:rPr>
        <w:t xml:space="preserve"> </w:t>
      </w:r>
      <w:r w:rsidRPr="0018308F">
        <w:rPr>
          <w:rFonts w:cs="Arial"/>
          <w:b/>
        </w:rPr>
        <w:t xml:space="preserve">30 </w:t>
      </w:r>
      <w:r w:rsidRPr="0018308F">
        <w:rPr>
          <w:b/>
        </w:rPr>
        <w:t>июля</w:t>
      </w:r>
      <w:r w:rsidRPr="0018308F">
        <w:rPr>
          <w:rFonts w:cs="Arial"/>
          <w:b/>
        </w:rPr>
        <w:t xml:space="preserve">/12 </w:t>
      </w:r>
      <w:r w:rsidRPr="0018308F">
        <w:rPr>
          <w:b/>
        </w:rPr>
        <w:t>августа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канун</w:t>
      </w:r>
      <w:r w:rsidRPr="00633A23">
        <w:rPr>
          <w:rFonts w:cs="Arial"/>
        </w:rPr>
        <w:t xml:space="preserve"> </w:t>
      </w:r>
      <w:r w:rsidRPr="00633A23">
        <w:t>памяти сщмч</w:t>
      </w:r>
      <w:r w:rsidRPr="00633A23">
        <w:rPr>
          <w:rFonts w:cs="Arial"/>
        </w:rPr>
        <w:t xml:space="preserve">. </w:t>
      </w:r>
      <w:r w:rsidRPr="00633A23">
        <w:t>митрополита</w:t>
      </w:r>
      <w:r w:rsidRPr="00633A23">
        <w:rPr>
          <w:rFonts w:cs="Arial"/>
        </w:rPr>
        <w:t xml:space="preserve"> </w:t>
      </w:r>
      <w:r w:rsidRPr="00633A23">
        <w:t>Вениамина</w:t>
      </w:r>
      <w:r w:rsidRPr="00633A23">
        <w:rPr>
          <w:rFonts w:cs="Arial"/>
        </w:rPr>
        <w:t xml:space="preserve"> </w:t>
      </w:r>
      <w:r w:rsidRPr="00633A23">
        <w:t>Петрогра</w:t>
      </w:r>
      <w:r w:rsidRPr="00633A23">
        <w:t>д</w:t>
      </w:r>
      <w:r w:rsidRPr="00633A23">
        <w:t>ского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иже 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убиенных</w:t>
      </w:r>
      <w:r w:rsidRPr="00633A23">
        <w:rPr>
          <w:rFonts w:cs="Arial"/>
        </w:rPr>
        <w:t xml:space="preserve"> </w:t>
      </w:r>
      <w:r w:rsidRPr="00633A23">
        <w:t>сщмч</w:t>
      </w:r>
      <w:r w:rsidRPr="00633A23">
        <w:rPr>
          <w:rFonts w:cs="Arial"/>
        </w:rPr>
        <w:t xml:space="preserve">. </w:t>
      </w:r>
      <w:r w:rsidRPr="00633A23">
        <w:t>архимандрита</w:t>
      </w:r>
      <w:r w:rsidRPr="00633A23">
        <w:rPr>
          <w:rFonts w:cs="Arial"/>
        </w:rPr>
        <w:t xml:space="preserve"> </w:t>
      </w:r>
      <w:r w:rsidRPr="00633A23">
        <w:t>Сергия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мчч</w:t>
      </w:r>
      <w:r w:rsidRPr="00633A23">
        <w:rPr>
          <w:rFonts w:cs="Arial"/>
        </w:rPr>
        <w:t xml:space="preserve">. </w:t>
      </w:r>
      <w:r w:rsidRPr="00633A23">
        <w:t>Юрия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, </w:t>
      </w:r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t>н</w:t>
      </w:r>
      <w:r w:rsidRPr="00633A23">
        <w:t>стантин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то</w:t>
      </w:r>
      <w:r w:rsidRPr="00633A23">
        <w:rPr>
          <w:rFonts w:cs="Arial"/>
        </w:rPr>
        <w:t>-</w:t>
      </w:r>
      <w:r w:rsidRPr="00633A23">
        <w:t>Троицком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softHyphen/>
        <w:t>нощное</w:t>
      </w:r>
      <w:r w:rsidRPr="00633A23">
        <w:rPr>
          <w:rFonts w:cs="Arial"/>
        </w:rPr>
        <w:t xml:space="preserve"> </w:t>
      </w:r>
      <w:r w:rsidRPr="00633A23">
        <w:t>бдение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следующий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, 31 </w:t>
      </w:r>
      <w:r w:rsidRPr="00633A23">
        <w:t>июля</w:t>
      </w:r>
      <w:r w:rsidRPr="00633A23">
        <w:rPr>
          <w:rFonts w:cs="Arial"/>
        </w:rPr>
        <w:t xml:space="preserve">/13 </w:t>
      </w:r>
      <w:r w:rsidRPr="00633A23">
        <w:t>августа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памяти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Божест</w:t>
      </w:r>
      <w:r w:rsidRPr="00633A23">
        <w:softHyphen/>
        <w:t>венную</w:t>
      </w:r>
      <w:r w:rsidRPr="00633A23">
        <w:rPr>
          <w:rFonts w:cs="Arial"/>
        </w:rPr>
        <w:t xml:space="preserve"> </w:t>
      </w:r>
      <w:r w:rsidRPr="00633A23">
        <w:t>л</w:t>
      </w:r>
      <w:r w:rsidRPr="00633A23">
        <w:t>и</w:t>
      </w:r>
      <w:r w:rsidRPr="00633A23">
        <w:t>тургию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рукоположил</w:t>
      </w:r>
      <w:r w:rsidRPr="00633A23">
        <w:rPr>
          <w:rFonts w:cs="Arial"/>
        </w:rPr>
        <w:t xml:space="preserve"> </w:t>
      </w:r>
      <w:r w:rsidRPr="00633A23">
        <w:t>диакона церкви</w:t>
      </w:r>
      <w:r w:rsidRPr="00633A23">
        <w:rPr>
          <w:rFonts w:cs="Arial"/>
        </w:rPr>
        <w:t xml:space="preserve"> </w:t>
      </w:r>
      <w:r w:rsidRPr="00633A23">
        <w:t>Богоявления</w:t>
      </w:r>
      <w:r w:rsidRPr="00633A23">
        <w:rPr>
          <w:rFonts w:cs="Arial"/>
        </w:rPr>
        <w:t xml:space="preserve"> </w:t>
      </w:r>
      <w:r w:rsidRPr="00633A23">
        <w:t>Господня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Гутуевском</w:t>
      </w:r>
      <w:r w:rsidRPr="00633A23">
        <w:rPr>
          <w:rFonts w:cs="Arial"/>
        </w:rPr>
        <w:t xml:space="preserve"> </w:t>
      </w:r>
      <w:r w:rsidRPr="00633A23">
        <w:t>острове Владимира</w:t>
      </w:r>
      <w:r w:rsidRPr="00633A23">
        <w:rPr>
          <w:rFonts w:cs="Arial"/>
        </w:rPr>
        <w:t xml:space="preserve"> </w:t>
      </w:r>
      <w:r w:rsidRPr="00633A23">
        <w:t>Корнилова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пресвитера</w:t>
      </w:r>
      <w:r w:rsidRPr="00633A23">
        <w:rPr>
          <w:rFonts w:cs="Arial"/>
        </w:rPr>
        <w:t xml:space="preserve">. </w:t>
      </w:r>
      <w:r w:rsidRPr="00633A23">
        <w:t>Назначен</w:t>
      </w:r>
      <w:r w:rsidRPr="00633A23">
        <w:rPr>
          <w:rFonts w:cs="Arial"/>
        </w:rPr>
        <w:t xml:space="preserve"> </w:t>
      </w:r>
      <w:r w:rsidRPr="00633A23">
        <w:t>штат</w:t>
      </w:r>
      <w:r w:rsidRPr="00633A23">
        <w:softHyphen/>
        <w:t>ным</w:t>
      </w:r>
      <w:r w:rsidRPr="00633A23">
        <w:rPr>
          <w:rFonts w:cs="Arial"/>
        </w:rPr>
        <w:t xml:space="preserve"> </w:t>
      </w:r>
      <w:r w:rsidRPr="00633A23">
        <w:t>священником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вмч</w:t>
      </w:r>
      <w:r w:rsidRPr="00633A23">
        <w:rPr>
          <w:rFonts w:cs="Arial"/>
        </w:rPr>
        <w:t xml:space="preserve">. </w:t>
      </w:r>
      <w:r w:rsidRPr="00633A23">
        <w:t>целителя</w:t>
      </w:r>
      <w:r w:rsidRPr="00633A23">
        <w:rPr>
          <w:rFonts w:cs="Arial"/>
        </w:rPr>
        <w:t xml:space="preserve"> </w:t>
      </w:r>
      <w:r w:rsidRPr="00633A23">
        <w:t>Пантелей</w:t>
      </w:r>
      <w:r w:rsidRPr="00633A23">
        <w:softHyphen/>
        <w:t>мона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Тарховке</w:t>
      </w:r>
      <w:r w:rsidRPr="00633A23">
        <w:rPr>
          <w:rFonts w:cs="Arial"/>
        </w:rPr>
        <w:t>.</w:t>
      </w:r>
    </w:p>
    <w:p w:rsidR="0018308F" w:rsidRPr="00633A23" w:rsidRDefault="0018308F" w:rsidP="00EB0F88"/>
    <w:p w:rsidR="002D3589" w:rsidRPr="00633A23" w:rsidRDefault="002D3589" w:rsidP="0018308F">
      <w:pPr>
        <w:pStyle w:val="5"/>
      </w:pPr>
      <w:r w:rsidRPr="00633A23">
        <w:t>Август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, </w:t>
      </w:r>
      <w:r w:rsidRPr="0018308F">
        <w:rPr>
          <w:rFonts w:cs="Arial"/>
          <w:b/>
        </w:rPr>
        <w:t xml:space="preserve">5/18 </w:t>
      </w:r>
      <w:r w:rsidRPr="0018308F">
        <w:rPr>
          <w:b/>
        </w:rPr>
        <w:t>августа</w:t>
      </w:r>
      <w:r w:rsidRPr="00633A23">
        <w:rPr>
          <w:rFonts w:cs="Arial"/>
        </w:rPr>
        <w:t xml:space="preserve">, </w:t>
      </w:r>
      <w:r w:rsidRPr="00633A23">
        <w:t>предпразднство</w:t>
      </w:r>
      <w:r w:rsidRPr="00633A23">
        <w:rPr>
          <w:rFonts w:cs="Arial"/>
        </w:rPr>
        <w:t xml:space="preserve"> </w:t>
      </w:r>
      <w:r w:rsidRPr="00633A23">
        <w:t>Пре</w:t>
      </w:r>
      <w:r w:rsidRPr="00633A23">
        <w:softHyphen/>
        <w:t>ображения</w:t>
      </w:r>
      <w:r w:rsidRPr="00633A23">
        <w:rPr>
          <w:rFonts w:cs="Arial"/>
        </w:rPr>
        <w:t xml:space="preserve"> </w:t>
      </w:r>
      <w:r w:rsidRPr="00633A23">
        <w:t>Господня</w:t>
      </w:r>
      <w:r w:rsidRPr="00633A23">
        <w:rPr>
          <w:rFonts w:cs="Arial"/>
        </w:rPr>
        <w:t xml:space="preserve">, </w:t>
      </w:r>
      <w:r w:rsidRPr="00633A23">
        <w:t>Преосвященный</w:t>
      </w:r>
      <w:r w:rsidRPr="00633A23">
        <w:rPr>
          <w:rFonts w:cs="Arial"/>
        </w:rPr>
        <w:t xml:space="preserve"> </w:t>
      </w:r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Тих</w:t>
      </w:r>
      <w:r w:rsidRPr="00633A23">
        <w:softHyphen/>
        <w:t>винский</w:t>
      </w:r>
      <w:r w:rsidRPr="00633A23">
        <w:rPr>
          <w:rFonts w:cs="Arial"/>
        </w:rPr>
        <w:t xml:space="preserve"> </w:t>
      </w:r>
      <w:r w:rsidRPr="00633A23">
        <w:t>Константин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Владимирской 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softHyphen/>
        <w:t>торой</w:t>
      </w:r>
      <w:r w:rsidRPr="00633A23">
        <w:rPr>
          <w:rFonts w:cs="Arial"/>
        </w:rPr>
        <w:t xml:space="preserve"> </w:t>
      </w:r>
      <w:r w:rsidRPr="00633A23">
        <w:t>рукоположил</w:t>
      </w:r>
      <w:r w:rsidRPr="00633A23">
        <w:rPr>
          <w:rFonts w:cs="Arial"/>
        </w:rPr>
        <w:t xml:space="preserve"> </w:t>
      </w:r>
      <w:r w:rsidRPr="00633A23">
        <w:t>выпускника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ховной</w:t>
      </w:r>
      <w:r w:rsidRPr="00633A23">
        <w:rPr>
          <w:rFonts w:cs="Arial"/>
        </w:rPr>
        <w:t xml:space="preserve"> </w:t>
      </w:r>
      <w:r w:rsidRPr="00633A23">
        <w:t>ак</w:t>
      </w:r>
      <w:r w:rsidRPr="00633A23">
        <w:t>а</w:t>
      </w:r>
      <w:r w:rsidRPr="00633A23">
        <w:t>демии</w:t>
      </w:r>
      <w:r w:rsidRPr="00633A23">
        <w:rPr>
          <w:rFonts w:cs="Arial"/>
        </w:rPr>
        <w:t xml:space="preserve">, </w:t>
      </w:r>
      <w:r w:rsidRPr="00633A23">
        <w:t>преподавателя</w:t>
      </w:r>
      <w:r w:rsidRPr="00633A23">
        <w:rPr>
          <w:rFonts w:cs="Arial"/>
        </w:rPr>
        <w:t xml:space="preserve"> </w:t>
      </w:r>
      <w:r w:rsidRPr="00633A23">
        <w:t>катехизиса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семинарии</w:t>
      </w:r>
      <w:r w:rsidRPr="00633A23">
        <w:rPr>
          <w:rFonts w:cs="Arial"/>
        </w:rPr>
        <w:t xml:space="preserve">, </w:t>
      </w:r>
      <w:r w:rsidRPr="00633A23">
        <w:t>куратора</w:t>
      </w:r>
      <w:r w:rsidRPr="00633A23">
        <w:rPr>
          <w:rFonts w:cs="Arial"/>
        </w:rPr>
        <w:t xml:space="preserve"> </w:t>
      </w:r>
      <w:r w:rsidRPr="00633A23">
        <w:t>Радио «Тэос»</w:t>
      </w:r>
      <w:r w:rsidRPr="00633A23">
        <w:rPr>
          <w:rFonts w:cs="Arial"/>
        </w:rPr>
        <w:t xml:space="preserve">, </w:t>
      </w:r>
      <w:r w:rsidRPr="00633A23">
        <w:t>иподиакона</w:t>
      </w:r>
      <w:r w:rsidRPr="00633A23">
        <w:rPr>
          <w:rFonts w:cs="Arial"/>
        </w:rPr>
        <w:t xml:space="preserve">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Пашкова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сан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Константин</w:t>
      </w:r>
      <w:r w:rsidRPr="00633A23">
        <w:rPr>
          <w:rFonts w:cs="Arial"/>
        </w:rPr>
        <w:t xml:space="preserve"> </w:t>
      </w:r>
      <w:r w:rsidRPr="00633A23">
        <w:t>совер</w:t>
      </w:r>
      <w:r w:rsidRPr="00633A23">
        <w:softHyphen/>
        <w:t>шил</w:t>
      </w:r>
      <w:r w:rsidRPr="00633A23">
        <w:rPr>
          <w:rFonts w:cs="Arial"/>
        </w:rPr>
        <w:t xml:space="preserve"> </w:t>
      </w:r>
      <w:r w:rsidRPr="00633A23">
        <w:t>всенощное</w:t>
      </w:r>
      <w:r w:rsidRPr="00633A23">
        <w:rPr>
          <w:rFonts w:cs="Arial"/>
        </w:rPr>
        <w:t xml:space="preserve"> </w:t>
      </w:r>
      <w:r w:rsidRPr="00633A23">
        <w:t>бдение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Спасо</w:t>
      </w:r>
      <w:r w:rsidRPr="00633A23">
        <w:rPr>
          <w:rFonts w:cs="Arial"/>
        </w:rPr>
        <w:t>-</w:t>
      </w:r>
      <w:r w:rsidRPr="00633A23">
        <w:t>Преображенском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боре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18308F">
        <w:rPr>
          <w:rFonts w:cs="Arial"/>
          <w:b/>
        </w:rPr>
        <w:t xml:space="preserve">6/19 </w:t>
      </w:r>
      <w:r w:rsidRPr="0018308F">
        <w:rPr>
          <w:b/>
        </w:rPr>
        <w:t>августа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Боже</w:t>
      </w:r>
      <w:r w:rsidRPr="00633A23">
        <w:softHyphen/>
        <w:t>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рукоположил</w:t>
      </w:r>
      <w:r w:rsidRPr="00633A23">
        <w:rPr>
          <w:rFonts w:cs="Arial"/>
        </w:rPr>
        <w:t xml:space="preserve"> </w:t>
      </w:r>
      <w:r w:rsidRPr="00633A23">
        <w:t>диакона Николая</w:t>
      </w:r>
      <w:r w:rsidRPr="00633A23">
        <w:rPr>
          <w:rFonts w:cs="Arial"/>
        </w:rPr>
        <w:t xml:space="preserve"> </w:t>
      </w:r>
      <w:r w:rsidRPr="00633A23">
        <w:t>Пашкова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пресвитера</w:t>
      </w:r>
      <w:r w:rsidRPr="00633A23">
        <w:rPr>
          <w:rFonts w:cs="Arial"/>
        </w:rPr>
        <w:t xml:space="preserve"> (</w:t>
      </w:r>
      <w:r w:rsidRPr="00633A23">
        <w:t>командирован</w:t>
      </w:r>
      <w:r w:rsidRPr="00633A23">
        <w:rPr>
          <w:rFonts w:cs="Arial"/>
        </w:rPr>
        <w:t xml:space="preserve"> </w:t>
      </w:r>
      <w:r w:rsidRPr="00633A23">
        <w:t>в Спасо</w:t>
      </w:r>
      <w:r w:rsidRPr="00633A23">
        <w:rPr>
          <w:rFonts w:cs="Arial"/>
        </w:rPr>
        <w:t>-</w:t>
      </w:r>
      <w:r w:rsidRPr="00633A23">
        <w:t>Преображенский</w:t>
      </w:r>
      <w:r w:rsidRPr="00633A23">
        <w:rPr>
          <w:rFonts w:cs="Arial"/>
        </w:rPr>
        <w:t xml:space="preserve"> </w:t>
      </w:r>
      <w:r w:rsidRPr="00633A23">
        <w:t>собор</w:t>
      </w:r>
      <w:r w:rsidRPr="00633A23">
        <w:rPr>
          <w:rFonts w:cs="Arial"/>
        </w:rPr>
        <w:t xml:space="preserve">),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крестный ход</w:t>
      </w:r>
      <w:r w:rsidRPr="00633A23">
        <w:rPr>
          <w:rFonts w:cs="Arial"/>
        </w:rPr>
        <w:t xml:space="preserve"> </w:t>
      </w:r>
      <w:r w:rsidRPr="00633A23">
        <w:t>вокруг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традиционное</w:t>
      </w:r>
      <w:r w:rsidRPr="00633A23">
        <w:rPr>
          <w:rFonts w:cs="Arial"/>
        </w:rPr>
        <w:t xml:space="preserve"> </w:t>
      </w:r>
      <w:r w:rsidRPr="00633A23">
        <w:t>освящение</w:t>
      </w:r>
      <w:r w:rsidRPr="00633A23">
        <w:rPr>
          <w:rFonts w:cs="Arial"/>
        </w:rPr>
        <w:t xml:space="preserve"> </w:t>
      </w:r>
      <w:r w:rsidRPr="00633A23">
        <w:t>пл</w:t>
      </w:r>
      <w:r w:rsidRPr="00633A23">
        <w:t>о</w:t>
      </w:r>
      <w:r w:rsidRPr="00633A23">
        <w:t>дов</w:t>
      </w:r>
      <w:r w:rsidRPr="00633A23">
        <w:rPr>
          <w:rFonts w:cs="Arial"/>
        </w:rPr>
        <w:t xml:space="preserve">, </w:t>
      </w:r>
      <w:r w:rsidRPr="00633A23">
        <w:t>приносимых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богомольцами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канун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Успения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, </w:t>
      </w:r>
      <w:r w:rsidRPr="0018308F">
        <w:rPr>
          <w:rFonts w:cs="Arial"/>
          <w:b/>
        </w:rPr>
        <w:t xml:space="preserve">14/27 </w:t>
      </w:r>
      <w:r w:rsidRPr="0018308F">
        <w:rPr>
          <w:b/>
        </w:rPr>
        <w:t>августа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</w:t>
      </w:r>
      <w:r w:rsidRPr="00633A23">
        <w:softHyphen/>
        <w:t>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Богоявленском кафедральном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боре</w:t>
      </w:r>
      <w:r w:rsidRPr="00633A23">
        <w:rPr>
          <w:rFonts w:cs="Arial"/>
        </w:rPr>
        <w:t xml:space="preserve"> </w:t>
      </w:r>
      <w:r w:rsidRPr="00633A23">
        <w:t>всенощное</w:t>
      </w:r>
      <w:r w:rsidRPr="00633A23">
        <w:rPr>
          <w:rFonts w:cs="Arial"/>
        </w:rPr>
        <w:t xml:space="preserve"> </w:t>
      </w:r>
      <w:r w:rsidRPr="00633A23">
        <w:t>бдение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самый праздник</w:t>
      </w:r>
      <w:r w:rsidRPr="00633A23">
        <w:rPr>
          <w:rFonts w:cs="Arial"/>
        </w:rPr>
        <w:t xml:space="preserve">, </w:t>
      </w:r>
      <w:r w:rsidRPr="0018308F">
        <w:rPr>
          <w:rFonts w:cs="Arial"/>
          <w:b/>
        </w:rPr>
        <w:t xml:space="preserve">15/28 </w:t>
      </w:r>
      <w:r w:rsidRPr="0018308F">
        <w:rPr>
          <w:b/>
        </w:rPr>
        <w:t>августа</w:t>
      </w:r>
      <w:r w:rsidRPr="00633A23">
        <w:rPr>
          <w:rFonts w:cs="Arial"/>
        </w:rPr>
        <w:t xml:space="preserve">,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softHyphen/>
        <w:t>тургию</w:t>
      </w:r>
      <w:r w:rsidRPr="00633A23">
        <w:rPr>
          <w:rFonts w:cs="Arial"/>
        </w:rPr>
        <w:t xml:space="preserve">. </w:t>
      </w:r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Константин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празд</w:t>
      </w:r>
      <w:r w:rsidRPr="00633A23">
        <w:softHyphen/>
        <w:t>ника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Князь</w:t>
      </w:r>
      <w:r w:rsidRPr="00633A23">
        <w:rPr>
          <w:rFonts w:cs="Arial"/>
        </w:rPr>
        <w:t>-</w:t>
      </w:r>
      <w:r w:rsidRPr="00633A23">
        <w:t>Владимирском соборе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18308F">
        <w:rPr>
          <w:rFonts w:cs="Arial"/>
          <w:b/>
        </w:rPr>
        <w:t xml:space="preserve">30 </w:t>
      </w:r>
      <w:r w:rsidRPr="0018308F">
        <w:rPr>
          <w:b/>
        </w:rPr>
        <w:t>августа</w:t>
      </w:r>
      <w:r w:rsidRPr="0018308F">
        <w:rPr>
          <w:rFonts w:cs="Arial"/>
          <w:b/>
        </w:rPr>
        <w:t xml:space="preserve">/12 </w:t>
      </w:r>
      <w:r w:rsidRPr="0018308F">
        <w:rPr>
          <w:b/>
        </w:rPr>
        <w:t>сентября</w:t>
      </w:r>
      <w:r w:rsidRPr="0018308F">
        <w:rPr>
          <w:rFonts w:cs="Arial"/>
          <w:b/>
        </w:rPr>
        <w:t>,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праздник св</w:t>
      </w:r>
      <w:r w:rsidRPr="00633A23">
        <w:rPr>
          <w:rFonts w:cs="Arial"/>
        </w:rPr>
        <w:t xml:space="preserve">. </w:t>
      </w:r>
      <w:r w:rsidRPr="00633A23">
        <w:t>блгв</w:t>
      </w:r>
      <w:r w:rsidRPr="00633A23">
        <w:rPr>
          <w:rFonts w:cs="Arial"/>
        </w:rPr>
        <w:t xml:space="preserve">. </w:t>
      </w:r>
      <w:r w:rsidRPr="00633A23">
        <w:t>вел</w:t>
      </w:r>
      <w:r w:rsidRPr="00633A23">
        <w:rPr>
          <w:rFonts w:cs="Arial"/>
        </w:rPr>
        <w:t xml:space="preserve">. </w:t>
      </w:r>
      <w:r w:rsidRPr="00633A23">
        <w:t>князя</w:t>
      </w:r>
      <w:r w:rsidRPr="00633A23">
        <w:rPr>
          <w:rFonts w:cs="Arial"/>
        </w:rPr>
        <w:t xml:space="preserve">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Невского</w:t>
      </w:r>
      <w:r w:rsidRPr="00633A23">
        <w:rPr>
          <w:rFonts w:cs="Arial"/>
        </w:rPr>
        <w:t xml:space="preserve">, </w:t>
      </w:r>
      <w:r w:rsidRPr="00633A23">
        <w:t>м</w:t>
      </w:r>
      <w:r w:rsidRPr="00633A23">
        <w:t>и</w:t>
      </w:r>
      <w:r w:rsidRPr="00633A23">
        <w:t>трополит 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, </w:t>
      </w:r>
      <w:r w:rsidRPr="00633A23">
        <w:t>священно</w:t>
      </w:r>
      <w:r w:rsidRPr="00633A23">
        <w:rPr>
          <w:rFonts w:cs="Arial"/>
        </w:rPr>
        <w:t>-</w:t>
      </w:r>
      <w:r w:rsidRPr="00633A23">
        <w:t>архимандрит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Троицкой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 лавры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</w:t>
      </w:r>
      <w:r w:rsidRPr="00633A23">
        <w:rPr>
          <w:rFonts w:cs="Arial"/>
        </w:rPr>
        <w:t xml:space="preserve"> </w:t>
      </w:r>
      <w:r w:rsidRPr="00633A23">
        <w:t>Преосвященного</w:t>
      </w:r>
      <w:r w:rsidRPr="00633A23">
        <w:rPr>
          <w:rFonts w:cs="Arial"/>
        </w:rPr>
        <w:t xml:space="preserve"> </w:t>
      </w:r>
      <w:r w:rsidRPr="00633A23">
        <w:t>епископа</w:t>
      </w:r>
      <w:r w:rsidRPr="00633A23">
        <w:rPr>
          <w:rFonts w:cs="Arial"/>
        </w:rPr>
        <w:t xml:space="preserve"> </w:t>
      </w:r>
      <w:r w:rsidRPr="00633A23">
        <w:t>Тих</w:t>
      </w:r>
      <w:r w:rsidRPr="00633A23">
        <w:softHyphen/>
        <w:t>винского</w:t>
      </w:r>
      <w:r w:rsidRPr="00633A23">
        <w:rPr>
          <w:rFonts w:cs="Arial"/>
        </w:rPr>
        <w:t xml:space="preserve"> </w:t>
      </w:r>
      <w:r w:rsidRPr="00633A23">
        <w:t>Констант</w:t>
      </w:r>
      <w:r w:rsidRPr="00633A23">
        <w:t>и</w:t>
      </w:r>
      <w:r w:rsidRPr="00633A23">
        <w:t>на</w:t>
      </w:r>
      <w:r w:rsidRPr="00633A23">
        <w:rPr>
          <w:rFonts w:cs="Arial"/>
        </w:rPr>
        <w:t xml:space="preserve">, </w:t>
      </w:r>
      <w:r w:rsidRPr="00633A23">
        <w:t>монашествующих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сонма</w:t>
      </w:r>
      <w:r w:rsidRPr="00633A23">
        <w:rPr>
          <w:rFonts w:cs="Arial"/>
        </w:rPr>
        <w:t xml:space="preserve"> </w:t>
      </w:r>
      <w:r w:rsidRPr="00633A23">
        <w:t>кли</w:t>
      </w:r>
      <w:r w:rsidRPr="00633A23">
        <w:softHyphen/>
        <w:t>риков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,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же соборе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рукополо</w:t>
      </w:r>
      <w:r w:rsidRPr="00633A23">
        <w:softHyphen/>
        <w:t>жил</w:t>
      </w:r>
      <w:r w:rsidRPr="00633A23">
        <w:rPr>
          <w:rFonts w:cs="Arial"/>
        </w:rPr>
        <w:t xml:space="preserve"> </w:t>
      </w:r>
      <w:r w:rsidRPr="00633A23">
        <w:t>штатного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Троицкого</w:t>
      </w:r>
      <w:r w:rsidRPr="00633A23">
        <w:rPr>
          <w:rFonts w:cs="Arial"/>
        </w:rPr>
        <w:t xml:space="preserve"> </w:t>
      </w:r>
      <w:r w:rsidRPr="00633A23">
        <w:t>Изма</w:t>
      </w:r>
      <w:r w:rsidRPr="00633A23">
        <w:t>й</w:t>
      </w:r>
      <w:r w:rsidRPr="00633A23">
        <w:t>ловско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Андрея</w:t>
      </w:r>
      <w:r w:rsidRPr="00633A23">
        <w:rPr>
          <w:rFonts w:cs="Arial"/>
        </w:rPr>
        <w:t xml:space="preserve"> </w:t>
      </w:r>
      <w:r w:rsidRPr="00633A23">
        <w:t>Лелина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пресвитера</w:t>
      </w:r>
      <w:r w:rsidRPr="00633A23">
        <w:rPr>
          <w:rFonts w:cs="Arial"/>
        </w:rPr>
        <w:t xml:space="preserve">, </w:t>
      </w:r>
      <w:r w:rsidRPr="00633A23">
        <w:t>опреде</w:t>
      </w:r>
      <w:r w:rsidRPr="00633A23">
        <w:softHyphen/>
        <w:t>лив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штатным</w:t>
      </w:r>
      <w:r w:rsidRPr="00633A23">
        <w:rPr>
          <w:rFonts w:cs="Arial"/>
        </w:rPr>
        <w:t xml:space="preserve"> </w:t>
      </w:r>
      <w:r w:rsidRPr="00633A23">
        <w:t>священником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Спаса</w:t>
      </w:r>
      <w:r w:rsidRPr="00633A23">
        <w:rPr>
          <w:rFonts w:cs="Arial"/>
        </w:rPr>
        <w:t xml:space="preserve"> </w:t>
      </w:r>
      <w:r w:rsidRPr="00633A23">
        <w:t>Неруко</w:t>
      </w:r>
      <w:r w:rsidRPr="00633A23">
        <w:softHyphen/>
        <w:t>творного</w:t>
      </w:r>
      <w:r w:rsidRPr="00633A23">
        <w:rPr>
          <w:rFonts w:cs="Arial"/>
        </w:rPr>
        <w:t xml:space="preserve"> </w:t>
      </w:r>
      <w:r w:rsidRPr="00633A23">
        <w:t>образа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Румболовской</w:t>
      </w:r>
      <w:r w:rsidRPr="00633A23">
        <w:rPr>
          <w:rFonts w:cs="Arial"/>
        </w:rPr>
        <w:t xml:space="preserve"> </w:t>
      </w:r>
      <w:r w:rsidRPr="00633A23">
        <w:t>горе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Всеволожске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прохождением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t>о</w:t>
      </w:r>
      <w:r w:rsidRPr="00633A23">
        <w:t>служебной</w:t>
      </w:r>
      <w:r w:rsidRPr="00633A23">
        <w:rPr>
          <w:rFonts w:cs="Arial"/>
        </w:rPr>
        <w:t xml:space="preserve"> </w:t>
      </w:r>
      <w:r w:rsidRPr="00633A23">
        <w:t>практики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. </w:t>
      </w:r>
      <w:r w:rsidRPr="00633A23">
        <w:t>Затем вокруг</w:t>
      </w:r>
      <w:r w:rsidRPr="00633A23">
        <w:rPr>
          <w:rFonts w:cs="Arial"/>
        </w:rPr>
        <w:t xml:space="preserve"> </w:t>
      </w:r>
      <w:r w:rsidRPr="00633A23">
        <w:t>соб</w:t>
      </w:r>
      <w:r w:rsidRPr="00633A23">
        <w:t>о</w:t>
      </w:r>
      <w:r w:rsidRPr="00633A23">
        <w:lastRenderedPageBreak/>
        <w:t>ра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совершен</w:t>
      </w:r>
      <w:r w:rsidRPr="00633A23">
        <w:rPr>
          <w:rFonts w:cs="Arial"/>
        </w:rPr>
        <w:t xml:space="preserve"> </w:t>
      </w:r>
      <w:r w:rsidRPr="00633A23">
        <w:t>крестный</w:t>
      </w:r>
      <w:r w:rsidRPr="00633A23">
        <w:rPr>
          <w:rFonts w:cs="Arial"/>
        </w:rPr>
        <w:t xml:space="preserve"> </w:t>
      </w:r>
      <w:r w:rsidRPr="00633A23">
        <w:t>ход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мощами</w:t>
      </w:r>
      <w:r w:rsidR="0018308F"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блгв</w:t>
      </w:r>
      <w:r w:rsidRPr="00633A23">
        <w:rPr>
          <w:rFonts w:cs="Arial"/>
        </w:rPr>
        <w:t xml:space="preserve">. </w:t>
      </w:r>
      <w:r w:rsidRPr="00633A23">
        <w:t>вел</w:t>
      </w:r>
      <w:r w:rsidRPr="00633A23">
        <w:rPr>
          <w:rFonts w:cs="Arial"/>
        </w:rPr>
        <w:t xml:space="preserve">. </w:t>
      </w:r>
      <w:r w:rsidRPr="00633A23">
        <w:t>кн</w:t>
      </w:r>
      <w:r w:rsidRPr="00633A23">
        <w:rPr>
          <w:rFonts w:cs="Arial"/>
        </w:rPr>
        <w:t xml:space="preserve">.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Невского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няли</w:t>
      </w:r>
      <w:r w:rsidRPr="00633A23">
        <w:rPr>
          <w:rFonts w:cs="Arial"/>
        </w:rPr>
        <w:t xml:space="preserve"> </w:t>
      </w:r>
      <w:r w:rsidRPr="00633A23">
        <w:t>участие</w:t>
      </w:r>
      <w:r w:rsidRPr="00633A23">
        <w:rPr>
          <w:rFonts w:cs="Arial"/>
        </w:rPr>
        <w:t xml:space="preserve"> </w:t>
      </w:r>
      <w:r w:rsidRPr="00633A23">
        <w:t>многочисленные</w:t>
      </w:r>
      <w:r w:rsidRPr="00633A23">
        <w:rPr>
          <w:rFonts w:cs="Arial"/>
        </w:rPr>
        <w:t xml:space="preserve"> </w:t>
      </w:r>
      <w:r w:rsidRPr="00633A23">
        <w:t>клирики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богомольцы</w:t>
      </w:r>
      <w:r w:rsidRPr="00633A23">
        <w:rPr>
          <w:rFonts w:cs="Arial"/>
        </w:rPr>
        <w:t xml:space="preserve">, </w:t>
      </w:r>
      <w:r w:rsidRPr="00633A23">
        <w:t>пришедшие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Лавру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Троицком соборе</w:t>
      </w:r>
      <w:r w:rsidRPr="00633A23">
        <w:rPr>
          <w:rFonts w:cs="Arial"/>
        </w:rPr>
        <w:t xml:space="preserve"> </w:t>
      </w:r>
      <w:r w:rsidRPr="00633A23">
        <w:t>торжественно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соборно</w:t>
      </w:r>
      <w:r w:rsidRPr="00633A23">
        <w:rPr>
          <w:rFonts w:cs="Arial"/>
        </w:rPr>
        <w:t xml:space="preserve">,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духовенством епархии</w:t>
      </w:r>
      <w:r w:rsidRPr="00633A23">
        <w:rPr>
          <w:rFonts w:cs="Arial"/>
        </w:rPr>
        <w:t xml:space="preserve">,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отслужен</w:t>
      </w:r>
      <w:r w:rsidRPr="00633A23">
        <w:rPr>
          <w:rFonts w:cs="Arial"/>
        </w:rPr>
        <w:t xml:space="preserve"> </w:t>
      </w:r>
      <w:r w:rsidRPr="00633A23">
        <w:t>молебен</w:t>
      </w:r>
      <w:r w:rsidRPr="00633A23">
        <w:rPr>
          <w:rFonts w:cs="Arial"/>
        </w:rPr>
        <w:t xml:space="preserve"> </w:t>
      </w:r>
      <w:r w:rsidRPr="00633A23">
        <w:t>великому</w:t>
      </w:r>
      <w:r w:rsidRPr="00633A23">
        <w:rPr>
          <w:rFonts w:cs="Arial"/>
        </w:rPr>
        <w:t xml:space="preserve"> </w:t>
      </w:r>
      <w:r w:rsidRPr="00633A23">
        <w:t>небесному покровителю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>.</w:t>
      </w:r>
    </w:p>
    <w:p w:rsidR="0018308F" w:rsidRDefault="0018308F" w:rsidP="00EB0F88"/>
    <w:p w:rsidR="0018308F" w:rsidRPr="00633A23" w:rsidRDefault="007C5DE1" w:rsidP="0018308F">
      <w:pPr>
        <w:ind w:firstLine="0"/>
        <w:rPr>
          <w:szCs w:val="24"/>
        </w:rPr>
      </w:pPr>
      <w:r w:rsidRPr="00A617A4">
        <w:rPr>
          <w:noProof/>
          <w:szCs w:val="24"/>
        </w:rPr>
        <w:pict>
          <v:shape id="Рисунок 19" o:spid="_x0000_i1043" type="#_x0000_t75" style="width:258pt;height:165.75pt;visibility:visible">
            <v:imagedata r:id="rId27" o:title=""/>
          </v:shape>
        </w:pict>
      </w:r>
    </w:p>
    <w:p w:rsidR="0018308F" w:rsidRPr="00633A23" w:rsidRDefault="0018308F" w:rsidP="0018308F">
      <w:pPr>
        <w:pStyle w:val="ad"/>
      </w:pP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блгв</w:t>
      </w:r>
      <w:r w:rsidRPr="00633A23">
        <w:rPr>
          <w:rFonts w:cs="Arial"/>
        </w:rPr>
        <w:t xml:space="preserve">. </w:t>
      </w:r>
      <w:r w:rsidRPr="00633A23">
        <w:t>вел</w:t>
      </w:r>
      <w:r w:rsidRPr="00633A23">
        <w:rPr>
          <w:rFonts w:cs="Arial"/>
        </w:rPr>
        <w:t xml:space="preserve">. </w:t>
      </w:r>
      <w:r w:rsidRPr="00633A23">
        <w:t>кн</w:t>
      </w:r>
      <w:r w:rsidRPr="00633A23">
        <w:rPr>
          <w:rFonts w:cs="Arial"/>
        </w:rPr>
        <w:t xml:space="preserve">.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Невского в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</w:p>
    <w:p w:rsidR="0018308F" w:rsidRPr="00633A23" w:rsidRDefault="0018308F" w:rsidP="00EB0F88"/>
    <w:p w:rsidR="002D3589" w:rsidRPr="00633A23" w:rsidRDefault="002D3589" w:rsidP="0018308F">
      <w:pPr>
        <w:pStyle w:val="5"/>
      </w:pPr>
      <w:r w:rsidRPr="00633A23">
        <w:t>Сентябрь</w:t>
      </w:r>
    </w:p>
    <w:p w:rsidR="002D3589" w:rsidRPr="00633A23" w:rsidRDefault="002D3589" w:rsidP="00EB0F88">
      <w:r w:rsidRPr="00633A23">
        <w:t>Вечером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четверг</w:t>
      </w:r>
      <w:r w:rsidRPr="00633A23">
        <w:rPr>
          <w:rFonts w:cs="Arial"/>
        </w:rPr>
        <w:t xml:space="preserve">, </w:t>
      </w:r>
      <w:r w:rsidRPr="0018308F">
        <w:rPr>
          <w:rFonts w:cs="Arial"/>
          <w:b/>
        </w:rPr>
        <w:t xml:space="preserve">13/26 </w:t>
      </w:r>
      <w:r w:rsidRPr="0018308F">
        <w:rPr>
          <w:b/>
        </w:rPr>
        <w:t>сентября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канун</w:t>
      </w:r>
      <w:r w:rsidRPr="00633A23">
        <w:rPr>
          <w:rFonts w:cs="Arial"/>
        </w:rPr>
        <w:t xml:space="preserve"> </w:t>
      </w:r>
      <w:r w:rsidRPr="00633A23">
        <w:t>празд</w:t>
      </w:r>
      <w:r w:rsidRPr="00633A23">
        <w:softHyphen/>
        <w:t>ника</w:t>
      </w:r>
      <w:r w:rsidRPr="00633A23">
        <w:rPr>
          <w:rFonts w:cs="Arial"/>
        </w:rPr>
        <w:t xml:space="preserve"> </w:t>
      </w:r>
      <w:r w:rsidRPr="00633A23">
        <w:t>Воздвижения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 </w:t>
      </w:r>
      <w:r w:rsidRPr="00633A23">
        <w:t>Господня</w:t>
      </w:r>
      <w:r w:rsidRPr="00633A23">
        <w:rPr>
          <w:rFonts w:cs="Arial"/>
        </w:rPr>
        <w:t xml:space="preserve">, </w:t>
      </w:r>
      <w:r w:rsidRPr="00633A23">
        <w:t>Высокопреосвященнейший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</w:t>
      </w:r>
      <w:r w:rsidRPr="00633A23">
        <w:softHyphen/>
        <w:t>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изволил</w:t>
      </w:r>
      <w:r w:rsidRPr="00633A23">
        <w:rPr>
          <w:rFonts w:cs="Arial"/>
        </w:rPr>
        <w:t xml:space="preserve"> </w:t>
      </w:r>
      <w:r w:rsidRPr="00633A23">
        <w:t>служить</w:t>
      </w:r>
      <w:r w:rsidRPr="00633A23">
        <w:rPr>
          <w:rFonts w:cs="Arial"/>
        </w:rPr>
        <w:t xml:space="preserve"> </w:t>
      </w:r>
      <w:r w:rsidRPr="00633A23">
        <w:t>всенощное</w:t>
      </w:r>
      <w:r w:rsidRPr="00633A23">
        <w:rPr>
          <w:rFonts w:cs="Arial"/>
        </w:rPr>
        <w:t xml:space="preserve"> </w:t>
      </w:r>
      <w:r w:rsidRPr="00633A23">
        <w:t>бдение</w:t>
      </w:r>
      <w:r w:rsidRPr="00633A23">
        <w:rPr>
          <w:rFonts w:cs="Arial"/>
        </w:rPr>
        <w:t xml:space="preserve"> </w:t>
      </w:r>
      <w:r w:rsidRPr="00633A23">
        <w:t>в Николо</w:t>
      </w:r>
      <w:r w:rsidRPr="00633A23">
        <w:rPr>
          <w:rFonts w:cs="Arial"/>
        </w:rPr>
        <w:t>-</w:t>
      </w:r>
      <w:r w:rsidRPr="00633A23">
        <w:t>Богоявленском</w:t>
      </w:r>
      <w:r w:rsidRPr="00633A23">
        <w:rPr>
          <w:rFonts w:cs="Arial"/>
        </w:rPr>
        <w:t xml:space="preserve"> </w:t>
      </w:r>
      <w:r w:rsidRPr="00633A23">
        <w:t>кафедральном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чта</w:t>
      </w:r>
      <w:r w:rsidRPr="00633A23">
        <w:rPr>
          <w:rFonts w:cs="Arial"/>
        </w:rPr>
        <w:t xml:space="preserve"> </w:t>
      </w:r>
      <w:r w:rsidRPr="00633A23">
        <w:t>названного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За</w:t>
      </w:r>
      <w:r w:rsidRPr="00633A23">
        <w:rPr>
          <w:rFonts w:cs="Arial"/>
        </w:rPr>
        <w:t xml:space="preserve"> </w:t>
      </w:r>
      <w:r w:rsidRPr="00633A23">
        <w:t>утреней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Высокопреосвященство</w:t>
      </w:r>
      <w:r w:rsidRPr="00633A23">
        <w:rPr>
          <w:rFonts w:cs="Arial"/>
        </w:rPr>
        <w:t xml:space="preserve"> </w:t>
      </w:r>
      <w:r w:rsidRPr="00633A23">
        <w:t>совершил вынос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поклонение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центре Богоявленского</w:t>
      </w:r>
      <w:r w:rsidRPr="00633A23">
        <w:rPr>
          <w:rFonts w:cs="Arial"/>
        </w:rPr>
        <w:t xml:space="preserve"> (</w:t>
      </w:r>
      <w:r w:rsidRPr="00633A23">
        <w:t>верхнего</w:t>
      </w:r>
      <w:r w:rsidRPr="00633A23">
        <w:rPr>
          <w:rFonts w:cs="Arial"/>
        </w:rPr>
        <w:t xml:space="preserve">)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соборне</w:t>
      </w:r>
      <w:r w:rsidRPr="00633A23">
        <w:rPr>
          <w:rFonts w:cs="Arial"/>
        </w:rPr>
        <w:t xml:space="preserve"> </w:t>
      </w:r>
      <w:r w:rsidRPr="00633A23">
        <w:t>совер</w:t>
      </w:r>
      <w:r w:rsidRPr="00633A23">
        <w:softHyphen/>
        <w:t>шен</w:t>
      </w:r>
      <w:r w:rsidRPr="00633A23">
        <w:rPr>
          <w:rFonts w:cs="Arial"/>
        </w:rPr>
        <w:t xml:space="preserve"> </w:t>
      </w:r>
      <w:r w:rsidRPr="00633A23">
        <w:t>чин</w:t>
      </w:r>
      <w:r w:rsidRPr="00633A23">
        <w:rPr>
          <w:rFonts w:cs="Arial"/>
        </w:rPr>
        <w:t xml:space="preserve"> </w:t>
      </w:r>
      <w:r w:rsidRPr="00633A23">
        <w:t>воздвижения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 </w:t>
      </w:r>
      <w:r w:rsidRPr="00633A23">
        <w:t>Господня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На</w:t>
      </w:r>
      <w:r w:rsidRPr="00633A23">
        <w:rPr>
          <w:rFonts w:cs="Arial"/>
        </w:rPr>
        <w:t xml:space="preserve"> </w:t>
      </w:r>
      <w:r w:rsidRPr="00633A23">
        <w:t>следующий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же храме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Божественную литургию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рукоположил</w:t>
      </w:r>
      <w:r w:rsidRPr="00633A23">
        <w:rPr>
          <w:rFonts w:cs="Arial"/>
        </w:rPr>
        <w:t xml:space="preserve"> </w:t>
      </w:r>
      <w:r w:rsidRPr="00633A23">
        <w:t>выпускника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</w:t>
      </w:r>
      <w:r w:rsidRPr="00633A23">
        <w:softHyphen/>
        <w:t>тербургской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, </w:t>
      </w:r>
      <w:r w:rsidRPr="00633A23">
        <w:t>иподиакона</w:t>
      </w:r>
      <w:r w:rsidRPr="00633A23">
        <w:rPr>
          <w:rFonts w:cs="Arial"/>
        </w:rPr>
        <w:t xml:space="preserve"> </w:t>
      </w:r>
      <w:r w:rsidRPr="00633A23">
        <w:t>Валерия Волкова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 xml:space="preserve"> (</w:t>
      </w:r>
      <w:r w:rsidRPr="00633A23">
        <w:t>целибат</w:t>
      </w:r>
      <w:r w:rsidRPr="00633A23">
        <w:rPr>
          <w:rFonts w:cs="Arial"/>
        </w:rPr>
        <w:t xml:space="preserve">),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насельника</w:t>
      </w:r>
      <w:r w:rsidRPr="00633A23">
        <w:rPr>
          <w:rFonts w:cs="Arial"/>
        </w:rPr>
        <w:t xml:space="preserve"> </w:t>
      </w:r>
      <w:r w:rsidRPr="00633A23">
        <w:t>Коневского</w:t>
      </w:r>
      <w:r w:rsidRPr="00633A23">
        <w:rPr>
          <w:rFonts w:cs="Arial"/>
        </w:rPr>
        <w:t xml:space="preserve"> </w:t>
      </w:r>
      <w:r w:rsidRPr="00633A23">
        <w:t>Рожд</w:t>
      </w:r>
      <w:r w:rsidRPr="00633A23">
        <w:t>е</w:t>
      </w:r>
      <w:r w:rsidRPr="00633A23">
        <w:t>ства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 </w:t>
      </w:r>
      <w:r w:rsidRPr="00633A23">
        <w:t>мужского</w:t>
      </w:r>
      <w:r w:rsidRPr="00633A23">
        <w:rPr>
          <w:rFonts w:cs="Arial"/>
        </w:rPr>
        <w:t xml:space="preserve"> </w:t>
      </w:r>
      <w:r w:rsidRPr="00633A23">
        <w:t>мона</w:t>
      </w:r>
      <w:r w:rsidRPr="00633A23">
        <w:softHyphen/>
        <w:t>стыря</w:t>
      </w:r>
      <w:r w:rsidRPr="00633A23">
        <w:rPr>
          <w:rFonts w:cs="Arial"/>
        </w:rPr>
        <w:t xml:space="preserve"> </w:t>
      </w:r>
      <w:r w:rsidRPr="00633A23">
        <w:t>иеродиакона</w:t>
      </w:r>
      <w:r w:rsidRPr="00633A23">
        <w:rPr>
          <w:rFonts w:cs="Arial"/>
        </w:rPr>
        <w:t xml:space="preserve"> </w:t>
      </w:r>
      <w:r w:rsidRPr="00633A23">
        <w:t>Арсения</w:t>
      </w:r>
      <w:r w:rsidRPr="00633A23">
        <w:rPr>
          <w:rFonts w:cs="Arial"/>
        </w:rPr>
        <w:t xml:space="preserve"> (</w:t>
      </w:r>
      <w:r w:rsidRPr="00633A23">
        <w:t>Куксенка</w:t>
      </w:r>
      <w:r w:rsidRPr="00633A23">
        <w:rPr>
          <w:rFonts w:cs="Arial"/>
        </w:rPr>
        <w:t xml:space="preserve">)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иером</w:t>
      </w:r>
      <w:r w:rsidRPr="00633A23">
        <w:t>о</w:t>
      </w:r>
      <w:r w:rsidRPr="00633A23">
        <w:t>на</w:t>
      </w:r>
      <w:r w:rsidRPr="00633A23">
        <w:softHyphen/>
        <w:t>ха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возложением</w:t>
      </w:r>
      <w:r w:rsidRPr="00633A23">
        <w:rPr>
          <w:rFonts w:cs="Arial"/>
        </w:rPr>
        <w:t xml:space="preserve"> </w:t>
      </w:r>
      <w:r w:rsidRPr="00633A23">
        <w:t>набедренника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оставлением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 штате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, 16/29 </w:t>
      </w:r>
      <w:r w:rsidRPr="00633A23">
        <w:t>сентября</w:t>
      </w:r>
      <w:r w:rsidRPr="00633A23">
        <w:rPr>
          <w:rFonts w:cs="Arial"/>
        </w:rPr>
        <w:t xml:space="preserve">, </w:t>
      </w:r>
      <w:r w:rsidRPr="00633A23">
        <w:t>Высокопреосвященнейший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сове</w:t>
      </w:r>
      <w:r w:rsidRPr="00633A23">
        <w:t>р</w:t>
      </w:r>
      <w:r w:rsidRPr="00633A23">
        <w:t>шил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 Владимирской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Божественную литургию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</w:t>
      </w:r>
      <w:r w:rsidRPr="00633A23">
        <w:t>о</w:t>
      </w:r>
      <w:r w:rsidRPr="00633A23">
        <w:t>положил</w:t>
      </w:r>
      <w:r w:rsidRPr="00633A23">
        <w:rPr>
          <w:rFonts w:cs="Arial"/>
        </w:rPr>
        <w:t xml:space="preserve"> </w:t>
      </w:r>
      <w:r w:rsidRPr="00633A23">
        <w:t>воспитанника</w:t>
      </w:r>
      <w:r w:rsidRPr="00633A23">
        <w:rPr>
          <w:rFonts w:cs="Arial"/>
        </w:rPr>
        <w:t xml:space="preserve"> 2 </w:t>
      </w:r>
      <w:r w:rsidRPr="00633A23">
        <w:t>класса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семинарии</w:t>
      </w:r>
      <w:r w:rsidRPr="00633A23">
        <w:rPr>
          <w:rFonts w:cs="Arial"/>
        </w:rPr>
        <w:t xml:space="preserve">, </w:t>
      </w:r>
      <w:r w:rsidRPr="00633A23">
        <w:t>алтар</w:t>
      </w:r>
      <w:r w:rsidRPr="00633A23">
        <w:softHyphen/>
        <w:t>ника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чтеца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 </w:t>
      </w:r>
      <w:r w:rsidRPr="00633A23">
        <w:t>иподиакона</w:t>
      </w:r>
      <w:r w:rsidRPr="00633A23">
        <w:rPr>
          <w:rFonts w:cs="Arial"/>
        </w:rPr>
        <w:t xml:space="preserve">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Конина</w:t>
      </w:r>
      <w:r w:rsidRPr="00633A23">
        <w:rPr>
          <w:rFonts w:cs="Arial"/>
        </w:rPr>
        <w:t xml:space="preserve"> </w:t>
      </w:r>
      <w:r w:rsidRPr="00633A23">
        <w:t>во диак</w:t>
      </w:r>
      <w:r w:rsidRPr="00633A23">
        <w:t>о</w:t>
      </w:r>
      <w:r w:rsidRPr="00633A23">
        <w:t>на</w:t>
      </w:r>
      <w:r w:rsidRPr="00633A23">
        <w:rPr>
          <w:rFonts w:cs="Arial"/>
        </w:rPr>
        <w:t xml:space="preserve">, </w:t>
      </w:r>
      <w:r w:rsidRPr="00633A23">
        <w:t>назначив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Покровскому</w:t>
      </w:r>
      <w:r w:rsidRPr="00633A23">
        <w:rPr>
          <w:rFonts w:cs="Arial"/>
        </w:rPr>
        <w:t xml:space="preserve"> </w:t>
      </w:r>
      <w:r w:rsidRPr="00633A23">
        <w:t>собору г</w:t>
      </w:r>
      <w:r w:rsidRPr="00633A23">
        <w:rPr>
          <w:rFonts w:cs="Arial"/>
        </w:rPr>
        <w:t xml:space="preserve">. </w:t>
      </w:r>
      <w:r w:rsidRPr="00633A23">
        <w:t>Гатчины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Преосвященный</w:t>
      </w:r>
      <w:r w:rsidRPr="00633A23">
        <w:rPr>
          <w:rFonts w:cs="Arial"/>
        </w:rPr>
        <w:t xml:space="preserve"> </w:t>
      </w:r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Константин за</w:t>
      </w:r>
      <w:r w:rsidRPr="00633A23">
        <w:rPr>
          <w:rFonts w:cs="Arial"/>
        </w:rPr>
        <w:t xml:space="preserve"> </w:t>
      </w:r>
      <w:r w:rsidRPr="00633A23">
        <w:t>Божественной</w:t>
      </w:r>
      <w:r w:rsidRPr="00633A23">
        <w:rPr>
          <w:rFonts w:cs="Arial"/>
        </w:rPr>
        <w:t xml:space="preserve"> </w:t>
      </w:r>
      <w:r w:rsidRPr="00633A23">
        <w:t>литургией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Апостола</w:t>
      </w:r>
      <w:r w:rsidRPr="00633A23">
        <w:rPr>
          <w:rFonts w:cs="Arial"/>
        </w:rPr>
        <w:t xml:space="preserve"> </w:t>
      </w:r>
      <w:r w:rsidRPr="00633A23">
        <w:t>Иоан</w:t>
      </w:r>
      <w:r w:rsidRPr="00633A23">
        <w:softHyphen/>
        <w:t>на</w:t>
      </w:r>
      <w:r w:rsidRPr="00633A23">
        <w:rPr>
          <w:rFonts w:cs="Arial"/>
        </w:rPr>
        <w:t xml:space="preserve"> </w:t>
      </w:r>
      <w:r w:rsidRPr="00633A23">
        <w:t>Богослова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 xml:space="preserve"> </w:t>
      </w:r>
      <w:r w:rsidRPr="00633A23">
        <w:t>рукопо</w:t>
      </w:r>
      <w:r w:rsidRPr="00633A23">
        <w:softHyphen/>
        <w:t>ложил</w:t>
      </w:r>
      <w:r w:rsidRPr="00633A23">
        <w:rPr>
          <w:rFonts w:cs="Arial"/>
        </w:rPr>
        <w:t xml:space="preserve"> </w:t>
      </w:r>
      <w:r w:rsidRPr="00633A23">
        <w:t>студента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 </w:t>
      </w:r>
      <w:r w:rsidRPr="00633A23">
        <w:t>курса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Духовной академии</w:t>
      </w:r>
      <w:r w:rsidRPr="00633A23">
        <w:rPr>
          <w:rFonts w:cs="Arial"/>
        </w:rPr>
        <w:t xml:space="preserve"> </w:t>
      </w:r>
      <w:r w:rsidRPr="00633A23">
        <w:t>чтеца</w:t>
      </w:r>
      <w:r w:rsidRPr="00633A23">
        <w:rPr>
          <w:rFonts w:cs="Arial"/>
        </w:rPr>
        <w:t xml:space="preserve"> </w:t>
      </w:r>
      <w:r w:rsidRPr="00633A23">
        <w:t>Андрея</w:t>
      </w:r>
      <w:r w:rsidRPr="00633A23">
        <w:rPr>
          <w:rFonts w:cs="Arial"/>
        </w:rPr>
        <w:t xml:space="preserve"> </w:t>
      </w:r>
      <w:r w:rsidRPr="00633A23">
        <w:t>Базилевича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свв</w:t>
      </w:r>
      <w:r w:rsidRPr="00633A23">
        <w:rPr>
          <w:rFonts w:cs="Arial"/>
        </w:rPr>
        <w:t xml:space="preserve">. </w:t>
      </w:r>
      <w:r w:rsidRPr="00633A23">
        <w:t>мучениц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, </w:t>
      </w:r>
      <w:r w:rsidRPr="00633A23">
        <w:t>Надежды</w:t>
      </w:r>
      <w:r w:rsidRPr="00633A23">
        <w:rPr>
          <w:rFonts w:cs="Arial"/>
        </w:rPr>
        <w:t xml:space="preserve">, </w:t>
      </w:r>
      <w:r w:rsidRPr="00633A23">
        <w:t>Лю</w:t>
      </w:r>
      <w:r w:rsidRPr="00633A23">
        <w:softHyphen/>
        <w:t>бови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Софии</w:t>
      </w:r>
      <w:r w:rsidRPr="00633A23">
        <w:rPr>
          <w:rFonts w:cs="Arial"/>
        </w:rPr>
        <w:t xml:space="preserve">, </w:t>
      </w:r>
      <w:r w:rsidRPr="0018308F">
        <w:rPr>
          <w:rFonts w:cs="Arial"/>
          <w:b/>
        </w:rPr>
        <w:t xml:space="preserve">17/30 </w:t>
      </w:r>
      <w:r w:rsidRPr="0018308F">
        <w:rPr>
          <w:b/>
        </w:rPr>
        <w:t>сентября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Владимир совершил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свв</w:t>
      </w:r>
      <w:r w:rsidRPr="00633A23">
        <w:rPr>
          <w:rFonts w:cs="Arial"/>
        </w:rPr>
        <w:t xml:space="preserve">. </w:t>
      </w:r>
      <w:r w:rsidRPr="00633A23">
        <w:t>мцц</w:t>
      </w:r>
      <w:r w:rsidRPr="00633A23">
        <w:rPr>
          <w:rFonts w:cs="Arial"/>
        </w:rPr>
        <w:t xml:space="preserve">. </w:t>
      </w:r>
      <w:r w:rsidRPr="00633A23">
        <w:t>Веры</w:t>
      </w:r>
      <w:r w:rsidRPr="00633A23">
        <w:rPr>
          <w:rFonts w:cs="Arial"/>
        </w:rPr>
        <w:t xml:space="preserve">, </w:t>
      </w:r>
      <w:r w:rsidRPr="00633A23">
        <w:t>Надежды</w:t>
      </w:r>
      <w:r w:rsidRPr="00633A23">
        <w:rPr>
          <w:rFonts w:cs="Arial"/>
        </w:rPr>
        <w:t xml:space="preserve">, </w:t>
      </w:r>
      <w:r w:rsidRPr="00633A23">
        <w:t>Любови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Софии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Дачном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престольного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освятил</w:t>
      </w:r>
      <w:r w:rsidRPr="00633A23">
        <w:rPr>
          <w:rFonts w:cs="Arial"/>
        </w:rPr>
        <w:t xml:space="preserve">, </w:t>
      </w:r>
      <w:r w:rsidRPr="00633A23">
        <w:t>со</w:t>
      </w:r>
      <w:r w:rsidRPr="00633A23">
        <w:softHyphen/>
        <w:t>оруженный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этому</w:t>
      </w:r>
      <w:r w:rsidRPr="00633A23">
        <w:rPr>
          <w:rFonts w:cs="Arial"/>
        </w:rPr>
        <w:t xml:space="preserve"> </w:t>
      </w:r>
      <w:r w:rsidRPr="00633A23">
        <w:t>дню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дворе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, </w:t>
      </w:r>
      <w:r w:rsidRPr="00633A23">
        <w:t>памятник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тым</w:t>
      </w:r>
      <w:r w:rsidRPr="00633A23">
        <w:rPr>
          <w:rFonts w:cs="Arial"/>
        </w:rPr>
        <w:t xml:space="preserve"> </w:t>
      </w:r>
      <w:r w:rsidRPr="00633A23">
        <w:t>мученицам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Иннокентия</w:t>
      </w:r>
      <w:r w:rsidRPr="00633A23">
        <w:rPr>
          <w:rFonts w:cs="Arial"/>
        </w:rPr>
        <w:t xml:space="preserve"> </w:t>
      </w:r>
      <w:r w:rsidRPr="00633A23">
        <w:t>Москов</w:t>
      </w:r>
      <w:r w:rsidRPr="00633A23">
        <w:softHyphen/>
        <w:t>ского</w:t>
      </w:r>
      <w:r w:rsidRPr="00633A23">
        <w:rPr>
          <w:rFonts w:cs="Arial"/>
        </w:rPr>
        <w:t xml:space="preserve">, </w:t>
      </w:r>
      <w:r w:rsidRPr="0018308F">
        <w:rPr>
          <w:rFonts w:cs="Arial"/>
          <w:b/>
        </w:rPr>
        <w:t xml:space="preserve">23 </w:t>
      </w:r>
      <w:r w:rsidRPr="0018308F">
        <w:rPr>
          <w:b/>
        </w:rPr>
        <w:t>сентября</w:t>
      </w:r>
      <w:r w:rsidRPr="0018308F">
        <w:rPr>
          <w:rFonts w:cs="Arial"/>
          <w:b/>
        </w:rPr>
        <w:t xml:space="preserve">/6 </w:t>
      </w:r>
      <w:r w:rsidRPr="0018308F">
        <w:rPr>
          <w:b/>
        </w:rPr>
        <w:t>октября</w:t>
      </w:r>
      <w:r w:rsidRPr="00633A23">
        <w:rPr>
          <w:rFonts w:cs="Arial"/>
        </w:rPr>
        <w:t xml:space="preserve">, </w:t>
      </w:r>
      <w:r w:rsidRPr="00633A23">
        <w:t>ре</w:t>
      </w:r>
      <w:r w:rsidRPr="00633A23">
        <w:t>к</w:t>
      </w:r>
      <w:r w:rsidRPr="00633A23">
        <w:t>тор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 Духовных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 xml:space="preserve">, </w:t>
      </w:r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Тихвинский</w:t>
      </w:r>
      <w:r w:rsidRPr="00633A23">
        <w:rPr>
          <w:rFonts w:cs="Arial"/>
        </w:rPr>
        <w:t xml:space="preserve"> </w:t>
      </w:r>
      <w:r w:rsidRPr="00633A23">
        <w:t>Константин</w:t>
      </w:r>
      <w:r w:rsidRPr="00633A23">
        <w:rPr>
          <w:rFonts w:cs="Arial"/>
        </w:rPr>
        <w:t xml:space="preserve">, </w:t>
      </w:r>
      <w:r w:rsidRPr="00633A23">
        <w:t>со</w:t>
      </w:r>
      <w:r w:rsidRPr="00633A23">
        <w:softHyphen/>
        <w:t>вершил</w:t>
      </w:r>
      <w:r w:rsidRPr="00633A23">
        <w:rPr>
          <w:rFonts w:cs="Arial"/>
        </w:rPr>
        <w:t xml:space="preserve"> </w:t>
      </w:r>
      <w:r w:rsidRPr="00633A23">
        <w:t>Божестве</w:t>
      </w:r>
      <w:r w:rsidRPr="00633A23">
        <w:t>н</w:t>
      </w:r>
      <w:r w:rsidRPr="00633A23">
        <w:t>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Крестовой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Успенской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ака</w:t>
      </w:r>
      <w:r w:rsidRPr="00633A23">
        <w:softHyphen/>
        <w:t>демии</w:t>
      </w:r>
      <w:r w:rsidRPr="00633A23">
        <w:rPr>
          <w:rFonts w:cs="Arial"/>
        </w:rPr>
        <w:t xml:space="preserve">, </w:t>
      </w:r>
      <w:r w:rsidRPr="00633A23">
        <w:t>рукоположив</w:t>
      </w:r>
      <w:r w:rsidRPr="00633A23">
        <w:rPr>
          <w:rFonts w:cs="Arial"/>
        </w:rPr>
        <w:t xml:space="preserve"> </w:t>
      </w:r>
      <w:r w:rsidRPr="00633A23">
        <w:t>студента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 </w:t>
      </w:r>
      <w:r w:rsidRPr="00633A23">
        <w:t>курса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 Духовной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чтеца</w:t>
      </w:r>
      <w:r w:rsidRPr="00633A23">
        <w:rPr>
          <w:rFonts w:cs="Arial"/>
        </w:rPr>
        <w:t xml:space="preserve"> </w:t>
      </w:r>
      <w:r w:rsidRPr="00633A23">
        <w:t>Владимира</w:t>
      </w:r>
      <w:r w:rsidRPr="00633A23">
        <w:rPr>
          <w:rFonts w:cs="Arial"/>
        </w:rPr>
        <w:t xml:space="preserve"> </w:t>
      </w:r>
      <w:r w:rsidRPr="00633A23">
        <w:t>Никитина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диа</w:t>
      </w:r>
      <w:r w:rsidRPr="00633A23">
        <w:softHyphen/>
        <w:t>кона</w:t>
      </w:r>
      <w:r w:rsidRPr="00633A23">
        <w:rPr>
          <w:rFonts w:cs="Arial"/>
        </w:rPr>
        <w:t>. (</w:t>
      </w:r>
      <w:r w:rsidRPr="00633A23">
        <w:t>Командирован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несения</w:t>
      </w:r>
      <w:r w:rsidRPr="00633A23">
        <w:rPr>
          <w:rFonts w:cs="Arial"/>
        </w:rPr>
        <w:t xml:space="preserve"> </w:t>
      </w:r>
      <w:r w:rsidRPr="00633A23">
        <w:t>церковно</w:t>
      </w:r>
      <w:r w:rsidRPr="00633A23">
        <w:softHyphen/>
        <w:t>приходского</w:t>
      </w:r>
      <w:r w:rsidRPr="00633A23">
        <w:rPr>
          <w:rFonts w:cs="Arial"/>
        </w:rPr>
        <w:t xml:space="preserve"> </w:t>
      </w:r>
      <w:r w:rsidRPr="00633A23">
        <w:t>служения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Чудотворца пос</w:t>
      </w:r>
      <w:r w:rsidRPr="00633A23">
        <w:rPr>
          <w:rFonts w:cs="Arial"/>
        </w:rPr>
        <w:t xml:space="preserve">. </w:t>
      </w:r>
      <w:r w:rsidRPr="00633A23">
        <w:t>Свердлова</w:t>
      </w:r>
      <w:r w:rsidRPr="00633A23">
        <w:rPr>
          <w:rFonts w:cs="Arial"/>
        </w:rPr>
        <w:t xml:space="preserve"> (</w:t>
      </w:r>
      <w:r w:rsidRPr="00633A23">
        <w:t>Овцыно</w:t>
      </w:r>
      <w:r w:rsidRPr="00633A23">
        <w:rPr>
          <w:rFonts w:cs="Arial"/>
        </w:rPr>
        <w:t xml:space="preserve">) </w:t>
      </w:r>
      <w:r w:rsidRPr="00633A23">
        <w:t>Всеволожского</w:t>
      </w:r>
      <w:r w:rsidRPr="00633A23">
        <w:rPr>
          <w:rFonts w:cs="Arial"/>
        </w:rPr>
        <w:t xml:space="preserve"> </w:t>
      </w:r>
      <w:r w:rsidRPr="00633A23">
        <w:t>района</w:t>
      </w:r>
      <w:r w:rsidRPr="00633A23">
        <w:rPr>
          <w:rFonts w:cs="Arial"/>
        </w:rPr>
        <w:t>.)</w:t>
      </w:r>
    </w:p>
    <w:p w:rsidR="002D3589" w:rsidRDefault="002D3589" w:rsidP="00EB0F88">
      <w:pPr>
        <w:rPr>
          <w:rFonts w:cs="Arial"/>
        </w:rPr>
      </w:pPr>
      <w:r w:rsidRPr="00633A23">
        <w:lastRenderedPageBreak/>
        <w:t>В</w:t>
      </w:r>
      <w:r w:rsidRPr="00633A23">
        <w:rPr>
          <w:rFonts w:cs="Arial"/>
        </w:rPr>
        <w:t xml:space="preserve"> </w:t>
      </w:r>
      <w:r w:rsidRPr="00633A23">
        <w:t>канун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Сергия</w:t>
      </w:r>
      <w:r w:rsidRPr="00633A23">
        <w:rPr>
          <w:rFonts w:cs="Arial"/>
        </w:rPr>
        <w:t xml:space="preserve"> </w:t>
      </w:r>
      <w:r w:rsidRPr="00633A23">
        <w:t>Радонежского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softHyphen/>
        <w:t>нощным</w:t>
      </w:r>
      <w:r w:rsidRPr="00633A23">
        <w:rPr>
          <w:rFonts w:cs="Arial"/>
        </w:rPr>
        <w:t xml:space="preserve"> </w:t>
      </w:r>
      <w:r w:rsidRPr="00633A23">
        <w:t>бдением</w:t>
      </w:r>
      <w:r w:rsidRPr="00633A23">
        <w:rPr>
          <w:rFonts w:cs="Arial"/>
        </w:rPr>
        <w:t xml:space="preserve">, </w:t>
      </w:r>
      <w:r w:rsidRPr="0018308F">
        <w:rPr>
          <w:rFonts w:cs="Arial"/>
          <w:b/>
        </w:rPr>
        <w:t xml:space="preserve">24 </w:t>
      </w:r>
      <w:r w:rsidRPr="0018308F">
        <w:rPr>
          <w:b/>
        </w:rPr>
        <w:t>сентября</w:t>
      </w:r>
      <w:r w:rsidRPr="0018308F">
        <w:rPr>
          <w:rFonts w:cs="Arial"/>
          <w:b/>
        </w:rPr>
        <w:t xml:space="preserve">/7 </w:t>
      </w:r>
      <w:r w:rsidRPr="0018308F">
        <w:rPr>
          <w:b/>
        </w:rPr>
        <w:t>октября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Сергия</w:t>
      </w:r>
      <w:r w:rsidRPr="00633A23">
        <w:rPr>
          <w:rFonts w:cs="Arial"/>
        </w:rPr>
        <w:t xml:space="preserve"> </w:t>
      </w:r>
      <w:r w:rsidRPr="00633A23">
        <w:t>Радонежского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Троицкой</w:t>
      </w:r>
      <w:r w:rsidRPr="00633A23">
        <w:rPr>
          <w:rFonts w:cs="Arial"/>
        </w:rPr>
        <w:t xml:space="preserve"> </w:t>
      </w:r>
      <w:r w:rsidRPr="00633A23">
        <w:t>Сергиевой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морской</w:t>
      </w:r>
      <w:r w:rsidRPr="00633A23">
        <w:rPr>
          <w:rFonts w:cs="Arial"/>
        </w:rPr>
        <w:t xml:space="preserve"> </w:t>
      </w:r>
      <w:r w:rsidRPr="00633A23">
        <w:t>пустыни</w:t>
      </w:r>
      <w:r w:rsidRPr="00633A23">
        <w:rPr>
          <w:rFonts w:cs="Arial"/>
        </w:rPr>
        <w:t xml:space="preserve"> </w:t>
      </w:r>
      <w:r w:rsidRPr="00633A23">
        <w:t>духовник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 архимандрит</w:t>
      </w:r>
      <w:r w:rsidRPr="00633A23">
        <w:rPr>
          <w:rFonts w:cs="Arial"/>
        </w:rPr>
        <w:t xml:space="preserve"> </w:t>
      </w:r>
      <w:r w:rsidRPr="00633A23">
        <w:t>Кирилл</w:t>
      </w:r>
      <w:r w:rsidRPr="00633A23">
        <w:rPr>
          <w:rFonts w:cs="Arial"/>
        </w:rPr>
        <w:t xml:space="preserve"> (</w:t>
      </w:r>
      <w:r w:rsidRPr="00633A23">
        <w:t>Начис</w:t>
      </w:r>
      <w:r w:rsidRPr="00633A23">
        <w:rPr>
          <w:rFonts w:cs="Arial"/>
        </w:rPr>
        <w:t xml:space="preserve">)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постриг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мантию Силиной</w:t>
      </w:r>
      <w:r w:rsidRPr="00633A23">
        <w:rPr>
          <w:rFonts w:cs="Arial"/>
        </w:rPr>
        <w:t xml:space="preserve"> </w:t>
      </w:r>
      <w:r w:rsidRPr="00633A23">
        <w:t>Юлии</w:t>
      </w:r>
      <w:r w:rsidRPr="00633A23">
        <w:rPr>
          <w:rFonts w:cs="Arial"/>
        </w:rPr>
        <w:t xml:space="preserve"> </w:t>
      </w:r>
      <w:r w:rsidRPr="00633A23">
        <w:t>Борисовны</w:t>
      </w:r>
      <w:r w:rsidRPr="00633A23">
        <w:rPr>
          <w:rFonts w:cs="Arial"/>
        </w:rPr>
        <w:t xml:space="preserve">, </w:t>
      </w:r>
      <w:r w:rsidRPr="00633A23">
        <w:t>юриста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 Духовных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именем</w:t>
      </w:r>
      <w:r w:rsidRPr="00633A23">
        <w:rPr>
          <w:rFonts w:cs="Arial"/>
        </w:rPr>
        <w:t xml:space="preserve"> </w:t>
      </w:r>
      <w:r w:rsidRPr="00633A23">
        <w:t>Софии</w:t>
      </w:r>
      <w:r w:rsidRPr="00633A23">
        <w:rPr>
          <w:rFonts w:cs="Arial"/>
        </w:rPr>
        <w:t xml:space="preserve"> (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честь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мученицы Софии</w:t>
      </w:r>
      <w:r w:rsidRPr="00633A23">
        <w:rPr>
          <w:rFonts w:cs="Arial"/>
        </w:rPr>
        <w:t xml:space="preserve">, </w:t>
      </w:r>
      <w:r w:rsidRPr="00633A23">
        <w:t>пам</w:t>
      </w:r>
      <w:r w:rsidRPr="00633A23">
        <w:rPr>
          <w:rFonts w:cs="Arial"/>
        </w:rPr>
        <w:t xml:space="preserve">. 17/30 </w:t>
      </w:r>
      <w:r w:rsidRPr="00633A23">
        <w:t>сентября</w:t>
      </w:r>
      <w:r w:rsidRPr="00633A23">
        <w:rPr>
          <w:rFonts w:cs="Arial"/>
        </w:rPr>
        <w:t xml:space="preserve">). </w:t>
      </w:r>
      <w:r w:rsidRPr="00633A23">
        <w:t>Монахиня</w:t>
      </w:r>
      <w:r w:rsidRPr="00633A23">
        <w:rPr>
          <w:rFonts w:cs="Arial"/>
        </w:rPr>
        <w:t xml:space="preserve"> </w:t>
      </w:r>
      <w:r w:rsidRPr="00633A23">
        <w:t>София</w:t>
      </w:r>
      <w:r w:rsidRPr="00633A23">
        <w:rPr>
          <w:rFonts w:cs="Arial"/>
        </w:rPr>
        <w:t xml:space="preserve"> (</w:t>
      </w:r>
      <w:r w:rsidRPr="00633A23">
        <w:t>Силина</w:t>
      </w:r>
      <w:r w:rsidRPr="00633A23">
        <w:rPr>
          <w:rFonts w:cs="Arial"/>
        </w:rPr>
        <w:t xml:space="preserve">) </w:t>
      </w:r>
      <w:r w:rsidRPr="00633A23">
        <w:t>митрополитом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Ладожским</w:t>
      </w:r>
      <w:r w:rsidRPr="00633A23">
        <w:rPr>
          <w:rFonts w:cs="Arial"/>
        </w:rPr>
        <w:t xml:space="preserve"> </w:t>
      </w:r>
      <w:r w:rsidRPr="00633A23">
        <w:t>Владими</w:t>
      </w:r>
      <w:r w:rsidRPr="00633A23">
        <w:softHyphen/>
        <w:t>ром</w:t>
      </w:r>
      <w:r w:rsidRPr="00633A23">
        <w:rPr>
          <w:rFonts w:cs="Arial"/>
        </w:rPr>
        <w:t xml:space="preserve"> </w:t>
      </w:r>
      <w:r w:rsidRPr="00633A23">
        <w:t>назначена</w:t>
      </w:r>
      <w:r w:rsidRPr="00633A23">
        <w:rPr>
          <w:rFonts w:cs="Arial"/>
        </w:rPr>
        <w:t xml:space="preserve"> </w:t>
      </w:r>
      <w:r w:rsidRPr="00633A23">
        <w:t>управляющей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Петербургским</w:t>
      </w:r>
      <w:r w:rsidRPr="00633A23">
        <w:rPr>
          <w:rFonts w:cs="Arial"/>
        </w:rPr>
        <w:t xml:space="preserve"> </w:t>
      </w:r>
      <w:r w:rsidRPr="00633A23">
        <w:t>Воскре</w:t>
      </w:r>
      <w:r w:rsidRPr="00633A23">
        <w:softHyphen/>
        <w:t>сенским</w:t>
      </w:r>
      <w:r w:rsidRPr="00633A23">
        <w:rPr>
          <w:rFonts w:cs="Arial"/>
        </w:rPr>
        <w:t xml:space="preserve"> </w:t>
      </w:r>
      <w:r w:rsidRPr="00633A23">
        <w:t>Новодевичьим</w:t>
      </w:r>
      <w:r w:rsidRPr="00633A23">
        <w:rPr>
          <w:rFonts w:cs="Arial"/>
        </w:rPr>
        <w:t xml:space="preserve"> </w:t>
      </w:r>
      <w:r w:rsidRPr="00633A23">
        <w:t>монастырем</w:t>
      </w:r>
      <w:r w:rsidRPr="00633A23">
        <w:rPr>
          <w:rFonts w:cs="Arial"/>
        </w:rPr>
        <w:t>.</w:t>
      </w:r>
    </w:p>
    <w:p w:rsidR="0018308F" w:rsidRPr="00633A23" w:rsidRDefault="0018308F" w:rsidP="00EB0F88"/>
    <w:p w:rsidR="002D3589" w:rsidRPr="00633A23" w:rsidRDefault="002D3589" w:rsidP="0018308F">
      <w:pPr>
        <w:pStyle w:val="5"/>
      </w:pPr>
      <w:r w:rsidRPr="00633A23">
        <w:t>Посещение</w:t>
      </w:r>
      <w:r w:rsidRPr="00633A23">
        <w:rPr>
          <w:rFonts w:cs="Arial"/>
        </w:rPr>
        <w:t xml:space="preserve"> </w:t>
      </w:r>
      <w:r w:rsidRPr="00633A23">
        <w:t>Петербурга</w:t>
      </w:r>
      <w:r w:rsidRPr="00633A23">
        <w:rPr>
          <w:rFonts w:cs="Arial"/>
        </w:rPr>
        <w:t xml:space="preserve"> </w:t>
      </w:r>
      <w:r w:rsidRPr="00633A23">
        <w:t>Патриархом</w:t>
      </w:r>
      <w:r w:rsidRPr="00633A23">
        <w:rPr>
          <w:rFonts w:cs="Arial"/>
        </w:rPr>
        <w:t>-</w:t>
      </w:r>
      <w:r w:rsidRPr="00633A23">
        <w:t>Католикосом</w:t>
      </w:r>
      <w:r w:rsidR="0018308F">
        <w:t xml:space="preserve"> </w:t>
      </w:r>
      <w:r w:rsidRPr="00633A23">
        <w:t>всея</w:t>
      </w:r>
      <w:r w:rsidRPr="00633A23">
        <w:rPr>
          <w:rFonts w:cs="Arial"/>
        </w:rPr>
        <w:t xml:space="preserve"> </w:t>
      </w:r>
      <w:r w:rsidRPr="00633A23">
        <w:t>Грузии</w:t>
      </w:r>
      <w:r w:rsidRPr="00633A23">
        <w:rPr>
          <w:rFonts w:cs="Arial"/>
        </w:rPr>
        <w:t xml:space="preserve"> </w:t>
      </w:r>
      <w:r w:rsidRPr="00633A23">
        <w:t>Илией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 </w:t>
      </w:r>
      <w:r w:rsidR="0018308F">
        <w:rPr>
          <w:rFonts w:cs="Arial"/>
        </w:rPr>
        <w:br/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юбилей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</w:t>
      </w:r>
      <w:r w:rsidR="0018308F"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школ</w:t>
      </w:r>
    </w:p>
    <w:p w:rsidR="002D3589" w:rsidRPr="00633A23" w:rsidRDefault="002D3589" w:rsidP="00EB0F88">
      <w:r w:rsidRPr="00633A23">
        <w:t>Святейший</w:t>
      </w:r>
      <w:r w:rsidRPr="00633A23">
        <w:rPr>
          <w:rFonts w:cs="Arial"/>
        </w:rPr>
        <w:t xml:space="preserve"> </w:t>
      </w:r>
      <w:r w:rsidRPr="00633A23">
        <w:t>Патриарх</w:t>
      </w:r>
      <w:r w:rsidRPr="00633A23">
        <w:rPr>
          <w:rFonts w:cs="Arial"/>
        </w:rPr>
        <w:t>-</w:t>
      </w:r>
      <w:r w:rsidRPr="00633A23">
        <w:t>Католикос</w:t>
      </w:r>
      <w:r w:rsidRPr="00633A23">
        <w:rPr>
          <w:rFonts w:cs="Arial"/>
        </w:rPr>
        <w:t xml:space="preserve"> </w:t>
      </w:r>
      <w:r w:rsidRPr="00633A23">
        <w:t>Илия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 </w:t>
      </w:r>
      <w:r w:rsidRPr="00633A23">
        <w:t>прибыл</w:t>
      </w:r>
      <w:r w:rsidRPr="00633A23">
        <w:rPr>
          <w:rFonts w:cs="Arial"/>
        </w:rPr>
        <w:t xml:space="preserve"> </w:t>
      </w:r>
      <w:r w:rsidRPr="00633A23">
        <w:t>в Петербург</w:t>
      </w:r>
      <w:r w:rsidRPr="00633A23">
        <w:rPr>
          <w:rFonts w:cs="Arial"/>
        </w:rPr>
        <w:t xml:space="preserve"> </w:t>
      </w:r>
      <w:r w:rsidRPr="00633A23">
        <w:t>утром</w:t>
      </w:r>
      <w:r w:rsidRPr="00633A23">
        <w:rPr>
          <w:rFonts w:cs="Arial"/>
        </w:rPr>
        <w:t xml:space="preserve"> </w:t>
      </w:r>
      <w:r w:rsidRPr="0018308F">
        <w:rPr>
          <w:rFonts w:cs="Arial"/>
          <w:b/>
        </w:rPr>
        <w:t xml:space="preserve">26 </w:t>
      </w:r>
      <w:r w:rsidRPr="0018308F">
        <w:rPr>
          <w:b/>
        </w:rPr>
        <w:t>сентября</w:t>
      </w:r>
      <w:r w:rsidRPr="0018308F">
        <w:rPr>
          <w:rFonts w:cs="Arial"/>
          <w:b/>
        </w:rPr>
        <w:t xml:space="preserve">/9 </w:t>
      </w:r>
      <w:r w:rsidRPr="0018308F">
        <w:rPr>
          <w:b/>
        </w:rPr>
        <w:t>о</w:t>
      </w:r>
      <w:r w:rsidRPr="0018308F">
        <w:rPr>
          <w:b/>
        </w:rPr>
        <w:t>к</w:t>
      </w:r>
      <w:r w:rsidRPr="0018308F">
        <w:rPr>
          <w:b/>
        </w:rPr>
        <w:t>тября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 св</w:t>
      </w:r>
      <w:r w:rsidRPr="00633A23">
        <w:rPr>
          <w:rFonts w:cs="Arial"/>
        </w:rPr>
        <w:t xml:space="preserve">. </w:t>
      </w:r>
      <w:r w:rsidRPr="00633A23">
        <w:t>Апостола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Евангелиста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Богослова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рый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праздником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 xml:space="preserve"> </w:t>
      </w:r>
      <w:r w:rsidRPr="00633A23">
        <w:t>горо</w:t>
      </w:r>
      <w:r w:rsidRPr="00633A23">
        <w:softHyphen/>
        <w:t>да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отмечалось</w:t>
      </w:r>
      <w:r w:rsidRPr="00633A23">
        <w:rPr>
          <w:rFonts w:cs="Arial"/>
        </w:rPr>
        <w:t xml:space="preserve"> 275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основания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50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t>с</w:t>
      </w:r>
      <w:r w:rsidRPr="00633A23">
        <w:t>становления</w:t>
      </w:r>
      <w:r w:rsidRPr="00633A23">
        <w:rPr>
          <w:rFonts w:cs="Arial"/>
        </w:rPr>
        <w:t xml:space="preserve"> </w:t>
      </w:r>
      <w:r w:rsidRPr="00633A23">
        <w:t>этих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Патриарх</w:t>
      </w:r>
      <w:r w:rsidRPr="00633A23">
        <w:rPr>
          <w:rFonts w:cs="Arial"/>
        </w:rPr>
        <w:t>-</w:t>
      </w:r>
      <w:r w:rsidRPr="00633A23">
        <w:t>Католикос</w:t>
      </w:r>
      <w:r w:rsidRPr="00633A23">
        <w:rPr>
          <w:rFonts w:cs="Arial"/>
        </w:rPr>
        <w:t xml:space="preserve">, </w:t>
      </w:r>
      <w:r w:rsidRPr="00633A23">
        <w:t>сопровождаемый</w:t>
      </w:r>
      <w:r w:rsidRPr="00633A23">
        <w:rPr>
          <w:rFonts w:cs="Arial"/>
        </w:rPr>
        <w:t xml:space="preserve"> </w:t>
      </w:r>
      <w:r w:rsidRPr="00633A23">
        <w:t>представи</w:t>
      </w:r>
      <w:r w:rsidRPr="00633A23">
        <w:softHyphen/>
        <w:t>тельной</w:t>
      </w:r>
      <w:r w:rsidRPr="00633A23">
        <w:rPr>
          <w:rFonts w:cs="Arial"/>
        </w:rPr>
        <w:t xml:space="preserve"> </w:t>
      </w:r>
      <w:r w:rsidRPr="00633A23">
        <w:t>делегацией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грузинских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t>р</w:t>
      </w:r>
      <w:r w:rsidRPr="00633A23">
        <w:t>хиереев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духо</w:t>
      </w:r>
      <w:r w:rsidRPr="00633A23">
        <w:softHyphen/>
        <w:t>венства</w:t>
      </w:r>
      <w:r w:rsidRPr="00633A23">
        <w:rPr>
          <w:rFonts w:cs="Arial"/>
        </w:rPr>
        <w:t xml:space="preserve">,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встречен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Московском</w:t>
      </w:r>
      <w:r w:rsidRPr="00633A23">
        <w:rPr>
          <w:rFonts w:cs="Arial"/>
        </w:rPr>
        <w:t xml:space="preserve"> </w:t>
      </w:r>
      <w:r w:rsidRPr="00633A23">
        <w:t>вокзале</w:t>
      </w:r>
      <w:r w:rsidRPr="00633A23">
        <w:rPr>
          <w:rFonts w:cs="Arial"/>
        </w:rPr>
        <w:t xml:space="preserve"> </w:t>
      </w:r>
      <w:r w:rsidRPr="00633A23">
        <w:t>митро</w:t>
      </w:r>
      <w:r w:rsidRPr="00633A23">
        <w:softHyphen/>
        <w:t>политом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Ладожским</w:t>
      </w:r>
      <w:r w:rsidRPr="00633A23">
        <w:rPr>
          <w:rFonts w:cs="Arial"/>
        </w:rPr>
        <w:t xml:space="preserve"> </w:t>
      </w:r>
      <w:r w:rsidRPr="00633A23">
        <w:t>Владимиром и</w:t>
      </w:r>
      <w:r w:rsidRPr="00633A23">
        <w:rPr>
          <w:rFonts w:cs="Arial"/>
        </w:rPr>
        <w:t xml:space="preserve"> </w:t>
      </w:r>
      <w:r w:rsidRPr="00633A23">
        <w:t>членами</w:t>
      </w:r>
      <w:r w:rsidRPr="00633A23">
        <w:rPr>
          <w:rFonts w:cs="Arial"/>
        </w:rPr>
        <w:t xml:space="preserve"> </w:t>
      </w:r>
      <w:r w:rsidRPr="00633A23">
        <w:t>Епархиального</w:t>
      </w:r>
      <w:r w:rsidRPr="00633A23">
        <w:rPr>
          <w:rFonts w:cs="Arial"/>
        </w:rPr>
        <w:t xml:space="preserve"> </w:t>
      </w:r>
      <w:r w:rsidRPr="00633A23">
        <w:t>совета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Прибыв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престольный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двойной</w:t>
      </w:r>
      <w:r w:rsidRPr="00633A23">
        <w:rPr>
          <w:rFonts w:cs="Arial"/>
        </w:rPr>
        <w:t xml:space="preserve"> </w:t>
      </w:r>
      <w:r w:rsidRPr="00633A23">
        <w:t>юби</w:t>
      </w:r>
      <w:r w:rsidRPr="00633A23">
        <w:softHyphen/>
        <w:t>лей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Духовные</w:t>
      </w:r>
      <w:r w:rsidRPr="00633A23">
        <w:rPr>
          <w:rFonts w:cs="Arial"/>
        </w:rPr>
        <w:t xml:space="preserve"> </w:t>
      </w:r>
      <w:r w:rsidRPr="00633A23">
        <w:t>школы</w:t>
      </w:r>
      <w:r w:rsidRPr="00633A23">
        <w:rPr>
          <w:rFonts w:cs="Arial"/>
        </w:rPr>
        <w:t xml:space="preserve">, </w:t>
      </w:r>
      <w:r w:rsidRPr="00633A23">
        <w:t>Илия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 </w:t>
      </w:r>
      <w:r w:rsidRPr="00633A23">
        <w:t>сове</w:t>
      </w:r>
      <w:r w:rsidRPr="00633A23">
        <w:t>р</w:t>
      </w:r>
      <w:r w:rsidRPr="00633A23">
        <w:t>шил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домовом храме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 митрополита</w:t>
      </w:r>
      <w:r w:rsidRPr="00633A23">
        <w:rPr>
          <w:rFonts w:cs="Arial"/>
        </w:rPr>
        <w:t xml:space="preserve"> </w:t>
      </w:r>
      <w:r w:rsidRPr="00633A23">
        <w:t>Владимира</w:t>
      </w:r>
      <w:r w:rsidRPr="00633A23">
        <w:rPr>
          <w:rFonts w:cs="Arial"/>
        </w:rPr>
        <w:t xml:space="preserve">, </w:t>
      </w:r>
      <w:r w:rsidRPr="00633A23">
        <w:t>ректора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академии и</w:t>
      </w:r>
      <w:r w:rsidRPr="00633A23">
        <w:rPr>
          <w:rFonts w:cs="Arial"/>
        </w:rPr>
        <w:t xml:space="preserve"> </w:t>
      </w:r>
      <w:r w:rsidRPr="00633A23">
        <w:t>семинарии</w:t>
      </w:r>
      <w:r w:rsidRPr="00633A23">
        <w:rPr>
          <w:rFonts w:cs="Arial"/>
        </w:rPr>
        <w:t xml:space="preserve"> </w:t>
      </w:r>
      <w:r w:rsidRPr="00633A23">
        <w:t>епископа</w:t>
      </w:r>
      <w:r w:rsidRPr="00633A23">
        <w:rPr>
          <w:rFonts w:cs="Arial"/>
        </w:rPr>
        <w:t xml:space="preserve"> </w:t>
      </w:r>
      <w:r w:rsidRPr="00633A23">
        <w:t>Тихвинского</w:t>
      </w:r>
      <w:r w:rsidRPr="00633A23">
        <w:rPr>
          <w:rFonts w:cs="Arial"/>
        </w:rPr>
        <w:t xml:space="preserve"> </w:t>
      </w:r>
      <w:r w:rsidRPr="00633A23">
        <w:t>Константина</w:t>
      </w:r>
      <w:r w:rsidRPr="00633A23">
        <w:rPr>
          <w:rFonts w:cs="Arial"/>
        </w:rPr>
        <w:t xml:space="preserve"> </w:t>
      </w:r>
      <w:r w:rsidRPr="00633A23">
        <w:t>и прибывших</w:t>
      </w:r>
      <w:r w:rsidRPr="00633A23">
        <w:rPr>
          <w:rFonts w:cs="Arial"/>
        </w:rPr>
        <w:t xml:space="preserve"> </w:t>
      </w:r>
      <w:r w:rsidRPr="00633A23">
        <w:t>Преосвященных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литургии</w:t>
      </w:r>
      <w:r w:rsidRPr="00633A23">
        <w:rPr>
          <w:rFonts w:cs="Arial"/>
        </w:rPr>
        <w:t xml:space="preserve"> </w:t>
      </w:r>
      <w:r w:rsidRPr="00633A23">
        <w:t>Патриарх</w:t>
      </w:r>
      <w:r w:rsidRPr="00633A23">
        <w:rPr>
          <w:rFonts w:cs="Arial"/>
        </w:rPr>
        <w:t>-</w:t>
      </w:r>
      <w:r w:rsidRPr="00633A23">
        <w:t>Католикос</w:t>
      </w:r>
      <w:r w:rsidRPr="00633A23">
        <w:rPr>
          <w:rFonts w:cs="Arial"/>
        </w:rPr>
        <w:t xml:space="preserve"> </w:t>
      </w:r>
      <w:r w:rsidRPr="00633A23">
        <w:t>Илия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softHyphen/>
        <w:t>трополит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обменялись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ветствиями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softHyphen/>
        <w:t>торых</w:t>
      </w:r>
      <w:r w:rsidRPr="00633A23">
        <w:rPr>
          <w:rFonts w:cs="Arial"/>
        </w:rPr>
        <w:t xml:space="preserve"> </w:t>
      </w:r>
      <w:r w:rsidRPr="00633A23">
        <w:t>выразили</w:t>
      </w:r>
      <w:r w:rsidRPr="00633A23">
        <w:rPr>
          <w:rFonts w:cs="Arial"/>
        </w:rPr>
        <w:t xml:space="preserve"> </w:t>
      </w:r>
      <w:r w:rsidRPr="00633A23">
        <w:t>радость</w:t>
      </w:r>
      <w:r w:rsidRPr="00633A23">
        <w:rPr>
          <w:rFonts w:cs="Arial"/>
        </w:rPr>
        <w:t xml:space="preserve"> </w:t>
      </w:r>
      <w:r w:rsidRPr="00633A23">
        <w:t>возможности</w:t>
      </w:r>
      <w:r w:rsidRPr="00633A23">
        <w:rPr>
          <w:rFonts w:cs="Arial"/>
        </w:rPr>
        <w:t xml:space="preserve"> </w:t>
      </w:r>
      <w:r w:rsidRPr="00633A23">
        <w:t>служить</w:t>
      </w:r>
      <w:r w:rsidRPr="00633A23">
        <w:rPr>
          <w:rFonts w:cs="Arial"/>
        </w:rPr>
        <w:t xml:space="preserve"> </w:t>
      </w:r>
      <w:r w:rsidRPr="00633A23">
        <w:t>сооб</w:t>
      </w:r>
      <w:r w:rsidRPr="00633A23">
        <w:softHyphen/>
        <w:t>ща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столь</w:t>
      </w:r>
      <w:r w:rsidRPr="00633A23">
        <w:rPr>
          <w:rFonts w:cs="Arial"/>
        </w:rPr>
        <w:t xml:space="preserve"> </w:t>
      </w:r>
      <w:r w:rsidRPr="00633A23">
        <w:t>высокоторжес</w:t>
      </w:r>
      <w:r w:rsidRPr="00633A23">
        <w:t>т</w:t>
      </w:r>
      <w:r w:rsidRPr="00633A23">
        <w:t>венный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>.</w:t>
      </w:r>
    </w:p>
    <w:p w:rsidR="002D3589" w:rsidRDefault="002D3589" w:rsidP="00EB0F88"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актовом</w:t>
      </w:r>
      <w:r w:rsidRPr="00633A23">
        <w:rPr>
          <w:rFonts w:cs="Arial"/>
        </w:rPr>
        <w:t xml:space="preserve"> </w:t>
      </w:r>
      <w:r w:rsidRPr="00633A23">
        <w:t>зале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 xml:space="preserve"> </w:t>
      </w:r>
      <w:r w:rsidRPr="00633A23">
        <w:t>состоялся торжественный</w:t>
      </w:r>
      <w:r w:rsidRPr="00633A23">
        <w:rPr>
          <w:rFonts w:cs="Arial"/>
        </w:rPr>
        <w:t xml:space="preserve"> </w:t>
      </w:r>
      <w:r w:rsidRPr="00633A23">
        <w:t>годичный</w:t>
      </w:r>
      <w:r w:rsidRPr="00633A23">
        <w:rPr>
          <w:rFonts w:cs="Arial"/>
        </w:rPr>
        <w:t xml:space="preserve"> </w:t>
      </w:r>
      <w:r w:rsidRPr="00633A23">
        <w:t>акт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приняли</w:t>
      </w:r>
      <w:r w:rsidRPr="00633A23">
        <w:rPr>
          <w:rFonts w:cs="Arial"/>
        </w:rPr>
        <w:t xml:space="preserve"> </w:t>
      </w:r>
      <w:r w:rsidRPr="00633A23">
        <w:t>уча</w:t>
      </w:r>
      <w:r w:rsidRPr="00633A23">
        <w:softHyphen/>
        <w:t>стие</w:t>
      </w:r>
      <w:r w:rsidRPr="00633A23">
        <w:rPr>
          <w:rFonts w:cs="Arial"/>
        </w:rPr>
        <w:t xml:space="preserve">: </w:t>
      </w:r>
      <w:r w:rsidRPr="00633A23">
        <w:t>Патриарх</w:t>
      </w:r>
      <w:r w:rsidRPr="00633A23">
        <w:rPr>
          <w:rFonts w:cs="Arial"/>
        </w:rPr>
        <w:t>-</w:t>
      </w:r>
      <w:r w:rsidRPr="00633A23">
        <w:t>Католикос</w:t>
      </w:r>
      <w:r w:rsidRPr="00633A23">
        <w:rPr>
          <w:rFonts w:cs="Arial"/>
        </w:rPr>
        <w:t xml:space="preserve"> </w:t>
      </w:r>
      <w:r w:rsidRPr="00633A23">
        <w:t>Илия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Влади</w:t>
      </w:r>
      <w:r w:rsidRPr="00633A23">
        <w:softHyphen/>
        <w:t>мир</w:t>
      </w:r>
      <w:r w:rsidRPr="00633A23">
        <w:rPr>
          <w:rFonts w:cs="Arial"/>
        </w:rPr>
        <w:t xml:space="preserve">, </w:t>
      </w:r>
      <w:r w:rsidRPr="00633A23">
        <w:t>ректор</w:t>
      </w:r>
      <w:r w:rsidRPr="00633A23">
        <w:rPr>
          <w:rFonts w:cs="Arial"/>
        </w:rPr>
        <w:t xml:space="preserve"> </w:t>
      </w:r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t>н</w:t>
      </w:r>
      <w:r w:rsidRPr="00633A23">
        <w:t>стантин</w:t>
      </w:r>
      <w:r w:rsidRPr="00633A23">
        <w:rPr>
          <w:rFonts w:cs="Arial"/>
        </w:rPr>
        <w:t xml:space="preserve">, </w:t>
      </w:r>
      <w:r w:rsidRPr="00633A23">
        <w:t>профессорско</w:t>
      </w:r>
      <w:r w:rsidRPr="00633A23">
        <w:rPr>
          <w:rFonts w:cs="Arial"/>
        </w:rPr>
        <w:t>-</w:t>
      </w:r>
      <w:r w:rsidRPr="00633A23">
        <w:t>преподавательский</w:t>
      </w:r>
      <w:r w:rsidRPr="00633A23">
        <w:rPr>
          <w:rFonts w:cs="Arial"/>
        </w:rPr>
        <w:t xml:space="preserve"> </w:t>
      </w:r>
      <w:r w:rsidRPr="00633A23">
        <w:t>состав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softHyphen/>
        <w:t>минарии</w:t>
      </w:r>
      <w:r w:rsidRPr="00633A23">
        <w:rPr>
          <w:rFonts w:cs="Arial"/>
        </w:rPr>
        <w:t xml:space="preserve">. </w:t>
      </w:r>
      <w:r w:rsidRPr="00633A23">
        <w:t>Акт</w:t>
      </w:r>
      <w:r w:rsidRPr="00633A23">
        <w:rPr>
          <w:rFonts w:cs="Arial"/>
        </w:rPr>
        <w:t xml:space="preserve"> </w:t>
      </w:r>
      <w:r w:rsidRPr="00633A23">
        <w:t>открыл</w:t>
      </w:r>
      <w:r w:rsidRPr="00633A23">
        <w:rPr>
          <w:rFonts w:cs="Arial"/>
        </w:rPr>
        <w:t xml:space="preserve"> </w:t>
      </w:r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Константин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кото</w:t>
      </w:r>
      <w:r w:rsidRPr="00633A23">
        <w:softHyphen/>
        <w:t>рого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докладом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состоянии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 xml:space="preserve"> </w:t>
      </w:r>
      <w:r w:rsidRPr="00633A23">
        <w:t>выступил доцент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Георгий</w:t>
      </w:r>
      <w:r w:rsidRPr="00633A23">
        <w:rPr>
          <w:rFonts w:cs="Arial"/>
        </w:rPr>
        <w:t xml:space="preserve"> </w:t>
      </w:r>
      <w:r w:rsidRPr="00633A23">
        <w:t>Тельпис</w:t>
      </w:r>
      <w:r w:rsidRPr="00633A23">
        <w:rPr>
          <w:rFonts w:cs="Arial"/>
        </w:rPr>
        <w:t xml:space="preserve">, </w:t>
      </w:r>
      <w:r w:rsidRPr="00633A23">
        <w:t>рассказавший</w:t>
      </w:r>
      <w:r w:rsidRPr="00633A23">
        <w:rPr>
          <w:rFonts w:cs="Arial"/>
        </w:rPr>
        <w:t xml:space="preserve"> </w:t>
      </w:r>
      <w:r w:rsidRPr="00633A23">
        <w:t>вкратце 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главных</w:t>
      </w:r>
      <w:r w:rsidRPr="00633A23">
        <w:rPr>
          <w:rFonts w:cs="Arial"/>
        </w:rPr>
        <w:t xml:space="preserve"> </w:t>
      </w:r>
      <w:r w:rsidRPr="00633A23">
        <w:t>этапах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долгого</w:t>
      </w:r>
      <w:r w:rsidRPr="00633A23">
        <w:rPr>
          <w:rFonts w:cs="Arial"/>
        </w:rPr>
        <w:t xml:space="preserve"> </w:t>
      </w:r>
      <w:r w:rsidRPr="00633A23">
        <w:t>исторического</w:t>
      </w:r>
      <w:r w:rsidRPr="00633A23">
        <w:rPr>
          <w:rFonts w:cs="Arial"/>
        </w:rPr>
        <w:t xml:space="preserve"> </w:t>
      </w:r>
      <w:r w:rsidRPr="00633A23">
        <w:t>развития</w:t>
      </w:r>
      <w:r w:rsidRPr="00633A23">
        <w:rPr>
          <w:rFonts w:cs="Arial"/>
        </w:rPr>
        <w:t>.</w:t>
      </w:r>
    </w:p>
    <w:p w:rsidR="0018308F" w:rsidRDefault="0018308F" w:rsidP="00EB0F88"/>
    <w:tbl>
      <w:tblPr>
        <w:tblW w:w="0" w:type="auto"/>
        <w:tblLook w:val="04A0"/>
      </w:tblPr>
      <w:tblGrid>
        <w:gridCol w:w="5086"/>
        <w:gridCol w:w="5053"/>
      </w:tblGrid>
      <w:tr w:rsidR="0018308F" w:rsidTr="00FC1ADB">
        <w:tc>
          <w:tcPr>
            <w:tcW w:w="5069" w:type="dxa"/>
          </w:tcPr>
          <w:p w:rsidR="0018308F" w:rsidRDefault="007C5DE1" w:rsidP="00FC1ADB">
            <w:pPr>
              <w:ind w:firstLine="0"/>
            </w:pPr>
            <w:r w:rsidRPr="00A617A4">
              <w:rPr>
                <w:noProof/>
                <w:szCs w:val="24"/>
              </w:rPr>
              <w:pict>
                <v:shape id="Рисунок 21" o:spid="_x0000_i1044" type="#_x0000_t75" style="width:258pt;height:165.75pt;visibility:visible">
                  <v:imagedata r:id="rId28" o:title=""/>
                </v:shape>
              </w:pict>
            </w:r>
          </w:p>
        </w:tc>
        <w:tc>
          <w:tcPr>
            <w:tcW w:w="5070" w:type="dxa"/>
          </w:tcPr>
          <w:p w:rsidR="0018308F" w:rsidRDefault="007C5DE1" w:rsidP="00FC1ADB">
            <w:pPr>
              <w:ind w:firstLine="0"/>
            </w:pPr>
            <w:r w:rsidRPr="00A617A4">
              <w:rPr>
                <w:noProof/>
                <w:szCs w:val="24"/>
              </w:rPr>
              <w:pict>
                <v:shape id="Рисунок 20" o:spid="_x0000_i1045" type="#_x0000_t75" style="width:256.5pt;height:168.75pt;visibility:visible">
                  <v:imagedata r:id="rId29" o:title=""/>
                </v:shape>
              </w:pict>
            </w:r>
          </w:p>
        </w:tc>
      </w:tr>
      <w:tr w:rsidR="0018308F" w:rsidTr="00FC1ADB">
        <w:tc>
          <w:tcPr>
            <w:tcW w:w="5069" w:type="dxa"/>
          </w:tcPr>
          <w:p w:rsidR="0018308F" w:rsidRDefault="0018308F" w:rsidP="0018308F">
            <w:pPr>
              <w:pStyle w:val="ad"/>
            </w:pPr>
            <w:r w:rsidRPr="0018308F">
              <w:t>За</w:t>
            </w:r>
            <w:r w:rsidRPr="00FC1ADB">
              <w:rPr>
                <w:rFonts w:cs="Arial"/>
              </w:rPr>
              <w:t xml:space="preserve"> </w:t>
            </w:r>
            <w:r w:rsidRPr="0018308F">
              <w:t>Божественной</w:t>
            </w:r>
            <w:r w:rsidRPr="00FC1ADB">
              <w:rPr>
                <w:rFonts w:cs="Arial"/>
              </w:rPr>
              <w:t xml:space="preserve"> </w:t>
            </w:r>
            <w:r w:rsidRPr="0018308F">
              <w:t>литургией</w:t>
            </w:r>
            <w:r w:rsidRPr="00FC1ADB">
              <w:rPr>
                <w:rFonts w:cs="Arial"/>
              </w:rPr>
              <w:t xml:space="preserve"> </w:t>
            </w:r>
            <w:r w:rsidRPr="0018308F">
              <w:t>в</w:t>
            </w:r>
            <w:r w:rsidRPr="00FC1ADB">
              <w:rPr>
                <w:rFonts w:cs="Arial"/>
              </w:rPr>
              <w:t xml:space="preserve"> </w:t>
            </w:r>
            <w:r w:rsidRPr="0018308F">
              <w:t>Иоанно</w:t>
            </w:r>
            <w:r w:rsidRPr="00FC1ADB">
              <w:rPr>
                <w:rFonts w:cs="Arial"/>
              </w:rPr>
              <w:t>-</w:t>
            </w:r>
            <w:r w:rsidRPr="0018308F">
              <w:t>Богословском храме</w:t>
            </w:r>
            <w:r w:rsidRPr="00FC1ADB">
              <w:rPr>
                <w:rFonts w:cs="Arial"/>
              </w:rPr>
              <w:t xml:space="preserve"> </w:t>
            </w:r>
            <w:r w:rsidRPr="0018308F">
              <w:t>С</w:t>
            </w:r>
            <w:r w:rsidRPr="00FC1ADB">
              <w:rPr>
                <w:rFonts w:cs="Arial"/>
              </w:rPr>
              <w:t>.-</w:t>
            </w:r>
            <w:r w:rsidRPr="0018308F">
              <w:t>Петербургских</w:t>
            </w:r>
            <w:r w:rsidRPr="00FC1ADB">
              <w:rPr>
                <w:rFonts w:cs="Arial"/>
              </w:rPr>
              <w:t xml:space="preserve"> </w:t>
            </w:r>
            <w:r w:rsidRPr="0018308F">
              <w:t>Духовных</w:t>
            </w:r>
            <w:r w:rsidRPr="00FC1ADB">
              <w:rPr>
                <w:rFonts w:cs="Arial"/>
              </w:rPr>
              <w:t xml:space="preserve"> </w:t>
            </w:r>
            <w:r w:rsidRPr="0018308F">
              <w:t>академии</w:t>
            </w:r>
            <w:r w:rsidRPr="00FC1ADB">
              <w:rPr>
                <w:rFonts w:cs="Arial"/>
              </w:rPr>
              <w:t xml:space="preserve"> </w:t>
            </w:r>
            <w:r w:rsidRPr="0018308F">
              <w:t>и</w:t>
            </w:r>
            <w:r w:rsidRPr="00FC1ADB">
              <w:rPr>
                <w:rFonts w:cs="Arial"/>
              </w:rPr>
              <w:t xml:space="preserve"> </w:t>
            </w:r>
            <w:r w:rsidRPr="0018308F">
              <w:t>семинарии</w:t>
            </w:r>
          </w:p>
        </w:tc>
        <w:tc>
          <w:tcPr>
            <w:tcW w:w="5070" w:type="dxa"/>
          </w:tcPr>
          <w:p w:rsidR="0018308F" w:rsidRDefault="0018308F" w:rsidP="0018308F">
            <w:pPr>
              <w:pStyle w:val="ad"/>
            </w:pPr>
            <w:r w:rsidRPr="0018308F">
              <w:t>Патриарх</w:t>
            </w:r>
            <w:r w:rsidRPr="00FC1ADB">
              <w:rPr>
                <w:rFonts w:cs="Arial"/>
              </w:rPr>
              <w:t>-</w:t>
            </w:r>
            <w:r w:rsidRPr="0018308F">
              <w:t>Католикос</w:t>
            </w:r>
            <w:r w:rsidRPr="00FC1ADB">
              <w:rPr>
                <w:rFonts w:cs="Arial"/>
              </w:rPr>
              <w:t xml:space="preserve"> </w:t>
            </w:r>
            <w:r w:rsidRPr="0018308F">
              <w:t>Илия</w:t>
            </w:r>
            <w:r w:rsidRPr="00FC1ADB">
              <w:rPr>
                <w:rFonts w:cs="Arial"/>
              </w:rPr>
              <w:t xml:space="preserve"> </w:t>
            </w:r>
            <w:r w:rsidRPr="00FC1ADB">
              <w:rPr>
                <w:rFonts w:cs="Arial"/>
                <w:lang w:val="en-US"/>
              </w:rPr>
              <w:t>II</w:t>
            </w:r>
            <w:r w:rsidRPr="00FC1ADB">
              <w:rPr>
                <w:rFonts w:cs="Arial"/>
              </w:rPr>
              <w:t xml:space="preserve"> </w:t>
            </w:r>
            <w:r w:rsidRPr="0018308F">
              <w:t>у</w:t>
            </w:r>
            <w:r w:rsidRPr="00FC1ADB">
              <w:rPr>
                <w:rFonts w:cs="Arial"/>
              </w:rPr>
              <w:t xml:space="preserve"> </w:t>
            </w:r>
            <w:r w:rsidRPr="0018308F">
              <w:t>мощей</w:t>
            </w:r>
            <w:r w:rsidRPr="00FC1ADB">
              <w:rPr>
                <w:rFonts w:cs="Arial"/>
              </w:rPr>
              <w:t xml:space="preserve"> </w:t>
            </w:r>
            <w:r w:rsidRPr="0018308F">
              <w:t>св</w:t>
            </w:r>
            <w:r w:rsidRPr="00FC1ADB">
              <w:rPr>
                <w:rFonts w:cs="Arial"/>
              </w:rPr>
              <w:t xml:space="preserve">. </w:t>
            </w:r>
            <w:r w:rsidRPr="0018308F">
              <w:t>блгв</w:t>
            </w:r>
            <w:r w:rsidRPr="00FC1ADB">
              <w:rPr>
                <w:rFonts w:cs="Arial"/>
              </w:rPr>
              <w:t xml:space="preserve">. </w:t>
            </w:r>
            <w:r w:rsidRPr="0018308F">
              <w:t>вел</w:t>
            </w:r>
            <w:r w:rsidRPr="00FC1ADB">
              <w:rPr>
                <w:rFonts w:cs="Arial"/>
              </w:rPr>
              <w:t xml:space="preserve">. </w:t>
            </w:r>
            <w:r w:rsidRPr="0018308F">
              <w:t>кн</w:t>
            </w:r>
            <w:r w:rsidRPr="00FC1ADB">
              <w:rPr>
                <w:rFonts w:cs="Arial"/>
              </w:rPr>
              <w:t xml:space="preserve">. </w:t>
            </w:r>
            <w:r w:rsidRPr="0018308F">
              <w:t>Александра</w:t>
            </w:r>
            <w:r w:rsidRPr="00FC1ADB">
              <w:rPr>
                <w:rFonts w:cs="Arial"/>
              </w:rPr>
              <w:t xml:space="preserve"> </w:t>
            </w:r>
            <w:r w:rsidRPr="0018308F">
              <w:t>Невского</w:t>
            </w:r>
            <w:r w:rsidRPr="00FC1ADB">
              <w:rPr>
                <w:rFonts w:cs="Arial"/>
              </w:rPr>
              <w:t xml:space="preserve"> </w:t>
            </w:r>
            <w:r w:rsidRPr="0018308F">
              <w:t>в</w:t>
            </w:r>
            <w:r w:rsidRPr="00FC1ADB">
              <w:rPr>
                <w:rFonts w:cs="Arial"/>
              </w:rPr>
              <w:t xml:space="preserve"> </w:t>
            </w:r>
            <w:r w:rsidRPr="0018308F">
              <w:t>Свято</w:t>
            </w:r>
            <w:r w:rsidRPr="00FC1ADB">
              <w:rPr>
                <w:rFonts w:cs="Arial"/>
              </w:rPr>
              <w:t>-</w:t>
            </w:r>
            <w:r w:rsidRPr="0018308F">
              <w:t>Троицком</w:t>
            </w:r>
            <w:r w:rsidRPr="00FC1ADB">
              <w:rPr>
                <w:rFonts w:cs="Arial"/>
              </w:rPr>
              <w:t xml:space="preserve"> </w:t>
            </w:r>
            <w:r w:rsidRPr="0018308F">
              <w:t>соборе</w:t>
            </w:r>
          </w:p>
        </w:tc>
      </w:tr>
    </w:tbl>
    <w:p w:rsidR="002D3589" w:rsidRPr="00633A23" w:rsidRDefault="002D3589" w:rsidP="00EB0F88">
      <w:pPr>
        <w:rPr>
          <w:szCs w:val="24"/>
        </w:rPr>
        <w:sectPr w:rsidR="002D3589" w:rsidRPr="00633A23" w:rsidSect="00EB0F88">
          <w:type w:val="continuous"/>
          <w:pgSz w:w="11907" w:h="16839" w:code="9"/>
          <w:pgMar w:top="851" w:right="850" w:bottom="851" w:left="1134" w:header="720" w:footer="720" w:gutter="0"/>
          <w:cols w:space="60"/>
          <w:noEndnote/>
        </w:sectPr>
      </w:pPr>
    </w:p>
    <w:p w:rsidR="002D3589" w:rsidRPr="00633A23" w:rsidRDefault="002D3589" w:rsidP="00EB0F88">
      <w:pPr>
        <w:rPr>
          <w:szCs w:val="2"/>
        </w:rPr>
      </w:pPr>
    </w:p>
    <w:p w:rsidR="002D3589" w:rsidRPr="00633A23" w:rsidRDefault="002D3589" w:rsidP="00EB0F88">
      <w:pPr>
        <w:sectPr w:rsidR="002D3589" w:rsidRPr="00633A23" w:rsidSect="00EB0F88">
          <w:type w:val="continuous"/>
          <w:pgSz w:w="11907" w:h="16839" w:code="9"/>
          <w:pgMar w:top="851" w:right="850" w:bottom="851" w:left="1134" w:header="720" w:footer="720" w:gutter="0"/>
          <w:cols w:space="60"/>
          <w:noEndnote/>
        </w:sectPr>
      </w:pPr>
    </w:p>
    <w:p w:rsidR="002D3589" w:rsidRPr="00633A23" w:rsidRDefault="002D3589" w:rsidP="00EB0F88">
      <w:r w:rsidRPr="00633A23">
        <w:lastRenderedPageBreak/>
        <w:t>Актовую</w:t>
      </w:r>
      <w:r w:rsidRPr="00633A23">
        <w:rPr>
          <w:rFonts w:cs="Arial"/>
        </w:rPr>
        <w:t xml:space="preserve"> </w:t>
      </w:r>
      <w:r w:rsidRPr="00633A23">
        <w:t>речь</w:t>
      </w:r>
      <w:r w:rsidRPr="00633A23">
        <w:rPr>
          <w:rFonts w:cs="Arial"/>
        </w:rPr>
        <w:t xml:space="preserve"> </w:t>
      </w:r>
      <w:r w:rsidRPr="00633A23">
        <w:t>«О</w:t>
      </w:r>
      <w:r w:rsidRPr="00633A23">
        <w:rPr>
          <w:rFonts w:cs="Arial"/>
        </w:rPr>
        <w:t xml:space="preserve"> </w:t>
      </w:r>
      <w:r w:rsidRPr="00633A23">
        <w:t>задачах</w:t>
      </w:r>
      <w:r w:rsidRPr="00633A23">
        <w:rPr>
          <w:rFonts w:cs="Arial"/>
        </w:rPr>
        <w:t xml:space="preserve"> </w:t>
      </w:r>
      <w:r w:rsidRPr="00633A23">
        <w:t>православного</w:t>
      </w:r>
      <w:r w:rsidRPr="00633A23">
        <w:rPr>
          <w:rFonts w:cs="Arial"/>
        </w:rPr>
        <w:t xml:space="preserve"> </w:t>
      </w:r>
      <w:r w:rsidRPr="00633A23">
        <w:t>миссио</w:t>
      </w:r>
      <w:r w:rsidRPr="00633A23">
        <w:softHyphen/>
        <w:t>нерства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России»</w:t>
      </w:r>
      <w:r w:rsidRPr="00633A23">
        <w:rPr>
          <w:rFonts w:cs="Arial"/>
        </w:rPr>
        <w:t xml:space="preserve"> </w:t>
      </w:r>
      <w:r w:rsidRPr="00633A23">
        <w:t>произнес</w:t>
      </w:r>
      <w:r w:rsidRPr="00633A23">
        <w:rPr>
          <w:rFonts w:cs="Arial"/>
        </w:rPr>
        <w:t xml:space="preserve"> </w:t>
      </w:r>
      <w:r w:rsidRPr="00633A23">
        <w:t>иером</w:t>
      </w:r>
      <w:r w:rsidRPr="00633A23">
        <w:rPr>
          <w:rFonts w:cs="Arial"/>
        </w:rPr>
        <w:t xml:space="preserve">. </w:t>
      </w:r>
      <w:r w:rsidRPr="00633A23">
        <w:t>Н</w:t>
      </w:r>
      <w:r w:rsidRPr="00633A23">
        <w:t>и</w:t>
      </w:r>
      <w:r w:rsidRPr="00633A23">
        <w:t xml:space="preserve">колай </w:t>
      </w:r>
      <w:r w:rsidRPr="00633A23">
        <w:rPr>
          <w:rFonts w:cs="Arial"/>
        </w:rPr>
        <w:t>(</w:t>
      </w:r>
      <w:r w:rsidRPr="00633A23">
        <w:t>Парамонов</w:t>
      </w:r>
      <w:r w:rsidRPr="00633A23">
        <w:rPr>
          <w:rFonts w:cs="Arial"/>
        </w:rPr>
        <w:t xml:space="preserve">), </w:t>
      </w:r>
      <w:r w:rsidRPr="00633A23">
        <w:t>настоятель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Троицкой</w:t>
      </w:r>
      <w:r w:rsidRPr="00633A23">
        <w:rPr>
          <w:rFonts w:cs="Arial"/>
        </w:rPr>
        <w:t xml:space="preserve"> </w:t>
      </w:r>
      <w:r w:rsidRPr="00633A23">
        <w:t>мужской пустыни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, </w:t>
      </w:r>
      <w:r w:rsidRPr="00633A23">
        <w:t>используя</w:t>
      </w:r>
      <w:r w:rsidRPr="00633A23">
        <w:rPr>
          <w:rFonts w:cs="Arial"/>
        </w:rPr>
        <w:t xml:space="preserve"> </w:t>
      </w:r>
      <w:r w:rsidRPr="00633A23">
        <w:t>факты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цифры</w:t>
      </w:r>
      <w:r w:rsidRPr="00633A23">
        <w:rPr>
          <w:rFonts w:cs="Arial"/>
        </w:rPr>
        <w:t xml:space="preserve">, </w:t>
      </w:r>
      <w:r w:rsidRPr="00633A23">
        <w:t>нарисо</w:t>
      </w:r>
      <w:r w:rsidRPr="00633A23">
        <w:softHyphen/>
        <w:t>вал</w:t>
      </w:r>
      <w:r w:rsidRPr="00633A23">
        <w:rPr>
          <w:rFonts w:cs="Arial"/>
        </w:rPr>
        <w:t xml:space="preserve"> </w:t>
      </w:r>
      <w:r w:rsidRPr="00633A23">
        <w:t>картину</w:t>
      </w:r>
      <w:r w:rsidRPr="00633A23">
        <w:rPr>
          <w:rFonts w:cs="Arial"/>
        </w:rPr>
        <w:t xml:space="preserve"> </w:t>
      </w:r>
      <w:r w:rsidRPr="00633A23">
        <w:t>развития</w:t>
      </w:r>
      <w:r w:rsidRPr="00633A23">
        <w:rPr>
          <w:rFonts w:cs="Arial"/>
        </w:rPr>
        <w:t xml:space="preserve"> </w:t>
      </w:r>
      <w:r w:rsidRPr="00633A23">
        <w:t>миссионерского</w:t>
      </w:r>
      <w:r w:rsidRPr="00633A23">
        <w:rPr>
          <w:rFonts w:cs="Arial"/>
        </w:rPr>
        <w:t xml:space="preserve"> </w:t>
      </w:r>
      <w:r w:rsidRPr="00633A23">
        <w:t>дела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осветил его</w:t>
      </w:r>
      <w:r w:rsidRPr="00633A23">
        <w:rPr>
          <w:rFonts w:cs="Arial"/>
        </w:rPr>
        <w:t xml:space="preserve"> </w:t>
      </w:r>
      <w:r w:rsidRPr="00633A23">
        <w:t>современные</w:t>
      </w:r>
      <w:r w:rsidRPr="00633A23">
        <w:rPr>
          <w:rFonts w:cs="Arial"/>
        </w:rPr>
        <w:t xml:space="preserve"> </w:t>
      </w:r>
      <w:r w:rsidRPr="00633A23">
        <w:t>трудности</w:t>
      </w:r>
      <w:r w:rsidRPr="00633A23">
        <w:rPr>
          <w:rFonts w:cs="Arial"/>
        </w:rPr>
        <w:t xml:space="preserve"> </w:t>
      </w:r>
      <w:r w:rsidRPr="00633A23">
        <w:lastRenderedPageBreak/>
        <w:t>и</w:t>
      </w:r>
      <w:r w:rsidRPr="00633A23">
        <w:rPr>
          <w:rFonts w:cs="Arial"/>
        </w:rPr>
        <w:t xml:space="preserve"> </w:t>
      </w:r>
      <w:r w:rsidRPr="00633A23">
        <w:t>проблемы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завершение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участников</w:t>
      </w:r>
      <w:r w:rsidRPr="00633A23">
        <w:rPr>
          <w:rFonts w:cs="Arial"/>
        </w:rPr>
        <w:t xml:space="preserve"> </w:t>
      </w:r>
      <w:r w:rsidRPr="00633A23">
        <w:t>торжеств</w:t>
      </w:r>
      <w:r w:rsidRPr="00633A23">
        <w:rPr>
          <w:rFonts w:cs="Arial"/>
        </w:rPr>
        <w:t xml:space="preserve">, </w:t>
      </w:r>
      <w:r w:rsidRPr="00633A23">
        <w:t>гостей</w:t>
      </w:r>
      <w:r w:rsidRPr="00633A23">
        <w:rPr>
          <w:rFonts w:cs="Arial"/>
        </w:rPr>
        <w:t xml:space="preserve"> </w:t>
      </w:r>
      <w:r w:rsidRPr="00633A23">
        <w:t>и учащихся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дан</w:t>
      </w:r>
      <w:r w:rsidRPr="00633A23">
        <w:rPr>
          <w:rFonts w:cs="Arial"/>
        </w:rPr>
        <w:t xml:space="preserve"> </w:t>
      </w:r>
      <w:r w:rsidRPr="00633A23">
        <w:t>духовный</w:t>
      </w:r>
      <w:r w:rsidRPr="00633A23">
        <w:rPr>
          <w:rFonts w:cs="Arial"/>
        </w:rPr>
        <w:t xml:space="preserve"> </w:t>
      </w:r>
      <w:r w:rsidRPr="00633A23">
        <w:t>концерт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Святейшество</w:t>
      </w:r>
      <w:r w:rsidRPr="00633A23">
        <w:rPr>
          <w:rFonts w:cs="Arial"/>
        </w:rPr>
        <w:t xml:space="preserve"> </w:t>
      </w:r>
      <w:r w:rsidRPr="00633A23">
        <w:t>Илия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 </w:t>
      </w:r>
      <w:r w:rsidRPr="00633A23">
        <w:t>и сопровождающие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лица</w:t>
      </w:r>
      <w:r w:rsidRPr="00633A23">
        <w:rPr>
          <w:rFonts w:cs="Arial"/>
        </w:rPr>
        <w:t xml:space="preserve"> </w:t>
      </w:r>
      <w:r w:rsidRPr="00633A23">
        <w:t>молились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гробницы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прав</w:t>
      </w:r>
      <w:r w:rsidRPr="00633A23">
        <w:rPr>
          <w:rFonts w:cs="Arial"/>
        </w:rPr>
        <w:t xml:space="preserve">.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Кронштадтского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Иоанновском женском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</w:t>
      </w:r>
      <w:r w:rsidRPr="00633A23">
        <w:t>а</w:t>
      </w:r>
      <w:r w:rsidRPr="00633A23">
        <w:t>совне</w:t>
      </w:r>
      <w:r w:rsidRPr="00633A23">
        <w:rPr>
          <w:rFonts w:cs="Arial"/>
        </w:rPr>
        <w:t xml:space="preserve"> </w:t>
      </w:r>
      <w:r w:rsidRPr="00633A23">
        <w:t>блаж</w:t>
      </w:r>
      <w:r w:rsidRPr="00633A23">
        <w:rPr>
          <w:rFonts w:cs="Arial"/>
        </w:rPr>
        <w:t xml:space="preserve">. </w:t>
      </w:r>
      <w:r w:rsidRPr="00633A23">
        <w:t>Ксении</w:t>
      </w:r>
      <w:r w:rsidRPr="00633A23">
        <w:rPr>
          <w:rFonts w:cs="Arial"/>
        </w:rPr>
        <w:t xml:space="preserve"> </w:t>
      </w:r>
      <w:r w:rsidRPr="00633A23">
        <w:t>Петер</w:t>
      </w:r>
      <w:r w:rsidRPr="00633A23">
        <w:softHyphen/>
        <w:t>бургской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Смоленском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На</w:t>
      </w:r>
      <w:r w:rsidRPr="00633A23">
        <w:rPr>
          <w:rFonts w:cs="Arial"/>
        </w:rPr>
        <w:t xml:space="preserve"> </w:t>
      </w:r>
      <w:r w:rsidRPr="00633A23">
        <w:t>следующий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, </w:t>
      </w:r>
      <w:r w:rsidRPr="002A4058">
        <w:rPr>
          <w:rFonts w:cs="Arial"/>
          <w:b/>
        </w:rPr>
        <w:t xml:space="preserve">27 </w:t>
      </w:r>
      <w:r w:rsidRPr="002A4058">
        <w:rPr>
          <w:b/>
        </w:rPr>
        <w:t>сентября</w:t>
      </w:r>
      <w:r w:rsidRPr="002A4058">
        <w:rPr>
          <w:rFonts w:cs="Arial"/>
          <w:b/>
        </w:rPr>
        <w:t xml:space="preserve">/10 </w:t>
      </w:r>
      <w:r w:rsidRPr="002A4058">
        <w:rPr>
          <w:b/>
        </w:rPr>
        <w:t>октября</w:t>
      </w:r>
      <w:r w:rsidRPr="002A4058">
        <w:rPr>
          <w:rFonts w:cs="Arial"/>
          <w:b/>
        </w:rPr>
        <w:t>,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softHyphen/>
        <w:t>легация</w:t>
      </w:r>
      <w:r w:rsidRPr="00633A23">
        <w:rPr>
          <w:rFonts w:cs="Arial"/>
        </w:rPr>
        <w:t xml:space="preserve"> </w:t>
      </w:r>
      <w:r w:rsidRPr="00633A23">
        <w:t>Грузинской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продолжи</w:t>
      </w:r>
      <w:r w:rsidRPr="00633A23">
        <w:softHyphen/>
        <w:t>ла</w:t>
      </w:r>
      <w:r w:rsidRPr="00633A23">
        <w:rPr>
          <w:rFonts w:cs="Arial"/>
        </w:rPr>
        <w:t xml:space="preserve"> </w:t>
      </w:r>
      <w:r w:rsidRPr="00633A23">
        <w:t>знакомство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петербургскими</w:t>
      </w:r>
      <w:r w:rsidRPr="00633A23">
        <w:rPr>
          <w:rFonts w:cs="Arial"/>
        </w:rPr>
        <w:t xml:space="preserve"> </w:t>
      </w:r>
      <w:r w:rsidRPr="00633A23">
        <w:t>святынями</w:t>
      </w:r>
      <w:r w:rsidRPr="00633A23">
        <w:rPr>
          <w:rFonts w:cs="Arial"/>
        </w:rPr>
        <w:t xml:space="preserve">.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провождал</w:t>
      </w:r>
      <w:r w:rsidRPr="00633A23">
        <w:rPr>
          <w:rFonts w:cs="Arial"/>
        </w:rPr>
        <w:t xml:space="preserve"> </w:t>
      </w:r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Ти</w:t>
      </w:r>
      <w:r w:rsidRPr="00633A23">
        <w:t>х</w:t>
      </w:r>
      <w:r w:rsidRPr="00633A23">
        <w:t>винский</w:t>
      </w:r>
      <w:r w:rsidRPr="00633A23">
        <w:rPr>
          <w:rFonts w:cs="Arial"/>
        </w:rPr>
        <w:t xml:space="preserve"> </w:t>
      </w:r>
      <w:r w:rsidRPr="00633A23">
        <w:t>Константин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Гости</w:t>
      </w:r>
      <w:r w:rsidRPr="00633A23">
        <w:rPr>
          <w:rFonts w:cs="Arial"/>
        </w:rPr>
        <w:t xml:space="preserve"> </w:t>
      </w:r>
      <w:r w:rsidRPr="00633A23">
        <w:t>утром</w:t>
      </w:r>
      <w:r w:rsidRPr="00633A23">
        <w:rPr>
          <w:rFonts w:cs="Arial"/>
        </w:rPr>
        <w:t xml:space="preserve"> </w:t>
      </w:r>
      <w:r w:rsidRPr="00633A23">
        <w:t>посетили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Богоявленский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бор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помолились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чтимого</w:t>
      </w:r>
      <w:r w:rsidRPr="00633A23">
        <w:rPr>
          <w:rFonts w:cs="Arial"/>
        </w:rPr>
        <w:t xml:space="preserve"> </w:t>
      </w:r>
      <w:r w:rsidRPr="00633A23">
        <w:t>образа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 Чудотворца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отправились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Казанский</w:t>
      </w:r>
      <w:r w:rsidRPr="00633A23">
        <w:rPr>
          <w:rFonts w:cs="Arial"/>
        </w:rPr>
        <w:t xml:space="preserve"> </w:t>
      </w:r>
      <w:r w:rsidRPr="00633A23">
        <w:t>собор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встречены</w:t>
      </w:r>
      <w:r w:rsidRPr="00633A23">
        <w:rPr>
          <w:rFonts w:cs="Arial"/>
        </w:rPr>
        <w:t xml:space="preserve"> </w:t>
      </w:r>
      <w:r w:rsidRPr="00633A23">
        <w:t>насто</w:t>
      </w:r>
      <w:r w:rsidRPr="00633A23">
        <w:t>я</w:t>
      </w:r>
      <w:r w:rsidRPr="00633A23">
        <w:t>телем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Павлом Красноцветовым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помолились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изнесенным</w:t>
      </w:r>
      <w:r w:rsidRPr="00633A23">
        <w:rPr>
          <w:rFonts w:cs="Arial"/>
        </w:rPr>
        <w:t xml:space="preserve"> </w:t>
      </w:r>
      <w:r w:rsidRPr="00633A23">
        <w:t>из алтаря</w:t>
      </w:r>
      <w:r w:rsidRPr="00633A23">
        <w:rPr>
          <w:rFonts w:cs="Arial"/>
        </w:rPr>
        <w:t xml:space="preserve"> </w:t>
      </w:r>
      <w:r w:rsidRPr="00633A23">
        <w:t>списком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чудотворного</w:t>
      </w:r>
      <w:r w:rsidRPr="00633A23">
        <w:rPr>
          <w:rFonts w:cs="Arial"/>
        </w:rPr>
        <w:t xml:space="preserve"> </w:t>
      </w:r>
      <w:r w:rsidRPr="00633A23">
        <w:t>Казанского</w:t>
      </w:r>
      <w:r w:rsidRPr="00633A23">
        <w:rPr>
          <w:rFonts w:cs="Arial"/>
        </w:rPr>
        <w:t xml:space="preserve"> </w:t>
      </w:r>
      <w:r w:rsidRPr="00633A23">
        <w:t>образа Пресвятой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Из</w:t>
      </w:r>
      <w:r w:rsidRPr="00633A23">
        <w:rPr>
          <w:rFonts w:cs="Arial"/>
        </w:rPr>
        <w:t xml:space="preserve"> </w:t>
      </w:r>
      <w:r w:rsidRPr="00633A23">
        <w:t>Казанского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участники</w:t>
      </w:r>
      <w:r w:rsidRPr="00633A23">
        <w:rPr>
          <w:rFonts w:cs="Arial"/>
        </w:rPr>
        <w:t xml:space="preserve"> </w:t>
      </w:r>
      <w:r w:rsidRPr="00633A23">
        <w:t>делегации</w:t>
      </w:r>
      <w:r w:rsidRPr="00633A23">
        <w:rPr>
          <w:rFonts w:cs="Arial"/>
        </w:rPr>
        <w:t xml:space="preserve"> </w:t>
      </w:r>
      <w:r w:rsidRPr="00633A23">
        <w:t>просле</w:t>
      </w:r>
      <w:r w:rsidRPr="00633A23">
        <w:softHyphen/>
        <w:t>довали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rPr>
          <w:rFonts w:cs="Arial"/>
        </w:rPr>
        <w:t xml:space="preserve">. </w:t>
      </w:r>
      <w:r w:rsidRPr="00633A23">
        <w:t>кафедральный</w:t>
      </w:r>
      <w:r w:rsidRPr="00633A23">
        <w:rPr>
          <w:rFonts w:cs="Arial"/>
        </w:rPr>
        <w:t xml:space="preserve"> </w:t>
      </w:r>
      <w:r w:rsidRPr="00633A23">
        <w:t>Исаакие</w:t>
      </w:r>
      <w:r w:rsidRPr="00633A23">
        <w:t>в</w:t>
      </w:r>
      <w:r w:rsidRPr="00633A23">
        <w:t>ский</w:t>
      </w:r>
      <w:r w:rsidRPr="00633A23">
        <w:rPr>
          <w:rFonts w:cs="Arial"/>
        </w:rPr>
        <w:t xml:space="preserve"> </w:t>
      </w:r>
      <w:r w:rsidRPr="00633A23">
        <w:t>собор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в сопровождении</w:t>
      </w:r>
      <w:r w:rsidRPr="00633A23">
        <w:rPr>
          <w:rFonts w:cs="Arial"/>
        </w:rPr>
        <w:t xml:space="preserve"> </w:t>
      </w:r>
      <w:r w:rsidRPr="00633A23">
        <w:t>директора</w:t>
      </w:r>
      <w:r w:rsidRPr="00633A23">
        <w:rPr>
          <w:rFonts w:cs="Arial"/>
        </w:rPr>
        <w:t xml:space="preserve"> </w:t>
      </w:r>
      <w:r w:rsidRPr="00633A23">
        <w:t>музея</w:t>
      </w:r>
      <w:r w:rsidRPr="00633A23">
        <w:rPr>
          <w:rFonts w:cs="Arial"/>
        </w:rPr>
        <w:t xml:space="preserve"> </w:t>
      </w:r>
      <w:r w:rsidRPr="00633A23">
        <w:t>«Исаакиевский</w:t>
      </w:r>
      <w:r w:rsidRPr="00633A23">
        <w:rPr>
          <w:rFonts w:cs="Arial"/>
        </w:rPr>
        <w:t xml:space="preserve"> </w:t>
      </w:r>
      <w:r w:rsidRPr="00633A23">
        <w:t>собор» Г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Бутикова</w:t>
      </w:r>
      <w:r w:rsidRPr="00633A23">
        <w:rPr>
          <w:rFonts w:cs="Arial"/>
        </w:rPr>
        <w:t xml:space="preserve"> </w:t>
      </w:r>
      <w:r w:rsidRPr="00633A23">
        <w:t>осмо</w:t>
      </w:r>
      <w:r w:rsidRPr="00633A23">
        <w:t>т</w:t>
      </w:r>
      <w:r w:rsidRPr="00633A23">
        <w:t>рели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,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росписи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мозаики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направились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>-</w:t>
      </w:r>
      <w:r w:rsidRPr="00633A23">
        <w:t>памятник</w:t>
      </w:r>
      <w:r w:rsidRPr="00633A23">
        <w:rPr>
          <w:rFonts w:cs="Arial"/>
        </w:rPr>
        <w:t xml:space="preserve"> </w:t>
      </w:r>
      <w:r w:rsidRPr="00633A23">
        <w:t>Воскресения Христова</w:t>
      </w:r>
      <w:r w:rsidRPr="00633A23">
        <w:rPr>
          <w:rFonts w:cs="Arial"/>
        </w:rPr>
        <w:t xml:space="preserve"> (</w:t>
      </w:r>
      <w:r w:rsidRPr="00633A23">
        <w:t>Спас</w:t>
      </w:r>
      <w:r w:rsidRPr="00633A23">
        <w:rPr>
          <w:rFonts w:cs="Arial"/>
        </w:rPr>
        <w:t>-</w:t>
      </w:r>
      <w:r w:rsidRPr="00633A23">
        <w:t>на</w:t>
      </w:r>
      <w:r w:rsidRPr="00633A23">
        <w:rPr>
          <w:rFonts w:cs="Arial"/>
        </w:rPr>
        <w:t>-</w:t>
      </w:r>
      <w:r w:rsidRPr="00633A23">
        <w:t>Крови</w:t>
      </w:r>
      <w:r w:rsidRPr="00633A23">
        <w:rPr>
          <w:rFonts w:cs="Arial"/>
        </w:rPr>
        <w:t xml:space="preserve">),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осмотрели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 xml:space="preserve"> </w:t>
      </w:r>
      <w:r w:rsidRPr="00633A23">
        <w:t>смер</w:t>
      </w:r>
      <w:r w:rsidRPr="00633A23">
        <w:softHyphen/>
        <w:t>тельного</w:t>
      </w:r>
      <w:r w:rsidRPr="00633A23">
        <w:rPr>
          <w:rFonts w:cs="Arial"/>
        </w:rPr>
        <w:t xml:space="preserve"> </w:t>
      </w:r>
      <w:r w:rsidRPr="00633A23">
        <w:t>ранения</w:t>
      </w:r>
      <w:r w:rsidRPr="00633A23">
        <w:rPr>
          <w:rFonts w:cs="Arial"/>
        </w:rPr>
        <w:t xml:space="preserve"> </w:t>
      </w:r>
      <w:r w:rsidRPr="00633A23">
        <w:t>Императора</w:t>
      </w:r>
      <w:r w:rsidRPr="00633A23">
        <w:rPr>
          <w:rFonts w:cs="Arial"/>
        </w:rPr>
        <w:t xml:space="preserve">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е</w:t>
      </w:r>
      <w:r w:rsidRPr="00633A23">
        <w:t>давно установленный</w:t>
      </w:r>
      <w:r w:rsidRPr="00633A23">
        <w:rPr>
          <w:rFonts w:cs="Arial"/>
        </w:rPr>
        <w:t xml:space="preserve"> </w:t>
      </w:r>
      <w:r w:rsidRPr="00633A23">
        <w:t>памятник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.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Святейшество</w:t>
      </w:r>
      <w:r w:rsidRPr="00633A23">
        <w:rPr>
          <w:rFonts w:cs="Arial"/>
        </w:rPr>
        <w:t xml:space="preserve"> </w:t>
      </w:r>
      <w:r w:rsidRPr="00633A23">
        <w:t>Пат</w:t>
      </w:r>
      <w:r w:rsidRPr="00633A23">
        <w:softHyphen/>
        <w:t>риарх</w:t>
      </w:r>
      <w:r w:rsidRPr="00633A23">
        <w:rPr>
          <w:rFonts w:cs="Arial"/>
        </w:rPr>
        <w:t xml:space="preserve"> </w:t>
      </w:r>
      <w:r w:rsidRPr="00633A23">
        <w:t>Илия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сопровождающие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Преосвященные прошли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набережную</w:t>
      </w:r>
      <w:r w:rsidRPr="00633A23">
        <w:rPr>
          <w:rFonts w:cs="Arial"/>
        </w:rPr>
        <w:t xml:space="preserve"> </w:t>
      </w:r>
      <w:r w:rsidRPr="00633A23">
        <w:t>канала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помолились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кре</w:t>
      </w:r>
      <w:r w:rsidRPr="00633A23">
        <w:softHyphen/>
        <w:t>ста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 </w:t>
      </w:r>
      <w:r w:rsidRPr="00633A23">
        <w:t>смертельн</w:t>
      </w:r>
      <w:r w:rsidRPr="00633A23">
        <w:t>о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>ранения</w:t>
      </w:r>
      <w:r w:rsidRPr="00633A23">
        <w:rPr>
          <w:rFonts w:cs="Arial"/>
        </w:rPr>
        <w:t xml:space="preserve"> </w:t>
      </w:r>
      <w:r w:rsidRPr="00633A23">
        <w:t>Государя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Последним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храмов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день делегация</w:t>
      </w:r>
      <w:r w:rsidRPr="00633A23">
        <w:rPr>
          <w:rFonts w:cs="Arial"/>
        </w:rPr>
        <w:t xml:space="preserve"> </w:t>
      </w:r>
      <w:r w:rsidRPr="00633A23">
        <w:t>Грузинской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посетила храм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Шестоковской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на Старорусской</w:t>
      </w:r>
      <w:r w:rsidRPr="00633A23">
        <w:rPr>
          <w:rFonts w:cs="Arial"/>
        </w:rPr>
        <w:t xml:space="preserve"> </w:t>
      </w:r>
      <w:r w:rsidRPr="00633A23">
        <w:t>улице</w:t>
      </w:r>
      <w:r w:rsidRPr="00633A23">
        <w:rPr>
          <w:rFonts w:cs="Arial"/>
        </w:rPr>
        <w:t xml:space="preserve">, </w:t>
      </w:r>
      <w:r w:rsidRPr="00633A23">
        <w:t>предоставленный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богослу</w:t>
      </w:r>
      <w:r w:rsidRPr="00633A23">
        <w:softHyphen/>
        <w:t>жений</w:t>
      </w:r>
      <w:r w:rsidRPr="00633A23">
        <w:rPr>
          <w:rFonts w:cs="Arial"/>
        </w:rPr>
        <w:t xml:space="preserve"> </w:t>
      </w:r>
      <w:r w:rsidRPr="00633A23">
        <w:t>грузинской</w:t>
      </w:r>
      <w:r w:rsidRPr="00633A23">
        <w:rPr>
          <w:rFonts w:cs="Arial"/>
        </w:rPr>
        <w:t xml:space="preserve"> </w:t>
      </w:r>
      <w:r w:rsidRPr="00633A23">
        <w:t>общине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Петербурге</w:t>
      </w:r>
      <w:r w:rsidRPr="00633A23">
        <w:rPr>
          <w:rFonts w:cs="Arial"/>
        </w:rPr>
        <w:t>.</w:t>
      </w:r>
    </w:p>
    <w:p w:rsidR="00A05DC6" w:rsidRDefault="002D3589" w:rsidP="00EB0F88">
      <w:pPr>
        <w:rPr>
          <w:rFonts w:cs="Arial"/>
        </w:rPr>
      </w:pPr>
      <w:r w:rsidRPr="00633A23">
        <w:t>Трогательной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встреча</w:t>
      </w:r>
      <w:r w:rsidRPr="00633A23">
        <w:rPr>
          <w:rFonts w:cs="Arial"/>
        </w:rPr>
        <w:t xml:space="preserve"> </w:t>
      </w:r>
      <w:r w:rsidRPr="00633A23">
        <w:t>Патриарха</w:t>
      </w:r>
      <w:r w:rsidRPr="00633A23">
        <w:rPr>
          <w:rFonts w:cs="Arial"/>
        </w:rPr>
        <w:t xml:space="preserve"> </w:t>
      </w:r>
      <w:r w:rsidRPr="00633A23">
        <w:t>Илии</w:t>
      </w:r>
      <w:r w:rsidRPr="00633A23">
        <w:rPr>
          <w:rFonts w:cs="Arial"/>
        </w:rPr>
        <w:t xml:space="preserve"> </w:t>
      </w:r>
      <w:r w:rsidRPr="00633A23">
        <w:t>в верхнем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дети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грузинских</w:t>
      </w:r>
      <w:r w:rsidRPr="00633A23">
        <w:rPr>
          <w:rFonts w:cs="Arial"/>
        </w:rPr>
        <w:t xml:space="preserve"> </w:t>
      </w:r>
      <w:r w:rsidRPr="00633A23">
        <w:t>национальных костюмах</w:t>
      </w:r>
      <w:r w:rsidRPr="00633A23">
        <w:rPr>
          <w:rFonts w:cs="Arial"/>
        </w:rPr>
        <w:t xml:space="preserve"> </w:t>
      </w:r>
      <w:r w:rsidRPr="00633A23">
        <w:t>поднесли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цветы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Помолившись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,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Святешейство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</w:t>
      </w:r>
      <w:r w:rsidRPr="00633A23">
        <w:softHyphen/>
        <w:t>женство</w:t>
      </w:r>
      <w:r w:rsidRPr="00633A23">
        <w:rPr>
          <w:rFonts w:cs="Arial"/>
        </w:rPr>
        <w:t xml:space="preserve"> </w:t>
      </w:r>
      <w:r w:rsidRPr="00633A23">
        <w:t>обратился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прихожанам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сл</w:t>
      </w:r>
      <w:r w:rsidRPr="00633A23">
        <w:t>о</w:t>
      </w:r>
      <w:r w:rsidRPr="00633A23">
        <w:t>вом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значе</w:t>
      </w:r>
      <w:r w:rsidRPr="00633A23">
        <w:softHyphen/>
        <w:t>нии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преподнес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дар</w:t>
      </w:r>
      <w:r w:rsidRPr="00633A23">
        <w:rPr>
          <w:rFonts w:cs="Arial"/>
        </w:rPr>
        <w:t xml:space="preserve"> </w:t>
      </w:r>
      <w:r w:rsidRPr="00633A23">
        <w:t>приходу икону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Днем</w:t>
      </w:r>
      <w:r w:rsidRPr="00633A23">
        <w:rPr>
          <w:rFonts w:cs="Arial"/>
        </w:rPr>
        <w:t xml:space="preserve"> </w:t>
      </w:r>
      <w:r w:rsidRPr="00633A23">
        <w:t>Святейший</w:t>
      </w:r>
      <w:r w:rsidRPr="00633A23">
        <w:rPr>
          <w:rFonts w:cs="Arial"/>
        </w:rPr>
        <w:t xml:space="preserve"> </w:t>
      </w:r>
      <w:r w:rsidRPr="00633A23">
        <w:t>Патриарх</w:t>
      </w:r>
      <w:r w:rsidRPr="00633A23">
        <w:rPr>
          <w:rFonts w:cs="Arial"/>
        </w:rPr>
        <w:t xml:space="preserve"> </w:t>
      </w:r>
      <w:r w:rsidRPr="00633A23">
        <w:t>Илия</w:t>
      </w:r>
      <w:r w:rsidRPr="00633A23">
        <w:rPr>
          <w:rFonts w:cs="Arial"/>
        </w:rPr>
        <w:t xml:space="preserve"> </w:t>
      </w:r>
      <w:r w:rsidRPr="00633A23">
        <w:t>посетил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Троицкий</w:t>
      </w:r>
      <w:r w:rsidRPr="00633A23">
        <w:rPr>
          <w:rFonts w:cs="Arial"/>
        </w:rPr>
        <w:t xml:space="preserve"> </w:t>
      </w:r>
      <w:r w:rsidRPr="00633A23">
        <w:t>собор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softHyphen/>
        <w:t>молившись</w:t>
      </w:r>
      <w:r w:rsidRPr="00633A23">
        <w:rPr>
          <w:rFonts w:cs="Arial"/>
        </w:rPr>
        <w:t xml:space="preserve">, </w:t>
      </w:r>
      <w:r w:rsidRPr="00633A23">
        <w:t>приложился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мощам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блгв</w:t>
      </w:r>
      <w:r w:rsidRPr="00633A23">
        <w:rPr>
          <w:rFonts w:cs="Arial"/>
        </w:rPr>
        <w:t xml:space="preserve">. </w:t>
      </w:r>
      <w:r w:rsidRPr="00633A23">
        <w:t>вел</w:t>
      </w:r>
      <w:r w:rsidRPr="00633A23">
        <w:rPr>
          <w:rFonts w:cs="Arial"/>
        </w:rPr>
        <w:t xml:space="preserve">. </w:t>
      </w:r>
      <w:r w:rsidRPr="00633A23">
        <w:t>князя Александра</w:t>
      </w:r>
      <w:r w:rsidRPr="00633A23">
        <w:rPr>
          <w:rFonts w:cs="Arial"/>
        </w:rPr>
        <w:t xml:space="preserve"> </w:t>
      </w:r>
      <w:r w:rsidRPr="00633A23">
        <w:t>Невского</w:t>
      </w:r>
      <w:r w:rsidRPr="00633A23">
        <w:rPr>
          <w:rFonts w:cs="Arial"/>
        </w:rPr>
        <w:t xml:space="preserve">. </w:t>
      </w:r>
      <w:r w:rsidRPr="00633A23">
        <w:t>П</w:t>
      </w:r>
      <w:r w:rsidRPr="00633A23">
        <w:t>о</w:t>
      </w:r>
      <w:r w:rsidRPr="00633A23">
        <w:t>сле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митрополитом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 -</w:t>
      </w:r>
      <w:r w:rsidRPr="00633A23">
        <w:t>Петербургским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Ладожским</w:t>
      </w:r>
      <w:r w:rsidRPr="00633A23">
        <w:rPr>
          <w:rFonts w:cs="Arial"/>
        </w:rPr>
        <w:t xml:space="preserve"> </w:t>
      </w:r>
      <w:r w:rsidRPr="00633A23">
        <w:t>Владимиром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честь</w:t>
      </w:r>
      <w:r w:rsidRPr="00633A23">
        <w:rPr>
          <w:rFonts w:cs="Arial"/>
        </w:rPr>
        <w:t xml:space="preserve"> </w:t>
      </w:r>
      <w:r w:rsidRPr="00633A23">
        <w:t>Ка</w:t>
      </w:r>
      <w:r w:rsidRPr="00633A23">
        <w:softHyphen/>
        <w:t>толикоса</w:t>
      </w:r>
      <w:r w:rsidRPr="00633A23">
        <w:rPr>
          <w:rFonts w:cs="Arial"/>
        </w:rPr>
        <w:t>-</w:t>
      </w:r>
      <w:r w:rsidRPr="00633A23">
        <w:t>Патриарха</w:t>
      </w:r>
      <w:r w:rsidRPr="00633A23">
        <w:rPr>
          <w:rFonts w:cs="Arial"/>
        </w:rPr>
        <w:t xml:space="preserve"> </w:t>
      </w:r>
      <w:r w:rsidRPr="00633A23">
        <w:t>всея</w:t>
      </w:r>
      <w:r w:rsidRPr="00633A23">
        <w:rPr>
          <w:rFonts w:cs="Arial"/>
        </w:rPr>
        <w:t xml:space="preserve"> </w:t>
      </w:r>
      <w:r w:rsidRPr="00633A23">
        <w:t>Грузии</w:t>
      </w:r>
      <w:r w:rsidRPr="00633A23">
        <w:rPr>
          <w:rFonts w:cs="Arial"/>
        </w:rPr>
        <w:t xml:space="preserve"> </w:t>
      </w:r>
      <w:r w:rsidRPr="00633A23">
        <w:t>Илии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сопровож</w:t>
      </w:r>
      <w:r w:rsidRPr="00633A23">
        <w:softHyphen/>
        <w:t>дающих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лиц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Золотом</w:t>
      </w:r>
      <w:r w:rsidRPr="00633A23">
        <w:rPr>
          <w:rFonts w:cs="Arial"/>
        </w:rPr>
        <w:t xml:space="preserve"> </w:t>
      </w:r>
      <w:r w:rsidRPr="00633A23">
        <w:t>зале</w:t>
      </w:r>
      <w:r w:rsidRPr="00633A23">
        <w:rPr>
          <w:rFonts w:cs="Arial"/>
        </w:rPr>
        <w:t xml:space="preserve"> </w:t>
      </w:r>
      <w:r w:rsidRPr="00633A23">
        <w:t>Митрополичьих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ко</w:t>
      </w:r>
      <w:r w:rsidRPr="00633A23">
        <w:softHyphen/>
        <w:t>ев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устроен</w:t>
      </w:r>
      <w:r w:rsidRPr="00633A23">
        <w:rPr>
          <w:rFonts w:cs="Arial"/>
        </w:rPr>
        <w:t xml:space="preserve"> </w:t>
      </w:r>
      <w:r w:rsidRPr="00633A23">
        <w:t>прием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делегация</w:t>
      </w:r>
      <w:r w:rsidRPr="00633A23">
        <w:rPr>
          <w:rFonts w:cs="Arial"/>
        </w:rPr>
        <w:t xml:space="preserve"> </w:t>
      </w:r>
      <w:r w:rsidRPr="00633A23">
        <w:t>Грузинской</w:t>
      </w:r>
      <w:r w:rsidRPr="00633A23">
        <w:rPr>
          <w:rFonts w:cs="Arial"/>
        </w:rPr>
        <w:t xml:space="preserve"> </w:t>
      </w:r>
      <w:r w:rsidRPr="00633A23">
        <w:t>Православной Церкви</w:t>
      </w:r>
      <w:r w:rsidRPr="00633A23">
        <w:rPr>
          <w:rFonts w:cs="Arial"/>
        </w:rPr>
        <w:t xml:space="preserve"> </w:t>
      </w:r>
      <w:r w:rsidRPr="00633A23">
        <w:t>отбыла</w:t>
      </w:r>
      <w:r w:rsidRPr="00633A23">
        <w:rPr>
          <w:rFonts w:cs="Arial"/>
        </w:rPr>
        <w:t xml:space="preserve"> </w:t>
      </w:r>
      <w:r w:rsidRPr="00633A23">
        <w:t>поездом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Москву</w:t>
      </w:r>
      <w:r w:rsidRPr="00633A23">
        <w:rPr>
          <w:rFonts w:cs="Arial"/>
        </w:rPr>
        <w:t>.</w:t>
      </w:r>
    </w:p>
    <w:p w:rsidR="00A05DC6" w:rsidRPr="00633A23" w:rsidRDefault="00A05DC6" w:rsidP="00EB0F88"/>
    <w:p w:rsidR="002D3589" w:rsidRPr="00633A23" w:rsidRDefault="002D3589" w:rsidP="00A05DC6">
      <w:pPr>
        <w:pStyle w:val="5"/>
      </w:pPr>
      <w:r w:rsidRPr="00633A23">
        <w:t>Октябрь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канун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Покрова</w:t>
      </w:r>
      <w:r w:rsidRPr="00633A23">
        <w:rPr>
          <w:rFonts w:cs="Arial"/>
        </w:rPr>
        <w:t xml:space="preserve">, </w:t>
      </w:r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Тихвинский Константин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всенощное</w:t>
      </w:r>
      <w:r w:rsidRPr="00633A23">
        <w:rPr>
          <w:rFonts w:cs="Arial"/>
        </w:rPr>
        <w:t xml:space="preserve"> </w:t>
      </w:r>
      <w:r w:rsidRPr="00633A23">
        <w:t>бд</w:t>
      </w:r>
      <w:r w:rsidRPr="00633A23">
        <w:t>е</w:t>
      </w:r>
      <w:r w:rsidRPr="00633A23">
        <w:t>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Покровской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Мариенбурге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празд</w:t>
      </w:r>
      <w:r w:rsidRPr="00633A23">
        <w:softHyphen/>
        <w:t>ник</w:t>
      </w:r>
      <w:r w:rsidRPr="00633A23">
        <w:rPr>
          <w:rFonts w:cs="Arial"/>
        </w:rPr>
        <w:t xml:space="preserve">, </w:t>
      </w:r>
      <w:r w:rsidRPr="00A05DC6">
        <w:rPr>
          <w:rFonts w:cs="Arial"/>
          <w:b/>
        </w:rPr>
        <w:t xml:space="preserve">1/14 </w:t>
      </w:r>
      <w:r w:rsidRPr="00A05DC6">
        <w:rPr>
          <w:b/>
        </w:rPr>
        <w:t>октября</w:t>
      </w:r>
      <w:r w:rsidRPr="00A05DC6">
        <w:rPr>
          <w:rFonts w:cs="Arial"/>
          <w:b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Иоанно</w:t>
      </w:r>
      <w:r w:rsidRPr="00633A23">
        <w:rPr>
          <w:rFonts w:cs="Arial"/>
        </w:rPr>
        <w:t>-</w:t>
      </w:r>
      <w:r w:rsidRPr="00633A23">
        <w:t>Богословской</w:t>
      </w:r>
      <w:r w:rsidRPr="00633A23">
        <w:rPr>
          <w:rFonts w:cs="Arial"/>
        </w:rPr>
        <w:t xml:space="preserve"> </w:t>
      </w:r>
      <w:r w:rsidRPr="00633A23">
        <w:t>церкви С</w:t>
      </w:r>
      <w:r w:rsidRPr="00633A23">
        <w:rPr>
          <w:rFonts w:cs="Arial"/>
        </w:rPr>
        <w:t>.-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Божественную литургию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</w:t>
      </w:r>
      <w:r w:rsidRPr="00633A23">
        <w:t>о</w:t>
      </w:r>
      <w:r w:rsidRPr="00633A23">
        <w:t>рой</w:t>
      </w:r>
      <w:r w:rsidRPr="00633A23">
        <w:rPr>
          <w:rFonts w:cs="Arial"/>
        </w:rPr>
        <w:t xml:space="preserve"> </w:t>
      </w:r>
      <w:r w:rsidRPr="00633A23">
        <w:t>рукоположил</w:t>
      </w:r>
      <w:r w:rsidRPr="00633A23">
        <w:rPr>
          <w:rFonts w:cs="Arial"/>
        </w:rPr>
        <w:t xml:space="preserve"> </w:t>
      </w:r>
      <w:r w:rsidRPr="00633A23">
        <w:t>студента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III</w:t>
      </w:r>
      <w:r w:rsidRPr="00633A23">
        <w:rPr>
          <w:rFonts w:cs="Arial"/>
        </w:rPr>
        <w:t xml:space="preserve"> </w:t>
      </w:r>
      <w:r w:rsidRPr="00633A23">
        <w:t>курса 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чтеца</w:t>
      </w:r>
      <w:r w:rsidRPr="00633A23">
        <w:rPr>
          <w:rFonts w:cs="Arial"/>
        </w:rPr>
        <w:t xml:space="preserve"> </w:t>
      </w:r>
      <w:r w:rsidRPr="00633A23">
        <w:t>Богдана Бил</w:t>
      </w:r>
      <w:r w:rsidRPr="00633A23">
        <w:t>а</w:t>
      </w:r>
      <w:r w:rsidRPr="00633A23">
        <w:t>са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>. (</w:t>
      </w:r>
      <w:r w:rsidRPr="00633A23">
        <w:t>Назначен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20.03.1997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штатным священником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мц</w:t>
      </w:r>
      <w:r w:rsidRPr="00633A23">
        <w:rPr>
          <w:rFonts w:cs="Arial"/>
        </w:rPr>
        <w:t xml:space="preserve">. </w:t>
      </w:r>
      <w:r w:rsidRPr="00633A23">
        <w:t>вел</w:t>
      </w:r>
      <w:r w:rsidRPr="00633A23">
        <w:rPr>
          <w:rFonts w:cs="Arial"/>
        </w:rPr>
        <w:t xml:space="preserve">. </w:t>
      </w:r>
      <w:r w:rsidRPr="00633A23">
        <w:t>кн</w:t>
      </w:r>
      <w:r w:rsidRPr="00633A23">
        <w:rPr>
          <w:rFonts w:cs="Arial"/>
        </w:rPr>
        <w:t xml:space="preserve">. </w:t>
      </w:r>
      <w:r w:rsidRPr="00633A23">
        <w:t>Елизаветы Феодоровны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больнице</w:t>
      </w:r>
      <w:r w:rsidRPr="00633A23">
        <w:rPr>
          <w:rFonts w:cs="Arial"/>
        </w:rPr>
        <w:t xml:space="preserve"> </w:t>
      </w:r>
      <w:r w:rsidRPr="00633A23">
        <w:t>№</w:t>
      </w:r>
      <w:r w:rsidRPr="00633A23">
        <w:rPr>
          <w:rFonts w:cs="Arial"/>
        </w:rPr>
        <w:t xml:space="preserve"> 3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распределения учебным</w:t>
      </w:r>
      <w:r w:rsidRPr="00633A23">
        <w:rPr>
          <w:rFonts w:cs="Arial"/>
        </w:rPr>
        <w:t xml:space="preserve"> </w:t>
      </w:r>
      <w:r w:rsidRPr="00633A23">
        <w:t>комитетом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оконч</w:t>
      </w:r>
      <w:r w:rsidRPr="00633A23">
        <w:t>а</w:t>
      </w:r>
      <w:r w:rsidRPr="00633A23">
        <w:t>нии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ховной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>.)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канун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блг</w:t>
      </w:r>
      <w:r w:rsidRPr="00633A23">
        <w:rPr>
          <w:rFonts w:cs="Arial"/>
        </w:rPr>
        <w:t xml:space="preserve">. </w:t>
      </w:r>
      <w:r w:rsidRPr="00633A23">
        <w:t>князя</w:t>
      </w:r>
      <w:r w:rsidRPr="00633A23">
        <w:rPr>
          <w:rFonts w:cs="Arial"/>
        </w:rPr>
        <w:t xml:space="preserve"> </w:t>
      </w:r>
      <w:r w:rsidRPr="00633A23">
        <w:t>Владимира</w:t>
      </w:r>
      <w:r w:rsidRPr="00633A23">
        <w:rPr>
          <w:rFonts w:cs="Arial"/>
        </w:rPr>
        <w:t xml:space="preserve"> </w:t>
      </w:r>
      <w:r w:rsidRPr="00633A23">
        <w:t>Ярославича</w:t>
      </w:r>
      <w:r w:rsidRPr="00633A23">
        <w:rPr>
          <w:rFonts w:cs="Arial"/>
        </w:rPr>
        <w:t xml:space="preserve"> </w:t>
      </w:r>
      <w:r w:rsidRPr="00633A23">
        <w:t>Новгородского</w:t>
      </w:r>
      <w:r w:rsidRPr="00633A23">
        <w:rPr>
          <w:rFonts w:cs="Arial"/>
        </w:rPr>
        <w:t xml:space="preserve"> </w:t>
      </w:r>
      <w:r w:rsidRPr="00A05DC6">
        <w:rPr>
          <w:rFonts w:cs="Arial"/>
          <w:b/>
        </w:rPr>
        <w:t xml:space="preserve">3/16 </w:t>
      </w:r>
      <w:r w:rsidRPr="00A05DC6">
        <w:rPr>
          <w:b/>
        </w:rPr>
        <w:t>октября</w:t>
      </w:r>
      <w:r w:rsidRPr="00633A23">
        <w:rPr>
          <w:rFonts w:cs="Arial"/>
        </w:rPr>
        <w:t xml:space="preserve">, </w:t>
      </w:r>
      <w:r w:rsidRPr="00633A23">
        <w:t>Высокопреосвященнейший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</w:t>
      </w:r>
      <w:r w:rsidRPr="00633A23">
        <w:softHyphen/>
        <w:t>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Троицком</w:t>
      </w:r>
      <w:r w:rsidRPr="00633A23">
        <w:rPr>
          <w:rFonts w:cs="Arial"/>
        </w:rPr>
        <w:t xml:space="preserve"> </w:t>
      </w:r>
      <w:r w:rsidRPr="00633A23">
        <w:t>соборе 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 </w:t>
      </w:r>
      <w:r w:rsidRPr="00633A23">
        <w:t>всенощное</w:t>
      </w:r>
      <w:r w:rsidRPr="00633A23">
        <w:rPr>
          <w:rFonts w:cs="Arial"/>
        </w:rPr>
        <w:t xml:space="preserve"> </w:t>
      </w:r>
      <w:r w:rsidRPr="00633A23">
        <w:t>бдение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 самый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, </w:t>
      </w:r>
      <w:r w:rsidRPr="00A05DC6">
        <w:rPr>
          <w:rFonts w:cs="Arial"/>
          <w:b/>
        </w:rPr>
        <w:t xml:space="preserve">4/17 </w:t>
      </w:r>
      <w:r w:rsidRPr="00A05DC6">
        <w:rPr>
          <w:b/>
        </w:rPr>
        <w:t>октября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</w:t>
      </w:r>
      <w:r w:rsidRPr="00633A23">
        <w:rPr>
          <w:rFonts w:cs="Arial"/>
        </w:rPr>
        <w:t xml:space="preserve"> </w:t>
      </w:r>
      <w:r w:rsidRPr="00633A23">
        <w:t>мно</w:t>
      </w:r>
      <w:r w:rsidRPr="00633A23">
        <w:softHyphen/>
        <w:t>гочисленных</w:t>
      </w:r>
      <w:r w:rsidRPr="00633A23">
        <w:rPr>
          <w:rFonts w:cs="Arial"/>
        </w:rPr>
        <w:t xml:space="preserve"> </w:t>
      </w:r>
      <w:r w:rsidRPr="00633A23">
        <w:t>клириков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softHyphen/>
        <w:t>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названном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рукоположил диакона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Петербургского</w:t>
      </w:r>
      <w:r w:rsidRPr="00633A23">
        <w:rPr>
          <w:rFonts w:cs="Arial"/>
        </w:rPr>
        <w:t xml:space="preserve"> </w:t>
      </w:r>
      <w:r w:rsidRPr="00633A23">
        <w:t>Казанского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, </w:t>
      </w:r>
      <w:r w:rsidRPr="00633A23">
        <w:t>студен</w:t>
      </w:r>
      <w:r w:rsidRPr="00633A23">
        <w:softHyphen/>
        <w:t>та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IV</w:t>
      </w:r>
      <w:r w:rsidRPr="00633A23">
        <w:rPr>
          <w:rFonts w:cs="Arial"/>
        </w:rPr>
        <w:t xml:space="preserve"> </w:t>
      </w:r>
      <w:r w:rsidRPr="00633A23">
        <w:t>курса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академии Александра</w:t>
      </w:r>
      <w:r w:rsidRPr="00633A23">
        <w:rPr>
          <w:rFonts w:cs="Arial"/>
        </w:rPr>
        <w:t xml:space="preserve"> </w:t>
      </w:r>
      <w:r w:rsidRPr="00633A23">
        <w:t>Румянцева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пресв</w:t>
      </w:r>
      <w:r w:rsidRPr="00633A23">
        <w:t>и</w:t>
      </w:r>
      <w:r w:rsidRPr="00633A23">
        <w:t>тера</w:t>
      </w:r>
      <w:r w:rsidRPr="00633A23">
        <w:rPr>
          <w:rFonts w:cs="Arial"/>
        </w:rPr>
        <w:t xml:space="preserve">.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литурги</w:t>
      </w:r>
      <w:r w:rsidRPr="00633A23">
        <w:softHyphen/>
        <w:t>ей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приобщил</w:t>
      </w:r>
      <w:r w:rsidRPr="00633A23">
        <w:rPr>
          <w:rFonts w:cs="Arial"/>
        </w:rPr>
        <w:t xml:space="preserve"> </w:t>
      </w:r>
      <w:r w:rsidRPr="00633A23">
        <w:t>причастников</w:t>
      </w:r>
      <w:r w:rsidRPr="00633A23">
        <w:rPr>
          <w:rFonts w:cs="Arial"/>
        </w:rPr>
        <w:t xml:space="preserve">, </w:t>
      </w:r>
      <w:r w:rsidRPr="00633A23">
        <w:t>кратко</w:t>
      </w:r>
      <w:r w:rsidRPr="00633A23">
        <w:rPr>
          <w:rFonts w:cs="Arial"/>
        </w:rPr>
        <w:t xml:space="preserve"> </w:t>
      </w:r>
      <w:r w:rsidRPr="00633A23">
        <w:t>ска</w:t>
      </w:r>
      <w:r w:rsidRPr="00633A23">
        <w:softHyphen/>
        <w:t>зав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проповеди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житии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благ</w:t>
      </w:r>
      <w:r w:rsidRPr="00633A23">
        <w:rPr>
          <w:rFonts w:cs="Arial"/>
        </w:rPr>
        <w:t xml:space="preserve">, </w:t>
      </w:r>
      <w:r w:rsidRPr="00633A23">
        <w:t>князя</w:t>
      </w:r>
      <w:r w:rsidRPr="00633A23">
        <w:rPr>
          <w:rFonts w:cs="Arial"/>
        </w:rPr>
        <w:t xml:space="preserve"> </w:t>
      </w:r>
      <w:r w:rsidRPr="00633A23">
        <w:t>Владимира Ярославича</w:t>
      </w:r>
      <w:r w:rsidRPr="00633A23">
        <w:rPr>
          <w:rFonts w:cs="Arial"/>
        </w:rPr>
        <w:t xml:space="preserve">,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небесного</w:t>
      </w:r>
      <w:r w:rsidRPr="00633A23">
        <w:rPr>
          <w:rFonts w:cs="Arial"/>
        </w:rPr>
        <w:t xml:space="preserve"> </w:t>
      </w:r>
      <w:r w:rsidRPr="00633A23">
        <w:t>заступника</w:t>
      </w:r>
      <w:r w:rsidRPr="00633A23">
        <w:rPr>
          <w:rFonts w:cs="Arial"/>
        </w:rPr>
        <w:t>.</w:t>
      </w:r>
    </w:p>
    <w:p w:rsidR="002D3589" w:rsidRPr="00633A23" w:rsidRDefault="002D3589" w:rsidP="00EB0F88">
      <w:pPr>
        <w:sectPr w:rsidR="002D3589" w:rsidRPr="00633A23" w:rsidSect="00EB0F88">
          <w:type w:val="continuous"/>
          <w:pgSz w:w="11907" w:h="16839" w:code="9"/>
          <w:pgMar w:top="851" w:right="850" w:bottom="851" w:left="1134" w:header="720" w:footer="720" w:gutter="0"/>
          <w:cols w:space="720"/>
          <w:noEndnote/>
        </w:sectPr>
      </w:pPr>
    </w:p>
    <w:p w:rsidR="002D3589" w:rsidRPr="00633A23" w:rsidRDefault="002D3589" w:rsidP="00EB0F88">
      <w:r w:rsidRPr="00633A23">
        <w:lastRenderedPageBreak/>
        <w:t>С</w:t>
      </w:r>
      <w:r w:rsidRPr="00633A23">
        <w:rPr>
          <w:rFonts w:cs="Arial"/>
        </w:rPr>
        <w:t xml:space="preserve"> </w:t>
      </w:r>
      <w:r w:rsidRPr="00633A23">
        <w:t>днем</w:t>
      </w:r>
      <w:r w:rsidRPr="00633A23">
        <w:rPr>
          <w:rFonts w:cs="Arial"/>
        </w:rPr>
        <w:t xml:space="preserve"> </w:t>
      </w:r>
      <w:r w:rsidRPr="00633A23">
        <w:t>тезоименитства</w:t>
      </w:r>
      <w:r w:rsidRPr="00633A23">
        <w:rPr>
          <w:rFonts w:cs="Arial"/>
        </w:rPr>
        <w:t xml:space="preserve"> </w:t>
      </w:r>
      <w:r w:rsidRPr="00633A23">
        <w:t>Владыку</w:t>
      </w:r>
      <w:r w:rsidRPr="00633A23">
        <w:rPr>
          <w:rFonts w:cs="Arial"/>
        </w:rPr>
        <w:t xml:space="preserve"> </w:t>
      </w:r>
      <w:r w:rsidRPr="00633A23">
        <w:t>Владимира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softHyphen/>
        <w:t>ца</w:t>
      </w:r>
      <w:r w:rsidRPr="00633A23">
        <w:rPr>
          <w:rFonts w:cs="Arial"/>
        </w:rPr>
        <w:t xml:space="preserve"> </w:t>
      </w:r>
      <w:r w:rsidRPr="00633A23">
        <w:t>духовенства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мирян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 поздравил</w:t>
      </w:r>
      <w:r w:rsidRPr="00633A23">
        <w:rPr>
          <w:rFonts w:cs="Arial"/>
        </w:rPr>
        <w:t xml:space="preserve"> </w:t>
      </w:r>
      <w:r w:rsidRPr="00633A23">
        <w:t>проф</w:t>
      </w:r>
      <w:r w:rsidRPr="00633A23">
        <w:rPr>
          <w:rFonts w:cs="Arial"/>
        </w:rPr>
        <w:t xml:space="preserve">.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Сорокин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От</w:t>
      </w:r>
      <w:r w:rsidRPr="00633A23">
        <w:rPr>
          <w:rFonts w:cs="Arial"/>
        </w:rPr>
        <w:t xml:space="preserve"> </w:t>
      </w:r>
      <w:r w:rsidRPr="00633A23">
        <w:t>лица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и семинарии</w:t>
      </w:r>
      <w:r w:rsidRPr="00633A23">
        <w:rPr>
          <w:rFonts w:cs="Arial"/>
        </w:rPr>
        <w:t xml:space="preserve"> </w:t>
      </w:r>
      <w:r w:rsidRPr="00633A23">
        <w:t>Владыку</w:t>
      </w:r>
      <w:r w:rsidRPr="00633A23">
        <w:rPr>
          <w:rFonts w:cs="Arial"/>
        </w:rPr>
        <w:t xml:space="preserve"> </w:t>
      </w:r>
      <w:r w:rsidRPr="00633A23">
        <w:t>Владимира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здравил</w:t>
      </w:r>
      <w:r w:rsidRPr="00633A23">
        <w:rPr>
          <w:rFonts w:cs="Arial"/>
        </w:rPr>
        <w:t xml:space="preserve"> </w:t>
      </w:r>
      <w:r w:rsidRPr="00633A23">
        <w:t>проректор академии</w:t>
      </w:r>
      <w:r w:rsidRPr="00633A23">
        <w:rPr>
          <w:rFonts w:cs="Arial"/>
        </w:rPr>
        <w:t xml:space="preserve"> </w:t>
      </w:r>
      <w:r w:rsidRPr="00633A23">
        <w:t>проф</w:t>
      </w:r>
      <w:r w:rsidRPr="00633A23">
        <w:rPr>
          <w:rFonts w:cs="Arial"/>
        </w:rPr>
        <w:t xml:space="preserve">.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Василий</w:t>
      </w:r>
      <w:r w:rsidRPr="00633A23">
        <w:rPr>
          <w:rFonts w:cs="Arial"/>
        </w:rPr>
        <w:t xml:space="preserve"> </w:t>
      </w:r>
      <w:r w:rsidRPr="00633A23">
        <w:t>Стоиков</w:t>
      </w:r>
      <w:r w:rsidRPr="00633A23">
        <w:rPr>
          <w:rFonts w:cs="Arial"/>
        </w:rPr>
        <w:t xml:space="preserve">, </w:t>
      </w:r>
      <w:r w:rsidRPr="00633A23">
        <w:t>зачитавший от</w:t>
      </w:r>
      <w:r w:rsidRPr="00633A23">
        <w:rPr>
          <w:rFonts w:cs="Arial"/>
        </w:rPr>
        <w:t xml:space="preserve"> </w:t>
      </w:r>
      <w:r w:rsidRPr="00633A23">
        <w:t>имени</w:t>
      </w:r>
      <w:r w:rsidRPr="00633A23">
        <w:rPr>
          <w:rFonts w:cs="Arial"/>
        </w:rPr>
        <w:t xml:space="preserve"> </w:t>
      </w:r>
      <w:r w:rsidRPr="00633A23">
        <w:t>ректора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 xml:space="preserve">, </w:t>
      </w:r>
      <w:r w:rsidRPr="00633A23">
        <w:t>епископа</w:t>
      </w:r>
      <w:r w:rsidRPr="00633A23">
        <w:rPr>
          <w:rFonts w:cs="Arial"/>
        </w:rPr>
        <w:t xml:space="preserve"> </w:t>
      </w:r>
      <w:r w:rsidRPr="00633A23">
        <w:t>Тихвинского</w:t>
      </w:r>
      <w:r w:rsidRPr="00633A23">
        <w:rPr>
          <w:rFonts w:cs="Arial"/>
        </w:rPr>
        <w:t xml:space="preserve"> </w:t>
      </w:r>
      <w:r w:rsidRPr="00633A23">
        <w:t>Константина</w:t>
      </w:r>
      <w:r w:rsidRPr="00633A23">
        <w:rPr>
          <w:rFonts w:cs="Arial"/>
        </w:rPr>
        <w:t xml:space="preserve"> (</w:t>
      </w:r>
      <w:r w:rsidRPr="00633A23">
        <w:t>находившегося в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дни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приглашению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 Америке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Северо</w:t>
      </w:r>
      <w:r w:rsidRPr="00633A23">
        <w:rPr>
          <w:rFonts w:cs="Arial"/>
        </w:rPr>
        <w:t>-</w:t>
      </w:r>
      <w:r w:rsidRPr="00633A23">
        <w:t>Американских</w:t>
      </w:r>
      <w:r w:rsidRPr="00633A23">
        <w:rPr>
          <w:rFonts w:cs="Arial"/>
        </w:rPr>
        <w:t xml:space="preserve"> </w:t>
      </w:r>
      <w:r w:rsidRPr="00633A23">
        <w:t>Соединенных</w:t>
      </w:r>
      <w:r w:rsidRPr="00633A23">
        <w:rPr>
          <w:rFonts w:cs="Arial"/>
        </w:rPr>
        <w:t xml:space="preserve"> </w:t>
      </w:r>
      <w:r w:rsidRPr="00633A23">
        <w:t>Шта</w:t>
      </w:r>
      <w:r w:rsidRPr="00633A23">
        <w:softHyphen/>
        <w:t>тах</w:t>
      </w:r>
      <w:r w:rsidRPr="00633A23">
        <w:rPr>
          <w:rFonts w:cs="Arial"/>
        </w:rPr>
        <w:t xml:space="preserve">), </w:t>
      </w:r>
      <w:r w:rsidRPr="00633A23">
        <w:t>приветственный</w:t>
      </w:r>
      <w:r w:rsidRPr="00633A23">
        <w:rPr>
          <w:rFonts w:cs="Arial"/>
        </w:rPr>
        <w:t xml:space="preserve"> </w:t>
      </w:r>
      <w:r w:rsidRPr="00633A23">
        <w:t>адрес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случаю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Ангела Владыки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кратком</w:t>
      </w:r>
      <w:r w:rsidRPr="00633A23">
        <w:rPr>
          <w:rFonts w:cs="Arial"/>
        </w:rPr>
        <w:t xml:space="preserve"> </w:t>
      </w:r>
      <w:r w:rsidRPr="00633A23">
        <w:t>ответном</w:t>
      </w:r>
      <w:r w:rsidRPr="00633A23">
        <w:rPr>
          <w:rFonts w:cs="Arial"/>
        </w:rPr>
        <w:t xml:space="preserve"> </w:t>
      </w:r>
      <w:r w:rsidRPr="00633A23">
        <w:t>слове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Владимир поблагодарил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поздравление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выразил</w:t>
      </w:r>
      <w:r w:rsidRPr="00633A23">
        <w:rPr>
          <w:rFonts w:cs="Arial"/>
        </w:rPr>
        <w:t xml:space="preserve"> </w:t>
      </w:r>
      <w:r w:rsidRPr="00633A23">
        <w:t>наде</w:t>
      </w:r>
      <w:r w:rsidRPr="00633A23">
        <w:softHyphen/>
        <w:t>жду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многолетний</w:t>
      </w:r>
      <w:r w:rsidRPr="00633A23">
        <w:rPr>
          <w:rFonts w:cs="Arial"/>
        </w:rPr>
        <w:t xml:space="preserve"> </w:t>
      </w:r>
      <w:r w:rsidRPr="00633A23">
        <w:t>совместный</w:t>
      </w:r>
      <w:r w:rsidRPr="00633A23">
        <w:rPr>
          <w:rFonts w:cs="Arial"/>
        </w:rPr>
        <w:t xml:space="preserve"> </w:t>
      </w:r>
      <w:r w:rsidRPr="00633A23">
        <w:t>труд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славу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стову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Петербургское</w:t>
      </w:r>
      <w:r w:rsidRPr="00633A23">
        <w:rPr>
          <w:rFonts w:cs="Arial"/>
        </w:rPr>
        <w:t xml:space="preserve"> </w:t>
      </w:r>
      <w:r w:rsidRPr="00633A23">
        <w:t>духовенство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служащие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Петербургского</w:t>
      </w:r>
      <w:r w:rsidRPr="00633A23">
        <w:rPr>
          <w:rFonts w:cs="Arial"/>
        </w:rPr>
        <w:t xml:space="preserve"> </w:t>
      </w:r>
      <w:r w:rsidRPr="00633A23">
        <w:t>Епархиального</w:t>
      </w:r>
      <w:r w:rsidRPr="00633A23">
        <w:rPr>
          <w:rFonts w:cs="Arial"/>
        </w:rPr>
        <w:t xml:space="preserve"> </w:t>
      </w:r>
      <w:r w:rsidRPr="00633A23">
        <w:t>духовенства</w:t>
      </w:r>
      <w:r w:rsidRPr="00633A23">
        <w:rPr>
          <w:rFonts w:cs="Arial"/>
        </w:rPr>
        <w:t xml:space="preserve"> </w:t>
      </w:r>
      <w:r w:rsidRPr="00633A23">
        <w:t>управле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поздравили</w:t>
      </w:r>
      <w:r w:rsidRPr="00633A23">
        <w:rPr>
          <w:rFonts w:cs="Arial"/>
        </w:rPr>
        <w:t xml:space="preserve"> </w:t>
      </w:r>
      <w:r w:rsidRPr="00633A23">
        <w:t>Владыку</w:t>
      </w:r>
      <w:r w:rsidRPr="00633A23">
        <w:rPr>
          <w:rFonts w:cs="Arial"/>
        </w:rPr>
        <w:t xml:space="preserve"> </w:t>
      </w:r>
      <w:r w:rsidRPr="00633A23">
        <w:t>Владимира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высоко</w:t>
      </w:r>
      <w:r w:rsidRPr="00633A23">
        <w:softHyphen/>
        <w:t>торжественным</w:t>
      </w:r>
      <w:r w:rsidRPr="00633A23">
        <w:rPr>
          <w:rFonts w:cs="Arial"/>
        </w:rPr>
        <w:t xml:space="preserve"> </w:t>
      </w:r>
      <w:r w:rsidRPr="00633A23">
        <w:t>днем</w:t>
      </w:r>
      <w:r w:rsidRPr="00633A23">
        <w:rPr>
          <w:rFonts w:cs="Arial"/>
        </w:rPr>
        <w:t xml:space="preserve">.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литу</w:t>
      </w:r>
      <w:r w:rsidRPr="00633A23">
        <w:t>р</w:t>
      </w:r>
      <w:r w:rsidRPr="00633A23">
        <w:t>гии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Высокопре</w:t>
      </w:r>
      <w:r w:rsidRPr="00633A23">
        <w:softHyphen/>
        <w:t>освященством</w:t>
      </w:r>
      <w:r w:rsidRPr="00633A23">
        <w:rPr>
          <w:rFonts w:cs="Arial"/>
        </w:rPr>
        <w:t xml:space="preserve"> </w:t>
      </w:r>
      <w:r w:rsidRPr="00633A23">
        <w:t>митрополитом</w:t>
      </w:r>
      <w:r w:rsidRPr="00633A23">
        <w:rPr>
          <w:rFonts w:cs="Arial"/>
        </w:rPr>
        <w:t xml:space="preserve"> </w:t>
      </w:r>
      <w:r w:rsidRPr="00633A23">
        <w:t>Владимиром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устро</w:t>
      </w:r>
      <w:r w:rsidRPr="00633A23">
        <w:softHyphen/>
        <w:t>ен</w:t>
      </w:r>
      <w:r w:rsidRPr="00633A23">
        <w:rPr>
          <w:rFonts w:cs="Arial"/>
        </w:rPr>
        <w:t xml:space="preserve"> </w:t>
      </w:r>
      <w:r w:rsidRPr="00633A23">
        <w:t>прием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духове</w:t>
      </w:r>
      <w:r w:rsidRPr="00633A23">
        <w:t>н</w:t>
      </w:r>
      <w:r w:rsidRPr="00633A23">
        <w:t>ства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 </w:t>
      </w:r>
      <w:r w:rsidRPr="00633A23">
        <w:t>и приглашенных</w:t>
      </w:r>
      <w:r w:rsidRPr="00633A23">
        <w:rPr>
          <w:rFonts w:cs="Arial"/>
        </w:rPr>
        <w:t xml:space="preserve"> </w:t>
      </w:r>
      <w:r w:rsidRPr="00633A23">
        <w:t>лиц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случаю</w:t>
      </w:r>
      <w:r w:rsidRPr="00633A23">
        <w:rPr>
          <w:rFonts w:cs="Arial"/>
        </w:rPr>
        <w:t xml:space="preserve"> </w:t>
      </w:r>
      <w:r w:rsidRPr="00633A23">
        <w:t>празднования</w:t>
      </w:r>
      <w:r w:rsidRPr="00633A23">
        <w:rPr>
          <w:rFonts w:cs="Arial"/>
        </w:rPr>
        <w:t xml:space="preserve">, </w:t>
      </w:r>
      <w:r w:rsidRPr="00633A23">
        <w:t>завер</w:t>
      </w:r>
      <w:r w:rsidRPr="00633A23">
        <w:softHyphen/>
        <w:t>шившегося</w:t>
      </w:r>
      <w:r w:rsidRPr="00633A23">
        <w:rPr>
          <w:rFonts w:cs="Arial"/>
        </w:rPr>
        <w:t xml:space="preserve"> </w:t>
      </w:r>
      <w:r w:rsidRPr="00633A23">
        <w:t>братской</w:t>
      </w:r>
      <w:r w:rsidRPr="00633A23">
        <w:rPr>
          <w:rFonts w:cs="Arial"/>
        </w:rPr>
        <w:t xml:space="preserve"> </w:t>
      </w:r>
      <w:r w:rsidRPr="00633A23">
        <w:t>трапезой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перенесения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Гатчину</w:t>
      </w:r>
      <w:r w:rsidRPr="00633A23">
        <w:rPr>
          <w:rFonts w:cs="Arial"/>
        </w:rPr>
        <w:t xml:space="preserve"> </w:t>
      </w:r>
      <w:r w:rsidRPr="00633A23">
        <w:t>части</w:t>
      </w:r>
      <w:r w:rsidRPr="00633A23">
        <w:rPr>
          <w:rFonts w:cs="Arial"/>
        </w:rPr>
        <w:t xml:space="preserve"> </w:t>
      </w:r>
      <w:r w:rsidRPr="00633A23">
        <w:t>древа Животворящего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 </w:t>
      </w:r>
      <w:r w:rsidRPr="00633A23">
        <w:t>Господня</w:t>
      </w:r>
      <w:r w:rsidRPr="00633A23">
        <w:rPr>
          <w:rFonts w:cs="Arial"/>
        </w:rPr>
        <w:t xml:space="preserve">, </w:t>
      </w:r>
      <w:r w:rsidRPr="00633A23">
        <w:t>Ф</w:t>
      </w:r>
      <w:r w:rsidRPr="00633A23">
        <w:t>и</w:t>
      </w:r>
      <w:r w:rsidRPr="00633A23">
        <w:t>лермской</w:t>
      </w:r>
      <w:r w:rsidRPr="00633A23">
        <w:rPr>
          <w:rFonts w:cs="Arial"/>
        </w:rPr>
        <w:t xml:space="preserve"> </w:t>
      </w:r>
      <w:r w:rsidRPr="00633A23">
        <w:t>иконы 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десной</w:t>
      </w:r>
      <w:r w:rsidRPr="00633A23">
        <w:rPr>
          <w:rFonts w:cs="Arial"/>
        </w:rPr>
        <w:t xml:space="preserve"> </w:t>
      </w:r>
      <w:r w:rsidRPr="00633A23">
        <w:t>руки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 xml:space="preserve">Крестителя </w:t>
      </w:r>
      <w:r w:rsidRPr="00633A23">
        <w:rPr>
          <w:rFonts w:cs="Arial"/>
        </w:rPr>
        <w:t xml:space="preserve">1799), </w:t>
      </w:r>
      <w:r w:rsidRPr="00A05DC6">
        <w:rPr>
          <w:rFonts w:cs="Arial"/>
          <w:b/>
        </w:rPr>
        <w:t xml:space="preserve">12/25 </w:t>
      </w:r>
      <w:r w:rsidRPr="00A05DC6">
        <w:rPr>
          <w:b/>
        </w:rPr>
        <w:t>октября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 Ладожский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Павловском</w:t>
      </w:r>
      <w:r w:rsidRPr="00633A23">
        <w:rPr>
          <w:rFonts w:cs="Arial"/>
        </w:rPr>
        <w:t xml:space="preserve"> </w:t>
      </w:r>
      <w:r w:rsidRPr="00633A23">
        <w:t>соборе Гатчины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рукопо</w:t>
      </w:r>
      <w:r w:rsidRPr="00633A23">
        <w:softHyphen/>
        <w:t>ложил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 xml:space="preserve"> </w:t>
      </w:r>
      <w:r w:rsidRPr="00633A23">
        <w:t>Валерия</w:t>
      </w:r>
      <w:r w:rsidRPr="00633A23">
        <w:rPr>
          <w:rFonts w:cs="Arial"/>
        </w:rPr>
        <w:t xml:space="preserve"> </w:t>
      </w:r>
      <w:r w:rsidRPr="00633A23">
        <w:t>Волкова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иерея</w:t>
      </w:r>
      <w:r w:rsidRPr="00633A23">
        <w:rPr>
          <w:rFonts w:cs="Arial"/>
        </w:rPr>
        <w:t xml:space="preserve">. </w:t>
      </w:r>
      <w:r w:rsidRPr="00633A23">
        <w:t>Назн</w:t>
      </w:r>
      <w:r w:rsidRPr="00633A23">
        <w:t>а</w:t>
      </w:r>
      <w:r w:rsidRPr="00633A23">
        <w:t>чен</w:t>
      </w:r>
      <w:r w:rsidRPr="00633A23">
        <w:rPr>
          <w:rFonts w:cs="Arial"/>
        </w:rPr>
        <w:t xml:space="preserve"> </w:t>
      </w:r>
      <w:r w:rsidRPr="00633A23">
        <w:t>к прохождению</w:t>
      </w:r>
      <w:r w:rsidRPr="00633A23">
        <w:rPr>
          <w:rFonts w:cs="Arial"/>
        </w:rPr>
        <w:t xml:space="preserve"> </w:t>
      </w:r>
      <w:r w:rsidRPr="00633A23">
        <w:t>богослужебной</w:t>
      </w:r>
      <w:r w:rsidRPr="00633A23">
        <w:rPr>
          <w:rFonts w:cs="Arial"/>
        </w:rPr>
        <w:t xml:space="preserve"> </w:t>
      </w:r>
      <w:r w:rsidRPr="00633A23">
        <w:t>практики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Богоявленский</w:t>
      </w:r>
      <w:r w:rsidRPr="00633A23">
        <w:rPr>
          <w:rFonts w:cs="Arial"/>
        </w:rPr>
        <w:t xml:space="preserve"> </w:t>
      </w:r>
      <w:r w:rsidRPr="00633A23">
        <w:t>кафедральный</w:t>
      </w:r>
      <w:r w:rsidRPr="00633A23">
        <w:rPr>
          <w:rFonts w:cs="Arial"/>
        </w:rPr>
        <w:t xml:space="preserve"> </w:t>
      </w:r>
      <w:r w:rsidRPr="00633A23">
        <w:t>собор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Димитриевскую</w:t>
      </w:r>
      <w:r w:rsidRPr="00633A23">
        <w:rPr>
          <w:rFonts w:cs="Arial"/>
        </w:rPr>
        <w:t xml:space="preserve"> </w:t>
      </w:r>
      <w:r w:rsidRPr="00633A23">
        <w:t>родительскую</w:t>
      </w:r>
      <w:r w:rsidRPr="00633A23">
        <w:rPr>
          <w:rFonts w:cs="Arial"/>
        </w:rPr>
        <w:t xml:space="preserve"> </w:t>
      </w:r>
      <w:r w:rsidRPr="00633A23">
        <w:t>субботу</w:t>
      </w:r>
      <w:r w:rsidRPr="00633A23">
        <w:rPr>
          <w:rFonts w:cs="Arial"/>
        </w:rPr>
        <w:t xml:space="preserve">, </w:t>
      </w:r>
      <w:r w:rsidRPr="00A05DC6">
        <w:rPr>
          <w:rFonts w:cs="Arial"/>
          <w:b/>
        </w:rPr>
        <w:t xml:space="preserve">20 </w:t>
      </w:r>
      <w:r w:rsidRPr="00A05DC6">
        <w:rPr>
          <w:b/>
        </w:rPr>
        <w:t>октяб</w:t>
      </w:r>
      <w:r w:rsidRPr="00A05DC6">
        <w:rPr>
          <w:b/>
        </w:rPr>
        <w:softHyphen/>
        <w:t>ря</w:t>
      </w:r>
      <w:r w:rsidRPr="00A05DC6">
        <w:rPr>
          <w:rFonts w:cs="Arial"/>
          <w:b/>
        </w:rPr>
        <w:t xml:space="preserve">/2 </w:t>
      </w:r>
      <w:r w:rsidRPr="00A05DC6">
        <w:rPr>
          <w:b/>
        </w:rPr>
        <w:t>ноября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</w:t>
      </w:r>
      <w:r w:rsidRPr="00633A23">
        <w:softHyphen/>
        <w:t>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</w:t>
      </w:r>
      <w:r w:rsidRPr="00633A23">
        <w:rPr>
          <w:rFonts w:cs="Arial"/>
        </w:rPr>
        <w:t xml:space="preserve"> </w:t>
      </w:r>
      <w:r w:rsidRPr="00633A23">
        <w:t>епископа</w:t>
      </w:r>
      <w:r w:rsidRPr="00633A23">
        <w:rPr>
          <w:rFonts w:cs="Arial"/>
        </w:rPr>
        <w:t xml:space="preserve"> </w:t>
      </w:r>
      <w:r w:rsidRPr="00633A23">
        <w:t>Тихвинского Константина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вершил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 Свято</w:t>
      </w:r>
      <w:r w:rsidRPr="00633A23">
        <w:rPr>
          <w:rFonts w:cs="Arial"/>
        </w:rPr>
        <w:t>-</w:t>
      </w:r>
      <w:r w:rsidRPr="00633A23">
        <w:t>Троицком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, </w:t>
      </w:r>
      <w:r w:rsidRPr="00633A23">
        <w:t>рук</w:t>
      </w:r>
      <w:r w:rsidRPr="00633A23">
        <w:t>о</w:t>
      </w:r>
      <w:r w:rsidRPr="00633A23">
        <w:t>положив</w:t>
      </w:r>
      <w:r w:rsidRPr="00633A23">
        <w:rPr>
          <w:rFonts w:cs="Arial"/>
        </w:rPr>
        <w:t xml:space="preserve"> </w:t>
      </w:r>
      <w:r w:rsidRPr="00633A23">
        <w:t>иподиакона</w:t>
      </w:r>
      <w:r w:rsidRPr="00633A23">
        <w:rPr>
          <w:rFonts w:cs="Arial"/>
        </w:rPr>
        <w:t xml:space="preserve"> </w:t>
      </w:r>
      <w:r w:rsidRPr="00633A23">
        <w:t>Виталия</w:t>
      </w:r>
      <w:r w:rsidRPr="00633A23">
        <w:rPr>
          <w:rFonts w:cs="Arial"/>
        </w:rPr>
        <w:t xml:space="preserve"> </w:t>
      </w:r>
      <w:r w:rsidRPr="00633A23">
        <w:t>Магдеева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диако</w:t>
      </w:r>
      <w:r w:rsidRPr="00633A23">
        <w:softHyphen/>
        <w:t>на</w:t>
      </w:r>
      <w:r w:rsidRPr="00633A23">
        <w:rPr>
          <w:rFonts w:cs="Arial"/>
        </w:rPr>
        <w:t xml:space="preserve">. </w:t>
      </w:r>
      <w:r w:rsidRPr="00633A23">
        <w:t>Преосвященным</w:t>
      </w:r>
      <w:r w:rsidRPr="00633A23">
        <w:rPr>
          <w:rFonts w:cs="Arial"/>
        </w:rPr>
        <w:t xml:space="preserve"> </w:t>
      </w:r>
      <w:r w:rsidRPr="00633A23">
        <w:t>Константином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литур</w:t>
      </w:r>
      <w:r w:rsidRPr="00633A23">
        <w:softHyphen/>
        <w:t>гией</w:t>
      </w:r>
      <w:r w:rsidRPr="00633A23">
        <w:rPr>
          <w:rFonts w:cs="Arial"/>
        </w:rPr>
        <w:t xml:space="preserve"> </w:t>
      </w:r>
      <w:r w:rsidRPr="00633A23">
        <w:t>диакон</w:t>
      </w:r>
      <w:r w:rsidRPr="00633A23">
        <w:rPr>
          <w:rFonts w:cs="Arial"/>
        </w:rPr>
        <w:t xml:space="preserve"> </w:t>
      </w:r>
      <w:r w:rsidRPr="00633A23">
        <w:t>Алексий</w:t>
      </w:r>
      <w:r w:rsidRPr="00633A23">
        <w:rPr>
          <w:rFonts w:cs="Arial"/>
        </w:rPr>
        <w:t xml:space="preserve"> </w:t>
      </w:r>
      <w:r w:rsidRPr="00633A23">
        <w:t>Еремич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рукоположен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пре</w:t>
      </w:r>
      <w:r w:rsidRPr="00633A23">
        <w:softHyphen/>
        <w:t>свитера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возложением</w:t>
      </w:r>
      <w:r w:rsidRPr="00633A23">
        <w:rPr>
          <w:rFonts w:cs="Arial"/>
        </w:rPr>
        <w:t xml:space="preserve"> </w:t>
      </w:r>
      <w:r w:rsidRPr="00633A23">
        <w:t>набедре</w:t>
      </w:r>
      <w:r w:rsidRPr="00633A23">
        <w:t>н</w:t>
      </w:r>
      <w:r w:rsidRPr="00633A23">
        <w:t>ника</w:t>
      </w:r>
      <w:r w:rsidRPr="00633A23">
        <w:rPr>
          <w:rFonts w:cs="Arial"/>
        </w:rPr>
        <w:t xml:space="preserve">. </w:t>
      </w:r>
      <w:r w:rsidRPr="00633A23">
        <w:t>Назначен штатным</w:t>
      </w:r>
      <w:r w:rsidRPr="00633A23">
        <w:rPr>
          <w:rFonts w:cs="Arial"/>
        </w:rPr>
        <w:t xml:space="preserve"> </w:t>
      </w:r>
      <w:r w:rsidRPr="00633A23">
        <w:t>священником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Воскресения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стова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Варшавского</w:t>
      </w:r>
      <w:r w:rsidRPr="00633A23">
        <w:rPr>
          <w:rFonts w:cs="Arial"/>
        </w:rPr>
        <w:t xml:space="preserve"> </w:t>
      </w:r>
      <w:r w:rsidRPr="00633A23">
        <w:t>вокз</w:t>
      </w:r>
      <w:r w:rsidRPr="00633A23">
        <w:t>а</w:t>
      </w:r>
      <w:r w:rsidRPr="00633A23">
        <w:t>ла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, </w:t>
      </w:r>
      <w:r w:rsidRPr="00A05DC6">
        <w:rPr>
          <w:rFonts w:cs="Arial"/>
          <w:b/>
        </w:rPr>
        <w:t xml:space="preserve">21 </w:t>
      </w:r>
      <w:r w:rsidRPr="00A05DC6">
        <w:rPr>
          <w:b/>
        </w:rPr>
        <w:t>октября</w:t>
      </w:r>
      <w:r w:rsidRPr="00A05DC6">
        <w:rPr>
          <w:rFonts w:cs="Arial"/>
          <w:b/>
        </w:rPr>
        <w:t xml:space="preserve">/3 </w:t>
      </w:r>
      <w:r w:rsidRPr="00A05DC6">
        <w:rPr>
          <w:b/>
        </w:rPr>
        <w:t>ноября</w:t>
      </w:r>
      <w:r w:rsidRPr="00A05DC6">
        <w:rPr>
          <w:rFonts w:cs="Arial"/>
          <w:b/>
        </w:rPr>
        <w:t>,</w:t>
      </w:r>
      <w:r w:rsidRPr="00633A23">
        <w:rPr>
          <w:rFonts w:cs="Arial"/>
        </w:rPr>
        <w:t xml:space="preserve"> </w:t>
      </w:r>
      <w:r w:rsidRPr="00633A23">
        <w:t>митрополит Владимир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Богоявленском</w:t>
      </w:r>
      <w:r w:rsidRPr="00633A23">
        <w:rPr>
          <w:rFonts w:cs="Arial"/>
        </w:rPr>
        <w:t xml:space="preserve"> </w:t>
      </w:r>
      <w:r w:rsidRPr="00633A23">
        <w:t>кафед</w:t>
      </w:r>
      <w:r w:rsidRPr="00633A23">
        <w:softHyphen/>
        <w:t>ральном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 рукоположил</w:t>
      </w:r>
      <w:r w:rsidRPr="00633A23">
        <w:rPr>
          <w:rFonts w:cs="Arial"/>
        </w:rPr>
        <w:t xml:space="preserve"> </w:t>
      </w:r>
      <w:r w:rsidRPr="00633A23">
        <w:t>ип</w:t>
      </w:r>
      <w:r w:rsidRPr="00633A23">
        <w:t>о</w:t>
      </w:r>
      <w:r w:rsidRPr="00633A23">
        <w:t>диакона</w:t>
      </w:r>
      <w:r w:rsidRPr="00633A23">
        <w:rPr>
          <w:rFonts w:cs="Arial"/>
        </w:rPr>
        <w:t xml:space="preserve"> </w:t>
      </w:r>
      <w:r w:rsidRPr="00633A23">
        <w:t>Симеона</w:t>
      </w:r>
      <w:r w:rsidRPr="00633A23">
        <w:rPr>
          <w:rFonts w:cs="Arial"/>
        </w:rPr>
        <w:t xml:space="preserve"> </w:t>
      </w:r>
      <w:r w:rsidRPr="00633A23">
        <w:t>Белецкого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диа</w:t>
      </w:r>
      <w:r w:rsidRPr="00633A23">
        <w:softHyphen/>
        <w:t>кона</w:t>
      </w:r>
      <w:r w:rsidRPr="00633A23">
        <w:rPr>
          <w:rFonts w:cs="Arial"/>
        </w:rPr>
        <w:t xml:space="preserve">, </w:t>
      </w:r>
      <w:r w:rsidRPr="00633A23">
        <w:t>назначив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5.11.1996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штатным</w:t>
      </w:r>
      <w:r w:rsidRPr="00633A23">
        <w:rPr>
          <w:rFonts w:cs="Arial"/>
        </w:rPr>
        <w:t xml:space="preserve"> </w:t>
      </w:r>
      <w:r w:rsidRPr="00633A23">
        <w:t>диаконом</w:t>
      </w:r>
      <w:r w:rsidRPr="00633A23">
        <w:rPr>
          <w:rFonts w:cs="Arial"/>
        </w:rPr>
        <w:t xml:space="preserve"> </w:t>
      </w:r>
      <w:r w:rsidRPr="00633A23">
        <w:t>в Каза</w:t>
      </w:r>
      <w:r w:rsidRPr="00633A23">
        <w:t>н</w:t>
      </w:r>
      <w:r w:rsidRPr="00633A23">
        <w:t>ский</w:t>
      </w:r>
      <w:r w:rsidRPr="00633A23">
        <w:rPr>
          <w:rFonts w:cs="Arial"/>
        </w:rPr>
        <w:t xml:space="preserve"> </w:t>
      </w:r>
      <w:r w:rsidRPr="00633A23">
        <w:t>собор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Вечером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канун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Казанской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 сонма</w:t>
      </w:r>
      <w:r w:rsidRPr="00633A23">
        <w:rPr>
          <w:rFonts w:cs="Arial"/>
        </w:rPr>
        <w:t xml:space="preserve"> </w:t>
      </w:r>
      <w:r w:rsidRPr="00633A23">
        <w:t>духовенства</w:t>
      </w:r>
      <w:r w:rsidRPr="00633A23">
        <w:rPr>
          <w:rFonts w:cs="Arial"/>
        </w:rPr>
        <w:t xml:space="preserve">,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всенощное</w:t>
      </w:r>
      <w:r w:rsidRPr="00633A23">
        <w:rPr>
          <w:rFonts w:cs="Arial"/>
        </w:rPr>
        <w:t xml:space="preserve"> </w:t>
      </w:r>
      <w:r w:rsidRPr="00633A23">
        <w:t>бдение</w:t>
      </w:r>
      <w:r w:rsidRPr="00633A23">
        <w:rPr>
          <w:rFonts w:cs="Arial"/>
        </w:rPr>
        <w:t xml:space="preserve"> </w:t>
      </w:r>
      <w:r w:rsidRPr="00633A23">
        <w:t>в Казанском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мног</w:t>
      </w:r>
      <w:r w:rsidRPr="00633A23">
        <w:t>о</w:t>
      </w:r>
      <w:r w:rsidRPr="00633A23">
        <w:t>численном</w:t>
      </w:r>
      <w:r w:rsidRPr="00633A23">
        <w:rPr>
          <w:rFonts w:cs="Arial"/>
        </w:rPr>
        <w:t xml:space="preserve"> </w:t>
      </w:r>
      <w:r w:rsidRPr="00633A23">
        <w:t>стечении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лящихся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, </w:t>
      </w:r>
      <w:r w:rsidRPr="00A05DC6">
        <w:rPr>
          <w:rFonts w:cs="Arial"/>
          <w:b/>
        </w:rPr>
        <w:t xml:space="preserve">22 </w:t>
      </w:r>
      <w:r w:rsidRPr="00A05DC6">
        <w:rPr>
          <w:b/>
        </w:rPr>
        <w:t>октября</w:t>
      </w:r>
      <w:r w:rsidRPr="00A05DC6">
        <w:rPr>
          <w:rFonts w:cs="Arial"/>
          <w:b/>
        </w:rPr>
        <w:t xml:space="preserve">/4 </w:t>
      </w:r>
      <w:r w:rsidRPr="00A05DC6">
        <w:rPr>
          <w:b/>
        </w:rPr>
        <w:t>ноября</w:t>
      </w:r>
      <w:r w:rsidRPr="00633A23">
        <w:rPr>
          <w:rFonts w:cs="Arial"/>
        </w:rPr>
        <w:t xml:space="preserve"> </w:t>
      </w:r>
      <w:r w:rsidRPr="00633A23">
        <w:t>Владыка служил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</w:t>
      </w:r>
      <w:r w:rsidRPr="00633A23">
        <w:t>р</w:t>
      </w:r>
      <w:r w:rsidRPr="00633A23">
        <w:t>гию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кото</w:t>
      </w:r>
      <w:r w:rsidRPr="00633A23">
        <w:softHyphen/>
        <w:t>рой</w:t>
      </w:r>
      <w:r w:rsidRPr="00633A23">
        <w:rPr>
          <w:rFonts w:cs="Arial"/>
        </w:rPr>
        <w:t xml:space="preserve"> </w:t>
      </w:r>
      <w:r w:rsidRPr="00633A23">
        <w:t>состоялся</w:t>
      </w:r>
      <w:r w:rsidRPr="00633A23">
        <w:rPr>
          <w:rFonts w:cs="Arial"/>
        </w:rPr>
        <w:t xml:space="preserve"> </w:t>
      </w:r>
      <w:r w:rsidRPr="00633A23">
        <w:t>крестный</w:t>
      </w:r>
      <w:r w:rsidRPr="00633A23">
        <w:rPr>
          <w:rFonts w:cs="Arial"/>
        </w:rPr>
        <w:t xml:space="preserve"> </w:t>
      </w:r>
      <w:r w:rsidRPr="00633A23">
        <w:t>ход</w:t>
      </w:r>
      <w:r w:rsidRPr="00633A23">
        <w:rPr>
          <w:rFonts w:cs="Arial"/>
        </w:rPr>
        <w:t xml:space="preserve"> </w:t>
      </w:r>
      <w:r w:rsidRPr="00633A23">
        <w:t>вокруг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храмовой иконой</w:t>
      </w:r>
      <w:r w:rsidRPr="00633A23">
        <w:rPr>
          <w:rFonts w:cs="Arial"/>
        </w:rPr>
        <w:t xml:space="preserve"> </w:t>
      </w:r>
      <w:r w:rsidRPr="00633A23">
        <w:t>Казанской</w:t>
      </w:r>
      <w:r w:rsidRPr="00633A23">
        <w:rPr>
          <w:rFonts w:cs="Arial"/>
        </w:rPr>
        <w:t xml:space="preserve"> </w:t>
      </w:r>
      <w:r w:rsidRPr="00633A23">
        <w:t>Бож</w:t>
      </w:r>
      <w:r w:rsidRPr="00633A23">
        <w:t>и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вмч</w:t>
      </w:r>
      <w:r w:rsidRPr="00633A23">
        <w:rPr>
          <w:rFonts w:cs="Arial"/>
        </w:rPr>
        <w:t xml:space="preserve">. </w:t>
      </w:r>
      <w:r w:rsidRPr="00633A23">
        <w:t>Димитрия</w:t>
      </w:r>
      <w:r w:rsidRPr="00633A23">
        <w:rPr>
          <w:rFonts w:cs="Arial"/>
        </w:rPr>
        <w:t xml:space="preserve"> </w:t>
      </w:r>
      <w:r w:rsidRPr="00633A23">
        <w:t>Солунского</w:t>
      </w:r>
      <w:r w:rsidRPr="00633A23">
        <w:rPr>
          <w:rFonts w:cs="Arial"/>
        </w:rPr>
        <w:t xml:space="preserve">, </w:t>
      </w:r>
      <w:r w:rsidRPr="00A05DC6">
        <w:rPr>
          <w:rFonts w:cs="Arial"/>
          <w:b/>
        </w:rPr>
        <w:t xml:space="preserve">26 </w:t>
      </w:r>
      <w:r w:rsidRPr="00A05DC6">
        <w:rPr>
          <w:b/>
        </w:rPr>
        <w:t>октяб</w:t>
      </w:r>
      <w:r w:rsidRPr="00A05DC6">
        <w:rPr>
          <w:b/>
        </w:rPr>
        <w:softHyphen/>
        <w:t>ря</w:t>
      </w:r>
      <w:r w:rsidRPr="00A05DC6">
        <w:rPr>
          <w:rFonts w:cs="Arial"/>
          <w:b/>
        </w:rPr>
        <w:t xml:space="preserve">/18 </w:t>
      </w:r>
      <w:r w:rsidRPr="00A05DC6">
        <w:rPr>
          <w:b/>
        </w:rPr>
        <w:t>ноября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Димитриевской</w:t>
      </w:r>
      <w:r w:rsidRPr="00633A23">
        <w:rPr>
          <w:rFonts w:cs="Arial"/>
        </w:rPr>
        <w:t xml:space="preserve"> </w:t>
      </w:r>
      <w:r w:rsidRPr="00633A23">
        <w:t>Коломяжской церкви</w:t>
      </w:r>
      <w:r w:rsidRPr="00633A23">
        <w:rPr>
          <w:rFonts w:cs="Arial"/>
        </w:rPr>
        <w:t xml:space="preserve">, </w:t>
      </w:r>
      <w:r w:rsidRPr="00633A23">
        <w:t>отметившей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году</w:t>
      </w:r>
      <w:r w:rsidRPr="00633A23">
        <w:rPr>
          <w:rFonts w:cs="Arial"/>
        </w:rPr>
        <w:t xml:space="preserve"> 90-</w:t>
      </w:r>
      <w:r w:rsidRPr="00633A23">
        <w:t>ю</w:t>
      </w:r>
      <w:r w:rsidRPr="00633A23">
        <w:rPr>
          <w:rFonts w:cs="Arial"/>
        </w:rPr>
        <w:t xml:space="preserve"> </w:t>
      </w:r>
      <w:r w:rsidRPr="00633A23">
        <w:t>годовщину</w:t>
      </w:r>
      <w:r w:rsidRPr="00633A23">
        <w:rPr>
          <w:rFonts w:cs="Arial"/>
        </w:rPr>
        <w:t xml:space="preserve"> </w:t>
      </w:r>
      <w:r w:rsidRPr="00633A23">
        <w:t>сво</w:t>
      </w:r>
      <w:r w:rsidRPr="00633A23">
        <w:softHyphen/>
        <w:t>его</w:t>
      </w:r>
      <w:r w:rsidRPr="00633A23">
        <w:rPr>
          <w:rFonts w:cs="Arial"/>
        </w:rPr>
        <w:t xml:space="preserve"> </w:t>
      </w:r>
      <w:r w:rsidRPr="00633A23">
        <w:t>освящения</w:t>
      </w:r>
      <w:r w:rsidRPr="00633A23">
        <w:rPr>
          <w:rFonts w:cs="Arial"/>
        </w:rPr>
        <w:t xml:space="preserve">.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литургией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престольного праздника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рукоположен</w:t>
      </w:r>
      <w:r w:rsidRPr="00633A23">
        <w:rPr>
          <w:rFonts w:cs="Arial"/>
        </w:rPr>
        <w:t xml:space="preserve"> </w:t>
      </w:r>
      <w:r w:rsidRPr="00633A23">
        <w:t>иподиакон</w:t>
      </w:r>
      <w:r w:rsidRPr="00633A23">
        <w:rPr>
          <w:rFonts w:cs="Arial"/>
        </w:rPr>
        <w:t xml:space="preserve"> </w:t>
      </w:r>
      <w:r w:rsidRPr="00633A23">
        <w:t>Артемий Скрипкин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назначением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служению в</w:t>
      </w:r>
      <w:r w:rsidRPr="00633A23">
        <w:rPr>
          <w:rFonts w:cs="Arial"/>
        </w:rPr>
        <w:t xml:space="preserve"> </w:t>
      </w:r>
      <w:r w:rsidRPr="00633A23">
        <w:t>причт</w:t>
      </w:r>
      <w:r w:rsidRPr="00633A23">
        <w:rPr>
          <w:rFonts w:cs="Arial"/>
        </w:rPr>
        <w:t xml:space="preserve"> </w:t>
      </w:r>
      <w:r w:rsidRPr="00633A23">
        <w:t>Казанского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A05DC6">
        <w:rPr>
          <w:rFonts w:cs="Arial"/>
          <w:b/>
        </w:rPr>
        <w:t xml:space="preserve">31 </w:t>
      </w:r>
      <w:r w:rsidRPr="00A05DC6">
        <w:rPr>
          <w:b/>
        </w:rPr>
        <w:t>октября</w:t>
      </w:r>
      <w:r w:rsidRPr="00A05DC6">
        <w:rPr>
          <w:rFonts w:cs="Arial"/>
          <w:b/>
        </w:rPr>
        <w:t xml:space="preserve">/13 </w:t>
      </w:r>
      <w:r w:rsidRPr="00A05DC6">
        <w:rPr>
          <w:b/>
        </w:rPr>
        <w:t>ноября</w:t>
      </w:r>
      <w:r w:rsidRPr="00A05DC6">
        <w:rPr>
          <w:rFonts w:cs="Arial"/>
          <w:b/>
        </w:rPr>
        <w:t>,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памяти</w:t>
      </w:r>
      <w:r w:rsidRPr="00633A23">
        <w:rPr>
          <w:rFonts w:cs="Arial"/>
        </w:rPr>
        <w:t xml:space="preserve"> </w:t>
      </w:r>
      <w:r w:rsidRPr="00633A23">
        <w:t>священномученика</w:t>
      </w:r>
      <w:r w:rsidRPr="00633A23">
        <w:rPr>
          <w:rFonts w:cs="Arial"/>
        </w:rPr>
        <w:t xml:space="preserve"> </w:t>
      </w:r>
      <w:r w:rsidRPr="00633A23">
        <w:t>протоиерея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Кочурова</w:t>
      </w:r>
      <w:r w:rsidRPr="00633A23">
        <w:rPr>
          <w:rFonts w:cs="Arial"/>
        </w:rPr>
        <w:t xml:space="preserve">, </w:t>
      </w:r>
      <w:r w:rsidRPr="00633A23">
        <w:t>пресвитера Царскосельского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совершил 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Ца</w:t>
      </w:r>
      <w:r w:rsidRPr="00633A23">
        <w:t>р</w:t>
      </w:r>
      <w:r w:rsidRPr="00633A23">
        <w:t>скосельском</w:t>
      </w:r>
      <w:r w:rsidRPr="00633A23">
        <w:rPr>
          <w:rFonts w:cs="Arial"/>
        </w:rPr>
        <w:t xml:space="preserve"> </w:t>
      </w:r>
      <w:r w:rsidRPr="00633A23">
        <w:t>Вознесен</w:t>
      </w:r>
      <w:r w:rsidRPr="00633A23">
        <w:softHyphen/>
        <w:t>ском</w:t>
      </w:r>
      <w:r w:rsidRPr="00633A23">
        <w:rPr>
          <w:rFonts w:cs="Arial"/>
        </w:rPr>
        <w:t xml:space="preserve"> </w:t>
      </w:r>
      <w:r w:rsidRPr="00633A23">
        <w:t>Софийском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, </w:t>
      </w:r>
      <w:r w:rsidRPr="00633A23">
        <w:t>откуда</w:t>
      </w:r>
      <w:r w:rsidRPr="00633A23">
        <w:rPr>
          <w:rFonts w:cs="Arial"/>
        </w:rPr>
        <w:t xml:space="preserve"> </w:t>
      </w:r>
      <w:r w:rsidRPr="00633A23">
        <w:t>проследовал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кре</w:t>
      </w:r>
      <w:r w:rsidRPr="00633A23">
        <w:softHyphen/>
        <w:t>сту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Соборной</w:t>
      </w:r>
      <w:r w:rsidRPr="00633A23">
        <w:rPr>
          <w:rFonts w:cs="Arial"/>
        </w:rPr>
        <w:t xml:space="preserve"> </w:t>
      </w:r>
      <w:r w:rsidRPr="00633A23">
        <w:t>площади</w:t>
      </w:r>
      <w:r w:rsidRPr="00633A23">
        <w:rPr>
          <w:rFonts w:cs="Arial"/>
        </w:rPr>
        <w:t xml:space="preserve">, </w:t>
      </w:r>
      <w:r w:rsidRPr="00633A23">
        <w:t>установленному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память священномученика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помолился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Иоанну</w:t>
      </w:r>
      <w:r w:rsidRPr="00633A23">
        <w:rPr>
          <w:rFonts w:cs="Arial"/>
        </w:rPr>
        <w:t>.</w:t>
      </w:r>
    </w:p>
    <w:p w:rsidR="00A05DC6" w:rsidRPr="00633A23" w:rsidRDefault="00A05DC6" w:rsidP="00EB0F88"/>
    <w:p w:rsidR="002D3589" w:rsidRPr="00633A23" w:rsidRDefault="002D3589" w:rsidP="00A05DC6">
      <w:pPr>
        <w:pStyle w:val="5"/>
      </w:pPr>
      <w:r w:rsidRPr="00633A23">
        <w:t>Ноябрь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, </w:t>
      </w:r>
      <w:r w:rsidRPr="00A05DC6">
        <w:rPr>
          <w:rFonts w:cs="Arial"/>
          <w:b/>
        </w:rPr>
        <w:t xml:space="preserve">4/17 </w:t>
      </w:r>
      <w:r w:rsidRPr="00A05DC6">
        <w:rPr>
          <w:b/>
        </w:rPr>
        <w:t>ноября</w:t>
      </w:r>
      <w:r w:rsidRPr="00633A23">
        <w:rPr>
          <w:rFonts w:cs="Arial"/>
        </w:rPr>
        <w:t xml:space="preserve">, </w:t>
      </w:r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Тихвинский Константин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</w:t>
      </w:r>
      <w:r w:rsidRPr="00633A23">
        <w:softHyphen/>
        <w:t>ви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Апостола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Евангелиста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Богослова</w:t>
      </w:r>
      <w:r w:rsidRPr="00633A23">
        <w:rPr>
          <w:rFonts w:cs="Arial"/>
        </w:rPr>
        <w:t xml:space="preserve"> </w:t>
      </w:r>
      <w:r w:rsidRPr="00633A23">
        <w:t>при С</w:t>
      </w:r>
      <w:r w:rsidRPr="00633A23">
        <w:rPr>
          <w:rFonts w:cs="Arial"/>
        </w:rPr>
        <w:t>.-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у</w:t>
      </w:r>
      <w:r w:rsidRPr="00633A23">
        <w:t>ховных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семинарии</w:t>
      </w:r>
      <w:r w:rsidRPr="00633A23">
        <w:rPr>
          <w:rFonts w:cs="Arial"/>
        </w:rPr>
        <w:t xml:space="preserve">, </w:t>
      </w:r>
      <w:r w:rsidRPr="00633A23">
        <w:t>рукоположив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 xml:space="preserve"> </w:t>
      </w:r>
      <w:r w:rsidRPr="00633A23">
        <w:t>Богдана</w:t>
      </w:r>
      <w:r w:rsidRPr="00633A23">
        <w:rPr>
          <w:rFonts w:cs="Arial"/>
        </w:rPr>
        <w:t xml:space="preserve"> </w:t>
      </w:r>
      <w:r w:rsidRPr="00633A23">
        <w:t>Биласа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пресвитера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канун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Архистратига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softHyphen/>
        <w:t>хаила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Небесных</w:t>
      </w:r>
      <w:r w:rsidRPr="00633A23">
        <w:rPr>
          <w:rFonts w:cs="Arial"/>
        </w:rPr>
        <w:t xml:space="preserve"> </w:t>
      </w:r>
      <w:r w:rsidRPr="00633A23">
        <w:t>Сил</w:t>
      </w:r>
      <w:r w:rsidRPr="00633A23">
        <w:rPr>
          <w:rFonts w:cs="Arial"/>
        </w:rPr>
        <w:t xml:space="preserve"> </w:t>
      </w:r>
      <w:r w:rsidRPr="00633A23">
        <w:t>безплотных</w:t>
      </w:r>
      <w:r w:rsidRPr="00633A23">
        <w:rPr>
          <w:rFonts w:cs="Arial"/>
        </w:rPr>
        <w:t xml:space="preserve">, </w:t>
      </w:r>
      <w:r w:rsidRPr="00A05DC6">
        <w:rPr>
          <w:rFonts w:cs="Arial"/>
          <w:b/>
        </w:rPr>
        <w:lastRenderedPageBreak/>
        <w:t xml:space="preserve">7/20 </w:t>
      </w:r>
      <w:r w:rsidRPr="00A05DC6">
        <w:rPr>
          <w:b/>
        </w:rPr>
        <w:t>ноября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Владимир совершил</w:t>
      </w:r>
      <w:r w:rsidRPr="00633A23">
        <w:rPr>
          <w:rFonts w:cs="Arial"/>
        </w:rPr>
        <w:t xml:space="preserve"> </w:t>
      </w:r>
      <w:r w:rsidRPr="00633A23">
        <w:t>всенощное</w:t>
      </w:r>
      <w:r w:rsidRPr="00633A23">
        <w:rPr>
          <w:rFonts w:cs="Arial"/>
        </w:rPr>
        <w:t xml:space="preserve"> </w:t>
      </w:r>
      <w:r w:rsidRPr="00633A23">
        <w:t>бд</w:t>
      </w:r>
      <w:r w:rsidRPr="00633A23">
        <w:t>е</w:t>
      </w:r>
      <w:r w:rsidRPr="00633A23">
        <w:t>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Смоленской 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Смоленском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, </w:t>
      </w:r>
      <w:r w:rsidRPr="00A05DC6">
        <w:rPr>
          <w:rFonts w:cs="Arial"/>
          <w:b/>
        </w:rPr>
        <w:t xml:space="preserve">8/21 </w:t>
      </w:r>
      <w:r w:rsidRPr="00A05DC6">
        <w:rPr>
          <w:b/>
        </w:rPr>
        <w:t>ноября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</w:t>
      </w:r>
      <w:r w:rsidRPr="00633A23">
        <w:softHyphen/>
        <w:t>димир</w:t>
      </w:r>
      <w:r w:rsidRPr="00633A23">
        <w:rPr>
          <w:rFonts w:cs="Arial"/>
        </w:rPr>
        <w:t xml:space="preserve"> </w:t>
      </w:r>
      <w:r w:rsidRPr="00633A23">
        <w:t>возглавил</w:t>
      </w:r>
      <w:r w:rsidRPr="00633A23">
        <w:rPr>
          <w:rFonts w:cs="Arial"/>
        </w:rPr>
        <w:t xml:space="preserve"> </w:t>
      </w:r>
      <w:r w:rsidRPr="00633A23">
        <w:t>торжественное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t>о</w:t>
      </w:r>
      <w:r w:rsidRPr="00633A23">
        <w:t>служение</w:t>
      </w:r>
      <w:r w:rsidRPr="00633A23">
        <w:rPr>
          <w:rFonts w:cs="Arial"/>
        </w:rPr>
        <w:t xml:space="preserve"> </w:t>
      </w:r>
      <w:r w:rsidRPr="00633A23">
        <w:t>по случаю</w:t>
      </w:r>
      <w:r w:rsidRPr="00633A23">
        <w:rPr>
          <w:rFonts w:cs="Arial"/>
        </w:rPr>
        <w:t xml:space="preserve"> </w:t>
      </w:r>
      <w:r w:rsidRPr="00633A23">
        <w:t>престольного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Архан</w:t>
      </w:r>
      <w:r w:rsidRPr="00633A23">
        <w:softHyphen/>
        <w:t>гела</w:t>
      </w:r>
      <w:r w:rsidRPr="00633A23">
        <w:rPr>
          <w:rFonts w:cs="Arial"/>
        </w:rPr>
        <w:t xml:space="preserve"> </w:t>
      </w:r>
      <w:r w:rsidRPr="00633A23">
        <w:t>Михаила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Ораниенбауме</w:t>
      </w:r>
      <w:r w:rsidRPr="00633A23">
        <w:rPr>
          <w:rFonts w:cs="Arial"/>
        </w:rPr>
        <w:t xml:space="preserve">, </w:t>
      </w:r>
      <w:r w:rsidRPr="00633A23">
        <w:t>возвращенном</w:t>
      </w:r>
      <w:r w:rsidRPr="00633A23">
        <w:rPr>
          <w:rFonts w:cs="Arial"/>
        </w:rPr>
        <w:t xml:space="preserve"> </w:t>
      </w:r>
      <w:r w:rsidRPr="00633A23">
        <w:t>Церк</w:t>
      </w:r>
      <w:r w:rsidRPr="00633A23">
        <w:softHyphen/>
        <w:t>ви</w:t>
      </w:r>
      <w:r w:rsidRPr="00633A23">
        <w:rPr>
          <w:rFonts w:cs="Arial"/>
        </w:rPr>
        <w:t xml:space="preserve"> </w:t>
      </w:r>
      <w:r w:rsidRPr="00633A23">
        <w:t>восемь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назад</w:t>
      </w:r>
      <w:r w:rsidRPr="00633A23">
        <w:rPr>
          <w:rFonts w:cs="Arial"/>
        </w:rPr>
        <w:t xml:space="preserve">, </w:t>
      </w:r>
      <w:r w:rsidRPr="00633A23">
        <w:t>первым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числа</w:t>
      </w:r>
      <w:r w:rsidRPr="00633A23">
        <w:rPr>
          <w:rFonts w:cs="Arial"/>
        </w:rPr>
        <w:t xml:space="preserve"> </w:t>
      </w:r>
      <w:r w:rsidRPr="00633A23">
        <w:t>переданных 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</w:t>
      </w:r>
      <w:r w:rsidRPr="00633A23">
        <w:t>р</w:t>
      </w:r>
      <w:r w:rsidRPr="00633A23">
        <w:t>хии</w:t>
      </w:r>
      <w:r w:rsidRPr="00633A23">
        <w:rPr>
          <w:rFonts w:cs="Arial"/>
        </w:rPr>
        <w:t xml:space="preserve"> </w:t>
      </w:r>
      <w:r w:rsidRPr="00633A23">
        <w:t>храмов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</w:t>
      </w:r>
      <w:r w:rsidRPr="00633A23">
        <w:rPr>
          <w:rFonts w:cs="Arial"/>
        </w:rPr>
        <w:t xml:space="preserve"> </w:t>
      </w:r>
      <w:r w:rsidRPr="00633A23">
        <w:t>причта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, </w:t>
      </w:r>
      <w:r w:rsidRPr="00633A23">
        <w:t>местного</w:t>
      </w:r>
      <w:r w:rsidRPr="00633A23">
        <w:rPr>
          <w:rFonts w:cs="Arial"/>
        </w:rPr>
        <w:t xml:space="preserve"> </w:t>
      </w:r>
      <w:r w:rsidRPr="00633A23">
        <w:t>благочин</w:t>
      </w:r>
      <w:r w:rsidRPr="00633A23">
        <w:softHyphen/>
        <w:t>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Епархиального</w:t>
      </w:r>
      <w:r w:rsidRPr="00633A23">
        <w:rPr>
          <w:rFonts w:cs="Arial"/>
        </w:rPr>
        <w:t xml:space="preserve"> </w:t>
      </w:r>
      <w:r w:rsidRPr="00633A23">
        <w:t>секретаря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Александра Кудряшова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Божест</w:t>
      </w:r>
      <w:r w:rsidRPr="00633A23">
        <w:softHyphen/>
        <w:t>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</w:t>
      </w:r>
      <w:r w:rsidRPr="00633A23">
        <w:t>у</w:t>
      </w:r>
      <w:r w:rsidRPr="00633A23">
        <w:t>коположил</w:t>
      </w:r>
      <w:r w:rsidRPr="00633A23">
        <w:rPr>
          <w:rFonts w:cs="Arial"/>
        </w:rPr>
        <w:t xml:space="preserve"> </w:t>
      </w:r>
      <w:r w:rsidRPr="00633A23">
        <w:t>выпускни</w:t>
      </w:r>
      <w:r w:rsidRPr="00633A23">
        <w:softHyphen/>
        <w:t>ка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семинарии</w:t>
      </w:r>
      <w:r w:rsidRPr="00633A23">
        <w:rPr>
          <w:rFonts w:cs="Arial"/>
        </w:rPr>
        <w:t xml:space="preserve"> </w:t>
      </w:r>
      <w:r w:rsidRPr="00633A23">
        <w:t>иподиако</w:t>
      </w:r>
      <w:r w:rsidRPr="00633A23">
        <w:softHyphen/>
        <w:t>на</w:t>
      </w:r>
      <w:r w:rsidRPr="00633A23">
        <w:rPr>
          <w:rFonts w:cs="Arial"/>
        </w:rPr>
        <w:t xml:space="preserve"> </w:t>
      </w:r>
      <w:r w:rsidRPr="00633A23">
        <w:t>Георгия</w:t>
      </w:r>
      <w:r w:rsidRPr="00633A23">
        <w:rPr>
          <w:rFonts w:cs="Arial"/>
        </w:rPr>
        <w:t xml:space="preserve"> </w:t>
      </w:r>
      <w:r w:rsidRPr="00633A23">
        <w:t>Антонова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 xml:space="preserve">, </w:t>
      </w:r>
      <w:r w:rsidRPr="00633A23">
        <w:t>назначив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 xml:space="preserve">с </w:t>
      </w:r>
      <w:r w:rsidRPr="00633A23">
        <w:rPr>
          <w:rFonts w:cs="Arial"/>
        </w:rPr>
        <w:t xml:space="preserve">3.12.96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штатным</w:t>
      </w:r>
      <w:r w:rsidRPr="00633A23">
        <w:rPr>
          <w:rFonts w:cs="Arial"/>
        </w:rPr>
        <w:t xml:space="preserve"> </w:t>
      </w:r>
      <w:r w:rsidRPr="00633A23">
        <w:t>диаконом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Троицкого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softHyphen/>
        <w:t>майловского</w:t>
      </w:r>
      <w:r w:rsidRPr="00633A23">
        <w:rPr>
          <w:rFonts w:cs="Arial"/>
        </w:rPr>
        <w:t xml:space="preserve"> </w:t>
      </w:r>
      <w:r w:rsidRPr="00633A23">
        <w:t>соб</w:t>
      </w:r>
      <w:r w:rsidRPr="00633A23">
        <w:t>о</w:t>
      </w:r>
      <w:r w:rsidRPr="00633A23">
        <w:t>ра</w:t>
      </w:r>
      <w:r w:rsidRPr="00633A23">
        <w:rPr>
          <w:rFonts w:cs="Arial"/>
        </w:rPr>
        <w:t xml:space="preserve">, </w:t>
      </w:r>
      <w:r w:rsidRPr="00633A23">
        <w:t>диакона</w:t>
      </w:r>
      <w:r w:rsidRPr="00633A23">
        <w:rPr>
          <w:rFonts w:cs="Arial"/>
        </w:rPr>
        <w:t xml:space="preserve"> </w:t>
      </w:r>
      <w:r w:rsidRPr="00633A23">
        <w:t>Евгения</w:t>
      </w:r>
      <w:r w:rsidRPr="00633A23">
        <w:rPr>
          <w:rFonts w:cs="Arial"/>
        </w:rPr>
        <w:t xml:space="preserve"> </w:t>
      </w:r>
      <w:r w:rsidRPr="00633A23">
        <w:t>Горячева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во пресвитера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возложением</w:t>
      </w:r>
      <w:r w:rsidRPr="00633A23">
        <w:rPr>
          <w:rFonts w:cs="Arial"/>
        </w:rPr>
        <w:t xml:space="preserve"> </w:t>
      </w:r>
      <w:r w:rsidRPr="00633A23">
        <w:t>набедренника</w:t>
      </w:r>
      <w:r w:rsidRPr="00633A23">
        <w:rPr>
          <w:rFonts w:cs="Arial"/>
        </w:rPr>
        <w:t xml:space="preserve">. </w:t>
      </w:r>
      <w:r w:rsidRPr="00633A23">
        <w:t>Назначен шта</w:t>
      </w:r>
      <w:r w:rsidRPr="00633A23">
        <w:t>т</w:t>
      </w:r>
      <w:r w:rsidRPr="00633A23">
        <w:t>ным</w:t>
      </w:r>
      <w:r w:rsidRPr="00633A23">
        <w:rPr>
          <w:rFonts w:cs="Arial"/>
        </w:rPr>
        <w:t xml:space="preserve"> </w:t>
      </w:r>
      <w:r w:rsidRPr="00633A23">
        <w:t>священником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Богоявления</w:t>
      </w:r>
      <w:r w:rsidRPr="00633A23">
        <w:rPr>
          <w:rFonts w:cs="Arial"/>
        </w:rPr>
        <w:t xml:space="preserve"> </w:t>
      </w:r>
      <w:r w:rsidRPr="00633A23">
        <w:t>Господня на</w:t>
      </w:r>
      <w:r w:rsidRPr="00633A23">
        <w:rPr>
          <w:rFonts w:cs="Arial"/>
        </w:rPr>
        <w:t xml:space="preserve"> </w:t>
      </w:r>
      <w:r w:rsidRPr="00633A23">
        <w:t>Гутуевском</w:t>
      </w:r>
      <w:r w:rsidRPr="00633A23">
        <w:rPr>
          <w:rFonts w:cs="Arial"/>
        </w:rPr>
        <w:t xml:space="preserve"> </w:t>
      </w:r>
      <w:r w:rsidRPr="00633A23">
        <w:t>острове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5.01.97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л</w:t>
      </w:r>
      <w:r w:rsidRPr="00633A23">
        <w:t>и</w:t>
      </w:r>
      <w:r w:rsidRPr="00633A23">
        <w:t>тургии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softHyphen/>
        <w:t>круг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состоялся</w:t>
      </w:r>
      <w:r w:rsidRPr="00633A23">
        <w:rPr>
          <w:rFonts w:cs="Arial"/>
        </w:rPr>
        <w:t xml:space="preserve"> </w:t>
      </w:r>
      <w:r w:rsidRPr="00633A23">
        <w:t>крестный</w:t>
      </w:r>
      <w:r w:rsidRPr="00633A23">
        <w:rPr>
          <w:rFonts w:cs="Arial"/>
        </w:rPr>
        <w:t xml:space="preserve"> </w:t>
      </w:r>
      <w:r w:rsidRPr="00633A23">
        <w:t>ход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Престольный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Ораниенбауме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отмечен завершением</w:t>
      </w:r>
      <w:r w:rsidRPr="00633A23">
        <w:rPr>
          <w:rFonts w:cs="Arial"/>
        </w:rPr>
        <w:t xml:space="preserve"> </w:t>
      </w:r>
      <w:r w:rsidRPr="00633A23">
        <w:t>росписи</w:t>
      </w:r>
      <w:r w:rsidRPr="00633A23">
        <w:rPr>
          <w:rFonts w:cs="Arial"/>
        </w:rPr>
        <w:t xml:space="preserve"> </w:t>
      </w:r>
      <w:r w:rsidRPr="00633A23">
        <w:t>алтаря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, </w:t>
      </w:r>
      <w:r w:rsidRPr="00633A23">
        <w:t>выполненной</w:t>
      </w:r>
      <w:r w:rsidRPr="00633A23">
        <w:rPr>
          <w:rFonts w:cs="Arial"/>
        </w:rPr>
        <w:t xml:space="preserve"> </w:t>
      </w:r>
      <w:r w:rsidRPr="00633A23">
        <w:t>по собственным</w:t>
      </w:r>
      <w:r w:rsidRPr="00633A23">
        <w:rPr>
          <w:rFonts w:cs="Arial"/>
        </w:rPr>
        <w:t xml:space="preserve"> </w:t>
      </w:r>
      <w:r w:rsidRPr="00633A23">
        <w:t>картонам</w:t>
      </w:r>
      <w:r w:rsidRPr="00633A23">
        <w:rPr>
          <w:rFonts w:cs="Arial"/>
        </w:rPr>
        <w:t xml:space="preserve"> </w:t>
      </w:r>
      <w:r w:rsidRPr="00633A23">
        <w:t>художником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Романовским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, </w:t>
      </w:r>
      <w:r w:rsidRPr="00A05DC6">
        <w:rPr>
          <w:rFonts w:cs="Arial"/>
          <w:b/>
        </w:rPr>
        <w:t xml:space="preserve">11/24 </w:t>
      </w:r>
      <w:r w:rsidRPr="00A05DC6">
        <w:rPr>
          <w:b/>
        </w:rPr>
        <w:t>ноября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Влади</w:t>
      </w:r>
      <w:r w:rsidRPr="00633A23">
        <w:softHyphen/>
        <w:t>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Богоявленском</w:t>
      </w:r>
      <w:r w:rsidRPr="00633A23">
        <w:rPr>
          <w:rFonts w:cs="Arial"/>
        </w:rPr>
        <w:t xml:space="preserve"> </w:t>
      </w:r>
      <w:r w:rsidRPr="00633A23">
        <w:t>кафедраль</w:t>
      </w:r>
      <w:r w:rsidRPr="00633A23">
        <w:softHyphen/>
        <w:t>ном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руко</w:t>
      </w:r>
      <w:r w:rsidRPr="00633A23">
        <w:softHyphen/>
        <w:t>положил</w:t>
      </w:r>
      <w:r w:rsidRPr="00633A23">
        <w:rPr>
          <w:rFonts w:cs="Arial"/>
        </w:rPr>
        <w:t xml:space="preserve"> </w:t>
      </w:r>
      <w:r w:rsidRPr="00633A23">
        <w:t>иподиакона</w:t>
      </w:r>
      <w:r w:rsidRPr="00633A23">
        <w:rPr>
          <w:rFonts w:cs="Arial"/>
        </w:rPr>
        <w:t xml:space="preserve"> </w:t>
      </w:r>
      <w:r w:rsidRPr="00633A23">
        <w:t>Виктора</w:t>
      </w:r>
      <w:r w:rsidRPr="00633A23">
        <w:rPr>
          <w:rFonts w:cs="Arial"/>
        </w:rPr>
        <w:t xml:space="preserve"> </w:t>
      </w:r>
      <w:r w:rsidRPr="00633A23">
        <w:t>Пантина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 xml:space="preserve">, </w:t>
      </w:r>
      <w:r w:rsidRPr="00633A23">
        <w:t>назначив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штатным</w:t>
      </w:r>
      <w:r w:rsidRPr="00633A23">
        <w:rPr>
          <w:rFonts w:cs="Arial"/>
        </w:rPr>
        <w:t xml:space="preserve"> </w:t>
      </w:r>
      <w:r w:rsidRPr="00633A23">
        <w:t>диаконом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Серафи</w:t>
      </w:r>
      <w:r w:rsidRPr="00633A23">
        <w:softHyphen/>
        <w:t>ма</w:t>
      </w:r>
      <w:r w:rsidRPr="00633A23">
        <w:rPr>
          <w:rFonts w:cs="Arial"/>
        </w:rPr>
        <w:t xml:space="preserve"> </w:t>
      </w:r>
      <w:r w:rsidRPr="00633A23">
        <w:t>Саровского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е</w:t>
      </w:r>
      <w:r w:rsidRPr="00633A23">
        <w:t>рафимовском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 xml:space="preserve"> </w:t>
      </w:r>
      <w:r w:rsidRPr="00633A23">
        <w:t xml:space="preserve">с </w:t>
      </w:r>
      <w:r w:rsidRPr="00633A23">
        <w:rPr>
          <w:rFonts w:cs="Arial"/>
        </w:rPr>
        <w:t xml:space="preserve">5.01.1997 </w:t>
      </w:r>
      <w:r w:rsidRPr="00633A23">
        <w:t>г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Тихвинский</w:t>
      </w:r>
      <w:r w:rsidRPr="00633A23">
        <w:rPr>
          <w:rFonts w:cs="Arial"/>
        </w:rPr>
        <w:t xml:space="preserve"> </w:t>
      </w:r>
      <w:r w:rsidRPr="00633A23">
        <w:t>Константин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вершил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Богосл</w:t>
      </w:r>
      <w:r w:rsidRPr="00633A23">
        <w:t>о</w:t>
      </w:r>
      <w:r w:rsidRPr="00633A23">
        <w:t>ва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</w:t>
      </w:r>
      <w:r w:rsidRPr="00633A23">
        <w:softHyphen/>
        <w:t>тербургских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школах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</w:t>
      </w:r>
      <w:r w:rsidRPr="00633A23">
        <w:softHyphen/>
        <w:t>гию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рукоположил</w:t>
      </w:r>
      <w:r w:rsidRPr="00633A23">
        <w:rPr>
          <w:rFonts w:cs="Arial"/>
        </w:rPr>
        <w:t xml:space="preserve"> </w:t>
      </w:r>
      <w:r w:rsidRPr="00633A23">
        <w:t>воспитанника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IV</w:t>
      </w:r>
      <w:r w:rsidRPr="00633A23">
        <w:rPr>
          <w:rFonts w:cs="Arial"/>
        </w:rPr>
        <w:t xml:space="preserve"> </w:t>
      </w:r>
      <w:r w:rsidRPr="00633A23">
        <w:t>класса 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семинарии</w:t>
      </w:r>
      <w:r w:rsidRPr="00633A23">
        <w:rPr>
          <w:rFonts w:cs="Arial"/>
        </w:rPr>
        <w:t xml:space="preserve"> </w:t>
      </w:r>
      <w:r w:rsidRPr="00633A23">
        <w:t>чтеца</w:t>
      </w:r>
      <w:r w:rsidRPr="00633A23">
        <w:rPr>
          <w:rFonts w:cs="Arial"/>
        </w:rPr>
        <w:t xml:space="preserve"> </w:t>
      </w:r>
      <w:r w:rsidRPr="00633A23">
        <w:t>Алексия Качапкина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канун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Введения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Пресвятой Богородицы</w:t>
      </w:r>
      <w:r w:rsidRPr="00633A23">
        <w:rPr>
          <w:rFonts w:cs="Arial"/>
        </w:rPr>
        <w:t xml:space="preserve">, </w:t>
      </w:r>
      <w:r w:rsidRPr="00A05DC6">
        <w:rPr>
          <w:rFonts w:cs="Arial"/>
          <w:b/>
        </w:rPr>
        <w:t xml:space="preserve">20 </w:t>
      </w:r>
      <w:r w:rsidRPr="00A05DC6">
        <w:rPr>
          <w:b/>
        </w:rPr>
        <w:t>ноября</w:t>
      </w:r>
      <w:r w:rsidRPr="00A05DC6">
        <w:rPr>
          <w:rFonts w:cs="Arial"/>
          <w:b/>
        </w:rPr>
        <w:t xml:space="preserve">/3 </w:t>
      </w:r>
      <w:r w:rsidRPr="00A05DC6">
        <w:rPr>
          <w:b/>
        </w:rPr>
        <w:t>декабря</w:t>
      </w:r>
      <w:r w:rsidRPr="00633A23">
        <w:rPr>
          <w:rFonts w:cs="Arial"/>
        </w:rPr>
        <w:t xml:space="preserve">, </w:t>
      </w:r>
      <w:r w:rsidRPr="00633A23">
        <w:t>м</w:t>
      </w:r>
      <w:r w:rsidRPr="00633A23">
        <w:t>и</w:t>
      </w:r>
      <w:r w:rsidRPr="00633A23">
        <w:t>трополит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служил</w:t>
      </w:r>
      <w:r w:rsidRPr="00633A23">
        <w:rPr>
          <w:rFonts w:cs="Arial"/>
        </w:rPr>
        <w:t xml:space="preserve"> </w:t>
      </w:r>
      <w:r w:rsidRPr="00633A23">
        <w:t>всенощное</w:t>
      </w:r>
      <w:r w:rsidRPr="00633A23">
        <w:rPr>
          <w:rFonts w:cs="Arial"/>
        </w:rPr>
        <w:t xml:space="preserve"> </w:t>
      </w:r>
      <w:r w:rsidRPr="00633A23">
        <w:t>бдение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петербургском</w:t>
      </w:r>
      <w:r w:rsidRPr="00633A23">
        <w:rPr>
          <w:rFonts w:cs="Arial"/>
        </w:rPr>
        <w:t xml:space="preserve"> </w:t>
      </w:r>
      <w:r w:rsidRPr="00633A23">
        <w:t>Ка</w:t>
      </w:r>
      <w:r w:rsidRPr="00633A23">
        <w:softHyphen/>
        <w:t>занском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, </w:t>
      </w:r>
      <w:r w:rsidRPr="00A05DC6">
        <w:rPr>
          <w:rFonts w:cs="Arial"/>
          <w:b/>
        </w:rPr>
        <w:t xml:space="preserve">21 </w:t>
      </w:r>
      <w:r w:rsidRPr="00A05DC6">
        <w:rPr>
          <w:b/>
        </w:rPr>
        <w:t>ноября</w:t>
      </w:r>
      <w:r w:rsidRPr="00A05DC6">
        <w:rPr>
          <w:rFonts w:cs="Arial"/>
          <w:b/>
        </w:rPr>
        <w:t xml:space="preserve">/4 </w:t>
      </w:r>
      <w:r w:rsidRPr="00A05DC6">
        <w:rPr>
          <w:b/>
        </w:rPr>
        <w:t>декабря</w:t>
      </w:r>
      <w:r w:rsidRPr="00633A23">
        <w:rPr>
          <w:rFonts w:cs="Arial"/>
        </w:rPr>
        <w:t xml:space="preserve">,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Высокопреосвященство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 церкви</w:t>
      </w:r>
      <w:r w:rsidRPr="00633A23">
        <w:rPr>
          <w:rFonts w:cs="Arial"/>
        </w:rPr>
        <w:t xml:space="preserve"> </w:t>
      </w:r>
      <w:r w:rsidRPr="00633A23">
        <w:t>Влад</w:t>
      </w:r>
      <w:r w:rsidRPr="00633A23">
        <w:t>и</w:t>
      </w:r>
      <w:r w:rsidRPr="00633A23">
        <w:t>мирской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Божест</w:t>
      </w:r>
      <w:r w:rsidRPr="00633A23">
        <w:softHyphen/>
        <w:t>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рукоположил</w:t>
      </w:r>
      <w:r w:rsidRPr="00633A23">
        <w:rPr>
          <w:rFonts w:cs="Arial"/>
        </w:rPr>
        <w:t xml:space="preserve"> </w:t>
      </w:r>
      <w:r w:rsidRPr="00633A23">
        <w:t>иподиакона Александра</w:t>
      </w:r>
      <w:r w:rsidRPr="00633A23">
        <w:rPr>
          <w:rFonts w:cs="Arial"/>
        </w:rPr>
        <w:t xml:space="preserve"> </w:t>
      </w:r>
      <w:r w:rsidRPr="00633A23">
        <w:t>Миронова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14.12.96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значен</w:t>
      </w:r>
      <w:r w:rsidRPr="00633A23">
        <w:rPr>
          <w:rFonts w:cs="Arial"/>
        </w:rPr>
        <w:t xml:space="preserve"> </w:t>
      </w:r>
      <w:r w:rsidRPr="00633A23">
        <w:t>штатным</w:t>
      </w:r>
      <w:r w:rsidRPr="00633A23">
        <w:rPr>
          <w:rFonts w:cs="Arial"/>
        </w:rPr>
        <w:t xml:space="preserve"> </w:t>
      </w:r>
      <w:r w:rsidRPr="00633A23">
        <w:t>диаконом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Пр</w:t>
      </w:r>
      <w:r w:rsidRPr="00633A23">
        <w:t>о</w:t>
      </w:r>
      <w:r w:rsidRPr="00633A23">
        <w:t>рока</w:t>
      </w:r>
      <w:r w:rsidRPr="00633A23">
        <w:rPr>
          <w:rFonts w:cs="Arial"/>
        </w:rPr>
        <w:t xml:space="preserve"> </w:t>
      </w:r>
      <w:r w:rsidRPr="00633A23">
        <w:t>Божия Илии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Пороховых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канун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блгв</w:t>
      </w:r>
      <w:r w:rsidRPr="00633A23">
        <w:rPr>
          <w:rFonts w:cs="Arial"/>
        </w:rPr>
        <w:t xml:space="preserve">. </w:t>
      </w:r>
      <w:r w:rsidRPr="00633A23">
        <w:t>Вел</w:t>
      </w:r>
      <w:r w:rsidRPr="00633A23">
        <w:rPr>
          <w:rFonts w:cs="Arial"/>
        </w:rPr>
        <w:t xml:space="preserve">. </w:t>
      </w:r>
      <w:r w:rsidRPr="00633A23">
        <w:t>кн</w:t>
      </w:r>
      <w:r w:rsidRPr="00633A23">
        <w:rPr>
          <w:rFonts w:cs="Arial"/>
        </w:rPr>
        <w:t xml:space="preserve">. </w:t>
      </w:r>
      <w:r w:rsidRPr="00633A23">
        <w:t>Александра Невского</w:t>
      </w:r>
      <w:r w:rsidRPr="00633A23">
        <w:rPr>
          <w:rFonts w:cs="Arial"/>
        </w:rPr>
        <w:t xml:space="preserve">, </w:t>
      </w:r>
      <w:r w:rsidRPr="00A05DC6">
        <w:rPr>
          <w:rFonts w:cs="Arial"/>
          <w:b/>
        </w:rPr>
        <w:t xml:space="preserve">22 </w:t>
      </w:r>
      <w:r w:rsidRPr="00A05DC6">
        <w:rPr>
          <w:b/>
        </w:rPr>
        <w:t>ноября</w:t>
      </w:r>
      <w:r w:rsidRPr="00A05DC6">
        <w:rPr>
          <w:rFonts w:cs="Arial"/>
          <w:b/>
        </w:rPr>
        <w:t xml:space="preserve">/5 </w:t>
      </w:r>
      <w:r w:rsidRPr="00A05DC6">
        <w:rPr>
          <w:b/>
        </w:rPr>
        <w:t>декабря</w:t>
      </w:r>
      <w:r w:rsidRPr="00633A23">
        <w:rPr>
          <w:rFonts w:cs="Arial"/>
        </w:rPr>
        <w:t xml:space="preserve">, </w:t>
      </w:r>
      <w:r w:rsidRPr="00633A23">
        <w:t>митр</w:t>
      </w:r>
      <w:r w:rsidRPr="00633A23">
        <w:t>о</w:t>
      </w:r>
      <w:r w:rsidRPr="00633A23">
        <w:t>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</w:t>
      </w:r>
      <w:r w:rsidRPr="00633A23">
        <w:softHyphen/>
        <w:t>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 епископа</w:t>
      </w:r>
      <w:r w:rsidRPr="00633A23">
        <w:rPr>
          <w:rFonts w:cs="Arial"/>
        </w:rPr>
        <w:t xml:space="preserve"> </w:t>
      </w:r>
      <w:r w:rsidRPr="00633A23">
        <w:t>Тихвинского</w:t>
      </w:r>
      <w:r w:rsidRPr="00633A23">
        <w:rPr>
          <w:rFonts w:cs="Arial"/>
        </w:rPr>
        <w:t xml:space="preserve"> </w:t>
      </w:r>
      <w:r w:rsidRPr="00633A23">
        <w:t>Конста</w:t>
      </w:r>
      <w:r w:rsidRPr="00633A23">
        <w:t>н</w:t>
      </w:r>
      <w:r w:rsidRPr="00633A23">
        <w:t>тина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сонма</w:t>
      </w:r>
      <w:r w:rsidRPr="00633A23">
        <w:rPr>
          <w:rFonts w:cs="Arial"/>
        </w:rPr>
        <w:t xml:space="preserve"> </w:t>
      </w:r>
      <w:r w:rsidRPr="00633A23">
        <w:t>клириков 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,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всенощное</w:t>
      </w:r>
      <w:r w:rsidRPr="00633A23">
        <w:rPr>
          <w:rFonts w:cs="Arial"/>
        </w:rPr>
        <w:t xml:space="preserve"> </w:t>
      </w:r>
      <w:r w:rsidRPr="00633A23">
        <w:t>бде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мощей</w:t>
      </w:r>
      <w:r w:rsidRPr="00633A23">
        <w:rPr>
          <w:rFonts w:cs="Arial"/>
        </w:rPr>
        <w:t xml:space="preserve"> </w:t>
      </w:r>
      <w:r w:rsidRPr="00633A23">
        <w:t>свят</w:t>
      </w:r>
      <w:r w:rsidRPr="00633A23">
        <w:t>о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>благоверного</w:t>
      </w:r>
      <w:r w:rsidRPr="00633A23">
        <w:rPr>
          <w:rFonts w:cs="Arial"/>
        </w:rPr>
        <w:t xml:space="preserve"> </w:t>
      </w:r>
      <w:r w:rsidRPr="00633A23">
        <w:t>князя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сле</w:t>
      </w:r>
      <w:r w:rsidRPr="00633A23">
        <w:softHyphen/>
        <w:t>дующий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, </w:t>
      </w:r>
      <w:r w:rsidRPr="00A05DC6">
        <w:rPr>
          <w:rFonts w:cs="Arial"/>
          <w:b/>
        </w:rPr>
        <w:t xml:space="preserve">23 </w:t>
      </w:r>
      <w:r w:rsidRPr="00A05DC6">
        <w:rPr>
          <w:b/>
        </w:rPr>
        <w:t>ноября</w:t>
      </w:r>
      <w:r w:rsidRPr="00A05DC6">
        <w:rPr>
          <w:rFonts w:cs="Arial"/>
          <w:b/>
        </w:rPr>
        <w:t xml:space="preserve">/6 </w:t>
      </w:r>
      <w:r w:rsidRPr="00A05DC6">
        <w:rPr>
          <w:b/>
        </w:rPr>
        <w:t>декаб</w:t>
      </w:r>
      <w:r w:rsidRPr="00A05DC6">
        <w:rPr>
          <w:b/>
        </w:rPr>
        <w:softHyphen/>
        <w:t>ря</w:t>
      </w:r>
      <w:r w:rsidRPr="00633A23">
        <w:rPr>
          <w:rFonts w:cs="Arial"/>
        </w:rPr>
        <w:t xml:space="preserve"> </w:t>
      </w:r>
      <w:r w:rsidRPr="00633A23">
        <w:t>архипастырь</w:t>
      </w:r>
      <w:r w:rsidRPr="00633A23">
        <w:rPr>
          <w:rFonts w:cs="Arial"/>
        </w:rPr>
        <w:t xml:space="preserve"> </w:t>
      </w:r>
      <w:r w:rsidRPr="00633A23">
        <w:t>возглавил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служ</w:t>
      </w:r>
      <w:r w:rsidRPr="00633A23">
        <w:t>е</w:t>
      </w:r>
      <w:r w:rsidRPr="00633A23">
        <w:t>ние Божественной</w:t>
      </w:r>
      <w:r w:rsidRPr="00633A23">
        <w:rPr>
          <w:rFonts w:cs="Arial"/>
        </w:rPr>
        <w:t xml:space="preserve"> </w:t>
      </w:r>
      <w:r w:rsidRPr="00633A23">
        <w:t>литургии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рукоположил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сельника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Троицкой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 иподиакона</w:t>
      </w:r>
      <w:r w:rsidRPr="00633A23">
        <w:rPr>
          <w:rFonts w:cs="Arial"/>
        </w:rPr>
        <w:t xml:space="preserve"> </w:t>
      </w:r>
      <w:r w:rsidRPr="00633A23">
        <w:t>Вениамина</w:t>
      </w:r>
      <w:r w:rsidRPr="00633A23">
        <w:rPr>
          <w:rFonts w:cs="Arial"/>
        </w:rPr>
        <w:t xml:space="preserve"> (</w:t>
      </w:r>
      <w:r w:rsidRPr="00633A23">
        <w:t>Непоту</w:t>
      </w:r>
      <w:r w:rsidRPr="00633A23">
        <w:rPr>
          <w:rFonts w:cs="Arial"/>
        </w:rPr>
        <w:t xml:space="preserve">)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иеромонаха</w:t>
      </w:r>
      <w:r w:rsidRPr="00633A23">
        <w:rPr>
          <w:rFonts w:cs="Arial"/>
        </w:rPr>
        <w:t xml:space="preserve">, </w:t>
      </w:r>
      <w:r w:rsidRPr="00633A23">
        <w:t>с возложением</w:t>
      </w:r>
      <w:r w:rsidRPr="00633A23">
        <w:rPr>
          <w:rFonts w:cs="Arial"/>
        </w:rPr>
        <w:t xml:space="preserve"> </w:t>
      </w:r>
      <w:r w:rsidRPr="00633A23">
        <w:t>набедренника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оставлением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бра</w:t>
      </w:r>
      <w:r w:rsidRPr="00633A23">
        <w:softHyphen/>
        <w:t>тии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.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литургии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мощами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блгв</w:t>
      </w:r>
      <w:r w:rsidRPr="00633A23">
        <w:rPr>
          <w:rFonts w:cs="Arial"/>
        </w:rPr>
        <w:t xml:space="preserve">. </w:t>
      </w:r>
      <w:r w:rsidRPr="00633A23">
        <w:t>вел</w:t>
      </w:r>
      <w:r w:rsidRPr="00633A23">
        <w:rPr>
          <w:rFonts w:cs="Arial"/>
        </w:rPr>
        <w:t xml:space="preserve">. </w:t>
      </w:r>
      <w:r w:rsidRPr="00633A23">
        <w:t>кн</w:t>
      </w:r>
      <w:r w:rsidRPr="00633A23">
        <w:rPr>
          <w:rFonts w:cs="Arial"/>
        </w:rPr>
        <w:t xml:space="preserve">. </w:t>
      </w:r>
      <w:r w:rsidRPr="00633A23">
        <w:t>Алекса</w:t>
      </w:r>
      <w:r w:rsidRPr="00633A23">
        <w:t>н</w:t>
      </w:r>
      <w:r w:rsidRPr="00633A23">
        <w:t>дра</w:t>
      </w:r>
      <w:r w:rsidRPr="00633A23">
        <w:rPr>
          <w:rFonts w:cs="Arial"/>
        </w:rPr>
        <w:t xml:space="preserve"> </w:t>
      </w:r>
      <w:r w:rsidRPr="00633A23">
        <w:t>Невского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отслужен</w:t>
      </w:r>
      <w:r w:rsidRPr="00633A23">
        <w:rPr>
          <w:rFonts w:cs="Arial"/>
        </w:rPr>
        <w:t xml:space="preserve"> </w:t>
      </w:r>
      <w:r w:rsidRPr="00633A23">
        <w:t>тор</w:t>
      </w:r>
      <w:r w:rsidRPr="00633A23">
        <w:softHyphen/>
        <w:t>жественный</w:t>
      </w:r>
      <w:r w:rsidRPr="00633A23">
        <w:rPr>
          <w:rFonts w:cs="Arial"/>
        </w:rPr>
        <w:t xml:space="preserve"> </w:t>
      </w:r>
      <w:r w:rsidRPr="00633A23">
        <w:t>молебен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совершен</w:t>
      </w:r>
      <w:r w:rsidRPr="00633A23">
        <w:rPr>
          <w:rFonts w:cs="Arial"/>
        </w:rPr>
        <w:t xml:space="preserve"> </w:t>
      </w:r>
      <w:r w:rsidRPr="00633A23">
        <w:t>крестный</w:t>
      </w:r>
      <w:r w:rsidRPr="00633A23">
        <w:rPr>
          <w:rFonts w:cs="Arial"/>
        </w:rPr>
        <w:t xml:space="preserve"> </w:t>
      </w:r>
      <w:r w:rsidRPr="00633A23">
        <w:t>ход вокруг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проповеди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отметил</w:t>
      </w:r>
      <w:r w:rsidRPr="00633A23">
        <w:rPr>
          <w:rFonts w:cs="Arial"/>
        </w:rPr>
        <w:t xml:space="preserve"> </w:t>
      </w:r>
      <w:r w:rsidRPr="00633A23">
        <w:t>огром</w:t>
      </w:r>
      <w:r w:rsidRPr="00633A23">
        <w:softHyphen/>
        <w:t>ную</w:t>
      </w:r>
      <w:r w:rsidRPr="00633A23">
        <w:rPr>
          <w:rFonts w:cs="Arial"/>
        </w:rPr>
        <w:t xml:space="preserve"> </w:t>
      </w:r>
      <w:r w:rsidRPr="00633A23">
        <w:t>роль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князя</w:t>
      </w:r>
      <w:r w:rsidRPr="00633A23">
        <w:rPr>
          <w:rFonts w:cs="Arial"/>
        </w:rPr>
        <w:t xml:space="preserve">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t>в</w:t>
      </w:r>
      <w:r w:rsidRPr="00633A23">
        <w:t>ского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судьбе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шего</w:t>
      </w:r>
      <w:r w:rsidRPr="00633A23">
        <w:rPr>
          <w:rFonts w:cs="Arial"/>
        </w:rPr>
        <w:t xml:space="preserve"> </w:t>
      </w:r>
      <w:r w:rsidRPr="00633A23">
        <w:t>Отечества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подчеркнув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>-</w:t>
      </w:r>
      <w:r w:rsidRPr="00633A23">
        <w:t>нравственное</w:t>
      </w:r>
      <w:r w:rsidRPr="00633A23">
        <w:rPr>
          <w:rFonts w:cs="Arial"/>
        </w:rPr>
        <w:t xml:space="preserve"> </w:t>
      </w:r>
      <w:r w:rsidRPr="00633A23">
        <w:t>значение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подвига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A05DC6">
        <w:rPr>
          <w:rFonts w:cs="Arial"/>
          <w:b/>
        </w:rPr>
        <w:t xml:space="preserve">24 </w:t>
      </w:r>
      <w:r w:rsidRPr="00A05DC6">
        <w:rPr>
          <w:b/>
        </w:rPr>
        <w:t>ноября</w:t>
      </w:r>
      <w:r w:rsidRPr="00A05DC6">
        <w:rPr>
          <w:rFonts w:cs="Arial"/>
          <w:b/>
        </w:rPr>
        <w:t xml:space="preserve">/7 </w:t>
      </w:r>
      <w:r w:rsidRPr="00A05DC6">
        <w:rPr>
          <w:b/>
        </w:rPr>
        <w:t>декабря</w:t>
      </w:r>
      <w:r w:rsidRPr="00A05DC6">
        <w:rPr>
          <w:rFonts w:cs="Arial"/>
          <w:b/>
        </w:rPr>
        <w:t>,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вмц</w:t>
      </w:r>
      <w:r w:rsidRPr="00633A23">
        <w:rPr>
          <w:rFonts w:cs="Arial"/>
        </w:rPr>
        <w:t xml:space="preserve">. </w:t>
      </w:r>
      <w:r w:rsidRPr="00633A23">
        <w:t>Екатери</w:t>
      </w:r>
      <w:r w:rsidRPr="00633A23">
        <w:softHyphen/>
        <w:t>ны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Вла</w:t>
      </w:r>
      <w:r w:rsidRPr="00633A23">
        <w:softHyphen/>
        <w:t>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вмц</w:t>
      </w:r>
      <w:r w:rsidRPr="00633A23">
        <w:rPr>
          <w:rFonts w:cs="Arial"/>
        </w:rPr>
        <w:t xml:space="preserve">. </w:t>
      </w:r>
      <w:r w:rsidRPr="00633A23">
        <w:t>Екатерины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Мур</w:t>
      </w:r>
      <w:r w:rsidRPr="00633A23">
        <w:t>и</w:t>
      </w:r>
      <w:r w:rsidRPr="00633A23">
        <w:t>но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«Знамение»</w:t>
      </w:r>
      <w:r w:rsidRPr="00633A23">
        <w:rPr>
          <w:rFonts w:cs="Arial"/>
        </w:rPr>
        <w:t xml:space="preserve">, </w:t>
      </w:r>
      <w:r w:rsidRPr="00A05DC6">
        <w:rPr>
          <w:rFonts w:cs="Arial"/>
          <w:b/>
        </w:rPr>
        <w:t xml:space="preserve">27 </w:t>
      </w:r>
      <w:r w:rsidRPr="00A05DC6">
        <w:rPr>
          <w:b/>
        </w:rPr>
        <w:t>ноября</w:t>
      </w:r>
      <w:r w:rsidRPr="00A05DC6">
        <w:rPr>
          <w:rFonts w:cs="Arial"/>
          <w:b/>
        </w:rPr>
        <w:t xml:space="preserve">/10 </w:t>
      </w:r>
      <w:r w:rsidRPr="00A05DC6">
        <w:rPr>
          <w:b/>
        </w:rPr>
        <w:t>декабря</w:t>
      </w:r>
      <w:r w:rsidRPr="00633A23">
        <w:rPr>
          <w:rFonts w:cs="Arial"/>
        </w:rPr>
        <w:t xml:space="preserve">, </w:t>
      </w:r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Тихви</w:t>
      </w:r>
      <w:r w:rsidRPr="00633A23">
        <w:t>н</w:t>
      </w:r>
      <w:r w:rsidRPr="00633A23">
        <w:t>ский</w:t>
      </w:r>
      <w:r w:rsidRPr="00633A23">
        <w:rPr>
          <w:rFonts w:cs="Arial"/>
        </w:rPr>
        <w:t xml:space="preserve"> </w:t>
      </w:r>
      <w:r w:rsidRPr="00633A23">
        <w:t>Константин совершил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Апостола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Богослова</w:t>
      </w:r>
      <w:r w:rsidRPr="00633A23">
        <w:rPr>
          <w:rFonts w:cs="Arial"/>
        </w:rPr>
        <w:t xml:space="preserve"> </w:t>
      </w:r>
      <w:r w:rsidRPr="00633A23">
        <w:t>при С</w:t>
      </w:r>
      <w:r w:rsidRPr="00633A23">
        <w:rPr>
          <w:rFonts w:cs="Arial"/>
        </w:rPr>
        <w:t>.-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школах</w:t>
      </w:r>
      <w:r w:rsidRPr="00633A23">
        <w:rPr>
          <w:rFonts w:cs="Arial"/>
        </w:rPr>
        <w:t xml:space="preserve">,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чтимого</w:t>
      </w:r>
      <w:r w:rsidRPr="00633A23">
        <w:rPr>
          <w:rFonts w:cs="Arial"/>
        </w:rPr>
        <w:t xml:space="preserve"> </w:t>
      </w:r>
      <w:r w:rsidRPr="00633A23">
        <w:t>образа 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«Знамение»</w:t>
      </w:r>
      <w:r w:rsidRPr="00633A23">
        <w:rPr>
          <w:rFonts w:cs="Arial"/>
        </w:rPr>
        <w:t xml:space="preserve"> (</w:t>
      </w:r>
      <w:r w:rsidRPr="00633A23">
        <w:t>Царскосельской</w:t>
      </w:r>
      <w:r w:rsidRPr="00633A23">
        <w:rPr>
          <w:rFonts w:cs="Arial"/>
        </w:rPr>
        <w:t xml:space="preserve">) </w:t>
      </w:r>
      <w:r w:rsidRPr="00633A23">
        <w:t>Божест</w:t>
      </w:r>
      <w:r w:rsidRPr="00633A23">
        <w:softHyphen/>
        <w:t>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рукоположил</w:t>
      </w:r>
      <w:r w:rsidRPr="00633A23">
        <w:rPr>
          <w:rFonts w:cs="Arial"/>
        </w:rPr>
        <w:t xml:space="preserve"> </w:t>
      </w:r>
      <w:r w:rsidRPr="00633A23">
        <w:t>воспитанни</w:t>
      </w:r>
      <w:r w:rsidRPr="00633A23">
        <w:softHyphen/>
        <w:t>ка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IV</w:t>
      </w:r>
      <w:r w:rsidRPr="00633A23">
        <w:rPr>
          <w:rFonts w:cs="Arial"/>
        </w:rPr>
        <w:t xml:space="preserve"> </w:t>
      </w:r>
      <w:r w:rsidRPr="00633A23">
        <w:t>класса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Духо</w:t>
      </w:r>
      <w:r w:rsidRPr="00633A23">
        <w:t>в</w:t>
      </w:r>
      <w:r w:rsidRPr="00633A23">
        <w:t>ной</w:t>
      </w:r>
      <w:r w:rsidRPr="00633A23">
        <w:rPr>
          <w:rFonts w:cs="Arial"/>
        </w:rPr>
        <w:t xml:space="preserve"> </w:t>
      </w:r>
      <w:r w:rsidRPr="00633A23">
        <w:t>семинарии Алексия</w:t>
      </w:r>
      <w:r w:rsidRPr="00633A23">
        <w:rPr>
          <w:rFonts w:cs="Arial"/>
        </w:rPr>
        <w:t xml:space="preserve"> </w:t>
      </w:r>
      <w:r w:rsidRPr="00633A23">
        <w:t>Фофанова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 xml:space="preserve">. </w:t>
      </w:r>
      <w:r w:rsidRPr="00633A23">
        <w:t>Назначен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21.01.97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штатным</w:t>
      </w:r>
      <w:r w:rsidRPr="00633A23">
        <w:rPr>
          <w:rFonts w:cs="Arial"/>
        </w:rPr>
        <w:t xml:space="preserve"> </w:t>
      </w:r>
      <w:r w:rsidRPr="00633A23">
        <w:t>диаконом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t>к</w:t>
      </w:r>
      <w:r w:rsidRPr="00633A23">
        <w:t>ви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Серафима</w:t>
      </w:r>
      <w:r w:rsidRPr="00633A23">
        <w:rPr>
          <w:rFonts w:cs="Arial"/>
        </w:rPr>
        <w:t xml:space="preserve"> </w:t>
      </w:r>
      <w:r w:rsidRPr="00633A23">
        <w:t>Саровского</w:t>
      </w:r>
      <w:r w:rsidRPr="00633A23">
        <w:rPr>
          <w:rFonts w:cs="Arial"/>
        </w:rPr>
        <w:t xml:space="preserve"> </w:t>
      </w:r>
      <w:r w:rsidRPr="00633A23">
        <w:t>в Старом</w:t>
      </w:r>
      <w:r w:rsidRPr="00633A23">
        <w:rPr>
          <w:rFonts w:cs="Arial"/>
        </w:rPr>
        <w:t xml:space="preserve"> </w:t>
      </w:r>
      <w:r w:rsidRPr="00633A23">
        <w:t>Петергофе</w:t>
      </w:r>
      <w:r w:rsidRPr="00633A23">
        <w:rPr>
          <w:rFonts w:cs="Arial"/>
        </w:rPr>
        <w:t>.</w:t>
      </w:r>
    </w:p>
    <w:p w:rsidR="00A05DC6" w:rsidRPr="00633A23" w:rsidRDefault="00A05DC6" w:rsidP="00EB0F88"/>
    <w:p w:rsidR="002D3589" w:rsidRPr="00633A23" w:rsidRDefault="002D3589" w:rsidP="00A05DC6">
      <w:pPr>
        <w:pStyle w:val="5"/>
      </w:pPr>
      <w:r w:rsidRPr="00633A23">
        <w:lastRenderedPageBreak/>
        <w:t>Декабрь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, </w:t>
      </w:r>
      <w:r w:rsidRPr="00633A23">
        <w:t>Мир</w:t>
      </w:r>
      <w:r w:rsidRPr="00633A23">
        <w:rPr>
          <w:rFonts w:cs="Arial"/>
        </w:rPr>
        <w:t xml:space="preserve"> </w:t>
      </w:r>
      <w:r w:rsidRPr="00633A23">
        <w:t>Ликийских</w:t>
      </w:r>
      <w:r w:rsidRPr="00633A23">
        <w:rPr>
          <w:rFonts w:cs="Arial"/>
        </w:rPr>
        <w:t xml:space="preserve"> </w:t>
      </w:r>
      <w:r w:rsidRPr="00633A23">
        <w:t>чудотвор</w:t>
      </w:r>
      <w:r w:rsidRPr="00633A23">
        <w:softHyphen/>
        <w:t>ца</w:t>
      </w:r>
      <w:r w:rsidRPr="00633A23">
        <w:rPr>
          <w:rFonts w:cs="Arial"/>
        </w:rPr>
        <w:t xml:space="preserve">, </w:t>
      </w:r>
      <w:r w:rsidRPr="00A05DC6">
        <w:rPr>
          <w:rFonts w:cs="Arial"/>
          <w:b/>
        </w:rPr>
        <w:t xml:space="preserve">6/19 </w:t>
      </w:r>
      <w:r w:rsidRPr="00A05DC6">
        <w:rPr>
          <w:b/>
        </w:rPr>
        <w:t>декабря</w:t>
      </w:r>
      <w:r w:rsidRPr="00A05DC6">
        <w:rPr>
          <w:rFonts w:cs="Arial"/>
          <w:b/>
        </w:rPr>
        <w:t xml:space="preserve"> </w:t>
      </w:r>
      <w:r w:rsidRPr="00633A23">
        <w:t>Высокопреосвяще</w:t>
      </w:r>
      <w:r w:rsidRPr="00633A23">
        <w:t>н</w:t>
      </w:r>
      <w:r w:rsidRPr="00633A23">
        <w:t>нейший</w:t>
      </w:r>
      <w:r w:rsidRPr="00633A23">
        <w:rPr>
          <w:rFonts w:cs="Arial"/>
        </w:rPr>
        <w:t xml:space="preserve"> </w:t>
      </w:r>
      <w:r w:rsidRPr="00633A23">
        <w:t>митропо</w:t>
      </w:r>
      <w:r w:rsidRPr="00633A23">
        <w:softHyphen/>
        <w:t>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совер</w:t>
      </w:r>
      <w:r w:rsidRPr="00633A23">
        <w:softHyphen/>
        <w:t>шил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</w:t>
      </w:r>
      <w:r w:rsidRPr="00633A23">
        <w:t>р</w:t>
      </w:r>
      <w:r w:rsidRPr="00633A23">
        <w:t>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Богоявленском кафедральном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рукоположил</w:t>
      </w:r>
      <w:r w:rsidRPr="00633A23">
        <w:rPr>
          <w:rFonts w:cs="Arial"/>
        </w:rPr>
        <w:t xml:space="preserve"> </w:t>
      </w:r>
      <w:r w:rsidRPr="00633A23">
        <w:t>ипо</w:t>
      </w:r>
      <w:r w:rsidRPr="00633A23">
        <w:softHyphen/>
        <w:t>диакона</w:t>
      </w:r>
      <w:r w:rsidRPr="00633A23">
        <w:rPr>
          <w:rFonts w:cs="Arial"/>
        </w:rPr>
        <w:t xml:space="preserve">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Бедерштета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 xml:space="preserve">.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местночтимого</w:t>
      </w:r>
      <w:r w:rsidRPr="00633A23">
        <w:rPr>
          <w:rFonts w:cs="Arial"/>
        </w:rPr>
        <w:t xml:space="preserve"> </w:t>
      </w:r>
      <w:r w:rsidRPr="00633A23">
        <w:t>образа</w:t>
      </w:r>
      <w:r w:rsidRPr="00633A23">
        <w:rPr>
          <w:rFonts w:cs="Arial"/>
        </w:rPr>
        <w:t xml:space="preserve"> </w:t>
      </w:r>
      <w:r w:rsidRPr="00633A23">
        <w:t>святителя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которому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трад</w:t>
      </w:r>
      <w:r w:rsidRPr="00633A23">
        <w:t>и</w:t>
      </w:r>
      <w:r w:rsidRPr="00633A23">
        <w:t>ции</w:t>
      </w:r>
      <w:r w:rsidRPr="00633A23">
        <w:rPr>
          <w:rFonts w:cs="Arial"/>
        </w:rPr>
        <w:t xml:space="preserve"> </w:t>
      </w:r>
      <w:r w:rsidRPr="00633A23">
        <w:t>в этот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стекаются</w:t>
      </w:r>
      <w:r w:rsidRPr="00633A23">
        <w:rPr>
          <w:rFonts w:cs="Arial"/>
        </w:rPr>
        <w:t xml:space="preserve"> </w:t>
      </w:r>
      <w:r w:rsidRPr="00633A23">
        <w:t>многочисленные</w:t>
      </w:r>
      <w:r w:rsidRPr="00633A23">
        <w:rPr>
          <w:rFonts w:cs="Arial"/>
        </w:rPr>
        <w:t xml:space="preserve"> </w:t>
      </w:r>
      <w:r w:rsidRPr="00633A23">
        <w:t>богомольцы</w:t>
      </w:r>
      <w:r w:rsidRPr="00633A23">
        <w:rPr>
          <w:rFonts w:cs="Arial"/>
        </w:rPr>
        <w:t xml:space="preserve">, </w:t>
      </w:r>
      <w:r w:rsidRPr="00633A23">
        <w:t>архиерей</w:t>
      </w:r>
      <w:r w:rsidRPr="00633A23">
        <w:rPr>
          <w:rFonts w:cs="Arial"/>
        </w:rPr>
        <w:t xml:space="preserve"> </w:t>
      </w:r>
      <w:r w:rsidRPr="00633A23">
        <w:t>произнес</w:t>
      </w:r>
      <w:r w:rsidRPr="00633A23">
        <w:rPr>
          <w:rFonts w:cs="Arial"/>
        </w:rPr>
        <w:t xml:space="preserve"> </w:t>
      </w:r>
      <w:r w:rsidRPr="00633A23">
        <w:t>проповедь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житии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чудесах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A05DC6">
        <w:rPr>
          <w:rFonts w:cs="Arial"/>
          <w:b/>
        </w:rPr>
        <w:t xml:space="preserve">9/22 </w:t>
      </w:r>
      <w:r w:rsidRPr="00A05DC6">
        <w:rPr>
          <w:b/>
        </w:rPr>
        <w:t>декабря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,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памяти</w:t>
      </w:r>
      <w:r w:rsidRPr="00633A23">
        <w:rPr>
          <w:rFonts w:cs="Arial"/>
        </w:rPr>
        <w:t xml:space="preserve"> </w:t>
      </w:r>
      <w:r w:rsidRPr="00633A23">
        <w:t>зачатия прав</w:t>
      </w:r>
      <w:r w:rsidRPr="00633A23">
        <w:rPr>
          <w:rFonts w:cs="Arial"/>
        </w:rPr>
        <w:t xml:space="preserve">. </w:t>
      </w:r>
      <w:r w:rsidRPr="00633A23">
        <w:t>Анной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Рождества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Иоанна Предтечи</w:t>
      </w:r>
      <w:r w:rsidRPr="00633A23">
        <w:rPr>
          <w:rFonts w:cs="Arial"/>
        </w:rPr>
        <w:t xml:space="preserve"> (</w:t>
      </w:r>
      <w:r w:rsidRPr="00633A23">
        <w:t>Чесменской</w:t>
      </w:r>
      <w:r w:rsidRPr="00633A23">
        <w:rPr>
          <w:rFonts w:cs="Arial"/>
        </w:rPr>
        <w:t>).</w:t>
      </w:r>
    </w:p>
    <w:p w:rsidR="00A05DC6" w:rsidRDefault="00A05DC6" w:rsidP="00EB0F88"/>
    <w:p w:rsidR="002D3589" w:rsidRDefault="002D3589" w:rsidP="00A05DC6">
      <w:pPr>
        <w:pStyle w:val="5"/>
        <w:rPr>
          <w:rFonts w:cs="Arial"/>
        </w:rPr>
      </w:pPr>
      <w:r w:rsidRPr="00633A23">
        <w:rPr>
          <w:rFonts w:cs="Arial"/>
        </w:rPr>
        <w:t>275-</w:t>
      </w:r>
      <w:r w:rsidRPr="00633A23">
        <w:t>летие</w:t>
      </w:r>
      <w:r w:rsidRPr="00633A23">
        <w:rPr>
          <w:rFonts w:cs="Arial"/>
        </w:rPr>
        <w:t xml:space="preserve"> </w:t>
      </w:r>
      <w:r w:rsidRPr="00633A23">
        <w:t>основания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50-</w:t>
      </w:r>
      <w:r w:rsidRPr="00633A23">
        <w:t>летие</w:t>
      </w:r>
      <w:r w:rsidRPr="00633A23">
        <w:rPr>
          <w:rFonts w:cs="Arial"/>
        </w:rPr>
        <w:t xml:space="preserve"> </w:t>
      </w:r>
      <w:r w:rsidRPr="00633A23">
        <w:t>возрождения</w:t>
      </w:r>
      <w:r w:rsidR="00A05DC6">
        <w:t xml:space="preserve"> </w:t>
      </w:r>
      <w:r w:rsidR="00A05DC6">
        <w:br/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академии</w:t>
      </w:r>
      <w:r w:rsidR="00A05DC6"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семинарии</w:t>
      </w:r>
      <w:r w:rsidRPr="00633A23">
        <w:rPr>
          <w:rFonts w:cs="Arial"/>
        </w:rPr>
        <w:t xml:space="preserve">. </w:t>
      </w:r>
      <w:r w:rsidR="00A05DC6">
        <w:rPr>
          <w:rFonts w:cs="Arial"/>
        </w:rPr>
        <w:br/>
      </w:r>
      <w:r w:rsidRPr="00633A23">
        <w:t>Юбилейные</w:t>
      </w:r>
      <w:r w:rsidRPr="00633A23">
        <w:rPr>
          <w:rFonts w:cs="Arial"/>
        </w:rPr>
        <w:t xml:space="preserve"> </w:t>
      </w:r>
      <w:r w:rsidRPr="00633A23">
        <w:t>торжества</w:t>
      </w:r>
      <w:r w:rsidR="00A05DC6">
        <w:t xml:space="preserve"> </w:t>
      </w:r>
      <w:r w:rsidRPr="00633A23">
        <w:rPr>
          <w:rFonts w:cs="Arial"/>
        </w:rPr>
        <w:t>11/24</w:t>
      </w:r>
      <w:r w:rsidRPr="00633A23">
        <w:t>—</w:t>
      </w:r>
      <w:r w:rsidRPr="00633A23">
        <w:rPr>
          <w:rFonts w:cs="Arial"/>
        </w:rPr>
        <w:t xml:space="preserve">13/26 </w:t>
      </w:r>
      <w:r w:rsidRPr="00633A23">
        <w:t>декабря</w:t>
      </w:r>
      <w:r w:rsidRPr="00633A23">
        <w:rPr>
          <w:rFonts w:cs="Arial"/>
        </w:rPr>
        <w:t xml:space="preserve"> 1996 </w:t>
      </w:r>
      <w:r w:rsidRPr="00633A23">
        <w:t>г</w:t>
      </w:r>
      <w:r w:rsidRPr="00633A23">
        <w:rPr>
          <w:rFonts w:cs="Arial"/>
        </w:rPr>
        <w:t>.</w:t>
      </w:r>
    </w:p>
    <w:p w:rsidR="00A05DC6" w:rsidRPr="00633A23" w:rsidRDefault="00A05DC6" w:rsidP="00EB0F88"/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декабрьские</w:t>
      </w:r>
      <w:r w:rsidRPr="00633A23">
        <w:rPr>
          <w:rFonts w:cs="Arial"/>
        </w:rPr>
        <w:t xml:space="preserve"> </w:t>
      </w:r>
      <w:r w:rsidRPr="00633A23">
        <w:t>дни</w:t>
      </w:r>
      <w:r w:rsidRPr="00633A23">
        <w:rPr>
          <w:rFonts w:cs="Arial"/>
        </w:rPr>
        <w:t xml:space="preserve"> </w:t>
      </w:r>
      <w:r w:rsidRPr="00633A23">
        <w:t>Русская</w:t>
      </w:r>
      <w:r w:rsidRPr="00633A23">
        <w:rPr>
          <w:rFonts w:cs="Arial"/>
        </w:rPr>
        <w:t xml:space="preserve"> </w:t>
      </w:r>
      <w:r w:rsidRPr="00633A23">
        <w:t>Православная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softHyphen/>
        <w:t>ковь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Петербургская</w:t>
      </w:r>
      <w:r w:rsidRPr="00633A23">
        <w:rPr>
          <w:rFonts w:cs="Arial"/>
        </w:rPr>
        <w:t xml:space="preserve"> </w:t>
      </w:r>
      <w:r w:rsidRPr="00633A23">
        <w:t>митрополия</w:t>
      </w:r>
      <w:r w:rsidRPr="00633A23">
        <w:rPr>
          <w:rFonts w:cs="Arial"/>
        </w:rPr>
        <w:t xml:space="preserve"> </w:t>
      </w:r>
      <w:r w:rsidRPr="00633A23">
        <w:t>отметили</w:t>
      </w:r>
      <w:r w:rsidRPr="00633A23">
        <w:rPr>
          <w:rFonts w:cs="Arial"/>
        </w:rPr>
        <w:t xml:space="preserve"> </w:t>
      </w:r>
      <w:r w:rsidRPr="00633A23">
        <w:t>двой</w:t>
      </w:r>
      <w:r w:rsidRPr="00633A23">
        <w:softHyphen/>
        <w:t>ной</w:t>
      </w:r>
      <w:r w:rsidRPr="00633A23">
        <w:rPr>
          <w:rFonts w:cs="Arial"/>
        </w:rPr>
        <w:t xml:space="preserve"> </w:t>
      </w:r>
      <w:r w:rsidRPr="00633A23">
        <w:t>юбилей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1721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основанном</w:t>
      </w:r>
      <w:r w:rsidRPr="00633A23">
        <w:rPr>
          <w:rFonts w:cs="Arial"/>
        </w:rPr>
        <w:t xml:space="preserve"> </w:t>
      </w:r>
      <w:r w:rsidRPr="00633A23">
        <w:t>Императором</w:t>
      </w:r>
      <w:r w:rsidRPr="00633A23">
        <w:rPr>
          <w:rFonts w:cs="Arial"/>
        </w:rPr>
        <w:t xml:space="preserve"> </w:t>
      </w:r>
      <w:r w:rsidRPr="00633A23">
        <w:t>Петром Великим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Невском</w:t>
      </w:r>
      <w:r w:rsidRPr="00633A23">
        <w:rPr>
          <w:rFonts w:cs="Arial"/>
        </w:rPr>
        <w:t xml:space="preserve"> </w:t>
      </w:r>
      <w:r w:rsidRPr="00633A23">
        <w:t>монаст</w:t>
      </w:r>
      <w:r w:rsidRPr="00633A23">
        <w:t>ы</w:t>
      </w:r>
      <w:r w:rsidRPr="00633A23">
        <w:t>ре</w:t>
      </w:r>
      <w:r w:rsidRPr="00633A23">
        <w:rPr>
          <w:rFonts w:cs="Arial"/>
        </w:rPr>
        <w:t xml:space="preserve"> </w:t>
      </w:r>
      <w:r w:rsidRPr="00633A23">
        <w:t>архиеписко</w:t>
      </w:r>
      <w:r w:rsidRPr="00633A23">
        <w:softHyphen/>
        <w:t>пом</w:t>
      </w:r>
      <w:r w:rsidRPr="00633A23">
        <w:rPr>
          <w:rFonts w:cs="Arial"/>
        </w:rPr>
        <w:t xml:space="preserve"> </w:t>
      </w:r>
      <w:r w:rsidRPr="00633A23">
        <w:t>Феодосием</w:t>
      </w:r>
      <w:r w:rsidRPr="00633A23">
        <w:rPr>
          <w:rFonts w:cs="Arial"/>
        </w:rPr>
        <w:t xml:space="preserve"> (</w:t>
      </w:r>
      <w:r w:rsidRPr="00633A23">
        <w:t>Яновским</w:t>
      </w:r>
      <w:r w:rsidRPr="00633A23">
        <w:rPr>
          <w:rFonts w:cs="Arial"/>
        </w:rPr>
        <w:t xml:space="preserve">)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открыта</w:t>
      </w:r>
      <w:r w:rsidRPr="00633A23">
        <w:rPr>
          <w:rFonts w:cs="Arial"/>
        </w:rPr>
        <w:t xml:space="preserve"> </w:t>
      </w:r>
      <w:r w:rsidRPr="00633A23">
        <w:t>славянская школа</w:t>
      </w:r>
      <w:r w:rsidRPr="00633A23">
        <w:rPr>
          <w:rFonts w:cs="Arial"/>
        </w:rPr>
        <w:t xml:space="preserve">, </w:t>
      </w:r>
      <w:r w:rsidRPr="00633A23">
        <w:t>преследовавшая</w:t>
      </w:r>
      <w:r w:rsidRPr="00633A23">
        <w:rPr>
          <w:rFonts w:cs="Arial"/>
        </w:rPr>
        <w:t xml:space="preserve"> </w:t>
      </w:r>
      <w:r w:rsidRPr="00633A23">
        <w:t>скромную</w:t>
      </w:r>
      <w:r w:rsidRPr="00633A23">
        <w:rPr>
          <w:rFonts w:cs="Arial"/>
        </w:rPr>
        <w:t xml:space="preserve"> </w:t>
      </w:r>
      <w:r w:rsidRPr="00633A23">
        <w:t>задачу</w:t>
      </w:r>
      <w:r w:rsidRPr="00633A23">
        <w:rPr>
          <w:rFonts w:cs="Arial"/>
        </w:rPr>
        <w:t xml:space="preserve"> </w:t>
      </w:r>
      <w:r w:rsidRPr="00633A23">
        <w:t>обучения грамоте</w:t>
      </w:r>
      <w:r w:rsidRPr="00633A23">
        <w:rPr>
          <w:rFonts w:cs="Arial"/>
        </w:rPr>
        <w:t xml:space="preserve">. </w:t>
      </w:r>
      <w:r w:rsidRPr="00633A23">
        <w:t>Спустя</w:t>
      </w:r>
      <w:r w:rsidRPr="00633A23">
        <w:rPr>
          <w:rFonts w:cs="Arial"/>
        </w:rPr>
        <w:t xml:space="preserve"> </w:t>
      </w:r>
      <w:r w:rsidRPr="00633A23">
        <w:t>пять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школа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преобразована в</w:t>
      </w:r>
      <w:r w:rsidRPr="00633A23">
        <w:rPr>
          <w:rFonts w:cs="Arial"/>
        </w:rPr>
        <w:t xml:space="preserve"> </w:t>
      </w:r>
      <w:r w:rsidRPr="00633A23">
        <w:t>Славяно</w:t>
      </w:r>
      <w:r w:rsidRPr="00633A23">
        <w:rPr>
          <w:rFonts w:cs="Arial"/>
        </w:rPr>
        <w:t>-</w:t>
      </w:r>
      <w:r w:rsidRPr="00633A23">
        <w:t>греко</w:t>
      </w:r>
      <w:r w:rsidRPr="00633A23">
        <w:rPr>
          <w:rFonts w:cs="Arial"/>
        </w:rPr>
        <w:t>-</w:t>
      </w:r>
      <w:r w:rsidRPr="00633A23">
        <w:t>латинскую</w:t>
      </w:r>
      <w:r w:rsidRPr="00633A23">
        <w:rPr>
          <w:rFonts w:cs="Arial"/>
        </w:rPr>
        <w:t xml:space="preserve"> </w:t>
      </w:r>
      <w:r w:rsidRPr="00633A23">
        <w:t>семинарию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1797 </w:t>
      </w:r>
      <w:r w:rsidRPr="00633A23">
        <w:t>г</w:t>
      </w:r>
      <w:r w:rsidRPr="00633A23">
        <w:rPr>
          <w:rFonts w:cs="Arial"/>
        </w:rPr>
        <w:t>.</w:t>
      </w:r>
      <w:r w:rsidRPr="00633A23">
        <w:t>— в</w:t>
      </w:r>
      <w:r w:rsidRPr="00633A23">
        <w:rPr>
          <w:rFonts w:cs="Arial"/>
        </w:rPr>
        <w:t xml:space="preserve"> </w:t>
      </w:r>
      <w:r w:rsidRPr="00633A23">
        <w:t>Духовную</w:t>
      </w:r>
      <w:r w:rsidRPr="00633A23">
        <w:rPr>
          <w:rFonts w:cs="Arial"/>
        </w:rPr>
        <w:t xml:space="preserve"> </w:t>
      </w:r>
      <w:r w:rsidRPr="00633A23">
        <w:t>академию</w:t>
      </w:r>
      <w:r w:rsidRPr="00633A23">
        <w:rPr>
          <w:rFonts w:cs="Arial"/>
        </w:rPr>
        <w:t xml:space="preserve">, </w:t>
      </w:r>
      <w:r w:rsidRPr="00633A23">
        <w:t>отметившую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наши</w:t>
      </w:r>
      <w:r w:rsidRPr="00633A23">
        <w:rPr>
          <w:rFonts w:cs="Arial"/>
        </w:rPr>
        <w:t xml:space="preserve"> </w:t>
      </w:r>
      <w:r w:rsidRPr="00633A23">
        <w:t>дни</w:t>
      </w:r>
      <w:r w:rsidRPr="00633A23">
        <w:rPr>
          <w:rFonts w:cs="Arial"/>
        </w:rPr>
        <w:t xml:space="preserve"> </w:t>
      </w:r>
      <w:r w:rsidRPr="00633A23">
        <w:t xml:space="preserve">свое </w:t>
      </w:r>
      <w:r w:rsidRPr="00633A23">
        <w:rPr>
          <w:rFonts w:cs="Arial"/>
        </w:rPr>
        <w:t>200-</w:t>
      </w:r>
      <w:r w:rsidRPr="00633A23">
        <w:t>летие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Среди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воспитанников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встречаем</w:t>
      </w:r>
      <w:r w:rsidRPr="00633A23">
        <w:rPr>
          <w:rFonts w:cs="Arial"/>
        </w:rPr>
        <w:t xml:space="preserve"> </w:t>
      </w:r>
      <w:r w:rsidRPr="00633A23">
        <w:t>имена св</w:t>
      </w:r>
      <w:r w:rsidRPr="00633A23">
        <w:rPr>
          <w:rFonts w:cs="Arial"/>
        </w:rPr>
        <w:t xml:space="preserve">. </w:t>
      </w:r>
      <w:r w:rsidRPr="00633A23">
        <w:t>прав</w:t>
      </w:r>
      <w:r w:rsidRPr="00633A23">
        <w:rPr>
          <w:rFonts w:cs="Arial"/>
        </w:rPr>
        <w:t xml:space="preserve">.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Кронштадтского</w:t>
      </w:r>
      <w:r w:rsidRPr="00633A23">
        <w:rPr>
          <w:rFonts w:cs="Arial"/>
        </w:rPr>
        <w:t xml:space="preserve">,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t>с</w:t>
      </w:r>
      <w:r w:rsidRPr="00633A23">
        <w:t>поведника Патриарха</w:t>
      </w:r>
      <w:r w:rsidRPr="00633A23">
        <w:rPr>
          <w:rFonts w:cs="Arial"/>
        </w:rPr>
        <w:t xml:space="preserve"> </w:t>
      </w:r>
      <w:r w:rsidRPr="00633A23">
        <w:t>Тихона</w:t>
      </w:r>
      <w:r w:rsidRPr="00633A23">
        <w:rPr>
          <w:rFonts w:cs="Arial"/>
        </w:rPr>
        <w:t xml:space="preserve">, </w:t>
      </w:r>
      <w:r w:rsidRPr="00633A23">
        <w:t>священномученика</w:t>
      </w:r>
      <w:r w:rsidRPr="00633A23">
        <w:rPr>
          <w:rFonts w:cs="Arial"/>
        </w:rPr>
        <w:t xml:space="preserve"> </w:t>
      </w:r>
      <w:r w:rsidRPr="00633A23">
        <w:t>митрополита Вениамина</w:t>
      </w:r>
      <w:r w:rsidRPr="00633A23">
        <w:rPr>
          <w:rFonts w:cs="Arial"/>
        </w:rPr>
        <w:t xml:space="preserve"> </w:t>
      </w:r>
      <w:r w:rsidRPr="00633A23">
        <w:t>Петроградского</w:t>
      </w:r>
      <w:r w:rsidRPr="00633A23">
        <w:rPr>
          <w:rFonts w:cs="Arial"/>
        </w:rPr>
        <w:t xml:space="preserve">,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равноап</w:t>
      </w:r>
      <w:r w:rsidRPr="00633A23">
        <w:rPr>
          <w:rFonts w:cs="Arial"/>
        </w:rPr>
        <w:t xml:space="preserve">. </w:t>
      </w:r>
      <w:r w:rsidRPr="00633A23">
        <w:t>Николая Японского</w:t>
      </w:r>
      <w:r w:rsidRPr="00633A23">
        <w:rPr>
          <w:rFonts w:cs="Arial"/>
        </w:rPr>
        <w:t xml:space="preserve">, </w:t>
      </w:r>
      <w:r w:rsidRPr="00633A23">
        <w:t>архим</w:t>
      </w:r>
      <w:r w:rsidRPr="00633A23">
        <w:rPr>
          <w:rFonts w:cs="Arial"/>
        </w:rPr>
        <w:t xml:space="preserve">. </w:t>
      </w:r>
      <w:r w:rsidRPr="00633A23">
        <w:t>Юрьевского</w:t>
      </w:r>
      <w:r w:rsidRPr="00633A23">
        <w:rPr>
          <w:rFonts w:cs="Arial"/>
        </w:rPr>
        <w:t xml:space="preserve"> </w:t>
      </w:r>
      <w:r w:rsidRPr="00633A23">
        <w:t>Фотия</w:t>
      </w:r>
      <w:r w:rsidRPr="00633A23">
        <w:rPr>
          <w:rFonts w:cs="Arial"/>
        </w:rPr>
        <w:t xml:space="preserve"> (</w:t>
      </w:r>
      <w:r w:rsidRPr="00633A23">
        <w:t>Спасского</w:t>
      </w:r>
      <w:r w:rsidRPr="00633A23">
        <w:rPr>
          <w:rFonts w:cs="Arial"/>
        </w:rPr>
        <w:t xml:space="preserve">), </w:t>
      </w:r>
      <w:r w:rsidRPr="00633A23">
        <w:t>ми</w:t>
      </w:r>
      <w:r w:rsidRPr="00633A23">
        <w:softHyphen/>
        <w:t>трополита</w:t>
      </w:r>
      <w:r w:rsidRPr="00633A23">
        <w:rPr>
          <w:rFonts w:cs="Arial"/>
        </w:rPr>
        <w:t xml:space="preserve"> </w:t>
      </w:r>
      <w:r w:rsidRPr="00633A23">
        <w:t>Антония</w:t>
      </w:r>
      <w:r w:rsidRPr="00633A23">
        <w:rPr>
          <w:rFonts w:cs="Arial"/>
        </w:rPr>
        <w:t xml:space="preserve"> (</w:t>
      </w:r>
      <w:r w:rsidRPr="00633A23">
        <w:t>Храповицкого</w:t>
      </w:r>
      <w:r w:rsidRPr="00633A23">
        <w:rPr>
          <w:rFonts w:cs="Arial"/>
        </w:rPr>
        <w:t xml:space="preserve">),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 xml:space="preserve">Иустина </w:t>
      </w:r>
      <w:r w:rsidRPr="00633A23">
        <w:rPr>
          <w:rFonts w:cs="Arial"/>
        </w:rPr>
        <w:t>(</w:t>
      </w:r>
      <w:r w:rsidRPr="00633A23">
        <w:t>Поповича</w:t>
      </w:r>
      <w:r w:rsidRPr="00633A23">
        <w:rPr>
          <w:rFonts w:cs="Arial"/>
        </w:rPr>
        <w:t xml:space="preserve">)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сербского</w:t>
      </w:r>
      <w:r w:rsidRPr="00633A23">
        <w:rPr>
          <w:rFonts w:cs="Arial"/>
        </w:rPr>
        <w:t xml:space="preserve"> </w:t>
      </w:r>
      <w:r w:rsidRPr="00633A23">
        <w:t>богослова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агиографа</w:t>
      </w:r>
      <w:r w:rsidRPr="00633A23">
        <w:rPr>
          <w:rFonts w:cs="Arial"/>
        </w:rPr>
        <w:t xml:space="preserve">, </w:t>
      </w:r>
      <w:r w:rsidRPr="00633A23">
        <w:t>пе</w:t>
      </w:r>
      <w:r w:rsidRPr="00633A23">
        <w:softHyphen/>
        <w:t>тербургских</w:t>
      </w:r>
      <w:r w:rsidRPr="00633A23">
        <w:rPr>
          <w:rFonts w:cs="Arial"/>
        </w:rPr>
        <w:t xml:space="preserve"> </w:t>
      </w:r>
      <w:r w:rsidRPr="00633A23">
        <w:t>протоиереев</w:t>
      </w:r>
      <w:r w:rsidRPr="00633A23">
        <w:rPr>
          <w:rFonts w:cs="Arial"/>
        </w:rPr>
        <w:t>-</w:t>
      </w:r>
      <w:r w:rsidRPr="00633A23">
        <w:t>священномучеников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Ио</w:t>
      </w:r>
      <w:r w:rsidRPr="00633A23">
        <w:softHyphen/>
        <w:t>анна</w:t>
      </w:r>
      <w:r w:rsidRPr="00633A23">
        <w:rPr>
          <w:rFonts w:cs="Arial"/>
        </w:rPr>
        <w:t xml:space="preserve"> </w:t>
      </w:r>
      <w:r w:rsidRPr="00633A23">
        <w:t>Кочурова</w:t>
      </w:r>
      <w:r w:rsidRPr="00633A23">
        <w:rPr>
          <w:rFonts w:cs="Arial"/>
        </w:rPr>
        <w:t xml:space="preserve">, </w:t>
      </w:r>
      <w:r w:rsidRPr="00633A23">
        <w:t>Петра</w:t>
      </w:r>
      <w:r w:rsidRPr="00633A23">
        <w:rPr>
          <w:rFonts w:cs="Arial"/>
        </w:rPr>
        <w:t xml:space="preserve"> </w:t>
      </w:r>
      <w:r w:rsidRPr="00633A23">
        <w:t>Скипетрова</w:t>
      </w:r>
      <w:r w:rsidRPr="00633A23">
        <w:rPr>
          <w:rFonts w:cs="Arial"/>
        </w:rPr>
        <w:t xml:space="preserve">, </w:t>
      </w:r>
      <w:r w:rsidRPr="00633A23">
        <w:t>Философа</w:t>
      </w:r>
      <w:r w:rsidRPr="00633A23">
        <w:rPr>
          <w:rFonts w:cs="Arial"/>
        </w:rPr>
        <w:t xml:space="preserve"> </w:t>
      </w:r>
      <w:r w:rsidRPr="00633A23">
        <w:t>Орнат</w:t>
      </w:r>
      <w:r w:rsidRPr="00633A23">
        <w:rPr>
          <w:rFonts w:cs="Arial"/>
        </w:rPr>
        <w:t>-</w:t>
      </w:r>
      <w:r w:rsidRPr="00633A23">
        <w:t>ского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разное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Петербургскую</w:t>
      </w:r>
      <w:r w:rsidRPr="00633A23">
        <w:rPr>
          <w:rFonts w:cs="Arial"/>
        </w:rPr>
        <w:t xml:space="preserve"> </w:t>
      </w:r>
      <w:r w:rsidRPr="00633A23">
        <w:t>Духовную</w:t>
      </w:r>
      <w:r w:rsidRPr="00633A23">
        <w:rPr>
          <w:rFonts w:cs="Arial"/>
        </w:rPr>
        <w:t xml:space="preserve"> </w:t>
      </w:r>
      <w:r w:rsidRPr="00633A23">
        <w:t>акаде</w:t>
      </w:r>
      <w:r w:rsidRPr="00633A23">
        <w:softHyphen/>
        <w:t>мию</w:t>
      </w:r>
      <w:r w:rsidRPr="00633A23">
        <w:rPr>
          <w:rFonts w:cs="Arial"/>
        </w:rPr>
        <w:t xml:space="preserve"> </w:t>
      </w:r>
      <w:r w:rsidRPr="00633A23">
        <w:t>возглавляли</w:t>
      </w:r>
      <w:r w:rsidRPr="00633A23">
        <w:rPr>
          <w:rFonts w:cs="Arial"/>
        </w:rPr>
        <w:t xml:space="preserve">: </w:t>
      </w:r>
      <w:r w:rsidRPr="00633A23">
        <w:t>архим</w:t>
      </w:r>
      <w:r w:rsidRPr="00633A23">
        <w:rPr>
          <w:rFonts w:cs="Arial"/>
        </w:rPr>
        <w:t xml:space="preserve">. </w:t>
      </w:r>
      <w:r w:rsidRPr="00633A23">
        <w:t>Филарет</w:t>
      </w:r>
      <w:r w:rsidRPr="00633A23">
        <w:rPr>
          <w:rFonts w:cs="Arial"/>
        </w:rPr>
        <w:t xml:space="preserve"> (</w:t>
      </w:r>
      <w:r w:rsidRPr="00633A23">
        <w:t>Дроздов</w:t>
      </w:r>
      <w:r w:rsidRPr="00633A23">
        <w:rPr>
          <w:rFonts w:cs="Arial"/>
        </w:rPr>
        <w:t xml:space="preserve">)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буду</w:t>
      </w:r>
      <w:r w:rsidRPr="00633A23">
        <w:softHyphen/>
        <w:t>щий</w:t>
      </w:r>
      <w:r w:rsidRPr="00633A23">
        <w:rPr>
          <w:rFonts w:cs="Arial"/>
        </w:rPr>
        <w:t xml:space="preserve"> </w:t>
      </w:r>
      <w:r w:rsidRPr="00633A23">
        <w:t>святитель</w:t>
      </w:r>
      <w:r w:rsidRPr="00633A23">
        <w:rPr>
          <w:rFonts w:cs="Arial"/>
        </w:rPr>
        <w:t xml:space="preserve"> </w:t>
      </w:r>
      <w:r w:rsidRPr="00633A23">
        <w:t>Московский</w:t>
      </w:r>
      <w:r w:rsidRPr="00633A23">
        <w:rPr>
          <w:rFonts w:cs="Arial"/>
        </w:rPr>
        <w:t xml:space="preserve">,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Феофан</w:t>
      </w:r>
      <w:r w:rsidRPr="00633A23">
        <w:rPr>
          <w:rFonts w:cs="Arial"/>
        </w:rPr>
        <w:t xml:space="preserve"> </w:t>
      </w:r>
      <w:r w:rsidRPr="00633A23">
        <w:t>Затворник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Макарий</w:t>
      </w:r>
      <w:r w:rsidRPr="00633A23">
        <w:rPr>
          <w:rFonts w:cs="Arial"/>
        </w:rPr>
        <w:t xml:space="preserve"> (</w:t>
      </w:r>
      <w:r w:rsidRPr="00633A23">
        <w:t>Булгаков</w:t>
      </w:r>
      <w:r w:rsidRPr="00633A23">
        <w:rPr>
          <w:rFonts w:cs="Arial"/>
        </w:rPr>
        <w:t xml:space="preserve">), </w:t>
      </w:r>
      <w:r w:rsidRPr="00633A23">
        <w:t>архим</w:t>
      </w:r>
      <w:r w:rsidRPr="00633A23">
        <w:rPr>
          <w:rFonts w:cs="Arial"/>
        </w:rPr>
        <w:t xml:space="preserve">. </w:t>
      </w:r>
      <w:r w:rsidRPr="00633A23">
        <w:t>Сергий</w:t>
      </w:r>
      <w:r w:rsidRPr="00633A23">
        <w:rPr>
          <w:rFonts w:cs="Arial"/>
        </w:rPr>
        <w:t xml:space="preserve"> </w:t>
      </w:r>
      <w:r w:rsidRPr="00633A23">
        <w:t>Страгородский</w:t>
      </w:r>
      <w:r w:rsidRPr="00633A23">
        <w:rPr>
          <w:rFonts w:cs="Arial"/>
        </w:rPr>
        <w:t xml:space="preserve">, </w:t>
      </w:r>
      <w:r w:rsidRPr="00633A23">
        <w:t>архим</w:t>
      </w:r>
      <w:r w:rsidRPr="00633A23">
        <w:rPr>
          <w:rFonts w:cs="Arial"/>
        </w:rPr>
        <w:t xml:space="preserve">. </w:t>
      </w:r>
      <w:r w:rsidRPr="00633A23">
        <w:t>Феофан</w:t>
      </w:r>
      <w:r w:rsidRPr="00633A23">
        <w:rPr>
          <w:rFonts w:cs="Arial"/>
        </w:rPr>
        <w:t xml:space="preserve"> (</w:t>
      </w:r>
      <w:r w:rsidRPr="00633A23">
        <w:t>Быстрое</w:t>
      </w:r>
      <w:r w:rsidRPr="00633A23">
        <w:rPr>
          <w:rFonts w:cs="Arial"/>
        </w:rPr>
        <w:t xml:space="preserve">)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будущий</w:t>
      </w:r>
      <w:r w:rsidRPr="00633A23">
        <w:rPr>
          <w:rFonts w:cs="Arial"/>
        </w:rPr>
        <w:t xml:space="preserve"> </w:t>
      </w:r>
      <w:r w:rsidRPr="00633A23">
        <w:t>ар</w:t>
      </w:r>
      <w:r w:rsidRPr="00633A23">
        <w:softHyphen/>
        <w:t>хиепископ</w:t>
      </w:r>
      <w:r w:rsidRPr="00633A23">
        <w:rPr>
          <w:rFonts w:cs="Arial"/>
        </w:rPr>
        <w:t xml:space="preserve"> </w:t>
      </w:r>
      <w:r w:rsidRPr="00633A23">
        <w:t>Полтавский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Новый</w:t>
      </w:r>
      <w:r w:rsidRPr="00633A23">
        <w:rPr>
          <w:rFonts w:cs="Arial"/>
        </w:rPr>
        <w:t xml:space="preserve"> </w:t>
      </w:r>
      <w:r w:rsidRPr="00633A23">
        <w:t>Затворник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XIX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начале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XX</w:t>
      </w:r>
      <w:r w:rsidRPr="00633A23">
        <w:rPr>
          <w:rFonts w:cs="Arial"/>
        </w:rPr>
        <w:t xml:space="preserve"> </w:t>
      </w:r>
      <w:r w:rsidRPr="00633A23">
        <w:t>вв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стенах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 Духовной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воссияла</w:t>
      </w:r>
      <w:r w:rsidRPr="00633A23">
        <w:rPr>
          <w:rFonts w:cs="Arial"/>
        </w:rPr>
        <w:t xml:space="preserve"> </w:t>
      </w:r>
      <w:r w:rsidRPr="00633A23">
        <w:t>целая</w:t>
      </w:r>
      <w:r w:rsidRPr="00633A23">
        <w:rPr>
          <w:rFonts w:cs="Arial"/>
        </w:rPr>
        <w:t xml:space="preserve"> </w:t>
      </w:r>
      <w:r w:rsidRPr="00633A23">
        <w:t>плеяда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softHyphen/>
        <w:t>славных</w:t>
      </w:r>
      <w:r w:rsidRPr="00633A23">
        <w:rPr>
          <w:rFonts w:cs="Arial"/>
        </w:rPr>
        <w:t xml:space="preserve"> </w:t>
      </w:r>
      <w:r w:rsidRPr="00633A23">
        <w:t>богословов</w:t>
      </w:r>
      <w:r w:rsidRPr="00633A23">
        <w:rPr>
          <w:rFonts w:cs="Arial"/>
        </w:rPr>
        <w:t xml:space="preserve">, </w:t>
      </w:r>
      <w:r w:rsidRPr="00633A23">
        <w:t>историков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оставивших после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обширные</w:t>
      </w:r>
      <w:r w:rsidRPr="00633A23">
        <w:rPr>
          <w:rFonts w:cs="Arial"/>
        </w:rPr>
        <w:t xml:space="preserve"> </w:t>
      </w:r>
      <w:r w:rsidRPr="00633A23">
        <w:t>иссл</w:t>
      </w:r>
      <w:r w:rsidRPr="00633A23">
        <w:t>е</w:t>
      </w:r>
      <w:r w:rsidRPr="00633A23">
        <w:t>дования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и Всеобщей</w:t>
      </w:r>
      <w:r w:rsidRPr="00633A23">
        <w:rPr>
          <w:rFonts w:cs="Arial"/>
        </w:rPr>
        <w:t xml:space="preserve"> </w:t>
      </w:r>
      <w:r w:rsidRPr="00633A23">
        <w:t>истории</w:t>
      </w:r>
      <w:r w:rsidRPr="00633A23">
        <w:rPr>
          <w:rFonts w:cs="Arial"/>
        </w:rPr>
        <w:t xml:space="preserve">, </w:t>
      </w:r>
      <w:r w:rsidRPr="00633A23">
        <w:t>истории</w:t>
      </w:r>
      <w:r w:rsidRPr="00633A23">
        <w:rPr>
          <w:rFonts w:cs="Arial"/>
        </w:rPr>
        <w:t xml:space="preserve"> </w:t>
      </w:r>
      <w:r w:rsidRPr="00633A23">
        <w:t>Византии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Востока</w:t>
      </w:r>
      <w:r w:rsidRPr="00633A23">
        <w:rPr>
          <w:rFonts w:cs="Arial"/>
        </w:rPr>
        <w:t xml:space="preserve">, </w:t>
      </w:r>
      <w:r w:rsidRPr="00633A23">
        <w:t>ис</w:t>
      </w:r>
      <w:r w:rsidRPr="00633A23">
        <w:softHyphen/>
        <w:t>следователи</w:t>
      </w:r>
      <w:r w:rsidRPr="00633A23">
        <w:rPr>
          <w:rFonts w:cs="Arial"/>
        </w:rPr>
        <w:t xml:space="preserve"> </w:t>
      </w:r>
      <w:r w:rsidRPr="00633A23">
        <w:t>Свящ</w:t>
      </w:r>
      <w:r w:rsidRPr="00633A23">
        <w:rPr>
          <w:rFonts w:cs="Arial"/>
        </w:rPr>
        <w:t xml:space="preserve">. </w:t>
      </w:r>
      <w:r w:rsidRPr="00633A23">
        <w:t>Писания</w:t>
      </w:r>
      <w:r w:rsidRPr="00633A23">
        <w:rPr>
          <w:rFonts w:cs="Arial"/>
        </w:rPr>
        <w:t xml:space="preserve">, </w:t>
      </w:r>
      <w:r w:rsidRPr="00633A23">
        <w:t>патрологии</w:t>
      </w:r>
      <w:r w:rsidRPr="00633A23">
        <w:rPr>
          <w:rFonts w:cs="Arial"/>
        </w:rPr>
        <w:t xml:space="preserve">, </w:t>
      </w:r>
      <w:r w:rsidRPr="00633A23">
        <w:t>литургики</w:t>
      </w:r>
      <w:r w:rsidRPr="00633A23">
        <w:rPr>
          <w:rFonts w:cs="Arial"/>
        </w:rPr>
        <w:t xml:space="preserve">, </w:t>
      </w:r>
      <w:r w:rsidRPr="00633A23">
        <w:t>церковного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канонического</w:t>
      </w:r>
      <w:r w:rsidRPr="00633A23">
        <w:rPr>
          <w:rFonts w:cs="Arial"/>
        </w:rPr>
        <w:t xml:space="preserve"> </w:t>
      </w:r>
      <w:r w:rsidRPr="00633A23">
        <w:t>права</w:t>
      </w:r>
      <w:r w:rsidRPr="00633A23">
        <w:rPr>
          <w:rFonts w:cs="Arial"/>
        </w:rPr>
        <w:t xml:space="preserve">, </w:t>
      </w:r>
      <w:r w:rsidRPr="00633A23">
        <w:t>церковной</w:t>
      </w:r>
      <w:r w:rsidRPr="00633A23">
        <w:rPr>
          <w:rFonts w:cs="Arial"/>
        </w:rPr>
        <w:t xml:space="preserve"> </w:t>
      </w:r>
      <w:r w:rsidRPr="00633A23">
        <w:t>архео</w:t>
      </w:r>
      <w:r w:rsidRPr="00633A23">
        <w:softHyphen/>
        <w:t>логии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вышли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замечательные</w:t>
      </w:r>
      <w:r w:rsidRPr="00633A23">
        <w:rPr>
          <w:rFonts w:cs="Arial"/>
        </w:rPr>
        <w:t xml:space="preserve"> </w:t>
      </w:r>
      <w:r w:rsidRPr="00633A23">
        <w:t>пропо</w:t>
      </w:r>
      <w:r w:rsidRPr="00633A23">
        <w:softHyphen/>
        <w:t>ведники</w:t>
      </w:r>
      <w:r w:rsidRPr="00633A23">
        <w:rPr>
          <w:rFonts w:cs="Arial"/>
        </w:rPr>
        <w:t xml:space="preserve">, </w:t>
      </w:r>
      <w:r w:rsidRPr="00633A23">
        <w:t>миссионеры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просветители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пастыри</w:t>
      </w:r>
      <w:r w:rsidRPr="00633A23">
        <w:rPr>
          <w:rFonts w:cs="Arial"/>
        </w:rPr>
        <w:t xml:space="preserve"> </w:t>
      </w:r>
      <w:r w:rsidRPr="00633A23">
        <w:t>и архипастыри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Прерванные</w:t>
      </w:r>
      <w:r w:rsidRPr="00633A23">
        <w:rPr>
          <w:rFonts w:cs="Arial"/>
        </w:rPr>
        <w:t xml:space="preserve"> </w:t>
      </w:r>
      <w:r w:rsidRPr="00633A23">
        <w:t>революцией</w:t>
      </w:r>
      <w:r w:rsidRPr="00633A23">
        <w:rPr>
          <w:rFonts w:cs="Arial"/>
        </w:rPr>
        <w:t xml:space="preserve"> </w:t>
      </w:r>
      <w:r w:rsidRPr="00633A23">
        <w:t>занятия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 Духовных</w:t>
      </w:r>
      <w:r w:rsidRPr="00633A23">
        <w:rPr>
          <w:rFonts w:cs="Arial"/>
        </w:rPr>
        <w:t xml:space="preserve"> </w:t>
      </w:r>
      <w:r w:rsidRPr="00633A23">
        <w:t>школах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возобно</w:t>
      </w:r>
      <w:r w:rsidRPr="00633A23">
        <w:t>в</w:t>
      </w:r>
      <w:r w:rsidRPr="00633A23">
        <w:t>лены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после войны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1947 </w:t>
      </w:r>
      <w:r w:rsidRPr="00633A23">
        <w:t>году</w:t>
      </w:r>
      <w:r w:rsidRPr="00633A23">
        <w:rPr>
          <w:rFonts w:cs="Arial"/>
        </w:rPr>
        <w:t xml:space="preserve">.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возобновили</w:t>
      </w:r>
      <w:r w:rsidRPr="00633A23">
        <w:rPr>
          <w:rFonts w:cs="Arial"/>
        </w:rPr>
        <w:t xml:space="preserve"> </w:t>
      </w:r>
      <w:r w:rsidRPr="00633A23">
        <w:t>пре</w:t>
      </w:r>
      <w:r w:rsidRPr="00633A23">
        <w:softHyphen/>
        <w:t>подавание</w:t>
      </w:r>
      <w:r w:rsidRPr="00633A23">
        <w:rPr>
          <w:rFonts w:cs="Arial"/>
        </w:rPr>
        <w:t xml:space="preserve"> </w:t>
      </w:r>
      <w:r w:rsidRPr="00633A23">
        <w:t>богословских</w:t>
      </w:r>
      <w:r w:rsidRPr="00633A23">
        <w:rPr>
          <w:rFonts w:cs="Arial"/>
        </w:rPr>
        <w:t xml:space="preserve"> </w:t>
      </w:r>
      <w:r w:rsidRPr="00633A23">
        <w:t>дисциплин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профессо</w:t>
      </w:r>
      <w:r w:rsidRPr="00633A23">
        <w:softHyphen/>
        <w:t>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преподаватели</w:t>
      </w:r>
      <w:r w:rsidRPr="00633A23">
        <w:rPr>
          <w:rFonts w:cs="Arial"/>
        </w:rPr>
        <w:t xml:space="preserve"> </w:t>
      </w:r>
      <w:r w:rsidRPr="00633A23">
        <w:t>старой</w:t>
      </w:r>
      <w:r w:rsidRPr="00633A23">
        <w:rPr>
          <w:rFonts w:cs="Arial"/>
        </w:rPr>
        <w:t xml:space="preserve"> 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Духовной академии</w:t>
      </w:r>
      <w:r w:rsidRPr="00633A23">
        <w:rPr>
          <w:rFonts w:cs="Arial"/>
        </w:rPr>
        <w:t xml:space="preserve">, </w:t>
      </w:r>
      <w:r w:rsidRPr="00633A23">
        <w:t>п</w:t>
      </w:r>
      <w:r w:rsidRPr="00633A23">
        <w:t>о</w:t>
      </w:r>
      <w:r w:rsidRPr="00633A23">
        <w:t>сле</w:t>
      </w:r>
      <w:r w:rsidRPr="00633A23">
        <w:rPr>
          <w:rFonts w:cs="Arial"/>
        </w:rPr>
        <w:t xml:space="preserve"> </w:t>
      </w:r>
      <w:r w:rsidRPr="00633A23">
        <w:t>лютых</w:t>
      </w:r>
      <w:r w:rsidRPr="00633A23">
        <w:rPr>
          <w:rFonts w:cs="Arial"/>
        </w:rPr>
        <w:t xml:space="preserve"> </w:t>
      </w:r>
      <w:r w:rsidRPr="00633A23">
        <w:t>гонений</w:t>
      </w:r>
      <w:r w:rsidRPr="00633A23">
        <w:rPr>
          <w:rFonts w:cs="Arial"/>
        </w:rPr>
        <w:t xml:space="preserve"> </w:t>
      </w:r>
      <w:r w:rsidRPr="00633A23">
        <w:t>вернувшиеся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тю</w:t>
      </w:r>
      <w:r w:rsidRPr="00633A23">
        <w:softHyphen/>
        <w:t>рем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ссылок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вновь</w:t>
      </w:r>
      <w:r w:rsidRPr="00633A23">
        <w:rPr>
          <w:rFonts w:cs="Arial"/>
        </w:rPr>
        <w:t xml:space="preserve"> </w:t>
      </w:r>
      <w:r w:rsidRPr="00633A23">
        <w:t>продолжившие</w:t>
      </w:r>
      <w:r w:rsidRPr="00633A23">
        <w:rPr>
          <w:rFonts w:cs="Arial"/>
        </w:rPr>
        <w:t xml:space="preserve"> </w:t>
      </w:r>
      <w:r w:rsidRPr="00633A23">
        <w:t>преподаватель</w:t>
      </w:r>
      <w:r w:rsidRPr="00633A23">
        <w:softHyphen/>
        <w:t>скую</w:t>
      </w:r>
      <w:r w:rsidRPr="00633A23">
        <w:rPr>
          <w:rFonts w:cs="Arial"/>
        </w:rPr>
        <w:t xml:space="preserve"> </w:t>
      </w:r>
      <w:r w:rsidRPr="00633A23">
        <w:t>деятельность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стенах</w:t>
      </w:r>
      <w:r w:rsidRPr="00633A23">
        <w:rPr>
          <w:rFonts w:cs="Arial"/>
        </w:rPr>
        <w:t xml:space="preserve"> </w:t>
      </w:r>
      <w:r w:rsidRPr="00633A23">
        <w:t>старейших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ховных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Юбилейные</w:t>
      </w:r>
      <w:r w:rsidRPr="00633A23">
        <w:rPr>
          <w:rFonts w:cs="Arial"/>
        </w:rPr>
        <w:t xml:space="preserve"> </w:t>
      </w:r>
      <w:r w:rsidRPr="00633A23">
        <w:t>торжества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приняли</w:t>
      </w:r>
      <w:r w:rsidRPr="00633A23">
        <w:rPr>
          <w:rFonts w:cs="Arial"/>
        </w:rPr>
        <w:t xml:space="preserve"> </w:t>
      </w:r>
      <w:r w:rsidRPr="00633A23">
        <w:t>участие семь</w:t>
      </w:r>
      <w:r w:rsidRPr="00633A23">
        <w:rPr>
          <w:rFonts w:cs="Arial"/>
        </w:rPr>
        <w:t xml:space="preserve"> </w:t>
      </w:r>
      <w:r w:rsidRPr="00633A23">
        <w:t>архипастырей</w:t>
      </w:r>
      <w:r w:rsidRPr="00633A23">
        <w:rPr>
          <w:rFonts w:cs="Arial"/>
        </w:rPr>
        <w:t xml:space="preserve">: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 Ладожский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, </w:t>
      </w:r>
      <w:r w:rsidRPr="00633A23">
        <w:t>ректор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Духов</w:t>
      </w:r>
      <w:r w:rsidRPr="00633A23">
        <w:softHyphen/>
        <w:t>ных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сем</w:t>
      </w:r>
      <w:r w:rsidRPr="00633A23">
        <w:t>и</w:t>
      </w:r>
      <w:r w:rsidRPr="00633A23">
        <w:t>нарии</w:t>
      </w:r>
      <w:r w:rsidRPr="00633A23">
        <w:rPr>
          <w:rFonts w:cs="Arial"/>
        </w:rPr>
        <w:t xml:space="preserve"> </w:t>
      </w:r>
      <w:r w:rsidRPr="00633A23">
        <w:t>викарий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 епархии</w:t>
      </w:r>
      <w:r w:rsidRPr="00633A23">
        <w:rPr>
          <w:rFonts w:cs="Arial"/>
        </w:rPr>
        <w:t xml:space="preserve">, </w:t>
      </w:r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Тихвинский</w:t>
      </w:r>
      <w:r w:rsidRPr="00633A23">
        <w:rPr>
          <w:rFonts w:cs="Arial"/>
        </w:rPr>
        <w:t xml:space="preserve"> </w:t>
      </w:r>
      <w:r w:rsidRPr="00633A23">
        <w:t>Константин</w:t>
      </w:r>
      <w:r w:rsidRPr="00633A23">
        <w:rPr>
          <w:rFonts w:cs="Arial"/>
        </w:rPr>
        <w:t xml:space="preserve">, </w:t>
      </w:r>
      <w:r w:rsidRPr="00633A23">
        <w:t>митрополит См</w:t>
      </w:r>
      <w:r w:rsidRPr="00633A23">
        <w:t>о</w:t>
      </w:r>
      <w:r w:rsidRPr="00633A23">
        <w:t>ленский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Калининградский</w:t>
      </w:r>
      <w:r w:rsidRPr="00633A23">
        <w:rPr>
          <w:rFonts w:cs="Arial"/>
        </w:rPr>
        <w:t xml:space="preserve"> </w:t>
      </w:r>
      <w:r w:rsidRPr="00633A23">
        <w:t>Кирилл</w:t>
      </w:r>
      <w:r w:rsidRPr="00633A23">
        <w:rPr>
          <w:rFonts w:cs="Arial"/>
        </w:rPr>
        <w:t xml:space="preserve">, </w:t>
      </w:r>
      <w:r w:rsidRPr="00633A23">
        <w:t>председатель отдела</w:t>
      </w:r>
      <w:r w:rsidRPr="00633A23">
        <w:rPr>
          <w:rFonts w:cs="Arial"/>
        </w:rPr>
        <w:t xml:space="preserve"> </w:t>
      </w:r>
      <w:r w:rsidRPr="00633A23">
        <w:t>внешне</w:t>
      </w:r>
      <w:r w:rsidRPr="00633A23">
        <w:rPr>
          <w:rFonts w:cs="Arial"/>
        </w:rPr>
        <w:t>-</w:t>
      </w:r>
      <w:r w:rsidRPr="00633A23">
        <w:t>церковных</w:t>
      </w:r>
      <w:r w:rsidRPr="00633A23">
        <w:rPr>
          <w:rFonts w:cs="Arial"/>
        </w:rPr>
        <w:t xml:space="preserve"> </w:t>
      </w:r>
      <w:r w:rsidRPr="00633A23">
        <w:t>сношений</w:t>
      </w:r>
      <w:r w:rsidRPr="00633A23">
        <w:rPr>
          <w:rFonts w:cs="Arial"/>
        </w:rPr>
        <w:t xml:space="preserve">, </w:t>
      </w:r>
      <w:r w:rsidRPr="00633A23">
        <w:t>пре</w:t>
      </w:r>
      <w:r w:rsidRPr="00633A23">
        <w:t>д</w:t>
      </w:r>
      <w:r w:rsidRPr="00633A23">
        <w:t>седатель Учебного</w:t>
      </w:r>
      <w:r w:rsidRPr="00633A23">
        <w:rPr>
          <w:rFonts w:cs="Arial"/>
        </w:rPr>
        <w:t xml:space="preserve"> </w:t>
      </w:r>
      <w:r w:rsidRPr="00633A23">
        <w:t>Комитета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Свящ</w:t>
      </w:r>
      <w:r w:rsidRPr="00633A23">
        <w:rPr>
          <w:rFonts w:cs="Arial"/>
        </w:rPr>
        <w:t xml:space="preserve">. </w:t>
      </w:r>
      <w:r w:rsidRPr="00633A23">
        <w:t>Синоде</w:t>
      </w:r>
      <w:r w:rsidRPr="00633A23">
        <w:rPr>
          <w:rFonts w:cs="Arial"/>
        </w:rPr>
        <w:t xml:space="preserve">, </w:t>
      </w:r>
      <w:r w:rsidRPr="00633A23">
        <w:t>ректор</w:t>
      </w:r>
      <w:r w:rsidRPr="00633A23">
        <w:rPr>
          <w:rFonts w:cs="Arial"/>
        </w:rPr>
        <w:t xml:space="preserve"> </w:t>
      </w:r>
      <w:r w:rsidRPr="00633A23">
        <w:t>Москов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е</w:t>
      </w:r>
      <w:r w:rsidRPr="00633A23">
        <w:t>минарии</w:t>
      </w:r>
      <w:r w:rsidRPr="00633A23">
        <w:rPr>
          <w:rFonts w:cs="Arial"/>
        </w:rPr>
        <w:t xml:space="preserve">, </w:t>
      </w:r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Верей</w:t>
      </w:r>
      <w:r w:rsidRPr="00633A23">
        <w:softHyphen/>
        <w:t>ский</w:t>
      </w:r>
      <w:r w:rsidRPr="00633A23">
        <w:rPr>
          <w:rFonts w:cs="Arial"/>
        </w:rPr>
        <w:t xml:space="preserve"> </w:t>
      </w:r>
      <w:r w:rsidRPr="00633A23">
        <w:t>Евгений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Минский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Слуцкий</w:t>
      </w:r>
      <w:r w:rsidRPr="00633A23">
        <w:rPr>
          <w:rFonts w:cs="Arial"/>
        </w:rPr>
        <w:t xml:space="preserve">, </w:t>
      </w:r>
      <w:r w:rsidRPr="00633A23">
        <w:t>патри</w:t>
      </w:r>
      <w:r w:rsidRPr="00633A23">
        <w:softHyphen/>
        <w:t>арший</w:t>
      </w:r>
      <w:r w:rsidRPr="00633A23">
        <w:rPr>
          <w:rFonts w:cs="Arial"/>
        </w:rPr>
        <w:t xml:space="preserve"> </w:t>
      </w:r>
      <w:r w:rsidRPr="00633A23">
        <w:t>экзарх</w:t>
      </w:r>
      <w:r w:rsidRPr="00633A23">
        <w:rPr>
          <w:rFonts w:cs="Arial"/>
        </w:rPr>
        <w:t xml:space="preserve"> </w:t>
      </w:r>
      <w:r w:rsidRPr="00633A23">
        <w:t>всея</w:t>
      </w:r>
      <w:r w:rsidRPr="00633A23">
        <w:rPr>
          <w:rFonts w:cs="Arial"/>
        </w:rPr>
        <w:t xml:space="preserve"> </w:t>
      </w:r>
      <w:r w:rsidRPr="00633A23">
        <w:t>Белоруссии</w:t>
      </w:r>
      <w:r w:rsidRPr="00633A23">
        <w:rPr>
          <w:rFonts w:cs="Arial"/>
        </w:rPr>
        <w:t xml:space="preserve"> </w:t>
      </w:r>
      <w:r w:rsidRPr="00633A23">
        <w:t>Филарет</w:t>
      </w:r>
      <w:r w:rsidRPr="00633A23">
        <w:rPr>
          <w:rFonts w:cs="Arial"/>
        </w:rPr>
        <w:t xml:space="preserve">, </w:t>
      </w:r>
      <w:r w:rsidRPr="00633A23">
        <w:t>ректор</w:t>
      </w:r>
      <w:r w:rsidRPr="00633A23">
        <w:rPr>
          <w:rFonts w:cs="Arial"/>
        </w:rPr>
        <w:t xml:space="preserve"> </w:t>
      </w:r>
      <w:r w:rsidRPr="00633A23">
        <w:t>Одесской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семинарии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Одесский</w:t>
      </w:r>
      <w:r w:rsidRPr="00633A23">
        <w:rPr>
          <w:rFonts w:cs="Arial"/>
        </w:rPr>
        <w:t xml:space="preserve"> </w:t>
      </w:r>
      <w:r w:rsidRPr="00633A23">
        <w:t>Ага</w:t>
      </w:r>
      <w:r w:rsidRPr="00633A23">
        <w:rPr>
          <w:rFonts w:cs="Arial"/>
        </w:rPr>
        <w:t>-</w:t>
      </w:r>
      <w:r w:rsidRPr="00633A23">
        <w:t>фангел</w:t>
      </w:r>
      <w:r w:rsidRPr="00633A23">
        <w:rPr>
          <w:rFonts w:cs="Arial"/>
        </w:rPr>
        <w:t xml:space="preserve">, </w:t>
      </w:r>
      <w:r w:rsidRPr="00633A23">
        <w:t>архиепископ</w:t>
      </w:r>
      <w:r w:rsidRPr="00633A23">
        <w:rPr>
          <w:rFonts w:cs="Arial"/>
        </w:rPr>
        <w:t xml:space="preserve"> </w:t>
      </w:r>
      <w:r w:rsidRPr="00633A23">
        <w:t>Тамбовский</w:t>
      </w:r>
      <w:r w:rsidRPr="00633A23">
        <w:rPr>
          <w:rFonts w:cs="Arial"/>
        </w:rPr>
        <w:t xml:space="preserve"> </w:t>
      </w:r>
      <w:r w:rsidRPr="00633A23">
        <w:t>Евгений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также академик</w:t>
      </w:r>
      <w:r w:rsidRPr="00633A23">
        <w:rPr>
          <w:rFonts w:cs="Arial"/>
        </w:rPr>
        <w:t xml:space="preserve">, </w:t>
      </w:r>
      <w:r w:rsidRPr="00633A23">
        <w:t>профессор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Петербургского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t>о</w:t>
      </w:r>
      <w:r w:rsidRPr="00633A23">
        <w:lastRenderedPageBreak/>
        <w:t>сударст</w:t>
      </w:r>
      <w:r w:rsidRPr="00633A23">
        <w:softHyphen/>
        <w:t>венного</w:t>
      </w:r>
      <w:r w:rsidRPr="00633A23">
        <w:rPr>
          <w:rFonts w:cs="Arial"/>
        </w:rPr>
        <w:t xml:space="preserve"> </w:t>
      </w:r>
      <w:r w:rsidRPr="00633A23">
        <w:t>университета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rPr>
          <w:rFonts w:cs="Arial"/>
        </w:rPr>
        <w:t xml:space="preserve">. </w:t>
      </w:r>
      <w:r w:rsidRPr="00633A23">
        <w:t>М</w:t>
      </w:r>
      <w:r w:rsidRPr="00633A23">
        <w:rPr>
          <w:rFonts w:cs="Arial"/>
        </w:rPr>
        <w:t xml:space="preserve">. </w:t>
      </w:r>
      <w:r w:rsidRPr="00633A23">
        <w:t>Боголюбов</w:t>
      </w:r>
      <w:r w:rsidRPr="00633A23">
        <w:rPr>
          <w:rFonts w:cs="Arial"/>
        </w:rPr>
        <w:t xml:space="preserve">, </w:t>
      </w:r>
      <w:r w:rsidRPr="00633A23">
        <w:t>ректор</w:t>
      </w:r>
      <w:r w:rsidRPr="00633A23">
        <w:rPr>
          <w:rFonts w:cs="Arial"/>
        </w:rPr>
        <w:t xml:space="preserve"> </w:t>
      </w:r>
      <w:r w:rsidRPr="00633A23">
        <w:t>Акаде</w:t>
      </w:r>
      <w:r w:rsidRPr="00633A23">
        <w:softHyphen/>
        <w:t>мии</w:t>
      </w:r>
      <w:r w:rsidRPr="00633A23">
        <w:rPr>
          <w:rFonts w:cs="Arial"/>
        </w:rPr>
        <w:t xml:space="preserve"> </w:t>
      </w:r>
      <w:r w:rsidRPr="00633A23">
        <w:t>Гражданской</w:t>
      </w:r>
      <w:r w:rsidRPr="00633A23">
        <w:rPr>
          <w:rFonts w:cs="Arial"/>
        </w:rPr>
        <w:t xml:space="preserve"> </w:t>
      </w:r>
      <w:r w:rsidRPr="00633A23">
        <w:t>авиации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Крыжановский</w:t>
      </w:r>
      <w:r w:rsidRPr="00633A23">
        <w:rPr>
          <w:rFonts w:cs="Arial"/>
        </w:rPr>
        <w:t xml:space="preserve">, </w:t>
      </w:r>
      <w:r w:rsidRPr="00633A23">
        <w:t>гене</w:t>
      </w:r>
      <w:r w:rsidRPr="00633A23">
        <w:softHyphen/>
        <w:t>ральный</w:t>
      </w:r>
      <w:r w:rsidRPr="00633A23">
        <w:rPr>
          <w:rFonts w:cs="Arial"/>
        </w:rPr>
        <w:t xml:space="preserve"> </w:t>
      </w:r>
      <w:r w:rsidRPr="00633A23">
        <w:t>секретарь</w:t>
      </w:r>
      <w:r w:rsidRPr="00633A23">
        <w:rPr>
          <w:rFonts w:cs="Arial"/>
        </w:rPr>
        <w:t xml:space="preserve"> </w:t>
      </w:r>
      <w:r w:rsidRPr="00633A23">
        <w:t>Всемирного</w:t>
      </w:r>
      <w:r w:rsidRPr="00633A23">
        <w:rPr>
          <w:rFonts w:cs="Arial"/>
        </w:rPr>
        <w:t xml:space="preserve"> </w:t>
      </w:r>
      <w:r w:rsidRPr="00633A23">
        <w:t>братства</w:t>
      </w:r>
      <w:r w:rsidRPr="00633A23">
        <w:rPr>
          <w:rFonts w:cs="Arial"/>
        </w:rPr>
        <w:t xml:space="preserve"> </w:t>
      </w:r>
      <w:r w:rsidRPr="00633A23">
        <w:t>православ</w:t>
      </w:r>
      <w:r w:rsidRPr="00633A23">
        <w:softHyphen/>
        <w:t>ной</w:t>
      </w:r>
      <w:r w:rsidRPr="00633A23">
        <w:rPr>
          <w:rFonts w:cs="Arial"/>
        </w:rPr>
        <w:t xml:space="preserve"> </w:t>
      </w:r>
      <w:r w:rsidRPr="00633A23">
        <w:t>молодежи</w:t>
      </w:r>
      <w:r w:rsidRPr="00633A23">
        <w:rPr>
          <w:rFonts w:cs="Arial"/>
        </w:rPr>
        <w:t xml:space="preserve"> </w:t>
      </w:r>
      <w:r w:rsidRPr="00633A23">
        <w:t>«Си</w:t>
      </w:r>
      <w:r w:rsidRPr="00633A23">
        <w:t>н</w:t>
      </w:r>
      <w:r w:rsidRPr="00633A23">
        <w:t>дэсмос»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Мислюк</w:t>
      </w:r>
      <w:r w:rsidRPr="00633A23">
        <w:rPr>
          <w:rFonts w:cs="Arial"/>
        </w:rPr>
        <w:t xml:space="preserve">, </w:t>
      </w:r>
      <w:r w:rsidRPr="00633A23">
        <w:t>начались</w:t>
      </w:r>
      <w:r w:rsidRPr="00633A23">
        <w:rPr>
          <w:rFonts w:cs="Arial"/>
        </w:rPr>
        <w:t xml:space="preserve"> </w:t>
      </w:r>
      <w:r w:rsidRPr="00633A23">
        <w:t>бла</w:t>
      </w:r>
      <w:r w:rsidRPr="00633A23">
        <w:softHyphen/>
        <w:t>годарственным</w:t>
      </w:r>
      <w:r w:rsidRPr="00633A23">
        <w:rPr>
          <w:rFonts w:cs="Arial"/>
        </w:rPr>
        <w:t xml:space="preserve"> </w:t>
      </w:r>
      <w:r w:rsidRPr="00633A23">
        <w:t>молебном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академическом</w:t>
      </w:r>
      <w:r w:rsidRPr="00633A23">
        <w:rPr>
          <w:rFonts w:cs="Arial"/>
        </w:rPr>
        <w:t xml:space="preserve"> </w:t>
      </w:r>
      <w:r w:rsidRPr="00633A23">
        <w:t>храме св</w:t>
      </w:r>
      <w:r w:rsidRPr="00633A23">
        <w:rPr>
          <w:rFonts w:cs="Arial"/>
        </w:rPr>
        <w:t xml:space="preserve">. </w:t>
      </w:r>
      <w:r w:rsidRPr="00633A23">
        <w:t>Апост</w:t>
      </w:r>
      <w:r w:rsidRPr="00633A23">
        <w:t>о</w:t>
      </w:r>
      <w:r w:rsidRPr="00633A23">
        <w:t>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Евангелиста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Богослова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Днем</w:t>
      </w:r>
      <w:r w:rsidRPr="00633A23">
        <w:rPr>
          <w:rFonts w:cs="Arial"/>
        </w:rPr>
        <w:t xml:space="preserve"> </w:t>
      </w:r>
      <w:r w:rsidRPr="00BF262E">
        <w:rPr>
          <w:rFonts w:cs="Arial"/>
          <w:b/>
        </w:rPr>
        <w:t xml:space="preserve">12/25 </w:t>
      </w:r>
      <w:r w:rsidRPr="00BF262E">
        <w:rPr>
          <w:b/>
        </w:rPr>
        <w:t>декабря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актовом</w:t>
      </w:r>
      <w:r w:rsidRPr="00633A23">
        <w:rPr>
          <w:rFonts w:cs="Arial"/>
        </w:rPr>
        <w:t xml:space="preserve"> </w:t>
      </w:r>
      <w:r w:rsidRPr="00633A23">
        <w:t>зале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школ состоялась</w:t>
      </w:r>
      <w:r w:rsidRPr="00633A23">
        <w:rPr>
          <w:rFonts w:cs="Arial"/>
        </w:rPr>
        <w:t xml:space="preserve"> </w:t>
      </w:r>
      <w:r w:rsidRPr="00633A23">
        <w:t>юбилейная</w:t>
      </w:r>
      <w:r w:rsidRPr="00633A23">
        <w:rPr>
          <w:rFonts w:cs="Arial"/>
        </w:rPr>
        <w:t xml:space="preserve"> </w:t>
      </w:r>
      <w:r w:rsidRPr="00633A23">
        <w:t>конференция</w:t>
      </w:r>
      <w:r w:rsidRPr="00633A23">
        <w:rPr>
          <w:rFonts w:cs="Arial"/>
        </w:rPr>
        <w:t xml:space="preserve">,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открыл преосвященный</w:t>
      </w:r>
      <w:r w:rsidRPr="00633A23">
        <w:rPr>
          <w:rFonts w:cs="Arial"/>
        </w:rPr>
        <w:t xml:space="preserve"> </w:t>
      </w:r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Константин</w:t>
      </w:r>
      <w:r w:rsidRPr="00633A23">
        <w:rPr>
          <w:rFonts w:cs="Arial"/>
        </w:rPr>
        <w:t xml:space="preserve">. </w:t>
      </w:r>
      <w:r w:rsidRPr="00633A23">
        <w:t>Митрополитом Кириллом</w:t>
      </w:r>
      <w:r w:rsidRPr="00633A23">
        <w:rPr>
          <w:rFonts w:cs="Arial"/>
        </w:rPr>
        <w:t xml:space="preserve"> </w:t>
      </w:r>
      <w:r w:rsidRPr="00633A23">
        <w:t>собравшимся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зачитано</w:t>
      </w:r>
      <w:r w:rsidRPr="00633A23">
        <w:rPr>
          <w:rFonts w:cs="Arial"/>
        </w:rPr>
        <w:t xml:space="preserve"> </w:t>
      </w:r>
      <w:r w:rsidRPr="00633A23">
        <w:t>приветствен</w:t>
      </w:r>
      <w:r w:rsidRPr="00633A23">
        <w:softHyphen/>
        <w:t>ное</w:t>
      </w:r>
      <w:r w:rsidRPr="00633A23">
        <w:rPr>
          <w:rFonts w:cs="Arial"/>
        </w:rPr>
        <w:t xml:space="preserve"> </w:t>
      </w:r>
      <w:r w:rsidRPr="00633A23">
        <w:t>слово</w:t>
      </w:r>
      <w:r w:rsidRPr="00633A23">
        <w:rPr>
          <w:rFonts w:cs="Arial"/>
        </w:rPr>
        <w:t xml:space="preserve"> </w:t>
      </w:r>
      <w:r w:rsidRPr="00633A23">
        <w:t>Святейшего</w:t>
      </w:r>
      <w:r w:rsidRPr="00633A23">
        <w:rPr>
          <w:rFonts w:cs="Arial"/>
        </w:rPr>
        <w:t xml:space="preserve"> </w:t>
      </w:r>
      <w:r w:rsidRPr="00633A23">
        <w:t>Патриарха</w:t>
      </w:r>
      <w:r w:rsidRPr="00633A23">
        <w:rPr>
          <w:rFonts w:cs="Arial"/>
        </w:rPr>
        <w:t xml:space="preserve"> </w:t>
      </w:r>
      <w:r w:rsidRPr="00633A23">
        <w:t>Московского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всея Руси</w:t>
      </w:r>
      <w:r w:rsidRPr="00633A23">
        <w:rPr>
          <w:rFonts w:cs="Arial"/>
        </w:rPr>
        <w:t xml:space="preserve"> </w:t>
      </w:r>
      <w:r w:rsidRPr="00633A23">
        <w:t>Алексия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частности</w:t>
      </w:r>
      <w:r w:rsidRPr="00633A23">
        <w:rPr>
          <w:rFonts w:cs="Arial"/>
        </w:rPr>
        <w:t xml:space="preserve">, </w:t>
      </w:r>
      <w:r w:rsidRPr="00633A23">
        <w:t>говорилось</w:t>
      </w:r>
      <w:r w:rsidRPr="00633A23">
        <w:rPr>
          <w:rFonts w:cs="Arial"/>
        </w:rPr>
        <w:t>:</w:t>
      </w:r>
    </w:p>
    <w:p w:rsidR="002D3589" w:rsidRPr="00633A23" w:rsidRDefault="002D3589" w:rsidP="00EB0F88">
      <w:r w:rsidRPr="00633A23">
        <w:t>«Мысленно</w:t>
      </w:r>
      <w:r w:rsidRPr="00633A23">
        <w:rPr>
          <w:rFonts w:cs="Arial"/>
        </w:rPr>
        <w:t xml:space="preserve"> </w:t>
      </w:r>
      <w:r w:rsidRPr="00633A23">
        <w:t>переносясь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далекий</w:t>
      </w:r>
      <w:r w:rsidRPr="00633A23">
        <w:rPr>
          <w:rFonts w:cs="Arial"/>
        </w:rPr>
        <w:t xml:space="preserve"> 1946 </w:t>
      </w:r>
      <w:r w:rsidRPr="00633A23">
        <w:t>год</w:t>
      </w:r>
      <w:r w:rsidRPr="00633A23">
        <w:rPr>
          <w:rFonts w:cs="Arial"/>
        </w:rPr>
        <w:t xml:space="preserve">, </w:t>
      </w:r>
      <w:r w:rsidRPr="00633A23">
        <w:t>ощу</w:t>
      </w:r>
      <w:r w:rsidRPr="00633A23">
        <w:softHyphen/>
        <w:t>щаю</w:t>
      </w:r>
      <w:r w:rsidRPr="00633A23">
        <w:rPr>
          <w:rFonts w:cs="Arial"/>
        </w:rPr>
        <w:t xml:space="preserve">, </w:t>
      </w:r>
      <w:r w:rsidRPr="00633A23">
        <w:t>сколь</w:t>
      </w:r>
      <w:r w:rsidRPr="00633A23">
        <w:rPr>
          <w:rFonts w:cs="Arial"/>
        </w:rPr>
        <w:t xml:space="preserve"> </w:t>
      </w:r>
      <w:r w:rsidRPr="00633A23">
        <w:t>знаменательное</w:t>
      </w:r>
      <w:r w:rsidRPr="00633A23">
        <w:rPr>
          <w:rFonts w:cs="Arial"/>
        </w:rPr>
        <w:t xml:space="preserve"> </w:t>
      </w:r>
      <w:r w:rsidRPr="00633A23">
        <w:t>событие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церков</w:t>
      </w:r>
      <w:r w:rsidRPr="00633A23">
        <w:softHyphen/>
        <w:t>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совершилось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. </w:t>
      </w:r>
      <w:r w:rsidRPr="00633A23">
        <w:t>Восстановление</w:t>
      </w:r>
      <w:r w:rsidRPr="00633A23">
        <w:rPr>
          <w:rFonts w:cs="Arial"/>
        </w:rPr>
        <w:t xml:space="preserve"> </w:t>
      </w:r>
      <w:r w:rsidRPr="00633A23">
        <w:t>дея</w:t>
      </w:r>
      <w:r w:rsidRPr="00633A23">
        <w:softHyphen/>
        <w:t>тельности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Семинарии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городе на</w:t>
      </w:r>
      <w:r w:rsidRPr="00633A23">
        <w:rPr>
          <w:rFonts w:cs="Arial"/>
        </w:rPr>
        <w:t xml:space="preserve"> </w:t>
      </w:r>
      <w:r w:rsidRPr="00633A23">
        <w:t>Неве</w:t>
      </w:r>
      <w:r w:rsidRPr="00633A23">
        <w:rPr>
          <w:rFonts w:cs="Arial"/>
        </w:rPr>
        <w:t xml:space="preserve">, </w:t>
      </w:r>
      <w:r w:rsidRPr="00633A23">
        <w:t>осуществленное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архипастырским</w:t>
      </w:r>
      <w:r w:rsidRPr="00633A23">
        <w:rPr>
          <w:rFonts w:cs="Arial"/>
        </w:rPr>
        <w:t xml:space="preserve"> </w:t>
      </w:r>
      <w:r w:rsidRPr="00633A23">
        <w:t>попе</w:t>
      </w:r>
      <w:r w:rsidRPr="00633A23">
        <w:softHyphen/>
        <w:t>чением</w:t>
      </w:r>
      <w:r w:rsidRPr="00633A23">
        <w:rPr>
          <w:rFonts w:cs="Arial"/>
        </w:rPr>
        <w:t xml:space="preserve"> </w:t>
      </w:r>
      <w:r w:rsidRPr="00633A23">
        <w:t>приснопамя</w:t>
      </w:r>
      <w:r w:rsidRPr="00633A23">
        <w:t>т</w:t>
      </w:r>
      <w:r w:rsidRPr="00633A23">
        <w:t>ного</w:t>
      </w:r>
      <w:r w:rsidRPr="00633A23">
        <w:rPr>
          <w:rFonts w:cs="Arial"/>
        </w:rPr>
        <w:t xml:space="preserve"> </w:t>
      </w:r>
      <w:r w:rsidRPr="00633A23">
        <w:t>митрополита</w:t>
      </w:r>
      <w:r w:rsidRPr="00633A23">
        <w:rPr>
          <w:rFonts w:cs="Arial"/>
        </w:rPr>
        <w:t xml:space="preserve"> </w:t>
      </w:r>
      <w:r w:rsidRPr="00633A23">
        <w:t xml:space="preserve">Григория </w:t>
      </w:r>
      <w:r w:rsidRPr="00633A23">
        <w:rPr>
          <w:rFonts w:cs="Arial"/>
        </w:rPr>
        <w:t>(</w:t>
      </w:r>
      <w:r w:rsidRPr="00633A23">
        <w:t>Чукова</w:t>
      </w:r>
      <w:r w:rsidRPr="00633A23">
        <w:rPr>
          <w:rFonts w:cs="Arial"/>
        </w:rPr>
        <w:t xml:space="preserve">), </w:t>
      </w:r>
      <w:r w:rsidRPr="00633A23">
        <w:t>явилось</w:t>
      </w:r>
      <w:r w:rsidRPr="00633A23">
        <w:rPr>
          <w:rFonts w:cs="Arial"/>
        </w:rPr>
        <w:t xml:space="preserve"> </w:t>
      </w:r>
      <w:r w:rsidRPr="00633A23">
        <w:t>одним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важнейших</w:t>
      </w:r>
      <w:r w:rsidRPr="00633A23">
        <w:rPr>
          <w:rFonts w:cs="Arial"/>
        </w:rPr>
        <w:t xml:space="preserve"> </w:t>
      </w:r>
      <w:r w:rsidRPr="00633A23">
        <w:t>этапов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 деле</w:t>
      </w:r>
      <w:r w:rsidRPr="00633A23">
        <w:rPr>
          <w:rFonts w:cs="Arial"/>
        </w:rPr>
        <w:t xml:space="preserve"> </w:t>
      </w:r>
      <w:r w:rsidRPr="00633A23">
        <w:t>восст</w:t>
      </w:r>
      <w:r w:rsidRPr="00633A23">
        <w:t>а</w:t>
      </w:r>
      <w:r w:rsidRPr="00633A23">
        <w:t>новления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десятилетия</w:t>
      </w:r>
      <w:r w:rsidRPr="00633A23">
        <w:rPr>
          <w:rFonts w:cs="Arial"/>
        </w:rPr>
        <w:t xml:space="preserve"> </w:t>
      </w:r>
      <w:r w:rsidRPr="00633A23">
        <w:t>прерванной традиции</w:t>
      </w:r>
      <w:r w:rsidRPr="00633A23">
        <w:rPr>
          <w:rFonts w:cs="Arial"/>
        </w:rPr>
        <w:t xml:space="preserve"> </w:t>
      </w:r>
      <w:r w:rsidRPr="00633A23">
        <w:t>русского</w:t>
      </w:r>
      <w:r w:rsidRPr="00633A23">
        <w:rPr>
          <w:rFonts w:cs="Arial"/>
        </w:rPr>
        <w:t xml:space="preserve"> </w:t>
      </w:r>
      <w:r w:rsidRPr="00633A23">
        <w:t>богословского</w:t>
      </w:r>
      <w:r w:rsidRPr="00633A23">
        <w:rPr>
          <w:rFonts w:cs="Arial"/>
        </w:rPr>
        <w:t xml:space="preserve"> </w:t>
      </w:r>
      <w:r w:rsidRPr="00633A23">
        <w:t>образования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 процессе</w:t>
      </w:r>
      <w:r w:rsidRPr="00633A23">
        <w:rPr>
          <w:rFonts w:cs="Arial"/>
        </w:rPr>
        <w:t xml:space="preserve"> </w:t>
      </w:r>
      <w:r w:rsidRPr="00633A23">
        <w:t>возрождения</w:t>
      </w:r>
      <w:r w:rsidRPr="00633A23">
        <w:rPr>
          <w:rFonts w:cs="Arial"/>
        </w:rPr>
        <w:t xml:space="preserve"> </w:t>
      </w:r>
      <w:r w:rsidRPr="00633A23">
        <w:t>отечественной</w:t>
      </w:r>
      <w:r w:rsidRPr="00633A23">
        <w:rPr>
          <w:rFonts w:cs="Arial"/>
        </w:rPr>
        <w:t xml:space="preserve"> </w:t>
      </w:r>
      <w:r w:rsidRPr="00633A23">
        <w:t>церковной</w:t>
      </w:r>
      <w:r w:rsidRPr="00633A23">
        <w:rPr>
          <w:rFonts w:cs="Arial"/>
        </w:rPr>
        <w:t xml:space="preserve"> </w:t>
      </w:r>
      <w:r w:rsidRPr="00633A23">
        <w:t>жиз</w:t>
      </w:r>
      <w:r w:rsidRPr="00633A23">
        <w:softHyphen/>
        <w:t>ни</w:t>
      </w:r>
      <w:r w:rsidRPr="00633A23">
        <w:rPr>
          <w:rFonts w:cs="Arial"/>
        </w:rPr>
        <w:t xml:space="preserve">, </w:t>
      </w:r>
      <w:r w:rsidRPr="00633A23">
        <w:t>подвергнутой</w:t>
      </w:r>
      <w:r w:rsidRPr="00633A23">
        <w:rPr>
          <w:rFonts w:cs="Arial"/>
        </w:rPr>
        <w:t xml:space="preserve"> </w:t>
      </w:r>
      <w:r w:rsidRPr="00633A23">
        <w:t>беспрецедентному</w:t>
      </w:r>
      <w:r w:rsidRPr="00633A23">
        <w:rPr>
          <w:rFonts w:cs="Arial"/>
        </w:rPr>
        <w:t xml:space="preserve"> </w:t>
      </w:r>
      <w:r w:rsidRPr="00633A23">
        <w:t>гон</w:t>
      </w:r>
      <w:r w:rsidRPr="00633A23">
        <w:t>е</w:t>
      </w:r>
      <w:r w:rsidRPr="00633A23">
        <w:t>нию</w:t>
      </w:r>
      <w:r w:rsidRPr="00633A23">
        <w:rPr>
          <w:rFonts w:cs="Arial"/>
        </w:rPr>
        <w:t>...</w:t>
      </w:r>
    </w:p>
    <w:p w:rsidR="002D3589" w:rsidRPr="00633A23" w:rsidRDefault="002D3589" w:rsidP="00EB0F88">
      <w:r w:rsidRPr="00633A23">
        <w:rPr>
          <w:rFonts w:cs="Arial"/>
        </w:rPr>
        <w:t>...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выпускника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Петербургских Духовных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Семинарии</w:t>
      </w:r>
      <w:r w:rsidRPr="00633A23">
        <w:rPr>
          <w:rFonts w:cs="Arial"/>
        </w:rPr>
        <w:t xml:space="preserve"> 50-</w:t>
      </w:r>
      <w:r w:rsidRPr="00633A23">
        <w:t>летний</w:t>
      </w:r>
      <w:r w:rsidRPr="00633A23">
        <w:rPr>
          <w:rFonts w:cs="Arial"/>
        </w:rPr>
        <w:t xml:space="preserve"> </w:t>
      </w:r>
      <w:r w:rsidRPr="00633A23">
        <w:t>юбилей их</w:t>
      </w:r>
      <w:r w:rsidRPr="00633A23">
        <w:rPr>
          <w:rFonts w:cs="Arial"/>
        </w:rPr>
        <w:t xml:space="preserve"> </w:t>
      </w:r>
      <w:r w:rsidRPr="00633A23">
        <w:t>воссоздания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глубоко</w:t>
      </w:r>
      <w:r w:rsidRPr="00633A23">
        <w:rPr>
          <w:rFonts w:cs="Arial"/>
        </w:rPr>
        <w:t xml:space="preserve"> </w:t>
      </w:r>
      <w:r w:rsidRPr="00633A23">
        <w:t>личным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своему значению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смыслу</w:t>
      </w:r>
      <w:r w:rsidRPr="00633A23">
        <w:rPr>
          <w:rFonts w:cs="Arial"/>
        </w:rPr>
        <w:t xml:space="preserve"> </w:t>
      </w:r>
      <w:r w:rsidRPr="00633A23">
        <w:t>соб</w:t>
      </w:r>
      <w:r w:rsidRPr="00633A23">
        <w:t>ы</w:t>
      </w:r>
      <w:r w:rsidRPr="00633A23">
        <w:t>тием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Первым</w:t>
      </w:r>
      <w:r w:rsidRPr="00633A23">
        <w:rPr>
          <w:rFonts w:cs="Arial"/>
        </w:rPr>
        <w:t xml:space="preserve"> </w:t>
      </w:r>
      <w:r w:rsidRPr="00633A23">
        <w:t>ректором</w:t>
      </w:r>
      <w:r w:rsidRPr="00633A23">
        <w:rPr>
          <w:rFonts w:cs="Arial"/>
        </w:rPr>
        <w:t xml:space="preserve"> </w:t>
      </w:r>
      <w:r w:rsidRPr="00633A23">
        <w:t>возрожденных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школ был</w:t>
      </w:r>
      <w:r w:rsidRPr="00633A23">
        <w:rPr>
          <w:rFonts w:cs="Arial"/>
        </w:rPr>
        <w:t xml:space="preserve"> </w:t>
      </w:r>
      <w:r w:rsidRPr="00633A23">
        <w:t>мой</w:t>
      </w:r>
      <w:r w:rsidRPr="00633A23">
        <w:rPr>
          <w:rFonts w:cs="Arial"/>
        </w:rPr>
        <w:t xml:space="preserve"> </w:t>
      </w:r>
      <w:r w:rsidRPr="00633A23">
        <w:t>духовный</w:t>
      </w:r>
      <w:r w:rsidRPr="00633A23">
        <w:rPr>
          <w:rFonts w:cs="Arial"/>
        </w:rPr>
        <w:t xml:space="preserve"> </w:t>
      </w:r>
      <w:r w:rsidRPr="00633A23">
        <w:t>отец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протоиерей</w:t>
      </w:r>
      <w:r w:rsidRPr="00633A23">
        <w:rPr>
          <w:rFonts w:cs="Arial"/>
        </w:rPr>
        <w:t xml:space="preserve">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Богояв</w:t>
      </w:r>
      <w:r w:rsidRPr="00633A23">
        <w:softHyphen/>
        <w:t>ленский</w:t>
      </w:r>
      <w:r w:rsidRPr="00633A23">
        <w:rPr>
          <w:rFonts w:cs="Arial"/>
        </w:rPr>
        <w:t xml:space="preserve">, </w:t>
      </w:r>
      <w:r w:rsidRPr="00633A23">
        <w:t>впоследствии</w:t>
      </w:r>
      <w:r w:rsidRPr="00633A23">
        <w:rPr>
          <w:rFonts w:cs="Arial"/>
        </w:rPr>
        <w:t xml:space="preserve"> </w:t>
      </w:r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Таллинский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Эстон</w:t>
      </w:r>
      <w:r w:rsidRPr="00633A23">
        <w:softHyphen/>
        <w:t>ский</w:t>
      </w:r>
      <w:r w:rsidRPr="00633A23">
        <w:rPr>
          <w:rFonts w:cs="Arial"/>
        </w:rPr>
        <w:t xml:space="preserve"> </w:t>
      </w:r>
      <w:r w:rsidRPr="00633A23">
        <w:t>Исидор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1946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поступал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Духовную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softHyphen/>
        <w:t>минарию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принят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достигший</w:t>
      </w:r>
      <w:r w:rsidRPr="00633A23">
        <w:rPr>
          <w:rFonts w:cs="Arial"/>
        </w:rPr>
        <w:t xml:space="preserve"> 18-</w:t>
      </w:r>
      <w:r w:rsidRPr="00633A23">
        <w:t>ти лет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пригл</w:t>
      </w:r>
      <w:r w:rsidRPr="00633A23">
        <w:t>а</w:t>
      </w:r>
      <w:r w:rsidRPr="00633A23">
        <w:t>шению</w:t>
      </w:r>
      <w:r w:rsidRPr="00633A23">
        <w:rPr>
          <w:rFonts w:cs="Arial"/>
        </w:rPr>
        <w:t xml:space="preserve"> </w:t>
      </w:r>
      <w:r w:rsidRPr="00633A23">
        <w:t>моего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отца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первого ректора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,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менее</w:t>
      </w:r>
      <w:r w:rsidRPr="00633A23">
        <w:rPr>
          <w:rFonts w:cs="Arial"/>
        </w:rPr>
        <w:t xml:space="preserve">,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участником</w:t>
      </w:r>
      <w:r w:rsidRPr="00633A23">
        <w:rPr>
          <w:rFonts w:cs="Arial"/>
        </w:rPr>
        <w:t xml:space="preserve"> </w:t>
      </w:r>
      <w:r w:rsidRPr="00633A23">
        <w:t>торжествен</w:t>
      </w:r>
      <w:r w:rsidRPr="00633A23">
        <w:softHyphen/>
        <w:t>ного</w:t>
      </w:r>
      <w:r w:rsidRPr="00633A23">
        <w:rPr>
          <w:rFonts w:cs="Arial"/>
        </w:rPr>
        <w:t xml:space="preserve"> </w:t>
      </w:r>
      <w:r w:rsidRPr="00633A23">
        <w:t>акта</w:t>
      </w:r>
      <w:r w:rsidRPr="00633A23">
        <w:rPr>
          <w:rFonts w:cs="Arial"/>
        </w:rPr>
        <w:t xml:space="preserve">, </w:t>
      </w:r>
      <w:r w:rsidRPr="00633A23">
        <w:t>посвященного</w:t>
      </w:r>
      <w:r w:rsidRPr="00633A23">
        <w:rPr>
          <w:rFonts w:cs="Arial"/>
        </w:rPr>
        <w:t xml:space="preserve"> </w:t>
      </w:r>
      <w:r w:rsidRPr="00633A23">
        <w:t>открытию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 xml:space="preserve">. </w:t>
      </w:r>
      <w:r w:rsidRPr="00633A23">
        <w:t>Полагаю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мало</w:t>
      </w:r>
      <w:r w:rsidRPr="00633A23">
        <w:rPr>
          <w:rFonts w:cs="Arial"/>
        </w:rPr>
        <w:t xml:space="preserve"> </w:t>
      </w:r>
      <w:r w:rsidRPr="00633A23">
        <w:t>осталось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живых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был свидетелем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события</w:t>
      </w:r>
      <w:r w:rsidRPr="00633A23">
        <w:rPr>
          <w:rFonts w:cs="Arial"/>
        </w:rPr>
        <w:t>...</w:t>
      </w:r>
    </w:p>
    <w:p w:rsidR="002D3589" w:rsidRPr="00633A23" w:rsidRDefault="002D3589" w:rsidP="00EB0F88">
      <w:r w:rsidRPr="00633A23">
        <w:rPr>
          <w:rFonts w:cs="Arial"/>
        </w:rPr>
        <w:t>...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следующем</w:t>
      </w:r>
      <w:r w:rsidRPr="00633A23">
        <w:rPr>
          <w:rFonts w:cs="Arial"/>
        </w:rPr>
        <w:t xml:space="preserve"> 1947 </w:t>
      </w:r>
      <w:r w:rsidRPr="00633A23">
        <w:t>году</w:t>
      </w:r>
      <w:r w:rsidRPr="00633A23">
        <w:rPr>
          <w:rFonts w:cs="Arial"/>
        </w:rPr>
        <w:t xml:space="preserve">, </w:t>
      </w:r>
      <w:r w:rsidRPr="00633A23">
        <w:t>сдав</w:t>
      </w:r>
      <w:r w:rsidRPr="00633A23">
        <w:rPr>
          <w:rFonts w:cs="Arial"/>
        </w:rPr>
        <w:t xml:space="preserve"> </w:t>
      </w:r>
      <w:r w:rsidRPr="00633A23">
        <w:t>экзамены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два класса</w:t>
      </w:r>
      <w:r w:rsidRPr="00633A23">
        <w:rPr>
          <w:rFonts w:cs="Arial"/>
        </w:rPr>
        <w:t xml:space="preserve">,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поступил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третий</w:t>
      </w:r>
      <w:r w:rsidRPr="00633A23">
        <w:rPr>
          <w:rFonts w:cs="Arial"/>
        </w:rPr>
        <w:t xml:space="preserve"> </w:t>
      </w:r>
      <w:r w:rsidRPr="00633A23">
        <w:t>класс</w:t>
      </w:r>
      <w:r w:rsidRPr="00633A23">
        <w:rPr>
          <w:rFonts w:cs="Arial"/>
        </w:rPr>
        <w:t xml:space="preserve"> </w:t>
      </w:r>
      <w:r w:rsidRPr="00633A23">
        <w:t>Сем</w:t>
      </w:r>
      <w:r w:rsidRPr="00633A23">
        <w:t>и</w:t>
      </w:r>
      <w:r w:rsidRPr="00633A23">
        <w:t>нарии</w:t>
      </w:r>
      <w:r w:rsidRPr="00633A23">
        <w:rPr>
          <w:rFonts w:cs="Arial"/>
        </w:rPr>
        <w:t xml:space="preserve">, </w:t>
      </w:r>
      <w:r w:rsidRPr="00633A23">
        <w:t>который еще</w:t>
      </w:r>
      <w:r w:rsidRPr="00633A23">
        <w:rPr>
          <w:rFonts w:cs="Arial"/>
        </w:rPr>
        <w:t xml:space="preserve"> </w:t>
      </w:r>
      <w:r w:rsidRPr="00633A23">
        <w:t>носил</w:t>
      </w:r>
      <w:r w:rsidRPr="00633A23">
        <w:rPr>
          <w:rFonts w:cs="Arial"/>
        </w:rPr>
        <w:t xml:space="preserve"> </w:t>
      </w:r>
      <w:r w:rsidRPr="00633A23">
        <w:t>следы</w:t>
      </w:r>
      <w:r w:rsidRPr="00633A23">
        <w:rPr>
          <w:rFonts w:cs="Arial"/>
        </w:rPr>
        <w:t xml:space="preserve"> </w:t>
      </w:r>
      <w:r w:rsidRPr="00633A23">
        <w:t>войны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прямого</w:t>
      </w:r>
      <w:r w:rsidRPr="00633A23">
        <w:rPr>
          <w:rFonts w:cs="Arial"/>
        </w:rPr>
        <w:t xml:space="preserve"> </w:t>
      </w:r>
      <w:r w:rsidRPr="00633A23">
        <w:t>попадания</w:t>
      </w:r>
      <w:r w:rsidRPr="00633A23">
        <w:rPr>
          <w:rFonts w:cs="Arial"/>
        </w:rPr>
        <w:t xml:space="preserve"> </w:t>
      </w:r>
      <w:r w:rsidRPr="00633A23">
        <w:t>авиа</w:t>
      </w:r>
      <w:r w:rsidRPr="00633A23">
        <w:softHyphen/>
        <w:t>бомбы</w:t>
      </w:r>
      <w:r w:rsidRPr="00633A23">
        <w:rPr>
          <w:rFonts w:cs="Arial"/>
        </w:rPr>
        <w:t xml:space="preserve">;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духовный</w:t>
      </w:r>
      <w:r w:rsidRPr="00633A23">
        <w:rPr>
          <w:rFonts w:cs="Arial"/>
        </w:rPr>
        <w:t xml:space="preserve"> </w:t>
      </w:r>
      <w:r w:rsidRPr="00633A23">
        <w:t>подъем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присущ наставникам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студентам</w:t>
      </w:r>
      <w:r w:rsidRPr="00633A23">
        <w:rPr>
          <w:rFonts w:cs="Arial"/>
        </w:rPr>
        <w:t xml:space="preserve">, </w:t>
      </w:r>
      <w:r w:rsidRPr="00633A23">
        <w:t>пережившим</w:t>
      </w:r>
      <w:r w:rsidRPr="00633A23">
        <w:rPr>
          <w:rFonts w:cs="Arial"/>
        </w:rPr>
        <w:t xml:space="preserve"> </w:t>
      </w:r>
      <w:r w:rsidRPr="00633A23">
        <w:t>ужасы</w:t>
      </w:r>
      <w:r w:rsidRPr="00633A23">
        <w:rPr>
          <w:rFonts w:cs="Arial"/>
        </w:rPr>
        <w:t xml:space="preserve"> </w:t>
      </w:r>
      <w:r w:rsidRPr="00633A23">
        <w:t>войны и</w:t>
      </w:r>
      <w:r w:rsidRPr="00633A23">
        <w:rPr>
          <w:rFonts w:cs="Arial"/>
        </w:rPr>
        <w:t xml:space="preserve"> </w:t>
      </w:r>
      <w:r w:rsidRPr="00633A23">
        <w:t>репре</w:t>
      </w:r>
      <w:r w:rsidRPr="00633A23">
        <w:t>с</w:t>
      </w:r>
      <w:r w:rsidRPr="00633A23">
        <w:t>сий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сохранившим</w:t>
      </w:r>
      <w:r w:rsidRPr="00633A23">
        <w:rPr>
          <w:rFonts w:cs="Arial"/>
        </w:rPr>
        <w:t xml:space="preserve"> </w:t>
      </w:r>
      <w:r w:rsidRPr="00633A23">
        <w:t>святую</w:t>
      </w:r>
      <w:r w:rsidRPr="00633A23">
        <w:rPr>
          <w:rFonts w:cs="Arial"/>
        </w:rPr>
        <w:t xml:space="preserve"> </w:t>
      </w:r>
      <w:r w:rsidRPr="00633A23">
        <w:t>православную веру</w:t>
      </w:r>
      <w:r w:rsidRPr="00633A23">
        <w:rPr>
          <w:rFonts w:cs="Arial"/>
        </w:rPr>
        <w:t xml:space="preserve">, </w:t>
      </w:r>
      <w:r w:rsidRPr="00633A23">
        <w:t>давал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 </w:t>
      </w:r>
      <w:r w:rsidRPr="00633A23">
        <w:t>переносить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трудности</w:t>
      </w:r>
      <w:r w:rsidRPr="00633A23">
        <w:rPr>
          <w:rFonts w:cs="Arial"/>
        </w:rPr>
        <w:t xml:space="preserve">. </w:t>
      </w:r>
      <w:r w:rsidRPr="00633A23">
        <w:t>Ощ</w:t>
      </w:r>
      <w:r w:rsidRPr="00633A23">
        <w:t>у</w:t>
      </w:r>
      <w:r w:rsidRPr="00633A23">
        <w:t>ще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сопричастности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подлинному</w:t>
      </w:r>
      <w:r w:rsidRPr="00633A23">
        <w:rPr>
          <w:rFonts w:cs="Arial"/>
        </w:rPr>
        <w:t xml:space="preserve"> </w:t>
      </w:r>
      <w:r w:rsidRPr="00633A23">
        <w:t>чуду</w:t>
      </w:r>
      <w:r w:rsidRPr="00633A23">
        <w:rPr>
          <w:rFonts w:cs="Arial"/>
        </w:rPr>
        <w:t xml:space="preserve"> </w:t>
      </w:r>
      <w:r w:rsidRPr="00633A23">
        <w:t>возрождения церковной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сопровождало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нашего обучения»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Святейший</w:t>
      </w:r>
      <w:r w:rsidRPr="00633A23">
        <w:rPr>
          <w:rFonts w:cs="Arial"/>
        </w:rPr>
        <w:t xml:space="preserve"> </w:t>
      </w:r>
      <w:r w:rsidRPr="00633A23">
        <w:t>Патриарх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глубокой</w:t>
      </w:r>
      <w:r w:rsidRPr="00633A23">
        <w:rPr>
          <w:rFonts w:cs="Arial"/>
        </w:rPr>
        <w:t xml:space="preserve"> </w:t>
      </w:r>
      <w:r w:rsidRPr="00633A23">
        <w:t>благодарностью вспомнил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наставниках</w:t>
      </w:r>
      <w:r w:rsidRPr="00633A23">
        <w:rPr>
          <w:rFonts w:cs="Arial"/>
        </w:rPr>
        <w:t xml:space="preserve">, </w:t>
      </w:r>
      <w:r w:rsidRPr="00633A23">
        <w:t>которым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о</w:t>
      </w:r>
      <w:r w:rsidRPr="00633A23">
        <w:t>велось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тому времени</w:t>
      </w:r>
      <w:r w:rsidRPr="00633A23">
        <w:rPr>
          <w:rFonts w:cs="Arial"/>
        </w:rPr>
        <w:t xml:space="preserve"> </w:t>
      </w:r>
      <w:r w:rsidRPr="00633A23">
        <w:t>засвидетельствовать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верность</w:t>
      </w:r>
      <w:r w:rsidRPr="00633A23">
        <w:rPr>
          <w:rFonts w:cs="Arial"/>
        </w:rPr>
        <w:t xml:space="preserve"> </w:t>
      </w:r>
      <w:r w:rsidRPr="00633A23">
        <w:t>Церкви подвигом</w:t>
      </w:r>
      <w:r w:rsidRPr="00633A23">
        <w:rPr>
          <w:rFonts w:cs="Arial"/>
        </w:rPr>
        <w:t xml:space="preserve"> </w:t>
      </w:r>
      <w:r w:rsidRPr="00633A23">
        <w:t>исповедничества</w:t>
      </w:r>
      <w:r w:rsidRPr="00633A23">
        <w:rPr>
          <w:rFonts w:cs="Arial"/>
        </w:rPr>
        <w:t xml:space="preserve">;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блестящей</w:t>
      </w:r>
      <w:r w:rsidRPr="00633A23">
        <w:rPr>
          <w:rFonts w:cs="Arial"/>
        </w:rPr>
        <w:t xml:space="preserve"> </w:t>
      </w:r>
      <w:r w:rsidRPr="00633A23">
        <w:t>плеяде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фессоров</w:t>
      </w:r>
      <w:r w:rsidRPr="00633A23">
        <w:rPr>
          <w:rFonts w:cs="Arial"/>
        </w:rPr>
        <w:t xml:space="preserve"> </w:t>
      </w:r>
      <w:r w:rsidRPr="00633A23">
        <w:t>старой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, </w:t>
      </w:r>
      <w:r w:rsidRPr="00633A23">
        <w:t>привнесших</w:t>
      </w:r>
      <w:r w:rsidRPr="00633A23">
        <w:rPr>
          <w:rFonts w:cs="Arial"/>
        </w:rPr>
        <w:t xml:space="preserve"> </w:t>
      </w:r>
      <w:r w:rsidRPr="00633A23">
        <w:t>в возрожденную</w:t>
      </w:r>
      <w:r w:rsidRPr="00633A23">
        <w:rPr>
          <w:rFonts w:cs="Arial"/>
        </w:rPr>
        <w:t xml:space="preserve"> </w:t>
      </w:r>
      <w:r w:rsidRPr="00633A23">
        <w:t>Школу</w:t>
      </w:r>
      <w:r w:rsidRPr="00633A23">
        <w:rPr>
          <w:rFonts w:cs="Arial"/>
        </w:rPr>
        <w:t xml:space="preserve"> </w:t>
      </w:r>
      <w:r w:rsidRPr="00633A23">
        <w:t>дореволюционные</w:t>
      </w:r>
      <w:r w:rsidRPr="00633A23">
        <w:rPr>
          <w:rFonts w:cs="Arial"/>
        </w:rPr>
        <w:t xml:space="preserve"> </w:t>
      </w:r>
      <w:r w:rsidRPr="00633A23">
        <w:t>духовные</w:t>
      </w:r>
      <w:r w:rsidRPr="00633A23">
        <w:rPr>
          <w:rFonts w:cs="Arial"/>
        </w:rPr>
        <w:t xml:space="preserve"> </w:t>
      </w:r>
      <w:r w:rsidRPr="00633A23">
        <w:t>и педагогические</w:t>
      </w:r>
      <w:r w:rsidRPr="00633A23">
        <w:rPr>
          <w:rFonts w:cs="Arial"/>
        </w:rPr>
        <w:t xml:space="preserve"> </w:t>
      </w:r>
      <w:r w:rsidRPr="00633A23">
        <w:t>традиции</w:t>
      </w:r>
      <w:r w:rsidRPr="00633A23">
        <w:rPr>
          <w:rFonts w:cs="Arial"/>
        </w:rPr>
        <w:t xml:space="preserve">, </w:t>
      </w:r>
      <w:r w:rsidRPr="00633A23">
        <w:t>создав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самым</w:t>
      </w:r>
      <w:r w:rsidRPr="00633A23">
        <w:rPr>
          <w:rFonts w:cs="Arial"/>
        </w:rPr>
        <w:t xml:space="preserve"> </w:t>
      </w:r>
      <w:r w:rsidRPr="00633A23">
        <w:t>удиви</w:t>
      </w:r>
      <w:r w:rsidRPr="00633A23">
        <w:softHyphen/>
        <w:t>тельную</w:t>
      </w:r>
      <w:r w:rsidRPr="00633A23">
        <w:rPr>
          <w:rFonts w:cs="Arial"/>
        </w:rPr>
        <w:t xml:space="preserve"> </w:t>
      </w:r>
      <w:r w:rsidRPr="00633A23">
        <w:t>атмосферу</w:t>
      </w:r>
      <w:r w:rsidRPr="00633A23">
        <w:rPr>
          <w:rFonts w:cs="Arial"/>
        </w:rPr>
        <w:t xml:space="preserve"> </w:t>
      </w:r>
      <w:r w:rsidRPr="00633A23">
        <w:t>церковно</w:t>
      </w:r>
      <w:r w:rsidRPr="00633A23">
        <w:rPr>
          <w:rFonts w:cs="Arial"/>
        </w:rPr>
        <w:t>-</w:t>
      </w:r>
      <w:r w:rsidRPr="00633A23">
        <w:t>исторической</w:t>
      </w:r>
      <w:r w:rsidRPr="00633A23">
        <w:rPr>
          <w:rFonts w:cs="Arial"/>
        </w:rPr>
        <w:t xml:space="preserve"> </w:t>
      </w:r>
      <w:r w:rsidRPr="00633A23">
        <w:t>преемст</w:t>
      </w:r>
      <w:r w:rsidRPr="00633A23">
        <w:softHyphen/>
        <w:t>венности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 </w:t>
      </w:r>
      <w:r w:rsidRPr="00633A23">
        <w:t>Слове</w:t>
      </w:r>
      <w:r w:rsidRPr="00633A23">
        <w:rPr>
          <w:rFonts w:cs="Arial"/>
        </w:rPr>
        <w:t xml:space="preserve"> </w:t>
      </w:r>
      <w:r w:rsidRPr="00633A23">
        <w:t>первосвятитель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остановился на</w:t>
      </w:r>
      <w:r w:rsidRPr="00633A23">
        <w:rPr>
          <w:rFonts w:cs="Arial"/>
        </w:rPr>
        <w:t xml:space="preserve"> </w:t>
      </w:r>
      <w:r w:rsidRPr="00633A23">
        <w:t>личности</w:t>
      </w:r>
      <w:r w:rsidRPr="00633A23">
        <w:rPr>
          <w:rFonts w:cs="Arial"/>
        </w:rPr>
        <w:t xml:space="preserve"> </w:t>
      </w:r>
      <w:r w:rsidRPr="00633A23">
        <w:t>«замечательного</w:t>
      </w:r>
      <w:r w:rsidRPr="00633A23">
        <w:rPr>
          <w:rFonts w:cs="Arial"/>
        </w:rPr>
        <w:t xml:space="preserve"> </w:t>
      </w:r>
      <w:r w:rsidRPr="00633A23">
        <w:t>церко</w:t>
      </w:r>
      <w:r w:rsidRPr="00633A23">
        <w:t>в</w:t>
      </w:r>
      <w:r w:rsidRPr="00633A23">
        <w:t>ного</w:t>
      </w:r>
      <w:r w:rsidRPr="00633A23">
        <w:rPr>
          <w:rFonts w:cs="Arial"/>
        </w:rPr>
        <w:t xml:space="preserve"> </w:t>
      </w:r>
      <w:r w:rsidRPr="00633A23">
        <w:t>иерарха приснопамятного</w:t>
      </w:r>
      <w:r w:rsidR="000665A8">
        <w:rPr>
          <w:rFonts w:cs="Arial"/>
        </w:rPr>
        <w:t xml:space="preserve"> </w:t>
      </w:r>
      <w:r w:rsidRPr="00633A23">
        <w:t>митрополита</w:t>
      </w:r>
      <w:r w:rsidR="000665A8">
        <w:rPr>
          <w:rFonts w:cs="Arial"/>
        </w:rPr>
        <w:t xml:space="preserve"> </w:t>
      </w:r>
      <w:r w:rsidRPr="00633A23">
        <w:t>Григория</w:t>
      </w:r>
      <w:r w:rsidR="000665A8">
        <w:rPr>
          <w:rFonts w:cs="Arial"/>
        </w:rPr>
        <w:t xml:space="preserve"> </w:t>
      </w:r>
      <w:r w:rsidRPr="00633A23">
        <w:rPr>
          <w:rFonts w:cs="Arial"/>
        </w:rPr>
        <w:t>(</w:t>
      </w:r>
      <w:r w:rsidRPr="00633A23">
        <w:t>Чукова</w:t>
      </w:r>
      <w:r w:rsidRPr="00633A23">
        <w:rPr>
          <w:rFonts w:cs="Arial"/>
        </w:rPr>
        <w:t>)</w:t>
      </w:r>
      <w:r w:rsidRPr="00633A23">
        <w:t>»</w:t>
      </w:r>
      <w:r w:rsidRPr="00633A23">
        <w:rPr>
          <w:rFonts w:cs="Arial"/>
        </w:rPr>
        <w:t>,</w:t>
      </w:r>
      <w:r w:rsidR="00BF262E">
        <w:rPr>
          <w:rFonts w:cs="Arial"/>
        </w:rPr>
        <w:t xml:space="preserve"> </w:t>
      </w:r>
      <w:r w:rsidRPr="00633A23">
        <w:t>употребившего</w:t>
      </w:r>
      <w:r w:rsidRPr="00633A23">
        <w:rPr>
          <w:rFonts w:cs="Arial"/>
        </w:rPr>
        <w:t xml:space="preserve"> </w:t>
      </w:r>
      <w:r w:rsidRPr="00633A23">
        <w:t>поистине</w:t>
      </w:r>
      <w:r w:rsidRPr="00633A23">
        <w:rPr>
          <w:rFonts w:cs="Arial"/>
        </w:rPr>
        <w:t xml:space="preserve"> </w:t>
      </w:r>
      <w:r w:rsidRPr="00633A23">
        <w:t>подвижнические</w:t>
      </w:r>
      <w:r w:rsidRPr="00633A23">
        <w:rPr>
          <w:rFonts w:cs="Arial"/>
        </w:rPr>
        <w:t xml:space="preserve"> </w:t>
      </w:r>
      <w:r w:rsidRPr="00633A23">
        <w:t>усилия</w:t>
      </w:r>
      <w:r w:rsidRPr="00633A23">
        <w:rPr>
          <w:rFonts w:cs="Arial"/>
        </w:rPr>
        <w:t xml:space="preserve"> </w:t>
      </w:r>
      <w:r w:rsidRPr="00633A23">
        <w:t>для возрождения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«Завершив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богословское</w:t>
      </w:r>
      <w:r w:rsidRPr="00633A23">
        <w:rPr>
          <w:rFonts w:cs="Arial"/>
        </w:rPr>
        <w:t xml:space="preserve"> </w:t>
      </w:r>
      <w:r w:rsidRPr="00633A23">
        <w:t>образование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го</w:t>
      </w:r>
      <w:r w:rsidRPr="00633A23">
        <w:softHyphen/>
        <w:t>ворится</w:t>
      </w:r>
      <w:r w:rsidRPr="00633A23">
        <w:rPr>
          <w:rFonts w:cs="Arial"/>
        </w:rPr>
        <w:t xml:space="preserve"> </w:t>
      </w:r>
      <w:r w:rsidRPr="00633A23">
        <w:t>далее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приветствии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</w:t>
      </w:r>
      <w:r w:rsidRPr="00633A23">
        <w:t>е</w:t>
      </w:r>
      <w:r w:rsidRPr="00633A23">
        <w:t>нинградской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ховной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1953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посвятив</w:t>
      </w:r>
      <w:r w:rsidRPr="00633A23">
        <w:rPr>
          <w:rFonts w:cs="Arial"/>
        </w:rPr>
        <w:t xml:space="preserve"> </w:t>
      </w:r>
      <w:r w:rsidRPr="00633A23">
        <w:t>курсовую</w:t>
      </w:r>
      <w:r w:rsidRPr="00633A23">
        <w:rPr>
          <w:rFonts w:cs="Arial"/>
        </w:rPr>
        <w:t xml:space="preserve"> </w:t>
      </w:r>
      <w:r w:rsidRPr="00633A23">
        <w:t>ра</w:t>
      </w:r>
      <w:r w:rsidRPr="00633A23">
        <w:softHyphen/>
        <w:t>боту</w:t>
      </w:r>
      <w:r w:rsidRPr="00633A23">
        <w:rPr>
          <w:rFonts w:cs="Arial"/>
        </w:rPr>
        <w:t xml:space="preserve"> </w:t>
      </w:r>
      <w:r w:rsidRPr="00633A23">
        <w:t>богословскому</w:t>
      </w:r>
      <w:r w:rsidRPr="00633A23">
        <w:rPr>
          <w:rFonts w:cs="Arial"/>
        </w:rPr>
        <w:t xml:space="preserve"> </w:t>
      </w:r>
      <w:r w:rsidRPr="00633A23">
        <w:t>тво</w:t>
      </w:r>
      <w:r w:rsidRPr="00633A23">
        <w:t>р</w:t>
      </w:r>
      <w:r w:rsidRPr="00633A23">
        <w:t>честву</w:t>
      </w:r>
      <w:r w:rsidRPr="00633A23">
        <w:rPr>
          <w:rFonts w:cs="Arial"/>
        </w:rPr>
        <w:t xml:space="preserve"> </w:t>
      </w:r>
      <w:r w:rsidRPr="00633A23">
        <w:t>ректора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школы</w:t>
      </w:r>
      <w:r w:rsidRPr="00633A23">
        <w:rPr>
          <w:rFonts w:cs="Arial"/>
        </w:rPr>
        <w:t xml:space="preserve"> </w:t>
      </w:r>
      <w:r w:rsidRPr="00633A23">
        <w:t>начала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XIX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тителя</w:t>
      </w:r>
      <w:r w:rsidRPr="00633A23">
        <w:rPr>
          <w:rFonts w:cs="Arial"/>
        </w:rPr>
        <w:t xml:space="preserve"> </w:t>
      </w:r>
      <w:r w:rsidRPr="00633A23">
        <w:t>Филарета</w:t>
      </w:r>
      <w:r w:rsidRPr="00633A23">
        <w:rPr>
          <w:rFonts w:cs="Arial"/>
        </w:rPr>
        <w:t xml:space="preserve"> </w:t>
      </w:r>
      <w:r w:rsidRPr="00633A23">
        <w:t>Дроздова</w:t>
      </w:r>
      <w:r w:rsidRPr="00633A23">
        <w:rPr>
          <w:rFonts w:cs="Arial"/>
        </w:rPr>
        <w:t xml:space="preserve">,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подобно</w:t>
      </w:r>
      <w:r w:rsidRPr="00633A23">
        <w:rPr>
          <w:rFonts w:cs="Arial"/>
        </w:rPr>
        <w:t xml:space="preserve"> </w:t>
      </w:r>
      <w:r w:rsidRPr="00633A23">
        <w:t>многим</w:t>
      </w:r>
      <w:r w:rsidRPr="00633A23">
        <w:rPr>
          <w:rFonts w:cs="Arial"/>
        </w:rPr>
        <w:t xml:space="preserve"> </w:t>
      </w:r>
      <w:r w:rsidRPr="00633A23">
        <w:t>моим сокурсникам</w:t>
      </w:r>
      <w:r w:rsidRPr="00633A23">
        <w:rPr>
          <w:rFonts w:cs="Arial"/>
        </w:rPr>
        <w:t xml:space="preserve"> </w:t>
      </w:r>
      <w:r w:rsidRPr="00633A23">
        <w:t>сохранил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душе</w:t>
      </w:r>
      <w:r w:rsidRPr="00633A23">
        <w:rPr>
          <w:rFonts w:cs="Arial"/>
        </w:rPr>
        <w:t xml:space="preserve"> </w:t>
      </w:r>
      <w:r w:rsidRPr="00633A23">
        <w:t>благодарную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о восп</w:t>
      </w:r>
      <w:r w:rsidRPr="00633A23">
        <w:t>и</w:t>
      </w:r>
      <w:r w:rsidRPr="00633A23">
        <w:t>тавшей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 </w:t>
      </w:r>
      <w:r w:rsidRPr="00633A23">
        <w:t>альма</w:t>
      </w:r>
      <w:r w:rsidRPr="00633A23">
        <w:rPr>
          <w:rFonts w:cs="Arial"/>
        </w:rPr>
        <w:t xml:space="preserve"> </w:t>
      </w:r>
      <w:r w:rsidRPr="00633A23">
        <w:t>матер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Впоследствии</w:t>
      </w:r>
      <w:r w:rsidRPr="00633A23">
        <w:rPr>
          <w:rFonts w:cs="Arial"/>
        </w:rPr>
        <w:t xml:space="preserve">, </w:t>
      </w:r>
      <w:r w:rsidRPr="00633A23">
        <w:t>принимая</w:t>
      </w:r>
      <w:r w:rsidRPr="00633A23">
        <w:rPr>
          <w:rFonts w:cs="Arial"/>
        </w:rPr>
        <w:t xml:space="preserve"> </w:t>
      </w:r>
      <w:r w:rsidRPr="00633A23">
        <w:t>долгие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участие</w:t>
      </w:r>
      <w:r w:rsidRPr="00633A23">
        <w:rPr>
          <w:rFonts w:cs="Arial"/>
        </w:rPr>
        <w:t xml:space="preserve"> </w:t>
      </w:r>
      <w:r w:rsidRPr="00633A23">
        <w:t>в развитии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образования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сту</w:t>
      </w:r>
      <w:r w:rsidRPr="00633A23">
        <w:rPr>
          <w:rFonts w:cs="Arial"/>
        </w:rPr>
        <w:t xml:space="preserve"> </w:t>
      </w:r>
      <w:r w:rsidRPr="00633A23">
        <w:t>Председа</w:t>
      </w:r>
      <w:r w:rsidRPr="00633A23">
        <w:softHyphen/>
        <w:t>теля</w:t>
      </w:r>
      <w:r w:rsidRPr="00633A23">
        <w:rPr>
          <w:rFonts w:cs="Arial"/>
        </w:rPr>
        <w:t xml:space="preserve"> </w:t>
      </w:r>
      <w:r w:rsidRPr="00633A23">
        <w:t>Учебного</w:t>
      </w:r>
      <w:r w:rsidRPr="00633A23">
        <w:rPr>
          <w:rFonts w:cs="Arial"/>
        </w:rPr>
        <w:t xml:space="preserve"> </w:t>
      </w:r>
      <w:r w:rsidRPr="00633A23">
        <w:t>Комитета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возглавляя</w:t>
      </w:r>
      <w:r w:rsidRPr="00633A23">
        <w:rPr>
          <w:rFonts w:cs="Arial"/>
        </w:rPr>
        <w:t xml:space="preserve"> </w:t>
      </w:r>
      <w:r w:rsidRPr="00633A23">
        <w:t>четыре</w:t>
      </w:r>
      <w:r w:rsidRPr="00633A23">
        <w:rPr>
          <w:rFonts w:cs="Arial"/>
        </w:rPr>
        <w:t xml:space="preserve"> </w:t>
      </w:r>
      <w:r w:rsidRPr="00633A23">
        <w:t>года Санкт</w:t>
      </w:r>
      <w:r w:rsidRPr="00633A23">
        <w:rPr>
          <w:rFonts w:cs="Arial"/>
        </w:rPr>
        <w:t>-</w:t>
      </w:r>
      <w:r w:rsidRPr="00633A23">
        <w:t>Петербургскую</w:t>
      </w:r>
      <w:r w:rsidRPr="00633A23">
        <w:rPr>
          <w:rFonts w:cs="Arial"/>
        </w:rPr>
        <w:t xml:space="preserve"> </w:t>
      </w:r>
      <w:r w:rsidRPr="00633A23">
        <w:t>митр</w:t>
      </w:r>
      <w:r w:rsidRPr="00633A23">
        <w:t>о</w:t>
      </w:r>
      <w:r w:rsidRPr="00633A23">
        <w:t>полию</w:t>
      </w:r>
      <w:r w:rsidRPr="00633A23">
        <w:rPr>
          <w:rFonts w:cs="Arial"/>
        </w:rPr>
        <w:t xml:space="preserve">,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меру</w:t>
      </w:r>
      <w:r w:rsidRPr="00633A23">
        <w:rPr>
          <w:rFonts w:cs="Arial"/>
        </w:rPr>
        <w:t xml:space="preserve"> </w:t>
      </w:r>
      <w:r w:rsidRPr="00633A23">
        <w:t>отпущен</w:t>
      </w:r>
      <w:r w:rsidRPr="00633A23">
        <w:softHyphen/>
        <w:t>ных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Господом</w:t>
      </w:r>
      <w:r w:rsidRPr="00633A23">
        <w:rPr>
          <w:rFonts w:cs="Arial"/>
        </w:rPr>
        <w:t xml:space="preserve"> </w:t>
      </w:r>
      <w:r w:rsidRPr="00633A23">
        <w:t>сил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возможностей</w:t>
      </w:r>
      <w:r w:rsidRPr="00633A23">
        <w:rPr>
          <w:rFonts w:cs="Arial"/>
        </w:rPr>
        <w:t xml:space="preserve"> </w:t>
      </w:r>
      <w:r w:rsidRPr="00633A23">
        <w:t>стремился поддержатаь</w:t>
      </w:r>
      <w:r w:rsidRPr="00633A23">
        <w:rPr>
          <w:rFonts w:cs="Arial"/>
        </w:rPr>
        <w:t xml:space="preserve"> </w:t>
      </w:r>
      <w:r w:rsidRPr="00633A23">
        <w:t>восп</w:t>
      </w:r>
      <w:r w:rsidRPr="00633A23">
        <w:t>и</w:t>
      </w:r>
      <w:r w:rsidRPr="00633A23">
        <w:t>тавшую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пастыря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сфор</w:t>
      </w:r>
      <w:r w:rsidRPr="00633A23">
        <w:softHyphen/>
        <w:t>мировавшую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богословском</w:t>
      </w:r>
      <w:r w:rsidRPr="00633A23">
        <w:rPr>
          <w:rFonts w:cs="Arial"/>
        </w:rPr>
        <w:t xml:space="preserve"> </w:t>
      </w:r>
      <w:r w:rsidRPr="00633A23">
        <w:t>отношении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Петербургскую</w:t>
      </w:r>
      <w:r w:rsidRPr="00633A23">
        <w:rPr>
          <w:rFonts w:cs="Arial"/>
        </w:rPr>
        <w:t xml:space="preserve"> </w:t>
      </w:r>
      <w:r w:rsidRPr="00633A23">
        <w:t>Духовную</w:t>
      </w:r>
      <w:r w:rsidRPr="00633A23">
        <w:rPr>
          <w:rFonts w:cs="Arial"/>
        </w:rPr>
        <w:t xml:space="preserve"> </w:t>
      </w:r>
      <w:r w:rsidRPr="00633A23">
        <w:t>школу»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Святейший</w:t>
      </w:r>
      <w:r w:rsidRPr="00633A23">
        <w:rPr>
          <w:rFonts w:cs="Arial"/>
        </w:rPr>
        <w:t xml:space="preserve"> </w:t>
      </w:r>
      <w:r w:rsidRPr="00633A23">
        <w:t>Патриарх</w:t>
      </w:r>
      <w:r w:rsidRPr="00633A23">
        <w:rPr>
          <w:rFonts w:cs="Arial"/>
        </w:rPr>
        <w:t xml:space="preserve"> </w:t>
      </w:r>
      <w:r w:rsidRPr="00633A23">
        <w:t>отметил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сегодня</w:t>
      </w:r>
      <w:r w:rsidRPr="00633A23">
        <w:rPr>
          <w:rFonts w:cs="Arial"/>
        </w:rPr>
        <w:t xml:space="preserve"> </w:t>
      </w:r>
      <w:r w:rsidRPr="00633A23">
        <w:t>не только</w:t>
      </w:r>
      <w:r w:rsidRPr="00633A23">
        <w:rPr>
          <w:rFonts w:cs="Arial"/>
        </w:rPr>
        <w:t xml:space="preserve"> </w:t>
      </w:r>
      <w:r w:rsidRPr="00633A23">
        <w:t>православные</w:t>
      </w:r>
      <w:r w:rsidRPr="00633A23">
        <w:rPr>
          <w:rFonts w:cs="Arial"/>
        </w:rPr>
        <w:t xml:space="preserve"> </w:t>
      </w:r>
      <w:r w:rsidRPr="00633A23">
        <w:t>христиане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общество ожидает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пастырей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деятельного</w:t>
      </w:r>
      <w:r w:rsidRPr="00633A23">
        <w:rPr>
          <w:rFonts w:cs="Arial"/>
        </w:rPr>
        <w:t xml:space="preserve"> </w:t>
      </w:r>
      <w:r w:rsidRPr="00633A23">
        <w:t>участия</w:t>
      </w:r>
      <w:r w:rsidRPr="00633A23">
        <w:rPr>
          <w:rFonts w:cs="Arial"/>
        </w:rPr>
        <w:t xml:space="preserve"> </w:t>
      </w:r>
      <w:r w:rsidRPr="00633A23">
        <w:t>в историческом</w:t>
      </w:r>
      <w:r w:rsidRPr="00633A23">
        <w:rPr>
          <w:rFonts w:cs="Arial"/>
        </w:rPr>
        <w:t xml:space="preserve"> </w:t>
      </w:r>
      <w:r w:rsidRPr="00633A23">
        <w:t>возрождении</w:t>
      </w:r>
      <w:r w:rsidRPr="00633A23">
        <w:rPr>
          <w:rFonts w:cs="Arial"/>
        </w:rPr>
        <w:t xml:space="preserve"> </w:t>
      </w:r>
      <w:r w:rsidRPr="00633A23">
        <w:t>Ро</w:t>
      </w:r>
      <w:r w:rsidRPr="00633A23">
        <w:t>с</w:t>
      </w:r>
      <w:r w:rsidRPr="00633A23">
        <w:t>сии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«Церковная</w:t>
      </w:r>
      <w:r w:rsidRPr="00633A23">
        <w:rPr>
          <w:rFonts w:cs="Arial"/>
        </w:rPr>
        <w:t xml:space="preserve"> </w:t>
      </w:r>
      <w:r w:rsidRPr="00633A23">
        <w:t>благотворительность</w:t>
      </w:r>
      <w:r w:rsidRPr="00633A23">
        <w:rPr>
          <w:rFonts w:cs="Arial"/>
        </w:rPr>
        <w:t xml:space="preserve">, </w:t>
      </w:r>
      <w:r w:rsidRPr="00633A23">
        <w:t>социальное</w:t>
      </w:r>
      <w:r w:rsidRPr="00633A23">
        <w:rPr>
          <w:rFonts w:cs="Arial"/>
        </w:rPr>
        <w:t xml:space="preserve"> </w:t>
      </w:r>
      <w:r w:rsidRPr="00633A23">
        <w:t>и миссионерское</w:t>
      </w:r>
      <w:r w:rsidRPr="00633A23">
        <w:rPr>
          <w:rFonts w:cs="Arial"/>
        </w:rPr>
        <w:t xml:space="preserve"> </w:t>
      </w:r>
      <w:r w:rsidRPr="00633A23">
        <w:t>служение</w:t>
      </w:r>
      <w:r w:rsidRPr="00633A23">
        <w:rPr>
          <w:rFonts w:cs="Arial"/>
        </w:rPr>
        <w:t xml:space="preserve">, </w:t>
      </w:r>
      <w:r w:rsidRPr="00633A23">
        <w:t>религиозное</w:t>
      </w:r>
      <w:r w:rsidRPr="00633A23">
        <w:rPr>
          <w:rFonts w:cs="Arial"/>
        </w:rPr>
        <w:t xml:space="preserve"> </w:t>
      </w:r>
      <w:r w:rsidRPr="00633A23">
        <w:t>образование</w:t>
      </w:r>
      <w:r w:rsidRPr="00633A23">
        <w:rPr>
          <w:rFonts w:cs="Arial"/>
        </w:rPr>
        <w:t xml:space="preserve"> </w:t>
      </w:r>
      <w:r w:rsidRPr="00633A23">
        <w:t>и катехизация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таковы</w:t>
      </w:r>
      <w:r w:rsidRPr="00633A23">
        <w:rPr>
          <w:rFonts w:cs="Arial"/>
        </w:rPr>
        <w:t xml:space="preserve"> </w:t>
      </w:r>
      <w:r w:rsidRPr="00633A23">
        <w:t>сферы</w:t>
      </w:r>
      <w:r w:rsidRPr="00633A23">
        <w:rPr>
          <w:rFonts w:cs="Arial"/>
        </w:rPr>
        <w:t xml:space="preserve"> </w:t>
      </w:r>
      <w:r w:rsidRPr="00633A23">
        <w:t>церковной</w:t>
      </w:r>
      <w:r w:rsidRPr="00633A23">
        <w:rPr>
          <w:rFonts w:cs="Arial"/>
        </w:rPr>
        <w:t xml:space="preserve"> </w:t>
      </w:r>
      <w:r w:rsidRPr="00633A23">
        <w:t>деятельно</w:t>
      </w:r>
      <w:r w:rsidRPr="00633A23">
        <w:softHyphen/>
        <w:t>сти</w:t>
      </w:r>
      <w:r w:rsidRPr="00633A23">
        <w:rPr>
          <w:rFonts w:cs="Arial"/>
        </w:rPr>
        <w:t xml:space="preserve">, </w:t>
      </w:r>
      <w:r w:rsidRPr="00633A23">
        <w:t>основы</w:t>
      </w:r>
      <w:r w:rsidRPr="00633A23">
        <w:rPr>
          <w:rFonts w:cs="Arial"/>
        </w:rPr>
        <w:t xml:space="preserve"> </w:t>
      </w:r>
      <w:r w:rsidRPr="00633A23">
        <w:t>понимания</w:t>
      </w:r>
      <w:r w:rsidRPr="00633A23">
        <w:rPr>
          <w:rFonts w:cs="Arial"/>
        </w:rPr>
        <w:t xml:space="preserve"> </w:t>
      </w:r>
      <w:r w:rsidRPr="00633A23">
        <w:t>кот</w:t>
      </w:r>
      <w:r w:rsidRPr="00633A23">
        <w:t>о</w:t>
      </w:r>
      <w:r w:rsidRPr="00633A23">
        <w:lastRenderedPageBreak/>
        <w:t>рых</w:t>
      </w:r>
      <w:r w:rsidRPr="00633A23">
        <w:rPr>
          <w:rFonts w:cs="Arial"/>
        </w:rPr>
        <w:t xml:space="preserve"> </w:t>
      </w:r>
      <w:r w:rsidRPr="00633A23">
        <w:t>дожны</w:t>
      </w:r>
      <w:r w:rsidRPr="00633A23">
        <w:rPr>
          <w:rFonts w:cs="Arial"/>
        </w:rPr>
        <w:t xml:space="preserve"> </w:t>
      </w:r>
      <w:r w:rsidRPr="00633A23">
        <w:t>закладываться в</w:t>
      </w:r>
      <w:r w:rsidRPr="00633A23">
        <w:rPr>
          <w:rFonts w:cs="Arial"/>
        </w:rPr>
        <w:t xml:space="preserve"> </w:t>
      </w:r>
      <w:r w:rsidRPr="00633A23">
        <w:t>умы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сердца</w:t>
      </w:r>
      <w:r w:rsidRPr="00633A23">
        <w:rPr>
          <w:rFonts w:cs="Arial"/>
        </w:rPr>
        <w:t xml:space="preserve"> </w:t>
      </w:r>
      <w:r w:rsidRPr="00633A23">
        <w:t>будущих</w:t>
      </w:r>
      <w:r w:rsidRPr="00633A23">
        <w:rPr>
          <w:rFonts w:cs="Arial"/>
        </w:rPr>
        <w:t xml:space="preserve"> </w:t>
      </w:r>
      <w:r w:rsidRPr="00633A23">
        <w:t>пастырей</w:t>
      </w:r>
      <w:r w:rsidRPr="00633A23">
        <w:rPr>
          <w:rFonts w:cs="Arial"/>
        </w:rPr>
        <w:t xml:space="preserve"> </w:t>
      </w:r>
      <w:r w:rsidRPr="00633A23">
        <w:t>православно</w:t>
      </w:r>
      <w:r w:rsidRPr="00633A23">
        <w:rPr>
          <w:rFonts w:cs="Arial"/>
        </w:rPr>
        <w:t>-</w:t>
      </w:r>
      <w:r w:rsidRPr="00633A23">
        <w:t>богословской</w:t>
      </w:r>
      <w:r w:rsidRPr="00633A23">
        <w:rPr>
          <w:rFonts w:cs="Arial"/>
        </w:rPr>
        <w:t xml:space="preserve"> </w:t>
      </w:r>
      <w:r w:rsidRPr="00633A23">
        <w:t>шк</w:t>
      </w:r>
      <w:r w:rsidRPr="00633A23">
        <w:t>о</w:t>
      </w:r>
      <w:r w:rsidRPr="00633A23">
        <w:t>лой»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Первосвятитель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передал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дар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ховным</w:t>
      </w:r>
      <w:r w:rsidRPr="00633A23">
        <w:rPr>
          <w:rFonts w:cs="Arial"/>
        </w:rPr>
        <w:t xml:space="preserve"> </w:t>
      </w:r>
      <w:r w:rsidRPr="00633A23">
        <w:t>школам</w:t>
      </w:r>
      <w:r w:rsidRPr="00633A23">
        <w:rPr>
          <w:rFonts w:cs="Arial"/>
        </w:rPr>
        <w:t xml:space="preserve"> </w:t>
      </w:r>
      <w:r w:rsidRPr="00633A23">
        <w:t>служебные</w:t>
      </w:r>
      <w:r w:rsidRPr="00633A23">
        <w:rPr>
          <w:rFonts w:cs="Arial"/>
        </w:rPr>
        <w:t xml:space="preserve"> </w:t>
      </w:r>
      <w:r w:rsidRPr="00633A23">
        <w:t>сосуды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надписью</w:t>
      </w:r>
      <w:r w:rsidRPr="00633A23">
        <w:rPr>
          <w:rFonts w:cs="Arial"/>
        </w:rPr>
        <w:t xml:space="preserve">: </w:t>
      </w:r>
      <w:r w:rsidRPr="00633A23">
        <w:t>«</w:t>
      </w:r>
      <w:r w:rsidRPr="00633A23">
        <w:rPr>
          <w:rFonts w:cs="Arial"/>
        </w:rPr>
        <w:t>...</w:t>
      </w:r>
      <w:r w:rsidRPr="00633A23">
        <w:t>от благодарного</w:t>
      </w:r>
      <w:r w:rsidRPr="00633A23">
        <w:rPr>
          <w:rFonts w:cs="Arial"/>
        </w:rPr>
        <w:t xml:space="preserve"> </w:t>
      </w:r>
      <w:r w:rsidRPr="00633A23">
        <w:t>воспитанника»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академического</w:t>
      </w:r>
      <w:r w:rsidRPr="00633A23">
        <w:rPr>
          <w:rFonts w:cs="Arial"/>
        </w:rPr>
        <w:t xml:space="preserve"> </w:t>
      </w:r>
      <w:r w:rsidRPr="00633A23">
        <w:t>хра</w:t>
      </w:r>
      <w:r w:rsidRPr="00633A23">
        <w:softHyphen/>
        <w:t>ма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Богослова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 Владимир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 </w:t>
      </w:r>
      <w:r w:rsidRPr="00633A23">
        <w:t>слове</w:t>
      </w:r>
      <w:r w:rsidRPr="00633A23">
        <w:rPr>
          <w:rFonts w:cs="Arial"/>
        </w:rPr>
        <w:t xml:space="preserve"> </w:t>
      </w:r>
      <w:r w:rsidRPr="00633A23">
        <w:t>особо</w:t>
      </w:r>
      <w:r w:rsidRPr="00633A23">
        <w:rPr>
          <w:rFonts w:cs="Arial"/>
        </w:rPr>
        <w:t xml:space="preserve"> </w:t>
      </w:r>
      <w:r w:rsidRPr="00633A23">
        <w:t>отметил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Епар</w:t>
      </w:r>
      <w:r w:rsidRPr="00633A23">
        <w:softHyphen/>
        <w:t>хии</w:t>
      </w:r>
      <w:r w:rsidRPr="00633A23">
        <w:rPr>
          <w:rFonts w:cs="Arial"/>
        </w:rPr>
        <w:t xml:space="preserve"> </w:t>
      </w:r>
      <w:r w:rsidRPr="00633A23">
        <w:t>осталось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приходов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имеющих</w:t>
      </w:r>
      <w:r w:rsidRPr="00633A23">
        <w:rPr>
          <w:rFonts w:cs="Arial"/>
        </w:rPr>
        <w:t xml:space="preserve"> </w:t>
      </w:r>
      <w:r w:rsidRPr="00633A23">
        <w:t>посто</w:t>
      </w:r>
      <w:r w:rsidRPr="00633A23">
        <w:softHyphen/>
        <w:t>янного</w:t>
      </w:r>
      <w:r w:rsidRPr="00633A23">
        <w:rPr>
          <w:rFonts w:cs="Arial"/>
        </w:rPr>
        <w:t xml:space="preserve"> </w:t>
      </w:r>
      <w:r w:rsidRPr="00633A23">
        <w:t>пастырского</w:t>
      </w:r>
      <w:r w:rsidRPr="00633A23">
        <w:rPr>
          <w:rFonts w:cs="Arial"/>
        </w:rPr>
        <w:t xml:space="preserve"> </w:t>
      </w:r>
      <w:r w:rsidRPr="00633A23">
        <w:t>окормл</w:t>
      </w:r>
      <w:r w:rsidRPr="00633A23">
        <w:t>е</w:t>
      </w:r>
      <w:r w:rsidRPr="00633A23">
        <w:t>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пожелал</w:t>
      </w:r>
      <w:r w:rsidRPr="00633A23">
        <w:rPr>
          <w:rFonts w:cs="Arial"/>
        </w:rPr>
        <w:t xml:space="preserve"> </w:t>
      </w:r>
      <w:r w:rsidRPr="00633A23">
        <w:t>студентам успехов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будущей</w:t>
      </w:r>
      <w:r w:rsidRPr="00633A23">
        <w:rPr>
          <w:rFonts w:cs="Arial"/>
        </w:rPr>
        <w:t xml:space="preserve"> </w:t>
      </w:r>
      <w:r w:rsidRPr="00633A23">
        <w:t>деятельности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приветствий</w:t>
      </w:r>
      <w:r w:rsidRPr="00633A23">
        <w:rPr>
          <w:rFonts w:cs="Arial"/>
        </w:rPr>
        <w:t xml:space="preserve"> </w:t>
      </w:r>
      <w:r w:rsidRPr="00633A23">
        <w:t>почетных</w:t>
      </w:r>
      <w:r w:rsidRPr="00633A23">
        <w:rPr>
          <w:rFonts w:cs="Arial"/>
        </w:rPr>
        <w:t xml:space="preserve"> </w:t>
      </w:r>
      <w:r w:rsidRPr="00633A23">
        <w:t>гостей</w:t>
      </w:r>
      <w:r w:rsidRPr="00633A23">
        <w:rPr>
          <w:rFonts w:cs="Arial"/>
        </w:rPr>
        <w:t xml:space="preserve"> </w:t>
      </w:r>
      <w:r w:rsidRPr="00633A23">
        <w:t>юбилейная конференция</w:t>
      </w:r>
      <w:r w:rsidRPr="00633A23">
        <w:rPr>
          <w:rFonts w:cs="Arial"/>
        </w:rPr>
        <w:t xml:space="preserve"> </w:t>
      </w:r>
      <w:r w:rsidRPr="00633A23">
        <w:t>началась</w:t>
      </w:r>
      <w:r w:rsidRPr="00633A23">
        <w:rPr>
          <w:rFonts w:cs="Arial"/>
        </w:rPr>
        <w:t xml:space="preserve"> </w:t>
      </w:r>
      <w:r w:rsidRPr="00633A23">
        <w:t>докладом</w:t>
      </w:r>
      <w:r w:rsidRPr="00633A23">
        <w:rPr>
          <w:rFonts w:cs="Arial"/>
        </w:rPr>
        <w:t xml:space="preserve"> </w:t>
      </w:r>
      <w:r w:rsidRPr="00633A23">
        <w:t>проре</w:t>
      </w:r>
      <w:r w:rsidRPr="00633A23">
        <w:t>к</w:t>
      </w:r>
      <w:r w:rsidRPr="00633A23">
        <w:t>тора</w:t>
      </w:r>
      <w:r w:rsidRPr="00633A23">
        <w:rPr>
          <w:rFonts w:cs="Arial"/>
        </w:rPr>
        <w:t xml:space="preserve"> </w:t>
      </w:r>
      <w:r w:rsidRPr="00633A23">
        <w:t>Духов</w:t>
      </w:r>
      <w:r w:rsidRPr="00633A23">
        <w:softHyphen/>
        <w:t>ной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профессора</w:t>
      </w:r>
      <w:r w:rsidRPr="00633A23">
        <w:rPr>
          <w:rFonts w:cs="Arial"/>
        </w:rPr>
        <w:t xml:space="preserve"> </w:t>
      </w:r>
      <w:r w:rsidRPr="00633A23">
        <w:t>протоиерея</w:t>
      </w:r>
      <w:r w:rsidRPr="00633A23">
        <w:rPr>
          <w:rFonts w:cs="Arial"/>
        </w:rPr>
        <w:t xml:space="preserve"> </w:t>
      </w:r>
      <w:r w:rsidRPr="00633A23">
        <w:t>Василия</w:t>
      </w:r>
      <w:r w:rsidRPr="00633A23">
        <w:rPr>
          <w:rFonts w:cs="Arial"/>
        </w:rPr>
        <w:t xml:space="preserve"> </w:t>
      </w:r>
      <w:r w:rsidRPr="00633A23">
        <w:t>Стойкова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истории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</w:t>
      </w:r>
      <w:r w:rsidRPr="00633A23">
        <w:rPr>
          <w:rFonts w:cs="Arial"/>
        </w:rPr>
        <w:t xml:space="preserve"> </w:t>
      </w:r>
      <w:r w:rsidRPr="00633A23">
        <w:t>подготовке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реорганизации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 xml:space="preserve"> </w:t>
      </w:r>
      <w:r w:rsidRPr="00633A23">
        <w:t>Рус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рассказал</w:t>
      </w:r>
      <w:r w:rsidRPr="00633A23">
        <w:rPr>
          <w:rFonts w:cs="Arial"/>
        </w:rPr>
        <w:t xml:space="preserve"> </w:t>
      </w:r>
      <w:r w:rsidRPr="00633A23">
        <w:t>Председатель Учебного</w:t>
      </w:r>
      <w:r w:rsidRPr="00633A23">
        <w:rPr>
          <w:rFonts w:cs="Arial"/>
        </w:rPr>
        <w:t xml:space="preserve"> </w:t>
      </w:r>
      <w:r w:rsidRPr="00633A23">
        <w:t>Комитета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Священном</w:t>
      </w:r>
      <w:r w:rsidRPr="00633A23">
        <w:rPr>
          <w:rFonts w:cs="Arial"/>
        </w:rPr>
        <w:t xml:space="preserve"> </w:t>
      </w:r>
      <w:r w:rsidRPr="00633A23">
        <w:t>Синоде</w:t>
      </w:r>
      <w:r w:rsidRPr="00633A23">
        <w:rPr>
          <w:rFonts w:cs="Arial"/>
        </w:rPr>
        <w:t xml:space="preserve"> </w:t>
      </w:r>
      <w:r w:rsidRPr="00633A23">
        <w:t>епископ Верейский</w:t>
      </w:r>
      <w:r w:rsidRPr="00633A23">
        <w:rPr>
          <w:rFonts w:cs="Arial"/>
        </w:rPr>
        <w:t xml:space="preserve"> </w:t>
      </w:r>
      <w:r w:rsidRPr="00633A23">
        <w:t>Евгений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конференции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принял</w:t>
      </w:r>
      <w:r w:rsidRPr="00633A23">
        <w:rPr>
          <w:rFonts w:cs="Arial"/>
        </w:rPr>
        <w:t xml:space="preserve"> </w:t>
      </w:r>
      <w:r w:rsidRPr="00633A23">
        <w:t>участие</w:t>
      </w:r>
      <w:r w:rsidRPr="00633A23">
        <w:rPr>
          <w:rFonts w:cs="Arial"/>
        </w:rPr>
        <w:t xml:space="preserve"> </w:t>
      </w:r>
      <w:r w:rsidRPr="00633A23">
        <w:t>ряд</w:t>
      </w:r>
      <w:r w:rsidRPr="00633A23">
        <w:rPr>
          <w:rFonts w:cs="Arial"/>
        </w:rPr>
        <w:t xml:space="preserve"> </w:t>
      </w:r>
      <w:r w:rsidRPr="00633A23">
        <w:t>клириков 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е</w:t>
      </w:r>
      <w:r w:rsidRPr="00633A23">
        <w:t>подавателей</w:t>
      </w:r>
      <w:r w:rsidRPr="00633A23">
        <w:rPr>
          <w:rFonts w:cs="Arial"/>
        </w:rPr>
        <w:t xml:space="preserve"> </w:t>
      </w:r>
      <w:r w:rsidRPr="00633A23">
        <w:t>Духов</w:t>
      </w:r>
      <w:r w:rsidRPr="00633A23">
        <w:softHyphen/>
        <w:t>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От</w:t>
      </w:r>
      <w:r w:rsidRPr="00633A23">
        <w:rPr>
          <w:rFonts w:cs="Arial"/>
        </w:rPr>
        <w:t xml:space="preserve"> </w:t>
      </w:r>
      <w:r w:rsidRPr="00633A23">
        <w:t>«православного</w:t>
      </w:r>
      <w:r w:rsidRPr="00633A23">
        <w:rPr>
          <w:rFonts w:cs="Arial"/>
        </w:rPr>
        <w:t xml:space="preserve"> </w:t>
      </w:r>
      <w:r w:rsidRPr="00633A23">
        <w:t>института</w:t>
      </w:r>
      <w:r w:rsidRPr="00633A23">
        <w:rPr>
          <w:rFonts w:cs="Arial"/>
        </w:rPr>
        <w:t xml:space="preserve"> </w:t>
      </w:r>
      <w:r w:rsidRPr="00633A23">
        <w:t>миссиологии</w:t>
      </w:r>
      <w:r w:rsidRPr="00633A23">
        <w:rPr>
          <w:rFonts w:cs="Arial"/>
        </w:rPr>
        <w:t xml:space="preserve">, </w:t>
      </w:r>
      <w:r w:rsidRPr="00633A23">
        <w:t>экуме</w:t>
      </w:r>
      <w:r w:rsidRPr="00633A23">
        <w:softHyphen/>
        <w:t>низма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новых</w:t>
      </w:r>
      <w:r w:rsidRPr="00633A23">
        <w:rPr>
          <w:rFonts w:cs="Arial"/>
        </w:rPr>
        <w:t xml:space="preserve"> </w:t>
      </w:r>
      <w:r w:rsidRPr="00633A23">
        <w:t>религиозных</w:t>
      </w:r>
      <w:r w:rsidRPr="00633A23">
        <w:rPr>
          <w:rFonts w:cs="Arial"/>
        </w:rPr>
        <w:t xml:space="preserve"> </w:t>
      </w:r>
      <w:r w:rsidRPr="00633A23">
        <w:t>движ</w:t>
      </w:r>
      <w:r w:rsidRPr="00633A23">
        <w:t>е</w:t>
      </w:r>
      <w:r w:rsidRPr="00633A23">
        <w:t>ний»</w:t>
      </w:r>
      <w:r w:rsidRPr="00633A23">
        <w:rPr>
          <w:rFonts w:cs="Arial"/>
        </w:rPr>
        <w:t xml:space="preserve"> (</w:t>
      </w:r>
      <w:r w:rsidRPr="00633A23">
        <w:t>ПИМЭН</w:t>
      </w:r>
      <w:r w:rsidRPr="00633A23">
        <w:rPr>
          <w:rFonts w:cs="Arial"/>
        </w:rPr>
        <w:t xml:space="preserve">) </w:t>
      </w:r>
      <w:r w:rsidRPr="00633A23">
        <w:t>вы</w:t>
      </w:r>
      <w:r w:rsidRPr="00633A23">
        <w:softHyphen/>
        <w:t>ступил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директор</w:t>
      </w:r>
      <w:r w:rsidRPr="00633A23">
        <w:rPr>
          <w:rFonts w:cs="Arial"/>
        </w:rPr>
        <w:t xml:space="preserve">,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Федоров</w:t>
      </w:r>
      <w:r w:rsidRPr="00633A23">
        <w:rPr>
          <w:rFonts w:cs="Arial"/>
        </w:rPr>
        <w:t xml:space="preserve">, </w:t>
      </w:r>
      <w:r w:rsidRPr="00633A23">
        <w:t>не только</w:t>
      </w:r>
      <w:r w:rsidRPr="00633A23">
        <w:rPr>
          <w:rFonts w:cs="Arial"/>
        </w:rPr>
        <w:t xml:space="preserve"> </w:t>
      </w:r>
      <w:r w:rsidRPr="00633A23">
        <w:t>призвавший</w:t>
      </w:r>
      <w:r w:rsidRPr="00633A23">
        <w:rPr>
          <w:rFonts w:cs="Arial"/>
        </w:rPr>
        <w:t xml:space="preserve"> </w:t>
      </w:r>
      <w:r w:rsidRPr="00633A23">
        <w:t>«к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лее</w:t>
      </w:r>
      <w:r w:rsidRPr="00633A23">
        <w:rPr>
          <w:rFonts w:cs="Arial"/>
        </w:rPr>
        <w:t xml:space="preserve"> </w:t>
      </w:r>
      <w:r w:rsidRPr="00633A23">
        <w:t>тесному</w:t>
      </w:r>
      <w:r w:rsidRPr="00633A23">
        <w:rPr>
          <w:rFonts w:cs="Arial"/>
        </w:rPr>
        <w:t xml:space="preserve"> </w:t>
      </w:r>
      <w:r w:rsidRPr="00633A23">
        <w:t>сотрудничеству</w:t>
      </w:r>
      <w:r w:rsidRPr="00633A23">
        <w:rPr>
          <w:rFonts w:cs="Arial"/>
        </w:rPr>
        <w:t xml:space="preserve"> </w:t>
      </w:r>
      <w:r w:rsidRPr="00633A23">
        <w:t>с иными</w:t>
      </w:r>
      <w:r w:rsidRPr="00633A23">
        <w:rPr>
          <w:rFonts w:cs="Arial"/>
        </w:rPr>
        <w:t xml:space="preserve"> </w:t>
      </w:r>
      <w:r w:rsidRPr="00633A23">
        <w:t>христианскими</w:t>
      </w:r>
      <w:r w:rsidRPr="00633A23">
        <w:rPr>
          <w:rFonts w:cs="Arial"/>
        </w:rPr>
        <w:t xml:space="preserve"> </w:t>
      </w:r>
      <w:r w:rsidRPr="00633A23">
        <w:t>конфессиями»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выступивший с</w:t>
      </w:r>
      <w:r w:rsidRPr="00633A23">
        <w:rPr>
          <w:rFonts w:cs="Arial"/>
        </w:rPr>
        <w:t xml:space="preserve"> </w:t>
      </w:r>
      <w:r w:rsidRPr="00633A23">
        <w:t>напа</w:t>
      </w:r>
      <w:r w:rsidRPr="00633A23">
        <w:t>д</w:t>
      </w:r>
      <w:r w:rsidRPr="00633A23">
        <w:t>ками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православных</w:t>
      </w:r>
      <w:r w:rsidRPr="00633A23">
        <w:rPr>
          <w:rFonts w:cs="Arial"/>
        </w:rPr>
        <w:t xml:space="preserve"> </w:t>
      </w:r>
      <w:r w:rsidRPr="00633A23">
        <w:t>клириков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мирян</w:t>
      </w:r>
      <w:r w:rsidRPr="00633A23">
        <w:rPr>
          <w:rFonts w:cs="Arial"/>
        </w:rPr>
        <w:t xml:space="preserve">, </w:t>
      </w:r>
      <w:r w:rsidRPr="00633A23">
        <w:t>не приемлющих</w:t>
      </w:r>
      <w:r w:rsidRPr="00633A23">
        <w:rPr>
          <w:rFonts w:cs="Arial"/>
        </w:rPr>
        <w:t xml:space="preserve"> </w:t>
      </w:r>
      <w:r w:rsidRPr="00633A23">
        <w:t>экуменизма</w:t>
      </w:r>
      <w:r w:rsidRPr="00633A23">
        <w:rPr>
          <w:rFonts w:cs="Arial"/>
        </w:rPr>
        <w:t xml:space="preserve">, </w:t>
      </w:r>
      <w:r w:rsidRPr="00633A23">
        <w:t>выступив</w:t>
      </w:r>
      <w:r w:rsidRPr="00633A23">
        <w:rPr>
          <w:rFonts w:cs="Arial"/>
        </w:rPr>
        <w:t xml:space="preserve"> </w:t>
      </w:r>
      <w:r w:rsidRPr="00633A23">
        <w:t>апологетом</w:t>
      </w:r>
      <w:r w:rsidRPr="00633A23">
        <w:rPr>
          <w:rFonts w:cs="Arial"/>
        </w:rPr>
        <w:t xml:space="preserve"> </w:t>
      </w:r>
      <w:r w:rsidRPr="00633A23">
        <w:t>ново</w:t>
      </w:r>
      <w:r w:rsidRPr="00633A23">
        <w:softHyphen/>
        <w:t>модной</w:t>
      </w:r>
      <w:r w:rsidRPr="00633A23">
        <w:rPr>
          <w:rFonts w:cs="Arial"/>
        </w:rPr>
        <w:t xml:space="preserve"> </w:t>
      </w:r>
      <w:r w:rsidRPr="00633A23">
        <w:t>«сверхъереси»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диалог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вступил</w:t>
      </w:r>
      <w:r w:rsidRPr="00633A23">
        <w:rPr>
          <w:rFonts w:cs="Arial"/>
        </w:rPr>
        <w:t xml:space="preserve"> </w:t>
      </w:r>
      <w:r w:rsidRPr="00633A23">
        <w:t>следующий</w:t>
      </w:r>
      <w:r w:rsidRPr="00633A23">
        <w:rPr>
          <w:rFonts w:cs="Arial"/>
        </w:rPr>
        <w:t xml:space="preserve"> </w:t>
      </w:r>
      <w:r w:rsidRPr="00633A23">
        <w:t>докладчик</w:t>
      </w:r>
      <w:r w:rsidRPr="00633A23">
        <w:rPr>
          <w:rFonts w:cs="Arial"/>
        </w:rPr>
        <w:t xml:space="preserve">, </w:t>
      </w:r>
      <w:r w:rsidRPr="00633A23">
        <w:t>про</w:t>
      </w:r>
      <w:r w:rsidRPr="00633A23">
        <w:softHyphen/>
        <w:t>тоиерей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Сорокин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е</w:t>
      </w:r>
      <w:r w:rsidRPr="00633A23">
        <w:t>подаватель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щенного</w:t>
      </w:r>
      <w:r w:rsidRPr="00633A23">
        <w:rPr>
          <w:rFonts w:cs="Arial"/>
        </w:rPr>
        <w:t xml:space="preserve"> </w:t>
      </w:r>
      <w:r w:rsidRPr="00633A23">
        <w:t>Писания</w:t>
      </w:r>
      <w:r w:rsidRPr="00633A23">
        <w:rPr>
          <w:rFonts w:cs="Arial"/>
        </w:rPr>
        <w:t xml:space="preserve">. </w:t>
      </w:r>
      <w:r w:rsidRPr="00633A23">
        <w:t>Согласившись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должны иметь</w:t>
      </w:r>
      <w:r w:rsidRPr="00633A23">
        <w:rPr>
          <w:rFonts w:cs="Arial"/>
        </w:rPr>
        <w:t xml:space="preserve"> </w:t>
      </w:r>
      <w:r w:rsidRPr="00633A23">
        <w:t>добрые</w:t>
      </w:r>
      <w:r w:rsidRPr="00633A23">
        <w:rPr>
          <w:rFonts w:cs="Arial"/>
        </w:rPr>
        <w:t xml:space="preserve"> </w:t>
      </w:r>
      <w:r w:rsidRPr="00633A23">
        <w:t>отношения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инославными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Влади</w:t>
      </w:r>
      <w:r w:rsidRPr="00633A23">
        <w:softHyphen/>
        <w:t>мир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менее</w:t>
      </w:r>
      <w:r w:rsidRPr="00633A23">
        <w:rPr>
          <w:rFonts w:cs="Arial"/>
        </w:rPr>
        <w:t xml:space="preserve"> </w:t>
      </w:r>
      <w:r w:rsidRPr="00633A23">
        <w:t>заметил</w:t>
      </w:r>
      <w:r w:rsidRPr="00633A23">
        <w:rPr>
          <w:rFonts w:cs="Arial"/>
        </w:rPr>
        <w:t xml:space="preserve">: </w:t>
      </w:r>
      <w:r w:rsidRPr="00633A23">
        <w:t>«Сейчас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 </w:t>
      </w:r>
      <w:r w:rsidRPr="00633A23">
        <w:t>идет принципиальная</w:t>
      </w:r>
      <w:r w:rsidRPr="00633A23">
        <w:rPr>
          <w:rFonts w:cs="Arial"/>
        </w:rPr>
        <w:t xml:space="preserve"> </w:t>
      </w:r>
      <w:r w:rsidRPr="00633A23">
        <w:t>бор</w:t>
      </w:r>
      <w:r w:rsidRPr="00633A23">
        <w:t>ь</w:t>
      </w:r>
      <w:r w:rsidRPr="00633A23">
        <w:t>ба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основы</w:t>
      </w:r>
      <w:r w:rsidRPr="00633A23">
        <w:rPr>
          <w:rFonts w:cs="Arial"/>
        </w:rPr>
        <w:t xml:space="preserve"> </w:t>
      </w:r>
      <w:r w:rsidRPr="00633A23">
        <w:t>Православия</w:t>
      </w:r>
      <w:r w:rsidRPr="00633A23">
        <w:rPr>
          <w:rFonts w:cs="Arial"/>
        </w:rPr>
        <w:t xml:space="preserve">, </w:t>
      </w:r>
      <w:r w:rsidRPr="00633A23">
        <w:t>и есть</w:t>
      </w:r>
      <w:r w:rsidRPr="00633A23">
        <w:rPr>
          <w:rFonts w:cs="Arial"/>
        </w:rPr>
        <w:t xml:space="preserve"> </w:t>
      </w:r>
      <w:r w:rsidRPr="00633A23">
        <w:t>такие</w:t>
      </w:r>
      <w:r w:rsidRPr="00633A23">
        <w:rPr>
          <w:rFonts w:cs="Arial"/>
        </w:rPr>
        <w:t xml:space="preserve"> </w:t>
      </w:r>
      <w:r w:rsidRPr="00633A23">
        <w:t>точки</w:t>
      </w:r>
      <w:r w:rsidRPr="00633A23">
        <w:rPr>
          <w:rFonts w:cs="Arial"/>
        </w:rPr>
        <w:t xml:space="preserve"> </w:t>
      </w:r>
      <w:r w:rsidRPr="00633A23">
        <w:t>опоры</w:t>
      </w:r>
      <w:r w:rsidRPr="00633A23">
        <w:rPr>
          <w:rFonts w:cs="Arial"/>
        </w:rPr>
        <w:t xml:space="preserve">, </w:t>
      </w:r>
      <w:r w:rsidRPr="00633A23">
        <w:t>игнорируя</w:t>
      </w:r>
      <w:r w:rsidRPr="00633A23">
        <w:rPr>
          <w:rFonts w:cs="Arial"/>
        </w:rPr>
        <w:t xml:space="preserve">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можем</w:t>
      </w:r>
      <w:r w:rsidR="00BF262E">
        <w:t xml:space="preserve"> </w:t>
      </w:r>
      <w:r w:rsidRPr="00633A23">
        <w:t>стать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t>з</w:t>
      </w:r>
      <w:r w:rsidRPr="00633A23">
        <w:t>менниками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веры»</w:t>
      </w:r>
      <w:r w:rsidRPr="00633A23">
        <w:rPr>
          <w:rFonts w:cs="Arial"/>
        </w:rPr>
        <w:t xml:space="preserve">.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числу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отнес</w:t>
      </w:r>
      <w:r w:rsidRPr="00633A23">
        <w:rPr>
          <w:rFonts w:cs="Arial"/>
        </w:rPr>
        <w:t xml:space="preserve"> </w:t>
      </w:r>
      <w:r w:rsidRPr="00633A23">
        <w:t>и точность</w:t>
      </w:r>
      <w:r w:rsidRPr="00633A23">
        <w:rPr>
          <w:rFonts w:cs="Arial"/>
        </w:rPr>
        <w:t xml:space="preserve"> </w:t>
      </w:r>
      <w:r w:rsidRPr="00633A23">
        <w:t>библейских</w:t>
      </w:r>
      <w:r w:rsidRPr="00633A23">
        <w:rPr>
          <w:rFonts w:cs="Arial"/>
        </w:rPr>
        <w:t xml:space="preserve"> </w:t>
      </w:r>
      <w:r w:rsidRPr="00633A23">
        <w:t>переводов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Священник</w:t>
      </w:r>
      <w:r w:rsidRPr="00633A23">
        <w:rPr>
          <w:rFonts w:cs="Arial"/>
        </w:rPr>
        <w:t xml:space="preserve"> </w:t>
      </w:r>
      <w:r w:rsidRPr="00633A23">
        <w:t>Георгий</w:t>
      </w:r>
      <w:r w:rsidRPr="00633A23">
        <w:rPr>
          <w:rFonts w:cs="Arial"/>
        </w:rPr>
        <w:t xml:space="preserve"> </w:t>
      </w:r>
      <w:r w:rsidRPr="00633A23">
        <w:t>Митрофанов</w:t>
      </w:r>
      <w:r w:rsidRPr="00633A23">
        <w:rPr>
          <w:rFonts w:cs="Arial"/>
        </w:rPr>
        <w:t xml:space="preserve"> </w:t>
      </w:r>
      <w:r w:rsidRPr="00633A23">
        <w:t>особо</w:t>
      </w:r>
      <w:r w:rsidRPr="00633A23">
        <w:rPr>
          <w:rFonts w:cs="Arial"/>
        </w:rPr>
        <w:t xml:space="preserve"> </w:t>
      </w:r>
      <w:r w:rsidRPr="00633A23">
        <w:t>отметил необходимость</w:t>
      </w:r>
      <w:r w:rsidRPr="00633A23">
        <w:rPr>
          <w:rFonts w:cs="Arial"/>
        </w:rPr>
        <w:t xml:space="preserve"> </w:t>
      </w:r>
      <w:r w:rsidRPr="00633A23">
        <w:t>воспитания</w:t>
      </w:r>
      <w:r w:rsidRPr="00633A23">
        <w:rPr>
          <w:rFonts w:cs="Arial"/>
        </w:rPr>
        <w:t xml:space="preserve"> </w:t>
      </w:r>
      <w:r w:rsidRPr="00633A23">
        <w:t>православно</w:t>
      </w:r>
      <w:r w:rsidRPr="00633A23">
        <w:rPr>
          <w:rFonts w:cs="Arial"/>
        </w:rPr>
        <w:t xml:space="preserve"> </w:t>
      </w:r>
      <w:r w:rsidRPr="00633A23">
        <w:t>мыслящей интеллигенции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—</w:t>
      </w:r>
      <w:r w:rsidR="00BF262E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будем</w:t>
      </w:r>
      <w:r w:rsidRPr="00633A23">
        <w:rPr>
          <w:rFonts w:cs="Arial"/>
        </w:rPr>
        <w:t xml:space="preserve"> </w:t>
      </w:r>
      <w:r w:rsidRPr="00633A23">
        <w:t>терпеть</w:t>
      </w:r>
      <w:r w:rsidRPr="00633A23">
        <w:rPr>
          <w:rFonts w:cs="Arial"/>
        </w:rPr>
        <w:t xml:space="preserve"> </w:t>
      </w:r>
      <w:r w:rsidRPr="00633A23">
        <w:t>поражение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борьбе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инославными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 </w:t>
      </w:r>
      <w:r w:rsidRPr="00633A23">
        <w:t>пор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сказал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ка</w:t>
      </w:r>
      <w:r w:rsidRPr="00633A23">
        <w:rPr>
          <w:rFonts w:cs="Arial"/>
        </w:rPr>
        <w:t xml:space="preserve"> </w:t>
      </w:r>
      <w:r w:rsidRPr="00633A23">
        <w:t>наша</w:t>
      </w:r>
      <w:r w:rsidRPr="00633A23">
        <w:rPr>
          <w:rFonts w:cs="Arial"/>
        </w:rPr>
        <w:t xml:space="preserve"> </w:t>
      </w:r>
      <w:r w:rsidRPr="00633A23">
        <w:t>ин</w:t>
      </w:r>
      <w:r w:rsidRPr="00633A23">
        <w:softHyphen/>
        <w:t>теллигенция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ощущать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связанной</w:t>
      </w:r>
      <w:r w:rsidRPr="00633A23">
        <w:rPr>
          <w:rFonts w:cs="Arial"/>
        </w:rPr>
        <w:t xml:space="preserve"> </w:t>
      </w:r>
      <w:r w:rsidRPr="00633A23">
        <w:t>с</w:t>
      </w:r>
      <w:r w:rsidR="00BF262E">
        <w:t xml:space="preserve"> </w:t>
      </w:r>
      <w:r w:rsidRPr="00633A23">
        <w:t>«общечеловеческой»</w:t>
      </w:r>
      <w:r w:rsidRPr="00633A23">
        <w:rPr>
          <w:rFonts w:cs="Arial"/>
        </w:rPr>
        <w:t xml:space="preserve">, </w:t>
      </w:r>
      <w:r w:rsidRPr="00633A23">
        <w:t>«общехристиа</w:t>
      </w:r>
      <w:r w:rsidRPr="00633A23">
        <w:t>н</w:t>
      </w:r>
      <w:r w:rsidRPr="00633A23">
        <w:t>ской»</w:t>
      </w:r>
      <w:r w:rsidRPr="00633A23">
        <w:rPr>
          <w:rFonts w:cs="Arial"/>
        </w:rPr>
        <w:t xml:space="preserve"> </w:t>
      </w:r>
      <w:r w:rsidRPr="00633A23">
        <w:t>культурой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Выступление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Богдана</w:t>
      </w:r>
      <w:r w:rsidRPr="00633A23">
        <w:rPr>
          <w:rFonts w:cs="Arial"/>
        </w:rPr>
        <w:t xml:space="preserve"> </w:t>
      </w:r>
      <w:r w:rsidRPr="00633A23">
        <w:t>Сойко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посвящено литургическому</w:t>
      </w:r>
      <w:r w:rsidRPr="00633A23">
        <w:rPr>
          <w:rFonts w:cs="Arial"/>
        </w:rPr>
        <w:t xml:space="preserve"> </w:t>
      </w:r>
      <w:r w:rsidRPr="00633A23">
        <w:t>наследию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прав</w:t>
      </w:r>
      <w:r w:rsidRPr="00633A23">
        <w:rPr>
          <w:rFonts w:cs="Arial"/>
        </w:rPr>
        <w:t xml:space="preserve">.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Крон</w:t>
      </w:r>
      <w:r w:rsidRPr="00633A23">
        <w:softHyphen/>
        <w:t>штадтского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Капелле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. </w:t>
      </w:r>
      <w:r w:rsidRPr="00633A23">
        <w:t>М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. </w:t>
      </w:r>
      <w:r w:rsidRPr="00633A23">
        <w:t>Глинки</w:t>
      </w:r>
      <w:r w:rsidRPr="00633A23">
        <w:rPr>
          <w:rFonts w:cs="Arial"/>
        </w:rPr>
        <w:t xml:space="preserve"> </w:t>
      </w:r>
      <w:r w:rsidRPr="00633A23">
        <w:t>состоялась встреча</w:t>
      </w:r>
      <w:r w:rsidRPr="00633A23">
        <w:rPr>
          <w:rFonts w:cs="Arial"/>
        </w:rPr>
        <w:t xml:space="preserve"> </w:t>
      </w:r>
      <w:r w:rsidRPr="00633A23">
        <w:t>Постоянных</w:t>
      </w:r>
      <w:r w:rsidRPr="00633A23">
        <w:rPr>
          <w:rFonts w:cs="Arial"/>
        </w:rPr>
        <w:t xml:space="preserve"> </w:t>
      </w:r>
      <w:r w:rsidRPr="00633A23">
        <w:t>членов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Синода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ректора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ховных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общественностью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.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бравшимися</w:t>
      </w:r>
      <w:r w:rsidRPr="00633A23">
        <w:rPr>
          <w:rFonts w:cs="Arial"/>
        </w:rPr>
        <w:t xml:space="preserve"> </w:t>
      </w:r>
      <w:r w:rsidRPr="00633A23">
        <w:t>выступил</w:t>
      </w:r>
      <w:r w:rsidRPr="00633A23">
        <w:rPr>
          <w:rFonts w:cs="Arial"/>
        </w:rPr>
        <w:t xml:space="preserve"> </w:t>
      </w:r>
      <w:r w:rsidRPr="00633A23">
        <w:t>предс</w:t>
      </w:r>
      <w:r w:rsidRPr="00633A23">
        <w:t>е</w:t>
      </w:r>
      <w:r w:rsidRPr="00633A23">
        <w:t>датель</w:t>
      </w:r>
      <w:r w:rsidRPr="00633A23">
        <w:rPr>
          <w:rFonts w:cs="Arial"/>
        </w:rPr>
        <w:t xml:space="preserve"> </w:t>
      </w:r>
      <w:r w:rsidRPr="00633A23">
        <w:t>ОВЦС</w:t>
      </w:r>
      <w:r w:rsidRPr="00633A23">
        <w:rPr>
          <w:rFonts w:cs="Arial"/>
        </w:rPr>
        <w:t xml:space="preserve"> </w:t>
      </w:r>
      <w:r w:rsidRPr="00633A23">
        <w:t>Владыка Кирилл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коснулся</w:t>
      </w:r>
      <w:r w:rsidRPr="00633A23">
        <w:rPr>
          <w:rFonts w:cs="Arial"/>
        </w:rPr>
        <w:t xml:space="preserve"> </w:t>
      </w:r>
      <w:r w:rsidRPr="00633A23">
        <w:t>таких</w:t>
      </w:r>
      <w:r w:rsidRPr="00633A23">
        <w:rPr>
          <w:rFonts w:cs="Arial"/>
        </w:rPr>
        <w:t xml:space="preserve"> </w:t>
      </w:r>
      <w:r w:rsidRPr="00633A23">
        <w:t>болезненных</w:t>
      </w:r>
      <w:r w:rsidRPr="00633A23">
        <w:rPr>
          <w:rFonts w:cs="Arial"/>
        </w:rPr>
        <w:t xml:space="preserve"> </w:t>
      </w:r>
      <w:r w:rsidRPr="00633A23">
        <w:t>точек</w:t>
      </w:r>
      <w:r w:rsidRPr="00633A23">
        <w:rPr>
          <w:rFonts w:cs="Arial"/>
        </w:rPr>
        <w:t xml:space="preserve">, </w:t>
      </w:r>
      <w:r w:rsidRPr="00633A23">
        <w:t>как церковно</w:t>
      </w:r>
      <w:r w:rsidRPr="00633A23">
        <w:rPr>
          <w:rFonts w:cs="Arial"/>
        </w:rPr>
        <w:t>-</w:t>
      </w:r>
      <w:r w:rsidRPr="00633A23">
        <w:t>государственные</w:t>
      </w:r>
      <w:r w:rsidRPr="00633A23">
        <w:rPr>
          <w:rFonts w:cs="Arial"/>
        </w:rPr>
        <w:t xml:space="preserve"> </w:t>
      </w:r>
      <w:r w:rsidRPr="00633A23">
        <w:t>отношения</w:t>
      </w:r>
      <w:r w:rsidRPr="00633A23">
        <w:rPr>
          <w:rFonts w:cs="Arial"/>
        </w:rPr>
        <w:t xml:space="preserve">, </w:t>
      </w:r>
      <w:r w:rsidRPr="00633A23">
        <w:t>духовная</w:t>
      </w:r>
      <w:r w:rsidRPr="00633A23">
        <w:rPr>
          <w:rFonts w:cs="Arial"/>
        </w:rPr>
        <w:t xml:space="preserve"> </w:t>
      </w:r>
      <w:r w:rsidRPr="00633A23">
        <w:t>аг</w:t>
      </w:r>
      <w:r w:rsidRPr="00633A23">
        <w:softHyphen/>
        <w:t>рессия</w:t>
      </w:r>
      <w:r w:rsidRPr="00633A23">
        <w:rPr>
          <w:rFonts w:cs="Arial"/>
        </w:rPr>
        <w:t xml:space="preserve"> </w:t>
      </w:r>
      <w:r w:rsidRPr="00633A23">
        <w:t>Запада</w:t>
      </w:r>
      <w:r w:rsidRPr="00633A23">
        <w:rPr>
          <w:rFonts w:cs="Arial"/>
        </w:rPr>
        <w:t xml:space="preserve">, </w:t>
      </w:r>
      <w:r w:rsidRPr="00633A23">
        <w:t>деятельность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Православной Церкви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Всемирном</w:t>
      </w:r>
      <w:r w:rsidRPr="00633A23">
        <w:rPr>
          <w:rFonts w:cs="Arial"/>
        </w:rPr>
        <w:t xml:space="preserve"> </w:t>
      </w:r>
      <w:r w:rsidRPr="00633A23">
        <w:t>совете</w:t>
      </w:r>
      <w:r w:rsidRPr="00633A23">
        <w:rPr>
          <w:rFonts w:cs="Arial"/>
        </w:rPr>
        <w:t xml:space="preserve"> </w:t>
      </w:r>
      <w:r w:rsidRPr="00633A23">
        <w:t>церквей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собравшимися</w:t>
      </w:r>
      <w:r w:rsidRPr="00633A23">
        <w:rPr>
          <w:rFonts w:cs="Arial"/>
        </w:rPr>
        <w:t xml:space="preserve"> </w:t>
      </w:r>
      <w:r w:rsidRPr="00633A23">
        <w:t>выступил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митрополит 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</w:t>
      </w:r>
      <w:r w:rsidRPr="00633A23">
        <w:t>а</w:t>
      </w:r>
      <w:r w:rsidRPr="00633A23">
        <w:t>димир</w:t>
      </w:r>
      <w:r w:rsidRPr="00633A23">
        <w:rPr>
          <w:rFonts w:cs="Arial"/>
        </w:rPr>
        <w:t xml:space="preserve">. </w:t>
      </w:r>
      <w:r w:rsidRPr="00633A23">
        <w:t>Встреча была</w:t>
      </w:r>
      <w:r w:rsidRPr="00633A23">
        <w:rPr>
          <w:rFonts w:cs="Arial"/>
        </w:rPr>
        <w:t xml:space="preserve"> </w:t>
      </w:r>
      <w:r w:rsidRPr="00633A23">
        <w:t>завершена</w:t>
      </w:r>
      <w:r w:rsidRPr="00633A23">
        <w:rPr>
          <w:rFonts w:cs="Arial"/>
        </w:rPr>
        <w:t xml:space="preserve"> </w:t>
      </w:r>
      <w:r w:rsidRPr="00633A23">
        <w:t>концертом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музыки</w:t>
      </w:r>
      <w:r w:rsidRPr="00633A23">
        <w:rPr>
          <w:rFonts w:cs="Arial"/>
        </w:rPr>
        <w:t>.</w:t>
      </w:r>
    </w:p>
    <w:p w:rsidR="00BF262E" w:rsidRDefault="00BF262E" w:rsidP="00EB0F88">
      <w:pPr>
        <w:rPr>
          <w:rFonts w:cs="Arial"/>
        </w:rPr>
      </w:pPr>
    </w:p>
    <w:tbl>
      <w:tblPr>
        <w:tblW w:w="0" w:type="auto"/>
        <w:tblLook w:val="04A0"/>
      </w:tblPr>
      <w:tblGrid>
        <w:gridCol w:w="2954"/>
        <w:gridCol w:w="7185"/>
      </w:tblGrid>
      <w:tr w:rsidR="00BF262E" w:rsidRPr="00FC1ADB" w:rsidTr="00FC1ADB">
        <w:tc>
          <w:tcPr>
            <w:tcW w:w="2954" w:type="dxa"/>
          </w:tcPr>
          <w:p w:rsidR="00BF262E" w:rsidRPr="00FC1ADB" w:rsidRDefault="007C5DE1" w:rsidP="00FC1ADB">
            <w:pPr>
              <w:ind w:firstLine="0"/>
              <w:rPr>
                <w:rFonts w:cs="Arial"/>
              </w:rPr>
            </w:pPr>
            <w:r w:rsidRPr="00A617A4">
              <w:rPr>
                <w:noProof/>
                <w:szCs w:val="24"/>
              </w:rPr>
              <w:pict>
                <v:shape id="Рисунок 22" o:spid="_x0000_i1046" type="#_x0000_t75" style="width:114pt;height:177pt;visibility:visible">
                  <v:imagedata r:id="rId30" o:title=""/>
                </v:shape>
              </w:pict>
            </w:r>
          </w:p>
        </w:tc>
        <w:tc>
          <w:tcPr>
            <w:tcW w:w="7185" w:type="dxa"/>
            <w:vAlign w:val="bottom"/>
          </w:tcPr>
          <w:p w:rsidR="00BF262E" w:rsidRPr="00633A23" w:rsidRDefault="00BF262E" w:rsidP="00FC1ADB">
            <w:pPr>
              <w:pStyle w:val="ad"/>
              <w:jc w:val="left"/>
            </w:pPr>
            <w:r w:rsidRPr="00633A23">
              <w:t>Юбилей</w:t>
            </w:r>
            <w:r w:rsidRPr="00FC1ADB">
              <w:rPr>
                <w:rFonts w:cs="Arial"/>
              </w:rPr>
              <w:t xml:space="preserve"> </w:t>
            </w:r>
            <w:r w:rsidRPr="00633A23">
              <w:t>С</w:t>
            </w:r>
            <w:r w:rsidRPr="00FC1ADB">
              <w:rPr>
                <w:rFonts w:cs="Arial"/>
              </w:rPr>
              <w:t>.-</w:t>
            </w:r>
            <w:r w:rsidRPr="00633A23">
              <w:t>Петербургских</w:t>
            </w:r>
            <w:r w:rsidRPr="00FC1ADB">
              <w:rPr>
                <w:rFonts w:cs="Arial"/>
              </w:rPr>
              <w:t xml:space="preserve"> </w:t>
            </w:r>
            <w:r w:rsidRPr="00633A23">
              <w:t>Духовных</w:t>
            </w:r>
            <w:r w:rsidRPr="00FC1ADB">
              <w:rPr>
                <w:rFonts w:cs="Arial"/>
              </w:rPr>
              <w:t xml:space="preserve"> </w:t>
            </w:r>
            <w:r w:rsidRPr="00633A23">
              <w:t>школ</w:t>
            </w:r>
            <w:r w:rsidRPr="00FC1ADB">
              <w:rPr>
                <w:rFonts w:cs="Arial"/>
              </w:rPr>
              <w:t xml:space="preserve">. </w:t>
            </w:r>
            <w:r w:rsidRPr="00633A23">
              <w:t>Выступление</w:t>
            </w:r>
            <w:r w:rsidRPr="00FC1ADB">
              <w:rPr>
                <w:rFonts w:cs="Arial"/>
              </w:rPr>
              <w:t xml:space="preserve"> </w:t>
            </w:r>
            <w:r w:rsidRPr="00633A23">
              <w:t>митрополита</w:t>
            </w:r>
            <w:r w:rsidRPr="00FC1ADB">
              <w:rPr>
                <w:rFonts w:cs="Arial"/>
              </w:rPr>
              <w:t xml:space="preserve"> </w:t>
            </w:r>
            <w:r w:rsidRPr="00633A23">
              <w:t>Владимира</w:t>
            </w:r>
            <w:r w:rsidRPr="00FC1ADB">
              <w:rPr>
                <w:rFonts w:cs="Arial"/>
              </w:rPr>
              <w:t xml:space="preserve"> </w:t>
            </w:r>
            <w:r w:rsidRPr="00633A23">
              <w:t>в</w:t>
            </w:r>
            <w:r w:rsidRPr="00FC1ADB">
              <w:rPr>
                <w:rFonts w:cs="Arial"/>
              </w:rPr>
              <w:t xml:space="preserve"> </w:t>
            </w:r>
            <w:r w:rsidRPr="00633A23">
              <w:t>Академической</w:t>
            </w:r>
            <w:r>
              <w:t xml:space="preserve"> </w:t>
            </w:r>
            <w:r w:rsidRPr="00633A23">
              <w:t>певческой</w:t>
            </w:r>
            <w:r w:rsidRPr="00FC1ADB">
              <w:rPr>
                <w:rFonts w:cs="Arial"/>
              </w:rPr>
              <w:t xml:space="preserve"> </w:t>
            </w:r>
            <w:r w:rsidRPr="00633A23">
              <w:t>капелле</w:t>
            </w:r>
          </w:p>
          <w:p w:rsidR="00BF262E" w:rsidRPr="00FC1ADB" w:rsidRDefault="00BF262E" w:rsidP="00FC1ADB">
            <w:pPr>
              <w:ind w:firstLine="0"/>
              <w:jc w:val="left"/>
              <w:rPr>
                <w:rFonts w:cs="Arial"/>
              </w:rPr>
            </w:pPr>
          </w:p>
        </w:tc>
      </w:tr>
    </w:tbl>
    <w:p w:rsidR="00BF262E" w:rsidRDefault="00BF262E" w:rsidP="00EB0F88">
      <w:pPr>
        <w:rPr>
          <w:rFonts w:cs="Arial"/>
        </w:rPr>
      </w:pPr>
    </w:p>
    <w:p w:rsidR="00BF262E" w:rsidRPr="00633A23" w:rsidRDefault="00BF262E" w:rsidP="00BF262E">
      <w:pPr>
        <w:rPr>
          <w:szCs w:val="24"/>
        </w:rPr>
      </w:pPr>
    </w:p>
    <w:p w:rsidR="00BF262E" w:rsidRPr="00633A23" w:rsidRDefault="00BF262E" w:rsidP="00EB0F88"/>
    <w:p w:rsidR="002D3589" w:rsidRPr="00633A23" w:rsidRDefault="002D3589" w:rsidP="00EB0F88">
      <w:r w:rsidRPr="00633A23">
        <w:t>На</w:t>
      </w:r>
      <w:r w:rsidRPr="00633A23">
        <w:rPr>
          <w:rFonts w:cs="Arial"/>
        </w:rPr>
        <w:t xml:space="preserve"> </w:t>
      </w:r>
      <w:r w:rsidRPr="00633A23">
        <w:t>следующий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академическом</w:t>
      </w:r>
      <w:r w:rsidRPr="00633A23">
        <w:rPr>
          <w:rFonts w:cs="Arial"/>
        </w:rPr>
        <w:t xml:space="preserve"> </w:t>
      </w:r>
      <w:r w:rsidRPr="00633A23">
        <w:t>храме св</w:t>
      </w:r>
      <w:r w:rsidRPr="00633A23">
        <w:rPr>
          <w:rFonts w:cs="Arial"/>
        </w:rPr>
        <w:t xml:space="preserve">.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Богослова</w:t>
      </w:r>
      <w:r w:rsidRPr="00633A23">
        <w:rPr>
          <w:rFonts w:cs="Arial"/>
        </w:rPr>
        <w:t xml:space="preserve"> </w:t>
      </w:r>
      <w:r w:rsidRPr="00633A23">
        <w:t>митрополитом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Петербургским и</w:t>
      </w:r>
      <w:r w:rsidRPr="00633A23">
        <w:rPr>
          <w:rFonts w:cs="Arial"/>
        </w:rPr>
        <w:t xml:space="preserve"> </w:t>
      </w:r>
      <w:r w:rsidRPr="00633A23">
        <w:t>Ладожским</w:t>
      </w:r>
      <w:r w:rsidRPr="00633A23">
        <w:rPr>
          <w:rFonts w:cs="Arial"/>
        </w:rPr>
        <w:t xml:space="preserve"> </w:t>
      </w:r>
      <w:r w:rsidRPr="00633A23">
        <w:t>Владимиром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</w:t>
      </w:r>
      <w:r w:rsidRPr="00633A23">
        <w:rPr>
          <w:rFonts w:cs="Arial"/>
        </w:rPr>
        <w:t xml:space="preserve"> </w:t>
      </w:r>
      <w:r w:rsidRPr="00633A23">
        <w:t>Владыки</w:t>
      </w:r>
      <w:r w:rsidRPr="00633A23">
        <w:rPr>
          <w:rFonts w:cs="Arial"/>
        </w:rPr>
        <w:t xml:space="preserve"> </w:t>
      </w:r>
      <w:r w:rsidRPr="00633A23">
        <w:t>рек</w:t>
      </w:r>
      <w:r w:rsidRPr="00633A23">
        <w:softHyphen/>
        <w:t>тора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прибывших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торжества</w:t>
      </w:r>
      <w:r w:rsidRPr="00633A23">
        <w:rPr>
          <w:rFonts w:cs="Arial"/>
        </w:rPr>
        <w:t xml:space="preserve"> </w:t>
      </w:r>
      <w:r w:rsidRPr="00633A23">
        <w:t>Преосвященных</w:t>
      </w:r>
      <w:r w:rsidRPr="00633A23">
        <w:rPr>
          <w:rFonts w:cs="Arial"/>
        </w:rPr>
        <w:t xml:space="preserve">, </w:t>
      </w:r>
      <w:r w:rsidRPr="00633A23">
        <w:t>была совершена</w:t>
      </w:r>
      <w:r w:rsidRPr="00633A23">
        <w:rPr>
          <w:rFonts w:cs="Arial"/>
        </w:rPr>
        <w:t xml:space="preserve"> </w:t>
      </w:r>
      <w:r w:rsidRPr="00633A23">
        <w:t>Божественная</w:t>
      </w:r>
      <w:r w:rsidRPr="00633A23">
        <w:rPr>
          <w:rFonts w:cs="Arial"/>
        </w:rPr>
        <w:t xml:space="preserve"> </w:t>
      </w:r>
      <w:r w:rsidRPr="00633A23">
        <w:t>литургия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праздничной</w:t>
      </w:r>
      <w:r w:rsidRPr="00633A23">
        <w:rPr>
          <w:rFonts w:cs="Arial"/>
        </w:rPr>
        <w:t xml:space="preserve"> </w:t>
      </w:r>
      <w:r w:rsidRPr="00633A23">
        <w:t>трапезы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актовом</w:t>
      </w:r>
      <w:r w:rsidRPr="00633A23">
        <w:rPr>
          <w:rFonts w:cs="Arial"/>
        </w:rPr>
        <w:t xml:space="preserve"> </w:t>
      </w:r>
      <w:r w:rsidRPr="00633A23">
        <w:t>зале</w:t>
      </w:r>
      <w:r w:rsidRPr="00633A23">
        <w:rPr>
          <w:rFonts w:cs="Arial"/>
        </w:rPr>
        <w:t xml:space="preserve"> </w:t>
      </w:r>
      <w:r w:rsidRPr="00633A23">
        <w:t>Духов</w:t>
      </w:r>
      <w:r w:rsidRPr="00633A23">
        <w:softHyphen/>
        <w:t>ной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прошло</w:t>
      </w:r>
      <w:r w:rsidRPr="00633A23">
        <w:rPr>
          <w:rFonts w:cs="Arial"/>
        </w:rPr>
        <w:t xml:space="preserve"> </w:t>
      </w:r>
      <w:r w:rsidRPr="00633A23">
        <w:t>награждение</w:t>
      </w:r>
      <w:r w:rsidRPr="00633A23">
        <w:rPr>
          <w:rFonts w:cs="Arial"/>
        </w:rPr>
        <w:t xml:space="preserve"> </w:t>
      </w:r>
      <w:r w:rsidRPr="00633A23">
        <w:t>преподавателей</w:t>
      </w:r>
      <w:r w:rsidRPr="00633A23">
        <w:rPr>
          <w:rFonts w:cs="Arial"/>
        </w:rPr>
        <w:t xml:space="preserve"> </w:t>
      </w:r>
      <w:r w:rsidRPr="00633A23">
        <w:t>и сотрудников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 xml:space="preserve">. </w:t>
      </w:r>
      <w:r w:rsidRPr="00633A23">
        <w:t>Приветственное</w:t>
      </w:r>
      <w:r w:rsidRPr="00633A23">
        <w:rPr>
          <w:rFonts w:cs="Arial"/>
        </w:rPr>
        <w:t xml:space="preserve"> </w:t>
      </w:r>
      <w:r w:rsidRPr="00633A23">
        <w:t>слово произнес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Минский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Слуцкий</w:t>
      </w:r>
      <w:r w:rsidRPr="00633A23">
        <w:rPr>
          <w:rFonts w:cs="Arial"/>
        </w:rPr>
        <w:t xml:space="preserve"> </w:t>
      </w:r>
      <w:r w:rsidRPr="00633A23">
        <w:t>Филарет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—</w:t>
      </w:r>
      <w:r w:rsidR="00BF262E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верим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сказал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талант</w:t>
      </w:r>
      <w:r w:rsidRPr="00633A23">
        <w:rPr>
          <w:rFonts w:cs="Arial"/>
        </w:rPr>
        <w:t xml:space="preserve"> </w:t>
      </w:r>
      <w:r w:rsidRPr="00633A23">
        <w:t>Владыки</w:t>
      </w:r>
      <w:r w:rsidR="00BF262E">
        <w:t xml:space="preserve"> </w:t>
      </w:r>
      <w:r w:rsidRPr="00633A23">
        <w:t>Константина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возродил</w:t>
      </w:r>
      <w:r w:rsidRPr="00633A23">
        <w:rPr>
          <w:rFonts w:cs="Arial"/>
        </w:rPr>
        <w:t xml:space="preserve"> </w:t>
      </w:r>
      <w:r w:rsidRPr="00633A23">
        <w:t>наши</w:t>
      </w:r>
      <w:r w:rsidRPr="00633A23">
        <w:rPr>
          <w:rFonts w:cs="Arial"/>
        </w:rPr>
        <w:t xml:space="preserve"> </w:t>
      </w:r>
      <w:r w:rsidRPr="00633A23">
        <w:t>Минские</w:t>
      </w:r>
      <w:r w:rsidRPr="00633A23">
        <w:rPr>
          <w:rFonts w:cs="Arial"/>
        </w:rPr>
        <w:t xml:space="preserve"> </w:t>
      </w:r>
      <w:r w:rsidRPr="00633A23">
        <w:t>Духов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школы</w:t>
      </w:r>
      <w:r w:rsidRPr="00633A23">
        <w:rPr>
          <w:rFonts w:cs="Arial"/>
        </w:rPr>
        <w:t xml:space="preserve">, </w:t>
      </w:r>
      <w:r w:rsidRPr="00633A23">
        <w:t>поможет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продолжить</w:t>
      </w:r>
      <w:r w:rsidRPr="00633A23">
        <w:rPr>
          <w:rFonts w:cs="Arial"/>
        </w:rPr>
        <w:t xml:space="preserve"> </w:t>
      </w:r>
      <w:r w:rsidRPr="00633A23">
        <w:t>великую</w:t>
      </w:r>
      <w:r w:rsidRPr="00633A23">
        <w:rPr>
          <w:rFonts w:cs="Arial"/>
        </w:rPr>
        <w:t>,</w:t>
      </w:r>
      <w:r w:rsidR="00BF262E">
        <w:rPr>
          <w:rFonts w:cs="Arial"/>
        </w:rPr>
        <w:t xml:space="preserve"> </w:t>
      </w:r>
      <w:r w:rsidRPr="00633A23">
        <w:t>священную</w:t>
      </w:r>
      <w:r w:rsidRPr="00633A23">
        <w:rPr>
          <w:rFonts w:cs="Arial"/>
        </w:rPr>
        <w:t xml:space="preserve"> </w:t>
      </w:r>
      <w:r w:rsidRPr="00633A23">
        <w:t>традицию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у</w:t>
      </w:r>
      <w:r w:rsidRPr="00633A23">
        <w:t>ховного</w:t>
      </w:r>
      <w:r w:rsidRPr="00633A23">
        <w:rPr>
          <w:rFonts w:cs="Arial"/>
        </w:rPr>
        <w:t xml:space="preserve"> </w:t>
      </w:r>
      <w:r w:rsidRPr="00633A23">
        <w:t>образования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Духовные</w:t>
      </w:r>
      <w:r w:rsidRPr="00633A23">
        <w:rPr>
          <w:rFonts w:cs="Arial"/>
        </w:rPr>
        <w:t xml:space="preserve"> </w:t>
      </w:r>
      <w:r w:rsidRPr="00633A23">
        <w:t>школы</w:t>
      </w:r>
      <w:r w:rsidRPr="00633A23">
        <w:rPr>
          <w:rFonts w:cs="Arial"/>
        </w:rPr>
        <w:t xml:space="preserve"> </w:t>
      </w:r>
      <w:r w:rsidRPr="00633A23">
        <w:t>впервые</w:t>
      </w:r>
      <w:r w:rsidRPr="00633A23">
        <w:rPr>
          <w:rFonts w:cs="Arial"/>
        </w:rPr>
        <w:t xml:space="preserve"> </w:t>
      </w:r>
      <w:r w:rsidRPr="00633A23">
        <w:t>посетил</w:t>
      </w:r>
      <w:r w:rsidRPr="00633A23">
        <w:rPr>
          <w:rFonts w:cs="Arial"/>
        </w:rPr>
        <w:t xml:space="preserve"> </w:t>
      </w:r>
      <w:r w:rsidRPr="00633A23">
        <w:t>губер</w:t>
      </w:r>
      <w:r w:rsidRPr="00633A23">
        <w:softHyphen/>
        <w:t>натор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Яковлев</w:t>
      </w:r>
      <w:r w:rsidRPr="00633A23">
        <w:rPr>
          <w:rFonts w:cs="Arial"/>
        </w:rPr>
        <w:t xml:space="preserve">. </w:t>
      </w:r>
      <w:r w:rsidRPr="00633A23">
        <w:t>Митрополит Владимир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Константин</w:t>
      </w:r>
      <w:r w:rsidRPr="00633A23">
        <w:rPr>
          <w:rFonts w:cs="Arial"/>
        </w:rPr>
        <w:t xml:space="preserve"> </w:t>
      </w:r>
      <w:r w:rsidRPr="00633A23">
        <w:t>показали</w:t>
      </w:r>
      <w:r w:rsidRPr="00633A23">
        <w:rPr>
          <w:rFonts w:cs="Arial"/>
        </w:rPr>
        <w:t xml:space="preserve"> </w:t>
      </w:r>
      <w:r w:rsidRPr="00633A23">
        <w:t>губернато</w:t>
      </w:r>
      <w:r w:rsidRPr="00633A23">
        <w:softHyphen/>
        <w:t>ру</w:t>
      </w:r>
      <w:r w:rsidRPr="00633A23">
        <w:rPr>
          <w:rFonts w:cs="Arial"/>
        </w:rPr>
        <w:t xml:space="preserve"> </w:t>
      </w:r>
      <w:r w:rsidRPr="00633A23">
        <w:t>помещения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Семинарии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softHyphen/>
        <w:t>делились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своими</w:t>
      </w:r>
      <w:r w:rsidRPr="00633A23">
        <w:rPr>
          <w:rFonts w:cs="Arial"/>
        </w:rPr>
        <w:t xml:space="preserve"> </w:t>
      </w:r>
      <w:r w:rsidRPr="00633A23">
        <w:t>проблемами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трудностями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Яковлев</w:t>
      </w:r>
      <w:r w:rsidRPr="00633A23">
        <w:rPr>
          <w:rFonts w:cs="Arial"/>
        </w:rPr>
        <w:t xml:space="preserve"> </w:t>
      </w:r>
      <w:r w:rsidRPr="00633A23">
        <w:t>заявил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администрация</w:t>
      </w:r>
      <w:r w:rsidRPr="00633A23">
        <w:rPr>
          <w:rFonts w:cs="Arial"/>
        </w:rPr>
        <w:t xml:space="preserve"> </w:t>
      </w:r>
      <w:r w:rsidRPr="00633A23">
        <w:t>го</w:t>
      </w:r>
      <w:r w:rsidRPr="00633A23">
        <w:softHyphen/>
        <w:t>рода</w:t>
      </w:r>
      <w:r w:rsidRPr="00633A23">
        <w:rPr>
          <w:rFonts w:cs="Arial"/>
        </w:rPr>
        <w:t xml:space="preserve"> </w:t>
      </w:r>
      <w:r w:rsidRPr="00633A23">
        <w:t>рассматривает</w:t>
      </w:r>
      <w:r w:rsidRPr="00633A23">
        <w:rPr>
          <w:rFonts w:cs="Arial"/>
        </w:rPr>
        <w:t xml:space="preserve"> </w:t>
      </w:r>
      <w:r w:rsidRPr="00633A23">
        <w:t>возвращение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у</w:t>
      </w:r>
      <w:r w:rsidRPr="00633A23">
        <w:t>ховным</w:t>
      </w:r>
      <w:r w:rsidRPr="00633A23">
        <w:rPr>
          <w:rFonts w:cs="Arial"/>
        </w:rPr>
        <w:t xml:space="preserve"> </w:t>
      </w:r>
      <w:r w:rsidRPr="00633A23">
        <w:t>школам их</w:t>
      </w:r>
      <w:r w:rsidRPr="00633A23">
        <w:rPr>
          <w:rFonts w:cs="Arial"/>
        </w:rPr>
        <w:t xml:space="preserve"> </w:t>
      </w:r>
      <w:r w:rsidRPr="00633A23">
        <w:t>исторического</w:t>
      </w:r>
      <w:r w:rsidRPr="00633A23">
        <w:rPr>
          <w:rFonts w:cs="Arial"/>
        </w:rPr>
        <w:t xml:space="preserve"> </w:t>
      </w:r>
      <w:r w:rsidRPr="00633A23">
        <w:t>здания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наб</w:t>
      </w:r>
      <w:r w:rsidRPr="00633A23">
        <w:rPr>
          <w:rFonts w:cs="Arial"/>
        </w:rPr>
        <w:t xml:space="preserve">. </w:t>
      </w:r>
      <w:r w:rsidRPr="00633A23">
        <w:t>Обводного</w:t>
      </w:r>
      <w:r w:rsidRPr="00633A23">
        <w:rPr>
          <w:rFonts w:cs="Arial"/>
        </w:rPr>
        <w:t xml:space="preserve"> </w:t>
      </w:r>
      <w:r w:rsidRPr="00633A23">
        <w:t>канала</w:t>
      </w:r>
      <w:r w:rsidRPr="00633A23">
        <w:rPr>
          <w:rFonts w:cs="Arial"/>
        </w:rPr>
        <w:t xml:space="preserve">, 7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нравственный</w:t>
      </w:r>
      <w:r w:rsidRPr="00633A23">
        <w:rPr>
          <w:rFonts w:cs="Arial"/>
        </w:rPr>
        <w:t xml:space="preserve"> </w:t>
      </w:r>
      <w:r w:rsidRPr="00633A23">
        <w:t>долг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акцию</w:t>
      </w:r>
      <w:r w:rsidRPr="00633A23">
        <w:rPr>
          <w:rFonts w:cs="Arial"/>
        </w:rPr>
        <w:t xml:space="preserve"> </w:t>
      </w:r>
      <w:r w:rsidRPr="00633A23">
        <w:t>государственного значения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</w:t>
      </w:r>
      <w:r w:rsidRPr="00633A23">
        <w:rPr>
          <w:rFonts w:cs="Arial"/>
        </w:rPr>
        <w:t xml:space="preserve"> </w:t>
      </w:r>
      <w:r w:rsidRPr="00633A23">
        <w:t>окончании</w:t>
      </w:r>
      <w:r w:rsidRPr="00633A23">
        <w:rPr>
          <w:rFonts w:cs="Arial"/>
        </w:rPr>
        <w:t xml:space="preserve"> </w:t>
      </w:r>
      <w:r w:rsidRPr="00633A23">
        <w:t>конференции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прошел праздничный</w:t>
      </w:r>
      <w:r w:rsidRPr="00633A23">
        <w:rPr>
          <w:rFonts w:cs="Arial"/>
        </w:rPr>
        <w:t xml:space="preserve"> </w:t>
      </w:r>
      <w:r w:rsidRPr="00633A23">
        <w:t>концерт</w:t>
      </w:r>
      <w:r w:rsidRPr="00633A23">
        <w:rPr>
          <w:rFonts w:cs="Arial"/>
        </w:rPr>
        <w:t xml:space="preserve"> </w:t>
      </w:r>
      <w:r w:rsidRPr="00633A23">
        <w:t>учащихся</w:t>
      </w:r>
      <w:r w:rsidRPr="00633A23">
        <w:rPr>
          <w:rFonts w:cs="Arial"/>
        </w:rPr>
        <w:t xml:space="preserve"> </w:t>
      </w:r>
      <w:r w:rsidRPr="00633A23">
        <w:t>Духо</w:t>
      </w:r>
      <w:r w:rsidRPr="00633A23">
        <w:t>в</w:t>
      </w:r>
      <w:r w:rsidRPr="00633A23">
        <w:t>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Юбилейные</w:t>
      </w:r>
      <w:r w:rsidRPr="00633A23">
        <w:rPr>
          <w:rFonts w:cs="Arial"/>
        </w:rPr>
        <w:t xml:space="preserve"> </w:t>
      </w:r>
      <w:r w:rsidRPr="00633A23">
        <w:t>празднества</w:t>
      </w:r>
      <w:r w:rsidRPr="00633A23">
        <w:rPr>
          <w:rFonts w:cs="Arial"/>
        </w:rPr>
        <w:t xml:space="preserve"> </w:t>
      </w:r>
      <w:r w:rsidRPr="00633A23">
        <w:t>завершились</w:t>
      </w:r>
      <w:r w:rsidRPr="00633A23">
        <w:rPr>
          <w:rFonts w:cs="Arial"/>
        </w:rPr>
        <w:t xml:space="preserve"> </w:t>
      </w:r>
      <w:r w:rsidRPr="00633A23">
        <w:t>торжест</w:t>
      </w:r>
      <w:r w:rsidRPr="00633A23">
        <w:softHyphen/>
        <w:t>венным</w:t>
      </w:r>
      <w:r w:rsidRPr="00633A23">
        <w:rPr>
          <w:rFonts w:cs="Arial"/>
        </w:rPr>
        <w:t xml:space="preserve"> </w:t>
      </w:r>
      <w:r w:rsidRPr="00633A23">
        <w:t>приемом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устроил</w:t>
      </w:r>
      <w:r w:rsidRPr="00633A23">
        <w:rPr>
          <w:rFonts w:cs="Arial"/>
        </w:rPr>
        <w:t xml:space="preserve"> </w:t>
      </w:r>
      <w:r w:rsidRPr="00633A23">
        <w:t>ректор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Семинарии</w:t>
      </w:r>
      <w:r w:rsidRPr="00633A23">
        <w:rPr>
          <w:rFonts w:cs="Arial"/>
        </w:rPr>
        <w:t xml:space="preserve"> </w:t>
      </w:r>
      <w:r w:rsidRPr="00633A23">
        <w:t>епи</w:t>
      </w:r>
      <w:r w:rsidRPr="00633A23">
        <w:softHyphen/>
        <w:t>скоп</w:t>
      </w:r>
      <w:r w:rsidRPr="00633A23">
        <w:rPr>
          <w:rFonts w:cs="Arial"/>
        </w:rPr>
        <w:t xml:space="preserve"> </w:t>
      </w:r>
      <w:r w:rsidRPr="00633A23">
        <w:t>Тихвинский</w:t>
      </w:r>
      <w:r w:rsidRPr="00633A23">
        <w:rPr>
          <w:rFonts w:cs="Arial"/>
        </w:rPr>
        <w:t xml:space="preserve"> </w:t>
      </w:r>
      <w:r w:rsidRPr="00633A23">
        <w:t>Константин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прав</w:t>
      </w:r>
      <w:r w:rsidRPr="00633A23">
        <w:rPr>
          <w:rFonts w:cs="Arial"/>
        </w:rPr>
        <w:t xml:space="preserve">.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Кронштадтского</w:t>
      </w:r>
      <w:r w:rsidRPr="00633A23">
        <w:rPr>
          <w:rFonts w:cs="Arial"/>
        </w:rPr>
        <w:t xml:space="preserve">, </w:t>
      </w:r>
      <w:r w:rsidRPr="00BF262E">
        <w:rPr>
          <w:rFonts w:cs="Arial"/>
          <w:b/>
        </w:rPr>
        <w:t xml:space="preserve">20 </w:t>
      </w:r>
      <w:r w:rsidRPr="00BF262E">
        <w:rPr>
          <w:b/>
        </w:rPr>
        <w:t>декабря</w:t>
      </w:r>
      <w:r w:rsidRPr="00BF262E">
        <w:rPr>
          <w:rFonts w:cs="Arial"/>
          <w:b/>
        </w:rPr>
        <w:t xml:space="preserve">/2 </w:t>
      </w:r>
      <w:r w:rsidRPr="00BF262E">
        <w:rPr>
          <w:b/>
        </w:rPr>
        <w:t>января</w:t>
      </w:r>
      <w:r w:rsidRPr="00BF262E">
        <w:rPr>
          <w:rFonts w:cs="Arial"/>
          <w:b/>
        </w:rPr>
        <w:t>,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</w:t>
      </w:r>
      <w:r w:rsidRPr="00633A23">
        <w:t>и</w:t>
      </w:r>
      <w:r w:rsidRPr="00633A23">
        <w:t>мир</w:t>
      </w:r>
      <w:r w:rsidRPr="00633A23">
        <w:rPr>
          <w:rFonts w:cs="Arial"/>
        </w:rPr>
        <w:t xml:space="preserve"> </w:t>
      </w:r>
      <w:r w:rsidRPr="00633A23">
        <w:t>совер</w:t>
      </w:r>
      <w:r w:rsidRPr="00633A23">
        <w:softHyphen/>
        <w:t>шил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12 </w:t>
      </w:r>
      <w:r w:rsidRPr="00633A23">
        <w:t>Апо</w:t>
      </w:r>
      <w:r w:rsidRPr="00633A23">
        <w:softHyphen/>
        <w:t>столов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Иоанновского</w:t>
      </w:r>
      <w:r w:rsidRPr="00633A23">
        <w:rPr>
          <w:rFonts w:cs="Arial"/>
        </w:rPr>
        <w:t xml:space="preserve"> </w:t>
      </w:r>
      <w:r w:rsidRPr="00633A23">
        <w:t>женского</w:t>
      </w:r>
      <w:r w:rsidRPr="00633A23">
        <w:rPr>
          <w:rFonts w:cs="Arial"/>
        </w:rPr>
        <w:t xml:space="preserve"> </w:t>
      </w:r>
      <w:r w:rsidRPr="00633A23">
        <w:t>ставропигиального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Карповке</w:t>
      </w:r>
      <w:r w:rsidRPr="00633A23">
        <w:rPr>
          <w:rFonts w:cs="Arial"/>
        </w:rPr>
        <w:t xml:space="preserve">,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мощей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прав</w:t>
      </w:r>
      <w:r w:rsidRPr="00633A23">
        <w:rPr>
          <w:rFonts w:cs="Arial"/>
        </w:rPr>
        <w:t xml:space="preserve">. </w:t>
      </w:r>
      <w:r w:rsidRPr="00633A23">
        <w:t>Иоан</w:t>
      </w:r>
      <w:r w:rsidRPr="00633A23">
        <w:softHyphen/>
        <w:t>на</w:t>
      </w:r>
      <w:r w:rsidRPr="00633A23">
        <w:rPr>
          <w:rFonts w:cs="Arial"/>
        </w:rPr>
        <w:t xml:space="preserve"> </w:t>
      </w:r>
      <w:r w:rsidRPr="00633A23">
        <w:t>Кронштадтск</w:t>
      </w:r>
      <w:r w:rsidRPr="00633A23">
        <w:t>о</w:t>
      </w:r>
      <w:r w:rsidRPr="00633A23">
        <w:t>го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Тихвинский</w:t>
      </w:r>
      <w:r w:rsidRPr="00633A23">
        <w:rPr>
          <w:rFonts w:cs="Arial"/>
        </w:rPr>
        <w:t xml:space="preserve"> </w:t>
      </w:r>
      <w:r w:rsidRPr="00633A23">
        <w:t>Константин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 же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Иоанно</w:t>
      </w:r>
      <w:r w:rsidRPr="00633A23">
        <w:rPr>
          <w:rFonts w:cs="Arial"/>
        </w:rPr>
        <w:t>-</w:t>
      </w:r>
      <w:r w:rsidRPr="00633A23">
        <w:t>Богословской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Духовных школ</w:t>
      </w:r>
      <w:r w:rsidRPr="00633A23">
        <w:rPr>
          <w:rFonts w:cs="Arial"/>
        </w:rPr>
        <w:t xml:space="preserve">, </w:t>
      </w:r>
      <w:r w:rsidRPr="00633A23">
        <w:t>рукоположив</w:t>
      </w:r>
      <w:r w:rsidRPr="00633A23">
        <w:rPr>
          <w:rFonts w:cs="Arial"/>
        </w:rPr>
        <w:t xml:space="preserve"> </w:t>
      </w:r>
      <w:r w:rsidRPr="00633A23">
        <w:t>насельника</w:t>
      </w:r>
      <w:r w:rsidRPr="00633A23">
        <w:rPr>
          <w:rFonts w:cs="Arial"/>
        </w:rPr>
        <w:t xml:space="preserve"> </w:t>
      </w:r>
      <w:r w:rsidRPr="00633A23">
        <w:t>Тихвинского</w:t>
      </w:r>
      <w:r w:rsidRPr="00633A23">
        <w:rPr>
          <w:rFonts w:cs="Arial"/>
        </w:rPr>
        <w:t xml:space="preserve"> </w:t>
      </w:r>
      <w:r w:rsidRPr="00633A23">
        <w:t>Большого Успенского</w:t>
      </w:r>
      <w:r w:rsidRPr="00633A23">
        <w:rPr>
          <w:rFonts w:cs="Arial"/>
        </w:rPr>
        <w:t xml:space="preserve"> </w:t>
      </w:r>
      <w:r w:rsidRPr="00633A23">
        <w:t>мужского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иеродиакона</w:t>
      </w:r>
      <w:r w:rsidRPr="00633A23">
        <w:rPr>
          <w:rFonts w:cs="Arial"/>
        </w:rPr>
        <w:t xml:space="preserve"> </w:t>
      </w:r>
      <w:r w:rsidRPr="00633A23">
        <w:t xml:space="preserve">Германа </w:t>
      </w:r>
      <w:r w:rsidRPr="00633A23">
        <w:rPr>
          <w:rFonts w:cs="Arial"/>
        </w:rPr>
        <w:t>(</w:t>
      </w:r>
      <w:r w:rsidRPr="00633A23">
        <w:t>Кокачева</w:t>
      </w:r>
      <w:r w:rsidRPr="00633A23">
        <w:rPr>
          <w:rFonts w:cs="Arial"/>
        </w:rPr>
        <w:t xml:space="preserve">)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иеромонаха</w:t>
      </w:r>
      <w:r w:rsidRPr="00633A23">
        <w:rPr>
          <w:rFonts w:cs="Arial"/>
        </w:rPr>
        <w:t xml:space="preserve">. </w:t>
      </w:r>
      <w:r w:rsidRPr="00633A23">
        <w:t>Оставлен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братии</w:t>
      </w:r>
      <w:r w:rsidRPr="00633A23">
        <w:rPr>
          <w:rFonts w:cs="Arial"/>
        </w:rPr>
        <w:t xml:space="preserve"> </w:t>
      </w:r>
      <w:r w:rsidRPr="00633A23">
        <w:t>мона</w:t>
      </w:r>
      <w:r w:rsidRPr="00633A23">
        <w:softHyphen/>
        <w:t>стыря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назначением</w:t>
      </w:r>
      <w:r w:rsidRPr="00633A23">
        <w:rPr>
          <w:rFonts w:cs="Arial"/>
        </w:rPr>
        <w:t xml:space="preserve"> </w:t>
      </w:r>
      <w:r w:rsidRPr="00633A23">
        <w:t>прохождения</w:t>
      </w:r>
      <w:r w:rsidRPr="00633A23">
        <w:rPr>
          <w:rFonts w:cs="Arial"/>
        </w:rPr>
        <w:t xml:space="preserve"> </w:t>
      </w:r>
      <w:r w:rsidRPr="00633A23">
        <w:t>богослужебной практ</w:t>
      </w:r>
      <w:r w:rsidRPr="00633A23">
        <w:t>и</w:t>
      </w:r>
      <w:r w:rsidRPr="00633A23">
        <w:t>ки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Навечерие</w:t>
      </w:r>
      <w:r w:rsidRPr="00633A23">
        <w:rPr>
          <w:rFonts w:cs="Arial"/>
        </w:rPr>
        <w:t xml:space="preserve"> </w:t>
      </w:r>
      <w:r w:rsidRPr="00633A23">
        <w:t>Рождества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 (</w:t>
      </w:r>
      <w:r w:rsidRPr="00633A23">
        <w:t>Рождественский сочельник</w:t>
      </w:r>
      <w:r w:rsidRPr="00633A23">
        <w:rPr>
          <w:rFonts w:cs="Arial"/>
        </w:rPr>
        <w:t xml:space="preserve">)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 Владимир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всенощное</w:t>
      </w:r>
      <w:r w:rsidRPr="00633A23">
        <w:rPr>
          <w:rFonts w:cs="Arial"/>
        </w:rPr>
        <w:t xml:space="preserve"> </w:t>
      </w:r>
      <w:r w:rsidRPr="00633A23">
        <w:t>бдение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Ка</w:t>
      </w:r>
      <w:r w:rsidRPr="00633A23">
        <w:softHyphen/>
        <w:t>занской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, </w:t>
      </w:r>
      <w:r w:rsidRPr="00633A23">
        <w:t>украшенному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празд</w:t>
      </w:r>
      <w:r w:rsidRPr="00633A23">
        <w:softHyphen/>
        <w:t>нику</w:t>
      </w:r>
      <w:r w:rsidRPr="00633A23">
        <w:rPr>
          <w:rFonts w:cs="Arial"/>
        </w:rPr>
        <w:t xml:space="preserve"> </w:t>
      </w:r>
      <w:r w:rsidRPr="00633A23">
        <w:t>новым</w:t>
      </w:r>
      <w:r w:rsidRPr="00633A23">
        <w:rPr>
          <w:rFonts w:cs="Arial"/>
        </w:rPr>
        <w:t xml:space="preserve"> (</w:t>
      </w:r>
      <w:r w:rsidRPr="00633A23">
        <w:t>временным</w:t>
      </w:r>
      <w:r w:rsidRPr="00633A23">
        <w:rPr>
          <w:rFonts w:cs="Arial"/>
        </w:rPr>
        <w:t xml:space="preserve">) </w:t>
      </w:r>
      <w:r w:rsidRPr="00633A23">
        <w:t>иконостасом</w:t>
      </w:r>
      <w:r w:rsidRPr="00633A23">
        <w:rPr>
          <w:rFonts w:cs="Arial"/>
        </w:rPr>
        <w:t xml:space="preserve">, </w:t>
      </w:r>
      <w:r w:rsidRPr="00633A23">
        <w:t>воспроизводя</w:t>
      </w:r>
      <w:r w:rsidRPr="00633A23">
        <w:softHyphen/>
        <w:t>щим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очертаниях</w:t>
      </w:r>
      <w:r w:rsidRPr="00633A23">
        <w:rPr>
          <w:rFonts w:cs="Arial"/>
        </w:rPr>
        <w:t xml:space="preserve"> </w:t>
      </w:r>
      <w:r w:rsidRPr="00633A23">
        <w:t>прежний</w:t>
      </w:r>
      <w:r w:rsidRPr="00633A23">
        <w:rPr>
          <w:rFonts w:cs="Arial"/>
        </w:rPr>
        <w:t xml:space="preserve">, </w:t>
      </w:r>
      <w:r w:rsidRPr="00633A23">
        <w:t>серебряный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Светлого</w:t>
      </w:r>
      <w:r w:rsidRPr="00633A23">
        <w:rPr>
          <w:rFonts w:cs="Arial"/>
        </w:rPr>
        <w:t xml:space="preserve"> </w:t>
      </w:r>
      <w:r w:rsidRPr="00633A23">
        <w:t>Рождества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стова</w:t>
      </w:r>
      <w:r w:rsidRPr="00633A23">
        <w:rPr>
          <w:rFonts w:cs="Arial"/>
        </w:rPr>
        <w:t xml:space="preserve">. </w:t>
      </w:r>
      <w:r w:rsidRPr="00BF262E">
        <w:rPr>
          <w:rFonts w:cs="Arial"/>
          <w:b/>
        </w:rPr>
        <w:t xml:space="preserve">25 </w:t>
      </w:r>
      <w:r w:rsidRPr="00BF262E">
        <w:rPr>
          <w:b/>
        </w:rPr>
        <w:t>декабря</w:t>
      </w:r>
      <w:r w:rsidRPr="00BF262E">
        <w:rPr>
          <w:rFonts w:cs="Arial"/>
          <w:b/>
        </w:rPr>
        <w:t xml:space="preserve">/7 </w:t>
      </w:r>
      <w:r w:rsidRPr="00BF262E">
        <w:rPr>
          <w:b/>
        </w:rPr>
        <w:t>января</w:t>
      </w:r>
      <w:r w:rsidRPr="00633A23">
        <w:rPr>
          <w:rFonts w:cs="Arial"/>
        </w:rPr>
        <w:t xml:space="preserve">,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вершил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Богоявленском</w:t>
      </w:r>
      <w:r w:rsidRPr="00633A23">
        <w:rPr>
          <w:rFonts w:cs="Arial"/>
        </w:rPr>
        <w:t xml:space="preserve"> </w:t>
      </w:r>
      <w:r w:rsidRPr="00633A23">
        <w:t>кафедральном</w:t>
      </w:r>
      <w:r w:rsidRPr="00633A23">
        <w:rPr>
          <w:rFonts w:cs="Arial"/>
        </w:rPr>
        <w:t xml:space="preserve"> </w:t>
      </w:r>
      <w:r w:rsidRPr="00633A23">
        <w:t>собо</w:t>
      </w:r>
      <w:r w:rsidRPr="00633A23">
        <w:softHyphen/>
        <w:t>ре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рукоположил иподиакона</w:t>
      </w:r>
      <w:r w:rsidRPr="00633A23">
        <w:rPr>
          <w:rFonts w:cs="Arial"/>
        </w:rPr>
        <w:t xml:space="preserve">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Глебова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назна</w:t>
      </w:r>
      <w:r w:rsidRPr="00633A23">
        <w:softHyphen/>
        <w:t>чением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клир</w:t>
      </w:r>
      <w:r w:rsidRPr="00633A23">
        <w:rPr>
          <w:rFonts w:cs="Arial"/>
        </w:rPr>
        <w:t xml:space="preserve"> </w:t>
      </w:r>
      <w:r w:rsidRPr="00633A23">
        <w:t>Спасо</w:t>
      </w:r>
      <w:r w:rsidRPr="00633A23">
        <w:rPr>
          <w:rFonts w:cs="Arial"/>
        </w:rPr>
        <w:t>-</w:t>
      </w:r>
      <w:r w:rsidRPr="00633A23">
        <w:t>Преображенского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.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архипастырь</w:t>
      </w:r>
      <w:r w:rsidRPr="00633A23">
        <w:rPr>
          <w:rFonts w:cs="Arial"/>
        </w:rPr>
        <w:t xml:space="preserve"> </w:t>
      </w:r>
      <w:r w:rsidRPr="00633A23">
        <w:t>обратился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амвона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петербург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пастве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Рождественским</w:t>
      </w:r>
      <w:r w:rsidRPr="00633A23">
        <w:rPr>
          <w:rFonts w:cs="Arial"/>
        </w:rPr>
        <w:t xml:space="preserve"> </w:t>
      </w:r>
      <w:r w:rsidRPr="00633A23">
        <w:t>приветствием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клиру</w:t>
      </w:r>
      <w:r w:rsidRPr="00633A23">
        <w:rPr>
          <w:rFonts w:cs="Arial"/>
        </w:rPr>
        <w:t xml:space="preserve">, </w:t>
      </w:r>
      <w:r w:rsidRPr="00633A23">
        <w:t>насельникам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насельницам</w:t>
      </w:r>
      <w:r w:rsidRPr="00633A23">
        <w:rPr>
          <w:rFonts w:cs="Arial"/>
        </w:rPr>
        <w:t xml:space="preserve"> </w:t>
      </w:r>
      <w:r w:rsidRPr="00633A23">
        <w:t>монастырей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вер</w:t>
      </w:r>
      <w:r w:rsidRPr="00633A23">
        <w:softHyphen/>
        <w:t>ным</w:t>
      </w:r>
      <w:r w:rsidRPr="00633A23">
        <w:rPr>
          <w:rFonts w:cs="Arial"/>
        </w:rPr>
        <w:t xml:space="preserve"> </w:t>
      </w:r>
      <w:r w:rsidRPr="00633A23">
        <w:t>чадам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живущим</w:t>
      </w:r>
      <w:r w:rsidRPr="00633A23">
        <w:rPr>
          <w:rFonts w:cs="Arial"/>
        </w:rPr>
        <w:t xml:space="preserve"> </w:t>
      </w:r>
      <w:r w:rsidRPr="00633A23">
        <w:t>в пределах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На</w:t>
      </w:r>
      <w:r w:rsidRPr="00633A23">
        <w:rPr>
          <w:rFonts w:cs="Arial"/>
        </w:rPr>
        <w:t xml:space="preserve"> </w:t>
      </w:r>
      <w:r w:rsidRPr="00633A23">
        <w:t>следующий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Высокопреосвящен</w:t>
      </w:r>
      <w:r w:rsidRPr="00633A23">
        <w:softHyphen/>
        <w:t>ство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</w:t>
      </w:r>
      <w:r w:rsidRPr="00633A23">
        <w:rPr>
          <w:rFonts w:cs="Arial"/>
        </w:rPr>
        <w:t xml:space="preserve"> </w:t>
      </w:r>
      <w:r w:rsidRPr="00633A23">
        <w:t>сонма</w:t>
      </w:r>
      <w:r w:rsidRPr="00633A23">
        <w:rPr>
          <w:rFonts w:cs="Arial"/>
        </w:rPr>
        <w:t xml:space="preserve"> </w:t>
      </w:r>
      <w:r w:rsidRPr="00633A23">
        <w:t>клириков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 епархии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Исаакиевском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Великую вечерню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здравил</w:t>
      </w:r>
      <w:r w:rsidRPr="00633A23">
        <w:rPr>
          <w:rFonts w:cs="Arial"/>
        </w:rPr>
        <w:t xml:space="preserve"> </w:t>
      </w:r>
      <w:r w:rsidRPr="00633A23">
        <w:t>духовенство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паст</w:t>
      </w:r>
      <w:r w:rsidRPr="00633A23">
        <w:softHyphen/>
        <w:t>ву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великим</w:t>
      </w:r>
      <w:r w:rsidRPr="00633A23">
        <w:rPr>
          <w:rFonts w:cs="Arial"/>
        </w:rPr>
        <w:t xml:space="preserve"> </w:t>
      </w:r>
      <w:r w:rsidRPr="00633A23">
        <w:t>праздником</w:t>
      </w:r>
      <w:r w:rsidRPr="00633A23">
        <w:rPr>
          <w:rFonts w:cs="Arial"/>
        </w:rPr>
        <w:t xml:space="preserve">.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Владыке</w:t>
      </w:r>
      <w:r w:rsidRPr="00633A23">
        <w:rPr>
          <w:rFonts w:cs="Arial"/>
        </w:rPr>
        <w:t xml:space="preserve"> </w:t>
      </w:r>
      <w:r w:rsidRPr="00633A23">
        <w:t>Владимиру</w:t>
      </w:r>
      <w:r w:rsidRPr="00633A23">
        <w:rPr>
          <w:rFonts w:cs="Arial"/>
        </w:rPr>
        <w:t xml:space="preserve"> </w:t>
      </w:r>
      <w:r w:rsidRPr="00633A23">
        <w:t>с приветственным</w:t>
      </w:r>
      <w:r w:rsidRPr="00633A23">
        <w:rPr>
          <w:rFonts w:cs="Arial"/>
        </w:rPr>
        <w:t xml:space="preserve"> </w:t>
      </w:r>
      <w:r w:rsidRPr="00633A23">
        <w:t>словом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лица</w:t>
      </w:r>
      <w:r w:rsidRPr="00633A23">
        <w:rPr>
          <w:rFonts w:cs="Arial"/>
        </w:rPr>
        <w:t xml:space="preserve"> </w:t>
      </w:r>
      <w:r w:rsidRPr="00633A23">
        <w:t>клириков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мирян 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 </w:t>
      </w:r>
      <w:r w:rsidRPr="00633A23">
        <w:t>обратился</w:t>
      </w:r>
      <w:r w:rsidRPr="00633A23">
        <w:rPr>
          <w:rFonts w:cs="Arial"/>
        </w:rPr>
        <w:t xml:space="preserve"> </w:t>
      </w:r>
      <w:r w:rsidRPr="00633A23">
        <w:t>благочинный Больш</w:t>
      </w:r>
      <w:r w:rsidRPr="00633A23">
        <w:t>е</w:t>
      </w:r>
      <w:r w:rsidRPr="00633A23">
        <w:t>охтинского</w:t>
      </w:r>
      <w:r w:rsidRPr="00633A23">
        <w:rPr>
          <w:rFonts w:cs="Arial"/>
        </w:rPr>
        <w:t xml:space="preserve"> </w:t>
      </w:r>
      <w:r w:rsidRPr="00633A23">
        <w:t>округа</w:t>
      </w:r>
      <w:r w:rsidRPr="00633A23">
        <w:rPr>
          <w:rFonts w:cs="Arial"/>
        </w:rPr>
        <w:t xml:space="preserve">, </w:t>
      </w:r>
      <w:r w:rsidRPr="00633A23">
        <w:t>настоятель</w:t>
      </w:r>
      <w:r w:rsidRPr="00633A23">
        <w:rPr>
          <w:rFonts w:cs="Arial"/>
        </w:rPr>
        <w:t xml:space="preserve"> </w:t>
      </w:r>
      <w:r w:rsidRPr="00633A23">
        <w:t>Исаакиевского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протоиерей</w:t>
      </w:r>
      <w:r w:rsidRPr="00633A23">
        <w:rPr>
          <w:rFonts w:cs="Arial"/>
        </w:rPr>
        <w:t xml:space="preserve"> </w:t>
      </w:r>
      <w:r w:rsidRPr="00633A23">
        <w:t>Борис</w:t>
      </w:r>
      <w:r w:rsidRPr="00633A23">
        <w:rPr>
          <w:rFonts w:cs="Arial"/>
        </w:rPr>
        <w:t xml:space="preserve"> </w:t>
      </w:r>
      <w:r w:rsidRPr="00633A23">
        <w:t>Глебов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BF262E">
        <w:rPr>
          <w:rFonts w:cs="Arial"/>
          <w:b/>
        </w:rPr>
        <w:t xml:space="preserve">27 </w:t>
      </w:r>
      <w:r w:rsidRPr="00BF262E">
        <w:rPr>
          <w:b/>
        </w:rPr>
        <w:t>декабря</w:t>
      </w:r>
      <w:r w:rsidRPr="00BF262E">
        <w:rPr>
          <w:rFonts w:cs="Arial"/>
          <w:b/>
        </w:rPr>
        <w:t xml:space="preserve">/9 </w:t>
      </w:r>
      <w:r w:rsidRPr="00BF262E">
        <w:rPr>
          <w:b/>
        </w:rPr>
        <w:t>января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совер</w:t>
      </w:r>
      <w:r w:rsidRPr="00633A23">
        <w:softHyphen/>
        <w:t>шил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Спасо</w:t>
      </w:r>
      <w:r w:rsidRPr="00633A23">
        <w:rPr>
          <w:rFonts w:cs="Arial"/>
        </w:rPr>
        <w:t>-</w:t>
      </w:r>
      <w:r w:rsidRPr="00633A23">
        <w:t>Преображенском соборе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рукоположил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Алек</w:t>
      </w:r>
      <w:r w:rsidRPr="00633A23">
        <w:softHyphen/>
        <w:t>сандра</w:t>
      </w:r>
      <w:r w:rsidRPr="00633A23">
        <w:rPr>
          <w:rFonts w:cs="Arial"/>
        </w:rPr>
        <w:t xml:space="preserve"> </w:t>
      </w:r>
      <w:r w:rsidRPr="00633A23">
        <w:t>Глебова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е</w:t>
      </w:r>
      <w:r w:rsidRPr="00633A23">
        <w:t>свитера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оставлением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 далее</w:t>
      </w:r>
      <w:r w:rsidRPr="00633A23">
        <w:rPr>
          <w:rFonts w:cs="Arial"/>
        </w:rPr>
        <w:t xml:space="preserve"> </w:t>
      </w:r>
      <w:r w:rsidRPr="00633A23">
        <w:t>подвизаться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названном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>.</w:t>
      </w:r>
    </w:p>
    <w:p w:rsidR="002D3589" w:rsidRDefault="002D3589" w:rsidP="00EB0F88"/>
    <w:p w:rsidR="00D54183" w:rsidRPr="00633A23" w:rsidRDefault="00D54183" w:rsidP="00D54183">
      <w:pPr>
        <w:pStyle w:val="5"/>
      </w:pPr>
      <w:r w:rsidRPr="00633A23">
        <w:t>Январь</w:t>
      </w:r>
    </w:p>
    <w:p w:rsidR="00D54183" w:rsidRPr="00633A23" w:rsidRDefault="00D54183" w:rsidP="00D54183"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Обрезания</w:t>
      </w:r>
      <w:r w:rsidRPr="00633A23">
        <w:rPr>
          <w:rFonts w:cs="Arial"/>
        </w:rPr>
        <w:t xml:space="preserve"> </w:t>
      </w:r>
      <w:r w:rsidRPr="00633A23">
        <w:t>Господня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Василия Великого</w:t>
      </w:r>
      <w:r w:rsidRPr="00633A23">
        <w:rPr>
          <w:rFonts w:cs="Arial"/>
        </w:rPr>
        <w:t xml:space="preserve">, </w:t>
      </w:r>
      <w:r w:rsidRPr="00D54183">
        <w:rPr>
          <w:rFonts w:cs="Arial"/>
          <w:b/>
        </w:rPr>
        <w:t xml:space="preserve">1/14 </w:t>
      </w:r>
      <w:r w:rsidRPr="00D54183">
        <w:rPr>
          <w:b/>
        </w:rPr>
        <w:t>января</w:t>
      </w:r>
      <w:r w:rsidRPr="00D54183">
        <w:rPr>
          <w:rFonts w:cs="Arial"/>
          <w:b/>
        </w:rPr>
        <w:t>,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 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softHyphen/>
        <w:t>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lastRenderedPageBreak/>
        <w:t>Богоявленском</w:t>
      </w:r>
      <w:r w:rsidRPr="00633A23">
        <w:rPr>
          <w:rFonts w:cs="Arial"/>
        </w:rPr>
        <w:t xml:space="preserve"> </w:t>
      </w:r>
      <w:r w:rsidRPr="00633A23">
        <w:t>кафедральном</w:t>
      </w:r>
      <w:r w:rsidRPr="00633A23">
        <w:rPr>
          <w:rFonts w:cs="Arial"/>
        </w:rPr>
        <w:t xml:space="preserve"> </w:t>
      </w:r>
      <w:r w:rsidRPr="00633A23">
        <w:t>собо</w:t>
      </w:r>
      <w:r w:rsidRPr="00633A23">
        <w:softHyphen/>
        <w:t>ре</w:t>
      </w:r>
      <w:r w:rsidRPr="00633A23">
        <w:rPr>
          <w:rFonts w:cs="Arial"/>
        </w:rPr>
        <w:t xml:space="preserve">, </w:t>
      </w:r>
      <w:r w:rsidRPr="00633A23">
        <w:t>поздравив</w:t>
      </w:r>
      <w:r w:rsidRPr="00633A23">
        <w:rPr>
          <w:rFonts w:cs="Arial"/>
        </w:rPr>
        <w:t xml:space="preserve"> </w:t>
      </w:r>
      <w:r w:rsidRPr="00633A23">
        <w:t>клир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прихожан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новолетием</w:t>
      </w:r>
      <w:r w:rsidRPr="00633A23">
        <w:rPr>
          <w:rFonts w:cs="Arial"/>
        </w:rPr>
        <w:t>.</w:t>
      </w:r>
    </w:p>
    <w:p w:rsidR="00D54183" w:rsidRDefault="00D54183" w:rsidP="00D54183">
      <w:pPr>
        <w:rPr>
          <w:rFonts w:cs="Arial"/>
        </w:rPr>
      </w:pPr>
      <w:r w:rsidRPr="00633A23">
        <w:t>В</w:t>
      </w:r>
      <w:r w:rsidRPr="00633A23">
        <w:rPr>
          <w:rFonts w:cs="Arial"/>
        </w:rPr>
        <w:t xml:space="preserve"> </w:t>
      </w:r>
      <w:r w:rsidRPr="00633A23">
        <w:t>канун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Богоявления</w:t>
      </w:r>
      <w:r w:rsidRPr="00633A23">
        <w:rPr>
          <w:rFonts w:cs="Arial"/>
        </w:rPr>
        <w:t xml:space="preserve"> (</w:t>
      </w:r>
      <w:r w:rsidRPr="00633A23">
        <w:t>Крещения</w:t>
      </w:r>
      <w:r w:rsidRPr="00633A23">
        <w:rPr>
          <w:rFonts w:cs="Arial"/>
        </w:rPr>
        <w:t xml:space="preserve">) </w:t>
      </w:r>
      <w:r w:rsidRPr="00633A23">
        <w:t>Гос</w:t>
      </w:r>
      <w:r w:rsidRPr="00633A23">
        <w:softHyphen/>
        <w:t>подня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субботу</w:t>
      </w:r>
      <w:r w:rsidRPr="00633A23">
        <w:rPr>
          <w:rFonts w:cs="Arial"/>
        </w:rPr>
        <w:t xml:space="preserve"> </w:t>
      </w:r>
      <w:r w:rsidRPr="00D54183">
        <w:rPr>
          <w:rFonts w:cs="Arial"/>
          <w:b/>
        </w:rPr>
        <w:t xml:space="preserve">5/18 </w:t>
      </w:r>
      <w:r w:rsidRPr="00D54183">
        <w:rPr>
          <w:b/>
        </w:rPr>
        <w:t>января</w:t>
      </w:r>
      <w:r w:rsidRPr="00633A23">
        <w:rPr>
          <w:rFonts w:cs="Arial"/>
        </w:rPr>
        <w:t xml:space="preserve"> </w:t>
      </w:r>
      <w:r w:rsidRPr="00633A23">
        <w:t>митроп</w:t>
      </w:r>
      <w:r w:rsidRPr="00633A23">
        <w:t>о</w:t>
      </w:r>
      <w:r w:rsidRPr="00633A23">
        <w:t>лит</w:t>
      </w:r>
      <w:r w:rsidRPr="00633A23">
        <w:rPr>
          <w:rFonts w:cs="Arial"/>
        </w:rPr>
        <w:t xml:space="preserve"> </w:t>
      </w:r>
      <w:r w:rsidRPr="00633A23">
        <w:t>Владимир совершил</w:t>
      </w:r>
      <w:r w:rsidRPr="00633A23">
        <w:rPr>
          <w:rFonts w:cs="Arial"/>
        </w:rPr>
        <w:t xml:space="preserve"> </w:t>
      </w:r>
      <w:r w:rsidRPr="00633A23">
        <w:t>всенощное</w:t>
      </w:r>
      <w:r w:rsidRPr="00633A23">
        <w:rPr>
          <w:rFonts w:cs="Arial"/>
        </w:rPr>
        <w:t xml:space="preserve"> </w:t>
      </w:r>
      <w:r w:rsidRPr="00633A23">
        <w:t>бдение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Богоявленском кафедральном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престольного праздника</w:t>
      </w:r>
      <w:r w:rsidRPr="00633A23">
        <w:rPr>
          <w:rFonts w:cs="Arial"/>
        </w:rPr>
        <w:t xml:space="preserve"> </w:t>
      </w:r>
      <w:r w:rsidRPr="00633A23">
        <w:t>собор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традиции</w:t>
      </w:r>
      <w:r w:rsidRPr="00633A23">
        <w:rPr>
          <w:rFonts w:cs="Arial"/>
        </w:rPr>
        <w:t xml:space="preserve"> </w:t>
      </w:r>
      <w:r w:rsidRPr="00633A23">
        <w:t>служит правящий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t>р</w:t>
      </w:r>
      <w:r w:rsidRPr="00633A23">
        <w:t>хиерей</w:t>
      </w:r>
      <w:r w:rsidRPr="00633A23">
        <w:rPr>
          <w:rFonts w:cs="Arial"/>
        </w:rPr>
        <w:t xml:space="preserve">,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переполнен</w:t>
      </w:r>
      <w:r w:rsidRPr="00633A23">
        <w:rPr>
          <w:rFonts w:cs="Arial"/>
        </w:rPr>
        <w:t xml:space="preserve">.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softHyphen/>
        <w:t>трополит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затем в</w:t>
      </w:r>
      <w:r w:rsidRPr="00633A23">
        <w:t>е</w:t>
      </w:r>
      <w:r w:rsidRPr="00633A23">
        <w:t>ликое</w:t>
      </w:r>
      <w:r w:rsidRPr="00633A23">
        <w:rPr>
          <w:rFonts w:cs="Arial"/>
        </w:rPr>
        <w:t xml:space="preserve"> </w:t>
      </w:r>
      <w:r w:rsidRPr="00633A23">
        <w:t>освящение</w:t>
      </w:r>
      <w:r w:rsidRPr="00633A23">
        <w:rPr>
          <w:rFonts w:cs="Arial"/>
        </w:rPr>
        <w:t xml:space="preserve"> </w:t>
      </w:r>
      <w:r w:rsidRPr="00633A23">
        <w:t>воды</w:t>
      </w:r>
      <w:r w:rsidRPr="00633A23">
        <w:rPr>
          <w:rFonts w:cs="Arial"/>
        </w:rPr>
        <w:t xml:space="preserve">, </w:t>
      </w:r>
      <w:r w:rsidRPr="00633A23">
        <w:t>раскрыв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проповеди</w:t>
      </w:r>
      <w:r w:rsidRPr="00633A23">
        <w:rPr>
          <w:rFonts w:cs="Arial"/>
        </w:rPr>
        <w:t xml:space="preserve"> </w:t>
      </w:r>
      <w:r w:rsidRPr="00633A23">
        <w:t>смысл великого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>.</w:t>
      </w:r>
    </w:p>
    <w:p w:rsidR="00D54183" w:rsidRPr="00633A23" w:rsidRDefault="00D54183" w:rsidP="00D54183">
      <w:r w:rsidRPr="00633A23">
        <w:t>Всенощное</w:t>
      </w:r>
      <w:r w:rsidRPr="00633A23">
        <w:rPr>
          <w:rFonts w:cs="Arial"/>
        </w:rPr>
        <w:t xml:space="preserve"> </w:t>
      </w:r>
      <w:r w:rsidRPr="00633A23">
        <w:t>бдение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канун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блаж</w:t>
      </w:r>
      <w:r w:rsidRPr="00633A23">
        <w:rPr>
          <w:rFonts w:cs="Arial"/>
        </w:rPr>
        <w:t xml:space="preserve">. </w:t>
      </w:r>
      <w:r w:rsidRPr="00633A23">
        <w:t>Ксении Петербургской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</w:t>
      </w:r>
      <w:r w:rsidRPr="00633A23">
        <w:t>и</w:t>
      </w:r>
      <w:r w:rsidRPr="00633A23">
        <w:t>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празд</w:t>
      </w:r>
      <w:r w:rsidRPr="00633A23">
        <w:softHyphen/>
        <w:t>ник</w:t>
      </w:r>
      <w:r w:rsidRPr="00633A23">
        <w:rPr>
          <w:rFonts w:cs="Arial"/>
        </w:rPr>
        <w:t xml:space="preserve"> </w:t>
      </w:r>
      <w:r w:rsidRPr="00633A23">
        <w:t>небесной</w:t>
      </w:r>
      <w:r w:rsidRPr="00633A23">
        <w:rPr>
          <w:rFonts w:cs="Arial"/>
        </w:rPr>
        <w:t xml:space="preserve"> </w:t>
      </w:r>
      <w:r w:rsidRPr="00633A23">
        <w:t>заступницы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Петербурга</w:t>
      </w:r>
      <w:r w:rsidRPr="00633A23">
        <w:rPr>
          <w:rFonts w:cs="Arial"/>
        </w:rPr>
        <w:t xml:space="preserve">, </w:t>
      </w:r>
      <w:r w:rsidRPr="00D54183">
        <w:rPr>
          <w:rFonts w:cs="Arial"/>
          <w:b/>
        </w:rPr>
        <w:t xml:space="preserve">24 </w:t>
      </w:r>
      <w:r w:rsidRPr="00D54183">
        <w:rPr>
          <w:b/>
        </w:rPr>
        <w:t>января</w:t>
      </w:r>
      <w:r w:rsidRPr="00D54183">
        <w:rPr>
          <w:rFonts w:cs="Arial"/>
          <w:b/>
        </w:rPr>
        <w:t xml:space="preserve">/6 </w:t>
      </w:r>
      <w:r w:rsidRPr="00D54183">
        <w:rPr>
          <w:b/>
        </w:rPr>
        <w:t>февраля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г</w:t>
      </w:r>
      <w:r w:rsidRPr="00633A23">
        <w:t>ромном</w:t>
      </w:r>
      <w:r w:rsidRPr="00633A23">
        <w:rPr>
          <w:rFonts w:cs="Arial"/>
        </w:rPr>
        <w:t xml:space="preserve"> </w:t>
      </w:r>
      <w:r w:rsidRPr="00633A23">
        <w:t>стечении</w:t>
      </w:r>
      <w:r w:rsidRPr="00633A23">
        <w:rPr>
          <w:rFonts w:cs="Arial"/>
        </w:rPr>
        <w:t xml:space="preserve"> </w:t>
      </w:r>
      <w:r w:rsidRPr="00633A23">
        <w:t>богомольцев</w:t>
      </w:r>
      <w:r w:rsidRPr="00633A23">
        <w:rPr>
          <w:rFonts w:cs="Arial"/>
        </w:rPr>
        <w:t xml:space="preserve"> </w:t>
      </w:r>
      <w:r w:rsidRPr="00633A23">
        <w:t>совер</w:t>
      </w:r>
      <w:r w:rsidRPr="00633A23">
        <w:softHyphen/>
        <w:t>шил</w:t>
      </w:r>
      <w:r w:rsidRPr="00633A23">
        <w:rPr>
          <w:rFonts w:cs="Arial"/>
        </w:rPr>
        <w:t xml:space="preserve"> </w:t>
      </w:r>
      <w:r w:rsidRPr="00633A23">
        <w:t>Преосвященный</w:t>
      </w:r>
      <w:r w:rsidRPr="00633A23">
        <w:rPr>
          <w:rFonts w:cs="Arial"/>
        </w:rPr>
        <w:t xml:space="preserve"> </w:t>
      </w:r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Тихвинский</w:t>
      </w:r>
      <w:r w:rsidRPr="00633A23">
        <w:rPr>
          <w:rFonts w:cs="Arial"/>
        </w:rPr>
        <w:t xml:space="preserve"> </w:t>
      </w:r>
      <w:r w:rsidRPr="00633A23">
        <w:t>Константин</w:t>
      </w:r>
      <w:r w:rsidRPr="00633A23">
        <w:rPr>
          <w:rFonts w:cs="Arial"/>
        </w:rPr>
        <w:t>.</w:t>
      </w:r>
    </w:p>
    <w:p w:rsidR="00D54183" w:rsidRPr="00633A23" w:rsidRDefault="00D54183" w:rsidP="00D54183">
      <w:r w:rsidRPr="00633A23">
        <w:t>В</w:t>
      </w:r>
      <w:r w:rsidRPr="00633A23">
        <w:rPr>
          <w:rFonts w:cs="Arial"/>
        </w:rPr>
        <w:t xml:space="preserve"> </w:t>
      </w:r>
      <w:r w:rsidRPr="00633A23">
        <w:t>канун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Новомучеников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Исповедников Российских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всенощ</w:t>
      </w:r>
      <w:r w:rsidRPr="00633A23">
        <w:softHyphen/>
        <w:t>ное</w:t>
      </w:r>
      <w:r w:rsidRPr="00633A23">
        <w:rPr>
          <w:rFonts w:cs="Arial"/>
        </w:rPr>
        <w:t xml:space="preserve"> </w:t>
      </w:r>
      <w:r w:rsidRPr="00633A23">
        <w:t>бдение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, </w:t>
      </w:r>
      <w:r w:rsidRPr="00633A23">
        <w:t>воскресенье</w:t>
      </w:r>
      <w:r w:rsidRPr="00633A23">
        <w:rPr>
          <w:rFonts w:cs="Arial"/>
        </w:rPr>
        <w:t xml:space="preserve"> </w:t>
      </w:r>
      <w:r w:rsidRPr="00D54183">
        <w:rPr>
          <w:rFonts w:cs="Arial"/>
          <w:b/>
        </w:rPr>
        <w:t xml:space="preserve">27 </w:t>
      </w:r>
      <w:r w:rsidRPr="00D54183">
        <w:rPr>
          <w:b/>
        </w:rPr>
        <w:t>ян</w:t>
      </w:r>
      <w:r w:rsidRPr="00D54183">
        <w:rPr>
          <w:b/>
        </w:rPr>
        <w:softHyphen/>
        <w:t>варя</w:t>
      </w:r>
      <w:r w:rsidRPr="00D54183">
        <w:rPr>
          <w:rFonts w:cs="Arial"/>
          <w:b/>
        </w:rPr>
        <w:t xml:space="preserve">/9 </w:t>
      </w:r>
      <w:r w:rsidRPr="00D54183">
        <w:rPr>
          <w:b/>
        </w:rPr>
        <w:t>февраля</w:t>
      </w:r>
      <w:r w:rsidRPr="00633A23">
        <w:rPr>
          <w:rFonts w:cs="Arial"/>
        </w:rPr>
        <w:t xml:space="preserve">, </w:t>
      </w:r>
      <w:r w:rsidRPr="00633A23">
        <w:t>Божес</w:t>
      </w:r>
      <w:r w:rsidRPr="00633A23">
        <w:t>т</w:t>
      </w:r>
      <w:r w:rsidRPr="00633A23">
        <w:t>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рукоположил</w:t>
      </w:r>
      <w:r w:rsidRPr="00633A23">
        <w:rPr>
          <w:rFonts w:cs="Arial"/>
        </w:rPr>
        <w:t xml:space="preserve"> </w:t>
      </w:r>
      <w:r w:rsidRPr="00633A23">
        <w:t>иеро</w:t>
      </w:r>
      <w:r w:rsidRPr="00633A23">
        <w:softHyphen/>
        <w:t>диакона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я</w:t>
      </w:r>
      <w:r w:rsidRPr="00633A23">
        <w:t>то</w:t>
      </w:r>
      <w:r w:rsidRPr="00633A23">
        <w:rPr>
          <w:rFonts w:cs="Arial"/>
        </w:rPr>
        <w:t>-</w:t>
      </w:r>
      <w:r w:rsidRPr="00633A23">
        <w:t>Успенского</w:t>
      </w:r>
      <w:r w:rsidRPr="00633A23">
        <w:rPr>
          <w:rFonts w:cs="Arial"/>
        </w:rPr>
        <w:t xml:space="preserve"> </w:t>
      </w:r>
      <w:r w:rsidRPr="00633A23">
        <w:t>Тихвинского</w:t>
      </w:r>
      <w:r w:rsidRPr="00633A23">
        <w:rPr>
          <w:rFonts w:cs="Arial"/>
        </w:rPr>
        <w:t xml:space="preserve"> </w:t>
      </w:r>
      <w:r w:rsidRPr="00633A23">
        <w:t>монастыря Германа</w:t>
      </w:r>
      <w:r w:rsidRPr="00633A23">
        <w:rPr>
          <w:rFonts w:cs="Arial"/>
        </w:rPr>
        <w:t xml:space="preserve"> (</w:t>
      </w:r>
      <w:r w:rsidRPr="00633A23">
        <w:t>Кокачева</w:t>
      </w:r>
      <w:r w:rsidRPr="00633A23">
        <w:rPr>
          <w:rFonts w:cs="Arial"/>
        </w:rPr>
        <w:t xml:space="preserve">)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иеромонаха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оставлением</w:t>
      </w:r>
      <w:r w:rsidRPr="00633A23">
        <w:rPr>
          <w:rFonts w:cs="Arial"/>
        </w:rPr>
        <w:t xml:space="preserve"> </w:t>
      </w:r>
      <w:r w:rsidRPr="00633A23">
        <w:t>его подвизаться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>.</w:t>
      </w:r>
    </w:p>
    <w:p w:rsidR="00D54183" w:rsidRDefault="00D54183" w:rsidP="00D54183">
      <w:pPr>
        <w:rPr>
          <w:rFonts w:cs="Arial"/>
        </w:rPr>
      </w:pP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Вселенских</w:t>
      </w:r>
      <w:r w:rsidRPr="00633A23">
        <w:rPr>
          <w:rFonts w:cs="Arial"/>
        </w:rPr>
        <w:t xml:space="preserve"> </w:t>
      </w:r>
      <w:r w:rsidRPr="00633A23">
        <w:t>учителей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святи</w:t>
      </w:r>
      <w:r w:rsidRPr="00633A23">
        <w:softHyphen/>
        <w:t>телей</w:t>
      </w:r>
      <w:r w:rsidRPr="00633A23">
        <w:rPr>
          <w:rFonts w:cs="Arial"/>
        </w:rPr>
        <w:t xml:space="preserve"> </w:t>
      </w:r>
      <w:r w:rsidRPr="00633A23">
        <w:t>Василия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, </w:t>
      </w:r>
      <w:r w:rsidRPr="00633A23">
        <w:t>Григория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гослова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Иоан</w:t>
      </w:r>
      <w:r w:rsidRPr="00633A23">
        <w:softHyphen/>
        <w:t>на</w:t>
      </w:r>
      <w:r w:rsidRPr="00633A23">
        <w:rPr>
          <w:rFonts w:cs="Arial"/>
        </w:rPr>
        <w:t xml:space="preserve"> </w:t>
      </w:r>
      <w:r w:rsidRPr="00633A23">
        <w:t>Златоустого</w:t>
      </w:r>
      <w:r w:rsidRPr="00633A23">
        <w:rPr>
          <w:rFonts w:cs="Arial"/>
        </w:rPr>
        <w:t xml:space="preserve">, </w:t>
      </w:r>
      <w:r w:rsidRPr="00D54183">
        <w:rPr>
          <w:rFonts w:cs="Arial"/>
          <w:b/>
        </w:rPr>
        <w:t xml:space="preserve">30 </w:t>
      </w:r>
      <w:r w:rsidRPr="00D54183">
        <w:rPr>
          <w:b/>
        </w:rPr>
        <w:t>января</w:t>
      </w:r>
      <w:r w:rsidRPr="00D54183">
        <w:rPr>
          <w:rFonts w:cs="Arial"/>
          <w:b/>
        </w:rPr>
        <w:t xml:space="preserve">/12 </w:t>
      </w:r>
      <w:r w:rsidRPr="00D54183">
        <w:rPr>
          <w:b/>
        </w:rPr>
        <w:t>февраля</w:t>
      </w:r>
      <w:r w:rsidRPr="00633A23">
        <w:rPr>
          <w:rFonts w:cs="Arial"/>
        </w:rPr>
        <w:t xml:space="preserve"> </w:t>
      </w:r>
      <w:r w:rsidRPr="00633A23">
        <w:t>митрополит</w:t>
      </w:r>
      <w: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Бож</w:t>
      </w:r>
      <w:r w:rsidRPr="00633A23">
        <w:t>е</w:t>
      </w:r>
      <w:r w:rsidRPr="00633A23">
        <w:t>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Ди</w:t>
      </w:r>
      <w:r w:rsidRPr="00633A23">
        <w:rPr>
          <w:rFonts w:cs="Arial"/>
        </w:rPr>
        <w:t>-</w:t>
      </w:r>
      <w:r w:rsidRPr="00633A23">
        <w:t>митриевской</w:t>
      </w:r>
      <w:r w:rsidRPr="00633A23">
        <w:rPr>
          <w:rFonts w:cs="Arial"/>
        </w:rPr>
        <w:t xml:space="preserve"> </w:t>
      </w:r>
      <w:r w:rsidRPr="00633A23">
        <w:t>Коломяжской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поздравил настоятеля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, </w:t>
      </w:r>
      <w:r w:rsidRPr="00633A23">
        <w:t>благочинного</w:t>
      </w:r>
      <w:r w:rsidRPr="00633A23">
        <w:rPr>
          <w:rFonts w:cs="Arial"/>
        </w:rPr>
        <w:t xml:space="preserve"> </w:t>
      </w:r>
      <w:r w:rsidRPr="00633A23">
        <w:t>Приморского</w:t>
      </w:r>
      <w:r w:rsidRPr="00633A23">
        <w:rPr>
          <w:rFonts w:cs="Arial"/>
        </w:rPr>
        <w:t xml:space="preserve"> </w:t>
      </w:r>
      <w:r w:rsidRPr="00633A23">
        <w:t>округа прот</w:t>
      </w:r>
      <w:r w:rsidRPr="00633A23">
        <w:rPr>
          <w:rFonts w:cs="Arial"/>
        </w:rPr>
        <w:t xml:space="preserve">. </w:t>
      </w:r>
      <w:r w:rsidRPr="00633A23">
        <w:t>Ипполита</w:t>
      </w:r>
      <w:r w:rsidRPr="00633A23">
        <w:rPr>
          <w:rFonts w:cs="Arial"/>
        </w:rPr>
        <w:t xml:space="preserve"> </w:t>
      </w:r>
      <w:r w:rsidRPr="00633A23">
        <w:t>Ковальского</w:t>
      </w:r>
      <w:r w:rsidRPr="00633A23">
        <w:rPr>
          <w:rFonts w:cs="Arial"/>
        </w:rPr>
        <w:t xml:space="preserve">, </w:t>
      </w:r>
      <w:r w:rsidRPr="00633A23">
        <w:t>отмечавшего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день свои</w:t>
      </w:r>
      <w:r w:rsidRPr="00633A23">
        <w:rPr>
          <w:rFonts w:cs="Arial"/>
        </w:rPr>
        <w:t xml:space="preserve"> </w:t>
      </w:r>
      <w:r w:rsidRPr="00633A23">
        <w:t>именины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днем</w:t>
      </w:r>
      <w:r w:rsidRPr="00633A23">
        <w:rPr>
          <w:rFonts w:cs="Arial"/>
        </w:rPr>
        <w:t xml:space="preserve"> </w:t>
      </w:r>
      <w:r w:rsidRPr="00633A23">
        <w:t>тезоименитства</w:t>
      </w:r>
      <w:r w:rsidRPr="00633A23">
        <w:rPr>
          <w:rFonts w:cs="Arial"/>
        </w:rPr>
        <w:t xml:space="preserve">, </w:t>
      </w:r>
      <w:r w:rsidRPr="00633A23">
        <w:t>пожелав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мощи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служении</w:t>
      </w:r>
      <w:r w:rsidRPr="00633A23">
        <w:rPr>
          <w:rFonts w:cs="Arial"/>
        </w:rPr>
        <w:t>.</w:t>
      </w:r>
    </w:p>
    <w:p w:rsidR="00D54183" w:rsidRPr="00633A23" w:rsidRDefault="00D54183" w:rsidP="00D54183"/>
    <w:p w:rsidR="00D54183" w:rsidRPr="00633A23" w:rsidRDefault="00D54183" w:rsidP="00D54183">
      <w:pPr>
        <w:pStyle w:val="5"/>
      </w:pPr>
      <w:r w:rsidRPr="00633A23">
        <w:t>Февраль</w:t>
      </w:r>
    </w:p>
    <w:p w:rsidR="00D54183" w:rsidRPr="00633A23" w:rsidRDefault="00D54183" w:rsidP="00D54183">
      <w:r w:rsidRPr="00633A23">
        <w:t>В</w:t>
      </w:r>
      <w:r w:rsidRPr="00633A23">
        <w:rPr>
          <w:rFonts w:cs="Arial"/>
        </w:rPr>
        <w:t xml:space="preserve"> </w:t>
      </w:r>
      <w:r w:rsidRPr="00633A23">
        <w:t>канун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Сретения</w:t>
      </w:r>
      <w:r w:rsidRPr="00633A23">
        <w:rPr>
          <w:rFonts w:cs="Arial"/>
        </w:rPr>
        <w:t xml:space="preserve"> </w:t>
      </w:r>
      <w:r w:rsidRPr="00633A23">
        <w:t>Господня</w:t>
      </w:r>
      <w:r w:rsidRPr="00633A23">
        <w:rPr>
          <w:rFonts w:cs="Arial"/>
        </w:rPr>
        <w:t xml:space="preserve"> </w:t>
      </w:r>
      <w:r w:rsidRPr="00633A23">
        <w:t>митрополит 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</w:t>
      </w:r>
      <w:r w:rsidRPr="00633A23">
        <w:t>а</w:t>
      </w:r>
      <w:r w:rsidRPr="00633A23">
        <w:t>димир</w:t>
      </w:r>
      <w:r w:rsidRPr="00633A23">
        <w:rPr>
          <w:rFonts w:cs="Arial"/>
        </w:rPr>
        <w:t xml:space="preserve"> </w:t>
      </w:r>
      <w:r w:rsidRPr="00633A23">
        <w:t>совершил всенощное</w:t>
      </w:r>
      <w:r w:rsidRPr="00633A23">
        <w:rPr>
          <w:rFonts w:cs="Arial"/>
        </w:rPr>
        <w:t xml:space="preserve"> </w:t>
      </w:r>
      <w:r w:rsidRPr="00633A23">
        <w:t>бдение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, </w:t>
      </w:r>
      <w:r w:rsidRPr="00D54183">
        <w:rPr>
          <w:rFonts w:cs="Arial"/>
          <w:b/>
        </w:rPr>
        <w:t xml:space="preserve">2/15 </w:t>
      </w:r>
      <w:r w:rsidRPr="00D54183">
        <w:rPr>
          <w:b/>
        </w:rPr>
        <w:t>февра</w:t>
      </w:r>
      <w:r w:rsidRPr="00D54183">
        <w:rPr>
          <w:b/>
        </w:rPr>
        <w:softHyphen/>
        <w:t>ля</w:t>
      </w:r>
      <w:r w:rsidRPr="00633A23">
        <w:rPr>
          <w:rFonts w:cs="Arial"/>
        </w:rPr>
        <w:t xml:space="preserve">,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</w:t>
      </w:r>
      <w:r w:rsidRPr="00633A23">
        <w:t>р</w:t>
      </w:r>
      <w:r w:rsidRPr="00633A23">
        <w:t>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Владимирской 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рукоположил</w:t>
      </w:r>
      <w:r w:rsidRPr="00633A23">
        <w:rPr>
          <w:rFonts w:cs="Arial"/>
        </w:rPr>
        <w:t xml:space="preserve"> </w:t>
      </w:r>
      <w:r w:rsidRPr="00633A23">
        <w:t>диако</w:t>
      </w:r>
      <w:r w:rsidRPr="00633A23">
        <w:softHyphen/>
        <w:t>на</w:t>
      </w:r>
      <w:r w:rsidRPr="00633A23">
        <w:rPr>
          <w:rFonts w:cs="Arial"/>
        </w:rPr>
        <w:t xml:space="preserve"> </w:t>
      </w:r>
      <w:r w:rsidRPr="00633A23">
        <w:t>Артемия</w:t>
      </w:r>
      <w:r w:rsidRPr="00633A23">
        <w:rPr>
          <w:rFonts w:cs="Arial"/>
        </w:rPr>
        <w:t xml:space="preserve"> </w:t>
      </w:r>
      <w:r w:rsidRPr="00633A23">
        <w:t>Скрипкина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пресвитера</w:t>
      </w:r>
      <w:r w:rsidRPr="00633A23">
        <w:rPr>
          <w:rFonts w:cs="Arial"/>
        </w:rPr>
        <w:t xml:space="preserve">, </w:t>
      </w:r>
      <w:r w:rsidRPr="00633A23">
        <w:t>оставив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 далее</w:t>
      </w:r>
      <w:r w:rsidRPr="00633A23">
        <w:rPr>
          <w:rFonts w:cs="Arial"/>
        </w:rPr>
        <w:t xml:space="preserve"> </w:t>
      </w:r>
      <w:r w:rsidRPr="00633A23">
        <w:t>подвизаться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Казанском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(</w:t>
      </w:r>
      <w:r w:rsidRPr="00633A23">
        <w:t>назначен</w:t>
      </w:r>
      <w:r w:rsidRPr="00633A23">
        <w:rPr>
          <w:rFonts w:cs="Arial"/>
        </w:rPr>
        <w:t xml:space="preserve"> </w:t>
      </w:r>
      <w:r w:rsidRPr="00633A23">
        <w:t>туда штатным</w:t>
      </w:r>
      <w:r w:rsidRPr="00633A23">
        <w:rPr>
          <w:rFonts w:cs="Arial"/>
        </w:rPr>
        <w:t xml:space="preserve"> </w:t>
      </w:r>
      <w:r w:rsidRPr="00633A23">
        <w:t>священником</w:t>
      </w:r>
      <w:r w:rsidRPr="00633A23">
        <w:rPr>
          <w:rFonts w:cs="Arial"/>
        </w:rPr>
        <w:t>).</w:t>
      </w:r>
    </w:p>
    <w:p w:rsidR="00D54183" w:rsidRPr="00633A23" w:rsidRDefault="00D54183" w:rsidP="00D54183"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отбыл</w:t>
      </w:r>
      <w:r w:rsidRPr="00633A23">
        <w:rPr>
          <w:rFonts w:cs="Arial"/>
        </w:rPr>
        <w:t xml:space="preserve"> </w:t>
      </w:r>
      <w:r w:rsidRPr="00633A23">
        <w:t>из С</w:t>
      </w:r>
      <w:r w:rsidRPr="00633A23">
        <w:rPr>
          <w:rFonts w:cs="Arial"/>
        </w:rPr>
        <w:t>.-</w:t>
      </w:r>
      <w:r w:rsidRPr="00633A23">
        <w:t>Петербурга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Москву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засед</w:t>
      </w:r>
      <w:r w:rsidRPr="00633A23">
        <w:t>а</w:t>
      </w:r>
      <w:r w:rsidRPr="00633A23">
        <w:t>ние</w:t>
      </w:r>
      <w:r w:rsidRPr="00633A23">
        <w:rPr>
          <w:rFonts w:cs="Arial"/>
        </w:rPr>
        <w:t xml:space="preserve"> </w:t>
      </w:r>
      <w:r w:rsidRPr="00633A23">
        <w:t>Священного Синода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принял</w:t>
      </w:r>
      <w:r w:rsidRPr="00633A23">
        <w:rPr>
          <w:rFonts w:cs="Arial"/>
        </w:rPr>
        <w:t xml:space="preserve"> </w:t>
      </w:r>
      <w:r w:rsidRPr="00633A23">
        <w:t>участие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работе</w:t>
      </w:r>
      <w:r w:rsidRPr="00633A23">
        <w:rPr>
          <w:rFonts w:cs="Arial"/>
        </w:rPr>
        <w:t xml:space="preserve"> </w:t>
      </w:r>
      <w:r w:rsidRPr="00633A23">
        <w:t>Архиерей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>.</w:t>
      </w:r>
    </w:p>
    <w:p w:rsidR="00D54183" w:rsidRPr="00633A23" w:rsidRDefault="00D54183" w:rsidP="00D54183"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Иверской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, </w:t>
      </w:r>
      <w:r w:rsidRPr="00D54183">
        <w:rPr>
          <w:rFonts w:cs="Arial"/>
          <w:b/>
        </w:rPr>
        <w:t xml:space="preserve">12/25 </w:t>
      </w:r>
      <w:r w:rsidRPr="00D54183">
        <w:rPr>
          <w:b/>
        </w:rPr>
        <w:t>февраля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сослужил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сонме</w:t>
      </w:r>
      <w:r w:rsidRPr="00633A23">
        <w:rPr>
          <w:rFonts w:cs="Arial"/>
        </w:rPr>
        <w:t xml:space="preserve"> </w:t>
      </w:r>
      <w:r w:rsidRPr="00633A23">
        <w:t>архиереев Святейшему</w:t>
      </w:r>
      <w:r w:rsidRPr="00633A23">
        <w:rPr>
          <w:rFonts w:cs="Arial"/>
        </w:rPr>
        <w:t xml:space="preserve"> </w:t>
      </w:r>
      <w:r w:rsidRPr="00633A23">
        <w:t>Патриарху</w:t>
      </w:r>
      <w:r w:rsidRPr="00633A23">
        <w:rPr>
          <w:rFonts w:cs="Arial"/>
        </w:rPr>
        <w:t xml:space="preserve"> </w:t>
      </w:r>
      <w:r w:rsidRPr="00633A23">
        <w:t>Московского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всея</w:t>
      </w:r>
      <w:r w:rsidRPr="00633A23">
        <w:rPr>
          <w:rFonts w:cs="Arial"/>
        </w:rPr>
        <w:t xml:space="preserve"> </w:t>
      </w:r>
      <w:r w:rsidRPr="00633A23">
        <w:t>Руси Алексию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Патриаршем</w:t>
      </w:r>
      <w:r w:rsidRPr="00633A23">
        <w:rPr>
          <w:rFonts w:cs="Arial"/>
        </w:rPr>
        <w:t xml:space="preserve"> </w:t>
      </w:r>
      <w:r w:rsidRPr="00633A23">
        <w:t>Богоя</w:t>
      </w:r>
      <w:r w:rsidRPr="00633A23">
        <w:t>в</w:t>
      </w:r>
      <w:r w:rsidRPr="00633A23">
        <w:t>ленском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Ело</w:t>
      </w:r>
      <w:r w:rsidRPr="00633A23">
        <w:softHyphen/>
        <w:t>хове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тезоименитства</w:t>
      </w:r>
      <w:r w:rsidRPr="00633A23">
        <w:rPr>
          <w:rFonts w:cs="Arial"/>
        </w:rPr>
        <w:t>.</w:t>
      </w:r>
    </w:p>
    <w:p w:rsidR="00D54183" w:rsidRPr="00633A23" w:rsidRDefault="00D54183" w:rsidP="00D54183"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отбыл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</w:t>
      </w:r>
      <w:r w:rsidRPr="00633A23">
        <w:rPr>
          <w:rFonts w:cs="Arial"/>
        </w:rPr>
        <w:softHyphen/>
      </w:r>
      <w:r w:rsidRPr="00633A23">
        <w:t>Петербург</w:t>
      </w:r>
      <w:r w:rsidRPr="00633A23">
        <w:rPr>
          <w:rFonts w:cs="Arial"/>
        </w:rPr>
        <w:t>.</w:t>
      </w:r>
    </w:p>
    <w:p w:rsidR="00D54183" w:rsidRPr="00633A23" w:rsidRDefault="00D54183" w:rsidP="00D54183">
      <w:r w:rsidRPr="00633A23">
        <w:t>В</w:t>
      </w:r>
      <w:r w:rsidRPr="00633A23">
        <w:rPr>
          <w:rFonts w:cs="Arial"/>
        </w:rPr>
        <w:t xml:space="preserve"> </w:t>
      </w:r>
      <w:r w:rsidRPr="00633A23">
        <w:t>родительскую</w:t>
      </w:r>
      <w:r w:rsidRPr="00633A23">
        <w:rPr>
          <w:rFonts w:cs="Arial"/>
        </w:rPr>
        <w:t xml:space="preserve"> (</w:t>
      </w:r>
      <w:r w:rsidRPr="00633A23">
        <w:t>мясопустную</w:t>
      </w:r>
      <w:r w:rsidRPr="00633A23">
        <w:rPr>
          <w:rFonts w:cs="Arial"/>
        </w:rPr>
        <w:t xml:space="preserve">) </w:t>
      </w:r>
      <w:r w:rsidRPr="00633A23">
        <w:t>Вселенскую</w:t>
      </w:r>
      <w:r w:rsidRPr="00633A23">
        <w:rPr>
          <w:rFonts w:cs="Arial"/>
        </w:rPr>
        <w:t xml:space="preserve"> </w:t>
      </w:r>
      <w:r w:rsidRPr="00633A23">
        <w:t>суббо</w:t>
      </w:r>
      <w:r w:rsidRPr="00633A23">
        <w:softHyphen/>
        <w:t>ту</w:t>
      </w:r>
      <w:r w:rsidRPr="00633A23">
        <w:rPr>
          <w:rFonts w:cs="Arial"/>
        </w:rPr>
        <w:t xml:space="preserve">, </w:t>
      </w:r>
      <w:r w:rsidRPr="00D54183">
        <w:rPr>
          <w:rFonts w:cs="Arial"/>
          <w:b/>
        </w:rPr>
        <w:t xml:space="preserve">16 </w:t>
      </w:r>
      <w:r w:rsidRPr="00D54183">
        <w:rPr>
          <w:b/>
        </w:rPr>
        <w:t>февраля</w:t>
      </w:r>
      <w:r w:rsidRPr="00D54183">
        <w:rPr>
          <w:rFonts w:cs="Arial"/>
          <w:b/>
        </w:rPr>
        <w:t xml:space="preserve">/1 </w:t>
      </w:r>
      <w:r w:rsidRPr="00D54183">
        <w:rPr>
          <w:b/>
        </w:rPr>
        <w:t>марта</w:t>
      </w:r>
      <w:r w:rsidRPr="00633A23">
        <w:rPr>
          <w:rFonts w:cs="Arial"/>
        </w:rPr>
        <w:t xml:space="preserve">, </w:t>
      </w:r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и</w:t>
      </w:r>
      <w:r w:rsidRPr="00633A23">
        <w:t>трополит</w:t>
      </w:r>
      <w:r w:rsidRPr="00633A23">
        <w:rPr>
          <w:rFonts w:cs="Arial"/>
        </w:rPr>
        <w:t xml:space="preserve"> </w:t>
      </w:r>
      <w:r w:rsidRPr="00633A23">
        <w:t>Влади</w:t>
      </w:r>
      <w:r w:rsidRPr="00633A23">
        <w:softHyphen/>
        <w:t>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всенощное</w:t>
      </w:r>
      <w:r w:rsidRPr="00633A23">
        <w:rPr>
          <w:rFonts w:cs="Arial"/>
        </w:rPr>
        <w:t xml:space="preserve"> </w:t>
      </w:r>
      <w:r w:rsidRPr="00633A23">
        <w:t>бдение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 недели</w:t>
      </w:r>
      <w:r w:rsidRPr="00633A23">
        <w:rPr>
          <w:rFonts w:cs="Arial"/>
        </w:rPr>
        <w:t xml:space="preserve"> </w:t>
      </w:r>
      <w:r w:rsidRPr="00633A23">
        <w:t>мясопустной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Страшном</w:t>
      </w:r>
      <w:r w:rsidRPr="00633A23">
        <w:rPr>
          <w:rFonts w:cs="Arial"/>
        </w:rPr>
        <w:t xml:space="preserve"> </w:t>
      </w:r>
      <w:r w:rsidRPr="00633A23">
        <w:t>Суде</w:t>
      </w:r>
      <w:r w:rsidRPr="00633A23">
        <w:rPr>
          <w:rFonts w:cs="Arial"/>
        </w:rPr>
        <w:t xml:space="preserve">, </w:t>
      </w:r>
      <w:r w:rsidRPr="00D54183">
        <w:rPr>
          <w:rFonts w:cs="Arial"/>
          <w:b/>
        </w:rPr>
        <w:t xml:space="preserve">17 </w:t>
      </w:r>
      <w:r w:rsidRPr="00D54183">
        <w:rPr>
          <w:b/>
        </w:rPr>
        <w:t>февра</w:t>
      </w:r>
      <w:r w:rsidRPr="00D54183">
        <w:rPr>
          <w:b/>
        </w:rPr>
        <w:softHyphen/>
        <w:t>ля</w:t>
      </w:r>
      <w:r w:rsidRPr="00D54183">
        <w:rPr>
          <w:rFonts w:cs="Arial"/>
          <w:b/>
        </w:rPr>
        <w:t xml:space="preserve">/2 </w:t>
      </w:r>
      <w:r w:rsidRPr="00D54183">
        <w:rPr>
          <w:b/>
        </w:rPr>
        <w:t>марта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Богоявленском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а</w:t>
      </w:r>
      <w:r w:rsidRPr="00633A23">
        <w:t>федральном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>.</w:t>
      </w:r>
    </w:p>
    <w:p w:rsidR="00D54183" w:rsidRPr="00633A23" w:rsidRDefault="00D54183" w:rsidP="00D54183">
      <w:r w:rsidRPr="00633A23">
        <w:t>В</w:t>
      </w:r>
      <w:r w:rsidRPr="00633A23">
        <w:rPr>
          <w:rFonts w:cs="Arial"/>
        </w:rPr>
        <w:t xml:space="preserve"> </w:t>
      </w:r>
      <w:r w:rsidRPr="00633A23">
        <w:t>субботу</w:t>
      </w:r>
      <w:r w:rsidRPr="00633A23">
        <w:rPr>
          <w:rFonts w:cs="Arial"/>
        </w:rPr>
        <w:t xml:space="preserve">, </w:t>
      </w:r>
      <w:r w:rsidRPr="00D54183">
        <w:rPr>
          <w:rFonts w:cs="Arial"/>
          <w:b/>
        </w:rPr>
        <w:t xml:space="preserve">23 </w:t>
      </w:r>
      <w:r w:rsidRPr="00D54183">
        <w:rPr>
          <w:b/>
        </w:rPr>
        <w:t>февраля</w:t>
      </w:r>
      <w:r w:rsidRPr="00D54183">
        <w:rPr>
          <w:rFonts w:cs="Arial"/>
          <w:b/>
        </w:rPr>
        <w:t xml:space="preserve">/8 </w:t>
      </w:r>
      <w:r w:rsidRPr="00D54183">
        <w:rPr>
          <w:b/>
        </w:rPr>
        <w:t>марта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softHyphen/>
        <w:t>нощное</w:t>
      </w:r>
      <w:r w:rsidRPr="00633A23">
        <w:rPr>
          <w:rFonts w:cs="Arial"/>
        </w:rPr>
        <w:t xml:space="preserve"> </w:t>
      </w:r>
      <w:r w:rsidRPr="00633A23">
        <w:t>бдение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Богоявленском</w:t>
      </w:r>
      <w:r w:rsidRPr="00633A23">
        <w:rPr>
          <w:rFonts w:cs="Arial"/>
        </w:rPr>
        <w:t xml:space="preserve"> </w:t>
      </w:r>
      <w:r w:rsidRPr="00633A23">
        <w:t>кафедраль</w:t>
      </w:r>
      <w:r w:rsidRPr="00633A23">
        <w:softHyphen/>
        <w:t>ном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следующий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Прощеное</w:t>
      </w:r>
      <w:r w:rsidRPr="00633A23">
        <w:rPr>
          <w:rFonts w:cs="Arial"/>
        </w:rPr>
        <w:t xml:space="preserve"> </w:t>
      </w:r>
      <w:r w:rsidRPr="00633A23">
        <w:t>воскре</w:t>
      </w:r>
      <w:r w:rsidRPr="00633A23">
        <w:softHyphen/>
        <w:t>сенье</w:t>
      </w:r>
      <w:r w:rsidRPr="00633A23">
        <w:rPr>
          <w:rFonts w:cs="Arial"/>
        </w:rPr>
        <w:t xml:space="preserve"> (</w:t>
      </w:r>
      <w:r w:rsidRPr="00633A23">
        <w:t>воспоминание</w:t>
      </w:r>
      <w:r w:rsidRPr="00633A23">
        <w:rPr>
          <w:rFonts w:cs="Arial"/>
        </w:rPr>
        <w:t xml:space="preserve"> </w:t>
      </w:r>
      <w:r w:rsidRPr="00633A23">
        <w:t>Адамова</w:t>
      </w:r>
      <w:r w:rsidRPr="00633A23">
        <w:rPr>
          <w:rFonts w:cs="Arial"/>
        </w:rPr>
        <w:t xml:space="preserve"> </w:t>
      </w:r>
      <w:r w:rsidRPr="00633A23">
        <w:t>изгнания</w:t>
      </w:r>
      <w:r w:rsidRPr="00633A23">
        <w:rPr>
          <w:rFonts w:cs="Arial"/>
        </w:rPr>
        <w:t xml:space="preserve">), </w:t>
      </w:r>
      <w:r w:rsidRPr="00D54183">
        <w:rPr>
          <w:rFonts w:cs="Arial"/>
          <w:b/>
        </w:rPr>
        <w:t xml:space="preserve">24 </w:t>
      </w:r>
      <w:r w:rsidRPr="00D54183">
        <w:rPr>
          <w:b/>
        </w:rPr>
        <w:t>февра</w:t>
      </w:r>
      <w:r w:rsidRPr="00D54183">
        <w:rPr>
          <w:b/>
        </w:rPr>
        <w:softHyphen/>
        <w:t>ля</w:t>
      </w:r>
      <w:r w:rsidRPr="00D54183">
        <w:rPr>
          <w:rFonts w:cs="Arial"/>
          <w:b/>
        </w:rPr>
        <w:t xml:space="preserve">/9 </w:t>
      </w:r>
      <w:r w:rsidRPr="00D54183">
        <w:rPr>
          <w:b/>
        </w:rPr>
        <w:t>марта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за которой</w:t>
      </w:r>
      <w:r w:rsidRPr="00633A23">
        <w:rPr>
          <w:rFonts w:cs="Arial"/>
        </w:rPr>
        <w:t xml:space="preserve"> </w:t>
      </w:r>
      <w:r w:rsidRPr="00633A23">
        <w:t>рукоположил</w:t>
      </w:r>
      <w:r w:rsidRPr="00633A23">
        <w:rPr>
          <w:rFonts w:cs="Arial"/>
        </w:rPr>
        <w:t xml:space="preserve"> </w:t>
      </w:r>
      <w:r w:rsidRPr="00633A23">
        <w:t>насельника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Троицкой Алекса</w:t>
      </w:r>
      <w:r w:rsidRPr="00633A23">
        <w:t>н</w:t>
      </w:r>
      <w:r w:rsidRPr="00633A23">
        <w:t>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 </w:t>
      </w:r>
      <w:r w:rsidRPr="00633A23">
        <w:t>иеродиакона</w:t>
      </w:r>
      <w:r w:rsidRPr="00633A23">
        <w:rPr>
          <w:rFonts w:cs="Arial"/>
        </w:rPr>
        <w:t xml:space="preserve"> </w:t>
      </w:r>
      <w:r w:rsidRPr="00633A23">
        <w:t xml:space="preserve">Мартирия </w:t>
      </w:r>
      <w:r w:rsidRPr="00633A23">
        <w:rPr>
          <w:rFonts w:cs="Arial"/>
        </w:rPr>
        <w:t>(</w:t>
      </w:r>
      <w:r w:rsidRPr="00633A23">
        <w:t>Кольчикова</w:t>
      </w:r>
      <w:r w:rsidRPr="00633A23">
        <w:rPr>
          <w:rFonts w:cs="Arial"/>
        </w:rPr>
        <w:t xml:space="preserve">)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иеромонаха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возложением</w:t>
      </w:r>
      <w:r w:rsidRPr="00633A23">
        <w:rPr>
          <w:rFonts w:cs="Arial"/>
        </w:rPr>
        <w:t xml:space="preserve"> </w:t>
      </w:r>
      <w:r w:rsidRPr="00633A23">
        <w:t>набед</w:t>
      </w:r>
      <w:r w:rsidRPr="00633A23">
        <w:softHyphen/>
        <w:t>ренника</w:t>
      </w:r>
      <w:r w:rsidRPr="00633A23">
        <w:rPr>
          <w:rFonts w:cs="Arial"/>
        </w:rPr>
        <w:t xml:space="preserve">, </w:t>
      </w:r>
      <w:r w:rsidRPr="00633A23">
        <w:t>оставив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подвизаться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, </w:t>
      </w:r>
      <w:r w:rsidRPr="00633A23">
        <w:t>назначив казначеем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. </w:t>
      </w:r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архипастырем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вершен</w:t>
      </w:r>
      <w:r w:rsidRPr="00633A23">
        <w:rPr>
          <w:rFonts w:cs="Arial"/>
        </w:rPr>
        <w:t xml:space="preserve"> </w:t>
      </w:r>
      <w:r w:rsidRPr="00633A23">
        <w:t>чин</w:t>
      </w:r>
      <w:r w:rsidRPr="00633A23">
        <w:rPr>
          <w:rFonts w:cs="Arial"/>
        </w:rPr>
        <w:t xml:space="preserve"> </w:t>
      </w:r>
      <w:r w:rsidRPr="00633A23">
        <w:t>прощения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нач</w:t>
      </w:r>
      <w:r w:rsidRPr="00633A23">
        <w:t>а</w:t>
      </w:r>
      <w:r w:rsidRPr="00633A23">
        <w:t>лом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поста</w:t>
      </w:r>
      <w:r w:rsidRPr="00633A23">
        <w:rPr>
          <w:rFonts w:cs="Arial"/>
        </w:rPr>
        <w:t>.</w:t>
      </w:r>
    </w:p>
    <w:p w:rsidR="00D54183" w:rsidRPr="00633A23" w:rsidRDefault="00D54183" w:rsidP="00D54183">
      <w:r w:rsidRPr="00633A23">
        <w:t>Утром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Чистый</w:t>
      </w:r>
      <w:r w:rsidRPr="00633A23">
        <w:rPr>
          <w:rFonts w:cs="Arial"/>
        </w:rPr>
        <w:t xml:space="preserve"> </w:t>
      </w:r>
      <w:r w:rsidRPr="00633A23">
        <w:t>понедельник</w:t>
      </w:r>
      <w:r w:rsidRPr="00633A23">
        <w:rPr>
          <w:rFonts w:cs="Arial"/>
        </w:rPr>
        <w:t xml:space="preserve">, </w:t>
      </w:r>
      <w:r w:rsidRPr="00D54183">
        <w:rPr>
          <w:rFonts w:cs="Arial"/>
          <w:b/>
        </w:rPr>
        <w:t xml:space="preserve">25 </w:t>
      </w:r>
      <w:r w:rsidRPr="00D54183">
        <w:rPr>
          <w:b/>
        </w:rPr>
        <w:t>февраля</w:t>
      </w:r>
      <w:r w:rsidRPr="00D54183">
        <w:rPr>
          <w:rFonts w:cs="Arial"/>
          <w:b/>
        </w:rPr>
        <w:t xml:space="preserve">/10 </w:t>
      </w:r>
      <w:r w:rsidRPr="00D54183">
        <w:rPr>
          <w:b/>
        </w:rPr>
        <w:t>мар</w:t>
      </w:r>
      <w:r w:rsidRPr="00D54183">
        <w:rPr>
          <w:b/>
        </w:rPr>
        <w:softHyphen/>
        <w:t>та</w:t>
      </w:r>
      <w:r w:rsidRPr="00633A23">
        <w:rPr>
          <w:rFonts w:cs="Arial"/>
        </w:rPr>
        <w:t xml:space="preserve">,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чт</w:t>
      </w:r>
      <w:r w:rsidRPr="00633A23">
        <w:t>е</w:t>
      </w:r>
      <w:r w:rsidRPr="00633A23">
        <w:t>ние</w:t>
      </w:r>
      <w:r w:rsidRPr="00633A23">
        <w:rPr>
          <w:rFonts w:cs="Arial"/>
        </w:rPr>
        <w:t xml:space="preserve"> </w:t>
      </w:r>
      <w:r w:rsidRPr="00633A23">
        <w:t>часов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</w:t>
      </w:r>
      <w:r w:rsidRPr="00633A23">
        <w:softHyphen/>
        <w:t>ви</w:t>
      </w:r>
      <w:r w:rsidRPr="00633A23">
        <w:rPr>
          <w:rFonts w:cs="Arial"/>
        </w:rPr>
        <w:t xml:space="preserve"> </w:t>
      </w:r>
      <w:r w:rsidRPr="00633A23">
        <w:t>рождества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Предтечи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Каменном</w:t>
      </w:r>
      <w:r w:rsidRPr="00633A23">
        <w:rPr>
          <w:rFonts w:cs="Arial"/>
        </w:rPr>
        <w:t xml:space="preserve"> </w:t>
      </w:r>
      <w:r w:rsidRPr="00633A23">
        <w:t>острове</w:t>
      </w:r>
      <w:r w:rsidRPr="00633A23">
        <w:rPr>
          <w:rFonts w:cs="Arial"/>
        </w:rPr>
        <w:t xml:space="preserve">. </w:t>
      </w:r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начал</w:t>
      </w:r>
      <w:r w:rsidRPr="00633A23">
        <w:rPr>
          <w:rFonts w:cs="Arial"/>
        </w:rPr>
        <w:t xml:space="preserve"> </w:t>
      </w:r>
      <w:r w:rsidRPr="00633A23">
        <w:t>чтение</w:t>
      </w:r>
      <w:r w:rsidRPr="00633A23">
        <w:rPr>
          <w:rFonts w:cs="Arial"/>
        </w:rPr>
        <w:t xml:space="preserve"> </w:t>
      </w:r>
      <w:r w:rsidRPr="00633A23">
        <w:t>Велико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покаянного</w:t>
      </w:r>
      <w:r w:rsidRPr="00633A23">
        <w:rPr>
          <w:rFonts w:cs="Arial"/>
        </w:rPr>
        <w:t xml:space="preserve"> </w:t>
      </w:r>
      <w:r w:rsidRPr="00633A23">
        <w:t>канона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Андрея</w:t>
      </w:r>
      <w:r w:rsidRPr="00633A23">
        <w:rPr>
          <w:rFonts w:cs="Arial"/>
        </w:rPr>
        <w:t xml:space="preserve"> </w:t>
      </w:r>
      <w:r w:rsidRPr="00633A23">
        <w:t>Критского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Богоявленском</w:t>
      </w:r>
      <w:r w:rsidRPr="00633A23">
        <w:rPr>
          <w:rFonts w:cs="Arial"/>
        </w:rPr>
        <w:t xml:space="preserve"> </w:t>
      </w:r>
      <w:r w:rsidRPr="00633A23">
        <w:t>кафедральном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>.</w:t>
      </w:r>
    </w:p>
    <w:p w:rsidR="00D54183" w:rsidRPr="00633A23" w:rsidRDefault="00D54183" w:rsidP="00D54183">
      <w:r w:rsidRPr="00633A23">
        <w:t>Во</w:t>
      </w:r>
      <w:r w:rsidRPr="00633A23">
        <w:rPr>
          <w:rFonts w:cs="Arial"/>
        </w:rPr>
        <w:t xml:space="preserve"> </w:t>
      </w:r>
      <w:r w:rsidRPr="00633A23">
        <w:t>вторник</w:t>
      </w:r>
      <w:r w:rsidRPr="00633A23">
        <w:rPr>
          <w:rFonts w:cs="Arial"/>
        </w:rPr>
        <w:t xml:space="preserve"> </w:t>
      </w:r>
      <w:r w:rsidRPr="00633A23">
        <w:t>Первой</w:t>
      </w:r>
      <w:r w:rsidRPr="00633A23">
        <w:rPr>
          <w:rFonts w:cs="Arial"/>
        </w:rPr>
        <w:t xml:space="preserve"> </w:t>
      </w:r>
      <w:r w:rsidRPr="00633A23">
        <w:t>седмицы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поста</w:t>
      </w:r>
      <w:r w:rsidRPr="00633A23">
        <w:rPr>
          <w:rFonts w:cs="Arial"/>
        </w:rPr>
        <w:t xml:space="preserve">, </w:t>
      </w:r>
      <w:r w:rsidRPr="00D54183">
        <w:rPr>
          <w:rFonts w:cs="Arial"/>
          <w:b/>
        </w:rPr>
        <w:t xml:space="preserve">26 </w:t>
      </w:r>
      <w:r w:rsidRPr="00D54183">
        <w:rPr>
          <w:b/>
        </w:rPr>
        <w:t>февраля</w:t>
      </w:r>
      <w:r w:rsidRPr="00D54183">
        <w:rPr>
          <w:rFonts w:cs="Arial"/>
          <w:b/>
        </w:rPr>
        <w:t xml:space="preserve">/11 </w:t>
      </w:r>
      <w:r w:rsidRPr="00D54183">
        <w:rPr>
          <w:b/>
        </w:rPr>
        <w:t>марта</w:t>
      </w:r>
      <w:r w:rsidRPr="00633A23">
        <w:rPr>
          <w:rFonts w:cs="Arial"/>
        </w:rPr>
        <w:t xml:space="preserve"> </w:t>
      </w:r>
      <w:r w:rsidRPr="00633A23">
        <w:t>утром</w:t>
      </w:r>
      <w:r w:rsidRPr="00633A23">
        <w:rPr>
          <w:rFonts w:cs="Arial"/>
        </w:rPr>
        <w:t xml:space="preserve">,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вершал</w:t>
      </w:r>
      <w:r w:rsidRPr="00633A23">
        <w:rPr>
          <w:rFonts w:cs="Arial"/>
        </w:rPr>
        <w:t xml:space="preserve"> </w:t>
      </w:r>
      <w:r w:rsidRPr="00633A23">
        <w:t>чте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часов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Князь</w:t>
      </w:r>
      <w:r w:rsidRPr="00633A23">
        <w:rPr>
          <w:rFonts w:cs="Arial"/>
        </w:rPr>
        <w:t>-</w:t>
      </w:r>
      <w:r w:rsidRPr="00633A23">
        <w:t>Владимирском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, </w:t>
      </w:r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— продолжил</w:t>
      </w:r>
      <w:r w:rsidRPr="00633A23">
        <w:rPr>
          <w:rFonts w:cs="Arial"/>
        </w:rPr>
        <w:t xml:space="preserve"> </w:t>
      </w:r>
      <w:r w:rsidRPr="00633A23">
        <w:t>чтение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покаянного</w:t>
      </w:r>
      <w:r w:rsidRPr="00633A23">
        <w:rPr>
          <w:rFonts w:cs="Arial"/>
        </w:rPr>
        <w:t xml:space="preserve"> </w:t>
      </w:r>
      <w:r w:rsidRPr="00633A23">
        <w:t>канона</w:t>
      </w:r>
      <w:r w:rsidRPr="00633A23">
        <w:rPr>
          <w:rFonts w:cs="Arial"/>
        </w:rPr>
        <w:t xml:space="preserve"> </w:t>
      </w:r>
      <w:r w:rsidRPr="00633A23">
        <w:t>в церкви</w:t>
      </w:r>
      <w:r w:rsidRPr="00633A23">
        <w:rPr>
          <w:rFonts w:cs="Arial"/>
        </w:rPr>
        <w:t xml:space="preserve"> </w:t>
      </w:r>
      <w:r w:rsidRPr="00633A23">
        <w:t>Владимирской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Вла</w:t>
      </w:r>
      <w:r w:rsidRPr="00633A23">
        <w:softHyphen/>
        <w:t>димирской</w:t>
      </w:r>
      <w:r w:rsidRPr="00633A23">
        <w:rPr>
          <w:rFonts w:cs="Arial"/>
        </w:rPr>
        <w:t xml:space="preserve"> </w:t>
      </w:r>
      <w:r w:rsidRPr="00633A23">
        <w:t>площади</w:t>
      </w:r>
      <w:r w:rsidRPr="00633A23">
        <w:rPr>
          <w:rFonts w:cs="Arial"/>
        </w:rPr>
        <w:t>.</w:t>
      </w:r>
    </w:p>
    <w:p w:rsidR="00D54183" w:rsidRPr="00633A23" w:rsidRDefault="00D54183" w:rsidP="00D54183">
      <w:r w:rsidRPr="00633A23">
        <w:lastRenderedPageBreak/>
        <w:t>В</w:t>
      </w:r>
      <w:r w:rsidRPr="00633A23">
        <w:rPr>
          <w:rFonts w:cs="Arial"/>
        </w:rPr>
        <w:t xml:space="preserve"> </w:t>
      </w:r>
      <w:r w:rsidRPr="00633A23">
        <w:t>среду</w:t>
      </w:r>
      <w:r w:rsidRPr="00633A23">
        <w:rPr>
          <w:rFonts w:cs="Arial"/>
        </w:rPr>
        <w:t xml:space="preserve"> </w:t>
      </w:r>
      <w:r w:rsidRPr="00633A23">
        <w:t>утром</w:t>
      </w:r>
      <w:r w:rsidRPr="00633A23">
        <w:rPr>
          <w:rFonts w:cs="Arial"/>
        </w:rPr>
        <w:t xml:space="preserve"> </w:t>
      </w:r>
      <w:r w:rsidRPr="00633A23">
        <w:t>архиерей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Преждеосвященных</w:t>
      </w:r>
      <w:r w:rsidRPr="00633A23">
        <w:rPr>
          <w:rFonts w:cs="Arial"/>
        </w:rPr>
        <w:t xml:space="preserve"> </w:t>
      </w:r>
      <w:r w:rsidRPr="00633A23">
        <w:t>Даров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. </w:t>
      </w:r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продолжил</w:t>
      </w:r>
      <w:r w:rsidRPr="00633A23">
        <w:rPr>
          <w:rFonts w:cs="Arial"/>
        </w:rPr>
        <w:t xml:space="preserve"> </w:t>
      </w:r>
      <w:r w:rsidRPr="00633A23">
        <w:t>чтение</w:t>
      </w:r>
      <w:r w:rsidRPr="00633A23">
        <w:rPr>
          <w:rFonts w:cs="Arial"/>
        </w:rPr>
        <w:t xml:space="preserve"> </w:t>
      </w:r>
      <w:r w:rsidRPr="00633A23">
        <w:t>покаянного</w:t>
      </w:r>
      <w:r w:rsidRPr="00633A23">
        <w:rPr>
          <w:rFonts w:cs="Arial"/>
        </w:rPr>
        <w:t xml:space="preserve"> </w:t>
      </w:r>
      <w:r w:rsidRPr="00633A23">
        <w:t>канона прп</w:t>
      </w:r>
      <w:r w:rsidRPr="00633A23">
        <w:rPr>
          <w:rFonts w:cs="Arial"/>
        </w:rPr>
        <w:t xml:space="preserve">. </w:t>
      </w:r>
      <w:r w:rsidRPr="00633A23">
        <w:t>Андрея</w:t>
      </w:r>
      <w:r w:rsidRPr="00633A23">
        <w:rPr>
          <w:rFonts w:cs="Arial"/>
        </w:rPr>
        <w:t xml:space="preserve"> </w:t>
      </w:r>
      <w:r w:rsidRPr="00633A23">
        <w:t>Критск</w:t>
      </w:r>
      <w:r w:rsidRPr="00633A23">
        <w:t>о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Спасо</w:t>
      </w:r>
      <w:r w:rsidRPr="00633A23">
        <w:rPr>
          <w:rFonts w:cs="Arial"/>
        </w:rPr>
        <w:t>-</w:t>
      </w:r>
      <w:r w:rsidRPr="00633A23">
        <w:t>Преображенском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боре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четверг</w:t>
      </w:r>
      <w:r w:rsidRPr="00633A23">
        <w:rPr>
          <w:rFonts w:cs="Arial"/>
        </w:rPr>
        <w:t xml:space="preserve">, </w:t>
      </w:r>
      <w:r w:rsidRPr="00D54183">
        <w:rPr>
          <w:rFonts w:cs="Arial"/>
          <w:b/>
        </w:rPr>
        <w:t xml:space="preserve">27 </w:t>
      </w:r>
      <w:r w:rsidRPr="00D54183">
        <w:rPr>
          <w:b/>
        </w:rPr>
        <w:t>февраля</w:t>
      </w:r>
      <w:r w:rsidRPr="00D54183">
        <w:rPr>
          <w:rFonts w:cs="Arial"/>
          <w:b/>
        </w:rPr>
        <w:t xml:space="preserve">/13 </w:t>
      </w:r>
      <w:r w:rsidRPr="00D54183">
        <w:rPr>
          <w:b/>
        </w:rPr>
        <w:t>марта</w:t>
      </w:r>
      <w:r w:rsidRPr="00D54183">
        <w:rPr>
          <w:rFonts w:cs="Arial"/>
          <w:b/>
        </w:rPr>
        <w:t>,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вершил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чтение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Алек</w:t>
      </w:r>
      <w:r w:rsidRPr="00633A23">
        <w:softHyphen/>
        <w:t>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>.</w:t>
      </w:r>
    </w:p>
    <w:p w:rsidR="00D54183" w:rsidRDefault="00D54183" w:rsidP="00D54183">
      <w:pPr>
        <w:rPr>
          <w:rFonts w:cs="Arial"/>
        </w:rPr>
      </w:pPr>
      <w:r w:rsidRPr="00633A23">
        <w:t>В</w:t>
      </w:r>
      <w:r w:rsidRPr="00633A23">
        <w:rPr>
          <w:rFonts w:cs="Arial"/>
        </w:rPr>
        <w:t xml:space="preserve"> </w:t>
      </w:r>
      <w:r w:rsidRPr="00633A23">
        <w:t>пятницу</w:t>
      </w:r>
      <w:r w:rsidRPr="00633A23">
        <w:rPr>
          <w:rFonts w:cs="Arial"/>
        </w:rPr>
        <w:t xml:space="preserve">, </w:t>
      </w:r>
      <w:r w:rsidRPr="00D54183">
        <w:rPr>
          <w:rFonts w:cs="Arial"/>
          <w:b/>
        </w:rPr>
        <w:t xml:space="preserve">28 </w:t>
      </w:r>
      <w:r w:rsidRPr="00D54183">
        <w:rPr>
          <w:b/>
        </w:rPr>
        <w:t>февраля</w:t>
      </w:r>
      <w:r w:rsidRPr="00D54183">
        <w:rPr>
          <w:rFonts w:cs="Arial"/>
          <w:b/>
        </w:rPr>
        <w:t xml:space="preserve">/14 </w:t>
      </w:r>
      <w:r w:rsidRPr="00D54183">
        <w:rPr>
          <w:b/>
        </w:rPr>
        <w:t>марта</w:t>
      </w:r>
      <w:r w:rsidRPr="00633A23">
        <w:rPr>
          <w:rFonts w:cs="Arial"/>
        </w:rPr>
        <w:t xml:space="preserve">, </w:t>
      </w:r>
      <w:r w:rsidRPr="00633A23">
        <w:t>митрополит 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возглавил служение</w:t>
      </w:r>
      <w:r w:rsidRPr="00633A23">
        <w:rPr>
          <w:rFonts w:cs="Arial"/>
        </w:rPr>
        <w:t xml:space="preserve"> </w:t>
      </w:r>
      <w:r w:rsidRPr="00633A23">
        <w:t>Божественной</w:t>
      </w:r>
      <w:r w:rsidRPr="00633A23">
        <w:rPr>
          <w:rFonts w:cs="Arial"/>
        </w:rPr>
        <w:t xml:space="preserve"> </w:t>
      </w:r>
      <w:r w:rsidRPr="00633A23">
        <w:t>литургии</w:t>
      </w:r>
      <w:r w:rsidRPr="00633A23">
        <w:rPr>
          <w:rFonts w:cs="Arial"/>
        </w:rPr>
        <w:t xml:space="preserve"> </w:t>
      </w:r>
      <w:r w:rsidRPr="00633A23">
        <w:t>Преждеосвященных Даров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Казанском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заамвонной</w:t>
      </w:r>
      <w:r w:rsidRPr="00633A23">
        <w:rPr>
          <w:rFonts w:cs="Arial"/>
        </w:rPr>
        <w:t xml:space="preserve"> </w:t>
      </w:r>
      <w:r w:rsidRPr="00633A23">
        <w:t>молитве</w:t>
      </w:r>
      <w:r w:rsidRPr="00633A23">
        <w:rPr>
          <w:rFonts w:cs="Arial"/>
        </w:rPr>
        <w:t xml:space="preserve"> </w:t>
      </w:r>
      <w:r w:rsidRPr="00633A23">
        <w:t>— совершил</w:t>
      </w:r>
      <w:r w:rsidRPr="00633A23">
        <w:rPr>
          <w:rFonts w:cs="Arial"/>
        </w:rPr>
        <w:t xml:space="preserve"> </w:t>
      </w:r>
      <w:r w:rsidRPr="00633A23">
        <w:t>молебный</w:t>
      </w:r>
      <w:r w:rsidRPr="00633A23">
        <w:rPr>
          <w:rFonts w:cs="Arial"/>
        </w:rPr>
        <w:t xml:space="preserve"> </w:t>
      </w:r>
      <w:r w:rsidRPr="00633A23">
        <w:t>канон</w:t>
      </w:r>
      <w:r w:rsidRPr="00633A23">
        <w:rPr>
          <w:rFonts w:cs="Arial"/>
        </w:rPr>
        <w:t xml:space="preserve"> </w:t>
      </w:r>
      <w:r w:rsidRPr="00633A23">
        <w:t>великомученику</w:t>
      </w:r>
      <w:r w:rsidRPr="00633A23">
        <w:rPr>
          <w:rFonts w:cs="Arial"/>
        </w:rPr>
        <w:t xml:space="preserve"> </w:t>
      </w:r>
      <w:r w:rsidRPr="00633A23">
        <w:t>Феодору Тирону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</w:t>
      </w:r>
      <w:r w:rsidRPr="00633A23">
        <w:t>о</w:t>
      </w:r>
      <w:r w:rsidRPr="00633A23">
        <w:t>словение</w:t>
      </w:r>
      <w:r w:rsidRPr="00633A23">
        <w:rPr>
          <w:rFonts w:cs="Arial"/>
        </w:rPr>
        <w:t xml:space="preserve"> </w:t>
      </w:r>
      <w:r w:rsidRPr="00633A23">
        <w:t>колива</w:t>
      </w:r>
      <w:r w:rsidRPr="00633A23">
        <w:rPr>
          <w:rFonts w:cs="Arial"/>
        </w:rPr>
        <w:t xml:space="preserve">.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обратился</w:t>
      </w:r>
      <w:r w:rsidRPr="00633A23">
        <w:rPr>
          <w:rFonts w:cs="Arial"/>
        </w:rPr>
        <w:t xml:space="preserve"> </w:t>
      </w:r>
      <w:r w:rsidRPr="00633A23">
        <w:t>к пастве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назидательным</w:t>
      </w:r>
      <w:r w:rsidRPr="00633A23">
        <w:rPr>
          <w:rFonts w:cs="Arial"/>
        </w:rPr>
        <w:t xml:space="preserve"> </w:t>
      </w:r>
      <w:r w:rsidRPr="00633A23">
        <w:t>словом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важности</w:t>
      </w:r>
      <w:r w:rsidRPr="00633A23">
        <w:rPr>
          <w:rFonts w:cs="Arial"/>
        </w:rPr>
        <w:t xml:space="preserve"> </w:t>
      </w:r>
      <w:r w:rsidRPr="00633A23">
        <w:t>соблюде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поста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верующих</w:t>
      </w:r>
      <w:r w:rsidRPr="00633A23">
        <w:rPr>
          <w:rFonts w:cs="Arial"/>
        </w:rPr>
        <w:t>.</w:t>
      </w:r>
    </w:p>
    <w:p w:rsidR="00D54183" w:rsidRPr="00633A23" w:rsidRDefault="00D54183" w:rsidP="00D54183"/>
    <w:p w:rsidR="00D54183" w:rsidRPr="00633A23" w:rsidRDefault="00D54183" w:rsidP="00D54183">
      <w:pPr>
        <w:pStyle w:val="5"/>
      </w:pPr>
      <w:r w:rsidRPr="00633A23">
        <w:t>Март</w:t>
      </w:r>
    </w:p>
    <w:p w:rsidR="00D54183" w:rsidRPr="00633A23" w:rsidRDefault="00D54183" w:rsidP="00D54183">
      <w:r w:rsidRPr="00633A23">
        <w:t>В</w:t>
      </w:r>
      <w:r w:rsidRPr="00633A23">
        <w:rPr>
          <w:rFonts w:cs="Arial"/>
        </w:rPr>
        <w:t xml:space="preserve"> </w:t>
      </w:r>
      <w:r w:rsidRPr="00633A23">
        <w:t>субботу</w:t>
      </w:r>
      <w:r w:rsidRPr="00633A23">
        <w:rPr>
          <w:rFonts w:cs="Arial"/>
        </w:rPr>
        <w:t xml:space="preserve"> 1-</w:t>
      </w:r>
      <w:r w:rsidRPr="00633A23">
        <w:t>й</w:t>
      </w:r>
      <w:r w:rsidRPr="00633A23">
        <w:rPr>
          <w:rFonts w:cs="Arial"/>
        </w:rPr>
        <w:t xml:space="preserve"> </w:t>
      </w:r>
      <w:r w:rsidRPr="00633A23">
        <w:t>седмицы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поста</w:t>
      </w:r>
      <w:r w:rsidRPr="00633A23">
        <w:rPr>
          <w:rFonts w:cs="Arial"/>
        </w:rPr>
        <w:t xml:space="preserve"> </w:t>
      </w:r>
      <w:r w:rsidRPr="00633A23">
        <w:t>Владыка Владимир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всенощное</w:t>
      </w:r>
      <w:r w:rsidRPr="00633A23">
        <w:rPr>
          <w:rFonts w:cs="Arial"/>
        </w:rPr>
        <w:t xml:space="preserve"> </w:t>
      </w:r>
      <w:r w:rsidRPr="00633A23">
        <w:t>бдение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Князь</w:t>
      </w:r>
      <w:r w:rsidRPr="00633A23">
        <w:rPr>
          <w:rFonts w:cs="Arial"/>
        </w:rPr>
        <w:t>-</w:t>
      </w:r>
      <w:r w:rsidRPr="00633A23">
        <w:t>Владимирском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первое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 </w:t>
      </w:r>
      <w:r w:rsidRPr="00633A23">
        <w:t>Вели</w:t>
      </w:r>
      <w:r w:rsidRPr="00633A23">
        <w:softHyphen/>
        <w:t>кого</w:t>
      </w:r>
      <w:r w:rsidRPr="00633A23">
        <w:rPr>
          <w:rFonts w:cs="Arial"/>
        </w:rPr>
        <w:t xml:space="preserve"> </w:t>
      </w:r>
      <w:r w:rsidRPr="00633A23">
        <w:t>поста</w:t>
      </w:r>
      <w:r w:rsidRPr="00D54183">
        <w:rPr>
          <w:rFonts w:cs="Arial"/>
          <w:b/>
        </w:rPr>
        <w:t xml:space="preserve">, 2/16 </w:t>
      </w:r>
      <w:r w:rsidRPr="00D54183">
        <w:rPr>
          <w:b/>
        </w:rPr>
        <w:t>марта</w:t>
      </w:r>
      <w:r w:rsidRPr="00633A23">
        <w:rPr>
          <w:rFonts w:cs="Arial"/>
        </w:rPr>
        <w:t xml:space="preserve">, </w:t>
      </w:r>
      <w:r w:rsidRPr="00633A23">
        <w:t>состоялось</w:t>
      </w:r>
      <w:r w:rsidRPr="00633A23">
        <w:rPr>
          <w:rFonts w:cs="Arial"/>
        </w:rPr>
        <w:t xml:space="preserve"> </w:t>
      </w:r>
      <w:r w:rsidRPr="00633A23">
        <w:t>торжественное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гослужение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, </w:t>
      </w:r>
      <w:r w:rsidRPr="00633A23">
        <w:t>посв</w:t>
      </w:r>
      <w:r w:rsidRPr="00633A23">
        <w:t>я</w:t>
      </w:r>
      <w:r w:rsidRPr="00633A23">
        <w:t>щенное</w:t>
      </w:r>
      <w:r w:rsidRPr="00633A23">
        <w:rPr>
          <w:rFonts w:cs="Arial"/>
        </w:rPr>
        <w:t xml:space="preserve"> </w:t>
      </w:r>
      <w:r w:rsidRPr="00633A23">
        <w:t>празднику</w:t>
      </w:r>
      <w:r w:rsidRPr="00633A23">
        <w:rPr>
          <w:rFonts w:cs="Arial"/>
        </w:rPr>
        <w:t xml:space="preserve"> </w:t>
      </w:r>
      <w:r w:rsidRPr="00633A23">
        <w:t>Торжества Православия</w:t>
      </w:r>
      <w:r w:rsidRPr="00633A23">
        <w:rPr>
          <w:rFonts w:cs="Arial"/>
        </w:rPr>
        <w:t xml:space="preserve">.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</w:t>
      </w:r>
      <w:r w:rsidRPr="00633A23">
        <w:softHyphen/>
        <w:t>дожский</w:t>
      </w:r>
      <w:r w:rsidRPr="00633A23">
        <w:rPr>
          <w:rFonts w:cs="Arial"/>
        </w:rPr>
        <w:t xml:space="preserve"> </w:t>
      </w:r>
      <w:r w:rsidRPr="00633A23">
        <w:t>Вл</w:t>
      </w:r>
      <w:r w:rsidRPr="00633A23">
        <w:t>а</w:t>
      </w:r>
      <w:r w:rsidRPr="00633A23">
        <w:t>димир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</w:t>
      </w:r>
      <w:r w:rsidRPr="00633A23">
        <w:rPr>
          <w:rFonts w:cs="Arial"/>
        </w:rPr>
        <w:t xml:space="preserve"> </w:t>
      </w:r>
      <w:r w:rsidRPr="00633A23">
        <w:t>насельников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 </w:t>
      </w:r>
      <w:r w:rsidRPr="00633A23">
        <w:t>и причта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, </w:t>
      </w:r>
      <w:r w:rsidRPr="00633A23">
        <w:t>и после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молебен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случаю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>.</w:t>
      </w:r>
    </w:p>
    <w:p w:rsidR="00D54183" w:rsidRPr="00633A23" w:rsidRDefault="00D54183" w:rsidP="00D54183"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обратился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многочисленным богомольцам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словом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подробно</w:t>
      </w:r>
      <w:r w:rsidRPr="00633A23">
        <w:rPr>
          <w:rFonts w:cs="Arial"/>
        </w:rPr>
        <w:t xml:space="preserve"> </w:t>
      </w:r>
      <w:r w:rsidRPr="00633A23">
        <w:t>расска</w:t>
      </w:r>
      <w:r w:rsidRPr="00633A23">
        <w:softHyphen/>
        <w:t>зал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победе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ересью</w:t>
      </w:r>
      <w:r w:rsidRPr="00633A23">
        <w:rPr>
          <w:rFonts w:cs="Arial"/>
        </w:rPr>
        <w:t xml:space="preserve"> </w:t>
      </w:r>
      <w:r w:rsidRPr="00633A23">
        <w:t>иконоборчества</w:t>
      </w:r>
      <w:r w:rsidRPr="00633A23">
        <w:rPr>
          <w:rFonts w:cs="Arial"/>
        </w:rPr>
        <w:t xml:space="preserve"> </w:t>
      </w:r>
      <w:r w:rsidRPr="00633A23">
        <w:t xml:space="preserve">на </w:t>
      </w:r>
      <w:r w:rsidRPr="00633A23">
        <w:rPr>
          <w:rFonts w:cs="Arial"/>
          <w:lang w:val="en-US"/>
        </w:rPr>
        <w:t>VII</w:t>
      </w:r>
      <w:r w:rsidRPr="00633A23">
        <w:rPr>
          <w:rFonts w:cs="Arial"/>
        </w:rPr>
        <w:t xml:space="preserve"> </w:t>
      </w:r>
      <w:r w:rsidRPr="00633A23">
        <w:t>Вселенском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стало</w:t>
      </w:r>
      <w:r w:rsidRPr="00633A23">
        <w:rPr>
          <w:rFonts w:cs="Arial"/>
        </w:rPr>
        <w:t xml:space="preserve"> </w:t>
      </w:r>
      <w:r w:rsidRPr="00633A23">
        <w:t>причиной</w:t>
      </w:r>
      <w:r w:rsidRPr="00633A23">
        <w:rPr>
          <w:rFonts w:cs="Arial"/>
        </w:rPr>
        <w:t xml:space="preserve"> </w:t>
      </w:r>
      <w:r w:rsidRPr="00633A23">
        <w:t>установ</w:t>
      </w:r>
      <w:r w:rsidRPr="00633A23">
        <w:softHyphen/>
        <w:t>ления</w:t>
      </w:r>
      <w:r w:rsidRPr="00633A23">
        <w:rPr>
          <w:rFonts w:cs="Arial"/>
        </w:rPr>
        <w:t xml:space="preserve"> </w:t>
      </w:r>
      <w:r w:rsidRPr="00633A23">
        <w:t>самого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. </w:t>
      </w:r>
      <w:r w:rsidRPr="00633A23">
        <w:t>Говоря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победе</w:t>
      </w:r>
      <w:r w:rsidRPr="00633A23">
        <w:rPr>
          <w:rFonts w:cs="Arial"/>
        </w:rPr>
        <w:t xml:space="preserve"> </w:t>
      </w:r>
      <w:r w:rsidRPr="00633A23">
        <w:t>Правосла</w:t>
      </w:r>
      <w:r w:rsidRPr="00633A23">
        <w:softHyphen/>
        <w:t>вия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различными</w:t>
      </w:r>
      <w:r w:rsidRPr="00633A23">
        <w:rPr>
          <w:rFonts w:cs="Arial"/>
        </w:rPr>
        <w:t xml:space="preserve"> </w:t>
      </w:r>
      <w:r w:rsidRPr="00633A23">
        <w:t>ересями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Владимир особо</w:t>
      </w:r>
      <w:r w:rsidRPr="00633A23">
        <w:rPr>
          <w:rFonts w:cs="Arial"/>
        </w:rPr>
        <w:t xml:space="preserve"> </w:t>
      </w:r>
      <w:r w:rsidRPr="00633A23">
        <w:t>подчеркнул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, </w:t>
      </w:r>
      <w:r w:rsidRPr="00633A23">
        <w:t>несмотря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гонения</w:t>
      </w:r>
      <w:r w:rsidRPr="00633A23">
        <w:rPr>
          <w:rFonts w:cs="Arial"/>
        </w:rPr>
        <w:t xml:space="preserve">, </w:t>
      </w:r>
      <w:r w:rsidRPr="00633A23">
        <w:t>об</w:t>
      </w:r>
      <w:r w:rsidRPr="00633A23">
        <w:softHyphen/>
        <w:t>рушившиеся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Христову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XX</w:t>
      </w:r>
      <w:r w:rsidRPr="00633A23">
        <w:rPr>
          <w:rFonts w:cs="Arial"/>
        </w:rPr>
        <w:t xml:space="preserve"> </w:t>
      </w:r>
      <w:r w:rsidRPr="00633A23">
        <w:t>веке</w:t>
      </w:r>
      <w:r w:rsidRPr="00633A23">
        <w:rPr>
          <w:rFonts w:cs="Arial"/>
        </w:rPr>
        <w:t xml:space="preserve">, </w:t>
      </w:r>
      <w:r w:rsidRPr="00633A23">
        <w:t>«врата адова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одолели</w:t>
      </w:r>
      <w:r w:rsidRPr="00633A23">
        <w:rPr>
          <w:rFonts w:cs="Arial"/>
        </w:rPr>
        <w:t xml:space="preserve"> </w:t>
      </w:r>
      <w:r w:rsidRPr="00633A23">
        <w:t>ей»</w:t>
      </w:r>
      <w:r w:rsidRPr="00633A23">
        <w:rPr>
          <w:rFonts w:cs="Arial"/>
        </w:rPr>
        <w:t>.</w:t>
      </w:r>
    </w:p>
    <w:p w:rsidR="00D54183" w:rsidRPr="00633A23" w:rsidRDefault="00D54183" w:rsidP="00D54183">
      <w:r w:rsidRPr="00D54183">
        <w:rPr>
          <w:b/>
        </w:rPr>
        <w:t>В</w:t>
      </w:r>
      <w:r w:rsidRPr="00633A23">
        <w:rPr>
          <w:rFonts w:cs="Arial"/>
        </w:rPr>
        <w:t xml:space="preserve"> </w:t>
      </w:r>
      <w:r w:rsidRPr="00D54183">
        <w:rPr>
          <w:b/>
        </w:rPr>
        <w:t>субботу</w:t>
      </w:r>
      <w:r w:rsidRPr="00D54183">
        <w:rPr>
          <w:rFonts w:cs="Arial"/>
          <w:b/>
        </w:rPr>
        <w:t xml:space="preserve"> 2-</w:t>
      </w:r>
      <w:r w:rsidRPr="00D54183">
        <w:rPr>
          <w:b/>
        </w:rPr>
        <w:t>й</w:t>
      </w:r>
      <w:r w:rsidRPr="00D54183">
        <w:rPr>
          <w:rFonts w:cs="Arial"/>
          <w:b/>
        </w:rPr>
        <w:t xml:space="preserve"> </w:t>
      </w:r>
      <w:r w:rsidRPr="00D54183">
        <w:rPr>
          <w:b/>
        </w:rPr>
        <w:t>недели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поста</w:t>
      </w:r>
      <w:r w:rsidRPr="00633A23">
        <w:rPr>
          <w:rFonts w:cs="Arial"/>
        </w:rPr>
        <w:t xml:space="preserve"> </w:t>
      </w:r>
      <w:r w:rsidRPr="00633A23">
        <w:t>митрополит Владимир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всенощное</w:t>
      </w:r>
      <w:r w:rsidRPr="00633A23">
        <w:rPr>
          <w:rFonts w:cs="Arial"/>
        </w:rPr>
        <w:t xml:space="preserve"> </w:t>
      </w:r>
      <w:r w:rsidRPr="00633A23">
        <w:t>бд</w:t>
      </w:r>
      <w:r w:rsidRPr="00633A23">
        <w:t>е</w:t>
      </w:r>
      <w:r w:rsidRPr="00633A23">
        <w:t>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 Смоленской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Смоленском кладбище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, </w:t>
      </w:r>
      <w:r w:rsidRPr="00D54183">
        <w:rPr>
          <w:rFonts w:cs="Arial"/>
          <w:b/>
        </w:rPr>
        <w:t xml:space="preserve">10/23 </w:t>
      </w:r>
      <w:r w:rsidRPr="00D54183">
        <w:rPr>
          <w:b/>
        </w:rPr>
        <w:t>марта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Высоко</w:t>
      </w:r>
      <w:r w:rsidRPr="00633A23">
        <w:softHyphen/>
        <w:t>преосвященство</w:t>
      </w:r>
      <w:r w:rsidRPr="00633A23">
        <w:rPr>
          <w:rFonts w:cs="Arial"/>
        </w:rPr>
        <w:t xml:space="preserve"> </w:t>
      </w:r>
      <w:r w:rsidRPr="00633A23">
        <w:t>возглавил</w:t>
      </w:r>
      <w:r w:rsidRPr="00633A23">
        <w:rPr>
          <w:rFonts w:cs="Arial"/>
        </w:rPr>
        <w:t xml:space="preserve"> </w:t>
      </w:r>
      <w:r w:rsidRPr="00633A23">
        <w:t>служение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храме Божественной</w:t>
      </w:r>
      <w:r w:rsidRPr="00633A23">
        <w:rPr>
          <w:rFonts w:cs="Arial"/>
        </w:rPr>
        <w:t xml:space="preserve"> </w:t>
      </w:r>
      <w:r w:rsidRPr="00633A23">
        <w:t>л</w:t>
      </w:r>
      <w:r w:rsidRPr="00633A23">
        <w:t>и</w:t>
      </w:r>
      <w:r w:rsidRPr="00633A23">
        <w:t>тургии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рукоположил</w:t>
      </w:r>
      <w:r w:rsidRPr="00633A23">
        <w:rPr>
          <w:rFonts w:cs="Arial"/>
        </w:rPr>
        <w:t xml:space="preserve"> </w:t>
      </w:r>
      <w:r w:rsidRPr="00633A23">
        <w:t>пса</w:t>
      </w:r>
      <w:r w:rsidRPr="00633A23">
        <w:softHyphen/>
        <w:t>ломщика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прав</w:t>
      </w:r>
      <w:r w:rsidRPr="00633A23">
        <w:rPr>
          <w:rFonts w:cs="Arial"/>
        </w:rPr>
        <w:t xml:space="preserve">. </w:t>
      </w:r>
      <w:r w:rsidRPr="00633A23">
        <w:t>Иова</w:t>
      </w:r>
      <w:r w:rsidRPr="00633A23">
        <w:rPr>
          <w:rFonts w:cs="Arial"/>
        </w:rPr>
        <w:t xml:space="preserve"> </w:t>
      </w:r>
      <w:r w:rsidRPr="00633A23">
        <w:t>Многострадального</w:t>
      </w:r>
      <w:r w:rsidRPr="00633A23">
        <w:rPr>
          <w:rFonts w:cs="Arial"/>
        </w:rPr>
        <w:t xml:space="preserve"> </w:t>
      </w:r>
      <w:r w:rsidRPr="00633A23">
        <w:t>Вла</w:t>
      </w:r>
      <w:r w:rsidRPr="00633A23">
        <w:softHyphen/>
        <w:t>димира</w:t>
      </w:r>
      <w:r w:rsidRPr="00633A23">
        <w:rPr>
          <w:rFonts w:cs="Arial"/>
        </w:rPr>
        <w:t xml:space="preserve"> </w:t>
      </w:r>
      <w:r w:rsidRPr="00633A23">
        <w:t>Гапонова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 xml:space="preserve">, </w:t>
      </w:r>
      <w:r w:rsidRPr="00633A23">
        <w:t>назначив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штатным диаконом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прав</w:t>
      </w:r>
      <w:r w:rsidRPr="00633A23">
        <w:rPr>
          <w:rFonts w:cs="Arial"/>
        </w:rPr>
        <w:t xml:space="preserve">. </w:t>
      </w:r>
      <w:r w:rsidRPr="00633A23">
        <w:t>Иова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Волковом</w:t>
      </w:r>
      <w:r w:rsidRPr="00633A23">
        <w:rPr>
          <w:rFonts w:cs="Arial"/>
        </w:rPr>
        <w:t xml:space="preserve"> </w:t>
      </w:r>
      <w:r w:rsidRPr="00633A23">
        <w:t>кладби</w:t>
      </w:r>
      <w:r w:rsidRPr="00633A23">
        <w:softHyphen/>
        <w:t>ще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поздравил</w:t>
      </w:r>
      <w:r w:rsidRPr="00633A23">
        <w:rPr>
          <w:rFonts w:cs="Arial"/>
        </w:rPr>
        <w:t xml:space="preserve"> </w:t>
      </w:r>
      <w:r w:rsidRPr="00633A23">
        <w:t>настоятеля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Смолен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Виктора</w:t>
      </w:r>
      <w:r w:rsidRPr="00633A23">
        <w:rPr>
          <w:rFonts w:cs="Arial"/>
        </w:rPr>
        <w:t xml:space="preserve"> </w:t>
      </w:r>
      <w:r w:rsidRPr="00633A23">
        <w:t>Московского</w:t>
      </w:r>
      <w:r w:rsidRPr="00633A23">
        <w:rPr>
          <w:rFonts w:cs="Arial"/>
        </w:rPr>
        <w:t xml:space="preserve"> </w:t>
      </w:r>
      <w:r w:rsidRPr="00633A23">
        <w:t>с днем</w:t>
      </w:r>
      <w:r w:rsidRPr="00633A23">
        <w:rPr>
          <w:rFonts w:cs="Arial"/>
        </w:rPr>
        <w:t xml:space="preserve"> </w:t>
      </w:r>
      <w:r w:rsidRPr="00633A23">
        <w:t>тезоименитства</w:t>
      </w:r>
      <w:r w:rsidRPr="00633A23">
        <w:rPr>
          <w:rFonts w:cs="Arial"/>
        </w:rPr>
        <w:t xml:space="preserve">.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поздравлению</w:t>
      </w:r>
      <w:r w:rsidRPr="00633A23">
        <w:rPr>
          <w:rFonts w:cs="Arial"/>
        </w:rPr>
        <w:t xml:space="preserve"> </w:t>
      </w:r>
      <w:r w:rsidRPr="00633A23">
        <w:t>архипастыря присоединился</w:t>
      </w:r>
      <w:r w:rsidRPr="00633A23">
        <w:rPr>
          <w:rFonts w:cs="Arial"/>
        </w:rPr>
        <w:t xml:space="preserve"> </w:t>
      </w:r>
      <w:r w:rsidRPr="00633A23">
        <w:t>клир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хожане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>.</w:t>
      </w:r>
    </w:p>
    <w:p w:rsidR="00D54183" w:rsidRPr="00633A23" w:rsidRDefault="00D54183" w:rsidP="00D54183">
      <w:r w:rsidRPr="00D54183">
        <w:rPr>
          <w:rFonts w:cs="Arial"/>
          <w:b/>
        </w:rPr>
        <w:t xml:space="preserve">24 </w:t>
      </w:r>
      <w:r w:rsidRPr="00D54183">
        <w:rPr>
          <w:b/>
        </w:rPr>
        <w:t>марта</w:t>
      </w:r>
      <w:r w:rsidRPr="00D54183">
        <w:rPr>
          <w:rFonts w:cs="Arial"/>
          <w:b/>
        </w:rPr>
        <w:t xml:space="preserve">/6 </w:t>
      </w:r>
      <w:r w:rsidRPr="00D54183">
        <w:rPr>
          <w:b/>
        </w:rPr>
        <w:t>апреля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канун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Благовещения Пресвятой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, </w:t>
      </w:r>
      <w:r w:rsidRPr="00633A23">
        <w:t>митроп</w:t>
      </w:r>
      <w:r w:rsidRPr="00633A23">
        <w:t>о</w:t>
      </w:r>
      <w:r w:rsidRPr="00633A23">
        <w:t>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 Ладожский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всенощное</w:t>
      </w:r>
      <w:r w:rsidRPr="00633A23">
        <w:rPr>
          <w:rFonts w:cs="Arial"/>
        </w:rPr>
        <w:t xml:space="preserve"> </w:t>
      </w:r>
      <w:r w:rsidRPr="00633A23">
        <w:t>бдение</w:t>
      </w:r>
      <w:r w:rsidRPr="00633A23">
        <w:rPr>
          <w:rFonts w:cs="Arial"/>
        </w:rPr>
        <w:t xml:space="preserve"> </w:t>
      </w:r>
      <w:r w:rsidRPr="00633A23">
        <w:t>в церкви</w:t>
      </w:r>
      <w:r w:rsidRPr="00633A23">
        <w:rPr>
          <w:rFonts w:cs="Arial"/>
        </w:rPr>
        <w:t xml:space="preserve"> </w:t>
      </w:r>
      <w:r w:rsidRPr="00633A23">
        <w:t>Благов</w:t>
      </w:r>
      <w:r w:rsidRPr="00633A23">
        <w:t>е</w:t>
      </w:r>
      <w:r w:rsidRPr="00633A23">
        <w:t>щения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Ва</w:t>
      </w:r>
      <w:r w:rsidRPr="00633A23">
        <w:softHyphen/>
        <w:t>сильевском</w:t>
      </w:r>
      <w:r w:rsidRPr="00633A23">
        <w:rPr>
          <w:rFonts w:cs="Arial"/>
        </w:rPr>
        <w:t xml:space="preserve"> </w:t>
      </w:r>
      <w:r w:rsidRPr="00633A23">
        <w:t>острове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старинном</w:t>
      </w:r>
      <w:r w:rsidRPr="00633A23">
        <w:rPr>
          <w:rFonts w:cs="Arial"/>
        </w:rPr>
        <w:t xml:space="preserve"> </w:t>
      </w:r>
      <w:r w:rsidRPr="00633A23">
        <w:t>трехэтажном</w:t>
      </w:r>
      <w:r w:rsidRPr="00633A23">
        <w:rPr>
          <w:rFonts w:cs="Arial"/>
        </w:rPr>
        <w:t xml:space="preserve"> </w:t>
      </w:r>
      <w:r w:rsidRPr="00633A23">
        <w:t>хра</w:t>
      </w:r>
      <w:r w:rsidRPr="00633A23">
        <w:softHyphen/>
        <w:t>ме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t>с</w:t>
      </w:r>
      <w:r w:rsidRPr="00633A23">
        <w:t>вященном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Тихоном</w:t>
      </w:r>
      <w:r w:rsidRPr="00633A23">
        <w:rPr>
          <w:rFonts w:cs="Arial"/>
        </w:rPr>
        <w:t xml:space="preserve"> </w:t>
      </w:r>
      <w:r w:rsidRPr="00633A23">
        <w:t>Задонским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</w:t>
      </w:r>
      <w:r w:rsidRPr="00633A23">
        <w:softHyphen/>
        <w:t>ды</w:t>
      </w:r>
      <w:r w:rsidRPr="00633A23">
        <w:rPr>
          <w:rFonts w:cs="Arial"/>
        </w:rPr>
        <w:t xml:space="preserve"> </w:t>
      </w:r>
      <w:r w:rsidRPr="00633A23">
        <w:t>гонений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закрыт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другие</w:t>
      </w:r>
      <w:r w:rsidRPr="00633A23">
        <w:rPr>
          <w:rFonts w:cs="Arial"/>
        </w:rPr>
        <w:t xml:space="preserve"> </w:t>
      </w:r>
      <w:r w:rsidRPr="00633A23">
        <w:t>храмы нашего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вновь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действующим</w:t>
      </w:r>
      <w:r w:rsidRPr="00633A23">
        <w:rPr>
          <w:rFonts w:cs="Arial"/>
        </w:rPr>
        <w:t xml:space="preserve"> </w:t>
      </w:r>
      <w:r w:rsidRPr="00633A23">
        <w:t xml:space="preserve">в </w:t>
      </w:r>
      <w:r w:rsidRPr="00633A23">
        <w:rPr>
          <w:rFonts w:cs="Arial"/>
        </w:rPr>
        <w:t xml:space="preserve">1992 </w:t>
      </w:r>
      <w:r w:rsidRPr="00633A23">
        <w:t>году</w:t>
      </w:r>
      <w:r w:rsidRPr="00633A23">
        <w:rPr>
          <w:rFonts w:cs="Arial"/>
        </w:rPr>
        <w:t>.</w:t>
      </w:r>
    </w:p>
    <w:p w:rsidR="00D54183" w:rsidRPr="00633A23" w:rsidRDefault="00D54183" w:rsidP="00D54183">
      <w:r w:rsidRPr="00633A23">
        <w:t>Впервые</w:t>
      </w:r>
      <w:r w:rsidRPr="00633A23">
        <w:rPr>
          <w:rFonts w:cs="Arial"/>
        </w:rPr>
        <w:t xml:space="preserve"> </w:t>
      </w:r>
      <w:r w:rsidRPr="00633A23">
        <w:t>правящий</w:t>
      </w:r>
      <w:r w:rsidRPr="00633A23">
        <w:rPr>
          <w:rFonts w:cs="Arial"/>
        </w:rPr>
        <w:t xml:space="preserve"> </w:t>
      </w:r>
      <w:r w:rsidRPr="00633A23">
        <w:t>архиерей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 епархии</w:t>
      </w:r>
      <w:r w:rsidRPr="00633A23">
        <w:rPr>
          <w:rFonts w:cs="Arial"/>
        </w:rPr>
        <w:t xml:space="preserve"> </w:t>
      </w:r>
      <w:r w:rsidRPr="00633A23">
        <w:t>посетил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престольного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этот старинный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>.</w:t>
      </w:r>
    </w:p>
    <w:p w:rsidR="00D54183" w:rsidRPr="00633A23" w:rsidRDefault="00D54183" w:rsidP="00D54183">
      <w:r w:rsidRPr="00633A23">
        <w:t>Настоятель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иерей</w:t>
      </w:r>
      <w:r w:rsidRPr="00633A23">
        <w:rPr>
          <w:rFonts w:cs="Arial"/>
        </w:rPr>
        <w:t xml:space="preserve"> </w:t>
      </w:r>
      <w:r w:rsidRPr="00633A23">
        <w:t>Андрей</w:t>
      </w:r>
      <w:r w:rsidRPr="00633A23">
        <w:rPr>
          <w:rFonts w:cs="Arial"/>
        </w:rPr>
        <w:t xml:space="preserve"> </w:t>
      </w:r>
      <w:r w:rsidRPr="00633A23">
        <w:t>Дьяконов</w:t>
      </w:r>
      <w:r w:rsidRPr="00633A23">
        <w:rPr>
          <w:rFonts w:cs="Arial"/>
        </w:rPr>
        <w:t xml:space="preserve"> </w:t>
      </w:r>
      <w:r w:rsidRPr="00633A23">
        <w:t>побла</w:t>
      </w:r>
      <w:r w:rsidRPr="00633A23">
        <w:softHyphen/>
        <w:t>годарил</w:t>
      </w:r>
      <w:r w:rsidRPr="00633A23">
        <w:rPr>
          <w:rFonts w:cs="Arial"/>
        </w:rPr>
        <w:t xml:space="preserve"> </w:t>
      </w:r>
      <w:r w:rsidRPr="00633A23">
        <w:t>митрополита</w:t>
      </w:r>
      <w:r w:rsidRPr="00633A23">
        <w:rPr>
          <w:rFonts w:cs="Arial"/>
        </w:rPr>
        <w:t xml:space="preserve"> </w:t>
      </w:r>
      <w:r w:rsidRPr="00633A23">
        <w:t>Владимира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теплые</w:t>
      </w:r>
      <w:r w:rsidRPr="00633A23">
        <w:rPr>
          <w:rFonts w:cs="Arial"/>
        </w:rPr>
        <w:t xml:space="preserve"> </w:t>
      </w:r>
      <w:r w:rsidRPr="00633A23">
        <w:t>слова и</w:t>
      </w:r>
      <w:r w:rsidRPr="00633A23">
        <w:rPr>
          <w:rFonts w:cs="Arial"/>
        </w:rPr>
        <w:t xml:space="preserve"> </w:t>
      </w:r>
      <w:r w:rsidRPr="00633A23">
        <w:t>поздравления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престольного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, </w:t>
      </w:r>
      <w:r w:rsidRPr="00633A23">
        <w:t>за</w:t>
      </w:r>
      <w:r>
        <w:t xml:space="preserve"> </w:t>
      </w:r>
      <w:r w:rsidRPr="00633A23">
        <w:t>доброе</w:t>
      </w:r>
      <w:r w:rsidRPr="00633A23">
        <w:rPr>
          <w:rFonts w:cs="Arial"/>
        </w:rPr>
        <w:t xml:space="preserve"> </w:t>
      </w:r>
      <w:r w:rsidRPr="00633A23">
        <w:t>отношение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пастырям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пастве</w:t>
      </w:r>
      <w:r w:rsidRPr="00633A23">
        <w:rPr>
          <w:rFonts w:cs="Arial"/>
        </w:rPr>
        <w:t xml:space="preserve"> </w:t>
      </w:r>
      <w:r w:rsidRPr="00633A23">
        <w:t>Благовещен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прихода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испросил</w:t>
      </w:r>
      <w:r w:rsidRPr="00633A23">
        <w:rPr>
          <w:rFonts w:cs="Arial"/>
        </w:rPr>
        <w:t xml:space="preserve"> </w:t>
      </w:r>
      <w:r w:rsidRPr="00633A23">
        <w:t>архиерейское</w:t>
      </w:r>
      <w:r w:rsidRPr="00633A23">
        <w:rPr>
          <w:rFonts w:cs="Arial"/>
        </w:rPr>
        <w:t xml:space="preserve"> </w:t>
      </w:r>
      <w:r w:rsidRPr="00633A23">
        <w:t>благослове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привезти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Воронежской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 </w:t>
      </w:r>
      <w:r w:rsidRPr="00633A23">
        <w:t>частицу свв</w:t>
      </w:r>
      <w:r w:rsidRPr="00633A23">
        <w:rPr>
          <w:rFonts w:cs="Arial"/>
        </w:rPr>
        <w:t xml:space="preserve">. </w:t>
      </w:r>
      <w:r w:rsidRPr="00633A23">
        <w:t>мощей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Тихона</w:t>
      </w:r>
      <w:r w:rsidRPr="00633A23">
        <w:rPr>
          <w:rFonts w:cs="Arial"/>
        </w:rPr>
        <w:t xml:space="preserve"> </w:t>
      </w:r>
      <w:r w:rsidRPr="00633A23">
        <w:t>Задонского</w:t>
      </w:r>
      <w:r w:rsidRPr="00633A23">
        <w:rPr>
          <w:rFonts w:cs="Arial"/>
        </w:rPr>
        <w:t>.</w:t>
      </w:r>
    </w:p>
    <w:p w:rsidR="00D54183" w:rsidRPr="00633A23" w:rsidRDefault="00D54183" w:rsidP="00D54183">
      <w:r w:rsidRPr="00633A23">
        <w:t>В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Благовещения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</w:t>
      </w:r>
      <w:r w:rsidRPr="00633A23">
        <w:softHyphen/>
        <w:t>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</w:t>
      </w:r>
      <w:r w:rsidRPr="00633A23">
        <w:t>р</w:t>
      </w:r>
      <w:r w:rsidRPr="00633A23">
        <w:t>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Спасо</w:t>
      </w:r>
      <w:r w:rsidRPr="00633A23">
        <w:rPr>
          <w:rFonts w:cs="Arial"/>
        </w:rPr>
        <w:t>-</w:t>
      </w:r>
      <w:r w:rsidRPr="00633A23">
        <w:t>Преображенском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</w:t>
      </w:r>
      <w:r w:rsidRPr="00633A23">
        <w:rPr>
          <w:rFonts w:cs="Arial"/>
        </w:rPr>
        <w:t xml:space="preserve"> </w:t>
      </w:r>
      <w:r w:rsidRPr="00633A23">
        <w:t>местного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чта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рукоположил</w:t>
      </w:r>
      <w:r w:rsidRPr="00633A23">
        <w:rPr>
          <w:rFonts w:cs="Arial"/>
        </w:rPr>
        <w:t xml:space="preserve"> </w:t>
      </w:r>
      <w:r w:rsidRPr="00633A23">
        <w:t>чтеца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 Чудотворца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Саблино</w:t>
      </w:r>
      <w:r w:rsidRPr="00633A23">
        <w:rPr>
          <w:rFonts w:cs="Arial"/>
        </w:rPr>
        <w:t xml:space="preserve">, </w:t>
      </w:r>
      <w:r w:rsidRPr="00633A23">
        <w:t>выпускника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 Духовной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е</w:t>
      </w:r>
      <w:r w:rsidRPr="00633A23">
        <w:t>минарии</w:t>
      </w:r>
      <w:r w:rsidRPr="00633A23">
        <w:rPr>
          <w:rFonts w:cs="Arial"/>
        </w:rPr>
        <w:t xml:space="preserve"> </w:t>
      </w:r>
      <w:r w:rsidRPr="00633A23">
        <w:t>иподиакона</w:t>
      </w:r>
      <w:r w:rsidRPr="00633A23">
        <w:rPr>
          <w:rFonts w:cs="Arial"/>
        </w:rPr>
        <w:t xml:space="preserve"> </w:t>
      </w:r>
      <w:r w:rsidRPr="00633A23">
        <w:t>Вадима</w:t>
      </w:r>
      <w:r w:rsidRPr="00633A23">
        <w:rPr>
          <w:rFonts w:cs="Arial"/>
        </w:rPr>
        <w:t xml:space="preserve"> </w:t>
      </w:r>
      <w:r w:rsidRPr="00633A23">
        <w:t>Онопченко</w:t>
      </w:r>
      <w:r w:rsidRPr="00633A23">
        <w:rPr>
          <w:rFonts w:cs="Arial"/>
        </w:rPr>
        <w:t xml:space="preserve"> </w:t>
      </w:r>
      <w:r w:rsidRPr="00633A23">
        <w:t>во диакона</w:t>
      </w:r>
      <w:r w:rsidRPr="00633A23">
        <w:rPr>
          <w:rFonts w:cs="Arial"/>
        </w:rPr>
        <w:t xml:space="preserve">, </w:t>
      </w:r>
      <w:r w:rsidRPr="00633A23">
        <w:t>диакона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Покрова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t>о</w:t>
      </w:r>
      <w:r w:rsidRPr="00633A23">
        <w:t>роди</w:t>
      </w:r>
      <w:r w:rsidRPr="00633A23">
        <w:softHyphen/>
        <w:t>цы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Техническом</w:t>
      </w:r>
      <w:r w:rsidRPr="00633A23">
        <w:rPr>
          <w:rFonts w:cs="Arial"/>
        </w:rPr>
        <w:t xml:space="preserve"> </w:t>
      </w:r>
      <w:r w:rsidRPr="00633A23">
        <w:t>университете</w:t>
      </w:r>
      <w:r w:rsidRPr="00633A23">
        <w:rPr>
          <w:rFonts w:cs="Arial"/>
        </w:rPr>
        <w:t xml:space="preserve"> (</w:t>
      </w:r>
      <w:r w:rsidRPr="00633A23">
        <w:t>б</w:t>
      </w:r>
      <w:r w:rsidRPr="00633A23">
        <w:rPr>
          <w:rFonts w:cs="Arial"/>
        </w:rPr>
        <w:t xml:space="preserve">. </w:t>
      </w:r>
      <w:r w:rsidRPr="00633A23">
        <w:t>Политехническом институте</w:t>
      </w:r>
      <w:r w:rsidRPr="00633A23">
        <w:rPr>
          <w:rFonts w:cs="Arial"/>
        </w:rPr>
        <w:t xml:space="preserve">) </w:t>
      </w:r>
      <w:r w:rsidRPr="00633A23">
        <w:t>Виталия</w:t>
      </w:r>
      <w:r w:rsidRPr="00633A23">
        <w:rPr>
          <w:rFonts w:cs="Arial"/>
        </w:rPr>
        <w:t xml:space="preserve"> </w:t>
      </w:r>
      <w:r w:rsidRPr="00633A23">
        <w:t>Магдеева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пресвитера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возло</w:t>
      </w:r>
      <w:r w:rsidRPr="00633A23">
        <w:softHyphen/>
        <w:t>жением</w:t>
      </w:r>
      <w:r w:rsidRPr="00633A23">
        <w:rPr>
          <w:rFonts w:cs="Arial"/>
        </w:rPr>
        <w:t xml:space="preserve"> </w:t>
      </w:r>
      <w:r w:rsidRPr="00633A23">
        <w:t>набедренника</w:t>
      </w:r>
      <w:r w:rsidRPr="00633A23">
        <w:rPr>
          <w:rFonts w:cs="Arial"/>
        </w:rPr>
        <w:t>. (</w:t>
      </w:r>
      <w:r w:rsidRPr="00633A23">
        <w:t>Назначен</w:t>
      </w:r>
      <w:r w:rsidRPr="00633A23">
        <w:rPr>
          <w:rFonts w:cs="Arial"/>
        </w:rPr>
        <w:t xml:space="preserve"> </w:t>
      </w:r>
      <w:r w:rsidRPr="00633A23">
        <w:t>штатным</w:t>
      </w:r>
      <w:r w:rsidRPr="00633A23">
        <w:rPr>
          <w:rFonts w:cs="Arial"/>
        </w:rPr>
        <w:t xml:space="preserve"> </w:t>
      </w:r>
      <w:r w:rsidRPr="00633A23">
        <w:t>священни</w:t>
      </w:r>
      <w:r w:rsidRPr="00633A23">
        <w:softHyphen/>
        <w:t>ком</w:t>
      </w:r>
      <w:r w:rsidRPr="00633A23">
        <w:rPr>
          <w:rFonts w:cs="Arial"/>
        </w:rPr>
        <w:t xml:space="preserve"> </w:t>
      </w:r>
      <w:r w:rsidRPr="00633A23">
        <w:t>названного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>).</w:t>
      </w:r>
    </w:p>
    <w:p w:rsidR="00D54183" w:rsidRPr="00633A23" w:rsidRDefault="00D54183" w:rsidP="00D54183">
      <w:r w:rsidRPr="00633A23">
        <w:t>В</w:t>
      </w:r>
      <w:r w:rsidRPr="00633A23">
        <w:rPr>
          <w:rFonts w:cs="Arial"/>
        </w:rPr>
        <w:t xml:space="preserve"> </w:t>
      </w:r>
      <w:r w:rsidRPr="00633A23">
        <w:t>проповеди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сказал</w:t>
      </w:r>
      <w:r w:rsidRPr="00633A23">
        <w:rPr>
          <w:rFonts w:cs="Arial"/>
        </w:rPr>
        <w:t xml:space="preserve"> </w:t>
      </w:r>
      <w:r w:rsidRPr="00633A23">
        <w:t>слово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Пресвятой Богородице</w:t>
      </w:r>
      <w:r w:rsidRPr="00633A23">
        <w:rPr>
          <w:rFonts w:cs="Arial"/>
        </w:rPr>
        <w:t xml:space="preserve">, </w:t>
      </w:r>
      <w:r w:rsidRPr="00633A23">
        <w:t>благодаря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смогло</w:t>
      </w:r>
      <w:r w:rsidRPr="00633A23">
        <w:rPr>
          <w:rFonts w:cs="Arial"/>
        </w:rPr>
        <w:t xml:space="preserve"> </w:t>
      </w:r>
      <w:r w:rsidRPr="00633A23">
        <w:t>состояться искупление</w:t>
      </w:r>
      <w:r w:rsidRPr="00633A23">
        <w:rPr>
          <w:rFonts w:cs="Arial"/>
        </w:rPr>
        <w:t xml:space="preserve"> </w:t>
      </w:r>
      <w:r w:rsidRPr="00633A23">
        <w:t>пришедшим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пострадавшим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нас на</w:t>
      </w:r>
      <w:r w:rsidRPr="00633A23">
        <w:rPr>
          <w:rFonts w:cs="Arial"/>
        </w:rPr>
        <w:t xml:space="preserve"> </w:t>
      </w:r>
      <w:r w:rsidRPr="00633A23">
        <w:t>кресте</w:t>
      </w:r>
      <w:r w:rsidRPr="00633A23">
        <w:rPr>
          <w:rFonts w:cs="Arial"/>
        </w:rPr>
        <w:t xml:space="preserve"> </w:t>
      </w:r>
      <w:r w:rsidRPr="00633A23">
        <w:t>Спасителем</w:t>
      </w:r>
      <w:r w:rsidRPr="00633A23">
        <w:rPr>
          <w:rFonts w:cs="Arial"/>
        </w:rPr>
        <w:t xml:space="preserve">. </w:t>
      </w:r>
      <w:r w:rsidRPr="00633A23">
        <w:t>Влад</w:t>
      </w:r>
      <w:r w:rsidRPr="00633A23">
        <w:t>ы</w:t>
      </w:r>
      <w:r w:rsidRPr="00633A23">
        <w:t>ка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также произнес</w:t>
      </w:r>
      <w:r w:rsidRPr="00633A23">
        <w:rPr>
          <w:rFonts w:cs="Arial"/>
        </w:rPr>
        <w:t xml:space="preserve"> </w:t>
      </w:r>
      <w:r w:rsidRPr="00633A23">
        <w:t>толкование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послание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Апостола</w:t>
      </w:r>
      <w:r w:rsidRPr="00633A23">
        <w:rPr>
          <w:rFonts w:cs="Arial"/>
        </w:rPr>
        <w:t xml:space="preserve"> </w:t>
      </w:r>
      <w:r w:rsidRPr="00633A23">
        <w:t>Павла к</w:t>
      </w:r>
      <w:r w:rsidRPr="00633A23">
        <w:rPr>
          <w:rFonts w:cs="Arial"/>
        </w:rPr>
        <w:t xml:space="preserve"> </w:t>
      </w:r>
      <w:r w:rsidRPr="00633A23">
        <w:t>евреям</w:t>
      </w:r>
      <w:r w:rsidRPr="00633A23">
        <w:rPr>
          <w:rFonts w:cs="Arial"/>
        </w:rPr>
        <w:t xml:space="preserve">, </w:t>
      </w:r>
      <w:r w:rsidRPr="00633A23">
        <w:t>сказав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связи</w:t>
      </w:r>
      <w:r w:rsidRPr="00633A23">
        <w:rPr>
          <w:rFonts w:cs="Arial"/>
        </w:rPr>
        <w:t xml:space="preserve"> </w:t>
      </w:r>
      <w:r w:rsidRPr="00633A23">
        <w:t>творения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Творца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призвав богомольцев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скорбях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искушениях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здра</w:t>
      </w:r>
      <w:r w:rsidRPr="00633A23">
        <w:softHyphen/>
        <w:t>вии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обращаться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молитвой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Господу</w:t>
      </w:r>
      <w:r w:rsidRPr="00633A23">
        <w:rPr>
          <w:rFonts w:cs="Arial"/>
        </w:rPr>
        <w:t xml:space="preserve">, </w:t>
      </w:r>
      <w:r w:rsidRPr="00633A23">
        <w:t>стре</w:t>
      </w:r>
      <w:r w:rsidRPr="00633A23">
        <w:softHyphen/>
        <w:t>миться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>.</w:t>
      </w:r>
    </w:p>
    <w:p w:rsidR="00D54183" w:rsidRDefault="00D54183" w:rsidP="00D54183">
      <w:pPr>
        <w:rPr>
          <w:rFonts w:cs="Arial"/>
        </w:rPr>
      </w:pPr>
      <w:r w:rsidRPr="00633A23">
        <w:lastRenderedPageBreak/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 5-</w:t>
      </w:r>
      <w:r w:rsidRPr="00633A23">
        <w:t>й</w:t>
      </w:r>
      <w:r w:rsidRPr="00633A23">
        <w:rPr>
          <w:rFonts w:cs="Arial"/>
        </w:rPr>
        <w:t xml:space="preserve"> </w:t>
      </w:r>
      <w:r w:rsidRPr="00633A23">
        <w:t>седмицы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поста</w:t>
      </w:r>
      <w:r w:rsidRPr="00633A23">
        <w:rPr>
          <w:rFonts w:cs="Arial"/>
        </w:rPr>
        <w:t xml:space="preserve">, </w:t>
      </w:r>
      <w:r w:rsidRPr="00D54183">
        <w:rPr>
          <w:rFonts w:cs="Arial"/>
          <w:b/>
        </w:rPr>
        <w:t xml:space="preserve">31 </w:t>
      </w:r>
      <w:r w:rsidRPr="00D54183">
        <w:rPr>
          <w:b/>
        </w:rPr>
        <w:t>марта</w:t>
      </w:r>
      <w:r w:rsidRPr="00D54183">
        <w:rPr>
          <w:rFonts w:cs="Arial"/>
          <w:b/>
        </w:rPr>
        <w:t xml:space="preserve">/13 </w:t>
      </w:r>
      <w:r w:rsidRPr="00D54183">
        <w:rPr>
          <w:b/>
        </w:rPr>
        <w:t>апреля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совершил 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Троицком</w:t>
      </w:r>
      <w:r w:rsidRPr="00633A23">
        <w:rPr>
          <w:rFonts w:cs="Arial"/>
        </w:rPr>
        <w:t xml:space="preserve"> </w:t>
      </w:r>
      <w:r w:rsidRPr="00633A23">
        <w:t>соборе Лавры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рукоположил</w:t>
      </w:r>
      <w:r w:rsidRPr="00633A23">
        <w:rPr>
          <w:rFonts w:cs="Arial"/>
        </w:rPr>
        <w:t xml:space="preserve"> </w:t>
      </w:r>
      <w:r w:rsidRPr="00633A23">
        <w:t>чтеца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Спаса Нерукотворного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Румболовской</w:t>
      </w:r>
      <w:r w:rsidRPr="00633A23">
        <w:rPr>
          <w:rFonts w:cs="Arial"/>
        </w:rPr>
        <w:t xml:space="preserve"> </w:t>
      </w:r>
      <w:r w:rsidRPr="00633A23">
        <w:t>горе</w:t>
      </w:r>
      <w:r w:rsidRPr="00633A23">
        <w:rPr>
          <w:rFonts w:cs="Arial"/>
        </w:rPr>
        <w:t xml:space="preserve"> </w:t>
      </w:r>
      <w:r w:rsidRPr="00633A23">
        <w:t>иподиакона Олега</w:t>
      </w:r>
      <w:r w:rsidRPr="00633A23">
        <w:rPr>
          <w:rFonts w:cs="Arial"/>
        </w:rPr>
        <w:t xml:space="preserve"> (</w:t>
      </w:r>
      <w:r w:rsidRPr="00633A23">
        <w:t>Германа</w:t>
      </w:r>
      <w:r w:rsidRPr="00633A23">
        <w:rPr>
          <w:rFonts w:cs="Arial"/>
        </w:rPr>
        <w:t xml:space="preserve">) </w:t>
      </w:r>
      <w:r w:rsidRPr="00633A23">
        <w:t>Крив</w:t>
      </w:r>
      <w:r w:rsidRPr="00633A23">
        <w:t>о</w:t>
      </w:r>
      <w:r w:rsidRPr="00633A23">
        <w:t>ротько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 xml:space="preserve">, </w:t>
      </w:r>
      <w:r w:rsidRPr="00633A23">
        <w:t>назначив его</w:t>
      </w:r>
      <w:r w:rsidRPr="00633A23">
        <w:rPr>
          <w:rFonts w:cs="Arial"/>
        </w:rPr>
        <w:t xml:space="preserve"> </w:t>
      </w:r>
      <w:r w:rsidRPr="00633A23">
        <w:t>штатным</w:t>
      </w:r>
      <w:r w:rsidRPr="00633A23">
        <w:rPr>
          <w:rFonts w:cs="Arial"/>
        </w:rPr>
        <w:t xml:space="preserve"> </w:t>
      </w:r>
      <w:r w:rsidRPr="00633A23">
        <w:t>диаконом</w:t>
      </w:r>
      <w:r w:rsidRPr="00633A23">
        <w:rPr>
          <w:rFonts w:cs="Arial"/>
        </w:rPr>
        <w:t xml:space="preserve"> </w:t>
      </w:r>
      <w:r w:rsidRPr="00633A23">
        <w:t>названного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>.</w:t>
      </w:r>
    </w:p>
    <w:p w:rsidR="00D54183" w:rsidRPr="00633A23" w:rsidRDefault="00D54183" w:rsidP="00D54183"/>
    <w:p w:rsidR="00D54183" w:rsidRPr="00633A23" w:rsidRDefault="00D54183" w:rsidP="00D54183">
      <w:pPr>
        <w:pStyle w:val="5"/>
      </w:pPr>
      <w:r w:rsidRPr="00633A23">
        <w:t>Апрель</w:t>
      </w:r>
    </w:p>
    <w:p w:rsidR="00D54183" w:rsidRPr="00633A23" w:rsidRDefault="00D54183" w:rsidP="00D54183"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Входа</w:t>
      </w:r>
      <w:r w:rsidRPr="00633A23">
        <w:rPr>
          <w:rFonts w:cs="Arial"/>
        </w:rPr>
        <w:t xml:space="preserve"> </w:t>
      </w:r>
      <w:r w:rsidRPr="00633A23">
        <w:t>Господня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Иерусалим</w:t>
      </w:r>
      <w:r w:rsidRPr="00633A23">
        <w:rPr>
          <w:rFonts w:cs="Arial"/>
        </w:rPr>
        <w:t xml:space="preserve"> (</w:t>
      </w:r>
      <w:r w:rsidRPr="00633A23">
        <w:t>Вербное воскресенье</w:t>
      </w:r>
      <w:r w:rsidRPr="00633A23">
        <w:rPr>
          <w:rFonts w:cs="Arial"/>
        </w:rPr>
        <w:t xml:space="preserve">), </w:t>
      </w:r>
      <w:r w:rsidRPr="00D54183">
        <w:rPr>
          <w:rFonts w:cs="Arial"/>
          <w:b/>
        </w:rPr>
        <w:t xml:space="preserve">7/20 </w:t>
      </w:r>
      <w:r w:rsidRPr="00D54183">
        <w:rPr>
          <w:b/>
        </w:rPr>
        <w:t>апреля</w:t>
      </w:r>
      <w:r w:rsidRPr="00633A23">
        <w:rPr>
          <w:rFonts w:cs="Arial"/>
        </w:rPr>
        <w:t xml:space="preserve">, </w:t>
      </w:r>
      <w:r w:rsidRPr="00633A23">
        <w:t>митроп</w:t>
      </w:r>
      <w:r w:rsidRPr="00633A23">
        <w:t>о</w:t>
      </w:r>
      <w:r w:rsidRPr="00633A23">
        <w:t>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 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Воскресения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 </w:t>
      </w:r>
      <w:r w:rsidRPr="00633A23">
        <w:t>у Варшавского</w:t>
      </w:r>
      <w:r w:rsidRPr="00633A23">
        <w:rPr>
          <w:rFonts w:cs="Arial"/>
        </w:rPr>
        <w:t xml:space="preserve"> </w:t>
      </w:r>
      <w:r w:rsidRPr="00633A23">
        <w:t>вокзала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</w:t>
      </w:r>
      <w:r w:rsidRPr="00633A23">
        <w:rPr>
          <w:rFonts w:cs="Arial"/>
        </w:rPr>
        <w:t xml:space="preserve"> </w:t>
      </w:r>
      <w:r w:rsidRPr="00633A23">
        <w:t>причта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 при</w:t>
      </w:r>
      <w:r w:rsidRPr="00633A23">
        <w:rPr>
          <w:rFonts w:cs="Arial"/>
        </w:rPr>
        <w:t xml:space="preserve"> </w:t>
      </w:r>
      <w:r w:rsidRPr="00633A23">
        <w:t>большом</w:t>
      </w:r>
      <w:r w:rsidRPr="00633A23">
        <w:rPr>
          <w:rFonts w:cs="Arial"/>
        </w:rPr>
        <w:t xml:space="preserve"> </w:t>
      </w:r>
      <w:r w:rsidRPr="00633A23">
        <w:t>стечении</w:t>
      </w:r>
      <w:r w:rsidRPr="00633A23">
        <w:rPr>
          <w:rFonts w:cs="Arial"/>
        </w:rPr>
        <w:t xml:space="preserve"> </w:t>
      </w:r>
      <w:r w:rsidRPr="00633A23">
        <w:t>прихожан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богомоль</w:t>
      </w:r>
      <w:r w:rsidRPr="00633A23">
        <w:softHyphen/>
        <w:t>цев</w:t>
      </w:r>
      <w:r w:rsidRPr="00633A23">
        <w:rPr>
          <w:rFonts w:cs="Arial"/>
        </w:rPr>
        <w:t xml:space="preserve">, </w:t>
      </w:r>
      <w:r w:rsidRPr="00633A23">
        <w:t>служил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руко</w:t>
      </w:r>
      <w:r w:rsidRPr="00633A23">
        <w:softHyphen/>
        <w:t>положил</w:t>
      </w:r>
      <w:r w:rsidRPr="00633A23">
        <w:rPr>
          <w:rFonts w:cs="Arial"/>
        </w:rPr>
        <w:t xml:space="preserve"> </w:t>
      </w:r>
      <w:r w:rsidRPr="00633A23">
        <w:t>алтарника</w:t>
      </w:r>
      <w:r w:rsidRPr="00633A23">
        <w:rPr>
          <w:rFonts w:cs="Arial"/>
        </w:rPr>
        <w:t xml:space="preserve"> </w:t>
      </w:r>
      <w:r w:rsidRPr="00633A23">
        <w:t>Спасо</w:t>
      </w:r>
      <w:r w:rsidRPr="00633A23">
        <w:rPr>
          <w:rFonts w:cs="Arial"/>
        </w:rPr>
        <w:t>-</w:t>
      </w:r>
      <w:r w:rsidRPr="00633A23">
        <w:t>Парголовского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ипо</w:t>
      </w:r>
      <w:r w:rsidRPr="00633A23">
        <w:softHyphen/>
        <w:t>диакона</w:t>
      </w:r>
      <w:r w:rsidRPr="00633A23">
        <w:rPr>
          <w:rFonts w:cs="Arial"/>
        </w:rPr>
        <w:t xml:space="preserve"> </w:t>
      </w:r>
      <w:r w:rsidRPr="00633A23">
        <w:t>Ярослава</w:t>
      </w:r>
      <w:r w:rsidRPr="00633A23">
        <w:rPr>
          <w:rFonts w:cs="Arial"/>
        </w:rPr>
        <w:t xml:space="preserve"> </w:t>
      </w:r>
      <w:r w:rsidRPr="00633A23">
        <w:t>Родионова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 xml:space="preserve">, </w:t>
      </w:r>
      <w:r w:rsidRPr="00633A23">
        <w:t>назначив 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причт</w:t>
      </w:r>
      <w:r w:rsidRPr="00633A23">
        <w:rPr>
          <w:rFonts w:cs="Arial"/>
        </w:rPr>
        <w:t xml:space="preserve"> </w:t>
      </w:r>
      <w:r w:rsidRPr="00633A23">
        <w:t>названной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>.</w:t>
      </w:r>
    </w:p>
    <w:p w:rsidR="00D54183" w:rsidRPr="00633A23" w:rsidRDefault="00D54183" w:rsidP="00D54183">
      <w:r w:rsidRPr="00633A23">
        <w:t>За</w:t>
      </w:r>
      <w:r w:rsidRPr="00633A23">
        <w:rPr>
          <w:rFonts w:cs="Arial"/>
        </w:rPr>
        <w:t xml:space="preserve"> </w:t>
      </w:r>
      <w:r w:rsidRPr="00633A23">
        <w:t>литургией</w:t>
      </w:r>
      <w:r w:rsidRPr="00633A23">
        <w:rPr>
          <w:rFonts w:cs="Arial"/>
        </w:rPr>
        <w:t xml:space="preserve"> </w:t>
      </w:r>
      <w:r w:rsidRPr="00633A23">
        <w:t>пели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хора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профессиональный и</w:t>
      </w:r>
      <w:r w:rsidRPr="00633A23">
        <w:rPr>
          <w:rFonts w:cs="Arial"/>
        </w:rPr>
        <w:t xml:space="preserve"> </w:t>
      </w:r>
      <w:r w:rsidRPr="00633A23">
        <w:t>приходской</w:t>
      </w:r>
      <w:r w:rsidRPr="00633A23">
        <w:rPr>
          <w:rFonts w:cs="Arial"/>
        </w:rPr>
        <w:t xml:space="preserve"> </w:t>
      </w:r>
      <w:r w:rsidRPr="00633A23">
        <w:t>любительский</w:t>
      </w:r>
      <w:r w:rsidRPr="00633A23">
        <w:rPr>
          <w:rFonts w:cs="Arial"/>
        </w:rPr>
        <w:t xml:space="preserve"> (</w:t>
      </w:r>
      <w:r w:rsidRPr="00633A23">
        <w:t>наро</w:t>
      </w:r>
      <w:r w:rsidRPr="00633A23">
        <w:t>д</w:t>
      </w:r>
      <w:r w:rsidRPr="00633A23">
        <w:t>ный</w:t>
      </w:r>
      <w:r w:rsidRPr="00633A23">
        <w:rPr>
          <w:rFonts w:cs="Arial"/>
        </w:rPr>
        <w:t xml:space="preserve">), </w:t>
      </w:r>
      <w:r w:rsidRPr="00633A23">
        <w:t>созданные настоятелем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Николаем</w:t>
      </w:r>
      <w:r w:rsidRPr="00633A23">
        <w:rPr>
          <w:rFonts w:cs="Arial"/>
        </w:rPr>
        <w:t xml:space="preserve"> </w:t>
      </w:r>
      <w:r w:rsidRPr="00633A23">
        <w:t>Шороховым</w:t>
      </w:r>
      <w:r w:rsidRPr="00633A23">
        <w:rPr>
          <w:rFonts w:cs="Arial"/>
        </w:rPr>
        <w:t xml:space="preserve">. </w:t>
      </w:r>
      <w:r w:rsidRPr="00633A23">
        <w:t>Пе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обоих</w:t>
      </w:r>
      <w:r w:rsidRPr="00633A23">
        <w:rPr>
          <w:rFonts w:cs="Arial"/>
        </w:rPr>
        <w:t xml:space="preserve"> </w:t>
      </w:r>
      <w:r w:rsidRPr="00633A23">
        <w:t>хоров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т</w:t>
      </w:r>
      <w:r w:rsidRPr="00633A23">
        <w:t>мечено</w:t>
      </w:r>
      <w:r w:rsidRPr="00633A23">
        <w:rPr>
          <w:rFonts w:cs="Arial"/>
        </w:rPr>
        <w:t xml:space="preserve"> </w:t>
      </w:r>
      <w:r w:rsidRPr="00633A23">
        <w:t>Владыкой</w:t>
      </w:r>
      <w:r w:rsidRPr="00633A23">
        <w:rPr>
          <w:rFonts w:cs="Arial"/>
        </w:rPr>
        <w:t xml:space="preserve"> </w:t>
      </w:r>
      <w:r w:rsidRPr="00633A23">
        <w:t>митропо</w:t>
      </w:r>
      <w:r w:rsidRPr="00633A23">
        <w:softHyphen/>
        <w:t>литом</w:t>
      </w:r>
      <w:r w:rsidRPr="00633A23">
        <w:rPr>
          <w:rFonts w:cs="Arial"/>
        </w:rPr>
        <w:t xml:space="preserve">.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осмотрел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, </w:t>
      </w:r>
      <w:r w:rsidRPr="00633A23">
        <w:t>под</w:t>
      </w:r>
      <w:r w:rsidRPr="00633A23">
        <w:softHyphen/>
        <w:t>черкнув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ходом</w:t>
      </w:r>
      <w:r w:rsidRPr="00633A23">
        <w:rPr>
          <w:rFonts w:cs="Arial"/>
        </w:rPr>
        <w:t xml:space="preserve"> </w:t>
      </w:r>
      <w:r w:rsidRPr="00633A23">
        <w:t>выполнен</w:t>
      </w:r>
      <w:r w:rsidRPr="00633A23">
        <w:rPr>
          <w:rFonts w:cs="Arial"/>
        </w:rPr>
        <w:t xml:space="preserve"> </w:t>
      </w:r>
      <w:r w:rsidRPr="00633A23">
        <w:t>большой</w:t>
      </w:r>
      <w:r w:rsidRPr="00633A23">
        <w:rPr>
          <w:rFonts w:cs="Arial"/>
        </w:rPr>
        <w:t xml:space="preserve"> </w:t>
      </w:r>
      <w:r w:rsidRPr="00633A23">
        <w:t>объем</w:t>
      </w:r>
      <w:r w:rsidRPr="00633A23">
        <w:rPr>
          <w:rFonts w:cs="Arial"/>
        </w:rPr>
        <w:t xml:space="preserve"> </w:t>
      </w:r>
      <w:r w:rsidRPr="00633A23">
        <w:t>рес</w:t>
      </w:r>
      <w:r w:rsidRPr="00633A23">
        <w:softHyphen/>
        <w:t>таврационных</w:t>
      </w:r>
      <w:r w:rsidRPr="00633A23">
        <w:rPr>
          <w:rFonts w:cs="Arial"/>
        </w:rPr>
        <w:t xml:space="preserve"> </w:t>
      </w:r>
      <w:r w:rsidRPr="00633A23">
        <w:t>работ</w:t>
      </w:r>
      <w:r w:rsidRPr="00633A23">
        <w:rPr>
          <w:rFonts w:cs="Arial"/>
        </w:rPr>
        <w:t>.</w:t>
      </w:r>
    </w:p>
    <w:p w:rsidR="00D54183" w:rsidRPr="00633A23" w:rsidRDefault="00D54183" w:rsidP="00D54183">
      <w:r w:rsidRPr="00633A23">
        <w:t>В</w:t>
      </w:r>
      <w:r w:rsidRPr="00633A23">
        <w:rPr>
          <w:rFonts w:cs="Arial"/>
        </w:rPr>
        <w:t xml:space="preserve"> </w:t>
      </w:r>
      <w:r w:rsidRPr="00633A23">
        <w:t>великую</w:t>
      </w:r>
      <w:r w:rsidRPr="00633A23">
        <w:rPr>
          <w:rFonts w:cs="Arial"/>
        </w:rPr>
        <w:t xml:space="preserve"> </w:t>
      </w:r>
      <w:r w:rsidRPr="00633A23">
        <w:t>Среду</w:t>
      </w:r>
      <w:r w:rsidRPr="00633A23">
        <w:rPr>
          <w:rFonts w:cs="Arial"/>
        </w:rPr>
        <w:t xml:space="preserve">, </w:t>
      </w:r>
      <w:r w:rsidRPr="00D54183">
        <w:rPr>
          <w:rFonts w:cs="Arial"/>
          <w:b/>
        </w:rPr>
        <w:t xml:space="preserve">10/23 </w:t>
      </w:r>
      <w:r w:rsidRPr="00D54183">
        <w:rPr>
          <w:b/>
        </w:rPr>
        <w:t>апреля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Преждеосвященных</w:t>
      </w:r>
      <w:r w:rsidRPr="00633A23">
        <w:rPr>
          <w:rFonts w:cs="Arial"/>
        </w:rPr>
        <w:t xml:space="preserve"> </w:t>
      </w:r>
      <w:r w:rsidRPr="00633A23">
        <w:t>Даров</w:t>
      </w:r>
      <w:r w:rsidRPr="00633A23">
        <w:rPr>
          <w:rFonts w:cs="Arial"/>
        </w:rPr>
        <w:t xml:space="preserve"> </w:t>
      </w:r>
      <w:r w:rsidRPr="00633A23">
        <w:t>в Спасо</w:t>
      </w:r>
      <w:r w:rsidRPr="00633A23">
        <w:rPr>
          <w:rFonts w:cs="Arial"/>
        </w:rPr>
        <w:t>-</w:t>
      </w:r>
      <w:r w:rsidRPr="00633A23">
        <w:t>Преображенском</w:t>
      </w:r>
      <w:r w:rsidRPr="00633A23">
        <w:rPr>
          <w:rFonts w:cs="Arial"/>
        </w:rPr>
        <w:t xml:space="preserve"> </w:t>
      </w:r>
      <w:r w:rsidRPr="00633A23">
        <w:t>Соб</w:t>
      </w:r>
      <w:r w:rsidRPr="00633A23">
        <w:t>о</w:t>
      </w:r>
      <w:r w:rsidRPr="00633A23">
        <w:t>ре</w:t>
      </w:r>
      <w:r w:rsidRPr="00633A23">
        <w:rPr>
          <w:rFonts w:cs="Arial"/>
        </w:rPr>
        <w:t>.</w:t>
      </w:r>
    </w:p>
    <w:p w:rsidR="00D54183" w:rsidRPr="00633A23" w:rsidRDefault="00D54183" w:rsidP="00D54183">
      <w:r w:rsidRPr="00633A23">
        <w:t>В</w:t>
      </w:r>
      <w:r w:rsidRPr="00633A23">
        <w:rPr>
          <w:rFonts w:cs="Arial"/>
        </w:rPr>
        <w:t xml:space="preserve"> </w:t>
      </w:r>
      <w:r w:rsidRPr="00633A23">
        <w:t>Великий</w:t>
      </w:r>
      <w:r w:rsidRPr="00633A23">
        <w:rPr>
          <w:rFonts w:cs="Arial"/>
        </w:rPr>
        <w:t xml:space="preserve"> </w:t>
      </w:r>
      <w:r w:rsidRPr="00633A23">
        <w:t>Четверток</w:t>
      </w:r>
      <w:r w:rsidRPr="00633A23">
        <w:rPr>
          <w:rFonts w:cs="Arial"/>
        </w:rPr>
        <w:t xml:space="preserve">, </w:t>
      </w:r>
      <w:r w:rsidRPr="00D54183">
        <w:rPr>
          <w:rFonts w:cs="Arial"/>
          <w:b/>
        </w:rPr>
        <w:t xml:space="preserve">11/24 </w:t>
      </w:r>
      <w:r w:rsidRPr="00D54183">
        <w:rPr>
          <w:b/>
        </w:rPr>
        <w:t>апреля</w:t>
      </w:r>
      <w:r w:rsidRPr="00633A23">
        <w:rPr>
          <w:rFonts w:cs="Arial"/>
        </w:rPr>
        <w:t xml:space="preserve">,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Вла</w:t>
      </w:r>
      <w:r w:rsidRPr="00633A23">
        <w:softHyphen/>
        <w:t>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Богоявленском</w:t>
      </w:r>
      <w:r w:rsidRPr="00633A23">
        <w:rPr>
          <w:rFonts w:cs="Arial"/>
        </w:rPr>
        <w:t xml:space="preserve"> </w:t>
      </w:r>
      <w:r w:rsidRPr="00633A23">
        <w:t>кафедраль</w:t>
      </w:r>
      <w:r w:rsidRPr="00633A23">
        <w:softHyphen/>
        <w:t>ном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Василия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ликого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кот</w:t>
      </w:r>
      <w:r w:rsidRPr="00633A23">
        <w:t>о</w:t>
      </w:r>
      <w:r w:rsidRPr="00633A23">
        <w:t>рой</w:t>
      </w:r>
      <w:r w:rsidRPr="00633A23">
        <w:rPr>
          <w:rFonts w:cs="Arial"/>
        </w:rPr>
        <w:t xml:space="preserve"> </w:t>
      </w:r>
      <w:r w:rsidRPr="00633A23">
        <w:t>рукоположил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 xml:space="preserve"> </w:t>
      </w:r>
      <w:r w:rsidRPr="00633A23">
        <w:t>Вадима Онопченко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пресвитера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возложением</w:t>
      </w:r>
      <w:r w:rsidRPr="00633A23">
        <w:rPr>
          <w:rFonts w:cs="Arial"/>
        </w:rPr>
        <w:t xml:space="preserve"> </w:t>
      </w:r>
      <w:r w:rsidRPr="00633A23">
        <w:t>набедрен</w:t>
      </w:r>
      <w:r w:rsidRPr="00633A23">
        <w:softHyphen/>
        <w:t>ника</w:t>
      </w:r>
      <w:r w:rsidRPr="00633A23">
        <w:rPr>
          <w:rFonts w:cs="Arial"/>
        </w:rPr>
        <w:t xml:space="preserve">, </w:t>
      </w:r>
      <w:r w:rsidRPr="00633A23">
        <w:t>н</w:t>
      </w:r>
      <w:r w:rsidRPr="00633A23">
        <w:t>а</w:t>
      </w:r>
      <w:r w:rsidRPr="00633A23">
        <w:t>значив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настоятелем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Покрова</w:t>
      </w:r>
      <w:r w:rsidRPr="00633A23">
        <w:rPr>
          <w:rFonts w:cs="Arial"/>
        </w:rPr>
        <w:t xml:space="preserve"> </w:t>
      </w:r>
      <w:r w:rsidRPr="00633A23">
        <w:t>Пре</w:t>
      </w:r>
      <w:r w:rsidRPr="00633A23">
        <w:softHyphen/>
        <w:t>святой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 </w:t>
      </w:r>
      <w:r w:rsidRPr="00633A23">
        <w:t>пос</w:t>
      </w:r>
      <w:r w:rsidRPr="00633A23">
        <w:rPr>
          <w:rFonts w:cs="Arial"/>
        </w:rPr>
        <w:t xml:space="preserve">. </w:t>
      </w:r>
      <w:r w:rsidRPr="00633A23">
        <w:t>Шапки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традиции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а</w:t>
      </w:r>
      <w:r w:rsidRPr="00633A23">
        <w:t>ме собралось</w:t>
      </w:r>
      <w:r w:rsidRPr="00633A23">
        <w:rPr>
          <w:rFonts w:cs="Arial"/>
        </w:rPr>
        <w:t xml:space="preserve"> </w:t>
      </w:r>
      <w:r w:rsidRPr="00633A23">
        <w:t>великое</w:t>
      </w:r>
      <w:r w:rsidRPr="00633A23">
        <w:rPr>
          <w:rFonts w:cs="Arial"/>
        </w:rPr>
        <w:t xml:space="preserve"> </w:t>
      </w:r>
      <w:r w:rsidRPr="00633A23">
        <w:t>множество</w:t>
      </w:r>
      <w:r w:rsidRPr="00633A23">
        <w:rPr>
          <w:rFonts w:cs="Arial"/>
        </w:rPr>
        <w:t xml:space="preserve"> </w:t>
      </w:r>
      <w:r w:rsidRPr="00633A23">
        <w:t>богомольцев</w:t>
      </w:r>
      <w:r w:rsidRPr="00633A23">
        <w:rPr>
          <w:rFonts w:cs="Arial"/>
        </w:rPr>
        <w:t>.</w:t>
      </w:r>
    </w:p>
    <w:p w:rsidR="00D54183" w:rsidRPr="00633A23" w:rsidRDefault="00D54183" w:rsidP="00D54183"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архипастырь</w:t>
      </w:r>
      <w:r w:rsidRPr="00633A23">
        <w:rPr>
          <w:rFonts w:cs="Arial"/>
        </w:rPr>
        <w:t xml:space="preserve"> </w:t>
      </w:r>
      <w:r w:rsidRPr="00633A23">
        <w:t>возглавил служение</w:t>
      </w:r>
      <w:r w:rsidRPr="00633A23">
        <w:rPr>
          <w:rFonts w:cs="Arial"/>
        </w:rPr>
        <w:t xml:space="preserve"> </w:t>
      </w:r>
      <w:r w:rsidRPr="00633A23">
        <w:t>утрени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Пятка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чт</w:t>
      </w:r>
      <w:r w:rsidRPr="00633A23">
        <w:t>е</w:t>
      </w:r>
      <w:r w:rsidRPr="00633A23">
        <w:t>нием</w:t>
      </w:r>
      <w:r w:rsidRPr="00633A23">
        <w:rPr>
          <w:rFonts w:cs="Arial"/>
        </w:rPr>
        <w:t xml:space="preserve"> 12 </w:t>
      </w:r>
      <w:r w:rsidRPr="00633A23">
        <w:t>Еван</w:t>
      </w:r>
      <w:r w:rsidRPr="00633A23">
        <w:softHyphen/>
        <w:t>гелий</w:t>
      </w:r>
      <w:r w:rsidRPr="00633A23">
        <w:rPr>
          <w:rFonts w:cs="Arial"/>
        </w:rPr>
        <w:t xml:space="preserve"> </w:t>
      </w:r>
      <w:r w:rsidRPr="00633A23">
        <w:t>Последования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Страстей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>.</w:t>
      </w:r>
    </w:p>
    <w:p w:rsidR="00D54183" w:rsidRDefault="00D54183" w:rsidP="00D54183">
      <w:pPr>
        <w:rPr>
          <w:rFonts w:cs="Arial"/>
        </w:rPr>
      </w:pPr>
      <w:r w:rsidRPr="00633A23">
        <w:t>В</w:t>
      </w:r>
      <w:r w:rsidRPr="00633A23">
        <w:rPr>
          <w:rFonts w:cs="Arial"/>
        </w:rPr>
        <w:t xml:space="preserve"> </w:t>
      </w:r>
      <w:r w:rsidRPr="00633A23">
        <w:t>Страстную</w:t>
      </w:r>
      <w:r w:rsidRPr="00633A23">
        <w:rPr>
          <w:rFonts w:cs="Arial"/>
        </w:rPr>
        <w:t xml:space="preserve"> </w:t>
      </w:r>
      <w:r w:rsidRPr="00633A23">
        <w:t>пятницу</w:t>
      </w:r>
      <w:r w:rsidRPr="00633A23">
        <w:rPr>
          <w:rFonts w:cs="Arial"/>
        </w:rPr>
        <w:t xml:space="preserve"> (</w:t>
      </w:r>
      <w:r w:rsidRPr="00633A23">
        <w:t>Великий</w:t>
      </w:r>
      <w:r w:rsidRPr="00633A23">
        <w:rPr>
          <w:rFonts w:cs="Arial"/>
        </w:rPr>
        <w:t xml:space="preserve"> </w:t>
      </w:r>
      <w:r w:rsidRPr="00633A23">
        <w:t>Пяток</w:t>
      </w:r>
      <w:r w:rsidRPr="00633A23">
        <w:rPr>
          <w:rFonts w:cs="Arial"/>
        </w:rPr>
        <w:t xml:space="preserve">), 12/25 </w:t>
      </w:r>
      <w:r w:rsidRPr="00633A23">
        <w:t>апре</w:t>
      </w:r>
      <w:r w:rsidRPr="00633A23">
        <w:softHyphen/>
        <w:t>ля</w:t>
      </w:r>
      <w:r w:rsidRPr="00633A23">
        <w:rPr>
          <w:rFonts w:cs="Arial"/>
        </w:rPr>
        <w:t xml:space="preserve"> </w:t>
      </w:r>
      <w:r w:rsidRPr="00633A23">
        <w:t>утром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вершил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последование</w:t>
      </w:r>
      <w:r w:rsidRPr="00633A23">
        <w:rPr>
          <w:rFonts w:cs="Arial"/>
        </w:rPr>
        <w:t xml:space="preserve"> </w:t>
      </w:r>
      <w:r w:rsidRPr="00633A23">
        <w:t>часов</w:t>
      </w:r>
      <w:r w:rsidRPr="00633A23">
        <w:rPr>
          <w:rFonts w:cs="Arial"/>
        </w:rPr>
        <w:t xml:space="preserve"> </w:t>
      </w:r>
      <w:r w:rsidRPr="00633A23">
        <w:t>Великого Пятка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изобразител</w:t>
      </w:r>
      <w:r w:rsidRPr="00633A23">
        <w:t>ь</w:t>
      </w:r>
      <w:r w:rsidRPr="00633A23">
        <w:t>ными</w:t>
      </w:r>
      <w:r w:rsidRPr="00633A23">
        <w:rPr>
          <w:rFonts w:cs="Arial"/>
        </w:rPr>
        <w:t xml:space="preserve"> (</w:t>
      </w:r>
      <w:r w:rsidRPr="00633A23">
        <w:t>Царских</w:t>
      </w:r>
      <w:r w:rsidRPr="00633A23">
        <w:rPr>
          <w:rFonts w:cs="Arial"/>
        </w:rPr>
        <w:t xml:space="preserve"> </w:t>
      </w:r>
      <w:r w:rsidRPr="00633A23">
        <w:t>Часов</w:t>
      </w:r>
      <w:r w:rsidRPr="00633A23">
        <w:rPr>
          <w:rFonts w:cs="Arial"/>
        </w:rPr>
        <w:t xml:space="preserve">). </w:t>
      </w:r>
      <w:r w:rsidRPr="00633A23">
        <w:t>Днем Владыка</w:t>
      </w:r>
      <w:r w:rsidRPr="00633A23">
        <w:rPr>
          <w:rFonts w:cs="Arial"/>
        </w:rPr>
        <w:t xml:space="preserve"> </w:t>
      </w:r>
      <w:r w:rsidRPr="00633A23">
        <w:t>возглавил</w:t>
      </w:r>
      <w:r w:rsidRPr="00633A23">
        <w:rPr>
          <w:rFonts w:cs="Arial"/>
        </w:rPr>
        <w:t xml:space="preserve"> </w:t>
      </w:r>
      <w:r w:rsidRPr="00633A23">
        <w:t>служение</w:t>
      </w:r>
      <w:r w:rsidRPr="00633A23">
        <w:rPr>
          <w:rFonts w:cs="Arial"/>
        </w:rPr>
        <w:t xml:space="preserve"> </w:t>
      </w:r>
      <w:r w:rsidRPr="00633A23">
        <w:t>вечерни</w:t>
      </w:r>
      <w:r w:rsidRPr="00633A23">
        <w:rPr>
          <w:rFonts w:cs="Arial"/>
        </w:rPr>
        <w:t xml:space="preserve"> </w:t>
      </w:r>
      <w:r w:rsidRPr="00633A23">
        <w:t>Великой</w:t>
      </w:r>
      <w:r w:rsidRPr="00633A23">
        <w:rPr>
          <w:rFonts w:cs="Arial"/>
        </w:rPr>
        <w:t xml:space="preserve"> </w:t>
      </w:r>
      <w:r w:rsidRPr="00633A23">
        <w:t>Суббо</w:t>
      </w:r>
      <w:r w:rsidRPr="00633A23">
        <w:softHyphen/>
        <w:t>ты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изн</w:t>
      </w:r>
      <w:r w:rsidRPr="00633A23">
        <w:t>е</w:t>
      </w:r>
      <w:r w:rsidRPr="00633A23">
        <w:t>сением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Плащаницы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собо</w:t>
      </w:r>
      <w:r w:rsidRPr="00633A23">
        <w:softHyphen/>
        <w:t>ре</w:t>
      </w:r>
      <w:r w:rsidRPr="00633A23">
        <w:rPr>
          <w:rFonts w:cs="Arial"/>
        </w:rPr>
        <w:t xml:space="preserve">, </w:t>
      </w:r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утреню</w:t>
      </w:r>
      <w:r w:rsidRPr="00633A23">
        <w:rPr>
          <w:rFonts w:cs="Arial"/>
        </w:rPr>
        <w:t xml:space="preserve"> </w:t>
      </w:r>
      <w:r w:rsidRPr="00633A23">
        <w:t>Великой</w:t>
      </w:r>
      <w:r w:rsidRPr="00633A23">
        <w:rPr>
          <w:rFonts w:cs="Arial"/>
        </w:rPr>
        <w:t xml:space="preserve"> </w:t>
      </w:r>
      <w:r w:rsidRPr="00633A23">
        <w:t>Субботы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чего совершил</w:t>
      </w:r>
      <w:r w:rsidRPr="00633A23">
        <w:rPr>
          <w:rFonts w:cs="Arial"/>
        </w:rPr>
        <w:t xml:space="preserve"> </w:t>
      </w:r>
      <w:r w:rsidRPr="00633A23">
        <w:t>обнесение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Плащаницы</w:t>
      </w:r>
      <w:r w:rsidRPr="00633A23">
        <w:rPr>
          <w:rFonts w:cs="Arial"/>
        </w:rPr>
        <w:t xml:space="preserve"> </w:t>
      </w:r>
      <w:r w:rsidRPr="00633A23">
        <w:t>вокруг</w:t>
      </w:r>
      <w:r w:rsidRPr="00633A23">
        <w:rPr>
          <w:rFonts w:cs="Arial"/>
        </w:rPr>
        <w:t xml:space="preserve"> </w:t>
      </w:r>
      <w:r w:rsidRPr="00633A23">
        <w:t>храма под</w:t>
      </w:r>
      <w:r w:rsidRPr="00633A23">
        <w:rPr>
          <w:rFonts w:cs="Arial"/>
        </w:rPr>
        <w:t xml:space="preserve"> </w:t>
      </w:r>
      <w:r w:rsidRPr="00633A23">
        <w:t>пение</w:t>
      </w:r>
      <w:r w:rsidRPr="00633A23">
        <w:rPr>
          <w:rFonts w:cs="Arial"/>
        </w:rPr>
        <w:t xml:space="preserve"> </w:t>
      </w:r>
      <w:r w:rsidRPr="00633A23">
        <w:t>погребального</w:t>
      </w:r>
      <w:r w:rsidRPr="00633A23">
        <w:rPr>
          <w:rFonts w:cs="Arial"/>
        </w:rPr>
        <w:t xml:space="preserve"> </w:t>
      </w:r>
      <w:r w:rsidRPr="00633A23">
        <w:t>«Святый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же</w:t>
      </w:r>
      <w:r w:rsidRPr="00633A23">
        <w:rPr>
          <w:rFonts w:cs="Arial"/>
        </w:rPr>
        <w:t>...</w:t>
      </w:r>
      <w:r w:rsidRPr="00633A23">
        <w:t>»</w:t>
      </w:r>
      <w:r w:rsidRPr="00633A23">
        <w:rPr>
          <w:rFonts w:cs="Arial"/>
        </w:rPr>
        <w:t xml:space="preserve"> (</w:t>
      </w:r>
      <w:r w:rsidRPr="00633A23">
        <w:t>чин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гребения</w:t>
      </w:r>
      <w:r w:rsidRPr="00633A23">
        <w:rPr>
          <w:rFonts w:cs="Arial"/>
        </w:rPr>
        <w:t xml:space="preserve"> </w:t>
      </w:r>
      <w:r w:rsidRPr="00633A23">
        <w:t>Плащаницы</w:t>
      </w:r>
      <w:r w:rsidRPr="00633A23">
        <w:rPr>
          <w:rFonts w:cs="Arial"/>
        </w:rPr>
        <w:t>).</w:t>
      </w:r>
    </w:p>
    <w:p w:rsidR="00D54183" w:rsidRDefault="00D54183" w:rsidP="00D54183">
      <w:pPr>
        <w:rPr>
          <w:rFonts w:cs="Arial"/>
        </w:rPr>
      </w:pPr>
    </w:p>
    <w:p w:rsidR="00D54183" w:rsidRPr="00633A23" w:rsidRDefault="007C5DE1" w:rsidP="00D54183">
      <w:pPr>
        <w:ind w:firstLine="0"/>
        <w:rPr>
          <w:szCs w:val="24"/>
        </w:rPr>
      </w:pPr>
      <w:r w:rsidRPr="00A617A4">
        <w:rPr>
          <w:noProof/>
          <w:szCs w:val="24"/>
        </w:rPr>
        <w:pict>
          <v:shape id="Рисунок 124" o:spid="_x0000_i1047" type="#_x0000_t75" style="width:258pt;height:172.5pt;visibility:visible">
            <v:imagedata r:id="rId31" o:title=""/>
          </v:shape>
        </w:pict>
      </w:r>
    </w:p>
    <w:p w:rsidR="00D54183" w:rsidRPr="00633A23" w:rsidRDefault="00D54183" w:rsidP="00D54183">
      <w:pPr>
        <w:pStyle w:val="ad"/>
      </w:pPr>
      <w:r w:rsidRPr="00633A23">
        <w:t>Светлая</w:t>
      </w:r>
      <w:r w:rsidRPr="00633A23">
        <w:rPr>
          <w:rFonts w:cs="Arial"/>
        </w:rPr>
        <w:t xml:space="preserve"> </w:t>
      </w:r>
      <w:r w:rsidRPr="00633A23">
        <w:t>Пасхальная</w:t>
      </w:r>
      <w:r w:rsidRPr="00633A23">
        <w:rPr>
          <w:rFonts w:cs="Arial"/>
        </w:rPr>
        <w:t xml:space="preserve"> </w:t>
      </w:r>
      <w:r w:rsidRPr="00633A23">
        <w:t>заутреня</w:t>
      </w:r>
      <w:r w:rsidRPr="00633A23">
        <w:rPr>
          <w:rFonts w:cs="Arial"/>
        </w:rPr>
        <w:t xml:space="preserve">. </w:t>
      </w:r>
      <w:r w:rsidRPr="00633A23">
        <w:t>Крестный</w:t>
      </w:r>
      <w:r w:rsidRPr="00633A23">
        <w:rPr>
          <w:rFonts w:cs="Arial"/>
        </w:rPr>
        <w:t xml:space="preserve"> </w:t>
      </w:r>
      <w:r w:rsidRPr="00633A23">
        <w:t>ход в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</w:p>
    <w:p w:rsidR="00D54183" w:rsidRPr="00633A23" w:rsidRDefault="00D54183" w:rsidP="00D54183"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Великой</w:t>
      </w:r>
      <w:r w:rsidRPr="00633A23">
        <w:rPr>
          <w:rFonts w:cs="Arial"/>
        </w:rPr>
        <w:t xml:space="preserve"> </w:t>
      </w:r>
      <w:r w:rsidRPr="00633A23">
        <w:t>Субботы</w:t>
      </w:r>
      <w:r w:rsidRPr="00633A23">
        <w:rPr>
          <w:rFonts w:cs="Arial"/>
        </w:rPr>
        <w:t xml:space="preserve">, </w:t>
      </w:r>
      <w:r w:rsidRPr="00D54183">
        <w:rPr>
          <w:rFonts w:cs="Arial"/>
          <w:b/>
        </w:rPr>
        <w:t xml:space="preserve">13/26 </w:t>
      </w:r>
      <w:r w:rsidRPr="00D54183">
        <w:rPr>
          <w:b/>
        </w:rPr>
        <w:t>апреля</w:t>
      </w:r>
      <w:r w:rsidRPr="00633A23">
        <w:rPr>
          <w:rFonts w:cs="Arial"/>
        </w:rPr>
        <w:t xml:space="preserve">, </w:t>
      </w:r>
      <w:r w:rsidRPr="00633A23">
        <w:t>митропо</w:t>
      </w:r>
      <w:r w:rsidRPr="00633A23">
        <w:softHyphen/>
        <w:t>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</w:t>
      </w:r>
      <w:r w:rsidRPr="00633A23">
        <w:softHyphen/>
        <w:t>жении</w:t>
      </w:r>
      <w:r w:rsidRPr="00633A23">
        <w:rPr>
          <w:rFonts w:cs="Arial"/>
        </w:rPr>
        <w:t xml:space="preserve"> </w:t>
      </w:r>
      <w:r w:rsidRPr="00633A23">
        <w:t>епископа</w:t>
      </w:r>
      <w:r w:rsidRPr="00633A23">
        <w:rPr>
          <w:rFonts w:cs="Arial"/>
        </w:rPr>
        <w:t xml:space="preserve"> </w:t>
      </w:r>
      <w:r w:rsidRPr="00633A23">
        <w:t>Тихвинского</w:t>
      </w:r>
      <w:r w:rsidRPr="00633A23">
        <w:rPr>
          <w:rFonts w:cs="Arial"/>
        </w:rPr>
        <w:t xml:space="preserve"> </w:t>
      </w:r>
      <w:r w:rsidRPr="00633A23">
        <w:t>Константина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сонма</w:t>
      </w:r>
      <w:r w:rsidRPr="00633A23">
        <w:rPr>
          <w:rFonts w:cs="Arial"/>
        </w:rPr>
        <w:t xml:space="preserve"> </w:t>
      </w:r>
      <w:r w:rsidRPr="00633A23">
        <w:t>кли</w:t>
      </w:r>
      <w:r w:rsidRPr="00633A23">
        <w:softHyphen/>
        <w:t>риков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 Лавры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полунощницу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каноном</w:t>
      </w:r>
      <w:r w:rsidRPr="00633A23">
        <w:rPr>
          <w:rFonts w:cs="Arial"/>
        </w:rPr>
        <w:t xml:space="preserve"> </w:t>
      </w:r>
      <w:r w:rsidRPr="00633A23">
        <w:t>Великой</w:t>
      </w:r>
      <w:r w:rsidRPr="00633A23">
        <w:rPr>
          <w:rFonts w:cs="Arial"/>
        </w:rPr>
        <w:t xml:space="preserve"> </w:t>
      </w:r>
      <w:r w:rsidRPr="00633A23">
        <w:t>Суб</w:t>
      </w:r>
      <w:r w:rsidRPr="00633A23">
        <w:softHyphen/>
        <w:t>боты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, </w:t>
      </w:r>
      <w:r w:rsidRPr="00633A23">
        <w:t>обойдя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Троицкий</w:t>
      </w:r>
      <w:r w:rsidRPr="00633A23">
        <w:rPr>
          <w:rFonts w:cs="Arial"/>
        </w:rPr>
        <w:t xml:space="preserve"> </w:t>
      </w:r>
      <w:r w:rsidRPr="00633A23">
        <w:t>собор</w:t>
      </w:r>
      <w:r w:rsidRPr="00633A23">
        <w:rPr>
          <w:rFonts w:cs="Arial"/>
        </w:rPr>
        <w:t xml:space="preserve"> </w:t>
      </w:r>
      <w:r w:rsidRPr="00633A23">
        <w:t>Пасхаль</w:t>
      </w:r>
      <w:r w:rsidRPr="00633A23">
        <w:softHyphen/>
        <w:t>ным</w:t>
      </w:r>
      <w:r w:rsidRPr="00633A23">
        <w:rPr>
          <w:rFonts w:cs="Arial"/>
        </w:rPr>
        <w:t xml:space="preserve"> </w:t>
      </w:r>
      <w:r w:rsidRPr="00633A23">
        <w:t>крестным</w:t>
      </w:r>
      <w:r w:rsidRPr="00633A23">
        <w:rPr>
          <w:rFonts w:cs="Arial"/>
        </w:rPr>
        <w:t xml:space="preserve"> </w:t>
      </w:r>
      <w:r w:rsidRPr="00633A23">
        <w:t>ходом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пение</w:t>
      </w:r>
      <w:r w:rsidRPr="00633A23">
        <w:rPr>
          <w:rFonts w:cs="Arial"/>
        </w:rPr>
        <w:t xml:space="preserve"> </w:t>
      </w:r>
      <w:r w:rsidRPr="00633A23">
        <w:t>ст</w:t>
      </w:r>
      <w:r w:rsidRPr="00633A23">
        <w:t>и</w:t>
      </w:r>
      <w:r w:rsidRPr="00633A23">
        <w:t>хиры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Пасхи</w:t>
      </w:r>
      <w:r w:rsidRPr="00633A23">
        <w:rPr>
          <w:rFonts w:cs="Arial"/>
        </w:rPr>
        <w:t xml:space="preserve">, </w:t>
      </w:r>
      <w:r w:rsidRPr="00633A23">
        <w:t>Пасхальную</w:t>
      </w:r>
      <w:r w:rsidRPr="00633A23">
        <w:rPr>
          <w:rFonts w:cs="Arial"/>
        </w:rPr>
        <w:t xml:space="preserve"> </w:t>
      </w:r>
      <w:r w:rsidRPr="00633A23">
        <w:t>заутреню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>.</w:t>
      </w:r>
    </w:p>
    <w:p w:rsidR="00D54183" w:rsidRPr="00633A23" w:rsidRDefault="00D54183" w:rsidP="00D54183">
      <w:pPr>
        <w:sectPr w:rsidR="00D54183" w:rsidRPr="00633A23" w:rsidSect="00EB0F88">
          <w:pgSz w:w="11907" w:h="16839" w:code="9"/>
          <w:pgMar w:top="851" w:right="850" w:bottom="851" w:left="1134" w:header="720" w:footer="720" w:gutter="0"/>
          <w:cols w:space="720"/>
          <w:noEndnote/>
        </w:sectPr>
      </w:pPr>
    </w:p>
    <w:p w:rsidR="00D54183" w:rsidRDefault="00D54183" w:rsidP="00D54183">
      <w:pPr>
        <w:rPr>
          <w:rFonts w:cs="Arial"/>
        </w:rPr>
      </w:pPr>
      <w:r w:rsidRPr="00633A23">
        <w:lastRenderedPageBreak/>
        <w:t>С</w:t>
      </w:r>
      <w:r w:rsidRPr="00633A23">
        <w:rPr>
          <w:rFonts w:cs="Arial"/>
        </w:rPr>
        <w:t xml:space="preserve"> </w:t>
      </w:r>
      <w:r w:rsidRPr="00633A23">
        <w:t>амвона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обратился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пастырям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пасомым с</w:t>
      </w:r>
      <w:r w:rsidRPr="00633A23">
        <w:rPr>
          <w:rFonts w:cs="Arial"/>
        </w:rPr>
        <w:t xml:space="preserve"> </w:t>
      </w:r>
      <w:r w:rsidRPr="00633A23">
        <w:t>архипастырским</w:t>
      </w:r>
      <w:r w:rsidRPr="00633A23">
        <w:rPr>
          <w:rFonts w:cs="Arial"/>
        </w:rPr>
        <w:t xml:space="preserve"> </w:t>
      </w:r>
      <w:r w:rsidRPr="00633A23">
        <w:t>Пасхальным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ветствием</w:t>
      </w:r>
      <w:r w:rsidRPr="00633A23">
        <w:rPr>
          <w:rFonts w:cs="Arial"/>
        </w:rPr>
        <w:t xml:space="preserve">, </w:t>
      </w:r>
      <w:r w:rsidRPr="00633A23">
        <w:t>также было</w:t>
      </w:r>
      <w:r w:rsidRPr="00633A23">
        <w:rPr>
          <w:rFonts w:cs="Arial"/>
        </w:rPr>
        <w:t xml:space="preserve"> </w:t>
      </w:r>
      <w:r w:rsidRPr="00633A23">
        <w:t>оглашено</w:t>
      </w:r>
      <w:r w:rsidRPr="00633A23">
        <w:rPr>
          <w:rFonts w:cs="Arial"/>
        </w:rPr>
        <w:t xml:space="preserve"> </w:t>
      </w:r>
      <w:r w:rsidRPr="00633A23">
        <w:t>Патриаршее</w:t>
      </w:r>
      <w:r w:rsidRPr="00633A23">
        <w:rPr>
          <w:rFonts w:cs="Arial"/>
        </w:rPr>
        <w:t xml:space="preserve"> </w:t>
      </w:r>
      <w:r w:rsidRPr="00633A23">
        <w:t>послание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поздравление с</w:t>
      </w:r>
      <w:r w:rsidRPr="00633A23">
        <w:rPr>
          <w:rFonts w:cs="Arial"/>
        </w:rPr>
        <w:t xml:space="preserve"> </w:t>
      </w:r>
      <w:r w:rsidRPr="00633A23">
        <w:t>праздником</w:t>
      </w:r>
      <w:r w:rsidRPr="00633A23">
        <w:rPr>
          <w:rFonts w:cs="Arial"/>
        </w:rPr>
        <w:t xml:space="preserve"> </w:t>
      </w:r>
      <w:r w:rsidRPr="00633A23">
        <w:t>Светлого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 </w:t>
      </w:r>
      <w:r w:rsidRPr="00633A23">
        <w:t>Воскресения</w:t>
      </w:r>
      <w:r w:rsidRPr="00633A23">
        <w:rPr>
          <w:rFonts w:cs="Arial"/>
        </w:rPr>
        <w:t>.</w:t>
      </w:r>
    </w:p>
    <w:p w:rsidR="00D54183" w:rsidRPr="00633A23" w:rsidRDefault="00D54183" w:rsidP="00D54183"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тепло</w:t>
      </w:r>
      <w:r w:rsidRPr="00633A23">
        <w:rPr>
          <w:rFonts w:cs="Arial"/>
        </w:rPr>
        <w:t xml:space="preserve"> </w:t>
      </w:r>
      <w:r w:rsidRPr="00633A23">
        <w:t>поздравил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бого</w:t>
      </w:r>
      <w:r w:rsidRPr="00633A23">
        <w:softHyphen/>
        <w:t>мольцев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праздником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Пасхи</w:t>
      </w:r>
      <w:r w:rsidRPr="00633A23">
        <w:rPr>
          <w:rFonts w:cs="Arial"/>
        </w:rPr>
        <w:t>.</w:t>
      </w:r>
    </w:p>
    <w:p w:rsidR="00D54183" w:rsidRDefault="00D54183" w:rsidP="00D54183">
      <w:pPr>
        <w:rPr>
          <w:rFonts w:cs="Arial"/>
        </w:rPr>
      </w:pPr>
      <w:r w:rsidRPr="00633A23">
        <w:t>В</w:t>
      </w:r>
      <w:r w:rsidRPr="00633A23">
        <w:rPr>
          <w:rFonts w:cs="Arial"/>
        </w:rPr>
        <w:t xml:space="preserve"> </w:t>
      </w:r>
      <w:r w:rsidRPr="00633A23">
        <w:t>понедельник</w:t>
      </w:r>
      <w:r w:rsidRPr="00633A23">
        <w:rPr>
          <w:rFonts w:cs="Arial"/>
        </w:rPr>
        <w:t xml:space="preserve"> </w:t>
      </w:r>
      <w:r w:rsidRPr="00633A23">
        <w:t>Светлой</w:t>
      </w:r>
      <w:r w:rsidRPr="00633A23">
        <w:rPr>
          <w:rFonts w:cs="Arial"/>
        </w:rPr>
        <w:t xml:space="preserve"> </w:t>
      </w:r>
      <w:r w:rsidRPr="00633A23">
        <w:t>седмицы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Ладожский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Богоявленском</w:t>
      </w:r>
      <w:r w:rsidRPr="00633A23">
        <w:rPr>
          <w:rFonts w:cs="Arial"/>
        </w:rPr>
        <w:t xml:space="preserve"> </w:t>
      </w:r>
      <w:r w:rsidRPr="00633A23">
        <w:t>ка</w:t>
      </w:r>
      <w:r w:rsidRPr="00633A23">
        <w:softHyphen/>
        <w:t>федральном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. </w:t>
      </w:r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Владыка митрополит</w:t>
      </w:r>
      <w:r w:rsidRPr="00633A23">
        <w:rPr>
          <w:rFonts w:cs="Arial"/>
        </w:rPr>
        <w:t xml:space="preserve"> </w:t>
      </w:r>
      <w:r w:rsidRPr="00633A23">
        <w:t>возглавил</w:t>
      </w:r>
      <w:r w:rsidRPr="00633A23">
        <w:rPr>
          <w:rFonts w:cs="Arial"/>
        </w:rPr>
        <w:t xml:space="preserve"> </w:t>
      </w:r>
      <w:r w:rsidRPr="00633A23">
        <w:t>служение</w:t>
      </w:r>
      <w:r w:rsidRPr="00633A23">
        <w:rPr>
          <w:rFonts w:cs="Arial"/>
        </w:rPr>
        <w:t xml:space="preserve"> </w:t>
      </w:r>
      <w:r w:rsidRPr="00633A23">
        <w:t>Великой</w:t>
      </w:r>
      <w:r w:rsidRPr="00633A23">
        <w:rPr>
          <w:rFonts w:cs="Arial"/>
        </w:rPr>
        <w:t xml:space="preserve"> </w:t>
      </w:r>
      <w:r w:rsidRPr="00633A23">
        <w:t>вечерни</w:t>
      </w:r>
      <w:r w:rsidRPr="00633A23">
        <w:rPr>
          <w:rFonts w:cs="Arial"/>
        </w:rPr>
        <w:t xml:space="preserve"> </w:t>
      </w:r>
      <w:r w:rsidRPr="00633A23">
        <w:t>в б</w:t>
      </w:r>
      <w:r w:rsidRPr="00633A23">
        <w:rPr>
          <w:rFonts w:cs="Arial"/>
        </w:rPr>
        <w:t xml:space="preserve">. </w:t>
      </w:r>
      <w:r w:rsidRPr="00633A23">
        <w:t>кафедральном</w:t>
      </w:r>
      <w:r w:rsidRPr="00633A23">
        <w:rPr>
          <w:rFonts w:cs="Arial"/>
        </w:rPr>
        <w:t xml:space="preserve"> </w:t>
      </w:r>
      <w:r w:rsidRPr="00633A23">
        <w:t>Исаакиевском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. </w:t>
      </w:r>
      <w:r w:rsidRPr="00633A23">
        <w:t>Совершена она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</w:t>
      </w:r>
      <w:r w:rsidRPr="00633A23">
        <w:rPr>
          <w:rFonts w:cs="Arial"/>
        </w:rPr>
        <w:t xml:space="preserve"> </w:t>
      </w:r>
      <w:r w:rsidRPr="00633A23">
        <w:t>епископа</w:t>
      </w:r>
      <w:r w:rsidRPr="00633A23">
        <w:rPr>
          <w:rFonts w:cs="Arial"/>
        </w:rPr>
        <w:t xml:space="preserve"> </w:t>
      </w:r>
      <w:r w:rsidRPr="00633A23">
        <w:t>Тихвинского</w:t>
      </w:r>
      <w:r w:rsidRPr="00633A23">
        <w:rPr>
          <w:rFonts w:cs="Arial"/>
        </w:rPr>
        <w:t xml:space="preserve"> </w:t>
      </w:r>
      <w:r w:rsidRPr="00633A23">
        <w:t>Кон</w:t>
      </w:r>
      <w:r w:rsidRPr="00633A23">
        <w:softHyphen/>
        <w:t>стантина</w:t>
      </w:r>
      <w:r w:rsidRPr="00633A23">
        <w:rPr>
          <w:rFonts w:cs="Arial"/>
        </w:rPr>
        <w:t xml:space="preserve">, </w:t>
      </w:r>
      <w:r w:rsidRPr="00633A23">
        <w:t>ректора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акаде</w:t>
      </w:r>
      <w:r w:rsidRPr="00633A23">
        <w:softHyphen/>
        <w:t>мии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семинарии</w:t>
      </w:r>
      <w:r w:rsidRPr="00633A23">
        <w:rPr>
          <w:rFonts w:cs="Arial"/>
        </w:rPr>
        <w:t xml:space="preserve">, </w:t>
      </w:r>
      <w:r w:rsidRPr="00633A23">
        <w:t>благочинных</w:t>
      </w:r>
      <w:r w:rsidRPr="00633A23">
        <w:rPr>
          <w:rFonts w:cs="Arial"/>
        </w:rPr>
        <w:t xml:space="preserve"> </w:t>
      </w:r>
      <w:r w:rsidRPr="00633A23">
        <w:t>настоятелей</w:t>
      </w:r>
      <w:r w:rsidRPr="00633A23">
        <w:rPr>
          <w:rFonts w:cs="Arial"/>
        </w:rPr>
        <w:t xml:space="preserve"> </w:t>
      </w:r>
      <w:r w:rsidRPr="00633A23">
        <w:t>петер</w:t>
      </w:r>
      <w:r w:rsidRPr="00633A23">
        <w:softHyphen/>
        <w:t>бургских</w:t>
      </w:r>
      <w:r w:rsidRPr="00633A23">
        <w:rPr>
          <w:rFonts w:cs="Arial"/>
        </w:rPr>
        <w:t xml:space="preserve"> </w:t>
      </w:r>
      <w:r w:rsidRPr="00633A23">
        <w:t>храмов</w:t>
      </w:r>
      <w:r w:rsidRPr="00633A23">
        <w:rPr>
          <w:rFonts w:cs="Arial"/>
        </w:rPr>
        <w:t xml:space="preserve">,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прибыло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торжество</w:t>
      </w:r>
      <w:r w:rsidRPr="00633A23">
        <w:rPr>
          <w:rFonts w:cs="Arial"/>
        </w:rPr>
        <w:t xml:space="preserve"> 114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шести</w:t>
      </w:r>
      <w:r w:rsidRPr="00633A23">
        <w:rPr>
          <w:rFonts w:cs="Arial"/>
        </w:rPr>
        <w:t xml:space="preserve"> </w:t>
      </w:r>
      <w:r w:rsidRPr="00633A23">
        <w:t>протодиаконах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большом</w:t>
      </w:r>
      <w:r w:rsidRPr="00633A23">
        <w:rPr>
          <w:rFonts w:cs="Arial"/>
        </w:rPr>
        <w:t xml:space="preserve"> </w:t>
      </w:r>
      <w:r w:rsidRPr="00633A23">
        <w:t>стече</w:t>
      </w:r>
      <w:r w:rsidRPr="00633A23">
        <w:softHyphen/>
        <w:t>нии</w:t>
      </w:r>
      <w:r w:rsidRPr="00633A23">
        <w:rPr>
          <w:rFonts w:cs="Arial"/>
        </w:rPr>
        <w:t xml:space="preserve"> </w:t>
      </w:r>
      <w:r w:rsidRPr="00633A23">
        <w:t>богомольцев</w:t>
      </w:r>
      <w:r w:rsidRPr="00633A23">
        <w:rPr>
          <w:rFonts w:cs="Arial"/>
        </w:rPr>
        <w:t xml:space="preserve">.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граждение</w:t>
      </w:r>
      <w:r w:rsidRPr="00633A23">
        <w:rPr>
          <w:rFonts w:cs="Arial"/>
        </w:rPr>
        <w:t xml:space="preserve"> </w:t>
      </w:r>
      <w:r w:rsidRPr="00633A23">
        <w:t>духовенства</w:t>
      </w:r>
      <w:r w:rsidRPr="00633A23">
        <w:rPr>
          <w:rFonts w:cs="Arial"/>
        </w:rPr>
        <w:t xml:space="preserve"> </w:t>
      </w:r>
      <w:r w:rsidRPr="00633A23">
        <w:t>патр</w:t>
      </w:r>
      <w:r w:rsidRPr="00633A23">
        <w:t>и</w:t>
      </w:r>
      <w:r w:rsidRPr="00633A23">
        <w:t>аршими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архиерейски</w:t>
      </w:r>
      <w:r w:rsidRPr="00633A23">
        <w:softHyphen/>
        <w:t>ми</w:t>
      </w:r>
      <w:r w:rsidRPr="00633A23">
        <w:rPr>
          <w:rFonts w:cs="Arial"/>
        </w:rPr>
        <w:t xml:space="preserve"> </w:t>
      </w:r>
      <w:r w:rsidRPr="00633A23">
        <w:t>наградами</w:t>
      </w:r>
      <w:r w:rsidRPr="00633A23">
        <w:rPr>
          <w:rFonts w:cs="Arial"/>
        </w:rPr>
        <w:t xml:space="preserve">,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состоялось</w:t>
      </w:r>
      <w:r w:rsidRPr="00633A23">
        <w:rPr>
          <w:rFonts w:cs="Arial"/>
        </w:rPr>
        <w:t xml:space="preserve"> </w:t>
      </w:r>
      <w:r w:rsidRPr="00633A23">
        <w:t>поздравление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softHyphen/>
        <w:t>трополита</w:t>
      </w:r>
      <w:r w:rsidRPr="00633A23">
        <w:rPr>
          <w:rFonts w:cs="Arial"/>
        </w:rPr>
        <w:t xml:space="preserve"> </w:t>
      </w:r>
      <w:r w:rsidRPr="00633A23">
        <w:t>духовенс</w:t>
      </w:r>
      <w:r w:rsidRPr="00633A23">
        <w:t>т</w:t>
      </w:r>
      <w:r w:rsidRPr="00633A23">
        <w:t>вом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мирянами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горячим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должительным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торжественным</w:t>
      </w:r>
      <w:r w:rsidRPr="00633A23">
        <w:rPr>
          <w:rFonts w:cs="Arial"/>
        </w:rPr>
        <w:t xml:space="preserve"> </w:t>
      </w:r>
      <w:r w:rsidRPr="00633A23">
        <w:t>словом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Митропо</w:t>
      </w:r>
      <w:r w:rsidRPr="00633A23">
        <w:softHyphen/>
        <w:t>литу</w:t>
      </w:r>
      <w:r w:rsidRPr="00633A23">
        <w:rPr>
          <w:rFonts w:cs="Arial"/>
        </w:rPr>
        <w:t xml:space="preserve"> </w:t>
      </w:r>
      <w:r w:rsidRPr="00633A23">
        <w:t>Вл</w:t>
      </w:r>
      <w:r w:rsidRPr="00633A23">
        <w:t>а</w:t>
      </w:r>
      <w:r w:rsidRPr="00633A23">
        <w:t>димиру</w:t>
      </w:r>
      <w:r w:rsidRPr="00633A23">
        <w:rPr>
          <w:rFonts w:cs="Arial"/>
        </w:rPr>
        <w:t xml:space="preserve"> </w:t>
      </w:r>
      <w:r w:rsidRPr="00633A23">
        <w:t>обратился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Николай</w:t>
      </w:r>
      <w:r w:rsidRPr="00633A23">
        <w:rPr>
          <w:rFonts w:cs="Arial"/>
        </w:rPr>
        <w:t xml:space="preserve"> </w:t>
      </w:r>
      <w:r w:rsidRPr="00633A23">
        <w:t>Гундяев</w:t>
      </w:r>
      <w:r w:rsidRPr="00633A23">
        <w:rPr>
          <w:rFonts w:cs="Arial"/>
        </w:rPr>
        <w:t xml:space="preserve">, </w:t>
      </w:r>
      <w:r w:rsidRPr="00633A23">
        <w:t>настоятель</w:t>
      </w:r>
      <w:r w:rsidRPr="00633A23">
        <w:rPr>
          <w:rFonts w:cs="Arial"/>
        </w:rPr>
        <w:t xml:space="preserve"> </w:t>
      </w:r>
      <w:r w:rsidRPr="00633A23">
        <w:t>Спасо</w:t>
      </w:r>
      <w:r w:rsidRPr="00633A23">
        <w:rPr>
          <w:rFonts w:cs="Arial"/>
        </w:rPr>
        <w:t>-</w:t>
      </w:r>
      <w:r w:rsidRPr="00633A23">
        <w:t>Преображенского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. </w:t>
      </w:r>
      <w:r w:rsidRPr="00633A23">
        <w:t>Владыка поблагодарил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поздравил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присутствующих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клириков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богомольцев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праздником Св</w:t>
      </w:r>
      <w:r w:rsidRPr="00633A23">
        <w:rPr>
          <w:rFonts w:cs="Arial"/>
        </w:rPr>
        <w:t xml:space="preserve">. </w:t>
      </w:r>
      <w:r w:rsidRPr="00633A23">
        <w:t>Пасхи</w:t>
      </w:r>
      <w:r w:rsidRPr="00633A23">
        <w:rPr>
          <w:rFonts w:cs="Arial"/>
        </w:rPr>
        <w:t xml:space="preserve">, </w:t>
      </w:r>
      <w:r w:rsidRPr="00633A23">
        <w:t>наделив</w:t>
      </w:r>
      <w:r w:rsidRPr="00633A23">
        <w:rPr>
          <w:rFonts w:cs="Arial"/>
        </w:rPr>
        <w:t xml:space="preserve"> </w:t>
      </w:r>
      <w:r w:rsidRPr="00633A23">
        <w:t>подходивших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нему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softHyphen/>
        <w:t>словение</w:t>
      </w:r>
      <w:r w:rsidRPr="00633A23">
        <w:rPr>
          <w:rFonts w:cs="Arial"/>
        </w:rPr>
        <w:t xml:space="preserve"> </w:t>
      </w:r>
      <w:r w:rsidRPr="00633A23">
        <w:t>пасхальными</w:t>
      </w:r>
      <w:r w:rsidRPr="00633A23">
        <w:rPr>
          <w:rFonts w:cs="Arial"/>
        </w:rPr>
        <w:t xml:space="preserve"> </w:t>
      </w:r>
      <w:r w:rsidRPr="00633A23">
        <w:t>яйцами</w:t>
      </w:r>
      <w:r w:rsidRPr="00633A23">
        <w:rPr>
          <w:rFonts w:cs="Arial"/>
        </w:rPr>
        <w:t>.</w:t>
      </w:r>
    </w:p>
    <w:p w:rsidR="00D54183" w:rsidRDefault="00D54183" w:rsidP="00D54183">
      <w:pPr>
        <w:rPr>
          <w:rFonts w:cs="Arial"/>
        </w:rPr>
      </w:pPr>
    </w:p>
    <w:p w:rsidR="00D54183" w:rsidRPr="00633A23" w:rsidRDefault="007C5DE1" w:rsidP="00D54183">
      <w:pPr>
        <w:ind w:firstLine="0"/>
        <w:rPr>
          <w:szCs w:val="24"/>
        </w:rPr>
      </w:pPr>
      <w:r w:rsidRPr="00A617A4">
        <w:rPr>
          <w:noProof/>
          <w:szCs w:val="24"/>
        </w:rPr>
        <w:pict>
          <v:shape id="Рисунок 125" o:spid="_x0000_i1048" type="#_x0000_t75" style="width:258pt;height:172.5pt;visibility:visible">
            <v:imagedata r:id="rId32" o:title=""/>
          </v:shape>
        </w:pict>
      </w:r>
    </w:p>
    <w:p w:rsidR="00D54183" w:rsidRPr="00633A23" w:rsidRDefault="00D54183" w:rsidP="00D54183">
      <w:pPr>
        <w:pStyle w:val="ad"/>
      </w:pPr>
      <w:r w:rsidRPr="00633A23">
        <w:t>Награждение</w:t>
      </w:r>
      <w:r w:rsidRPr="00633A23">
        <w:rPr>
          <w:rFonts w:cs="Arial"/>
        </w:rPr>
        <w:t xml:space="preserve"> </w:t>
      </w:r>
      <w:r w:rsidRPr="00633A23">
        <w:t>Патриаршими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архиерейскими</w:t>
      </w:r>
      <w:r w:rsidRPr="00633A23">
        <w:rPr>
          <w:rFonts w:cs="Arial"/>
        </w:rPr>
        <w:t xml:space="preserve"> </w:t>
      </w:r>
      <w:r w:rsidRPr="00633A23">
        <w:t>наградами</w:t>
      </w:r>
      <w:r>
        <w:t xml:space="preserve"> </w:t>
      </w:r>
      <w:r w:rsidRPr="00633A23">
        <w:t>духовенства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>
        <w:br/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Исаакиевском</w:t>
      </w:r>
      <w:r w:rsidRPr="00633A23">
        <w:rPr>
          <w:rFonts w:cs="Arial"/>
        </w:rPr>
        <w:t xml:space="preserve"> </w:t>
      </w:r>
      <w:r w:rsidRPr="00633A23">
        <w:t>соборе</w:t>
      </w:r>
    </w:p>
    <w:p w:rsidR="00D54183" w:rsidRPr="00633A23" w:rsidRDefault="00D54183" w:rsidP="00D54183">
      <w:r w:rsidRPr="00633A23">
        <w:t>В</w:t>
      </w:r>
      <w:r w:rsidRPr="00633A23">
        <w:rPr>
          <w:rFonts w:cs="Arial"/>
        </w:rPr>
        <w:t xml:space="preserve"> </w:t>
      </w:r>
      <w:r w:rsidRPr="00633A23">
        <w:t>среду</w:t>
      </w:r>
      <w:r w:rsidRPr="00633A23">
        <w:rPr>
          <w:rFonts w:cs="Arial"/>
        </w:rPr>
        <w:t xml:space="preserve"> </w:t>
      </w:r>
      <w:r w:rsidRPr="00633A23">
        <w:t>Светлой</w:t>
      </w:r>
      <w:r w:rsidRPr="00633A23">
        <w:rPr>
          <w:rFonts w:cs="Arial"/>
        </w:rPr>
        <w:t xml:space="preserve"> </w:t>
      </w:r>
      <w:r w:rsidRPr="00633A23">
        <w:t>седмицы</w:t>
      </w:r>
      <w:r w:rsidRPr="00633A23">
        <w:rPr>
          <w:rFonts w:cs="Arial"/>
        </w:rPr>
        <w:t xml:space="preserve">, </w:t>
      </w:r>
      <w:r w:rsidRPr="00D54183">
        <w:rPr>
          <w:rFonts w:cs="Arial"/>
          <w:b/>
        </w:rPr>
        <w:t xml:space="preserve">17/30 </w:t>
      </w:r>
      <w:r w:rsidRPr="00D54183">
        <w:rPr>
          <w:b/>
        </w:rPr>
        <w:t>апреля</w:t>
      </w:r>
      <w:r w:rsidRPr="00633A23">
        <w:rPr>
          <w:rFonts w:cs="Arial"/>
        </w:rPr>
        <w:t xml:space="preserve">, </w:t>
      </w:r>
      <w:r w:rsidRPr="00633A23">
        <w:t>митропо</w:t>
      </w:r>
      <w:r w:rsidRPr="00633A23">
        <w:softHyphen/>
        <w:t>лит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служил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 Свято</w:t>
      </w:r>
      <w:r w:rsidRPr="00633A23">
        <w:rPr>
          <w:rFonts w:cs="Arial"/>
        </w:rPr>
        <w:t>-</w:t>
      </w:r>
      <w:r w:rsidRPr="00633A23">
        <w:t>Троицкой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«Кулич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Пасха»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четверг Светлой</w:t>
      </w:r>
      <w:r w:rsidRPr="00633A23">
        <w:rPr>
          <w:rFonts w:cs="Arial"/>
        </w:rPr>
        <w:t xml:space="preserve"> </w:t>
      </w:r>
      <w:r w:rsidRPr="00633A23">
        <w:t>седмицы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Владимирской</w:t>
      </w:r>
      <w:r w:rsidRPr="00633A23">
        <w:rPr>
          <w:rFonts w:cs="Arial"/>
        </w:rPr>
        <w:t xml:space="preserve"> </w:t>
      </w:r>
      <w:r w:rsidRPr="00633A23">
        <w:t>иконы 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пятницу</w:t>
      </w:r>
      <w:r w:rsidRPr="00633A23">
        <w:rPr>
          <w:rFonts w:cs="Arial"/>
        </w:rPr>
        <w:t xml:space="preserve"> </w:t>
      </w:r>
      <w:r w:rsidRPr="00633A23">
        <w:t>Светлой</w:t>
      </w:r>
      <w:r w:rsidRPr="00633A23">
        <w:rPr>
          <w:rFonts w:cs="Arial"/>
        </w:rPr>
        <w:t xml:space="preserve"> </w:t>
      </w:r>
      <w:r w:rsidRPr="00633A23">
        <w:t>седмицы</w:t>
      </w:r>
      <w:r w:rsidRPr="00633A23">
        <w:rPr>
          <w:rFonts w:cs="Arial"/>
        </w:rPr>
        <w:t xml:space="preserve"> </w:t>
      </w:r>
      <w:r w:rsidRPr="00633A23">
        <w:t>архи</w:t>
      </w:r>
      <w:r w:rsidRPr="00633A23">
        <w:softHyphen/>
        <w:t>пастырь</w:t>
      </w:r>
      <w:r w:rsidRPr="00633A23">
        <w:rPr>
          <w:rFonts w:cs="Arial"/>
        </w:rPr>
        <w:t xml:space="preserve"> </w:t>
      </w:r>
      <w:r w:rsidRPr="00633A23">
        <w:t>служил</w:t>
      </w:r>
      <w:r w:rsidRPr="00633A23">
        <w:rPr>
          <w:rFonts w:cs="Arial"/>
        </w:rPr>
        <w:t xml:space="preserve"> </w:t>
      </w:r>
      <w:r w:rsidRPr="00633A23">
        <w:t>Бож</w:t>
      </w:r>
      <w:r w:rsidRPr="00633A23">
        <w:t>е</w:t>
      </w:r>
      <w:r w:rsidRPr="00633A23">
        <w:t>ственную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соборе Свв</w:t>
      </w:r>
      <w:r w:rsidRPr="00633A23">
        <w:rPr>
          <w:rFonts w:cs="Arial"/>
        </w:rPr>
        <w:t xml:space="preserve">. </w:t>
      </w:r>
      <w:r w:rsidRPr="00633A23">
        <w:t>первоверх</w:t>
      </w:r>
      <w:r w:rsidRPr="00633A23">
        <w:rPr>
          <w:rFonts w:cs="Arial"/>
        </w:rPr>
        <w:t xml:space="preserve">. </w:t>
      </w:r>
      <w:r w:rsidRPr="00633A23">
        <w:t>апостолов</w:t>
      </w:r>
      <w:r w:rsidRPr="00633A23">
        <w:rPr>
          <w:rFonts w:cs="Arial"/>
        </w:rPr>
        <w:t xml:space="preserve"> </w:t>
      </w:r>
      <w:r w:rsidRPr="00633A23">
        <w:t>Петра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Павла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</w:t>
      </w:r>
      <w:r w:rsidRPr="00633A23">
        <w:softHyphen/>
        <w:t>гофе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прошел</w:t>
      </w:r>
      <w:r w:rsidRPr="00633A23">
        <w:rPr>
          <w:rFonts w:cs="Arial"/>
        </w:rPr>
        <w:t xml:space="preserve"> </w:t>
      </w:r>
      <w:r w:rsidRPr="00633A23">
        <w:t>крестным</w:t>
      </w:r>
      <w:r w:rsidRPr="00633A23">
        <w:rPr>
          <w:rFonts w:cs="Arial"/>
        </w:rPr>
        <w:t xml:space="preserve"> </w:t>
      </w:r>
      <w:r w:rsidRPr="00633A23">
        <w:t>ходом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клиром</w:t>
      </w:r>
      <w:r w:rsidRPr="00633A23">
        <w:rPr>
          <w:rFonts w:cs="Arial"/>
        </w:rPr>
        <w:t xml:space="preserve"> </w:t>
      </w:r>
      <w:r w:rsidRPr="00633A23">
        <w:t>и прихожанами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дому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1920-</w:t>
      </w:r>
      <w:r w:rsidRPr="00633A23">
        <w:t>е</w:t>
      </w:r>
      <w:r w:rsidRPr="00633A23">
        <w:rPr>
          <w:rFonts w:cs="Arial"/>
        </w:rPr>
        <w:t xml:space="preserve"> </w:t>
      </w:r>
      <w:r w:rsidRPr="00633A23">
        <w:t>годы жил</w:t>
      </w:r>
      <w:r w:rsidRPr="00633A23">
        <w:rPr>
          <w:rFonts w:cs="Arial"/>
        </w:rPr>
        <w:t xml:space="preserve"> </w:t>
      </w:r>
      <w:r w:rsidRPr="00633A23">
        <w:t>преосвященный</w:t>
      </w:r>
      <w:r w:rsidRPr="00633A23">
        <w:rPr>
          <w:rFonts w:cs="Arial"/>
        </w:rPr>
        <w:t xml:space="preserve"> </w:t>
      </w:r>
      <w:r w:rsidRPr="00633A23">
        <w:t>Николай</w:t>
      </w:r>
      <w:r w:rsidRPr="00633A23">
        <w:rPr>
          <w:rFonts w:cs="Arial"/>
        </w:rPr>
        <w:t xml:space="preserve"> (</w:t>
      </w:r>
      <w:r w:rsidRPr="00633A23">
        <w:t>Ярушевич</w:t>
      </w:r>
      <w:r w:rsidRPr="00633A23">
        <w:rPr>
          <w:rFonts w:cs="Arial"/>
        </w:rPr>
        <w:t xml:space="preserve">), </w:t>
      </w:r>
      <w:r w:rsidRPr="00633A23">
        <w:t>епископ Петергофский</w:t>
      </w:r>
      <w:r w:rsidRPr="00633A23">
        <w:rPr>
          <w:rFonts w:cs="Arial"/>
        </w:rPr>
        <w:t xml:space="preserve">, </w:t>
      </w:r>
      <w:r w:rsidRPr="00633A23">
        <w:t>викарий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Петроградской</w:t>
      </w:r>
      <w:r w:rsidRPr="00633A23">
        <w:rPr>
          <w:rFonts w:cs="Arial"/>
        </w:rPr>
        <w:t xml:space="preserve"> </w:t>
      </w:r>
      <w:r w:rsidRPr="00633A23">
        <w:t>епа</w:t>
      </w:r>
      <w:r w:rsidRPr="00633A23">
        <w:t>р</w:t>
      </w:r>
      <w:r w:rsidRPr="00633A23">
        <w:t>хии</w:t>
      </w:r>
      <w:r w:rsidRPr="00633A23">
        <w:rPr>
          <w:rFonts w:cs="Arial"/>
        </w:rPr>
        <w:t xml:space="preserve">, </w:t>
      </w:r>
      <w:r w:rsidRPr="00633A23">
        <w:t>впоследствии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Крутицкий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Коломен</w:t>
      </w:r>
      <w:r w:rsidRPr="00633A23">
        <w:softHyphen/>
        <w:t>ский</w:t>
      </w:r>
      <w:r w:rsidRPr="00633A23">
        <w:rPr>
          <w:rFonts w:cs="Arial"/>
        </w:rPr>
        <w:t xml:space="preserve"> (1892</w:t>
      </w:r>
      <w:r>
        <w:rPr>
          <w:rFonts w:cs="Arial"/>
        </w:rPr>
        <w:t>–</w:t>
      </w:r>
      <w:r w:rsidRPr="00633A23">
        <w:rPr>
          <w:rFonts w:cs="Arial"/>
        </w:rPr>
        <w:t>1961).</w:t>
      </w:r>
    </w:p>
    <w:p w:rsidR="00D54183" w:rsidRPr="00633A23" w:rsidRDefault="00D54183" w:rsidP="00D54183">
      <w:r w:rsidRPr="00633A23">
        <w:t>Митрополитом</w:t>
      </w:r>
      <w:r w:rsidRPr="00633A23">
        <w:rPr>
          <w:rFonts w:cs="Arial"/>
        </w:rPr>
        <w:t xml:space="preserve"> </w:t>
      </w:r>
      <w:r w:rsidRPr="00633A23">
        <w:t>Владимиром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совершено</w:t>
      </w:r>
      <w:r w:rsidRPr="00633A23">
        <w:rPr>
          <w:rFonts w:cs="Arial"/>
        </w:rPr>
        <w:t xml:space="preserve"> </w:t>
      </w:r>
      <w:r w:rsidRPr="00633A23">
        <w:t>ос</w:t>
      </w:r>
      <w:r w:rsidRPr="00633A23">
        <w:softHyphen/>
        <w:t>вящение</w:t>
      </w:r>
      <w:r w:rsidRPr="00633A23">
        <w:rPr>
          <w:rFonts w:cs="Arial"/>
        </w:rPr>
        <w:t xml:space="preserve"> </w:t>
      </w:r>
      <w:r w:rsidRPr="00633A23">
        <w:t>доски</w:t>
      </w:r>
      <w:r w:rsidRPr="00633A23">
        <w:rPr>
          <w:rFonts w:cs="Arial"/>
        </w:rPr>
        <w:t xml:space="preserve">, </w:t>
      </w:r>
      <w:r w:rsidRPr="00633A23">
        <w:t>установленной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доме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жил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титель</w:t>
      </w:r>
      <w:r w:rsidRPr="00633A23">
        <w:rPr>
          <w:rFonts w:cs="Arial"/>
        </w:rPr>
        <w:t xml:space="preserve"> </w:t>
      </w:r>
      <w:r w:rsidRPr="00633A23">
        <w:t>усердием</w:t>
      </w:r>
      <w:r w:rsidRPr="00633A23">
        <w:rPr>
          <w:rFonts w:cs="Arial"/>
        </w:rPr>
        <w:t xml:space="preserve"> </w:t>
      </w:r>
      <w:r w:rsidRPr="00633A23">
        <w:t>причта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прихожан</w:t>
      </w:r>
      <w:r w:rsidRPr="00633A23">
        <w:rPr>
          <w:rFonts w:cs="Arial"/>
        </w:rPr>
        <w:t xml:space="preserve"> </w:t>
      </w:r>
      <w:r w:rsidRPr="00633A23">
        <w:t>Петропавловского собора</w:t>
      </w:r>
      <w:r w:rsidRPr="00633A23">
        <w:rPr>
          <w:rFonts w:cs="Arial"/>
        </w:rPr>
        <w:t>.</w:t>
      </w:r>
    </w:p>
    <w:p w:rsidR="00D54183" w:rsidRPr="00633A23" w:rsidRDefault="00D54183" w:rsidP="00D54183">
      <w:r w:rsidRPr="00633A23">
        <w:rPr>
          <w:rFonts w:cs="Arial"/>
        </w:rPr>
        <w:t xml:space="preserve">21 </w:t>
      </w:r>
      <w:r w:rsidRPr="00633A23">
        <w:t>апреля</w:t>
      </w:r>
      <w:r w:rsidRPr="00633A23">
        <w:rPr>
          <w:rFonts w:cs="Arial"/>
        </w:rPr>
        <w:t xml:space="preserve">/14 </w:t>
      </w:r>
      <w:r w:rsidRPr="00633A23">
        <w:t>мая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Антипасху</w:t>
      </w:r>
      <w:r w:rsidRPr="00633A23">
        <w:rPr>
          <w:rFonts w:cs="Arial"/>
        </w:rPr>
        <w:t xml:space="preserve"> (</w:t>
      </w:r>
      <w:r w:rsidRPr="00633A23">
        <w:t>Фомино</w:t>
      </w:r>
      <w:r w:rsidRPr="00633A23">
        <w:rPr>
          <w:rFonts w:cs="Arial"/>
        </w:rPr>
        <w:t xml:space="preserve"> </w:t>
      </w:r>
      <w:r w:rsidRPr="00633A23">
        <w:t>воскре</w:t>
      </w:r>
      <w:r w:rsidRPr="00633A23">
        <w:softHyphen/>
        <w:t>сенье</w:t>
      </w:r>
      <w:r w:rsidRPr="00633A23">
        <w:rPr>
          <w:rFonts w:cs="Arial"/>
        </w:rPr>
        <w:t xml:space="preserve">)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Божествен</w:t>
      </w:r>
      <w:r w:rsidRPr="00633A23">
        <w:softHyphen/>
        <w:t>ную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свв</w:t>
      </w:r>
      <w:r w:rsidRPr="00633A23">
        <w:rPr>
          <w:rFonts w:cs="Arial"/>
        </w:rPr>
        <w:t xml:space="preserve">. </w:t>
      </w:r>
      <w:r w:rsidRPr="00633A23">
        <w:t>правв</w:t>
      </w:r>
      <w:r w:rsidRPr="00633A23">
        <w:rPr>
          <w:rFonts w:cs="Arial"/>
        </w:rPr>
        <w:t xml:space="preserve">. </w:t>
      </w:r>
      <w:r w:rsidRPr="00633A23">
        <w:t>Симеона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Анны</w:t>
      </w:r>
      <w:r w:rsidRPr="00633A23">
        <w:rPr>
          <w:rFonts w:cs="Arial"/>
        </w:rPr>
        <w:t xml:space="preserve"> </w:t>
      </w:r>
      <w:r w:rsidRPr="00633A23">
        <w:t>на Моховой</w:t>
      </w:r>
      <w:r w:rsidRPr="00633A23">
        <w:rPr>
          <w:rFonts w:cs="Arial"/>
        </w:rPr>
        <w:t xml:space="preserve"> </w:t>
      </w:r>
      <w:r w:rsidRPr="00633A23">
        <w:t>улице</w:t>
      </w:r>
      <w:r w:rsidRPr="00633A23">
        <w:rPr>
          <w:rFonts w:cs="Arial"/>
        </w:rPr>
        <w:t xml:space="preserve">, </w:t>
      </w:r>
      <w:r w:rsidRPr="00633A23">
        <w:t>произнеся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крестного</w:t>
      </w:r>
      <w:r w:rsidRPr="00633A23">
        <w:rPr>
          <w:rFonts w:cs="Arial"/>
        </w:rPr>
        <w:t xml:space="preserve"> </w:t>
      </w:r>
      <w:r w:rsidRPr="00633A23">
        <w:t>хода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поведь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защиту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Православия</w:t>
      </w:r>
      <w:r w:rsidRPr="00633A23">
        <w:rPr>
          <w:rFonts w:cs="Arial"/>
        </w:rPr>
        <w:t>.</w:t>
      </w:r>
    </w:p>
    <w:p w:rsidR="002D3589" w:rsidRDefault="00D54183" w:rsidP="00FA2295">
      <w:pPr>
        <w:pStyle w:val="2"/>
      </w:pPr>
      <w:r>
        <w:br w:type="page"/>
      </w:r>
      <w:r w:rsidR="002D3589" w:rsidRPr="00633A23">
        <w:lastRenderedPageBreak/>
        <w:t>Неофициальная часть</w:t>
      </w:r>
    </w:p>
    <w:p w:rsidR="00F06446" w:rsidRPr="00F06446" w:rsidRDefault="00F06446" w:rsidP="00F06446"/>
    <w:p w:rsidR="002D3589" w:rsidRDefault="007C5DE1" w:rsidP="004505DC">
      <w:pPr>
        <w:ind w:firstLine="0"/>
        <w:jc w:val="center"/>
        <w:rPr>
          <w:noProof/>
          <w:szCs w:val="24"/>
        </w:rPr>
      </w:pPr>
      <w:r w:rsidRPr="00A617A4">
        <w:rPr>
          <w:noProof/>
          <w:szCs w:val="24"/>
        </w:rPr>
        <w:pict>
          <v:shape id="Рисунок 23" o:spid="_x0000_i1049" type="#_x0000_t75" style="width:318pt;height:156.75pt;visibility:visible">
            <v:imagedata r:id="rId33" o:title=""/>
          </v:shape>
        </w:pict>
      </w:r>
    </w:p>
    <w:p w:rsidR="00F06446" w:rsidRPr="00633A23" w:rsidRDefault="00F06446" w:rsidP="00EB0F88">
      <w:pPr>
        <w:rPr>
          <w:szCs w:val="24"/>
        </w:rPr>
      </w:pPr>
    </w:p>
    <w:p w:rsidR="002D3589" w:rsidRPr="00633A23" w:rsidRDefault="002D3589" w:rsidP="00F06446">
      <w:pPr>
        <w:pStyle w:val="4"/>
      </w:pPr>
      <w:bookmarkStart w:id="6" w:name="_СВЯТЫЕ_ОТЦЫ_ЦЕРКВИ"/>
      <w:bookmarkEnd w:id="6"/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ОТЦЫ</w:t>
      </w:r>
      <w:r w:rsidRPr="00633A23">
        <w:rPr>
          <w:rFonts w:cs="Arial"/>
        </w:rPr>
        <w:t xml:space="preserve"> </w:t>
      </w:r>
      <w:r w:rsidRPr="00633A23">
        <w:t>ЦЕРКВИ</w:t>
      </w:r>
    </w:p>
    <w:p w:rsidR="002D3589" w:rsidRPr="00633A23" w:rsidRDefault="002D3589" w:rsidP="00F06446">
      <w:pPr>
        <w:pStyle w:val="a3"/>
      </w:pPr>
      <w:r w:rsidRPr="00633A23">
        <w:t>Прп. ИУСТИН (Попович)</w:t>
      </w:r>
    </w:p>
    <w:p w:rsidR="002D3589" w:rsidRPr="00633A23" w:rsidRDefault="002D3589" w:rsidP="00F06446">
      <w:pPr>
        <w:pStyle w:val="3"/>
      </w:pPr>
      <w:r w:rsidRPr="00633A23">
        <w:t>ПРАВОСЛАВНОЕ УЧЕНИЕ О ЦЕРКВИ</w:t>
      </w:r>
    </w:p>
    <w:p w:rsidR="002D3589" w:rsidRDefault="007C5DE1" w:rsidP="00F06446">
      <w:pPr>
        <w:ind w:firstLine="0"/>
        <w:jc w:val="center"/>
        <w:rPr>
          <w:noProof/>
          <w:szCs w:val="24"/>
        </w:rPr>
      </w:pPr>
      <w:r w:rsidRPr="00A617A4">
        <w:rPr>
          <w:noProof/>
          <w:szCs w:val="24"/>
        </w:rPr>
        <w:pict>
          <v:shape id="Рисунок 24" o:spid="_x0000_i1050" type="#_x0000_t75" style="width:191.25pt;height:185.25pt;visibility:visible">
            <v:imagedata r:id="rId34" o:title=""/>
          </v:shape>
        </w:pict>
      </w:r>
    </w:p>
    <w:p w:rsidR="00F06446" w:rsidRPr="00633A23" w:rsidRDefault="00F06446" w:rsidP="00F06446">
      <w:pPr>
        <w:ind w:firstLine="0"/>
        <w:jc w:val="center"/>
        <w:rPr>
          <w:szCs w:val="24"/>
        </w:rPr>
      </w:pPr>
    </w:p>
    <w:p w:rsidR="002D3589" w:rsidRPr="00633A23" w:rsidRDefault="002D3589" w:rsidP="00EB0F88">
      <w:r w:rsidRPr="00633A23">
        <w:t>Целиком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полностью</w:t>
      </w:r>
      <w:r w:rsidRPr="00633A23">
        <w:rPr>
          <w:rFonts w:cs="Arial"/>
        </w:rPr>
        <w:t xml:space="preserve"> </w:t>
      </w:r>
      <w:r w:rsidRPr="00633A23">
        <w:t>тайна христианской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заключена</w:t>
      </w:r>
      <w:r w:rsidRPr="00633A23">
        <w:rPr>
          <w:rFonts w:cs="Arial"/>
        </w:rPr>
        <w:t xml:space="preserve"> </w:t>
      </w:r>
      <w:r w:rsidRPr="00633A23">
        <w:t>в Церкви</w:t>
      </w:r>
      <w:r w:rsidRPr="00633A23">
        <w:rPr>
          <w:rFonts w:cs="Arial"/>
        </w:rPr>
        <w:t xml:space="preserve">;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тайна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 Богочеловеке</w:t>
      </w:r>
      <w:r w:rsidRPr="00633A23">
        <w:rPr>
          <w:rFonts w:cs="Arial"/>
        </w:rPr>
        <w:t xml:space="preserve">;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тайна</w:t>
      </w:r>
      <w:r w:rsidRPr="00633A23">
        <w:rPr>
          <w:rFonts w:cs="Arial"/>
        </w:rPr>
        <w:t xml:space="preserve"> </w:t>
      </w:r>
      <w:r w:rsidRPr="00633A23">
        <w:t>Богоче</w:t>
      </w:r>
      <w:r w:rsidRPr="00633A23">
        <w:softHyphen/>
        <w:t>ловека—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стал плотию</w:t>
      </w:r>
      <w:r w:rsidRPr="00633A23">
        <w:rPr>
          <w:rFonts w:cs="Arial"/>
        </w:rPr>
        <w:t xml:space="preserve"> (</w:t>
      </w:r>
      <w:r w:rsidRPr="00633A23">
        <w:t>«Слово</w:t>
      </w:r>
      <w:r w:rsidRPr="00633A23">
        <w:rPr>
          <w:rFonts w:cs="Arial"/>
        </w:rPr>
        <w:t xml:space="preserve"> </w:t>
      </w:r>
      <w:r w:rsidRPr="00633A23">
        <w:t>плоть</w:t>
      </w:r>
      <w:r w:rsidRPr="00633A23">
        <w:rPr>
          <w:rFonts w:cs="Arial"/>
        </w:rPr>
        <w:t xml:space="preserve"> </w:t>
      </w:r>
      <w:r w:rsidRPr="00633A23">
        <w:t>бысть»</w:t>
      </w:r>
      <w:r w:rsidRPr="00633A23">
        <w:rPr>
          <w:rFonts w:cs="Arial"/>
        </w:rPr>
        <w:t xml:space="preserve">, </w:t>
      </w:r>
      <w:r w:rsidRPr="00633A23">
        <w:t>«Слово</w:t>
      </w:r>
      <w:r w:rsidRPr="00633A23">
        <w:rPr>
          <w:rFonts w:cs="Arial"/>
        </w:rPr>
        <w:t xml:space="preserve"> </w:t>
      </w:r>
      <w:r w:rsidRPr="00633A23">
        <w:t>стало</w:t>
      </w:r>
      <w:r w:rsidRPr="00633A23">
        <w:rPr>
          <w:rFonts w:cs="Arial"/>
        </w:rPr>
        <w:t xml:space="preserve"> </w:t>
      </w:r>
      <w:r w:rsidRPr="00633A23">
        <w:t>плотию»—</w:t>
      </w:r>
      <w:r w:rsidRPr="00633A23">
        <w:rPr>
          <w:rFonts w:cs="Arial"/>
        </w:rPr>
        <w:t xml:space="preserve"> </w:t>
      </w:r>
      <w:r w:rsidRPr="00633A23">
        <w:t>Ин</w:t>
      </w:r>
      <w:r w:rsidRPr="00633A23">
        <w:rPr>
          <w:rFonts w:cs="Arial"/>
        </w:rPr>
        <w:t xml:space="preserve">. 1, 14), </w:t>
      </w:r>
      <w:r w:rsidRPr="00633A23">
        <w:t>вместил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человеческое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softHyphen/>
        <w:t>ло</w:t>
      </w:r>
      <w:r w:rsidRPr="00633A23">
        <w:rPr>
          <w:rFonts w:cs="Arial"/>
        </w:rPr>
        <w:t xml:space="preserve"> </w:t>
      </w:r>
      <w:r w:rsidRPr="00633A23">
        <w:t>всецело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Божество</w:t>
      </w:r>
      <w:r w:rsidRPr="00633A23">
        <w:rPr>
          <w:rFonts w:cs="Arial"/>
        </w:rPr>
        <w:t xml:space="preserve">, </w:t>
      </w:r>
      <w:r w:rsidRPr="00633A23">
        <w:t>все Свои</w:t>
      </w:r>
      <w:r w:rsidRPr="00633A23">
        <w:rPr>
          <w:rFonts w:cs="Arial"/>
        </w:rPr>
        <w:t xml:space="preserve"> </w:t>
      </w:r>
      <w:r w:rsidRPr="00633A23">
        <w:t>Божественные</w:t>
      </w:r>
      <w:r w:rsidRPr="00633A23">
        <w:rPr>
          <w:rFonts w:cs="Arial"/>
        </w:rPr>
        <w:t xml:space="preserve"> </w:t>
      </w:r>
      <w:r w:rsidRPr="00633A23">
        <w:t>соврешен</w:t>
      </w:r>
      <w:r w:rsidRPr="00633A23">
        <w:rPr>
          <w:rFonts w:cs="Arial"/>
        </w:rPr>
        <w:t>-</w:t>
      </w:r>
      <w:r w:rsidRPr="00633A23">
        <w:t>ства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тайны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Еван</w:t>
      </w:r>
      <w:r w:rsidRPr="00633A23">
        <w:softHyphen/>
        <w:t>гелие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,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Ии</w:t>
      </w:r>
      <w:r w:rsidRPr="00633A23">
        <w:softHyphen/>
        <w:t>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выразить</w:t>
      </w:r>
      <w:r w:rsidRPr="00633A23">
        <w:rPr>
          <w:rFonts w:cs="Arial"/>
        </w:rPr>
        <w:t xml:space="preserve"> </w:t>
      </w:r>
      <w:r w:rsidRPr="00633A23">
        <w:t>в нескольких</w:t>
      </w:r>
      <w:r w:rsidRPr="00633A23">
        <w:rPr>
          <w:rFonts w:cs="Arial"/>
        </w:rPr>
        <w:t xml:space="preserve"> </w:t>
      </w:r>
      <w:r w:rsidRPr="00633A23">
        <w:t>словах</w:t>
      </w:r>
      <w:r w:rsidRPr="00633A23">
        <w:rPr>
          <w:rFonts w:cs="Arial"/>
        </w:rPr>
        <w:t xml:space="preserve">: </w:t>
      </w:r>
      <w:r w:rsidRPr="00633A23">
        <w:t>«Великая благочестия</w:t>
      </w:r>
      <w:r w:rsidRPr="00633A23">
        <w:rPr>
          <w:rFonts w:cs="Arial"/>
        </w:rPr>
        <w:t xml:space="preserve"> </w:t>
      </w:r>
      <w:r w:rsidRPr="00633A23">
        <w:t>тайна</w:t>
      </w:r>
      <w:r w:rsidRPr="00633A23">
        <w:rPr>
          <w:rFonts w:cs="Arial"/>
        </w:rPr>
        <w:t xml:space="preserve">: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явился</w:t>
      </w:r>
      <w:r w:rsidRPr="00633A23">
        <w:rPr>
          <w:rFonts w:cs="Arial"/>
        </w:rPr>
        <w:t xml:space="preserve"> </w:t>
      </w:r>
      <w:r w:rsidRPr="00633A23">
        <w:t>во плоти»</w:t>
      </w:r>
      <w:r w:rsidRPr="00633A23">
        <w:rPr>
          <w:rFonts w:cs="Arial"/>
        </w:rPr>
        <w:t xml:space="preserve"> (1 </w:t>
      </w:r>
      <w:r w:rsidRPr="00633A23">
        <w:t>Тим</w:t>
      </w:r>
      <w:r w:rsidRPr="00633A23">
        <w:rPr>
          <w:rFonts w:cs="Arial"/>
        </w:rPr>
        <w:t xml:space="preserve">. 3, 16). </w:t>
      </w:r>
      <w:r w:rsidRPr="00633A23">
        <w:t>Крошечное тело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всецело</w:t>
      </w:r>
      <w:r w:rsidRPr="00633A23">
        <w:rPr>
          <w:rFonts w:cs="Arial"/>
        </w:rPr>
        <w:t xml:space="preserve"> </w:t>
      </w:r>
      <w:r w:rsidRPr="00633A23">
        <w:t>вместило Бога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бесчи</w:t>
      </w:r>
      <w:r w:rsidRPr="00633A23">
        <w:t>с</w:t>
      </w:r>
      <w:r w:rsidRPr="00633A23">
        <w:t>ленны</w:t>
      </w:r>
      <w:r w:rsidRPr="00633A23">
        <w:softHyphen/>
        <w:t>ми</w:t>
      </w:r>
      <w:r w:rsidRPr="00633A23">
        <w:rPr>
          <w:rFonts w:cs="Arial"/>
        </w:rPr>
        <w:t xml:space="preserve"> </w:t>
      </w:r>
      <w:r w:rsidRPr="00633A23">
        <w:t>бесконечностями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остался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 </w:t>
      </w:r>
      <w:r w:rsidRPr="00633A23">
        <w:t>и тело</w:t>
      </w:r>
      <w:r w:rsidRPr="00633A23">
        <w:rPr>
          <w:rFonts w:cs="Arial"/>
        </w:rPr>
        <w:t xml:space="preserve"> </w:t>
      </w:r>
      <w:r w:rsidRPr="00633A23">
        <w:t>осталось</w:t>
      </w:r>
      <w:r w:rsidRPr="00633A23">
        <w:rPr>
          <w:rFonts w:cs="Arial"/>
        </w:rPr>
        <w:t xml:space="preserve"> </w:t>
      </w:r>
      <w:r w:rsidRPr="00633A23">
        <w:t>телом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едином</w:t>
      </w:r>
      <w:r w:rsidRPr="00633A23">
        <w:rPr>
          <w:rFonts w:cs="Arial"/>
        </w:rPr>
        <w:t xml:space="preserve"> </w:t>
      </w:r>
      <w:r w:rsidRPr="00633A23">
        <w:t>Лице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Лице Богочеловека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; </w:t>
      </w:r>
      <w:r w:rsidRPr="00633A23">
        <w:t>совершенный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вершенный</w:t>
      </w:r>
      <w:r w:rsidRPr="00633A23">
        <w:rPr>
          <w:rFonts w:cs="Arial"/>
        </w:rPr>
        <w:t xml:space="preserve"> </w:t>
      </w:r>
      <w:r w:rsidRPr="00633A23">
        <w:t>чел</w:t>
      </w:r>
      <w:r w:rsidRPr="00633A23">
        <w:t>о</w:t>
      </w:r>
      <w:r w:rsidRPr="00633A23">
        <w:t>век—</w:t>
      </w:r>
      <w:r w:rsidRPr="00633A23">
        <w:rPr>
          <w:rFonts w:cs="Arial"/>
        </w:rPr>
        <w:t xml:space="preserve"> </w:t>
      </w:r>
      <w:r w:rsidRPr="00633A23">
        <w:t>совершенный</w:t>
      </w:r>
      <w:r w:rsidRPr="00633A23">
        <w:rPr>
          <w:rFonts w:cs="Arial"/>
        </w:rPr>
        <w:t xml:space="preserve"> </w:t>
      </w:r>
      <w:r w:rsidRPr="00633A23">
        <w:t>Богочеловек</w:t>
      </w:r>
      <w:r w:rsidRPr="00633A23">
        <w:rPr>
          <w:rFonts w:cs="Arial"/>
        </w:rPr>
        <w:t xml:space="preserve">.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одна</w:t>
      </w:r>
      <w:r w:rsidRPr="00633A23">
        <w:rPr>
          <w:rFonts w:cs="Arial"/>
        </w:rPr>
        <w:t xml:space="preserve"> </w:t>
      </w:r>
      <w:r w:rsidRPr="00633A23">
        <w:t>тайна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тайны</w:t>
      </w:r>
      <w:r w:rsidRPr="00633A23">
        <w:rPr>
          <w:rFonts w:cs="Arial"/>
        </w:rPr>
        <w:t xml:space="preserve"> </w:t>
      </w:r>
      <w:r w:rsidRPr="00633A23">
        <w:t>неба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, </w:t>
      </w:r>
      <w:r w:rsidRPr="00633A23">
        <w:t>слитые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единую</w:t>
      </w:r>
      <w:r w:rsidRPr="00633A23">
        <w:rPr>
          <w:rFonts w:cs="Arial"/>
        </w:rPr>
        <w:t xml:space="preserve"> </w:t>
      </w:r>
      <w:r w:rsidRPr="00633A23">
        <w:t>тайну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тайну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 тайну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Богочеловеческого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. </w:t>
      </w:r>
      <w:r w:rsidRPr="00633A23">
        <w:t>Все сводится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Телу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воплощению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к вочеловечению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истине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Богочело</w:t>
      </w:r>
      <w:r w:rsidRPr="00633A23">
        <w:softHyphen/>
        <w:t>веческого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благодаря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истине</w:t>
      </w:r>
      <w:r w:rsidRPr="00633A23">
        <w:rPr>
          <w:rFonts w:cs="Arial"/>
        </w:rPr>
        <w:t xml:space="preserve"> </w:t>
      </w:r>
      <w:r w:rsidRPr="00633A23">
        <w:t>зна</w:t>
      </w:r>
      <w:r w:rsidRPr="00633A23">
        <w:softHyphen/>
        <w:t>ем</w:t>
      </w:r>
      <w:r w:rsidRPr="00633A23">
        <w:rPr>
          <w:rFonts w:cs="Arial"/>
        </w:rPr>
        <w:t xml:space="preserve">, </w:t>
      </w:r>
      <w:r w:rsidRPr="00633A23">
        <w:t>«как</w:t>
      </w:r>
      <w:r w:rsidRPr="00633A23">
        <w:rPr>
          <w:rFonts w:cs="Arial"/>
        </w:rPr>
        <w:t xml:space="preserve"> </w:t>
      </w:r>
      <w:r w:rsidRPr="00633A23">
        <w:t>должно</w:t>
      </w:r>
      <w:r w:rsidRPr="00633A23">
        <w:rPr>
          <w:rFonts w:cs="Arial"/>
        </w:rPr>
        <w:t xml:space="preserve"> </w:t>
      </w:r>
      <w:r w:rsidRPr="00633A23">
        <w:t>поступать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доме</w:t>
      </w:r>
      <w:r w:rsidRPr="00633A23">
        <w:rPr>
          <w:rFonts w:cs="Arial"/>
        </w:rPr>
        <w:t xml:space="preserve"> </w:t>
      </w:r>
      <w:r w:rsidRPr="00633A23">
        <w:t>Божием</w:t>
      </w:r>
      <w:r w:rsidRPr="00633A23">
        <w:rPr>
          <w:rFonts w:cs="Arial"/>
        </w:rPr>
        <w:t xml:space="preserve">, </w:t>
      </w:r>
      <w:r w:rsidRPr="00633A23">
        <w:t>который есть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живаго</w:t>
      </w:r>
      <w:r w:rsidRPr="00633A23">
        <w:rPr>
          <w:rFonts w:cs="Arial"/>
        </w:rPr>
        <w:t xml:space="preserve">, </w:t>
      </w:r>
      <w:r w:rsidRPr="00633A23">
        <w:t>столп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утверждение</w:t>
      </w:r>
      <w:r w:rsidRPr="00633A23">
        <w:rPr>
          <w:rFonts w:cs="Arial"/>
        </w:rPr>
        <w:t xml:space="preserve"> </w:t>
      </w:r>
      <w:r w:rsidRPr="00633A23">
        <w:t>исти</w:t>
      </w:r>
      <w:r w:rsidRPr="00633A23">
        <w:softHyphen/>
        <w:t>ны»</w:t>
      </w:r>
      <w:r w:rsidRPr="00633A23">
        <w:rPr>
          <w:rFonts w:cs="Arial"/>
        </w:rPr>
        <w:t xml:space="preserve"> (1 </w:t>
      </w:r>
      <w:r w:rsidRPr="00633A23">
        <w:t>Тим</w:t>
      </w:r>
      <w:r w:rsidRPr="00633A23">
        <w:rPr>
          <w:rFonts w:cs="Arial"/>
        </w:rPr>
        <w:t>. 3, 15).</w:t>
      </w:r>
    </w:p>
    <w:p w:rsidR="002D3589" w:rsidRPr="00633A23" w:rsidRDefault="002D3589" w:rsidP="00EB0F88">
      <w:r w:rsidRPr="00633A23">
        <w:t>«Бог</w:t>
      </w:r>
      <w:r w:rsidRPr="00633A23">
        <w:rPr>
          <w:rFonts w:cs="Arial"/>
        </w:rPr>
        <w:t xml:space="preserve"> </w:t>
      </w:r>
      <w:r w:rsidRPr="00633A23">
        <w:t>явился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плоти»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,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Златоуст</w:t>
      </w:r>
      <w:r w:rsidRPr="00633A23">
        <w:rPr>
          <w:rFonts w:cs="Arial"/>
        </w:rPr>
        <w:t xml:space="preserve">, </w:t>
      </w:r>
      <w:r w:rsidRPr="00633A23">
        <w:t>благовестник</w:t>
      </w:r>
      <w:r w:rsidRPr="00633A23">
        <w:rPr>
          <w:rFonts w:cs="Arial"/>
        </w:rPr>
        <w:t xml:space="preserve"> </w:t>
      </w:r>
      <w:r w:rsidRPr="00633A23">
        <w:t>Евангелия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домострои</w:t>
      </w:r>
      <w:r w:rsidRPr="00633A23">
        <w:softHyphen/>
        <w:t>тельство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. </w:t>
      </w:r>
      <w:r w:rsidRPr="00633A23">
        <w:t>Воистину</w:t>
      </w:r>
      <w:r w:rsidRPr="00633A23">
        <w:rPr>
          <w:rFonts w:cs="Arial"/>
        </w:rPr>
        <w:t xml:space="preserve">, </w:t>
      </w:r>
      <w:r w:rsidRPr="00633A23">
        <w:t>великая</w:t>
      </w:r>
      <w:r w:rsidRPr="00633A23">
        <w:rPr>
          <w:rFonts w:cs="Arial"/>
        </w:rPr>
        <w:t xml:space="preserve"> </w:t>
      </w:r>
      <w:r w:rsidRPr="00633A23">
        <w:t>тайна</w:t>
      </w:r>
      <w:r w:rsidRPr="00633A23">
        <w:rPr>
          <w:rFonts w:cs="Arial"/>
        </w:rPr>
        <w:t xml:space="preserve">... </w:t>
      </w:r>
      <w:r w:rsidRPr="00633A23">
        <w:t>Обратим</w:t>
      </w:r>
      <w:r w:rsidRPr="00633A23">
        <w:rPr>
          <w:rFonts w:cs="Arial"/>
        </w:rPr>
        <w:t xml:space="preserve"> </w:t>
      </w:r>
      <w:r w:rsidRPr="00633A23">
        <w:t>внимание</w:t>
      </w:r>
      <w:r w:rsidRPr="00633A23">
        <w:rPr>
          <w:rFonts w:cs="Arial"/>
        </w:rPr>
        <w:t xml:space="preserve">: </w:t>
      </w:r>
      <w:r w:rsidRPr="00633A23">
        <w:t>ап</w:t>
      </w:r>
      <w:r w:rsidRPr="00633A23">
        <w:t>о</w:t>
      </w:r>
      <w:r w:rsidRPr="00633A23">
        <w:t>стол</w:t>
      </w:r>
      <w:r w:rsidRPr="00633A23">
        <w:rPr>
          <w:rFonts w:cs="Arial"/>
        </w:rPr>
        <w:t xml:space="preserve"> </w:t>
      </w:r>
      <w:r w:rsidRPr="00633A23">
        <w:t>Павел</w:t>
      </w:r>
      <w:r w:rsidRPr="00633A23">
        <w:rPr>
          <w:rFonts w:cs="Arial"/>
        </w:rPr>
        <w:t xml:space="preserve"> </w:t>
      </w:r>
      <w:r w:rsidRPr="00633A23">
        <w:t>всюду</w:t>
      </w:r>
      <w:r w:rsidRPr="00633A23">
        <w:rPr>
          <w:rFonts w:cs="Arial"/>
        </w:rPr>
        <w:t xml:space="preserve"> </w:t>
      </w:r>
      <w:r w:rsidRPr="00633A23">
        <w:t>домострои</w:t>
      </w:r>
      <w:r w:rsidRPr="00633A23">
        <w:softHyphen/>
        <w:t>тельство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 </w:t>
      </w:r>
      <w:r w:rsidRPr="00633A23">
        <w:t>называет</w:t>
      </w:r>
      <w:r w:rsidRPr="00633A23">
        <w:rPr>
          <w:rFonts w:cs="Arial"/>
        </w:rPr>
        <w:t xml:space="preserve"> </w:t>
      </w:r>
      <w:r w:rsidRPr="00633A23">
        <w:t>тайной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по праву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lastRenderedPageBreak/>
        <w:t>она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известна</w:t>
      </w:r>
      <w:r w:rsidRPr="00633A23">
        <w:rPr>
          <w:rFonts w:cs="Arial"/>
        </w:rPr>
        <w:t xml:space="preserve"> </w:t>
      </w:r>
      <w:r w:rsidRPr="00633A23">
        <w:t>никому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и даже</w:t>
      </w:r>
      <w:r w:rsidRPr="00633A23">
        <w:rPr>
          <w:rFonts w:cs="Arial"/>
        </w:rPr>
        <w:t xml:space="preserve"> </w:t>
      </w:r>
      <w:r w:rsidRPr="00633A23">
        <w:t>Ангелам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открыта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раскрывается</w:t>
      </w:r>
      <w:r w:rsidRPr="00633A23">
        <w:rPr>
          <w:rFonts w:cs="Arial"/>
        </w:rPr>
        <w:t xml:space="preserve"> </w:t>
      </w:r>
      <w:r w:rsidRPr="00633A23">
        <w:t>она</w:t>
      </w:r>
      <w:r w:rsidR="00093CC8"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действительно</w:t>
      </w:r>
      <w:r w:rsidRPr="00633A23">
        <w:rPr>
          <w:rFonts w:cs="Arial"/>
        </w:rPr>
        <w:t xml:space="preserve">, </w:t>
      </w:r>
      <w:r w:rsidRPr="00633A23">
        <w:t>велика</w:t>
      </w:r>
      <w:r w:rsidRPr="00633A23">
        <w:rPr>
          <w:rFonts w:cs="Arial"/>
        </w:rPr>
        <w:t xml:space="preserve"> </w:t>
      </w:r>
      <w:r w:rsidRPr="00633A23">
        <w:t>тайна</w:t>
      </w:r>
      <w:r w:rsidRPr="00633A23">
        <w:rPr>
          <w:rFonts w:cs="Arial"/>
        </w:rPr>
        <w:t xml:space="preserve"> </w:t>
      </w:r>
      <w:r w:rsidRPr="00633A23">
        <w:t>сия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стал человеком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человек—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должны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дос</w:t>
      </w:r>
      <w:r w:rsidRPr="00633A23">
        <w:softHyphen/>
        <w:t>тойно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тайны»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Самое</w:t>
      </w:r>
      <w:r w:rsidRPr="00633A23">
        <w:rPr>
          <w:rFonts w:cs="Arial"/>
        </w:rPr>
        <w:t xml:space="preserve"> </w:t>
      </w:r>
      <w:r w:rsidRPr="00633A23">
        <w:t>большое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мог</w:t>
      </w:r>
      <w:r w:rsidRPr="00633A23">
        <w:rPr>
          <w:rFonts w:cs="Arial"/>
        </w:rPr>
        <w:t xml:space="preserve"> </w:t>
      </w:r>
      <w:r w:rsidRPr="00633A23">
        <w:t>Бог дать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дал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, </w:t>
      </w:r>
      <w:r w:rsidRPr="00633A23">
        <w:t>Сам став</w:t>
      </w:r>
      <w:r w:rsidRPr="00633A23">
        <w:rPr>
          <w:rFonts w:cs="Arial"/>
        </w:rPr>
        <w:t xml:space="preserve"> </w:t>
      </w:r>
      <w:r w:rsidRPr="00633A23">
        <w:t>человеком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навсегда</w:t>
      </w:r>
      <w:r w:rsidRPr="00633A23">
        <w:rPr>
          <w:rFonts w:cs="Arial"/>
        </w:rPr>
        <w:t xml:space="preserve"> </w:t>
      </w:r>
      <w:r w:rsidRPr="00633A23">
        <w:t>ос</w:t>
      </w:r>
      <w:r w:rsidRPr="00633A23">
        <w:softHyphen/>
        <w:t>тавшись</w:t>
      </w:r>
      <w:r w:rsidRPr="00633A23">
        <w:rPr>
          <w:rFonts w:cs="Arial"/>
        </w:rPr>
        <w:t xml:space="preserve"> </w:t>
      </w:r>
      <w:r w:rsidRPr="00633A23">
        <w:t>Богочеловеком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ви</w:t>
      </w:r>
      <w:r w:rsidRPr="00633A23">
        <w:softHyphen/>
        <w:t>димом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невидимом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. </w:t>
      </w:r>
      <w:r w:rsidRPr="00633A23">
        <w:t>Крошечное</w:t>
      </w:r>
      <w:r w:rsidRPr="00633A23">
        <w:rPr>
          <w:rFonts w:cs="Arial"/>
        </w:rPr>
        <w:t xml:space="preserve"> </w:t>
      </w:r>
      <w:r w:rsidRPr="00633A23">
        <w:t>человеческое</w:t>
      </w:r>
      <w:r w:rsidRPr="00633A23">
        <w:rPr>
          <w:rFonts w:cs="Arial"/>
        </w:rPr>
        <w:t xml:space="preserve"> </w:t>
      </w:r>
      <w:r w:rsidRPr="00633A23">
        <w:t>суще</w:t>
      </w:r>
      <w:r w:rsidRPr="00633A23">
        <w:softHyphen/>
        <w:t>ство</w:t>
      </w:r>
      <w:r w:rsidRPr="00633A23">
        <w:rPr>
          <w:rFonts w:cs="Arial"/>
        </w:rPr>
        <w:t xml:space="preserve"> </w:t>
      </w:r>
      <w:r w:rsidRPr="00633A23">
        <w:t>всецело</w:t>
      </w:r>
      <w:r w:rsidRPr="00633A23">
        <w:rPr>
          <w:rFonts w:cs="Arial"/>
        </w:rPr>
        <w:t xml:space="preserve"> </w:t>
      </w:r>
      <w:r w:rsidRPr="00633A23">
        <w:t>вместило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>-</w:t>
      </w:r>
      <w:r w:rsidRPr="00633A23">
        <w:t>вместимого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безгранич</w:t>
      </w:r>
      <w:r w:rsidRPr="00633A23">
        <w:softHyphen/>
        <w:t>ного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свидетельствует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Богочеловек—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самое таинственное</w:t>
      </w:r>
      <w:r w:rsidRPr="00633A23">
        <w:rPr>
          <w:rFonts w:cs="Arial"/>
        </w:rPr>
        <w:t xml:space="preserve"> </w:t>
      </w:r>
      <w:r w:rsidRPr="00633A23">
        <w:t>существо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всем окружающем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.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Дамаскин</w:t>
      </w:r>
      <w:r w:rsidRPr="00633A23">
        <w:rPr>
          <w:rFonts w:cs="Arial"/>
        </w:rPr>
        <w:t xml:space="preserve"> </w:t>
      </w:r>
      <w:r w:rsidRPr="00633A23">
        <w:t>прав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Богочеловек—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«единственное новое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солнцем»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добавить</w:t>
      </w:r>
      <w:r w:rsidRPr="00633A23">
        <w:rPr>
          <w:rFonts w:cs="Arial"/>
        </w:rPr>
        <w:t xml:space="preserve">: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но</w:t>
      </w:r>
      <w:r w:rsidRPr="00633A23">
        <w:softHyphen/>
        <w:t>вое</w:t>
      </w:r>
      <w:r w:rsidRPr="00633A23">
        <w:rPr>
          <w:rFonts w:cs="Arial"/>
        </w:rPr>
        <w:t xml:space="preserve">,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новое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стареет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во времени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вечности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Богочеловеке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Бого</w:t>
      </w:r>
      <w:r w:rsidRPr="00633A23">
        <w:softHyphen/>
        <w:t>человеком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существом</w:t>
      </w:r>
      <w:r w:rsidRPr="00633A23">
        <w:rPr>
          <w:rFonts w:cs="Arial"/>
        </w:rPr>
        <w:t xml:space="preserve"> </w:t>
      </w:r>
      <w:r w:rsidRPr="00633A23">
        <w:t>новым</w:t>
      </w:r>
      <w:r w:rsidRPr="00633A23">
        <w:rPr>
          <w:rFonts w:cs="Arial"/>
        </w:rPr>
        <w:t xml:space="preserve"> </w:t>
      </w:r>
      <w:r w:rsidRPr="00633A23">
        <w:t>под солнцем</w:t>
      </w:r>
      <w:r w:rsidRPr="00633A23">
        <w:rPr>
          <w:rFonts w:cs="Arial"/>
        </w:rPr>
        <w:t xml:space="preserve">, </w:t>
      </w:r>
      <w:r w:rsidRPr="00633A23">
        <w:t>существом</w:t>
      </w:r>
      <w:r w:rsidRPr="00633A23">
        <w:rPr>
          <w:rFonts w:cs="Arial"/>
        </w:rPr>
        <w:t xml:space="preserve"> </w:t>
      </w:r>
      <w:r w:rsidRPr="00633A23">
        <w:t>Божественно</w:t>
      </w:r>
      <w:r w:rsidRPr="00633A23">
        <w:rPr>
          <w:rFonts w:cs="Arial"/>
        </w:rPr>
        <w:t xml:space="preserve"> </w:t>
      </w:r>
      <w:r w:rsidRPr="00633A23">
        <w:t>важным</w:t>
      </w:r>
      <w:r w:rsidRPr="00633A23">
        <w:rPr>
          <w:rFonts w:cs="Arial"/>
        </w:rPr>
        <w:t xml:space="preserve">, </w:t>
      </w:r>
      <w:r w:rsidRPr="00633A23">
        <w:t>Божест</w:t>
      </w:r>
      <w:r w:rsidRPr="00633A23">
        <w:softHyphen/>
        <w:t>венно</w:t>
      </w:r>
      <w:r w:rsidRPr="00633A23">
        <w:rPr>
          <w:rFonts w:cs="Arial"/>
        </w:rPr>
        <w:t xml:space="preserve"> </w:t>
      </w:r>
      <w:r w:rsidRPr="00633A23">
        <w:t>драгоценным</w:t>
      </w:r>
      <w:r w:rsidRPr="00633A23">
        <w:rPr>
          <w:rFonts w:cs="Arial"/>
        </w:rPr>
        <w:t xml:space="preserve">, </w:t>
      </w:r>
      <w:r w:rsidRPr="00633A23">
        <w:t>Божественно</w:t>
      </w:r>
      <w:r w:rsidRPr="00633A23">
        <w:rPr>
          <w:rFonts w:cs="Arial"/>
        </w:rPr>
        <w:t xml:space="preserve"> </w:t>
      </w:r>
      <w:r w:rsidRPr="00633A23">
        <w:t>вечным</w:t>
      </w:r>
      <w:r w:rsidRPr="00633A23">
        <w:rPr>
          <w:rFonts w:cs="Arial"/>
        </w:rPr>
        <w:t xml:space="preserve">, </w:t>
      </w:r>
      <w:r w:rsidRPr="00633A23">
        <w:t>Божест</w:t>
      </w:r>
      <w:r w:rsidRPr="00633A23">
        <w:softHyphen/>
        <w:t>венно</w:t>
      </w:r>
      <w:r w:rsidRPr="00633A23">
        <w:rPr>
          <w:rFonts w:cs="Arial"/>
        </w:rPr>
        <w:t xml:space="preserve"> </w:t>
      </w:r>
      <w:r w:rsidRPr="00633A23">
        <w:t>сложным</w:t>
      </w:r>
      <w:r w:rsidRPr="00633A23">
        <w:rPr>
          <w:rFonts w:cs="Arial"/>
        </w:rPr>
        <w:t xml:space="preserve">. </w:t>
      </w:r>
      <w:r w:rsidRPr="00633A23">
        <w:t>Тайна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неразрывно</w:t>
      </w:r>
      <w:r w:rsidRPr="00633A23">
        <w:rPr>
          <w:rFonts w:cs="Arial"/>
        </w:rPr>
        <w:t xml:space="preserve"> </w:t>
      </w:r>
      <w:r w:rsidRPr="00633A23">
        <w:t>соединились с</w:t>
      </w:r>
      <w:r w:rsidRPr="00633A23">
        <w:rPr>
          <w:rFonts w:cs="Arial"/>
        </w:rPr>
        <w:t xml:space="preserve"> </w:t>
      </w:r>
      <w:r w:rsidRPr="00633A23">
        <w:t>тайной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стала</w:t>
      </w:r>
      <w:r w:rsidRPr="00633A23">
        <w:rPr>
          <w:rFonts w:cs="Arial"/>
        </w:rPr>
        <w:t xml:space="preserve"> </w:t>
      </w:r>
      <w:r w:rsidRPr="00633A23">
        <w:t>двуединой</w:t>
      </w:r>
      <w:r w:rsidRPr="00633A23">
        <w:rPr>
          <w:rFonts w:cs="Arial"/>
        </w:rPr>
        <w:t xml:space="preserve"> </w:t>
      </w:r>
      <w:r w:rsidRPr="00633A23">
        <w:t>тайной</w:t>
      </w:r>
      <w:r w:rsidRPr="00633A23">
        <w:rPr>
          <w:rFonts w:cs="Arial"/>
        </w:rPr>
        <w:t xml:space="preserve">, </w:t>
      </w:r>
      <w:r w:rsidRPr="00633A23">
        <w:t>великой тайной</w:t>
      </w:r>
      <w:r w:rsidRPr="00633A23">
        <w:rPr>
          <w:rFonts w:cs="Arial"/>
        </w:rPr>
        <w:t xml:space="preserve"> </w:t>
      </w:r>
      <w:r w:rsidRPr="00633A23">
        <w:t>неба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начала</w:t>
      </w:r>
      <w:r w:rsidRPr="00633A23">
        <w:rPr>
          <w:rFonts w:cs="Arial"/>
        </w:rPr>
        <w:t xml:space="preserve"> </w:t>
      </w:r>
      <w:r w:rsidRPr="00633A23">
        <w:t>существовать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softHyphen/>
        <w:t>ковь</w:t>
      </w:r>
      <w:r w:rsidRPr="00633A23">
        <w:rPr>
          <w:rFonts w:cs="Arial"/>
        </w:rPr>
        <w:t xml:space="preserve">. </w:t>
      </w:r>
      <w:r w:rsidRPr="00633A23">
        <w:t>Богоч</w:t>
      </w:r>
      <w:r w:rsidRPr="00633A23">
        <w:t>е</w:t>
      </w:r>
      <w:r w:rsidRPr="00633A23">
        <w:t>ловек—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. </w:t>
      </w:r>
      <w:r w:rsidRPr="00633A23">
        <w:t>Вторая</w:t>
      </w:r>
      <w:r w:rsidRPr="00633A23">
        <w:rPr>
          <w:rFonts w:cs="Arial"/>
        </w:rPr>
        <w:t xml:space="preserve"> </w:t>
      </w:r>
      <w:r w:rsidRPr="00633A23">
        <w:t>ипостась</w:t>
      </w:r>
      <w:r w:rsidRPr="00633A23">
        <w:rPr>
          <w:rFonts w:cs="Arial"/>
        </w:rPr>
        <w:t xml:space="preserve"> </w:t>
      </w:r>
      <w:r w:rsidRPr="00633A23">
        <w:t>Пре</w:t>
      </w:r>
      <w:r w:rsidRPr="00633A23">
        <w:softHyphen/>
        <w:t>святой</w:t>
      </w:r>
      <w:r w:rsidRPr="00633A23">
        <w:rPr>
          <w:rFonts w:cs="Arial"/>
        </w:rPr>
        <w:t xml:space="preserve"> </w:t>
      </w:r>
      <w:r w:rsidRPr="00633A23">
        <w:t>троицы</w:t>
      </w:r>
      <w:r w:rsidRPr="00633A23">
        <w:rPr>
          <w:rFonts w:cs="Arial"/>
        </w:rPr>
        <w:t xml:space="preserve">, </w:t>
      </w:r>
      <w:r w:rsidRPr="00633A23">
        <w:t>Ипостась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, </w:t>
      </w:r>
      <w:r w:rsidRPr="00633A23">
        <w:t>став</w:t>
      </w:r>
      <w:r w:rsidRPr="00633A23">
        <w:rPr>
          <w:rFonts w:cs="Arial"/>
        </w:rPr>
        <w:t xml:space="preserve"> </w:t>
      </w:r>
      <w:r w:rsidRPr="00633A23">
        <w:t>плотью</w:t>
      </w:r>
      <w:r w:rsidRPr="00633A23">
        <w:rPr>
          <w:rFonts w:cs="Arial"/>
        </w:rPr>
        <w:t xml:space="preserve"> </w:t>
      </w:r>
      <w:r w:rsidRPr="00633A23">
        <w:t>и Б</w:t>
      </w:r>
      <w:r w:rsidRPr="00633A23">
        <w:t>о</w:t>
      </w:r>
      <w:r w:rsidRPr="00633A23">
        <w:t>гочеловеком</w:t>
      </w:r>
      <w:r w:rsidRPr="00633A23">
        <w:rPr>
          <w:rFonts w:cs="Arial"/>
        </w:rPr>
        <w:t xml:space="preserve">, </w:t>
      </w:r>
      <w:r w:rsidRPr="00633A23">
        <w:t>начала</w:t>
      </w:r>
      <w:r w:rsidRPr="00633A23">
        <w:rPr>
          <w:rFonts w:cs="Arial"/>
        </w:rPr>
        <w:t xml:space="preserve"> </w:t>
      </w:r>
      <w:r w:rsidRPr="00633A23">
        <w:t>существовать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небе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 земле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Богочеловек—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. </w:t>
      </w:r>
      <w:r w:rsidRPr="00633A23">
        <w:t>Вочеловеч</w:t>
      </w:r>
      <w:r w:rsidRPr="00633A23">
        <w:t>е</w:t>
      </w:r>
      <w:r w:rsidRPr="00633A23">
        <w:t>нием Бога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особое</w:t>
      </w:r>
      <w:r w:rsidRPr="00633A23">
        <w:rPr>
          <w:rFonts w:cs="Arial"/>
        </w:rPr>
        <w:t xml:space="preserve"> </w:t>
      </w:r>
      <w:r w:rsidRPr="00633A23">
        <w:t>богоподобное</w:t>
      </w:r>
      <w:r w:rsidRPr="00633A23">
        <w:rPr>
          <w:rFonts w:cs="Arial"/>
        </w:rPr>
        <w:t xml:space="preserve"> </w:t>
      </w:r>
      <w:r w:rsidRPr="00633A23">
        <w:t>сущест</w:t>
      </w:r>
      <w:r w:rsidRPr="00633A23">
        <w:softHyphen/>
        <w:t>во</w:t>
      </w:r>
      <w:r w:rsidRPr="00633A23">
        <w:rPr>
          <w:rFonts w:cs="Arial"/>
        </w:rPr>
        <w:t xml:space="preserve"> </w:t>
      </w:r>
      <w:r w:rsidRPr="00633A23">
        <w:t>возвеличен</w:t>
      </w:r>
      <w:r w:rsidRPr="00633A23">
        <w:rPr>
          <w:rFonts w:cs="Arial"/>
        </w:rPr>
        <w:t xml:space="preserve"> </w:t>
      </w:r>
      <w:r w:rsidRPr="00633A23">
        <w:t>Божественным</w:t>
      </w:r>
      <w:r w:rsidRPr="00633A23">
        <w:rPr>
          <w:rFonts w:cs="Arial"/>
        </w:rPr>
        <w:t xml:space="preserve"> </w:t>
      </w:r>
      <w:r w:rsidRPr="00633A23">
        <w:t>вел</w:t>
      </w:r>
      <w:r w:rsidRPr="00633A23">
        <w:t>и</w:t>
      </w:r>
      <w:r w:rsidRPr="00633A23">
        <w:t>чием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вторая Ипостась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Троицы</w:t>
      </w:r>
      <w:r w:rsidRPr="00633A23">
        <w:rPr>
          <w:rFonts w:cs="Arial"/>
        </w:rPr>
        <w:t xml:space="preserve"> </w:t>
      </w:r>
      <w:r w:rsidRPr="00633A23">
        <w:t>стала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Главой</w:t>
      </w:r>
      <w:r w:rsidRPr="00633A23">
        <w:rPr>
          <w:rFonts w:cs="Arial"/>
        </w:rPr>
        <w:t xml:space="preserve">, </w:t>
      </w:r>
      <w:r w:rsidRPr="00633A23">
        <w:t>вечной Главой</w:t>
      </w:r>
      <w:r w:rsidRPr="00633A23">
        <w:rPr>
          <w:rFonts w:cs="Arial"/>
        </w:rPr>
        <w:t xml:space="preserve"> </w:t>
      </w:r>
      <w:r w:rsidRPr="00633A23">
        <w:t>Богочеловеч</w:t>
      </w:r>
      <w:r w:rsidRPr="00633A23">
        <w:t>е</w:t>
      </w:r>
      <w:r w:rsidRPr="00633A23">
        <w:t>ского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Отец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хом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поставил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Христа—</w:t>
      </w:r>
      <w:r w:rsidRPr="00633A23">
        <w:rPr>
          <w:rFonts w:cs="Arial"/>
        </w:rPr>
        <w:t xml:space="preserve"> </w:t>
      </w:r>
      <w:r w:rsidRPr="00633A23">
        <w:t>Бого</w:t>
      </w:r>
      <w:r w:rsidRPr="00633A23">
        <w:softHyphen/>
        <w:t>человека</w:t>
      </w:r>
      <w:r w:rsidRPr="00633A23">
        <w:rPr>
          <w:rFonts w:cs="Arial"/>
        </w:rPr>
        <w:t xml:space="preserve"> </w:t>
      </w:r>
      <w:r w:rsidRPr="00633A23">
        <w:t>«выше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, </w:t>
      </w:r>
      <w:r w:rsidRPr="00633A23">
        <w:t>главою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есть</w:t>
      </w:r>
      <w:r w:rsidR="00093CC8"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полнота</w:t>
      </w:r>
      <w:r w:rsidRPr="00633A23">
        <w:rPr>
          <w:rFonts w:cs="Arial"/>
        </w:rPr>
        <w:t xml:space="preserve"> </w:t>
      </w:r>
      <w:r w:rsidRPr="00633A23">
        <w:t>Наполняющего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всем»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>. 1, 22</w:t>
      </w:r>
      <w:r w:rsidRPr="00633A23">
        <w:t>—</w:t>
      </w:r>
      <w:r w:rsidRPr="00633A23">
        <w:rPr>
          <w:rFonts w:cs="Arial"/>
        </w:rPr>
        <w:t>23).</w:t>
      </w:r>
    </w:p>
    <w:p w:rsidR="002D3589" w:rsidRPr="00633A23" w:rsidRDefault="002D3589" w:rsidP="00EB0F88">
      <w:r w:rsidRPr="00633A23">
        <w:t>Имея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 </w:t>
      </w:r>
      <w:r w:rsidRPr="00633A23">
        <w:t>своею</w:t>
      </w:r>
      <w:r w:rsidRPr="00633A23">
        <w:rPr>
          <w:rFonts w:cs="Arial"/>
        </w:rPr>
        <w:t xml:space="preserve"> </w:t>
      </w:r>
      <w:r w:rsidRPr="00633A23">
        <w:t>Главою</w:t>
      </w:r>
      <w:r w:rsidRPr="00633A23">
        <w:rPr>
          <w:rFonts w:cs="Arial"/>
        </w:rPr>
        <w:t xml:space="preserve">,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стала самым</w:t>
      </w:r>
      <w:r w:rsidRPr="00633A23">
        <w:rPr>
          <w:rFonts w:cs="Arial"/>
        </w:rPr>
        <w:t xml:space="preserve"> </w:t>
      </w:r>
      <w:r w:rsidRPr="00633A23">
        <w:t>совершенным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самым</w:t>
      </w:r>
      <w:r w:rsidRPr="00633A23">
        <w:rPr>
          <w:rFonts w:cs="Arial"/>
        </w:rPr>
        <w:t xml:space="preserve"> </w:t>
      </w:r>
      <w:r w:rsidRPr="00633A23">
        <w:t>драг</w:t>
      </w:r>
      <w:r w:rsidRPr="00633A23">
        <w:t>о</w:t>
      </w:r>
      <w:r w:rsidRPr="00633A23">
        <w:t>ценным</w:t>
      </w:r>
      <w:r w:rsidRPr="00633A23">
        <w:rPr>
          <w:rFonts w:cs="Arial"/>
        </w:rPr>
        <w:t xml:space="preserve"> </w:t>
      </w:r>
      <w:r w:rsidRPr="00633A23">
        <w:t>сущест</w:t>
      </w:r>
      <w:r w:rsidRPr="00633A23">
        <w:softHyphen/>
        <w:t>вом</w:t>
      </w:r>
      <w:r w:rsidRPr="00633A23">
        <w:rPr>
          <w:rFonts w:cs="Arial"/>
        </w:rPr>
        <w:t xml:space="preserve"> </w:t>
      </w:r>
      <w:r w:rsidRPr="00633A23">
        <w:t>неба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Богочеловеческие</w:t>
      </w:r>
      <w:r w:rsidRPr="00633A23">
        <w:rPr>
          <w:rFonts w:cs="Arial"/>
        </w:rPr>
        <w:t xml:space="preserve"> </w:t>
      </w:r>
      <w:r w:rsidRPr="00633A23">
        <w:t>качества</w:t>
      </w:r>
      <w:r w:rsidRPr="00633A23">
        <w:rPr>
          <w:rFonts w:cs="Arial"/>
        </w:rPr>
        <w:t xml:space="preserve"> </w:t>
      </w:r>
      <w:r w:rsidRPr="00633A23">
        <w:t>ста</w:t>
      </w:r>
      <w:r w:rsidRPr="00633A23">
        <w:softHyphen/>
        <w:t>ли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качествами</w:t>
      </w:r>
      <w:r w:rsidRPr="00633A23">
        <w:rPr>
          <w:rFonts w:cs="Arial"/>
        </w:rPr>
        <w:t xml:space="preserve">: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Божественные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 воскрешающие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преображающие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обожающие силы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той</w:t>
      </w:r>
      <w:r w:rsidRPr="00633A23">
        <w:rPr>
          <w:rFonts w:cs="Arial"/>
        </w:rPr>
        <w:t xml:space="preserve"> </w:t>
      </w:r>
      <w:r w:rsidRPr="00633A23">
        <w:t>Троицы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навсегда</w:t>
      </w:r>
      <w:r w:rsidRPr="00633A23">
        <w:rPr>
          <w:rFonts w:cs="Arial"/>
        </w:rPr>
        <w:t xml:space="preserve">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силами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самое важное</w:t>
      </w:r>
      <w:r w:rsidRPr="00633A23">
        <w:rPr>
          <w:rFonts w:cs="Arial"/>
        </w:rPr>
        <w:t xml:space="preserve">, </w:t>
      </w:r>
      <w:r w:rsidRPr="00633A23">
        <w:t>самое</w:t>
      </w:r>
      <w:r w:rsidRPr="00633A23">
        <w:rPr>
          <w:rFonts w:cs="Arial"/>
        </w:rPr>
        <w:t xml:space="preserve"> </w:t>
      </w:r>
      <w:r w:rsidRPr="00633A23">
        <w:t>чудесное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самое</w:t>
      </w:r>
      <w:r w:rsidRPr="00633A23">
        <w:rPr>
          <w:rFonts w:cs="Arial"/>
        </w:rPr>
        <w:t xml:space="preserve"> </w:t>
      </w:r>
      <w:r w:rsidRPr="00633A23">
        <w:t>потрясающее—</w:t>
      </w:r>
      <w:r w:rsidRPr="00633A23">
        <w:rPr>
          <w:rFonts w:cs="Arial"/>
        </w:rPr>
        <w:t xml:space="preserve"> </w:t>
      </w:r>
      <w:r w:rsidRPr="00633A23">
        <w:t>это 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сама</w:t>
      </w:r>
      <w:r w:rsidRPr="00633A23">
        <w:rPr>
          <w:rFonts w:cs="Arial"/>
        </w:rPr>
        <w:t xml:space="preserve"> </w:t>
      </w:r>
      <w:r w:rsidRPr="00633A23">
        <w:t>Ипостась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неп</w:t>
      </w:r>
      <w:r w:rsidRPr="00633A23">
        <w:t>о</w:t>
      </w:r>
      <w:r w:rsidRPr="00633A23">
        <w:t>стижимой любви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 xml:space="preserve"> </w:t>
      </w:r>
      <w:r w:rsidRPr="00633A23">
        <w:t>стала</w:t>
      </w:r>
      <w:r w:rsidRPr="00633A23">
        <w:rPr>
          <w:rFonts w:cs="Arial"/>
        </w:rPr>
        <w:t xml:space="preserve"> </w:t>
      </w:r>
      <w:r w:rsidRPr="00633A23">
        <w:t>Вечной</w:t>
      </w:r>
      <w:r w:rsidRPr="00633A23">
        <w:rPr>
          <w:rFonts w:cs="Arial"/>
        </w:rPr>
        <w:t xml:space="preserve"> </w:t>
      </w:r>
      <w:r w:rsidRPr="00633A23">
        <w:t>Ипостасью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Нет такого</w:t>
      </w:r>
      <w:r w:rsidRPr="00633A23">
        <w:rPr>
          <w:rFonts w:cs="Arial"/>
        </w:rPr>
        <w:t xml:space="preserve"> </w:t>
      </w:r>
      <w:r w:rsidRPr="00633A23">
        <w:t>Божиего</w:t>
      </w:r>
      <w:r w:rsidRPr="00633A23">
        <w:rPr>
          <w:rFonts w:cs="Arial"/>
        </w:rPr>
        <w:t xml:space="preserve"> </w:t>
      </w:r>
      <w:r w:rsidRPr="00633A23">
        <w:t>Богатства</w:t>
      </w:r>
      <w:r w:rsidRPr="00633A23">
        <w:rPr>
          <w:rFonts w:cs="Arial"/>
        </w:rPr>
        <w:t xml:space="preserve">,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славы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Божиего добра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навсегда</w:t>
      </w:r>
      <w:r w:rsidRPr="00633A23">
        <w:rPr>
          <w:rFonts w:cs="Arial"/>
        </w:rPr>
        <w:t xml:space="preserve"> </w:t>
      </w:r>
      <w:r w:rsidRPr="00633A23">
        <w:t>нашими</w:t>
      </w:r>
      <w:r w:rsidRPr="00633A23">
        <w:rPr>
          <w:rFonts w:cs="Arial"/>
        </w:rPr>
        <w:t xml:space="preserve">, </w:t>
      </w:r>
      <w:r w:rsidRPr="00633A23">
        <w:t>достоя</w:t>
      </w:r>
      <w:r w:rsidRPr="00633A23">
        <w:softHyphen/>
        <w:t>нием</w:t>
      </w:r>
      <w:r w:rsidRPr="00633A23">
        <w:rPr>
          <w:rFonts w:cs="Arial"/>
        </w:rPr>
        <w:t xml:space="preserve"> </w:t>
      </w:r>
      <w:r w:rsidRPr="00633A23">
        <w:t>каждого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Всю</w:t>
      </w:r>
      <w:r w:rsidRPr="00633A23">
        <w:rPr>
          <w:rFonts w:cs="Arial"/>
        </w:rPr>
        <w:t xml:space="preserve"> </w:t>
      </w:r>
      <w:r w:rsidRPr="00633A23">
        <w:t>непостижимость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могущества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</w:t>
      </w:r>
      <w:r w:rsidRPr="00633A23">
        <w:softHyphen/>
        <w:t>колюбия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особенно</w:t>
      </w:r>
      <w:r w:rsidRPr="00633A23">
        <w:rPr>
          <w:rFonts w:cs="Arial"/>
        </w:rPr>
        <w:t xml:space="preserve"> </w:t>
      </w:r>
      <w:r w:rsidRPr="00633A23">
        <w:t>показал</w:t>
      </w:r>
      <w:r w:rsidRPr="00633A23">
        <w:rPr>
          <w:rFonts w:cs="Arial"/>
        </w:rPr>
        <w:t xml:space="preserve"> </w:t>
      </w:r>
      <w:r w:rsidRPr="00633A23">
        <w:t>воскр</w:t>
      </w:r>
      <w:r w:rsidRPr="00633A23">
        <w:t>е</w:t>
      </w:r>
      <w:r w:rsidRPr="00633A23">
        <w:t>сением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мерт</w:t>
      </w:r>
      <w:r w:rsidRPr="00633A23">
        <w:softHyphen/>
        <w:t>вых</w:t>
      </w:r>
      <w:r w:rsidRPr="00633A23">
        <w:rPr>
          <w:rFonts w:cs="Arial"/>
        </w:rPr>
        <w:t xml:space="preserve">,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вознесением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небо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Херувимами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softHyphen/>
        <w:t>рафимами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небесн</w:t>
      </w:r>
      <w:r w:rsidRPr="00633A23">
        <w:t>ы</w:t>
      </w:r>
      <w:r w:rsidRPr="00633A23">
        <w:t>ми</w:t>
      </w:r>
      <w:r w:rsidRPr="00633A23">
        <w:rPr>
          <w:rFonts w:cs="Arial"/>
        </w:rPr>
        <w:t xml:space="preserve"> </w:t>
      </w:r>
      <w:r w:rsidRPr="00633A23">
        <w:t>Силами</w:t>
      </w:r>
      <w:r w:rsidRPr="00633A23">
        <w:rPr>
          <w:rFonts w:cs="Arial"/>
        </w:rPr>
        <w:t xml:space="preserve">, </w:t>
      </w:r>
      <w:r w:rsidRPr="00633A23">
        <w:t>основанием Церкви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,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, </w:t>
      </w:r>
      <w:r w:rsidRPr="00633A23">
        <w:t>воскресший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</w:t>
      </w:r>
      <w:r w:rsidRPr="00633A23">
        <w:softHyphen/>
        <w:t>несшийся</w:t>
      </w:r>
      <w:r w:rsidRPr="00633A23">
        <w:rPr>
          <w:rFonts w:cs="Arial"/>
        </w:rPr>
        <w:t xml:space="preserve"> </w:t>
      </w:r>
      <w:r w:rsidRPr="00633A23">
        <w:t>Вечн</w:t>
      </w:r>
      <w:r w:rsidRPr="00633A23">
        <w:t>о</w:t>
      </w:r>
      <w:r w:rsidRPr="00633A23">
        <w:t>живой</w:t>
      </w:r>
      <w:r w:rsidRPr="00633A23">
        <w:rPr>
          <w:rFonts w:cs="Arial"/>
        </w:rPr>
        <w:t xml:space="preserve"> </w:t>
      </w:r>
      <w:r w:rsidRPr="00633A23">
        <w:t>Богочеловек—</w:t>
      </w:r>
      <w:r w:rsidRPr="00633A23">
        <w:rPr>
          <w:rFonts w:cs="Arial"/>
        </w:rPr>
        <w:t xml:space="preserve"> </w:t>
      </w:r>
      <w:r w:rsidRPr="00633A23">
        <w:t>Глава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softHyphen/>
        <w:t>граничное</w:t>
      </w:r>
      <w:r w:rsidRPr="00633A23">
        <w:rPr>
          <w:rFonts w:cs="Arial"/>
        </w:rPr>
        <w:t xml:space="preserve"> </w:t>
      </w:r>
      <w:r w:rsidRPr="00633A23">
        <w:t>чудо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сотворил</w:t>
      </w:r>
      <w:r w:rsidRPr="00633A23">
        <w:rPr>
          <w:rFonts w:cs="Arial"/>
        </w:rPr>
        <w:t xml:space="preserve"> </w:t>
      </w:r>
      <w:r w:rsidRPr="00633A23">
        <w:t>«во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, </w:t>
      </w:r>
      <w:r w:rsidRPr="00633A23">
        <w:t>воскресив</w:t>
      </w:r>
      <w:r w:rsidRPr="00633A23">
        <w:rPr>
          <w:rFonts w:cs="Arial"/>
        </w:rPr>
        <w:t xml:space="preserve"> </w:t>
      </w:r>
      <w:r w:rsidRPr="00633A23">
        <w:t>Его из</w:t>
      </w:r>
      <w:r w:rsidRPr="00633A23">
        <w:rPr>
          <w:rFonts w:cs="Arial"/>
        </w:rPr>
        <w:t xml:space="preserve"> </w:t>
      </w:r>
      <w:r w:rsidRPr="00633A23">
        <w:t>мертвых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посадив</w:t>
      </w:r>
      <w:r w:rsidRPr="00633A23">
        <w:rPr>
          <w:rFonts w:cs="Arial"/>
        </w:rPr>
        <w:t xml:space="preserve"> </w:t>
      </w:r>
      <w:r w:rsidRPr="00633A23">
        <w:t>одесную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небесах</w:t>
      </w:r>
      <w:r w:rsidRPr="00633A23">
        <w:rPr>
          <w:rFonts w:cs="Arial"/>
        </w:rPr>
        <w:t xml:space="preserve">, </w:t>
      </w:r>
      <w:r w:rsidRPr="00633A23">
        <w:t>пре</w:t>
      </w:r>
      <w:r w:rsidRPr="00633A23">
        <w:softHyphen/>
        <w:t>выше</w:t>
      </w:r>
      <w:r w:rsidRPr="00633A23">
        <w:rPr>
          <w:rFonts w:cs="Arial"/>
        </w:rPr>
        <w:t xml:space="preserve"> </w:t>
      </w:r>
      <w:r w:rsidRPr="00633A23">
        <w:t>всякого</w:t>
      </w:r>
      <w:r w:rsidRPr="00633A23">
        <w:rPr>
          <w:rFonts w:cs="Arial"/>
        </w:rPr>
        <w:t xml:space="preserve"> </w:t>
      </w:r>
      <w:r w:rsidRPr="00633A23">
        <w:t>начальства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власти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господ</w:t>
      </w:r>
      <w:r w:rsidRPr="00633A23">
        <w:softHyphen/>
        <w:t>ства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всякого</w:t>
      </w:r>
      <w:r w:rsidRPr="00633A23">
        <w:rPr>
          <w:rFonts w:cs="Arial"/>
        </w:rPr>
        <w:t xml:space="preserve"> </w:t>
      </w:r>
      <w:r w:rsidRPr="00633A23">
        <w:t>имени</w:t>
      </w:r>
      <w:r w:rsidRPr="00633A23">
        <w:rPr>
          <w:rFonts w:cs="Arial"/>
        </w:rPr>
        <w:t xml:space="preserve">, </w:t>
      </w:r>
      <w:r w:rsidRPr="00633A23">
        <w:t>именуемого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сем</w:t>
      </w:r>
      <w:r w:rsidRPr="00633A23">
        <w:rPr>
          <w:rFonts w:cs="Arial"/>
        </w:rPr>
        <w:t xml:space="preserve"> </w:t>
      </w:r>
      <w:r w:rsidRPr="00633A23">
        <w:t>веке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будущем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покорил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ноги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поставил Его</w:t>
      </w:r>
      <w:r w:rsidRPr="00633A23">
        <w:rPr>
          <w:rFonts w:cs="Arial"/>
        </w:rPr>
        <w:t xml:space="preserve"> </w:t>
      </w:r>
      <w:r w:rsidRPr="00633A23">
        <w:t>выше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, </w:t>
      </w:r>
      <w:r w:rsidRPr="00633A23">
        <w:t>главою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полнота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полняющего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всем»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>. 1, 20</w:t>
      </w:r>
      <w:r w:rsidRPr="00633A23">
        <w:t>—</w:t>
      </w:r>
      <w:r w:rsidRPr="00633A23">
        <w:rPr>
          <w:rFonts w:cs="Arial"/>
        </w:rPr>
        <w:t>23).</w:t>
      </w:r>
    </w:p>
    <w:p w:rsidR="002D3589" w:rsidRPr="00633A23" w:rsidRDefault="002D3589" w:rsidP="00EB0F88">
      <w:r w:rsidRPr="00633A23">
        <w:t>Так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воскресшем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вознесенном</w:t>
      </w:r>
      <w:r w:rsidRPr="00633A23">
        <w:rPr>
          <w:rFonts w:cs="Arial"/>
        </w:rPr>
        <w:t xml:space="preserve"> </w:t>
      </w:r>
      <w:r w:rsidRPr="00633A23">
        <w:t>Богочеловеке осуществлен</w:t>
      </w:r>
      <w:r w:rsidRPr="00633A23">
        <w:rPr>
          <w:rFonts w:cs="Arial"/>
        </w:rPr>
        <w:t xml:space="preserve"> </w:t>
      </w:r>
      <w:r w:rsidRPr="00633A23">
        <w:t>предвечный</w:t>
      </w:r>
      <w:r w:rsidRPr="00633A23">
        <w:rPr>
          <w:rFonts w:cs="Arial"/>
        </w:rPr>
        <w:t xml:space="preserve"> </w:t>
      </w:r>
      <w:r w:rsidRPr="00633A23">
        <w:t>план</w:t>
      </w:r>
      <w:r w:rsidRPr="00633A23">
        <w:rPr>
          <w:rFonts w:cs="Arial"/>
        </w:rPr>
        <w:t xml:space="preserve"> </w:t>
      </w:r>
      <w:r w:rsidRPr="00633A23">
        <w:t>Трисвят</w:t>
      </w:r>
      <w:r w:rsidRPr="00633A23">
        <w:t>о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>Божества</w:t>
      </w:r>
      <w:r w:rsidRPr="00633A23">
        <w:rPr>
          <w:rFonts w:cs="Arial"/>
        </w:rPr>
        <w:t xml:space="preserve">, </w:t>
      </w:r>
      <w:r w:rsidRPr="00633A23">
        <w:t>«дабы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небесное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земное</w:t>
      </w:r>
      <w:r w:rsidRPr="00633A23">
        <w:rPr>
          <w:rFonts w:cs="Arial"/>
        </w:rPr>
        <w:t xml:space="preserve"> </w:t>
      </w:r>
      <w:r w:rsidRPr="00633A23">
        <w:t>соединить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главою Христом»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1, 10),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ос</w:t>
      </w:r>
      <w:r w:rsidRPr="00633A23">
        <w:t>у</w:t>
      </w:r>
      <w:r w:rsidRPr="00633A23">
        <w:t>ществлен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Богочеловеческом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Церковью</w:t>
      </w:r>
      <w:r w:rsidRPr="00633A23">
        <w:rPr>
          <w:rFonts w:cs="Arial"/>
        </w:rPr>
        <w:t xml:space="preserve">,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Богочеловеческим</w:t>
      </w:r>
      <w:r w:rsidRPr="00633A23">
        <w:rPr>
          <w:rFonts w:cs="Arial"/>
        </w:rPr>
        <w:t xml:space="preserve"> </w:t>
      </w:r>
      <w:r w:rsidRPr="00633A23">
        <w:t>Телом</w:t>
      </w:r>
      <w:r w:rsidRPr="00633A23">
        <w:rPr>
          <w:rFonts w:cs="Arial"/>
        </w:rPr>
        <w:t xml:space="preserve">, </w:t>
      </w:r>
      <w:r w:rsidRPr="00633A23">
        <w:t>Го</w:t>
      </w:r>
      <w:r w:rsidRPr="00633A23">
        <w:t>с</w:t>
      </w:r>
      <w:r w:rsidRPr="00633A23">
        <w:t>подь</w:t>
      </w:r>
      <w:r w:rsidRPr="00633A23">
        <w:rPr>
          <w:rFonts w:cs="Arial"/>
        </w:rPr>
        <w:t xml:space="preserve"> </w:t>
      </w:r>
      <w:r w:rsidRPr="00633A23">
        <w:t>соединил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единый</w:t>
      </w:r>
      <w:r w:rsidRPr="00633A23">
        <w:rPr>
          <w:rFonts w:cs="Arial"/>
        </w:rPr>
        <w:t xml:space="preserve"> </w:t>
      </w:r>
      <w:r w:rsidRPr="00633A23">
        <w:t>вечноживой организм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: </w:t>
      </w:r>
      <w:r w:rsidRPr="00633A23">
        <w:t>ангельские</w:t>
      </w:r>
      <w:r w:rsidRPr="00633A23">
        <w:rPr>
          <w:rFonts w:cs="Arial"/>
        </w:rPr>
        <w:t xml:space="preserve"> </w:t>
      </w:r>
      <w:r w:rsidRPr="00633A23">
        <w:t>существа</w:t>
      </w:r>
      <w:r w:rsidRPr="00633A23">
        <w:rPr>
          <w:rFonts w:cs="Arial"/>
        </w:rPr>
        <w:t xml:space="preserve">,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всех бог</w:t>
      </w:r>
      <w:r w:rsidRPr="00633A23">
        <w:t>о</w:t>
      </w:r>
      <w:r w:rsidRPr="00633A23">
        <w:t>созданных</w:t>
      </w:r>
      <w:r w:rsidRPr="00633A23">
        <w:rPr>
          <w:rFonts w:cs="Arial"/>
        </w:rPr>
        <w:t xml:space="preserve"> </w:t>
      </w:r>
      <w:r w:rsidRPr="00633A23">
        <w:t>тварей</w:t>
      </w:r>
      <w:r w:rsidRPr="00633A23">
        <w:rPr>
          <w:rFonts w:cs="Arial"/>
        </w:rPr>
        <w:t xml:space="preserve">.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,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 «полнота</w:t>
      </w:r>
      <w:r w:rsidRPr="00633A23">
        <w:rPr>
          <w:rFonts w:cs="Arial"/>
        </w:rPr>
        <w:t xml:space="preserve"> </w:t>
      </w:r>
      <w:r w:rsidRPr="00633A23">
        <w:t>Наполняющего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всем»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1, 23), </w:t>
      </w:r>
      <w:r w:rsidRPr="00633A23">
        <w:t>то есть</w:t>
      </w:r>
      <w:r w:rsidRPr="00633A23">
        <w:rPr>
          <w:rFonts w:cs="Arial"/>
        </w:rPr>
        <w:t xml:space="preserve"> </w:t>
      </w:r>
      <w:r w:rsidRPr="00633A23">
        <w:t>полнота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который как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«наполняет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всем»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Веч</w:t>
      </w:r>
      <w:r w:rsidRPr="00633A23">
        <w:softHyphen/>
        <w:t>ный</w:t>
      </w:r>
      <w:r w:rsidRPr="00633A23">
        <w:rPr>
          <w:rFonts w:cs="Arial"/>
        </w:rPr>
        <w:t xml:space="preserve"> </w:t>
      </w:r>
      <w:r w:rsidRPr="00633A23">
        <w:t>Архиерей</w:t>
      </w:r>
      <w:r w:rsidRPr="00633A23">
        <w:rPr>
          <w:rFonts w:cs="Arial"/>
        </w:rPr>
        <w:t xml:space="preserve"> </w:t>
      </w:r>
      <w:r w:rsidRPr="00633A23">
        <w:t>дает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, </w:t>
      </w:r>
      <w:r w:rsidRPr="00633A23">
        <w:t>людям</w:t>
      </w:r>
      <w:r w:rsidRPr="00633A23">
        <w:rPr>
          <w:rFonts w:cs="Arial"/>
        </w:rPr>
        <w:t xml:space="preserve">,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полнотой</w:t>
      </w:r>
      <w:r w:rsidRPr="00633A23">
        <w:rPr>
          <w:rFonts w:cs="Arial"/>
        </w:rPr>
        <w:t xml:space="preserve"> </w:t>
      </w:r>
      <w:r w:rsidRPr="00633A23">
        <w:t>в Церкви</w:t>
      </w:r>
      <w:r w:rsidRPr="00633A23">
        <w:rPr>
          <w:rFonts w:cs="Arial"/>
        </w:rPr>
        <w:t xml:space="preserve"> </w:t>
      </w:r>
      <w:r w:rsidRPr="00633A23">
        <w:t>посредством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таинств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добро</w:t>
      </w:r>
      <w:r w:rsidRPr="00633A23">
        <w:softHyphen/>
        <w:t>детелей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воистину</w:t>
      </w:r>
      <w:r w:rsidRPr="00633A23">
        <w:rPr>
          <w:rFonts w:cs="Arial"/>
        </w:rPr>
        <w:t xml:space="preserve"> </w:t>
      </w:r>
      <w:r w:rsidRPr="00633A23">
        <w:t>полнота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божественного</w:t>
      </w:r>
      <w:r w:rsidRPr="00633A23">
        <w:rPr>
          <w:rFonts w:cs="Arial"/>
        </w:rPr>
        <w:t xml:space="preserve">,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t>ч</w:t>
      </w:r>
      <w:r w:rsidRPr="00633A23">
        <w:t>ного</w:t>
      </w:r>
      <w:r w:rsidRPr="00633A23">
        <w:rPr>
          <w:rFonts w:cs="Arial"/>
        </w:rPr>
        <w:t xml:space="preserve">,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богоподобного</w:t>
      </w:r>
      <w:r w:rsidRPr="00633A23">
        <w:rPr>
          <w:rFonts w:cs="Arial"/>
        </w:rPr>
        <w:t xml:space="preserve">,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богосозданного</w:t>
      </w:r>
      <w:r w:rsidRPr="00633A23">
        <w:rPr>
          <w:rFonts w:cs="Arial"/>
        </w:rPr>
        <w:t xml:space="preserve">.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вместилищем и</w:t>
      </w:r>
      <w:r w:rsidRPr="00633A23">
        <w:rPr>
          <w:rFonts w:cs="Arial"/>
        </w:rPr>
        <w:t xml:space="preserve"> </w:t>
      </w:r>
      <w:r w:rsidRPr="00633A23">
        <w:t>полнотой</w:t>
      </w:r>
      <w:r w:rsidRPr="00633A23">
        <w:rPr>
          <w:rFonts w:cs="Arial"/>
        </w:rPr>
        <w:t xml:space="preserve"> </w:t>
      </w:r>
      <w:r w:rsidRPr="00633A23">
        <w:t>Божественной</w:t>
      </w:r>
      <w:r w:rsidRPr="00633A23">
        <w:rPr>
          <w:rFonts w:cs="Arial"/>
        </w:rPr>
        <w:t xml:space="preserve"> </w:t>
      </w:r>
      <w:r w:rsidRPr="00633A23">
        <w:t>Истины</w:t>
      </w:r>
      <w:r w:rsidRPr="00633A23">
        <w:rPr>
          <w:rFonts w:cs="Arial"/>
        </w:rPr>
        <w:t xml:space="preserve">, </w:t>
      </w:r>
      <w:r w:rsidRPr="00633A23">
        <w:t>Божественной Справедливости</w:t>
      </w:r>
      <w:r w:rsidRPr="00633A23">
        <w:rPr>
          <w:rFonts w:cs="Arial"/>
        </w:rPr>
        <w:t xml:space="preserve">, </w:t>
      </w:r>
      <w:r w:rsidRPr="00633A23">
        <w:t>Божественной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 xml:space="preserve">, </w:t>
      </w:r>
      <w:r w:rsidRPr="00633A23">
        <w:t>Б</w:t>
      </w:r>
      <w:r w:rsidRPr="00633A23">
        <w:t>о</w:t>
      </w:r>
      <w:r w:rsidRPr="00633A23">
        <w:t>жественной Жизни</w:t>
      </w:r>
      <w:r w:rsidRPr="00633A23">
        <w:rPr>
          <w:rFonts w:cs="Arial"/>
        </w:rPr>
        <w:t xml:space="preserve">, </w:t>
      </w:r>
      <w:r w:rsidRPr="00633A23">
        <w:t>Божественной</w:t>
      </w:r>
      <w:r w:rsidRPr="00633A23">
        <w:rPr>
          <w:rFonts w:cs="Arial"/>
        </w:rPr>
        <w:t xml:space="preserve"> </w:t>
      </w:r>
      <w:r w:rsidRPr="00633A23">
        <w:t>Вечности</w:t>
      </w:r>
      <w:r w:rsidRPr="00633A23">
        <w:rPr>
          <w:rFonts w:cs="Arial"/>
        </w:rPr>
        <w:t xml:space="preserve">; </w:t>
      </w:r>
      <w:r w:rsidRPr="00633A23">
        <w:t>полнотой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боже</w:t>
      </w:r>
      <w:r w:rsidRPr="00633A23">
        <w:softHyphen/>
        <w:t>ственных</w:t>
      </w:r>
      <w:r w:rsidRPr="00633A23">
        <w:rPr>
          <w:rFonts w:cs="Arial"/>
        </w:rPr>
        <w:t xml:space="preserve"> </w:t>
      </w:r>
      <w:r w:rsidRPr="00633A23">
        <w:t>совершенств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</w:t>
      </w:r>
      <w:r w:rsidRPr="00633A23">
        <w:t>к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человеческих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вершенств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, </w:t>
      </w:r>
      <w:r w:rsidRPr="00633A23">
        <w:t>Богочеловек есть</w:t>
      </w:r>
      <w:r w:rsidRPr="00633A23">
        <w:rPr>
          <w:rFonts w:cs="Arial"/>
        </w:rPr>
        <w:t xml:space="preserve"> </w:t>
      </w:r>
      <w:r w:rsidRPr="00633A23">
        <w:t>двуединая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t>л</w:t>
      </w:r>
      <w:r w:rsidRPr="00633A23">
        <w:t>нота</w:t>
      </w:r>
      <w:r w:rsidRPr="00633A23">
        <w:rPr>
          <w:rFonts w:cs="Arial"/>
        </w:rPr>
        <w:t xml:space="preserve"> </w:t>
      </w:r>
      <w:r w:rsidRPr="00633A23">
        <w:t>Божественного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человече</w:t>
      </w:r>
      <w:r w:rsidRPr="00633A23">
        <w:softHyphen/>
        <w:t>ского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Богочеловеческое</w:t>
      </w:r>
      <w:r w:rsidRPr="00633A23">
        <w:rPr>
          <w:rFonts w:cs="Arial"/>
        </w:rPr>
        <w:t xml:space="preserve"> </w:t>
      </w:r>
      <w:r w:rsidRPr="00633A23">
        <w:t>единство</w:t>
      </w:r>
      <w:r w:rsidRPr="00633A23">
        <w:rPr>
          <w:rFonts w:cs="Arial"/>
        </w:rPr>
        <w:t xml:space="preserve"> (</w:t>
      </w:r>
      <w:r w:rsidRPr="00633A23">
        <w:t>Церковь</w:t>
      </w:r>
      <w:r w:rsidRPr="00633A23">
        <w:rPr>
          <w:rFonts w:cs="Arial"/>
        </w:rPr>
        <w:t xml:space="preserve">), </w:t>
      </w:r>
      <w:r w:rsidRPr="00633A23">
        <w:t>об</w:t>
      </w:r>
      <w:r w:rsidRPr="00633A23">
        <w:softHyphen/>
        <w:t>ретшее</w:t>
      </w:r>
      <w:r w:rsidRPr="00633A23">
        <w:rPr>
          <w:rFonts w:cs="Arial"/>
        </w:rPr>
        <w:t xml:space="preserve"> </w:t>
      </w:r>
      <w:r w:rsidRPr="00633A23">
        <w:t>бе</w:t>
      </w:r>
      <w:r w:rsidRPr="00633A23">
        <w:t>с</w:t>
      </w:r>
      <w:r w:rsidRPr="00633A23">
        <w:t>смертие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вечность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главою является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Вечный</w:t>
      </w:r>
      <w:r w:rsidRPr="00633A23">
        <w:rPr>
          <w:rFonts w:cs="Arial"/>
        </w:rPr>
        <w:t xml:space="preserve"> </w:t>
      </w:r>
      <w:r w:rsidRPr="00633A23">
        <w:t>Богочеловек</w:t>
      </w:r>
      <w:r w:rsidRPr="00633A23">
        <w:rPr>
          <w:rFonts w:cs="Arial"/>
        </w:rPr>
        <w:t xml:space="preserve">, </w:t>
      </w:r>
      <w:r w:rsidRPr="00633A23">
        <w:t>Вторая</w:t>
      </w:r>
      <w:r w:rsidRPr="00633A23">
        <w:rPr>
          <w:rFonts w:cs="Arial"/>
        </w:rPr>
        <w:t xml:space="preserve"> </w:t>
      </w:r>
      <w:r w:rsidRPr="00633A23">
        <w:t>Ипостась Пресвятой</w:t>
      </w:r>
      <w:r w:rsidRPr="00633A23">
        <w:rPr>
          <w:rFonts w:cs="Arial"/>
        </w:rPr>
        <w:t xml:space="preserve"> </w:t>
      </w:r>
      <w:r w:rsidRPr="00633A23">
        <w:t>Троицы</w:t>
      </w:r>
      <w:r w:rsidRPr="00633A23">
        <w:rPr>
          <w:rFonts w:cs="Arial"/>
        </w:rPr>
        <w:t xml:space="preserve">.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полнота</w:t>
      </w:r>
      <w:r w:rsidRPr="00633A23">
        <w:rPr>
          <w:rFonts w:cs="Arial"/>
        </w:rPr>
        <w:t xml:space="preserve"> </w:t>
      </w:r>
      <w:r w:rsidRPr="00633A23">
        <w:t>Богочеловеческого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бессмертными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жив</w:t>
      </w:r>
      <w:r w:rsidRPr="00633A23">
        <w:t>о</w:t>
      </w:r>
      <w:r w:rsidRPr="00633A23">
        <w:t>творящими Божественными</w:t>
      </w:r>
      <w:r w:rsidRPr="00633A23">
        <w:rPr>
          <w:rFonts w:cs="Arial"/>
        </w:rPr>
        <w:t xml:space="preserve"> </w:t>
      </w:r>
      <w:r w:rsidRPr="00633A23">
        <w:t>силами</w:t>
      </w:r>
      <w:r w:rsidRPr="00633A23">
        <w:rPr>
          <w:rFonts w:cs="Arial"/>
        </w:rPr>
        <w:t xml:space="preserve"> </w:t>
      </w:r>
      <w:r w:rsidRPr="00633A23">
        <w:t>воплощенного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чувствуют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истинные</w:t>
      </w:r>
      <w:r w:rsidRPr="00633A23">
        <w:rPr>
          <w:rFonts w:cs="Arial"/>
        </w:rPr>
        <w:t xml:space="preserve"> </w:t>
      </w:r>
      <w:r w:rsidRPr="00633A23">
        <w:t>члены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наибо</w:t>
      </w:r>
      <w:r w:rsidRPr="00633A23">
        <w:softHyphen/>
        <w:t>лее</w:t>
      </w:r>
      <w:r w:rsidRPr="00633A23">
        <w:rPr>
          <w:rFonts w:cs="Arial"/>
        </w:rPr>
        <w:t xml:space="preserve"> </w:t>
      </w:r>
      <w:r w:rsidRPr="00633A23">
        <w:t>полно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ангелы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вместилище</w:t>
      </w:r>
      <w:r w:rsidRPr="00633A23">
        <w:rPr>
          <w:rFonts w:cs="Arial"/>
        </w:rPr>
        <w:t xml:space="preserve"> </w:t>
      </w:r>
      <w:r w:rsidRPr="00633A23">
        <w:t>Богочеловеческих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lastRenderedPageBreak/>
        <w:t>вершенств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есть «надежда</w:t>
      </w:r>
      <w:r w:rsidRPr="00633A23">
        <w:rPr>
          <w:rFonts w:cs="Arial"/>
        </w:rPr>
        <w:t xml:space="preserve"> </w:t>
      </w:r>
      <w:r w:rsidRPr="00633A23">
        <w:t>призвания</w:t>
      </w:r>
      <w:r w:rsidRPr="00633A23">
        <w:rPr>
          <w:rFonts w:cs="Arial"/>
        </w:rPr>
        <w:t xml:space="preserve"> </w:t>
      </w:r>
      <w:r w:rsidRPr="00633A23">
        <w:t>Его»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«наследие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тых»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1, 18). </w:t>
      </w:r>
      <w:r w:rsidRPr="00633A23">
        <w:t>Церковь—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цель</w:t>
      </w:r>
      <w:r w:rsidRPr="00633A23">
        <w:rPr>
          <w:rFonts w:cs="Arial"/>
        </w:rPr>
        <w:t xml:space="preserve"> </w:t>
      </w:r>
      <w:r w:rsidRPr="00633A23">
        <w:t>и смысл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тварей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вещей</w:t>
      </w:r>
      <w:r w:rsidRPr="00633A23">
        <w:rPr>
          <w:rFonts w:cs="Arial"/>
        </w:rPr>
        <w:t xml:space="preserve">: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Ангела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атома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 их</w:t>
      </w:r>
      <w:r w:rsidRPr="00633A23">
        <w:rPr>
          <w:rFonts w:cs="Arial"/>
        </w:rPr>
        <w:t xml:space="preserve"> </w:t>
      </w:r>
      <w:r w:rsidRPr="00633A23">
        <w:t>единая</w:t>
      </w:r>
      <w:r w:rsidRPr="00633A23">
        <w:rPr>
          <w:rFonts w:cs="Arial"/>
        </w:rPr>
        <w:t xml:space="preserve"> </w:t>
      </w:r>
      <w:r w:rsidRPr="00633A23">
        <w:t>высшая</w:t>
      </w:r>
      <w:r w:rsidRPr="00633A23">
        <w:rPr>
          <w:rFonts w:cs="Arial"/>
        </w:rPr>
        <w:t xml:space="preserve"> </w:t>
      </w:r>
      <w:r w:rsidRPr="00633A23">
        <w:t>цель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высший</w:t>
      </w:r>
      <w:r w:rsidRPr="00633A23">
        <w:rPr>
          <w:rFonts w:cs="Arial"/>
        </w:rPr>
        <w:t xml:space="preserve"> </w:t>
      </w:r>
      <w:r w:rsidRPr="00633A23">
        <w:t>смысл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нас</w:t>
      </w:r>
      <w:r w:rsidR="00093CC8"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действительно</w:t>
      </w:r>
      <w:r w:rsidRPr="00633A23">
        <w:rPr>
          <w:rFonts w:cs="Arial"/>
        </w:rPr>
        <w:t xml:space="preserve"> </w:t>
      </w:r>
      <w:r w:rsidRPr="00633A23">
        <w:t>«благословил</w:t>
      </w:r>
      <w:r w:rsidRPr="00633A23">
        <w:rPr>
          <w:rFonts w:cs="Arial"/>
        </w:rPr>
        <w:t xml:space="preserve"> </w:t>
      </w:r>
      <w:r w:rsidRPr="00633A23">
        <w:t>всяким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у</w:t>
      </w:r>
      <w:r w:rsidRPr="00633A23">
        <w:t>ховным благословением»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1, 3);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даровал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все средства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е</w:t>
      </w:r>
      <w:r w:rsidRPr="00633A23">
        <w:t>порочной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пред Богом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1, 4);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усыновляет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Сына Своего</w:t>
      </w:r>
      <w:r w:rsidRPr="00633A23">
        <w:rPr>
          <w:rFonts w:cs="Arial"/>
        </w:rPr>
        <w:t xml:space="preserve"> </w:t>
      </w:r>
      <w:r w:rsidRPr="00633A23">
        <w:t>Единоро</w:t>
      </w:r>
      <w:r w:rsidRPr="00633A23">
        <w:t>д</w:t>
      </w:r>
      <w:r w:rsidRPr="00633A23">
        <w:t>ного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>. 1, 5</w:t>
      </w:r>
      <w:r w:rsidRPr="00633A23">
        <w:t>—</w:t>
      </w:r>
      <w:r w:rsidRPr="00633A23">
        <w:rPr>
          <w:rFonts w:cs="Arial"/>
        </w:rPr>
        <w:t xml:space="preserve">8);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крыл</w:t>
      </w:r>
      <w:r w:rsidRPr="00633A23">
        <w:rPr>
          <w:rFonts w:cs="Arial"/>
        </w:rPr>
        <w:t xml:space="preserve"> </w:t>
      </w:r>
      <w:r w:rsidRPr="00633A23">
        <w:t>вечную</w:t>
      </w:r>
      <w:r w:rsidRPr="00633A23">
        <w:rPr>
          <w:rFonts w:cs="Arial"/>
        </w:rPr>
        <w:t xml:space="preserve"> </w:t>
      </w:r>
      <w:r w:rsidRPr="00633A23">
        <w:t>тайну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воли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1, 9);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Он соединил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вечностью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1, 10);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вершил</w:t>
      </w:r>
      <w:r w:rsidRPr="00633A23">
        <w:rPr>
          <w:rFonts w:cs="Arial"/>
        </w:rPr>
        <w:t xml:space="preserve"> </w:t>
      </w:r>
      <w:r w:rsidRPr="00633A23">
        <w:t>обожение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одухотворение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тварей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>. 1, 13</w:t>
      </w:r>
      <w:r w:rsidRPr="00633A23">
        <w:t>—</w:t>
      </w:r>
      <w:r w:rsidRPr="00633A23">
        <w:rPr>
          <w:rFonts w:cs="Arial"/>
        </w:rPr>
        <w:t xml:space="preserve">18).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представляет</w:t>
      </w:r>
      <w:r w:rsidRPr="00633A23">
        <w:rPr>
          <w:rFonts w:cs="Arial"/>
        </w:rPr>
        <w:t xml:space="preserve"> </w:t>
      </w:r>
      <w:r w:rsidRPr="00633A23">
        <w:t>собой</w:t>
      </w:r>
      <w:r w:rsidRPr="00633A23">
        <w:rPr>
          <w:rFonts w:cs="Arial"/>
        </w:rPr>
        <w:t xml:space="preserve"> </w:t>
      </w:r>
      <w:r w:rsidRPr="00633A23">
        <w:t>са</w:t>
      </w:r>
      <w:r w:rsidRPr="00633A23">
        <w:softHyphen/>
        <w:t>мую</w:t>
      </w:r>
      <w:r w:rsidRPr="00633A23">
        <w:rPr>
          <w:rFonts w:cs="Arial"/>
        </w:rPr>
        <w:t xml:space="preserve"> </w:t>
      </w:r>
      <w:r w:rsidRPr="00633A23">
        <w:t>великую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самую</w:t>
      </w:r>
      <w:r w:rsidRPr="00633A23">
        <w:rPr>
          <w:rFonts w:cs="Arial"/>
        </w:rPr>
        <w:t xml:space="preserve"> </w:t>
      </w:r>
      <w:r w:rsidRPr="00633A23">
        <w:t>святую</w:t>
      </w:r>
      <w:r w:rsidRPr="00633A23">
        <w:rPr>
          <w:rFonts w:cs="Arial"/>
        </w:rPr>
        <w:t xml:space="preserve"> </w:t>
      </w:r>
      <w:r w:rsidRPr="00633A23">
        <w:t>тайну</w:t>
      </w:r>
      <w:r w:rsidRPr="00633A23">
        <w:rPr>
          <w:rFonts w:cs="Arial"/>
        </w:rPr>
        <w:t xml:space="preserve"> </w:t>
      </w:r>
      <w:r w:rsidRPr="00633A23">
        <w:t>Божию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сравне</w:t>
      </w:r>
      <w:r w:rsidRPr="00633A23">
        <w:softHyphen/>
        <w:t>нии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остальными</w:t>
      </w:r>
      <w:r w:rsidRPr="00633A23">
        <w:rPr>
          <w:rFonts w:cs="Arial"/>
        </w:rPr>
        <w:t xml:space="preserve"> </w:t>
      </w:r>
      <w:r w:rsidRPr="00633A23">
        <w:t>тайнами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представляет</w:t>
      </w:r>
      <w:r w:rsidRPr="00633A23">
        <w:rPr>
          <w:rFonts w:cs="Arial"/>
        </w:rPr>
        <w:t xml:space="preserve"> </w:t>
      </w:r>
      <w:r w:rsidRPr="00633A23">
        <w:t>собой всеохватывающую</w:t>
      </w:r>
      <w:r w:rsidRPr="00633A23">
        <w:rPr>
          <w:rFonts w:cs="Arial"/>
        </w:rPr>
        <w:t xml:space="preserve"> </w:t>
      </w:r>
      <w:r w:rsidRPr="00633A23">
        <w:t>тайну</w:t>
      </w:r>
      <w:r w:rsidRPr="00633A23">
        <w:rPr>
          <w:rFonts w:cs="Arial"/>
        </w:rPr>
        <w:t xml:space="preserve">, </w:t>
      </w:r>
      <w:r w:rsidRPr="00633A23">
        <w:t>самую</w:t>
      </w:r>
      <w:r w:rsidRPr="00633A23">
        <w:rPr>
          <w:rFonts w:cs="Arial"/>
        </w:rPr>
        <w:t xml:space="preserve"> </w:t>
      </w:r>
      <w:r w:rsidRPr="00633A23">
        <w:t>великую</w:t>
      </w:r>
      <w:r w:rsidRPr="00633A23">
        <w:rPr>
          <w:rFonts w:cs="Arial"/>
        </w:rPr>
        <w:t xml:space="preserve"> </w:t>
      </w:r>
      <w:r w:rsidRPr="00633A23">
        <w:t>тайну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 всякое</w:t>
      </w:r>
      <w:r w:rsidRPr="00633A23">
        <w:rPr>
          <w:rFonts w:cs="Arial"/>
        </w:rPr>
        <w:t xml:space="preserve"> </w:t>
      </w:r>
      <w:r w:rsidRPr="00633A23">
        <w:t>Божие</w:t>
      </w:r>
      <w:r w:rsidRPr="00633A23">
        <w:rPr>
          <w:rFonts w:cs="Arial"/>
        </w:rPr>
        <w:t xml:space="preserve"> </w:t>
      </w:r>
      <w:r w:rsidRPr="00633A23">
        <w:t>таинство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благовестив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блажен</w:t>
      </w:r>
      <w:r w:rsidRPr="00633A23">
        <w:softHyphen/>
        <w:t>ство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каждое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них—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рай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каждое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них содержит</w:t>
      </w:r>
      <w:r w:rsidRPr="00633A23">
        <w:rPr>
          <w:rFonts w:cs="Arial"/>
        </w:rPr>
        <w:t xml:space="preserve"> </w:t>
      </w:r>
      <w:r w:rsidRPr="00633A23">
        <w:t>полноту</w:t>
      </w:r>
      <w:r w:rsidRPr="00633A23">
        <w:rPr>
          <w:rFonts w:cs="Arial"/>
        </w:rPr>
        <w:t xml:space="preserve"> </w:t>
      </w:r>
      <w:r w:rsidRPr="00633A23">
        <w:t>Сладчайшего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именно Им</w:t>
      </w:r>
      <w:r w:rsidRPr="00633A23">
        <w:rPr>
          <w:rFonts w:cs="Arial"/>
        </w:rPr>
        <w:t xml:space="preserve"> </w:t>
      </w:r>
      <w:r w:rsidRPr="00633A23">
        <w:t>рай</w:t>
      </w:r>
      <w:r w:rsidRPr="00633A23">
        <w:rPr>
          <w:rFonts w:cs="Arial"/>
        </w:rPr>
        <w:t xml:space="preserve"> </w:t>
      </w:r>
      <w:r w:rsidRPr="00633A23">
        <w:t>становится</w:t>
      </w:r>
      <w:r w:rsidRPr="00633A23">
        <w:rPr>
          <w:rFonts w:cs="Arial"/>
        </w:rPr>
        <w:t xml:space="preserve"> </w:t>
      </w:r>
      <w:r w:rsidRPr="00633A23">
        <w:t>раем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блаженство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блаженст</w:t>
      </w:r>
      <w:r w:rsidRPr="00633A23">
        <w:softHyphen/>
        <w:t>вом</w:t>
      </w:r>
      <w:r w:rsidRPr="00633A23">
        <w:rPr>
          <w:rFonts w:cs="Arial"/>
        </w:rPr>
        <w:t xml:space="preserve">;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 </w:t>
      </w:r>
      <w:r w:rsidRPr="00633A23">
        <w:t>становится</w:t>
      </w:r>
      <w:r w:rsidRPr="00633A23">
        <w:rPr>
          <w:rFonts w:cs="Arial"/>
        </w:rPr>
        <w:t xml:space="preserve"> </w:t>
      </w:r>
      <w:r w:rsidRPr="00633A23">
        <w:t>Истиной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Справедли</w:t>
      </w:r>
      <w:r w:rsidRPr="00633A23">
        <w:softHyphen/>
        <w:t>вость—</w:t>
      </w:r>
      <w:r w:rsidRPr="00633A23">
        <w:rPr>
          <w:rFonts w:cs="Arial"/>
        </w:rPr>
        <w:t xml:space="preserve"> </w:t>
      </w:r>
      <w:r w:rsidRPr="00633A23">
        <w:t>Справедливостью</w:t>
      </w:r>
      <w:r w:rsidRPr="00633A23">
        <w:rPr>
          <w:rFonts w:cs="Arial"/>
        </w:rPr>
        <w:t xml:space="preserve">;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стано</w:t>
      </w:r>
      <w:r w:rsidRPr="00633A23">
        <w:softHyphen/>
        <w:t>вится</w:t>
      </w:r>
      <w:r w:rsidRPr="00633A23">
        <w:rPr>
          <w:rFonts w:cs="Arial"/>
        </w:rPr>
        <w:t xml:space="preserve"> </w:t>
      </w:r>
      <w:r w:rsidRPr="00633A23">
        <w:t>Любовью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Доброта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Добротою</w:t>
      </w:r>
      <w:r w:rsidRPr="00633A23">
        <w:rPr>
          <w:rFonts w:cs="Arial"/>
        </w:rPr>
        <w:t xml:space="preserve">;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Им Жизнь</w:t>
      </w:r>
      <w:r w:rsidRPr="00633A23">
        <w:rPr>
          <w:rFonts w:cs="Arial"/>
        </w:rPr>
        <w:t xml:space="preserve"> </w:t>
      </w:r>
      <w:r w:rsidRPr="00633A23">
        <w:t>становится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Вечность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Вечностью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Основное</w:t>
      </w:r>
      <w:r w:rsidRPr="00633A23">
        <w:rPr>
          <w:rFonts w:cs="Arial"/>
        </w:rPr>
        <w:t xml:space="preserve"> </w:t>
      </w:r>
      <w:r w:rsidRPr="00633A23">
        <w:t>благовестив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содержит</w:t>
      </w:r>
      <w:r w:rsidRPr="00633A23">
        <w:rPr>
          <w:rFonts w:cs="Arial"/>
        </w:rPr>
        <w:t xml:space="preserve"> </w:t>
      </w:r>
      <w:r w:rsidRPr="00633A23">
        <w:t>всеохва</w:t>
      </w:r>
      <w:r w:rsidRPr="00633A23">
        <w:softHyphen/>
        <w:t>тывающую</w:t>
      </w:r>
      <w:r w:rsidRPr="00633A23">
        <w:rPr>
          <w:rFonts w:cs="Arial"/>
        </w:rPr>
        <w:t xml:space="preserve"> </w:t>
      </w:r>
      <w:r w:rsidRPr="00633A23">
        <w:t>радость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существ</w:t>
      </w:r>
      <w:r w:rsidRPr="00633A23">
        <w:rPr>
          <w:rFonts w:cs="Arial"/>
        </w:rPr>
        <w:t xml:space="preserve"> </w:t>
      </w:r>
      <w:r w:rsidRPr="00633A23">
        <w:t>неба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, </w:t>
      </w:r>
      <w:r w:rsidRPr="00633A23">
        <w:t>— это</w:t>
      </w:r>
      <w:r w:rsidRPr="00633A23">
        <w:rPr>
          <w:rFonts w:cs="Arial"/>
        </w:rPr>
        <w:t xml:space="preserve">: </w:t>
      </w:r>
      <w:r w:rsidRPr="00633A23">
        <w:t>Богочеловек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небе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, </w:t>
      </w:r>
      <w:r w:rsidRPr="00633A23">
        <w:t>и 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гла</w:t>
      </w:r>
      <w:r w:rsidRPr="00633A23">
        <w:t>в</w:t>
      </w:r>
      <w:r w:rsidRPr="00633A23">
        <w:t>ное</w:t>
      </w:r>
      <w:r w:rsidRPr="00633A23">
        <w:rPr>
          <w:rFonts w:cs="Arial"/>
        </w:rPr>
        <w:t xml:space="preserve"> </w:t>
      </w:r>
      <w:r w:rsidRPr="00633A23">
        <w:t>благовестив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глава Церкви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Богочеловек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действи</w:t>
      </w:r>
      <w:r w:rsidRPr="00633A23">
        <w:softHyphen/>
        <w:t>тельно</w:t>
      </w:r>
      <w:r w:rsidRPr="00633A23">
        <w:rPr>
          <w:rFonts w:cs="Arial"/>
        </w:rPr>
        <w:t xml:space="preserve">, </w:t>
      </w:r>
      <w:r w:rsidRPr="00633A23">
        <w:t>«Он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прежде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стоит»</w:t>
      </w:r>
      <w:r w:rsidRPr="00633A23">
        <w:rPr>
          <w:rFonts w:cs="Arial"/>
        </w:rPr>
        <w:t xml:space="preserve"> (</w:t>
      </w:r>
      <w:r w:rsidRPr="00633A23">
        <w:t>Кол</w:t>
      </w:r>
      <w:r w:rsidRPr="00633A23">
        <w:rPr>
          <w:rFonts w:cs="Arial"/>
        </w:rPr>
        <w:t xml:space="preserve">. 1, 17).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, </w:t>
      </w:r>
      <w:r w:rsidRPr="00633A23">
        <w:t>Творец</w:t>
      </w:r>
      <w:r w:rsidRPr="00633A23">
        <w:rPr>
          <w:rFonts w:cs="Arial"/>
        </w:rPr>
        <w:t xml:space="preserve">, </w:t>
      </w:r>
      <w:r w:rsidRPr="00633A23">
        <w:t>Промыслитель</w:t>
      </w:r>
      <w:r w:rsidRPr="00633A23">
        <w:rPr>
          <w:rFonts w:cs="Arial"/>
        </w:rPr>
        <w:t xml:space="preserve">, </w:t>
      </w:r>
      <w:r w:rsidRPr="00633A23">
        <w:t>Спа</w:t>
      </w:r>
      <w:r w:rsidRPr="00633A23">
        <w:softHyphen/>
        <w:t>ситель</w:t>
      </w:r>
      <w:r w:rsidRPr="00633A23">
        <w:rPr>
          <w:rFonts w:cs="Arial"/>
        </w:rPr>
        <w:t xml:space="preserve">,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жизней</w:t>
      </w:r>
      <w:r w:rsidRPr="00633A23">
        <w:rPr>
          <w:rFonts w:cs="Arial"/>
        </w:rPr>
        <w:t xml:space="preserve">, </w:t>
      </w:r>
      <w:r w:rsidRPr="00633A23">
        <w:t>Существо</w:t>
      </w:r>
      <w:r w:rsidRPr="00633A23">
        <w:rPr>
          <w:rFonts w:cs="Arial"/>
        </w:rPr>
        <w:t xml:space="preserve"> </w:t>
      </w:r>
      <w:r w:rsidRPr="00633A23">
        <w:t>существ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Сущест</w:t>
      </w:r>
      <w:r w:rsidRPr="00633A23">
        <w:softHyphen/>
        <w:t>вующее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существующим</w:t>
      </w:r>
      <w:r w:rsidRPr="00633A23">
        <w:rPr>
          <w:rFonts w:cs="Arial"/>
        </w:rPr>
        <w:t xml:space="preserve">: </w:t>
      </w:r>
      <w:r w:rsidRPr="00633A23">
        <w:t>«все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соз</w:t>
      </w:r>
      <w:r w:rsidRPr="00633A23">
        <w:softHyphen/>
        <w:t>дано»</w:t>
      </w:r>
      <w:r w:rsidRPr="00633A23">
        <w:rPr>
          <w:rFonts w:cs="Arial"/>
        </w:rPr>
        <w:t xml:space="preserve"> (</w:t>
      </w:r>
      <w:r w:rsidRPr="00633A23">
        <w:t>Кол</w:t>
      </w:r>
      <w:r w:rsidRPr="00633A23">
        <w:rPr>
          <w:rFonts w:cs="Arial"/>
        </w:rPr>
        <w:t xml:space="preserve">. 1, 16).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цель</w:t>
      </w:r>
      <w:r w:rsidRPr="00633A23">
        <w:rPr>
          <w:rFonts w:cs="Arial"/>
        </w:rPr>
        <w:t xml:space="preserve"> </w:t>
      </w:r>
      <w:r w:rsidRPr="00633A23">
        <w:t>всему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существу</w:t>
      </w:r>
      <w:r w:rsidRPr="00633A23">
        <w:softHyphen/>
        <w:t>ет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творения</w:t>
      </w:r>
      <w:r w:rsidRPr="00633A23">
        <w:rPr>
          <w:rFonts w:cs="Arial"/>
        </w:rPr>
        <w:t xml:space="preserve"> </w:t>
      </w:r>
      <w:r w:rsidRPr="00633A23">
        <w:t>созданы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Це</w:t>
      </w:r>
      <w:r w:rsidRPr="00633A23">
        <w:t>р</w:t>
      </w:r>
      <w:r w:rsidRPr="00633A23">
        <w:t>ковь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состав</w:t>
      </w:r>
      <w:r w:rsidRPr="00633A23">
        <w:softHyphen/>
        <w:t>ляют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«Он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глава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Церкви»</w:t>
      </w:r>
      <w:r w:rsidRPr="00633A23">
        <w:rPr>
          <w:rFonts w:cs="Arial"/>
        </w:rPr>
        <w:t xml:space="preserve"> (</w:t>
      </w:r>
      <w:r w:rsidRPr="00633A23">
        <w:t>Кол</w:t>
      </w:r>
      <w:r w:rsidRPr="00633A23">
        <w:rPr>
          <w:rFonts w:cs="Arial"/>
        </w:rPr>
        <w:t xml:space="preserve">. 1, 18).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Божественное</w:t>
      </w:r>
      <w:r w:rsidRPr="00633A23">
        <w:rPr>
          <w:rFonts w:cs="Arial"/>
        </w:rPr>
        <w:t xml:space="preserve"> </w:t>
      </w:r>
      <w:r w:rsidRPr="00633A23">
        <w:t>единство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Божественная целесообразность</w:t>
      </w:r>
      <w:r w:rsidRPr="00633A23">
        <w:rPr>
          <w:rFonts w:cs="Arial"/>
        </w:rPr>
        <w:t xml:space="preserve"> </w:t>
      </w:r>
      <w:r w:rsidRPr="00633A23">
        <w:t>твари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главенством</w:t>
      </w:r>
      <w:r w:rsidRPr="00633A23">
        <w:rPr>
          <w:rFonts w:cs="Arial"/>
        </w:rPr>
        <w:t xml:space="preserve"> </w:t>
      </w:r>
      <w:r w:rsidRPr="00633A23">
        <w:t>Логоса</w:t>
      </w:r>
      <w:r w:rsidRPr="00633A23">
        <w:rPr>
          <w:rFonts w:cs="Arial"/>
        </w:rPr>
        <w:t xml:space="preserve">. </w:t>
      </w:r>
      <w:r w:rsidRPr="00633A23">
        <w:t>Грех</w:t>
      </w:r>
      <w:r w:rsidRPr="00633A23">
        <w:rPr>
          <w:rFonts w:cs="Arial"/>
        </w:rPr>
        <w:t xml:space="preserve"> </w:t>
      </w:r>
      <w:r w:rsidRPr="00633A23">
        <w:t>отколол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эт</w:t>
      </w:r>
      <w:r w:rsidRPr="00633A23">
        <w:t>о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>единства</w:t>
      </w:r>
      <w:r w:rsidRPr="00633A23">
        <w:rPr>
          <w:rFonts w:cs="Arial"/>
        </w:rPr>
        <w:t xml:space="preserve"> </w:t>
      </w:r>
      <w:r w:rsidRPr="00633A23">
        <w:t>часть</w:t>
      </w:r>
      <w:r w:rsidRPr="00633A23">
        <w:rPr>
          <w:rFonts w:cs="Arial"/>
        </w:rPr>
        <w:t xml:space="preserve"> </w:t>
      </w:r>
      <w:r w:rsidRPr="00633A23">
        <w:t>творений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топил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безбожной</w:t>
      </w:r>
      <w:r w:rsidRPr="00633A23">
        <w:rPr>
          <w:rFonts w:cs="Arial"/>
        </w:rPr>
        <w:t xml:space="preserve"> </w:t>
      </w:r>
      <w:r w:rsidRPr="00633A23">
        <w:t>бесцельности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аде</w:t>
      </w:r>
      <w:r w:rsidRPr="00633A23">
        <w:rPr>
          <w:rFonts w:cs="Arial"/>
        </w:rPr>
        <w:t xml:space="preserve">, </w:t>
      </w:r>
      <w:r w:rsidRPr="00633A23">
        <w:t>в муках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потому</w:t>
      </w:r>
      <w:r w:rsidRPr="00633A23">
        <w:rPr>
          <w:rFonts w:cs="Arial"/>
        </w:rPr>
        <w:t xml:space="preserve">, </w:t>
      </w:r>
      <w:r w:rsidRPr="00633A23">
        <w:t>ради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Слово</w:t>
      </w:r>
      <w:r w:rsidRPr="00633A23">
        <w:rPr>
          <w:rFonts w:cs="Arial"/>
        </w:rPr>
        <w:t xml:space="preserve"> </w:t>
      </w:r>
      <w:r w:rsidRPr="00633A23">
        <w:t>сходит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 земной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 xml:space="preserve">, </w:t>
      </w:r>
      <w:r w:rsidRPr="00633A23">
        <w:t>становится</w:t>
      </w:r>
      <w:r w:rsidRPr="00633A23">
        <w:rPr>
          <w:rFonts w:cs="Arial"/>
        </w:rPr>
        <w:t xml:space="preserve"> </w:t>
      </w:r>
      <w:r w:rsidRPr="00633A23">
        <w:t>человеком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Богочел</w:t>
      </w:r>
      <w:r w:rsidRPr="00633A23">
        <w:t>о</w:t>
      </w:r>
      <w:r w:rsidRPr="00633A23">
        <w:t>век совершает</w:t>
      </w:r>
      <w:r w:rsidRPr="00633A23">
        <w:rPr>
          <w:rFonts w:cs="Arial"/>
        </w:rPr>
        <w:t xml:space="preserve"> </w:t>
      </w:r>
      <w:r w:rsidRPr="00633A23">
        <w:t>спасение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греха</w:t>
      </w:r>
      <w:r w:rsidRPr="00633A23">
        <w:rPr>
          <w:rFonts w:cs="Arial"/>
        </w:rPr>
        <w:t xml:space="preserve">.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Богочелове</w:t>
      </w:r>
      <w:r w:rsidRPr="00633A23">
        <w:softHyphen/>
        <w:t>ческое</w:t>
      </w:r>
      <w:r w:rsidRPr="00633A23">
        <w:rPr>
          <w:rFonts w:cs="Arial"/>
        </w:rPr>
        <w:t xml:space="preserve"> </w:t>
      </w:r>
      <w:r w:rsidRPr="00633A23">
        <w:t>домостроительство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t>е</w:t>
      </w:r>
      <w:r w:rsidRPr="00633A23">
        <w:t>ет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цель</w:t>
      </w:r>
      <w:r w:rsidRPr="00633A23">
        <w:rPr>
          <w:rFonts w:cs="Arial"/>
        </w:rPr>
        <w:t xml:space="preserve">: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очистить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греха</w:t>
      </w:r>
      <w:r w:rsidRPr="00633A23">
        <w:rPr>
          <w:rFonts w:cs="Arial"/>
        </w:rPr>
        <w:t xml:space="preserve">, </w:t>
      </w:r>
      <w:r w:rsidRPr="00633A23">
        <w:t>обожить</w:t>
      </w:r>
      <w:r w:rsidRPr="00633A23">
        <w:rPr>
          <w:rFonts w:cs="Arial"/>
        </w:rPr>
        <w:t xml:space="preserve">, </w:t>
      </w:r>
      <w:r w:rsidRPr="00633A23">
        <w:t>освятить</w:t>
      </w:r>
      <w:r w:rsidRPr="00633A23">
        <w:rPr>
          <w:rFonts w:cs="Arial"/>
        </w:rPr>
        <w:t xml:space="preserve">, </w:t>
      </w:r>
      <w:r w:rsidRPr="00633A23">
        <w:t>вновь</w:t>
      </w:r>
      <w:r w:rsidRPr="00633A23">
        <w:rPr>
          <w:rFonts w:cs="Arial"/>
        </w:rPr>
        <w:t xml:space="preserve"> </w:t>
      </w:r>
      <w:r w:rsidRPr="00633A23">
        <w:t>вер</w:t>
      </w:r>
      <w:r w:rsidRPr="00633A23">
        <w:softHyphen/>
        <w:t>нуть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Богочеловеческое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обра</w:t>
      </w:r>
      <w:r w:rsidRPr="00633A23">
        <w:softHyphen/>
        <w:t>зом</w:t>
      </w:r>
      <w:r w:rsidRPr="00633A23">
        <w:rPr>
          <w:rFonts w:cs="Arial"/>
        </w:rPr>
        <w:t xml:space="preserve">, </w:t>
      </w:r>
      <w:r w:rsidRPr="00633A23">
        <w:t>восстановить</w:t>
      </w:r>
      <w:r w:rsidRPr="00633A23">
        <w:rPr>
          <w:rFonts w:cs="Arial"/>
        </w:rPr>
        <w:t xml:space="preserve"> </w:t>
      </w:r>
      <w:r w:rsidRPr="00633A23">
        <w:t>всемирное</w:t>
      </w:r>
      <w:r w:rsidRPr="00633A23">
        <w:rPr>
          <w:rFonts w:cs="Arial"/>
        </w:rPr>
        <w:t xml:space="preserve"> </w:t>
      </w:r>
      <w:r w:rsidRPr="00633A23">
        <w:t>Божественное</w:t>
      </w:r>
      <w:r w:rsidRPr="00633A23">
        <w:rPr>
          <w:rFonts w:cs="Arial"/>
        </w:rPr>
        <w:t xml:space="preserve"> </w:t>
      </w:r>
      <w:r w:rsidRPr="00633A23">
        <w:t>единство и</w:t>
      </w:r>
      <w:r w:rsidRPr="00633A23">
        <w:rPr>
          <w:rFonts w:cs="Arial"/>
        </w:rPr>
        <w:t xml:space="preserve"> </w:t>
      </w:r>
      <w:r w:rsidRPr="00633A23">
        <w:t>целесообразность</w:t>
      </w:r>
      <w:r w:rsidRPr="00633A23">
        <w:rPr>
          <w:rFonts w:cs="Arial"/>
        </w:rPr>
        <w:t xml:space="preserve"> </w:t>
      </w:r>
      <w:r w:rsidRPr="00633A23">
        <w:t>твари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Став</w:t>
      </w:r>
      <w:r w:rsidRPr="00633A23">
        <w:rPr>
          <w:rFonts w:cs="Arial"/>
        </w:rPr>
        <w:t xml:space="preserve"> </w:t>
      </w:r>
      <w:r w:rsidRPr="00633A23">
        <w:t>человеком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основав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, </w:t>
      </w:r>
      <w:r w:rsidRPr="00633A23">
        <w:t>Со</w:t>
      </w:r>
      <w:r w:rsidRPr="00633A23">
        <w:softHyphen/>
        <w:t>бою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,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неизмеримо</w:t>
      </w:r>
      <w:r w:rsidRPr="00633A23">
        <w:rPr>
          <w:rFonts w:cs="Arial"/>
        </w:rPr>
        <w:t xml:space="preserve"> </w:t>
      </w:r>
      <w:r w:rsidRPr="00633A23">
        <w:t>и как</w:t>
      </w:r>
      <w:r w:rsidRPr="00633A23">
        <w:rPr>
          <w:rFonts w:cs="Arial"/>
        </w:rPr>
        <w:t xml:space="preserve">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возвеличил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Своими</w:t>
      </w:r>
      <w:r w:rsidRPr="00633A23">
        <w:rPr>
          <w:rFonts w:cs="Arial"/>
        </w:rPr>
        <w:t xml:space="preserve"> </w:t>
      </w:r>
      <w:r w:rsidRPr="00633A23">
        <w:t>Богочеловеческими</w:t>
      </w:r>
      <w:r w:rsidRPr="00633A23">
        <w:rPr>
          <w:rFonts w:cs="Arial"/>
        </w:rPr>
        <w:t xml:space="preserve"> </w:t>
      </w:r>
      <w:r w:rsidRPr="00633A23">
        <w:t>подвигами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спас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от греха</w:t>
      </w:r>
      <w:r w:rsidRPr="00633A23">
        <w:rPr>
          <w:rFonts w:cs="Arial"/>
        </w:rPr>
        <w:t xml:space="preserve">,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диавола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вознес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всеми остальными</w:t>
      </w:r>
      <w:r w:rsidRPr="00633A23">
        <w:rPr>
          <w:rFonts w:cs="Arial"/>
        </w:rPr>
        <w:t xml:space="preserve"> </w:t>
      </w:r>
      <w:r w:rsidRPr="00633A23">
        <w:t>сущ</w:t>
      </w:r>
      <w:r w:rsidRPr="00633A23">
        <w:t>е</w:t>
      </w:r>
      <w:r w:rsidRPr="00633A23">
        <w:t>ствами</w:t>
      </w:r>
      <w:r w:rsidRPr="00633A23">
        <w:rPr>
          <w:rFonts w:cs="Arial"/>
        </w:rPr>
        <w:t xml:space="preserve">.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Богоангелом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Богохерувимом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Богосерафимом</w:t>
      </w:r>
      <w:r w:rsidRPr="00633A23">
        <w:rPr>
          <w:rFonts w:cs="Arial"/>
        </w:rPr>
        <w:t xml:space="preserve">, </w:t>
      </w:r>
      <w:r w:rsidRPr="00633A23">
        <w:t>но—</w:t>
      </w:r>
      <w:r w:rsidRPr="00633A23">
        <w:rPr>
          <w:rFonts w:cs="Arial"/>
        </w:rPr>
        <w:t xml:space="preserve"> </w:t>
      </w:r>
      <w:r w:rsidRPr="00633A23">
        <w:t>Богоче</w:t>
      </w:r>
      <w:r w:rsidRPr="00633A23">
        <w:softHyphen/>
        <w:t>ловеком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поставил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выше</w:t>
      </w:r>
      <w:r w:rsidRPr="00633A23">
        <w:rPr>
          <w:rFonts w:cs="Arial"/>
        </w:rPr>
        <w:t xml:space="preserve"> </w:t>
      </w:r>
      <w:r w:rsidRPr="00633A23">
        <w:t>Ангелов и</w:t>
      </w:r>
      <w:r w:rsidRPr="00633A23">
        <w:rPr>
          <w:rFonts w:cs="Arial"/>
        </w:rPr>
        <w:t xml:space="preserve"> </w:t>
      </w:r>
      <w:r w:rsidRPr="00633A23">
        <w:t>Архангелов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ангельских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у</w:t>
      </w:r>
      <w:r w:rsidRPr="00633A23">
        <w:t>ществ</w:t>
      </w:r>
      <w:r w:rsidRPr="00633A23">
        <w:rPr>
          <w:rFonts w:cs="Arial"/>
        </w:rPr>
        <w:t xml:space="preserve">. </w:t>
      </w:r>
      <w:r w:rsidRPr="00633A23">
        <w:t>Причем Господь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(</w:t>
      </w:r>
      <w:r w:rsidRPr="00633A23">
        <w:t>человеку</w:t>
      </w:r>
      <w:r w:rsidRPr="00633A23">
        <w:rPr>
          <w:rFonts w:cs="Arial"/>
        </w:rPr>
        <w:t xml:space="preserve">) </w:t>
      </w:r>
      <w:r w:rsidRPr="00633A23">
        <w:t>Церковью</w:t>
      </w:r>
      <w:r w:rsidRPr="00633A23">
        <w:rPr>
          <w:rFonts w:cs="Arial"/>
        </w:rPr>
        <w:t xml:space="preserve"> </w:t>
      </w:r>
      <w:r w:rsidRPr="00633A23">
        <w:t>покорил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 xml:space="preserve">вся </w:t>
      </w:r>
      <w:r w:rsidRPr="00633A23">
        <w:rPr>
          <w:rFonts w:cs="Arial"/>
        </w:rPr>
        <w:t>(</w:t>
      </w:r>
      <w:r w:rsidRPr="00633A23">
        <w:t>Еф</w:t>
      </w:r>
      <w:r w:rsidRPr="00633A23">
        <w:rPr>
          <w:rFonts w:cs="Arial"/>
        </w:rPr>
        <w:t xml:space="preserve">. 1, 22). </w:t>
      </w:r>
      <w:r w:rsidRPr="00633A23">
        <w:t>Церковью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Богочеловече</w:t>
      </w:r>
      <w:r w:rsidRPr="00633A23">
        <w:rPr>
          <w:rFonts w:cs="Arial"/>
        </w:rPr>
        <w:t>-</w:t>
      </w:r>
      <w:r w:rsidRPr="00633A23">
        <w:t>ском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возрастает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надангельских</w:t>
      </w:r>
      <w:r w:rsidRPr="00633A23">
        <w:rPr>
          <w:rFonts w:cs="Arial"/>
        </w:rPr>
        <w:t xml:space="preserve"> </w:t>
      </w:r>
      <w:r w:rsidRPr="00633A23">
        <w:t>и надхерувимских</w:t>
      </w:r>
      <w:r w:rsidRPr="00633A23">
        <w:rPr>
          <w:rFonts w:cs="Arial"/>
        </w:rPr>
        <w:t xml:space="preserve"> </w:t>
      </w:r>
      <w:r w:rsidRPr="00633A23">
        <w:t>высот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восхождения дальше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Херувимов</w:t>
      </w:r>
      <w:r w:rsidRPr="00633A23">
        <w:rPr>
          <w:rFonts w:cs="Arial"/>
        </w:rPr>
        <w:t xml:space="preserve">, </w:t>
      </w:r>
      <w:r w:rsidRPr="00633A23">
        <w:t>Серафимов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ангелов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заключена</w:t>
      </w:r>
      <w:r w:rsidRPr="00633A23">
        <w:rPr>
          <w:rFonts w:cs="Arial"/>
        </w:rPr>
        <w:t xml:space="preserve"> </w:t>
      </w:r>
      <w:r w:rsidRPr="00633A23">
        <w:t>тайна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тайнами</w:t>
      </w:r>
      <w:r w:rsidRPr="00633A23">
        <w:rPr>
          <w:rFonts w:cs="Arial"/>
        </w:rPr>
        <w:t xml:space="preserve">. </w:t>
      </w:r>
      <w:r w:rsidRPr="00633A23">
        <w:t>Пусть</w:t>
      </w:r>
      <w:r w:rsidRPr="00633A23">
        <w:rPr>
          <w:rFonts w:cs="Arial"/>
        </w:rPr>
        <w:t xml:space="preserve"> </w:t>
      </w:r>
      <w:r w:rsidRPr="00633A23">
        <w:t>умолкнет всякий</w:t>
      </w:r>
      <w:r w:rsidRPr="00633A23">
        <w:rPr>
          <w:rFonts w:cs="Arial"/>
        </w:rPr>
        <w:t xml:space="preserve"> </w:t>
      </w:r>
      <w:r w:rsidRPr="00633A23">
        <w:t>язык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начинается</w:t>
      </w:r>
      <w:r w:rsidRPr="00633A23">
        <w:rPr>
          <w:rFonts w:cs="Arial"/>
        </w:rPr>
        <w:t xml:space="preserve"> </w:t>
      </w:r>
      <w:r w:rsidRPr="00633A23">
        <w:t>неизгл</w:t>
      </w:r>
      <w:r w:rsidRPr="00633A23">
        <w:t>а</w:t>
      </w:r>
      <w:r w:rsidRPr="00633A23">
        <w:t>голенная</w:t>
      </w:r>
      <w:r w:rsidRPr="00633A23">
        <w:rPr>
          <w:rFonts w:cs="Arial"/>
        </w:rPr>
        <w:t xml:space="preserve"> </w:t>
      </w:r>
      <w:r w:rsidRPr="00633A23">
        <w:t>и непостижимая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Божия</w:t>
      </w:r>
      <w:r w:rsidRPr="00633A23">
        <w:rPr>
          <w:rFonts w:cs="Arial"/>
        </w:rPr>
        <w:t xml:space="preserve">, </w:t>
      </w:r>
      <w:r w:rsidRPr="00633A23">
        <w:t>неизглаголенное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постижимое</w:t>
      </w:r>
      <w:r w:rsidRPr="00633A23">
        <w:rPr>
          <w:rFonts w:cs="Arial"/>
        </w:rPr>
        <w:t xml:space="preserve"> </w:t>
      </w:r>
      <w:r w:rsidRPr="00633A23">
        <w:t>человеколюбие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истину</w:t>
      </w:r>
      <w:r w:rsidRPr="00633A23">
        <w:rPr>
          <w:rFonts w:cs="Arial"/>
        </w:rPr>
        <w:t xml:space="preserve"> </w:t>
      </w:r>
      <w:r w:rsidRPr="00633A23">
        <w:t>Единого</w:t>
      </w:r>
      <w:r w:rsidRPr="00633A23">
        <w:rPr>
          <w:rFonts w:cs="Arial"/>
        </w:rPr>
        <w:t xml:space="preserve"> </w:t>
      </w:r>
      <w:r w:rsidRPr="00633A23">
        <w:t>Человеколюбца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!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начина</w:t>
      </w:r>
      <w:r w:rsidRPr="00633A23">
        <w:softHyphen/>
        <w:t>ются</w:t>
      </w:r>
      <w:r w:rsidRPr="00633A23">
        <w:rPr>
          <w:rFonts w:cs="Arial"/>
        </w:rPr>
        <w:t xml:space="preserve"> </w:t>
      </w:r>
      <w:r w:rsidRPr="00633A23">
        <w:t>«видения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т</w:t>
      </w:r>
      <w:r w:rsidRPr="00633A23">
        <w:t>кровения</w:t>
      </w:r>
      <w:r w:rsidRPr="00633A23">
        <w:rPr>
          <w:rFonts w:cs="Arial"/>
        </w:rPr>
        <w:t xml:space="preserve"> </w:t>
      </w:r>
      <w:r w:rsidRPr="00633A23">
        <w:t>Господни»</w:t>
      </w:r>
      <w:r w:rsidRPr="00633A23">
        <w:rPr>
          <w:rFonts w:cs="Arial"/>
        </w:rPr>
        <w:t xml:space="preserve"> (2 </w:t>
      </w:r>
      <w:r w:rsidRPr="00633A23">
        <w:t>Кор</w:t>
      </w:r>
      <w:r w:rsidRPr="00633A23">
        <w:rPr>
          <w:rFonts w:cs="Arial"/>
        </w:rPr>
        <w:t xml:space="preserve">. 12, 1),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нельзя</w:t>
      </w:r>
      <w:r w:rsidRPr="00633A23">
        <w:rPr>
          <w:rFonts w:cs="Arial"/>
        </w:rPr>
        <w:t xml:space="preserve"> </w:t>
      </w:r>
      <w:r w:rsidRPr="00633A23">
        <w:t>выразить</w:t>
      </w:r>
      <w:r w:rsidRPr="00633A23">
        <w:rPr>
          <w:rFonts w:cs="Arial"/>
        </w:rPr>
        <w:t xml:space="preserve"> </w:t>
      </w:r>
      <w:r w:rsidRPr="00633A23">
        <w:t>никаким</w:t>
      </w:r>
      <w:r w:rsidRPr="00633A23">
        <w:rPr>
          <w:rFonts w:cs="Arial"/>
        </w:rPr>
        <w:t xml:space="preserve"> </w:t>
      </w:r>
      <w:r w:rsidRPr="00633A23">
        <w:t>языком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 чел</w:t>
      </w:r>
      <w:r w:rsidRPr="00633A23">
        <w:t>о</w:t>
      </w:r>
      <w:r w:rsidRPr="00633A23">
        <w:t>веческим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ангельским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выше</w:t>
      </w:r>
      <w:r w:rsidRPr="00633A23">
        <w:rPr>
          <w:rFonts w:cs="Arial"/>
        </w:rPr>
        <w:t xml:space="preserve"> </w:t>
      </w:r>
      <w:r w:rsidRPr="00633A23">
        <w:t>ума</w:t>
      </w:r>
      <w:r w:rsidRPr="00633A23">
        <w:rPr>
          <w:rFonts w:cs="Arial"/>
        </w:rPr>
        <w:t xml:space="preserve">, </w:t>
      </w:r>
      <w:r w:rsidRPr="00633A23">
        <w:t>выше</w:t>
      </w:r>
      <w:r w:rsidRPr="00633A23">
        <w:rPr>
          <w:rFonts w:cs="Arial"/>
        </w:rPr>
        <w:t xml:space="preserve"> </w:t>
      </w:r>
      <w:r w:rsidRPr="00633A23">
        <w:t>слов</w:t>
      </w:r>
      <w:r w:rsidRPr="00633A23">
        <w:rPr>
          <w:rFonts w:cs="Arial"/>
        </w:rPr>
        <w:t xml:space="preserve">, </w:t>
      </w:r>
      <w:r w:rsidRPr="00633A23">
        <w:t>выше</w:t>
      </w:r>
      <w:r w:rsidRPr="00633A23">
        <w:rPr>
          <w:rFonts w:cs="Arial"/>
        </w:rPr>
        <w:t xml:space="preserve"> </w:t>
      </w:r>
      <w:r w:rsidRPr="00633A23">
        <w:t>природы</w:t>
      </w:r>
      <w:r w:rsidRPr="00633A23">
        <w:rPr>
          <w:rFonts w:cs="Arial"/>
        </w:rPr>
        <w:t xml:space="preserve">, </w:t>
      </w:r>
      <w:r w:rsidRPr="00633A23">
        <w:t>выше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сотв</w:t>
      </w:r>
      <w:r w:rsidRPr="00633A23">
        <w:t>о</w:t>
      </w:r>
      <w:r w:rsidRPr="00633A23">
        <w:t>ренного</w:t>
      </w:r>
      <w:r w:rsidRPr="00633A23">
        <w:rPr>
          <w:rFonts w:cs="Arial"/>
        </w:rPr>
        <w:t xml:space="preserve">.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касается</w:t>
      </w:r>
      <w:r w:rsidRPr="00633A23">
        <w:rPr>
          <w:rFonts w:cs="Arial"/>
        </w:rPr>
        <w:t xml:space="preserve"> </w:t>
      </w:r>
      <w:r w:rsidRPr="00633A23">
        <w:t>тайны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заключена</w:t>
      </w:r>
      <w:r w:rsidRPr="00633A23">
        <w:rPr>
          <w:rFonts w:cs="Arial"/>
        </w:rPr>
        <w:t xml:space="preserve"> </w:t>
      </w:r>
      <w:r w:rsidRPr="00633A23">
        <w:t>великая</w:t>
      </w:r>
      <w:r w:rsidRPr="00633A23">
        <w:rPr>
          <w:rFonts w:cs="Arial"/>
        </w:rPr>
        <w:t xml:space="preserve"> </w:t>
      </w:r>
      <w:r w:rsidRPr="00633A23">
        <w:t>тай</w:t>
      </w:r>
      <w:r w:rsidRPr="00633A23">
        <w:softHyphen/>
        <w:t>на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великой</w:t>
      </w:r>
      <w:r w:rsidRPr="00633A23">
        <w:rPr>
          <w:rFonts w:cs="Arial"/>
        </w:rPr>
        <w:t xml:space="preserve"> </w:t>
      </w:r>
      <w:r w:rsidRPr="00633A23">
        <w:t>тайне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гочеловека</w:t>
      </w:r>
      <w:r w:rsidRPr="00633A23">
        <w:rPr>
          <w:rFonts w:cs="Arial"/>
        </w:rPr>
        <w:t xml:space="preserve">, </w:t>
      </w:r>
      <w:r w:rsidRPr="00633A23">
        <w:t>который есть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Глава Церкви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: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включенный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softHyphen/>
        <w:t>ковь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являющийся</w:t>
      </w:r>
      <w:r w:rsidRPr="00633A23">
        <w:rPr>
          <w:rFonts w:cs="Arial"/>
        </w:rPr>
        <w:t xml:space="preserve"> </w:t>
      </w:r>
      <w:r w:rsidRPr="00633A23">
        <w:t>полноправным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членом</w:t>
      </w:r>
      <w:r w:rsidRPr="00633A23">
        <w:rPr>
          <w:rFonts w:cs="Arial"/>
        </w:rPr>
        <w:t xml:space="preserve">, </w:t>
      </w:r>
      <w:r w:rsidRPr="00633A23">
        <w:t>чело</w:t>
      </w:r>
      <w:r w:rsidRPr="00633A23">
        <w:softHyphen/>
        <w:t>век</w:t>
      </w:r>
      <w:r w:rsidRPr="00633A23">
        <w:rPr>
          <w:rFonts w:cs="Arial"/>
        </w:rPr>
        <w:t xml:space="preserve">, </w:t>
      </w:r>
      <w:r w:rsidRPr="00633A23">
        <w:t>кот</w:t>
      </w:r>
      <w:r w:rsidRPr="00633A23">
        <w:t>о</w:t>
      </w:r>
      <w:r w:rsidRPr="00633A23">
        <w:t>рый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частью</w:t>
      </w:r>
      <w:r w:rsidRPr="00633A23">
        <w:rPr>
          <w:rFonts w:cs="Arial"/>
        </w:rPr>
        <w:t xml:space="preserve"> </w:t>
      </w:r>
      <w:r w:rsidRPr="00633A23">
        <w:t>Богочеловека 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частью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Тро</w:t>
      </w:r>
      <w:r w:rsidRPr="00633A23">
        <w:t>и</w:t>
      </w:r>
      <w:r w:rsidRPr="00633A23">
        <w:t>цы</w:t>
      </w:r>
      <w:r w:rsidRPr="00633A23">
        <w:rPr>
          <w:rFonts w:cs="Arial"/>
        </w:rPr>
        <w:t xml:space="preserve">,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членом</w:t>
      </w:r>
      <w:r w:rsidRPr="00633A23">
        <w:rPr>
          <w:rFonts w:cs="Arial"/>
        </w:rPr>
        <w:t xml:space="preserve"> </w:t>
      </w:r>
      <w:r w:rsidRPr="00633A23">
        <w:t>Богочеловеческого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 </w:t>
      </w:r>
      <w:r w:rsidRPr="00633A23">
        <w:t>— Церкви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3, 6), </w:t>
      </w:r>
      <w:r w:rsidRPr="00633A23">
        <w:t>самой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драгоценной</w:t>
      </w:r>
      <w:r w:rsidRPr="00633A23">
        <w:rPr>
          <w:rFonts w:cs="Arial"/>
        </w:rPr>
        <w:t xml:space="preserve"> </w:t>
      </w:r>
      <w:r w:rsidRPr="00633A23">
        <w:t>тайны Божией</w:t>
      </w:r>
      <w:r w:rsidRPr="00633A23">
        <w:rPr>
          <w:rFonts w:cs="Arial"/>
        </w:rPr>
        <w:t xml:space="preserve">, </w:t>
      </w:r>
      <w:r w:rsidRPr="00633A23">
        <w:t>тайны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тайнами</w:t>
      </w:r>
      <w:r w:rsidRPr="00633A23">
        <w:rPr>
          <w:rFonts w:cs="Arial"/>
        </w:rPr>
        <w:t xml:space="preserve">, </w:t>
      </w:r>
      <w:r w:rsidRPr="00633A23">
        <w:t>всеохватывающей</w:t>
      </w:r>
      <w:r w:rsidRPr="00633A23">
        <w:rPr>
          <w:rFonts w:cs="Arial"/>
        </w:rPr>
        <w:t xml:space="preserve"> </w:t>
      </w:r>
      <w:r w:rsidRPr="00633A23">
        <w:t>вели</w:t>
      </w:r>
      <w:r w:rsidRPr="00633A23">
        <w:softHyphen/>
        <w:t>кой</w:t>
      </w:r>
      <w:r w:rsidRPr="00633A23">
        <w:rPr>
          <w:rFonts w:cs="Arial"/>
        </w:rPr>
        <w:t xml:space="preserve"> </w:t>
      </w:r>
      <w:r w:rsidRPr="00633A23">
        <w:t>тайны</w:t>
      </w:r>
      <w:r w:rsidRPr="00633A23">
        <w:rPr>
          <w:rFonts w:cs="Arial"/>
        </w:rPr>
        <w:t xml:space="preserve">.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Богочеловек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 через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вечность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человеком и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богозданная</w:t>
      </w:r>
      <w:r w:rsidRPr="00633A23">
        <w:rPr>
          <w:rFonts w:cs="Arial"/>
        </w:rPr>
        <w:t xml:space="preserve"> </w:t>
      </w:r>
      <w:r w:rsidRPr="00633A23">
        <w:t>тварь</w:t>
      </w:r>
      <w:r w:rsidRPr="00633A23">
        <w:rPr>
          <w:rFonts w:cs="Arial"/>
        </w:rPr>
        <w:t xml:space="preserve">: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 небе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создано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 </w:t>
      </w:r>
      <w:r w:rsidRPr="00633A23">
        <w:t>Словом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все это</w:t>
      </w:r>
      <w:r w:rsidRPr="00633A23">
        <w:rPr>
          <w:rFonts w:cs="Arial"/>
        </w:rPr>
        <w:t xml:space="preserve"> </w:t>
      </w:r>
      <w:r w:rsidRPr="00633A23">
        <w:t>входит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, </w:t>
      </w:r>
      <w:r w:rsidRPr="00633A23">
        <w:t>которому</w:t>
      </w:r>
      <w:r w:rsidRPr="00633A23">
        <w:rPr>
          <w:rFonts w:cs="Arial"/>
        </w:rPr>
        <w:t xml:space="preserve"> </w:t>
      </w:r>
      <w:r w:rsidRPr="00633A23">
        <w:t>глава</w:t>
      </w:r>
      <w:r w:rsidRPr="00633A23">
        <w:rPr>
          <w:rFonts w:cs="Arial"/>
        </w:rPr>
        <w:t xml:space="preserve"> </w:t>
      </w:r>
      <w:r w:rsidRPr="00633A23">
        <w:t>— 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глава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глава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, </w:t>
      </w:r>
      <w:r w:rsidRPr="00633A23">
        <w:t>а тело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главы</w:t>
      </w:r>
      <w:r w:rsidRPr="00633A23">
        <w:rPr>
          <w:rFonts w:cs="Arial"/>
        </w:rPr>
        <w:t xml:space="preserve">: </w:t>
      </w:r>
      <w:r w:rsidRPr="00633A23">
        <w:t>неотделимо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другого</w:t>
      </w:r>
      <w:r w:rsidRPr="00633A23">
        <w:rPr>
          <w:rFonts w:cs="Arial"/>
        </w:rPr>
        <w:t xml:space="preserve">, </w:t>
      </w:r>
      <w:r w:rsidRPr="00633A23">
        <w:t>полнота</w:t>
      </w:r>
      <w:r w:rsidRPr="00633A23">
        <w:rPr>
          <w:rFonts w:cs="Arial"/>
        </w:rPr>
        <w:t xml:space="preserve"> </w:t>
      </w:r>
      <w:r w:rsidRPr="00633A23">
        <w:t>одного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другого</w:t>
      </w:r>
      <w:r w:rsidRPr="00633A23">
        <w:rPr>
          <w:rFonts w:cs="Arial"/>
        </w:rPr>
        <w:t xml:space="preserve">: </w:t>
      </w:r>
      <w:r w:rsidRPr="00633A23">
        <w:t>«полнота</w:t>
      </w:r>
      <w:r w:rsidRPr="00633A23">
        <w:rPr>
          <w:rFonts w:cs="Arial"/>
        </w:rPr>
        <w:t xml:space="preserve"> </w:t>
      </w:r>
      <w:r w:rsidRPr="00633A23">
        <w:t>Наполняющего все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всем»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1, 23). </w:t>
      </w:r>
      <w:r w:rsidRPr="00633A23">
        <w:t>Становясь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святое Крещение</w:t>
      </w:r>
      <w:r w:rsidRPr="00633A23">
        <w:rPr>
          <w:rFonts w:cs="Arial"/>
        </w:rPr>
        <w:t xml:space="preserve"> </w:t>
      </w:r>
      <w:r w:rsidRPr="00633A23">
        <w:t>членом</w:t>
      </w:r>
      <w:r w:rsidRPr="00633A23">
        <w:rPr>
          <w:rFonts w:cs="Arial"/>
        </w:rPr>
        <w:t xml:space="preserve"> </w:t>
      </w:r>
      <w:r w:rsidRPr="00633A23">
        <w:lastRenderedPageBreak/>
        <w:t>Церкви</w:t>
      </w:r>
      <w:r w:rsidRPr="00633A23">
        <w:rPr>
          <w:rFonts w:cs="Arial"/>
        </w:rPr>
        <w:t xml:space="preserve">, </w:t>
      </w:r>
      <w:r w:rsidRPr="00633A23">
        <w:t>всякий</w:t>
      </w:r>
      <w:r w:rsidRPr="00633A23">
        <w:rPr>
          <w:rFonts w:cs="Arial"/>
        </w:rPr>
        <w:t xml:space="preserve"> </w:t>
      </w:r>
      <w:r w:rsidRPr="00633A23">
        <w:t>христианин</w:t>
      </w:r>
      <w:r w:rsidRPr="00633A23">
        <w:rPr>
          <w:rFonts w:cs="Arial"/>
        </w:rPr>
        <w:t xml:space="preserve"> </w:t>
      </w:r>
      <w:r w:rsidRPr="00633A23">
        <w:t>стано</w:t>
      </w:r>
      <w:r w:rsidRPr="00633A23">
        <w:softHyphen/>
        <w:t>вится</w:t>
      </w:r>
      <w:r w:rsidRPr="00633A23">
        <w:rPr>
          <w:rFonts w:cs="Arial"/>
        </w:rPr>
        <w:t xml:space="preserve"> </w:t>
      </w:r>
      <w:r w:rsidRPr="00633A23">
        <w:t>составной</w:t>
      </w:r>
      <w:r w:rsidRPr="00633A23">
        <w:rPr>
          <w:rFonts w:cs="Arial"/>
        </w:rPr>
        <w:t xml:space="preserve"> </w:t>
      </w:r>
      <w:r w:rsidRPr="00633A23">
        <w:t>частью</w:t>
      </w:r>
      <w:r w:rsidRPr="00633A23">
        <w:rPr>
          <w:rFonts w:cs="Arial"/>
        </w:rPr>
        <w:t xml:space="preserve"> </w:t>
      </w:r>
      <w:r w:rsidRPr="00633A23">
        <w:t>«полноты</w:t>
      </w:r>
      <w:r w:rsidRPr="00633A23">
        <w:rPr>
          <w:rFonts w:cs="Arial"/>
        </w:rPr>
        <w:t xml:space="preserve"> </w:t>
      </w:r>
      <w:r w:rsidRPr="00633A23">
        <w:t>Наполняющего все»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наполняется</w:t>
      </w:r>
      <w:r w:rsidRPr="00633A23">
        <w:rPr>
          <w:rFonts w:cs="Arial"/>
        </w:rPr>
        <w:t xml:space="preserve"> </w:t>
      </w:r>
      <w:r w:rsidRPr="00633A23">
        <w:t>полнотой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3, 19);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, </w:t>
      </w:r>
      <w:r w:rsidRPr="00633A23">
        <w:t>достигает</w:t>
      </w:r>
      <w:r w:rsidRPr="00633A23">
        <w:rPr>
          <w:rFonts w:cs="Arial"/>
        </w:rPr>
        <w:t xml:space="preserve"> </w:t>
      </w:r>
      <w:r w:rsidRPr="00633A23">
        <w:t>всесовершенной</w:t>
      </w:r>
      <w:r w:rsidRPr="00633A23">
        <w:rPr>
          <w:rFonts w:cs="Arial"/>
        </w:rPr>
        <w:t xml:space="preserve"> </w:t>
      </w:r>
      <w:r w:rsidRPr="00633A23">
        <w:t>полн</w:t>
      </w:r>
      <w:r w:rsidRPr="00633A23">
        <w:t>о</w:t>
      </w:r>
      <w:r w:rsidRPr="00633A23">
        <w:t>ты своего</w:t>
      </w:r>
      <w:r w:rsidRPr="00633A23">
        <w:rPr>
          <w:rFonts w:cs="Arial"/>
        </w:rPr>
        <w:t xml:space="preserve"> </w:t>
      </w:r>
      <w:r w:rsidRPr="00633A23">
        <w:t>человеческого</w:t>
      </w:r>
      <w:r w:rsidRPr="00633A23">
        <w:rPr>
          <w:rFonts w:cs="Arial"/>
        </w:rPr>
        <w:t xml:space="preserve"> </w:t>
      </w:r>
      <w:r w:rsidRPr="00633A23">
        <w:t>существа</w:t>
      </w:r>
      <w:r w:rsidRPr="00633A23">
        <w:rPr>
          <w:rFonts w:cs="Arial"/>
        </w:rPr>
        <w:t xml:space="preserve">,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человеческой личности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мере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</w:t>
      </w:r>
      <w:r w:rsidRPr="00633A23">
        <w:t>о</w:t>
      </w:r>
      <w:r w:rsidRPr="00633A23">
        <w:t>датной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в Церкви</w:t>
      </w:r>
      <w:r w:rsidRPr="00633A23">
        <w:rPr>
          <w:rFonts w:cs="Arial"/>
        </w:rPr>
        <w:t xml:space="preserve"> </w:t>
      </w:r>
      <w:r w:rsidRPr="00633A23">
        <w:t>каждый</w:t>
      </w:r>
      <w:r w:rsidRPr="00633A23">
        <w:rPr>
          <w:rFonts w:cs="Arial"/>
        </w:rPr>
        <w:t xml:space="preserve"> </w:t>
      </w:r>
      <w:r w:rsidRPr="00633A23">
        <w:t>христианин</w:t>
      </w:r>
      <w:r w:rsidRPr="00633A23">
        <w:rPr>
          <w:rFonts w:cs="Arial"/>
        </w:rPr>
        <w:t xml:space="preserve"> </w:t>
      </w:r>
      <w:r w:rsidRPr="00633A23">
        <w:t>достигает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полноты через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таинства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добродетели</w:t>
      </w:r>
      <w:r w:rsidRPr="00633A23">
        <w:rPr>
          <w:rFonts w:cs="Arial"/>
        </w:rPr>
        <w:t xml:space="preserve">. </w:t>
      </w:r>
      <w:r w:rsidRPr="00633A23">
        <w:t>Это остается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силе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христиан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времен</w:t>
      </w:r>
      <w:r w:rsidRPr="00633A23">
        <w:rPr>
          <w:rFonts w:cs="Arial"/>
        </w:rPr>
        <w:t xml:space="preserve">. </w:t>
      </w:r>
      <w:r w:rsidRPr="00633A23">
        <w:t>Все наполнено</w:t>
      </w:r>
      <w:r w:rsidRPr="00633A23">
        <w:rPr>
          <w:rFonts w:cs="Arial"/>
        </w:rPr>
        <w:t xml:space="preserve"> </w:t>
      </w:r>
      <w:r w:rsidRPr="00633A23">
        <w:t>полн</w:t>
      </w:r>
      <w:r w:rsidRPr="00633A23">
        <w:t>о</w:t>
      </w:r>
      <w:r w:rsidRPr="00633A23">
        <w:t>той</w:t>
      </w:r>
      <w:r w:rsidRPr="00633A23">
        <w:rPr>
          <w:rFonts w:cs="Arial"/>
        </w:rPr>
        <w:t xml:space="preserve"> </w:t>
      </w:r>
      <w:r w:rsidRPr="00633A23">
        <w:t>Наполняющего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: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 нас</w:t>
      </w:r>
      <w:r w:rsidRPr="00633A23">
        <w:rPr>
          <w:rFonts w:cs="Arial"/>
        </w:rPr>
        <w:t xml:space="preserve">, </w:t>
      </w:r>
      <w:r w:rsidRPr="00633A23">
        <w:t>людях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ангелах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звездах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птицах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растениях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минералах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богозданных</w:t>
      </w:r>
      <w:r w:rsidRPr="00633A23">
        <w:rPr>
          <w:rFonts w:cs="Arial"/>
        </w:rPr>
        <w:t xml:space="preserve"> </w:t>
      </w:r>
      <w:r w:rsidRPr="00633A23">
        <w:t>тварях</w:t>
      </w:r>
      <w:r w:rsidRPr="00633A23">
        <w:rPr>
          <w:rFonts w:cs="Arial"/>
        </w:rPr>
        <w:t xml:space="preserve">. </w:t>
      </w:r>
      <w:r w:rsidRPr="00633A23">
        <w:t>Ибо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Богочеловеческое</w:t>
      </w:r>
      <w:r w:rsidRPr="00633A23">
        <w:rPr>
          <w:rFonts w:cs="Arial"/>
        </w:rPr>
        <w:t xml:space="preserve"> </w:t>
      </w:r>
      <w:r w:rsidRPr="00633A23">
        <w:t>Бож</w:t>
      </w:r>
      <w:r w:rsidRPr="00633A23">
        <w:t>е</w:t>
      </w:r>
      <w:r w:rsidRPr="00633A23">
        <w:t>ство</w:t>
      </w:r>
      <w:r w:rsidRPr="00633A23">
        <w:rPr>
          <w:rFonts w:cs="Arial"/>
        </w:rPr>
        <w:t xml:space="preserve">,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человечество</w:t>
      </w:r>
      <w:r w:rsidRPr="00633A23">
        <w:rPr>
          <w:rFonts w:cs="Arial"/>
        </w:rPr>
        <w:t xml:space="preserve">,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верные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времен и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существ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ангелов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.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softHyphen/>
        <w:t>разом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, </w:t>
      </w:r>
      <w:r w:rsidRPr="00633A23">
        <w:t>члены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исполняемся</w:t>
      </w:r>
      <w:r w:rsidRPr="00633A23">
        <w:rPr>
          <w:rFonts w:cs="Arial"/>
        </w:rPr>
        <w:t xml:space="preserve"> </w:t>
      </w:r>
      <w:r w:rsidRPr="00633A23">
        <w:t>«всякой</w:t>
      </w:r>
      <w:r w:rsidRPr="00633A23">
        <w:rPr>
          <w:rFonts w:cs="Arial"/>
        </w:rPr>
        <w:t xml:space="preserve"> </w:t>
      </w:r>
      <w:r w:rsidRPr="00633A23">
        <w:t>полно</w:t>
      </w:r>
      <w:r w:rsidRPr="00633A23">
        <w:softHyphen/>
        <w:t>той</w:t>
      </w:r>
      <w:r w:rsidRPr="00633A23">
        <w:rPr>
          <w:rFonts w:cs="Arial"/>
        </w:rPr>
        <w:t xml:space="preserve"> </w:t>
      </w:r>
      <w:r w:rsidRPr="00633A23">
        <w:t>Божией»</w:t>
      </w:r>
      <w:r w:rsidRPr="00633A23">
        <w:rPr>
          <w:rFonts w:cs="Arial"/>
        </w:rPr>
        <w:t xml:space="preserve"> (</w:t>
      </w:r>
      <w:r w:rsidRPr="00633A23">
        <w:t>Кол</w:t>
      </w:r>
      <w:r w:rsidRPr="00633A23">
        <w:rPr>
          <w:rFonts w:cs="Arial"/>
        </w:rPr>
        <w:t xml:space="preserve">. 2, 9); </w:t>
      </w:r>
      <w:r w:rsidRPr="00633A23">
        <w:t>Богочеловеческая</w:t>
      </w:r>
      <w:r w:rsidRPr="00633A23">
        <w:rPr>
          <w:rFonts w:cs="Arial"/>
        </w:rPr>
        <w:t xml:space="preserve"> </w:t>
      </w:r>
      <w:r w:rsidRPr="00633A23">
        <w:t>полнота</w:t>
      </w:r>
      <w:r w:rsidRPr="00633A23">
        <w:rPr>
          <w:rFonts w:cs="Arial"/>
        </w:rPr>
        <w:t xml:space="preserve"> </w:t>
      </w:r>
      <w:r w:rsidRPr="00633A23">
        <w:t>— Церковь</w:t>
      </w:r>
      <w:r w:rsidRPr="00633A23">
        <w:rPr>
          <w:rFonts w:cs="Arial"/>
        </w:rPr>
        <w:t xml:space="preserve">, </w:t>
      </w:r>
      <w:r w:rsidRPr="00633A23">
        <w:t>Богочеловек—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глава</w:t>
      </w:r>
      <w:r w:rsidRPr="00633A23">
        <w:rPr>
          <w:rFonts w:cs="Arial"/>
        </w:rPr>
        <w:t xml:space="preserve">, </w:t>
      </w:r>
      <w:r w:rsidRPr="00633A23">
        <w:t>Церковь—</w:t>
      </w:r>
      <w:r w:rsidRPr="00633A23">
        <w:rPr>
          <w:rFonts w:cs="Arial"/>
        </w:rPr>
        <w:t xml:space="preserve"> </w:t>
      </w:r>
      <w:r w:rsidRPr="00633A23">
        <w:t>Тело Его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протяжении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существования полностью</w:t>
      </w:r>
      <w:r w:rsidRPr="00633A23">
        <w:rPr>
          <w:rFonts w:cs="Arial"/>
        </w:rPr>
        <w:t xml:space="preserve"> </w:t>
      </w:r>
      <w:r w:rsidRPr="00633A23">
        <w:t>зависим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головы</w:t>
      </w:r>
      <w:r w:rsidRPr="00633A23">
        <w:rPr>
          <w:rFonts w:cs="Arial"/>
        </w:rPr>
        <w:t xml:space="preserve">. </w:t>
      </w:r>
      <w:r w:rsidRPr="00633A23">
        <w:t>Из Него</w:t>
      </w:r>
      <w:r w:rsidRPr="00633A23">
        <w:rPr>
          <w:rFonts w:cs="Arial"/>
        </w:rPr>
        <w:t xml:space="preserve">, </w:t>
      </w:r>
      <w:r w:rsidRPr="00633A23">
        <w:t>бессмертной</w:t>
      </w:r>
      <w:r w:rsidRPr="00633A23">
        <w:rPr>
          <w:rFonts w:cs="Arial"/>
        </w:rPr>
        <w:t xml:space="preserve"> </w:t>
      </w:r>
      <w:r w:rsidRPr="00633A23">
        <w:t>Главы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всему</w:t>
      </w:r>
      <w:r w:rsidRPr="00633A23">
        <w:rPr>
          <w:rFonts w:cs="Arial"/>
        </w:rPr>
        <w:t xml:space="preserve"> </w:t>
      </w:r>
      <w:r w:rsidRPr="00633A23">
        <w:t>телу</w:t>
      </w:r>
      <w:r w:rsidRPr="00633A23">
        <w:rPr>
          <w:rFonts w:cs="Arial"/>
        </w:rPr>
        <w:t xml:space="preserve"> </w:t>
      </w:r>
      <w:r w:rsidRPr="00633A23">
        <w:t>Церк</w:t>
      </w:r>
      <w:r w:rsidRPr="00633A23">
        <w:softHyphen/>
        <w:t>ви</w:t>
      </w:r>
      <w:r w:rsidRPr="00633A23">
        <w:rPr>
          <w:rFonts w:cs="Arial"/>
        </w:rPr>
        <w:t xml:space="preserve"> </w:t>
      </w:r>
      <w:r w:rsidRPr="00633A23">
        <w:t>струятся</w:t>
      </w:r>
      <w:r w:rsidRPr="00633A23">
        <w:rPr>
          <w:rFonts w:cs="Arial"/>
        </w:rPr>
        <w:t xml:space="preserve"> </w:t>
      </w:r>
      <w:r w:rsidRPr="00633A23">
        <w:t>благодатные</w:t>
      </w:r>
      <w:r w:rsidRPr="00633A23">
        <w:rPr>
          <w:rFonts w:cs="Arial"/>
        </w:rPr>
        <w:t xml:space="preserve"> </w:t>
      </w:r>
      <w:r w:rsidRPr="00633A23">
        <w:t>животворящие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ожив</w:t>
      </w:r>
      <w:r w:rsidRPr="00633A23">
        <w:softHyphen/>
        <w:t>ляют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бессмертием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вечностью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Богочеловеческие</w:t>
      </w:r>
      <w:r w:rsidRPr="00633A23">
        <w:rPr>
          <w:rFonts w:cs="Arial"/>
        </w:rPr>
        <w:t xml:space="preserve"> </w:t>
      </w:r>
      <w:r w:rsidRPr="00633A23">
        <w:t>чувства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прои</w:t>
      </w:r>
      <w:r w:rsidRPr="00633A23">
        <w:t>с</w:t>
      </w:r>
      <w:r w:rsidRPr="00633A23">
        <w:t>ходят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, </w:t>
      </w:r>
      <w:r w:rsidRPr="00633A23">
        <w:t>и Им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таинства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добродетели</w:t>
      </w:r>
      <w:r w:rsidRPr="00633A23">
        <w:rPr>
          <w:rFonts w:cs="Arial"/>
        </w:rPr>
        <w:t xml:space="preserve"> </w:t>
      </w:r>
      <w:r w:rsidRPr="00633A23">
        <w:t>в Церкви</w:t>
      </w:r>
      <w:r w:rsidRPr="00633A23">
        <w:rPr>
          <w:rFonts w:cs="Arial"/>
        </w:rPr>
        <w:t xml:space="preserve">, </w:t>
      </w:r>
      <w:r w:rsidRPr="00633A23">
        <w:t>которыми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очищаемся</w:t>
      </w:r>
      <w:r w:rsidRPr="00633A23">
        <w:rPr>
          <w:rFonts w:cs="Arial"/>
        </w:rPr>
        <w:t xml:space="preserve">, </w:t>
      </w:r>
      <w:r w:rsidRPr="00633A23">
        <w:t>возрождаемся</w:t>
      </w:r>
      <w:r w:rsidRPr="00633A23">
        <w:rPr>
          <w:rFonts w:cs="Arial"/>
        </w:rPr>
        <w:t xml:space="preserve">, </w:t>
      </w:r>
      <w:r w:rsidRPr="00633A23">
        <w:t>пре</w:t>
      </w:r>
      <w:r w:rsidRPr="00633A23">
        <w:softHyphen/>
        <w:t>ображаемся</w:t>
      </w:r>
      <w:r w:rsidRPr="00633A23">
        <w:rPr>
          <w:rFonts w:cs="Arial"/>
        </w:rPr>
        <w:t xml:space="preserve">, </w:t>
      </w:r>
      <w:r w:rsidRPr="00633A23">
        <w:t>освящаемся</w:t>
      </w:r>
      <w:r w:rsidRPr="00633A23">
        <w:rPr>
          <w:rFonts w:cs="Arial"/>
        </w:rPr>
        <w:t xml:space="preserve">, </w:t>
      </w:r>
      <w:r w:rsidRPr="00633A23">
        <w:t>становимся</w:t>
      </w:r>
      <w:r w:rsidRPr="00633A23">
        <w:rPr>
          <w:rFonts w:cs="Arial"/>
        </w:rPr>
        <w:t xml:space="preserve"> </w:t>
      </w:r>
      <w:r w:rsidRPr="00633A23">
        <w:t>частью</w:t>
      </w:r>
      <w:r w:rsidRPr="00633A23">
        <w:rPr>
          <w:rFonts w:cs="Arial"/>
        </w:rPr>
        <w:t xml:space="preserve"> </w:t>
      </w:r>
      <w:r w:rsidRPr="00633A23">
        <w:t>Богоче</w:t>
      </w:r>
      <w:r w:rsidRPr="00633A23">
        <w:softHyphen/>
        <w:t>ловека</w:t>
      </w:r>
      <w:r w:rsidRPr="00633A23">
        <w:rPr>
          <w:rFonts w:cs="Arial"/>
        </w:rPr>
        <w:t xml:space="preserve"> </w:t>
      </w:r>
      <w:r w:rsidRPr="00633A23">
        <w:t>Го</w:t>
      </w:r>
      <w:r w:rsidRPr="00633A23">
        <w:t>с</w:t>
      </w:r>
      <w:r w:rsidRPr="00633A23">
        <w:t>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Совершенного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частью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Троицы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 </w:t>
      </w:r>
      <w:r w:rsidRPr="00633A23">
        <w:t>спасаем</w:t>
      </w:r>
      <w:r w:rsidRPr="00633A23">
        <w:softHyphen/>
        <w:t>ся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происходят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Отца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Сына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Духе</w:t>
      </w:r>
      <w:r w:rsidRPr="00633A23">
        <w:rPr>
          <w:rFonts w:cs="Arial"/>
        </w:rPr>
        <w:t xml:space="preserve"> </w:t>
      </w:r>
      <w:r w:rsidRPr="00633A23">
        <w:t>Святом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благодаря</w:t>
      </w:r>
      <w:r w:rsidRPr="00633A23">
        <w:rPr>
          <w:rFonts w:cs="Arial"/>
        </w:rPr>
        <w:t xml:space="preserve"> </w:t>
      </w:r>
      <w:r w:rsidRPr="00633A23">
        <w:t>ипостасному</w:t>
      </w:r>
      <w:r w:rsidRPr="00633A23">
        <w:rPr>
          <w:rFonts w:cs="Arial"/>
        </w:rPr>
        <w:t xml:space="preserve"> </w:t>
      </w:r>
      <w:r w:rsidRPr="00633A23">
        <w:t>единству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 </w:t>
      </w:r>
      <w:r w:rsidRPr="00633A23">
        <w:t>и нашей</w:t>
      </w:r>
      <w:r w:rsidRPr="00633A23">
        <w:rPr>
          <w:rFonts w:cs="Arial"/>
        </w:rPr>
        <w:t xml:space="preserve"> </w:t>
      </w:r>
      <w:r w:rsidRPr="00633A23">
        <w:t>человеческой</w:t>
      </w:r>
      <w:r w:rsidRPr="00633A23">
        <w:rPr>
          <w:rFonts w:cs="Arial"/>
        </w:rPr>
        <w:t xml:space="preserve"> </w:t>
      </w:r>
      <w:r w:rsidRPr="00633A23">
        <w:t>природе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чудесном</w:t>
      </w:r>
      <w:r w:rsidRPr="00633A23">
        <w:rPr>
          <w:rFonts w:cs="Arial"/>
        </w:rPr>
        <w:t xml:space="preserve"> </w:t>
      </w:r>
      <w:r w:rsidRPr="00633A23">
        <w:t>Лице</w:t>
      </w:r>
      <w:r w:rsidRPr="00633A23">
        <w:rPr>
          <w:rFonts w:cs="Arial"/>
        </w:rPr>
        <w:t xml:space="preserve"> </w:t>
      </w:r>
      <w:r w:rsidRPr="00633A23">
        <w:t>Бого</w:t>
      </w:r>
      <w:r w:rsidRPr="00633A23">
        <w:softHyphen/>
        <w:t>человека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Для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Богочеловек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, </w:t>
      </w:r>
      <w:r w:rsidRPr="00633A23">
        <w:t>Вто</w:t>
      </w:r>
      <w:r w:rsidRPr="00633A23">
        <w:softHyphen/>
        <w:t>рое</w:t>
      </w:r>
      <w:r w:rsidRPr="00633A23">
        <w:rPr>
          <w:rFonts w:cs="Arial"/>
        </w:rPr>
        <w:t xml:space="preserve"> </w:t>
      </w:r>
      <w:r w:rsidRPr="00633A23">
        <w:t>Лицо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Троицы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t>к</w:t>
      </w:r>
      <w:r w:rsidRPr="00633A23">
        <w:t>ви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и всем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: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Глава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softHyphen/>
        <w:t>ковь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?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члены</w:t>
      </w:r>
      <w:r w:rsidRPr="00633A23">
        <w:rPr>
          <w:rFonts w:cs="Arial"/>
        </w:rPr>
        <w:t xml:space="preserve"> </w:t>
      </w:r>
      <w:r w:rsidRPr="00633A23">
        <w:t>Церкви «истинною</w:t>
      </w:r>
      <w:r w:rsidRPr="00633A23">
        <w:rPr>
          <w:rFonts w:cs="Arial"/>
        </w:rPr>
        <w:t xml:space="preserve"> </w:t>
      </w:r>
      <w:r w:rsidRPr="00633A23">
        <w:t>любовью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возвращали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Который есть</w:t>
      </w:r>
      <w:r w:rsidRPr="00633A23">
        <w:rPr>
          <w:rFonts w:cs="Arial"/>
        </w:rPr>
        <w:t xml:space="preserve"> </w:t>
      </w:r>
      <w:r w:rsidRPr="00633A23">
        <w:t>глава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и</w:t>
      </w:r>
      <w:r w:rsidRPr="00633A23">
        <w:t>стос</w:t>
      </w:r>
      <w:r w:rsidRPr="00633A23">
        <w:rPr>
          <w:rFonts w:cs="Arial"/>
        </w:rPr>
        <w:t xml:space="preserve">, </w:t>
      </w:r>
      <w:r w:rsidRPr="00633A23">
        <w:t>доколе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придем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единство</w:t>
      </w:r>
      <w:r w:rsidR="00093CC8"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познания</w:t>
      </w:r>
      <w:r w:rsidRPr="00633A23">
        <w:rPr>
          <w:rFonts w:cs="Arial"/>
        </w:rPr>
        <w:t xml:space="preserve"> </w:t>
      </w:r>
      <w:r w:rsidRPr="00633A23">
        <w:t>Сына</w:t>
      </w:r>
      <w:r w:rsidRPr="00633A23">
        <w:rPr>
          <w:rFonts w:cs="Arial"/>
        </w:rPr>
        <w:t xml:space="preserve"> </w:t>
      </w:r>
      <w:r w:rsidRPr="00633A23">
        <w:t>Божия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мужа</w:t>
      </w:r>
      <w:r w:rsidRPr="00633A23">
        <w:rPr>
          <w:rFonts w:cs="Arial"/>
        </w:rPr>
        <w:t xml:space="preserve"> </w:t>
      </w:r>
      <w:r w:rsidRPr="00633A23">
        <w:t>совершенного</w:t>
      </w:r>
      <w:r w:rsidRPr="00633A23">
        <w:rPr>
          <w:rFonts w:cs="Arial"/>
        </w:rPr>
        <w:t xml:space="preserve">, </w:t>
      </w:r>
      <w:r w:rsidRPr="00633A23">
        <w:t>в меру</w:t>
      </w:r>
      <w:r w:rsidRPr="00633A23">
        <w:rPr>
          <w:rFonts w:cs="Arial"/>
        </w:rPr>
        <w:t xml:space="preserve"> </w:t>
      </w:r>
      <w:r w:rsidRPr="00633A23">
        <w:t>полного</w:t>
      </w:r>
      <w:r w:rsidRPr="00633A23">
        <w:rPr>
          <w:rFonts w:cs="Arial"/>
        </w:rPr>
        <w:t xml:space="preserve"> </w:t>
      </w:r>
      <w:r w:rsidRPr="00633A23">
        <w:t>возраста</w:t>
      </w:r>
      <w:r w:rsidRPr="00633A23">
        <w:rPr>
          <w:rFonts w:cs="Arial"/>
        </w:rPr>
        <w:t xml:space="preserve"> </w:t>
      </w:r>
      <w:r w:rsidRPr="00633A23">
        <w:t>Христова»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4,15,13). </w:t>
      </w:r>
      <w:r w:rsidRPr="00633A23">
        <w:t>Это означает</w:t>
      </w:r>
      <w:r w:rsidRPr="00633A23">
        <w:rPr>
          <w:rFonts w:cs="Arial"/>
        </w:rPr>
        <w:t xml:space="preserve">: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мастерская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, </w:t>
      </w:r>
      <w:r w:rsidRPr="00633A23">
        <w:t>в которой</w:t>
      </w:r>
      <w:r w:rsidRPr="00633A23">
        <w:rPr>
          <w:rFonts w:cs="Arial"/>
        </w:rPr>
        <w:t xml:space="preserve"> </w:t>
      </w:r>
      <w:r w:rsidRPr="00633A23">
        <w:t>каждый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помощи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таинств</w:t>
      </w:r>
      <w:r w:rsidRPr="00633A23">
        <w:rPr>
          <w:rFonts w:cs="Arial"/>
        </w:rPr>
        <w:t xml:space="preserve"> </w:t>
      </w:r>
      <w:r w:rsidRPr="00633A23">
        <w:t>и святых</w:t>
      </w:r>
      <w:r w:rsidRPr="00633A23">
        <w:rPr>
          <w:rFonts w:cs="Arial"/>
        </w:rPr>
        <w:t xml:space="preserve"> </w:t>
      </w:r>
      <w:r w:rsidRPr="00633A23">
        <w:t>добродетелей</w:t>
      </w:r>
      <w:r w:rsidRPr="00633A23">
        <w:rPr>
          <w:rFonts w:cs="Arial"/>
        </w:rPr>
        <w:t xml:space="preserve"> </w:t>
      </w:r>
      <w:r w:rsidRPr="00633A23">
        <w:t>преображается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Богочеловека по</w:t>
      </w:r>
      <w:r w:rsidRPr="00633A23">
        <w:rPr>
          <w:rFonts w:cs="Arial"/>
        </w:rPr>
        <w:t xml:space="preserve"> </w:t>
      </w:r>
      <w:r w:rsidRPr="00633A23">
        <w:t>благодати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благодати</w:t>
      </w:r>
      <w:r w:rsidRPr="00633A23">
        <w:rPr>
          <w:rFonts w:cs="Arial"/>
        </w:rPr>
        <w:t xml:space="preserve">.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совер</w:t>
      </w:r>
      <w:r w:rsidRPr="00633A23">
        <w:softHyphen/>
        <w:t>шается</w:t>
      </w:r>
      <w:r w:rsidRPr="00633A23">
        <w:rPr>
          <w:rFonts w:cs="Arial"/>
        </w:rPr>
        <w:t xml:space="preserve"> </w:t>
      </w:r>
      <w:r w:rsidRPr="00633A23">
        <w:t>Богочеловеком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t>о</w:t>
      </w:r>
      <w:r w:rsidRPr="00633A23">
        <w:t>человеке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Богочело</w:t>
      </w:r>
      <w:r w:rsidRPr="00633A23">
        <w:softHyphen/>
        <w:t>веку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категории</w:t>
      </w:r>
      <w:r w:rsidRPr="00633A23">
        <w:rPr>
          <w:rFonts w:cs="Arial"/>
        </w:rPr>
        <w:t xml:space="preserve"> </w:t>
      </w:r>
      <w:r w:rsidRPr="00633A23">
        <w:t>Богочеловеческого</w:t>
      </w:r>
      <w:r w:rsidRPr="00633A23">
        <w:rPr>
          <w:rFonts w:cs="Arial"/>
        </w:rPr>
        <w:t xml:space="preserve">. </w:t>
      </w:r>
      <w:r w:rsidRPr="00633A23">
        <w:t>Богочеловеческой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Личностью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 охватывает</w:t>
      </w:r>
      <w:r w:rsidRPr="00633A23">
        <w:rPr>
          <w:rFonts w:cs="Arial"/>
        </w:rPr>
        <w:t xml:space="preserve">, </w:t>
      </w:r>
      <w:r w:rsidRPr="00633A23">
        <w:t>пронизывает</w:t>
      </w:r>
      <w:r w:rsidRPr="00633A23">
        <w:rPr>
          <w:rFonts w:cs="Arial"/>
        </w:rPr>
        <w:t xml:space="preserve">, </w:t>
      </w:r>
      <w:r w:rsidRPr="00633A23">
        <w:t>проникает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повсюду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живут</w:t>
      </w:r>
      <w:r w:rsidRPr="00633A23">
        <w:rPr>
          <w:rFonts w:cs="Arial"/>
        </w:rPr>
        <w:t xml:space="preserve"> </w:t>
      </w:r>
      <w:r w:rsidRPr="00633A23">
        <w:t>человеческие</w:t>
      </w:r>
      <w:r w:rsidRPr="00633A23">
        <w:rPr>
          <w:rFonts w:cs="Arial"/>
        </w:rPr>
        <w:t xml:space="preserve"> </w:t>
      </w:r>
      <w:r w:rsidRPr="00633A23">
        <w:t>существа</w:t>
      </w:r>
      <w:r w:rsidRPr="00633A23">
        <w:rPr>
          <w:rFonts w:cs="Arial"/>
        </w:rPr>
        <w:t xml:space="preserve">: </w:t>
      </w:r>
      <w:r w:rsidRPr="00633A23">
        <w:t>сходит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самые мрачные</w:t>
      </w:r>
      <w:r w:rsidRPr="00633A23">
        <w:rPr>
          <w:rFonts w:cs="Arial"/>
        </w:rPr>
        <w:t xml:space="preserve"> </w:t>
      </w:r>
      <w:r w:rsidRPr="00633A23">
        <w:t>места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ад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царство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; </w:t>
      </w:r>
      <w:r w:rsidRPr="00633A23">
        <w:t>восходит</w:t>
      </w:r>
      <w:r w:rsidRPr="00633A23">
        <w:rPr>
          <w:rFonts w:cs="Arial"/>
        </w:rPr>
        <w:t xml:space="preserve"> </w:t>
      </w:r>
      <w:r w:rsidRPr="00633A23">
        <w:t>выше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небес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Собою</w:t>
      </w:r>
      <w:r w:rsidRPr="00633A23">
        <w:rPr>
          <w:rFonts w:cs="Arial"/>
        </w:rPr>
        <w:t xml:space="preserve"> </w:t>
      </w:r>
      <w:r w:rsidRPr="00633A23">
        <w:t>исполнить все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>. 4, 8</w:t>
      </w:r>
      <w:r w:rsidRPr="00633A23">
        <w:t>—</w:t>
      </w:r>
      <w:r w:rsidRPr="00633A23">
        <w:rPr>
          <w:rFonts w:cs="Arial"/>
        </w:rPr>
        <w:t xml:space="preserve">10; </w:t>
      </w:r>
      <w:r w:rsidRPr="00633A23">
        <w:t>Рим</w:t>
      </w:r>
      <w:r w:rsidRPr="00633A23">
        <w:rPr>
          <w:rFonts w:cs="Arial"/>
        </w:rPr>
        <w:t>. 10, 6</w:t>
      </w:r>
      <w:r w:rsidRPr="00633A23">
        <w:t>—</w:t>
      </w:r>
      <w:r w:rsidRPr="00633A23">
        <w:rPr>
          <w:rFonts w:cs="Arial"/>
        </w:rPr>
        <w:t>7).</w:t>
      </w:r>
    </w:p>
    <w:p w:rsidR="002D3589" w:rsidRPr="00633A23" w:rsidRDefault="002D3589" w:rsidP="00EB0F88">
      <w:r w:rsidRPr="00633A23">
        <w:t>Всем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руководит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растет</w:t>
      </w:r>
      <w:r w:rsidRPr="00633A23">
        <w:rPr>
          <w:rFonts w:cs="Arial"/>
        </w:rPr>
        <w:t xml:space="preserve"> </w:t>
      </w:r>
      <w:r w:rsidRPr="00633A23">
        <w:t>Богочеловеческое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. </w:t>
      </w:r>
      <w:r w:rsidRPr="00633A23">
        <w:t>Богочеловек</w:t>
      </w:r>
      <w:r w:rsidRPr="00633A23">
        <w:rPr>
          <w:rFonts w:cs="Arial"/>
        </w:rPr>
        <w:t xml:space="preserve"> </w:t>
      </w:r>
      <w:r w:rsidRPr="00633A23">
        <w:t>— растет</w:t>
      </w:r>
      <w:r w:rsidRPr="00633A23">
        <w:rPr>
          <w:rFonts w:cs="Arial"/>
        </w:rPr>
        <w:t xml:space="preserve">!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чудо</w:t>
      </w:r>
      <w:r w:rsidRPr="00633A23">
        <w:rPr>
          <w:rFonts w:cs="Arial"/>
        </w:rPr>
        <w:t xml:space="preserve"> </w:t>
      </w:r>
      <w:r w:rsidRPr="00633A23">
        <w:t>непрерывно</w:t>
      </w:r>
      <w:r w:rsidRPr="00633A23">
        <w:rPr>
          <w:rFonts w:cs="Arial"/>
        </w:rPr>
        <w:t xml:space="preserve"> </w:t>
      </w:r>
      <w:r w:rsidRPr="00633A23">
        <w:t>совершается</w:t>
      </w:r>
      <w:r w:rsidRPr="00633A23">
        <w:rPr>
          <w:rFonts w:cs="Arial"/>
        </w:rPr>
        <w:t xml:space="preserve"> </w:t>
      </w:r>
      <w:r w:rsidRPr="00633A23">
        <w:t>ради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,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ради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. </w:t>
      </w:r>
      <w:r w:rsidRPr="00633A23">
        <w:t>Растет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Христо</w:t>
      </w:r>
      <w:r w:rsidRPr="00633A23">
        <w:softHyphen/>
        <w:t>во—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. </w:t>
      </w:r>
      <w:r w:rsidRPr="00633A23">
        <w:t>Растет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каждым</w:t>
      </w:r>
      <w:r w:rsidRPr="00633A23">
        <w:rPr>
          <w:rFonts w:cs="Arial"/>
        </w:rPr>
        <w:t xml:space="preserve"> </w:t>
      </w:r>
      <w:r w:rsidRPr="00633A23">
        <w:t>человеком</w:t>
      </w:r>
      <w:r w:rsidRPr="00633A23">
        <w:rPr>
          <w:rFonts w:cs="Arial"/>
        </w:rPr>
        <w:t xml:space="preserve">, </w:t>
      </w:r>
      <w:r w:rsidRPr="00633A23">
        <w:t>который становится</w:t>
      </w:r>
      <w:r w:rsidRPr="00633A23">
        <w:rPr>
          <w:rFonts w:cs="Arial"/>
        </w:rPr>
        <w:t xml:space="preserve"> </w:t>
      </w:r>
      <w:r w:rsidRPr="00633A23">
        <w:t>членом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составной</w:t>
      </w:r>
      <w:r w:rsidRPr="00633A23">
        <w:rPr>
          <w:rFonts w:cs="Arial"/>
        </w:rPr>
        <w:t xml:space="preserve"> </w:t>
      </w:r>
      <w:r w:rsidRPr="00633A23">
        <w:t>частью</w:t>
      </w:r>
      <w:r w:rsidRPr="00633A23">
        <w:rPr>
          <w:rFonts w:cs="Arial"/>
        </w:rPr>
        <w:t xml:space="preserve"> </w:t>
      </w:r>
      <w:r w:rsidRPr="00633A23">
        <w:t>Бого</w:t>
      </w:r>
      <w:r w:rsidRPr="00633A23">
        <w:softHyphen/>
        <w:t>человеческого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рост</w:t>
      </w:r>
      <w:r w:rsidRPr="00633A23">
        <w:rPr>
          <w:rFonts w:cs="Arial"/>
        </w:rPr>
        <w:t xml:space="preserve"> </w:t>
      </w:r>
      <w:r w:rsidRPr="00633A23">
        <w:t>каждой</w:t>
      </w:r>
      <w:r w:rsidRPr="00633A23">
        <w:rPr>
          <w:rFonts w:cs="Arial"/>
        </w:rPr>
        <w:t xml:space="preserve"> </w:t>
      </w:r>
      <w:r w:rsidRPr="00633A23">
        <w:t>чело</w:t>
      </w:r>
      <w:r w:rsidRPr="00633A23">
        <w:softHyphen/>
        <w:t>веческой</w:t>
      </w:r>
      <w:r w:rsidRPr="00633A23">
        <w:rPr>
          <w:rFonts w:cs="Arial"/>
        </w:rPr>
        <w:t xml:space="preserve"> </w:t>
      </w:r>
      <w:r w:rsidRPr="00633A23">
        <w:t>личности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происходит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Главы Церкви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Его святых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богоносных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сотрудников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Человеколюбивый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даровал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апостолов</w:t>
      </w:r>
      <w:r w:rsidRPr="00633A23">
        <w:rPr>
          <w:rFonts w:cs="Arial"/>
        </w:rPr>
        <w:t xml:space="preserve">, </w:t>
      </w:r>
      <w:r w:rsidRPr="00633A23">
        <w:t>и пророков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евангелистов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пастырей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учителей</w:t>
      </w:r>
      <w:r w:rsidRPr="00633A23">
        <w:rPr>
          <w:rFonts w:cs="Arial"/>
        </w:rPr>
        <w:t xml:space="preserve"> </w:t>
      </w:r>
      <w:r w:rsidRPr="00633A23">
        <w:t>— «к</w:t>
      </w:r>
      <w:r w:rsidRPr="00633A23">
        <w:rPr>
          <w:rFonts w:cs="Arial"/>
        </w:rPr>
        <w:t xml:space="preserve"> </w:t>
      </w:r>
      <w:r w:rsidRPr="00633A23">
        <w:t>совершению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дело</w:t>
      </w:r>
      <w:r w:rsidRPr="00633A23">
        <w:rPr>
          <w:rFonts w:cs="Arial"/>
        </w:rPr>
        <w:t xml:space="preserve"> </w:t>
      </w:r>
      <w:r w:rsidRPr="00633A23">
        <w:t>служения</w:t>
      </w:r>
      <w:r w:rsidRPr="00633A23">
        <w:rPr>
          <w:rFonts w:cs="Arial"/>
        </w:rPr>
        <w:t xml:space="preserve">,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сози</w:t>
      </w:r>
      <w:r w:rsidRPr="00633A23">
        <w:softHyphen/>
        <w:t>дания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Христова»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4, 11, 12).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Господа 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главы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: </w:t>
      </w:r>
      <w:r w:rsidRPr="00633A23">
        <w:t>«все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, </w:t>
      </w:r>
      <w:r w:rsidRPr="00633A23">
        <w:t>со</w:t>
      </w:r>
      <w:r w:rsidRPr="00633A23">
        <w:softHyphen/>
        <w:t>ставляемое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совоку</w:t>
      </w:r>
      <w:r w:rsidRPr="00633A23">
        <w:t>п</w:t>
      </w:r>
      <w:r w:rsidRPr="00633A23">
        <w:t>ляемое</w:t>
      </w:r>
      <w:r w:rsidRPr="00633A23">
        <w:rPr>
          <w:rFonts w:cs="Arial"/>
        </w:rPr>
        <w:t xml:space="preserve"> </w:t>
      </w:r>
      <w:r w:rsidRPr="00633A23">
        <w:t>посредством</w:t>
      </w:r>
      <w:r w:rsidRPr="00633A23">
        <w:rPr>
          <w:rFonts w:cs="Arial"/>
        </w:rPr>
        <w:t xml:space="preserve"> </w:t>
      </w:r>
      <w:r w:rsidRPr="00633A23">
        <w:t>всяких</w:t>
      </w:r>
      <w:r w:rsidRPr="00633A23">
        <w:rPr>
          <w:rFonts w:cs="Arial"/>
        </w:rPr>
        <w:t xml:space="preserve"> </w:t>
      </w:r>
      <w:r w:rsidRPr="00633A23">
        <w:t>вза</w:t>
      </w:r>
      <w:r w:rsidRPr="00633A23">
        <w:softHyphen/>
        <w:t>имно</w:t>
      </w:r>
      <w:r w:rsidRPr="00633A23">
        <w:rPr>
          <w:rFonts w:cs="Arial"/>
        </w:rPr>
        <w:t xml:space="preserve"> </w:t>
      </w:r>
      <w:r w:rsidRPr="00633A23">
        <w:t>вкрепляющих</w:t>
      </w:r>
      <w:r w:rsidRPr="00633A23">
        <w:rPr>
          <w:rFonts w:cs="Arial"/>
        </w:rPr>
        <w:t xml:space="preserve"> </w:t>
      </w:r>
      <w:r w:rsidRPr="00633A23">
        <w:t>связей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действии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меру каждого</w:t>
      </w:r>
      <w:r w:rsidRPr="00633A23">
        <w:rPr>
          <w:rFonts w:cs="Arial"/>
        </w:rPr>
        <w:t xml:space="preserve"> </w:t>
      </w:r>
      <w:r w:rsidRPr="00633A23">
        <w:t>члена</w:t>
      </w:r>
      <w:r w:rsidRPr="00633A23">
        <w:rPr>
          <w:rFonts w:cs="Arial"/>
        </w:rPr>
        <w:t xml:space="preserve">, </w:t>
      </w:r>
      <w:r w:rsidRPr="00633A23">
        <w:t>получает</w:t>
      </w:r>
      <w:r w:rsidRPr="00633A23">
        <w:rPr>
          <w:rFonts w:cs="Arial"/>
        </w:rPr>
        <w:t xml:space="preserve"> </w:t>
      </w:r>
      <w:r w:rsidRPr="00633A23">
        <w:t>приращение»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>. 4, 16).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надежда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христианского</w:t>
      </w:r>
      <w:r w:rsidRPr="00633A23">
        <w:rPr>
          <w:rFonts w:cs="Arial"/>
        </w:rPr>
        <w:t xml:space="preserve"> </w:t>
      </w:r>
      <w:r w:rsidRPr="00633A23">
        <w:t>звания</w:t>
      </w:r>
      <w:r w:rsidRPr="00633A23">
        <w:rPr>
          <w:rFonts w:cs="Arial"/>
        </w:rPr>
        <w:t xml:space="preserve">? </w:t>
      </w:r>
      <w:r w:rsidRPr="00633A23">
        <w:t>— В</w:t>
      </w:r>
      <w:r w:rsidRPr="00633A23">
        <w:rPr>
          <w:rFonts w:cs="Arial"/>
        </w:rPr>
        <w:t xml:space="preserve"> </w:t>
      </w:r>
      <w:r w:rsidRPr="00633A23">
        <w:t>соединении</w:t>
      </w:r>
      <w:r w:rsidRPr="00633A23">
        <w:rPr>
          <w:rFonts w:cs="Arial"/>
        </w:rPr>
        <w:t xml:space="preserve"> </w:t>
      </w:r>
      <w:r w:rsidRPr="00633A23">
        <w:t>нашем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Господом</w:t>
      </w:r>
      <w:r w:rsidRPr="00633A23">
        <w:rPr>
          <w:rFonts w:cs="Arial"/>
        </w:rPr>
        <w:t xml:space="preserve"> </w:t>
      </w:r>
      <w:r w:rsidRPr="00633A23">
        <w:t>Иис</w:t>
      </w:r>
      <w:r w:rsidRPr="00633A23">
        <w:t>у</w:t>
      </w:r>
      <w:r w:rsidRPr="00633A23">
        <w:t>сом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, </w:t>
      </w:r>
      <w:r w:rsidRPr="00633A23">
        <w:t>а через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теми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Богочеловеческом Теле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«одно</w:t>
      </w:r>
      <w:r w:rsidRPr="00633A23">
        <w:rPr>
          <w:rFonts w:cs="Arial"/>
        </w:rPr>
        <w:t xml:space="preserve"> </w:t>
      </w:r>
      <w:r w:rsidRPr="00633A23">
        <w:t>тело»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4, 4)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воплощенного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— «один</w:t>
      </w:r>
      <w:r w:rsidRPr="00633A23">
        <w:rPr>
          <w:rFonts w:cs="Arial"/>
        </w:rPr>
        <w:t xml:space="preserve"> </w:t>
      </w:r>
      <w:r w:rsidRPr="00633A23">
        <w:t>дух»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4, 4)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Святый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Богочелове</w:t>
      </w:r>
      <w:r w:rsidRPr="00633A23">
        <w:softHyphen/>
        <w:t>ческое</w:t>
      </w:r>
      <w:r w:rsidRPr="00633A23">
        <w:rPr>
          <w:rFonts w:cs="Arial"/>
        </w:rPr>
        <w:t xml:space="preserve"> </w:t>
      </w:r>
      <w:r w:rsidRPr="00633A23">
        <w:t>единство</w:t>
      </w:r>
      <w:r w:rsidRPr="00633A23">
        <w:rPr>
          <w:rFonts w:cs="Arial"/>
        </w:rPr>
        <w:t xml:space="preserve">,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совершеннее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полнее</w:t>
      </w:r>
      <w:r w:rsidRPr="00633A23">
        <w:rPr>
          <w:rFonts w:cs="Arial"/>
        </w:rPr>
        <w:t xml:space="preserve"> </w:t>
      </w:r>
      <w:r w:rsidRPr="00633A23">
        <w:t>всякого единства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 </w:t>
      </w:r>
      <w:r w:rsidRPr="00633A23">
        <w:t>земном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существует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дейст</w:t>
      </w:r>
      <w:r w:rsidRPr="00633A23">
        <w:softHyphen/>
        <w:t>вительного</w:t>
      </w:r>
      <w:r w:rsidRPr="00633A23">
        <w:rPr>
          <w:rFonts w:cs="Arial"/>
        </w:rPr>
        <w:t xml:space="preserve">,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всеохватывающего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бессмертного единства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единство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другими людьми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твар</w:t>
      </w:r>
      <w:r w:rsidRPr="00633A23">
        <w:t>я</w:t>
      </w:r>
      <w:r w:rsidRPr="00633A23">
        <w:t>ми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средства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softHyphen/>
        <w:t>бы</w:t>
      </w:r>
      <w:r w:rsidRPr="00633A23">
        <w:rPr>
          <w:rFonts w:cs="Arial"/>
        </w:rPr>
        <w:t xml:space="preserve"> </w:t>
      </w:r>
      <w:r w:rsidRPr="00633A23">
        <w:t>войти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единство</w:t>
      </w:r>
      <w:r w:rsidRPr="00633A23">
        <w:rPr>
          <w:rFonts w:cs="Arial"/>
        </w:rPr>
        <w:t xml:space="preserve">, </w:t>
      </w:r>
      <w:r w:rsidRPr="00633A23">
        <w:t>доступны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святые таинства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добродетели</w:t>
      </w:r>
      <w:r w:rsidRPr="00633A23">
        <w:rPr>
          <w:rFonts w:cs="Arial"/>
        </w:rPr>
        <w:t xml:space="preserve">. </w:t>
      </w:r>
      <w:r w:rsidRPr="00633A23">
        <w:t>Первое</w:t>
      </w:r>
      <w:r w:rsidRPr="00633A23">
        <w:rPr>
          <w:rFonts w:cs="Arial"/>
        </w:rPr>
        <w:t xml:space="preserve"> </w:t>
      </w:r>
      <w:r w:rsidRPr="00633A23">
        <w:t>святое</w:t>
      </w:r>
      <w:r w:rsidRPr="00633A23">
        <w:rPr>
          <w:rFonts w:cs="Arial"/>
        </w:rPr>
        <w:t xml:space="preserve"> </w:t>
      </w:r>
      <w:r w:rsidRPr="00633A23">
        <w:t>таин</w:t>
      </w:r>
      <w:r w:rsidRPr="00633A23">
        <w:softHyphen/>
        <w:t>ство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крещение</w:t>
      </w:r>
      <w:r w:rsidRPr="00633A23">
        <w:rPr>
          <w:rFonts w:cs="Arial"/>
        </w:rPr>
        <w:t xml:space="preserve">, </w:t>
      </w:r>
      <w:r w:rsidRPr="00633A23">
        <w:t>первая</w:t>
      </w:r>
      <w:r w:rsidRPr="00633A23">
        <w:rPr>
          <w:rFonts w:cs="Arial"/>
        </w:rPr>
        <w:t xml:space="preserve"> </w:t>
      </w:r>
      <w:r w:rsidRPr="00633A23">
        <w:t>святая</w:t>
      </w:r>
      <w:r w:rsidRPr="00633A23">
        <w:rPr>
          <w:rFonts w:cs="Arial"/>
        </w:rPr>
        <w:t xml:space="preserve"> </w:t>
      </w:r>
      <w:r w:rsidRPr="00633A23">
        <w:t>добродетель</w:t>
      </w:r>
      <w:r w:rsidRPr="00633A23">
        <w:rPr>
          <w:rFonts w:cs="Arial"/>
        </w:rPr>
        <w:t xml:space="preserve"> </w:t>
      </w:r>
      <w:r w:rsidRPr="00633A23">
        <w:t>есть в</w:t>
      </w:r>
      <w:r w:rsidRPr="00633A23">
        <w:t>е</w:t>
      </w:r>
      <w:r w:rsidRPr="00633A23">
        <w:t>ра</w:t>
      </w:r>
      <w:r w:rsidRPr="00633A23">
        <w:rPr>
          <w:rFonts w:cs="Arial"/>
        </w:rPr>
        <w:t xml:space="preserve">. </w:t>
      </w:r>
      <w:r w:rsidRPr="00633A23">
        <w:t>«Одна</w:t>
      </w:r>
      <w:r w:rsidRPr="00633A23">
        <w:rPr>
          <w:rFonts w:cs="Arial"/>
        </w:rPr>
        <w:t xml:space="preserve"> </w:t>
      </w:r>
      <w:r w:rsidRPr="00633A23">
        <w:t>вера»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4, 5),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другой</w:t>
      </w:r>
      <w:r w:rsidRPr="00633A23">
        <w:rPr>
          <w:rFonts w:cs="Arial"/>
        </w:rPr>
        <w:t xml:space="preserve">, </w:t>
      </w:r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«один</w:t>
      </w:r>
      <w:r w:rsidRPr="00633A23">
        <w:rPr>
          <w:rFonts w:cs="Arial"/>
        </w:rPr>
        <w:t xml:space="preserve"> </w:t>
      </w:r>
      <w:r w:rsidRPr="00633A23">
        <w:t>Господь»</w:t>
      </w:r>
      <w:r w:rsidRPr="00633A23">
        <w:rPr>
          <w:rFonts w:cs="Arial"/>
        </w:rPr>
        <w:t xml:space="preserve"> (</w:t>
      </w:r>
      <w:r w:rsidRPr="00633A23">
        <w:t>ср</w:t>
      </w:r>
      <w:r w:rsidRPr="00633A23">
        <w:rPr>
          <w:rFonts w:cs="Arial"/>
        </w:rPr>
        <w:t xml:space="preserve">. 1 </w:t>
      </w:r>
      <w:r w:rsidRPr="00633A23">
        <w:t>Кор</w:t>
      </w:r>
      <w:r w:rsidRPr="00633A23">
        <w:rPr>
          <w:rFonts w:cs="Arial"/>
        </w:rPr>
        <w:t xml:space="preserve">. 8, 16; 12, 5; </w:t>
      </w:r>
      <w:r w:rsidRPr="00633A23">
        <w:t>Иуд</w:t>
      </w:r>
      <w:r w:rsidRPr="00633A23">
        <w:rPr>
          <w:rFonts w:cs="Arial"/>
        </w:rPr>
        <w:t xml:space="preserve">. 3),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нет другого</w:t>
      </w:r>
      <w:r w:rsidRPr="00633A23">
        <w:rPr>
          <w:rFonts w:cs="Arial"/>
        </w:rPr>
        <w:t xml:space="preserve">, </w:t>
      </w:r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4,5);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«одно</w:t>
      </w:r>
      <w:r w:rsidRPr="00633A23">
        <w:rPr>
          <w:rFonts w:cs="Arial"/>
        </w:rPr>
        <w:t xml:space="preserve"> </w:t>
      </w:r>
      <w:r w:rsidRPr="00633A23">
        <w:t>крещение»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4,5),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другого</w:t>
      </w:r>
      <w:r w:rsidRPr="00633A23">
        <w:rPr>
          <w:rFonts w:cs="Arial"/>
        </w:rPr>
        <w:t xml:space="preserve">, </w:t>
      </w:r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.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органическом единстве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Телом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член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чу</w:t>
      </w:r>
      <w:r w:rsidRPr="00633A23">
        <w:softHyphen/>
        <w:t>десного</w:t>
      </w:r>
      <w:r w:rsidRPr="00633A23">
        <w:rPr>
          <w:rFonts w:cs="Arial"/>
        </w:rPr>
        <w:t xml:space="preserve"> </w:t>
      </w:r>
      <w:r w:rsidRPr="00633A23">
        <w:t>орг</w:t>
      </w:r>
      <w:r w:rsidRPr="00633A23">
        <w:t>а</w:t>
      </w:r>
      <w:r w:rsidRPr="00633A23">
        <w:t>низма</w:t>
      </w:r>
      <w:r w:rsidRPr="00633A23">
        <w:rPr>
          <w:rFonts w:cs="Arial"/>
        </w:rPr>
        <w:t xml:space="preserve">,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приходит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полному</w:t>
      </w:r>
      <w:r w:rsidRPr="00633A23">
        <w:rPr>
          <w:rFonts w:cs="Arial"/>
        </w:rPr>
        <w:t xml:space="preserve"> </w:t>
      </w:r>
      <w:r w:rsidRPr="00633A23">
        <w:t>ощу</w:t>
      </w:r>
      <w:r w:rsidRPr="00633A23">
        <w:softHyphen/>
        <w:t>щению</w:t>
      </w:r>
      <w:r w:rsidRPr="00633A23">
        <w:rPr>
          <w:rFonts w:cs="Arial"/>
        </w:rPr>
        <w:t xml:space="preserve">, </w:t>
      </w:r>
      <w:r w:rsidRPr="00633A23">
        <w:t>осознанию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убеждению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действитель</w:t>
      </w:r>
      <w:r w:rsidRPr="00633A23">
        <w:softHyphen/>
      </w:r>
      <w:r w:rsidRPr="00633A23">
        <w:lastRenderedPageBreak/>
        <w:t>ности</w:t>
      </w:r>
      <w:r w:rsidRPr="00633A23">
        <w:rPr>
          <w:rFonts w:cs="Arial"/>
        </w:rPr>
        <w:t xml:space="preserve">,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«один</w:t>
      </w:r>
      <w:r w:rsidRPr="00633A23">
        <w:rPr>
          <w:rFonts w:cs="Arial"/>
        </w:rPr>
        <w:t xml:space="preserve"> </w:t>
      </w:r>
      <w:r w:rsidRPr="00633A23">
        <w:t>Господь»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Пресвятая Троица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«одна</w:t>
      </w:r>
      <w:r w:rsidRPr="00633A23">
        <w:rPr>
          <w:rFonts w:cs="Arial"/>
        </w:rPr>
        <w:t xml:space="preserve"> </w:t>
      </w:r>
      <w:r w:rsidRPr="00633A23">
        <w:t>вера»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вера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Пресв</w:t>
      </w:r>
      <w:r w:rsidRPr="00633A23">
        <w:t>я</w:t>
      </w:r>
      <w:r w:rsidRPr="00633A23">
        <w:t>тую Троицу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3,6; 4,13; 4,5; </w:t>
      </w:r>
      <w:r w:rsidRPr="00633A23">
        <w:t>Иуд</w:t>
      </w:r>
      <w:r w:rsidRPr="00633A23">
        <w:rPr>
          <w:rFonts w:cs="Arial"/>
        </w:rPr>
        <w:t xml:space="preserve">. 3);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«одно</w:t>
      </w:r>
      <w:r w:rsidRPr="00633A23">
        <w:rPr>
          <w:rFonts w:cs="Arial"/>
        </w:rPr>
        <w:t xml:space="preserve"> </w:t>
      </w:r>
      <w:r w:rsidRPr="00633A23">
        <w:t>кре</w:t>
      </w:r>
      <w:r w:rsidRPr="00633A23">
        <w:softHyphen/>
        <w:t>щение»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крещение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Троицы</w:t>
      </w:r>
      <w:r w:rsidRPr="00633A23">
        <w:rPr>
          <w:rFonts w:cs="Arial"/>
        </w:rPr>
        <w:t xml:space="preserve"> (</w:t>
      </w:r>
      <w:r w:rsidRPr="00633A23">
        <w:t>Мф</w:t>
      </w:r>
      <w:r w:rsidRPr="00633A23">
        <w:rPr>
          <w:rFonts w:cs="Arial"/>
        </w:rPr>
        <w:t xml:space="preserve">. 28,19)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«один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Отец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над всеми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нас»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4,6; </w:t>
      </w:r>
      <w:r w:rsidRPr="00633A23">
        <w:t>ср</w:t>
      </w:r>
      <w:r w:rsidRPr="00633A23">
        <w:rPr>
          <w:rFonts w:cs="Arial"/>
        </w:rPr>
        <w:t xml:space="preserve">. 1 </w:t>
      </w:r>
      <w:r w:rsidRPr="00633A23">
        <w:t>Кор</w:t>
      </w:r>
      <w:r w:rsidRPr="00633A23">
        <w:rPr>
          <w:rFonts w:cs="Arial"/>
        </w:rPr>
        <w:t xml:space="preserve">. 8, 6; 12, 6; </w:t>
      </w:r>
      <w:r w:rsidRPr="00633A23">
        <w:t>Рим</w:t>
      </w:r>
      <w:r w:rsidRPr="00633A23">
        <w:rPr>
          <w:rFonts w:cs="Arial"/>
        </w:rPr>
        <w:t xml:space="preserve">. 11, 36).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Дамаскин</w:t>
      </w:r>
      <w:r w:rsidRPr="00633A23">
        <w:rPr>
          <w:rFonts w:cs="Arial"/>
        </w:rPr>
        <w:t xml:space="preserve">: </w:t>
      </w:r>
      <w:r w:rsidRPr="00633A23">
        <w:t>«Един</w:t>
      </w:r>
      <w:r w:rsidRPr="00633A23">
        <w:rPr>
          <w:rFonts w:cs="Arial"/>
        </w:rPr>
        <w:t xml:space="preserve"> </w:t>
      </w:r>
      <w:r w:rsidRPr="00633A23">
        <w:t>над всеми</w:t>
      </w:r>
      <w:r w:rsidRPr="00633A23">
        <w:rPr>
          <w:rFonts w:cs="Arial"/>
        </w:rPr>
        <w:t xml:space="preserve"> </w:t>
      </w:r>
      <w:r w:rsidRPr="00633A23">
        <w:t>Отец</w:t>
      </w:r>
      <w:r w:rsidRPr="00633A23">
        <w:rPr>
          <w:rFonts w:cs="Arial"/>
        </w:rPr>
        <w:t xml:space="preserve">, </w:t>
      </w:r>
      <w:r w:rsidRPr="00633A23">
        <w:t>Кот</w:t>
      </w:r>
      <w:r w:rsidRPr="00633A23">
        <w:t>о</w:t>
      </w:r>
      <w:r w:rsidRPr="00633A23">
        <w:t>рый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Словом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, </w:t>
      </w:r>
      <w:r w:rsidRPr="00633A23">
        <w:t>ис</w:t>
      </w:r>
      <w:r w:rsidRPr="00633A23">
        <w:softHyphen/>
        <w:t>ходящим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 </w:t>
      </w:r>
      <w:r w:rsidRPr="00633A23">
        <w:t>Святым»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ощу</w:t>
      </w:r>
      <w:r w:rsidRPr="00633A23">
        <w:softHyphen/>
        <w:t>щать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значит</w:t>
      </w:r>
      <w:r w:rsidRPr="00633A23">
        <w:rPr>
          <w:rFonts w:cs="Arial"/>
        </w:rPr>
        <w:t xml:space="preserve">: </w:t>
      </w:r>
      <w:r w:rsidRPr="00633A23">
        <w:t>«поступать</w:t>
      </w:r>
      <w:r w:rsidRPr="00633A23">
        <w:rPr>
          <w:rFonts w:cs="Arial"/>
        </w:rPr>
        <w:t xml:space="preserve"> </w:t>
      </w:r>
      <w:r w:rsidRPr="00633A23">
        <w:t>достойно</w:t>
      </w:r>
      <w:r w:rsidRPr="00633A23">
        <w:rPr>
          <w:rFonts w:cs="Arial"/>
        </w:rPr>
        <w:t xml:space="preserve"> </w:t>
      </w:r>
      <w:r w:rsidRPr="00633A23">
        <w:t>христианского</w:t>
      </w:r>
      <w:r w:rsidRPr="00633A23">
        <w:rPr>
          <w:rFonts w:cs="Arial"/>
        </w:rPr>
        <w:t xml:space="preserve"> </w:t>
      </w:r>
      <w:r w:rsidRPr="00633A23">
        <w:t>звания»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4,1; 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Рим</w:t>
      </w:r>
      <w:r w:rsidRPr="00633A23">
        <w:rPr>
          <w:rFonts w:cs="Arial"/>
        </w:rPr>
        <w:t xml:space="preserve">. 12,2; </w:t>
      </w:r>
      <w:r w:rsidRPr="00633A23">
        <w:t>Кол</w:t>
      </w:r>
      <w:r w:rsidRPr="00633A23">
        <w:rPr>
          <w:rFonts w:cs="Arial"/>
        </w:rPr>
        <w:t>. 3,8</w:t>
      </w:r>
      <w:r w:rsidRPr="00633A23">
        <w:t xml:space="preserve">— </w:t>
      </w:r>
      <w:r w:rsidRPr="00633A23">
        <w:rPr>
          <w:rFonts w:cs="Arial"/>
        </w:rPr>
        <w:t xml:space="preserve">17; 1 </w:t>
      </w:r>
      <w:r w:rsidRPr="00633A23">
        <w:t>Сол</w:t>
      </w:r>
      <w:r w:rsidRPr="00633A23">
        <w:rPr>
          <w:rFonts w:cs="Arial"/>
        </w:rPr>
        <w:t xml:space="preserve">. 2,7). </w:t>
      </w:r>
      <w:r w:rsidRPr="00633A23">
        <w:t>Словом</w:t>
      </w:r>
      <w:r w:rsidRPr="00633A23">
        <w:rPr>
          <w:rFonts w:cs="Arial"/>
        </w:rPr>
        <w:t xml:space="preserve">,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значит</w:t>
      </w:r>
      <w:r w:rsidRPr="00633A23">
        <w:rPr>
          <w:rFonts w:cs="Arial"/>
        </w:rPr>
        <w:t xml:space="preserve">: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христиани</w:t>
      </w:r>
      <w:r w:rsidRPr="00633A23">
        <w:softHyphen/>
        <w:t>ном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: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евреи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 знающие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имеют</w:t>
      </w:r>
      <w:r w:rsidRPr="00633A23">
        <w:rPr>
          <w:rFonts w:cs="Arial"/>
        </w:rPr>
        <w:t xml:space="preserve"> </w:t>
      </w:r>
      <w:r w:rsidRPr="00633A23">
        <w:t>«доступ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Отцу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одном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хе»</w:t>
      </w:r>
      <w:r w:rsidRPr="00633A23">
        <w:rPr>
          <w:rFonts w:cs="Arial"/>
        </w:rPr>
        <w:t xml:space="preserve">, </w:t>
      </w:r>
      <w:r w:rsidRPr="00633A23">
        <w:t>поскольку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приходят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 xml:space="preserve">Отцу </w:t>
      </w:r>
      <w:r w:rsidRPr="00633A23">
        <w:rPr>
          <w:rFonts w:cs="Arial"/>
        </w:rPr>
        <w:t>(</w:t>
      </w:r>
      <w:r w:rsidRPr="00633A23">
        <w:t>Еф</w:t>
      </w:r>
      <w:r w:rsidRPr="00633A23">
        <w:rPr>
          <w:rFonts w:cs="Arial"/>
        </w:rPr>
        <w:t xml:space="preserve">. 2,18; </w:t>
      </w:r>
      <w:r w:rsidRPr="00633A23">
        <w:t>Ин</w:t>
      </w:r>
      <w:r w:rsidRPr="00633A23">
        <w:rPr>
          <w:rFonts w:cs="Arial"/>
        </w:rPr>
        <w:t xml:space="preserve">.14,6).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дом</w:t>
      </w:r>
      <w:r w:rsidRPr="00633A23">
        <w:t>о</w:t>
      </w:r>
      <w:r w:rsidRPr="00633A23">
        <w:t>строительством</w:t>
      </w:r>
      <w:r w:rsidRPr="00633A23">
        <w:rPr>
          <w:rFonts w:cs="Arial"/>
        </w:rPr>
        <w:t xml:space="preserve"> </w:t>
      </w:r>
      <w:r w:rsidRPr="00633A23">
        <w:t>спа</w:t>
      </w:r>
      <w:r w:rsidRPr="00633A23">
        <w:softHyphen/>
        <w:t>сения</w:t>
      </w:r>
      <w:r w:rsidRPr="00633A23">
        <w:rPr>
          <w:rFonts w:cs="Arial"/>
        </w:rPr>
        <w:t xml:space="preserve"> </w:t>
      </w:r>
      <w:r w:rsidRPr="00633A23">
        <w:t>Богочеловек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открыл</w:t>
      </w:r>
      <w:r w:rsidRPr="00633A23">
        <w:rPr>
          <w:rFonts w:cs="Arial"/>
        </w:rPr>
        <w:t xml:space="preserve"> </w:t>
      </w:r>
      <w:r w:rsidRPr="00633A23">
        <w:t>доступ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в Троице</w:t>
      </w:r>
      <w:r w:rsidRPr="00633A23">
        <w:rPr>
          <w:rFonts w:cs="Arial"/>
        </w:rPr>
        <w:t xml:space="preserve"> (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Рим</w:t>
      </w:r>
      <w:r w:rsidRPr="00633A23">
        <w:rPr>
          <w:rFonts w:cs="Arial"/>
        </w:rPr>
        <w:t>. 5,1</w:t>
      </w:r>
      <w:r w:rsidRPr="00633A23">
        <w:t>—</w:t>
      </w:r>
      <w:r w:rsidRPr="00633A23">
        <w:rPr>
          <w:rFonts w:cs="Arial"/>
        </w:rPr>
        <w:t xml:space="preserve">2; </w:t>
      </w:r>
      <w:r w:rsidRPr="00633A23">
        <w:t>Еф</w:t>
      </w:r>
      <w:r w:rsidRPr="00633A23">
        <w:rPr>
          <w:rFonts w:cs="Arial"/>
        </w:rPr>
        <w:t>. 3,12; 1</w:t>
      </w:r>
      <w:r w:rsidRPr="00633A23">
        <w:t>Петр</w:t>
      </w:r>
      <w:r w:rsidRPr="00633A23">
        <w:rPr>
          <w:rFonts w:cs="Arial"/>
        </w:rPr>
        <w:t xml:space="preserve">. 3,18).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Богочеловеческом</w:t>
      </w:r>
      <w:r w:rsidRPr="00633A23">
        <w:rPr>
          <w:rFonts w:cs="Arial"/>
        </w:rPr>
        <w:t xml:space="preserve"> </w:t>
      </w:r>
      <w:r w:rsidRPr="00633A23">
        <w:t>домостроительстве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 </w:t>
      </w:r>
      <w:r w:rsidRPr="00633A23">
        <w:t>все происходит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Отца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Сына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Духе</w:t>
      </w:r>
      <w:r w:rsidRPr="00633A23">
        <w:rPr>
          <w:rFonts w:cs="Arial"/>
        </w:rPr>
        <w:t xml:space="preserve"> </w:t>
      </w:r>
      <w:r w:rsidRPr="00633A23">
        <w:t>Святом</w:t>
      </w:r>
      <w:r w:rsidRPr="00633A23">
        <w:rPr>
          <w:rFonts w:cs="Arial"/>
        </w:rPr>
        <w:t xml:space="preserve">. </w:t>
      </w:r>
      <w:r w:rsidRPr="00633A23">
        <w:t>Это верховный</w:t>
      </w:r>
      <w:r w:rsidRPr="00633A23">
        <w:rPr>
          <w:rFonts w:cs="Arial"/>
        </w:rPr>
        <w:t xml:space="preserve"> </w:t>
      </w:r>
      <w:r w:rsidRPr="00633A23">
        <w:t>закон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Богочеловеческом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в жи</w:t>
      </w:r>
      <w:r w:rsidRPr="00633A23">
        <w:t>з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каждого</w:t>
      </w:r>
      <w:r w:rsidRPr="00633A23">
        <w:rPr>
          <w:rFonts w:cs="Arial"/>
        </w:rPr>
        <w:t xml:space="preserve"> </w:t>
      </w:r>
      <w:r w:rsidRPr="00633A23">
        <w:t>члена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Ибо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спасе</w:t>
      </w:r>
      <w:r w:rsidRPr="00633A23">
        <w:softHyphen/>
        <w:t>ние</w:t>
      </w:r>
      <w:r w:rsidRPr="00633A23">
        <w:rPr>
          <w:rFonts w:cs="Arial"/>
        </w:rPr>
        <w:t xml:space="preserve">?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</w:t>
      </w:r>
      <w:r w:rsidRPr="00633A23">
        <w:softHyphen/>
        <w:t>ви</w:t>
      </w:r>
      <w:r w:rsidRPr="00633A23">
        <w:rPr>
          <w:rFonts w:cs="Arial"/>
        </w:rPr>
        <w:t xml:space="preserve">?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Богочеловеке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в Богочеловеке</w:t>
      </w:r>
      <w:r w:rsidRPr="00633A23">
        <w:rPr>
          <w:rFonts w:cs="Arial"/>
        </w:rPr>
        <w:t xml:space="preserve">? </w:t>
      </w:r>
      <w:r w:rsidRPr="00633A23">
        <w:t>—Жизнь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Тро</w:t>
      </w:r>
      <w:r w:rsidRPr="00633A23">
        <w:t>и</w:t>
      </w:r>
      <w:r w:rsidRPr="00633A23">
        <w:t>це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Бого</w:t>
      </w:r>
      <w:r w:rsidRPr="00633A23">
        <w:softHyphen/>
        <w:t>человек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Второе</w:t>
      </w:r>
      <w:r w:rsidRPr="00633A23">
        <w:rPr>
          <w:rFonts w:cs="Arial"/>
        </w:rPr>
        <w:t xml:space="preserve"> </w:t>
      </w:r>
      <w:r w:rsidRPr="00633A23">
        <w:t>Лицо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Троицы</w:t>
      </w:r>
      <w:r w:rsidRPr="00633A23">
        <w:rPr>
          <w:rFonts w:cs="Arial"/>
        </w:rPr>
        <w:t xml:space="preserve">, </w:t>
      </w:r>
      <w:r w:rsidRPr="00633A23">
        <w:t>всегда Единосущное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Единожи</w:t>
      </w:r>
      <w:r w:rsidRPr="00633A23">
        <w:t>з</w:t>
      </w:r>
      <w:r w:rsidRPr="00633A23">
        <w:t>ненное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Безначальным Отцом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Животворящим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 (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Ин</w:t>
      </w:r>
      <w:r w:rsidRPr="00633A23">
        <w:rPr>
          <w:rFonts w:cs="Arial"/>
        </w:rPr>
        <w:t>. 14,6</w:t>
      </w:r>
      <w:r w:rsidRPr="00633A23">
        <w:t>—</w:t>
      </w:r>
      <w:r w:rsidRPr="00633A23">
        <w:rPr>
          <w:rFonts w:cs="Arial"/>
        </w:rPr>
        <w:t>9, 6.23.26; 15,24</w:t>
      </w:r>
      <w:r w:rsidRPr="00633A23">
        <w:t>—</w:t>
      </w:r>
      <w:r w:rsidRPr="00633A23">
        <w:rPr>
          <w:rFonts w:cs="Arial"/>
        </w:rPr>
        <w:t>26; 16.7.13</w:t>
      </w:r>
      <w:r w:rsidRPr="00633A23">
        <w:t>—</w:t>
      </w:r>
      <w:r w:rsidRPr="00633A23">
        <w:rPr>
          <w:rFonts w:cs="Arial"/>
        </w:rPr>
        <w:t>15; 17,10</w:t>
      </w:r>
      <w:r w:rsidRPr="00633A23">
        <w:t>—</w:t>
      </w:r>
      <w:r w:rsidRPr="00633A23">
        <w:rPr>
          <w:rFonts w:cs="Arial"/>
        </w:rPr>
        <w:t xml:space="preserve">26). </w:t>
      </w:r>
      <w:r w:rsidRPr="00633A23">
        <w:t>Таким образом</w:t>
      </w:r>
      <w:r w:rsidRPr="00633A23">
        <w:rPr>
          <w:rFonts w:cs="Arial"/>
        </w:rPr>
        <w:t xml:space="preserve">, </w:t>
      </w:r>
      <w:r w:rsidRPr="00633A23">
        <w:t>спасение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Святой Троице</w:t>
      </w:r>
      <w:r w:rsidRPr="00633A23">
        <w:rPr>
          <w:rFonts w:cs="Arial"/>
        </w:rPr>
        <w:t>.</w:t>
      </w:r>
    </w:p>
    <w:p w:rsidR="00093CC8" w:rsidRDefault="002D3589" w:rsidP="00EB0F88">
      <w:pPr>
        <w:rPr>
          <w:rFonts w:cs="Arial"/>
        </w:rPr>
      </w:pP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Господе</w:t>
      </w:r>
      <w:r w:rsidRPr="00633A23">
        <w:rPr>
          <w:rFonts w:cs="Arial"/>
        </w:rPr>
        <w:t xml:space="preserve"> </w:t>
      </w:r>
      <w:r w:rsidRPr="00633A23">
        <w:t>Иисусе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впер</w:t>
      </w:r>
      <w:r w:rsidRPr="00633A23">
        <w:softHyphen/>
        <w:t>вые</w:t>
      </w:r>
      <w:r w:rsidRPr="00633A23">
        <w:rPr>
          <w:rFonts w:cs="Arial"/>
        </w:rPr>
        <w:t xml:space="preserve"> </w:t>
      </w:r>
      <w:r w:rsidRPr="00633A23">
        <w:t>проявился</w:t>
      </w:r>
      <w:r w:rsidRPr="00633A23">
        <w:rPr>
          <w:rFonts w:cs="Arial"/>
        </w:rPr>
        <w:t xml:space="preserve"> </w:t>
      </w:r>
      <w:r w:rsidRPr="00633A23">
        <w:t>полностью</w:t>
      </w:r>
      <w:r w:rsidRPr="00633A23">
        <w:rPr>
          <w:rFonts w:cs="Arial"/>
        </w:rPr>
        <w:t xml:space="preserve"> </w:t>
      </w:r>
      <w:r w:rsidRPr="00633A23">
        <w:t>единым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существу</w:t>
      </w:r>
      <w:r w:rsidRPr="00633A23">
        <w:rPr>
          <w:rFonts w:cs="Arial"/>
        </w:rPr>
        <w:t xml:space="preserve">, </w:t>
      </w:r>
      <w:r w:rsidRPr="00633A23">
        <w:t>трие</w:t>
      </w:r>
      <w:r w:rsidRPr="00633A23">
        <w:softHyphen/>
        <w:t>диным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богоподобном</w:t>
      </w:r>
      <w:r w:rsidRPr="00633A23">
        <w:rPr>
          <w:rFonts w:cs="Arial"/>
        </w:rPr>
        <w:t xml:space="preserve"> </w:t>
      </w:r>
      <w:r w:rsidRPr="00633A23">
        <w:t>триединстве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обрел и</w:t>
      </w:r>
      <w:r w:rsidRPr="00633A23">
        <w:rPr>
          <w:rFonts w:cs="Arial"/>
        </w:rPr>
        <w:t xml:space="preserve"> </w:t>
      </w:r>
      <w:r w:rsidRPr="00633A23">
        <w:t>единство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сущес</w:t>
      </w:r>
      <w:r w:rsidRPr="00633A23">
        <w:t>т</w:t>
      </w:r>
      <w:r w:rsidRPr="00633A23">
        <w:t>ва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бессмертную</w:t>
      </w:r>
      <w:r w:rsidRPr="00633A23">
        <w:rPr>
          <w:rFonts w:cs="Arial"/>
        </w:rPr>
        <w:t xml:space="preserve"> </w:t>
      </w:r>
      <w:r w:rsidRPr="00633A23">
        <w:t>богоподобность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вечную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вечная</w:t>
      </w:r>
      <w:r w:rsidRPr="00633A23">
        <w:rPr>
          <w:rFonts w:cs="Arial"/>
        </w:rPr>
        <w:t xml:space="preserve"> </w:t>
      </w:r>
      <w:r w:rsidRPr="00633A23">
        <w:t>жизнь заключается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познании</w:t>
      </w:r>
      <w:r w:rsidRPr="00633A23">
        <w:rPr>
          <w:rFonts w:cs="Arial"/>
        </w:rPr>
        <w:t xml:space="preserve"> </w:t>
      </w:r>
      <w:r w:rsidRPr="00633A23">
        <w:t>Триединого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(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Ин</w:t>
      </w:r>
      <w:r w:rsidRPr="00633A23">
        <w:rPr>
          <w:rFonts w:cs="Arial"/>
        </w:rPr>
        <w:t xml:space="preserve">. 17,3). </w:t>
      </w:r>
      <w:r w:rsidRPr="00633A23">
        <w:t>Уподобиться</w:t>
      </w:r>
      <w:r w:rsidRPr="00633A23">
        <w:rPr>
          <w:rFonts w:cs="Arial"/>
        </w:rPr>
        <w:t xml:space="preserve"> </w:t>
      </w:r>
      <w:r w:rsidRPr="00633A23">
        <w:t>Триединому</w:t>
      </w:r>
      <w:r w:rsidRPr="00633A23">
        <w:rPr>
          <w:rFonts w:cs="Arial"/>
        </w:rPr>
        <w:t xml:space="preserve"> </w:t>
      </w:r>
      <w:r w:rsidRPr="00633A23">
        <w:t>Господу</w:t>
      </w:r>
      <w:r w:rsidRPr="00633A23">
        <w:rPr>
          <w:rFonts w:cs="Arial"/>
        </w:rPr>
        <w:t xml:space="preserve">, </w:t>
      </w:r>
      <w:r w:rsidRPr="00633A23">
        <w:t>исполниться «вс</w:t>
      </w:r>
      <w:r w:rsidRPr="00633A23">
        <w:t>я</w:t>
      </w:r>
      <w:r w:rsidRPr="00633A23">
        <w:t>кой</w:t>
      </w:r>
      <w:r w:rsidRPr="00633A23">
        <w:rPr>
          <w:rFonts w:cs="Arial"/>
        </w:rPr>
        <w:t xml:space="preserve"> </w:t>
      </w:r>
      <w:r w:rsidRPr="00633A23">
        <w:t>полнотой</w:t>
      </w:r>
      <w:r w:rsidRPr="00633A23">
        <w:rPr>
          <w:rFonts w:cs="Arial"/>
        </w:rPr>
        <w:t xml:space="preserve"> </w:t>
      </w:r>
      <w:r w:rsidRPr="00633A23">
        <w:t>Божией»</w:t>
      </w:r>
      <w:r w:rsidRPr="00633A23">
        <w:rPr>
          <w:rFonts w:cs="Arial"/>
        </w:rPr>
        <w:t xml:space="preserve"> (</w:t>
      </w:r>
      <w:r w:rsidRPr="00633A23">
        <w:t>Кол</w:t>
      </w:r>
      <w:r w:rsidRPr="00633A23">
        <w:rPr>
          <w:rFonts w:cs="Arial"/>
        </w:rPr>
        <w:t>. 2,9</w:t>
      </w:r>
      <w:r w:rsidRPr="00633A23">
        <w:t>—</w:t>
      </w:r>
      <w:r w:rsidRPr="00633A23">
        <w:rPr>
          <w:rFonts w:cs="Arial"/>
        </w:rPr>
        <w:t xml:space="preserve">10; </w:t>
      </w:r>
      <w:r w:rsidRPr="00633A23">
        <w:t>Еф</w:t>
      </w:r>
      <w:r w:rsidRPr="00633A23">
        <w:rPr>
          <w:rFonts w:cs="Arial"/>
        </w:rPr>
        <w:t xml:space="preserve">. 3,19), </w:t>
      </w:r>
      <w:r w:rsidRPr="00633A23">
        <w:t>стать</w:t>
      </w:r>
      <w:r w:rsidRPr="00633A23">
        <w:rPr>
          <w:rFonts w:cs="Arial"/>
        </w:rPr>
        <w:t xml:space="preserve"> </w:t>
      </w:r>
      <w:r w:rsidRPr="00633A23">
        <w:t>совершенным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(</w:t>
      </w:r>
      <w:r w:rsidRPr="00633A23">
        <w:t>Мф</w:t>
      </w:r>
      <w:r w:rsidRPr="00633A23">
        <w:rPr>
          <w:rFonts w:cs="Arial"/>
        </w:rPr>
        <w:t xml:space="preserve">. 5,48),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наше призвание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надежда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звания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«звания святого»</w:t>
      </w:r>
      <w:r w:rsidRPr="00633A23">
        <w:rPr>
          <w:rFonts w:cs="Arial"/>
        </w:rPr>
        <w:t xml:space="preserve"> (2 </w:t>
      </w:r>
      <w:r w:rsidRPr="00633A23">
        <w:t>Тим</w:t>
      </w:r>
      <w:r w:rsidRPr="00633A23">
        <w:rPr>
          <w:rFonts w:cs="Arial"/>
        </w:rPr>
        <w:t xml:space="preserve">. 1,9), </w:t>
      </w:r>
      <w:r w:rsidRPr="00633A23">
        <w:t>«звания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е</w:t>
      </w:r>
      <w:r w:rsidRPr="00633A23">
        <w:t>бесного»</w:t>
      </w:r>
      <w:r w:rsidRPr="00633A23">
        <w:rPr>
          <w:rFonts w:cs="Arial"/>
        </w:rPr>
        <w:t xml:space="preserve"> (</w:t>
      </w:r>
      <w:r w:rsidRPr="00633A23">
        <w:t>Евр</w:t>
      </w:r>
      <w:r w:rsidRPr="00633A23">
        <w:rPr>
          <w:rFonts w:cs="Arial"/>
        </w:rPr>
        <w:t xml:space="preserve">. 3,1), </w:t>
      </w:r>
      <w:r w:rsidRPr="00633A23">
        <w:t>«звания</w:t>
      </w:r>
      <w:r w:rsidRPr="00633A23">
        <w:rPr>
          <w:rFonts w:cs="Arial"/>
        </w:rPr>
        <w:t xml:space="preserve"> </w:t>
      </w:r>
      <w:r w:rsidRPr="00633A23">
        <w:t>Божия»</w:t>
      </w:r>
      <w:r w:rsidRPr="00633A23">
        <w:rPr>
          <w:rFonts w:cs="Arial"/>
        </w:rPr>
        <w:t xml:space="preserve"> (</w:t>
      </w:r>
      <w:r w:rsidRPr="00633A23">
        <w:t>Флп</w:t>
      </w:r>
      <w:r w:rsidRPr="00633A23">
        <w:rPr>
          <w:rFonts w:cs="Arial"/>
        </w:rPr>
        <w:t xml:space="preserve">. 3,14; </w:t>
      </w:r>
      <w:r w:rsidRPr="00633A23">
        <w:t>Еф</w:t>
      </w:r>
      <w:r w:rsidRPr="00633A23">
        <w:rPr>
          <w:rFonts w:cs="Arial"/>
        </w:rPr>
        <w:t xml:space="preserve">. 1,18; </w:t>
      </w:r>
      <w:r w:rsidRPr="00633A23">
        <w:t>Рим</w:t>
      </w:r>
      <w:r w:rsidRPr="00633A23">
        <w:rPr>
          <w:rFonts w:cs="Arial"/>
        </w:rPr>
        <w:t xml:space="preserve">. 11,29).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Христ</w:t>
      </w:r>
      <w:r w:rsidRPr="00633A23">
        <w:t>о</w:t>
      </w:r>
      <w:r w:rsidRPr="00633A23">
        <w:t>вой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ощущаем</w:t>
      </w:r>
      <w:r w:rsidRPr="00633A23">
        <w:rPr>
          <w:rFonts w:cs="Arial"/>
        </w:rPr>
        <w:t xml:space="preserve"> </w:t>
      </w:r>
      <w:r w:rsidRPr="00633A23">
        <w:t>живо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бес</w:t>
      </w:r>
      <w:r w:rsidRPr="00633A23">
        <w:softHyphen/>
        <w:t>смертно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«призваны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надежде</w:t>
      </w:r>
      <w:r w:rsidRPr="00633A23">
        <w:rPr>
          <w:rFonts w:cs="Arial"/>
        </w:rPr>
        <w:t xml:space="preserve"> </w:t>
      </w:r>
      <w:r w:rsidRPr="00633A23">
        <w:t>нашего звания»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4,4).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звание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од</w:t>
      </w:r>
      <w:r w:rsidRPr="00633A23">
        <w:softHyphen/>
        <w:t>на</w:t>
      </w:r>
      <w:r w:rsidRPr="00633A23">
        <w:rPr>
          <w:rFonts w:cs="Arial"/>
        </w:rPr>
        <w:t xml:space="preserve"> </w:t>
      </w:r>
      <w:r w:rsidRPr="00633A23">
        <w:t>надежда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звание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непо</w:t>
      </w:r>
      <w:r w:rsidRPr="00633A23">
        <w:softHyphen/>
        <w:t>средственно</w:t>
      </w:r>
      <w:r w:rsidRPr="00633A23">
        <w:rPr>
          <w:rFonts w:cs="Arial"/>
        </w:rPr>
        <w:t xml:space="preserve"> </w:t>
      </w:r>
      <w:r w:rsidRPr="00633A23">
        <w:t>переживается</w:t>
      </w:r>
      <w:r w:rsidRPr="00633A23">
        <w:rPr>
          <w:rFonts w:cs="Arial"/>
        </w:rPr>
        <w:t xml:space="preserve"> </w:t>
      </w:r>
      <w:r w:rsidRPr="00633A23">
        <w:t>Церковью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«со всеми</w:t>
      </w:r>
      <w:r w:rsidRPr="00633A23">
        <w:rPr>
          <w:rFonts w:cs="Arial"/>
        </w:rPr>
        <w:t xml:space="preserve"> </w:t>
      </w:r>
      <w:r w:rsidRPr="00633A23">
        <w:t>святыми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таинства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доб</w:t>
      </w:r>
      <w:r w:rsidRPr="00633A23">
        <w:softHyphen/>
        <w:t>родетели»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>. 3,18</w:t>
      </w:r>
      <w:r w:rsidRPr="00633A23">
        <w:t>—</w:t>
      </w:r>
      <w:r w:rsidRPr="00633A23">
        <w:rPr>
          <w:rFonts w:cs="Arial"/>
        </w:rPr>
        <w:t xml:space="preserve">19).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ощущаем</w:t>
      </w:r>
      <w:r w:rsidRPr="00633A23">
        <w:rPr>
          <w:rFonts w:cs="Arial"/>
        </w:rPr>
        <w:t xml:space="preserve"> </w:t>
      </w:r>
      <w:r w:rsidRPr="00633A23">
        <w:t>«одно тело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дух»</w:t>
      </w:r>
      <w:r w:rsidRPr="00633A23">
        <w:rPr>
          <w:rFonts w:cs="Arial"/>
        </w:rPr>
        <w:t xml:space="preserve"> </w:t>
      </w:r>
      <w:r w:rsidRPr="00633A23">
        <w:t>«со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святыми»</w:t>
      </w:r>
      <w:r w:rsidRPr="00633A23">
        <w:rPr>
          <w:rFonts w:cs="Arial"/>
        </w:rPr>
        <w:t xml:space="preserve">: </w:t>
      </w:r>
      <w:r w:rsidRPr="00633A23">
        <w:t>«Так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, </w:t>
      </w:r>
      <w:r w:rsidRPr="00633A23">
        <w:t>мно</w:t>
      </w:r>
      <w:r w:rsidRPr="00633A23">
        <w:softHyphen/>
        <w:t>гие</w:t>
      </w:r>
      <w:r w:rsidRPr="00633A23">
        <w:rPr>
          <w:rFonts w:cs="Arial"/>
        </w:rPr>
        <w:t xml:space="preserve">, </w:t>
      </w:r>
      <w:r w:rsidRPr="00633A23">
        <w:t>составляем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Христе»</w:t>
      </w:r>
      <w:r w:rsidRPr="00633A23">
        <w:rPr>
          <w:rFonts w:cs="Arial"/>
        </w:rPr>
        <w:t xml:space="preserve"> (</w:t>
      </w:r>
      <w:r w:rsidRPr="00633A23">
        <w:t>Рим</w:t>
      </w:r>
      <w:r w:rsidRPr="00633A23">
        <w:rPr>
          <w:rFonts w:cs="Arial"/>
        </w:rPr>
        <w:t xml:space="preserve">. 12, 5), </w:t>
      </w:r>
      <w:r w:rsidRPr="00633A23">
        <w:t>«ибо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одним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 </w:t>
      </w:r>
      <w:r w:rsidRPr="00633A23">
        <w:t>крестились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, </w:t>
      </w:r>
      <w:r w:rsidRPr="00633A23">
        <w:t>и все</w:t>
      </w:r>
      <w:r w:rsidRPr="00633A23">
        <w:rPr>
          <w:rFonts w:cs="Arial"/>
        </w:rPr>
        <w:t xml:space="preserve"> </w:t>
      </w:r>
      <w:r w:rsidRPr="00633A23">
        <w:t>напоены</w:t>
      </w:r>
      <w:r w:rsidRPr="00633A23">
        <w:rPr>
          <w:rFonts w:cs="Arial"/>
        </w:rPr>
        <w:t xml:space="preserve"> </w:t>
      </w:r>
      <w:r w:rsidRPr="00633A23">
        <w:t>одним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.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одного</w:t>
      </w:r>
      <w:r w:rsidRPr="00633A23">
        <w:rPr>
          <w:rFonts w:cs="Arial"/>
        </w:rPr>
        <w:t xml:space="preserve"> </w:t>
      </w:r>
      <w:r w:rsidRPr="00633A23">
        <w:t>чле</w:t>
      </w:r>
      <w:r w:rsidRPr="00633A23">
        <w:softHyphen/>
        <w:t>на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многих</w:t>
      </w:r>
      <w:r w:rsidRPr="00633A23">
        <w:rPr>
          <w:rFonts w:cs="Arial"/>
        </w:rPr>
        <w:t xml:space="preserve">. </w:t>
      </w:r>
      <w:r w:rsidRPr="00633A23">
        <w:t>Членов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одно»</w:t>
      </w:r>
      <w:r w:rsidRPr="00633A23">
        <w:rPr>
          <w:rFonts w:cs="Arial"/>
        </w:rPr>
        <w:t xml:space="preserve"> (1 </w:t>
      </w:r>
      <w:r w:rsidRPr="00633A23">
        <w:t>Кор</w:t>
      </w:r>
      <w:r w:rsidRPr="00633A23">
        <w:rPr>
          <w:rFonts w:cs="Arial"/>
        </w:rPr>
        <w:t>. 12,13</w:t>
      </w:r>
      <w:r w:rsidRPr="00633A23">
        <w:t>—</w:t>
      </w:r>
      <w:r w:rsidRPr="00633A23">
        <w:rPr>
          <w:rFonts w:cs="Arial"/>
        </w:rPr>
        <w:t xml:space="preserve">14,20.27). </w:t>
      </w:r>
      <w:r w:rsidRPr="00633A23">
        <w:t>«И</w:t>
      </w:r>
      <w:r w:rsidRPr="00633A23">
        <w:rPr>
          <w:rFonts w:cs="Arial"/>
        </w:rPr>
        <w:t xml:space="preserve"> </w:t>
      </w:r>
      <w:r w:rsidRPr="00633A23">
        <w:t>вы—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Христово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рознь—</w:t>
      </w:r>
      <w:r w:rsidRPr="00633A23">
        <w:rPr>
          <w:rFonts w:cs="Arial"/>
        </w:rPr>
        <w:t xml:space="preserve"> </w:t>
      </w:r>
      <w:r w:rsidRPr="00633A23">
        <w:t>члены»</w:t>
      </w:r>
      <w:r w:rsidRPr="00633A23">
        <w:rPr>
          <w:rFonts w:cs="Arial"/>
        </w:rPr>
        <w:t xml:space="preserve"> (1 </w:t>
      </w:r>
      <w:r w:rsidRPr="00633A23">
        <w:t>Кор</w:t>
      </w:r>
      <w:r w:rsidRPr="00633A23">
        <w:rPr>
          <w:rFonts w:cs="Arial"/>
        </w:rPr>
        <w:t xml:space="preserve">. 12,27). </w:t>
      </w:r>
      <w:r w:rsidRPr="00633A23">
        <w:t>Надежда</w:t>
      </w:r>
      <w:r w:rsidRPr="00633A23">
        <w:rPr>
          <w:rFonts w:cs="Arial"/>
        </w:rPr>
        <w:t xml:space="preserve">, </w:t>
      </w:r>
      <w:r w:rsidRPr="00633A23">
        <w:t>ведомая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рой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любовью</w:t>
      </w:r>
      <w:r w:rsidRPr="00633A23">
        <w:rPr>
          <w:rFonts w:cs="Arial"/>
        </w:rPr>
        <w:t xml:space="preserve"> </w:t>
      </w:r>
      <w:r w:rsidRPr="00633A23">
        <w:t>евангельской</w:t>
      </w:r>
      <w:r w:rsidRPr="00633A23">
        <w:rPr>
          <w:rFonts w:cs="Arial"/>
        </w:rPr>
        <w:t xml:space="preserve">, </w:t>
      </w:r>
      <w:r w:rsidRPr="00633A23">
        <w:t>приводит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осущест</w:t>
      </w:r>
      <w:r w:rsidRPr="00633A23">
        <w:softHyphen/>
        <w:t>влению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осознанию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звания</w:t>
      </w:r>
      <w:r w:rsidRPr="00633A23">
        <w:rPr>
          <w:rFonts w:cs="Arial"/>
        </w:rPr>
        <w:t xml:space="preserve">,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цели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softHyphen/>
        <w:t>шего</w:t>
      </w:r>
      <w:r w:rsidRPr="00633A23">
        <w:rPr>
          <w:rFonts w:cs="Arial"/>
        </w:rPr>
        <w:t xml:space="preserve"> </w:t>
      </w:r>
      <w:r w:rsidRPr="00633A23">
        <w:t>призвания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богосове</w:t>
      </w:r>
      <w:r w:rsidRPr="00633A23">
        <w:t>р</w:t>
      </w:r>
      <w:r w:rsidRPr="00633A23">
        <w:t>шенства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может происходить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Богочеловеческом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Христо</w:t>
      </w:r>
      <w:r w:rsidRPr="00633A23">
        <w:softHyphen/>
        <w:t>вом</w:t>
      </w:r>
      <w:r w:rsidRPr="00633A23">
        <w:rPr>
          <w:rFonts w:cs="Arial"/>
        </w:rPr>
        <w:t xml:space="preserve"> (</w:t>
      </w:r>
      <w:r w:rsidRPr="00633A23">
        <w:t>Церкви</w:t>
      </w:r>
      <w:r w:rsidRPr="00633A23">
        <w:rPr>
          <w:rFonts w:cs="Arial"/>
        </w:rPr>
        <w:t xml:space="preserve">) </w:t>
      </w:r>
      <w:r w:rsidRPr="00633A23">
        <w:t>посредством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Богочеловеческих</w:t>
      </w:r>
      <w:r w:rsidRPr="00633A23">
        <w:rPr>
          <w:rFonts w:cs="Arial"/>
        </w:rPr>
        <w:t xml:space="preserve"> </w:t>
      </w:r>
      <w:r w:rsidRPr="00633A23">
        <w:t>сил</w:t>
      </w:r>
      <w:r w:rsidRPr="00633A23">
        <w:rPr>
          <w:rFonts w:cs="Arial"/>
        </w:rPr>
        <w:t xml:space="preserve">, </w:t>
      </w:r>
      <w:r w:rsidRPr="00633A23">
        <w:t>которыми</w:t>
      </w:r>
      <w:r w:rsidRPr="00633A23">
        <w:rPr>
          <w:rFonts w:cs="Arial"/>
        </w:rPr>
        <w:t xml:space="preserve"> </w:t>
      </w:r>
      <w:r w:rsidRPr="00633A23">
        <w:t>живут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члены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единого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дух—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Святый</w:t>
      </w:r>
      <w:r w:rsidRPr="00633A23">
        <w:rPr>
          <w:rFonts w:cs="Arial"/>
        </w:rPr>
        <w:t xml:space="preserve">.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Истины</w:t>
      </w:r>
      <w:r w:rsidRPr="00633A23">
        <w:rPr>
          <w:rFonts w:cs="Arial"/>
        </w:rPr>
        <w:t xml:space="preserve"> (</w:t>
      </w:r>
      <w:r w:rsidRPr="00633A23">
        <w:t>Ин</w:t>
      </w:r>
      <w:r w:rsidRPr="00633A23">
        <w:rPr>
          <w:rFonts w:cs="Arial"/>
        </w:rPr>
        <w:t xml:space="preserve">. 15,26)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Соединитель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душ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и</w:t>
      </w:r>
      <w:r w:rsidRPr="00633A23">
        <w:t>стиан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одну душу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соборную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сердец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соборное сердце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духов—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дух—</w:t>
      </w:r>
      <w:r w:rsidRPr="00633A23">
        <w:rPr>
          <w:rFonts w:cs="Arial"/>
        </w:rPr>
        <w:t xml:space="preserve"> </w:t>
      </w:r>
      <w:r w:rsidRPr="00633A23">
        <w:t>соборный</w:t>
      </w:r>
      <w:r w:rsidRPr="00633A23">
        <w:rPr>
          <w:rFonts w:cs="Arial"/>
        </w:rPr>
        <w:t xml:space="preserve"> </w:t>
      </w:r>
      <w:r w:rsidRPr="00633A23">
        <w:t>дух Церкви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одну</w:t>
      </w:r>
      <w:r w:rsidRPr="00633A23">
        <w:rPr>
          <w:rFonts w:cs="Arial"/>
        </w:rPr>
        <w:t xml:space="preserve"> </w:t>
      </w:r>
      <w:r w:rsidRPr="00633A23">
        <w:t>веру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соборную</w:t>
      </w:r>
      <w:r w:rsidRPr="00633A23">
        <w:rPr>
          <w:rFonts w:cs="Arial"/>
        </w:rPr>
        <w:t xml:space="preserve"> </w:t>
      </w:r>
      <w:r w:rsidRPr="00633A23">
        <w:t>веру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и есть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соед</w:t>
      </w:r>
      <w:r w:rsidRPr="00633A23">
        <w:t>и</w:t>
      </w:r>
      <w:r w:rsidRPr="00633A23">
        <w:t>нение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единство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единство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происходит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Отца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Сына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Духе Святом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«один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, </w:t>
      </w:r>
      <w:r w:rsidRPr="00633A23">
        <w:t>производящий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 xml:space="preserve">всех» </w:t>
      </w:r>
      <w:r w:rsidRPr="00633A23">
        <w:rPr>
          <w:rFonts w:cs="Arial"/>
        </w:rPr>
        <w:t xml:space="preserve">(1 </w:t>
      </w:r>
      <w:r w:rsidRPr="00633A23">
        <w:t>Кор</w:t>
      </w:r>
      <w:r w:rsidRPr="00633A23">
        <w:rPr>
          <w:rFonts w:cs="Arial"/>
        </w:rPr>
        <w:t>.12,6;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Рим</w:t>
      </w:r>
      <w:r w:rsidRPr="00633A23">
        <w:rPr>
          <w:rFonts w:cs="Arial"/>
        </w:rPr>
        <w:t>. 11,36).</w:t>
      </w:r>
    </w:p>
    <w:p w:rsidR="00093CC8" w:rsidRDefault="00093CC8" w:rsidP="00EB0F88">
      <w:pPr>
        <w:rPr>
          <w:rFonts w:cs="Arial"/>
        </w:rPr>
      </w:pPr>
    </w:p>
    <w:p w:rsidR="002D3589" w:rsidRPr="00633A23" w:rsidRDefault="007C5DE1" w:rsidP="00093CC8">
      <w:pPr>
        <w:ind w:firstLine="0"/>
        <w:rPr>
          <w:szCs w:val="24"/>
        </w:rPr>
      </w:pPr>
      <w:r w:rsidRPr="00A617A4">
        <w:rPr>
          <w:noProof/>
          <w:szCs w:val="24"/>
        </w:rPr>
        <w:pict>
          <v:shape id="Рисунок 25" o:spid="_x0000_i1051" type="#_x0000_t75" style="width:252.75pt;height:132.75pt;visibility:visible">
            <v:imagedata r:id="rId35" o:title=""/>
          </v:shape>
        </w:pict>
      </w:r>
    </w:p>
    <w:p w:rsidR="002D3589" w:rsidRPr="00633A23" w:rsidRDefault="002D3589" w:rsidP="00093CC8">
      <w:pPr>
        <w:pStyle w:val="ad"/>
      </w:pPr>
      <w:r w:rsidRPr="00633A23">
        <w:t>Спиридон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Анастасия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родители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 xml:space="preserve">Иустина </w:t>
      </w:r>
      <w:r w:rsidRPr="00633A23">
        <w:rPr>
          <w:rFonts w:cs="Arial"/>
        </w:rPr>
        <w:t>(</w:t>
      </w:r>
      <w:r w:rsidRPr="00633A23">
        <w:t>Поповича</w:t>
      </w:r>
      <w:r w:rsidRPr="00633A23">
        <w:rPr>
          <w:rFonts w:cs="Arial"/>
        </w:rPr>
        <w:t>)</w:t>
      </w:r>
    </w:p>
    <w:p w:rsidR="002D3589" w:rsidRPr="00633A23" w:rsidRDefault="002D3589" w:rsidP="00EB0F88">
      <w:r w:rsidRPr="00633A23">
        <w:lastRenderedPageBreak/>
        <w:t>«Так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, </w:t>
      </w:r>
      <w:r w:rsidRPr="00633A23">
        <w:t>многие</w:t>
      </w:r>
      <w:r w:rsidRPr="00633A23">
        <w:rPr>
          <w:rFonts w:cs="Arial"/>
        </w:rPr>
        <w:t xml:space="preserve">, </w:t>
      </w:r>
      <w:r w:rsidRPr="00633A23">
        <w:t>составляем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сте»—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 (</w:t>
      </w:r>
      <w:r w:rsidRPr="00633A23">
        <w:t>Рим</w:t>
      </w:r>
      <w:r w:rsidRPr="00633A23">
        <w:rPr>
          <w:rFonts w:cs="Arial"/>
        </w:rPr>
        <w:t xml:space="preserve">. 12,5).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святые таинства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святую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добродетелях</w:t>
      </w:r>
      <w:r w:rsidRPr="00633A23">
        <w:rPr>
          <w:rFonts w:cs="Arial"/>
        </w:rPr>
        <w:t xml:space="preserve"> </w:t>
      </w:r>
      <w:r w:rsidRPr="00633A23">
        <w:t>мы становимся</w:t>
      </w:r>
      <w:r w:rsidRPr="00633A23">
        <w:rPr>
          <w:rFonts w:cs="Arial"/>
        </w:rPr>
        <w:t xml:space="preserve"> </w:t>
      </w:r>
      <w:r w:rsidRPr="00633A23">
        <w:t>членами</w:t>
      </w:r>
      <w:r w:rsidRPr="00633A23">
        <w:rPr>
          <w:rFonts w:cs="Arial"/>
        </w:rPr>
        <w:t xml:space="preserve"> </w:t>
      </w:r>
      <w:r w:rsidRPr="00633A23">
        <w:t>единого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между нами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никакой</w:t>
      </w:r>
      <w:r w:rsidRPr="00633A23">
        <w:rPr>
          <w:rFonts w:cs="Arial"/>
        </w:rPr>
        <w:t xml:space="preserve"> </w:t>
      </w:r>
      <w:r w:rsidRPr="00633A23">
        <w:t>границы</w:t>
      </w:r>
      <w:r w:rsidRPr="00633A23">
        <w:rPr>
          <w:rFonts w:cs="Arial"/>
        </w:rPr>
        <w:t xml:space="preserve">, </w:t>
      </w:r>
      <w:r w:rsidRPr="00633A23">
        <w:t>никакого</w:t>
      </w:r>
      <w:r w:rsidRPr="00633A23">
        <w:rPr>
          <w:rFonts w:cs="Arial"/>
        </w:rPr>
        <w:t xml:space="preserve"> </w:t>
      </w:r>
      <w:r w:rsidRPr="00633A23">
        <w:t>промежутка</w:t>
      </w:r>
      <w:r w:rsidRPr="00633A23">
        <w:rPr>
          <w:rFonts w:cs="Arial"/>
        </w:rPr>
        <w:t xml:space="preserve">, </w:t>
      </w:r>
      <w:r w:rsidRPr="00633A23">
        <w:t>все мы</w:t>
      </w:r>
      <w:r w:rsidRPr="00633A23">
        <w:rPr>
          <w:rFonts w:cs="Arial"/>
        </w:rPr>
        <w:t xml:space="preserve"> </w:t>
      </w:r>
      <w:r w:rsidRPr="00633A23">
        <w:t>сжились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собой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связаны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softHyphen/>
        <w:t>добно</w:t>
      </w:r>
      <w:r w:rsidRPr="00633A23">
        <w:rPr>
          <w:rFonts w:cs="Arial"/>
        </w:rPr>
        <w:t xml:space="preserve"> </w:t>
      </w:r>
      <w:r w:rsidRPr="00633A23">
        <w:t>тому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члены</w:t>
      </w:r>
      <w:r w:rsidRPr="00633A23">
        <w:rPr>
          <w:rFonts w:cs="Arial"/>
        </w:rPr>
        <w:t xml:space="preserve"> </w:t>
      </w:r>
      <w:r w:rsidRPr="00633A23">
        <w:t>человеческого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связаны</w:t>
      </w:r>
      <w:r w:rsidRPr="00633A23">
        <w:rPr>
          <w:rFonts w:cs="Arial"/>
        </w:rPr>
        <w:t xml:space="preserve"> </w:t>
      </w:r>
      <w:r w:rsidRPr="00633A23">
        <w:t>ме</w:t>
      </w:r>
      <w:r w:rsidRPr="00633A23">
        <w:softHyphen/>
        <w:t>жду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бой</w:t>
      </w:r>
      <w:r w:rsidRPr="00633A23">
        <w:rPr>
          <w:rFonts w:cs="Arial"/>
        </w:rPr>
        <w:t xml:space="preserve">. </w:t>
      </w:r>
      <w:r w:rsidRPr="00633A23">
        <w:t>Мысль</w:t>
      </w:r>
      <w:r w:rsidRPr="00633A23">
        <w:rPr>
          <w:rFonts w:cs="Arial"/>
        </w:rPr>
        <w:t xml:space="preserve"> </w:t>
      </w:r>
      <w:r w:rsidRPr="00633A23">
        <w:t>твоя</w:t>
      </w:r>
      <w:r w:rsidRPr="00633A23">
        <w:rPr>
          <w:rFonts w:cs="Arial"/>
        </w:rPr>
        <w:t xml:space="preserve">,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 </w:t>
      </w:r>
      <w:r w:rsidRPr="00633A23">
        <w:t>пор</w:t>
      </w:r>
      <w:r w:rsidRPr="00633A23">
        <w:rPr>
          <w:rFonts w:cs="Arial"/>
        </w:rPr>
        <w:t xml:space="preserve">, </w:t>
      </w:r>
      <w:r w:rsidRPr="00633A23">
        <w:t>пока</w:t>
      </w:r>
      <w:r w:rsidRPr="00633A23">
        <w:rPr>
          <w:rFonts w:cs="Arial"/>
        </w:rPr>
        <w:t xml:space="preserve"> </w:t>
      </w:r>
      <w:r w:rsidRPr="00633A23">
        <w:t>находится</w:t>
      </w:r>
      <w:r w:rsidRPr="00633A23">
        <w:rPr>
          <w:rFonts w:cs="Arial"/>
        </w:rPr>
        <w:t xml:space="preserve"> </w:t>
      </w:r>
      <w:r w:rsidRPr="00633A23">
        <w:t>«во Христе»</w:t>
      </w:r>
      <w:r w:rsidRPr="00633A23">
        <w:rPr>
          <w:rFonts w:cs="Arial"/>
        </w:rPr>
        <w:t xml:space="preserve">, </w:t>
      </w:r>
      <w:r w:rsidRPr="00633A23">
        <w:t>составляет</w:t>
      </w:r>
      <w:r w:rsidRPr="00633A23">
        <w:rPr>
          <w:rFonts w:cs="Arial"/>
        </w:rPr>
        <w:t xml:space="preserve"> </w:t>
      </w:r>
      <w:r w:rsidRPr="00633A23">
        <w:t>«одно</w:t>
      </w:r>
      <w:r w:rsidRPr="00633A23">
        <w:rPr>
          <w:rFonts w:cs="Arial"/>
        </w:rPr>
        <w:t xml:space="preserve"> </w:t>
      </w:r>
      <w:r w:rsidRPr="00633A23">
        <w:t>тело»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мыслями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тых</w:t>
      </w:r>
      <w:r w:rsidRPr="00633A23">
        <w:rPr>
          <w:rFonts w:cs="Arial"/>
        </w:rPr>
        <w:t xml:space="preserve"> </w:t>
      </w:r>
      <w:r w:rsidRPr="00633A23">
        <w:t>членов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действительно</w:t>
      </w:r>
      <w:r w:rsidRPr="00633A23">
        <w:rPr>
          <w:rFonts w:cs="Arial"/>
        </w:rPr>
        <w:t xml:space="preserve"> </w:t>
      </w:r>
      <w:r w:rsidRPr="00633A23">
        <w:t>мыслишь</w:t>
      </w:r>
      <w:r w:rsidRPr="00633A23">
        <w:rPr>
          <w:rFonts w:cs="Arial"/>
        </w:rPr>
        <w:t xml:space="preserve"> </w:t>
      </w:r>
      <w:r w:rsidRPr="00633A23">
        <w:t>«со всеми</w:t>
      </w:r>
      <w:r w:rsidRPr="00633A23">
        <w:rPr>
          <w:rFonts w:cs="Arial"/>
        </w:rPr>
        <w:t xml:space="preserve"> </w:t>
      </w:r>
      <w:r w:rsidRPr="00633A23">
        <w:t>святыми»</w:t>
      </w:r>
      <w:r w:rsidRPr="00633A23">
        <w:rPr>
          <w:rFonts w:cs="Arial"/>
        </w:rPr>
        <w:t xml:space="preserve">, </w:t>
      </w:r>
      <w:r w:rsidRPr="00633A23">
        <w:t>мысль</w:t>
      </w:r>
      <w:r w:rsidRPr="00633A23">
        <w:rPr>
          <w:rFonts w:cs="Arial"/>
        </w:rPr>
        <w:t xml:space="preserve"> </w:t>
      </w:r>
      <w:r w:rsidRPr="00633A23">
        <w:t>твоя</w:t>
      </w:r>
      <w:r w:rsidRPr="00633A23">
        <w:rPr>
          <w:rFonts w:cs="Arial"/>
        </w:rPr>
        <w:t xml:space="preserve"> </w:t>
      </w:r>
      <w:r w:rsidRPr="00633A23">
        <w:t>бл</w:t>
      </w:r>
      <w:r w:rsidRPr="00633A23">
        <w:t>а</w:t>
      </w:r>
      <w:r w:rsidRPr="00633A23">
        <w:t>годатно</w:t>
      </w:r>
      <w:r w:rsidRPr="00633A23">
        <w:rPr>
          <w:rFonts w:cs="Arial"/>
        </w:rPr>
        <w:t xml:space="preserve">, </w:t>
      </w:r>
      <w:r w:rsidRPr="00633A23">
        <w:t>органически соединена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мыслями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касается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твоих чувств</w:t>
      </w:r>
      <w:r w:rsidRPr="00633A23">
        <w:rPr>
          <w:rFonts w:cs="Arial"/>
        </w:rPr>
        <w:t xml:space="preserve">, </w:t>
      </w:r>
      <w:r w:rsidRPr="00633A23">
        <w:t>пока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«во</w:t>
      </w:r>
      <w:r w:rsidRPr="00633A23">
        <w:rPr>
          <w:rFonts w:cs="Arial"/>
        </w:rPr>
        <w:t xml:space="preserve"> </w:t>
      </w:r>
      <w:r w:rsidRPr="00633A23">
        <w:t>Христе»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твоей</w:t>
      </w:r>
      <w:r w:rsidRPr="00633A23">
        <w:rPr>
          <w:rFonts w:cs="Arial"/>
        </w:rPr>
        <w:t xml:space="preserve"> </w:t>
      </w:r>
      <w:r w:rsidRPr="00633A23">
        <w:t>воли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твоей жизни</w:t>
      </w:r>
      <w:r w:rsidRPr="00633A23">
        <w:rPr>
          <w:rFonts w:cs="Arial"/>
        </w:rPr>
        <w:t xml:space="preserve">, </w:t>
      </w:r>
      <w:r w:rsidRPr="00633A23">
        <w:t>пока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«во</w:t>
      </w:r>
      <w:r w:rsidRPr="00633A23">
        <w:rPr>
          <w:rFonts w:cs="Arial"/>
        </w:rPr>
        <w:t xml:space="preserve"> </w:t>
      </w:r>
      <w:r w:rsidRPr="00633A23">
        <w:t>Христе»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членов «много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тело»</w:t>
      </w:r>
      <w:r w:rsidRPr="00633A23">
        <w:rPr>
          <w:rFonts w:cs="Arial"/>
        </w:rPr>
        <w:t xml:space="preserve"> (1 </w:t>
      </w:r>
      <w:r w:rsidRPr="00633A23">
        <w:t>Кор</w:t>
      </w:r>
      <w:r w:rsidRPr="00633A23">
        <w:rPr>
          <w:rFonts w:cs="Arial"/>
        </w:rPr>
        <w:t xml:space="preserve">. 12,12)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Христос»</w:t>
      </w:r>
      <w:r w:rsidRPr="00633A23">
        <w:rPr>
          <w:rFonts w:cs="Arial"/>
        </w:rPr>
        <w:t xml:space="preserve">. </w:t>
      </w:r>
      <w:r w:rsidRPr="00633A23">
        <w:t>«Ибо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одним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 </w:t>
      </w:r>
      <w:r w:rsidRPr="00633A23">
        <w:t>крестились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t>е</w:t>
      </w:r>
      <w:r w:rsidRPr="00633A23">
        <w:t>ло»</w:t>
      </w:r>
      <w:r w:rsidRPr="00633A23">
        <w:rPr>
          <w:rFonts w:cs="Arial"/>
        </w:rPr>
        <w:t xml:space="preserve"> </w:t>
      </w:r>
      <w:r w:rsidRPr="00633A23">
        <w:t xml:space="preserve">— </w:t>
      </w:r>
      <w:r w:rsidRPr="00633A23">
        <w:rPr>
          <w:rFonts w:cs="Arial"/>
        </w:rPr>
        <w:t xml:space="preserve">(1 </w:t>
      </w:r>
      <w:r w:rsidRPr="00633A23">
        <w:t>Кор</w:t>
      </w:r>
      <w:r w:rsidRPr="00633A23">
        <w:rPr>
          <w:rFonts w:cs="Arial"/>
        </w:rPr>
        <w:t xml:space="preserve">. 12,13),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ведет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Истине</w:t>
      </w:r>
      <w:r w:rsidRPr="00633A23">
        <w:rPr>
          <w:rFonts w:cs="Arial"/>
        </w:rPr>
        <w:t xml:space="preserve">. </w:t>
      </w:r>
      <w:r w:rsidRPr="00633A23">
        <w:t>В Своем</w:t>
      </w:r>
      <w:r w:rsidRPr="00633A23">
        <w:rPr>
          <w:rFonts w:cs="Arial"/>
        </w:rPr>
        <w:t xml:space="preserve"> </w:t>
      </w:r>
      <w:r w:rsidRPr="00633A23">
        <w:t>Богочеловеческом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 существует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Крестом объединил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2,16).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вечном</w:t>
      </w:r>
      <w:r w:rsidRPr="00633A23">
        <w:rPr>
          <w:rFonts w:cs="Arial"/>
        </w:rPr>
        <w:t xml:space="preserve"> </w:t>
      </w:r>
      <w:r w:rsidRPr="00633A23">
        <w:t>Бого</w:t>
      </w:r>
      <w:r w:rsidRPr="00633A23">
        <w:softHyphen/>
        <w:t>человеческом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«дары</w:t>
      </w:r>
      <w:r w:rsidRPr="00633A23">
        <w:rPr>
          <w:rFonts w:cs="Arial"/>
        </w:rPr>
        <w:t xml:space="preserve"> </w:t>
      </w:r>
      <w:r w:rsidRPr="00633A23">
        <w:t>различны»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тот же»</w:t>
      </w:r>
      <w:r w:rsidRPr="00633A23">
        <w:rPr>
          <w:rFonts w:cs="Arial"/>
        </w:rPr>
        <w:t xml:space="preserve"> (1 </w:t>
      </w:r>
      <w:r w:rsidRPr="00633A23">
        <w:t>Кор</w:t>
      </w:r>
      <w:r w:rsidRPr="00633A23">
        <w:rPr>
          <w:rFonts w:cs="Arial"/>
        </w:rPr>
        <w:t xml:space="preserve">. 12,4): </w:t>
      </w:r>
      <w:r w:rsidRPr="00633A23">
        <w:t>Дух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действует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все святые</w:t>
      </w:r>
      <w:r w:rsidRPr="00633A23">
        <w:rPr>
          <w:rFonts w:cs="Arial"/>
        </w:rPr>
        <w:t xml:space="preserve"> </w:t>
      </w:r>
      <w:r w:rsidRPr="00633A23">
        <w:t>дары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обитает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членах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объеди</w:t>
      </w:r>
      <w:r w:rsidRPr="00633A23">
        <w:softHyphen/>
        <w:t>няя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: </w:t>
      </w:r>
      <w:r w:rsidRPr="00633A23">
        <w:t>«Одним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мы крестились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тело»</w:t>
      </w:r>
      <w:r w:rsidRPr="00633A23">
        <w:rPr>
          <w:rFonts w:cs="Arial"/>
        </w:rPr>
        <w:t xml:space="preserve"> (1 </w:t>
      </w:r>
      <w:r w:rsidRPr="00633A23">
        <w:t>Кор</w:t>
      </w:r>
      <w:r w:rsidRPr="00633A23">
        <w:rPr>
          <w:rFonts w:cs="Arial"/>
        </w:rPr>
        <w:t>. 12,13).</w:t>
      </w:r>
    </w:p>
    <w:p w:rsidR="002D3589" w:rsidRPr="00633A23" w:rsidRDefault="002D3589" w:rsidP="00EB0F88">
      <w:r w:rsidRPr="00633A23">
        <w:t>«Что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«одно</w:t>
      </w:r>
      <w:r w:rsidRPr="00633A23">
        <w:rPr>
          <w:rFonts w:cs="Arial"/>
        </w:rPr>
        <w:t xml:space="preserve"> </w:t>
      </w:r>
      <w:r w:rsidRPr="00633A23">
        <w:t>тело»</w:t>
      </w:r>
      <w:r w:rsidRPr="00633A23">
        <w:rPr>
          <w:rFonts w:cs="Arial"/>
        </w:rPr>
        <w:t xml:space="preserve">?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спрашивает</w:t>
      </w:r>
      <w:r w:rsidRPr="00633A23">
        <w:rPr>
          <w:rFonts w:cs="Arial"/>
        </w:rPr>
        <w:t xml:space="preserve"> </w:t>
      </w:r>
      <w:r w:rsidRPr="00633A23">
        <w:t>богомудрый</w:t>
      </w:r>
      <w:r w:rsidRPr="00633A23">
        <w:rPr>
          <w:rFonts w:cs="Arial"/>
        </w:rPr>
        <w:t xml:space="preserve"> </w:t>
      </w:r>
      <w:r w:rsidRPr="00633A23">
        <w:t>Златоуст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отвечает</w:t>
      </w:r>
      <w:r w:rsidRPr="00633A23">
        <w:rPr>
          <w:rFonts w:cs="Arial"/>
        </w:rPr>
        <w:t xml:space="preserve">: </w:t>
      </w:r>
      <w:r w:rsidRPr="00633A23">
        <w:t>«Верные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концов Вселенной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сейчас</w:t>
      </w:r>
      <w:r w:rsidRPr="00633A23">
        <w:rPr>
          <w:rFonts w:cs="Arial"/>
        </w:rPr>
        <w:t xml:space="preserve"> </w:t>
      </w:r>
      <w:r w:rsidRPr="00633A23">
        <w:t>живут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жили</w:t>
      </w:r>
      <w:r w:rsidRPr="00633A23">
        <w:rPr>
          <w:rFonts w:cs="Arial"/>
        </w:rPr>
        <w:t xml:space="preserve">, </w:t>
      </w:r>
      <w:r w:rsidRPr="00633A23">
        <w:t>и которые</w:t>
      </w:r>
      <w:r w:rsidRPr="00633A23">
        <w:rPr>
          <w:rFonts w:cs="Arial"/>
        </w:rPr>
        <w:t xml:space="preserve"> </w:t>
      </w:r>
      <w:r w:rsidRPr="00633A23">
        <w:t>будут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.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пришест</w:t>
      </w:r>
      <w:r w:rsidRPr="00633A23">
        <w:softHyphen/>
        <w:t>вия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 </w:t>
      </w:r>
      <w:r w:rsidRPr="00633A23">
        <w:t>угодили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, </w:t>
      </w:r>
      <w:r w:rsidRPr="00633A23">
        <w:t>составляют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. </w:t>
      </w:r>
      <w:r w:rsidRPr="00633A23">
        <w:t>Почему</w:t>
      </w:r>
      <w:r w:rsidRPr="00633A23">
        <w:rPr>
          <w:rFonts w:cs="Arial"/>
        </w:rPr>
        <w:t xml:space="preserve">? </w:t>
      </w:r>
      <w:r w:rsidRPr="00633A23">
        <w:t>Потому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познали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. </w:t>
      </w:r>
      <w:r w:rsidRPr="00633A23">
        <w:t>Откуда это</w:t>
      </w:r>
      <w:r w:rsidRPr="00633A23">
        <w:rPr>
          <w:rFonts w:cs="Arial"/>
        </w:rPr>
        <w:t xml:space="preserve"> </w:t>
      </w:r>
      <w:r w:rsidRPr="00633A23">
        <w:t>видно</w:t>
      </w:r>
      <w:r w:rsidRPr="00633A23">
        <w:rPr>
          <w:rFonts w:cs="Arial"/>
        </w:rPr>
        <w:t xml:space="preserve">? </w:t>
      </w:r>
      <w:r w:rsidRPr="00633A23">
        <w:t>Сказано</w:t>
      </w:r>
      <w:r w:rsidRPr="00633A23">
        <w:rPr>
          <w:rFonts w:cs="Arial"/>
        </w:rPr>
        <w:t xml:space="preserve">: </w:t>
      </w:r>
      <w:r w:rsidRPr="00633A23">
        <w:t>«Авраам</w:t>
      </w:r>
      <w:r w:rsidRPr="00633A23">
        <w:rPr>
          <w:rFonts w:cs="Arial"/>
        </w:rPr>
        <w:t xml:space="preserve">, </w:t>
      </w:r>
      <w:r w:rsidRPr="00633A23">
        <w:t>отец</w:t>
      </w:r>
      <w:r w:rsidRPr="00633A23">
        <w:rPr>
          <w:rFonts w:cs="Arial"/>
        </w:rPr>
        <w:t xml:space="preserve"> </w:t>
      </w:r>
      <w:r w:rsidRPr="00633A23">
        <w:t>ваш</w:t>
      </w:r>
      <w:r w:rsidRPr="00633A23">
        <w:rPr>
          <w:rFonts w:cs="Arial"/>
        </w:rPr>
        <w:t xml:space="preserve">, </w:t>
      </w:r>
      <w:r w:rsidRPr="00633A23">
        <w:t>рад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уви</w:t>
      </w:r>
      <w:r w:rsidRPr="00633A23">
        <w:softHyphen/>
        <w:t>деть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Мой</w:t>
      </w:r>
      <w:r w:rsidRPr="00633A23">
        <w:rPr>
          <w:rFonts w:cs="Arial"/>
        </w:rPr>
        <w:t xml:space="preserve">;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увидел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обрадовался»</w:t>
      </w:r>
      <w:r w:rsidRPr="00633A23">
        <w:rPr>
          <w:rFonts w:cs="Arial"/>
        </w:rPr>
        <w:t>, (</w:t>
      </w:r>
      <w:r w:rsidRPr="00633A23">
        <w:t>Ин</w:t>
      </w:r>
      <w:r w:rsidRPr="00633A23">
        <w:rPr>
          <w:rFonts w:cs="Arial"/>
        </w:rPr>
        <w:t xml:space="preserve">. 8,56) </w:t>
      </w:r>
      <w:r w:rsidRPr="00633A23">
        <w:t>и еще</w:t>
      </w:r>
      <w:r w:rsidRPr="00633A23">
        <w:rPr>
          <w:rFonts w:cs="Arial"/>
        </w:rPr>
        <w:t xml:space="preserve">: </w:t>
      </w:r>
      <w:r w:rsidRPr="00633A23">
        <w:t>«Если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верили</w:t>
      </w:r>
      <w:r w:rsidRPr="00633A23">
        <w:rPr>
          <w:rFonts w:cs="Arial"/>
        </w:rPr>
        <w:t xml:space="preserve"> </w:t>
      </w:r>
      <w:r w:rsidRPr="00633A23">
        <w:t>Моисею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повер</w:t>
      </w:r>
      <w:r w:rsidRPr="00633A23">
        <w:t>и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и Мне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писал</w:t>
      </w:r>
      <w:r w:rsidRPr="00633A23">
        <w:rPr>
          <w:rFonts w:cs="Arial"/>
        </w:rPr>
        <w:t xml:space="preserve"> </w:t>
      </w:r>
      <w:r w:rsidRPr="00633A23">
        <w:t>обо</w:t>
      </w:r>
      <w:r w:rsidRPr="00633A23">
        <w:rPr>
          <w:rFonts w:cs="Arial"/>
        </w:rPr>
        <w:t xml:space="preserve"> </w:t>
      </w:r>
      <w:r w:rsidRPr="00633A23">
        <w:t>Мне»</w:t>
      </w:r>
      <w:r w:rsidRPr="00633A23">
        <w:rPr>
          <w:rFonts w:cs="Arial"/>
        </w:rPr>
        <w:t xml:space="preserve"> (</w:t>
      </w:r>
      <w:r w:rsidRPr="00633A23">
        <w:t>Ин</w:t>
      </w:r>
      <w:r w:rsidRPr="00633A23">
        <w:rPr>
          <w:rFonts w:cs="Arial"/>
        </w:rPr>
        <w:t xml:space="preserve">. 5,46). </w:t>
      </w:r>
      <w:r w:rsidRPr="00633A23">
        <w:t>Дейст</w:t>
      </w:r>
      <w:r w:rsidRPr="00633A23">
        <w:softHyphen/>
        <w:t>вительно</w:t>
      </w:r>
      <w:r w:rsidRPr="00633A23">
        <w:rPr>
          <w:rFonts w:cs="Arial"/>
        </w:rPr>
        <w:t xml:space="preserve">,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писали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знали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сказать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знали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читали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Единого</w:t>
      </w:r>
      <w:r w:rsidRPr="00633A23">
        <w:rPr>
          <w:rFonts w:cs="Arial"/>
        </w:rPr>
        <w:t xml:space="preserve"> </w:t>
      </w:r>
      <w:r w:rsidRPr="00633A23">
        <w:t>Истинного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причине они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составляют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.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отделяется</w:t>
      </w:r>
      <w:r w:rsidRPr="00633A23">
        <w:rPr>
          <w:rFonts w:cs="Arial"/>
        </w:rPr>
        <w:t xml:space="preserve"> </w:t>
      </w:r>
      <w:r w:rsidRPr="00633A23">
        <w:t>от духа</w:t>
      </w:r>
      <w:r w:rsidRPr="00633A23">
        <w:rPr>
          <w:rFonts w:cs="Arial"/>
        </w:rPr>
        <w:t xml:space="preserve">, </w:t>
      </w:r>
      <w:r w:rsidRPr="00633A23">
        <w:t>ин</w:t>
      </w:r>
      <w:r w:rsidRPr="00633A23">
        <w:t>а</w:t>
      </w:r>
      <w:r w:rsidRPr="00633A23">
        <w:t>че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телом</w:t>
      </w:r>
      <w:r w:rsidRPr="00633A23">
        <w:rPr>
          <w:rFonts w:cs="Arial"/>
        </w:rPr>
        <w:t xml:space="preserve">. </w:t>
      </w:r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щах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собой</w:t>
      </w:r>
      <w:r w:rsidRPr="00633A23">
        <w:rPr>
          <w:rFonts w:cs="Arial"/>
        </w:rPr>
        <w:t xml:space="preserve"> </w:t>
      </w:r>
      <w:r w:rsidRPr="00633A23">
        <w:t>соединяются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имеют прочную</w:t>
      </w:r>
      <w:r w:rsidRPr="00633A23">
        <w:rPr>
          <w:rFonts w:cs="Arial"/>
        </w:rPr>
        <w:t xml:space="preserve"> </w:t>
      </w:r>
      <w:r w:rsidRPr="00633A23">
        <w:t>связь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обычно</w:t>
      </w:r>
      <w:r w:rsidRPr="00633A23">
        <w:rPr>
          <w:rFonts w:cs="Arial"/>
        </w:rPr>
        <w:t xml:space="preserve"> </w:t>
      </w:r>
      <w:r w:rsidRPr="00633A23">
        <w:t>говорим</w:t>
      </w:r>
      <w:r w:rsidRPr="00633A23">
        <w:rPr>
          <w:rFonts w:cs="Arial"/>
        </w:rPr>
        <w:t xml:space="preserve">: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одно тело</w:t>
      </w:r>
      <w:r w:rsidRPr="00633A23">
        <w:rPr>
          <w:rFonts w:cs="Arial"/>
        </w:rPr>
        <w:t xml:space="preserve">.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соединении</w:t>
      </w:r>
      <w:r w:rsidRPr="00633A23">
        <w:rPr>
          <w:rFonts w:cs="Arial"/>
        </w:rPr>
        <w:t xml:space="preserve"> </w:t>
      </w:r>
      <w:r w:rsidRPr="00633A23">
        <w:t>составляем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 под</w:t>
      </w:r>
      <w:r w:rsidRPr="00633A23">
        <w:rPr>
          <w:rFonts w:cs="Arial"/>
        </w:rPr>
        <w:t xml:space="preserve"> </w:t>
      </w:r>
      <w:r w:rsidRPr="00633A23">
        <w:t>единой</w:t>
      </w:r>
      <w:r w:rsidRPr="00633A23">
        <w:rPr>
          <w:rFonts w:cs="Arial"/>
        </w:rPr>
        <w:t xml:space="preserve"> </w:t>
      </w:r>
      <w:r w:rsidRPr="00633A23">
        <w:t>главой»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Богочеловеческое</w:t>
      </w:r>
      <w:r w:rsidRPr="00633A23">
        <w:rPr>
          <w:rFonts w:cs="Arial"/>
        </w:rPr>
        <w:t xml:space="preserve">: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пер</w:t>
      </w:r>
      <w:r w:rsidRPr="00633A23">
        <w:softHyphen/>
        <w:t>вом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втором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.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Божест</w:t>
      </w:r>
      <w:r w:rsidRPr="00633A23">
        <w:softHyphen/>
        <w:t>венной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 </w:t>
      </w:r>
      <w:r w:rsidRPr="00633A23">
        <w:t>христиане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богочеловеческой</w:t>
      </w:r>
      <w:r w:rsidRPr="00633A23">
        <w:rPr>
          <w:rFonts w:cs="Arial"/>
        </w:rPr>
        <w:t xml:space="preserve"> </w:t>
      </w:r>
      <w:r w:rsidRPr="00633A23">
        <w:t>евангельской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вершенствоваться</w:t>
      </w:r>
      <w:r w:rsidRPr="00633A23">
        <w:rPr>
          <w:rFonts w:cs="Arial"/>
        </w:rPr>
        <w:t xml:space="preserve">.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Богочеловеческое</w:t>
      </w:r>
      <w:r w:rsidRPr="00633A23">
        <w:rPr>
          <w:rFonts w:cs="Arial"/>
        </w:rPr>
        <w:t xml:space="preserve">, </w:t>
      </w:r>
      <w:r w:rsidRPr="00633A23">
        <w:t>человеку</w:t>
      </w:r>
      <w:r w:rsidRPr="00633A23">
        <w:rPr>
          <w:rFonts w:cs="Arial"/>
        </w:rPr>
        <w:t xml:space="preserve"> </w:t>
      </w:r>
      <w:r w:rsidRPr="00633A23">
        <w:t>нужна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мощь</w:t>
      </w:r>
      <w:r w:rsidRPr="00633A23">
        <w:rPr>
          <w:rFonts w:cs="Arial"/>
        </w:rPr>
        <w:t xml:space="preserve"> </w:t>
      </w:r>
      <w:r w:rsidRPr="00633A23">
        <w:t>Божия</w:t>
      </w:r>
      <w:r w:rsidRPr="00633A23">
        <w:rPr>
          <w:rFonts w:cs="Arial"/>
        </w:rPr>
        <w:t xml:space="preserve">.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облек</w:t>
      </w:r>
      <w:r w:rsidRPr="00633A23">
        <w:softHyphen/>
        <w:t>шись</w:t>
      </w:r>
      <w:r w:rsidRPr="00633A23">
        <w:rPr>
          <w:rFonts w:cs="Arial"/>
        </w:rPr>
        <w:t xml:space="preserve"> </w:t>
      </w:r>
      <w:r w:rsidRPr="00633A23">
        <w:t>«силою</w:t>
      </w:r>
      <w:r w:rsidRPr="00633A23">
        <w:rPr>
          <w:rFonts w:cs="Arial"/>
        </w:rPr>
        <w:t xml:space="preserve"> </w:t>
      </w:r>
      <w:r w:rsidRPr="00633A23">
        <w:t>свыше»</w:t>
      </w:r>
      <w:r w:rsidRPr="00633A23">
        <w:rPr>
          <w:rFonts w:cs="Arial"/>
        </w:rPr>
        <w:t xml:space="preserve"> (</w:t>
      </w:r>
      <w:r w:rsidRPr="00633A23">
        <w:t>Лк</w:t>
      </w:r>
      <w:r w:rsidRPr="00633A23">
        <w:rPr>
          <w:rFonts w:cs="Arial"/>
        </w:rPr>
        <w:t xml:space="preserve">. 24,49; </w:t>
      </w:r>
      <w:r w:rsidRPr="00633A23">
        <w:t>Деян</w:t>
      </w:r>
      <w:r w:rsidRPr="00633A23">
        <w:rPr>
          <w:rFonts w:cs="Arial"/>
        </w:rPr>
        <w:t xml:space="preserve">. 1,8). </w:t>
      </w:r>
      <w:r w:rsidRPr="00633A23">
        <w:t>Божест</w:t>
      </w:r>
      <w:r w:rsidRPr="00633A23">
        <w:softHyphen/>
        <w:t>венной</w:t>
      </w:r>
      <w:r w:rsidRPr="00633A23">
        <w:rPr>
          <w:rFonts w:cs="Arial"/>
        </w:rPr>
        <w:t xml:space="preserve"> </w:t>
      </w:r>
      <w:r w:rsidRPr="00633A23">
        <w:t>силой</w:t>
      </w:r>
      <w:r w:rsidRPr="00633A23">
        <w:rPr>
          <w:rFonts w:cs="Arial"/>
        </w:rPr>
        <w:t xml:space="preserve"> </w:t>
      </w:r>
      <w:r w:rsidRPr="00633A23">
        <w:t>Святаго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,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>-</w:t>
      </w:r>
      <w:r w:rsidRPr="00633A23">
        <w:t>евангельски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Спаситель</w:t>
      </w:r>
      <w:r w:rsidRPr="00633A23">
        <w:rPr>
          <w:rFonts w:cs="Arial"/>
        </w:rPr>
        <w:t xml:space="preserve"> </w:t>
      </w:r>
      <w:r w:rsidRPr="00633A23">
        <w:t>и открыл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Тайной</w:t>
      </w:r>
      <w:r w:rsidRPr="00633A23">
        <w:rPr>
          <w:rFonts w:cs="Arial"/>
        </w:rPr>
        <w:t xml:space="preserve"> </w:t>
      </w:r>
      <w:r w:rsidRPr="00633A23">
        <w:t>Вечери</w:t>
      </w:r>
      <w:r w:rsidRPr="00633A23">
        <w:rPr>
          <w:rFonts w:cs="Arial"/>
        </w:rPr>
        <w:t xml:space="preserve"> </w:t>
      </w:r>
      <w:r w:rsidRPr="00633A23">
        <w:t>великую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ис</w:t>
      </w:r>
      <w:r w:rsidRPr="00633A23">
        <w:softHyphen/>
        <w:t>тину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Духе</w:t>
      </w:r>
      <w:r w:rsidRPr="00633A23">
        <w:rPr>
          <w:rFonts w:cs="Arial"/>
        </w:rPr>
        <w:t xml:space="preserve"> </w:t>
      </w:r>
      <w:r w:rsidRPr="00633A23">
        <w:t>святом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Совершителе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Исполнителе человеческого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 </w:t>
      </w:r>
      <w:r w:rsidRPr="00633A23">
        <w:t>силой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Божественной</w:t>
      </w:r>
      <w:r w:rsidRPr="00633A23">
        <w:rPr>
          <w:rFonts w:cs="Arial"/>
        </w:rPr>
        <w:t xml:space="preserve"> </w:t>
      </w:r>
      <w:r w:rsidRPr="00633A23">
        <w:t>дея</w:t>
      </w:r>
      <w:r w:rsidRPr="00633A23">
        <w:softHyphen/>
        <w:t>тельности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Богочеловеческом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t>к</w:t>
      </w:r>
      <w:r w:rsidRPr="00633A23">
        <w:t>ви</w:t>
      </w:r>
      <w:r w:rsidRPr="00633A23">
        <w:rPr>
          <w:rFonts w:cs="Arial"/>
        </w:rPr>
        <w:t xml:space="preserve"> (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Ин</w:t>
      </w:r>
      <w:r w:rsidRPr="00633A23">
        <w:rPr>
          <w:rFonts w:cs="Arial"/>
        </w:rPr>
        <w:t>. 14,16</w:t>
      </w:r>
      <w:r w:rsidRPr="00633A23">
        <w:t>—</w:t>
      </w:r>
      <w:r w:rsidRPr="00633A23">
        <w:rPr>
          <w:rFonts w:cs="Arial"/>
        </w:rPr>
        <w:t>17.26; 15,26; 16,7</w:t>
      </w:r>
      <w:r w:rsidRPr="00633A23">
        <w:t>—</w:t>
      </w:r>
      <w:r w:rsidRPr="00633A23">
        <w:rPr>
          <w:rFonts w:cs="Arial"/>
        </w:rPr>
        <w:t xml:space="preserve">13).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 Духом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вселяется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обновляет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</w:t>
      </w:r>
      <w:r w:rsidRPr="00633A23">
        <w:softHyphen/>
        <w:t>вящает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делает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частью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>.3,16</w:t>
      </w:r>
      <w:r w:rsidRPr="00633A23">
        <w:t>—</w:t>
      </w:r>
      <w:r w:rsidRPr="00633A23">
        <w:rPr>
          <w:rFonts w:cs="Arial"/>
        </w:rPr>
        <w:t xml:space="preserve">17).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 </w:t>
      </w:r>
      <w:r w:rsidRPr="00633A23">
        <w:t>Святаго</w:t>
      </w:r>
      <w:r w:rsidRPr="00633A23">
        <w:rPr>
          <w:rFonts w:cs="Arial"/>
        </w:rPr>
        <w:t xml:space="preserve"> </w:t>
      </w:r>
      <w:r w:rsidRPr="00633A23">
        <w:t>человеческий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распадается</w:t>
      </w:r>
      <w:r w:rsidRPr="00633A23">
        <w:rPr>
          <w:rFonts w:cs="Arial"/>
        </w:rPr>
        <w:t xml:space="preserve"> </w:t>
      </w:r>
      <w:r w:rsidRPr="00633A23">
        <w:t>и превращается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бесчисленное</w:t>
      </w:r>
      <w:r w:rsidRPr="00633A23">
        <w:rPr>
          <w:rFonts w:cs="Arial"/>
        </w:rPr>
        <w:t xml:space="preserve"> </w:t>
      </w:r>
      <w:r w:rsidRPr="00633A23">
        <w:t>множество</w:t>
      </w:r>
      <w:r w:rsidRPr="00633A23">
        <w:rPr>
          <w:rFonts w:cs="Arial"/>
        </w:rPr>
        <w:t xml:space="preserve"> </w:t>
      </w:r>
      <w:r w:rsidRPr="00633A23">
        <w:t>несущест</w:t>
      </w:r>
      <w:r w:rsidRPr="00633A23">
        <w:softHyphen/>
        <w:t>вующих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мнимо</w:t>
      </w:r>
      <w:r w:rsidRPr="00633A23">
        <w:rPr>
          <w:rFonts w:cs="Arial"/>
        </w:rPr>
        <w:t xml:space="preserve"> </w:t>
      </w:r>
      <w:r w:rsidRPr="00633A23">
        <w:t>существующих</w:t>
      </w:r>
      <w:r w:rsidRPr="00633A23">
        <w:rPr>
          <w:rFonts w:cs="Arial"/>
        </w:rPr>
        <w:t xml:space="preserve"> </w:t>
      </w:r>
      <w:r w:rsidRPr="00633A23">
        <w:t>элементов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жизнь человека</w:t>
      </w:r>
      <w:r w:rsidRPr="00633A23">
        <w:rPr>
          <w:rFonts w:cs="Arial"/>
        </w:rPr>
        <w:t xml:space="preserve"> </w:t>
      </w:r>
      <w:r w:rsidRPr="00633A23">
        <w:t>превращается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бесчисленное</w:t>
      </w:r>
      <w:r w:rsidRPr="00633A23">
        <w:rPr>
          <w:rFonts w:cs="Arial"/>
        </w:rPr>
        <w:t xml:space="preserve"> </w:t>
      </w:r>
      <w:r w:rsidRPr="00633A23">
        <w:t>множество смертей</w:t>
      </w:r>
      <w:r w:rsidRPr="00633A23">
        <w:rPr>
          <w:rFonts w:cs="Arial"/>
        </w:rPr>
        <w:t xml:space="preserve">.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Святый</w:t>
      </w:r>
      <w:r w:rsidRPr="00633A23">
        <w:rPr>
          <w:rFonts w:cs="Arial"/>
        </w:rPr>
        <w:t xml:space="preserve"> </w:t>
      </w:r>
      <w:r w:rsidRPr="00633A23">
        <w:t>ради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 </w:t>
      </w:r>
      <w:r w:rsidRPr="00633A23">
        <w:t>пришел</w:t>
      </w:r>
      <w:r w:rsidRPr="00633A23">
        <w:rPr>
          <w:rFonts w:cs="Arial"/>
        </w:rPr>
        <w:t xml:space="preserve"> </w:t>
      </w:r>
      <w:r w:rsidRPr="00633A23">
        <w:t>в мир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душой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;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 </w:t>
      </w:r>
      <w:r w:rsidRPr="00633A23">
        <w:t>и ради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даруется</w:t>
      </w:r>
      <w:r w:rsidRPr="00633A23">
        <w:rPr>
          <w:rFonts w:cs="Arial"/>
        </w:rPr>
        <w:t xml:space="preserve"> </w:t>
      </w:r>
      <w:r w:rsidRPr="00633A23">
        <w:t>людям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означает</w:t>
      </w:r>
      <w:r w:rsidRPr="00633A23">
        <w:rPr>
          <w:rFonts w:cs="Arial"/>
        </w:rPr>
        <w:t xml:space="preserve">: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тый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ради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людях</w:t>
      </w:r>
      <w:r w:rsidRPr="00633A23">
        <w:rPr>
          <w:rFonts w:cs="Arial"/>
        </w:rPr>
        <w:t xml:space="preserve">. </w:t>
      </w:r>
      <w:r w:rsidRPr="00633A23">
        <w:t>Где нет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таго</w:t>
      </w:r>
      <w:r w:rsidRPr="00633A23">
        <w:rPr>
          <w:rFonts w:cs="Arial"/>
        </w:rPr>
        <w:t xml:space="preserve">;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Троице</w:t>
      </w:r>
      <w:r w:rsidRPr="00633A23">
        <w:rPr>
          <w:rFonts w:cs="Arial"/>
        </w:rPr>
        <w:t xml:space="preserve">. </w:t>
      </w:r>
      <w:r w:rsidRPr="00633A23">
        <w:t>Как Христос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у</w:t>
      </w:r>
      <w:r w:rsidRPr="00633A23">
        <w:t>хом Святым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.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Глава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тый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душа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Божественной</w:t>
      </w:r>
      <w:r w:rsidRPr="00633A23">
        <w:rPr>
          <w:rFonts w:cs="Arial"/>
        </w:rPr>
        <w:t xml:space="preserve"> </w:t>
      </w:r>
      <w:r w:rsidRPr="00633A23">
        <w:t>силой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Святый</w:t>
      </w:r>
      <w:r w:rsidRPr="00633A23">
        <w:rPr>
          <w:rFonts w:cs="Arial"/>
        </w:rPr>
        <w:t xml:space="preserve"> </w:t>
      </w:r>
      <w:r w:rsidRPr="00633A23">
        <w:t>соединяет всех</w:t>
      </w:r>
      <w:r w:rsidRPr="00633A23">
        <w:rPr>
          <w:rFonts w:cs="Arial"/>
        </w:rPr>
        <w:t xml:space="preserve"> </w:t>
      </w:r>
      <w:r w:rsidRPr="00633A23">
        <w:t>верных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: </w:t>
      </w:r>
      <w:r w:rsidRPr="00633A23">
        <w:t>«Ибо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од</w:t>
      </w:r>
      <w:r w:rsidRPr="00633A23">
        <w:softHyphen/>
        <w:t>ним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 </w:t>
      </w:r>
      <w:r w:rsidRPr="00633A23">
        <w:t>крестились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...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напоены одним</w:t>
      </w:r>
      <w:r w:rsidRPr="00633A23">
        <w:rPr>
          <w:rFonts w:cs="Arial"/>
        </w:rPr>
        <w:t xml:space="preserve"> </w:t>
      </w:r>
      <w:r w:rsidRPr="00633A23">
        <w:t>Духом»</w:t>
      </w:r>
      <w:r w:rsidRPr="00633A23">
        <w:rPr>
          <w:rFonts w:cs="Arial"/>
        </w:rPr>
        <w:t xml:space="preserve"> (1 </w:t>
      </w:r>
      <w:r w:rsidRPr="00633A23">
        <w:t>Кор</w:t>
      </w:r>
      <w:r w:rsidRPr="00633A23">
        <w:rPr>
          <w:rFonts w:cs="Arial"/>
        </w:rPr>
        <w:t xml:space="preserve">. 12,13).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Строитель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Созида</w:t>
      </w:r>
      <w:r w:rsidRPr="00633A23">
        <w:softHyphen/>
        <w:t>тель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боговдохновенному</w:t>
      </w:r>
      <w:r w:rsidRPr="00633A23">
        <w:rPr>
          <w:rFonts w:cs="Arial"/>
        </w:rPr>
        <w:t xml:space="preserve"> </w:t>
      </w:r>
      <w:r w:rsidRPr="00633A23">
        <w:t>изречению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таго</w:t>
      </w:r>
      <w:r w:rsidRPr="00633A23">
        <w:rPr>
          <w:rFonts w:cs="Arial"/>
        </w:rPr>
        <w:t xml:space="preserve"> </w:t>
      </w:r>
      <w:r w:rsidRPr="00633A23">
        <w:t>Василия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: </w:t>
      </w:r>
      <w:r w:rsidRPr="00633A23">
        <w:t>«Дух</w:t>
      </w:r>
      <w:r w:rsidRPr="00633A23">
        <w:rPr>
          <w:rFonts w:cs="Arial"/>
        </w:rPr>
        <w:t xml:space="preserve"> </w:t>
      </w:r>
      <w:r w:rsidRPr="00633A23">
        <w:t>Святый</w:t>
      </w:r>
      <w:r w:rsidRPr="00633A23">
        <w:rPr>
          <w:rFonts w:cs="Arial"/>
        </w:rPr>
        <w:t xml:space="preserve"> </w:t>
      </w:r>
      <w:r w:rsidRPr="00633A23">
        <w:t>созидает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softHyphen/>
        <w:t>ковь»</w:t>
      </w:r>
      <w:r w:rsidRPr="00633A23">
        <w:rPr>
          <w:rFonts w:cs="Arial"/>
        </w:rPr>
        <w:t xml:space="preserve">. </w:t>
      </w:r>
      <w:r w:rsidRPr="00633A23">
        <w:t>Духом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всматриваемся</w:t>
      </w:r>
      <w:r w:rsidRPr="00633A23">
        <w:rPr>
          <w:rFonts w:cs="Arial"/>
        </w:rPr>
        <w:t xml:space="preserve">, </w:t>
      </w:r>
      <w:r w:rsidRPr="00633A23">
        <w:t>включаемся в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становимся</w:t>
      </w:r>
      <w:r w:rsidRPr="00633A23">
        <w:rPr>
          <w:rFonts w:cs="Arial"/>
        </w:rPr>
        <w:t xml:space="preserve"> </w:t>
      </w:r>
      <w:r w:rsidRPr="00633A23">
        <w:t>частью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.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вопло</w:t>
      </w:r>
      <w:r w:rsidRPr="00633A23">
        <w:softHyphen/>
        <w:t>щаемся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Христовом</w:t>
      </w:r>
      <w:r w:rsidRPr="00633A23">
        <w:rPr>
          <w:rFonts w:cs="Arial"/>
        </w:rPr>
        <w:t xml:space="preserve"> </w:t>
      </w:r>
      <w:r w:rsidRPr="00633A23">
        <w:t>Богочеловеческом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становимся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сопричастниками»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3,6). </w:t>
      </w:r>
      <w:r w:rsidRPr="00633A23">
        <w:t>Духом Святым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начало</w:t>
      </w:r>
      <w:r w:rsidRPr="00633A23">
        <w:rPr>
          <w:rFonts w:cs="Arial"/>
        </w:rPr>
        <w:t xml:space="preserve"> </w:t>
      </w:r>
      <w:r w:rsidRPr="00633A23">
        <w:t>сущес</w:t>
      </w:r>
      <w:r w:rsidRPr="00633A23">
        <w:t>т</w:t>
      </w:r>
      <w:r w:rsidRPr="00633A23">
        <w:t>вовать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непре</w:t>
      </w:r>
      <w:r w:rsidRPr="00633A23">
        <w:softHyphen/>
        <w:t>станно</w:t>
      </w:r>
      <w:r w:rsidRPr="00633A23">
        <w:rPr>
          <w:rFonts w:cs="Arial"/>
        </w:rPr>
        <w:t xml:space="preserve"> </w:t>
      </w:r>
      <w:r w:rsidRPr="00633A23">
        <w:t>созидается</w:t>
      </w:r>
      <w:r w:rsidRPr="00633A23">
        <w:rPr>
          <w:rFonts w:cs="Arial"/>
        </w:rPr>
        <w:t xml:space="preserve"> </w:t>
      </w:r>
      <w:r w:rsidRPr="00633A23">
        <w:t>святое</w:t>
      </w:r>
      <w:r w:rsidRPr="00633A23">
        <w:rPr>
          <w:rFonts w:cs="Arial"/>
        </w:rPr>
        <w:t xml:space="preserve"> </w:t>
      </w:r>
      <w:r w:rsidRPr="00633A23">
        <w:t>Богочеловеческое</w:t>
      </w:r>
      <w:r w:rsidRPr="00633A23">
        <w:rPr>
          <w:rFonts w:cs="Arial"/>
        </w:rPr>
        <w:t xml:space="preserve"> </w:t>
      </w:r>
      <w:r w:rsidRPr="00633A23">
        <w:t>Собор</w:t>
      </w:r>
      <w:r w:rsidRPr="00633A23">
        <w:softHyphen/>
        <w:t>ное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едино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неделимо</w:t>
      </w:r>
      <w:r w:rsidRPr="00633A23">
        <w:rPr>
          <w:rFonts w:cs="Arial"/>
        </w:rPr>
        <w:t xml:space="preserve">.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сомнения</w:t>
      </w:r>
      <w:r w:rsidRPr="00633A23">
        <w:rPr>
          <w:rFonts w:cs="Arial"/>
        </w:rPr>
        <w:t xml:space="preserve">: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становимся Христовыми</w:t>
      </w:r>
      <w:r w:rsidRPr="00633A23">
        <w:rPr>
          <w:rFonts w:cs="Arial"/>
        </w:rPr>
        <w:t xml:space="preserve"> </w:t>
      </w:r>
      <w:r w:rsidRPr="00633A23">
        <w:t>ч</w:t>
      </w:r>
      <w:r w:rsidRPr="00633A23">
        <w:t>е</w:t>
      </w:r>
      <w:r w:rsidRPr="00633A23">
        <w:t>рез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таинства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добро</w:t>
      </w:r>
      <w:r w:rsidRPr="00633A23">
        <w:softHyphen/>
        <w:t>детели</w:t>
      </w:r>
      <w:r w:rsidRPr="00633A23">
        <w:rPr>
          <w:rFonts w:cs="Arial"/>
        </w:rPr>
        <w:t xml:space="preserve">. </w:t>
      </w:r>
      <w:r w:rsidRPr="00633A23">
        <w:t>Ибо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Святый</w:t>
      </w:r>
      <w:r w:rsidRPr="00633A23">
        <w:rPr>
          <w:rFonts w:cs="Arial"/>
        </w:rPr>
        <w:t xml:space="preserve">,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где Христос</w:t>
      </w:r>
      <w:r w:rsidRPr="00633A23">
        <w:rPr>
          <w:rFonts w:cs="Arial"/>
        </w:rPr>
        <w:t xml:space="preserve">,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Святый</w:t>
      </w:r>
      <w:r w:rsidRPr="00633A23">
        <w:rPr>
          <w:rFonts w:cs="Arial"/>
        </w:rPr>
        <w:t xml:space="preserve">. </w:t>
      </w:r>
      <w:r w:rsidRPr="00633A23">
        <w:t>Словом</w:t>
      </w:r>
      <w:r w:rsidRPr="00633A23">
        <w:rPr>
          <w:rFonts w:cs="Arial"/>
        </w:rPr>
        <w:t xml:space="preserve">,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Святая Троица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. </w:t>
      </w:r>
      <w:r w:rsidRPr="00633A23">
        <w:t>Доказательство</w:t>
      </w:r>
      <w:r w:rsidRPr="00633A23">
        <w:rPr>
          <w:rFonts w:cs="Arial"/>
        </w:rPr>
        <w:t xml:space="preserve">: </w:t>
      </w:r>
      <w:r w:rsidRPr="00633A23">
        <w:t>св</w:t>
      </w:r>
      <w:r w:rsidRPr="00633A23">
        <w:t>я</w:t>
      </w:r>
      <w:r w:rsidRPr="00633A23">
        <w:t>тое таинство</w:t>
      </w:r>
      <w:r w:rsidRPr="00633A23">
        <w:rPr>
          <w:rFonts w:cs="Arial"/>
        </w:rPr>
        <w:t xml:space="preserve"> </w:t>
      </w:r>
      <w:r w:rsidRPr="00633A23">
        <w:t>крещения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соединяется</w:t>
      </w:r>
      <w:r w:rsidRPr="00633A23">
        <w:rPr>
          <w:rFonts w:cs="Arial"/>
        </w:rPr>
        <w:t xml:space="preserve"> </w:t>
      </w:r>
      <w:r w:rsidRPr="00633A23">
        <w:t>со Святой</w:t>
      </w:r>
      <w:r w:rsidRPr="00633A23">
        <w:rPr>
          <w:rFonts w:cs="Arial"/>
        </w:rPr>
        <w:t xml:space="preserve"> </w:t>
      </w:r>
      <w:r w:rsidRPr="00633A23">
        <w:t>Троицей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течение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lastRenderedPageBreak/>
        <w:t>посредством евангельских</w:t>
      </w:r>
      <w:r w:rsidRPr="00633A23">
        <w:rPr>
          <w:rFonts w:cs="Arial"/>
        </w:rPr>
        <w:t xml:space="preserve"> </w:t>
      </w:r>
      <w:r w:rsidRPr="00633A23">
        <w:t>подвигов</w:t>
      </w:r>
      <w:r w:rsidRPr="00633A23">
        <w:rPr>
          <w:rFonts w:cs="Arial"/>
        </w:rPr>
        <w:t xml:space="preserve"> </w:t>
      </w:r>
      <w:r w:rsidRPr="00633A23">
        <w:t>полностью</w:t>
      </w:r>
      <w:r w:rsidRPr="00633A23">
        <w:rPr>
          <w:rFonts w:cs="Arial"/>
        </w:rPr>
        <w:t xml:space="preserve"> </w:t>
      </w:r>
      <w:r w:rsidRPr="00633A23">
        <w:t>стать</w:t>
      </w:r>
      <w:r w:rsidRPr="00633A23">
        <w:rPr>
          <w:rFonts w:cs="Arial"/>
        </w:rPr>
        <w:t xml:space="preserve"> </w:t>
      </w:r>
      <w:r w:rsidRPr="00633A23">
        <w:t>частью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той</w:t>
      </w:r>
      <w:r w:rsidRPr="00633A23">
        <w:rPr>
          <w:rFonts w:cs="Arial"/>
        </w:rPr>
        <w:t xml:space="preserve"> </w:t>
      </w:r>
      <w:r w:rsidRPr="00633A23">
        <w:t>Троицы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Отца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Сына</w:t>
      </w:r>
      <w:r w:rsidRPr="00633A23">
        <w:rPr>
          <w:rFonts w:cs="Arial"/>
        </w:rPr>
        <w:t xml:space="preserve"> </w:t>
      </w:r>
      <w:r w:rsidRPr="00633A23">
        <w:t>в Духе</w:t>
      </w:r>
      <w:r w:rsidRPr="00633A23">
        <w:rPr>
          <w:rFonts w:cs="Arial"/>
        </w:rPr>
        <w:t xml:space="preserve"> </w:t>
      </w:r>
      <w:r w:rsidRPr="00633A23">
        <w:t>Святом</w:t>
      </w:r>
      <w:r w:rsidRPr="00633A23">
        <w:rPr>
          <w:rFonts w:cs="Arial"/>
        </w:rPr>
        <w:t xml:space="preserve">. </w:t>
      </w:r>
      <w:r w:rsidRPr="00633A23">
        <w:t>Принимая</w:t>
      </w:r>
      <w:r w:rsidRPr="00633A23">
        <w:rPr>
          <w:rFonts w:cs="Arial"/>
        </w:rPr>
        <w:t xml:space="preserve"> </w:t>
      </w:r>
      <w:r w:rsidRPr="00633A23">
        <w:t>святое</w:t>
      </w:r>
      <w:r w:rsidRPr="00633A23">
        <w:rPr>
          <w:rFonts w:cs="Arial"/>
        </w:rPr>
        <w:t xml:space="preserve"> </w:t>
      </w:r>
      <w:r w:rsidRPr="00633A23">
        <w:t>таинство</w:t>
      </w:r>
      <w:r w:rsidRPr="00633A23">
        <w:rPr>
          <w:rFonts w:cs="Arial"/>
        </w:rPr>
        <w:t xml:space="preserve"> </w:t>
      </w:r>
      <w:r w:rsidRPr="00633A23">
        <w:t>крещения</w:t>
      </w:r>
      <w:r w:rsidRPr="00633A23">
        <w:rPr>
          <w:rFonts w:cs="Arial"/>
        </w:rPr>
        <w:t xml:space="preserve">,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облек</w:t>
      </w:r>
      <w:r w:rsidRPr="00633A23">
        <w:t>а</w:t>
      </w:r>
      <w:r w:rsidRPr="00633A23">
        <w:t>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через него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Святую</w:t>
      </w:r>
      <w:r w:rsidRPr="00633A23">
        <w:rPr>
          <w:rFonts w:cs="Arial"/>
        </w:rPr>
        <w:t xml:space="preserve"> </w:t>
      </w:r>
      <w:r w:rsidRPr="00633A23">
        <w:t>Троицу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Став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крещение</w:t>
      </w:r>
      <w:r w:rsidRPr="00633A23">
        <w:rPr>
          <w:rFonts w:cs="Arial"/>
        </w:rPr>
        <w:t xml:space="preserve"> </w:t>
      </w:r>
      <w:r w:rsidRPr="00633A23">
        <w:t>членом</w:t>
      </w:r>
      <w:r w:rsidRPr="00633A23">
        <w:rPr>
          <w:rFonts w:cs="Arial"/>
        </w:rPr>
        <w:t xml:space="preserve"> </w:t>
      </w:r>
      <w:r w:rsidRPr="00633A23">
        <w:t>Христовой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вечного</w:t>
      </w:r>
      <w:r w:rsidRPr="00633A23">
        <w:rPr>
          <w:rFonts w:cs="Arial"/>
        </w:rPr>
        <w:t xml:space="preserve"> </w:t>
      </w:r>
      <w:r w:rsidRPr="00633A23">
        <w:t>Богочеловеческого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, </w:t>
      </w:r>
      <w:r w:rsidRPr="00633A23">
        <w:t>хри</w:t>
      </w:r>
      <w:r w:rsidRPr="00633A23">
        <w:softHyphen/>
        <w:t>стианин</w:t>
      </w:r>
      <w:r w:rsidRPr="00633A23">
        <w:rPr>
          <w:rFonts w:cs="Arial"/>
        </w:rPr>
        <w:t xml:space="preserve"> </w:t>
      </w:r>
      <w:r w:rsidRPr="00633A23">
        <w:t>начинает</w:t>
      </w:r>
      <w:r w:rsidRPr="00633A23">
        <w:rPr>
          <w:rFonts w:cs="Arial"/>
        </w:rPr>
        <w:t xml:space="preserve"> </w:t>
      </w:r>
      <w:r w:rsidRPr="00633A23">
        <w:t>исполняться</w:t>
      </w:r>
      <w:r w:rsidRPr="00633A23">
        <w:rPr>
          <w:rFonts w:cs="Arial"/>
        </w:rPr>
        <w:t xml:space="preserve"> </w:t>
      </w:r>
      <w:r w:rsidRPr="00633A23">
        <w:t>святыми</w:t>
      </w:r>
      <w:r w:rsidRPr="00633A23">
        <w:rPr>
          <w:rFonts w:cs="Arial"/>
        </w:rPr>
        <w:t xml:space="preserve"> </w:t>
      </w:r>
      <w:r w:rsidRPr="00633A23">
        <w:t>Божествен</w:t>
      </w:r>
      <w:r w:rsidRPr="00633A23">
        <w:softHyphen/>
        <w:t>ными</w:t>
      </w:r>
      <w:r w:rsidRPr="00633A23">
        <w:rPr>
          <w:rFonts w:cs="Arial"/>
        </w:rPr>
        <w:t xml:space="preserve"> </w:t>
      </w:r>
      <w:r w:rsidRPr="00633A23">
        <w:t>Богочеловеческими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и</w:t>
      </w:r>
      <w:r w:rsidRPr="00633A23">
        <w:t>лами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посте</w:t>
      </w:r>
      <w:r w:rsidRPr="00633A23">
        <w:softHyphen/>
        <w:t>пенно</w:t>
      </w:r>
      <w:r w:rsidRPr="00633A23">
        <w:rPr>
          <w:rFonts w:cs="Arial"/>
        </w:rPr>
        <w:t xml:space="preserve"> </w:t>
      </w:r>
      <w:r w:rsidRPr="00633A23">
        <w:t>освящают</w:t>
      </w:r>
      <w:r w:rsidRPr="00633A23">
        <w:rPr>
          <w:rFonts w:cs="Arial"/>
        </w:rPr>
        <w:t xml:space="preserve">, </w:t>
      </w:r>
      <w:r w:rsidRPr="00633A23">
        <w:t>преображают</w:t>
      </w:r>
      <w:r w:rsidRPr="00633A23">
        <w:rPr>
          <w:rFonts w:cs="Arial"/>
        </w:rPr>
        <w:t xml:space="preserve">, </w:t>
      </w:r>
      <w:r w:rsidRPr="00633A23">
        <w:t>соединяют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Богоче</w:t>
      </w:r>
      <w:r w:rsidRPr="00633A23">
        <w:softHyphen/>
        <w:t>ловеком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течение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вечности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непрерывно</w:t>
      </w:r>
      <w:r w:rsidRPr="00633A23">
        <w:rPr>
          <w:rFonts w:cs="Arial"/>
        </w:rPr>
        <w:t xml:space="preserve"> </w:t>
      </w:r>
      <w:r w:rsidRPr="00633A23">
        <w:t>рождаются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созидаются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новые и</w:t>
      </w:r>
      <w:r w:rsidRPr="00633A23">
        <w:rPr>
          <w:rFonts w:cs="Arial"/>
        </w:rPr>
        <w:t xml:space="preserve"> </w:t>
      </w:r>
      <w:r w:rsidRPr="00633A23">
        <w:t>новые</w:t>
      </w:r>
      <w:r w:rsidRPr="00633A23">
        <w:rPr>
          <w:rFonts w:cs="Arial"/>
        </w:rPr>
        <w:t xml:space="preserve"> </w:t>
      </w:r>
      <w:r w:rsidRPr="00633A23">
        <w:t>качества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суть</w:t>
      </w:r>
      <w:r w:rsidRPr="00633A23">
        <w:rPr>
          <w:rFonts w:cs="Arial"/>
        </w:rPr>
        <w:t xml:space="preserve"> </w:t>
      </w:r>
      <w:r w:rsidRPr="00633A23">
        <w:t>Христовы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стово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ново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бе</w:t>
      </w:r>
      <w:r w:rsidRPr="00633A23">
        <w:t>с</w:t>
      </w:r>
      <w:r w:rsidRPr="00633A23">
        <w:t>смертно</w:t>
      </w:r>
      <w:r w:rsidRPr="00633A23">
        <w:rPr>
          <w:rFonts w:cs="Arial"/>
        </w:rPr>
        <w:t xml:space="preserve"> </w:t>
      </w:r>
      <w:r w:rsidRPr="00633A23">
        <w:t>и вечно</w:t>
      </w:r>
      <w:r w:rsidRPr="00633A23">
        <w:rPr>
          <w:rFonts w:cs="Arial"/>
        </w:rPr>
        <w:t xml:space="preserve">, </w:t>
      </w:r>
      <w:r w:rsidRPr="00633A23">
        <w:t>Вечная</w:t>
      </w:r>
      <w:r w:rsidRPr="00633A23">
        <w:rPr>
          <w:rFonts w:cs="Arial"/>
        </w:rPr>
        <w:t xml:space="preserve"> </w:t>
      </w:r>
      <w:r w:rsidRPr="00633A23">
        <w:t>радость</w:t>
      </w:r>
      <w:r w:rsidRPr="00633A23">
        <w:rPr>
          <w:rFonts w:cs="Arial"/>
        </w:rPr>
        <w:t xml:space="preserve"> </w:t>
      </w:r>
      <w:r w:rsidRPr="00633A23">
        <w:t>наша</w:t>
      </w:r>
      <w:r w:rsidRPr="00633A23">
        <w:rPr>
          <w:rFonts w:cs="Arial"/>
        </w:rPr>
        <w:t xml:space="preserve"> </w:t>
      </w:r>
      <w:r w:rsidRPr="00633A23">
        <w:t>заключается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 чудесный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и</w:t>
      </w:r>
      <w:r w:rsidRPr="00633A23">
        <w:t>стос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Спаси</w:t>
      </w:r>
      <w:r w:rsidRPr="00633A23">
        <w:softHyphen/>
        <w:t>тель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Вседержитель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Промыслитель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вечный</w:t>
      </w:r>
      <w:r w:rsidR="00093CC8">
        <w:t xml:space="preserve"> </w:t>
      </w:r>
      <w:r w:rsidRPr="00633A23">
        <w:t>Творец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вечный</w:t>
      </w:r>
      <w:r w:rsidRPr="00633A23">
        <w:rPr>
          <w:rFonts w:cs="Arial"/>
        </w:rPr>
        <w:t xml:space="preserve"> </w:t>
      </w:r>
      <w:r w:rsidRPr="00633A23">
        <w:t>Чудотворец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и говорит</w:t>
      </w:r>
      <w:r w:rsidRPr="00633A23">
        <w:rPr>
          <w:rFonts w:cs="Arial"/>
        </w:rPr>
        <w:t xml:space="preserve">: </w:t>
      </w:r>
      <w:r w:rsidRPr="00633A23">
        <w:t>«Се</w:t>
      </w:r>
      <w:r w:rsidRPr="00633A23">
        <w:rPr>
          <w:rFonts w:cs="Arial"/>
        </w:rPr>
        <w:t xml:space="preserve">, </w:t>
      </w:r>
      <w:r w:rsidRPr="00633A23">
        <w:t>творю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новое»</w:t>
      </w:r>
      <w:r w:rsidRPr="00633A23">
        <w:rPr>
          <w:rFonts w:cs="Arial"/>
        </w:rPr>
        <w:t xml:space="preserve"> (</w:t>
      </w:r>
      <w:r w:rsidRPr="00633A23">
        <w:t>Откр</w:t>
      </w:r>
      <w:r w:rsidRPr="00633A23">
        <w:rPr>
          <w:rFonts w:cs="Arial"/>
        </w:rPr>
        <w:t xml:space="preserve">. 21,5).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первое Его</w:t>
      </w:r>
      <w:r w:rsidRPr="00633A23">
        <w:rPr>
          <w:rFonts w:cs="Arial"/>
        </w:rPr>
        <w:t xml:space="preserve"> </w:t>
      </w:r>
      <w:r w:rsidRPr="00633A23">
        <w:t>новое</w:t>
      </w:r>
      <w:r w:rsidRPr="00633A23">
        <w:rPr>
          <w:rFonts w:cs="Arial"/>
        </w:rPr>
        <w:t xml:space="preserve"> </w:t>
      </w:r>
      <w:r w:rsidRPr="00633A23">
        <w:t>творение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крещение</w:t>
      </w:r>
      <w:r w:rsidRPr="00633A23">
        <w:rPr>
          <w:rFonts w:cs="Arial"/>
        </w:rPr>
        <w:t xml:space="preserve">,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новое</w:t>
      </w:r>
      <w:r w:rsidRPr="00633A23">
        <w:rPr>
          <w:rFonts w:cs="Arial"/>
        </w:rPr>
        <w:t xml:space="preserve"> </w:t>
      </w:r>
      <w:r w:rsidRPr="00633A23">
        <w:t>рождение</w:t>
      </w:r>
      <w:r w:rsidRPr="00633A23">
        <w:rPr>
          <w:rFonts w:cs="Arial"/>
        </w:rPr>
        <w:t xml:space="preserve">,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новое</w:t>
      </w:r>
      <w:r w:rsidRPr="00633A23">
        <w:rPr>
          <w:rFonts w:cs="Arial"/>
        </w:rPr>
        <w:t xml:space="preserve"> </w:t>
      </w:r>
      <w:r w:rsidRPr="00633A23">
        <w:t>существо</w:t>
      </w:r>
      <w:r w:rsidRPr="00633A23">
        <w:rPr>
          <w:rFonts w:cs="Arial"/>
        </w:rPr>
        <w:t xml:space="preserve"> (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Мф</w:t>
      </w:r>
      <w:r w:rsidRPr="00633A23">
        <w:rPr>
          <w:rFonts w:cs="Arial"/>
        </w:rPr>
        <w:t xml:space="preserve">. 19,28; </w:t>
      </w:r>
      <w:r w:rsidRPr="00633A23">
        <w:t>Ин</w:t>
      </w:r>
      <w:r w:rsidRPr="00633A23">
        <w:rPr>
          <w:rFonts w:cs="Arial"/>
        </w:rPr>
        <w:t>. 3,3</w:t>
      </w:r>
      <w:r w:rsidRPr="00633A23">
        <w:t>—</w:t>
      </w:r>
      <w:r w:rsidRPr="00633A23">
        <w:rPr>
          <w:rFonts w:cs="Arial"/>
        </w:rPr>
        <w:t>6).</w:t>
      </w:r>
    </w:p>
    <w:p w:rsidR="002D3589" w:rsidRPr="00633A23" w:rsidRDefault="002D3589" w:rsidP="00EB0F88">
      <w:r w:rsidRPr="00633A23">
        <w:t>Христианин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христианин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крещени</w:t>
      </w:r>
      <w:r w:rsidRPr="00633A23">
        <w:softHyphen/>
        <w:t>ем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живой</w:t>
      </w:r>
      <w:r w:rsidRPr="00633A23">
        <w:rPr>
          <w:rFonts w:cs="Arial"/>
        </w:rPr>
        <w:t xml:space="preserve">, </w:t>
      </w:r>
      <w:r w:rsidRPr="00633A23">
        <w:t>органической</w:t>
      </w:r>
      <w:r w:rsidRPr="00633A23">
        <w:rPr>
          <w:rFonts w:cs="Arial"/>
        </w:rPr>
        <w:t xml:space="preserve"> </w:t>
      </w:r>
      <w:r w:rsidRPr="00633A23">
        <w:t>ч</w:t>
      </w:r>
      <w:r w:rsidRPr="00633A23">
        <w:t>а</w:t>
      </w:r>
      <w:r w:rsidRPr="00633A23">
        <w:t>стью</w:t>
      </w:r>
      <w:r w:rsidRPr="00633A23">
        <w:rPr>
          <w:rFonts w:cs="Arial"/>
        </w:rPr>
        <w:t xml:space="preserve"> </w:t>
      </w:r>
      <w:r w:rsidRPr="00633A23">
        <w:t>Богочеловеческого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членом</w:t>
      </w:r>
      <w:r w:rsidRPr="00633A23">
        <w:rPr>
          <w:rFonts w:cs="Arial"/>
        </w:rPr>
        <w:t xml:space="preserve">, </w:t>
      </w:r>
      <w:r w:rsidRPr="00633A23">
        <w:t>объятым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проникну</w:t>
      </w:r>
      <w:r w:rsidRPr="00633A23">
        <w:softHyphen/>
        <w:t>тым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ст</w:t>
      </w:r>
      <w:r w:rsidRPr="00633A23">
        <w:t>о</w:t>
      </w:r>
      <w:r w:rsidRPr="00633A23">
        <w:t>рон</w:t>
      </w:r>
      <w:r w:rsidRPr="00633A23">
        <w:rPr>
          <w:rFonts w:cs="Arial"/>
        </w:rPr>
        <w:t xml:space="preserve">, </w:t>
      </w:r>
      <w:r w:rsidRPr="00633A23">
        <w:t>снаружи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изнутри</w:t>
      </w:r>
      <w:r w:rsidRPr="00633A23">
        <w:rPr>
          <w:rFonts w:cs="Arial"/>
        </w:rPr>
        <w:t xml:space="preserve">, </w:t>
      </w:r>
      <w:r w:rsidRPr="00633A23">
        <w:t>совоплощенным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,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Божественной</w:t>
      </w:r>
      <w:r w:rsidRPr="00633A23">
        <w:rPr>
          <w:rFonts w:cs="Arial"/>
        </w:rPr>
        <w:t xml:space="preserve"> </w:t>
      </w:r>
      <w:r w:rsidRPr="00633A23">
        <w:t>полноте</w:t>
      </w:r>
      <w:r w:rsidRPr="00633A23">
        <w:rPr>
          <w:rFonts w:cs="Arial"/>
        </w:rPr>
        <w:t xml:space="preserve">. </w:t>
      </w:r>
      <w:r w:rsidRPr="00633A23">
        <w:t>Крещени</w:t>
      </w:r>
      <w:r w:rsidRPr="00633A23">
        <w:softHyphen/>
        <w:t>ем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и</w:t>
      </w:r>
      <w:r w:rsidRPr="00633A23">
        <w:t>стиане</w:t>
      </w:r>
      <w:r w:rsidRPr="00633A23">
        <w:rPr>
          <w:rFonts w:cs="Arial"/>
        </w:rPr>
        <w:t xml:space="preserve"> </w:t>
      </w:r>
      <w:r w:rsidRPr="00633A23">
        <w:t>призваны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воплощенном</w:t>
      </w:r>
      <w:r w:rsidRPr="00633A23">
        <w:rPr>
          <w:rFonts w:cs="Arial"/>
        </w:rPr>
        <w:t xml:space="preserve"> </w:t>
      </w:r>
      <w:r w:rsidRPr="00633A23">
        <w:t>Боге</w:t>
      </w:r>
      <w:r w:rsidRPr="00633A23">
        <w:rPr>
          <w:rFonts w:cs="Arial"/>
        </w:rPr>
        <w:t xml:space="preserve"> </w:t>
      </w:r>
      <w:r w:rsidRPr="00633A23">
        <w:t>и воплощенным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, </w:t>
      </w:r>
      <w:r w:rsidRPr="00633A23">
        <w:t>Господом</w:t>
      </w:r>
      <w:r w:rsidRPr="00633A23">
        <w:rPr>
          <w:rFonts w:cs="Arial"/>
        </w:rPr>
        <w:t xml:space="preserve"> </w:t>
      </w:r>
      <w:r w:rsidRPr="00633A23">
        <w:t>нашим</w:t>
      </w:r>
      <w:r w:rsidRPr="00633A23">
        <w:rPr>
          <w:rFonts w:cs="Arial"/>
        </w:rPr>
        <w:t xml:space="preserve"> </w:t>
      </w:r>
      <w:r w:rsidRPr="00633A23">
        <w:t>Иисусом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стом</w:t>
      </w:r>
      <w:r w:rsidRPr="00633A23">
        <w:rPr>
          <w:rFonts w:cs="Arial"/>
        </w:rPr>
        <w:t xml:space="preserve">,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Церковью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«тело</w:t>
      </w:r>
      <w:r w:rsidRPr="00633A23">
        <w:rPr>
          <w:rFonts w:cs="Arial"/>
        </w:rPr>
        <w:t xml:space="preserve"> </w:t>
      </w:r>
      <w:r w:rsidRPr="00633A23">
        <w:t>Его»</w:t>
      </w:r>
      <w:r w:rsidRPr="00633A23">
        <w:rPr>
          <w:rFonts w:cs="Arial"/>
        </w:rPr>
        <w:t xml:space="preserve"> </w:t>
      </w:r>
      <w:r w:rsidRPr="00633A23">
        <w:t>и «полнота</w:t>
      </w:r>
      <w:r w:rsidRPr="00633A23">
        <w:rPr>
          <w:rFonts w:cs="Arial"/>
        </w:rPr>
        <w:t xml:space="preserve"> </w:t>
      </w:r>
      <w:r w:rsidRPr="00633A23">
        <w:t>Наполняющего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всем»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1,23). </w:t>
      </w:r>
      <w:r w:rsidRPr="00633A23">
        <w:t>Христианин</w:t>
      </w:r>
      <w:r w:rsidRPr="00633A23">
        <w:rPr>
          <w:rFonts w:cs="Arial"/>
        </w:rPr>
        <w:t xml:space="preserve"> </w:t>
      </w:r>
      <w:r w:rsidRPr="00633A23">
        <w:t>призван</w:t>
      </w:r>
      <w:r w:rsidRPr="00633A23">
        <w:rPr>
          <w:rFonts w:cs="Arial"/>
        </w:rPr>
        <w:t xml:space="preserve"> </w:t>
      </w:r>
      <w:r w:rsidRPr="00633A23">
        <w:t>осуществить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вечный</w:t>
      </w:r>
      <w:r w:rsidRPr="00633A23">
        <w:rPr>
          <w:rFonts w:cs="Arial"/>
        </w:rPr>
        <w:t xml:space="preserve"> </w:t>
      </w:r>
      <w:r w:rsidRPr="00633A23">
        <w:t>план Божий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человеке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>. 1,3</w:t>
      </w:r>
      <w:r w:rsidRPr="00633A23">
        <w:t>—</w:t>
      </w:r>
      <w:r w:rsidRPr="00633A23">
        <w:rPr>
          <w:rFonts w:cs="Arial"/>
        </w:rPr>
        <w:t xml:space="preserve">10).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христиане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осу</w:t>
      </w:r>
      <w:r w:rsidRPr="00633A23">
        <w:softHyphen/>
        <w:t>ществляют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, </w:t>
      </w:r>
      <w:r w:rsidRPr="00633A23">
        <w:t>жизнью</w:t>
      </w:r>
      <w:r w:rsidRPr="00633A23">
        <w:rPr>
          <w:rFonts w:cs="Arial"/>
        </w:rPr>
        <w:t xml:space="preserve"> </w:t>
      </w:r>
      <w:r w:rsidRPr="00633A23">
        <w:t>в 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Церковью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Богочеловеческом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Святый</w:t>
      </w:r>
      <w:r w:rsidRPr="00633A23">
        <w:rPr>
          <w:rFonts w:cs="Arial"/>
        </w:rPr>
        <w:t xml:space="preserve"> </w:t>
      </w:r>
      <w:r w:rsidRPr="00633A23">
        <w:t>бла</w:t>
      </w:r>
      <w:r w:rsidRPr="00633A23">
        <w:softHyphen/>
        <w:t>годати</w:t>
      </w:r>
      <w:r w:rsidRPr="00633A23">
        <w:rPr>
          <w:rFonts w:cs="Arial"/>
        </w:rPr>
        <w:t xml:space="preserve"> </w:t>
      </w:r>
      <w:r w:rsidRPr="00633A23">
        <w:t>ю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таинств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t>б</w:t>
      </w:r>
      <w:r w:rsidRPr="00633A23">
        <w:t>родетелей</w:t>
      </w:r>
      <w:r w:rsidRPr="00633A23">
        <w:rPr>
          <w:rFonts w:cs="Arial"/>
        </w:rPr>
        <w:t xml:space="preserve"> </w:t>
      </w:r>
      <w:r w:rsidRPr="00633A23">
        <w:t>удер</w:t>
      </w:r>
      <w:r w:rsidRPr="00633A23">
        <w:softHyphen/>
        <w:t>живает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единстве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,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крещенных</w:t>
      </w:r>
      <w:r w:rsidRPr="00633A23">
        <w:rPr>
          <w:rFonts w:cs="Arial"/>
        </w:rPr>
        <w:t xml:space="preserve"> </w:t>
      </w:r>
      <w:r w:rsidRPr="00633A23">
        <w:t>верных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рые</w:t>
      </w:r>
      <w:r w:rsidRPr="00633A23">
        <w:rPr>
          <w:rFonts w:cs="Arial"/>
        </w:rPr>
        <w:t xml:space="preserve"> </w:t>
      </w:r>
      <w:r w:rsidRPr="00633A23">
        <w:t>составляют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t>к</w:t>
      </w:r>
      <w:r w:rsidRPr="00633A23">
        <w:t>ви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общение</w:t>
      </w:r>
      <w:r w:rsidRPr="00633A23">
        <w:rPr>
          <w:rFonts w:cs="Arial"/>
        </w:rPr>
        <w:t xml:space="preserve"> </w:t>
      </w:r>
      <w:r w:rsidRPr="00633A23">
        <w:t>и единство</w:t>
      </w:r>
      <w:r w:rsidRPr="00633A23">
        <w:rPr>
          <w:rFonts w:cs="Arial"/>
        </w:rPr>
        <w:t xml:space="preserve"> </w:t>
      </w:r>
      <w:r w:rsidRPr="00633A23">
        <w:t>каждого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осталь</w:t>
      </w:r>
      <w:r w:rsidRPr="00633A23">
        <w:softHyphen/>
        <w:t>ными</w:t>
      </w:r>
      <w:r w:rsidRPr="00633A23">
        <w:rPr>
          <w:rFonts w:cs="Arial"/>
        </w:rPr>
        <w:t xml:space="preserve"> </w:t>
      </w:r>
      <w:r w:rsidRPr="00633A23">
        <w:t>членами</w:t>
      </w:r>
      <w:r w:rsidRPr="00633A23">
        <w:rPr>
          <w:rFonts w:cs="Arial"/>
        </w:rPr>
        <w:t xml:space="preserve"> </w:t>
      </w:r>
      <w:r w:rsidRPr="00633A23">
        <w:t>оп</w:t>
      </w:r>
      <w:r w:rsidRPr="00633A23">
        <w:t>о</w:t>
      </w:r>
      <w:r w:rsidRPr="00633A23">
        <w:t>средствовано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рый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един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4,4).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дары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все службы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служители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: </w:t>
      </w:r>
      <w:r w:rsidRPr="00633A23">
        <w:t>апостолы</w:t>
      </w:r>
      <w:r w:rsidRPr="00633A23">
        <w:rPr>
          <w:rFonts w:cs="Arial"/>
        </w:rPr>
        <w:t xml:space="preserve">, </w:t>
      </w:r>
      <w:r w:rsidRPr="00633A23">
        <w:t>пророки</w:t>
      </w:r>
      <w:r w:rsidRPr="00633A23">
        <w:rPr>
          <w:rFonts w:cs="Arial"/>
        </w:rPr>
        <w:t xml:space="preserve">, </w:t>
      </w:r>
      <w:r w:rsidRPr="00633A23">
        <w:t>учителя</w:t>
      </w:r>
      <w:r w:rsidRPr="00633A23">
        <w:rPr>
          <w:rFonts w:cs="Arial"/>
        </w:rPr>
        <w:t xml:space="preserve">, </w:t>
      </w:r>
      <w:r w:rsidRPr="00633A23">
        <w:t>епископы</w:t>
      </w:r>
      <w:r w:rsidRPr="00633A23">
        <w:rPr>
          <w:rFonts w:cs="Arial"/>
        </w:rPr>
        <w:t xml:space="preserve">, </w:t>
      </w:r>
      <w:r w:rsidRPr="00633A23">
        <w:t>священники</w:t>
      </w:r>
      <w:r w:rsidRPr="00633A23">
        <w:rPr>
          <w:rFonts w:cs="Arial"/>
        </w:rPr>
        <w:t xml:space="preserve">, </w:t>
      </w:r>
      <w:r w:rsidRPr="00633A23">
        <w:t>миряне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состав</w:t>
      </w:r>
      <w:r w:rsidRPr="00633A23">
        <w:softHyphen/>
        <w:t>ляют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нужны</w:t>
      </w:r>
      <w:r w:rsidRPr="00633A23">
        <w:rPr>
          <w:rFonts w:cs="Arial"/>
        </w:rPr>
        <w:t xml:space="preserve"> </w:t>
      </w:r>
      <w:r w:rsidRPr="00633A23">
        <w:t>каждому</w:t>
      </w:r>
      <w:r w:rsidRPr="00633A23">
        <w:rPr>
          <w:rFonts w:cs="Arial"/>
        </w:rPr>
        <w:t xml:space="preserve">, </w:t>
      </w:r>
      <w:r w:rsidRPr="00633A23">
        <w:t>и каждый</w:t>
      </w:r>
      <w:r w:rsidRPr="00633A23">
        <w:rPr>
          <w:rFonts w:cs="Arial"/>
        </w:rPr>
        <w:t xml:space="preserve"> </w:t>
      </w:r>
      <w:r w:rsidRPr="00633A23">
        <w:t>нужен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.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связывает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собор</w:t>
      </w:r>
      <w:r w:rsidRPr="00633A23">
        <w:softHyphen/>
        <w:t>ное</w:t>
      </w:r>
      <w:r w:rsidRPr="00633A23">
        <w:rPr>
          <w:rFonts w:cs="Arial"/>
        </w:rPr>
        <w:t xml:space="preserve"> </w:t>
      </w:r>
      <w:r w:rsidRPr="00633A23">
        <w:t>Богочеловеческое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Святый</w:t>
      </w:r>
      <w:r w:rsidRPr="00633A23">
        <w:rPr>
          <w:rFonts w:cs="Arial"/>
        </w:rPr>
        <w:t xml:space="preserve">, </w:t>
      </w:r>
      <w:r w:rsidRPr="00633A23">
        <w:t>Соедини</w:t>
      </w:r>
      <w:r w:rsidRPr="00633A23">
        <w:softHyphen/>
        <w:t>тель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Устроитель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Верховный</w:t>
      </w:r>
      <w:r w:rsidRPr="00633A23">
        <w:rPr>
          <w:rFonts w:cs="Arial"/>
        </w:rPr>
        <w:t xml:space="preserve"> </w:t>
      </w:r>
      <w:r w:rsidRPr="00633A23">
        <w:t>закон</w:t>
      </w:r>
      <w:r w:rsidRPr="00633A23">
        <w:rPr>
          <w:rFonts w:cs="Arial"/>
        </w:rPr>
        <w:t xml:space="preserve"> </w:t>
      </w:r>
      <w:r w:rsidRPr="00633A23">
        <w:t>богочеловеческой</w:t>
      </w:r>
      <w:r w:rsidRPr="00633A23">
        <w:rPr>
          <w:rFonts w:cs="Arial"/>
        </w:rPr>
        <w:t xml:space="preserve"> </w:t>
      </w:r>
      <w:r w:rsidRPr="00633A23">
        <w:t>соборности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: </w:t>
      </w:r>
      <w:r w:rsidRPr="00633A23">
        <w:t>каждый</w:t>
      </w:r>
      <w:r w:rsidRPr="00633A23">
        <w:rPr>
          <w:rFonts w:cs="Arial"/>
        </w:rPr>
        <w:t xml:space="preserve"> </w:t>
      </w:r>
      <w:r w:rsidRPr="00633A23">
        <w:t>служит</w:t>
      </w:r>
      <w:r w:rsidRPr="00633A23">
        <w:rPr>
          <w:rFonts w:cs="Arial"/>
        </w:rPr>
        <w:t xml:space="preserve"> </w:t>
      </w:r>
      <w:r w:rsidRPr="00633A23">
        <w:t>всем 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кажд</w:t>
      </w:r>
      <w:r w:rsidRPr="00633A23">
        <w:t>о</w:t>
      </w:r>
      <w:r w:rsidRPr="00633A23">
        <w:t>му</w:t>
      </w:r>
      <w:r w:rsidRPr="00633A23">
        <w:rPr>
          <w:rFonts w:cs="Arial"/>
        </w:rPr>
        <w:t xml:space="preserve">, </w:t>
      </w:r>
      <w:r w:rsidRPr="00633A23">
        <w:t>каждый</w:t>
      </w:r>
      <w:r w:rsidRPr="00633A23">
        <w:rPr>
          <w:rFonts w:cs="Arial"/>
        </w:rPr>
        <w:t xml:space="preserve"> </w:t>
      </w:r>
      <w:r w:rsidRPr="00633A23">
        <w:t>член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спасается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мощью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посредством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членов Церкви</w:t>
      </w:r>
      <w:r w:rsidRPr="00633A23">
        <w:rPr>
          <w:rFonts w:cs="Arial"/>
        </w:rPr>
        <w:t xml:space="preserve">: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земных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небесных</w:t>
      </w:r>
      <w:r w:rsidRPr="00633A23">
        <w:rPr>
          <w:rFonts w:cs="Arial"/>
        </w:rPr>
        <w:t xml:space="preserve">;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христиан есть</w:t>
      </w:r>
      <w:r w:rsidRPr="00633A23">
        <w:rPr>
          <w:rFonts w:cs="Arial"/>
        </w:rPr>
        <w:t xml:space="preserve"> </w:t>
      </w:r>
      <w:r w:rsidRPr="00633A23">
        <w:t>ничто</w:t>
      </w:r>
      <w:r w:rsidRPr="00633A23">
        <w:rPr>
          <w:rFonts w:cs="Arial"/>
        </w:rPr>
        <w:t xml:space="preserve"> </w:t>
      </w:r>
      <w:r w:rsidRPr="00633A23">
        <w:t>иное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«со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я</w:t>
      </w:r>
      <w:r w:rsidRPr="00633A23">
        <w:t>тыми»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Духе святом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: </w:t>
      </w:r>
      <w:r w:rsidRPr="00633A23">
        <w:t>непрестанное</w:t>
      </w:r>
      <w:r w:rsidRPr="00633A23">
        <w:rPr>
          <w:rFonts w:cs="Arial"/>
        </w:rPr>
        <w:t xml:space="preserve"> </w:t>
      </w:r>
      <w:r w:rsidRPr="00633A23">
        <w:t>служение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softHyphen/>
        <w:t>прерывное</w:t>
      </w:r>
      <w:r w:rsidRPr="00633A23">
        <w:rPr>
          <w:rFonts w:cs="Arial"/>
        </w:rPr>
        <w:t xml:space="preserve"> </w:t>
      </w:r>
      <w:r w:rsidRPr="00633A23">
        <w:t>богослужение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сердцем</w:t>
      </w:r>
      <w:r w:rsidRPr="00633A23">
        <w:rPr>
          <w:rFonts w:cs="Arial"/>
        </w:rPr>
        <w:t xml:space="preserve">,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душой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умом</w:t>
      </w:r>
      <w:r w:rsidRPr="00633A23">
        <w:rPr>
          <w:rFonts w:cs="Arial"/>
        </w:rPr>
        <w:t xml:space="preserve">,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существом</w:t>
      </w:r>
      <w:r w:rsidRPr="00633A23">
        <w:rPr>
          <w:rFonts w:cs="Arial"/>
        </w:rPr>
        <w:t xml:space="preserve">.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Святый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стианах</w:t>
      </w:r>
      <w:r w:rsidRPr="00633A23">
        <w:rPr>
          <w:rFonts w:cs="Arial"/>
        </w:rPr>
        <w:t xml:space="preserve">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участвует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жиз</w:t>
      </w:r>
      <w:r w:rsidRPr="00633A23">
        <w:softHyphen/>
        <w:t>ни</w:t>
      </w:r>
      <w:r w:rsidRPr="00633A23">
        <w:rPr>
          <w:rFonts w:cs="Arial"/>
        </w:rPr>
        <w:t xml:space="preserve">: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ощущают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 xml:space="preserve">;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Им мы</w:t>
      </w:r>
      <w:r w:rsidRPr="00633A23">
        <w:t>с</w:t>
      </w:r>
      <w:r w:rsidRPr="00633A23">
        <w:t>лят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Боге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;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делают</w:t>
      </w:r>
      <w:r w:rsidRPr="00633A23">
        <w:rPr>
          <w:rFonts w:cs="Arial"/>
        </w:rPr>
        <w:t xml:space="preserve">,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делают</w:t>
      </w:r>
      <w:r w:rsidRPr="00633A23">
        <w:rPr>
          <w:rFonts w:cs="Arial"/>
        </w:rPr>
        <w:t xml:space="preserve">: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молятся</w:t>
      </w:r>
      <w:r w:rsidRPr="00633A23">
        <w:rPr>
          <w:rFonts w:cs="Arial"/>
        </w:rPr>
        <w:t xml:space="preserve">,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любят</w:t>
      </w:r>
      <w:r w:rsidRPr="00633A23">
        <w:rPr>
          <w:rFonts w:cs="Arial"/>
        </w:rPr>
        <w:t xml:space="preserve">,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веруют</w:t>
      </w:r>
      <w:r w:rsidRPr="00633A23">
        <w:rPr>
          <w:rFonts w:cs="Arial"/>
        </w:rPr>
        <w:t xml:space="preserve">, </w:t>
      </w:r>
      <w:r w:rsidRPr="00633A23">
        <w:t>Им действуют</w:t>
      </w:r>
      <w:r w:rsidRPr="00633A23">
        <w:rPr>
          <w:rFonts w:cs="Arial"/>
        </w:rPr>
        <w:t xml:space="preserve">,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спасаются</w:t>
      </w:r>
      <w:r w:rsidRPr="00633A23">
        <w:rPr>
          <w:rFonts w:cs="Arial"/>
        </w:rPr>
        <w:t xml:space="preserve">,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освящаются</w:t>
      </w:r>
      <w:r w:rsidRPr="00633A23">
        <w:rPr>
          <w:rFonts w:cs="Arial"/>
        </w:rPr>
        <w:t xml:space="preserve">,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соеди</w:t>
      </w:r>
      <w:r w:rsidRPr="00633A23">
        <w:softHyphen/>
        <w:t>няются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Богочеловеком</w:t>
      </w:r>
      <w:r w:rsidRPr="00633A23">
        <w:rPr>
          <w:rFonts w:cs="Arial"/>
        </w:rPr>
        <w:t xml:space="preserve">,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становя</w:t>
      </w:r>
      <w:r w:rsidRPr="00633A23">
        <w:t>т</w:t>
      </w:r>
      <w:r w:rsidRPr="00633A23">
        <w:t>ся</w:t>
      </w:r>
      <w:r w:rsidRPr="00633A23">
        <w:rPr>
          <w:rFonts w:cs="Arial"/>
        </w:rPr>
        <w:t xml:space="preserve"> </w:t>
      </w:r>
      <w:r w:rsidRPr="00633A23">
        <w:t>бессмертны</w:t>
      </w:r>
      <w:r w:rsidRPr="00633A23">
        <w:softHyphen/>
        <w:t>ми</w:t>
      </w:r>
      <w:r w:rsidRPr="00633A23">
        <w:rPr>
          <w:rFonts w:cs="Arial"/>
        </w:rPr>
        <w:t xml:space="preserve"> (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Рим</w:t>
      </w:r>
      <w:r w:rsidRPr="00633A23">
        <w:rPr>
          <w:rFonts w:cs="Arial"/>
        </w:rPr>
        <w:t>. 8,26</w:t>
      </w:r>
      <w:r w:rsidRPr="00633A23">
        <w:t>—</w:t>
      </w:r>
      <w:r w:rsidRPr="00633A23">
        <w:rPr>
          <w:rFonts w:cs="Arial"/>
        </w:rPr>
        <w:t xml:space="preserve">27).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действительности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</w:t>
      </w:r>
      <w:r w:rsidRPr="00633A23">
        <w:softHyphen/>
        <w:t>ловеческом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подвиг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 </w:t>
      </w:r>
      <w:r w:rsidRPr="00633A23">
        <w:t>осуществляется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Ии</w:t>
      </w:r>
      <w:r w:rsidRPr="00633A23">
        <w:softHyphen/>
        <w:t>сусе</w:t>
      </w:r>
      <w:r w:rsidRPr="00633A23">
        <w:rPr>
          <w:rFonts w:cs="Arial"/>
        </w:rPr>
        <w:t xml:space="preserve"> </w:t>
      </w:r>
      <w:r w:rsidRPr="00633A23">
        <w:t>открывает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;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веру вселяет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сердца</w:t>
      </w:r>
      <w:r w:rsidRPr="00633A23">
        <w:rPr>
          <w:rFonts w:cs="Arial"/>
        </w:rPr>
        <w:t xml:space="preserve"> </w:t>
      </w:r>
      <w:r w:rsidRPr="00633A23">
        <w:t>наши</w:t>
      </w:r>
      <w:r w:rsidRPr="00633A23">
        <w:rPr>
          <w:rFonts w:cs="Arial"/>
        </w:rPr>
        <w:t xml:space="preserve">; </w:t>
      </w:r>
      <w:r w:rsidRPr="00633A23">
        <w:t>Он Тот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посредством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таинств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святых добротелей</w:t>
      </w:r>
      <w:r w:rsidRPr="00633A23">
        <w:rPr>
          <w:rFonts w:cs="Arial"/>
        </w:rPr>
        <w:t xml:space="preserve"> </w:t>
      </w:r>
      <w:r w:rsidRPr="00633A23">
        <w:t>соединяет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;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рый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настолько</w:t>
      </w:r>
      <w:r w:rsidRPr="00633A23">
        <w:rPr>
          <w:rFonts w:cs="Arial"/>
        </w:rPr>
        <w:t xml:space="preserve"> </w:t>
      </w:r>
      <w:r w:rsidRPr="00633A23">
        <w:t>соединяет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, </w:t>
      </w:r>
      <w:r w:rsidRPr="00633A23">
        <w:t>что становимся</w:t>
      </w:r>
      <w:r w:rsidRPr="00633A23">
        <w:rPr>
          <w:rFonts w:cs="Arial"/>
        </w:rPr>
        <w:t xml:space="preserve"> "</w:t>
      </w:r>
      <w:r w:rsidRPr="00633A23">
        <w:t>одним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Господом</w:t>
      </w:r>
      <w:r w:rsidRPr="00633A23">
        <w:rPr>
          <w:rFonts w:cs="Arial"/>
        </w:rPr>
        <w:t>" (</w:t>
      </w:r>
      <w:r w:rsidRPr="00633A23">
        <w:rPr>
          <w:rFonts w:cs="Arial"/>
          <w:lang w:val="en-US"/>
        </w:rPr>
        <w:t>I</w:t>
      </w:r>
      <w:r w:rsidRPr="00633A23">
        <w:rPr>
          <w:rFonts w:cs="Arial"/>
        </w:rPr>
        <w:t xml:space="preserve"> </w:t>
      </w:r>
      <w:r w:rsidRPr="00633A23">
        <w:t>Кор</w:t>
      </w:r>
      <w:r w:rsidRPr="00633A23">
        <w:rPr>
          <w:rFonts w:cs="Arial"/>
        </w:rPr>
        <w:t xml:space="preserve">. 6,17); </w:t>
      </w:r>
      <w:r w:rsidRPr="00633A23">
        <w:t>Он Тот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Своему</w:t>
      </w:r>
      <w:r w:rsidRPr="00633A23">
        <w:rPr>
          <w:rFonts w:cs="Arial"/>
        </w:rPr>
        <w:t xml:space="preserve"> </w:t>
      </w:r>
      <w:r w:rsidRPr="00633A23">
        <w:t>Всемудрому</w:t>
      </w:r>
      <w:r w:rsidRPr="00633A23">
        <w:rPr>
          <w:rFonts w:cs="Arial"/>
        </w:rPr>
        <w:t xml:space="preserve"> </w:t>
      </w:r>
      <w:r w:rsidRPr="00633A23">
        <w:t>Божествен</w:t>
      </w:r>
      <w:r w:rsidRPr="00633A23">
        <w:softHyphen/>
        <w:t>ному</w:t>
      </w:r>
      <w:r w:rsidRPr="00633A23">
        <w:rPr>
          <w:rFonts w:cs="Arial"/>
        </w:rPr>
        <w:t xml:space="preserve"> </w:t>
      </w:r>
      <w:r w:rsidRPr="00633A23">
        <w:t>Промыслу</w:t>
      </w:r>
      <w:r w:rsidRPr="00633A23">
        <w:rPr>
          <w:rFonts w:cs="Arial"/>
        </w:rPr>
        <w:t xml:space="preserve"> </w:t>
      </w:r>
      <w:r w:rsidRPr="00633A23">
        <w:t>разделяет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раздает</w:t>
      </w:r>
      <w:r w:rsidRPr="00633A23">
        <w:rPr>
          <w:rFonts w:cs="Arial"/>
        </w:rPr>
        <w:t xml:space="preserve"> </w:t>
      </w:r>
      <w:r w:rsidRPr="00633A23">
        <w:t>божественные дары</w:t>
      </w:r>
      <w:r w:rsidRPr="00633A23">
        <w:rPr>
          <w:rFonts w:cs="Arial"/>
        </w:rPr>
        <w:t xml:space="preserve">;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утверждает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совершенст</w:t>
      </w:r>
      <w:r w:rsidRPr="00633A23">
        <w:softHyphen/>
        <w:t>вует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а</w:t>
      </w:r>
      <w:r w:rsidRPr="00633A23">
        <w:t>рах</w:t>
      </w:r>
      <w:r w:rsidRPr="00633A23">
        <w:rPr>
          <w:rFonts w:cs="Arial"/>
        </w:rPr>
        <w:t xml:space="preserve"> (</w:t>
      </w:r>
      <w:r w:rsidRPr="00633A23">
        <w:rPr>
          <w:rFonts w:cs="Arial"/>
          <w:lang w:val="en-US"/>
        </w:rPr>
        <w:t>I</w:t>
      </w:r>
      <w:r w:rsidRPr="00633A23">
        <w:rPr>
          <w:rFonts w:cs="Arial"/>
        </w:rPr>
        <w:t xml:space="preserve"> </w:t>
      </w:r>
      <w:r w:rsidRPr="00633A23">
        <w:t>Кор</w:t>
      </w:r>
      <w:r w:rsidRPr="00633A23">
        <w:rPr>
          <w:rFonts w:cs="Arial"/>
        </w:rPr>
        <w:t>. 12. 1</w:t>
      </w:r>
      <w:r w:rsidRPr="00633A23">
        <w:t>—</w:t>
      </w:r>
      <w:r w:rsidRPr="00633A23">
        <w:rPr>
          <w:rFonts w:cs="Arial"/>
        </w:rPr>
        <w:t xml:space="preserve">27);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, </w:t>
      </w:r>
      <w:r w:rsidRPr="00633A23">
        <w:t>который нас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таинства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добродетели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единяет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Святою</w:t>
      </w:r>
      <w:r w:rsidRPr="00633A23">
        <w:rPr>
          <w:rFonts w:cs="Arial"/>
        </w:rPr>
        <w:t xml:space="preserve"> </w:t>
      </w:r>
      <w:r w:rsidRPr="00633A23">
        <w:t>Троицею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мы становимся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частью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: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, </w:t>
      </w:r>
      <w:r w:rsidRPr="00633A23">
        <w:t>которым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</w:t>
      </w:r>
      <w:r w:rsidRPr="00633A23">
        <w:softHyphen/>
        <w:t>ловеческом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 </w:t>
      </w:r>
      <w:r w:rsidRPr="00633A23">
        <w:t>осуществляется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Христово</w:t>
      </w:r>
      <w:r w:rsidRPr="00633A23">
        <w:rPr>
          <w:rFonts w:cs="Arial"/>
        </w:rPr>
        <w:t xml:space="preserve">: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Божественное</w:t>
      </w:r>
      <w:r w:rsidRPr="00633A23">
        <w:rPr>
          <w:rFonts w:cs="Arial"/>
        </w:rPr>
        <w:t xml:space="preserve"> </w:t>
      </w:r>
      <w:r w:rsidRPr="00633A23">
        <w:t>дом</w:t>
      </w:r>
      <w:r w:rsidRPr="00633A23">
        <w:t>о</w:t>
      </w:r>
      <w:r w:rsidRPr="00633A23">
        <w:t>строительство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, </w:t>
      </w:r>
      <w:r w:rsidRPr="00633A23">
        <w:t>ибо Он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душой</w:t>
      </w:r>
      <w:r w:rsidRPr="00633A23">
        <w:rPr>
          <w:rFonts w:cs="Arial"/>
        </w:rPr>
        <w:t xml:space="preserve"> </w:t>
      </w:r>
      <w:r w:rsidRPr="00633A23">
        <w:t>Богочеловеческого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В этом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а</w:t>
      </w:r>
      <w:r w:rsidRPr="00633A23">
        <w:t>ключается</w:t>
      </w:r>
      <w:r w:rsidRPr="00633A23">
        <w:rPr>
          <w:rFonts w:cs="Arial"/>
        </w:rPr>
        <w:t xml:space="preserve"> </w:t>
      </w:r>
      <w:r w:rsidRPr="00633A23">
        <w:t>причина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Церкви как</w:t>
      </w:r>
      <w:r w:rsidRPr="00633A23">
        <w:rPr>
          <w:rFonts w:cs="Arial"/>
        </w:rPr>
        <w:t xml:space="preserve"> </w:t>
      </w:r>
      <w:r w:rsidRPr="00633A23">
        <w:t>Богочеловеческого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началась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соше</w:t>
      </w:r>
      <w:r w:rsidRPr="00633A23">
        <w:softHyphen/>
        <w:t>ствия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 </w:t>
      </w:r>
      <w:r w:rsidRPr="00633A23">
        <w:t>Святаго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вовек</w:t>
      </w:r>
      <w:r w:rsidRPr="00633A23">
        <w:rPr>
          <w:rFonts w:cs="Arial"/>
        </w:rPr>
        <w:t xml:space="preserve"> </w:t>
      </w:r>
      <w:r w:rsidRPr="00633A23">
        <w:t>продолжается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пребы</w:t>
      </w:r>
      <w:r w:rsidRPr="00633A23">
        <w:softHyphen/>
        <w:t>ванием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Церковью</w:t>
      </w:r>
      <w:r w:rsidRPr="00633A23">
        <w:rPr>
          <w:rFonts w:cs="Arial"/>
        </w:rPr>
        <w:t xml:space="preserve"> </w:t>
      </w:r>
      <w:r w:rsidRPr="00633A23">
        <w:t>только Духом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. </w:t>
      </w:r>
      <w:r w:rsidRPr="00633A23">
        <w:t>Отсюда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Богочеловеческое</w:t>
      </w:r>
      <w:r w:rsidRPr="00633A23">
        <w:rPr>
          <w:rFonts w:cs="Arial"/>
        </w:rPr>
        <w:t xml:space="preserve"> </w:t>
      </w:r>
      <w:r w:rsidRPr="00633A23">
        <w:t>благове</w:t>
      </w:r>
      <w:r w:rsidRPr="00633A23">
        <w:rPr>
          <w:rFonts w:cs="Arial"/>
        </w:rPr>
        <w:t>-</w:t>
      </w:r>
      <w:r w:rsidRPr="00633A23">
        <w:t>ствование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гоносного</w:t>
      </w:r>
      <w:r w:rsidRPr="00633A23">
        <w:rPr>
          <w:rFonts w:cs="Arial"/>
        </w:rPr>
        <w:t xml:space="preserve"> </w:t>
      </w:r>
      <w:r w:rsidRPr="00633A23">
        <w:t>отца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Иринея Лионского</w:t>
      </w:r>
      <w:r w:rsidRPr="00633A23">
        <w:rPr>
          <w:rFonts w:cs="Arial"/>
        </w:rPr>
        <w:t xml:space="preserve">: </w:t>
      </w:r>
      <w:r w:rsidRPr="00633A23">
        <w:t>«Где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Божий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Дух Божий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всякая</w:t>
      </w:r>
      <w:r w:rsidRPr="00633A23">
        <w:rPr>
          <w:rFonts w:cs="Arial"/>
        </w:rPr>
        <w:t xml:space="preserve"> </w:t>
      </w:r>
      <w:r w:rsidRPr="00633A23">
        <w:t>благодать»</w:t>
      </w:r>
      <w:r w:rsidRPr="00633A23">
        <w:rPr>
          <w:rFonts w:cs="Arial"/>
        </w:rPr>
        <w:t>.</w:t>
      </w:r>
    </w:p>
    <w:p w:rsidR="00093CC8" w:rsidRDefault="00093CC8" w:rsidP="00EB0F88">
      <w:pPr>
        <w:rPr>
          <w:rFonts w:cs="Arial"/>
        </w:rPr>
      </w:pPr>
    </w:p>
    <w:p w:rsidR="00093CC8" w:rsidRPr="00633A23" w:rsidRDefault="007C5DE1" w:rsidP="00093CC8">
      <w:pPr>
        <w:ind w:firstLine="0"/>
        <w:rPr>
          <w:szCs w:val="24"/>
        </w:rPr>
      </w:pPr>
      <w:r w:rsidRPr="00A617A4">
        <w:rPr>
          <w:noProof/>
          <w:szCs w:val="24"/>
        </w:rPr>
        <w:lastRenderedPageBreak/>
        <w:pict>
          <v:shape id="Рисунок 26" o:spid="_x0000_i1052" type="#_x0000_t75" style="width:250.5pt;height:135.75pt;visibility:visible">
            <v:imagedata r:id="rId36" o:title=""/>
          </v:shape>
        </w:pict>
      </w:r>
    </w:p>
    <w:p w:rsidR="00093CC8" w:rsidRPr="00633A23" w:rsidRDefault="00093CC8" w:rsidP="00093CC8">
      <w:pPr>
        <w:pStyle w:val="ad"/>
      </w:pPr>
      <w:r w:rsidRPr="00633A23">
        <w:t>Монастырь</w:t>
      </w:r>
      <w:r w:rsidRPr="00633A23">
        <w:rPr>
          <w:rFonts w:cs="Arial"/>
        </w:rPr>
        <w:t xml:space="preserve"> </w:t>
      </w:r>
      <w:r w:rsidRPr="00633A23">
        <w:t>Челие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покоятся</w:t>
      </w:r>
      <w:r w:rsidRPr="00633A23">
        <w:rPr>
          <w:rFonts w:cs="Arial"/>
        </w:rPr>
        <w:t xml:space="preserve"> </w:t>
      </w:r>
      <w:r w:rsidRPr="00633A23">
        <w:t>мощи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Иустина</w:t>
      </w:r>
      <w:r>
        <w:t xml:space="preserve"> </w:t>
      </w:r>
      <w:r w:rsidRPr="00633A23">
        <w:rPr>
          <w:rFonts w:cs="Arial"/>
          <w:szCs w:val="18"/>
        </w:rPr>
        <w:t>(</w:t>
      </w:r>
      <w:r w:rsidRPr="00633A23">
        <w:rPr>
          <w:szCs w:val="18"/>
        </w:rPr>
        <w:t>Поповича</w:t>
      </w:r>
      <w:r w:rsidRPr="00633A23">
        <w:rPr>
          <w:rFonts w:cs="Arial"/>
          <w:szCs w:val="18"/>
        </w:rPr>
        <w:t>)</w:t>
      </w:r>
    </w:p>
    <w:p w:rsidR="002D3589" w:rsidRPr="00633A23" w:rsidRDefault="002D3589" w:rsidP="00EB0F88">
      <w:r w:rsidRPr="00633A23">
        <w:t>Но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нужно</w:t>
      </w:r>
      <w:r w:rsidRPr="00633A23">
        <w:rPr>
          <w:rFonts w:cs="Arial"/>
        </w:rPr>
        <w:t xml:space="preserve"> </w:t>
      </w:r>
      <w:r w:rsidRPr="00633A23">
        <w:t>забывать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, </w:t>
      </w:r>
      <w:r w:rsidRPr="00633A23">
        <w:t>христиане</w:t>
      </w:r>
      <w:r w:rsidRPr="00633A23">
        <w:rPr>
          <w:rFonts w:cs="Arial"/>
        </w:rPr>
        <w:t xml:space="preserve">, </w:t>
      </w:r>
      <w:r w:rsidRPr="00633A23">
        <w:t>имеем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 </w:t>
      </w:r>
      <w:r w:rsidRPr="00633A23">
        <w:t>Святаго</w:t>
      </w:r>
      <w:r w:rsidRPr="00633A23">
        <w:rPr>
          <w:rFonts w:cs="Arial"/>
        </w:rPr>
        <w:t xml:space="preserve">, </w:t>
      </w:r>
      <w:r w:rsidRPr="00633A23">
        <w:t>а также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самого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 </w:t>
      </w:r>
      <w:r w:rsidRPr="00633A23">
        <w:t>Святаго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совершается ради</w:t>
      </w:r>
      <w:r w:rsidRPr="00633A23">
        <w:rPr>
          <w:rFonts w:cs="Arial"/>
        </w:rPr>
        <w:t xml:space="preserve"> </w:t>
      </w:r>
      <w:r w:rsidRPr="00633A23">
        <w:t>чудесного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</w:t>
      </w:r>
      <w:r w:rsidRPr="00633A23">
        <w:t>е</w:t>
      </w:r>
      <w:r w:rsidRPr="00633A23">
        <w:t>колюбивого</w:t>
      </w:r>
      <w:r w:rsidRPr="00633A23">
        <w:rPr>
          <w:rFonts w:cs="Arial"/>
        </w:rPr>
        <w:t xml:space="preserve"> </w:t>
      </w:r>
      <w:r w:rsidRPr="00633A23">
        <w:t>Спасителя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softHyphen/>
        <w:t>го</w:t>
      </w:r>
      <w:r w:rsidRPr="00633A23">
        <w:rPr>
          <w:rFonts w:cs="Arial"/>
        </w:rPr>
        <w:t xml:space="preserve">, </w:t>
      </w:r>
      <w:r w:rsidRPr="00633A23">
        <w:t>Сладчайшего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«Его</w:t>
      </w:r>
      <w:r w:rsidRPr="00633A23">
        <w:rPr>
          <w:rFonts w:cs="Arial"/>
        </w:rPr>
        <w:t xml:space="preserve"> </w:t>
      </w:r>
      <w:r w:rsidRPr="00633A23">
        <w:t>же ради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Святый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 xml:space="preserve"> </w:t>
      </w:r>
      <w:r w:rsidRPr="00633A23">
        <w:t>прийде»</w:t>
      </w:r>
      <w:r w:rsidRPr="00633A23">
        <w:rPr>
          <w:rFonts w:cs="Arial"/>
        </w:rPr>
        <w:t xml:space="preserve"> (</w:t>
      </w:r>
      <w:r w:rsidRPr="00633A23">
        <w:t>Акаф</w:t>
      </w:r>
      <w:r w:rsidRPr="00633A23">
        <w:rPr>
          <w:rFonts w:cs="Arial"/>
        </w:rPr>
        <w:t xml:space="preserve">. </w:t>
      </w:r>
      <w:r w:rsidRPr="00633A23">
        <w:t>Сладчайше</w:t>
      </w:r>
      <w:r w:rsidRPr="00633A23">
        <w:softHyphen/>
        <w:t>му</w:t>
      </w:r>
      <w:r w:rsidRPr="00633A23">
        <w:rPr>
          <w:rFonts w:cs="Arial"/>
        </w:rPr>
        <w:t xml:space="preserve"> </w:t>
      </w:r>
      <w:r w:rsidRPr="00633A23">
        <w:t>Господу</w:t>
      </w:r>
      <w:r w:rsidRPr="00633A23">
        <w:rPr>
          <w:rFonts w:cs="Arial"/>
        </w:rPr>
        <w:t xml:space="preserve"> </w:t>
      </w:r>
      <w:r w:rsidRPr="00633A23">
        <w:t>Иисусу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; 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Ин</w:t>
      </w:r>
      <w:r w:rsidRPr="00633A23">
        <w:rPr>
          <w:rFonts w:cs="Arial"/>
        </w:rPr>
        <w:t>. 16,7</w:t>
      </w:r>
      <w:r w:rsidRPr="00633A23">
        <w:t>—</w:t>
      </w:r>
      <w:r w:rsidRPr="00633A23">
        <w:rPr>
          <w:rFonts w:cs="Arial"/>
        </w:rPr>
        <w:t xml:space="preserve">17; 15,26; 14,26).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ради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продолжает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спасительное Богочеловеческое</w:t>
      </w:r>
      <w:r w:rsidRPr="00633A23">
        <w:rPr>
          <w:rFonts w:cs="Arial"/>
        </w:rPr>
        <w:t xml:space="preserve"> </w:t>
      </w:r>
      <w:r w:rsidRPr="00633A23">
        <w:t>дело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Гос</w:t>
      </w:r>
      <w:r w:rsidRPr="00633A23">
        <w:softHyphen/>
        <w:t>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, </w:t>
      </w:r>
      <w:r w:rsidRPr="00633A23">
        <w:t>воистину</w:t>
      </w:r>
      <w:r w:rsidRPr="00633A23">
        <w:rPr>
          <w:rFonts w:cs="Arial"/>
        </w:rPr>
        <w:t xml:space="preserve"> </w:t>
      </w:r>
      <w:r w:rsidRPr="00633A23">
        <w:t>«Единый</w:t>
      </w:r>
      <w:r w:rsidRPr="00633A23">
        <w:rPr>
          <w:rFonts w:cs="Arial"/>
        </w:rPr>
        <w:t xml:space="preserve"> </w:t>
      </w:r>
      <w:r w:rsidRPr="00633A23">
        <w:t>Человеколю</w:t>
      </w:r>
      <w:r w:rsidRPr="00633A23">
        <w:softHyphen/>
        <w:t>бец»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пришел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земной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бы великий</w:t>
      </w:r>
      <w:r w:rsidRPr="00633A23">
        <w:rPr>
          <w:rFonts w:cs="Arial"/>
        </w:rPr>
        <w:t xml:space="preserve"> </w:t>
      </w:r>
      <w:r w:rsidRPr="00633A23">
        <w:t>человеколюбивый</w:t>
      </w:r>
      <w:r w:rsidRPr="00633A23">
        <w:rPr>
          <w:rFonts w:cs="Arial"/>
        </w:rPr>
        <w:t xml:space="preserve"> </w:t>
      </w:r>
      <w:r w:rsidRPr="00633A23">
        <w:t>подвиг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 Святый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пришел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С</w:t>
      </w:r>
      <w:r w:rsidRPr="00633A23">
        <w:rPr>
          <w:rFonts w:cs="Arial"/>
        </w:rPr>
        <w:t xml:space="preserve"> </w:t>
      </w:r>
      <w:r w:rsidRPr="00633A23">
        <w:t>явлением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земной мир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Богочеловеческое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о</w:t>
      </w:r>
      <w:r w:rsidRPr="00633A23">
        <w:t>мостроительство спасения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Божественное</w:t>
      </w:r>
      <w:r w:rsidRPr="00633A23">
        <w:rPr>
          <w:rFonts w:cs="Arial"/>
        </w:rPr>
        <w:t xml:space="preserve"> </w:t>
      </w:r>
      <w:r w:rsidRPr="00633A23">
        <w:t>стало</w:t>
      </w:r>
      <w:r w:rsidRPr="00633A23">
        <w:rPr>
          <w:rFonts w:cs="Arial"/>
        </w:rPr>
        <w:t xml:space="preserve"> </w:t>
      </w:r>
      <w:r w:rsidRPr="00633A23">
        <w:t>человеческим</w:t>
      </w:r>
      <w:r w:rsidRPr="00633A23">
        <w:rPr>
          <w:rFonts w:cs="Arial"/>
        </w:rPr>
        <w:t xml:space="preserve">, </w:t>
      </w:r>
      <w:r w:rsidRPr="00633A23">
        <w:t>зем</w:t>
      </w:r>
      <w:r w:rsidRPr="00633A23">
        <w:softHyphen/>
        <w:t>ным</w:t>
      </w:r>
      <w:r w:rsidRPr="00633A23">
        <w:rPr>
          <w:rFonts w:cs="Arial"/>
        </w:rPr>
        <w:t xml:space="preserve">, </w:t>
      </w:r>
      <w:r w:rsidRPr="00633A23">
        <w:t>нашим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«тело»</w:t>
      </w:r>
      <w:r w:rsidRPr="00633A23">
        <w:rPr>
          <w:rFonts w:cs="Arial"/>
        </w:rPr>
        <w:t xml:space="preserve">, </w:t>
      </w:r>
      <w:r w:rsidRPr="00633A23">
        <w:t>наша</w:t>
      </w:r>
      <w:r w:rsidRPr="00633A23">
        <w:rPr>
          <w:rFonts w:cs="Arial"/>
        </w:rPr>
        <w:t xml:space="preserve"> </w:t>
      </w:r>
      <w:r w:rsidRPr="00633A23">
        <w:t>самая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посредственная</w:t>
      </w:r>
      <w:r w:rsidRPr="00633A23">
        <w:rPr>
          <w:rFonts w:cs="Arial"/>
        </w:rPr>
        <w:t xml:space="preserve"> </w:t>
      </w:r>
      <w:r w:rsidRPr="00633A23">
        <w:t>действительность</w:t>
      </w:r>
      <w:r w:rsidRPr="00633A23">
        <w:rPr>
          <w:rFonts w:cs="Arial"/>
        </w:rPr>
        <w:t xml:space="preserve">. </w:t>
      </w:r>
      <w:r w:rsidRPr="00633A23">
        <w:t>«Слово</w:t>
      </w:r>
      <w:r w:rsidRPr="00633A23">
        <w:rPr>
          <w:rFonts w:cs="Arial"/>
        </w:rPr>
        <w:t xml:space="preserve"> </w:t>
      </w:r>
      <w:r w:rsidRPr="00633A23">
        <w:t>стало</w:t>
      </w:r>
      <w:r w:rsidRPr="00633A23">
        <w:rPr>
          <w:rFonts w:cs="Arial"/>
        </w:rPr>
        <w:t xml:space="preserve"> </w:t>
      </w:r>
      <w:r w:rsidRPr="00633A23">
        <w:t>пло</w:t>
      </w:r>
      <w:r w:rsidRPr="00633A23">
        <w:softHyphen/>
        <w:t>тью»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чел</w:t>
      </w:r>
      <w:r w:rsidRPr="00633A23">
        <w:t>о</w:t>
      </w:r>
      <w:r w:rsidRPr="00633A23">
        <w:t>веком</w:t>
      </w:r>
      <w:r w:rsidRPr="00633A23">
        <w:rPr>
          <w:rFonts w:cs="Arial"/>
        </w:rPr>
        <w:t xml:space="preserve"> (</w:t>
      </w:r>
      <w:r w:rsidRPr="00633A23">
        <w:t>Ин</w:t>
      </w:r>
      <w:r w:rsidRPr="00633A23">
        <w:rPr>
          <w:rFonts w:cs="Arial"/>
        </w:rPr>
        <w:t xml:space="preserve">. 1,14),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получили самый</w:t>
      </w:r>
      <w:r w:rsidRPr="00633A23">
        <w:rPr>
          <w:rFonts w:cs="Arial"/>
        </w:rPr>
        <w:t xml:space="preserve"> </w:t>
      </w:r>
      <w:r w:rsidRPr="00633A23">
        <w:t>большой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драгоценный</w:t>
      </w:r>
      <w:r w:rsidRPr="00633A23">
        <w:rPr>
          <w:rFonts w:cs="Arial"/>
        </w:rPr>
        <w:t xml:space="preserve"> </w:t>
      </w:r>
      <w:r w:rsidRPr="00633A23">
        <w:t>дар</w:t>
      </w:r>
      <w:r w:rsidRPr="00633A23">
        <w:rPr>
          <w:rFonts w:cs="Arial"/>
        </w:rPr>
        <w:t xml:space="preserve">, </w:t>
      </w:r>
      <w:r w:rsidRPr="00633A23">
        <w:t>который только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даровать</w:t>
      </w:r>
      <w:r w:rsidRPr="00633A23">
        <w:rPr>
          <w:rFonts w:cs="Arial"/>
        </w:rPr>
        <w:t xml:space="preserve">.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«дар Христов»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4,8)?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 как</w:t>
      </w:r>
      <w:r w:rsidRPr="00633A23">
        <w:rPr>
          <w:rFonts w:cs="Arial"/>
        </w:rPr>
        <w:t xml:space="preserve"> </w:t>
      </w:r>
      <w:r w:rsidRPr="00633A23">
        <w:t>Богочеловек</w:t>
      </w:r>
      <w:r w:rsidRPr="00633A23">
        <w:rPr>
          <w:rFonts w:cs="Arial"/>
        </w:rPr>
        <w:t xml:space="preserve"> </w:t>
      </w:r>
      <w:r w:rsidRPr="00633A23">
        <w:t>принес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ради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. </w:t>
      </w:r>
      <w:r w:rsidRPr="00633A23">
        <w:t>А принес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«полноту</w:t>
      </w:r>
      <w:r w:rsidRPr="00633A23">
        <w:rPr>
          <w:rFonts w:cs="Arial"/>
        </w:rPr>
        <w:t xml:space="preserve"> </w:t>
      </w:r>
      <w:r w:rsidRPr="00633A23">
        <w:t>Божес</w:t>
      </w:r>
      <w:r w:rsidRPr="00633A23">
        <w:t>т</w:t>
      </w:r>
      <w:r w:rsidRPr="00633A23">
        <w:t>ва»</w:t>
      </w:r>
      <w:r w:rsidRPr="00633A23">
        <w:rPr>
          <w:rFonts w:cs="Arial"/>
        </w:rPr>
        <w:t xml:space="preserve">: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участво</w:t>
      </w:r>
      <w:r w:rsidRPr="00633A23">
        <w:softHyphen/>
        <w:t>вали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даре</w:t>
      </w:r>
      <w:r w:rsidRPr="00633A23">
        <w:rPr>
          <w:rFonts w:cs="Arial"/>
        </w:rPr>
        <w:t xml:space="preserve">, </w:t>
      </w:r>
      <w:r w:rsidRPr="00633A23">
        <w:t>жили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ею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</w:t>
      </w:r>
      <w:r w:rsidRPr="00633A23">
        <w:softHyphen/>
        <w:t>полнили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«всякой</w:t>
      </w:r>
      <w:r w:rsidRPr="00633A23">
        <w:rPr>
          <w:rFonts w:cs="Arial"/>
        </w:rPr>
        <w:t xml:space="preserve"> </w:t>
      </w:r>
      <w:r w:rsidRPr="00633A23">
        <w:t>полнотой</w:t>
      </w:r>
      <w:r w:rsidRPr="00633A23">
        <w:rPr>
          <w:rFonts w:cs="Arial"/>
        </w:rPr>
        <w:t xml:space="preserve"> </w:t>
      </w:r>
      <w:r w:rsidRPr="00633A23">
        <w:t>Божества»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>. 3,19; 4,8</w:t>
      </w:r>
      <w:r w:rsidRPr="00633A23">
        <w:t>—</w:t>
      </w:r>
      <w:r w:rsidRPr="00633A23">
        <w:rPr>
          <w:rFonts w:cs="Arial"/>
        </w:rPr>
        <w:t xml:space="preserve">10; 1,23; </w:t>
      </w:r>
      <w:r w:rsidRPr="00633A23">
        <w:t>Кол</w:t>
      </w:r>
      <w:r w:rsidRPr="00633A23">
        <w:rPr>
          <w:rFonts w:cs="Arial"/>
        </w:rPr>
        <w:t xml:space="preserve">. 2,10).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даровал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лю</w:t>
      </w:r>
      <w:r w:rsidRPr="00633A23">
        <w:softHyphen/>
        <w:t>дям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 </w:t>
      </w:r>
      <w:r w:rsidRPr="00633A23">
        <w:t>Святаго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помощью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softHyphen/>
        <w:t>датных</w:t>
      </w:r>
      <w:r w:rsidRPr="00633A23">
        <w:rPr>
          <w:rFonts w:cs="Arial"/>
        </w:rPr>
        <w:t xml:space="preserve"> </w:t>
      </w:r>
      <w:r w:rsidRPr="00633A23">
        <w:t>сил</w:t>
      </w:r>
      <w:r w:rsidRPr="00633A23">
        <w:rPr>
          <w:rFonts w:cs="Arial"/>
        </w:rPr>
        <w:t xml:space="preserve"> </w:t>
      </w:r>
      <w:r w:rsidRPr="00633A23">
        <w:t>вселили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полноту</w:t>
      </w:r>
      <w:r w:rsidRPr="00633A23">
        <w:rPr>
          <w:rFonts w:cs="Arial"/>
        </w:rPr>
        <w:t xml:space="preserve"> </w:t>
      </w:r>
      <w:r w:rsidRPr="00633A23">
        <w:t>Божества</w:t>
      </w:r>
      <w:r w:rsidRPr="00633A23">
        <w:rPr>
          <w:rFonts w:cs="Arial"/>
        </w:rPr>
        <w:t xml:space="preserve">. </w:t>
      </w:r>
      <w:r w:rsidRPr="00633A23">
        <w:t>А 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составляет</w:t>
      </w:r>
      <w:r w:rsidRPr="00633A23">
        <w:rPr>
          <w:rFonts w:cs="Arial"/>
        </w:rPr>
        <w:t xml:space="preserve"> </w:t>
      </w:r>
      <w:r w:rsidRPr="00633A23">
        <w:t>главный</w:t>
      </w:r>
      <w:r w:rsidRPr="00633A23">
        <w:rPr>
          <w:rFonts w:cs="Arial"/>
        </w:rPr>
        <w:t xml:space="preserve"> </w:t>
      </w:r>
      <w:r w:rsidRPr="00633A23">
        <w:t>дар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 </w:t>
      </w:r>
      <w:r w:rsidRPr="00633A23">
        <w:t>Иисуса Христа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, </w:t>
      </w:r>
      <w:r w:rsidRPr="00633A23">
        <w:t>великий</w:t>
      </w:r>
      <w:r w:rsidRPr="00633A23">
        <w:rPr>
          <w:rFonts w:cs="Arial"/>
        </w:rPr>
        <w:t xml:space="preserve"> </w:t>
      </w:r>
      <w:r w:rsidRPr="00633A23">
        <w:t>дар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да</w:t>
      </w:r>
      <w:r w:rsidRPr="00633A23">
        <w:softHyphen/>
        <w:t>ры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Троице</w:t>
      </w:r>
      <w:r w:rsidRPr="00633A23">
        <w:rPr>
          <w:rFonts w:cs="Arial"/>
        </w:rPr>
        <w:t xml:space="preserve">.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«благодать</w:t>
      </w:r>
      <w:r w:rsidRPr="00633A23">
        <w:rPr>
          <w:rFonts w:cs="Arial"/>
        </w:rPr>
        <w:t xml:space="preserve"> </w:t>
      </w:r>
      <w:r w:rsidRPr="00633A23">
        <w:t>дана</w:t>
      </w:r>
      <w:r w:rsidRPr="00633A23">
        <w:rPr>
          <w:rFonts w:cs="Arial"/>
        </w:rPr>
        <w:t xml:space="preserve"> </w:t>
      </w:r>
      <w:r w:rsidRPr="00633A23">
        <w:t>каждому 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мере</w:t>
      </w:r>
      <w:r w:rsidRPr="00633A23">
        <w:rPr>
          <w:rFonts w:cs="Arial"/>
        </w:rPr>
        <w:t xml:space="preserve"> </w:t>
      </w:r>
      <w:r w:rsidRPr="00633A23">
        <w:t>дара</w:t>
      </w:r>
      <w:r w:rsidRPr="00633A23">
        <w:rPr>
          <w:rFonts w:cs="Arial"/>
        </w:rPr>
        <w:t xml:space="preserve"> </w:t>
      </w:r>
      <w:r w:rsidRPr="00633A23">
        <w:t>Христова»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4,7).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нас зависит</w:t>
      </w:r>
      <w:r w:rsidRPr="00633A23">
        <w:rPr>
          <w:rFonts w:cs="Arial"/>
        </w:rPr>
        <w:t xml:space="preserve">: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, </w:t>
      </w:r>
      <w:r w:rsidRPr="00633A23">
        <w:t>любви</w:t>
      </w:r>
      <w:r w:rsidRPr="00633A23">
        <w:rPr>
          <w:rFonts w:cs="Arial"/>
        </w:rPr>
        <w:t xml:space="preserve">, </w:t>
      </w:r>
      <w:r w:rsidRPr="00633A23">
        <w:t>смиренномудрия</w:t>
      </w:r>
      <w:r w:rsidRPr="00633A23">
        <w:rPr>
          <w:rFonts w:cs="Arial"/>
        </w:rPr>
        <w:t xml:space="preserve"> </w:t>
      </w:r>
      <w:r w:rsidRPr="00633A23">
        <w:t>и остальных</w:t>
      </w:r>
      <w:r w:rsidRPr="00633A23">
        <w:rPr>
          <w:rFonts w:cs="Arial"/>
        </w:rPr>
        <w:t xml:space="preserve"> </w:t>
      </w:r>
      <w:r w:rsidRPr="00633A23">
        <w:t>подвигов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насколько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воспользуемся</w:t>
      </w:r>
      <w:r w:rsidRPr="00633A23">
        <w:rPr>
          <w:rFonts w:cs="Arial"/>
        </w:rPr>
        <w:t xml:space="preserve"> </w:t>
      </w:r>
      <w:r w:rsidRPr="00633A23">
        <w:t>и примем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дар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насколько</w:t>
      </w:r>
      <w:r w:rsidRPr="00633A23">
        <w:rPr>
          <w:rFonts w:cs="Arial"/>
        </w:rPr>
        <w:t xml:space="preserve"> </w:t>
      </w:r>
      <w:r w:rsidRPr="00633A23">
        <w:t>будем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. </w:t>
      </w:r>
      <w:r w:rsidRPr="00633A23">
        <w:t>По безмерному</w:t>
      </w:r>
      <w:r w:rsidRPr="00633A23">
        <w:rPr>
          <w:rFonts w:cs="Arial"/>
        </w:rPr>
        <w:t xml:space="preserve"> </w:t>
      </w:r>
      <w:r w:rsidRPr="00633A23">
        <w:t>человеколюбию</w:t>
      </w:r>
      <w:r w:rsidRPr="00633A23">
        <w:rPr>
          <w:rFonts w:cs="Arial"/>
        </w:rPr>
        <w:t xml:space="preserve"> </w:t>
      </w:r>
      <w:r w:rsidRPr="00633A23">
        <w:t>Своему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 Христос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каждому</w:t>
      </w:r>
      <w:r w:rsidRPr="00633A23">
        <w:rPr>
          <w:rFonts w:cs="Arial"/>
        </w:rPr>
        <w:t xml:space="preserve"> </w:t>
      </w:r>
      <w:r w:rsidRPr="00633A23">
        <w:t>оставил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Свои</w:t>
      </w:r>
      <w:r w:rsidR="00093CC8">
        <w:t xml:space="preserve"> </w:t>
      </w:r>
      <w:r w:rsidRPr="00633A23">
        <w:t>дары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совершенства</w:t>
      </w:r>
      <w:r w:rsidRPr="00633A23">
        <w:rPr>
          <w:rFonts w:cs="Arial"/>
        </w:rPr>
        <w:t xml:space="preserve">,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. </w:t>
      </w:r>
      <w:r w:rsidRPr="00633A23">
        <w:t>Насколько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войдет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станет</w:t>
      </w:r>
      <w:r w:rsidRPr="00633A23">
        <w:rPr>
          <w:rFonts w:cs="Arial"/>
        </w:rPr>
        <w:t xml:space="preserve"> </w:t>
      </w:r>
      <w:r w:rsidRPr="00633A23">
        <w:t>частью Церкви</w:t>
      </w:r>
      <w:r w:rsidRPr="00633A23">
        <w:rPr>
          <w:rFonts w:cs="Arial"/>
        </w:rPr>
        <w:t xml:space="preserve">, </w:t>
      </w:r>
      <w:r w:rsidRPr="00633A23">
        <w:t>соединится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станет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частью</w:t>
      </w:r>
      <w:r w:rsidRPr="00633A23">
        <w:rPr>
          <w:rFonts w:cs="Arial"/>
        </w:rPr>
        <w:t xml:space="preserve">, </w:t>
      </w:r>
      <w:r w:rsidRPr="00633A23">
        <w:t>настолько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часть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дарах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главный</w:t>
      </w:r>
      <w:r w:rsidRPr="00633A23">
        <w:rPr>
          <w:rFonts w:cs="Arial"/>
        </w:rPr>
        <w:t xml:space="preserve"> </w:t>
      </w:r>
      <w:r w:rsidRPr="00633A23">
        <w:t>Его дар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вечная</w:t>
      </w:r>
      <w:r w:rsidRPr="00633A23">
        <w:rPr>
          <w:rFonts w:cs="Arial"/>
        </w:rPr>
        <w:t xml:space="preserve">.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апостол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благовествует</w:t>
      </w:r>
      <w:r w:rsidRPr="00633A23">
        <w:rPr>
          <w:rFonts w:cs="Arial"/>
        </w:rPr>
        <w:t xml:space="preserve">: </w:t>
      </w:r>
      <w:r w:rsidRPr="00633A23">
        <w:t>«Дар</w:t>
      </w:r>
      <w:r w:rsidRPr="00633A23">
        <w:rPr>
          <w:rFonts w:cs="Arial"/>
        </w:rPr>
        <w:t xml:space="preserve"> </w:t>
      </w:r>
      <w:r w:rsidRPr="00633A23">
        <w:t>Божий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вечная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 </w:t>
      </w:r>
      <w:r w:rsidRPr="00633A23">
        <w:t>Иисусе</w:t>
      </w:r>
      <w:r w:rsidRPr="00633A23">
        <w:rPr>
          <w:rFonts w:cs="Arial"/>
        </w:rPr>
        <w:t xml:space="preserve">, </w:t>
      </w:r>
      <w:r w:rsidRPr="00633A23">
        <w:t>Господе</w:t>
      </w:r>
      <w:r w:rsidRPr="00633A23">
        <w:rPr>
          <w:rFonts w:cs="Arial"/>
        </w:rPr>
        <w:t xml:space="preserve"> </w:t>
      </w:r>
      <w:r w:rsidRPr="00633A23">
        <w:t>нашем»</w:t>
      </w:r>
      <w:r w:rsidRPr="00633A23">
        <w:rPr>
          <w:rFonts w:cs="Arial"/>
        </w:rPr>
        <w:t xml:space="preserve"> (</w:t>
      </w:r>
      <w:r w:rsidRPr="00633A23">
        <w:t>Рим</w:t>
      </w:r>
      <w:r w:rsidRPr="00633A23">
        <w:rPr>
          <w:rFonts w:cs="Arial"/>
        </w:rPr>
        <w:t>. 6,23).</w:t>
      </w:r>
    </w:p>
    <w:p w:rsidR="00093CC8" w:rsidRDefault="00093CC8" w:rsidP="00EB0F88">
      <w:pPr>
        <w:rPr>
          <w:rFonts w:cs="Arial"/>
        </w:rPr>
      </w:pPr>
    </w:p>
    <w:p w:rsidR="00093CC8" w:rsidRPr="00633A23" w:rsidRDefault="007C5DE1" w:rsidP="00093CC8">
      <w:pPr>
        <w:ind w:firstLine="0"/>
        <w:rPr>
          <w:szCs w:val="24"/>
        </w:rPr>
      </w:pPr>
      <w:r w:rsidRPr="00A617A4">
        <w:rPr>
          <w:noProof/>
          <w:szCs w:val="24"/>
        </w:rPr>
        <w:pict>
          <v:shape id="Рисунок 27" o:spid="_x0000_i1053" type="#_x0000_t75" style="width:186pt;height:168pt;visibility:visible">
            <v:imagedata r:id="rId37" o:title=""/>
          </v:shape>
        </w:pict>
      </w:r>
    </w:p>
    <w:p w:rsidR="00093CC8" w:rsidRPr="00633A23" w:rsidRDefault="00093CC8" w:rsidP="00093CC8">
      <w:pPr>
        <w:pStyle w:val="ad"/>
      </w:pPr>
      <w:r w:rsidRPr="00633A23">
        <w:t>Крест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могиле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Иустина</w:t>
      </w:r>
      <w:r w:rsidRPr="00633A23">
        <w:rPr>
          <w:rFonts w:cs="Arial"/>
        </w:rPr>
        <w:t xml:space="preserve"> </w:t>
      </w:r>
      <w:r w:rsidRPr="00633A23">
        <w:t>Челийского</w:t>
      </w:r>
      <w:r w:rsidRPr="00633A23">
        <w:rPr>
          <w:rFonts w:cs="Arial"/>
        </w:rPr>
        <w:t xml:space="preserve"> (</w:t>
      </w:r>
      <w:r w:rsidRPr="00633A23">
        <w:t>Поповича</w:t>
      </w:r>
      <w:r w:rsidRPr="00633A23">
        <w:rPr>
          <w:rFonts w:cs="Arial"/>
        </w:rPr>
        <w:t>)</w:t>
      </w:r>
    </w:p>
    <w:p w:rsidR="002D3589" w:rsidRPr="00633A23" w:rsidRDefault="002D3589" w:rsidP="00EB0F88">
      <w:r w:rsidRPr="00633A23">
        <w:lastRenderedPageBreak/>
        <w:t>В</w:t>
      </w:r>
      <w:r w:rsidRPr="00633A23">
        <w:rPr>
          <w:rFonts w:cs="Arial"/>
        </w:rPr>
        <w:t xml:space="preserve"> </w:t>
      </w:r>
      <w:r w:rsidRPr="00633A23">
        <w:t>Богочеловеческом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присутствует</w:t>
      </w:r>
      <w:r w:rsidRPr="00633A23">
        <w:rPr>
          <w:rFonts w:cs="Arial"/>
        </w:rPr>
        <w:t xml:space="preserve"> </w:t>
      </w:r>
      <w:r w:rsidRPr="00633A23">
        <w:t>вся благодать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Троице</w:t>
      </w:r>
      <w:r w:rsidRPr="00633A23">
        <w:rPr>
          <w:rFonts w:cs="Arial"/>
        </w:rPr>
        <w:t xml:space="preserve">, </w:t>
      </w:r>
      <w:r w:rsidRPr="00633A23">
        <w:t>благодать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спасает от</w:t>
      </w:r>
      <w:r w:rsidRPr="00633A23">
        <w:rPr>
          <w:rFonts w:cs="Arial"/>
        </w:rPr>
        <w:t xml:space="preserve"> </w:t>
      </w:r>
      <w:r w:rsidRPr="00633A23">
        <w:t>греха</w:t>
      </w:r>
      <w:r w:rsidRPr="00633A23">
        <w:rPr>
          <w:rFonts w:cs="Arial"/>
        </w:rPr>
        <w:t xml:space="preserve">,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диавола</w:t>
      </w:r>
      <w:r w:rsidRPr="00633A23">
        <w:rPr>
          <w:rFonts w:cs="Arial"/>
        </w:rPr>
        <w:t xml:space="preserve">, </w:t>
      </w:r>
      <w:r w:rsidRPr="00633A23">
        <w:t>возрождая</w:t>
      </w:r>
      <w:r w:rsidRPr="00633A23">
        <w:rPr>
          <w:rFonts w:cs="Arial"/>
        </w:rPr>
        <w:t xml:space="preserve">, </w:t>
      </w:r>
      <w:r w:rsidRPr="00633A23">
        <w:t>преображая</w:t>
      </w:r>
      <w:r w:rsidRPr="00633A23">
        <w:rPr>
          <w:rFonts w:cs="Arial"/>
        </w:rPr>
        <w:t xml:space="preserve">, </w:t>
      </w:r>
      <w:r w:rsidRPr="00633A23">
        <w:t>освящая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, </w:t>
      </w:r>
      <w:r w:rsidRPr="00633A23">
        <w:t>соединяя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Троическим Божеством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каждому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дается</w:t>
      </w:r>
      <w:r w:rsidRPr="00633A23">
        <w:rPr>
          <w:rFonts w:cs="Arial"/>
        </w:rPr>
        <w:t xml:space="preserve"> </w:t>
      </w:r>
      <w:r w:rsidRPr="00633A23">
        <w:t>благодать</w:t>
      </w:r>
      <w:r w:rsidRPr="00633A23">
        <w:rPr>
          <w:rFonts w:cs="Arial"/>
        </w:rPr>
        <w:t xml:space="preserve"> </w:t>
      </w:r>
      <w:r w:rsidRPr="00633A23">
        <w:t>«по мере</w:t>
      </w:r>
      <w:r w:rsidRPr="00633A23">
        <w:rPr>
          <w:rFonts w:cs="Arial"/>
        </w:rPr>
        <w:t xml:space="preserve"> </w:t>
      </w:r>
      <w:r w:rsidRPr="00633A23">
        <w:t>дара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и</w:t>
      </w:r>
      <w:r w:rsidRPr="00633A23">
        <w:t>стова»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отме</w:t>
      </w:r>
      <w:r w:rsidRPr="00633A23">
        <w:softHyphen/>
        <w:t>ряет</w:t>
      </w:r>
      <w:r w:rsidRPr="00633A23">
        <w:rPr>
          <w:rFonts w:cs="Arial"/>
        </w:rPr>
        <w:t xml:space="preserve"> </w:t>
      </w:r>
      <w:r w:rsidRPr="00633A23">
        <w:t>благодать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труду</w:t>
      </w:r>
      <w:r w:rsidRPr="00633A23">
        <w:rPr>
          <w:rFonts w:cs="Arial"/>
        </w:rPr>
        <w:t xml:space="preserve"> </w:t>
      </w:r>
      <w:r w:rsidRPr="00633A23">
        <w:t>нашему</w:t>
      </w:r>
      <w:r w:rsidRPr="00633A23">
        <w:rPr>
          <w:rFonts w:cs="Arial"/>
        </w:rPr>
        <w:t xml:space="preserve"> (1 </w:t>
      </w:r>
      <w:r w:rsidRPr="00633A23">
        <w:t>Кор</w:t>
      </w:r>
      <w:r w:rsidRPr="00633A23">
        <w:rPr>
          <w:rFonts w:cs="Arial"/>
        </w:rPr>
        <w:t xml:space="preserve">. 3,8):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труду в</w:t>
      </w:r>
      <w:r w:rsidRPr="00633A23">
        <w:rPr>
          <w:rFonts w:cs="Arial"/>
        </w:rPr>
        <w:t xml:space="preserve"> </w:t>
      </w:r>
      <w:r w:rsidRPr="00633A23">
        <w:t>вере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милосердии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молитве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посте</w:t>
      </w:r>
      <w:r w:rsidRPr="00633A23">
        <w:rPr>
          <w:rFonts w:cs="Arial"/>
        </w:rPr>
        <w:t xml:space="preserve">, </w:t>
      </w:r>
      <w:r w:rsidRPr="00633A23">
        <w:t>в бдении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кротости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покаянии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смирении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терпе</w:t>
      </w:r>
      <w:r w:rsidRPr="00633A23">
        <w:softHyphen/>
        <w:t>нии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остальных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добродетелях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та</w:t>
      </w:r>
      <w:r w:rsidRPr="00633A23">
        <w:softHyphen/>
        <w:t>инствах</w:t>
      </w:r>
      <w:r w:rsidRPr="00633A23">
        <w:rPr>
          <w:rFonts w:cs="Arial"/>
        </w:rPr>
        <w:t xml:space="preserve"> </w:t>
      </w:r>
      <w:r w:rsidRPr="00633A23">
        <w:t>евангельских</w:t>
      </w:r>
      <w:r w:rsidRPr="00633A23">
        <w:rPr>
          <w:rFonts w:cs="Arial"/>
        </w:rPr>
        <w:t xml:space="preserve">. </w:t>
      </w:r>
      <w:r w:rsidRPr="00633A23">
        <w:t>Провидя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о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Божественным Всеведением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использует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благодать и</w:t>
      </w:r>
      <w:r w:rsidRPr="00633A23">
        <w:rPr>
          <w:rFonts w:cs="Arial"/>
        </w:rPr>
        <w:t xml:space="preserve"> </w:t>
      </w:r>
      <w:r w:rsidRPr="00633A23">
        <w:t>дары</w:t>
      </w:r>
      <w:r w:rsidRPr="00633A23">
        <w:rPr>
          <w:rFonts w:cs="Arial"/>
        </w:rPr>
        <w:t xml:space="preserve">,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t>и</w:t>
      </w:r>
      <w:r w:rsidRPr="00633A23">
        <w:t>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разделяет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дары «каждому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силе»</w:t>
      </w:r>
      <w:r w:rsidRPr="00633A23">
        <w:rPr>
          <w:rFonts w:cs="Arial"/>
        </w:rPr>
        <w:t xml:space="preserve">: </w:t>
      </w:r>
      <w:r w:rsidRPr="00633A23">
        <w:t>одному</w:t>
      </w:r>
      <w:r w:rsidRPr="00633A23">
        <w:rPr>
          <w:rFonts w:cs="Arial"/>
        </w:rPr>
        <w:t xml:space="preserve"> </w:t>
      </w:r>
      <w:r w:rsidRPr="00633A23">
        <w:t>дает</w:t>
      </w:r>
      <w:r w:rsidRPr="00633A23">
        <w:rPr>
          <w:rFonts w:cs="Arial"/>
        </w:rPr>
        <w:t xml:space="preserve"> </w:t>
      </w:r>
      <w:r w:rsidRPr="00633A23">
        <w:t>пять</w:t>
      </w:r>
      <w:r w:rsidRPr="00633A23">
        <w:rPr>
          <w:rFonts w:cs="Arial"/>
        </w:rPr>
        <w:t xml:space="preserve"> </w:t>
      </w:r>
      <w:r w:rsidRPr="00633A23">
        <w:t>талантов</w:t>
      </w:r>
      <w:r w:rsidRPr="00633A23">
        <w:rPr>
          <w:rFonts w:cs="Arial"/>
        </w:rPr>
        <w:t xml:space="preserve">, </w:t>
      </w:r>
      <w:r w:rsidRPr="00633A23">
        <w:t>другому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, </w:t>
      </w:r>
      <w:r w:rsidRPr="00633A23">
        <w:t>третьему—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(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Мф</w:t>
      </w:r>
      <w:r w:rsidRPr="00633A23">
        <w:rPr>
          <w:rFonts w:cs="Arial"/>
        </w:rPr>
        <w:t xml:space="preserve">. 25,15). </w:t>
      </w:r>
      <w:r w:rsidRPr="00633A23">
        <w:t>Од</w:t>
      </w:r>
      <w:r w:rsidRPr="00633A23">
        <w:softHyphen/>
        <w:t>нако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личного</w:t>
      </w:r>
      <w:r w:rsidRPr="00633A23">
        <w:rPr>
          <w:rFonts w:cs="Arial"/>
        </w:rPr>
        <w:t xml:space="preserve"> </w:t>
      </w:r>
      <w:r w:rsidRPr="00633A23">
        <w:t>труда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умножения</w:t>
      </w:r>
      <w:r w:rsidRPr="00633A23">
        <w:rPr>
          <w:rFonts w:cs="Arial"/>
        </w:rPr>
        <w:t xml:space="preserve"> </w:t>
      </w:r>
      <w:r w:rsidRPr="00633A23">
        <w:t>Божес</w:t>
      </w:r>
      <w:r w:rsidRPr="00633A23">
        <w:t>т</w:t>
      </w:r>
      <w:r w:rsidRPr="00633A23">
        <w:t>веных</w:t>
      </w:r>
      <w:r w:rsidRPr="00633A23">
        <w:rPr>
          <w:rFonts w:cs="Arial"/>
        </w:rPr>
        <w:t xml:space="preserve"> </w:t>
      </w:r>
      <w:r w:rsidRPr="00633A23">
        <w:t>даров</w:t>
      </w:r>
      <w:r w:rsidRPr="00633A23">
        <w:rPr>
          <w:rFonts w:cs="Arial"/>
        </w:rPr>
        <w:t xml:space="preserve"> </w:t>
      </w:r>
      <w:r w:rsidRPr="00633A23">
        <w:t>Христовых</w:t>
      </w:r>
      <w:r w:rsidRPr="00633A23">
        <w:rPr>
          <w:rFonts w:cs="Arial"/>
        </w:rPr>
        <w:t xml:space="preserve"> </w:t>
      </w:r>
      <w:r w:rsidRPr="00633A23">
        <w:t>зависит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животво</w:t>
      </w:r>
      <w:r w:rsidRPr="00633A23">
        <w:softHyphen/>
        <w:t>рящем</w:t>
      </w:r>
      <w:r w:rsidRPr="00633A23">
        <w:rPr>
          <w:rFonts w:cs="Arial"/>
        </w:rPr>
        <w:t xml:space="preserve"> </w:t>
      </w:r>
      <w:r w:rsidRPr="00633A23">
        <w:t>Богочеловеческом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Христ</w:t>
      </w:r>
      <w:r w:rsidRPr="00633A23">
        <w:t>о</w:t>
      </w:r>
      <w:r w:rsidRPr="00633A23">
        <w:t>вом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простирается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выше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небес</w:t>
      </w:r>
      <w:r w:rsidRPr="00633A23">
        <w:rPr>
          <w:rFonts w:cs="Arial"/>
        </w:rPr>
        <w:t xml:space="preserve"> </w:t>
      </w:r>
      <w:r w:rsidRPr="00633A23">
        <w:t>над небесами</w:t>
      </w:r>
      <w:r w:rsidRPr="00633A23">
        <w:rPr>
          <w:rFonts w:cs="Arial"/>
        </w:rPr>
        <w:t xml:space="preserve">. </w:t>
      </w:r>
      <w:r w:rsidRPr="00633A23">
        <w:t>Насколько</w:t>
      </w:r>
      <w:r w:rsidRPr="00633A23">
        <w:rPr>
          <w:rFonts w:cs="Arial"/>
        </w:rPr>
        <w:t xml:space="preserve"> </w:t>
      </w:r>
      <w:r w:rsidRPr="00633A23">
        <w:t>полнее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полнотой Христовой</w:t>
      </w:r>
      <w:r w:rsidRPr="00633A23">
        <w:rPr>
          <w:rFonts w:cs="Arial"/>
        </w:rPr>
        <w:t xml:space="preserve"> </w:t>
      </w:r>
      <w:r w:rsidRPr="00633A23">
        <w:t>благодати</w:t>
      </w:r>
      <w:r w:rsidRPr="00633A23">
        <w:rPr>
          <w:rFonts w:cs="Arial"/>
        </w:rPr>
        <w:t xml:space="preserve">, </w:t>
      </w:r>
      <w:r w:rsidRPr="00633A23">
        <w:t>настолько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 </w:t>
      </w:r>
      <w:r w:rsidRPr="00633A23">
        <w:t>даров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стовых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настолько</w:t>
      </w:r>
      <w:r w:rsidRPr="00633A23">
        <w:rPr>
          <w:rFonts w:cs="Arial"/>
        </w:rPr>
        <w:t xml:space="preserve"> </w:t>
      </w:r>
      <w:r w:rsidRPr="00633A23">
        <w:t>обильнее</w:t>
      </w:r>
      <w:r w:rsidRPr="00633A23">
        <w:rPr>
          <w:rFonts w:cs="Arial"/>
        </w:rPr>
        <w:t xml:space="preserve"> </w:t>
      </w:r>
      <w:r w:rsidRPr="00633A23">
        <w:t>произливаются</w:t>
      </w:r>
      <w:r w:rsidRPr="00633A23">
        <w:rPr>
          <w:rFonts w:cs="Arial"/>
        </w:rPr>
        <w:t xml:space="preserve"> </w:t>
      </w:r>
      <w:r w:rsidRPr="00633A23">
        <w:t>на него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причастника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 </w:t>
      </w:r>
      <w:r w:rsidRPr="00633A23">
        <w:t>Богочеловеч</w:t>
      </w:r>
      <w:r w:rsidRPr="00633A23">
        <w:t>е</w:t>
      </w:r>
      <w:r w:rsidRPr="00633A23">
        <w:t>ские силы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Христовой</w:t>
      </w:r>
      <w:r w:rsidRPr="00633A23">
        <w:rPr>
          <w:rFonts w:cs="Arial"/>
        </w:rPr>
        <w:t xml:space="preserve">,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, </w:t>
      </w:r>
      <w:r w:rsidRPr="00633A23">
        <w:t>ко</w:t>
      </w:r>
      <w:r w:rsidRPr="00633A23">
        <w:softHyphen/>
        <w:t>торые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очищают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всякого</w:t>
      </w:r>
      <w:r w:rsidRPr="00633A23">
        <w:rPr>
          <w:rFonts w:cs="Arial"/>
        </w:rPr>
        <w:t xml:space="preserve"> </w:t>
      </w:r>
      <w:r w:rsidRPr="00633A23">
        <w:t>греха</w:t>
      </w:r>
      <w:r w:rsidRPr="00633A23">
        <w:rPr>
          <w:rFonts w:cs="Arial"/>
        </w:rPr>
        <w:t xml:space="preserve">, </w:t>
      </w:r>
      <w:r w:rsidRPr="00633A23">
        <w:t>освящают</w:t>
      </w:r>
      <w:r w:rsidRPr="00633A23">
        <w:rPr>
          <w:rFonts w:cs="Arial"/>
        </w:rPr>
        <w:t xml:space="preserve">, </w:t>
      </w:r>
      <w:r w:rsidRPr="00633A23">
        <w:t>обо</w:t>
      </w:r>
      <w:r w:rsidRPr="00633A23">
        <w:softHyphen/>
        <w:t>жают</w:t>
      </w:r>
      <w:r w:rsidRPr="00633A23">
        <w:rPr>
          <w:rFonts w:cs="Arial"/>
        </w:rPr>
        <w:t xml:space="preserve">, </w:t>
      </w:r>
      <w:r w:rsidRPr="00633A23">
        <w:t>соединяют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Богочеловеком</w:t>
      </w:r>
      <w:r w:rsidRPr="00633A23">
        <w:rPr>
          <w:rFonts w:cs="Arial"/>
        </w:rPr>
        <w:t xml:space="preserve">.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каждый 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ради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,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радуется дарам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братьев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собствен</w:t>
      </w:r>
      <w:r w:rsidRPr="00633A23">
        <w:softHyphen/>
        <w:t>ных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Ради</w:t>
      </w:r>
      <w:r w:rsidRPr="00633A23">
        <w:rPr>
          <w:rFonts w:cs="Arial"/>
        </w:rPr>
        <w:t xml:space="preserve"> </w:t>
      </w:r>
      <w:r w:rsidRPr="00633A23">
        <w:t>осуществления</w:t>
      </w:r>
      <w:r w:rsidRPr="00633A23">
        <w:rPr>
          <w:rFonts w:cs="Arial"/>
        </w:rPr>
        <w:t xml:space="preserve"> </w:t>
      </w:r>
      <w:r w:rsidRPr="00633A23">
        <w:t>Церковью</w:t>
      </w:r>
      <w:r w:rsidRPr="00633A23">
        <w:rPr>
          <w:rFonts w:cs="Arial"/>
        </w:rPr>
        <w:t xml:space="preserve"> </w:t>
      </w:r>
      <w:r w:rsidRPr="00633A23">
        <w:t>вечного</w:t>
      </w:r>
      <w:r w:rsidRPr="00633A23">
        <w:rPr>
          <w:rFonts w:cs="Arial"/>
        </w:rPr>
        <w:t xml:space="preserve"> </w:t>
      </w:r>
      <w:r w:rsidRPr="00633A23">
        <w:t>плана Троического</w:t>
      </w:r>
      <w:r w:rsidRPr="00633A23">
        <w:rPr>
          <w:rFonts w:cs="Arial"/>
        </w:rPr>
        <w:t xml:space="preserve"> </w:t>
      </w:r>
      <w:r w:rsidRPr="00633A23">
        <w:t>Божества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роде</w:t>
      </w:r>
      <w:r w:rsidRPr="00633A23">
        <w:rPr>
          <w:rFonts w:cs="Arial"/>
        </w:rPr>
        <w:t xml:space="preserve"> </w:t>
      </w:r>
      <w:r w:rsidRPr="00633A23">
        <w:t>человеч</w:t>
      </w:r>
      <w:r w:rsidRPr="00633A23">
        <w:t>е</w:t>
      </w:r>
      <w:r w:rsidRPr="00633A23">
        <w:t>ском</w:t>
      </w:r>
      <w:r w:rsidRPr="00633A23">
        <w:rPr>
          <w:rFonts w:cs="Arial"/>
        </w:rPr>
        <w:t xml:space="preserve"> </w:t>
      </w:r>
      <w:r w:rsidRPr="00633A23">
        <w:t>Господь 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дал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апостолов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пророков</w:t>
      </w:r>
      <w:r w:rsidRPr="00633A23">
        <w:rPr>
          <w:rFonts w:cs="Arial"/>
        </w:rPr>
        <w:t xml:space="preserve">, </w:t>
      </w:r>
      <w:r w:rsidRPr="00633A23">
        <w:t>и евангелистов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пастырей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учителей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4,11). </w:t>
      </w:r>
      <w:r w:rsidRPr="00633A23">
        <w:t>Он их</w:t>
      </w:r>
      <w:r w:rsidRPr="00633A23">
        <w:rPr>
          <w:rFonts w:cs="Arial"/>
        </w:rPr>
        <w:t xml:space="preserve"> </w:t>
      </w:r>
      <w:r w:rsidRPr="00633A23">
        <w:t>«дал»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даровал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потребные</w:t>
      </w:r>
      <w:r w:rsidRPr="00633A23">
        <w:rPr>
          <w:rFonts w:cs="Arial"/>
        </w:rPr>
        <w:t xml:space="preserve"> </w:t>
      </w:r>
      <w:r w:rsidRPr="00633A23">
        <w:t>Бого</w:t>
      </w:r>
      <w:r w:rsidRPr="00633A23">
        <w:softHyphen/>
        <w:t>человеческие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помощью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явля</w:t>
      </w:r>
      <w:r w:rsidRPr="00633A23">
        <w:softHyphen/>
        <w:t>ются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. </w:t>
      </w:r>
      <w:r w:rsidRPr="00633A23">
        <w:t>Дары</w:t>
      </w:r>
      <w:r w:rsidRPr="00633A23">
        <w:rPr>
          <w:rFonts w:cs="Arial"/>
        </w:rPr>
        <w:t xml:space="preserve"> </w:t>
      </w:r>
      <w:r w:rsidRPr="00633A23">
        <w:t>различны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дает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соединяет</w:t>
      </w:r>
      <w:r w:rsidRPr="00633A23">
        <w:rPr>
          <w:rFonts w:cs="Arial"/>
        </w:rPr>
        <w:t xml:space="preserve">. </w:t>
      </w:r>
      <w:r w:rsidRPr="00633A23">
        <w:t>Апостол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апостол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, </w:t>
      </w:r>
      <w:r w:rsidRPr="00633A23">
        <w:t>мыслит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действ</w:t>
      </w:r>
      <w:r w:rsidRPr="00633A23">
        <w:t>у</w:t>
      </w:r>
      <w:r w:rsidRPr="00633A23">
        <w:t>ет Богочеловеческой</w:t>
      </w:r>
      <w:r w:rsidRPr="00633A23">
        <w:rPr>
          <w:rFonts w:cs="Arial"/>
        </w:rPr>
        <w:t xml:space="preserve"> </w:t>
      </w:r>
      <w:r w:rsidRPr="00633A23">
        <w:t>благодатию</w:t>
      </w:r>
      <w:r w:rsidRPr="00633A23">
        <w:rPr>
          <w:rFonts w:cs="Arial"/>
        </w:rPr>
        <w:t xml:space="preserve"> </w:t>
      </w:r>
      <w:r w:rsidRPr="00633A23">
        <w:t>апостольства</w:t>
      </w:r>
      <w:r w:rsidRPr="00633A23">
        <w:rPr>
          <w:rFonts w:cs="Arial"/>
        </w:rPr>
        <w:t xml:space="preserve">, </w:t>
      </w:r>
      <w:r w:rsidRPr="00633A23">
        <w:t>которую</w:t>
      </w:r>
      <w:r w:rsidR="00093CC8">
        <w:t xml:space="preserve"> </w:t>
      </w:r>
      <w:r w:rsidRPr="00633A23">
        <w:t>получил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;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самое</w:t>
      </w:r>
      <w:r w:rsidRPr="00633A23">
        <w:rPr>
          <w:rFonts w:cs="Arial"/>
        </w:rPr>
        <w:t xml:space="preserve"> </w:t>
      </w:r>
      <w:r w:rsidRPr="00633A23">
        <w:t>и евангелист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пастырь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учитель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являются</w:t>
      </w:r>
      <w:r w:rsidRPr="00633A23">
        <w:rPr>
          <w:rFonts w:cs="Arial"/>
        </w:rPr>
        <w:t xml:space="preserve">, </w:t>
      </w:r>
      <w:r w:rsidRPr="00633A23">
        <w:t>что первый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, </w:t>
      </w:r>
      <w:r w:rsidRPr="00633A23">
        <w:t>мыслит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действует</w:t>
      </w:r>
      <w:r w:rsidRPr="00633A23">
        <w:rPr>
          <w:rFonts w:cs="Arial"/>
        </w:rPr>
        <w:t xml:space="preserve"> </w:t>
      </w:r>
      <w:r w:rsidRPr="00633A23">
        <w:t>Богочеловеческой</w:t>
      </w:r>
      <w:r w:rsidRPr="00633A23">
        <w:rPr>
          <w:rFonts w:cs="Arial"/>
        </w:rPr>
        <w:t xml:space="preserve"> </w:t>
      </w:r>
      <w:r w:rsidRPr="00633A23">
        <w:t>благодатию</w:t>
      </w:r>
      <w:r w:rsidRPr="00633A23">
        <w:rPr>
          <w:rFonts w:cs="Arial"/>
        </w:rPr>
        <w:t xml:space="preserve"> </w:t>
      </w:r>
      <w:r w:rsidRPr="00633A23">
        <w:t>благовествования</w:t>
      </w:r>
      <w:r w:rsidRPr="00633A23">
        <w:rPr>
          <w:rFonts w:cs="Arial"/>
        </w:rPr>
        <w:t xml:space="preserve">, </w:t>
      </w:r>
      <w:r w:rsidRPr="00633A23">
        <w:t>второй</w:t>
      </w:r>
      <w:r w:rsidRPr="00633A23">
        <w:rPr>
          <w:rFonts w:cs="Arial"/>
        </w:rPr>
        <w:t xml:space="preserve"> </w:t>
      </w:r>
      <w:r w:rsidRPr="00633A23">
        <w:t>— Богочеловеческой</w:t>
      </w:r>
      <w:r w:rsidRPr="00633A23">
        <w:rPr>
          <w:rFonts w:cs="Arial"/>
        </w:rPr>
        <w:t xml:space="preserve"> </w:t>
      </w:r>
      <w:r w:rsidRPr="00633A23">
        <w:t>благ</w:t>
      </w:r>
      <w:r w:rsidRPr="00633A23">
        <w:t>о</w:t>
      </w:r>
      <w:r w:rsidRPr="00633A23">
        <w:t>датию</w:t>
      </w:r>
      <w:r w:rsidRPr="00633A23">
        <w:rPr>
          <w:rFonts w:cs="Arial"/>
        </w:rPr>
        <w:t xml:space="preserve"> </w:t>
      </w:r>
      <w:r w:rsidRPr="00633A23">
        <w:t>пастырства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тре</w:t>
      </w:r>
      <w:r w:rsidRPr="00633A23">
        <w:softHyphen/>
        <w:t>тий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Богочеловеческой</w:t>
      </w:r>
      <w:r w:rsidRPr="00633A23">
        <w:rPr>
          <w:rFonts w:cs="Arial"/>
        </w:rPr>
        <w:t xml:space="preserve"> </w:t>
      </w:r>
      <w:r w:rsidRPr="00633A23">
        <w:t>благодатию</w:t>
      </w:r>
      <w:r w:rsidRPr="00633A23">
        <w:rPr>
          <w:rFonts w:cs="Arial"/>
        </w:rPr>
        <w:t xml:space="preserve"> </w:t>
      </w:r>
      <w:r w:rsidRPr="00633A23">
        <w:t>учительства</w:t>
      </w:r>
      <w:r w:rsidRPr="00633A23">
        <w:rPr>
          <w:rFonts w:cs="Arial"/>
        </w:rPr>
        <w:t xml:space="preserve">,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получили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(</w:t>
      </w:r>
      <w:r w:rsidRPr="00633A23">
        <w:t>ср</w:t>
      </w:r>
      <w:r w:rsidRPr="00633A23">
        <w:rPr>
          <w:rFonts w:cs="Arial"/>
        </w:rPr>
        <w:t xml:space="preserve">. 1 </w:t>
      </w:r>
      <w:r w:rsidRPr="00633A23">
        <w:t>Кор</w:t>
      </w:r>
      <w:r w:rsidRPr="00633A23">
        <w:rPr>
          <w:rFonts w:cs="Arial"/>
        </w:rPr>
        <w:t xml:space="preserve">. 12,28.4.5.6.11; </w:t>
      </w:r>
      <w:r w:rsidRPr="00633A23">
        <w:t>Еф</w:t>
      </w:r>
      <w:r w:rsidRPr="00633A23">
        <w:rPr>
          <w:rFonts w:cs="Arial"/>
        </w:rPr>
        <w:t xml:space="preserve">. 2.20).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 Христос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апостольство</w:t>
      </w:r>
      <w:r w:rsidRPr="00633A23">
        <w:rPr>
          <w:rFonts w:cs="Arial"/>
        </w:rPr>
        <w:t xml:space="preserve"> </w:t>
      </w:r>
      <w:r w:rsidRPr="00633A23">
        <w:t>апостола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пророчест</w:t>
      </w:r>
      <w:r w:rsidRPr="00633A23">
        <w:softHyphen/>
        <w:t>во</w:t>
      </w:r>
      <w:r w:rsidRPr="00633A23">
        <w:rPr>
          <w:rFonts w:cs="Arial"/>
        </w:rPr>
        <w:t xml:space="preserve"> </w:t>
      </w:r>
      <w:r w:rsidRPr="00633A23">
        <w:t>пророка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святительство</w:t>
      </w:r>
      <w:r w:rsidRPr="00633A23">
        <w:rPr>
          <w:rFonts w:cs="Arial"/>
        </w:rPr>
        <w:t xml:space="preserve"> </w:t>
      </w:r>
      <w:r w:rsidRPr="00633A23">
        <w:t>святителя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вера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рующих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любящих</w:t>
      </w:r>
      <w:r w:rsidRPr="00633A23">
        <w:rPr>
          <w:rFonts w:cs="Arial"/>
        </w:rPr>
        <w:t xml:space="preserve">.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такой</w:t>
      </w:r>
      <w:r w:rsidRPr="00633A23">
        <w:rPr>
          <w:rFonts w:cs="Arial"/>
        </w:rPr>
        <w:t xml:space="preserve"> </w:t>
      </w:r>
      <w:r w:rsidRPr="00633A23">
        <w:t>апостол</w:t>
      </w:r>
      <w:r w:rsidRPr="00633A23">
        <w:rPr>
          <w:rFonts w:cs="Arial"/>
        </w:rPr>
        <w:t xml:space="preserve">? </w:t>
      </w:r>
      <w:r w:rsidRPr="00633A23">
        <w:t>Служитель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апостольство</w:t>
      </w:r>
      <w:r w:rsidRPr="00633A23">
        <w:rPr>
          <w:rFonts w:cs="Arial"/>
        </w:rPr>
        <w:t xml:space="preserve">? </w:t>
      </w:r>
      <w:r w:rsidRPr="00633A23">
        <w:t>Служе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, </w:t>
      </w:r>
      <w:r w:rsidRPr="00633A23">
        <w:t>«по</w:t>
      </w:r>
      <w:r w:rsidRPr="00633A23">
        <w:rPr>
          <w:rFonts w:cs="Arial"/>
        </w:rPr>
        <w:t xml:space="preserve"> </w:t>
      </w:r>
      <w:r w:rsidRPr="00633A23">
        <w:t>Божию</w:t>
      </w:r>
      <w:r w:rsidRPr="00633A23">
        <w:rPr>
          <w:rFonts w:cs="Arial"/>
        </w:rPr>
        <w:t xml:space="preserve"> </w:t>
      </w:r>
      <w:r w:rsidRPr="00633A23">
        <w:t>домостроительству»</w:t>
      </w:r>
      <w:r w:rsidRPr="00633A23">
        <w:rPr>
          <w:rFonts w:cs="Arial"/>
        </w:rPr>
        <w:t xml:space="preserve">, </w:t>
      </w:r>
      <w:r w:rsidRPr="00633A23">
        <w:t>спасение</w:t>
      </w:r>
      <w:r w:rsidRPr="00633A23">
        <w:rPr>
          <w:rFonts w:cs="Arial"/>
        </w:rPr>
        <w:t xml:space="preserve"> (</w:t>
      </w:r>
      <w:r w:rsidRPr="00633A23">
        <w:t>Кол</w:t>
      </w:r>
      <w:r w:rsidRPr="00633A23">
        <w:rPr>
          <w:rFonts w:cs="Arial"/>
        </w:rPr>
        <w:t xml:space="preserve">.1,25). </w:t>
      </w:r>
      <w:r w:rsidRPr="00633A23">
        <w:t>Таково</w:t>
      </w:r>
      <w:r w:rsidRPr="00633A23">
        <w:rPr>
          <w:rFonts w:cs="Arial"/>
        </w:rPr>
        <w:t xml:space="preserve"> </w:t>
      </w:r>
      <w:r w:rsidRPr="00633A23">
        <w:t>Богочеловеч</w:t>
      </w:r>
      <w:r w:rsidRPr="00633A23">
        <w:t>е</w:t>
      </w:r>
      <w:r w:rsidRPr="00633A23">
        <w:t>ское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softHyphen/>
        <w:t>мостроительство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спасение</w:t>
      </w:r>
      <w:r w:rsidRPr="00633A23">
        <w:rPr>
          <w:rFonts w:cs="Arial"/>
        </w:rPr>
        <w:t xml:space="preserve"> </w:t>
      </w:r>
      <w:r w:rsidRPr="00633A23">
        <w:t>есть служение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Покорность</w:t>
      </w:r>
      <w:r w:rsidRPr="00633A23">
        <w:rPr>
          <w:rFonts w:cs="Arial"/>
        </w:rPr>
        <w:t xml:space="preserve"> </w:t>
      </w:r>
      <w:r w:rsidRPr="00633A23">
        <w:t>Го</w:t>
      </w:r>
      <w:r w:rsidRPr="00633A23">
        <w:t>с</w:t>
      </w:r>
      <w:r w:rsidRPr="00633A23">
        <w:t>поду</w:t>
      </w:r>
      <w:r w:rsidRPr="00633A23">
        <w:rPr>
          <w:rFonts w:cs="Arial"/>
        </w:rPr>
        <w:t xml:space="preserve"> </w:t>
      </w:r>
      <w:r w:rsidRPr="00633A23">
        <w:t>Иисусу</w:t>
      </w:r>
      <w:r w:rsidRPr="00633A23">
        <w:rPr>
          <w:rFonts w:cs="Arial"/>
        </w:rPr>
        <w:t xml:space="preserve"> </w:t>
      </w:r>
      <w:r w:rsidRPr="00633A23">
        <w:t>Христу во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верховный</w:t>
      </w:r>
      <w:r w:rsidRPr="00633A23">
        <w:rPr>
          <w:rFonts w:cs="Arial"/>
        </w:rPr>
        <w:t xml:space="preserve"> </w:t>
      </w:r>
      <w:r w:rsidRPr="00633A23">
        <w:t>закон</w:t>
      </w:r>
      <w:r w:rsidRPr="00633A23">
        <w:rPr>
          <w:rFonts w:cs="Arial"/>
        </w:rPr>
        <w:t xml:space="preserve"> </w:t>
      </w:r>
      <w:r w:rsidRPr="00633A23">
        <w:t>богочело</w:t>
      </w:r>
      <w:r w:rsidRPr="00633A23">
        <w:softHyphen/>
        <w:t>веческой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Для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дал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служителей</w:t>
      </w:r>
      <w:r w:rsidRPr="00633A23">
        <w:rPr>
          <w:rFonts w:cs="Arial"/>
        </w:rPr>
        <w:t xml:space="preserve">?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Для дела</w:t>
      </w:r>
      <w:r w:rsidRPr="00633A23">
        <w:rPr>
          <w:rFonts w:cs="Arial"/>
        </w:rPr>
        <w:t xml:space="preserve"> </w:t>
      </w:r>
      <w:r w:rsidRPr="00633A23">
        <w:t>служения</w:t>
      </w:r>
      <w:r w:rsidRPr="00633A23">
        <w:rPr>
          <w:rFonts w:cs="Arial"/>
        </w:rPr>
        <w:t xml:space="preserve">, </w:t>
      </w:r>
      <w:r w:rsidRPr="00633A23">
        <w:t>«для</w:t>
      </w:r>
      <w:r w:rsidRPr="00633A23">
        <w:rPr>
          <w:rFonts w:cs="Arial"/>
        </w:rPr>
        <w:t xml:space="preserve"> </w:t>
      </w:r>
      <w:r w:rsidRPr="00633A23">
        <w:t>созидания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Христова»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4,12).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состоит</w:t>
      </w:r>
      <w:r w:rsidRPr="00633A23">
        <w:rPr>
          <w:rFonts w:cs="Arial"/>
        </w:rPr>
        <w:t xml:space="preserve"> </w:t>
      </w:r>
      <w:r w:rsidRPr="00633A23">
        <w:t>дело</w:t>
      </w:r>
      <w:r w:rsidRPr="00633A23">
        <w:rPr>
          <w:rFonts w:cs="Arial"/>
        </w:rPr>
        <w:t xml:space="preserve"> </w:t>
      </w:r>
      <w:r w:rsidRPr="00633A23">
        <w:t>служения</w:t>
      </w:r>
      <w:r w:rsidRPr="00633A23">
        <w:rPr>
          <w:rFonts w:cs="Arial"/>
        </w:rPr>
        <w:t xml:space="preserve">?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созидании тела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,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святом</w:t>
      </w:r>
      <w:r w:rsidRPr="00633A23">
        <w:rPr>
          <w:rFonts w:cs="Arial"/>
        </w:rPr>
        <w:t xml:space="preserve"> </w:t>
      </w:r>
      <w:r w:rsidRPr="00633A23">
        <w:t>деле</w:t>
      </w:r>
      <w:r w:rsidRPr="00633A23">
        <w:rPr>
          <w:rFonts w:cs="Arial"/>
        </w:rPr>
        <w:t xml:space="preserve"> </w:t>
      </w:r>
      <w:r w:rsidRPr="00633A23">
        <w:t>Господь вождями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руководителями</w:t>
      </w:r>
      <w:r w:rsidRPr="00633A23">
        <w:rPr>
          <w:rFonts w:cs="Arial"/>
        </w:rPr>
        <w:t xml:space="preserve"> </w:t>
      </w:r>
      <w:r w:rsidRPr="00633A23">
        <w:t>поставил</w:t>
      </w:r>
      <w:r w:rsidRPr="00633A23">
        <w:rPr>
          <w:rFonts w:cs="Arial"/>
        </w:rPr>
        <w:t xml:space="preserve"> </w:t>
      </w:r>
      <w:r w:rsidRPr="00633A23">
        <w:t>исключительно святых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христиане</w:t>
      </w:r>
      <w:r w:rsidRPr="00633A23">
        <w:rPr>
          <w:rFonts w:cs="Arial"/>
        </w:rPr>
        <w:t xml:space="preserve">?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христиане</w:t>
      </w:r>
      <w:r w:rsidRPr="00633A23">
        <w:rPr>
          <w:rFonts w:cs="Arial"/>
        </w:rPr>
        <w:t xml:space="preserve"> </w:t>
      </w:r>
      <w:r w:rsidRPr="00633A23">
        <w:t>призваны освятить</w:t>
      </w:r>
      <w:r w:rsidRPr="00633A23">
        <w:rPr>
          <w:rFonts w:cs="Arial"/>
        </w:rPr>
        <w:t xml:space="preserve"> </w:t>
      </w:r>
      <w:r w:rsidRPr="00633A23">
        <w:t>самих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посредством</w:t>
      </w:r>
      <w:r w:rsidRPr="00633A23">
        <w:rPr>
          <w:rFonts w:cs="Arial"/>
        </w:rPr>
        <w:t xml:space="preserve"> </w:t>
      </w:r>
      <w:r w:rsidRPr="00633A23">
        <w:t>благодатных</w:t>
      </w:r>
      <w:r w:rsidRPr="00633A23">
        <w:rPr>
          <w:rFonts w:cs="Arial"/>
        </w:rPr>
        <w:t xml:space="preserve"> </w:t>
      </w:r>
      <w:r w:rsidRPr="00633A23">
        <w:t>сил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t>о</w:t>
      </w:r>
      <w:r w:rsidRPr="00633A23">
        <w:t>торые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даются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таинства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святые добродетели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Как</w:t>
      </w:r>
      <w:r w:rsidRPr="00633A23">
        <w:rPr>
          <w:rFonts w:cs="Arial"/>
        </w:rPr>
        <w:t xml:space="preserve"> </w:t>
      </w:r>
      <w:r w:rsidRPr="00633A23">
        <w:t>осуществляется</w:t>
      </w:r>
      <w:r w:rsidRPr="00633A23">
        <w:rPr>
          <w:rFonts w:cs="Arial"/>
        </w:rPr>
        <w:t xml:space="preserve"> </w:t>
      </w:r>
      <w:r w:rsidRPr="00633A23">
        <w:t>«созидание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Христова»</w:t>
      </w:r>
      <w:r w:rsidRPr="00633A23">
        <w:rPr>
          <w:rFonts w:cs="Arial"/>
        </w:rPr>
        <w:t xml:space="preserve">? </w:t>
      </w:r>
      <w:r w:rsidRPr="00633A23">
        <w:t>Увеличением</w:t>
      </w:r>
      <w:r w:rsidRPr="00633A23">
        <w:rPr>
          <w:rFonts w:cs="Arial"/>
        </w:rPr>
        <w:t xml:space="preserve"> </w:t>
      </w:r>
      <w:r w:rsidRPr="00633A23">
        <w:t>численности</w:t>
      </w:r>
      <w:r w:rsidRPr="00633A23">
        <w:rPr>
          <w:rFonts w:cs="Arial"/>
        </w:rPr>
        <w:t xml:space="preserve"> </w:t>
      </w:r>
      <w:r w:rsidRPr="00633A23">
        <w:t>членов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: </w:t>
      </w:r>
      <w:r w:rsidRPr="00633A23">
        <w:t>каждый христианин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крещением</w:t>
      </w:r>
      <w:r w:rsidRPr="00633A23">
        <w:rPr>
          <w:rFonts w:cs="Arial"/>
        </w:rPr>
        <w:t xml:space="preserve"> </w:t>
      </w:r>
      <w:r w:rsidRPr="00633A23">
        <w:t>встраивается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Тело Христово</w:t>
      </w:r>
      <w:r w:rsidRPr="00633A23">
        <w:rPr>
          <w:rFonts w:cs="Arial"/>
        </w:rPr>
        <w:t xml:space="preserve">,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стан</w:t>
      </w:r>
      <w:r w:rsidRPr="00633A23">
        <w:t>о</w:t>
      </w:r>
      <w:r w:rsidRPr="00633A23">
        <w:t>вится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 xml:space="preserve">сопричастником </w:t>
      </w:r>
      <w:r w:rsidRPr="00633A23">
        <w:rPr>
          <w:rFonts w:cs="Arial"/>
        </w:rPr>
        <w:t>(</w:t>
      </w:r>
      <w:r w:rsidRPr="00633A23">
        <w:t>Еф</w:t>
      </w:r>
      <w:r w:rsidRPr="00633A23">
        <w:rPr>
          <w:rFonts w:cs="Arial"/>
        </w:rPr>
        <w:t xml:space="preserve">. 3, 6),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происходит</w:t>
      </w:r>
      <w:r w:rsidRPr="00633A23">
        <w:rPr>
          <w:rFonts w:cs="Arial"/>
        </w:rPr>
        <w:t xml:space="preserve"> </w:t>
      </w:r>
      <w:r w:rsidRPr="00633A23">
        <w:t>увеличение</w:t>
      </w:r>
      <w:r w:rsidRPr="00633A23">
        <w:rPr>
          <w:rFonts w:cs="Arial"/>
        </w:rPr>
        <w:t xml:space="preserve">, </w:t>
      </w:r>
      <w:r w:rsidRPr="00633A23">
        <w:t>рост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сози</w:t>
      </w:r>
      <w:r w:rsidRPr="00633A23">
        <w:softHyphen/>
        <w:t>дание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Б</w:t>
      </w:r>
      <w:r w:rsidRPr="00633A23">
        <w:t>о</w:t>
      </w:r>
      <w:r w:rsidRPr="00633A23">
        <w:t>говдохновенный</w:t>
      </w:r>
      <w:r w:rsidRPr="00633A23">
        <w:rPr>
          <w:rFonts w:cs="Arial"/>
        </w:rPr>
        <w:t xml:space="preserve"> </w:t>
      </w:r>
      <w:r w:rsidRPr="00633A23">
        <w:t>апостол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христиане</w:t>
      </w:r>
      <w:r w:rsidRPr="00633A23">
        <w:rPr>
          <w:rFonts w:cs="Arial"/>
        </w:rPr>
        <w:t xml:space="preserve"> </w:t>
      </w:r>
      <w:r w:rsidRPr="00633A23">
        <w:t>суть</w:t>
      </w:r>
      <w:r w:rsidRPr="00633A23">
        <w:rPr>
          <w:rFonts w:cs="Arial"/>
        </w:rPr>
        <w:t xml:space="preserve"> </w:t>
      </w:r>
      <w:r w:rsidRPr="00633A23">
        <w:t>«живые</w:t>
      </w:r>
      <w:r w:rsidRPr="00633A23">
        <w:rPr>
          <w:rFonts w:cs="Arial"/>
        </w:rPr>
        <w:t xml:space="preserve"> </w:t>
      </w:r>
      <w:r w:rsidRPr="00633A23">
        <w:t>камни»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устрояется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духовный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(1 </w:t>
      </w:r>
      <w:r w:rsidRPr="00633A23">
        <w:t>Петр</w:t>
      </w:r>
      <w:r w:rsidRPr="00633A23">
        <w:rPr>
          <w:rFonts w:cs="Arial"/>
        </w:rPr>
        <w:t xml:space="preserve">. 2,5). </w:t>
      </w:r>
      <w:r w:rsidRPr="00633A23">
        <w:t>Но есть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другой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созидания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: </w:t>
      </w:r>
      <w:r w:rsidRPr="00633A23">
        <w:t>он заключается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духовном</w:t>
      </w:r>
      <w:r w:rsidRPr="00633A23">
        <w:rPr>
          <w:rFonts w:cs="Arial"/>
        </w:rPr>
        <w:t xml:space="preserve"> </w:t>
      </w:r>
      <w:r w:rsidRPr="00633A23">
        <w:t>возрастании</w:t>
      </w:r>
      <w:r w:rsidRPr="00633A23">
        <w:rPr>
          <w:rFonts w:cs="Arial"/>
        </w:rPr>
        <w:t xml:space="preserve">, </w:t>
      </w:r>
      <w:r w:rsidRPr="00633A23">
        <w:t>совершенство</w:t>
      </w:r>
      <w:r w:rsidRPr="00633A23">
        <w:softHyphen/>
        <w:t>вании</w:t>
      </w:r>
      <w:r w:rsidRPr="00633A23">
        <w:rPr>
          <w:rFonts w:cs="Arial"/>
        </w:rPr>
        <w:t xml:space="preserve">, </w:t>
      </w:r>
      <w:r w:rsidRPr="00633A23">
        <w:t>созидании</w:t>
      </w:r>
      <w:r w:rsidRPr="00633A23">
        <w:rPr>
          <w:rFonts w:cs="Arial"/>
        </w:rPr>
        <w:t xml:space="preserve"> </w:t>
      </w:r>
      <w:r w:rsidRPr="00633A23">
        <w:t>членов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прич</w:t>
      </w:r>
      <w:r w:rsidRPr="00633A23">
        <w:t>а</w:t>
      </w:r>
      <w:r w:rsidRPr="00633A23">
        <w:t>стников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softHyphen/>
        <w:t>ла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созиданием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трудится</w:t>
      </w:r>
      <w:r w:rsidRPr="00633A23">
        <w:rPr>
          <w:rFonts w:cs="Arial"/>
        </w:rPr>
        <w:t xml:space="preserve"> </w:t>
      </w:r>
      <w:r w:rsidRPr="00633A23">
        <w:t>ка</w:t>
      </w:r>
      <w:r w:rsidRPr="00633A23">
        <w:softHyphen/>
        <w:t>ждый</w:t>
      </w:r>
      <w:r w:rsidRPr="00633A23">
        <w:rPr>
          <w:rFonts w:cs="Arial"/>
        </w:rPr>
        <w:t xml:space="preserve"> </w:t>
      </w:r>
      <w:r w:rsidRPr="00633A23">
        <w:t>член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неся</w:t>
      </w:r>
      <w:r w:rsidRPr="00633A23">
        <w:rPr>
          <w:rFonts w:cs="Arial"/>
        </w:rPr>
        <w:t xml:space="preserve"> </w:t>
      </w:r>
      <w:r w:rsidRPr="00633A23">
        <w:t>какой</w:t>
      </w:r>
      <w:r w:rsidRPr="00633A23">
        <w:rPr>
          <w:rFonts w:cs="Arial"/>
        </w:rPr>
        <w:t>-</w:t>
      </w:r>
      <w:r w:rsidRPr="00633A23">
        <w:t>либо</w:t>
      </w:r>
      <w:r w:rsidRPr="00633A23">
        <w:rPr>
          <w:rFonts w:cs="Arial"/>
        </w:rPr>
        <w:t xml:space="preserve"> </w:t>
      </w:r>
      <w:r w:rsidRPr="00633A23">
        <w:t>евангельский подвиг</w:t>
      </w:r>
      <w:r w:rsidRPr="00633A23">
        <w:rPr>
          <w:rFonts w:cs="Arial"/>
        </w:rPr>
        <w:t xml:space="preserve">.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всякий</w:t>
      </w:r>
      <w:r w:rsidRPr="00633A23">
        <w:rPr>
          <w:rFonts w:cs="Arial"/>
        </w:rPr>
        <w:t xml:space="preserve"> </w:t>
      </w:r>
      <w:r w:rsidRPr="00633A23">
        <w:t>подвиг</w:t>
      </w:r>
      <w:r w:rsidRPr="00633A23">
        <w:rPr>
          <w:rFonts w:cs="Arial"/>
        </w:rPr>
        <w:t xml:space="preserve"> </w:t>
      </w:r>
      <w:r w:rsidRPr="00633A23">
        <w:t>встраивается</w:t>
      </w:r>
      <w:r w:rsidRPr="00633A23">
        <w:rPr>
          <w:rFonts w:cs="Arial"/>
        </w:rPr>
        <w:t xml:space="preserve">, </w:t>
      </w:r>
      <w:r w:rsidRPr="00633A23">
        <w:t>врастает</w:t>
      </w:r>
      <w:r w:rsidRPr="00633A23">
        <w:rPr>
          <w:rFonts w:cs="Arial"/>
        </w:rPr>
        <w:t xml:space="preserve"> </w:t>
      </w:r>
      <w:r w:rsidRPr="00633A23">
        <w:t>в Церковь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растет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. </w:t>
      </w:r>
      <w:r w:rsidRPr="00633A23">
        <w:t>Растет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литвой</w:t>
      </w:r>
      <w:r w:rsidRPr="00633A23">
        <w:rPr>
          <w:rFonts w:cs="Arial"/>
        </w:rPr>
        <w:t xml:space="preserve">,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верой</w:t>
      </w:r>
      <w:r w:rsidRPr="00633A23">
        <w:rPr>
          <w:rFonts w:cs="Arial"/>
        </w:rPr>
        <w:t xml:space="preserve">,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любовью</w:t>
      </w:r>
      <w:r w:rsidRPr="00633A23">
        <w:rPr>
          <w:rFonts w:cs="Arial"/>
        </w:rPr>
        <w:t xml:space="preserve">, </w:t>
      </w:r>
      <w:r w:rsidRPr="00633A23">
        <w:t>нашим</w:t>
      </w:r>
      <w:r w:rsidRPr="00633A23">
        <w:rPr>
          <w:rFonts w:cs="Arial"/>
        </w:rPr>
        <w:t xml:space="preserve"> </w:t>
      </w:r>
      <w:r w:rsidRPr="00633A23">
        <w:t>смире</w:t>
      </w:r>
      <w:r w:rsidRPr="00633A23">
        <w:softHyphen/>
        <w:t>нием</w:t>
      </w:r>
      <w:r w:rsidRPr="00633A23">
        <w:rPr>
          <w:rFonts w:cs="Arial"/>
        </w:rPr>
        <w:t xml:space="preserve">,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кротостью</w:t>
      </w:r>
      <w:r w:rsidRPr="00633A23">
        <w:rPr>
          <w:rFonts w:cs="Arial"/>
        </w:rPr>
        <w:t xml:space="preserve">, </w:t>
      </w:r>
      <w:r w:rsidRPr="00633A23">
        <w:t>нашим</w:t>
      </w:r>
      <w:r w:rsidRPr="00633A23">
        <w:rPr>
          <w:rFonts w:cs="Arial"/>
        </w:rPr>
        <w:t xml:space="preserve"> </w:t>
      </w:r>
      <w:r w:rsidRPr="00633A23">
        <w:t>милосердием</w:t>
      </w:r>
      <w:r w:rsidRPr="00633A23">
        <w:rPr>
          <w:rFonts w:cs="Arial"/>
        </w:rPr>
        <w:t xml:space="preserve">, </w:t>
      </w:r>
      <w:r w:rsidRPr="00633A23">
        <w:t>нашим молитвенным</w:t>
      </w:r>
      <w:r w:rsidRPr="00633A23">
        <w:rPr>
          <w:rFonts w:cs="Arial"/>
        </w:rPr>
        <w:t xml:space="preserve"> </w:t>
      </w:r>
      <w:r w:rsidRPr="00633A23">
        <w:t>состоянием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растет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евангельское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добродетельно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христолю</w:t>
      </w:r>
      <w:r w:rsidRPr="00633A23">
        <w:softHyphen/>
        <w:t>биво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христоподобно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влечет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.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 xml:space="preserve"> </w:t>
      </w:r>
      <w:r w:rsidRPr="00633A23">
        <w:t>растем</w:t>
      </w:r>
      <w:r w:rsidRPr="00633A23">
        <w:rPr>
          <w:rFonts w:cs="Arial"/>
        </w:rPr>
        <w:t xml:space="preserve"> </w:t>
      </w:r>
      <w:r w:rsidRPr="00633A23">
        <w:t>Церковью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самым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рас</w:t>
      </w:r>
      <w:r w:rsidRPr="00633A23">
        <w:softHyphen/>
        <w:t>тет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«все</w:t>
      </w:r>
      <w:r w:rsidRPr="00633A23">
        <w:rPr>
          <w:rFonts w:cs="Arial"/>
        </w:rPr>
        <w:t xml:space="preserve">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зиданию»</w:t>
      </w:r>
      <w:r w:rsidRPr="00633A23">
        <w:rPr>
          <w:rFonts w:cs="Arial"/>
        </w:rPr>
        <w:t xml:space="preserve"> (1 </w:t>
      </w:r>
      <w:r w:rsidRPr="00633A23">
        <w:t>Кор</w:t>
      </w:r>
      <w:r w:rsidRPr="00633A23">
        <w:rPr>
          <w:rFonts w:cs="Arial"/>
        </w:rPr>
        <w:t xml:space="preserve">. 14,26),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созиданию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Христовой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мы призваны</w:t>
      </w:r>
      <w:r w:rsidRPr="00633A23">
        <w:rPr>
          <w:rFonts w:cs="Arial"/>
        </w:rPr>
        <w:t xml:space="preserve"> </w:t>
      </w:r>
      <w:r w:rsidRPr="00633A23">
        <w:t>устрояться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жилище</w:t>
      </w:r>
      <w:r w:rsidRPr="00633A23">
        <w:rPr>
          <w:rFonts w:cs="Arial"/>
        </w:rPr>
        <w:t xml:space="preserve"> </w:t>
      </w:r>
      <w:r w:rsidRPr="00633A23">
        <w:t>Божие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2,22).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суть</w:t>
      </w:r>
      <w:r w:rsidRPr="00633A23">
        <w:rPr>
          <w:rFonts w:cs="Arial"/>
        </w:rPr>
        <w:t xml:space="preserve"> </w:t>
      </w:r>
      <w:r w:rsidRPr="00633A23">
        <w:t>христиане</w:t>
      </w:r>
      <w:r w:rsidRPr="00633A23">
        <w:rPr>
          <w:rFonts w:cs="Arial"/>
        </w:rPr>
        <w:t xml:space="preserve">? </w:t>
      </w:r>
      <w:r w:rsidRPr="00633A23">
        <w:t>«Вы</w:t>
      </w:r>
      <w:r w:rsidRPr="00633A23">
        <w:rPr>
          <w:rFonts w:cs="Arial"/>
        </w:rPr>
        <w:t xml:space="preserve"> </w:t>
      </w:r>
      <w:r w:rsidRPr="00633A23">
        <w:t>Божие</w:t>
      </w:r>
      <w:r w:rsidRPr="00633A23">
        <w:rPr>
          <w:rFonts w:cs="Arial"/>
        </w:rPr>
        <w:t xml:space="preserve"> </w:t>
      </w:r>
      <w:r w:rsidRPr="00633A23">
        <w:t xml:space="preserve">строение» </w:t>
      </w:r>
      <w:r w:rsidRPr="00633A23">
        <w:rPr>
          <w:rFonts w:cs="Arial"/>
        </w:rPr>
        <w:t xml:space="preserve">(1 </w:t>
      </w:r>
      <w:r w:rsidRPr="00633A23">
        <w:t>Кор</w:t>
      </w:r>
      <w:r w:rsidRPr="00633A23">
        <w:rPr>
          <w:rFonts w:cs="Arial"/>
        </w:rPr>
        <w:t xml:space="preserve">. 3,9). </w:t>
      </w:r>
      <w:r w:rsidRPr="00633A23">
        <w:t>Ка</w:t>
      </w:r>
      <w:r w:rsidRPr="00633A23">
        <w:t>ж</w:t>
      </w:r>
      <w:r w:rsidRPr="00633A23">
        <w:t>дым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благодатным</w:t>
      </w:r>
      <w:r w:rsidRPr="00633A23">
        <w:rPr>
          <w:rFonts w:cs="Arial"/>
        </w:rPr>
        <w:t xml:space="preserve"> </w:t>
      </w:r>
      <w:r w:rsidRPr="00633A23">
        <w:t>даром</w:t>
      </w:r>
      <w:r w:rsidRPr="00633A23">
        <w:rPr>
          <w:rFonts w:cs="Arial"/>
        </w:rPr>
        <w:t xml:space="preserve">, </w:t>
      </w:r>
      <w:r w:rsidRPr="00633A23">
        <w:t>каж</w:t>
      </w:r>
      <w:r w:rsidRPr="00633A23">
        <w:softHyphen/>
        <w:t>дой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добродетелью</w:t>
      </w:r>
      <w:r w:rsidRPr="00633A23">
        <w:rPr>
          <w:rFonts w:cs="Arial"/>
        </w:rPr>
        <w:t xml:space="preserve">, </w:t>
      </w:r>
      <w:r w:rsidRPr="00633A23">
        <w:t>каждым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подвигом христи</w:t>
      </w:r>
      <w:r w:rsidRPr="00633A23">
        <w:t>а</w:t>
      </w:r>
      <w:r w:rsidRPr="00633A23">
        <w:t>нин</w:t>
      </w:r>
      <w:r w:rsidRPr="00633A23">
        <w:rPr>
          <w:rFonts w:cs="Arial"/>
        </w:rPr>
        <w:t xml:space="preserve"> </w:t>
      </w:r>
      <w:r w:rsidRPr="00633A23">
        <w:t>«Церковь</w:t>
      </w:r>
      <w:r w:rsidRPr="00633A23">
        <w:rPr>
          <w:rFonts w:cs="Arial"/>
        </w:rPr>
        <w:t xml:space="preserve"> </w:t>
      </w:r>
      <w:r w:rsidRPr="00633A23">
        <w:t>созидает»</w:t>
      </w:r>
      <w:r w:rsidRPr="00633A23">
        <w:rPr>
          <w:rFonts w:cs="Arial"/>
        </w:rPr>
        <w:t xml:space="preserve"> (</w:t>
      </w:r>
      <w:r w:rsidRPr="00633A23">
        <w:t>ср</w:t>
      </w:r>
      <w:r w:rsidRPr="00633A23">
        <w:rPr>
          <w:rFonts w:cs="Arial"/>
        </w:rPr>
        <w:t xml:space="preserve">. 1 </w:t>
      </w:r>
      <w:r w:rsidRPr="00633A23">
        <w:t>Кор</w:t>
      </w:r>
      <w:r w:rsidRPr="00633A23">
        <w:rPr>
          <w:rFonts w:cs="Arial"/>
        </w:rPr>
        <w:t xml:space="preserve">. 14,4.5.12.26).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возрастаем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небу</w:t>
      </w:r>
      <w:r w:rsidRPr="00633A23">
        <w:rPr>
          <w:rFonts w:cs="Arial"/>
        </w:rPr>
        <w:t xml:space="preserve"> </w:t>
      </w:r>
      <w:r w:rsidRPr="00633A23">
        <w:t>Церковью</w:t>
      </w:r>
      <w:r w:rsidRPr="00633A23">
        <w:rPr>
          <w:rFonts w:cs="Arial"/>
        </w:rPr>
        <w:t xml:space="preserve">, </w:t>
      </w:r>
      <w:r w:rsidRPr="00633A23">
        <w:t>и ка</w:t>
      </w:r>
      <w:r w:rsidRPr="00633A23">
        <w:t>ж</w:t>
      </w:r>
      <w:r w:rsidRPr="00633A23">
        <w:lastRenderedPageBreak/>
        <w:t>дый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возрастает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каждым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каждому</w:t>
      </w:r>
      <w:r w:rsidRPr="00633A23">
        <w:rPr>
          <w:rFonts w:cs="Arial"/>
        </w:rPr>
        <w:t xml:space="preserve"> </w:t>
      </w:r>
      <w:r w:rsidRPr="00633A23">
        <w:t>относится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благовествование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заповедь</w:t>
      </w:r>
      <w:r w:rsidRPr="00633A23">
        <w:rPr>
          <w:rFonts w:cs="Arial"/>
        </w:rPr>
        <w:t xml:space="preserve">: </w:t>
      </w:r>
      <w:r w:rsidRPr="00633A23">
        <w:t>«Пусть</w:t>
      </w:r>
      <w:r w:rsidRPr="00633A23">
        <w:rPr>
          <w:rFonts w:cs="Arial"/>
        </w:rPr>
        <w:t xml:space="preserve"> </w:t>
      </w:r>
      <w:r w:rsidRPr="00633A23">
        <w:t>растет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(</w:t>
      </w:r>
      <w:r w:rsidRPr="00633A23">
        <w:t>Церкви</w:t>
      </w:r>
      <w:r w:rsidRPr="00633A23">
        <w:rPr>
          <w:rFonts w:cs="Arial"/>
        </w:rPr>
        <w:t xml:space="preserve">)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созидания</w:t>
      </w:r>
      <w:r w:rsidRPr="00633A23">
        <w:rPr>
          <w:rFonts w:cs="Arial"/>
        </w:rPr>
        <w:t xml:space="preserve"> </w:t>
      </w:r>
      <w:r w:rsidRPr="00633A23">
        <w:t>самого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любви»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4,16).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зидательная</w:t>
      </w:r>
      <w:r w:rsidRPr="00633A23">
        <w:rPr>
          <w:rFonts w:cs="Arial"/>
        </w:rPr>
        <w:t xml:space="preserve"> </w:t>
      </w:r>
      <w:r w:rsidRPr="00633A23">
        <w:t>сила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таинства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святые добродетели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первом</w:t>
      </w:r>
      <w:r w:rsidRPr="00633A23">
        <w:rPr>
          <w:rFonts w:cs="Arial"/>
        </w:rPr>
        <w:t xml:space="preserve"> </w:t>
      </w:r>
      <w:r w:rsidRPr="00633A23">
        <w:t>ме</w:t>
      </w:r>
      <w:r w:rsidRPr="00633A23">
        <w:t>с</w:t>
      </w:r>
      <w:r w:rsidRPr="00633A23">
        <w:t>те—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: </w:t>
      </w:r>
      <w:r w:rsidRPr="00633A23">
        <w:t>«любовь созидает</w:t>
      </w:r>
      <w:r w:rsidRPr="00633A23">
        <w:rPr>
          <w:rFonts w:cs="Arial"/>
        </w:rPr>
        <w:t xml:space="preserve">, </w:t>
      </w:r>
      <w:r w:rsidRPr="00633A23">
        <w:t>строит</w:t>
      </w:r>
      <w:r w:rsidRPr="00633A23">
        <w:rPr>
          <w:rFonts w:cs="Arial"/>
        </w:rPr>
        <w:t xml:space="preserve">, </w:t>
      </w:r>
      <w:r w:rsidRPr="00633A23">
        <w:t>назидает»</w:t>
      </w:r>
      <w:r w:rsidRPr="00633A23">
        <w:rPr>
          <w:rFonts w:cs="Arial"/>
        </w:rPr>
        <w:t xml:space="preserve"> (1 </w:t>
      </w:r>
      <w:r w:rsidRPr="00633A23">
        <w:t>Кор</w:t>
      </w:r>
      <w:r w:rsidRPr="00633A23">
        <w:rPr>
          <w:rFonts w:cs="Arial"/>
        </w:rPr>
        <w:t>. 8,1).</w:t>
      </w:r>
    </w:p>
    <w:p w:rsidR="002D3589" w:rsidRPr="00633A23" w:rsidRDefault="002D3589" w:rsidP="00EB0F88">
      <w:r w:rsidRPr="00633A23">
        <w:t>Какова</w:t>
      </w:r>
      <w:r w:rsidRPr="00633A23">
        <w:rPr>
          <w:rFonts w:cs="Arial"/>
        </w:rPr>
        <w:t xml:space="preserve"> </w:t>
      </w:r>
      <w:r w:rsidRPr="00633A23">
        <w:t>цель</w:t>
      </w:r>
      <w:r w:rsidRPr="00633A23">
        <w:rPr>
          <w:rFonts w:cs="Arial"/>
        </w:rPr>
        <w:t xml:space="preserve"> </w:t>
      </w:r>
      <w:r w:rsidRPr="00633A23">
        <w:t>созидания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ховного</w:t>
      </w:r>
      <w:r w:rsidRPr="00633A23">
        <w:rPr>
          <w:rFonts w:cs="Arial"/>
        </w:rPr>
        <w:t xml:space="preserve"> </w:t>
      </w:r>
      <w:r w:rsidRPr="00633A23">
        <w:t>возрастания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? </w:t>
      </w:r>
      <w:r w:rsidRPr="00633A23">
        <w:t>—Да</w:t>
      </w:r>
      <w:r w:rsidRPr="00633A23">
        <w:rPr>
          <w:rFonts w:cs="Arial"/>
        </w:rPr>
        <w:t xml:space="preserve"> </w:t>
      </w:r>
      <w:r w:rsidRPr="00633A23">
        <w:t>«все</w:t>
      </w:r>
      <w:r w:rsidRPr="00633A23">
        <w:rPr>
          <w:rFonts w:cs="Arial"/>
        </w:rPr>
        <w:t xml:space="preserve"> </w:t>
      </w:r>
      <w:r w:rsidRPr="00633A23">
        <w:t>достигнем»</w:t>
      </w:r>
      <w:r w:rsidRPr="00633A23">
        <w:rPr>
          <w:rFonts w:cs="Arial"/>
        </w:rPr>
        <w:t xml:space="preserve">: 1) </w:t>
      </w:r>
      <w:r w:rsidRPr="00633A23">
        <w:t>«в единство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познания</w:t>
      </w:r>
      <w:r w:rsidRPr="00633A23">
        <w:rPr>
          <w:rFonts w:cs="Arial"/>
        </w:rPr>
        <w:t xml:space="preserve"> </w:t>
      </w:r>
      <w:r w:rsidRPr="00633A23">
        <w:t>Сына</w:t>
      </w:r>
      <w:r w:rsidRPr="00633A23">
        <w:rPr>
          <w:rFonts w:cs="Arial"/>
        </w:rPr>
        <w:t xml:space="preserve"> </w:t>
      </w:r>
      <w:r w:rsidRPr="00633A23">
        <w:t>Божия»</w:t>
      </w:r>
      <w:r w:rsidRPr="00633A23">
        <w:rPr>
          <w:rFonts w:cs="Arial"/>
        </w:rPr>
        <w:t xml:space="preserve">, 2) </w:t>
      </w:r>
      <w:r w:rsidRPr="00633A23">
        <w:t>«в</w:t>
      </w:r>
      <w:r w:rsidRPr="00633A23">
        <w:rPr>
          <w:rFonts w:cs="Arial"/>
        </w:rPr>
        <w:t xml:space="preserve"> </w:t>
      </w:r>
      <w:r w:rsidRPr="00633A23">
        <w:t>мужа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вершенного»</w:t>
      </w:r>
      <w:r w:rsidRPr="00633A23">
        <w:rPr>
          <w:rFonts w:cs="Arial"/>
        </w:rPr>
        <w:t xml:space="preserve">, 3) </w:t>
      </w:r>
      <w:r w:rsidRPr="00633A23">
        <w:t>«в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е</w:t>
      </w:r>
      <w:r w:rsidRPr="00633A23">
        <w:t>ру</w:t>
      </w:r>
      <w:r w:rsidRPr="00633A23">
        <w:rPr>
          <w:rFonts w:cs="Arial"/>
        </w:rPr>
        <w:t xml:space="preserve"> </w:t>
      </w:r>
      <w:r w:rsidRPr="00633A23">
        <w:t>полного</w:t>
      </w:r>
      <w:r w:rsidRPr="00633A23">
        <w:rPr>
          <w:rFonts w:cs="Arial"/>
        </w:rPr>
        <w:t xml:space="preserve"> </w:t>
      </w:r>
      <w:r w:rsidRPr="00633A23">
        <w:t>возраста</w:t>
      </w:r>
      <w:r w:rsidRPr="00633A23">
        <w:rPr>
          <w:rFonts w:cs="Arial"/>
        </w:rPr>
        <w:t xml:space="preserve"> </w:t>
      </w:r>
      <w:r w:rsidRPr="00633A23">
        <w:t>Христова»</w:t>
      </w:r>
      <w:r w:rsidRPr="00633A23">
        <w:rPr>
          <w:rFonts w:cs="Arial"/>
        </w:rPr>
        <w:t>.</w:t>
      </w:r>
    </w:p>
    <w:p w:rsidR="002D3589" w:rsidRPr="00633A23" w:rsidRDefault="002D3589" w:rsidP="00093CC8">
      <w:pPr>
        <w:numPr>
          <w:ilvl w:val="0"/>
          <w:numId w:val="2"/>
        </w:numPr>
        <w:ind w:left="0" w:firstLine="425"/>
      </w:pPr>
      <w:r w:rsidRPr="00633A23">
        <w:t>К</w:t>
      </w:r>
      <w:r w:rsidRPr="00633A23">
        <w:rPr>
          <w:rFonts w:cs="Arial"/>
        </w:rPr>
        <w:t xml:space="preserve"> </w:t>
      </w:r>
      <w:r w:rsidRPr="00633A23">
        <w:t>единству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познания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прийти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единении</w:t>
      </w:r>
      <w:r w:rsidRPr="00633A23">
        <w:rPr>
          <w:rFonts w:cs="Arial"/>
        </w:rPr>
        <w:t xml:space="preserve"> </w:t>
      </w:r>
      <w:r w:rsidRPr="00633A23">
        <w:t>«со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свят</w:t>
      </w:r>
      <w:r w:rsidRPr="00633A23">
        <w:t>ы</w:t>
      </w:r>
      <w:r w:rsidRPr="00633A23">
        <w:t>ми»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>. 3,18),</w:t>
      </w:r>
      <w:r w:rsidR="00093CC8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соборной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 xml:space="preserve"> </w:t>
      </w:r>
      <w:r w:rsidRPr="00633A23">
        <w:t>«со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святыми»</w:t>
      </w:r>
      <w:r w:rsidRPr="00633A23">
        <w:rPr>
          <w:rFonts w:cs="Arial"/>
        </w:rPr>
        <w:t xml:space="preserve">, </w:t>
      </w:r>
      <w:r w:rsidRPr="00633A23">
        <w:t>под</w:t>
      </w:r>
      <w:r w:rsidR="00093CC8">
        <w:t xml:space="preserve"> </w:t>
      </w:r>
      <w:r w:rsidRPr="00633A23">
        <w:t>верховным</w:t>
      </w:r>
      <w:r w:rsidRPr="00633A23">
        <w:rPr>
          <w:rFonts w:cs="Arial"/>
        </w:rPr>
        <w:t xml:space="preserve"> </w:t>
      </w:r>
      <w:r w:rsidRPr="00633A23">
        <w:t>руководством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апостолов</w:t>
      </w:r>
      <w:r w:rsidRPr="00633A23">
        <w:rPr>
          <w:rFonts w:cs="Arial"/>
        </w:rPr>
        <w:t xml:space="preserve">, </w:t>
      </w:r>
      <w:r w:rsidRPr="00633A23">
        <w:t>пророков</w:t>
      </w:r>
      <w:r w:rsidRPr="00633A23">
        <w:rPr>
          <w:rFonts w:cs="Arial"/>
        </w:rPr>
        <w:t>,</w:t>
      </w:r>
      <w:r w:rsidR="00093CC8">
        <w:rPr>
          <w:rFonts w:cs="Arial"/>
        </w:rPr>
        <w:t xml:space="preserve"> </w:t>
      </w:r>
      <w:r w:rsidRPr="00633A23">
        <w:t>евангелистов</w:t>
      </w:r>
      <w:r w:rsidRPr="00633A23">
        <w:rPr>
          <w:rFonts w:cs="Arial"/>
        </w:rPr>
        <w:t xml:space="preserve">, </w:t>
      </w:r>
      <w:r w:rsidRPr="00633A23">
        <w:t>пастырей</w:t>
      </w:r>
      <w:r w:rsidRPr="00633A23">
        <w:rPr>
          <w:rFonts w:cs="Arial"/>
        </w:rPr>
        <w:t xml:space="preserve">, </w:t>
      </w:r>
      <w:r w:rsidRPr="00633A23">
        <w:t>отцов</w:t>
      </w:r>
      <w:r w:rsidRPr="00633A23">
        <w:rPr>
          <w:rFonts w:cs="Arial"/>
        </w:rPr>
        <w:t xml:space="preserve">, </w:t>
      </w:r>
      <w:r w:rsidRPr="00633A23">
        <w:t>учителей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ими</w:t>
      </w:r>
      <w:r w:rsidRPr="00633A23">
        <w:rPr>
          <w:rFonts w:cs="Arial"/>
        </w:rPr>
        <w:t xml:space="preserve"> </w:t>
      </w:r>
      <w:r w:rsidRPr="00633A23">
        <w:t>свято</w:t>
      </w:r>
      <w:r w:rsidR="00093CC8">
        <w:t xml:space="preserve"> </w:t>
      </w:r>
      <w:r w:rsidRPr="00633A23">
        <w:t>руководит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Святый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Пятидесятницы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далее</w:t>
      </w:r>
      <w:r w:rsidRPr="00633A23">
        <w:rPr>
          <w:rFonts w:cs="Arial"/>
        </w:rPr>
        <w:t>,</w:t>
      </w:r>
      <w:r w:rsidR="00093CC8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, </w:t>
      </w:r>
      <w:r w:rsidRPr="00633A23">
        <w:t>вплоть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Страшного</w:t>
      </w:r>
      <w:r w:rsidRPr="00633A23">
        <w:rPr>
          <w:rFonts w:cs="Arial"/>
        </w:rPr>
        <w:t xml:space="preserve"> </w:t>
      </w:r>
      <w:r w:rsidRPr="00633A23">
        <w:t>Суда</w:t>
      </w:r>
      <w:r w:rsidRPr="00633A23">
        <w:rPr>
          <w:rFonts w:cs="Arial"/>
        </w:rPr>
        <w:t xml:space="preserve">.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тый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«один</w:t>
      </w:r>
      <w:r w:rsidRPr="00633A23">
        <w:rPr>
          <w:rFonts w:cs="Arial"/>
        </w:rPr>
        <w:t xml:space="preserve"> </w:t>
      </w:r>
      <w:r w:rsidRPr="00633A23">
        <w:t>дух»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>. 4,4).</w:t>
      </w:r>
      <w:r w:rsidR="00093CC8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существует</w:t>
      </w:r>
      <w:r w:rsidRPr="00633A23">
        <w:rPr>
          <w:rFonts w:cs="Arial"/>
        </w:rPr>
        <w:t xml:space="preserve"> </w:t>
      </w:r>
      <w:r w:rsidRPr="00633A23">
        <w:t>«единство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знания</w:t>
      </w:r>
      <w:r w:rsidRPr="00633A23">
        <w:rPr>
          <w:rFonts w:cs="Arial"/>
        </w:rPr>
        <w:t xml:space="preserve"> </w:t>
      </w:r>
      <w:r w:rsidRPr="00633A23">
        <w:t>Сына</w:t>
      </w:r>
      <w:r w:rsidRPr="00633A23">
        <w:rPr>
          <w:rFonts w:cs="Arial"/>
        </w:rPr>
        <w:t xml:space="preserve"> </w:t>
      </w:r>
      <w:r w:rsidRPr="00633A23">
        <w:t>Божия»</w:t>
      </w:r>
      <w:r w:rsidRPr="00633A23">
        <w:rPr>
          <w:rFonts w:cs="Arial"/>
        </w:rPr>
        <w:t xml:space="preserve">,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>.</w:t>
      </w:r>
      <w:r w:rsidR="00093CC8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 </w:t>
      </w:r>
      <w:r w:rsidRPr="00633A23">
        <w:t>апостольской</w:t>
      </w:r>
      <w:r w:rsidRPr="00633A23">
        <w:rPr>
          <w:rFonts w:cs="Arial"/>
        </w:rPr>
        <w:t xml:space="preserve">, </w:t>
      </w:r>
      <w:r w:rsidRPr="00633A23">
        <w:t>правосла</w:t>
      </w:r>
      <w:r w:rsidRPr="00633A23">
        <w:t>в</w:t>
      </w:r>
      <w:r w:rsidRPr="00633A23">
        <w:t>ной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познания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находится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Духе</w:t>
      </w:r>
      <w:r w:rsidRPr="00633A23">
        <w:rPr>
          <w:rFonts w:cs="Arial"/>
        </w:rPr>
        <w:t xml:space="preserve"> </w:t>
      </w:r>
      <w:r w:rsidRPr="00633A23">
        <w:t>Истины</w:t>
      </w:r>
      <w:r w:rsidRPr="00633A23">
        <w:rPr>
          <w:rFonts w:cs="Arial"/>
        </w:rPr>
        <w:t xml:space="preserve">, </w:t>
      </w:r>
      <w:r w:rsidRPr="00633A23">
        <w:t>ко</w:t>
      </w:r>
      <w:r w:rsidRPr="00633A23">
        <w:softHyphen/>
        <w:t>торый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вводит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эту</w:t>
      </w:r>
      <w:r w:rsidRPr="00633A23">
        <w:rPr>
          <w:rFonts w:cs="Arial"/>
        </w:rPr>
        <w:t xml:space="preserve"> </w:t>
      </w:r>
      <w:r w:rsidRPr="00633A23">
        <w:t>истину</w:t>
      </w:r>
      <w:r w:rsidRPr="00633A23">
        <w:rPr>
          <w:rFonts w:cs="Arial"/>
        </w:rPr>
        <w:t xml:space="preserve">, </w:t>
      </w:r>
      <w:r w:rsidRPr="00633A23">
        <w:t>одну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единственную</w:t>
      </w:r>
      <w:r w:rsidR="00093CC8">
        <w:t xml:space="preserve"> </w:t>
      </w:r>
      <w:r w:rsidRPr="00633A23">
        <w:rPr>
          <w:rFonts w:cs="Arial"/>
        </w:rPr>
        <w:t>(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Ин</w:t>
      </w:r>
      <w:r w:rsidRPr="00633A23">
        <w:rPr>
          <w:rFonts w:cs="Arial"/>
        </w:rPr>
        <w:t xml:space="preserve">. 16.13; 15,26; 14,26).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переживание</w:t>
      </w:r>
      <w:r w:rsidR="00093CC8"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соед</w:t>
      </w:r>
      <w:r w:rsidRPr="00633A23">
        <w:t>и</w:t>
      </w:r>
      <w:r w:rsidRPr="00633A23">
        <w:t>няет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соборным</w:t>
      </w:r>
      <w:r w:rsidRPr="00633A23">
        <w:rPr>
          <w:rFonts w:cs="Arial"/>
        </w:rPr>
        <w:t xml:space="preserve"> </w:t>
      </w:r>
      <w:r w:rsidRPr="00633A23">
        <w:t>сердцем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наше</w:t>
      </w:r>
      <w:r w:rsidR="00093CC8">
        <w:t xml:space="preserve"> </w:t>
      </w:r>
      <w:r w:rsidRPr="00633A23">
        <w:t>познание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соборным</w:t>
      </w:r>
      <w:r w:rsidRPr="00633A23">
        <w:rPr>
          <w:rFonts w:cs="Arial"/>
        </w:rPr>
        <w:t xml:space="preserve"> </w:t>
      </w:r>
      <w:r w:rsidRPr="00633A23">
        <w:t>познанием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Тело</w:t>
      </w:r>
      <w:r w:rsidR="00093CC8"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«одно</w:t>
      </w:r>
      <w:r w:rsidRPr="00633A23">
        <w:rPr>
          <w:rFonts w:cs="Arial"/>
        </w:rPr>
        <w:t xml:space="preserve"> </w:t>
      </w:r>
      <w:r w:rsidRPr="00633A23">
        <w:t>сердце»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«одну</w:t>
      </w:r>
      <w:r w:rsidRPr="00633A23">
        <w:rPr>
          <w:rFonts w:cs="Arial"/>
        </w:rPr>
        <w:t xml:space="preserve"> </w:t>
      </w:r>
      <w:r w:rsidRPr="00633A23">
        <w:t>душу»</w:t>
      </w:r>
      <w:r w:rsidR="00093CC8">
        <w:t xml:space="preserve"> </w:t>
      </w:r>
      <w:r w:rsidRPr="00633A23">
        <w:rPr>
          <w:rFonts w:cs="Arial"/>
        </w:rPr>
        <w:t>(</w:t>
      </w:r>
      <w:r w:rsidRPr="00633A23">
        <w:t>Деян</w:t>
      </w:r>
      <w:r w:rsidRPr="00633A23">
        <w:rPr>
          <w:rFonts w:cs="Arial"/>
        </w:rPr>
        <w:t xml:space="preserve">. 4,32).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единое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собо</w:t>
      </w:r>
      <w:r w:rsidRPr="00633A23">
        <w:t>р</w:t>
      </w:r>
      <w:r w:rsidRPr="00633A23">
        <w:t>ное</w:t>
      </w:r>
      <w:r w:rsidRPr="00633A23">
        <w:rPr>
          <w:rFonts w:cs="Arial"/>
        </w:rPr>
        <w:t xml:space="preserve"> </w:t>
      </w:r>
      <w:r w:rsidRPr="00633A23">
        <w:t>сердце</w:t>
      </w:r>
      <w:r w:rsidR="00093CC8"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эту</w:t>
      </w:r>
      <w:r w:rsidRPr="00633A23">
        <w:rPr>
          <w:rFonts w:cs="Arial"/>
        </w:rPr>
        <w:t xml:space="preserve"> </w:t>
      </w:r>
      <w:r w:rsidRPr="00633A23">
        <w:t>единую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соборную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 </w:t>
      </w:r>
      <w:r w:rsidRPr="00633A23">
        <w:t>Церк</w:t>
      </w:r>
      <w:r w:rsidRPr="00633A23">
        <w:softHyphen/>
      </w:r>
      <w:r w:rsidRPr="00633A23">
        <w:br/>
        <w:t>ви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входим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ними</w:t>
      </w:r>
      <w:r w:rsidRPr="00633A23">
        <w:rPr>
          <w:rFonts w:cs="Arial"/>
        </w:rPr>
        <w:t xml:space="preserve"> </w:t>
      </w:r>
      <w:r w:rsidRPr="00633A23">
        <w:t>соединяемся</w:t>
      </w:r>
      <w:r w:rsidRPr="00633A23">
        <w:rPr>
          <w:rFonts w:cs="Arial"/>
        </w:rPr>
        <w:t xml:space="preserve"> </w:t>
      </w:r>
      <w:r w:rsidRPr="00633A23">
        <w:t>благодатным</w:t>
      </w:r>
      <w:r w:rsidR="00093CC8">
        <w:t xml:space="preserve"> </w:t>
      </w:r>
      <w:r w:rsidRPr="00633A23">
        <w:t>действием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, </w:t>
      </w:r>
      <w:r w:rsidRPr="00633A23">
        <w:t>смиряя</w:t>
      </w:r>
      <w:r w:rsidRPr="00633A23">
        <w:rPr>
          <w:rFonts w:cs="Arial"/>
        </w:rPr>
        <w:t xml:space="preserve"> </w:t>
      </w:r>
      <w:r w:rsidRPr="00633A23">
        <w:t>ум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борным</w:t>
      </w:r>
      <w:r w:rsidRPr="00633A23">
        <w:rPr>
          <w:rFonts w:cs="Arial"/>
        </w:rPr>
        <w:t xml:space="preserve"> </w:t>
      </w:r>
      <w:r w:rsidRPr="00633A23">
        <w:t>умом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</w:r>
      <w:r w:rsidRPr="00633A23">
        <w:br/>
        <w:t>хом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созидаем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непреходящее</w:t>
      </w:r>
      <w:r w:rsidR="00093CC8">
        <w:t xml:space="preserve"> </w:t>
      </w:r>
      <w:r w:rsidRPr="00633A23">
        <w:t>чувство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сознание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имеем</w:t>
      </w:r>
      <w:r w:rsidRPr="00633A23">
        <w:rPr>
          <w:rFonts w:cs="Arial"/>
        </w:rPr>
        <w:t xml:space="preserve"> </w:t>
      </w:r>
      <w:r w:rsidRPr="00633A23">
        <w:t>одну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ту</w:t>
      </w:r>
      <w:r w:rsidRPr="00633A23">
        <w:rPr>
          <w:rFonts w:cs="Arial"/>
        </w:rPr>
        <w:t xml:space="preserve"> </w:t>
      </w:r>
      <w:r w:rsidRPr="00633A23">
        <w:t>же</w:t>
      </w:r>
      <w:r w:rsidR="00093CC8">
        <w:t xml:space="preserve"> </w:t>
      </w:r>
      <w:r w:rsidRPr="00633A23">
        <w:t>веру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святыми</w:t>
      </w:r>
      <w:r w:rsidRPr="00633A23">
        <w:rPr>
          <w:rFonts w:cs="Arial"/>
        </w:rPr>
        <w:t xml:space="preserve"> </w:t>
      </w:r>
      <w:r w:rsidRPr="00633A23">
        <w:t>апо</w:t>
      </w:r>
      <w:r w:rsidRPr="00633A23">
        <w:softHyphen/>
        <w:t>столами</w:t>
      </w:r>
      <w:r w:rsidRPr="00633A23">
        <w:rPr>
          <w:rFonts w:cs="Arial"/>
        </w:rPr>
        <w:t xml:space="preserve">, </w:t>
      </w:r>
      <w:r w:rsidRPr="00633A23">
        <w:t>пророками</w:t>
      </w:r>
      <w:r w:rsidRPr="00633A23">
        <w:rPr>
          <w:rFonts w:cs="Arial"/>
        </w:rPr>
        <w:t xml:space="preserve">, </w:t>
      </w:r>
      <w:r w:rsidRPr="00633A23">
        <w:t>отцами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праведниками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имеем</w:t>
      </w:r>
      <w:r w:rsidR="00093CC8">
        <w:t xml:space="preserve"> </w:t>
      </w:r>
      <w:r w:rsidRPr="00633A23">
        <w:t>одну</w:t>
      </w:r>
      <w:r w:rsidRPr="00633A23">
        <w:rPr>
          <w:rFonts w:cs="Arial"/>
        </w:rPr>
        <w:t xml:space="preserve"> </w:t>
      </w:r>
      <w:r w:rsidRPr="00633A23">
        <w:t>веру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знание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Господе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Вера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знание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softHyphen/>
        <w:t>ставляют</w:t>
      </w:r>
      <w:r w:rsidRPr="00633A23">
        <w:rPr>
          <w:rFonts w:cs="Arial"/>
        </w:rPr>
        <w:t xml:space="preserve"> </w:t>
      </w:r>
      <w:r w:rsidRPr="00633A23">
        <w:t>собой</w:t>
      </w:r>
      <w:r w:rsidRPr="00633A23">
        <w:rPr>
          <w:rFonts w:cs="Arial"/>
        </w:rPr>
        <w:t xml:space="preserve"> </w:t>
      </w:r>
      <w:r w:rsidRPr="00633A23">
        <w:t>существенное</w:t>
      </w:r>
      <w:r w:rsidRPr="00633A23">
        <w:rPr>
          <w:rFonts w:cs="Arial"/>
        </w:rPr>
        <w:t xml:space="preserve">, </w:t>
      </w:r>
      <w:r w:rsidRPr="00633A23">
        <w:t>нера</w:t>
      </w:r>
      <w:r w:rsidRPr="00633A23">
        <w:t>з</w:t>
      </w:r>
      <w:r w:rsidRPr="00633A23">
        <w:t>делимое</w:t>
      </w:r>
      <w:r w:rsidRPr="00633A23">
        <w:rPr>
          <w:rFonts w:cs="Arial"/>
        </w:rPr>
        <w:t xml:space="preserve"> </w:t>
      </w:r>
      <w:r w:rsidRPr="00633A23">
        <w:t>единст</w:t>
      </w:r>
      <w:r w:rsidRPr="00633A23">
        <w:softHyphen/>
        <w:t>во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едины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даются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 </w:t>
      </w:r>
      <w:r w:rsidRPr="00633A23">
        <w:t>Святым за</w:t>
      </w:r>
      <w:r w:rsidRPr="00633A23">
        <w:rPr>
          <w:rFonts w:cs="Arial"/>
        </w:rPr>
        <w:t xml:space="preserve"> </w:t>
      </w:r>
      <w:r w:rsidRPr="00633A23">
        <w:t>смиренные</w:t>
      </w:r>
      <w:r w:rsidRPr="00633A23">
        <w:rPr>
          <w:rFonts w:cs="Arial"/>
        </w:rPr>
        <w:t xml:space="preserve"> </w:t>
      </w:r>
      <w:r w:rsidRPr="00633A23">
        <w:t>подвиги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прежде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смиренномуд</w:t>
      </w:r>
      <w:r w:rsidRPr="00633A23">
        <w:softHyphen/>
        <w:t>рие</w:t>
      </w:r>
      <w:r w:rsidRPr="00633A23">
        <w:rPr>
          <w:rFonts w:cs="Arial"/>
        </w:rPr>
        <w:t xml:space="preserve">. </w:t>
      </w:r>
      <w:r w:rsidRPr="00633A23">
        <w:t>«Единство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значит</w:t>
      </w:r>
      <w:r w:rsidRPr="00633A23">
        <w:rPr>
          <w:rFonts w:cs="Arial"/>
        </w:rPr>
        <w:t xml:space="preserve">: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единым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дог</w:t>
      </w:r>
      <w:r w:rsidRPr="00633A23">
        <w:softHyphen/>
        <w:t>матах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, </w:t>
      </w:r>
      <w:r w:rsidRPr="00633A23">
        <w:t>Точно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единство</w:t>
      </w:r>
      <w:r w:rsidRPr="00633A23">
        <w:rPr>
          <w:rFonts w:cs="Arial"/>
        </w:rPr>
        <w:t xml:space="preserve"> </w:t>
      </w:r>
      <w:r w:rsidRPr="00633A23">
        <w:t>познания»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Святый</w:t>
      </w:r>
      <w:r w:rsidRPr="00633A23">
        <w:rPr>
          <w:rFonts w:cs="Arial"/>
        </w:rPr>
        <w:t xml:space="preserve"> </w:t>
      </w:r>
      <w:r w:rsidRPr="00633A23">
        <w:t>Златоуст</w:t>
      </w:r>
      <w:r w:rsidRPr="00633A23">
        <w:rPr>
          <w:rFonts w:cs="Arial"/>
        </w:rPr>
        <w:t xml:space="preserve">: </w:t>
      </w:r>
      <w:r w:rsidRPr="00633A23">
        <w:t>«Единство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означает</w:t>
      </w:r>
      <w:r w:rsidRPr="00633A23">
        <w:rPr>
          <w:rFonts w:cs="Arial"/>
        </w:rPr>
        <w:t xml:space="preserve">: </w:t>
      </w:r>
      <w:r w:rsidRPr="00633A23">
        <w:t>когда бы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имели</w:t>
      </w:r>
      <w:r w:rsidRPr="00633A23">
        <w:rPr>
          <w:rFonts w:cs="Arial"/>
        </w:rPr>
        <w:t xml:space="preserve"> </w:t>
      </w:r>
      <w:r w:rsidRPr="00633A23">
        <w:t>одну</w:t>
      </w:r>
      <w:r w:rsidRPr="00633A23">
        <w:rPr>
          <w:rFonts w:cs="Arial"/>
        </w:rPr>
        <w:t xml:space="preserve"> </w:t>
      </w:r>
      <w:r w:rsidRPr="00633A23">
        <w:t>веру</w:t>
      </w:r>
      <w:r w:rsidRPr="00633A23">
        <w:rPr>
          <w:rFonts w:cs="Arial"/>
        </w:rPr>
        <w:t xml:space="preserve">.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единство веры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суть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одина</w:t>
      </w:r>
      <w:r w:rsidRPr="00633A23">
        <w:softHyphen/>
        <w:t>ково</w:t>
      </w:r>
      <w:r w:rsidRPr="00633A23">
        <w:rPr>
          <w:rFonts w:cs="Arial"/>
        </w:rPr>
        <w:t xml:space="preserve"> </w:t>
      </w:r>
      <w:r w:rsidRPr="00633A23">
        <w:t>понимаем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союз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пока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,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дол</w:t>
      </w:r>
      <w:r w:rsidRPr="00633A23">
        <w:softHyphen/>
        <w:t>жен</w:t>
      </w:r>
      <w:r w:rsidRPr="00633A23">
        <w:rPr>
          <w:rFonts w:cs="Arial"/>
        </w:rPr>
        <w:t xml:space="preserve"> </w:t>
      </w:r>
      <w:r w:rsidRPr="00633A23">
        <w:t>трудиться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достижением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получил дар</w:t>
      </w:r>
      <w:r w:rsidRPr="00633A23">
        <w:rPr>
          <w:rFonts w:cs="Arial"/>
        </w:rPr>
        <w:t xml:space="preserve"> </w:t>
      </w:r>
      <w:r w:rsidRPr="00633A23">
        <w:t>назидания</w:t>
      </w:r>
      <w:r w:rsidRPr="00633A23">
        <w:rPr>
          <w:rFonts w:cs="Arial"/>
        </w:rPr>
        <w:t xml:space="preserve"> </w:t>
      </w:r>
      <w:r w:rsidRPr="00633A23">
        <w:t>др</w:t>
      </w:r>
      <w:r w:rsidRPr="00633A23">
        <w:t>у</w:t>
      </w:r>
      <w:r w:rsidRPr="00633A23">
        <w:t>гих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одинаково</w:t>
      </w:r>
      <w:r w:rsidRPr="00633A23">
        <w:rPr>
          <w:rFonts w:cs="Arial"/>
        </w:rPr>
        <w:t xml:space="preserve"> </w:t>
      </w:r>
      <w:r w:rsidRPr="00633A23">
        <w:t>веру</w:t>
      </w:r>
      <w:r w:rsidRPr="00633A23">
        <w:softHyphen/>
        <w:t>ем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единство</w:t>
      </w:r>
      <w:r w:rsidRPr="00633A23">
        <w:rPr>
          <w:rFonts w:cs="Arial"/>
        </w:rPr>
        <w:t xml:space="preserve"> </w:t>
      </w:r>
      <w:r w:rsidRPr="00633A23">
        <w:t>веры»</w:t>
      </w:r>
      <w:r w:rsidRPr="00633A23">
        <w:rPr>
          <w:rFonts w:cs="Arial"/>
        </w:rPr>
        <w:t xml:space="preserve">. </w:t>
      </w:r>
      <w:r w:rsidRPr="00633A23">
        <w:t>Блаженный</w:t>
      </w:r>
      <w:r w:rsidRPr="00633A23">
        <w:rPr>
          <w:rFonts w:cs="Arial"/>
        </w:rPr>
        <w:t xml:space="preserve"> </w:t>
      </w:r>
      <w:r w:rsidRPr="00633A23">
        <w:t>Фео</w:t>
      </w:r>
      <w:r w:rsidRPr="00633A23">
        <w:rPr>
          <w:rFonts w:cs="Arial"/>
        </w:rPr>
        <w:t>-</w:t>
      </w:r>
      <w:r w:rsidRPr="00633A23">
        <w:t>филакт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и</w:t>
      </w:r>
      <w:r w:rsidRPr="00633A23">
        <w:t>шет</w:t>
      </w:r>
      <w:r w:rsidRPr="00633A23">
        <w:rPr>
          <w:rFonts w:cs="Arial"/>
        </w:rPr>
        <w:t xml:space="preserve">: </w:t>
      </w:r>
      <w:r w:rsidRPr="00633A23">
        <w:t>«Единство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означает</w:t>
      </w:r>
      <w:r w:rsidRPr="00633A23">
        <w:rPr>
          <w:rFonts w:cs="Arial"/>
        </w:rPr>
        <w:t xml:space="preserve">: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имеем одну</w:t>
      </w:r>
      <w:r w:rsidRPr="00633A23">
        <w:rPr>
          <w:rFonts w:cs="Arial"/>
        </w:rPr>
        <w:t xml:space="preserve"> </w:t>
      </w:r>
      <w:r w:rsidRPr="00633A23">
        <w:t>веру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расходясь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догматах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имея</w:t>
      </w:r>
      <w:r w:rsidRPr="00633A23">
        <w:rPr>
          <w:rFonts w:cs="Arial"/>
        </w:rPr>
        <w:t xml:space="preserve"> </w:t>
      </w:r>
      <w:r w:rsidRPr="00633A23">
        <w:t>между собой</w:t>
      </w:r>
      <w:r w:rsidRPr="00633A23">
        <w:rPr>
          <w:rFonts w:cs="Arial"/>
        </w:rPr>
        <w:t xml:space="preserve"> </w:t>
      </w:r>
      <w:r w:rsidRPr="00633A23">
        <w:t>раздоров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. </w:t>
      </w:r>
      <w:r w:rsidRPr="00633A23">
        <w:t>Единство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познания Сына</w:t>
      </w:r>
      <w:r w:rsidRPr="00633A23">
        <w:rPr>
          <w:rFonts w:cs="Arial"/>
        </w:rPr>
        <w:t xml:space="preserve"> </w:t>
      </w:r>
      <w:r w:rsidRPr="00633A23">
        <w:t>Божия</w:t>
      </w:r>
      <w:r w:rsidRPr="00633A23">
        <w:rPr>
          <w:rFonts w:cs="Arial"/>
        </w:rPr>
        <w:t xml:space="preserve"> </w:t>
      </w:r>
      <w:r w:rsidRPr="00633A23">
        <w:t>истинно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православно</w:t>
      </w:r>
      <w:r w:rsidRPr="00633A23">
        <w:rPr>
          <w:rFonts w:cs="Arial"/>
        </w:rPr>
        <w:t xml:space="preserve"> </w:t>
      </w:r>
      <w:r w:rsidRPr="00633A23">
        <w:t>исповедуем догматы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живем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лю</w:t>
      </w:r>
      <w:r w:rsidRPr="00633A23">
        <w:softHyphen/>
        <w:t>бовь»</w:t>
      </w:r>
      <w:r w:rsidRPr="00633A23">
        <w:rPr>
          <w:rFonts w:cs="Arial"/>
        </w:rPr>
        <w:t>.</w:t>
      </w:r>
    </w:p>
    <w:p w:rsidR="002D3589" w:rsidRPr="00633A23" w:rsidRDefault="002D3589" w:rsidP="00093CC8">
      <w:pPr>
        <w:numPr>
          <w:ilvl w:val="0"/>
          <w:numId w:val="2"/>
        </w:numPr>
        <w:ind w:left="0" w:firstLine="425"/>
      </w:pPr>
      <w:r w:rsidRPr="00633A23">
        <w:t>Достигнуть</w:t>
      </w:r>
      <w:r w:rsidRPr="00093CC8">
        <w:t xml:space="preserve"> </w:t>
      </w:r>
      <w:r w:rsidRPr="00633A23">
        <w:t>в</w:t>
      </w:r>
      <w:r w:rsidRPr="00093CC8">
        <w:t xml:space="preserve"> </w:t>
      </w:r>
      <w:r w:rsidRPr="00633A23">
        <w:t>«мужа</w:t>
      </w:r>
      <w:r w:rsidRPr="00093CC8">
        <w:t xml:space="preserve"> </w:t>
      </w:r>
      <w:r w:rsidRPr="00633A23">
        <w:t>совершенного»</w:t>
      </w:r>
      <w:r w:rsidRPr="00093CC8">
        <w:t xml:space="preserve">. </w:t>
      </w:r>
      <w:r w:rsidRPr="00633A23">
        <w:t>Но</w:t>
      </w:r>
      <w:r w:rsidRPr="00093CC8">
        <w:t xml:space="preserve"> </w:t>
      </w:r>
      <w:r w:rsidRPr="00633A23">
        <w:t>что</w:t>
      </w:r>
      <w:r w:rsidRPr="00093CC8">
        <w:t xml:space="preserve"> </w:t>
      </w:r>
      <w:r w:rsidRPr="00633A23">
        <w:t>это</w:t>
      </w:r>
      <w:r w:rsidR="00093CC8">
        <w:t xml:space="preserve"> </w:t>
      </w:r>
      <w:r w:rsidRPr="00633A23">
        <w:t>такое</w:t>
      </w:r>
      <w:r w:rsidRPr="00093CC8">
        <w:t xml:space="preserve"> </w:t>
      </w:r>
      <w:r w:rsidRPr="00633A23">
        <w:t>—</w:t>
      </w:r>
      <w:r w:rsidRPr="00093CC8">
        <w:t xml:space="preserve"> </w:t>
      </w:r>
      <w:r w:rsidRPr="00633A23">
        <w:t>совершенный</w:t>
      </w:r>
      <w:r w:rsidRPr="00093CC8">
        <w:t xml:space="preserve"> </w:t>
      </w:r>
      <w:r w:rsidRPr="00633A23">
        <w:t>человек</w:t>
      </w:r>
      <w:r w:rsidRPr="00093CC8">
        <w:t xml:space="preserve">? </w:t>
      </w:r>
      <w:r w:rsidRPr="00633A23">
        <w:t>Пока</w:t>
      </w:r>
      <w:r w:rsidRPr="00093CC8">
        <w:t xml:space="preserve"> </w:t>
      </w:r>
      <w:r w:rsidRPr="00633A23">
        <w:t>Богочеловек</w:t>
      </w:r>
      <w:r w:rsidR="00093CC8">
        <w:t xml:space="preserve"> </w:t>
      </w:r>
      <w:r w:rsidRPr="00633A23">
        <w:t>Иисус</w:t>
      </w:r>
      <w:r w:rsidRPr="00093CC8">
        <w:t xml:space="preserve"> </w:t>
      </w:r>
      <w:r w:rsidRPr="00633A23">
        <w:t>Христос</w:t>
      </w:r>
      <w:r w:rsidRPr="00093CC8">
        <w:t xml:space="preserve"> </w:t>
      </w:r>
      <w:r w:rsidRPr="00633A23">
        <w:t>не</w:t>
      </w:r>
      <w:r w:rsidRPr="00093CC8">
        <w:t xml:space="preserve"> </w:t>
      </w:r>
      <w:r w:rsidRPr="00633A23">
        <w:t>явился</w:t>
      </w:r>
      <w:r w:rsidRPr="00093CC8">
        <w:t xml:space="preserve"> </w:t>
      </w:r>
      <w:r w:rsidRPr="00633A23">
        <w:t>на</w:t>
      </w:r>
      <w:r w:rsidRPr="00093CC8">
        <w:t xml:space="preserve"> </w:t>
      </w:r>
      <w:r w:rsidRPr="00633A23">
        <w:t>земле</w:t>
      </w:r>
      <w:r w:rsidRPr="00093CC8">
        <w:t xml:space="preserve">, </w:t>
      </w:r>
      <w:r w:rsidRPr="00633A23">
        <w:t>люди</w:t>
      </w:r>
      <w:r w:rsidRPr="00093CC8">
        <w:t xml:space="preserve"> </w:t>
      </w:r>
      <w:r w:rsidRPr="00633A23">
        <w:t>не</w:t>
      </w:r>
      <w:r w:rsidRPr="00093CC8">
        <w:t xml:space="preserve"> </w:t>
      </w:r>
      <w:r w:rsidRPr="00633A23">
        <w:t>знали</w:t>
      </w:r>
      <w:r w:rsidRPr="00093CC8">
        <w:t xml:space="preserve"> </w:t>
      </w:r>
      <w:r w:rsidRPr="00633A23">
        <w:t>ни</w:t>
      </w:r>
      <w:r w:rsidR="00093CC8">
        <w:t xml:space="preserve"> </w:t>
      </w:r>
      <w:r w:rsidRPr="00633A23">
        <w:t>что</w:t>
      </w:r>
      <w:r w:rsidRPr="00093CC8">
        <w:t xml:space="preserve"> </w:t>
      </w:r>
      <w:r w:rsidRPr="00633A23">
        <w:t>такое</w:t>
      </w:r>
      <w:r w:rsidRPr="00093CC8">
        <w:t xml:space="preserve"> </w:t>
      </w:r>
      <w:r w:rsidRPr="00633A23">
        <w:t>совершенный</w:t>
      </w:r>
      <w:r w:rsidRPr="00093CC8">
        <w:t xml:space="preserve"> </w:t>
      </w:r>
      <w:r w:rsidRPr="00633A23">
        <w:t>чел</w:t>
      </w:r>
      <w:r w:rsidRPr="00633A23">
        <w:t>о</w:t>
      </w:r>
      <w:r w:rsidRPr="00633A23">
        <w:t>век</w:t>
      </w:r>
      <w:r w:rsidRPr="00093CC8">
        <w:t xml:space="preserve">, </w:t>
      </w:r>
      <w:r w:rsidRPr="00633A23">
        <w:t>ни</w:t>
      </w:r>
      <w:r w:rsidRPr="00093CC8">
        <w:t xml:space="preserve"> </w:t>
      </w:r>
      <w:r w:rsidRPr="00633A23">
        <w:t>кто</w:t>
      </w:r>
      <w:r w:rsidRPr="00093CC8">
        <w:t xml:space="preserve"> </w:t>
      </w:r>
      <w:r w:rsidRPr="00633A23">
        <w:t>это</w:t>
      </w:r>
      <w:r w:rsidRPr="00093CC8">
        <w:t xml:space="preserve">. </w:t>
      </w:r>
      <w:r w:rsidRPr="00633A23">
        <w:t>Челове</w:t>
      </w:r>
      <w:r w:rsidRPr="00633A23">
        <w:softHyphen/>
        <w:t>ческий</w:t>
      </w:r>
      <w:r w:rsidRPr="00093CC8">
        <w:t xml:space="preserve"> </w:t>
      </w:r>
      <w:r w:rsidRPr="00633A23">
        <w:t>дух</w:t>
      </w:r>
      <w:r w:rsidRPr="00093CC8">
        <w:t xml:space="preserve"> </w:t>
      </w:r>
      <w:r w:rsidRPr="00633A23">
        <w:t>был</w:t>
      </w:r>
      <w:r w:rsidRPr="00093CC8">
        <w:t xml:space="preserve"> </w:t>
      </w:r>
      <w:r w:rsidRPr="00633A23">
        <w:t>не</w:t>
      </w:r>
      <w:r w:rsidRPr="00093CC8">
        <w:t xml:space="preserve"> </w:t>
      </w:r>
      <w:r w:rsidRPr="00633A23">
        <w:t>в</w:t>
      </w:r>
      <w:r w:rsidRPr="00093CC8">
        <w:t xml:space="preserve"> </w:t>
      </w:r>
      <w:r w:rsidRPr="00633A23">
        <w:t>состоянии</w:t>
      </w:r>
      <w:r w:rsidRPr="00093CC8">
        <w:t xml:space="preserve"> </w:t>
      </w:r>
      <w:r w:rsidRPr="00633A23">
        <w:t>представить</w:t>
      </w:r>
      <w:r w:rsidRPr="00093CC8">
        <w:t xml:space="preserve"> </w:t>
      </w:r>
      <w:r w:rsidRPr="00633A23">
        <w:t>себе</w:t>
      </w:r>
      <w:r w:rsidRPr="00093CC8">
        <w:t xml:space="preserve"> </w:t>
      </w:r>
      <w:r w:rsidRPr="00633A23">
        <w:t>об</w:t>
      </w:r>
      <w:r w:rsidRPr="00633A23">
        <w:softHyphen/>
        <w:t>раз</w:t>
      </w:r>
      <w:r w:rsidRPr="00093CC8">
        <w:t xml:space="preserve"> </w:t>
      </w:r>
      <w:r w:rsidRPr="00633A23">
        <w:t>совершенного</w:t>
      </w:r>
      <w:r w:rsidRPr="00093CC8">
        <w:t xml:space="preserve"> </w:t>
      </w:r>
      <w:r w:rsidRPr="00633A23">
        <w:t>ч</w:t>
      </w:r>
      <w:r w:rsidRPr="00633A23">
        <w:t>е</w:t>
      </w:r>
      <w:r w:rsidRPr="00633A23">
        <w:t>ловека</w:t>
      </w:r>
      <w:r w:rsidRPr="00093CC8">
        <w:t xml:space="preserve"> </w:t>
      </w:r>
      <w:r w:rsidRPr="00633A23">
        <w:t>ни</w:t>
      </w:r>
      <w:r w:rsidRPr="00093CC8">
        <w:t xml:space="preserve"> </w:t>
      </w:r>
      <w:r w:rsidRPr="00633A23">
        <w:t>как</w:t>
      </w:r>
      <w:r w:rsidRPr="00093CC8">
        <w:t xml:space="preserve"> </w:t>
      </w:r>
      <w:r w:rsidRPr="00633A23">
        <w:t>замысел</w:t>
      </w:r>
      <w:r w:rsidRPr="00093CC8">
        <w:t xml:space="preserve">, </w:t>
      </w:r>
      <w:r w:rsidRPr="00633A23">
        <w:t>ни</w:t>
      </w:r>
      <w:r w:rsidRPr="00093CC8">
        <w:t xml:space="preserve"> </w:t>
      </w:r>
      <w:r w:rsidRPr="00633A23">
        <w:t>как</w:t>
      </w:r>
      <w:r w:rsidR="00093CC8">
        <w:t xml:space="preserve"> </w:t>
      </w:r>
      <w:r w:rsidRPr="00633A23">
        <w:t>идеал</w:t>
      </w:r>
      <w:r w:rsidRPr="00093CC8">
        <w:t xml:space="preserve">, </w:t>
      </w:r>
      <w:r w:rsidRPr="00633A23">
        <w:t>ни</w:t>
      </w:r>
      <w:r w:rsidRPr="00093CC8">
        <w:t xml:space="preserve"> </w:t>
      </w:r>
      <w:r w:rsidRPr="00633A23">
        <w:t>тем</w:t>
      </w:r>
      <w:r w:rsidRPr="00093CC8">
        <w:t xml:space="preserve"> </w:t>
      </w:r>
      <w:r w:rsidRPr="00633A23">
        <w:t>более</w:t>
      </w:r>
      <w:r w:rsidRPr="00093CC8">
        <w:t xml:space="preserve"> </w:t>
      </w:r>
      <w:r w:rsidRPr="00633A23">
        <w:t>как</w:t>
      </w:r>
      <w:r w:rsidRPr="00093CC8">
        <w:t xml:space="preserve"> </w:t>
      </w:r>
      <w:r w:rsidRPr="00633A23">
        <w:t>действительность</w:t>
      </w:r>
      <w:r w:rsidRPr="00093CC8">
        <w:t xml:space="preserve">. </w:t>
      </w:r>
      <w:r w:rsidRPr="00633A23">
        <w:t>Отсюда</w:t>
      </w:r>
      <w:r w:rsidR="00093CC8">
        <w:t xml:space="preserve"> </w:t>
      </w:r>
      <w:r w:rsidRPr="00633A23">
        <w:t>происходили</w:t>
      </w:r>
      <w:r w:rsidRPr="00093CC8">
        <w:t xml:space="preserve"> </w:t>
      </w:r>
      <w:r w:rsidRPr="00633A23">
        <w:t>только</w:t>
      </w:r>
      <w:r w:rsidRPr="00093CC8">
        <w:t xml:space="preserve"> </w:t>
      </w:r>
      <w:r w:rsidRPr="00633A23">
        <w:t>блуждания</w:t>
      </w:r>
      <w:r w:rsidRPr="00093CC8">
        <w:t xml:space="preserve"> </w:t>
      </w:r>
      <w:r w:rsidRPr="00633A23">
        <w:t>в</w:t>
      </w:r>
      <w:r w:rsidRPr="00093CC8">
        <w:t xml:space="preserve"> </w:t>
      </w:r>
      <w:r w:rsidRPr="00633A23">
        <w:t>поисках</w:t>
      </w:r>
      <w:r w:rsidRPr="00093CC8">
        <w:t xml:space="preserve"> </w:t>
      </w:r>
      <w:r w:rsidRPr="00633A23">
        <w:t>идеального</w:t>
      </w:r>
      <w:r w:rsidR="00093CC8">
        <w:t xml:space="preserve"> </w:t>
      </w:r>
      <w:r w:rsidRPr="00633A23">
        <w:t>человека</w:t>
      </w:r>
      <w:r w:rsidRPr="00093CC8">
        <w:t xml:space="preserve"> </w:t>
      </w:r>
      <w:r w:rsidRPr="00633A23">
        <w:t>и</w:t>
      </w:r>
      <w:r w:rsidRPr="00093CC8">
        <w:t xml:space="preserve"> </w:t>
      </w:r>
      <w:r w:rsidRPr="00633A23">
        <w:t>у</w:t>
      </w:r>
      <w:r w:rsidRPr="00093CC8">
        <w:t xml:space="preserve"> </w:t>
      </w:r>
      <w:r w:rsidRPr="00633A23">
        <w:t>таких</w:t>
      </w:r>
      <w:r w:rsidRPr="00093CC8">
        <w:t xml:space="preserve"> </w:t>
      </w:r>
      <w:r w:rsidRPr="00633A23">
        <w:t>выдающихся</w:t>
      </w:r>
      <w:r w:rsidRPr="00093CC8">
        <w:t xml:space="preserve"> </w:t>
      </w:r>
      <w:r w:rsidRPr="00633A23">
        <w:t>мыслителей</w:t>
      </w:r>
      <w:r w:rsidRPr="00093CC8">
        <w:t xml:space="preserve"> </w:t>
      </w:r>
      <w:r w:rsidRPr="00633A23">
        <w:t>рода</w:t>
      </w:r>
      <w:r w:rsidRPr="00093CC8">
        <w:t xml:space="preserve"> </w:t>
      </w:r>
      <w:r w:rsidRPr="00633A23">
        <w:t>че</w:t>
      </w:r>
      <w:r w:rsidRPr="00633A23">
        <w:softHyphen/>
        <w:t>ловеческого</w:t>
      </w:r>
      <w:r w:rsidRPr="00093CC8">
        <w:t xml:space="preserve">, </w:t>
      </w:r>
      <w:r w:rsidRPr="00633A23">
        <w:t>как</w:t>
      </w:r>
      <w:r w:rsidRPr="00093CC8">
        <w:t xml:space="preserve">, </w:t>
      </w:r>
      <w:r w:rsidRPr="00633A23">
        <w:t>например</w:t>
      </w:r>
      <w:r w:rsidRPr="00093CC8">
        <w:t xml:space="preserve">, </w:t>
      </w:r>
      <w:r w:rsidRPr="00633A23">
        <w:t>Платон</w:t>
      </w:r>
      <w:r w:rsidRPr="00093CC8">
        <w:t xml:space="preserve">, </w:t>
      </w:r>
      <w:r w:rsidRPr="00633A23">
        <w:t>Сократ</w:t>
      </w:r>
      <w:r w:rsidRPr="00093CC8">
        <w:t xml:space="preserve">, </w:t>
      </w:r>
      <w:r w:rsidRPr="00633A23">
        <w:t>Будда</w:t>
      </w:r>
      <w:r w:rsidRPr="00093CC8">
        <w:t>,</w:t>
      </w:r>
      <w:r w:rsidR="00093CC8" w:rsidRPr="00093CC8">
        <w:t xml:space="preserve"> </w:t>
      </w:r>
      <w:r w:rsidRPr="00633A23">
        <w:t>Конфуций</w:t>
      </w:r>
      <w:r w:rsidRPr="00093CC8">
        <w:t xml:space="preserve">, </w:t>
      </w:r>
      <w:r w:rsidRPr="00633A23">
        <w:t>Лао</w:t>
      </w:r>
      <w:r w:rsidRPr="00093CC8">
        <w:t xml:space="preserve"> </w:t>
      </w:r>
      <w:r w:rsidRPr="00633A23">
        <w:t>Ци</w:t>
      </w:r>
      <w:r w:rsidRPr="00093CC8">
        <w:t xml:space="preserve"> </w:t>
      </w:r>
      <w:r w:rsidRPr="00633A23">
        <w:t>и</w:t>
      </w:r>
      <w:r w:rsidRPr="00093CC8">
        <w:t xml:space="preserve"> </w:t>
      </w:r>
      <w:r w:rsidRPr="00633A23">
        <w:t>др</w:t>
      </w:r>
      <w:r w:rsidRPr="00093CC8">
        <w:t xml:space="preserve">. </w:t>
      </w:r>
      <w:r w:rsidRPr="00633A23">
        <w:t>дохристианских</w:t>
      </w:r>
      <w:r w:rsidRPr="00093CC8">
        <w:t xml:space="preserve"> </w:t>
      </w:r>
      <w:r w:rsidRPr="00633A23">
        <w:t>и</w:t>
      </w:r>
      <w:r w:rsidRPr="00093CC8">
        <w:t xml:space="preserve"> </w:t>
      </w:r>
      <w:r w:rsidRPr="00633A23">
        <w:t>нехристиан</w:t>
      </w:r>
      <w:r w:rsidRPr="00633A23">
        <w:softHyphen/>
        <w:t>ских</w:t>
      </w:r>
      <w:r w:rsidRPr="00093CC8">
        <w:t xml:space="preserve"> </w:t>
      </w:r>
      <w:r w:rsidRPr="00633A23">
        <w:t>искателей</w:t>
      </w:r>
      <w:r w:rsidRPr="00093CC8">
        <w:t xml:space="preserve"> </w:t>
      </w:r>
      <w:r w:rsidRPr="00633A23">
        <w:t>идеального</w:t>
      </w:r>
      <w:r w:rsidRPr="00093CC8">
        <w:t xml:space="preserve">, </w:t>
      </w:r>
      <w:r w:rsidRPr="00633A23">
        <w:t>совершенного</w:t>
      </w:r>
      <w:r w:rsidRPr="00093CC8">
        <w:t xml:space="preserve"> </w:t>
      </w:r>
      <w:r w:rsidRPr="00633A23">
        <w:t>человека</w:t>
      </w:r>
      <w:r w:rsidRPr="00093CC8">
        <w:t>.</w:t>
      </w:r>
      <w:r w:rsidR="00093CC8" w:rsidRPr="00093CC8">
        <w:t xml:space="preserve"> </w:t>
      </w:r>
      <w:r w:rsidRPr="00633A23">
        <w:t>Только</w:t>
      </w:r>
      <w:r w:rsidRPr="00093CC8">
        <w:t xml:space="preserve"> </w:t>
      </w:r>
      <w:r w:rsidRPr="00633A23">
        <w:t>с</w:t>
      </w:r>
      <w:r w:rsidRPr="00093CC8">
        <w:t xml:space="preserve"> </w:t>
      </w:r>
      <w:r w:rsidRPr="00633A23">
        <w:t>появлением</w:t>
      </w:r>
      <w:r w:rsidRPr="00093CC8">
        <w:t xml:space="preserve"> </w:t>
      </w:r>
      <w:r w:rsidRPr="00633A23">
        <w:t>Богочел</w:t>
      </w:r>
      <w:r w:rsidRPr="00633A23">
        <w:t>о</w:t>
      </w:r>
      <w:r w:rsidRPr="00633A23">
        <w:t>века</w:t>
      </w:r>
      <w:r w:rsidRPr="00093CC8">
        <w:t xml:space="preserve"> </w:t>
      </w:r>
      <w:r w:rsidRPr="00633A23">
        <w:t>в</w:t>
      </w:r>
      <w:r w:rsidRPr="00093CC8">
        <w:t xml:space="preserve"> </w:t>
      </w:r>
      <w:r w:rsidRPr="00633A23">
        <w:t>человеческом</w:t>
      </w:r>
      <w:r w:rsidR="00093CC8">
        <w:t xml:space="preserve"> </w:t>
      </w:r>
      <w:r w:rsidRPr="00633A23">
        <w:t>мире</w:t>
      </w:r>
      <w:r w:rsidRPr="00093CC8">
        <w:t xml:space="preserve"> </w:t>
      </w:r>
      <w:r w:rsidRPr="00633A23">
        <w:t>люди</w:t>
      </w:r>
      <w:r w:rsidRPr="00093CC8">
        <w:t xml:space="preserve"> </w:t>
      </w:r>
      <w:r w:rsidRPr="00633A23">
        <w:t>узнали</w:t>
      </w:r>
      <w:r w:rsidRPr="00093CC8">
        <w:t xml:space="preserve">, </w:t>
      </w:r>
      <w:r w:rsidRPr="00633A23">
        <w:t>что</w:t>
      </w:r>
      <w:r w:rsidRPr="00093CC8">
        <w:t xml:space="preserve"> </w:t>
      </w:r>
      <w:r w:rsidRPr="00633A23">
        <w:t>такое</w:t>
      </w:r>
      <w:r w:rsidRPr="00093CC8">
        <w:t xml:space="preserve"> </w:t>
      </w:r>
      <w:r w:rsidRPr="00633A23">
        <w:t>совершенный</w:t>
      </w:r>
      <w:r w:rsidRPr="00093CC8">
        <w:t xml:space="preserve"> </w:t>
      </w:r>
      <w:r w:rsidRPr="00633A23">
        <w:t>человек</w:t>
      </w:r>
      <w:r w:rsidRPr="00093CC8">
        <w:t xml:space="preserve">, </w:t>
      </w:r>
      <w:r w:rsidRPr="00633A23">
        <w:t>ибо</w:t>
      </w:r>
      <w:r w:rsidRPr="00093CC8">
        <w:t xml:space="preserve"> </w:t>
      </w:r>
      <w:r w:rsidRPr="00633A23">
        <w:t>Его</w:t>
      </w:r>
      <w:r w:rsidRPr="00093CC8">
        <w:t xml:space="preserve"> </w:t>
      </w:r>
      <w:r w:rsidRPr="00633A23">
        <w:t>видели</w:t>
      </w:r>
      <w:r w:rsidRPr="00093CC8">
        <w:t xml:space="preserve"> </w:t>
      </w:r>
      <w:r w:rsidRPr="00633A23">
        <w:t>в</w:t>
      </w:r>
      <w:r w:rsidRPr="00093CC8">
        <w:t xml:space="preserve"> </w:t>
      </w:r>
      <w:r w:rsidRPr="00633A23">
        <w:t>де</w:t>
      </w:r>
      <w:r w:rsidRPr="00633A23">
        <w:t>й</w:t>
      </w:r>
      <w:r w:rsidRPr="00633A23">
        <w:t>ствительности</w:t>
      </w:r>
      <w:r w:rsidRPr="00093CC8">
        <w:t xml:space="preserve">, </w:t>
      </w:r>
      <w:r w:rsidRPr="00633A23">
        <w:t>между</w:t>
      </w:r>
      <w:r w:rsidRPr="00093CC8">
        <w:t xml:space="preserve"> </w:t>
      </w:r>
      <w:r w:rsidRPr="00633A23">
        <w:t>собой</w:t>
      </w:r>
      <w:r w:rsidRPr="00093CC8">
        <w:t xml:space="preserve">. </w:t>
      </w:r>
      <w:r w:rsidRPr="00633A23">
        <w:t>Для</w:t>
      </w:r>
      <w:r w:rsidRPr="00093CC8">
        <w:t xml:space="preserve"> </w:t>
      </w:r>
      <w:r w:rsidRPr="00633A23">
        <w:t>человеческого</w:t>
      </w:r>
      <w:r w:rsidRPr="00093CC8">
        <w:t xml:space="preserve"> </w:t>
      </w:r>
      <w:r w:rsidRPr="00633A23">
        <w:t>сознания</w:t>
      </w:r>
      <w:r w:rsidRPr="00093CC8">
        <w:t xml:space="preserve"> </w:t>
      </w:r>
      <w:r w:rsidRPr="00633A23">
        <w:t>нет</w:t>
      </w:r>
      <w:r w:rsidRPr="00093CC8">
        <w:t xml:space="preserve"> </w:t>
      </w:r>
      <w:r w:rsidRPr="00633A23">
        <w:t>больше</w:t>
      </w:r>
      <w:r w:rsidRPr="00093CC8">
        <w:t xml:space="preserve"> </w:t>
      </w:r>
      <w:r w:rsidRPr="00633A23">
        <w:t>сомнений</w:t>
      </w:r>
      <w:r w:rsidRPr="00093CC8">
        <w:t xml:space="preserve">: </w:t>
      </w:r>
      <w:r w:rsidRPr="00633A23">
        <w:t>Иисус</w:t>
      </w:r>
      <w:r w:rsidRPr="00093CC8">
        <w:t xml:space="preserve"> </w:t>
      </w:r>
      <w:r w:rsidRPr="00633A23">
        <w:t>Хр</w:t>
      </w:r>
      <w:r w:rsidRPr="00633A23">
        <w:t>и</w:t>
      </w:r>
      <w:r w:rsidRPr="00633A23">
        <w:t>стос—</w:t>
      </w:r>
      <w:r w:rsidRPr="00093CC8">
        <w:t xml:space="preserve"> </w:t>
      </w:r>
      <w:r w:rsidRPr="00633A23">
        <w:t>вот</w:t>
      </w:r>
      <w:r w:rsidRPr="00093CC8">
        <w:t xml:space="preserve"> </w:t>
      </w:r>
      <w:r w:rsidRPr="00633A23">
        <w:t>совершенный</w:t>
      </w:r>
      <w:r w:rsidRPr="00093CC8">
        <w:t xml:space="preserve"> </w:t>
      </w:r>
      <w:r w:rsidRPr="00633A23">
        <w:t>человек</w:t>
      </w:r>
      <w:r w:rsidRPr="00093CC8">
        <w:t xml:space="preserve">. </w:t>
      </w:r>
      <w:r w:rsidRPr="00633A23">
        <w:t>Что</w:t>
      </w:r>
      <w:r w:rsidRPr="00093CC8">
        <w:t xml:space="preserve"> </w:t>
      </w:r>
      <w:r w:rsidRPr="00633A23">
        <w:t>ка</w:t>
      </w:r>
      <w:r w:rsidRPr="00633A23">
        <w:softHyphen/>
        <w:t>сается</w:t>
      </w:r>
      <w:r w:rsidRPr="00093CC8">
        <w:t xml:space="preserve"> </w:t>
      </w:r>
      <w:r w:rsidRPr="00633A23">
        <w:t>истины</w:t>
      </w:r>
      <w:r w:rsidRPr="00093CC8">
        <w:t xml:space="preserve">, </w:t>
      </w:r>
      <w:r w:rsidRPr="00633A23">
        <w:t>она</w:t>
      </w:r>
      <w:r w:rsidRPr="00093CC8">
        <w:t xml:space="preserve"> </w:t>
      </w:r>
      <w:r w:rsidRPr="00633A23">
        <w:t>вся</w:t>
      </w:r>
      <w:r w:rsidRPr="00093CC8">
        <w:t xml:space="preserve"> </w:t>
      </w:r>
      <w:r w:rsidRPr="00633A23">
        <w:t>в</w:t>
      </w:r>
      <w:r w:rsidRPr="00093CC8">
        <w:t xml:space="preserve"> </w:t>
      </w:r>
      <w:r w:rsidRPr="00633A23">
        <w:t>нем</w:t>
      </w:r>
      <w:r w:rsidRPr="00093CC8">
        <w:t xml:space="preserve"> </w:t>
      </w:r>
      <w:r w:rsidRPr="00633A23">
        <w:t>и</w:t>
      </w:r>
      <w:r w:rsidRPr="00093CC8">
        <w:t xml:space="preserve"> </w:t>
      </w:r>
      <w:r w:rsidRPr="00633A23">
        <w:t>настолько</w:t>
      </w:r>
      <w:r w:rsidRPr="00093CC8">
        <w:t xml:space="preserve"> </w:t>
      </w:r>
      <w:r w:rsidRPr="00633A23">
        <w:t>вся</w:t>
      </w:r>
      <w:r w:rsidRPr="00093CC8">
        <w:t xml:space="preserve"> </w:t>
      </w:r>
      <w:r w:rsidRPr="00633A23">
        <w:t>в</w:t>
      </w:r>
      <w:r w:rsidRPr="00093CC8">
        <w:t xml:space="preserve"> </w:t>
      </w:r>
      <w:r w:rsidRPr="00633A23">
        <w:t>Нем</w:t>
      </w:r>
      <w:r w:rsidRPr="00093CC8">
        <w:t xml:space="preserve">, </w:t>
      </w:r>
      <w:r w:rsidRPr="00633A23">
        <w:t>что</w:t>
      </w:r>
      <w:r w:rsidRPr="00093CC8">
        <w:t xml:space="preserve"> </w:t>
      </w:r>
      <w:r w:rsidRPr="00633A23">
        <w:t>вне</w:t>
      </w:r>
      <w:r w:rsidRPr="00093CC8">
        <w:t xml:space="preserve"> </w:t>
      </w:r>
      <w:r w:rsidRPr="00633A23">
        <w:t>Его</w:t>
      </w:r>
      <w:r w:rsidRPr="00093CC8">
        <w:t xml:space="preserve"> </w:t>
      </w:r>
      <w:r w:rsidRPr="00633A23">
        <w:t>и</w:t>
      </w:r>
      <w:r w:rsidRPr="00093CC8">
        <w:t xml:space="preserve"> </w:t>
      </w:r>
      <w:r w:rsidRPr="00633A23">
        <w:t>нет</w:t>
      </w:r>
      <w:r w:rsidRPr="00093CC8">
        <w:t xml:space="preserve"> </w:t>
      </w:r>
      <w:r w:rsidRPr="00633A23">
        <w:t>истины</w:t>
      </w:r>
      <w:r w:rsidRPr="00093CC8">
        <w:t xml:space="preserve">, </w:t>
      </w:r>
      <w:r w:rsidRPr="00633A23">
        <w:t>ибо</w:t>
      </w:r>
      <w:r w:rsidRPr="00093CC8">
        <w:t xml:space="preserve"> </w:t>
      </w:r>
      <w:r w:rsidRPr="00633A23">
        <w:t>—</w:t>
      </w:r>
      <w:r w:rsidRPr="00093CC8">
        <w:t xml:space="preserve"> </w:t>
      </w:r>
      <w:r w:rsidRPr="00633A23">
        <w:t>Он</w:t>
      </w:r>
      <w:r w:rsidRPr="00093CC8">
        <w:t xml:space="preserve"> </w:t>
      </w:r>
      <w:r w:rsidRPr="00633A23">
        <w:t>сам</w:t>
      </w:r>
      <w:r w:rsidRPr="00093CC8">
        <w:t xml:space="preserve"> </w:t>
      </w:r>
      <w:r w:rsidRPr="00633A23">
        <w:t>—</w:t>
      </w:r>
      <w:r w:rsidRPr="00093CC8">
        <w:t xml:space="preserve"> </w:t>
      </w:r>
      <w:r w:rsidRPr="00633A23">
        <w:t>Истина</w:t>
      </w:r>
      <w:r w:rsidRPr="00093CC8">
        <w:t xml:space="preserve">; </w:t>
      </w:r>
      <w:r w:rsidRPr="00633A23">
        <w:t>что</w:t>
      </w:r>
      <w:r w:rsidRPr="00093CC8">
        <w:t xml:space="preserve"> </w:t>
      </w:r>
      <w:r w:rsidRPr="00633A23">
        <w:t>касается</w:t>
      </w:r>
      <w:r w:rsidRPr="00093CC8">
        <w:t xml:space="preserve"> </w:t>
      </w:r>
      <w:r w:rsidRPr="00633A23">
        <w:t>Справедливости</w:t>
      </w:r>
      <w:r w:rsidRPr="00093CC8">
        <w:t xml:space="preserve">, </w:t>
      </w:r>
      <w:r w:rsidRPr="00633A23">
        <w:t>она</w:t>
      </w:r>
      <w:r w:rsidRPr="00093CC8">
        <w:t xml:space="preserve"> </w:t>
      </w:r>
      <w:r w:rsidRPr="00633A23">
        <w:t>также</w:t>
      </w:r>
      <w:r w:rsidRPr="00093CC8">
        <w:t xml:space="preserve"> </w:t>
      </w:r>
      <w:r w:rsidRPr="00633A23">
        <w:t>вся</w:t>
      </w:r>
      <w:r w:rsidRPr="00093CC8">
        <w:t xml:space="preserve"> </w:t>
      </w:r>
      <w:r w:rsidRPr="00633A23">
        <w:t>в</w:t>
      </w:r>
      <w:r w:rsidRPr="00093CC8">
        <w:t xml:space="preserve"> </w:t>
      </w:r>
      <w:r w:rsidRPr="00633A23">
        <w:t>Нем</w:t>
      </w:r>
      <w:r w:rsidRPr="00093CC8">
        <w:t xml:space="preserve"> </w:t>
      </w:r>
      <w:r w:rsidRPr="00633A23">
        <w:t>и настолько</w:t>
      </w:r>
      <w:r w:rsidRPr="00093CC8">
        <w:t xml:space="preserve"> </w:t>
      </w:r>
      <w:r w:rsidRPr="00633A23">
        <w:t>вся</w:t>
      </w:r>
      <w:r w:rsidRPr="00093CC8">
        <w:t xml:space="preserve"> </w:t>
      </w:r>
      <w:r w:rsidRPr="00633A23">
        <w:t>в</w:t>
      </w:r>
      <w:r w:rsidRPr="00093CC8">
        <w:t xml:space="preserve"> </w:t>
      </w:r>
      <w:r w:rsidRPr="00633A23">
        <w:t>Нем</w:t>
      </w:r>
      <w:r w:rsidRPr="00093CC8">
        <w:t xml:space="preserve">, </w:t>
      </w:r>
      <w:r w:rsidRPr="00633A23">
        <w:t>что</w:t>
      </w:r>
      <w:r w:rsidRPr="00093CC8">
        <w:t xml:space="preserve"> </w:t>
      </w:r>
      <w:r w:rsidRPr="00633A23">
        <w:t>вне</w:t>
      </w:r>
      <w:r w:rsidRPr="00093CC8">
        <w:t xml:space="preserve"> </w:t>
      </w:r>
      <w:r w:rsidRPr="00633A23">
        <w:t>Его</w:t>
      </w:r>
      <w:r w:rsidRPr="00093CC8">
        <w:t xml:space="preserve"> </w:t>
      </w:r>
      <w:r w:rsidRPr="00633A23">
        <w:t>и</w:t>
      </w:r>
      <w:r w:rsidRPr="00093CC8">
        <w:t xml:space="preserve"> </w:t>
      </w:r>
      <w:r w:rsidRPr="00633A23">
        <w:t>нет</w:t>
      </w:r>
      <w:r w:rsidRPr="00093CC8">
        <w:t xml:space="preserve"> </w:t>
      </w:r>
      <w:r w:rsidRPr="00633A23">
        <w:t>Справедли</w:t>
      </w:r>
      <w:r w:rsidRPr="00633A23">
        <w:softHyphen/>
        <w:t>вости</w:t>
      </w:r>
      <w:r w:rsidRPr="00093CC8">
        <w:t xml:space="preserve">, </w:t>
      </w:r>
      <w:r w:rsidRPr="00633A23">
        <w:t>ибо</w:t>
      </w:r>
      <w:r w:rsidRPr="00093CC8">
        <w:t xml:space="preserve"> </w:t>
      </w:r>
      <w:r w:rsidRPr="00633A23">
        <w:t>Он</w:t>
      </w:r>
      <w:r w:rsidRPr="00093CC8">
        <w:t xml:space="preserve"> </w:t>
      </w:r>
      <w:r w:rsidRPr="00633A23">
        <w:t>Сам</w:t>
      </w:r>
      <w:r w:rsidRPr="00093CC8">
        <w:t xml:space="preserve"> </w:t>
      </w:r>
      <w:r w:rsidRPr="00633A23">
        <w:t>—</w:t>
      </w:r>
      <w:r w:rsidRPr="00093CC8">
        <w:t xml:space="preserve"> </w:t>
      </w:r>
      <w:r w:rsidRPr="00633A23">
        <w:t>Справедл</w:t>
      </w:r>
      <w:r w:rsidRPr="00633A23">
        <w:t>и</w:t>
      </w:r>
      <w:r w:rsidRPr="00633A23">
        <w:t>вость</w:t>
      </w:r>
      <w:r w:rsidRPr="00093CC8">
        <w:t xml:space="preserve">. </w:t>
      </w:r>
      <w:r w:rsidRPr="00633A23">
        <w:t>И</w:t>
      </w:r>
      <w:r w:rsidRPr="00093CC8">
        <w:t xml:space="preserve"> </w:t>
      </w:r>
      <w:r w:rsidRPr="00633A23">
        <w:t>все</w:t>
      </w:r>
      <w:r w:rsidRPr="00093CC8">
        <w:t xml:space="preserve"> </w:t>
      </w:r>
      <w:r w:rsidRPr="00633A23">
        <w:t>самое лучшее</w:t>
      </w:r>
      <w:r w:rsidRPr="00093CC8">
        <w:t xml:space="preserve">, </w:t>
      </w:r>
      <w:r w:rsidRPr="00633A23">
        <w:t>самое</w:t>
      </w:r>
      <w:r w:rsidRPr="00093CC8">
        <w:t xml:space="preserve"> </w:t>
      </w:r>
      <w:r w:rsidRPr="00633A23">
        <w:t>возвышенное</w:t>
      </w:r>
      <w:r w:rsidRPr="00093CC8">
        <w:t xml:space="preserve">, </w:t>
      </w:r>
      <w:r w:rsidRPr="00633A23">
        <w:t>самое</w:t>
      </w:r>
      <w:r w:rsidRPr="00093CC8">
        <w:t xml:space="preserve"> </w:t>
      </w:r>
      <w:r w:rsidRPr="00633A23">
        <w:t>Божественное</w:t>
      </w:r>
      <w:r w:rsidRPr="00093CC8">
        <w:t xml:space="preserve">, </w:t>
      </w:r>
      <w:r w:rsidRPr="00633A23">
        <w:t>самое</w:t>
      </w:r>
      <w:r w:rsidRPr="00093CC8">
        <w:t xml:space="preserve"> </w:t>
      </w:r>
      <w:r w:rsidRPr="00633A23">
        <w:t>совершенное</w:t>
      </w:r>
      <w:r w:rsidRPr="00093CC8">
        <w:t xml:space="preserve">, </w:t>
      </w:r>
      <w:r w:rsidRPr="00633A23">
        <w:t>—</w:t>
      </w:r>
      <w:r w:rsidRPr="00093CC8">
        <w:t xml:space="preserve"> </w:t>
      </w:r>
      <w:r w:rsidRPr="00633A23">
        <w:t>все</w:t>
      </w:r>
      <w:r w:rsidRPr="00093CC8">
        <w:t xml:space="preserve"> </w:t>
      </w:r>
      <w:r w:rsidRPr="00633A23">
        <w:t>это</w:t>
      </w:r>
      <w:r w:rsidRPr="00093CC8">
        <w:t xml:space="preserve"> </w:t>
      </w:r>
      <w:r w:rsidRPr="00633A23">
        <w:t>осуществилось</w:t>
      </w:r>
      <w:r w:rsidRPr="00093CC8">
        <w:t xml:space="preserve"> </w:t>
      </w:r>
      <w:r w:rsidRPr="00633A23">
        <w:t>в Нем</w:t>
      </w:r>
      <w:r w:rsidRPr="00093CC8">
        <w:t xml:space="preserve">. </w:t>
      </w:r>
      <w:r w:rsidRPr="00633A23">
        <w:t>Нет</w:t>
      </w:r>
      <w:r w:rsidRPr="00093CC8">
        <w:t xml:space="preserve"> </w:t>
      </w:r>
      <w:r w:rsidRPr="00633A23">
        <w:t>такого</w:t>
      </w:r>
      <w:r w:rsidRPr="00093CC8">
        <w:t xml:space="preserve"> </w:t>
      </w:r>
      <w:r w:rsidRPr="00633A23">
        <w:t>блага</w:t>
      </w:r>
      <w:r w:rsidRPr="00093CC8">
        <w:t xml:space="preserve">, </w:t>
      </w:r>
      <w:r w:rsidRPr="00633A23">
        <w:t>которое</w:t>
      </w:r>
      <w:r w:rsidRPr="00093CC8">
        <w:t xml:space="preserve"> </w:t>
      </w:r>
      <w:r w:rsidRPr="00633A23">
        <w:t>бы</w:t>
      </w:r>
      <w:r w:rsidRPr="00093CC8">
        <w:t xml:space="preserve"> </w:t>
      </w:r>
      <w:r w:rsidRPr="00633A23">
        <w:t>человек</w:t>
      </w:r>
      <w:r w:rsidRPr="00093CC8">
        <w:t xml:space="preserve">, </w:t>
      </w:r>
      <w:r w:rsidRPr="00633A23">
        <w:t>пожелав</w:t>
      </w:r>
      <w:r w:rsidRPr="00093CC8">
        <w:t xml:space="preserve">, </w:t>
      </w:r>
      <w:r w:rsidRPr="00633A23">
        <w:t>не</w:t>
      </w:r>
      <w:r w:rsidRPr="00093CC8">
        <w:t xml:space="preserve"> </w:t>
      </w:r>
      <w:r w:rsidRPr="00633A23">
        <w:t>нашел</w:t>
      </w:r>
      <w:r w:rsidRPr="00093CC8">
        <w:t xml:space="preserve"> </w:t>
      </w:r>
      <w:r w:rsidRPr="00633A23">
        <w:t>в</w:t>
      </w:r>
      <w:r w:rsidRPr="00093CC8">
        <w:t xml:space="preserve"> </w:t>
      </w:r>
      <w:r w:rsidRPr="00633A23">
        <w:t>нем</w:t>
      </w:r>
      <w:r w:rsidRPr="00093CC8">
        <w:t xml:space="preserve">. </w:t>
      </w:r>
      <w:r w:rsidRPr="00633A23">
        <w:t>Точно</w:t>
      </w:r>
      <w:r w:rsidRPr="00093CC8">
        <w:t xml:space="preserve"> </w:t>
      </w:r>
      <w:r w:rsidRPr="00633A23">
        <w:t>также</w:t>
      </w:r>
      <w:r w:rsidRPr="00093CC8">
        <w:t xml:space="preserve">, </w:t>
      </w:r>
      <w:r w:rsidRPr="00633A23">
        <w:t>нет</w:t>
      </w:r>
      <w:r w:rsidRPr="00093CC8">
        <w:t xml:space="preserve"> </w:t>
      </w:r>
      <w:r w:rsidRPr="00633A23">
        <w:t>и</w:t>
      </w:r>
      <w:r w:rsidRPr="00093CC8">
        <w:t xml:space="preserve"> </w:t>
      </w:r>
      <w:r w:rsidRPr="00633A23">
        <w:t>греха</w:t>
      </w:r>
      <w:r w:rsidRPr="00093CC8">
        <w:t xml:space="preserve">, </w:t>
      </w:r>
      <w:r w:rsidRPr="00633A23">
        <w:t>который бы</w:t>
      </w:r>
      <w:r w:rsidRPr="00093CC8">
        <w:t xml:space="preserve"> </w:t>
      </w:r>
      <w:r w:rsidRPr="00633A23">
        <w:t>христоборец</w:t>
      </w:r>
      <w:r w:rsidRPr="00093CC8">
        <w:t xml:space="preserve">, </w:t>
      </w:r>
      <w:r w:rsidRPr="00633A23">
        <w:t>выдумав</w:t>
      </w:r>
      <w:r w:rsidRPr="00093CC8">
        <w:t xml:space="preserve">, </w:t>
      </w:r>
      <w:r w:rsidRPr="00633A23">
        <w:t>мог</w:t>
      </w:r>
      <w:r w:rsidRPr="00093CC8">
        <w:t xml:space="preserve"> </w:t>
      </w:r>
      <w:r w:rsidRPr="00633A23">
        <w:t>найти</w:t>
      </w:r>
      <w:r w:rsidRPr="00093CC8">
        <w:t xml:space="preserve"> </w:t>
      </w:r>
      <w:r w:rsidRPr="00633A23">
        <w:t>в</w:t>
      </w:r>
      <w:r w:rsidRPr="00093CC8">
        <w:t xml:space="preserve"> </w:t>
      </w:r>
      <w:r w:rsidRPr="00633A23">
        <w:t>Нем</w:t>
      </w:r>
      <w:r w:rsidRPr="00093CC8">
        <w:t xml:space="preserve">. </w:t>
      </w:r>
      <w:r w:rsidRPr="00633A23">
        <w:t>Он</w:t>
      </w:r>
      <w:r w:rsidRPr="00093CC8">
        <w:t xml:space="preserve"> </w:t>
      </w:r>
      <w:r w:rsidRPr="00633A23">
        <w:t>весь без</w:t>
      </w:r>
      <w:r w:rsidRPr="00093CC8">
        <w:t xml:space="preserve"> </w:t>
      </w:r>
      <w:r w:rsidRPr="00633A23">
        <w:t>гр</w:t>
      </w:r>
      <w:r w:rsidRPr="00633A23">
        <w:t>е</w:t>
      </w:r>
      <w:r w:rsidRPr="00633A23">
        <w:t>ха</w:t>
      </w:r>
      <w:r w:rsidRPr="00093CC8">
        <w:t xml:space="preserve"> </w:t>
      </w:r>
      <w:r w:rsidRPr="00633A23">
        <w:t>и</w:t>
      </w:r>
      <w:r w:rsidRPr="00093CC8">
        <w:t xml:space="preserve"> </w:t>
      </w:r>
      <w:r w:rsidRPr="00633A23">
        <w:t>полон</w:t>
      </w:r>
      <w:r w:rsidRPr="00093CC8">
        <w:t xml:space="preserve"> </w:t>
      </w:r>
      <w:r w:rsidRPr="00633A23">
        <w:t>совершенств</w:t>
      </w:r>
      <w:r w:rsidRPr="00093CC8">
        <w:t xml:space="preserve">, </w:t>
      </w:r>
      <w:r w:rsidRPr="00633A23">
        <w:t>и</w:t>
      </w:r>
      <w:r w:rsidRPr="00093CC8">
        <w:t xml:space="preserve"> </w:t>
      </w:r>
      <w:r w:rsidRPr="00633A23">
        <w:t>потому</w:t>
      </w:r>
      <w:r w:rsidRPr="00093CC8">
        <w:t xml:space="preserve"> </w:t>
      </w:r>
      <w:r w:rsidRPr="00633A23">
        <w:t>Он</w:t>
      </w:r>
      <w:r w:rsidRPr="00093CC8">
        <w:t xml:space="preserve"> </w:t>
      </w:r>
      <w:r w:rsidRPr="00633A23">
        <w:t>—</w:t>
      </w:r>
      <w:r w:rsidRPr="00093CC8">
        <w:t xml:space="preserve"> </w:t>
      </w:r>
      <w:r w:rsidRPr="00633A23">
        <w:t>со</w:t>
      </w:r>
      <w:r w:rsidRPr="00633A23">
        <w:softHyphen/>
        <w:t>вершенный</w:t>
      </w:r>
      <w:r w:rsidRPr="00093CC8">
        <w:t xml:space="preserve"> </w:t>
      </w:r>
      <w:r w:rsidRPr="00633A23">
        <w:t>человек</w:t>
      </w:r>
      <w:r w:rsidRPr="00093CC8">
        <w:t xml:space="preserve">, </w:t>
      </w:r>
      <w:r w:rsidRPr="00633A23">
        <w:t>идеальный</w:t>
      </w:r>
      <w:r w:rsidRPr="00093CC8">
        <w:t xml:space="preserve"> </w:t>
      </w:r>
      <w:r w:rsidRPr="00633A23">
        <w:t>человек</w:t>
      </w:r>
      <w:r w:rsidRPr="00093CC8">
        <w:t xml:space="preserve">. </w:t>
      </w:r>
      <w:r w:rsidRPr="00633A23">
        <w:t>Если</w:t>
      </w:r>
      <w:r w:rsidRPr="00093CC8">
        <w:t xml:space="preserve"> </w:t>
      </w:r>
      <w:r w:rsidRPr="00633A23">
        <w:t>не так</w:t>
      </w:r>
      <w:r w:rsidRPr="00093CC8">
        <w:t xml:space="preserve">, </w:t>
      </w:r>
      <w:r w:rsidRPr="00633A23">
        <w:t>то</w:t>
      </w:r>
      <w:r w:rsidRPr="00093CC8">
        <w:t xml:space="preserve"> </w:t>
      </w:r>
      <w:r w:rsidRPr="00633A23">
        <w:t>покажите</w:t>
      </w:r>
      <w:r w:rsidRPr="00093CC8">
        <w:t xml:space="preserve"> </w:t>
      </w:r>
      <w:r w:rsidRPr="00633A23">
        <w:t>другого</w:t>
      </w:r>
      <w:r w:rsidRPr="00093CC8">
        <w:t xml:space="preserve">, </w:t>
      </w:r>
      <w:r w:rsidRPr="00633A23">
        <w:t>который</w:t>
      </w:r>
      <w:r w:rsidRPr="00093CC8">
        <w:t xml:space="preserve"> </w:t>
      </w:r>
      <w:r w:rsidRPr="00633A23">
        <w:t>бы</w:t>
      </w:r>
      <w:r w:rsidRPr="00093CC8">
        <w:t xml:space="preserve"> </w:t>
      </w:r>
      <w:r w:rsidRPr="00633A23">
        <w:t>был</w:t>
      </w:r>
      <w:r w:rsidRPr="00093CC8">
        <w:t xml:space="preserve"> </w:t>
      </w:r>
      <w:r w:rsidRPr="00633A23">
        <w:t>хотя</w:t>
      </w:r>
      <w:r w:rsidRPr="00093CC8">
        <w:t xml:space="preserve"> </w:t>
      </w:r>
      <w:r w:rsidRPr="00633A23">
        <w:t>бы приблизительно</w:t>
      </w:r>
      <w:r w:rsidRPr="00093CC8">
        <w:t xml:space="preserve"> </w:t>
      </w:r>
      <w:r w:rsidRPr="00633A23">
        <w:t>подобен</w:t>
      </w:r>
      <w:r w:rsidRPr="00093CC8">
        <w:t xml:space="preserve"> </w:t>
      </w:r>
      <w:r w:rsidRPr="00633A23">
        <w:t>Ему</w:t>
      </w:r>
      <w:r w:rsidRPr="00093CC8">
        <w:t xml:space="preserve">. </w:t>
      </w:r>
      <w:r w:rsidRPr="00633A23">
        <w:t>Но</w:t>
      </w:r>
      <w:r w:rsidRPr="00093CC8">
        <w:t xml:space="preserve">, </w:t>
      </w:r>
      <w:r w:rsidRPr="00633A23">
        <w:t>разумее</w:t>
      </w:r>
      <w:r w:rsidRPr="00633A23">
        <w:t>т</w:t>
      </w:r>
      <w:r w:rsidRPr="00633A23">
        <w:t>ся</w:t>
      </w:r>
      <w:r w:rsidRPr="00093CC8">
        <w:t xml:space="preserve">, </w:t>
      </w:r>
      <w:r w:rsidRPr="00633A23">
        <w:t>такого человека</w:t>
      </w:r>
      <w:r w:rsidRPr="00093CC8">
        <w:t xml:space="preserve"> </w:t>
      </w:r>
      <w:r w:rsidRPr="00633A23">
        <w:t>никто</w:t>
      </w:r>
      <w:r w:rsidRPr="00093CC8">
        <w:t xml:space="preserve"> </w:t>
      </w:r>
      <w:r w:rsidRPr="00633A23">
        <w:t>не</w:t>
      </w:r>
      <w:r w:rsidRPr="00093CC8">
        <w:t xml:space="preserve"> </w:t>
      </w:r>
      <w:r w:rsidRPr="00633A23">
        <w:t>может</w:t>
      </w:r>
      <w:r w:rsidRPr="00093CC8">
        <w:t xml:space="preserve"> </w:t>
      </w:r>
      <w:r w:rsidRPr="00633A23">
        <w:t>показать</w:t>
      </w:r>
      <w:r w:rsidRPr="00093CC8">
        <w:t xml:space="preserve">, </w:t>
      </w:r>
      <w:r w:rsidRPr="00633A23">
        <w:t>ибо</w:t>
      </w:r>
      <w:r w:rsidRPr="00093CC8">
        <w:t xml:space="preserve"> </w:t>
      </w:r>
      <w:r w:rsidRPr="00633A23">
        <w:t>в</w:t>
      </w:r>
      <w:r w:rsidRPr="00093CC8">
        <w:t xml:space="preserve"> </w:t>
      </w:r>
      <w:r w:rsidRPr="00633A23">
        <w:t>истории</w:t>
      </w:r>
      <w:r w:rsidRPr="00093CC8">
        <w:t xml:space="preserve"> </w:t>
      </w:r>
      <w:r w:rsidRPr="00633A23">
        <w:t>его не</w:t>
      </w:r>
      <w:r w:rsidRPr="00093CC8">
        <w:t xml:space="preserve"> </w:t>
      </w:r>
      <w:r w:rsidRPr="00633A23">
        <w:t>существует</w:t>
      </w:r>
      <w:r w:rsidRPr="00093CC8">
        <w:t>.</w:t>
      </w:r>
    </w:p>
    <w:p w:rsidR="002D3589" w:rsidRPr="00633A23" w:rsidRDefault="002D3589" w:rsidP="00EB0F88">
      <w:r w:rsidRPr="00633A23">
        <w:t>Вопрос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достичь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«мужа</w:t>
      </w:r>
      <w:r w:rsidRPr="00633A23">
        <w:rPr>
          <w:rFonts w:cs="Arial"/>
        </w:rPr>
        <w:t xml:space="preserve"> </w:t>
      </w:r>
      <w:r w:rsidRPr="00633A23">
        <w:t>совер</w:t>
      </w:r>
      <w:r w:rsidRPr="00633A23">
        <w:softHyphen/>
        <w:t>шенного»</w:t>
      </w:r>
      <w:r w:rsidRPr="00633A23">
        <w:rPr>
          <w:rFonts w:cs="Arial"/>
        </w:rPr>
        <w:t xml:space="preserve">?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единственность</w:t>
      </w:r>
      <w:r w:rsidRPr="00633A23">
        <w:rPr>
          <w:rFonts w:cs="Arial"/>
        </w:rPr>
        <w:t xml:space="preserve"> </w:t>
      </w:r>
      <w:r w:rsidRPr="00633A23">
        <w:t>Единс</w:t>
      </w:r>
      <w:r w:rsidRPr="00633A23">
        <w:t>т</w:t>
      </w:r>
      <w:r w:rsidRPr="00633A23">
        <w:lastRenderedPageBreak/>
        <w:t>венного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стоит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дал</w:t>
      </w:r>
      <w:r w:rsidRPr="00633A23">
        <w:rPr>
          <w:rFonts w:cs="Arial"/>
        </w:rPr>
        <w:t xml:space="preserve"> </w:t>
      </w:r>
      <w:r w:rsidRPr="00633A23">
        <w:t>возможность</w:t>
      </w:r>
      <w:r w:rsidRPr="00633A23">
        <w:rPr>
          <w:rFonts w:cs="Arial"/>
        </w:rPr>
        <w:t xml:space="preserve">, </w:t>
      </w:r>
      <w:r w:rsidRPr="00633A23">
        <w:t>исключительно</w:t>
      </w:r>
      <w:r w:rsidRPr="00633A23">
        <w:rPr>
          <w:rFonts w:cs="Arial"/>
        </w:rPr>
        <w:t xml:space="preserve"> </w:t>
      </w:r>
      <w:r w:rsidRPr="00633A23">
        <w:t>единственным</w:t>
      </w:r>
      <w:r w:rsidRPr="00633A23">
        <w:rPr>
          <w:rFonts w:cs="Arial"/>
        </w:rPr>
        <w:t xml:space="preserve"> </w:t>
      </w:r>
      <w:r w:rsidRPr="00633A23">
        <w:t>способом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 соприкоснуться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«совершенным</w:t>
      </w:r>
      <w:r w:rsidRPr="00633A23">
        <w:rPr>
          <w:rFonts w:cs="Arial"/>
        </w:rPr>
        <w:t xml:space="preserve"> </w:t>
      </w:r>
      <w:r w:rsidRPr="00633A23">
        <w:t>человеком»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 стать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сопричастн</w:t>
      </w:r>
      <w:r w:rsidRPr="00633A23">
        <w:t>и</w:t>
      </w:r>
      <w:r w:rsidRPr="00633A23">
        <w:t>ками</w:t>
      </w:r>
      <w:r w:rsidRPr="00633A23">
        <w:rPr>
          <w:rFonts w:cs="Arial"/>
        </w:rPr>
        <w:t xml:space="preserve">,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членами</w:t>
      </w:r>
      <w:r w:rsidRPr="00633A23">
        <w:rPr>
          <w:rFonts w:cs="Arial"/>
        </w:rPr>
        <w:t xml:space="preserve">, </w:t>
      </w:r>
      <w:r w:rsidRPr="00633A23">
        <w:t>совладете</w:t>
      </w:r>
      <w:r w:rsidRPr="00633A23">
        <w:softHyphen/>
        <w:t>лями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: </w:t>
      </w:r>
      <w:r w:rsidRPr="00633A23">
        <w:t>«от</w:t>
      </w:r>
      <w:r w:rsidRPr="00633A23">
        <w:rPr>
          <w:rFonts w:cs="Arial"/>
        </w:rPr>
        <w:t xml:space="preserve"> </w:t>
      </w:r>
      <w:r w:rsidRPr="00633A23">
        <w:t>плоти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костей</w:t>
      </w:r>
      <w:r w:rsidRPr="00633A23">
        <w:rPr>
          <w:rFonts w:cs="Arial"/>
        </w:rPr>
        <w:t xml:space="preserve"> </w:t>
      </w:r>
      <w:r w:rsidRPr="00633A23">
        <w:t>Его»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5,30). </w:t>
      </w:r>
      <w:r w:rsidRPr="00633A23">
        <w:t>Каким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б</w:t>
      </w:r>
      <w:r w:rsidRPr="00633A23">
        <w:t>разом</w:t>
      </w:r>
      <w:r w:rsidRPr="00633A23">
        <w:rPr>
          <w:rFonts w:cs="Arial"/>
        </w:rPr>
        <w:t xml:space="preserve">?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«со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святы</w:t>
      </w:r>
      <w:r w:rsidRPr="00633A23">
        <w:softHyphen/>
        <w:t>ми»</w:t>
      </w:r>
      <w:r w:rsidRPr="00633A23">
        <w:rPr>
          <w:rFonts w:cs="Arial"/>
        </w:rPr>
        <w:t xml:space="preserve">,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евангельские</w:t>
      </w:r>
      <w:r w:rsidRPr="00633A23">
        <w:rPr>
          <w:rFonts w:cs="Arial"/>
        </w:rPr>
        <w:t xml:space="preserve"> </w:t>
      </w:r>
      <w:r w:rsidRPr="00633A23">
        <w:t>добродетели</w:t>
      </w:r>
      <w:r w:rsidRPr="00633A23">
        <w:rPr>
          <w:rFonts w:cs="Arial"/>
        </w:rPr>
        <w:t xml:space="preserve">, </w:t>
      </w:r>
      <w:r w:rsidRPr="00633A23">
        <w:t>через святую</w:t>
      </w:r>
      <w:r w:rsidRPr="00633A23">
        <w:rPr>
          <w:rFonts w:cs="Arial"/>
        </w:rPr>
        <w:t xml:space="preserve"> </w:t>
      </w:r>
      <w:r w:rsidRPr="00633A23">
        <w:t>соборную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явилася ничем</w:t>
      </w:r>
      <w:r w:rsidRPr="00633A23">
        <w:rPr>
          <w:rFonts w:cs="Arial"/>
        </w:rPr>
        <w:t xml:space="preserve"> </w:t>
      </w:r>
      <w:r w:rsidRPr="00633A23">
        <w:t>иным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«совершенным</w:t>
      </w:r>
      <w:r w:rsidRPr="00633A23">
        <w:rPr>
          <w:rFonts w:cs="Arial"/>
        </w:rPr>
        <w:t xml:space="preserve"> </w:t>
      </w:r>
      <w:r w:rsidRPr="00633A23">
        <w:t>мужем»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 </w:t>
      </w:r>
      <w:r w:rsidRPr="00633A23">
        <w:t>пути во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конечному</w:t>
      </w:r>
      <w:r w:rsidRPr="00633A23">
        <w:rPr>
          <w:rFonts w:cs="Arial"/>
        </w:rPr>
        <w:t xml:space="preserve"> </w:t>
      </w:r>
      <w:r w:rsidRPr="00633A23">
        <w:t>осуществлению</w:t>
      </w:r>
      <w:r w:rsidRPr="00633A23">
        <w:rPr>
          <w:rFonts w:cs="Arial"/>
        </w:rPr>
        <w:t xml:space="preserve"> </w:t>
      </w:r>
      <w:r w:rsidRPr="00633A23">
        <w:t>Божия</w:t>
      </w:r>
      <w:r w:rsidRPr="00633A23">
        <w:rPr>
          <w:rFonts w:cs="Arial"/>
        </w:rPr>
        <w:t xml:space="preserve"> </w:t>
      </w:r>
      <w:r w:rsidRPr="00633A23">
        <w:t>плана о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.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б</w:t>
      </w:r>
      <w:r w:rsidRPr="00633A23">
        <w:t>разом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самым</w:t>
      </w:r>
      <w:r w:rsidRPr="00633A23">
        <w:rPr>
          <w:rFonts w:cs="Arial"/>
        </w:rPr>
        <w:t xml:space="preserve"> </w:t>
      </w:r>
      <w:r w:rsidRPr="00633A23">
        <w:t>меньшим</w:t>
      </w:r>
      <w:r w:rsidRPr="00633A23">
        <w:rPr>
          <w:rFonts w:cs="Arial"/>
        </w:rPr>
        <w:t xml:space="preserve"> </w:t>
      </w:r>
      <w:r w:rsidRPr="00633A23">
        <w:t>ме</w:t>
      </w:r>
      <w:r w:rsidRPr="00633A23">
        <w:softHyphen/>
        <w:t>жду</w:t>
      </w:r>
      <w:r w:rsidRPr="00633A23">
        <w:rPr>
          <w:rFonts w:cs="Arial"/>
        </w:rPr>
        <w:t xml:space="preserve"> </w:t>
      </w:r>
      <w:r w:rsidRPr="00633A23">
        <w:t>нами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самым</w:t>
      </w:r>
      <w:r w:rsidRPr="00633A23">
        <w:rPr>
          <w:rFonts w:cs="Arial"/>
        </w:rPr>
        <w:t xml:space="preserve"> </w:t>
      </w:r>
      <w:r w:rsidRPr="00633A23">
        <w:t>презренным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самым</w:t>
      </w:r>
      <w:r w:rsidRPr="00633A23">
        <w:rPr>
          <w:rFonts w:cs="Arial"/>
        </w:rPr>
        <w:t xml:space="preserve"> </w:t>
      </w:r>
      <w:r w:rsidRPr="00633A23">
        <w:t>убогим</w:t>
      </w:r>
      <w:r w:rsidRPr="00633A23">
        <w:rPr>
          <w:rFonts w:cs="Arial"/>
        </w:rPr>
        <w:t xml:space="preserve"> </w:t>
      </w:r>
      <w:r w:rsidRPr="00633A23">
        <w:t>дана возможность</w:t>
      </w:r>
      <w:r w:rsidRPr="00633A23">
        <w:rPr>
          <w:rFonts w:cs="Arial"/>
        </w:rPr>
        <w:t xml:space="preserve">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святыми</w:t>
      </w:r>
      <w:r w:rsidRPr="00633A23">
        <w:rPr>
          <w:rFonts w:cs="Arial"/>
        </w:rPr>
        <w:t xml:space="preserve"> </w:t>
      </w:r>
      <w:r w:rsidRPr="00633A23">
        <w:t>посредством евангельских</w:t>
      </w:r>
      <w:r w:rsidRPr="00633A23">
        <w:rPr>
          <w:rFonts w:cs="Arial"/>
        </w:rPr>
        <w:t xml:space="preserve"> </w:t>
      </w:r>
      <w:r w:rsidRPr="00633A23">
        <w:t>добродетелей</w:t>
      </w:r>
      <w:r w:rsidRPr="00633A23">
        <w:rPr>
          <w:rFonts w:cs="Arial"/>
        </w:rPr>
        <w:t xml:space="preserve"> </w:t>
      </w:r>
      <w:r w:rsidRPr="00633A23">
        <w:t>достигнуть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«мужа</w:t>
      </w:r>
      <w:r w:rsidRPr="00633A23">
        <w:rPr>
          <w:rFonts w:cs="Arial"/>
        </w:rPr>
        <w:t xml:space="preserve"> </w:t>
      </w:r>
      <w:r w:rsidRPr="00633A23">
        <w:t>сов</w:t>
      </w:r>
      <w:r w:rsidRPr="00633A23">
        <w:rPr>
          <w:rFonts w:cs="Arial"/>
        </w:rPr>
        <w:t>-</w:t>
      </w:r>
      <w:r w:rsidRPr="00633A23">
        <w:t>решенного»</w:t>
      </w:r>
      <w:r w:rsidRPr="00633A23">
        <w:rPr>
          <w:rFonts w:cs="Arial"/>
        </w:rPr>
        <w:t xml:space="preserve">.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сказано</w:t>
      </w:r>
      <w:r w:rsidRPr="00633A23">
        <w:rPr>
          <w:rFonts w:cs="Arial"/>
        </w:rPr>
        <w:t xml:space="preserve">: </w:t>
      </w:r>
      <w:r w:rsidRPr="00633A23">
        <w:t>«Доколе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достигнем</w:t>
      </w:r>
      <w:r w:rsidRPr="00633A23">
        <w:rPr>
          <w:rFonts w:cs="Arial"/>
        </w:rPr>
        <w:t xml:space="preserve"> </w:t>
      </w:r>
      <w:r w:rsidRPr="00633A23">
        <w:t>в мужа</w:t>
      </w:r>
      <w:r w:rsidRPr="00633A23">
        <w:rPr>
          <w:rFonts w:cs="Arial"/>
        </w:rPr>
        <w:t xml:space="preserve"> </w:t>
      </w:r>
      <w:r w:rsidRPr="00633A23">
        <w:t>совершенного»</w:t>
      </w:r>
      <w:r w:rsidRPr="00633A23">
        <w:rPr>
          <w:rFonts w:cs="Arial"/>
        </w:rPr>
        <w:t xml:space="preserve">. </w:t>
      </w:r>
      <w:r w:rsidRPr="00633A23">
        <w:t>Значит</w:t>
      </w:r>
      <w:r w:rsidRPr="00633A23">
        <w:rPr>
          <w:rFonts w:cs="Arial"/>
        </w:rPr>
        <w:t xml:space="preserve">,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дается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гордому одиночке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смиренному</w:t>
      </w:r>
      <w:r w:rsidRPr="00633A23">
        <w:rPr>
          <w:rFonts w:cs="Arial"/>
        </w:rPr>
        <w:t xml:space="preserve"> </w:t>
      </w:r>
      <w:r w:rsidRPr="00633A23">
        <w:t>причастнику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дает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сообществе</w:t>
      </w:r>
      <w:r w:rsidRPr="00633A23">
        <w:rPr>
          <w:rFonts w:cs="Arial"/>
        </w:rPr>
        <w:t xml:space="preserve"> </w:t>
      </w:r>
      <w:r w:rsidRPr="00633A23">
        <w:t>«со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святыми»</w:t>
      </w:r>
      <w:r w:rsidRPr="00633A23">
        <w:rPr>
          <w:rFonts w:cs="Arial"/>
        </w:rPr>
        <w:t xml:space="preserve">. </w:t>
      </w:r>
      <w:r w:rsidRPr="00633A23">
        <w:t>Живя</w:t>
      </w:r>
      <w:r w:rsidRPr="00633A23">
        <w:rPr>
          <w:rFonts w:cs="Arial"/>
        </w:rPr>
        <w:t xml:space="preserve"> </w:t>
      </w:r>
      <w:r w:rsidRPr="00633A23">
        <w:t>«со</w:t>
      </w:r>
      <w:r w:rsidRPr="00633A23">
        <w:rPr>
          <w:rFonts w:cs="Arial"/>
        </w:rPr>
        <w:t xml:space="preserve"> </w:t>
      </w:r>
      <w:r w:rsidRPr="00633A23">
        <w:t>всеми святыми»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Богочеловеческом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«совершенного мужа»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и</w:t>
      </w:r>
      <w:r w:rsidRPr="00633A23">
        <w:t>ста</w:t>
      </w:r>
      <w:r w:rsidRPr="00633A23">
        <w:rPr>
          <w:rFonts w:cs="Arial"/>
        </w:rPr>
        <w:t xml:space="preserve">, </w:t>
      </w:r>
      <w:r w:rsidRPr="00633A23">
        <w:t>каждый</w:t>
      </w:r>
      <w:r w:rsidRPr="00633A23">
        <w:rPr>
          <w:rFonts w:cs="Arial"/>
        </w:rPr>
        <w:t xml:space="preserve"> </w:t>
      </w:r>
      <w:r w:rsidRPr="00633A23">
        <w:t>христианин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мере</w:t>
      </w:r>
      <w:r w:rsidRPr="00633A23">
        <w:rPr>
          <w:rFonts w:cs="Arial"/>
        </w:rPr>
        <w:t xml:space="preserve"> </w:t>
      </w:r>
      <w:r w:rsidRPr="00633A23">
        <w:t>своиз подвигов</w:t>
      </w:r>
      <w:r w:rsidRPr="00633A23">
        <w:rPr>
          <w:rFonts w:cs="Arial"/>
        </w:rPr>
        <w:t xml:space="preserve">, </w:t>
      </w:r>
      <w:r w:rsidRPr="00633A23">
        <w:t>достигает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совершенства</w:t>
      </w:r>
      <w:r w:rsidRPr="00633A23">
        <w:rPr>
          <w:rFonts w:cs="Arial"/>
        </w:rPr>
        <w:t xml:space="preserve">, </w:t>
      </w:r>
      <w:r w:rsidRPr="00633A23">
        <w:t>ста</w:t>
      </w:r>
      <w:r w:rsidRPr="00633A23">
        <w:softHyphen/>
        <w:t>новится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совершенным</w:t>
      </w:r>
      <w:r w:rsidRPr="00633A23">
        <w:rPr>
          <w:rFonts w:cs="Arial"/>
        </w:rPr>
        <w:t xml:space="preserve"> </w:t>
      </w:r>
      <w:r w:rsidRPr="00633A23">
        <w:t>человеком</w:t>
      </w:r>
      <w:r w:rsidRPr="00633A23">
        <w:rPr>
          <w:rFonts w:cs="Arial"/>
        </w:rPr>
        <w:t xml:space="preserve">. </w:t>
      </w:r>
      <w:r w:rsidRPr="00633A23">
        <w:t>Итак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</w:t>
      </w:r>
      <w:r w:rsidRPr="00633A23">
        <w:softHyphen/>
        <w:t>ви</w:t>
      </w:r>
      <w:r w:rsidRPr="00633A23">
        <w:rPr>
          <w:rFonts w:cs="Arial"/>
        </w:rPr>
        <w:t xml:space="preserve"> </w:t>
      </w:r>
      <w:r w:rsidRPr="00633A23">
        <w:t>становится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каждого</w:t>
      </w:r>
      <w:r w:rsidRPr="00633A23">
        <w:rPr>
          <w:rFonts w:cs="Arial"/>
        </w:rPr>
        <w:t xml:space="preserve"> </w:t>
      </w:r>
      <w:r w:rsidRPr="00633A23">
        <w:t>доступным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осуществи</w:t>
      </w:r>
      <w:r w:rsidRPr="00633A23">
        <w:softHyphen/>
        <w:t>мым</w:t>
      </w:r>
      <w:r w:rsidRPr="00633A23">
        <w:rPr>
          <w:rFonts w:cs="Arial"/>
        </w:rPr>
        <w:t xml:space="preserve"> </w:t>
      </w:r>
      <w:r w:rsidRPr="00633A23">
        <w:t>Божественный</w:t>
      </w:r>
      <w:r w:rsidRPr="00633A23">
        <w:rPr>
          <w:rFonts w:cs="Arial"/>
        </w:rPr>
        <w:t xml:space="preserve"> </w:t>
      </w:r>
      <w:r w:rsidRPr="00633A23">
        <w:t>идеал</w:t>
      </w:r>
      <w:r w:rsidRPr="00633A23">
        <w:rPr>
          <w:rFonts w:cs="Arial"/>
        </w:rPr>
        <w:t xml:space="preserve">: </w:t>
      </w:r>
      <w:r w:rsidRPr="00633A23">
        <w:t>«Итак</w:t>
      </w:r>
      <w:r w:rsidRPr="00633A23">
        <w:rPr>
          <w:rFonts w:cs="Arial"/>
        </w:rPr>
        <w:t xml:space="preserve">, </w:t>
      </w:r>
      <w:r w:rsidRPr="00633A23">
        <w:t>будьте</w:t>
      </w:r>
      <w:r w:rsidRPr="00633A23">
        <w:rPr>
          <w:rFonts w:cs="Arial"/>
        </w:rPr>
        <w:t xml:space="preserve"> </w:t>
      </w:r>
      <w:r w:rsidRPr="00633A23">
        <w:t>совершен</w:t>
      </w:r>
      <w:r w:rsidRPr="00633A23">
        <w:softHyphen/>
        <w:t>ны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совершен</w:t>
      </w:r>
      <w:r w:rsidRPr="00633A23">
        <w:rPr>
          <w:rFonts w:cs="Arial"/>
        </w:rPr>
        <w:t xml:space="preserve"> </w:t>
      </w:r>
      <w:r w:rsidRPr="00633A23">
        <w:t>Отц</w:t>
      </w:r>
      <w:r w:rsidRPr="00633A23">
        <w:rPr>
          <w:rFonts w:cs="Arial"/>
        </w:rPr>
        <w:t xml:space="preserve"> </w:t>
      </w:r>
      <w:r w:rsidRPr="00633A23">
        <w:t>ваш</w:t>
      </w:r>
      <w:r w:rsidRPr="00633A23">
        <w:rPr>
          <w:rFonts w:cs="Arial"/>
        </w:rPr>
        <w:t xml:space="preserve"> </w:t>
      </w:r>
      <w:r w:rsidRPr="00633A23">
        <w:t>Небе</w:t>
      </w:r>
      <w:r w:rsidRPr="00633A23">
        <w:t>с</w:t>
      </w:r>
      <w:r w:rsidRPr="00633A23">
        <w:t>ный»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(</w:t>
      </w:r>
      <w:r w:rsidRPr="00633A23">
        <w:t>Мф</w:t>
      </w:r>
      <w:r w:rsidRPr="00633A23">
        <w:rPr>
          <w:rFonts w:cs="Arial"/>
        </w:rPr>
        <w:t xml:space="preserve">. 5,48). </w:t>
      </w:r>
      <w:r w:rsidRPr="00633A23">
        <w:t>Святый</w:t>
      </w:r>
      <w:r w:rsidRPr="00633A23">
        <w:rPr>
          <w:rFonts w:cs="Arial"/>
        </w:rPr>
        <w:t xml:space="preserve"> </w:t>
      </w:r>
      <w:r w:rsidRPr="00633A23">
        <w:t>апостол</w:t>
      </w:r>
      <w:r w:rsidRPr="00633A23">
        <w:rPr>
          <w:rFonts w:cs="Arial"/>
        </w:rPr>
        <w:t xml:space="preserve"> </w:t>
      </w:r>
      <w:r w:rsidRPr="00633A23">
        <w:t>особенно</w:t>
      </w:r>
      <w:r w:rsidRPr="00633A23">
        <w:rPr>
          <w:rFonts w:cs="Arial"/>
        </w:rPr>
        <w:t xml:space="preserve"> </w:t>
      </w:r>
      <w:r w:rsidRPr="00633A23">
        <w:t>подчеркивает</w:t>
      </w:r>
      <w:r w:rsidRPr="00633A23">
        <w:rPr>
          <w:rFonts w:cs="Arial"/>
        </w:rPr>
        <w:t xml:space="preserve">, </w:t>
      </w:r>
      <w:r w:rsidRPr="00633A23">
        <w:t>что цель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«предст</w:t>
      </w:r>
      <w:r w:rsidRPr="00633A23">
        <w:t>а</w:t>
      </w:r>
      <w:r w:rsidRPr="00633A23">
        <w:t>вить</w:t>
      </w:r>
      <w:r w:rsidRPr="00633A23">
        <w:rPr>
          <w:rFonts w:cs="Arial"/>
        </w:rPr>
        <w:t xml:space="preserve"> </w:t>
      </w:r>
      <w:r w:rsidRPr="00633A23">
        <w:t>всякого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вершенным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 </w:t>
      </w:r>
      <w:r w:rsidRPr="00633A23">
        <w:t>Иисусе»</w:t>
      </w:r>
      <w:r w:rsidRPr="00633A23">
        <w:rPr>
          <w:rFonts w:cs="Arial"/>
        </w:rPr>
        <w:t xml:space="preserve"> (</w:t>
      </w:r>
      <w:r w:rsidRPr="00633A23">
        <w:t>Кол</w:t>
      </w:r>
      <w:r w:rsidRPr="00633A23">
        <w:rPr>
          <w:rFonts w:cs="Arial"/>
        </w:rPr>
        <w:t xml:space="preserve">. 1,28). </w:t>
      </w:r>
      <w:r w:rsidRPr="00633A23">
        <w:t>Богочело</w:t>
      </w:r>
      <w:r w:rsidRPr="00633A23">
        <w:softHyphen/>
        <w:t>век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, </w:t>
      </w:r>
      <w:r w:rsidRPr="00633A23">
        <w:t>«сове</w:t>
      </w:r>
      <w:r w:rsidRPr="00633A23">
        <w:t>р</w:t>
      </w:r>
      <w:r w:rsidRPr="00633A23">
        <w:t>шенного</w:t>
      </w:r>
      <w:r w:rsidRPr="00633A23">
        <w:rPr>
          <w:rFonts w:cs="Arial"/>
        </w:rPr>
        <w:t xml:space="preserve"> </w:t>
      </w:r>
      <w:r w:rsidRPr="00633A23">
        <w:t>мужа»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безграничного</w:t>
      </w:r>
      <w:r w:rsidRPr="00633A23">
        <w:rPr>
          <w:rFonts w:cs="Arial"/>
        </w:rPr>
        <w:t xml:space="preserve"> </w:t>
      </w:r>
      <w:r w:rsidRPr="00633A23">
        <w:t>и непостижимого</w:t>
      </w:r>
      <w:r w:rsidRPr="00633A23">
        <w:rPr>
          <w:rFonts w:cs="Arial"/>
        </w:rPr>
        <w:t xml:space="preserve"> </w:t>
      </w:r>
      <w:r w:rsidRPr="00633A23">
        <w:t>человеколюбия</w:t>
      </w:r>
      <w:r w:rsidRPr="00633A23">
        <w:rPr>
          <w:rFonts w:cs="Arial"/>
        </w:rPr>
        <w:t xml:space="preserve"> </w:t>
      </w:r>
      <w:r w:rsidRPr="00633A23">
        <w:t>преобразил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чт</w:t>
      </w:r>
      <w:r w:rsidRPr="00633A23">
        <w:t>о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станут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членами</w:t>
      </w:r>
      <w:r w:rsidRPr="00633A23">
        <w:rPr>
          <w:rFonts w:cs="Arial"/>
        </w:rPr>
        <w:t xml:space="preserve">, </w:t>
      </w:r>
      <w:r w:rsidRPr="00633A23">
        <w:t>преобразить в</w:t>
      </w:r>
      <w:r w:rsidRPr="00633A23">
        <w:rPr>
          <w:rFonts w:cs="Arial"/>
        </w:rPr>
        <w:t xml:space="preserve"> </w:t>
      </w:r>
      <w:r w:rsidRPr="00633A23">
        <w:t>совершенных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.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цель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t>о</w:t>
      </w:r>
      <w:r w:rsidRPr="00633A23">
        <w:t>человече</w:t>
      </w:r>
      <w:r w:rsidRPr="00633A23">
        <w:rPr>
          <w:rFonts w:cs="Arial"/>
        </w:rPr>
        <w:t>-</w:t>
      </w:r>
      <w:r w:rsidRPr="00633A23">
        <w:t>ского</w:t>
      </w:r>
      <w:r w:rsidRPr="00633A23">
        <w:rPr>
          <w:rFonts w:cs="Arial"/>
        </w:rPr>
        <w:t xml:space="preserve"> </w:t>
      </w:r>
      <w:r w:rsidRPr="00633A23">
        <w:t>домостроительства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: </w:t>
      </w:r>
      <w:r w:rsidRPr="00633A23">
        <w:t>«Да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совер</w:t>
      </w:r>
      <w:r w:rsidRPr="00633A23">
        <w:softHyphen/>
        <w:t>шен</w:t>
      </w:r>
      <w:r w:rsidRPr="00633A23">
        <w:rPr>
          <w:rFonts w:cs="Arial"/>
        </w:rPr>
        <w:t xml:space="preserve"> </w:t>
      </w:r>
      <w:r w:rsidRPr="00633A23">
        <w:t>Божий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всякому</w:t>
      </w:r>
      <w:r w:rsidRPr="00633A23">
        <w:rPr>
          <w:rFonts w:cs="Arial"/>
        </w:rPr>
        <w:t xml:space="preserve"> </w:t>
      </w:r>
      <w:r w:rsidRPr="00633A23">
        <w:t>доброму</w:t>
      </w:r>
      <w:r w:rsidRPr="00633A23">
        <w:rPr>
          <w:rFonts w:cs="Arial"/>
        </w:rPr>
        <w:t xml:space="preserve"> </w:t>
      </w:r>
      <w:r w:rsidRPr="00633A23">
        <w:t>делу</w:t>
      </w:r>
      <w:r w:rsidRPr="00633A23">
        <w:rPr>
          <w:rFonts w:cs="Arial"/>
        </w:rPr>
        <w:t xml:space="preserve"> </w:t>
      </w:r>
      <w:r w:rsidRPr="00633A23">
        <w:t>приго</w:t>
      </w:r>
      <w:r w:rsidRPr="00633A23">
        <w:softHyphen/>
        <w:t>товлен»</w:t>
      </w:r>
      <w:r w:rsidRPr="00633A23">
        <w:rPr>
          <w:rFonts w:cs="Arial"/>
        </w:rPr>
        <w:t xml:space="preserve"> (2 </w:t>
      </w:r>
      <w:r w:rsidRPr="00633A23">
        <w:t>Тим</w:t>
      </w:r>
      <w:r w:rsidRPr="00633A23">
        <w:rPr>
          <w:rFonts w:cs="Arial"/>
        </w:rPr>
        <w:t>. 3,17).</w:t>
      </w:r>
    </w:p>
    <w:p w:rsidR="002D3589" w:rsidRPr="00633A23" w:rsidRDefault="002D3589" w:rsidP="00EB0F88">
      <w:r w:rsidRPr="00633A23">
        <w:rPr>
          <w:rFonts w:cs="Arial"/>
        </w:rPr>
        <w:t xml:space="preserve">3) </w:t>
      </w:r>
      <w:r w:rsidRPr="00633A23">
        <w:t>Достигнуть</w:t>
      </w:r>
      <w:r w:rsidRPr="00633A23">
        <w:rPr>
          <w:rFonts w:cs="Arial"/>
        </w:rPr>
        <w:t xml:space="preserve"> </w:t>
      </w:r>
      <w:r w:rsidRPr="00633A23">
        <w:t>«в</w:t>
      </w:r>
      <w:r w:rsidRPr="00633A23">
        <w:rPr>
          <w:rFonts w:cs="Arial"/>
        </w:rPr>
        <w:t xml:space="preserve"> </w:t>
      </w:r>
      <w:r w:rsidRPr="00633A23">
        <w:t>меру</w:t>
      </w:r>
      <w:r w:rsidRPr="00633A23">
        <w:rPr>
          <w:rFonts w:cs="Arial"/>
        </w:rPr>
        <w:t xml:space="preserve"> </w:t>
      </w:r>
      <w:r w:rsidRPr="00633A23">
        <w:t>полного</w:t>
      </w:r>
      <w:r w:rsidRPr="00633A23">
        <w:rPr>
          <w:rFonts w:cs="Arial"/>
        </w:rPr>
        <w:t xml:space="preserve"> </w:t>
      </w:r>
      <w:r w:rsidRPr="00633A23">
        <w:t>возраста</w:t>
      </w:r>
      <w:r w:rsidRPr="00633A23">
        <w:rPr>
          <w:rFonts w:cs="Arial"/>
        </w:rPr>
        <w:t xml:space="preserve"> </w:t>
      </w:r>
      <w:r w:rsidRPr="00633A23">
        <w:t>Христова»</w:t>
      </w:r>
      <w:r w:rsidRPr="00633A23">
        <w:rPr>
          <w:rFonts w:cs="Arial"/>
        </w:rPr>
        <w:t xml:space="preserve">.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значит</w:t>
      </w:r>
      <w:r w:rsidRPr="00633A23">
        <w:rPr>
          <w:rFonts w:cs="Arial"/>
        </w:rPr>
        <w:t xml:space="preserve">?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образует</w:t>
      </w:r>
      <w:r w:rsidRPr="00633A23">
        <w:rPr>
          <w:rFonts w:cs="Arial"/>
        </w:rPr>
        <w:t xml:space="preserve"> </w:t>
      </w:r>
      <w:r w:rsidRPr="00633A23">
        <w:t>выс</w:t>
      </w:r>
      <w:r w:rsidRPr="00633A23">
        <w:t>о</w:t>
      </w:r>
      <w:r w:rsidRPr="00633A23">
        <w:t>ту</w:t>
      </w:r>
      <w:r w:rsidRPr="00633A23">
        <w:rPr>
          <w:rFonts w:cs="Arial"/>
        </w:rPr>
        <w:t xml:space="preserve">, </w:t>
      </w:r>
      <w:r w:rsidRPr="00633A23">
        <w:t>полноту</w:t>
      </w:r>
      <w:r w:rsidRPr="00633A23">
        <w:rPr>
          <w:rFonts w:cs="Arial"/>
        </w:rPr>
        <w:t xml:space="preserve"> </w:t>
      </w:r>
      <w:r w:rsidRPr="00633A23">
        <w:t>Христову</w:t>
      </w:r>
      <w:r w:rsidRPr="00633A23">
        <w:rPr>
          <w:rFonts w:cs="Arial"/>
        </w:rPr>
        <w:t xml:space="preserve">?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полон</w:t>
      </w:r>
      <w:r w:rsidRPr="00633A23">
        <w:rPr>
          <w:rFonts w:cs="Arial"/>
        </w:rPr>
        <w:t xml:space="preserve">?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Божественными</w:t>
      </w:r>
      <w:r w:rsidRPr="00633A23">
        <w:rPr>
          <w:rFonts w:cs="Arial"/>
        </w:rPr>
        <w:t xml:space="preserve"> </w:t>
      </w:r>
      <w:r w:rsidRPr="00633A23">
        <w:t>совершенст</w:t>
      </w:r>
      <w:r w:rsidRPr="00633A23">
        <w:softHyphen/>
        <w:t>вами</w:t>
      </w:r>
      <w:r w:rsidRPr="00633A23">
        <w:rPr>
          <w:rFonts w:cs="Arial"/>
        </w:rPr>
        <w:t xml:space="preserve">. </w:t>
      </w:r>
      <w:r w:rsidRPr="00633A23">
        <w:t>«Ибо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обитает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полнота</w:t>
      </w:r>
      <w:r w:rsidRPr="00633A23">
        <w:rPr>
          <w:rFonts w:cs="Arial"/>
        </w:rPr>
        <w:t xml:space="preserve"> </w:t>
      </w:r>
      <w:r w:rsidRPr="00633A23">
        <w:t>Божества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softHyphen/>
        <w:t>лесно»</w:t>
      </w:r>
      <w:r w:rsidRPr="00633A23">
        <w:rPr>
          <w:rFonts w:cs="Arial"/>
        </w:rPr>
        <w:t xml:space="preserve"> (</w:t>
      </w:r>
      <w:r w:rsidRPr="00633A23">
        <w:t>Кол</w:t>
      </w:r>
      <w:r w:rsidRPr="00633A23">
        <w:rPr>
          <w:rFonts w:cs="Arial"/>
        </w:rPr>
        <w:t xml:space="preserve">. 2,9), </w:t>
      </w:r>
      <w:r w:rsidRPr="00633A23">
        <w:t>живущая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границах</w:t>
      </w:r>
      <w:r w:rsidRPr="00633A23">
        <w:rPr>
          <w:rFonts w:cs="Arial"/>
        </w:rPr>
        <w:t xml:space="preserve"> </w:t>
      </w:r>
      <w:r w:rsidRPr="00633A23">
        <w:t>человеческого тела</w:t>
      </w:r>
      <w:r w:rsidRPr="00633A23">
        <w:rPr>
          <w:rFonts w:cs="Arial"/>
        </w:rPr>
        <w:t xml:space="preserve">.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>Сп</w:t>
      </w:r>
      <w:r w:rsidRPr="00633A23">
        <w:t>а</w:t>
      </w:r>
      <w:r w:rsidRPr="00633A23">
        <w:t>ситель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показывает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человече</w:t>
      </w:r>
      <w:r w:rsidRPr="00633A23">
        <w:softHyphen/>
        <w:t>ское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способно</w:t>
      </w:r>
      <w:r w:rsidRPr="00633A23">
        <w:rPr>
          <w:rFonts w:cs="Arial"/>
        </w:rPr>
        <w:t xml:space="preserve"> </w:t>
      </w:r>
      <w:r w:rsidRPr="00633A23">
        <w:t>вместить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полноту</w:t>
      </w:r>
      <w:r w:rsidRPr="00633A23">
        <w:rPr>
          <w:rFonts w:cs="Arial"/>
        </w:rPr>
        <w:t xml:space="preserve"> </w:t>
      </w:r>
      <w:r w:rsidRPr="00633A23">
        <w:t>Божест</w:t>
      </w:r>
      <w:r w:rsidRPr="00633A23">
        <w:softHyphen/>
        <w:t>ва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, </w:t>
      </w:r>
      <w:r w:rsidRPr="00633A23">
        <w:t>действительно</w:t>
      </w:r>
      <w:r w:rsidRPr="00633A23">
        <w:rPr>
          <w:rFonts w:cs="Arial"/>
        </w:rPr>
        <w:t xml:space="preserve">, </w:t>
      </w:r>
      <w:r w:rsidRPr="00633A23">
        <w:t>цель</w:t>
      </w:r>
      <w:r w:rsidRPr="00633A23">
        <w:rPr>
          <w:rFonts w:cs="Arial"/>
        </w:rPr>
        <w:t xml:space="preserve"> </w:t>
      </w:r>
      <w:r w:rsidRPr="00633A23">
        <w:t>человеческого</w:t>
      </w:r>
      <w:r w:rsidRPr="00633A23">
        <w:rPr>
          <w:rFonts w:cs="Arial"/>
        </w:rPr>
        <w:t xml:space="preserve"> </w:t>
      </w:r>
      <w:r w:rsidRPr="00633A23">
        <w:t>су</w:t>
      </w:r>
      <w:r w:rsidRPr="00633A23">
        <w:softHyphen/>
        <w:t>ществования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«достигнуть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меру</w:t>
      </w:r>
      <w:r w:rsidRPr="00633A23">
        <w:rPr>
          <w:rFonts w:cs="Arial"/>
        </w:rPr>
        <w:t xml:space="preserve"> </w:t>
      </w:r>
      <w:r w:rsidRPr="00633A23">
        <w:t>полного возраста</w:t>
      </w:r>
      <w:r w:rsidRPr="00633A23">
        <w:rPr>
          <w:rFonts w:cs="Arial"/>
        </w:rPr>
        <w:t xml:space="preserve"> </w:t>
      </w:r>
      <w:r w:rsidRPr="00633A23">
        <w:t>Христова»</w:t>
      </w:r>
      <w:r w:rsidRPr="00633A23">
        <w:rPr>
          <w:rFonts w:cs="Arial"/>
        </w:rPr>
        <w:t xml:space="preserve"> </w:t>
      </w:r>
      <w:r w:rsidRPr="00633A23">
        <w:t>значит</w:t>
      </w:r>
      <w:r w:rsidRPr="00633A23">
        <w:rPr>
          <w:rFonts w:cs="Arial"/>
        </w:rPr>
        <w:t xml:space="preserve">: </w:t>
      </w:r>
      <w:r w:rsidRPr="00633A23">
        <w:t>возрасти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срастись</w:t>
      </w:r>
      <w:r w:rsidRPr="00633A23">
        <w:rPr>
          <w:rFonts w:cs="Arial"/>
        </w:rPr>
        <w:t xml:space="preserve"> </w:t>
      </w:r>
      <w:r w:rsidRPr="00633A23">
        <w:t>со всеми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Божественными</w:t>
      </w:r>
      <w:r w:rsidRPr="00633A23">
        <w:rPr>
          <w:rFonts w:cs="Arial"/>
        </w:rPr>
        <w:t xml:space="preserve"> </w:t>
      </w:r>
      <w:r w:rsidRPr="00633A23">
        <w:t>совершенствами</w:t>
      </w:r>
      <w:r w:rsidRPr="00633A23">
        <w:rPr>
          <w:rFonts w:cs="Arial"/>
        </w:rPr>
        <w:t xml:space="preserve">, </w:t>
      </w:r>
      <w:r w:rsidRPr="00633A23">
        <w:t>духовно с</w:t>
      </w:r>
      <w:r w:rsidRPr="00633A23">
        <w:rPr>
          <w:rFonts w:cs="Arial"/>
        </w:rPr>
        <w:t xml:space="preserve"> </w:t>
      </w:r>
      <w:r w:rsidRPr="00633A23">
        <w:t>ними</w:t>
      </w:r>
      <w:r w:rsidRPr="00633A23">
        <w:rPr>
          <w:rFonts w:cs="Arial"/>
        </w:rPr>
        <w:t xml:space="preserve"> </w:t>
      </w:r>
      <w:r w:rsidRPr="00633A23">
        <w:t>благодатию</w:t>
      </w:r>
      <w:r w:rsidRPr="00633A23">
        <w:rPr>
          <w:rFonts w:cs="Arial"/>
        </w:rPr>
        <w:t xml:space="preserve"> </w:t>
      </w:r>
      <w:r w:rsidRPr="00633A23">
        <w:t>соединиться</w:t>
      </w:r>
      <w:r w:rsidRPr="00633A23">
        <w:rPr>
          <w:rFonts w:cs="Arial"/>
        </w:rPr>
        <w:t xml:space="preserve">,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ними соединить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. </w:t>
      </w:r>
      <w:r w:rsidRPr="00633A23">
        <w:t>Или</w:t>
      </w:r>
      <w:r w:rsidRPr="00633A23">
        <w:rPr>
          <w:rFonts w:cs="Arial"/>
        </w:rPr>
        <w:t xml:space="preserve">: </w:t>
      </w:r>
      <w:r w:rsidRPr="00633A23">
        <w:t>Хр</w:t>
      </w:r>
      <w:r w:rsidRPr="00633A23">
        <w:t>и</w:t>
      </w:r>
      <w:r w:rsidRPr="00633A23">
        <w:t>ста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пребы</w:t>
      </w:r>
      <w:r w:rsidRPr="00633A23">
        <w:softHyphen/>
        <w:t>вающую</w:t>
      </w:r>
      <w:r w:rsidRPr="00633A23">
        <w:rPr>
          <w:rFonts w:cs="Arial"/>
        </w:rPr>
        <w:t xml:space="preserve"> </w:t>
      </w:r>
      <w:r w:rsidRPr="00633A23">
        <w:t>полноту</w:t>
      </w:r>
      <w:r w:rsidRPr="00633A23">
        <w:rPr>
          <w:rFonts w:cs="Arial"/>
        </w:rPr>
        <w:t xml:space="preserve"> </w:t>
      </w:r>
      <w:r w:rsidRPr="00633A23">
        <w:t>Божества</w:t>
      </w:r>
      <w:r w:rsidRPr="00633A23">
        <w:rPr>
          <w:rFonts w:cs="Arial"/>
        </w:rPr>
        <w:t xml:space="preserve"> </w:t>
      </w:r>
      <w:r w:rsidRPr="00633A23">
        <w:t>переживать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свою жизнь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высшую</w:t>
      </w:r>
      <w:r w:rsidRPr="00633A23">
        <w:rPr>
          <w:rFonts w:cs="Arial"/>
        </w:rPr>
        <w:t xml:space="preserve"> </w:t>
      </w:r>
      <w:r w:rsidRPr="00633A23">
        <w:t>ценность</w:t>
      </w:r>
      <w:r w:rsidRPr="00633A23">
        <w:rPr>
          <w:rFonts w:cs="Arial"/>
        </w:rPr>
        <w:t xml:space="preserve">, </w:t>
      </w:r>
      <w:r w:rsidRPr="00633A23">
        <w:t>как свою</w:t>
      </w:r>
      <w:r w:rsidRPr="00633A23">
        <w:rPr>
          <w:rFonts w:cs="Arial"/>
        </w:rPr>
        <w:t xml:space="preserve"> </w:t>
      </w:r>
      <w:r w:rsidRPr="00633A23">
        <w:t>вечность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высшую</w:t>
      </w:r>
      <w:r w:rsidRPr="00633A23">
        <w:rPr>
          <w:rFonts w:cs="Arial"/>
        </w:rPr>
        <w:t xml:space="preserve"> </w:t>
      </w:r>
      <w:r w:rsidRPr="00633A23">
        <w:t>цель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высший смысл</w:t>
      </w:r>
      <w:r w:rsidRPr="00633A23">
        <w:rPr>
          <w:rFonts w:cs="Arial"/>
        </w:rPr>
        <w:t xml:space="preserve">. </w:t>
      </w:r>
      <w:r w:rsidRPr="00633A23">
        <w:t>П</w:t>
      </w:r>
      <w:r w:rsidRPr="00633A23">
        <w:t>е</w:t>
      </w:r>
      <w:r w:rsidRPr="00633A23">
        <w:t>реживать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Единого</w:t>
      </w:r>
      <w:r w:rsidRPr="00633A23">
        <w:rPr>
          <w:rFonts w:cs="Arial"/>
        </w:rPr>
        <w:t xml:space="preserve"> </w:t>
      </w:r>
      <w:r w:rsidRPr="00633A23">
        <w:t>Истинного</w:t>
      </w:r>
      <w:r w:rsidRPr="00633A23">
        <w:rPr>
          <w:rFonts w:cs="Arial"/>
        </w:rPr>
        <w:t xml:space="preserve"> </w:t>
      </w:r>
      <w:r w:rsidRPr="00633A23">
        <w:t>Бога и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единого</w:t>
      </w:r>
      <w:r w:rsidRPr="00633A23">
        <w:rPr>
          <w:rFonts w:cs="Arial"/>
        </w:rPr>
        <w:t xml:space="preserve"> </w:t>
      </w:r>
      <w:r w:rsidRPr="00633A23">
        <w:t>истинного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че</w:t>
      </w:r>
      <w:r w:rsidRPr="00633A23">
        <w:softHyphen/>
        <w:t>ловеческое</w:t>
      </w:r>
      <w:r w:rsidRPr="00633A23">
        <w:rPr>
          <w:rFonts w:cs="Arial"/>
        </w:rPr>
        <w:t xml:space="preserve"> </w:t>
      </w:r>
      <w:r w:rsidRPr="00633A23">
        <w:t>доведено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вершины</w:t>
      </w:r>
      <w:r w:rsidRPr="00633A23">
        <w:rPr>
          <w:rFonts w:cs="Arial"/>
        </w:rPr>
        <w:t xml:space="preserve"> </w:t>
      </w:r>
      <w:r w:rsidRPr="00633A23">
        <w:t>человеческого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вершенства</w:t>
      </w:r>
      <w:r w:rsidRPr="00633A23">
        <w:rPr>
          <w:rFonts w:cs="Arial"/>
        </w:rPr>
        <w:t xml:space="preserve">. </w:t>
      </w:r>
      <w:r w:rsidRPr="00633A23">
        <w:t>Переживать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соверше</w:t>
      </w:r>
      <w:r w:rsidRPr="00633A23">
        <w:t>н</w:t>
      </w:r>
      <w:r w:rsidRPr="00633A23">
        <w:t>ную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жественную</w:t>
      </w:r>
      <w:r w:rsidRPr="00633A23">
        <w:rPr>
          <w:rFonts w:cs="Arial"/>
        </w:rPr>
        <w:t xml:space="preserve"> </w:t>
      </w:r>
      <w:r w:rsidRPr="00633A23">
        <w:t>Истину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совершенную</w:t>
      </w:r>
      <w:r w:rsidRPr="00633A23">
        <w:rPr>
          <w:rFonts w:cs="Arial"/>
        </w:rPr>
        <w:t xml:space="preserve"> </w:t>
      </w:r>
      <w:r w:rsidRPr="00633A23">
        <w:t>Божественную Правду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совершенную</w:t>
      </w:r>
      <w:r w:rsidRPr="00633A23">
        <w:rPr>
          <w:rFonts w:cs="Arial"/>
        </w:rPr>
        <w:t xml:space="preserve"> </w:t>
      </w:r>
      <w:r w:rsidRPr="00633A23">
        <w:t>Бож</w:t>
      </w:r>
      <w:r w:rsidRPr="00633A23">
        <w:t>е</w:t>
      </w:r>
      <w:r w:rsidRPr="00633A23">
        <w:t>ственную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, </w:t>
      </w:r>
      <w:r w:rsidRPr="00633A23">
        <w:t>как совершенную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Мудрость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совер</w:t>
      </w:r>
      <w:r w:rsidRPr="00633A23">
        <w:softHyphen/>
        <w:t>шенную</w:t>
      </w:r>
      <w:r w:rsidRPr="00633A23">
        <w:rPr>
          <w:rFonts w:cs="Arial"/>
        </w:rPr>
        <w:t xml:space="preserve"> </w:t>
      </w:r>
      <w:r w:rsidRPr="00633A23">
        <w:t>Божественую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, </w:t>
      </w:r>
      <w:r w:rsidRPr="00633A23">
        <w:t>вечную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. </w:t>
      </w:r>
      <w:r w:rsidRPr="00633A23">
        <w:t>Словом</w:t>
      </w:r>
      <w:r w:rsidRPr="00633A23">
        <w:rPr>
          <w:rFonts w:cs="Arial"/>
        </w:rPr>
        <w:t xml:space="preserve">,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значит</w:t>
      </w:r>
      <w:r w:rsidRPr="00633A23">
        <w:rPr>
          <w:rFonts w:cs="Arial"/>
        </w:rPr>
        <w:t xml:space="preserve">, </w:t>
      </w:r>
      <w:r w:rsidRPr="00633A23">
        <w:t>переживать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, </w:t>
      </w:r>
      <w:r w:rsidRPr="00633A23">
        <w:t>как великий</w:t>
      </w:r>
      <w:r w:rsidRPr="00633A23">
        <w:rPr>
          <w:rFonts w:cs="Arial"/>
        </w:rPr>
        <w:t xml:space="preserve"> </w:t>
      </w:r>
      <w:r w:rsidRPr="00633A23">
        <w:t>смысл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богозданных</w:t>
      </w:r>
      <w:r w:rsidRPr="00633A23">
        <w:rPr>
          <w:rFonts w:cs="Arial"/>
        </w:rPr>
        <w:t xml:space="preserve"> </w:t>
      </w:r>
      <w:r w:rsidRPr="00633A23">
        <w:t>миров</w:t>
      </w:r>
      <w:r w:rsidRPr="00633A23">
        <w:rPr>
          <w:rFonts w:cs="Arial"/>
        </w:rPr>
        <w:t xml:space="preserve"> (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Кол</w:t>
      </w:r>
      <w:r w:rsidRPr="00633A23">
        <w:rPr>
          <w:rFonts w:cs="Arial"/>
        </w:rPr>
        <w:t>. 1,16</w:t>
      </w:r>
      <w:r w:rsidRPr="00633A23">
        <w:t>—</w:t>
      </w:r>
      <w:r w:rsidRPr="00633A23">
        <w:rPr>
          <w:rFonts w:cs="Arial"/>
        </w:rPr>
        <w:t xml:space="preserve">17; </w:t>
      </w:r>
      <w:r w:rsidRPr="00633A23">
        <w:t>Евр</w:t>
      </w:r>
      <w:r w:rsidRPr="00633A23">
        <w:rPr>
          <w:rFonts w:cs="Arial"/>
        </w:rPr>
        <w:t>. 2,10).</w:t>
      </w:r>
    </w:p>
    <w:p w:rsidR="002D3589" w:rsidRPr="00633A23" w:rsidRDefault="002D3589" w:rsidP="00EB0F88">
      <w:r w:rsidRPr="00633A23">
        <w:t>Как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возможно</w:t>
      </w:r>
      <w:r w:rsidRPr="00633A23">
        <w:rPr>
          <w:rFonts w:cs="Arial"/>
        </w:rPr>
        <w:t xml:space="preserve">?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возможно</w:t>
      </w:r>
      <w:r w:rsidRPr="00633A23">
        <w:rPr>
          <w:rFonts w:cs="Arial"/>
        </w:rPr>
        <w:t xml:space="preserve"> </w:t>
      </w:r>
      <w:r w:rsidRPr="00633A23">
        <w:t>опять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 единении</w:t>
      </w:r>
      <w:r w:rsidRPr="00633A23">
        <w:rPr>
          <w:rFonts w:cs="Arial"/>
        </w:rPr>
        <w:t xml:space="preserve"> </w:t>
      </w:r>
      <w:r w:rsidRPr="00633A23">
        <w:t>«со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святыми»</w:t>
      </w:r>
      <w:r w:rsidRPr="00633A23">
        <w:rPr>
          <w:rFonts w:cs="Arial"/>
        </w:rPr>
        <w:t xml:space="preserve">.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ск</w:t>
      </w:r>
      <w:r w:rsidRPr="00633A23">
        <w:t>а</w:t>
      </w:r>
      <w:r w:rsidRPr="00633A23">
        <w:t>зано</w:t>
      </w:r>
      <w:r w:rsidRPr="00633A23">
        <w:rPr>
          <w:rFonts w:cs="Arial"/>
        </w:rPr>
        <w:t xml:space="preserve">: </w:t>
      </w:r>
      <w:r w:rsidRPr="00633A23">
        <w:t>«доколе достигнем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меру</w:t>
      </w:r>
      <w:r w:rsidRPr="00633A23">
        <w:rPr>
          <w:rFonts w:cs="Arial"/>
        </w:rPr>
        <w:t xml:space="preserve"> </w:t>
      </w:r>
      <w:r w:rsidRPr="00633A23">
        <w:t>полного</w:t>
      </w:r>
      <w:r w:rsidRPr="00633A23">
        <w:rPr>
          <w:rFonts w:cs="Arial"/>
        </w:rPr>
        <w:t xml:space="preserve"> </w:t>
      </w:r>
      <w:r w:rsidRPr="00633A23">
        <w:t>возраста</w:t>
      </w:r>
      <w:r w:rsidRPr="00633A23">
        <w:rPr>
          <w:rFonts w:cs="Arial"/>
        </w:rPr>
        <w:t xml:space="preserve"> </w:t>
      </w:r>
      <w:r w:rsidRPr="00633A23">
        <w:t>Христова»</w:t>
      </w:r>
      <w:r w:rsidRPr="00633A23">
        <w:rPr>
          <w:rFonts w:cs="Arial"/>
        </w:rPr>
        <w:t xml:space="preserve">, </w:t>
      </w:r>
      <w:r w:rsidRPr="00633A23">
        <w:t>— 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под руководством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апостолов</w:t>
      </w:r>
      <w:r w:rsidRPr="00633A23">
        <w:rPr>
          <w:rFonts w:cs="Arial"/>
        </w:rPr>
        <w:t xml:space="preserve">, </w:t>
      </w:r>
      <w:r w:rsidRPr="00633A23">
        <w:t>пророков</w:t>
      </w:r>
      <w:r w:rsidRPr="00633A23">
        <w:rPr>
          <w:rFonts w:cs="Arial"/>
        </w:rPr>
        <w:t xml:space="preserve">, </w:t>
      </w:r>
      <w:r w:rsidRPr="00633A23">
        <w:t>евангели</w:t>
      </w:r>
      <w:r w:rsidRPr="00633A23">
        <w:softHyphen/>
        <w:t>стов</w:t>
      </w:r>
      <w:r w:rsidRPr="00633A23">
        <w:rPr>
          <w:rFonts w:cs="Arial"/>
        </w:rPr>
        <w:t xml:space="preserve">, </w:t>
      </w:r>
      <w:r w:rsidRPr="00633A23">
        <w:t>пастырей</w:t>
      </w:r>
      <w:r w:rsidRPr="00633A23">
        <w:rPr>
          <w:rFonts w:cs="Arial"/>
        </w:rPr>
        <w:t xml:space="preserve">, </w:t>
      </w:r>
      <w:r w:rsidRPr="00633A23">
        <w:t>отцов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учителей</w:t>
      </w:r>
      <w:r w:rsidRPr="00633A23">
        <w:rPr>
          <w:rFonts w:cs="Arial"/>
        </w:rPr>
        <w:t xml:space="preserve">.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зна</w:t>
      </w:r>
      <w:r w:rsidRPr="00633A23">
        <w:softHyphen/>
        <w:t>ют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, </w:t>
      </w:r>
      <w:r w:rsidRPr="00633A23">
        <w:t>имеют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средства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дают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, </w:t>
      </w:r>
      <w:r w:rsidRPr="00633A23">
        <w:t>жа</w:t>
      </w:r>
      <w:r w:rsidRPr="00633A23">
        <w:t>ж</w:t>
      </w:r>
      <w:r w:rsidRPr="00633A23">
        <w:t>дущим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возросли</w:t>
      </w:r>
      <w:r w:rsidRPr="00633A23">
        <w:rPr>
          <w:rFonts w:cs="Arial"/>
        </w:rPr>
        <w:t xml:space="preserve"> </w:t>
      </w:r>
      <w:r w:rsidRPr="00633A23">
        <w:t>«в</w:t>
      </w:r>
      <w:r w:rsidRPr="00633A23">
        <w:rPr>
          <w:rFonts w:cs="Arial"/>
        </w:rPr>
        <w:t xml:space="preserve"> </w:t>
      </w:r>
      <w:r w:rsidRPr="00633A23">
        <w:t>меру</w:t>
      </w:r>
      <w:r w:rsidRPr="00633A23">
        <w:rPr>
          <w:rFonts w:cs="Arial"/>
        </w:rPr>
        <w:t xml:space="preserve"> </w:t>
      </w:r>
      <w:r w:rsidRPr="00633A23">
        <w:t>полного возраста</w:t>
      </w:r>
      <w:r w:rsidRPr="00633A23">
        <w:rPr>
          <w:rFonts w:cs="Arial"/>
        </w:rPr>
        <w:t xml:space="preserve"> </w:t>
      </w:r>
      <w:r w:rsidRPr="00633A23">
        <w:t>Христова»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возраст</w:t>
      </w:r>
      <w:r w:rsidRPr="00633A23">
        <w:rPr>
          <w:rFonts w:cs="Arial"/>
        </w:rPr>
        <w:t xml:space="preserve"> (</w:t>
      </w:r>
      <w:r w:rsidRPr="00633A23">
        <w:t>в</w:t>
      </w:r>
      <w:r w:rsidRPr="00633A23">
        <w:t>ы</w:t>
      </w:r>
      <w:r w:rsidRPr="00633A23">
        <w:t>сота</w:t>
      </w:r>
      <w:r w:rsidRPr="00633A23">
        <w:rPr>
          <w:rFonts w:cs="Arial"/>
        </w:rPr>
        <w:t xml:space="preserve">) </w:t>
      </w:r>
      <w:r w:rsidRPr="00633A23">
        <w:t>Христова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глубина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Богочелове</w:t>
      </w:r>
      <w:r w:rsidRPr="00633A23">
        <w:rPr>
          <w:rFonts w:cs="Arial"/>
        </w:rPr>
        <w:t>-</w:t>
      </w:r>
      <w:r w:rsidRPr="00633A23">
        <w:t>ческое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?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достичь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меру возраста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иное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стать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стоящим</w:t>
      </w:r>
      <w:r w:rsidRPr="00633A23">
        <w:rPr>
          <w:rFonts w:cs="Arial"/>
        </w:rPr>
        <w:t xml:space="preserve"> </w:t>
      </w:r>
      <w:r w:rsidRPr="00633A23">
        <w:t>членом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«полнота Христова»</w:t>
      </w:r>
      <w:r w:rsidRPr="00633A23">
        <w:rPr>
          <w:rFonts w:cs="Arial"/>
        </w:rPr>
        <w:t xml:space="preserve">, </w:t>
      </w:r>
      <w:r w:rsidRPr="00633A23">
        <w:t>«полнота</w:t>
      </w:r>
      <w:r w:rsidRPr="00633A23">
        <w:rPr>
          <w:rFonts w:cs="Arial"/>
        </w:rPr>
        <w:t xml:space="preserve"> </w:t>
      </w:r>
      <w:r w:rsidRPr="00633A23">
        <w:t>Наполняющего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 xml:space="preserve">всем» </w:t>
      </w:r>
      <w:r w:rsidRPr="00633A23">
        <w:rPr>
          <w:rFonts w:cs="Arial"/>
        </w:rPr>
        <w:t>(</w:t>
      </w:r>
      <w:r w:rsidRPr="00633A23">
        <w:t>Еф</w:t>
      </w:r>
      <w:r w:rsidRPr="00633A23">
        <w:rPr>
          <w:rFonts w:cs="Arial"/>
        </w:rPr>
        <w:t xml:space="preserve">. 1,23).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член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значит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ты постоянно</w:t>
      </w:r>
      <w:r w:rsidRPr="00633A23">
        <w:rPr>
          <w:rFonts w:cs="Arial"/>
        </w:rPr>
        <w:t xml:space="preserve"> </w:t>
      </w:r>
      <w:r w:rsidRPr="00633A23">
        <w:t>находишься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единении</w:t>
      </w:r>
      <w:r w:rsidRPr="00633A23">
        <w:rPr>
          <w:rFonts w:cs="Arial"/>
        </w:rPr>
        <w:t xml:space="preserve"> </w:t>
      </w:r>
      <w:r w:rsidRPr="00633A23">
        <w:t>«со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святы</w:t>
      </w:r>
      <w:r w:rsidRPr="00633A23">
        <w:softHyphen/>
        <w:t>ми»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посредством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единении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чудесным</w:t>
      </w:r>
      <w:r w:rsidRPr="00633A23">
        <w:rPr>
          <w:rFonts w:cs="Arial"/>
        </w:rPr>
        <w:t xml:space="preserve"> </w:t>
      </w:r>
      <w:r w:rsidRPr="00633A23">
        <w:t>и чудотворящим</w:t>
      </w:r>
      <w:r w:rsidRPr="00633A23">
        <w:rPr>
          <w:rFonts w:cs="Arial"/>
        </w:rPr>
        <w:t xml:space="preserve"> </w:t>
      </w:r>
      <w:r w:rsidRPr="00633A23">
        <w:t>Господом</w:t>
      </w:r>
      <w:r w:rsidRPr="00633A23">
        <w:rPr>
          <w:rFonts w:cs="Arial"/>
        </w:rPr>
        <w:t xml:space="preserve"> </w:t>
      </w:r>
      <w:r w:rsidRPr="00633A23">
        <w:t>Иисусом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 ты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бесконечен</w:t>
      </w:r>
      <w:r w:rsidRPr="00633A23">
        <w:rPr>
          <w:rFonts w:cs="Arial"/>
        </w:rPr>
        <w:t xml:space="preserve">,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,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вечен</w:t>
      </w:r>
      <w:r w:rsidRPr="00633A23">
        <w:rPr>
          <w:rFonts w:cs="Arial"/>
        </w:rPr>
        <w:t xml:space="preserve">,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лю</w:t>
      </w:r>
      <w:r w:rsidRPr="00633A23">
        <w:softHyphen/>
        <w:t>бовь</w:t>
      </w:r>
      <w:r w:rsidRPr="00633A23">
        <w:rPr>
          <w:rFonts w:cs="Arial"/>
        </w:rPr>
        <w:t xml:space="preserve">,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,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правда</w:t>
      </w:r>
      <w:r w:rsidRPr="00633A23">
        <w:rPr>
          <w:rFonts w:cs="Arial"/>
        </w:rPr>
        <w:t xml:space="preserve">,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литва</w:t>
      </w:r>
      <w:r w:rsidRPr="00633A23">
        <w:rPr>
          <w:rFonts w:cs="Arial"/>
        </w:rPr>
        <w:t xml:space="preserve">; </w:t>
      </w:r>
      <w:r w:rsidRPr="00633A23">
        <w:t>все твое</w:t>
      </w:r>
      <w:r w:rsidRPr="00633A23">
        <w:rPr>
          <w:rFonts w:cs="Arial"/>
        </w:rPr>
        <w:t xml:space="preserve"> </w:t>
      </w:r>
      <w:r w:rsidRPr="00633A23">
        <w:t>входит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одну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 </w:t>
      </w:r>
      <w:r w:rsidRPr="00633A23">
        <w:t>«со</w:t>
      </w:r>
      <w:r w:rsidRPr="00633A23">
        <w:rPr>
          <w:rFonts w:cs="Arial"/>
        </w:rPr>
        <w:t xml:space="preserve"> </w:t>
      </w:r>
      <w:r w:rsidRPr="00633A23">
        <w:t>всеми святыми»</w:t>
      </w:r>
      <w:r w:rsidRPr="00633A23">
        <w:rPr>
          <w:rFonts w:cs="Arial"/>
        </w:rPr>
        <w:t xml:space="preserve">,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имеешь</w:t>
      </w:r>
      <w:r w:rsidRPr="00633A23">
        <w:rPr>
          <w:rFonts w:cs="Arial"/>
        </w:rPr>
        <w:t xml:space="preserve"> </w:t>
      </w:r>
      <w:r w:rsidRPr="00633A23">
        <w:t>соборный</w:t>
      </w:r>
      <w:r w:rsidRPr="00633A23">
        <w:rPr>
          <w:rFonts w:cs="Arial"/>
        </w:rPr>
        <w:t xml:space="preserve"> </w:t>
      </w:r>
      <w:r w:rsidRPr="00633A23">
        <w:t>ум</w:t>
      </w:r>
      <w:r w:rsidRPr="00633A23">
        <w:rPr>
          <w:rFonts w:cs="Arial"/>
        </w:rPr>
        <w:t xml:space="preserve">, </w:t>
      </w:r>
      <w:r w:rsidRPr="00633A23">
        <w:t>соборное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, </w:t>
      </w:r>
      <w:r w:rsidRPr="00633A23">
        <w:t>соборную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, </w:t>
      </w:r>
      <w:r w:rsidRPr="00633A23">
        <w:t>соборную</w:t>
      </w:r>
      <w:r w:rsidRPr="00633A23">
        <w:rPr>
          <w:rFonts w:cs="Arial"/>
        </w:rPr>
        <w:t xml:space="preserve"> </w:t>
      </w:r>
      <w:r w:rsidRPr="00633A23">
        <w:t>истину</w:t>
      </w:r>
      <w:r w:rsidRPr="00633A23">
        <w:rPr>
          <w:rFonts w:cs="Arial"/>
        </w:rPr>
        <w:t xml:space="preserve">, </w:t>
      </w:r>
      <w:r w:rsidRPr="00633A23">
        <w:t>соборную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соборно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соборен</w:t>
      </w:r>
      <w:r w:rsidRPr="00633A23">
        <w:rPr>
          <w:rFonts w:cs="Arial"/>
        </w:rPr>
        <w:t xml:space="preserve">;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не свой</w:t>
      </w:r>
      <w:r w:rsidRPr="00633A23">
        <w:rPr>
          <w:rFonts w:cs="Arial"/>
        </w:rPr>
        <w:t xml:space="preserve">,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тебе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softHyphen/>
        <w:t>бя</w:t>
      </w:r>
      <w:r w:rsidRPr="00633A23">
        <w:rPr>
          <w:rFonts w:cs="Arial"/>
        </w:rPr>
        <w:t xml:space="preserve">.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имеешь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действитель</w:t>
      </w:r>
      <w:r w:rsidRPr="00633A23">
        <w:softHyphen/>
        <w:t>ности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твое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;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Христов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только «со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святыми»</w:t>
      </w:r>
      <w:r w:rsidRPr="00633A23">
        <w:rPr>
          <w:rFonts w:cs="Arial"/>
        </w:rPr>
        <w:t xml:space="preserve">.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тебя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невыраз</w:t>
      </w:r>
      <w:r w:rsidRPr="00633A23">
        <w:t>и</w:t>
      </w:r>
      <w:r w:rsidRPr="00633A23">
        <w:t>мой</w:t>
      </w:r>
      <w:r w:rsidRPr="00633A23">
        <w:rPr>
          <w:rFonts w:cs="Arial"/>
        </w:rPr>
        <w:t xml:space="preserve"> </w:t>
      </w:r>
      <w:r w:rsidRPr="00633A23">
        <w:t>радо</w:t>
      </w:r>
      <w:r w:rsidRPr="00633A23">
        <w:softHyphen/>
        <w:t>стью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делают</w:t>
      </w:r>
      <w:r w:rsidRPr="00633A23">
        <w:rPr>
          <w:rFonts w:cs="Arial"/>
        </w:rPr>
        <w:t xml:space="preserve"> </w:t>
      </w:r>
      <w:r w:rsidRPr="00633A23">
        <w:t>Христовым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исполняют</w:t>
      </w:r>
      <w:r w:rsidRPr="00633A23">
        <w:rPr>
          <w:rFonts w:cs="Arial"/>
        </w:rPr>
        <w:t xml:space="preserve"> </w:t>
      </w:r>
      <w:r w:rsidRPr="00633A23">
        <w:t>полнотой Христовой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ради</w:t>
      </w:r>
      <w:r w:rsidRPr="00633A23">
        <w:rPr>
          <w:rFonts w:cs="Arial"/>
        </w:rPr>
        <w:t xml:space="preserve"> </w:t>
      </w:r>
      <w:r w:rsidRPr="00633A23">
        <w:t>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Ком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(</w:t>
      </w:r>
      <w:r w:rsidRPr="00633A23">
        <w:t>Кол</w:t>
      </w:r>
      <w:r w:rsidRPr="00633A23">
        <w:rPr>
          <w:rFonts w:cs="Arial"/>
        </w:rPr>
        <w:t>. 1,16</w:t>
      </w:r>
      <w:r w:rsidRPr="00633A23">
        <w:t>—</w:t>
      </w:r>
      <w:r w:rsidRPr="00633A23">
        <w:rPr>
          <w:rFonts w:cs="Arial"/>
        </w:rPr>
        <w:t xml:space="preserve">17).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Итак</w:t>
      </w:r>
      <w:r w:rsidRPr="00633A23">
        <w:rPr>
          <w:rFonts w:cs="Arial"/>
        </w:rPr>
        <w:t xml:space="preserve">: </w:t>
      </w:r>
      <w:r w:rsidRPr="00633A23">
        <w:t>Церковью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люди достигают</w:t>
      </w:r>
      <w:r w:rsidRPr="00633A23">
        <w:rPr>
          <w:rFonts w:cs="Arial"/>
        </w:rPr>
        <w:t xml:space="preserve"> </w:t>
      </w:r>
      <w:r w:rsidRPr="00633A23">
        <w:t>цели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смысла</w:t>
      </w:r>
      <w:r w:rsidRPr="00633A23">
        <w:rPr>
          <w:rFonts w:cs="Arial"/>
        </w:rPr>
        <w:t xml:space="preserve"> </w:t>
      </w:r>
      <w:r w:rsidRPr="00633A23">
        <w:lastRenderedPageBreak/>
        <w:t>человеческого</w:t>
      </w:r>
      <w:r w:rsidRPr="00633A23">
        <w:rPr>
          <w:rFonts w:cs="Arial"/>
        </w:rPr>
        <w:t xml:space="preserve"> </w:t>
      </w:r>
      <w:r w:rsidRPr="00633A23">
        <w:t>существа</w:t>
      </w:r>
      <w:r w:rsidRPr="00633A23">
        <w:rPr>
          <w:rFonts w:cs="Arial"/>
        </w:rPr>
        <w:t xml:space="preserve"> </w:t>
      </w:r>
      <w:r w:rsidRPr="00633A23">
        <w:t>на небе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>.</w:t>
      </w:r>
    </w:p>
    <w:p w:rsidR="002D3589" w:rsidRPr="00633A23" w:rsidRDefault="002D3589" w:rsidP="00EB0F88">
      <w:pPr>
        <w:sectPr w:rsidR="002D3589" w:rsidRPr="00633A23" w:rsidSect="00EB0F88">
          <w:pgSz w:w="11907" w:h="16839" w:code="9"/>
          <w:pgMar w:top="851" w:right="850" w:bottom="851" w:left="1134" w:header="720" w:footer="720" w:gutter="0"/>
          <w:cols w:space="720"/>
          <w:noEndnote/>
        </w:sectPr>
      </w:pPr>
    </w:p>
    <w:p w:rsidR="0040437A" w:rsidRPr="00633A23" w:rsidRDefault="0040437A" w:rsidP="0040437A">
      <w:r w:rsidRPr="00633A23">
        <w:lastRenderedPageBreak/>
        <w:t>Возрастая</w:t>
      </w:r>
      <w:r w:rsidRPr="00633A23">
        <w:rPr>
          <w:rFonts w:cs="Arial"/>
        </w:rPr>
        <w:t xml:space="preserve"> </w:t>
      </w:r>
      <w:r w:rsidRPr="00633A23">
        <w:t>возрастом</w:t>
      </w:r>
      <w:r w:rsidRPr="00633A23">
        <w:rPr>
          <w:rFonts w:cs="Arial"/>
        </w:rPr>
        <w:t xml:space="preserve"> </w:t>
      </w:r>
      <w:r w:rsidRPr="00633A23">
        <w:t>Христовым</w:t>
      </w:r>
      <w:r w:rsidRPr="00633A23">
        <w:rPr>
          <w:rFonts w:cs="Arial"/>
        </w:rPr>
        <w:t xml:space="preserve"> </w:t>
      </w:r>
      <w:r w:rsidRPr="00633A23">
        <w:t>«в</w:t>
      </w:r>
      <w:r w:rsidRPr="00633A23">
        <w:rPr>
          <w:rFonts w:cs="Arial"/>
        </w:rPr>
        <w:t xml:space="preserve"> </w:t>
      </w:r>
      <w:r w:rsidRPr="00633A23">
        <w:t>мужа</w:t>
      </w:r>
      <w:r w:rsidRPr="00633A23">
        <w:rPr>
          <w:rFonts w:cs="Arial"/>
        </w:rPr>
        <w:t xml:space="preserve"> </w:t>
      </w:r>
      <w:r w:rsidRPr="00633A23">
        <w:t>совер</w:t>
      </w:r>
      <w:r w:rsidRPr="00633A23">
        <w:softHyphen/>
        <w:t>шенного»</w:t>
      </w:r>
      <w:r w:rsidRPr="00633A23">
        <w:rPr>
          <w:rFonts w:cs="Arial"/>
        </w:rPr>
        <w:t xml:space="preserve">,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постепенно</w:t>
      </w:r>
      <w:r w:rsidRPr="00633A23">
        <w:rPr>
          <w:rFonts w:cs="Arial"/>
        </w:rPr>
        <w:t xml:space="preserve"> </w:t>
      </w:r>
      <w:r w:rsidRPr="00633A23">
        <w:t>выходит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духовного детства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слабости</w:t>
      </w:r>
      <w:r w:rsidRPr="00633A23">
        <w:rPr>
          <w:rFonts w:cs="Arial"/>
        </w:rPr>
        <w:t xml:space="preserve">, </w:t>
      </w:r>
      <w:r w:rsidRPr="00633A23">
        <w:t>набирает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, </w:t>
      </w:r>
      <w:r w:rsidRPr="00633A23">
        <w:t>созре</w:t>
      </w:r>
      <w:r w:rsidRPr="00633A23">
        <w:softHyphen/>
        <w:t>вает</w:t>
      </w:r>
      <w:r w:rsidRPr="00633A23">
        <w:rPr>
          <w:rFonts w:cs="Arial"/>
        </w:rPr>
        <w:t xml:space="preserve"> </w:t>
      </w:r>
      <w:r w:rsidRPr="00633A23">
        <w:t>душой</w:t>
      </w:r>
      <w:r w:rsidRPr="00633A23">
        <w:rPr>
          <w:rFonts w:cs="Arial"/>
        </w:rPr>
        <w:t xml:space="preserve">, </w:t>
      </w:r>
      <w:r w:rsidRPr="00633A23">
        <w:t>умом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сердцем</w:t>
      </w:r>
      <w:r w:rsidRPr="00633A23">
        <w:rPr>
          <w:rFonts w:cs="Arial"/>
        </w:rPr>
        <w:t xml:space="preserve">. </w:t>
      </w:r>
      <w:r w:rsidRPr="00633A23">
        <w:t>Живя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весь врастает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Истину</w:t>
      </w:r>
      <w:r w:rsidRPr="00633A23">
        <w:rPr>
          <w:rFonts w:cs="Arial"/>
        </w:rPr>
        <w:t xml:space="preserve"> </w:t>
      </w:r>
      <w:r w:rsidRPr="00633A23">
        <w:t>Христову</w:t>
      </w:r>
      <w:r w:rsidRPr="00633A23">
        <w:rPr>
          <w:rFonts w:cs="Arial"/>
        </w:rPr>
        <w:t xml:space="preserve">, </w:t>
      </w:r>
      <w:r w:rsidRPr="00633A23">
        <w:t>сродняется</w:t>
      </w:r>
      <w:r w:rsidRPr="00633A23">
        <w:rPr>
          <w:rFonts w:cs="Arial"/>
        </w:rPr>
        <w:t xml:space="preserve"> </w:t>
      </w:r>
      <w:r w:rsidRPr="00633A23">
        <w:t>с нею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стан</w:t>
      </w:r>
      <w:r w:rsidRPr="00633A23">
        <w:t>о</w:t>
      </w:r>
      <w:r w:rsidRPr="00633A23">
        <w:t>вится</w:t>
      </w:r>
      <w:r w:rsidRPr="00633A23">
        <w:rPr>
          <w:rFonts w:cs="Arial"/>
        </w:rPr>
        <w:t xml:space="preserve"> </w:t>
      </w:r>
      <w:r w:rsidRPr="00633A23">
        <w:t>вечной</w:t>
      </w:r>
      <w:r w:rsidRPr="00633A23">
        <w:rPr>
          <w:rFonts w:cs="Arial"/>
        </w:rPr>
        <w:t xml:space="preserve"> </w:t>
      </w:r>
      <w:r w:rsidRPr="00633A23">
        <w:t>Истиной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ума</w:t>
      </w:r>
      <w:r w:rsidRPr="00633A23">
        <w:rPr>
          <w:rFonts w:cs="Arial"/>
        </w:rPr>
        <w:t xml:space="preserve">, </w:t>
      </w:r>
      <w:r w:rsidRPr="00633A23">
        <w:t>его сердца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. </w:t>
      </w:r>
      <w:r w:rsidRPr="00633A23">
        <w:t>Про</w:t>
      </w:r>
      <w:r w:rsidRPr="00633A23">
        <w:rPr>
          <w:rFonts w:cs="Arial"/>
        </w:rPr>
        <w:t xml:space="preserve"> </w:t>
      </w:r>
      <w:r w:rsidRPr="00633A23">
        <w:t>такого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уве</w:t>
      </w:r>
      <w:r w:rsidRPr="00633A23">
        <w:softHyphen/>
        <w:t>ренностью</w:t>
      </w:r>
      <w:r w:rsidRPr="00633A23">
        <w:rPr>
          <w:rFonts w:cs="Arial"/>
        </w:rPr>
        <w:t xml:space="preserve"> </w:t>
      </w:r>
      <w:r w:rsidRPr="00633A23">
        <w:t>сказать</w:t>
      </w:r>
      <w:r w:rsidRPr="00633A23">
        <w:rPr>
          <w:rFonts w:cs="Arial"/>
        </w:rPr>
        <w:t xml:space="preserve">: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 </w:t>
      </w:r>
      <w:r w:rsidRPr="00633A23">
        <w:t>Истину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Исти</w:t>
      </w:r>
      <w:r w:rsidRPr="00633A23">
        <w:softHyphen/>
        <w:t>ну</w:t>
      </w:r>
      <w:r w:rsidRPr="00633A23">
        <w:rPr>
          <w:rFonts w:cs="Arial"/>
        </w:rPr>
        <w:t xml:space="preserve">.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живая</w:t>
      </w:r>
      <w:r w:rsidRPr="00633A23">
        <w:rPr>
          <w:rFonts w:cs="Arial"/>
        </w:rPr>
        <w:t xml:space="preserve"> </w:t>
      </w:r>
      <w:r w:rsidRPr="00633A23">
        <w:t>Божественная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 </w:t>
      </w:r>
      <w:r w:rsidRPr="00633A23">
        <w:t>нах</w:t>
      </w:r>
      <w:r w:rsidRPr="00633A23">
        <w:t>о</w:t>
      </w:r>
      <w:r w:rsidRPr="00633A23">
        <w:t>дится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, </w:t>
      </w:r>
      <w:r w:rsidRPr="00633A23">
        <w:t>служит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непогрешимым</w:t>
      </w:r>
      <w:r w:rsidRPr="00633A23">
        <w:rPr>
          <w:rFonts w:cs="Arial"/>
        </w:rPr>
        <w:t xml:space="preserve"> </w:t>
      </w:r>
      <w:r w:rsidRPr="00633A23">
        <w:t>мерилом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различения добра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зла</w:t>
      </w:r>
      <w:r w:rsidRPr="00633A23">
        <w:rPr>
          <w:rFonts w:cs="Arial"/>
        </w:rPr>
        <w:t xml:space="preserve">, </w:t>
      </w:r>
      <w:r w:rsidRPr="00633A23">
        <w:t>истины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лжи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человеческом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softHyphen/>
        <w:t>этому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никакая</w:t>
      </w:r>
      <w:r w:rsidRPr="00633A23">
        <w:rPr>
          <w:rFonts w:cs="Arial"/>
        </w:rPr>
        <w:t xml:space="preserve"> </w:t>
      </w:r>
      <w:r w:rsidRPr="00633A23">
        <w:t>человеческая</w:t>
      </w:r>
      <w:r w:rsidRPr="00633A23">
        <w:rPr>
          <w:rFonts w:cs="Arial"/>
        </w:rPr>
        <w:t xml:space="preserve"> </w:t>
      </w:r>
      <w:r w:rsidRPr="00633A23">
        <w:t>наука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ни увлечь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собла</w:t>
      </w:r>
      <w:r w:rsidRPr="00633A23">
        <w:t>з</w:t>
      </w:r>
      <w:r w:rsidRPr="00633A23">
        <w:t>нить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сразу</w:t>
      </w:r>
      <w:r w:rsidRPr="00633A23">
        <w:rPr>
          <w:rFonts w:cs="Arial"/>
        </w:rPr>
        <w:t xml:space="preserve"> </w:t>
      </w:r>
      <w:r w:rsidRPr="00633A23">
        <w:t>почувствует</w:t>
      </w:r>
      <w:r w:rsidRPr="00633A23">
        <w:rPr>
          <w:rFonts w:cs="Arial"/>
        </w:rPr>
        <w:t xml:space="preserve">, </w:t>
      </w:r>
      <w:r w:rsidRPr="00633A23">
        <w:t>какой дух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любая</w:t>
      </w:r>
      <w:r w:rsidRPr="00633A23">
        <w:rPr>
          <w:rFonts w:cs="Arial"/>
        </w:rPr>
        <w:t xml:space="preserve"> </w:t>
      </w:r>
      <w:r w:rsidRPr="00633A23">
        <w:t>человеческая</w:t>
      </w:r>
      <w:r w:rsidRPr="00633A23">
        <w:rPr>
          <w:rFonts w:cs="Arial"/>
        </w:rPr>
        <w:t xml:space="preserve"> </w:t>
      </w:r>
      <w:r w:rsidRPr="00633A23">
        <w:t>наука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ему предлаг</w:t>
      </w:r>
      <w:r w:rsidRPr="00633A23">
        <w:t>а</w:t>
      </w:r>
      <w:r w:rsidRPr="00633A23">
        <w:t>ется</w:t>
      </w:r>
      <w:r w:rsidRPr="00633A23">
        <w:rPr>
          <w:rFonts w:cs="Arial"/>
        </w:rPr>
        <w:t xml:space="preserve">.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знает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</w:t>
      </w:r>
      <w:r w:rsidRPr="00633A23">
        <w:softHyphen/>
        <w:t>ловеке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, </w:t>
      </w:r>
      <w:r w:rsidRPr="00633A23">
        <w:t>какую</w:t>
      </w:r>
      <w:r w:rsidRPr="00633A23">
        <w:rPr>
          <w:rFonts w:cs="Arial"/>
        </w:rPr>
        <w:t xml:space="preserve"> </w:t>
      </w:r>
      <w:r w:rsidRPr="00633A23">
        <w:t>науку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создавать</w:t>
      </w:r>
      <w:r w:rsidRPr="00633A23">
        <w:rPr>
          <w:rFonts w:cs="Arial"/>
        </w:rPr>
        <w:t xml:space="preserve"> </w:t>
      </w:r>
      <w:r w:rsidRPr="00633A23">
        <w:t>и предлагать</w:t>
      </w:r>
      <w:r w:rsidRPr="00633A23">
        <w:rPr>
          <w:rFonts w:cs="Arial"/>
        </w:rPr>
        <w:t xml:space="preserve">. </w:t>
      </w:r>
      <w:r w:rsidRPr="00633A23">
        <w:t>Всякая</w:t>
      </w:r>
      <w:r w:rsidRPr="00633A23">
        <w:rPr>
          <w:rFonts w:cs="Arial"/>
        </w:rPr>
        <w:t xml:space="preserve"> </w:t>
      </w:r>
      <w:r w:rsidRPr="00633A23">
        <w:t>человеческая</w:t>
      </w:r>
      <w:r w:rsidRPr="00633A23">
        <w:rPr>
          <w:rFonts w:cs="Arial"/>
        </w:rPr>
        <w:t xml:space="preserve"> </w:t>
      </w:r>
      <w:r w:rsidRPr="00633A23">
        <w:t>наука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не ведет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Божественной</w:t>
      </w:r>
      <w:r w:rsidRPr="00633A23">
        <w:rPr>
          <w:rFonts w:cs="Arial"/>
        </w:rPr>
        <w:t xml:space="preserve"> </w:t>
      </w:r>
      <w:r w:rsidRPr="00633A23">
        <w:t>Истине</w:t>
      </w:r>
      <w:r w:rsidRPr="00633A23">
        <w:rPr>
          <w:rFonts w:cs="Arial"/>
        </w:rPr>
        <w:t xml:space="preserve">, </w:t>
      </w:r>
      <w:r w:rsidRPr="00633A23">
        <w:t>разве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стряпана</w:t>
      </w:r>
      <w:r w:rsidRPr="00633A23">
        <w:rPr>
          <w:rFonts w:cs="Arial"/>
        </w:rPr>
        <w:t xml:space="preserve"> </w:t>
      </w:r>
      <w:r w:rsidRPr="00633A23">
        <w:t>из лжи</w:t>
      </w:r>
      <w:r w:rsidRPr="00633A23">
        <w:rPr>
          <w:rFonts w:cs="Arial"/>
        </w:rPr>
        <w:t xml:space="preserve">? </w:t>
      </w:r>
      <w:r w:rsidRPr="00633A23">
        <w:t>Какая</w:t>
      </w:r>
      <w:r w:rsidRPr="00633A23">
        <w:rPr>
          <w:rFonts w:cs="Arial"/>
        </w:rPr>
        <w:t xml:space="preserve"> </w:t>
      </w:r>
      <w:r w:rsidRPr="00633A23">
        <w:t>человеческая</w:t>
      </w:r>
      <w:r w:rsidRPr="00633A23">
        <w:rPr>
          <w:rFonts w:cs="Arial"/>
        </w:rPr>
        <w:t xml:space="preserve"> </w:t>
      </w:r>
      <w:r w:rsidRPr="00633A23">
        <w:t>наука</w:t>
      </w:r>
      <w:r w:rsidRPr="00633A23">
        <w:rPr>
          <w:rFonts w:cs="Arial"/>
        </w:rPr>
        <w:t xml:space="preserve"> </w:t>
      </w:r>
      <w:r w:rsidRPr="00633A23">
        <w:t>определяет</w:t>
      </w:r>
      <w:r w:rsidRPr="00633A23">
        <w:rPr>
          <w:rFonts w:cs="Arial"/>
        </w:rPr>
        <w:t xml:space="preserve"> </w:t>
      </w:r>
      <w:r w:rsidRPr="00633A23">
        <w:t>истинный смысл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объясняет</w:t>
      </w:r>
      <w:r w:rsidRPr="00633A23">
        <w:rPr>
          <w:rFonts w:cs="Arial"/>
        </w:rPr>
        <w:t xml:space="preserve"> </w:t>
      </w:r>
      <w:r w:rsidRPr="00633A23">
        <w:t>тайну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?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Никакая</w:t>
      </w:r>
      <w:r w:rsidRPr="00633A23">
        <w:rPr>
          <w:rFonts w:cs="Arial"/>
        </w:rPr>
        <w:t xml:space="preserve">. </w:t>
      </w:r>
      <w:r w:rsidRPr="00633A23">
        <w:t>Потому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ложь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обман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гово</w:t>
      </w:r>
      <w:r w:rsidRPr="00633A23">
        <w:softHyphen/>
        <w:t>рит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предлагает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решение</w:t>
      </w:r>
      <w:r w:rsidRPr="00633A23">
        <w:rPr>
          <w:rFonts w:cs="Arial"/>
        </w:rPr>
        <w:t xml:space="preserve"> </w:t>
      </w:r>
      <w:r w:rsidRPr="00633A23">
        <w:t>вопроса жизни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.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самое</w:t>
      </w:r>
      <w:r w:rsidRPr="00633A23">
        <w:rPr>
          <w:rFonts w:cs="Arial"/>
        </w:rPr>
        <w:t xml:space="preserve">,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такой</w:t>
      </w:r>
      <w:r w:rsidRPr="00633A23">
        <w:rPr>
          <w:rFonts w:cs="Arial"/>
        </w:rPr>
        <w:t xml:space="preserve"> </w:t>
      </w:r>
      <w:r w:rsidRPr="00633A23">
        <w:t>человеческой на</w:t>
      </w:r>
      <w:r w:rsidRPr="00633A23">
        <w:t>у</w:t>
      </w:r>
      <w:r w:rsidRPr="00633A23">
        <w:t>ки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объясняла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проблемы</w:t>
      </w:r>
      <w:r w:rsidRPr="00633A23">
        <w:rPr>
          <w:rFonts w:cs="Arial"/>
        </w:rPr>
        <w:t xml:space="preserve"> </w:t>
      </w:r>
      <w:r w:rsidRPr="00633A23">
        <w:t>человека и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, </w:t>
      </w:r>
      <w:r w:rsidRPr="00633A23">
        <w:t>души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совести</w:t>
      </w:r>
      <w:r w:rsidRPr="00633A23">
        <w:rPr>
          <w:rFonts w:cs="Arial"/>
        </w:rPr>
        <w:t xml:space="preserve">, </w:t>
      </w:r>
      <w:r w:rsidRPr="00633A23">
        <w:t>тайну</w:t>
      </w:r>
      <w:r w:rsidRPr="00633A23">
        <w:rPr>
          <w:rFonts w:cs="Arial"/>
        </w:rPr>
        <w:t xml:space="preserve"> </w:t>
      </w:r>
      <w:r w:rsidRPr="00633A23">
        <w:t>добра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зла</w:t>
      </w:r>
      <w:r w:rsidRPr="00633A23">
        <w:rPr>
          <w:rFonts w:cs="Arial"/>
        </w:rPr>
        <w:t xml:space="preserve">,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и диавола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говорят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разве</w:t>
      </w:r>
      <w:r w:rsidRPr="00633A23">
        <w:rPr>
          <w:rFonts w:cs="Arial"/>
        </w:rPr>
        <w:t xml:space="preserve"> </w:t>
      </w:r>
      <w:r w:rsidRPr="00633A23">
        <w:t>не сбивают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толку</w:t>
      </w:r>
      <w:r w:rsidRPr="00633A23">
        <w:rPr>
          <w:rFonts w:cs="Arial"/>
        </w:rPr>
        <w:t xml:space="preserve"> </w:t>
      </w:r>
      <w:r w:rsidRPr="00633A23">
        <w:t>своими</w:t>
      </w:r>
      <w:r w:rsidRPr="00633A23">
        <w:rPr>
          <w:rFonts w:cs="Arial"/>
        </w:rPr>
        <w:t xml:space="preserve"> </w:t>
      </w:r>
      <w:r w:rsidRPr="00633A23">
        <w:t>мелкими</w:t>
      </w:r>
      <w:r w:rsidRPr="00633A23">
        <w:rPr>
          <w:rFonts w:cs="Arial"/>
        </w:rPr>
        <w:t xml:space="preserve">, </w:t>
      </w:r>
      <w:r w:rsidRPr="00633A23">
        <w:t>бессмысленными умствованиями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заводят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лабиринты</w:t>
      </w:r>
      <w:r w:rsidRPr="00633A23">
        <w:rPr>
          <w:rFonts w:cs="Arial"/>
        </w:rPr>
        <w:t xml:space="preserve"> </w:t>
      </w:r>
      <w:r w:rsidRPr="00633A23">
        <w:t>губительных мелочей</w:t>
      </w:r>
      <w:r w:rsidRPr="00633A23">
        <w:rPr>
          <w:rFonts w:cs="Arial"/>
        </w:rPr>
        <w:t xml:space="preserve">?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человеч</w:t>
      </w:r>
      <w:r w:rsidRPr="00633A23">
        <w:t>е</w:t>
      </w:r>
      <w:r w:rsidRPr="00633A23">
        <w:t>ском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Богочеловек 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решил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главные</w:t>
      </w:r>
      <w:r w:rsidRPr="00633A23">
        <w:rPr>
          <w:rFonts w:cs="Arial"/>
        </w:rPr>
        <w:t xml:space="preserve"> </w:t>
      </w:r>
      <w:r w:rsidRPr="00633A23">
        <w:t>вопросы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 </w:t>
      </w:r>
      <w:r w:rsidRPr="00633A23">
        <w:t>и жизни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решения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зависит</w:t>
      </w:r>
      <w:r w:rsidRPr="00633A23">
        <w:rPr>
          <w:rFonts w:cs="Arial"/>
        </w:rPr>
        <w:t xml:space="preserve"> </w:t>
      </w:r>
      <w:r w:rsidRPr="00633A23">
        <w:t>судьба</w:t>
      </w:r>
      <w:r w:rsidRPr="00633A23">
        <w:rPr>
          <w:rFonts w:cs="Arial"/>
        </w:rPr>
        <w:t xml:space="preserve"> </w:t>
      </w:r>
      <w:r w:rsidRPr="00633A23">
        <w:t>человече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существа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небе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 (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том свете</w:t>
      </w:r>
      <w:r w:rsidRPr="00633A23">
        <w:rPr>
          <w:rFonts w:cs="Arial"/>
        </w:rPr>
        <w:t xml:space="preserve">).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потребное человеческому</w:t>
      </w:r>
      <w:r w:rsidRPr="00633A23">
        <w:rPr>
          <w:rFonts w:cs="Arial"/>
        </w:rPr>
        <w:t xml:space="preserve"> </w:t>
      </w:r>
      <w:r w:rsidRPr="00633A23">
        <w:t>существу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временной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бесконечной</w:t>
      </w:r>
      <w:r w:rsidRPr="00633A23">
        <w:rPr>
          <w:rFonts w:cs="Arial"/>
        </w:rPr>
        <w:t xml:space="preserve">, </w:t>
      </w:r>
      <w:r w:rsidRPr="00633A23">
        <w:t>вечной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.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сте</w:t>
      </w:r>
      <w:r w:rsidRPr="00633A23">
        <w:rPr>
          <w:rFonts w:cs="Arial"/>
        </w:rPr>
        <w:t xml:space="preserve"> </w:t>
      </w:r>
      <w:r w:rsidRPr="00633A23">
        <w:t>живущего</w:t>
      </w:r>
      <w:r w:rsidRPr="00633A23">
        <w:rPr>
          <w:rFonts w:cs="Arial"/>
        </w:rPr>
        <w:t xml:space="preserve">, </w:t>
      </w:r>
      <w:r w:rsidRPr="00633A23">
        <w:t>никакой</w:t>
      </w:r>
      <w:r w:rsidRPr="00633A23">
        <w:rPr>
          <w:rFonts w:cs="Arial"/>
        </w:rPr>
        <w:t xml:space="preserve"> </w:t>
      </w:r>
      <w:r w:rsidRPr="00633A23">
        <w:t>ветер</w:t>
      </w:r>
      <w:r w:rsidRPr="00633A23">
        <w:rPr>
          <w:rFonts w:cs="Arial"/>
        </w:rPr>
        <w:t xml:space="preserve"> </w:t>
      </w:r>
      <w:r w:rsidRPr="00633A23">
        <w:t>человеческой</w:t>
      </w:r>
      <w:r w:rsidRPr="00633A23">
        <w:rPr>
          <w:rFonts w:cs="Arial"/>
        </w:rPr>
        <w:t xml:space="preserve"> </w:t>
      </w:r>
      <w:r w:rsidRPr="00633A23">
        <w:t>науки</w:t>
      </w:r>
      <w:r w:rsidRPr="00633A23">
        <w:rPr>
          <w:rFonts w:cs="Arial"/>
        </w:rPr>
        <w:t xml:space="preserve"> </w:t>
      </w:r>
      <w:r w:rsidRPr="00633A23">
        <w:t>не</w:t>
      </w:r>
      <w: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поколебать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увлечь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оторвать</w:t>
      </w:r>
      <w:r w:rsidRPr="00633A23">
        <w:rPr>
          <w:rFonts w:cs="Arial"/>
        </w:rPr>
        <w:t xml:space="preserve"> </w:t>
      </w:r>
      <w:r w:rsidRPr="00633A23">
        <w:t>от Христа</w:t>
      </w:r>
      <w:r w:rsidRPr="00633A23">
        <w:rPr>
          <w:rFonts w:cs="Arial"/>
        </w:rPr>
        <w:t xml:space="preserve">.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утверждения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Ис</w:t>
      </w:r>
      <w:r w:rsidRPr="00633A23">
        <w:softHyphen/>
        <w:t>тине</w:t>
      </w:r>
      <w:r w:rsidRPr="00633A23">
        <w:rPr>
          <w:rFonts w:cs="Arial"/>
        </w:rPr>
        <w:t xml:space="preserve"> </w:t>
      </w:r>
      <w:r w:rsidRPr="00633A23">
        <w:t>Христовой</w:t>
      </w:r>
      <w:r w:rsidRPr="00633A23">
        <w:rPr>
          <w:rFonts w:cs="Arial"/>
        </w:rPr>
        <w:t xml:space="preserve"> </w:t>
      </w:r>
      <w:r w:rsidRPr="00633A23">
        <w:t>всякий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действительно</w:t>
      </w:r>
      <w:r w:rsidRPr="00633A23">
        <w:rPr>
          <w:rFonts w:cs="Arial"/>
        </w:rPr>
        <w:t xml:space="preserve">, </w:t>
      </w:r>
      <w:r w:rsidRPr="00633A23">
        <w:t>есть тростник</w:t>
      </w:r>
      <w:r w:rsidRPr="00633A23">
        <w:rPr>
          <w:rFonts w:cs="Arial"/>
        </w:rPr>
        <w:t xml:space="preserve">, </w:t>
      </w:r>
      <w:r w:rsidRPr="00633A23">
        <w:t>колеблющийся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всякого</w:t>
      </w:r>
      <w:r w:rsidRPr="00633A23">
        <w:rPr>
          <w:rFonts w:cs="Arial"/>
        </w:rPr>
        <w:t xml:space="preserve"> </w:t>
      </w:r>
      <w:r w:rsidRPr="00633A23">
        <w:t>ветра</w:t>
      </w:r>
      <w:r w:rsidRPr="00633A23">
        <w:rPr>
          <w:rFonts w:cs="Arial"/>
        </w:rPr>
        <w:t xml:space="preserve"> </w:t>
      </w:r>
      <w:r w:rsidRPr="00633A23">
        <w:t>ложных</w:t>
      </w:r>
      <w:r w:rsidRPr="00633A23">
        <w:rPr>
          <w:rFonts w:cs="Arial"/>
        </w:rPr>
        <w:t xml:space="preserve"> </w:t>
      </w:r>
      <w:r w:rsidRPr="00633A23">
        <w:t>че</w:t>
      </w:r>
      <w:r w:rsidRPr="00633A23">
        <w:softHyphen/>
        <w:t>ловеческих</w:t>
      </w:r>
      <w:r w:rsidRPr="00633A23">
        <w:rPr>
          <w:rFonts w:cs="Arial"/>
        </w:rPr>
        <w:t xml:space="preserve"> </w:t>
      </w:r>
      <w:r w:rsidRPr="00633A23">
        <w:t>учений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>. 4,14).</w:t>
      </w:r>
    </w:p>
    <w:p w:rsidR="0040437A" w:rsidRPr="00633A23" w:rsidRDefault="0040437A" w:rsidP="0040437A"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Богомудрый</w:t>
      </w:r>
      <w:r w:rsidRPr="00633A23">
        <w:rPr>
          <w:rFonts w:cs="Arial"/>
        </w:rPr>
        <w:t xml:space="preserve"> </w:t>
      </w:r>
      <w:r w:rsidRPr="00633A23">
        <w:t>апостол</w:t>
      </w:r>
      <w:r w:rsidRPr="00633A23">
        <w:rPr>
          <w:rFonts w:cs="Arial"/>
        </w:rPr>
        <w:t xml:space="preserve"> </w:t>
      </w:r>
      <w:r w:rsidRPr="00633A23">
        <w:t>советует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повеле</w:t>
      </w:r>
      <w:r w:rsidRPr="00633A23">
        <w:softHyphen/>
        <w:t>вает</w:t>
      </w:r>
      <w:r w:rsidRPr="00633A23">
        <w:rPr>
          <w:rFonts w:cs="Arial"/>
        </w:rPr>
        <w:t xml:space="preserve"> </w:t>
      </w:r>
      <w:r w:rsidRPr="00633A23">
        <w:t>Христианам</w:t>
      </w:r>
      <w:r w:rsidRPr="00633A23">
        <w:rPr>
          <w:rFonts w:cs="Arial"/>
        </w:rPr>
        <w:t xml:space="preserve">: </w:t>
      </w:r>
      <w:r w:rsidRPr="00633A23">
        <w:t>«Учениями</w:t>
      </w:r>
      <w:r w:rsidRPr="00633A23">
        <w:rPr>
          <w:rFonts w:cs="Arial"/>
        </w:rPr>
        <w:t xml:space="preserve"> </w:t>
      </w:r>
      <w:r w:rsidRPr="00633A23">
        <w:t>различн</w:t>
      </w:r>
      <w:r w:rsidRPr="00633A23">
        <w:t>ы</w:t>
      </w:r>
      <w:r w:rsidRPr="00633A23">
        <w:t>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чуждыми не</w:t>
      </w:r>
      <w:r w:rsidRPr="00633A23">
        <w:rPr>
          <w:rFonts w:cs="Arial"/>
        </w:rPr>
        <w:t xml:space="preserve"> </w:t>
      </w:r>
      <w:r w:rsidRPr="00633A23">
        <w:t>увлекайтесь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хорошо</w:t>
      </w:r>
      <w:r w:rsidRPr="00633A23">
        <w:rPr>
          <w:rFonts w:cs="Arial"/>
        </w:rPr>
        <w:t xml:space="preserve"> </w:t>
      </w:r>
      <w:r w:rsidRPr="00633A23">
        <w:t>благодатью</w:t>
      </w:r>
      <w:r w:rsidRPr="00633A23">
        <w:rPr>
          <w:rFonts w:cs="Arial"/>
        </w:rPr>
        <w:t xml:space="preserve"> </w:t>
      </w:r>
      <w:r w:rsidRPr="00633A23">
        <w:t>укреплять сердца»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13,9). </w:t>
      </w:r>
      <w:r w:rsidRPr="00633A23">
        <w:t>Чаще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е</w:t>
      </w:r>
      <w:r w:rsidRPr="00633A23">
        <w:t>вольно</w:t>
      </w:r>
      <w:r w:rsidRPr="00633A23">
        <w:rPr>
          <w:rFonts w:cs="Arial"/>
        </w:rPr>
        <w:t xml:space="preserve">, </w:t>
      </w:r>
      <w:r w:rsidRPr="00633A23">
        <w:t>нежели</w:t>
      </w:r>
      <w:r w:rsidRPr="00633A23">
        <w:rPr>
          <w:rFonts w:cs="Arial"/>
        </w:rPr>
        <w:t xml:space="preserve"> </w:t>
      </w:r>
      <w:r w:rsidRPr="00633A23">
        <w:t>предна</w:t>
      </w:r>
      <w:r w:rsidRPr="00633A23">
        <w:softHyphen/>
        <w:t>меренно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обманывают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различными</w:t>
      </w:r>
      <w:r w:rsidRPr="00633A23">
        <w:rPr>
          <w:rFonts w:cs="Arial"/>
        </w:rPr>
        <w:t xml:space="preserve"> </w:t>
      </w:r>
      <w:r w:rsidRPr="00633A23">
        <w:t>наука</w:t>
      </w:r>
      <w:r w:rsidRPr="00633A23">
        <w:softHyphen/>
        <w:t>ми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самым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обманывают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грехом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рый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навык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мыслящей</w:t>
      </w:r>
      <w:r w:rsidRPr="00633A23">
        <w:rPr>
          <w:rFonts w:cs="Arial"/>
        </w:rPr>
        <w:t xml:space="preserve"> </w:t>
      </w:r>
      <w:r w:rsidRPr="00633A23">
        <w:t>силой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настоль</w:t>
      </w:r>
      <w:r w:rsidRPr="00633A23">
        <w:softHyphen/>
        <w:t>ко</w:t>
      </w:r>
      <w:r w:rsidRPr="00633A23">
        <w:rPr>
          <w:rFonts w:cs="Arial"/>
        </w:rPr>
        <w:t xml:space="preserve"> </w:t>
      </w:r>
      <w:r w:rsidRPr="00633A23">
        <w:t>вошел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естество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могут ощущать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увидеть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грех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водит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руководит</w:t>
      </w:r>
      <w:r w:rsidRPr="00633A23">
        <w:rPr>
          <w:rFonts w:cs="Arial"/>
        </w:rPr>
        <w:t xml:space="preserve"> </w:t>
      </w:r>
      <w:r w:rsidRPr="00633A23">
        <w:t>ими в</w:t>
      </w:r>
      <w:r w:rsidRPr="00633A23">
        <w:rPr>
          <w:rFonts w:cs="Arial"/>
        </w:rPr>
        <w:t xml:space="preserve"> </w:t>
      </w:r>
      <w:r w:rsidRPr="00633A23">
        <w:t>умствованиях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науках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грех</w:t>
      </w:r>
      <w:r w:rsidRPr="00633A23">
        <w:rPr>
          <w:rFonts w:cs="Arial"/>
        </w:rPr>
        <w:t xml:space="preserve"> </w:t>
      </w:r>
      <w:r w:rsidRPr="00633A23">
        <w:t>ими</w:t>
      </w:r>
      <w:r w:rsidRPr="00633A23">
        <w:rPr>
          <w:rFonts w:cs="Arial"/>
        </w:rPr>
        <w:t xml:space="preserve"> </w:t>
      </w:r>
      <w:r w:rsidRPr="00633A23">
        <w:t>руково</w:t>
      </w:r>
      <w:r w:rsidRPr="00633A23">
        <w:softHyphen/>
        <w:t>дит</w:t>
      </w:r>
      <w:r w:rsidRPr="00633A23">
        <w:rPr>
          <w:rFonts w:cs="Arial"/>
        </w:rPr>
        <w:t xml:space="preserve"> </w:t>
      </w:r>
      <w:r w:rsidRPr="00633A23">
        <w:t>творец</w:t>
      </w:r>
      <w:r w:rsidRPr="00633A23">
        <w:rPr>
          <w:rFonts w:cs="Arial"/>
        </w:rPr>
        <w:t xml:space="preserve"> </w:t>
      </w:r>
      <w:r w:rsidRPr="00633A23">
        <w:t>греха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диавол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бесчи</w:t>
      </w:r>
      <w:r w:rsidRPr="00633A23">
        <w:t>с</w:t>
      </w:r>
      <w:r w:rsidRPr="00633A23">
        <w:t>ленными искусными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тонкими</w:t>
      </w:r>
      <w:r w:rsidRPr="00633A23">
        <w:rPr>
          <w:rFonts w:cs="Arial"/>
        </w:rPr>
        <w:t xml:space="preserve"> </w:t>
      </w:r>
      <w:r w:rsidRPr="00633A23">
        <w:t>способами</w:t>
      </w:r>
      <w:r w:rsidRPr="00633A23">
        <w:rPr>
          <w:rFonts w:cs="Arial"/>
        </w:rPr>
        <w:t xml:space="preserve"> </w:t>
      </w:r>
      <w:r w:rsidRPr="00633A23">
        <w:t>вводит</w:t>
      </w:r>
      <w:r w:rsidRPr="00633A23">
        <w:rPr>
          <w:rFonts w:cs="Arial"/>
        </w:rPr>
        <w:t xml:space="preserve"> </w:t>
      </w:r>
      <w:r w:rsidRPr="00633A23">
        <w:t>свои обольщения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обманы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челов</w:t>
      </w:r>
      <w:r w:rsidRPr="00633A23">
        <w:t>е</w:t>
      </w:r>
      <w:r w:rsidRPr="00633A23">
        <w:t>ческие</w:t>
      </w:r>
      <w:r w:rsidRPr="00633A23">
        <w:rPr>
          <w:rFonts w:cs="Arial"/>
        </w:rPr>
        <w:t xml:space="preserve"> </w:t>
      </w:r>
      <w:r w:rsidRPr="00633A23">
        <w:t>науки</w:t>
      </w:r>
      <w:r w:rsidRPr="00633A23">
        <w:rPr>
          <w:rFonts w:cs="Arial"/>
        </w:rPr>
        <w:t xml:space="preserve">, </w:t>
      </w:r>
      <w:r w:rsidRPr="00633A23">
        <w:t>которые удаляют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Истинного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.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 эти</w:t>
      </w:r>
      <w:r w:rsidRPr="00633A23">
        <w:rPr>
          <w:rFonts w:cs="Arial"/>
        </w:rPr>
        <w:t xml:space="preserve"> </w:t>
      </w:r>
      <w:r w:rsidRPr="00633A23">
        <w:t>человеческие</w:t>
      </w:r>
      <w:r w:rsidRPr="00633A23">
        <w:rPr>
          <w:rFonts w:cs="Arial"/>
        </w:rPr>
        <w:t xml:space="preserve"> </w:t>
      </w:r>
      <w:r w:rsidRPr="00633A23">
        <w:t>науки</w:t>
      </w:r>
      <w:r w:rsidRPr="00633A23">
        <w:rPr>
          <w:rFonts w:cs="Arial"/>
        </w:rPr>
        <w:t xml:space="preserve">, </w:t>
      </w:r>
      <w:r w:rsidRPr="00633A23">
        <w:t>путем</w:t>
      </w:r>
      <w:r w:rsidRPr="00633A23">
        <w:rPr>
          <w:rFonts w:cs="Arial"/>
        </w:rPr>
        <w:t xml:space="preserve"> </w:t>
      </w:r>
      <w:r w:rsidRPr="00633A23">
        <w:t>логики</w:t>
      </w:r>
      <w:r w:rsidRPr="00633A23">
        <w:rPr>
          <w:rFonts w:cs="Arial"/>
        </w:rPr>
        <w:t xml:space="preserve"> </w:t>
      </w:r>
      <w:r w:rsidRPr="00633A23">
        <w:t>греха</w:t>
      </w:r>
      <w:r w:rsidRPr="00633A23">
        <w:rPr>
          <w:rFonts w:cs="Arial"/>
        </w:rPr>
        <w:t xml:space="preserve"> </w:t>
      </w:r>
      <w:r w:rsidRPr="00633A23">
        <w:t>вносит полностью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лукавство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хитрость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са</w:t>
      </w:r>
      <w:r w:rsidRPr="00633A23">
        <w:softHyphen/>
        <w:t>мым</w:t>
      </w:r>
      <w:r w:rsidRPr="00633A23">
        <w:rPr>
          <w:rFonts w:cs="Arial"/>
        </w:rPr>
        <w:t xml:space="preserve"> </w:t>
      </w:r>
      <w:r w:rsidRPr="00633A23">
        <w:t>умело</w:t>
      </w:r>
      <w:r w:rsidRPr="00633A23">
        <w:rPr>
          <w:rFonts w:cs="Arial"/>
        </w:rPr>
        <w:t xml:space="preserve"> </w:t>
      </w:r>
      <w:r w:rsidRPr="00633A23">
        <w:t>соблазняет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обманывает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, </w:t>
      </w:r>
      <w:r w:rsidRPr="00633A23">
        <w:t>находясь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самообмане</w:t>
      </w:r>
      <w:r w:rsidRPr="00633A23">
        <w:rPr>
          <w:rFonts w:cs="Arial"/>
        </w:rPr>
        <w:t xml:space="preserve">, </w:t>
      </w:r>
      <w:r w:rsidRPr="00633A23">
        <w:t>отрицают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хотят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видят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отворачиваются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отграждают</w:t>
      </w:r>
      <w:r w:rsidRPr="00633A23">
        <w:rPr>
          <w:rFonts w:cs="Arial"/>
        </w:rPr>
        <w:t>-</w:t>
      </w:r>
      <w:r w:rsidRPr="00633A23">
        <w:t>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. </w:t>
      </w:r>
      <w:r w:rsidRPr="00633A23">
        <w:t>Грех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прежде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пс</w:t>
      </w:r>
      <w:r w:rsidRPr="00633A23">
        <w:t>и</w:t>
      </w:r>
      <w:r w:rsidRPr="00633A23">
        <w:t>хическая</w:t>
      </w:r>
      <w:r w:rsidRPr="00633A23">
        <w:rPr>
          <w:rFonts w:cs="Arial"/>
        </w:rPr>
        <w:t xml:space="preserve">, </w:t>
      </w:r>
      <w:r w:rsidRPr="00633A23">
        <w:t>ра</w:t>
      </w:r>
      <w:r w:rsidRPr="00633A23">
        <w:softHyphen/>
        <w:t>зумная</w:t>
      </w:r>
      <w:r w:rsidRPr="00633A23">
        <w:rPr>
          <w:rFonts w:cs="Arial"/>
        </w:rPr>
        <w:t xml:space="preserve">, </w:t>
      </w:r>
      <w:r w:rsidRPr="00633A23">
        <w:t>интеллектуальная</w:t>
      </w:r>
      <w:r w:rsidRPr="00633A23">
        <w:rPr>
          <w:rFonts w:cs="Arial"/>
        </w:rPr>
        <w:t xml:space="preserve"> </w:t>
      </w:r>
      <w:r w:rsidRPr="00633A23">
        <w:t>сила</w:t>
      </w:r>
      <w:r w:rsidRPr="00633A23">
        <w:rPr>
          <w:rFonts w:cs="Arial"/>
        </w:rPr>
        <w:t xml:space="preserve">, </w:t>
      </w:r>
      <w:r w:rsidRPr="00633A23">
        <w:t>подобно</w:t>
      </w:r>
      <w:r w:rsidRPr="00633A23">
        <w:rPr>
          <w:rFonts w:cs="Arial"/>
        </w:rPr>
        <w:t xml:space="preserve"> </w:t>
      </w:r>
      <w:r w:rsidRPr="00633A23">
        <w:t>тончайшей жидкости</w:t>
      </w:r>
      <w:r w:rsidRPr="00633A23">
        <w:rPr>
          <w:rFonts w:cs="Arial"/>
        </w:rPr>
        <w:t xml:space="preserve"> </w:t>
      </w:r>
      <w:r w:rsidRPr="00633A23">
        <w:t>разлитая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созн</w:t>
      </w:r>
      <w:r w:rsidRPr="00633A23">
        <w:t>а</w:t>
      </w:r>
      <w:r w:rsidRPr="00633A23">
        <w:t>нию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совести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уму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душе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разуму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действует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соз</w:t>
      </w:r>
      <w:r w:rsidRPr="00633A23">
        <w:softHyphen/>
        <w:t>нание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совесть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составная</w:t>
      </w:r>
      <w:r w:rsidRPr="00633A23">
        <w:rPr>
          <w:rFonts w:cs="Arial"/>
        </w:rPr>
        <w:t xml:space="preserve"> </w:t>
      </w:r>
      <w:r w:rsidRPr="00633A23">
        <w:t>сила</w:t>
      </w:r>
      <w:r w:rsidRPr="00633A23">
        <w:rPr>
          <w:rFonts w:cs="Arial"/>
        </w:rPr>
        <w:t xml:space="preserve"> </w:t>
      </w:r>
      <w:r w:rsidRPr="00633A23">
        <w:t>сознания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совес</w:t>
      </w:r>
      <w:r w:rsidRPr="00633A23">
        <w:softHyphen/>
        <w:t>ти</w:t>
      </w:r>
      <w:r w:rsidRPr="00633A23">
        <w:rPr>
          <w:rFonts w:cs="Arial"/>
        </w:rPr>
        <w:t xml:space="preserve">,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соблазны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обманы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соз</w:t>
      </w:r>
      <w:r w:rsidRPr="00633A23">
        <w:softHyphen/>
        <w:t>нания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совести</w:t>
      </w:r>
      <w:r w:rsidRPr="00633A23">
        <w:rPr>
          <w:rFonts w:cs="Arial"/>
        </w:rPr>
        <w:t xml:space="preserve"> </w:t>
      </w:r>
      <w:r w:rsidRPr="00633A23">
        <w:t>полностью</w:t>
      </w:r>
      <w:r w:rsidRPr="00633A23">
        <w:rPr>
          <w:rFonts w:cs="Arial"/>
        </w:rPr>
        <w:t xml:space="preserve"> </w:t>
      </w:r>
      <w:r w:rsidRPr="00633A23">
        <w:t>принимают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, </w:t>
      </w:r>
      <w:r w:rsidRPr="00633A23">
        <w:t>чело</w:t>
      </w:r>
      <w:r w:rsidRPr="00633A23">
        <w:softHyphen/>
        <w:t>веческие</w:t>
      </w:r>
      <w:r w:rsidRPr="00633A23">
        <w:rPr>
          <w:rFonts w:cs="Arial"/>
        </w:rPr>
        <w:t xml:space="preserve">, </w:t>
      </w:r>
      <w:r w:rsidRPr="00633A23">
        <w:t>естественные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ощутить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t>с</w:t>
      </w:r>
      <w:r w:rsidRPr="00633A23">
        <w:t>мот</w:t>
      </w:r>
      <w:r w:rsidRPr="00633A23">
        <w:softHyphen/>
        <w:t>реть</w:t>
      </w:r>
      <w:r w:rsidRPr="00633A23">
        <w:rPr>
          <w:rFonts w:cs="Arial"/>
        </w:rPr>
        <w:t xml:space="preserve">, </w:t>
      </w:r>
      <w:r w:rsidRPr="00633A23">
        <w:t>находясь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состоянии</w:t>
      </w:r>
      <w:r w:rsidRPr="00633A23">
        <w:rPr>
          <w:rFonts w:cs="Arial"/>
        </w:rPr>
        <w:t xml:space="preserve"> </w:t>
      </w:r>
      <w:r w:rsidRPr="00633A23">
        <w:t>самообмана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закоснело</w:t>
      </w:r>
      <w:r w:rsidRPr="00633A23">
        <w:softHyphen/>
        <w:t>сти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диавольская</w:t>
      </w:r>
      <w:r w:rsidRPr="00633A23">
        <w:rPr>
          <w:rFonts w:cs="Arial"/>
        </w:rPr>
        <w:t xml:space="preserve"> </w:t>
      </w:r>
      <w:r w:rsidRPr="00633A23">
        <w:t>хитрость</w:t>
      </w:r>
      <w:r w:rsidRPr="00633A23">
        <w:rPr>
          <w:rFonts w:cs="Arial"/>
        </w:rPr>
        <w:t xml:space="preserve">, </w:t>
      </w:r>
      <w:r w:rsidRPr="00633A23">
        <w:t>ди</w:t>
      </w:r>
      <w:r w:rsidRPr="00633A23">
        <w:t>а</w:t>
      </w:r>
      <w:r w:rsidRPr="00633A23">
        <w:t>вольское</w:t>
      </w:r>
      <w:r w:rsidRPr="00633A23">
        <w:rPr>
          <w:rFonts w:cs="Arial"/>
        </w:rPr>
        <w:t xml:space="preserve"> </w:t>
      </w:r>
      <w:r w:rsidRPr="00633A23">
        <w:t>лу</w:t>
      </w:r>
      <w:r w:rsidRPr="00633A23">
        <w:softHyphen/>
        <w:t>кавство</w:t>
      </w:r>
      <w:r w:rsidRPr="00633A23">
        <w:rPr>
          <w:rFonts w:cs="Arial"/>
        </w:rPr>
        <w:t xml:space="preserve">, </w:t>
      </w:r>
      <w:r w:rsidRPr="00633A23">
        <w:t>которым</w:t>
      </w:r>
      <w:r w:rsidRPr="00633A23">
        <w:rPr>
          <w:rFonts w:cs="Arial"/>
        </w:rPr>
        <w:t xml:space="preserve"> </w:t>
      </w:r>
      <w:r w:rsidRPr="00633A23">
        <w:t>диавол</w:t>
      </w:r>
      <w:r w:rsidRPr="00633A23">
        <w:rPr>
          <w:rFonts w:cs="Arial"/>
        </w:rPr>
        <w:t xml:space="preserve"> </w:t>
      </w:r>
      <w:r w:rsidRPr="00633A23">
        <w:t>повергает</w:t>
      </w:r>
      <w:r w:rsidRPr="00633A23">
        <w:rPr>
          <w:rFonts w:cs="Arial"/>
        </w:rPr>
        <w:t xml:space="preserve"> </w:t>
      </w:r>
      <w:r w:rsidRPr="00633A23">
        <w:t>человеческий</w:t>
      </w:r>
      <w:r w:rsidRPr="00633A23">
        <w:rPr>
          <w:rFonts w:cs="Arial"/>
        </w:rPr>
        <w:t xml:space="preserve"> </w:t>
      </w:r>
      <w:r w:rsidRPr="00633A23">
        <w:t>ум</w:t>
      </w:r>
      <w:r w:rsidRPr="00633A23">
        <w:rPr>
          <w:rFonts w:cs="Arial"/>
        </w:rPr>
        <w:t xml:space="preserve">, </w:t>
      </w:r>
      <w:r w:rsidRPr="00633A23">
        <w:t>сознание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совесть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всякую</w:t>
      </w:r>
      <w:r w:rsidRPr="00633A23">
        <w:rPr>
          <w:rFonts w:cs="Arial"/>
        </w:rPr>
        <w:t xml:space="preserve"> </w:t>
      </w:r>
      <w:r w:rsidRPr="00633A23">
        <w:t>смерть</w:t>
      </w:r>
      <w:r w:rsidRPr="00633A23">
        <w:rPr>
          <w:rFonts w:cs="Arial"/>
        </w:rPr>
        <w:t xml:space="preserve">,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всякую</w:t>
      </w:r>
      <w:r w:rsidRPr="00633A23">
        <w:rPr>
          <w:rFonts w:cs="Arial"/>
        </w:rPr>
        <w:t xml:space="preserve"> </w:t>
      </w:r>
      <w:r w:rsidRPr="00633A23">
        <w:t>тьму</w:t>
      </w:r>
      <w:r w:rsidRPr="00633A23">
        <w:rPr>
          <w:rFonts w:cs="Arial"/>
        </w:rPr>
        <w:t>,</w:t>
      </w:r>
      <w:r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видеть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Божие</w:t>
      </w:r>
      <w:r w:rsidRPr="00633A23">
        <w:rPr>
          <w:rFonts w:cs="Arial"/>
        </w:rPr>
        <w:t xml:space="preserve">, </w:t>
      </w:r>
      <w:r w:rsidRPr="00633A23">
        <w:t>поэтому Его</w:t>
      </w:r>
      <w:r w:rsidRPr="00633A23">
        <w:rPr>
          <w:rFonts w:cs="Arial"/>
        </w:rPr>
        <w:t xml:space="preserve">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т</w:t>
      </w:r>
      <w:r w:rsidRPr="00633A23">
        <w:t>рицают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хулят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отвергают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плодам этих</w:t>
      </w:r>
      <w:r w:rsidRPr="00633A23">
        <w:rPr>
          <w:rFonts w:cs="Arial"/>
        </w:rPr>
        <w:t xml:space="preserve"> </w:t>
      </w:r>
      <w:r w:rsidRPr="00633A23">
        <w:t>наук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ясно</w:t>
      </w:r>
      <w:r w:rsidRPr="00633A23">
        <w:rPr>
          <w:rFonts w:cs="Arial"/>
        </w:rPr>
        <w:t xml:space="preserve"> </w:t>
      </w:r>
      <w:r w:rsidRPr="00633A23">
        <w:t>заключить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воистину «учения</w:t>
      </w:r>
      <w:r w:rsidRPr="00633A23">
        <w:rPr>
          <w:rFonts w:cs="Arial"/>
        </w:rPr>
        <w:t xml:space="preserve"> </w:t>
      </w:r>
      <w:r w:rsidRPr="00633A23">
        <w:t>бесовские»</w:t>
      </w:r>
      <w:r w:rsidRPr="00633A23">
        <w:rPr>
          <w:rFonts w:cs="Arial"/>
        </w:rPr>
        <w:t xml:space="preserve"> (1 </w:t>
      </w:r>
      <w:r w:rsidRPr="00633A23">
        <w:t>Тим</w:t>
      </w:r>
      <w:r w:rsidRPr="00633A23">
        <w:rPr>
          <w:rFonts w:cs="Arial"/>
        </w:rPr>
        <w:t>. 4,1).</w:t>
      </w:r>
    </w:p>
    <w:p w:rsidR="0040437A" w:rsidRPr="00633A23" w:rsidRDefault="0040437A" w:rsidP="0040437A">
      <w:r w:rsidRPr="00633A23">
        <w:t>Этой</w:t>
      </w:r>
      <w:r w:rsidRPr="00633A23">
        <w:rPr>
          <w:rFonts w:cs="Arial"/>
        </w:rPr>
        <w:t xml:space="preserve"> </w:t>
      </w:r>
      <w:r w:rsidRPr="00633A23">
        <w:t>разумной</w:t>
      </w:r>
      <w:r w:rsidRPr="00633A23">
        <w:rPr>
          <w:rFonts w:cs="Arial"/>
        </w:rPr>
        <w:t xml:space="preserve"> </w:t>
      </w:r>
      <w:r w:rsidRPr="00633A23">
        <w:t>жидкостью</w:t>
      </w:r>
      <w:r w:rsidRPr="00633A23">
        <w:rPr>
          <w:rFonts w:cs="Arial"/>
        </w:rPr>
        <w:t xml:space="preserve"> </w:t>
      </w:r>
      <w:r w:rsidRPr="00633A23">
        <w:t>демонского</w:t>
      </w:r>
      <w:r w:rsidRPr="00633A23">
        <w:rPr>
          <w:rFonts w:cs="Arial"/>
        </w:rPr>
        <w:t xml:space="preserve"> </w:t>
      </w:r>
      <w:r w:rsidRPr="00633A23">
        <w:t>лукавства проникнуты</w:t>
      </w:r>
      <w:r w:rsidRPr="00633A23">
        <w:rPr>
          <w:rFonts w:cs="Arial"/>
        </w:rPr>
        <w:t xml:space="preserve">, </w:t>
      </w:r>
      <w:r w:rsidRPr="00633A23">
        <w:t>вольно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невольно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философии «по</w:t>
      </w:r>
      <w:r w:rsidRPr="00633A23">
        <w:rPr>
          <w:rFonts w:cs="Arial"/>
        </w:rPr>
        <w:t xml:space="preserve"> </w:t>
      </w:r>
      <w:r w:rsidRPr="00633A23">
        <w:t>человеку»</w:t>
      </w:r>
      <w:r w:rsidRPr="00633A23">
        <w:rPr>
          <w:rFonts w:cs="Arial"/>
        </w:rPr>
        <w:t xml:space="preserve">, </w:t>
      </w:r>
      <w:r w:rsidRPr="00633A23">
        <w:t>«по</w:t>
      </w:r>
      <w:r w:rsidRPr="00633A23">
        <w:rPr>
          <w:rFonts w:cs="Arial"/>
        </w:rPr>
        <w:t xml:space="preserve"> </w:t>
      </w:r>
      <w:r w:rsidRPr="00633A23">
        <w:t>преданию</w:t>
      </w:r>
      <w:r w:rsidRPr="00633A23">
        <w:rPr>
          <w:rFonts w:cs="Arial"/>
        </w:rPr>
        <w:t xml:space="preserve"> </w:t>
      </w:r>
      <w:r w:rsidRPr="00633A23">
        <w:t>человеческому»</w:t>
      </w:r>
      <w:r w:rsidRPr="00633A23">
        <w:rPr>
          <w:rFonts w:cs="Arial"/>
        </w:rPr>
        <w:t xml:space="preserve"> (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Кол</w:t>
      </w:r>
      <w:r w:rsidRPr="00633A23">
        <w:rPr>
          <w:rFonts w:cs="Arial"/>
        </w:rPr>
        <w:t xml:space="preserve">. 2,8),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знают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Истину о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человеке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добре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зле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Боге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диаволе</w:t>
      </w:r>
      <w:r w:rsidRPr="00633A23">
        <w:rPr>
          <w:rFonts w:cs="Arial"/>
        </w:rPr>
        <w:t xml:space="preserve">, </w:t>
      </w:r>
      <w:r w:rsidRPr="00633A23">
        <w:t>а обольщают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тонкими</w:t>
      </w:r>
      <w:r w:rsidRPr="00633A23">
        <w:rPr>
          <w:rFonts w:cs="Arial"/>
        </w:rPr>
        <w:t xml:space="preserve"> </w:t>
      </w:r>
      <w:r w:rsidRPr="00633A23">
        <w:t>демонскими</w:t>
      </w:r>
      <w:r w:rsidRPr="00633A23">
        <w:rPr>
          <w:rFonts w:cs="Arial"/>
        </w:rPr>
        <w:t xml:space="preserve"> </w:t>
      </w:r>
      <w:r w:rsidRPr="00633A23">
        <w:t>неправдами</w:t>
      </w:r>
      <w:r w:rsidRPr="00633A23">
        <w:rPr>
          <w:rFonts w:cs="Arial"/>
        </w:rPr>
        <w:t xml:space="preserve">,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философии</w:t>
      </w:r>
      <w:r w:rsidRPr="00633A23">
        <w:rPr>
          <w:rFonts w:cs="Arial"/>
        </w:rPr>
        <w:t xml:space="preserve"> </w:t>
      </w:r>
      <w:r w:rsidRPr="00633A23">
        <w:t>«по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 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Богочеловеку заключена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 </w:t>
      </w:r>
      <w:r w:rsidRPr="00633A23">
        <w:t>неба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остатка</w:t>
      </w:r>
      <w:r w:rsidRPr="00633A23">
        <w:rPr>
          <w:rFonts w:cs="Arial"/>
        </w:rPr>
        <w:t xml:space="preserve"> (</w:t>
      </w:r>
      <w:r w:rsidRPr="00633A23">
        <w:t>Кол</w:t>
      </w:r>
      <w:r w:rsidRPr="00633A23">
        <w:rPr>
          <w:rFonts w:cs="Arial"/>
        </w:rPr>
        <w:t xml:space="preserve">. 2,9). </w:t>
      </w:r>
      <w:r w:rsidRPr="00633A23">
        <w:t>Философии</w:t>
      </w:r>
      <w:r w:rsidRPr="00633A23">
        <w:rPr>
          <w:rFonts w:cs="Arial"/>
        </w:rPr>
        <w:t xml:space="preserve"> </w:t>
      </w:r>
      <w:r w:rsidRPr="00633A23">
        <w:t>«по</w:t>
      </w:r>
      <w:r w:rsidRPr="00633A23">
        <w:rPr>
          <w:rFonts w:cs="Arial"/>
        </w:rPr>
        <w:t xml:space="preserve"> </w:t>
      </w:r>
      <w:r w:rsidRPr="00633A23">
        <w:t>человеку»</w:t>
      </w:r>
      <w:r w:rsidRPr="00633A23">
        <w:rPr>
          <w:rFonts w:cs="Arial"/>
        </w:rPr>
        <w:t xml:space="preserve"> </w:t>
      </w:r>
      <w:r w:rsidRPr="00633A23">
        <w:t>«ласк</w:t>
      </w:r>
      <w:r w:rsidRPr="00633A23">
        <w:t>а</w:t>
      </w:r>
      <w:r w:rsidRPr="00633A23">
        <w:t>тельством</w:t>
      </w:r>
      <w:r w:rsidRPr="00633A23">
        <w:rPr>
          <w:rFonts w:cs="Arial"/>
        </w:rPr>
        <w:t xml:space="preserve"> </w:t>
      </w:r>
      <w:r w:rsidRPr="00633A23">
        <w:t>и красноречием</w:t>
      </w:r>
      <w:r w:rsidRPr="00633A23">
        <w:rPr>
          <w:rFonts w:cs="Arial"/>
        </w:rPr>
        <w:t xml:space="preserve"> </w:t>
      </w:r>
      <w:r w:rsidRPr="00633A23">
        <w:t>обольщают</w:t>
      </w:r>
      <w:r w:rsidRPr="00633A23">
        <w:rPr>
          <w:rFonts w:cs="Arial"/>
        </w:rPr>
        <w:t xml:space="preserve"> </w:t>
      </w:r>
      <w:r w:rsidRPr="00633A23">
        <w:t>сердца</w:t>
      </w:r>
      <w:r w:rsidRPr="00633A23">
        <w:rPr>
          <w:rFonts w:cs="Arial"/>
        </w:rPr>
        <w:t xml:space="preserve"> </w:t>
      </w:r>
      <w:r w:rsidRPr="00633A23">
        <w:t xml:space="preserve">простодушных» </w:t>
      </w:r>
      <w:r w:rsidRPr="00633A23">
        <w:rPr>
          <w:rFonts w:cs="Arial"/>
        </w:rPr>
        <w:t>(</w:t>
      </w:r>
      <w:r w:rsidRPr="00633A23">
        <w:t>Рим</w:t>
      </w:r>
      <w:r w:rsidRPr="00633A23">
        <w:rPr>
          <w:rFonts w:cs="Arial"/>
        </w:rPr>
        <w:t xml:space="preserve">. 16,18).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сомнения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человеческие</w:t>
      </w:r>
      <w:r w:rsidRPr="00633A23">
        <w:rPr>
          <w:rFonts w:cs="Arial"/>
        </w:rPr>
        <w:t xml:space="preserve"> </w:t>
      </w:r>
      <w:r w:rsidRPr="00633A23">
        <w:t>фи</w:t>
      </w:r>
      <w:r w:rsidRPr="00633A23">
        <w:softHyphen/>
        <w:t>лософии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конце</w:t>
      </w:r>
      <w:r w:rsidRPr="00633A23">
        <w:rPr>
          <w:rFonts w:cs="Arial"/>
        </w:rPr>
        <w:t xml:space="preserve"> </w:t>
      </w:r>
      <w:r w:rsidRPr="00633A23">
        <w:t>концов</w:t>
      </w:r>
      <w:r w:rsidRPr="00633A23">
        <w:rPr>
          <w:rFonts w:cs="Arial"/>
        </w:rPr>
        <w:t xml:space="preserve">, </w:t>
      </w:r>
      <w:r w:rsidRPr="00633A23">
        <w:t>разделить</w:t>
      </w:r>
      <w:r w:rsidRPr="00633A23">
        <w:rPr>
          <w:rFonts w:cs="Arial"/>
        </w:rPr>
        <w:t xml:space="preserve"> </w:t>
      </w:r>
      <w:r w:rsidRPr="00633A23">
        <w:t>следую</w:t>
      </w:r>
      <w:r w:rsidRPr="00633A23">
        <w:softHyphen/>
        <w:t>щим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: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фил</w:t>
      </w:r>
      <w:r w:rsidRPr="00633A23">
        <w:t>о</w:t>
      </w:r>
      <w:r w:rsidRPr="00633A23">
        <w:t>софии</w:t>
      </w:r>
      <w:r w:rsidRPr="00633A23">
        <w:rPr>
          <w:rFonts w:cs="Arial"/>
        </w:rPr>
        <w:t xml:space="preserve"> </w:t>
      </w:r>
      <w:r w:rsidRPr="00633A23">
        <w:t>«по</w:t>
      </w:r>
      <w:r w:rsidRPr="00633A23">
        <w:rPr>
          <w:rFonts w:cs="Arial"/>
        </w:rPr>
        <w:t xml:space="preserve"> </w:t>
      </w:r>
      <w:r w:rsidRPr="00633A23">
        <w:t>человеку»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фило</w:t>
      </w:r>
      <w:r w:rsidRPr="00633A23">
        <w:softHyphen/>
        <w:t>софию</w:t>
      </w:r>
      <w:r w:rsidRPr="00633A23">
        <w:rPr>
          <w:rFonts w:cs="Arial"/>
        </w:rPr>
        <w:t xml:space="preserve"> </w:t>
      </w:r>
      <w:r w:rsidRPr="00633A23">
        <w:t>«по</w:t>
      </w:r>
      <w:r w:rsidRPr="00633A23">
        <w:rPr>
          <w:rFonts w:cs="Arial"/>
        </w:rPr>
        <w:t xml:space="preserve"> </w:t>
      </w:r>
      <w:r w:rsidRPr="00633A23">
        <w:t>Богочеловеку»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первых</w:t>
      </w:r>
      <w:r w:rsidRPr="00633A23">
        <w:rPr>
          <w:rFonts w:cs="Arial"/>
        </w:rPr>
        <w:t xml:space="preserve"> </w:t>
      </w:r>
      <w:r w:rsidRPr="00633A23">
        <w:t>главный</w:t>
      </w:r>
      <w:r w:rsidRPr="00633A23">
        <w:rPr>
          <w:rFonts w:cs="Arial"/>
        </w:rPr>
        <w:t xml:space="preserve"> </w:t>
      </w:r>
      <w:r w:rsidRPr="00633A23">
        <w:t>позна</w:t>
      </w:r>
      <w:r w:rsidRPr="00633A23">
        <w:softHyphen/>
        <w:t>вательный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творческий</w:t>
      </w:r>
      <w:r w:rsidRPr="00633A23">
        <w:rPr>
          <w:rFonts w:cs="Arial"/>
        </w:rPr>
        <w:t xml:space="preserve"> </w:t>
      </w:r>
      <w:r w:rsidRPr="00633A23">
        <w:t>фактор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диавол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во второй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Богочеловек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. </w:t>
      </w:r>
      <w:r w:rsidRPr="00633A23">
        <w:t>Основной принцип</w:t>
      </w:r>
      <w:r w:rsidRPr="00633A23">
        <w:rPr>
          <w:rFonts w:cs="Arial"/>
        </w:rPr>
        <w:t xml:space="preserve"> </w:t>
      </w:r>
      <w:r w:rsidRPr="00633A23">
        <w:lastRenderedPageBreak/>
        <w:t>философии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Богочеловеку</w:t>
      </w:r>
      <w:r w:rsidRPr="00633A23">
        <w:rPr>
          <w:rFonts w:cs="Arial"/>
        </w:rPr>
        <w:t xml:space="preserve">: </w:t>
      </w:r>
      <w:r w:rsidRPr="00633A23">
        <w:t>Богочеловек есть</w:t>
      </w:r>
      <w:r w:rsidRPr="00633A23">
        <w:rPr>
          <w:rFonts w:cs="Arial"/>
        </w:rPr>
        <w:t xml:space="preserve"> </w:t>
      </w:r>
      <w:r w:rsidRPr="00633A23">
        <w:t>мера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существ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вещей</w:t>
      </w:r>
      <w:r w:rsidRPr="00633A23">
        <w:rPr>
          <w:rFonts w:cs="Arial"/>
        </w:rPr>
        <w:t xml:space="preserve">. </w:t>
      </w:r>
      <w:r w:rsidRPr="00633A23">
        <w:t>Основной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прин</w:t>
      </w:r>
      <w:r w:rsidRPr="00633A23">
        <w:softHyphen/>
        <w:t>цип</w:t>
      </w:r>
      <w:r w:rsidRPr="00633A23">
        <w:rPr>
          <w:rFonts w:cs="Arial"/>
        </w:rPr>
        <w:t xml:space="preserve"> </w:t>
      </w:r>
      <w:r w:rsidRPr="00633A23">
        <w:t>«гуманистической»</w:t>
      </w:r>
      <w:r w:rsidRPr="00633A23">
        <w:rPr>
          <w:rFonts w:cs="Arial"/>
        </w:rPr>
        <w:t xml:space="preserve"> </w:t>
      </w:r>
      <w:r w:rsidRPr="00633A23">
        <w:t>философии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 xml:space="preserve"> </w:t>
      </w:r>
      <w:r w:rsidRPr="00633A23">
        <w:t>— человек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мера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существ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вещей</w:t>
      </w:r>
      <w:r w:rsidRPr="00633A23">
        <w:rPr>
          <w:rFonts w:cs="Arial"/>
        </w:rPr>
        <w:t>.</w:t>
      </w:r>
    </w:p>
    <w:p w:rsidR="0040437A" w:rsidRPr="00633A23" w:rsidRDefault="0040437A" w:rsidP="0040437A">
      <w:r w:rsidRPr="00633A23">
        <w:t>В</w:t>
      </w:r>
      <w:r w:rsidRPr="00633A23">
        <w:rPr>
          <w:rFonts w:cs="Arial"/>
        </w:rPr>
        <w:t xml:space="preserve"> </w:t>
      </w:r>
      <w:r w:rsidRPr="00633A23">
        <w:t>философии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Богочеловеку</w:t>
      </w:r>
      <w:r w:rsidRPr="00633A23">
        <w:rPr>
          <w:rFonts w:cs="Arial"/>
        </w:rPr>
        <w:t xml:space="preserve"> </w:t>
      </w:r>
      <w:r w:rsidRPr="00633A23">
        <w:t>Иисусу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ходится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, </w:t>
      </w:r>
      <w:r w:rsidRPr="00633A23">
        <w:t>вечная</w:t>
      </w:r>
      <w:r w:rsidRPr="00633A23">
        <w:rPr>
          <w:rFonts w:cs="Arial"/>
        </w:rPr>
        <w:t xml:space="preserve"> </w:t>
      </w:r>
      <w:r w:rsidRPr="00633A23">
        <w:t>Божестве</w:t>
      </w:r>
      <w:r w:rsidRPr="00633A23">
        <w:t>н</w:t>
      </w:r>
      <w:r w:rsidRPr="00633A23">
        <w:t>ная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 </w:t>
      </w:r>
      <w:r w:rsidRPr="00633A23">
        <w:t>«вся</w:t>
      </w:r>
      <w:r w:rsidRPr="00633A23">
        <w:rPr>
          <w:rFonts w:cs="Arial"/>
        </w:rPr>
        <w:t xml:space="preserve"> </w:t>
      </w:r>
      <w:r w:rsidRPr="00633A23">
        <w:t>полнота</w:t>
      </w:r>
      <w:r w:rsidRPr="00633A23">
        <w:rPr>
          <w:rFonts w:cs="Arial"/>
        </w:rPr>
        <w:t xml:space="preserve"> </w:t>
      </w:r>
      <w:r w:rsidRPr="00633A23">
        <w:t>Божества</w:t>
      </w:r>
      <w:r w:rsidRPr="00633A23">
        <w:rPr>
          <w:rFonts w:cs="Arial"/>
        </w:rPr>
        <w:t xml:space="preserve"> </w:t>
      </w:r>
      <w:r w:rsidRPr="00633A23">
        <w:t>телесного» присутствует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</w:t>
      </w:r>
      <w:r w:rsidRPr="00633A23">
        <w:t>е</w:t>
      </w:r>
      <w:r w:rsidRPr="00633A23">
        <w:t>рез</w:t>
      </w:r>
      <w:r w:rsidRPr="00633A23">
        <w:rPr>
          <w:rFonts w:cs="Arial"/>
        </w:rPr>
        <w:t xml:space="preserve"> </w:t>
      </w:r>
      <w:r w:rsidRPr="00633A23">
        <w:t>эту</w:t>
      </w:r>
      <w:r w:rsidRPr="00633A23">
        <w:rPr>
          <w:rFonts w:cs="Arial"/>
        </w:rPr>
        <w:t xml:space="preserve"> </w:t>
      </w:r>
      <w:r w:rsidRPr="00633A23">
        <w:t>полноту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сутствует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сама</w:t>
      </w:r>
      <w:r w:rsidRPr="00633A23">
        <w:rPr>
          <w:rFonts w:cs="Arial"/>
        </w:rPr>
        <w:t xml:space="preserve"> </w:t>
      </w:r>
      <w:r w:rsidRPr="00633A23">
        <w:t>Вечная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, </w:t>
      </w:r>
      <w:r w:rsidRPr="00633A23">
        <w:t>присут</w:t>
      </w:r>
      <w:r w:rsidRPr="00633A23">
        <w:softHyphen/>
        <w:t>ствует</w:t>
      </w:r>
      <w:r w:rsidRPr="00633A23">
        <w:rPr>
          <w:rFonts w:cs="Arial"/>
        </w:rPr>
        <w:t xml:space="preserve"> </w:t>
      </w:r>
      <w:r w:rsidRPr="00633A23">
        <w:t>телесно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t>о</w:t>
      </w:r>
      <w:r w:rsidRPr="00633A23">
        <w:t>человеке</w:t>
      </w:r>
      <w:r w:rsidRPr="00633A23">
        <w:rPr>
          <w:rFonts w:cs="Arial"/>
        </w:rPr>
        <w:t xml:space="preserve"> </w:t>
      </w:r>
      <w:r w:rsidRPr="00633A23">
        <w:t>Иисусе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рый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совершенный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совер</w:t>
      </w:r>
      <w:r w:rsidRPr="00633A23">
        <w:softHyphen/>
        <w:t>шенный</w:t>
      </w:r>
      <w:r w:rsidRPr="00633A23">
        <w:rPr>
          <w:rFonts w:cs="Arial"/>
        </w:rPr>
        <w:t xml:space="preserve"> </w:t>
      </w:r>
      <w:r w:rsidRPr="00633A23">
        <w:t>чел</w:t>
      </w:r>
      <w:r w:rsidRPr="00633A23">
        <w:t>о</w:t>
      </w:r>
      <w:r w:rsidRPr="00633A23">
        <w:t>век</w:t>
      </w:r>
      <w:r w:rsidRPr="00633A23">
        <w:rPr>
          <w:rFonts w:cs="Arial"/>
        </w:rPr>
        <w:t xml:space="preserve">,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реальный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ре</w:t>
      </w:r>
      <w:r w:rsidRPr="00633A23">
        <w:softHyphen/>
        <w:t>альный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философиях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сутствует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иначе</w:t>
      </w:r>
      <w:r w:rsidRPr="00633A23">
        <w:rPr>
          <w:rFonts w:cs="Arial"/>
        </w:rPr>
        <w:t xml:space="preserve">, </w:t>
      </w:r>
      <w:r w:rsidRPr="00633A23">
        <w:t>ложь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каждым</w:t>
      </w:r>
      <w:r w:rsidRPr="00633A23">
        <w:rPr>
          <w:rFonts w:cs="Arial"/>
        </w:rPr>
        <w:t xml:space="preserve"> </w:t>
      </w:r>
      <w:r w:rsidRPr="00633A23">
        <w:t>нер</w:t>
      </w:r>
      <w:r w:rsidRPr="00633A23">
        <w:softHyphen/>
        <w:t>вом</w:t>
      </w:r>
      <w:r w:rsidRPr="00633A23">
        <w:rPr>
          <w:rFonts w:cs="Arial"/>
        </w:rPr>
        <w:t xml:space="preserve"> </w:t>
      </w:r>
      <w:r w:rsidRPr="00633A23">
        <w:t>связана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отцом</w:t>
      </w:r>
      <w:r w:rsidRPr="00633A23">
        <w:rPr>
          <w:rFonts w:cs="Arial"/>
        </w:rPr>
        <w:t xml:space="preserve"> </w:t>
      </w:r>
      <w:r w:rsidRPr="00633A23">
        <w:t>лжи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уводит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нему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softHyphen/>
        <w:t>этому</w:t>
      </w:r>
      <w:r w:rsidRPr="00633A23">
        <w:rPr>
          <w:rFonts w:cs="Arial"/>
        </w:rPr>
        <w:t xml:space="preserve"> </w:t>
      </w:r>
      <w:r w:rsidRPr="00633A23">
        <w:t>необходимо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ночь</w:t>
      </w:r>
      <w:r w:rsidRPr="00633A23">
        <w:rPr>
          <w:rFonts w:cs="Arial"/>
        </w:rPr>
        <w:t xml:space="preserve"> </w:t>
      </w:r>
      <w:r w:rsidRPr="00633A23">
        <w:t>хранить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самом главном</w:t>
      </w:r>
      <w:r w:rsidRPr="00633A23">
        <w:rPr>
          <w:rFonts w:cs="Arial"/>
        </w:rPr>
        <w:t xml:space="preserve"> </w:t>
      </w:r>
      <w:r w:rsidRPr="00633A23">
        <w:t>органе</w:t>
      </w:r>
      <w:r w:rsidRPr="00633A23">
        <w:rPr>
          <w:rFonts w:cs="Arial"/>
        </w:rPr>
        <w:t xml:space="preserve"> </w:t>
      </w:r>
      <w:r w:rsidRPr="00633A23">
        <w:t>человеческого</w:t>
      </w:r>
      <w:r w:rsidRPr="00633A23">
        <w:rPr>
          <w:rFonts w:cs="Arial"/>
        </w:rPr>
        <w:t xml:space="preserve"> </w:t>
      </w:r>
      <w:r w:rsidRPr="00633A23">
        <w:t>существа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совести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ложь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проникла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тебя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вергла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,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ум</w:t>
      </w:r>
      <w:r w:rsidRPr="00633A23">
        <w:rPr>
          <w:rFonts w:cs="Arial"/>
        </w:rPr>
        <w:t xml:space="preserve">, </w:t>
      </w:r>
      <w:r w:rsidRPr="00633A23">
        <w:t>нашу</w:t>
      </w:r>
      <w:r w:rsidRPr="00633A23">
        <w:rPr>
          <w:rFonts w:cs="Arial"/>
        </w:rPr>
        <w:t xml:space="preserve"> </w:t>
      </w:r>
      <w:r w:rsidRPr="00633A23">
        <w:t>мысль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царство</w:t>
      </w:r>
      <w:r w:rsidRPr="00633A23">
        <w:rPr>
          <w:rFonts w:cs="Arial"/>
        </w:rPr>
        <w:t xml:space="preserve"> </w:t>
      </w:r>
      <w:r w:rsidRPr="00633A23">
        <w:t>лжи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ад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Священном</w:t>
      </w:r>
      <w:r w:rsidRPr="00633A23">
        <w:rPr>
          <w:rFonts w:cs="Arial"/>
        </w:rPr>
        <w:t xml:space="preserve"> </w:t>
      </w:r>
      <w:r w:rsidRPr="00633A23">
        <w:t>Писании</w:t>
      </w:r>
      <w:r w:rsidRPr="00633A23">
        <w:rPr>
          <w:rFonts w:cs="Arial"/>
        </w:rPr>
        <w:t xml:space="preserve"> </w:t>
      </w:r>
      <w:r w:rsidRPr="00633A23">
        <w:t>дана</w:t>
      </w:r>
      <w:r w:rsidRPr="00633A23">
        <w:rPr>
          <w:rFonts w:cs="Arial"/>
        </w:rPr>
        <w:t xml:space="preserve"> </w:t>
      </w:r>
      <w:r w:rsidRPr="00633A23">
        <w:t>заповедь</w:t>
      </w:r>
      <w:r w:rsidRPr="00633A23">
        <w:rPr>
          <w:rFonts w:cs="Arial"/>
        </w:rPr>
        <w:t xml:space="preserve">: </w:t>
      </w:r>
      <w:r w:rsidRPr="00633A23">
        <w:t>«по уму</w:t>
      </w:r>
      <w:r w:rsidRPr="00633A23">
        <w:rPr>
          <w:rFonts w:cs="Arial"/>
        </w:rPr>
        <w:t xml:space="preserve"> </w:t>
      </w:r>
      <w:r w:rsidRPr="00633A23">
        <w:t>будьте</w:t>
      </w:r>
      <w:r w:rsidRPr="00633A23">
        <w:rPr>
          <w:rFonts w:cs="Arial"/>
        </w:rPr>
        <w:t xml:space="preserve"> </w:t>
      </w:r>
      <w:r w:rsidRPr="00633A23">
        <w:t>совершеннолетни»</w:t>
      </w:r>
      <w:r w:rsidRPr="00633A23">
        <w:rPr>
          <w:rFonts w:cs="Arial"/>
        </w:rPr>
        <w:t xml:space="preserve"> (1 </w:t>
      </w:r>
      <w:r w:rsidRPr="00633A23">
        <w:t>Кор</w:t>
      </w:r>
      <w:r w:rsidRPr="00633A23">
        <w:rPr>
          <w:rFonts w:cs="Arial"/>
        </w:rPr>
        <w:t xml:space="preserve">. 14,20).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буде</w:t>
      </w:r>
      <w:r w:rsidRPr="00633A23">
        <w:softHyphen/>
        <w:t>те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возрастете</w:t>
      </w:r>
      <w:r w:rsidRPr="00633A23">
        <w:rPr>
          <w:rFonts w:cs="Arial"/>
        </w:rPr>
        <w:t xml:space="preserve"> </w:t>
      </w:r>
      <w:r w:rsidRPr="00633A23">
        <w:t>«в</w:t>
      </w:r>
      <w:r w:rsidRPr="00633A23">
        <w:rPr>
          <w:rFonts w:cs="Arial"/>
        </w:rPr>
        <w:t xml:space="preserve"> </w:t>
      </w:r>
      <w:r w:rsidRPr="00633A23">
        <w:t>мужа</w:t>
      </w:r>
      <w:r w:rsidRPr="00633A23">
        <w:rPr>
          <w:rFonts w:cs="Arial"/>
        </w:rPr>
        <w:t xml:space="preserve"> </w:t>
      </w:r>
      <w:r w:rsidRPr="00633A23">
        <w:t>совершенного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меру по</w:t>
      </w:r>
      <w:r w:rsidRPr="00633A23">
        <w:t>л</w:t>
      </w:r>
      <w:r w:rsidRPr="00633A23">
        <w:t>ного</w:t>
      </w:r>
      <w:r w:rsidRPr="00633A23">
        <w:rPr>
          <w:rFonts w:cs="Arial"/>
        </w:rPr>
        <w:t xml:space="preserve"> </w:t>
      </w:r>
      <w:r w:rsidRPr="00633A23">
        <w:t>возраста</w:t>
      </w:r>
      <w:r w:rsidRPr="00633A23">
        <w:rPr>
          <w:rFonts w:cs="Arial"/>
        </w:rPr>
        <w:t xml:space="preserve"> </w:t>
      </w:r>
      <w:r w:rsidRPr="00633A23">
        <w:t>Христова»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ваш</w:t>
      </w:r>
      <w:r w:rsidRPr="00633A23">
        <w:rPr>
          <w:rFonts w:cs="Arial"/>
        </w:rPr>
        <w:t xml:space="preserve"> </w:t>
      </w:r>
      <w:r w:rsidRPr="00633A23">
        <w:t>ум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softHyphen/>
        <w:t>датно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священно</w:t>
      </w:r>
      <w:r w:rsidRPr="00633A23">
        <w:rPr>
          <w:rFonts w:cs="Arial"/>
        </w:rPr>
        <w:t xml:space="preserve"> </w:t>
      </w:r>
      <w:r w:rsidRPr="00633A23">
        <w:t>соединится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умом</w:t>
      </w:r>
      <w:r w:rsidRPr="00633A23">
        <w:rPr>
          <w:rFonts w:cs="Arial"/>
        </w:rPr>
        <w:t xml:space="preserve"> </w:t>
      </w:r>
      <w:r w:rsidRPr="00633A23">
        <w:t>Христ</w:t>
      </w:r>
      <w:r w:rsidRPr="00633A23">
        <w:t>о</w:t>
      </w:r>
      <w:r w:rsidRPr="00633A23">
        <w:t>вым</w:t>
      </w:r>
      <w:r w:rsidRPr="00633A23">
        <w:rPr>
          <w:rFonts w:cs="Arial"/>
        </w:rPr>
        <w:t xml:space="preserve">, </w:t>
      </w:r>
      <w:r w:rsidRPr="00633A23">
        <w:t>с соборным</w:t>
      </w:r>
      <w:r w:rsidRPr="00633A23">
        <w:rPr>
          <w:rFonts w:cs="Arial"/>
        </w:rPr>
        <w:t xml:space="preserve">,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Богочеловеческим</w:t>
      </w:r>
      <w:r w:rsidRPr="00633A23">
        <w:rPr>
          <w:rFonts w:cs="Arial"/>
        </w:rPr>
        <w:t xml:space="preserve"> </w:t>
      </w:r>
      <w:r w:rsidRPr="00633A23">
        <w:t>умом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христоно</w:t>
      </w:r>
      <w:r w:rsidRPr="00633A23">
        <w:t>с</w:t>
      </w:r>
      <w:r w:rsidRPr="00633A23">
        <w:t>цем</w:t>
      </w:r>
      <w:r w:rsidRPr="00633A23">
        <w:rPr>
          <w:rFonts w:cs="Arial"/>
        </w:rPr>
        <w:t xml:space="preserve"> </w:t>
      </w:r>
      <w:r w:rsidRPr="00633A23">
        <w:t>сможете</w:t>
      </w:r>
      <w:r w:rsidRPr="00633A23">
        <w:rPr>
          <w:rFonts w:cs="Arial"/>
        </w:rPr>
        <w:t xml:space="preserve"> </w:t>
      </w:r>
      <w:r w:rsidRPr="00633A23">
        <w:t>возгла</w:t>
      </w:r>
      <w:r w:rsidRPr="00633A23">
        <w:softHyphen/>
        <w:t>сить</w:t>
      </w:r>
      <w:r w:rsidRPr="00633A23">
        <w:rPr>
          <w:rFonts w:cs="Arial"/>
        </w:rPr>
        <w:t xml:space="preserve">: </w:t>
      </w:r>
      <w:r w:rsidRPr="00633A23">
        <w:t>«Мы</w:t>
      </w:r>
      <w:r w:rsidRPr="00633A23">
        <w:rPr>
          <w:rFonts w:cs="Arial"/>
        </w:rPr>
        <w:t xml:space="preserve"> </w:t>
      </w:r>
      <w:r w:rsidRPr="00633A23">
        <w:t>имеем</w:t>
      </w:r>
      <w:r w:rsidRPr="00633A23">
        <w:rPr>
          <w:rFonts w:cs="Arial"/>
        </w:rPr>
        <w:t xml:space="preserve"> </w:t>
      </w:r>
      <w:r w:rsidRPr="00633A23">
        <w:t>ум</w:t>
      </w:r>
      <w:r w:rsidRPr="00633A23">
        <w:rPr>
          <w:rFonts w:cs="Arial"/>
        </w:rPr>
        <w:t xml:space="preserve"> </w:t>
      </w:r>
      <w:r w:rsidRPr="00633A23">
        <w:t>Христов»</w:t>
      </w:r>
      <w:r w:rsidRPr="00633A23">
        <w:rPr>
          <w:rFonts w:cs="Arial"/>
        </w:rPr>
        <w:t xml:space="preserve"> (1 </w:t>
      </w:r>
      <w:r w:rsidRPr="00633A23">
        <w:t>Кор</w:t>
      </w:r>
      <w:r w:rsidRPr="00633A23">
        <w:rPr>
          <w:rFonts w:cs="Arial"/>
        </w:rPr>
        <w:t xml:space="preserve">. 2,16).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softHyphen/>
        <w:t>какой</w:t>
      </w:r>
      <w:r w:rsidRPr="00633A23">
        <w:rPr>
          <w:rFonts w:cs="Arial"/>
        </w:rPr>
        <w:t xml:space="preserve"> </w:t>
      </w:r>
      <w:r w:rsidRPr="00633A23">
        <w:t>ветер</w:t>
      </w:r>
      <w:r w:rsidRPr="00633A23">
        <w:rPr>
          <w:rFonts w:cs="Arial"/>
        </w:rPr>
        <w:t xml:space="preserve"> </w:t>
      </w:r>
      <w:r w:rsidRPr="00633A23">
        <w:t>человеч</w:t>
      </w:r>
      <w:r w:rsidRPr="00633A23">
        <w:t>е</w:t>
      </w:r>
      <w:r w:rsidRPr="00633A23">
        <w:t>ской</w:t>
      </w:r>
      <w:r w:rsidRPr="00633A23">
        <w:rPr>
          <w:rFonts w:cs="Arial"/>
        </w:rPr>
        <w:t xml:space="preserve"> </w:t>
      </w:r>
      <w:r w:rsidRPr="00633A23">
        <w:t>науки</w:t>
      </w:r>
      <w:r w:rsidRPr="00633A23">
        <w:rPr>
          <w:rFonts w:cs="Arial"/>
        </w:rPr>
        <w:t xml:space="preserve"> </w:t>
      </w:r>
      <w:r w:rsidRPr="00633A23">
        <w:t>обманом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хитростью диавольской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сможет</w:t>
      </w:r>
      <w:r w:rsidRPr="00633A23">
        <w:rPr>
          <w:rFonts w:cs="Arial"/>
        </w:rPr>
        <w:t xml:space="preserve"> </w:t>
      </w:r>
      <w:r w:rsidRPr="00633A23">
        <w:t>поколебать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ввести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блуждение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существом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останемся</w:t>
      </w:r>
      <w:r w:rsidRPr="00633A23">
        <w:rPr>
          <w:rFonts w:cs="Arial"/>
        </w:rPr>
        <w:t xml:space="preserve"> </w:t>
      </w:r>
      <w:r w:rsidRPr="00633A23">
        <w:t>в Вечной</w:t>
      </w:r>
      <w:r w:rsidRPr="00633A23">
        <w:rPr>
          <w:rFonts w:cs="Arial"/>
        </w:rPr>
        <w:t xml:space="preserve"> </w:t>
      </w:r>
      <w:r w:rsidRPr="00633A23">
        <w:t>Истине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Го</w:t>
      </w:r>
      <w:r w:rsidRPr="00633A23">
        <w:t>с</w:t>
      </w:r>
      <w:r w:rsidRPr="00633A23">
        <w:t>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стос—Богочеловек</w:t>
      </w:r>
      <w:r w:rsidRPr="00633A23">
        <w:rPr>
          <w:rFonts w:cs="Arial"/>
        </w:rPr>
        <w:t xml:space="preserve"> (</w:t>
      </w:r>
      <w:r w:rsidRPr="00633A23">
        <w:t>Ин</w:t>
      </w:r>
      <w:r w:rsidRPr="00633A23">
        <w:rPr>
          <w:rFonts w:cs="Arial"/>
        </w:rPr>
        <w:t>. 16,6; 8,32.36; 1,17).</w:t>
      </w:r>
    </w:p>
    <w:p w:rsidR="0040437A" w:rsidRPr="00633A23" w:rsidRDefault="0040437A" w:rsidP="0040437A">
      <w:r w:rsidRPr="00633A23">
        <w:t>Если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>-</w:t>
      </w:r>
      <w:r w:rsidRPr="00633A23">
        <w:t>либо</w:t>
      </w:r>
      <w:r w:rsidRPr="00633A23">
        <w:rPr>
          <w:rFonts w:cs="Arial"/>
        </w:rPr>
        <w:t xml:space="preserve"> </w:t>
      </w:r>
      <w:r w:rsidRPr="00633A23">
        <w:t>другим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Бого</w:t>
      </w:r>
      <w:r w:rsidRPr="00633A23">
        <w:softHyphen/>
        <w:t>человеком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т</w:t>
      </w:r>
      <w:r w:rsidRPr="00633A23">
        <w:t>носительной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softHyphen/>
        <w:t>значительной</w:t>
      </w:r>
      <w:r w:rsidRPr="00633A23">
        <w:rPr>
          <w:rFonts w:cs="Arial"/>
        </w:rPr>
        <w:t xml:space="preserve">, </w:t>
      </w:r>
      <w:r w:rsidRPr="00633A23">
        <w:t>смертной</w:t>
      </w:r>
      <w:r w:rsidRPr="00633A23">
        <w:rPr>
          <w:rFonts w:cs="Arial"/>
        </w:rPr>
        <w:t xml:space="preserve">, </w:t>
      </w:r>
      <w:r w:rsidRPr="00633A23">
        <w:t>преходящей</w:t>
      </w:r>
      <w:r w:rsidRPr="00633A23">
        <w:rPr>
          <w:rFonts w:cs="Arial"/>
        </w:rPr>
        <w:t xml:space="preserve">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бы такой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: </w:t>
      </w:r>
      <w:r w:rsidRPr="00633A23">
        <w:t>понятием</w:t>
      </w:r>
      <w:r w:rsidRPr="00633A23">
        <w:rPr>
          <w:rFonts w:cs="Arial"/>
        </w:rPr>
        <w:t xml:space="preserve">, </w:t>
      </w:r>
      <w:r w:rsidRPr="00633A23">
        <w:t>идеей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теори</w:t>
      </w:r>
      <w:r w:rsidRPr="00633A23">
        <w:softHyphen/>
        <w:t>ей</w:t>
      </w:r>
      <w:r w:rsidRPr="00633A23">
        <w:rPr>
          <w:rFonts w:cs="Arial"/>
        </w:rPr>
        <w:t xml:space="preserve">, </w:t>
      </w:r>
      <w:r w:rsidRPr="00633A23">
        <w:t>схемой</w:t>
      </w:r>
      <w:r w:rsidRPr="00633A23">
        <w:rPr>
          <w:rFonts w:cs="Arial"/>
        </w:rPr>
        <w:t xml:space="preserve">, </w:t>
      </w:r>
      <w:r w:rsidRPr="00633A23">
        <w:t>разумом</w:t>
      </w:r>
      <w:r w:rsidRPr="00633A23">
        <w:rPr>
          <w:rFonts w:cs="Arial"/>
        </w:rPr>
        <w:t xml:space="preserve">, </w:t>
      </w:r>
      <w:r w:rsidRPr="00633A23">
        <w:t>наукой</w:t>
      </w:r>
      <w:r w:rsidRPr="00633A23">
        <w:rPr>
          <w:rFonts w:cs="Arial"/>
        </w:rPr>
        <w:t xml:space="preserve">, </w:t>
      </w:r>
      <w:r w:rsidRPr="00633A23">
        <w:t>философией</w:t>
      </w:r>
      <w:r w:rsidRPr="00633A23">
        <w:rPr>
          <w:rFonts w:cs="Arial"/>
        </w:rPr>
        <w:t xml:space="preserve">, </w:t>
      </w:r>
      <w:r w:rsidRPr="00633A23">
        <w:t>культурой</w:t>
      </w:r>
      <w:r w:rsidRPr="00633A23">
        <w:rPr>
          <w:rFonts w:cs="Arial"/>
        </w:rPr>
        <w:t xml:space="preserve">, </w:t>
      </w:r>
      <w:r w:rsidRPr="00633A23">
        <w:t>человеком</w:t>
      </w:r>
      <w:r w:rsidRPr="00633A23">
        <w:rPr>
          <w:rFonts w:cs="Arial"/>
        </w:rPr>
        <w:t xml:space="preserve">, </w:t>
      </w:r>
      <w:r w:rsidRPr="00633A23">
        <w:t>человечеством</w:t>
      </w:r>
      <w:r w:rsidRPr="00633A23">
        <w:rPr>
          <w:rFonts w:cs="Arial"/>
        </w:rPr>
        <w:t xml:space="preserve">, </w:t>
      </w:r>
      <w:r w:rsidRPr="00633A23">
        <w:t>миром</w:t>
      </w:r>
      <w:r w:rsidRPr="00633A23">
        <w:rPr>
          <w:rFonts w:cs="Arial"/>
        </w:rPr>
        <w:t xml:space="preserve">,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мирами</w:t>
      </w:r>
      <w:r w:rsidRPr="00633A23">
        <w:rPr>
          <w:rFonts w:cs="Arial"/>
        </w:rPr>
        <w:t xml:space="preserve">,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кем</w:t>
      </w:r>
      <w:r w:rsidRPr="00633A23">
        <w:rPr>
          <w:rFonts w:cs="Arial"/>
        </w:rPr>
        <w:t>-</w:t>
      </w:r>
      <w:r w:rsidRPr="00633A23">
        <w:t>либо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>-</w:t>
      </w:r>
      <w:r w:rsidRPr="00633A23">
        <w:t>либо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>вместе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: </w:t>
      </w:r>
      <w:r w:rsidRPr="00633A23">
        <w:t>Истина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Личность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Личность</w:t>
      </w:r>
      <w:r w:rsidRPr="00633A23">
        <w:rPr>
          <w:rFonts w:cs="Arial"/>
        </w:rPr>
        <w:t xml:space="preserve"> </w:t>
      </w:r>
      <w:r w:rsidRPr="00633A23">
        <w:t>Богочелове</w:t>
      </w:r>
      <w:r w:rsidRPr="00633A23">
        <w:softHyphen/>
        <w:t>ка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вершенна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преходяща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вечна</w:t>
      </w:r>
      <w:r w:rsidRPr="00633A23">
        <w:rPr>
          <w:rFonts w:cs="Arial"/>
        </w:rPr>
        <w:t xml:space="preserve">.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Господе</w:t>
      </w:r>
      <w:r w:rsidRPr="00633A23">
        <w:rPr>
          <w:rFonts w:cs="Arial"/>
        </w:rPr>
        <w:t xml:space="preserve"> </w:t>
      </w:r>
      <w:r w:rsidRPr="00633A23">
        <w:t>Иисусе</w:t>
      </w:r>
      <w:r w:rsidRPr="00633A23">
        <w:rPr>
          <w:rFonts w:cs="Arial"/>
        </w:rPr>
        <w:t xml:space="preserve"> </w:t>
      </w:r>
      <w:r w:rsidRPr="00633A23">
        <w:t>Христе Истина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единосущны</w:t>
      </w:r>
      <w:r w:rsidRPr="00633A23">
        <w:rPr>
          <w:rFonts w:cs="Arial"/>
        </w:rPr>
        <w:t xml:space="preserve"> </w:t>
      </w:r>
      <w:r w:rsidRPr="00633A23">
        <w:t>суть</w:t>
      </w:r>
      <w:r w:rsidRPr="00633A23">
        <w:rPr>
          <w:rFonts w:cs="Arial"/>
        </w:rPr>
        <w:t xml:space="preserve">: </w:t>
      </w:r>
      <w:r w:rsidRPr="00633A23">
        <w:t>Истина</w:t>
      </w:r>
      <w:r w:rsidRPr="00633A23">
        <w:rPr>
          <w:rFonts w:cs="Arial"/>
        </w:rPr>
        <w:t xml:space="preserve"> </w:t>
      </w:r>
      <w:r w:rsidRPr="00633A23">
        <w:t>вечная</w:t>
      </w:r>
      <w:r w:rsidRPr="00633A23">
        <w:rPr>
          <w:rFonts w:cs="Arial"/>
        </w:rPr>
        <w:t xml:space="preserve"> </w:t>
      </w:r>
      <w:r w:rsidRPr="00633A23">
        <w:t>и</w:t>
      </w:r>
      <w: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вечная</w:t>
      </w:r>
      <w:r w:rsidRPr="00633A23">
        <w:rPr>
          <w:rFonts w:cs="Arial"/>
        </w:rPr>
        <w:t xml:space="preserve"> (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Ин</w:t>
      </w:r>
      <w:r w:rsidRPr="00633A23">
        <w:rPr>
          <w:rFonts w:cs="Arial"/>
        </w:rPr>
        <w:t xml:space="preserve">.14,6; 1,4,17).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верует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Гос</w:t>
      </w:r>
      <w:r w:rsidRPr="00633A23">
        <w:softHyphen/>
        <w:t>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постоянно</w:t>
      </w:r>
      <w:r w:rsidRPr="00633A23">
        <w:rPr>
          <w:rFonts w:cs="Arial"/>
        </w:rPr>
        <w:t xml:space="preserve"> </w:t>
      </w:r>
      <w:r w:rsidRPr="00633A23">
        <w:t>возрастает</w:t>
      </w:r>
      <w:r w:rsidRPr="00633A23">
        <w:rPr>
          <w:rFonts w:cs="Arial"/>
        </w:rPr>
        <w:t xml:space="preserve"> </w:t>
      </w:r>
      <w:r w:rsidRPr="00633A23">
        <w:t>Его Истиною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божественные</w:t>
      </w:r>
      <w:r w:rsidRPr="00633A23">
        <w:rPr>
          <w:rFonts w:cs="Arial"/>
        </w:rPr>
        <w:t xml:space="preserve"> </w:t>
      </w:r>
      <w:r w:rsidRPr="00633A23">
        <w:t>бесконечности</w:t>
      </w:r>
      <w:r w:rsidRPr="00633A23">
        <w:rPr>
          <w:rFonts w:cs="Arial"/>
        </w:rPr>
        <w:t xml:space="preserve">, </w:t>
      </w:r>
      <w:r w:rsidRPr="00633A23">
        <w:t>возрас</w:t>
      </w:r>
      <w:r w:rsidRPr="00633A23">
        <w:softHyphen/>
        <w:t>тает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у</w:t>
      </w:r>
      <w:r w:rsidRPr="00633A23">
        <w:t>ществом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,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умом</w:t>
      </w:r>
      <w:r w:rsidRPr="00633A23">
        <w:rPr>
          <w:rFonts w:cs="Arial"/>
        </w:rPr>
        <w:t xml:space="preserve">,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серд</w:t>
      </w:r>
      <w:r w:rsidRPr="00633A23">
        <w:softHyphen/>
        <w:t>цем</w:t>
      </w:r>
      <w:r w:rsidRPr="00633A23">
        <w:rPr>
          <w:rFonts w:cs="Arial"/>
        </w:rPr>
        <w:t xml:space="preserve">, </w:t>
      </w:r>
      <w:r w:rsidRPr="00633A23">
        <w:t>всею</w:t>
      </w:r>
      <w:r w:rsidRPr="00633A23">
        <w:rPr>
          <w:rFonts w:cs="Arial"/>
        </w:rPr>
        <w:t xml:space="preserve"> </w:t>
      </w:r>
      <w:r w:rsidRPr="00633A23">
        <w:t>душой</w:t>
      </w:r>
      <w:r w:rsidRPr="00633A23">
        <w:rPr>
          <w:rFonts w:cs="Arial"/>
        </w:rPr>
        <w:t xml:space="preserve">. </w:t>
      </w:r>
      <w:r w:rsidRPr="00633A23">
        <w:t>Притом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непрестанно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живет Хр</w:t>
      </w:r>
      <w:r w:rsidRPr="00633A23">
        <w:t>и</w:t>
      </w:r>
      <w:r w:rsidRPr="00633A23">
        <w:t>стовой</w:t>
      </w:r>
      <w:r w:rsidRPr="00633A23">
        <w:rPr>
          <w:rFonts w:cs="Arial"/>
        </w:rPr>
        <w:t xml:space="preserve"> </w:t>
      </w:r>
      <w:r w:rsidRPr="00633A23">
        <w:t>Истиной</w:t>
      </w:r>
      <w:r w:rsidRPr="00633A23">
        <w:rPr>
          <w:rFonts w:cs="Arial"/>
        </w:rPr>
        <w:t xml:space="preserve">,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составляет</w:t>
      </w:r>
      <w:r w:rsidRPr="00633A23">
        <w:rPr>
          <w:rFonts w:cs="Arial"/>
        </w:rPr>
        <w:t xml:space="preserve"> </w:t>
      </w:r>
      <w:r w:rsidRPr="00633A23">
        <w:t>саму жизнь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.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 </w:t>
      </w:r>
      <w:r w:rsidRPr="00633A23">
        <w:t>«живем</w:t>
      </w:r>
      <w:r w:rsidRPr="00633A23">
        <w:rPr>
          <w:rFonts w:cs="Arial"/>
        </w:rPr>
        <w:t xml:space="preserve"> </w:t>
      </w:r>
      <w:r w:rsidRPr="00633A23">
        <w:t>истинно»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4,15),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, </w:t>
      </w:r>
      <w:r w:rsidRPr="00633A23">
        <w:t>постоянное пребывание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существом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Истине</w:t>
      </w:r>
      <w:r w:rsidRPr="00633A23">
        <w:rPr>
          <w:rFonts w:cs="Arial"/>
        </w:rPr>
        <w:t xml:space="preserve"> </w:t>
      </w:r>
      <w:r w:rsidRPr="00633A23">
        <w:t>Христо</w:t>
      </w:r>
      <w:r w:rsidRPr="00633A23">
        <w:softHyphen/>
        <w:t>вой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Истине</w:t>
      </w:r>
      <w:r w:rsidRPr="00633A23">
        <w:rPr>
          <w:rFonts w:cs="Arial"/>
        </w:rPr>
        <w:t xml:space="preserve"> </w:t>
      </w:r>
      <w:r w:rsidRPr="00633A23">
        <w:t>вечной</w:t>
      </w:r>
      <w:r w:rsidRPr="00633A23">
        <w:rPr>
          <w:rFonts w:cs="Arial"/>
        </w:rPr>
        <w:t xml:space="preserve">.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пребывание</w:t>
      </w:r>
      <w:r w:rsidRPr="00633A23">
        <w:rPr>
          <w:rFonts w:cs="Arial"/>
        </w:rPr>
        <w:t xml:space="preserve"> </w:t>
      </w:r>
      <w:r w:rsidRPr="00633A23">
        <w:t>христианина в</w:t>
      </w:r>
      <w:r w:rsidRPr="00633A23">
        <w:rPr>
          <w:rFonts w:cs="Arial"/>
        </w:rPr>
        <w:t xml:space="preserve"> </w:t>
      </w:r>
      <w:r w:rsidRPr="00633A23">
        <w:t>Истине</w:t>
      </w:r>
      <w:r w:rsidRPr="00633A23">
        <w:rPr>
          <w:rFonts w:cs="Arial"/>
        </w:rPr>
        <w:t xml:space="preserve"> </w:t>
      </w:r>
      <w:r w:rsidRPr="00633A23">
        <w:t>Христовой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рождается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любовью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Гос</w:t>
      </w:r>
      <w:r w:rsidRPr="00633A23">
        <w:softHyphen/>
        <w:t>поду</w:t>
      </w:r>
      <w:r w:rsidRPr="00633A23">
        <w:rPr>
          <w:rFonts w:cs="Arial"/>
        </w:rPr>
        <w:t xml:space="preserve"> </w:t>
      </w:r>
      <w:r w:rsidRPr="00633A23">
        <w:t>Иисусу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;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возрастает</w:t>
      </w:r>
      <w:r w:rsidRPr="00633A23">
        <w:rPr>
          <w:rFonts w:cs="Arial"/>
        </w:rPr>
        <w:t xml:space="preserve">, </w:t>
      </w:r>
      <w:r w:rsidRPr="00633A23">
        <w:t>развивается и</w:t>
      </w:r>
      <w:r w:rsidRPr="00633A23">
        <w:rPr>
          <w:rFonts w:cs="Arial"/>
        </w:rPr>
        <w:t xml:space="preserve"> </w:t>
      </w:r>
      <w:r w:rsidRPr="00633A23">
        <w:t>сущес</w:t>
      </w:r>
      <w:r w:rsidRPr="00633A23">
        <w:t>т</w:t>
      </w:r>
      <w:r w:rsidRPr="00633A23">
        <w:t>вует</w:t>
      </w:r>
      <w:r w:rsidRPr="00633A23">
        <w:rPr>
          <w:rFonts w:cs="Arial"/>
        </w:rPr>
        <w:t xml:space="preserve"> </w:t>
      </w:r>
      <w:r w:rsidRPr="00633A23">
        <w:t>непрерывно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вечно</w:t>
      </w:r>
      <w:r w:rsidRPr="00633A23">
        <w:rPr>
          <w:rFonts w:cs="Arial"/>
        </w:rPr>
        <w:t xml:space="preserve">,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пере</w:t>
      </w:r>
      <w:r w:rsidRPr="00633A23">
        <w:softHyphen/>
        <w:t>стает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«любовь</w:t>
      </w:r>
      <w:r w:rsidRPr="00633A23">
        <w:rPr>
          <w:rFonts w:cs="Arial"/>
        </w:rPr>
        <w:t xml:space="preserve">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перестает»</w:t>
      </w:r>
      <w:r w:rsidRPr="00633A23">
        <w:rPr>
          <w:rFonts w:cs="Arial"/>
        </w:rPr>
        <w:t xml:space="preserve"> (1 </w:t>
      </w:r>
      <w:r w:rsidRPr="00633A23">
        <w:t>Кор</w:t>
      </w:r>
      <w:r w:rsidRPr="00633A23">
        <w:rPr>
          <w:rFonts w:cs="Arial"/>
        </w:rPr>
        <w:t xml:space="preserve">. 13,8).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Господу</w:t>
      </w:r>
      <w:r w:rsidRPr="00633A23">
        <w:rPr>
          <w:rFonts w:cs="Arial"/>
        </w:rPr>
        <w:t xml:space="preserve"> </w:t>
      </w:r>
      <w:r w:rsidRPr="00633A23">
        <w:t>Иисусу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 </w:t>
      </w:r>
      <w:r w:rsidRPr="00633A23">
        <w:t>побуждает человека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Истине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постоянно</w:t>
      </w:r>
      <w:r w:rsidRPr="00633A23">
        <w:rPr>
          <w:rFonts w:cs="Arial"/>
        </w:rPr>
        <w:t xml:space="preserve"> </w:t>
      </w:r>
      <w:r w:rsidRPr="00633A23">
        <w:t>удерживает 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осуществляет</w:t>
      </w:r>
      <w:r w:rsidRPr="00633A23">
        <w:rPr>
          <w:rFonts w:cs="Arial"/>
        </w:rPr>
        <w:t xml:space="preserve"> </w:t>
      </w:r>
      <w:r w:rsidRPr="00633A23">
        <w:t>постоянный</w:t>
      </w:r>
      <w:r w:rsidRPr="00633A23">
        <w:rPr>
          <w:rFonts w:cs="Arial"/>
        </w:rPr>
        <w:t xml:space="preserve"> </w:t>
      </w:r>
      <w:r w:rsidRPr="00633A23">
        <w:t>рост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стианина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возрастает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Его Богочеловеческие</w:t>
      </w:r>
      <w:r w:rsidRPr="00633A23">
        <w:rPr>
          <w:rFonts w:cs="Arial"/>
        </w:rPr>
        <w:t xml:space="preserve"> </w:t>
      </w:r>
      <w:r w:rsidRPr="00633A23">
        <w:t>высоты</w:t>
      </w:r>
      <w:r w:rsidRPr="00633A23">
        <w:rPr>
          <w:rFonts w:cs="Arial"/>
        </w:rPr>
        <w:t xml:space="preserve">, </w:t>
      </w:r>
      <w:r w:rsidRPr="00633A23">
        <w:t>широты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глубины</w:t>
      </w:r>
      <w:r w:rsidRPr="00633A23">
        <w:rPr>
          <w:rFonts w:cs="Arial"/>
        </w:rPr>
        <w:t xml:space="preserve"> (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Еф</w:t>
      </w:r>
      <w:r w:rsidRPr="00633A23">
        <w:rPr>
          <w:rFonts w:cs="Arial"/>
        </w:rPr>
        <w:t>. 3,17</w:t>
      </w:r>
      <w:r w:rsidRPr="00633A23">
        <w:t>—</w:t>
      </w:r>
      <w:r w:rsidRPr="00633A23">
        <w:rPr>
          <w:rFonts w:cs="Arial"/>
        </w:rPr>
        <w:t xml:space="preserve">19).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растет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одиночку</w:t>
      </w:r>
      <w:r w:rsidRPr="00633A23">
        <w:rPr>
          <w:rFonts w:cs="Arial"/>
        </w:rPr>
        <w:t xml:space="preserve">, </w:t>
      </w:r>
      <w:r w:rsidRPr="00633A23">
        <w:t>но только</w:t>
      </w:r>
      <w:r w:rsidRPr="00633A23">
        <w:rPr>
          <w:rFonts w:cs="Arial"/>
        </w:rPr>
        <w:t xml:space="preserve"> </w:t>
      </w:r>
      <w:r w:rsidRPr="00633A23">
        <w:t>«со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святыми»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softHyphen/>
        <w:t>ковью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иначе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возрастать</w:t>
      </w:r>
      <w:r w:rsidRPr="00633A23">
        <w:rPr>
          <w:rFonts w:cs="Arial"/>
        </w:rPr>
        <w:t xml:space="preserve"> </w:t>
      </w:r>
      <w:r w:rsidRPr="00633A23">
        <w:t>«в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рый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глава»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Христос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4,15). </w:t>
      </w:r>
      <w:r w:rsidRPr="00633A23">
        <w:t>И когда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пребываем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Истине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пребываем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 вкупе</w:t>
      </w:r>
      <w:r w:rsidRPr="00633A23">
        <w:rPr>
          <w:rFonts w:cs="Arial"/>
        </w:rPr>
        <w:t xml:space="preserve"> </w:t>
      </w:r>
      <w:r w:rsidRPr="00633A23">
        <w:t>«со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святыми»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любим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любим «со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святыми»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соборно</w:t>
      </w:r>
      <w:r w:rsidRPr="00633A23">
        <w:rPr>
          <w:rFonts w:cs="Arial"/>
        </w:rPr>
        <w:t xml:space="preserve">, </w:t>
      </w:r>
      <w:r w:rsidRPr="00633A23">
        <w:t>все осуществляется</w:t>
      </w:r>
      <w:r w:rsidRPr="00633A23">
        <w:rPr>
          <w:rFonts w:cs="Arial"/>
        </w:rPr>
        <w:t xml:space="preserve"> </w:t>
      </w:r>
      <w:r w:rsidRPr="00633A23">
        <w:t>«со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свят</w:t>
      </w:r>
      <w:r w:rsidRPr="00633A23">
        <w:t>ы</w:t>
      </w:r>
      <w:r w:rsidRPr="00633A23">
        <w:t>ми»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состав</w:t>
      </w:r>
      <w:r w:rsidRPr="00633A23">
        <w:softHyphen/>
        <w:t>ляют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духовное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соборно</w:t>
      </w:r>
      <w:r w:rsidRPr="00633A23">
        <w:rPr>
          <w:rFonts w:cs="Arial"/>
        </w:rPr>
        <w:t xml:space="preserve"> </w:t>
      </w:r>
      <w:r w:rsidRPr="00633A23">
        <w:t>жи</w:t>
      </w:r>
      <w:r w:rsidRPr="00633A23">
        <w:softHyphen/>
        <w:t>вут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t>д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,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истиной</w:t>
      </w:r>
      <w:r w:rsidRPr="00633A23">
        <w:rPr>
          <w:rFonts w:cs="Arial"/>
        </w:rPr>
        <w:t xml:space="preserve">. </w:t>
      </w:r>
      <w:r w:rsidRPr="00633A23">
        <w:t>Толь</w:t>
      </w:r>
      <w:r w:rsidRPr="00633A23">
        <w:softHyphen/>
        <w:t>ко</w:t>
      </w:r>
      <w:r w:rsidRPr="00633A23">
        <w:rPr>
          <w:rFonts w:cs="Arial"/>
        </w:rPr>
        <w:t xml:space="preserve"> </w:t>
      </w:r>
      <w:r w:rsidRPr="00633A23">
        <w:t>«истинной</w:t>
      </w:r>
      <w:r w:rsidRPr="00633A23">
        <w:rPr>
          <w:rFonts w:cs="Arial"/>
        </w:rPr>
        <w:t xml:space="preserve"> </w:t>
      </w:r>
      <w:r w:rsidRPr="00633A23">
        <w:t>любовью»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4,15)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святыми мы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жем</w:t>
      </w:r>
      <w:r w:rsidRPr="00633A23">
        <w:rPr>
          <w:rFonts w:cs="Arial"/>
        </w:rPr>
        <w:t xml:space="preserve"> </w:t>
      </w:r>
      <w:r w:rsidRPr="00633A23">
        <w:t>«все</w:t>
      </w:r>
      <w:r w:rsidRPr="00633A23">
        <w:rPr>
          <w:rFonts w:cs="Arial"/>
        </w:rPr>
        <w:t xml:space="preserve"> </w:t>
      </w:r>
      <w:r w:rsidRPr="00633A23">
        <w:t>возращать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глава Христос»</w:t>
      </w:r>
      <w:r w:rsidRPr="00633A23">
        <w:rPr>
          <w:rFonts w:cs="Arial"/>
        </w:rPr>
        <w:t xml:space="preserve">. </w:t>
      </w:r>
      <w:r w:rsidRPr="00633A23">
        <w:t>Неизмеримые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, </w:t>
      </w:r>
      <w:r w:rsidRPr="00633A23">
        <w:t>потребные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возрас</w:t>
      </w:r>
      <w:r w:rsidRPr="00633A23">
        <w:softHyphen/>
        <w:t>тания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христиан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Богочеловеческом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Церк</w:t>
      </w:r>
      <w:r w:rsidRPr="00633A23">
        <w:softHyphen/>
        <w:t>ви</w:t>
      </w:r>
      <w:r w:rsidRPr="00633A23">
        <w:rPr>
          <w:rFonts w:cs="Arial"/>
        </w:rPr>
        <w:t xml:space="preserve">,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получает</w:t>
      </w:r>
      <w:r w:rsidRPr="00633A23">
        <w:rPr>
          <w:rFonts w:cs="Arial"/>
        </w:rPr>
        <w:t xml:space="preserve"> </w:t>
      </w:r>
      <w:r w:rsidRPr="00633A23">
        <w:t>непосредстве</w:t>
      </w:r>
      <w:r w:rsidRPr="00633A23">
        <w:t>н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Гла</w:t>
      </w:r>
      <w:r w:rsidRPr="00633A23">
        <w:softHyphen/>
        <w:t>вы</w:t>
      </w:r>
      <w:r w:rsidRPr="00633A23">
        <w:rPr>
          <w:rFonts w:cs="Arial"/>
        </w:rPr>
        <w:t xml:space="preserve">,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,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Гос</w:t>
      </w:r>
      <w:r w:rsidRPr="00633A23">
        <w:softHyphen/>
        <w:t>подь</w:t>
      </w:r>
      <w:r w:rsidRPr="00633A23">
        <w:rPr>
          <w:rFonts w:cs="Arial"/>
        </w:rPr>
        <w:t xml:space="preserve">,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неизмер</w:t>
      </w:r>
      <w:r w:rsidRPr="00633A23">
        <w:t>и</w:t>
      </w:r>
      <w:r w:rsidRPr="00633A23">
        <w:t>мые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всемудро</w:t>
      </w:r>
      <w:r w:rsidRPr="00633A23">
        <w:rPr>
          <w:rFonts w:cs="Arial"/>
        </w:rPr>
        <w:t xml:space="preserve"> </w:t>
      </w:r>
      <w:r w:rsidRPr="00633A23">
        <w:t>рас</w:t>
      </w:r>
      <w:r w:rsidRPr="00633A23">
        <w:softHyphen/>
        <w:t>поряжается</w:t>
      </w:r>
      <w:r w:rsidRPr="00633A23">
        <w:rPr>
          <w:rFonts w:cs="Arial"/>
        </w:rPr>
        <w:t xml:space="preserve"> </w:t>
      </w:r>
      <w:r w:rsidRPr="00633A23">
        <w:t>ими</w:t>
      </w:r>
      <w:r w:rsidRPr="00633A23">
        <w:rPr>
          <w:rFonts w:cs="Arial"/>
        </w:rPr>
        <w:t>.</w:t>
      </w:r>
    </w:p>
    <w:p w:rsidR="0040437A" w:rsidRPr="00633A23" w:rsidRDefault="0040437A" w:rsidP="0040437A"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Богочеловеке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softHyphen/>
        <w:t>плотилась</w:t>
      </w:r>
      <w:r w:rsidRPr="00633A23">
        <w:rPr>
          <w:rFonts w:cs="Arial"/>
        </w:rPr>
        <w:t xml:space="preserve">, </w:t>
      </w:r>
      <w:r w:rsidRPr="00633A23">
        <w:t>соединилась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человеком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вочеловечи</w:t>
      </w:r>
      <w:r w:rsidRPr="00633A23">
        <w:rPr>
          <w:rFonts w:cs="Arial"/>
        </w:rPr>
        <w:t>-</w:t>
      </w:r>
      <w:r w:rsidRPr="00633A23">
        <w:t>лась</w:t>
      </w:r>
      <w:r w:rsidRPr="00633A23">
        <w:rPr>
          <w:rFonts w:cs="Arial"/>
        </w:rPr>
        <w:t xml:space="preserve">, </w:t>
      </w:r>
      <w:r w:rsidRPr="00633A23">
        <w:t>стала</w:t>
      </w:r>
      <w:r w:rsidRPr="00633A23">
        <w:rPr>
          <w:rFonts w:cs="Arial"/>
        </w:rPr>
        <w:t xml:space="preserve"> </w:t>
      </w:r>
      <w:r w:rsidRPr="00633A23">
        <w:t>совершенным</w:t>
      </w:r>
      <w:r w:rsidRPr="00633A23">
        <w:rPr>
          <w:rFonts w:cs="Arial"/>
        </w:rPr>
        <w:t xml:space="preserve"> </w:t>
      </w:r>
      <w:r w:rsidRPr="00633A23">
        <w:t>человеком</w:t>
      </w:r>
      <w:r w:rsidRPr="00633A23">
        <w:rPr>
          <w:rFonts w:cs="Arial"/>
        </w:rPr>
        <w:t xml:space="preserve">.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есть Христос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 </w:t>
      </w:r>
      <w:r w:rsidRPr="00633A23">
        <w:t>могла воплотиться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воплотилась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человеке</w:t>
      </w:r>
      <w:r w:rsidRPr="00633A23">
        <w:rPr>
          <w:rFonts w:cs="Arial"/>
        </w:rPr>
        <w:t xml:space="preserve">, </w:t>
      </w:r>
      <w:r w:rsidRPr="00633A23">
        <w:t>значит</w:t>
      </w:r>
      <w:r w:rsidRPr="00633A23">
        <w:rPr>
          <w:rFonts w:cs="Arial"/>
        </w:rPr>
        <w:t xml:space="preserve">: </w:t>
      </w:r>
      <w:r w:rsidRPr="00633A23">
        <w:t>чело</w:t>
      </w:r>
      <w:r w:rsidRPr="00633A23">
        <w:softHyphen/>
        <w:t>век</w:t>
      </w:r>
      <w:r w:rsidRPr="00633A23">
        <w:rPr>
          <w:rFonts w:cs="Arial"/>
        </w:rPr>
        <w:t xml:space="preserve"> </w:t>
      </w:r>
      <w:r w:rsidRPr="00633A23">
        <w:t>создан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телом</w:t>
      </w:r>
      <w:r w:rsidRPr="00633A23">
        <w:rPr>
          <w:rFonts w:cs="Arial"/>
        </w:rPr>
        <w:t xml:space="preserve"> </w:t>
      </w:r>
      <w:r w:rsidRPr="00633A23">
        <w:t>Истины</w:t>
      </w:r>
      <w:r w:rsidRPr="00633A23">
        <w:rPr>
          <w:rFonts w:cs="Arial"/>
        </w:rPr>
        <w:t xml:space="preserve">, </w:t>
      </w:r>
      <w:r w:rsidRPr="00633A23">
        <w:t>воплощением</w:t>
      </w:r>
      <w:r w:rsidRPr="00633A23">
        <w:rPr>
          <w:rFonts w:cs="Arial"/>
        </w:rPr>
        <w:t xml:space="preserve"> </w:t>
      </w:r>
      <w:r w:rsidRPr="00633A23">
        <w:t>Истины</w:t>
      </w:r>
      <w:r w:rsidRPr="00633A23">
        <w:rPr>
          <w:rFonts w:cs="Arial"/>
        </w:rPr>
        <w:t xml:space="preserve">.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главное</w:t>
      </w:r>
      <w:r w:rsidRPr="00633A23">
        <w:rPr>
          <w:rFonts w:cs="Arial"/>
        </w:rPr>
        <w:t xml:space="preserve"> </w:t>
      </w:r>
      <w:r w:rsidRPr="00633A23">
        <w:t>обетование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: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человеку ничем</w:t>
      </w:r>
      <w:r w:rsidRPr="00633A23">
        <w:rPr>
          <w:rFonts w:cs="Arial"/>
        </w:rPr>
        <w:t xml:space="preserve"> </w:t>
      </w:r>
      <w:r w:rsidRPr="00633A23">
        <w:t>иным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воплощением</w:t>
      </w:r>
      <w:r w:rsidRPr="00633A23">
        <w:rPr>
          <w:rFonts w:cs="Arial"/>
        </w:rPr>
        <w:t xml:space="preserve"> </w:t>
      </w:r>
      <w:r w:rsidRPr="00633A23">
        <w:t>Истины</w:t>
      </w:r>
      <w:r w:rsidRPr="00633A23">
        <w:rPr>
          <w:rFonts w:cs="Arial"/>
        </w:rPr>
        <w:t xml:space="preserve">, </w:t>
      </w:r>
      <w:r w:rsidRPr="00633A23">
        <w:t>воплощением Бога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человеком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навсегда</w:t>
      </w:r>
      <w:r w:rsidRPr="00633A23">
        <w:rPr>
          <w:rFonts w:cs="Arial"/>
        </w:rPr>
        <w:t xml:space="preserve"> </w:t>
      </w:r>
      <w:r w:rsidRPr="00633A23">
        <w:t>ос</w:t>
      </w:r>
      <w:r w:rsidRPr="00633A23">
        <w:softHyphen/>
        <w:t>тался</w:t>
      </w:r>
      <w:r w:rsidRPr="00633A23">
        <w:rPr>
          <w:rFonts w:cs="Arial"/>
        </w:rPr>
        <w:t xml:space="preserve"> </w:t>
      </w:r>
      <w:r w:rsidRPr="00633A23">
        <w:t>человеком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>-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в 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</w:t>
      </w:r>
      <w:r w:rsidRPr="00633A23">
        <w:t>е</w:t>
      </w:r>
      <w:r w:rsidRPr="00633A23">
        <w:t>целой</w:t>
      </w:r>
      <w:r w:rsidRPr="00633A23">
        <w:rPr>
          <w:rFonts w:cs="Arial"/>
        </w:rPr>
        <w:t xml:space="preserve"> </w:t>
      </w:r>
      <w:r w:rsidRPr="00633A23">
        <w:t>Истине</w:t>
      </w:r>
      <w:r w:rsidRPr="00633A23">
        <w:rPr>
          <w:rFonts w:cs="Arial"/>
        </w:rPr>
        <w:t>.</w:t>
      </w:r>
    </w:p>
    <w:p w:rsidR="0040437A" w:rsidRPr="00633A23" w:rsidRDefault="0040437A" w:rsidP="0040437A"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: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суще</w:t>
      </w:r>
      <w:r w:rsidRPr="00633A23">
        <w:softHyphen/>
        <w:t>ством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,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t>с</w:t>
      </w:r>
      <w:r w:rsidRPr="00633A23">
        <w:lastRenderedPageBreak/>
        <w:t>тиной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,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,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Правдой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,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Любо</w:t>
      </w:r>
      <w:r w:rsidRPr="00633A23">
        <w:softHyphen/>
        <w:t>вью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,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Вечностью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словом</w:t>
      </w:r>
      <w:r w:rsidRPr="00633A23">
        <w:rPr>
          <w:rFonts w:cs="Arial"/>
        </w:rPr>
        <w:t xml:space="preserve">: </w:t>
      </w:r>
      <w:r w:rsidRPr="00633A23">
        <w:t>всей полнотой</w:t>
      </w:r>
      <w:r w:rsidRPr="00633A23">
        <w:rPr>
          <w:rFonts w:cs="Arial"/>
        </w:rPr>
        <w:t xml:space="preserve"> </w:t>
      </w:r>
      <w:r w:rsidRPr="00633A23">
        <w:t>Божества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полнотой</w:t>
      </w:r>
      <w:r w:rsidRPr="00633A23">
        <w:rPr>
          <w:rFonts w:cs="Arial"/>
        </w:rPr>
        <w:t xml:space="preserve"> </w:t>
      </w:r>
      <w:r w:rsidRPr="00633A23">
        <w:t>человече</w:t>
      </w:r>
      <w:r w:rsidRPr="00633A23">
        <w:softHyphen/>
        <w:t>ства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. </w:t>
      </w:r>
      <w:r w:rsidRPr="00633A23">
        <w:t>Тол</w:t>
      </w:r>
      <w:r w:rsidRPr="00633A23">
        <w:t>ь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, </w:t>
      </w:r>
      <w:r w:rsidRPr="00633A23">
        <w:t>Богочеловека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, </w:t>
      </w:r>
      <w:r w:rsidRPr="00633A23">
        <w:t>люди на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,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Ангелы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небе</w:t>
      </w:r>
      <w:r w:rsidRPr="00633A23">
        <w:rPr>
          <w:rFonts w:cs="Arial"/>
        </w:rPr>
        <w:t xml:space="preserve">, </w:t>
      </w:r>
      <w:r w:rsidRPr="00633A23">
        <w:t>знаем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Исти</w:t>
      </w:r>
      <w:r w:rsidRPr="00633A23">
        <w:softHyphen/>
        <w:t>на</w:t>
      </w:r>
      <w:r w:rsidRPr="00633A23">
        <w:rPr>
          <w:rFonts w:cs="Arial"/>
        </w:rPr>
        <w:t xml:space="preserve">. </w:t>
      </w:r>
      <w:r w:rsidRPr="00633A23">
        <w:t>Истинно</w:t>
      </w:r>
      <w:r w:rsidRPr="00633A23">
        <w:rPr>
          <w:rFonts w:cs="Arial"/>
        </w:rPr>
        <w:t xml:space="preserve"> </w:t>
      </w:r>
      <w:r w:rsidRPr="00633A23">
        <w:t>благовествование</w:t>
      </w:r>
      <w:r w:rsidRPr="00633A23">
        <w:rPr>
          <w:rFonts w:cs="Arial"/>
        </w:rPr>
        <w:t xml:space="preserve">: </w:t>
      </w:r>
      <w:r w:rsidRPr="00633A23">
        <w:t>«Истина</w:t>
      </w:r>
      <w:r w:rsidRPr="00633A23">
        <w:rPr>
          <w:rFonts w:cs="Arial"/>
        </w:rPr>
        <w:t xml:space="preserve"> </w:t>
      </w:r>
      <w:r w:rsidRPr="00633A23">
        <w:t>произошла через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Христа«</w:t>
      </w:r>
      <w:r w:rsidRPr="00633A23">
        <w:rPr>
          <w:rFonts w:cs="Arial"/>
        </w:rPr>
        <w:t xml:space="preserve"> (</w:t>
      </w:r>
      <w:r w:rsidRPr="00633A23">
        <w:t>Ин</w:t>
      </w:r>
      <w:r w:rsidRPr="00633A23">
        <w:rPr>
          <w:rFonts w:cs="Arial"/>
        </w:rPr>
        <w:t xml:space="preserve">. 1,17). </w:t>
      </w:r>
      <w:r w:rsidRPr="00633A23">
        <w:t>Значит</w:t>
      </w:r>
      <w:r w:rsidRPr="00633A23">
        <w:rPr>
          <w:rFonts w:cs="Arial"/>
        </w:rPr>
        <w:t xml:space="preserve">: </w:t>
      </w:r>
      <w:r w:rsidRPr="00633A23">
        <w:t>И</w:t>
      </w:r>
      <w:r w:rsidRPr="00633A23">
        <w:t>с</w:t>
      </w:r>
      <w:r w:rsidRPr="00633A23">
        <w:t>тина</w:t>
      </w:r>
      <w:r w:rsidRPr="00633A23">
        <w:rPr>
          <w:rFonts w:cs="Arial"/>
        </w:rPr>
        <w:t xml:space="preserve"> </w:t>
      </w:r>
      <w:r w:rsidRPr="00633A23">
        <w:t>есть Богочеловек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, </w:t>
      </w:r>
      <w:r w:rsidRPr="00633A23">
        <w:t>Истина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Вто</w:t>
      </w:r>
      <w:r w:rsidRPr="00633A23">
        <w:softHyphen/>
        <w:t>рая</w:t>
      </w:r>
      <w:r w:rsidRPr="00633A23">
        <w:rPr>
          <w:rFonts w:cs="Arial"/>
        </w:rPr>
        <w:t xml:space="preserve"> </w:t>
      </w:r>
      <w:r w:rsidRPr="00633A23">
        <w:t>Ипостась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Троицы</w:t>
      </w:r>
      <w:r w:rsidRPr="00633A23">
        <w:rPr>
          <w:rFonts w:cs="Arial"/>
        </w:rPr>
        <w:t xml:space="preserve">, </w:t>
      </w:r>
      <w:r w:rsidRPr="00633A23">
        <w:t>Истина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Личность Богочеловека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нашем</w:t>
      </w:r>
      <w:r w:rsidRPr="00633A23">
        <w:rPr>
          <w:rFonts w:cs="Arial"/>
        </w:rPr>
        <w:t xml:space="preserve"> </w:t>
      </w:r>
      <w:r w:rsidRPr="00633A23">
        <w:t>земном</w:t>
      </w:r>
      <w:r w:rsidRPr="00633A23">
        <w:rPr>
          <w:rFonts w:cs="Arial"/>
        </w:rPr>
        <w:t xml:space="preserve"> </w:t>
      </w:r>
      <w:r w:rsidRPr="00633A23">
        <w:t>мире Истина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ничто</w:t>
      </w:r>
      <w:r w:rsidRPr="00633A23">
        <w:rPr>
          <w:rFonts w:cs="Arial"/>
        </w:rPr>
        <w:t xml:space="preserve"> </w:t>
      </w:r>
      <w:r w:rsidRPr="00633A23">
        <w:t>иное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всецелая</w:t>
      </w:r>
      <w:r w:rsidRPr="00633A23">
        <w:rPr>
          <w:rFonts w:cs="Arial"/>
        </w:rPr>
        <w:t xml:space="preserve"> </w:t>
      </w:r>
      <w:r w:rsidRPr="00633A23">
        <w:t>Личность</w:t>
      </w:r>
      <w:r w:rsidRPr="00633A23">
        <w:rPr>
          <w:rFonts w:cs="Arial"/>
        </w:rPr>
        <w:t xml:space="preserve"> </w:t>
      </w:r>
      <w:r w:rsidRPr="00633A23">
        <w:t>Бого</w:t>
      </w:r>
      <w:r w:rsidRPr="00633A23">
        <w:softHyphen/>
        <w:t>человека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понятие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мысль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лог</w:t>
      </w:r>
      <w:r w:rsidRPr="00633A23">
        <w:t>и</w:t>
      </w:r>
      <w:r w:rsidRPr="00633A23">
        <w:t>ческая</w:t>
      </w:r>
      <w:r w:rsidRPr="00633A23">
        <w:rPr>
          <w:rFonts w:cs="Arial"/>
        </w:rPr>
        <w:t xml:space="preserve"> </w:t>
      </w:r>
      <w:r w:rsidRPr="00633A23">
        <w:t>схема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логическая</w:t>
      </w:r>
      <w:r w:rsidRPr="00633A23">
        <w:rPr>
          <w:rFonts w:cs="Arial"/>
        </w:rPr>
        <w:t xml:space="preserve"> </w:t>
      </w:r>
      <w:r w:rsidRPr="00633A23">
        <w:t>сила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>,</w:t>
      </w:r>
      <w:r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ангел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человечество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>-</w:t>
      </w:r>
      <w:r w:rsidRPr="00633A23">
        <w:t>либо</w:t>
      </w:r>
      <w:r w:rsidRPr="00633A23">
        <w:rPr>
          <w:rFonts w:cs="Arial"/>
        </w:rPr>
        <w:t xml:space="preserve"> </w:t>
      </w:r>
      <w:r w:rsidRPr="00633A23">
        <w:t>человеч</w:t>
      </w:r>
      <w:r w:rsidRPr="00633A23">
        <w:t>е</w:t>
      </w:r>
      <w:r w:rsidRPr="00633A23">
        <w:t>ское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>-</w:t>
      </w:r>
      <w:r w:rsidRPr="00633A23">
        <w:t>либо</w:t>
      </w:r>
      <w:r w:rsidRPr="00633A23">
        <w:rPr>
          <w:rFonts w:cs="Arial"/>
        </w:rPr>
        <w:t xml:space="preserve"> </w:t>
      </w:r>
      <w:r w:rsidRPr="00633A23">
        <w:t>сотворенное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видимые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невиди</w:t>
      </w:r>
      <w:r w:rsidRPr="00633A23">
        <w:softHyphen/>
        <w:t>мые</w:t>
      </w:r>
      <w:r w:rsidRPr="00633A23">
        <w:rPr>
          <w:rFonts w:cs="Arial"/>
        </w:rPr>
        <w:t xml:space="preserve"> </w:t>
      </w:r>
      <w:r w:rsidRPr="00633A23">
        <w:t>игры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несравненно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неи</w:t>
      </w:r>
      <w:r w:rsidRPr="00633A23">
        <w:t>з</w:t>
      </w:r>
      <w:r w:rsidRPr="00633A23">
        <w:t>меримо</w:t>
      </w:r>
      <w:r w:rsidRPr="00633A23">
        <w:rPr>
          <w:rFonts w:cs="Arial"/>
        </w:rPr>
        <w:t xml:space="preserve"> </w:t>
      </w:r>
      <w:r w:rsidRPr="00633A23">
        <w:t>выше всего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: </w:t>
      </w:r>
      <w:r w:rsidRPr="00633A23">
        <w:t>Истина</w:t>
      </w:r>
      <w:r w:rsidRPr="00633A23">
        <w:rPr>
          <w:rFonts w:cs="Arial"/>
        </w:rPr>
        <w:t xml:space="preserve">, </w:t>
      </w:r>
      <w:r w:rsidRPr="00633A23">
        <w:t>Вечная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Всесовершенная</w:t>
      </w:r>
      <w:r w:rsidRPr="00633A23">
        <w:rPr>
          <w:rFonts w:cs="Arial"/>
        </w:rPr>
        <w:t xml:space="preserve"> </w:t>
      </w:r>
      <w:r w:rsidRPr="00633A23">
        <w:t>Исти</w:t>
      </w:r>
      <w:r w:rsidRPr="00633A23">
        <w:softHyphen/>
        <w:t>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нашем</w:t>
      </w:r>
      <w:r w:rsidRPr="00633A23">
        <w:rPr>
          <w:rFonts w:cs="Arial"/>
        </w:rPr>
        <w:t xml:space="preserve"> </w:t>
      </w:r>
      <w:r w:rsidRPr="00633A23">
        <w:t>земном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др</w:t>
      </w:r>
      <w:r w:rsidRPr="00633A23">
        <w:rPr>
          <w:rFonts w:cs="Arial"/>
        </w:rPr>
        <w:t xml:space="preserve">. </w:t>
      </w:r>
      <w:r w:rsidRPr="00633A23">
        <w:t>види</w:t>
      </w:r>
      <w:r w:rsidRPr="00633A23">
        <w:softHyphen/>
        <w:t>мых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невидимых</w:t>
      </w:r>
      <w:r w:rsidRPr="00633A23">
        <w:rPr>
          <w:rFonts w:cs="Arial"/>
        </w:rPr>
        <w:t xml:space="preserve"> </w:t>
      </w:r>
      <w:r w:rsidRPr="00633A23">
        <w:t>мирах</w:t>
      </w:r>
      <w:r w:rsidRPr="00633A23">
        <w:rPr>
          <w:rFonts w:cs="Arial"/>
        </w:rPr>
        <w:t xml:space="preserve">,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Второй</w:t>
      </w:r>
      <w:r w:rsidRPr="00633A23">
        <w:rPr>
          <w:rFonts w:cs="Arial"/>
        </w:rPr>
        <w:t xml:space="preserve"> </w:t>
      </w:r>
      <w:r w:rsidRPr="00633A23">
        <w:t>Лицо</w:t>
      </w:r>
      <w:r w:rsidRPr="00633A23">
        <w:rPr>
          <w:rFonts w:cs="Arial"/>
        </w:rPr>
        <w:t xml:space="preserve"> </w:t>
      </w:r>
      <w:r w:rsidRPr="00633A23">
        <w:t>Пресвятой Троицы</w:t>
      </w:r>
      <w:r w:rsidRPr="00633A23">
        <w:rPr>
          <w:rFonts w:cs="Arial"/>
        </w:rPr>
        <w:t xml:space="preserve">, </w:t>
      </w:r>
      <w:r w:rsidRPr="00633A23">
        <w:t>сама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t>с</w:t>
      </w:r>
      <w:r w:rsidRPr="00633A23">
        <w:t>торическая</w:t>
      </w:r>
      <w:r w:rsidRPr="00633A23">
        <w:rPr>
          <w:rFonts w:cs="Arial"/>
        </w:rPr>
        <w:t xml:space="preserve"> </w:t>
      </w:r>
      <w:r w:rsidRPr="00633A23">
        <w:t>Личность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,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стос</w:t>
      </w:r>
      <w:r w:rsidRPr="00633A23">
        <w:rPr>
          <w:rFonts w:cs="Arial"/>
        </w:rPr>
        <w:t xml:space="preserve"> </w:t>
      </w:r>
      <w:r w:rsidRPr="00633A23">
        <w:t>роду</w:t>
      </w:r>
      <w:r w:rsidRPr="00633A23">
        <w:rPr>
          <w:rFonts w:cs="Arial"/>
        </w:rPr>
        <w:t xml:space="preserve"> </w:t>
      </w:r>
      <w:r w:rsidRPr="00633A23">
        <w:t>человеческому</w:t>
      </w:r>
      <w:r w:rsidRPr="00633A23">
        <w:rPr>
          <w:rFonts w:cs="Arial"/>
        </w:rPr>
        <w:t xml:space="preserve"> </w:t>
      </w:r>
      <w:r w:rsidRPr="00633A23">
        <w:t>благовествует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: </w:t>
      </w:r>
      <w:r w:rsidRPr="00633A23">
        <w:t>«Я есмь</w:t>
      </w:r>
      <w:r w:rsidRPr="00633A23">
        <w:rPr>
          <w:rFonts w:cs="Arial"/>
        </w:rPr>
        <w:t xml:space="preserve"> </w:t>
      </w:r>
      <w:r w:rsidRPr="00633A23">
        <w:t>Истина»</w:t>
      </w:r>
      <w:r w:rsidRPr="00633A23">
        <w:rPr>
          <w:rFonts w:cs="Arial"/>
        </w:rPr>
        <w:t xml:space="preserve"> (</w:t>
      </w:r>
      <w:r w:rsidRPr="00633A23">
        <w:t>Ин</w:t>
      </w:r>
      <w:r w:rsidRPr="00633A23">
        <w:rPr>
          <w:rFonts w:cs="Arial"/>
        </w:rPr>
        <w:t xml:space="preserve">. 14,6; 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Еф</w:t>
      </w:r>
      <w:r w:rsidRPr="00633A23">
        <w:rPr>
          <w:rFonts w:cs="Arial"/>
        </w:rPr>
        <w:t xml:space="preserve">. 4,24.21).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 Он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рой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Глава</w:t>
      </w:r>
      <w:r w:rsidRPr="00633A23">
        <w:rPr>
          <w:rFonts w:cs="Arial"/>
        </w:rPr>
        <w:t xml:space="preserve">. </w:t>
      </w:r>
      <w:r w:rsidRPr="00633A23">
        <w:t>Отсюда</w:t>
      </w:r>
      <w:r w:rsidRPr="00633A23">
        <w:rPr>
          <w:rFonts w:cs="Arial"/>
        </w:rPr>
        <w:t xml:space="preserve"> </w:t>
      </w:r>
      <w:r w:rsidRPr="00633A23">
        <w:t>чудесное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радостное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softHyphen/>
        <w:t>вестив</w:t>
      </w:r>
      <w:r w:rsidRPr="00633A23">
        <w:rPr>
          <w:rFonts w:cs="Arial"/>
        </w:rPr>
        <w:t xml:space="preserve"> </w:t>
      </w:r>
      <w:r w:rsidRPr="00633A23">
        <w:t>апостола</w:t>
      </w:r>
      <w:r w:rsidRPr="00633A23">
        <w:rPr>
          <w:rFonts w:cs="Arial"/>
        </w:rPr>
        <w:t xml:space="preserve">: </w:t>
      </w:r>
      <w:r w:rsidRPr="00633A23">
        <w:t>«Церковь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живаго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столп</w:t>
      </w:r>
      <w:r w:rsidRPr="00633A23">
        <w:rPr>
          <w:rFonts w:cs="Arial"/>
        </w:rPr>
        <w:t xml:space="preserve"> </w:t>
      </w:r>
      <w:r w:rsidRPr="00633A23">
        <w:t>и утверждение</w:t>
      </w:r>
      <w:r w:rsidRPr="00633A23">
        <w:rPr>
          <w:rFonts w:cs="Arial"/>
        </w:rPr>
        <w:t xml:space="preserve"> </w:t>
      </w:r>
      <w:r w:rsidRPr="00633A23">
        <w:t>истины»</w:t>
      </w:r>
      <w:r w:rsidRPr="00633A23">
        <w:rPr>
          <w:rFonts w:cs="Arial"/>
        </w:rPr>
        <w:t xml:space="preserve"> (1 </w:t>
      </w:r>
      <w:r w:rsidRPr="00633A23">
        <w:t>Тим</w:t>
      </w:r>
      <w:r w:rsidRPr="00633A23">
        <w:rPr>
          <w:rFonts w:cs="Arial"/>
        </w:rPr>
        <w:t xml:space="preserve">. 3,15).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softHyphen/>
        <w:t>ковь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Истину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разорить</w:t>
      </w:r>
      <w:r w:rsidRPr="00633A23">
        <w:rPr>
          <w:rFonts w:cs="Arial"/>
        </w:rPr>
        <w:t xml:space="preserve">, </w:t>
      </w:r>
      <w:r w:rsidRPr="00633A23">
        <w:t>уничтожить</w:t>
      </w:r>
      <w:r w:rsidRPr="00633A23">
        <w:rPr>
          <w:rFonts w:cs="Arial"/>
        </w:rPr>
        <w:t xml:space="preserve">, </w:t>
      </w:r>
      <w:r w:rsidRPr="00633A23">
        <w:t>обессилить</w:t>
      </w:r>
      <w:r w:rsidRPr="00633A23">
        <w:rPr>
          <w:rFonts w:cs="Arial"/>
        </w:rPr>
        <w:t xml:space="preserve">, </w:t>
      </w:r>
      <w:r w:rsidRPr="00633A23">
        <w:t>убить</w:t>
      </w:r>
      <w:r w:rsidRPr="00633A23">
        <w:rPr>
          <w:rFonts w:cs="Arial"/>
        </w:rPr>
        <w:t xml:space="preserve"> </w:t>
      </w:r>
      <w:r w:rsidRPr="00633A23">
        <w:t>никакие</w:t>
      </w:r>
      <w:r w:rsidRPr="00633A23">
        <w:rPr>
          <w:rFonts w:cs="Arial"/>
        </w:rPr>
        <w:t xml:space="preserve"> </w:t>
      </w:r>
      <w:r w:rsidRPr="00633A23">
        <w:t>противники</w:t>
      </w:r>
      <w:r w:rsidRPr="00633A23">
        <w:rPr>
          <w:rFonts w:cs="Arial"/>
        </w:rPr>
        <w:t xml:space="preserve">, </w:t>
      </w:r>
      <w:r w:rsidRPr="00633A23">
        <w:t>откуда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они ни</w:t>
      </w:r>
      <w:r w:rsidRPr="00633A23">
        <w:rPr>
          <w:rFonts w:cs="Arial"/>
        </w:rPr>
        <w:t xml:space="preserve"> </w:t>
      </w:r>
      <w:r w:rsidRPr="00633A23">
        <w:t>появились</w:t>
      </w:r>
      <w:r w:rsidRPr="00633A23">
        <w:rPr>
          <w:rFonts w:cs="Arial"/>
        </w:rPr>
        <w:t xml:space="preserve">: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ада</w:t>
      </w:r>
      <w:r w:rsidRPr="00633A23">
        <w:rPr>
          <w:rFonts w:cs="Arial"/>
        </w:rPr>
        <w:t xml:space="preserve">. </w:t>
      </w:r>
      <w:r w:rsidRPr="00633A23">
        <w:t>Богочеловеком Иисусом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всесовершенна</w:t>
      </w:r>
      <w:r w:rsidRPr="00633A23">
        <w:rPr>
          <w:rFonts w:cs="Arial"/>
        </w:rPr>
        <w:t xml:space="preserve">, </w:t>
      </w:r>
      <w:r w:rsidRPr="00633A23">
        <w:t>всемощна</w:t>
      </w:r>
      <w:r w:rsidRPr="00633A23">
        <w:rPr>
          <w:rFonts w:cs="Arial"/>
        </w:rPr>
        <w:t xml:space="preserve">, </w:t>
      </w:r>
      <w:r w:rsidRPr="00633A23">
        <w:t>всебожественна</w:t>
      </w:r>
      <w:r w:rsidRPr="00633A23">
        <w:rPr>
          <w:rFonts w:cs="Arial"/>
        </w:rPr>
        <w:t xml:space="preserve">, </w:t>
      </w:r>
      <w:r w:rsidRPr="00633A23">
        <w:t>всепобеждающа</w:t>
      </w:r>
      <w:r w:rsidRPr="00633A23">
        <w:rPr>
          <w:rFonts w:cs="Arial"/>
        </w:rPr>
        <w:t xml:space="preserve">, </w:t>
      </w:r>
      <w:r w:rsidRPr="00633A23">
        <w:t>бе</w:t>
      </w:r>
      <w:r w:rsidRPr="00633A23">
        <w:t>с</w:t>
      </w:r>
      <w:r w:rsidRPr="00633A23">
        <w:t>смертна</w:t>
      </w:r>
      <w:r w:rsidRPr="00633A23">
        <w:rPr>
          <w:rFonts w:cs="Arial"/>
        </w:rPr>
        <w:t xml:space="preserve">. </w:t>
      </w:r>
      <w:r w:rsidRPr="00633A23">
        <w:t>Буду</w:t>
      </w:r>
      <w:r w:rsidRPr="00633A23">
        <w:softHyphen/>
        <w:t>чи</w:t>
      </w:r>
      <w:r w:rsidRPr="00633A23">
        <w:rPr>
          <w:rFonts w:cs="Arial"/>
        </w:rPr>
        <w:t xml:space="preserve"> </w:t>
      </w:r>
      <w:r w:rsidRPr="00633A23">
        <w:t>такой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освобождает</w:t>
      </w:r>
      <w:r w:rsidRPr="00633A23">
        <w:rPr>
          <w:rFonts w:cs="Arial"/>
        </w:rPr>
        <w:t xml:space="preserve"> </w:t>
      </w:r>
      <w:r w:rsidRPr="00633A23">
        <w:t>каждое</w:t>
      </w:r>
      <w:r w:rsidRPr="00633A23">
        <w:rPr>
          <w:rFonts w:cs="Arial"/>
        </w:rPr>
        <w:t xml:space="preserve"> </w:t>
      </w:r>
      <w:r w:rsidRPr="00633A23">
        <w:t>человеческое</w:t>
      </w:r>
      <w:r w:rsidRPr="00633A23">
        <w:rPr>
          <w:rFonts w:cs="Arial"/>
        </w:rPr>
        <w:t xml:space="preserve"> </w:t>
      </w:r>
      <w:r w:rsidRPr="00633A23">
        <w:t>су</w:t>
      </w:r>
      <w:r w:rsidRPr="00633A23">
        <w:softHyphen/>
        <w:t>щество</w:t>
      </w:r>
      <w:r w:rsidRPr="00633A23">
        <w:rPr>
          <w:rFonts w:cs="Arial"/>
        </w:rPr>
        <w:t xml:space="preserve">, </w:t>
      </w:r>
      <w:r w:rsidRPr="00633A23">
        <w:t>дарованное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силою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греха</w:t>
      </w:r>
      <w:r w:rsidRPr="00633A23">
        <w:rPr>
          <w:rFonts w:cs="Arial"/>
        </w:rPr>
        <w:t xml:space="preserve">,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диавола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триединой</w:t>
      </w:r>
      <w:r w:rsidRPr="00633A23">
        <w:rPr>
          <w:rFonts w:cs="Arial"/>
        </w:rPr>
        <w:t xml:space="preserve"> </w:t>
      </w:r>
      <w:r w:rsidRPr="00633A23">
        <w:t>лжи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Ею</w:t>
      </w:r>
      <w:r w:rsidRPr="00633A23">
        <w:rPr>
          <w:rFonts w:cs="Arial"/>
        </w:rPr>
        <w:t xml:space="preserve"> </w:t>
      </w:r>
      <w:r w:rsidRPr="00633A23">
        <w:t>да</w:t>
      </w:r>
      <w:r w:rsidRPr="00633A23">
        <w:softHyphen/>
        <w:t>руется</w:t>
      </w:r>
      <w:r w:rsidRPr="00633A23">
        <w:rPr>
          <w:rFonts w:cs="Arial"/>
        </w:rPr>
        <w:t xml:space="preserve"> </w:t>
      </w:r>
      <w:r w:rsidRPr="00633A23">
        <w:t>каждому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отдельности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им вместе</w:t>
      </w:r>
      <w:r w:rsidRPr="00633A23">
        <w:rPr>
          <w:rFonts w:cs="Arial"/>
        </w:rPr>
        <w:t xml:space="preserve"> </w:t>
      </w:r>
      <w:r w:rsidRPr="00633A23">
        <w:t>вечная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бессмертие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осуществляет это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, </w:t>
      </w:r>
      <w:r w:rsidRPr="00633A23">
        <w:t>освящая</w:t>
      </w:r>
      <w:r w:rsidRPr="00633A23">
        <w:rPr>
          <w:rFonts w:cs="Arial"/>
        </w:rPr>
        <w:t xml:space="preserve"> </w:t>
      </w:r>
      <w:r w:rsidRPr="00633A23">
        <w:t>человеческие</w:t>
      </w:r>
      <w:r w:rsidRPr="00633A23">
        <w:rPr>
          <w:rFonts w:cs="Arial"/>
        </w:rPr>
        <w:t xml:space="preserve"> </w:t>
      </w:r>
      <w:r w:rsidRPr="00633A23">
        <w:t>существа</w:t>
      </w:r>
      <w:r w:rsidRPr="00633A23">
        <w:rPr>
          <w:rFonts w:cs="Arial"/>
        </w:rPr>
        <w:t xml:space="preserve">, </w:t>
      </w:r>
      <w:r w:rsidRPr="00633A23">
        <w:t>делая</w:t>
      </w:r>
      <w:r w:rsidRPr="00633A23">
        <w:rPr>
          <w:rFonts w:cs="Arial"/>
        </w:rPr>
        <w:t xml:space="preserve"> </w:t>
      </w:r>
      <w:r w:rsidRPr="00633A23">
        <w:t>их частью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путем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таинств</w:t>
      </w:r>
      <w:r w:rsidRPr="00633A23">
        <w:rPr>
          <w:rFonts w:cs="Arial"/>
        </w:rPr>
        <w:t xml:space="preserve"> </w:t>
      </w:r>
      <w:r w:rsidRPr="00633A23">
        <w:t>и святых</w:t>
      </w:r>
      <w:r w:rsidRPr="00633A23">
        <w:rPr>
          <w:rFonts w:cs="Arial"/>
        </w:rPr>
        <w:t xml:space="preserve"> </w:t>
      </w:r>
      <w:r w:rsidRPr="00633A23">
        <w:t>добродетелей</w:t>
      </w:r>
      <w:r w:rsidRPr="00633A23">
        <w:rPr>
          <w:rFonts w:cs="Arial"/>
        </w:rPr>
        <w:t xml:space="preserve">. </w:t>
      </w:r>
      <w:r w:rsidRPr="00633A23">
        <w:t>Отсюда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спасительное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softHyphen/>
        <w:t>вестив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Божественных</w:t>
      </w:r>
      <w:r w:rsidRPr="00633A23">
        <w:rPr>
          <w:rFonts w:cs="Arial"/>
        </w:rPr>
        <w:t xml:space="preserve"> </w:t>
      </w:r>
      <w:r w:rsidRPr="00633A23">
        <w:t>уст</w:t>
      </w:r>
      <w:r w:rsidRPr="00633A23">
        <w:rPr>
          <w:rFonts w:cs="Arial"/>
        </w:rPr>
        <w:t xml:space="preserve"> </w:t>
      </w:r>
      <w:r w:rsidRPr="00633A23">
        <w:t>Спасовых</w:t>
      </w:r>
      <w:r w:rsidRPr="00633A23">
        <w:rPr>
          <w:rFonts w:cs="Arial"/>
        </w:rPr>
        <w:t xml:space="preserve">: </w:t>
      </w:r>
      <w:r w:rsidRPr="00633A23">
        <w:t>«И</w:t>
      </w:r>
      <w:r w:rsidRPr="00633A23">
        <w:rPr>
          <w:rFonts w:cs="Arial"/>
        </w:rPr>
        <w:t xml:space="preserve"> </w:t>
      </w:r>
      <w:r w:rsidRPr="00633A23">
        <w:t>познаете истину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 </w:t>
      </w:r>
      <w:r w:rsidRPr="00633A23">
        <w:t>сделает</w:t>
      </w:r>
      <w:r w:rsidRPr="00633A23">
        <w:rPr>
          <w:rFonts w:cs="Arial"/>
        </w:rPr>
        <w:t xml:space="preserve"> </w:t>
      </w:r>
      <w:r w:rsidRPr="00633A23">
        <w:t>вас</w:t>
      </w:r>
      <w:r w:rsidRPr="00633A23">
        <w:rPr>
          <w:rFonts w:cs="Arial"/>
        </w:rPr>
        <w:t xml:space="preserve"> </w:t>
      </w:r>
      <w:r w:rsidRPr="00633A23">
        <w:t>свободными»</w:t>
      </w:r>
      <w:r w:rsidRPr="00633A23">
        <w:rPr>
          <w:rFonts w:cs="Arial"/>
        </w:rPr>
        <w:t xml:space="preserve"> (</w:t>
      </w:r>
      <w:r w:rsidRPr="00633A23">
        <w:t>Ин</w:t>
      </w:r>
      <w:r w:rsidRPr="00633A23">
        <w:rPr>
          <w:rFonts w:cs="Arial"/>
        </w:rPr>
        <w:t xml:space="preserve">. 8,32)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греха</w:t>
      </w:r>
      <w:r w:rsidRPr="00633A23">
        <w:rPr>
          <w:rFonts w:cs="Arial"/>
        </w:rPr>
        <w:t xml:space="preserve">,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диавола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t>п</w:t>
      </w:r>
      <w:r w:rsidRPr="00633A23">
        <w:t>равдает</w:t>
      </w:r>
      <w:r w:rsidRPr="00633A23">
        <w:rPr>
          <w:rFonts w:cs="Arial"/>
        </w:rPr>
        <w:t xml:space="preserve"> </w:t>
      </w:r>
      <w:r w:rsidRPr="00633A23">
        <w:t>вас</w:t>
      </w:r>
      <w:r w:rsidRPr="00633A23">
        <w:rPr>
          <w:rFonts w:cs="Arial"/>
        </w:rPr>
        <w:t xml:space="preserve">, </w:t>
      </w:r>
      <w:r w:rsidRPr="00633A23">
        <w:t>дарует вам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блаженства</w:t>
      </w:r>
      <w:r w:rsidRPr="00633A23">
        <w:rPr>
          <w:rFonts w:cs="Arial"/>
        </w:rPr>
        <w:t xml:space="preserve"> </w:t>
      </w:r>
      <w:r w:rsidRPr="00633A23">
        <w:t>небесные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праву</w:t>
      </w:r>
      <w:r w:rsidRPr="00633A23">
        <w:rPr>
          <w:rFonts w:cs="Arial"/>
        </w:rPr>
        <w:t xml:space="preserve"> </w:t>
      </w:r>
      <w:r w:rsidRPr="00633A23">
        <w:t>сказал блж</w:t>
      </w:r>
      <w:r w:rsidRPr="00633A23">
        <w:rPr>
          <w:rFonts w:cs="Arial"/>
        </w:rPr>
        <w:t xml:space="preserve">. </w:t>
      </w:r>
      <w:r w:rsidRPr="00633A23">
        <w:t>Феофилакт</w:t>
      </w:r>
      <w:r w:rsidRPr="00633A23">
        <w:rPr>
          <w:rFonts w:cs="Arial"/>
        </w:rPr>
        <w:t xml:space="preserve">: </w:t>
      </w:r>
      <w:r w:rsidRPr="00633A23">
        <w:t>«Истина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содержание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И все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совершается</w:t>
      </w:r>
      <w:r w:rsidRPr="00633A23">
        <w:rPr>
          <w:rFonts w:cs="Arial"/>
        </w:rPr>
        <w:t xml:space="preserve">,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истинно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спаси</w:t>
      </w:r>
      <w:r w:rsidRPr="00633A23">
        <w:softHyphen/>
        <w:t>тельно»</w:t>
      </w:r>
      <w:r w:rsidRPr="00633A23">
        <w:rPr>
          <w:rFonts w:cs="Arial"/>
        </w:rPr>
        <w:t>.</w:t>
      </w:r>
    </w:p>
    <w:p w:rsidR="0040437A" w:rsidRPr="00633A23" w:rsidRDefault="0040437A" w:rsidP="0040437A">
      <w:r w:rsidRPr="00633A23">
        <w:t>Итак</w:t>
      </w:r>
      <w:r w:rsidRPr="00633A23">
        <w:rPr>
          <w:rFonts w:cs="Arial"/>
        </w:rPr>
        <w:t xml:space="preserve">, </w:t>
      </w:r>
      <w:r w:rsidRPr="00633A23">
        <w:t>воплощенный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,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плоти</w:t>
      </w:r>
      <w:r w:rsidRPr="00633A23">
        <w:rPr>
          <w:rFonts w:cs="Arial"/>
        </w:rPr>
        <w:t xml:space="preserve">, </w:t>
      </w:r>
      <w:r w:rsidRPr="00633A23">
        <w:t>Богочеловек 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о</w:t>
      </w:r>
      <w:r w:rsidRPr="00633A23">
        <w:t>возаветных</w:t>
      </w:r>
      <w:r w:rsidRPr="00633A23">
        <w:rPr>
          <w:rFonts w:cs="Arial"/>
        </w:rPr>
        <w:t xml:space="preserve"> </w:t>
      </w:r>
      <w:r w:rsidRPr="00633A23">
        <w:t>истин</w:t>
      </w:r>
      <w:r w:rsidRPr="00633A23">
        <w:rPr>
          <w:rFonts w:cs="Arial"/>
        </w:rPr>
        <w:t xml:space="preserve">;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стоит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падает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Богочелове</w:t>
      </w:r>
      <w:r w:rsidRPr="00633A23">
        <w:rPr>
          <w:rFonts w:cs="Arial"/>
        </w:rPr>
        <w:t>-</w:t>
      </w:r>
      <w:r w:rsidRPr="00633A23">
        <w:t>ческое</w:t>
      </w:r>
      <w:r w:rsidRPr="00633A23">
        <w:rPr>
          <w:rFonts w:cs="Arial"/>
        </w:rPr>
        <w:t xml:space="preserve"> </w:t>
      </w:r>
      <w:r w:rsidRPr="00633A23">
        <w:t>домостроител</w:t>
      </w:r>
      <w:r w:rsidRPr="00633A23">
        <w:t>ь</w:t>
      </w:r>
      <w:r w:rsidRPr="00633A23">
        <w:t>ство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душа</w:t>
      </w:r>
      <w:r w:rsidRPr="00633A23">
        <w:rPr>
          <w:rFonts w:cs="Arial"/>
        </w:rPr>
        <w:t xml:space="preserve"> </w:t>
      </w:r>
      <w:r w:rsidRPr="00633A23">
        <w:t>всех новозаветных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церковных</w:t>
      </w:r>
      <w:r w:rsidRPr="00633A23">
        <w:rPr>
          <w:rFonts w:cs="Arial"/>
        </w:rPr>
        <w:t xml:space="preserve"> </w:t>
      </w:r>
      <w:r w:rsidRPr="00633A23">
        <w:t>деяний</w:t>
      </w:r>
      <w:r w:rsidRPr="00633A23">
        <w:rPr>
          <w:rFonts w:cs="Arial"/>
        </w:rPr>
        <w:t xml:space="preserve">, </w:t>
      </w:r>
      <w:r w:rsidRPr="00633A23">
        <w:t>подвигов</w:t>
      </w:r>
      <w:r w:rsidRPr="00633A23">
        <w:rPr>
          <w:rFonts w:cs="Arial"/>
        </w:rPr>
        <w:t xml:space="preserve">, </w:t>
      </w:r>
      <w:r w:rsidRPr="00633A23">
        <w:t>добро</w:t>
      </w:r>
      <w:r w:rsidRPr="00633A23">
        <w:softHyphen/>
        <w:t>детелей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t>о</w:t>
      </w:r>
      <w:r w:rsidRPr="00633A23">
        <w:t>бытий</w:t>
      </w:r>
      <w:r w:rsidRPr="00633A23">
        <w:rPr>
          <w:rFonts w:cs="Arial"/>
        </w:rPr>
        <w:t xml:space="preserve">,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благовестие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rPr>
          <w:rFonts w:cs="Arial"/>
        </w:rPr>
        <w:t>-</w:t>
      </w:r>
      <w:r w:rsidRPr="00633A23">
        <w:t>вестиями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точнее</w:t>
      </w:r>
      <w:r w:rsidRPr="00633A23">
        <w:rPr>
          <w:rFonts w:cs="Arial"/>
        </w:rPr>
        <w:t xml:space="preserve">: </w:t>
      </w:r>
      <w:r w:rsidRPr="00633A23">
        <w:t>великое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всеохватывающее</w:t>
      </w:r>
      <w:r w:rsidRPr="00633A23">
        <w:rPr>
          <w:rFonts w:cs="Arial"/>
        </w:rPr>
        <w:t xml:space="preserve"> </w:t>
      </w:r>
      <w:r w:rsidRPr="00633A23">
        <w:t>бла</w:t>
      </w:r>
      <w:r w:rsidRPr="00633A23">
        <w:softHyphen/>
        <w:t>говестие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мера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мер</w:t>
      </w:r>
      <w:r w:rsidRPr="00633A23">
        <w:rPr>
          <w:rFonts w:cs="Arial"/>
        </w:rPr>
        <w:t xml:space="preserve">. </w:t>
      </w:r>
      <w:r w:rsidRPr="00633A23">
        <w:t>Им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самым надежным</w:t>
      </w:r>
      <w:r w:rsidRPr="00633A23">
        <w:rPr>
          <w:rFonts w:cs="Arial"/>
        </w:rPr>
        <w:t xml:space="preserve"> </w:t>
      </w:r>
      <w:r w:rsidRPr="00633A23">
        <w:t>мерилом</w:t>
      </w:r>
      <w:r w:rsidRPr="00633A23">
        <w:rPr>
          <w:rFonts w:cs="Arial"/>
        </w:rPr>
        <w:t xml:space="preserve">, </w:t>
      </w:r>
      <w:r w:rsidRPr="00633A23">
        <w:t>измеряется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в христианстве</w:t>
      </w:r>
      <w:r w:rsidRPr="00633A23">
        <w:rPr>
          <w:rFonts w:cs="Arial"/>
        </w:rPr>
        <w:t xml:space="preserve">.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суть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истины</w:t>
      </w:r>
      <w:r w:rsidRPr="00633A23">
        <w:rPr>
          <w:rFonts w:cs="Arial"/>
        </w:rPr>
        <w:t xml:space="preserve">: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признает воплощенного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Богочел</w:t>
      </w:r>
      <w:r w:rsidRPr="00633A23">
        <w:t>о</w:t>
      </w:r>
      <w:r w:rsidRPr="00633A23">
        <w:t>века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тот несть</w:t>
      </w:r>
      <w:r w:rsidRPr="00633A23">
        <w:rPr>
          <w:rFonts w:cs="Arial"/>
        </w:rPr>
        <w:t xml:space="preserve"> </w:t>
      </w:r>
      <w:r w:rsidRPr="00633A23">
        <w:t>член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несть</w:t>
      </w:r>
      <w:r w:rsidRPr="00633A23">
        <w:rPr>
          <w:rFonts w:cs="Arial"/>
        </w:rPr>
        <w:t xml:space="preserve"> </w:t>
      </w:r>
      <w:r w:rsidRPr="00633A23">
        <w:t>христианин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антихрист</w:t>
      </w:r>
      <w:r w:rsidRPr="00633A23">
        <w:rPr>
          <w:rFonts w:cs="Arial"/>
        </w:rPr>
        <w:t>.</w:t>
      </w:r>
    </w:p>
    <w:p w:rsidR="0040437A" w:rsidRPr="00633A23" w:rsidRDefault="0040437A" w:rsidP="0040437A">
      <w:r w:rsidRPr="00633A23">
        <w:t>Об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непогрешимом</w:t>
      </w:r>
      <w:r w:rsidRPr="00633A23">
        <w:rPr>
          <w:rFonts w:cs="Arial"/>
        </w:rPr>
        <w:t xml:space="preserve"> </w:t>
      </w:r>
      <w:r w:rsidRPr="00633A23">
        <w:t>мериле</w:t>
      </w:r>
      <w:r w:rsidRPr="00633A23">
        <w:rPr>
          <w:rFonts w:cs="Arial"/>
        </w:rPr>
        <w:t xml:space="preserve"> </w:t>
      </w:r>
      <w:r w:rsidRPr="00633A23">
        <w:t>благовествует</w:t>
      </w:r>
      <w:r w:rsidRPr="00633A23">
        <w:rPr>
          <w:rFonts w:cs="Arial"/>
        </w:rPr>
        <w:t xml:space="preserve"> </w:t>
      </w:r>
      <w:r w:rsidRPr="00633A23">
        <w:t>и святой</w:t>
      </w:r>
      <w:r w:rsidRPr="00633A23">
        <w:rPr>
          <w:rFonts w:cs="Arial"/>
        </w:rPr>
        <w:t xml:space="preserve"> </w:t>
      </w:r>
      <w:r w:rsidRPr="00633A23">
        <w:t>апостол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боговидец</w:t>
      </w:r>
      <w:r w:rsidRPr="00633A23">
        <w:rPr>
          <w:rFonts w:cs="Arial"/>
        </w:rPr>
        <w:t xml:space="preserve">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t>о</w:t>
      </w:r>
      <w:r w:rsidRPr="00633A23">
        <w:t>слов</w:t>
      </w:r>
      <w:r w:rsidRPr="00633A23">
        <w:rPr>
          <w:rFonts w:cs="Arial"/>
        </w:rPr>
        <w:t xml:space="preserve">: </w:t>
      </w:r>
      <w:r w:rsidRPr="00633A23">
        <w:t>«Возлюбленные</w:t>
      </w:r>
      <w:r w:rsidRPr="00633A23">
        <w:rPr>
          <w:rFonts w:cs="Arial"/>
        </w:rPr>
        <w:t xml:space="preserve">!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всякому</w:t>
      </w:r>
      <w:r w:rsidRPr="00633A23">
        <w:rPr>
          <w:rFonts w:cs="Arial"/>
        </w:rPr>
        <w:t xml:space="preserve"> </w:t>
      </w:r>
      <w:r w:rsidRPr="00633A23">
        <w:t>духу</w:t>
      </w:r>
      <w:r w:rsidRPr="00633A23">
        <w:rPr>
          <w:rFonts w:cs="Arial"/>
        </w:rPr>
        <w:t xml:space="preserve"> </w:t>
      </w:r>
      <w:r w:rsidRPr="00633A23">
        <w:t>верьте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испыты</w:t>
      </w:r>
      <w:r w:rsidRPr="00633A23">
        <w:softHyphen/>
        <w:t>вайте</w:t>
      </w:r>
      <w:r w:rsidRPr="00633A23">
        <w:rPr>
          <w:rFonts w:cs="Arial"/>
        </w:rPr>
        <w:t xml:space="preserve"> </w:t>
      </w:r>
      <w:r w:rsidRPr="00633A23">
        <w:t>духов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лже</w:t>
      </w:r>
      <w:r w:rsidRPr="00633A23">
        <w:softHyphen/>
        <w:t>пророков</w:t>
      </w:r>
      <w:r w:rsidRPr="00633A23">
        <w:rPr>
          <w:rFonts w:cs="Arial"/>
        </w:rPr>
        <w:t xml:space="preserve"> </w:t>
      </w:r>
      <w:r w:rsidRPr="00633A23">
        <w:t>появилось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. </w:t>
      </w:r>
      <w:r w:rsidRPr="00633A23">
        <w:t>Духа</w:t>
      </w:r>
      <w:r w:rsidRPr="00633A23">
        <w:rPr>
          <w:rFonts w:cs="Arial"/>
        </w:rPr>
        <w:t xml:space="preserve"> </w:t>
      </w:r>
      <w:r w:rsidRPr="00633A23">
        <w:t>Божия</w:t>
      </w:r>
      <w:r w:rsidRPr="00633A23">
        <w:rPr>
          <w:rFonts w:cs="Arial"/>
        </w:rPr>
        <w:t xml:space="preserve"> (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блуждения</w:t>
      </w:r>
      <w:r w:rsidRPr="00633A23">
        <w:rPr>
          <w:rFonts w:cs="Arial"/>
        </w:rPr>
        <w:t xml:space="preserve">) </w:t>
      </w:r>
      <w:r w:rsidRPr="00633A23">
        <w:t>узнавайте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: </w:t>
      </w:r>
      <w:r w:rsidRPr="00633A23">
        <w:t>всякий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испо</w:t>
      </w:r>
      <w:r w:rsidRPr="00633A23">
        <w:softHyphen/>
        <w:t>ведует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пришедшего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плоти</w:t>
      </w:r>
      <w:r w:rsidRPr="00633A23">
        <w:rPr>
          <w:rFonts w:cs="Arial"/>
        </w:rPr>
        <w:t xml:space="preserve">,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от Бога</w:t>
      </w:r>
      <w:r w:rsidRPr="00633A23">
        <w:rPr>
          <w:rFonts w:cs="Arial"/>
        </w:rPr>
        <w:t xml:space="preserve">;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всякий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исповедует</w:t>
      </w:r>
      <w:r w:rsidRPr="00633A23">
        <w:rPr>
          <w:rFonts w:cs="Arial"/>
        </w:rPr>
        <w:t xml:space="preserve"> </w:t>
      </w:r>
      <w:r w:rsidRPr="00633A23">
        <w:t>Иисуса Христа</w:t>
      </w:r>
      <w:r w:rsidRPr="00633A23">
        <w:rPr>
          <w:rFonts w:cs="Arial"/>
        </w:rPr>
        <w:t xml:space="preserve">, </w:t>
      </w:r>
      <w:r w:rsidRPr="00633A23">
        <w:t>пришедшего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плоти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это дух</w:t>
      </w:r>
      <w:r w:rsidRPr="00633A23">
        <w:rPr>
          <w:rFonts w:cs="Arial"/>
        </w:rPr>
        <w:t xml:space="preserve"> </w:t>
      </w:r>
      <w:r w:rsidRPr="00633A23">
        <w:t>антихриста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слышали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придет и</w:t>
      </w:r>
      <w:r w:rsidRPr="00633A23">
        <w:rPr>
          <w:rFonts w:cs="Arial"/>
        </w:rPr>
        <w:t xml:space="preserve">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мире»</w:t>
      </w:r>
      <w:r w:rsidRPr="00633A23">
        <w:rPr>
          <w:rFonts w:cs="Arial"/>
        </w:rPr>
        <w:t xml:space="preserve"> (1 </w:t>
      </w:r>
      <w:r w:rsidRPr="00633A23">
        <w:t>Ин</w:t>
      </w:r>
      <w:r w:rsidRPr="00633A23">
        <w:rPr>
          <w:rFonts w:cs="Arial"/>
        </w:rPr>
        <w:t>. 4,1</w:t>
      </w:r>
      <w:r w:rsidRPr="00633A23">
        <w:t>—</w:t>
      </w:r>
      <w:r w:rsidRPr="00633A23">
        <w:rPr>
          <w:rFonts w:cs="Arial"/>
        </w:rPr>
        <w:t xml:space="preserve">3, 2,22; 1 </w:t>
      </w:r>
      <w:r w:rsidRPr="00633A23">
        <w:t>Кор</w:t>
      </w:r>
      <w:r w:rsidRPr="00633A23">
        <w:rPr>
          <w:rFonts w:cs="Arial"/>
        </w:rPr>
        <w:t>. 12,3).</w:t>
      </w:r>
    </w:p>
    <w:p w:rsidR="0040437A" w:rsidRPr="00633A23" w:rsidRDefault="0040437A" w:rsidP="0040437A">
      <w:r w:rsidRPr="00633A23">
        <w:t>Итак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духи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населяют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земной</w:t>
      </w:r>
      <w:r w:rsidRPr="00633A23">
        <w:rPr>
          <w:rFonts w:cs="Arial"/>
        </w:rPr>
        <w:t xml:space="preserve"> </w:t>
      </w:r>
      <w:r w:rsidRPr="00633A23">
        <w:t>шар</w:t>
      </w:r>
      <w:r w:rsidRPr="00633A23">
        <w:rPr>
          <w:rFonts w:cs="Arial"/>
        </w:rPr>
        <w:t xml:space="preserve">, </w:t>
      </w:r>
      <w:r w:rsidRPr="00633A23">
        <w:t>делятся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2 </w:t>
      </w:r>
      <w:r w:rsidRPr="00633A23">
        <w:t>вида</w:t>
      </w:r>
      <w:r w:rsidRPr="00633A23">
        <w:rPr>
          <w:rFonts w:cs="Arial"/>
        </w:rPr>
        <w:t xml:space="preserve">: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диавола</w:t>
      </w:r>
      <w:r w:rsidRPr="00633A23">
        <w:rPr>
          <w:rFonts w:cs="Arial"/>
        </w:rPr>
        <w:t xml:space="preserve">.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суть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призна</w:t>
      </w:r>
      <w:r w:rsidRPr="00633A23">
        <w:softHyphen/>
        <w:t>ют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исповедуют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воплощенный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Слово</w:t>
      </w:r>
      <w:r w:rsidRPr="00633A23">
        <w:rPr>
          <w:rFonts w:cs="Arial"/>
        </w:rPr>
        <w:t xml:space="preserve">,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Спаситель</w:t>
      </w:r>
      <w:r w:rsidRPr="00633A23">
        <w:rPr>
          <w:rFonts w:cs="Arial"/>
        </w:rPr>
        <w:t xml:space="preserve">;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диавола суть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эт</w:t>
      </w:r>
      <w:r w:rsidRPr="00633A23">
        <w:t>о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признают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диа</w:t>
      </w:r>
      <w:r w:rsidRPr="00633A23">
        <w:rPr>
          <w:rFonts w:cs="Arial"/>
        </w:rPr>
        <w:t>-</w:t>
      </w:r>
      <w:r w:rsidRPr="00633A23">
        <w:t>вольская</w:t>
      </w:r>
      <w:r w:rsidRPr="00633A23">
        <w:rPr>
          <w:rFonts w:cs="Arial"/>
        </w:rPr>
        <w:t xml:space="preserve"> </w:t>
      </w:r>
      <w:r w:rsidRPr="00633A23">
        <w:t>философия</w:t>
      </w:r>
      <w:r w:rsidRPr="00633A23">
        <w:rPr>
          <w:rFonts w:cs="Arial"/>
        </w:rPr>
        <w:t xml:space="preserve">: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признать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, </w:t>
      </w:r>
      <w:r w:rsidRPr="00633A23">
        <w:t>не признать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присутствия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влияния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знать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воплощения</w:t>
      </w:r>
      <w:r w:rsidRPr="00633A23">
        <w:rPr>
          <w:rFonts w:cs="Arial"/>
        </w:rPr>
        <w:t xml:space="preserve">, </w:t>
      </w:r>
      <w:r w:rsidRPr="00633A23">
        <w:t>вочеловечения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; </w:t>
      </w:r>
      <w:r w:rsidRPr="00633A23">
        <w:t>твер</w:t>
      </w:r>
      <w:r w:rsidRPr="00633A23">
        <w:softHyphen/>
        <w:t>дить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проповедовать</w:t>
      </w:r>
      <w:r w:rsidRPr="00633A23">
        <w:rPr>
          <w:rFonts w:cs="Arial"/>
        </w:rPr>
        <w:t xml:space="preserve">: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чело</w:t>
      </w:r>
      <w:r w:rsidRPr="00633A23">
        <w:softHyphen/>
        <w:t>веке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Богочеловеке</w:t>
      </w:r>
      <w:r w:rsidRPr="00633A23">
        <w:rPr>
          <w:rFonts w:cs="Arial"/>
        </w:rPr>
        <w:t xml:space="preserve">; </w:t>
      </w:r>
      <w:r w:rsidRPr="00633A23">
        <w:t>бессмысленно</w:t>
      </w:r>
      <w:r w:rsidRPr="00633A23">
        <w:rPr>
          <w:rFonts w:cs="Arial"/>
        </w:rPr>
        <w:t xml:space="preserve"> </w:t>
      </w:r>
      <w:r w:rsidRPr="00633A23">
        <w:t>верить</w:t>
      </w:r>
      <w:r w:rsidRPr="00633A23">
        <w:rPr>
          <w:rFonts w:cs="Arial"/>
        </w:rPr>
        <w:t xml:space="preserve">, </w:t>
      </w:r>
      <w:r w:rsidRPr="00633A23">
        <w:t>что Бог</w:t>
      </w:r>
      <w:r w:rsidRPr="00633A23">
        <w:rPr>
          <w:rFonts w:cs="Arial"/>
        </w:rPr>
        <w:t xml:space="preserve"> </w:t>
      </w:r>
      <w:r w:rsidRPr="00633A23">
        <w:t>воплотился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;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существо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</w:t>
      </w:r>
      <w:r w:rsidRPr="00633A23">
        <w:t>о</w:t>
      </w:r>
      <w:r w:rsidRPr="00633A23">
        <w:t>ром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ни Бога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Божьего</w:t>
      </w:r>
      <w:r w:rsidRPr="00633A23">
        <w:rPr>
          <w:rFonts w:cs="Arial"/>
        </w:rPr>
        <w:t xml:space="preserve">,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Божественного</w:t>
      </w:r>
      <w:r w:rsidRPr="00633A23">
        <w:rPr>
          <w:rFonts w:cs="Arial"/>
        </w:rPr>
        <w:t xml:space="preserve">, </w:t>
      </w:r>
      <w:r w:rsidRPr="00633A23">
        <w:t>бессмертно</w:t>
      </w:r>
      <w:r w:rsidRPr="00633A23">
        <w:softHyphen/>
        <w:t>го</w:t>
      </w:r>
      <w:r w:rsidRPr="00633A23">
        <w:rPr>
          <w:rFonts w:cs="Arial"/>
        </w:rPr>
        <w:t xml:space="preserve">, </w:t>
      </w:r>
      <w:r w:rsidRPr="00633A23">
        <w:t>вечного</w:t>
      </w:r>
      <w:r w:rsidRPr="00633A23">
        <w:rPr>
          <w:rFonts w:cs="Arial"/>
        </w:rPr>
        <w:t xml:space="preserve">;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полностью</w:t>
      </w:r>
      <w:r w:rsidRPr="00633A23">
        <w:rPr>
          <w:rFonts w:cs="Arial"/>
        </w:rPr>
        <w:t xml:space="preserve"> </w:t>
      </w:r>
      <w:r w:rsidRPr="00633A23">
        <w:t>преходящ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смертен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признакам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принадлежит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животному</w:t>
      </w:r>
      <w:r w:rsidRPr="00633A23">
        <w:rPr>
          <w:rFonts w:cs="Arial"/>
        </w:rPr>
        <w:t xml:space="preserve"> </w:t>
      </w:r>
      <w:r w:rsidRPr="00633A23">
        <w:t>миру и</w:t>
      </w:r>
      <w:r w:rsidRPr="00633A23">
        <w:rPr>
          <w:rFonts w:cs="Arial"/>
        </w:rPr>
        <w:t xml:space="preserve"> </w:t>
      </w:r>
      <w:r w:rsidRPr="00633A23">
        <w:t>почти</w:t>
      </w:r>
      <w:r w:rsidRPr="00633A23">
        <w:rPr>
          <w:rFonts w:cs="Arial"/>
        </w:rPr>
        <w:t xml:space="preserve"> </w:t>
      </w:r>
      <w:r w:rsidRPr="00633A23">
        <w:t>ничем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отличается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животных</w:t>
      </w:r>
      <w:r w:rsidRPr="00633A23">
        <w:rPr>
          <w:rFonts w:cs="Arial"/>
        </w:rPr>
        <w:t xml:space="preserve">, </w:t>
      </w:r>
      <w:r w:rsidRPr="00633A23">
        <w:t>поэтому</w:t>
      </w:r>
      <w:r w:rsidRPr="00633A23">
        <w:rPr>
          <w:rFonts w:cs="Arial"/>
        </w:rPr>
        <w:t xml:space="preserve">, </w:t>
      </w:r>
      <w:r w:rsidRPr="00633A23">
        <w:t>мол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естественно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животные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ему еди</w:t>
      </w:r>
      <w:r w:rsidRPr="00633A23">
        <w:t>н</w:t>
      </w:r>
      <w:r w:rsidRPr="00633A23">
        <w:t>ственные</w:t>
      </w:r>
      <w:r w:rsidRPr="00633A23">
        <w:rPr>
          <w:rFonts w:cs="Arial"/>
        </w:rPr>
        <w:t xml:space="preserve"> </w:t>
      </w:r>
      <w:r w:rsidRPr="00633A23">
        <w:t>законные</w:t>
      </w:r>
      <w:r w:rsidRPr="00633A23">
        <w:rPr>
          <w:rFonts w:cs="Arial"/>
        </w:rPr>
        <w:t xml:space="preserve"> </w:t>
      </w:r>
      <w:r w:rsidRPr="00633A23">
        <w:t>предки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естественные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братья</w:t>
      </w:r>
      <w:r w:rsidRPr="00633A23">
        <w:rPr>
          <w:rFonts w:cs="Arial"/>
        </w:rPr>
        <w:t>...</w:t>
      </w:r>
    </w:p>
    <w:p w:rsidR="0040437A" w:rsidRPr="00633A23" w:rsidRDefault="0040437A" w:rsidP="0040437A">
      <w:r w:rsidRPr="00633A23">
        <w:t>Вот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, </w:t>
      </w:r>
      <w:r w:rsidRPr="00633A23">
        <w:t>философия</w:t>
      </w:r>
      <w:r w:rsidRPr="00633A23">
        <w:rPr>
          <w:rFonts w:cs="Arial"/>
        </w:rPr>
        <w:t xml:space="preserve"> </w:t>
      </w:r>
      <w:r w:rsidRPr="00633A23">
        <w:t>антихриста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любой ценой</w:t>
      </w:r>
      <w:r w:rsidRPr="00633A23">
        <w:rPr>
          <w:rFonts w:cs="Arial"/>
        </w:rPr>
        <w:t xml:space="preserve"> </w:t>
      </w:r>
      <w:r w:rsidRPr="00633A23">
        <w:t>стремится</w:t>
      </w:r>
      <w:r w:rsidRPr="00633A23">
        <w:rPr>
          <w:rFonts w:cs="Arial"/>
        </w:rPr>
        <w:t xml:space="preserve"> </w:t>
      </w:r>
      <w:r w:rsidRPr="00633A23">
        <w:t>занять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чело</w:t>
      </w:r>
      <w:r w:rsidRPr="00633A23">
        <w:softHyphen/>
        <w:t>веке</w:t>
      </w:r>
      <w:r w:rsidRPr="00633A23">
        <w:rPr>
          <w:rFonts w:cs="Arial"/>
        </w:rPr>
        <w:t xml:space="preserve">, </w:t>
      </w:r>
      <w:r w:rsidRPr="00633A23">
        <w:t>заменить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.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 </w:t>
      </w:r>
      <w:r w:rsidRPr="00633A23">
        <w:t>появлялось</w:t>
      </w:r>
      <w:r w:rsidRPr="00633A23">
        <w:rPr>
          <w:rFonts w:cs="Arial"/>
        </w:rPr>
        <w:t xml:space="preserve"> </w:t>
      </w:r>
      <w:r w:rsidRPr="00633A23">
        <w:t>бес</w:t>
      </w:r>
      <w:r w:rsidRPr="00633A23">
        <w:softHyphen/>
        <w:t>численное</w:t>
      </w:r>
      <w:r w:rsidRPr="00633A23">
        <w:rPr>
          <w:rFonts w:cs="Arial"/>
        </w:rPr>
        <w:t xml:space="preserve"> </w:t>
      </w:r>
      <w:r w:rsidRPr="00633A23">
        <w:t>множество</w:t>
      </w:r>
      <w:r w:rsidRPr="00633A23">
        <w:rPr>
          <w:rFonts w:cs="Arial"/>
        </w:rPr>
        <w:t xml:space="preserve"> </w:t>
      </w:r>
      <w:r w:rsidRPr="00633A23">
        <w:t>предтеч</w:t>
      </w:r>
      <w:r w:rsidRPr="00633A23">
        <w:rPr>
          <w:rFonts w:cs="Arial"/>
        </w:rPr>
        <w:t xml:space="preserve">, </w:t>
      </w:r>
      <w:r w:rsidRPr="00633A23">
        <w:lastRenderedPageBreak/>
        <w:t>исповедников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почи</w:t>
      </w:r>
      <w:r w:rsidRPr="00633A23">
        <w:softHyphen/>
        <w:t>тателей</w:t>
      </w:r>
      <w:r w:rsidRPr="00633A23">
        <w:rPr>
          <w:rFonts w:cs="Arial"/>
        </w:rPr>
        <w:t xml:space="preserve"> </w:t>
      </w:r>
      <w:r w:rsidRPr="00633A23">
        <w:t>антихриста</w:t>
      </w:r>
      <w:r w:rsidRPr="00633A23">
        <w:rPr>
          <w:rFonts w:cs="Arial"/>
        </w:rPr>
        <w:t xml:space="preserve">. </w:t>
      </w:r>
      <w:r w:rsidRPr="00633A23">
        <w:t>«Всякий</w:t>
      </w:r>
      <w:r w:rsidRPr="00633A23">
        <w:rPr>
          <w:rFonts w:cs="Arial"/>
        </w:rPr>
        <w:t xml:space="preserve"> </w:t>
      </w:r>
      <w:r w:rsidRPr="00633A23">
        <w:t>дух»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>духом может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личность</w:t>
      </w:r>
      <w:r w:rsidRPr="00633A23">
        <w:rPr>
          <w:rFonts w:cs="Arial"/>
        </w:rPr>
        <w:t xml:space="preserve">, </w:t>
      </w:r>
      <w:r w:rsidRPr="00633A23">
        <w:t>учение</w:t>
      </w:r>
      <w:r w:rsidRPr="00633A23">
        <w:rPr>
          <w:rFonts w:cs="Arial"/>
        </w:rPr>
        <w:t xml:space="preserve">, </w:t>
      </w:r>
      <w:r w:rsidRPr="00633A23">
        <w:t>идея</w:t>
      </w:r>
      <w:r w:rsidRPr="00633A23">
        <w:rPr>
          <w:rFonts w:cs="Arial"/>
        </w:rPr>
        <w:t xml:space="preserve">, </w:t>
      </w:r>
      <w:r w:rsidRPr="00633A23">
        <w:t>мысль</w:t>
      </w:r>
      <w:r w:rsidRPr="00633A23">
        <w:rPr>
          <w:rFonts w:cs="Arial"/>
        </w:rPr>
        <w:t xml:space="preserve">,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ангел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диавол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: </w:t>
      </w:r>
      <w:r w:rsidRPr="00633A23">
        <w:t>всякое</w:t>
      </w:r>
      <w:r w:rsidRPr="00633A23">
        <w:rPr>
          <w:rFonts w:cs="Arial"/>
        </w:rPr>
        <w:t xml:space="preserve"> </w:t>
      </w:r>
      <w:r w:rsidRPr="00633A23">
        <w:t>учение</w:t>
      </w:r>
      <w:r w:rsidRPr="00633A23">
        <w:rPr>
          <w:rFonts w:cs="Arial"/>
        </w:rPr>
        <w:t xml:space="preserve">, </w:t>
      </w:r>
      <w:r w:rsidRPr="00633A23">
        <w:t>личность</w:t>
      </w:r>
      <w:r w:rsidRPr="00633A23">
        <w:rPr>
          <w:rFonts w:cs="Arial"/>
        </w:rPr>
        <w:t xml:space="preserve">, </w:t>
      </w:r>
      <w:r w:rsidRPr="00633A23">
        <w:t>идея</w:t>
      </w:r>
      <w:r w:rsidRPr="00633A23">
        <w:rPr>
          <w:rFonts w:cs="Arial"/>
        </w:rPr>
        <w:t xml:space="preserve">, </w:t>
      </w:r>
      <w:r w:rsidRPr="00633A23">
        <w:t>мысль</w:t>
      </w:r>
      <w:r w:rsidRPr="00633A23">
        <w:rPr>
          <w:rFonts w:cs="Arial"/>
        </w:rPr>
        <w:t xml:space="preserve">, </w:t>
      </w:r>
      <w:r w:rsidRPr="00633A23">
        <w:t>человек—</w:t>
      </w:r>
      <w:r w:rsidRPr="00633A23">
        <w:rPr>
          <w:rFonts w:cs="Arial"/>
        </w:rPr>
        <w:t xml:space="preserve">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признают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Иисус Христос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Спаситель</w:t>
      </w:r>
      <w:r w:rsidRPr="00633A23">
        <w:rPr>
          <w:rFonts w:cs="Arial"/>
        </w:rPr>
        <w:t xml:space="preserve">, </w:t>
      </w:r>
      <w:r w:rsidRPr="00633A23">
        <w:t>воплощенный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и Богочеловек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происходят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антихриста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антихри</w:t>
      </w:r>
      <w:r w:rsidRPr="00633A23">
        <w:softHyphen/>
        <w:t>стовы</w:t>
      </w:r>
      <w:r w:rsidRPr="00633A23">
        <w:rPr>
          <w:rFonts w:cs="Arial"/>
        </w:rPr>
        <w:t xml:space="preserve"> </w:t>
      </w:r>
      <w:r w:rsidRPr="00633A23">
        <w:t>суть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таких</w:t>
      </w:r>
      <w:r w:rsidRPr="00633A23">
        <w:rPr>
          <w:rFonts w:cs="Arial"/>
        </w:rPr>
        <w:t xml:space="preserve"> </w:t>
      </w:r>
      <w:r w:rsidRPr="00633A23">
        <w:t>личностей</w:t>
      </w:r>
      <w:r w:rsidRPr="00633A23">
        <w:rPr>
          <w:rFonts w:cs="Arial"/>
        </w:rPr>
        <w:t xml:space="preserve">, </w:t>
      </w:r>
      <w:r w:rsidRPr="00633A23">
        <w:t>уч</w:t>
      </w:r>
      <w:r w:rsidRPr="00633A23">
        <w:t>е</w:t>
      </w:r>
      <w:r w:rsidRPr="00633A23">
        <w:t>ний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д</w:t>
      </w:r>
      <w:r w:rsidRPr="00633A23">
        <w:rPr>
          <w:rFonts w:cs="Arial"/>
        </w:rPr>
        <w:t xml:space="preserve">., </w:t>
      </w:r>
      <w:r w:rsidRPr="00633A23">
        <w:t>было много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самого</w:t>
      </w:r>
      <w:r w:rsidRPr="00633A23">
        <w:rPr>
          <w:rFonts w:cs="Arial"/>
        </w:rPr>
        <w:t xml:space="preserve"> </w:t>
      </w:r>
      <w:r w:rsidRPr="00633A23">
        <w:t>явления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в мире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святый</w:t>
      </w:r>
      <w:r w:rsidRPr="00633A23">
        <w:rPr>
          <w:rFonts w:cs="Arial"/>
        </w:rPr>
        <w:t xml:space="preserve"> </w:t>
      </w:r>
      <w:r w:rsidRPr="00633A23">
        <w:t>та</w:t>
      </w:r>
      <w:r w:rsidRPr="00633A23">
        <w:t>й</w:t>
      </w:r>
      <w:r w:rsidRPr="00633A23">
        <w:t>новидец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апостол</w:t>
      </w:r>
      <w:r w:rsidRPr="00633A23">
        <w:rPr>
          <w:rFonts w:cs="Arial"/>
        </w:rPr>
        <w:t xml:space="preserve"> </w:t>
      </w:r>
      <w:r w:rsidRPr="00633A23">
        <w:t>Иоанн Богослов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антихристе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«и</w:t>
      </w:r>
      <w:r w:rsidRPr="00633A23">
        <w:rPr>
          <w:rFonts w:cs="Arial"/>
        </w:rPr>
        <w:t xml:space="preserve"> </w:t>
      </w:r>
      <w:r w:rsidRPr="00633A23">
        <w:t>сейчас</w:t>
      </w:r>
      <w:r w:rsidRPr="00633A23">
        <w:rPr>
          <w:rFonts w:cs="Arial"/>
        </w:rPr>
        <w:t xml:space="preserve"> </w:t>
      </w:r>
      <w:r w:rsidRPr="00633A23">
        <w:t>уже есть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мире»</w:t>
      </w:r>
      <w:r w:rsidRPr="00633A23">
        <w:rPr>
          <w:rFonts w:cs="Arial"/>
        </w:rPr>
        <w:t xml:space="preserve">.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иначе</w:t>
      </w:r>
      <w:r w:rsidRPr="00633A23">
        <w:rPr>
          <w:rFonts w:cs="Arial"/>
        </w:rPr>
        <w:t xml:space="preserve">, </w:t>
      </w:r>
      <w:r w:rsidRPr="00633A23">
        <w:t>антихрист</w:t>
      </w:r>
      <w:r w:rsidRPr="00633A23">
        <w:rPr>
          <w:rFonts w:cs="Arial"/>
        </w:rPr>
        <w:t xml:space="preserve"> </w:t>
      </w:r>
      <w:r w:rsidRPr="00633A23">
        <w:t>является творцом</w:t>
      </w:r>
      <w:r w:rsidRPr="00633A23">
        <w:rPr>
          <w:rFonts w:cs="Arial"/>
        </w:rPr>
        <w:t xml:space="preserve"> </w:t>
      </w:r>
      <w:r w:rsidRPr="00633A23">
        <w:t>всякого</w:t>
      </w:r>
      <w:r w:rsidRPr="00633A23">
        <w:rPr>
          <w:rFonts w:cs="Arial"/>
        </w:rPr>
        <w:t xml:space="preserve"> </w:t>
      </w:r>
      <w:r w:rsidRPr="00633A23">
        <w:t>противохристианского</w:t>
      </w:r>
      <w:r w:rsidRPr="00633A23">
        <w:rPr>
          <w:rFonts w:cs="Arial"/>
        </w:rPr>
        <w:t xml:space="preserve"> </w:t>
      </w:r>
      <w:r w:rsidRPr="00633A23">
        <w:t>учения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все учения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разделить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2 </w:t>
      </w:r>
      <w:r w:rsidRPr="00633A23">
        <w:t>вида</w:t>
      </w:r>
      <w:r w:rsidRPr="00633A23">
        <w:rPr>
          <w:rFonts w:cs="Arial"/>
        </w:rPr>
        <w:t xml:space="preserve">: </w:t>
      </w:r>
      <w:r w:rsidRPr="00633A23">
        <w:t>учения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и учения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антихриста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конце</w:t>
      </w:r>
      <w:r w:rsidRPr="00633A23">
        <w:rPr>
          <w:rFonts w:cs="Arial"/>
        </w:rPr>
        <w:t xml:space="preserve"> </w:t>
      </w:r>
      <w:r w:rsidRPr="00633A23">
        <w:t>концов</w:t>
      </w:r>
      <w:r w:rsidRPr="00633A23">
        <w:rPr>
          <w:rFonts w:cs="Arial"/>
        </w:rPr>
        <w:t xml:space="preserve">, </w:t>
      </w:r>
      <w:r w:rsidRPr="00633A23">
        <w:t>человеку</w:t>
      </w:r>
      <w:r w:rsidRPr="00633A23">
        <w:rPr>
          <w:rFonts w:cs="Arial"/>
        </w:rPr>
        <w:t xml:space="preserve"> </w:t>
      </w:r>
      <w:r w:rsidRPr="00633A23">
        <w:t>нужно 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 </w:t>
      </w:r>
      <w:r w:rsidRPr="00633A23">
        <w:t>решить</w:t>
      </w:r>
      <w:r w:rsidRPr="00633A23">
        <w:rPr>
          <w:rFonts w:cs="Arial"/>
        </w:rPr>
        <w:t xml:space="preserve"> </w:t>
      </w:r>
      <w:r w:rsidRPr="00633A23">
        <w:t>одну</w:t>
      </w:r>
      <w:r w:rsidRPr="00633A23">
        <w:rPr>
          <w:rFonts w:cs="Arial"/>
        </w:rPr>
        <w:t xml:space="preserve"> </w:t>
      </w:r>
      <w:r w:rsidRPr="00633A23">
        <w:t>проблему</w:t>
      </w:r>
      <w:r w:rsidRPr="00633A23">
        <w:rPr>
          <w:rFonts w:cs="Arial"/>
        </w:rPr>
        <w:t xml:space="preserve">: </w:t>
      </w:r>
      <w:r w:rsidRPr="00633A23">
        <w:t>идти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Христом или</w:t>
      </w:r>
      <w:r w:rsidRPr="00633A23">
        <w:rPr>
          <w:rFonts w:cs="Arial"/>
        </w:rPr>
        <w:t xml:space="preserve"> </w:t>
      </w:r>
      <w:r w:rsidRPr="00633A23">
        <w:t>против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каждый</w:t>
      </w:r>
      <w:r w:rsidRPr="00633A23">
        <w:rPr>
          <w:rFonts w:cs="Arial"/>
        </w:rPr>
        <w:t xml:space="preserve"> </w:t>
      </w:r>
      <w:r w:rsidRPr="00633A23">
        <w:t>чел</w:t>
      </w:r>
      <w:r w:rsidRPr="00633A23">
        <w:t>о</w:t>
      </w:r>
      <w:r w:rsidRPr="00633A23">
        <w:t>век</w:t>
      </w:r>
      <w:r w:rsidRPr="00633A23">
        <w:rPr>
          <w:rFonts w:cs="Arial"/>
        </w:rPr>
        <w:t xml:space="preserve">, </w:t>
      </w:r>
      <w:r w:rsidRPr="00633A23">
        <w:t>хочет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или нет</w:t>
      </w:r>
      <w:r w:rsidRPr="00633A23">
        <w:rPr>
          <w:rFonts w:cs="Arial"/>
        </w:rPr>
        <w:t xml:space="preserve">,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делает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решает</w:t>
      </w:r>
      <w:r w:rsidRPr="00633A23">
        <w:rPr>
          <w:rFonts w:cs="Arial"/>
        </w:rPr>
        <w:t xml:space="preserve"> </w:t>
      </w:r>
      <w:r w:rsidRPr="00633A23">
        <w:t>эту</w:t>
      </w:r>
      <w:r w:rsidRPr="00633A23">
        <w:rPr>
          <w:rFonts w:cs="Arial"/>
        </w:rPr>
        <w:t xml:space="preserve"> </w:t>
      </w:r>
      <w:r w:rsidRPr="00633A23">
        <w:t>проблему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 каждый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христолюбец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христобо</w:t>
      </w:r>
      <w:r w:rsidRPr="00633A23">
        <w:rPr>
          <w:rFonts w:cs="Arial"/>
        </w:rPr>
        <w:t>-</w:t>
      </w:r>
      <w:r w:rsidRPr="00633A23">
        <w:t>рец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христопоклонник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диаволопоклонник</w:t>
      </w:r>
      <w:r w:rsidRPr="00633A23">
        <w:rPr>
          <w:rFonts w:cs="Arial"/>
        </w:rPr>
        <w:t xml:space="preserve">, </w:t>
      </w:r>
      <w:r w:rsidRPr="00633A23">
        <w:t>третьего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дано</w:t>
      </w:r>
      <w:r w:rsidRPr="00633A23">
        <w:rPr>
          <w:rFonts w:cs="Arial"/>
        </w:rPr>
        <w:t>.</w:t>
      </w:r>
    </w:p>
    <w:p w:rsidR="0040437A" w:rsidRPr="00633A23" w:rsidRDefault="0040437A" w:rsidP="0040437A">
      <w:r w:rsidRPr="00633A23">
        <w:t>Священное</w:t>
      </w:r>
      <w:r w:rsidRPr="00633A23">
        <w:rPr>
          <w:rFonts w:cs="Arial"/>
        </w:rPr>
        <w:t xml:space="preserve"> </w:t>
      </w:r>
      <w:r w:rsidRPr="00633A23">
        <w:t>Писание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определяет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, </w:t>
      </w:r>
      <w:r w:rsidRPr="00633A23">
        <w:t>людям</w:t>
      </w:r>
      <w:r w:rsidRPr="00633A23">
        <w:rPr>
          <w:rFonts w:cs="Arial"/>
        </w:rPr>
        <w:t xml:space="preserve">, </w:t>
      </w:r>
      <w:r w:rsidRPr="00633A23">
        <w:t>главную</w:t>
      </w:r>
      <w:r w:rsidRPr="00633A23">
        <w:rPr>
          <w:rFonts w:cs="Arial"/>
        </w:rPr>
        <w:t xml:space="preserve"> </w:t>
      </w:r>
      <w:r w:rsidRPr="00633A23">
        <w:t>задачу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цель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: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«должны быть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чувствования</w:t>
      </w:r>
      <w:r w:rsidRPr="00633A23">
        <w:rPr>
          <w:rFonts w:cs="Arial"/>
        </w:rPr>
        <w:t xml:space="preserve">, </w:t>
      </w:r>
      <w:r w:rsidRPr="00633A23">
        <w:t>какие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 </w:t>
      </w:r>
      <w:r w:rsidRPr="00633A23">
        <w:t>Иисусе»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должны</w:t>
      </w:r>
      <w:r w:rsidRPr="00633A23">
        <w:rPr>
          <w:rFonts w:cs="Arial"/>
        </w:rPr>
        <w:t xml:space="preserve"> </w:t>
      </w:r>
      <w:r w:rsidRPr="00633A23">
        <w:t>«о</w:t>
      </w:r>
      <w:r w:rsidRPr="00633A23">
        <w:rPr>
          <w:rFonts w:cs="Arial"/>
        </w:rPr>
        <w:t xml:space="preserve"> </w:t>
      </w:r>
      <w:r w:rsidRPr="00633A23">
        <w:t>горнем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мышлять»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воскресшем</w:t>
      </w:r>
      <w:r w:rsidRPr="00633A23">
        <w:rPr>
          <w:rFonts w:cs="Arial"/>
        </w:rPr>
        <w:t xml:space="preserve"> </w:t>
      </w:r>
      <w:r w:rsidRPr="00633A23">
        <w:t>и вознесшемся</w:t>
      </w:r>
      <w:r w:rsidRPr="00633A23">
        <w:rPr>
          <w:rFonts w:cs="Arial"/>
        </w:rPr>
        <w:t xml:space="preserve"> </w:t>
      </w:r>
      <w:r w:rsidRPr="00633A23">
        <w:t>Богочеловеке</w:t>
      </w:r>
      <w:r w:rsidRPr="00633A23">
        <w:rPr>
          <w:rFonts w:cs="Arial"/>
        </w:rPr>
        <w:t xml:space="preserve"> </w:t>
      </w:r>
      <w:r w:rsidRPr="00633A23">
        <w:t>Господе</w:t>
      </w:r>
      <w:r w:rsidRPr="00633A23">
        <w:rPr>
          <w:rFonts w:cs="Arial"/>
        </w:rPr>
        <w:t xml:space="preserve"> </w:t>
      </w:r>
      <w:r w:rsidRPr="00633A23">
        <w:t>Иисусе</w:t>
      </w:r>
      <w:r w:rsidRPr="00633A23">
        <w:rPr>
          <w:rFonts w:cs="Arial"/>
        </w:rPr>
        <w:t xml:space="preserve"> </w:t>
      </w:r>
      <w:r w:rsidRPr="00633A23">
        <w:t xml:space="preserve">Христе </w:t>
      </w:r>
      <w:r w:rsidRPr="00633A23">
        <w:rPr>
          <w:rFonts w:cs="Arial"/>
        </w:rPr>
        <w:t>(</w:t>
      </w:r>
      <w:r w:rsidRPr="00633A23">
        <w:t>Флп</w:t>
      </w:r>
      <w:r w:rsidRPr="00633A23">
        <w:rPr>
          <w:rFonts w:cs="Arial"/>
        </w:rPr>
        <w:t xml:space="preserve">. 2,5; </w:t>
      </w:r>
      <w:r w:rsidRPr="00633A23">
        <w:t>Кол</w:t>
      </w:r>
      <w:r w:rsidRPr="00633A23">
        <w:rPr>
          <w:rFonts w:cs="Arial"/>
        </w:rPr>
        <w:t>. 3,1</w:t>
      </w:r>
      <w:r w:rsidRPr="00633A23">
        <w:t>—</w:t>
      </w:r>
      <w:r w:rsidRPr="00633A23">
        <w:rPr>
          <w:rFonts w:cs="Arial"/>
        </w:rPr>
        <w:t xml:space="preserve">4).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«горнее»</w:t>
      </w:r>
      <w:r w:rsidRPr="00633A23">
        <w:rPr>
          <w:rFonts w:cs="Arial"/>
        </w:rPr>
        <w:t xml:space="preserve">?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 как</w:t>
      </w:r>
      <w:r w:rsidRPr="00633A23">
        <w:rPr>
          <w:rFonts w:cs="Arial"/>
        </w:rPr>
        <w:t xml:space="preserve"> </w:t>
      </w:r>
      <w:r w:rsidRPr="00633A23">
        <w:t>Вечная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содержит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Бог Слово</w:t>
      </w:r>
      <w:r w:rsidRPr="00633A23">
        <w:rPr>
          <w:rFonts w:cs="Arial"/>
        </w:rPr>
        <w:t xml:space="preserve">: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Божественные</w:t>
      </w:r>
      <w:r w:rsidRPr="00633A23">
        <w:rPr>
          <w:rFonts w:cs="Arial"/>
        </w:rPr>
        <w:t xml:space="preserve"> </w:t>
      </w:r>
      <w:r w:rsidRPr="00633A23">
        <w:t>свойства</w:t>
      </w:r>
      <w:r w:rsidRPr="00633A23">
        <w:rPr>
          <w:rFonts w:cs="Arial"/>
        </w:rPr>
        <w:t xml:space="preserve">, </w:t>
      </w:r>
      <w:r w:rsidRPr="00633A23">
        <w:t>ценности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вершенства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вопл</w:t>
      </w:r>
      <w:r w:rsidRPr="00633A23">
        <w:t>о</w:t>
      </w:r>
      <w:r w:rsidRPr="00633A23">
        <w:t>щенный Человек</w:t>
      </w:r>
      <w:r w:rsidRPr="00633A23">
        <w:rPr>
          <w:rFonts w:cs="Arial"/>
        </w:rPr>
        <w:t xml:space="preserve">, </w:t>
      </w:r>
      <w:r w:rsidRPr="00633A23">
        <w:t>Богочеловек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,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и содержит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: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чел</w:t>
      </w:r>
      <w:r w:rsidRPr="00633A23">
        <w:t>о</w:t>
      </w:r>
      <w:r w:rsidRPr="00633A23">
        <w:t>веческие</w:t>
      </w:r>
      <w:r w:rsidRPr="00633A23">
        <w:rPr>
          <w:rFonts w:cs="Arial"/>
        </w:rPr>
        <w:t xml:space="preserve"> </w:t>
      </w:r>
      <w:r w:rsidRPr="00633A23">
        <w:t>особенности</w:t>
      </w:r>
      <w:r w:rsidRPr="00633A23">
        <w:rPr>
          <w:rFonts w:cs="Arial"/>
        </w:rPr>
        <w:t xml:space="preserve">, </w:t>
      </w:r>
      <w:r w:rsidRPr="00633A23">
        <w:t>мысли</w:t>
      </w:r>
      <w:r w:rsidRPr="00633A23">
        <w:rPr>
          <w:rFonts w:cs="Arial"/>
        </w:rPr>
        <w:t xml:space="preserve">, </w:t>
      </w:r>
      <w:r w:rsidRPr="00633A23">
        <w:t>чувства</w:t>
      </w:r>
      <w:r w:rsidRPr="00633A23">
        <w:rPr>
          <w:rFonts w:cs="Arial"/>
        </w:rPr>
        <w:t xml:space="preserve">, </w:t>
      </w:r>
      <w:r w:rsidRPr="00633A23">
        <w:t>подвиги</w:t>
      </w:r>
      <w:r w:rsidRPr="00633A23">
        <w:rPr>
          <w:rFonts w:cs="Arial"/>
        </w:rPr>
        <w:t xml:space="preserve">, </w:t>
      </w:r>
      <w:r w:rsidRPr="00633A23">
        <w:t>переживания</w:t>
      </w:r>
      <w:r w:rsidRPr="00633A23">
        <w:rPr>
          <w:rFonts w:cs="Arial"/>
        </w:rPr>
        <w:t xml:space="preserve">, </w:t>
      </w:r>
      <w:r w:rsidRPr="00633A23">
        <w:t>деяния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все Его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Р</w:t>
      </w:r>
      <w:r w:rsidRPr="00633A23">
        <w:t>о</w:t>
      </w:r>
      <w:r w:rsidRPr="00633A23">
        <w:t>ждества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Вознесения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Вознесе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вплоть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Страшного</w:t>
      </w:r>
      <w:r w:rsidRPr="00633A23">
        <w:rPr>
          <w:rFonts w:cs="Arial"/>
        </w:rPr>
        <w:t xml:space="preserve"> </w:t>
      </w:r>
      <w:r w:rsidRPr="00633A23">
        <w:t>Суда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Страшного</w:t>
      </w:r>
      <w:r w:rsidRPr="00633A23">
        <w:rPr>
          <w:rFonts w:cs="Arial"/>
        </w:rPr>
        <w:t xml:space="preserve"> </w:t>
      </w:r>
      <w:r w:rsidRPr="00633A23">
        <w:t>Суда во</w:t>
      </w:r>
      <w:r w:rsidRPr="00633A23">
        <w:rPr>
          <w:rFonts w:cs="Arial"/>
        </w:rPr>
        <w:t xml:space="preserve">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Вечность</w:t>
      </w:r>
      <w:r w:rsidRPr="00633A23">
        <w:rPr>
          <w:rFonts w:cs="Arial"/>
        </w:rPr>
        <w:t xml:space="preserve">. </w:t>
      </w:r>
      <w:r w:rsidRPr="00633A23">
        <w:t>Мыслить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есть наша</w:t>
      </w:r>
      <w:r w:rsidRPr="00633A23">
        <w:rPr>
          <w:rFonts w:cs="Arial"/>
        </w:rPr>
        <w:t xml:space="preserve"> </w:t>
      </w:r>
      <w:r w:rsidRPr="00633A23">
        <w:t>первая</w:t>
      </w:r>
      <w:r w:rsidRPr="00633A23">
        <w:rPr>
          <w:rFonts w:cs="Arial"/>
        </w:rPr>
        <w:t xml:space="preserve">, </w:t>
      </w:r>
      <w:r w:rsidRPr="00633A23">
        <w:t>главная</w:t>
      </w:r>
      <w:r w:rsidRPr="00633A23">
        <w:rPr>
          <w:rFonts w:cs="Arial"/>
        </w:rPr>
        <w:t xml:space="preserve"> </w:t>
      </w:r>
      <w:r w:rsidRPr="00633A23">
        <w:t>обязанность</w:t>
      </w:r>
      <w:r w:rsidRPr="00633A23">
        <w:rPr>
          <w:rFonts w:cs="Arial"/>
        </w:rPr>
        <w:t xml:space="preserve">, </w:t>
      </w:r>
      <w:r w:rsidRPr="00633A23">
        <w:t>необх</w:t>
      </w:r>
      <w:r w:rsidRPr="00633A23">
        <w:t>о</w:t>
      </w:r>
      <w:r w:rsidRPr="00633A23">
        <w:t>димость каждого</w:t>
      </w:r>
      <w:r w:rsidRPr="00633A23">
        <w:rPr>
          <w:rFonts w:cs="Arial"/>
        </w:rPr>
        <w:t xml:space="preserve"> </w:t>
      </w:r>
      <w:r w:rsidRPr="00633A23">
        <w:t>мгновения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. </w:t>
      </w:r>
      <w:r w:rsidRPr="00633A23">
        <w:t>Другими</w:t>
      </w:r>
      <w:r w:rsidRPr="00633A23">
        <w:rPr>
          <w:rFonts w:cs="Arial"/>
        </w:rPr>
        <w:t xml:space="preserve"> </w:t>
      </w:r>
      <w:r w:rsidRPr="00633A23">
        <w:t>словами</w:t>
      </w:r>
      <w:r w:rsidRPr="00633A23">
        <w:rPr>
          <w:rFonts w:cs="Arial"/>
        </w:rPr>
        <w:t xml:space="preserve">, </w:t>
      </w:r>
      <w:r w:rsidRPr="00633A23">
        <w:t>размышляет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истине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заблуждении</w:t>
      </w:r>
      <w:r w:rsidRPr="00633A23">
        <w:rPr>
          <w:rFonts w:cs="Arial"/>
        </w:rPr>
        <w:t xml:space="preserve">, </w:t>
      </w:r>
      <w:r w:rsidRPr="00633A23">
        <w:t>о жизни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добре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зле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правде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о неправде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рае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аде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Боге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диаволе</w:t>
      </w:r>
      <w:r w:rsidRPr="00633A23">
        <w:rPr>
          <w:rFonts w:cs="Arial"/>
        </w:rPr>
        <w:t xml:space="preserve">, </w:t>
      </w:r>
      <w:r w:rsidRPr="00633A23">
        <w:t>— если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размышляет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«во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 </w:t>
      </w:r>
      <w:r w:rsidRPr="00633A23">
        <w:t>Иисусе»</w:t>
      </w:r>
      <w:r w:rsidRPr="00633A23">
        <w:rPr>
          <w:rFonts w:cs="Arial"/>
        </w:rPr>
        <w:t xml:space="preserve">, </w:t>
      </w:r>
      <w:r w:rsidRPr="00633A23">
        <w:t>иначе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t>о</w:t>
      </w:r>
      <w:r w:rsidRPr="00633A23">
        <w:t>воря</w:t>
      </w:r>
      <w:r w:rsidRPr="00633A23">
        <w:rPr>
          <w:rFonts w:cs="Arial"/>
        </w:rPr>
        <w:t xml:space="preserve">;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мысли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не переходят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мысли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,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обязательно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е</w:t>
      </w:r>
      <w:r w:rsidRPr="00633A23">
        <w:t>вратятся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бессмысленное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самоубийственное</w:t>
      </w:r>
      <w:r w:rsidRPr="00633A23">
        <w:rPr>
          <w:rFonts w:cs="Arial"/>
        </w:rPr>
        <w:t xml:space="preserve"> </w:t>
      </w:r>
      <w:r w:rsidRPr="00633A23">
        <w:t>муче</w:t>
      </w:r>
      <w:r w:rsidRPr="00633A23">
        <w:softHyphen/>
        <w:t>ние</w:t>
      </w:r>
      <w:r w:rsidRPr="00633A23">
        <w:rPr>
          <w:rFonts w:cs="Arial"/>
        </w:rPr>
        <w:t xml:space="preserve">.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человечеству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обществе</w:t>
      </w:r>
      <w:r w:rsidRPr="00633A23">
        <w:rPr>
          <w:rFonts w:cs="Arial"/>
        </w:rPr>
        <w:t xml:space="preserve">, </w:t>
      </w:r>
      <w:r w:rsidRPr="00633A23">
        <w:t>ли</w:t>
      </w:r>
      <w:r w:rsidRPr="00633A23">
        <w:t>ч</w:t>
      </w:r>
      <w:r w:rsidRPr="00633A23">
        <w:t>ности</w:t>
      </w:r>
      <w:r w:rsidRPr="00633A23">
        <w:rPr>
          <w:rFonts w:cs="Arial"/>
        </w:rPr>
        <w:t xml:space="preserve">, </w:t>
      </w:r>
      <w:r w:rsidRPr="00633A23">
        <w:t>се</w:t>
      </w:r>
      <w:r w:rsidRPr="00633A23">
        <w:softHyphen/>
        <w:t>мье</w:t>
      </w:r>
      <w:r w:rsidRPr="00633A23">
        <w:rPr>
          <w:rFonts w:cs="Arial"/>
        </w:rPr>
        <w:t xml:space="preserve">, </w:t>
      </w:r>
      <w:r w:rsidRPr="00633A23">
        <w:t>нации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размышлять</w:t>
      </w:r>
      <w:r w:rsidRPr="00633A23">
        <w:rPr>
          <w:rFonts w:cs="Arial"/>
        </w:rPr>
        <w:t xml:space="preserve"> </w:t>
      </w:r>
      <w:r w:rsidRPr="00633A23">
        <w:t>«Во</w:t>
      </w:r>
      <w:r w:rsidRPr="00633A23">
        <w:rPr>
          <w:rFonts w:cs="Arial"/>
        </w:rPr>
        <w:t xml:space="preserve"> </w:t>
      </w:r>
      <w:r w:rsidRPr="00633A23">
        <w:t>Христе»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, </w:t>
      </w:r>
      <w:r w:rsidRPr="00633A23">
        <w:t>то ему</w:t>
      </w:r>
      <w:r w:rsidRPr="00633A23">
        <w:rPr>
          <w:rFonts w:cs="Arial"/>
        </w:rPr>
        <w:t xml:space="preserve">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удается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t>й</w:t>
      </w:r>
      <w:r w:rsidRPr="00633A23">
        <w:t>ти</w:t>
      </w:r>
      <w:r w:rsidRPr="00633A23">
        <w:rPr>
          <w:rFonts w:cs="Arial"/>
        </w:rPr>
        <w:t xml:space="preserve"> </w:t>
      </w:r>
      <w:r w:rsidRPr="00633A23">
        <w:t>истинного</w:t>
      </w:r>
      <w:r w:rsidRPr="00633A23">
        <w:rPr>
          <w:rFonts w:cs="Arial"/>
        </w:rPr>
        <w:t xml:space="preserve"> </w:t>
      </w:r>
      <w:r w:rsidRPr="00633A23">
        <w:t>смысла</w:t>
      </w:r>
      <w:r w:rsidRPr="00633A23">
        <w:rPr>
          <w:rFonts w:cs="Arial"/>
        </w:rPr>
        <w:t xml:space="preserve">, </w:t>
      </w:r>
      <w:r w:rsidRPr="00633A23">
        <w:t>ни правильно</w:t>
      </w:r>
      <w:r w:rsidRPr="00633A23">
        <w:rPr>
          <w:rFonts w:cs="Arial"/>
        </w:rPr>
        <w:t xml:space="preserve"> </w:t>
      </w:r>
      <w:r w:rsidRPr="00633A23">
        <w:t>решить</w:t>
      </w:r>
      <w:r w:rsidRPr="00633A23">
        <w:rPr>
          <w:rFonts w:cs="Arial"/>
        </w:rPr>
        <w:t xml:space="preserve">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одну</w:t>
      </w:r>
      <w:r w:rsidRPr="00633A23">
        <w:rPr>
          <w:rFonts w:cs="Arial"/>
        </w:rPr>
        <w:t xml:space="preserve"> </w:t>
      </w:r>
      <w:r w:rsidRPr="00633A23">
        <w:t>проблему</w:t>
      </w:r>
      <w:r w:rsidRPr="00633A23">
        <w:rPr>
          <w:rFonts w:cs="Arial"/>
        </w:rPr>
        <w:t>.</w:t>
      </w:r>
    </w:p>
    <w:p w:rsidR="0040437A" w:rsidRPr="00633A23" w:rsidRDefault="0040437A" w:rsidP="0040437A">
      <w:r w:rsidRPr="00633A23">
        <w:t>Мыслить</w:t>
      </w:r>
      <w:r w:rsidRPr="00633A23">
        <w:rPr>
          <w:rFonts w:cs="Arial"/>
        </w:rPr>
        <w:t xml:space="preserve"> </w:t>
      </w:r>
      <w:r w:rsidRPr="00633A23">
        <w:t>обо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«во</w:t>
      </w:r>
      <w:r w:rsidRPr="00633A23">
        <w:rPr>
          <w:rFonts w:cs="Arial"/>
        </w:rPr>
        <w:t xml:space="preserve"> </w:t>
      </w:r>
      <w:r w:rsidRPr="00633A23">
        <w:t>Христе»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вот главные</w:t>
      </w:r>
      <w:r w:rsidRPr="00633A23">
        <w:rPr>
          <w:rFonts w:cs="Arial"/>
        </w:rPr>
        <w:t xml:space="preserve"> </w:t>
      </w:r>
      <w:r w:rsidRPr="00633A23">
        <w:t>заповеди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каждого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и</w:t>
      </w:r>
      <w:r w:rsidRPr="00633A23">
        <w:t>стианина</w:t>
      </w:r>
      <w:r w:rsidRPr="00633A23">
        <w:rPr>
          <w:rFonts w:cs="Arial"/>
        </w:rPr>
        <w:t xml:space="preserve">,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наш категорический</w:t>
      </w:r>
      <w:r w:rsidRPr="00633A23">
        <w:rPr>
          <w:rFonts w:cs="Arial"/>
        </w:rPr>
        <w:t xml:space="preserve"> </w:t>
      </w:r>
      <w:r w:rsidRPr="00633A23">
        <w:t>христианский</w:t>
      </w:r>
      <w:r w:rsidRPr="00633A23">
        <w:rPr>
          <w:rFonts w:cs="Arial"/>
        </w:rPr>
        <w:t xml:space="preserve"> </w:t>
      </w:r>
      <w:r w:rsidRPr="00633A23">
        <w:t>императив</w:t>
      </w:r>
      <w:r w:rsidRPr="00633A23">
        <w:rPr>
          <w:rFonts w:cs="Arial"/>
        </w:rPr>
        <w:t xml:space="preserve"> </w:t>
      </w:r>
      <w:r w:rsidRPr="00633A23">
        <w:t>теории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знания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мыслить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иметь</w:t>
      </w:r>
      <w:r w:rsidRPr="00633A23">
        <w:rPr>
          <w:rFonts w:cs="Arial"/>
        </w:rPr>
        <w:t xml:space="preserve"> </w:t>
      </w:r>
      <w:r w:rsidRPr="00633A23">
        <w:t>«ум Христов»</w:t>
      </w:r>
      <w:r w:rsidRPr="00633A23">
        <w:rPr>
          <w:rFonts w:cs="Arial"/>
        </w:rPr>
        <w:t xml:space="preserve">.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апостол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: </w:t>
      </w:r>
      <w:r w:rsidRPr="00633A23">
        <w:t>«Мы</w:t>
      </w:r>
      <w:r w:rsidRPr="00633A23">
        <w:rPr>
          <w:rFonts w:cs="Arial"/>
        </w:rPr>
        <w:t xml:space="preserve"> </w:t>
      </w:r>
      <w:r w:rsidRPr="00633A23">
        <w:t>имеем</w:t>
      </w:r>
      <w:r w:rsidRPr="00633A23">
        <w:rPr>
          <w:rFonts w:cs="Arial"/>
        </w:rPr>
        <w:t xml:space="preserve"> </w:t>
      </w:r>
      <w:r w:rsidRPr="00633A23">
        <w:t>ум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стов»</w:t>
      </w:r>
      <w:r w:rsidRPr="00633A23">
        <w:rPr>
          <w:rFonts w:cs="Arial"/>
        </w:rPr>
        <w:t xml:space="preserve"> (1 </w:t>
      </w:r>
      <w:r w:rsidRPr="00633A23">
        <w:t>Кор</w:t>
      </w:r>
      <w:r w:rsidRPr="00633A23">
        <w:rPr>
          <w:rFonts w:cs="Arial"/>
        </w:rPr>
        <w:t xml:space="preserve">. 2,16).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приобрести</w:t>
      </w:r>
      <w:r w:rsidRPr="00633A23">
        <w:rPr>
          <w:rFonts w:cs="Arial"/>
        </w:rPr>
        <w:t xml:space="preserve">? </w:t>
      </w:r>
      <w:r w:rsidRPr="00633A23">
        <w:t>—Живя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rPr>
          <w:rFonts w:cs="Arial"/>
        </w:rPr>
        <w:t>-</w:t>
      </w:r>
      <w:r w:rsidRPr="00633A23">
        <w:t>гочеловеческом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Гл</w:t>
      </w:r>
      <w:r w:rsidRPr="00633A23">
        <w:t>а</w:t>
      </w:r>
      <w:r w:rsidRPr="00633A23">
        <w:t>ва</w:t>
      </w:r>
      <w:r w:rsidRPr="00633A23">
        <w:rPr>
          <w:rFonts w:cs="Arial"/>
        </w:rPr>
        <w:t xml:space="preserve">, </w:t>
      </w:r>
      <w:r w:rsidRPr="00633A23">
        <w:t>ибо жизнь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посредством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таинств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святых добродетелей</w:t>
      </w:r>
      <w:r w:rsidRPr="00633A23">
        <w:rPr>
          <w:rFonts w:cs="Arial"/>
        </w:rPr>
        <w:t xml:space="preserve"> </w:t>
      </w:r>
      <w:r w:rsidRPr="00633A23">
        <w:t>соединяет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существо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сущест</w:t>
      </w:r>
      <w:r w:rsidRPr="00633A23">
        <w:softHyphen/>
        <w:t>вом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соединяет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ум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Богочеловеческим умом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научает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умствовать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, </w:t>
      </w:r>
      <w:r w:rsidRPr="00633A23">
        <w:t>иметь</w:t>
      </w:r>
      <w:r w:rsidRPr="00633A23">
        <w:rPr>
          <w:rFonts w:cs="Arial"/>
        </w:rPr>
        <w:t xml:space="preserve"> </w:t>
      </w:r>
      <w:r w:rsidRPr="00633A23">
        <w:t>«те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чувствования</w:t>
      </w:r>
      <w:r w:rsidRPr="00633A23">
        <w:rPr>
          <w:rFonts w:cs="Arial"/>
        </w:rPr>
        <w:t xml:space="preserve">, </w:t>
      </w:r>
      <w:r w:rsidRPr="00633A23">
        <w:t>какие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 </w:t>
      </w:r>
      <w:r w:rsidRPr="00633A23">
        <w:t>Иисусе»</w:t>
      </w:r>
      <w:r w:rsidRPr="00633A23">
        <w:rPr>
          <w:rFonts w:cs="Arial"/>
        </w:rPr>
        <w:t xml:space="preserve">. </w:t>
      </w:r>
      <w:r w:rsidRPr="00633A23">
        <w:t>Размышляя</w:t>
      </w:r>
      <w:r w:rsidRPr="00633A23">
        <w:rPr>
          <w:rFonts w:cs="Arial"/>
        </w:rPr>
        <w:t xml:space="preserve"> </w:t>
      </w:r>
      <w:r w:rsidRPr="00633A23">
        <w:t>Христовым</w:t>
      </w:r>
      <w:r w:rsidRPr="00633A23">
        <w:rPr>
          <w:rFonts w:cs="Arial"/>
        </w:rPr>
        <w:t xml:space="preserve"> </w:t>
      </w:r>
      <w:r w:rsidRPr="00633A23">
        <w:t>умом</w:t>
      </w:r>
      <w:r w:rsidRPr="00633A23">
        <w:rPr>
          <w:rFonts w:cs="Arial"/>
        </w:rPr>
        <w:t xml:space="preserve">, </w:t>
      </w:r>
      <w:r w:rsidRPr="00633A23">
        <w:t>соборным</w:t>
      </w:r>
      <w:r w:rsidRPr="00633A23">
        <w:rPr>
          <w:rFonts w:cs="Arial"/>
        </w:rPr>
        <w:t xml:space="preserve"> </w:t>
      </w:r>
      <w:r w:rsidRPr="00633A23">
        <w:t>умом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христиане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иметь</w:t>
      </w:r>
      <w:r w:rsidRPr="00633A23">
        <w:rPr>
          <w:rFonts w:cs="Arial"/>
        </w:rPr>
        <w:t xml:space="preserve"> </w:t>
      </w:r>
      <w:r w:rsidRPr="00633A23">
        <w:t>«одни</w:t>
      </w:r>
      <w:r w:rsidRPr="00633A23">
        <w:rPr>
          <w:rFonts w:cs="Arial"/>
        </w:rPr>
        <w:t xml:space="preserve"> </w:t>
      </w:r>
      <w:r w:rsidRPr="00633A23">
        <w:t>мысли»</w:t>
      </w:r>
      <w:r w:rsidRPr="00633A23">
        <w:rPr>
          <w:rFonts w:cs="Arial"/>
        </w:rPr>
        <w:t xml:space="preserve">, </w:t>
      </w:r>
      <w:r w:rsidRPr="00633A23">
        <w:t>одни</w:t>
      </w:r>
      <w:r w:rsidRPr="00633A23">
        <w:rPr>
          <w:rFonts w:cs="Arial"/>
        </w:rPr>
        <w:t xml:space="preserve"> </w:t>
      </w:r>
      <w:r w:rsidRPr="00633A23">
        <w:t>чувства</w:t>
      </w:r>
      <w:r w:rsidRPr="00633A23">
        <w:rPr>
          <w:rFonts w:cs="Arial"/>
        </w:rPr>
        <w:t xml:space="preserve">, </w:t>
      </w:r>
      <w:r w:rsidRPr="00633A23">
        <w:t>«иметь</w:t>
      </w:r>
      <w:r w:rsidRPr="00633A23">
        <w:rPr>
          <w:rFonts w:cs="Arial"/>
        </w:rPr>
        <w:t xml:space="preserve"> </w:t>
      </w:r>
      <w:r w:rsidRPr="00633A23">
        <w:t>одну</w:t>
      </w:r>
      <w:r w:rsidRPr="00633A23">
        <w:rPr>
          <w:rFonts w:cs="Arial"/>
        </w:rPr>
        <w:t xml:space="preserve"> </w:t>
      </w:r>
      <w:r w:rsidRPr="00633A23">
        <w:t>любовь»</w:t>
      </w:r>
      <w:r w:rsidRPr="00633A23">
        <w:rPr>
          <w:rFonts w:cs="Arial"/>
        </w:rPr>
        <w:t xml:space="preserve">,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душой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одним</w:t>
      </w:r>
      <w:r w:rsidRPr="00633A23">
        <w:rPr>
          <w:rFonts w:cs="Arial"/>
        </w:rPr>
        <w:t xml:space="preserve"> </w:t>
      </w:r>
      <w:r w:rsidRPr="00633A23">
        <w:t>серд</w:t>
      </w:r>
      <w:r w:rsidRPr="00633A23">
        <w:softHyphen/>
        <w:t>цем</w:t>
      </w:r>
      <w:r w:rsidRPr="00633A23">
        <w:rPr>
          <w:rFonts w:cs="Arial"/>
        </w:rPr>
        <w:t xml:space="preserve">, </w:t>
      </w:r>
      <w:r w:rsidRPr="00633A23">
        <w:t>«единодушными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единомысле</w:t>
      </w:r>
      <w:r w:rsidRPr="00633A23">
        <w:t>н</w:t>
      </w:r>
      <w:r w:rsidRPr="00633A23">
        <w:t>ными»</w:t>
      </w:r>
      <w:r w:rsidRPr="00633A23">
        <w:rPr>
          <w:rFonts w:cs="Arial"/>
        </w:rPr>
        <w:t xml:space="preserve"> (</w:t>
      </w:r>
      <w:r w:rsidRPr="00633A23">
        <w:t>Флп</w:t>
      </w:r>
      <w:r w:rsidRPr="00633A23">
        <w:rPr>
          <w:rFonts w:cs="Arial"/>
        </w:rPr>
        <w:t xml:space="preserve">. 2,2; 3,16; 4.2; </w:t>
      </w:r>
      <w:r w:rsidRPr="00633A23">
        <w:t>Рим</w:t>
      </w:r>
      <w:r w:rsidRPr="00633A23">
        <w:rPr>
          <w:rFonts w:cs="Arial"/>
        </w:rPr>
        <w:t xml:space="preserve">. 15,5; 1 </w:t>
      </w:r>
      <w:r w:rsidRPr="00633A23">
        <w:t>Кор</w:t>
      </w:r>
      <w:r w:rsidRPr="00633A23">
        <w:rPr>
          <w:rFonts w:cs="Arial"/>
        </w:rPr>
        <w:t xml:space="preserve">. 1,10).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 Христос</w:t>
      </w:r>
      <w:r w:rsidRPr="00633A23">
        <w:rPr>
          <w:rFonts w:cs="Arial"/>
        </w:rPr>
        <w:t xml:space="preserve"> </w:t>
      </w:r>
      <w:r w:rsidRPr="00633A23">
        <w:t>сошел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надн</w:t>
      </w:r>
      <w:r w:rsidRPr="00633A23">
        <w:t>е</w:t>
      </w:r>
      <w:r w:rsidRPr="00633A23">
        <w:t>бесных</w:t>
      </w:r>
      <w:r w:rsidRPr="00633A23">
        <w:rPr>
          <w:rFonts w:cs="Arial"/>
        </w:rPr>
        <w:t xml:space="preserve"> </w:t>
      </w:r>
      <w:r w:rsidRPr="00633A23">
        <w:t>Божественных</w:t>
      </w:r>
      <w:r w:rsidRPr="00633A23">
        <w:rPr>
          <w:rFonts w:cs="Arial"/>
        </w:rPr>
        <w:t xml:space="preserve"> </w:t>
      </w:r>
      <w:r w:rsidRPr="00633A23">
        <w:t>высот</w:t>
      </w:r>
      <w:r w:rsidRPr="00633A23">
        <w:rPr>
          <w:rFonts w:cs="Arial"/>
        </w:rPr>
        <w:t xml:space="preserve"> </w:t>
      </w:r>
      <w:r w:rsidRPr="00633A23">
        <w:t>и даже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человеком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могли</w:t>
      </w:r>
      <w:r w:rsidRPr="00633A23">
        <w:rPr>
          <w:rFonts w:cs="Arial"/>
        </w:rPr>
        <w:t xml:space="preserve"> </w:t>
      </w:r>
      <w:r w:rsidRPr="00633A23">
        <w:t>иметь «те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чу</w:t>
      </w:r>
      <w:r w:rsidRPr="00633A23">
        <w:t>в</w:t>
      </w:r>
      <w:r w:rsidRPr="00633A23">
        <w:t>ствования</w:t>
      </w:r>
      <w:r w:rsidRPr="00633A23">
        <w:rPr>
          <w:rFonts w:cs="Arial"/>
        </w:rPr>
        <w:t xml:space="preserve">, </w:t>
      </w:r>
      <w:r w:rsidRPr="00633A23">
        <w:t>какие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жить «достойно</w:t>
      </w:r>
      <w:r w:rsidRPr="00633A23">
        <w:rPr>
          <w:rFonts w:cs="Arial"/>
        </w:rPr>
        <w:t xml:space="preserve"> </w:t>
      </w:r>
      <w:r w:rsidRPr="00633A23">
        <w:t>Бога»</w:t>
      </w:r>
      <w:r w:rsidRPr="00633A23">
        <w:rPr>
          <w:rFonts w:cs="Arial"/>
        </w:rPr>
        <w:t xml:space="preserve"> (</w:t>
      </w:r>
      <w:r w:rsidRPr="00633A23">
        <w:t>Флп</w:t>
      </w:r>
      <w:r w:rsidRPr="00633A23">
        <w:rPr>
          <w:rFonts w:cs="Arial"/>
        </w:rPr>
        <w:t xml:space="preserve">. 2,6).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отцы</w:t>
      </w:r>
      <w:r w:rsidRPr="00633A23">
        <w:rPr>
          <w:rFonts w:cs="Arial"/>
        </w:rPr>
        <w:t xml:space="preserve"> </w:t>
      </w:r>
      <w:r w:rsidRPr="00633A23">
        <w:t>говорят</w:t>
      </w:r>
      <w:r w:rsidRPr="00633A23">
        <w:rPr>
          <w:rFonts w:cs="Arial"/>
        </w:rPr>
        <w:t xml:space="preserve">, </w:t>
      </w:r>
      <w:r w:rsidRPr="00633A23">
        <w:t>что Бог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человеком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сделать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;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вочеловечился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обожи</w:t>
      </w:r>
      <w:r w:rsidRPr="00633A23">
        <w:t>л</w:t>
      </w:r>
      <w:r w:rsidRPr="00633A23">
        <w:t>ся</w:t>
      </w:r>
      <w:r w:rsidRPr="00633A23">
        <w:rPr>
          <w:rFonts w:cs="Arial"/>
        </w:rPr>
        <w:t xml:space="preserve">. </w:t>
      </w:r>
      <w:r w:rsidRPr="00633A23">
        <w:t>— Вот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Истина</w:t>
      </w:r>
      <w:r w:rsidRPr="00633A23">
        <w:rPr>
          <w:rFonts w:cs="Arial"/>
        </w:rPr>
        <w:t xml:space="preserve"> </w:t>
      </w:r>
      <w:r w:rsidRPr="00633A23">
        <w:t>Богочеловече</w:t>
      </w:r>
      <w:r w:rsidRPr="00633A23">
        <w:rPr>
          <w:rFonts w:cs="Arial"/>
        </w:rPr>
        <w:t>-</w:t>
      </w:r>
      <w:r w:rsidRPr="00633A23">
        <w:t>ская</w:t>
      </w:r>
      <w:r w:rsidRPr="00633A23">
        <w:rPr>
          <w:rFonts w:cs="Arial"/>
        </w:rPr>
        <w:t xml:space="preserve">, </w:t>
      </w:r>
      <w:r w:rsidRPr="00633A23">
        <w:t>Истина</w:t>
      </w:r>
      <w:r w:rsidRPr="00633A23">
        <w:rPr>
          <w:rFonts w:cs="Arial"/>
        </w:rPr>
        <w:t xml:space="preserve"> </w:t>
      </w:r>
      <w:r w:rsidRPr="00633A23">
        <w:t>земная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небесная</w:t>
      </w:r>
      <w:r w:rsidRPr="00633A23">
        <w:rPr>
          <w:rFonts w:cs="Arial"/>
        </w:rPr>
        <w:t xml:space="preserve">, </w:t>
      </w:r>
      <w:r w:rsidRPr="00633A23">
        <w:t>бе</w:t>
      </w:r>
      <w:r w:rsidRPr="00633A23">
        <w:t>с</w:t>
      </w:r>
      <w:r w:rsidRPr="00633A23">
        <w:t>смертная</w:t>
      </w:r>
      <w:r w:rsidRPr="00633A23">
        <w:rPr>
          <w:rFonts w:cs="Arial"/>
        </w:rPr>
        <w:t xml:space="preserve">, </w:t>
      </w:r>
      <w:r w:rsidRPr="00633A23">
        <w:t>вечная</w:t>
      </w:r>
      <w:r w:rsidRPr="00633A23">
        <w:rPr>
          <w:rFonts w:cs="Arial"/>
        </w:rPr>
        <w:t>.</w:t>
      </w:r>
    </w:p>
    <w:p w:rsidR="0040437A" w:rsidRPr="00633A23" w:rsidRDefault="0040437A" w:rsidP="0040437A">
      <w:r w:rsidRPr="00633A23">
        <w:t>Организм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сложный</w:t>
      </w:r>
      <w:r w:rsidRPr="00633A23">
        <w:rPr>
          <w:rFonts w:cs="Arial"/>
        </w:rPr>
        <w:t xml:space="preserve">, </w:t>
      </w:r>
      <w:r w:rsidRPr="00633A23">
        <w:t>какой</w:t>
      </w:r>
      <w:r w:rsidRPr="00633A23">
        <w:rPr>
          <w:rFonts w:cs="Arial"/>
        </w:rPr>
        <w:t xml:space="preserve"> </w:t>
      </w:r>
      <w:r w:rsidRPr="00633A23">
        <w:t>только</w:t>
      </w:r>
      <w:r>
        <w:t xml:space="preserve"> </w:t>
      </w:r>
      <w:r w:rsidRPr="00633A23">
        <w:t>знает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человеческий</w:t>
      </w:r>
      <w:r w:rsidRPr="00633A23">
        <w:rPr>
          <w:rFonts w:cs="Arial"/>
        </w:rPr>
        <w:t xml:space="preserve">. </w:t>
      </w:r>
      <w:r w:rsidRPr="00633A23">
        <w:t>Почему</w:t>
      </w:r>
      <w:r w:rsidRPr="00633A23">
        <w:rPr>
          <w:rFonts w:cs="Arial"/>
        </w:rPr>
        <w:t xml:space="preserve">? </w:t>
      </w:r>
      <w:r w:rsidRPr="00633A23">
        <w:t>Пот</w:t>
      </w:r>
      <w:r w:rsidRPr="00633A23">
        <w:t>о</w:t>
      </w:r>
      <w:r w:rsidRPr="00633A23">
        <w:t>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это</w:t>
      </w:r>
      <w:r>
        <w:t xml:space="preserve"> </w:t>
      </w:r>
      <w:r w:rsidRPr="00633A23">
        <w:t>единственный</w:t>
      </w:r>
      <w:r w:rsidRPr="00633A23">
        <w:rPr>
          <w:rFonts w:cs="Arial"/>
        </w:rPr>
        <w:t xml:space="preserve"> </w:t>
      </w:r>
      <w:r w:rsidRPr="00633A23">
        <w:t>Богочеловеческий</w:t>
      </w:r>
      <w:r w:rsidRPr="00633A23">
        <w:rPr>
          <w:rFonts w:cs="Arial"/>
        </w:rPr>
        <w:t xml:space="preserve"> </w:t>
      </w:r>
      <w:r w:rsidRPr="00633A23">
        <w:t>организм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</w:t>
      </w:r>
      <w:r>
        <w:t xml:space="preserve"> </w:t>
      </w:r>
      <w:r w:rsidRPr="00633A23">
        <w:t>заключены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Божественные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человеческие</w:t>
      </w:r>
      <w:r w:rsidRPr="00633A23">
        <w:rPr>
          <w:rFonts w:cs="Arial"/>
        </w:rPr>
        <w:t xml:space="preserve"> </w:t>
      </w:r>
      <w:r w:rsidRPr="00633A23">
        <w:t>тайны</w:t>
      </w:r>
      <w:r w:rsidRPr="00633A23">
        <w:rPr>
          <w:rFonts w:cs="Arial"/>
        </w:rPr>
        <w:t>,</w:t>
      </w:r>
      <w:r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Божественные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человеческие</w:t>
      </w:r>
      <w:r w:rsidRPr="00633A23">
        <w:rPr>
          <w:rFonts w:cs="Arial"/>
        </w:rPr>
        <w:t xml:space="preserve"> </w:t>
      </w:r>
      <w:r w:rsidRPr="00633A23">
        <w:t>силы</w:t>
      </w:r>
      <w:r>
        <w:t xml:space="preserve"> </w:t>
      </w:r>
      <w:r w:rsidRPr="00633A23">
        <w:t>составляют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.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всемудрый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Всемогу</w:t>
      </w:r>
      <w:r w:rsidRPr="00633A23">
        <w:softHyphen/>
      </w:r>
      <w:r>
        <w:t xml:space="preserve"> </w:t>
      </w:r>
      <w:r w:rsidRPr="00633A23">
        <w:t>щий</w:t>
      </w:r>
      <w:r w:rsidRPr="00633A23">
        <w:rPr>
          <w:rFonts w:cs="Arial"/>
        </w:rPr>
        <w:t xml:space="preserve"> </w:t>
      </w:r>
      <w:r w:rsidRPr="00633A23">
        <w:t>Богочеловек</w:t>
      </w:r>
      <w:r w:rsidRPr="00633A23">
        <w:rPr>
          <w:rFonts w:cs="Arial"/>
        </w:rPr>
        <w:t xml:space="preserve">,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, </w:t>
      </w:r>
      <w:r w:rsidRPr="00633A23">
        <w:t>мог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>
        <w:t xml:space="preserve"> </w:t>
      </w:r>
      <w:r w:rsidRPr="00633A23">
        <w:t>соединить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,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, </w:t>
      </w:r>
      <w:r w:rsidRPr="00633A23">
        <w:t>которому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—</w:t>
      </w:r>
      <w:r>
        <w:t xml:space="preserve"> </w:t>
      </w:r>
      <w:r w:rsidRPr="00633A23">
        <w:t>вечный</w:t>
      </w:r>
      <w:r w:rsidRPr="00633A23">
        <w:rPr>
          <w:rFonts w:cs="Arial"/>
        </w:rPr>
        <w:t xml:space="preserve"> </w:t>
      </w:r>
      <w:r w:rsidRPr="00633A23">
        <w:t>Глава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руководит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>.</w:t>
      </w:r>
      <w:r>
        <w:rPr>
          <w:rFonts w:cs="Arial"/>
        </w:rPr>
        <w:t xml:space="preserve"> </w:t>
      </w:r>
      <w:r w:rsidRPr="00633A23">
        <w:t>Самая</w:t>
      </w:r>
      <w:r w:rsidRPr="00633A23">
        <w:rPr>
          <w:rFonts w:cs="Arial"/>
        </w:rPr>
        <w:t xml:space="preserve"> </w:t>
      </w:r>
      <w:r w:rsidRPr="00633A23">
        <w:t>маленькая</w:t>
      </w:r>
      <w:r w:rsidRPr="00633A23">
        <w:rPr>
          <w:rFonts w:cs="Arial"/>
        </w:rPr>
        <w:t xml:space="preserve"> </w:t>
      </w:r>
      <w:r w:rsidRPr="00633A23">
        <w:t>частичка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телом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каждой</w:t>
      </w:r>
      <w:r w:rsidRPr="00633A23">
        <w:rPr>
          <w:rFonts w:cs="Arial"/>
        </w:rPr>
        <w:t xml:space="preserve"> </w:t>
      </w:r>
      <w:r w:rsidRPr="00633A23">
        <w:t>маленькой</w:t>
      </w:r>
      <w:r w:rsidRPr="00633A23">
        <w:rPr>
          <w:rFonts w:cs="Arial"/>
        </w:rPr>
        <w:t xml:space="preserve"> </w:t>
      </w:r>
      <w:r w:rsidRPr="00633A23">
        <w:t>частичкой</w:t>
      </w:r>
      <w:r w:rsidRPr="00633A23">
        <w:rPr>
          <w:rFonts w:cs="Arial"/>
        </w:rPr>
        <w:t>.</w:t>
      </w:r>
      <w:r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живут</w:t>
      </w:r>
      <w:r w:rsidRPr="00633A23">
        <w:rPr>
          <w:rFonts w:cs="Arial"/>
        </w:rPr>
        <w:t xml:space="preserve"> </w:t>
      </w:r>
      <w:r w:rsidRPr="00633A23">
        <w:t>каждым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каждом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каждый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и</w:t>
      </w:r>
      <w: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. </w:t>
      </w:r>
      <w:r w:rsidRPr="00633A23">
        <w:t>Каждая</w:t>
      </w:r>
      <w:r w:rsidRPr="00633A23">
        <w:rPr>
          <w:rFonts w:cs="Arial"/>
        </w:rPr>
        <w:t xml:space="preserve"> </w:t>
      </w:r>
      <w:r w:rsidRPr="00633A23">
        <w:t>часть</w:t>
      </w:r>
      <w:r w:rsidRPr="00633A23">
        <w:rPr>
          <w:rFonts w:cs="Arial"/>
        </w:rPr>
        <w:t xml:space="preserve"> </w:t>
      </w:r>
      <w:r w:rsidRPr="00633A23">
        <w:t>растет</w:t>
      </w:r>
      <w:r w:rsidRPr="00633A23">
        <w:rPr>
          <w:rFonts w:cs="Arial"/>
        </w:rPr>
        <w:t xml:space="preserve"> </w:t>
      </w:r>
      <w:r w:rsidRPr="00633A23">
        <w:t>общим</w:t>
      </w:r>
      <w:r w:rsidRPr="00633A23">
        <w:rPr>
          <w:rFonts w:cs="Arial"/>
        </w:rPr>
        <w:t xml:space="preserve"> </w:t>
      </w:r>
      <w:r w:rsidRPr="00633A23">
        <w:t>ростом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softHyphen/>
        <w:t>ла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растет</w:t>
      </w:r>
      <w:r w:rsidRPr="00633A23">
        <w:rPr>
          <w:rFonts w:cs="Arial"/>
        </w:rPr>
        <w:t xml:space="preserve"> </w:t>
      </w:r>
      <w:r w:rsidRPr="00633A23">
        <w:t>ростом</w:t>
      </w:r>
      <w:r w:rsidRPr="00633A23">
        <w:rPr>
          <w:rFonts w:cs="Arial"/>
        </w:rPr>
        <w:t xml:space="preserve"> </w:t>
      </w:r>
      <w:r w:rsidRPr="00633A23">
        <w:t>каждой</w:t>
      </w:r>
      <w:r w:rsidRPr="00633A23">
        <w:rPr>
          <w:rFonts w:cs="Arial"/>
        </w:rPr>
        <w:t xml:space="preserve"> </w:t>
      </w:r>
      <w:r w:rsidRPr="00633A23">
        <w:t>части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эти</w:t>
      </w:r>
      <w:r>
        <w:t xml:space="preserve"> </w:t>
      </w:r>
      <w:r w:rsidRPr="00633A23">
        <w:t>многочисленные</w:t>
      </w:r>
      <w:r w:rsidRPr="00633A23">
        <w:rPr>
          <w:rFonts w:cs="Arial"/>
        </w:rPr>
        <w:t xml:space="preserve"> </w:t>
      </w:r>
      <w:r w:rsidRPr="00633A23">
        <w:t>ча</w:t>
      </w:r>
      <w:r w:rsidRPr="00633A23">
        <w:t>с</w:t>
      </w:r>
      <w:r w:rsidRPr="00633A23">
        <w:t>ти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соединяет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вечно</w:t>
      </w:r>
      <w:r w:rsidRPr="00633A23">
        <w:rPr>
          <w:rFonts w:cs="Arial"/>
        </w:rPr>
        <w:t>-</w:t>
      </w:r>
      <w:r w:rsidRPr="00633A23">
        <w:t>живущее</w:t>
      </w:r>
      <w:r w:rsidRPr="00633A23">
        <w:rPr>
          <w:rFonts w:cs="Arial"/>
        </w:rPr>
        <w:t xml:space="preserve"> </w:t>
      </w:r>
      <w:r w:rsidRPr="00633A23">
        <w:t>Богочеловеческое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>
        <w:t xml:space="preserve"> </w:t>
      </w:r>
      <w:r w:rsidRPr="00633A23">
        <w:t>Христос</w:t>
      </w:r>
      <w:r w:rsidRPr="00633A23">
        <w:rPr>
          <w:rFonts w:cs="Arial"/>
        </w:rPr>
        <w:t xml:space="preserve">, </w:t>
      </w:r>
      <w:r w:rsidRPr="00633A23">
        <w:t>согласовывая</w:t>
      </w:r>
      <w:r w:rsidRPr="00633A23">
        <w:rPr>
          <w:rFonts w:cs="Arial"/>
        </w:rPr>
        <w:t xml:space="preserve"> </w:t>
      </w:r>
      <w:r w:rsidRPr="00633A23">
        <w:t>деятельность</w:t>
      </w:r>
      <w:r w:rsidRPr="00633A23">
        <w:rPr>
          <w:rFonts w:cs="Arial"/>
        </w:rPr>
        <w:t xml:space="preserve"> </w:t>
      </w:r>
      <w:r w:rsidRPr="00633A23">
        <w:t>каждой</w:t>
      </w:r>
      <w:r w:rsidRPr="00633A23">
        <w:rPr>
          <w:rFonts w:cs="Arial"/>
        </w:rPr>
        <w:t xml:space="preserve"> </w:t>
      </w:r>
      <w:r w:rsidRPr="00633A23">
        <w:t>части</w:t>
      </w:r>
      <w:r w:rsidRPr="00633A23">
        <w:rPr>
          <w:rFonts w:cs="Arial"/>
        </w:rPr>
        <w:t xml:space="preserve"> </w:t>
      </w:r>
      <w:r w:rsidRPr="00633A23">
        <w:t>со</w:t>
      </w:r>
      <w: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соборной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каждая</w:t>
      </w:r>
      <w:r w:rsidRPr="00633A23">
        <w:rPr>
          <w:rFonts w:cs="Arial"/>
        </w:rPr>
        <w:t xml:space="preserve"> </w:t>
      </w:r>
      <w:r w:rsidRPr="00633A23">
        <w:t>часть</w:t>
      </w:r>
      <w:r w:rsidRPr="00633A23">
        <w:rPr>
          <w:rFonts w:cs="Arial"/>
        </w:rPr>
        <w:t xml:space="preserve"> </w:t>
      </w:r>
      <w:r w:rsidRPr="00633A23">
        <w:t>труди</w:t>
      </w:r>
      <w:r w:rsidRPr="00633A23">
        <w:t>т</w:t>
      </w:r>
      <w:r w:rsidRPr="00633A23">
        <w:lastRenderedPageBreak/>
        <w:t>ся</w:t>
      </w:r>
      <w:r>
        <w:t xml:space="preserve"> </w:t>
      </w:r>
      <w:r w:rsidRPr="00633A23">
        <w:t>«по</w:t>
      </w:r>
      <w:r w:rsidRPr="00633A23">
        <w:rPr>
          <w:rFonts w:cs="Arial"/>
        </w:rPr>
        <w:t xml:space="preserve"> </w:t>
      </w:r>
      <w:r w:rsidRPr="00633A23">
        <w:t>мере»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сил</w:t>
      </w:r>
      <w:r w:rsidRPr="00633A23">
        <w:rPr>
          <w:rFonts w:cs="Arial"/>
        </w:rPr>
        <w:t xml:space="preserve">. </w:t>
      </w:r>
      <w:r w:rsidRPr="00633A23">
        <w:t>Силу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каждого</w:t>
      </w:r>
      <w:r w:rsidRPr="00633A23">
        <w:rPr>
          <w:rFonts w:cs="Arial"/>
        </w:rPr>
        <w:t xml:space="preserve"> </w:t>
      </w:r>
      <w:r w:rsidRPr="00633A23">
        <w:t>члена</w:t>
      </w:r>
      <w:r w:rsidRPr="00633A23">
        <w:rPr>
          <w:rFonts w:cs="Arial"/>
        </w:rPr>
        <w:t xml:space="preserve"> </w:t>
      </w:r>
      <w:r w:rsidRPr="00633A23">
        <w:t>Церкви</w:t>
      </w:r>
      <w:r>
        <w:t xml:space="preserve"> </w:t>
      </w:r>
      <w:r w:rsidRPr="00633A23">
        <w:t>образуют</w:t>
      </w:r>
      <w:r w:rsidRPr="00633A23">
        <w:rPr>
          <w:rFonts w:cs="Arial"/>
        </w:rPr>
        <w:t xml:space="preserve"> </w:t>
      </w:r>
      <w:r w:rsidRPr="00633A23">
        <w:t>евангельские</w:t>
      </w:r>
      <w:r w:rsidRPr="00633A23">
        <w:rPr>
          <w:rFonts w:cs="Arial"/>
        </w:rPr>
        <w:t xml:space="preserve"> </w:t>
      </w:r>
      <w:r w:rsidRPr="00633A23">
        <w:t>добродетели</w:t>
      </w:r>
      <w:r w:rsidRPr="00633A23">
        <w:rPr>
          <w:rFonts w:cs="Arial"/>
        </w:rPr>
        <w:t xml:space="preserve">. </w:t>
      </w:r>
      <w:r w:rsidRPr="00633A23">
        <w:t>Евангельская</w:t>
      </w:r>
      <w:r>
        <w:t xml:space="preserve"> </w:t>
      </w:r>
      <w:r w:rsidRPr="00633A23">
        <w:t>деятельность</w:t>
      </w:r>
      <w:r w:rsidRPr="00633A23">
        <w:rPr>
          <w:rFonts w:cs="Arial"/>
        </w:rPr>
        <w:t xml:space="preserve"> </w:t>
      </w:r>
      <w:r w:rsidRPr="00633A23">
        <w:t>каждого</w:t>
      </w:r>
      <w:r w:rsidRPr="00633A23">
        <w:rPr>
          <w:rFonts w:cs="Arial"/>
        </w:rPr>
        <w:t xml:space="preserve"> </w:t>
      </w:r>
      <w:r w:rsidRPr="00633A23">
        <w:t>члена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обособ</w:t>
      </w:r>
      <w:r w:rsidRPr="00633A23">
        <w:softHyphen/>
        <w:t>лена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индивидуальна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,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всесторонне</w:t>
      </w:r>
      <w:r w:rsidRPr="00633A23">
        <w:rPr>
          <w:rFonts w:cs="Arial"/>
        </w:rPr>
        <w:t xml:space="preserve"> </w:t>
      </w:r>
      <w:r w:rsidRPr="00633A23">
        <w:t>соборна</w:t>
      </w:r>
      <w:r w:rsidRPr="00633A23">
        <w:rPr>
          <w:rFonts w:cs="Arial"/>
        </w:rPr>
        <w:t xml:space="preserve">, </w:t>
      </w:r>
      <w:r w:rsidRPr="00633A23">
        <w:t>совместна</w:t>
      </w:r>
      <w:r w:rsidRPr="00633A23">
        <w:rPr>
          <w:rFonts w:cs="Arial"/>
        </w:rPr>
        <w:t xml:space="preserve">, </w:t>
      </w:r>
      <w:r w:rsidRPr="00633A23">
        <w:t>обща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входит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всеобщую</w:t>
      </w:r>
      <w:r>
        <w:t xml:space="preserve"> </w:t>
      </w:r>
      <w:r w:rsidRPr="00633A23">
        <w:t>деятельность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пока</w:t>
      </w:r>
      <w:r w:rsidRPr="00633A23">
        <w:rPr>
          <w:rFonts w:cs="Arial"/>
        </w:rPr>
        <w:t xml:space="preserve"> </w:t>
      </w:r>
      <w:r w:rsidRPr="00633A23">
        <w:t>своею</w:t>
      </w:r>
      <w:r w:rsidRPr="00633A23">
        <w:rPr>
          <w:rFonts w:cs="Arial"/>
        </w:rPr>
        <w:t xml:space="preserve"> </w:t>
      </w:r>
      <w:r w:rsidRPr="00633A23">
        <w:t>евангельской</w:t>
      </w:r>
      <w:r>
        <w:t xml:space="preserve"> </w:t>
      </w:r>
      <w:r w:rsidRPr="00633A23">
        <w:t>деятельностью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преображает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, </w:t>
      </w:r>
      <w:r w:rsidRPr="00633A23">
        <w:t>возрастая</w:t>
      </w:r>
      <w: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,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 </w:t>
      </w:r>
      <w:r w:rsidRPr="00633A23">
        <w:t>пор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эту</w:t>
      </w:r>
      <w:r w:rsidRPr="00633A23">
        <w:rPr>
          <w:rFonts w:cs="Arial"/>
        </w:rPr>
        <w:t xml:space="preserve"> </w:t>
      </w:r>
      <w:r w:rsidRPr="00633A23">
        <w:t>его</w:t>
      </w:r>
      <w:r>
        <w:t xml:space="preserve"> </w:t>
      </w:r>
      <w:r w:rsidRPr="00633A23">
        <w:t>деятельность</w:t>
      </w:r>
      <w:r w:rsidRPr="00633A23">
        <w:rPr>
          <w:rFonts w:cs="Arial"/>
        </w:rPr>
        <w:t xml:space="preserve"> </w:t>
      </w:r>
      <w:r w:rsidRPr="00633A23">
        <w:t>превращает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общую</w:t>
      </w:r>
      <w:r w:rsidRPr="00633A23">
        <w:rPr>
          <w:rFonts w:cs="Arial"/>
        </w:rPr>
        <w:t xml:space="preserve">, </w:t>
      </w:r>
      <w:r w:rsidRPr="00633A23">
        <w:t>соборную</w:t>
      </w:r>
      <w:r w:rsidRPr="00633A23">
        <w:rPr>
          <w:rFonts w:cs="Arial"/>
        </w:rPr>
        <w:t xml:space="preserve">, </w:t>
      </w:r>
      <w:r w:rsidRPr="00633A23">
        <w:t>Богоч</w:t>
      </w:r>
      <w:r w:rsidRPr="00633A23">
        <w:t>е</w:t>
      </w:r>
      <w:r w:rsidRPr="00633A23">
        <w:t>ловеческую</w:t>
      </w:r>
      <w:r w:rsidRPr="00633A23">
        <w:rPr>
          <w:rFonts w:cs="Arial"/>
        </w:rPr>
        <w:t xml:space="preserve"> </w:t>
      </w:r>
      <w:r w:rsidRPr="00633A23">
        <w:t>энергию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«получает</w:t>
      </w:r>
      <w:r w:rsidRPr="00633A23">
        <w:rPr>
          <w:rFonts w:cs="Arial"/>
        </w:rPr>
        <w:t xml:space="preserve"> </w:t>
      </w:r>
      <w:r w:rsidRPr="00633A23">
        <w:t>прира</w:t>
      </w:r>
      <w:r w:rsidRPr="00633A23">
        <w:softHyphen/>
        <w:t>щение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созидания</w:t>
      </w:r>
      <w:r w:rsidRPr="00633A23">
        <w:rPr>
          <w:rFonts w:cs="Arial"/>
        </w:rPr>
        <w:t xml:space="preserve"> </w:t>
      </w:r>
      <w:r w:rsidRPr="00633A23">
        <w:t>самого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любви»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>.</w:t>
      </w:r>
      <w:r>
        <w:rPr>
          <w:rFonts w:cs="Arial"/>
        </w:rPr>
        <w:t xml:space="preserve"> </w:t>
      </w:r>
      <w:r w:rsidRPr="00633A23">
        <w:rPr>
          <w:rFonts w:cs="Arial"/>
        </w:rPr>
        <w:t xml:space="preserve">4,16). </w:t>
      </w:r>
      <w:r w:rsidRPr="00633A23">
        <w:t>Итак</w:t>
      </w:r>
      <w:r w:rsidRPr="00633A23">
        <w:rPr>
          <w:rFonts w:cs="Arial"/>
        </w:rPr>
        <w:t xml:space="preserve">, </w:t>
      </w:r>
      <w:r w:rsidRPr="00633A23">
        <w:t>деятельность</w:t>
      </w:r>
      <w:r w:rsidRPr="00633A23">
        <w:rPr>
          <w:rFonts w:cs="Arial"/>
        </w:rPr>
        <w:t xml:space="preserve"> </w:t>
      </w:r>
      <w:r w:rsidRPr="00633A23">
        <w:t>каждого</w:t>
      </w:r>
      <w:r w:rsidRPr="00633A23">
        <w:rPr>
          <w:rFonts w:cs="Arial"/>
        </w:rPr>
        <w:t xml:space="preserve"> </w:t>
      </w:r>
      <w:r w:rsidRPr="00633A23">
        <w:t>члена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softHyphen/>
        <w:t>гда</w:t>
      </w:r>
      <w:r>
        <w:rPr>
          <w:rFonts w:cs="Arial"/>
        </w:rPr>
        <w:t xml:space="preserve"> </w:t>
      </w:r>
      <w:r w:rsidRPr="00633A23">
        <w:t>индивидуально</w:t>
      </w:r>
      <w:r w:rsidRPr="00633A23">
        <w:rPr>
          <w:rFonts w:cs="Arial"/>
        </w:rPr>
        <w:t>-</w:t>
      </w:r>
      <w:r w:rsidRPr="00633A23">
        <w:t>соборна</w:t>
      </w:r>
      <w:r w:rsidRPr="00633A23">
        <w:rPr>
          <w:rFonts w:cs="Arial"/>
        </w:rPr>
        <w:t>,</w:t>
      </w:r>
      <w:r w:rsidRPr="00633A23">
        <w:rPr>
          <w:rFonts w:cs="Arial"/>
        </w:rPr>
        <w:tab/>
      </w:r>
      <w:r w:rsidRPr="00633A23">
        <w:t>индив</w:t>
      </w:r>
      <w:r w:rsidRPr="00633A23">
        <w:t>и</w:t>
      </w:r>
      <w:r>
        <w:t>д</w:t>
      </w:r>
      <w:r w:rsidRPr="00633A23">
        <w:t>уально</w:t>
      </w:r>
      <w:r w:rsidRPr="00633A23">
        <w:rPr>
          <w:rFonts w:cs="Arial"/>
        </w:rPr>
        <w:t>-</w:t>
      </w:r>
      <w:r w:rsidRPr="00633A23">
        <w:t>коллективна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кажется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>-</w:t>
      </w:r>
      <w:r w:rsidRPr="00633A23">
        <w:t>либо</w:t>
      </w:r>
      <w:r w:rsidRPr="00633A23">
        <w:rPr>
          <w:rFonts w:cs="Arial"/>
        </w:rPr>
        <w:t xml:space="preserve"> </w:t>
      </w:r>
      <w:r w:rsidRPr="00633A23">
        <w:t>трудится</w:t>
      </w:r>
      <w: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(</w:t>
      </w:r>
      <w:r w:rsidRPr="00633A23">
        <w:t>пример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подвиги</w:t>
      </w:r>
      <w:r w:rsidRPr="00633A23">
        <w:rPr>
          <w:rFonts w:cs="Arial"/>
        </w:rPr>
        <w:t xml:space="preserve"> </w:t>
      </w:r>
      <w:r w:rsidRPr="00633A23">
        <w:t>пустынника</w:t>
      </w:r>
      <w:r w:rsidRPr="00633A23">
        <w:rPr>
          <w:rFonts w:cs="Arial"/>
        </w:rPr>
        <w:t xml:space="preserve">), </w:t>
      </w:r>
      <w:r w:rsidRPr="00633A23">
        <w:t>в</w:t>
      </w:r>
      <w:r w:rsidRPr="00633A23">
        <w:rPr>
          <w:rFonts w:cs="Arial"/>
        </w:rPr>
        <w:t xml:space="preserve"> </w:t>
      </w:r>
      <w:r>
        <w:t>дей</w:t>
      </w:r>
      <w:r w:rsidRPr="00633A23">
        <w:t>ствительности</w:t>
      </w:r>
      <w:r w:rsidRPr="00633A23">
        <w:rPr>
          <w:rFonts w:cs="Arial"/>
        </w:rPr>
        <w:t xml:space="preserve">, </w:t>
      </w:r>
      <w:r w:rsidRPr="00633A23">
        <w:t>являясь</w:t>
      </w:r>
      <w:r w:rsidRPr="00633A23">
        <w:rPr>
          <w:rFonts w:cs="Arial"/>
        </w:rPr>
        <w:t xml:space="preserve"> </w:t>
      </w:r>
      <w:r w:rsidRPr="00633A23">
        <w:t>членом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всегда трудится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. </w:t>
      </w:r>
      <w:r w:rsidRPr="00633A23">
        <w:t>Таково</w:t>
      </w:r>
      <w:r w:rsidRPr="00633A23">
        <w:rPr>
          <w:rFonts w:cs="Arial"/>
        </w:rPr>
        <w:t xml:space="preserve"> </w:t>
      </w:r>
      <w:r w:rsidRPr="00633A23">
        <w:t>устройство</w:t>
      </w:r>
      <w:r w:rsidRPr="00633A23">
        <w:rPr>
          <w:rFonts w:cs="Arial"/>
        </w:rPr>
        <w:t xml:space="preserve"> </w:t>
      </w:r>
      <w:r w:rsidRPr="00633A23">
        <w:t>Богочеловеческого</w:t>
      </w:r>
      <w:r w:rsidRPr="00633A23">
        <w:rPr>
          <w:rFonts w:cs="Arial"/>
        </w:rPr>
        <w:t xml:space="preserve"> </w:t>
      </w:r>
      <w:r w:rsidRPr="00633A23">
        <w:t>организма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которым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руководит Сам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t>и</w:t>
      </w:r>
      <w:r w:rsidRPr="00633A23">
        <w:t>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>.</w:t>
      </w:r>
    </w:p>
    <w:p w:rsidR="0040437A" w:rsidRPr="00633A23" w:rsidRDefault="0040437A" w:rsidP="0040437A">
      <w:r w:rsidRPr="00633A23">
        <w:t>В</w:t>
      </w:r>
      <w:r w:rsidRPr="00633A23">
        <w:rPr>
          <w:rFonts w:cs="Arial"/>
        </w:rPr>
        <w:t xml:space="preserve"> </w:t>
      </w:r>
      <w:r w:rsidRPr="00633A23">
        <w:t>соборной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переплетены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ан</w:t>
      </w:r>
      <w:r w:rsidRPr="00633A23">
        <w:softHyphen/>
        <w:t>гелов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кающихся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грешников</w:t>
      </w:r>
      <w:r w:rsidRPr="00633A23">
        <w:rPr>
          <w:rFonts w:cs="Arial"/>
        </w:rPr>
        <w:t xml:space="preserve">, </w:t>
      </w:r>
      <w:r w:rsidRPr="00633A23">
        <w:t>праведников</w:t>
      </w:r>
      <w:r w:rsidRPr="00633A23">
        <w:rPr>
          <w:rFonts w:cs="Arial"/>
        </w:rPr>
        <w:t xml:space="preserve"> </w:t>
      </w:r>
      <w:r w:rsidRPr="00633A23">
        <w:t>и неправедных</w:t>
      </w:r>
      <w:r w:rsidRPr="00633A23">
        <w:rPr>
          <w:rFonts w:cs="Arial"/>
        </w:rPr>
        <w:t xml:space="preserve">, </w:t>
      </w:r>
      <w:r w:rsidRPr="00633A23">
        <w:t>усопших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живых</w:t>
      </w:r>
      <w:r w:rsidRPr="00633A23">
        <w:rPr>
          <w:rFonts w:cs="Arial"/>
        </w:rPr>
        <w:t xml:space="preserve">, </w:t>
      </w:r>
      <w:r w:rsidRPr="00633A23">
        <w:t>причем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пра</w:t>
      </w:r>
      <w:r w:rsidRPr="00633A23">
        <w:softHyphen/>
        <w:t>ведные</w:t>
      </w:r>
      <w:r w:rsidRPr="00633A23">
        <w:rPr>
          <w:rFonts w:cs="Arial"/>
        </w:rPr>
        <w:t xml:space="preserve"> </w:t>
      </w:r>
      <w:r w:rsidRPr="00633A23">
        <w:t>помогают</w:t>
      </w:r>
      <w:r w:rsidRPr="00633A23">
        <w:rPr>
          <w:rFonts w:cs="Arial"/>
        </w:rPr>
        <w:t xml:space="preserve"> </w:t>
      </w:r>
      <w:r w:rsidRPr="00633A23">
        <w:t>менее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а</w:t>
      </w:r>
      <w:r w:rsidRPr="00633A23">
        <w:t>ведным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rPr>
          <w:rFonts w:cs="Arial"/>
        </w:rPr>
        <w:t xml:space="preserve"> </w:t>
      </w:r>
      <w:r w:rsidRPr="00633A23">
        <w:t>возрас</w:t>
      </w:r>
      <w:r w:rsidRPr="00633A23">
        <w:softHyphen/>
        <w:t>тали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праведности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святости</w:t>
      </w:r>
      <w:r w:rsidRPr="00633A23">
        <w:rPr>
          <w:rFonts w:cs="Arial"/>
        </w:rPr>
        <w:t xml:space="preserve"> </w:t>
      </w:r>
      <w:r w:rsidRPr="00633A23">
        <w:t>ростом</w:t>
      </w:r>
      <w:r w:rsidRPr="00633A23">
        <w:rPr>
          <w:rFonts w:cs="Arial"/>
        </w:rPr>
        <w:t xml:space="preserve"> </w:t>
      </w:r>
      <w:r w:rsidRPr="00633A23">
        <w:t>Божиим</w:t>
      </w:r>
      <w:r w:rsidRPr="00633A23">
        <w:rPr>
          <w:rFonts w:cs="Arial"/>
        </w:rPr>
        <w:t xml:space="preserve">. </w:t>
      </w:r>
      <w:r w:rsidRPr="00633A23">
        <w:t>По всем</w:t>
      </w:r>
      <w:r w:rsidRPr="00633A23">
        <w:rPr>
          <w:rFonts w:cs="Arial"/>
        </w:rPr>
        <w:t xml:space="preserve"> </w:t>
      </w:r>
      <w:r w:rsidRPr="00633A23">
        <w:t>членам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струится</w:t>
      </w:r>
      <w:r w:rsidRPr="00633A23">
        <w:rPr>
          <w:rFonts w:cs="Arial"/>
        </w:rPr>
        <w:t xml:space="preserve"> </w:t>
      </w:r>
      <w:r w:rsidRPr="00633A23">
        <w:t>Богочеловеческие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тые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включая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самых</w:t>
      </w:r>
      <w:r w:rsidRPr="00633A23">
        <w:rPr>
          <w:rFonts w:cs="Arial"/>
        </w:rPr>
        <w:t xml:space="preserve"> </w:t>
      </w:r>
      <w:r w:rsidRPr="00633A23">
        <w:t>меньших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самых незна</w:t>
      </w:r>
      <w:r w:rsidRPr="00633A23">
        <w:t>т</w:t>
      </w:r>
      <w:r w:rsidRPr="00633A23">
        <w:t>ных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мере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благодатного</w:t>
      </w:r>
      <w:r w:rsidRPr="00633A23">
        <w:rPr>
          <w:rFonts w:cs="Arial"/>
        </w:rPr>
        <w:t xml:space="preserve"> </w:t>
      </w:r>
      <w:r w:rsidRPr="00633A23">
        <w:t>приживления</w:t>
      </w:r>
      <w:r w:rsidRPr="00633A23">
        <w:rPr>
          <w:rFonts w:cs="Arial"/>
        </w:rPr>
        <w:t xml:space="preserve"> </w:t>
      </w:r>
      <w:r w:rsidRPr="00633A23">
        <w:t>к организму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посредством</w:t>
      </w:r>
      <w:r w:rsidRPr="00633A23">
        <w:rPr>
          <w:rFonts w:cs="Arial"/>
        </w:rPr>
        <w:t xml:space="preserve"> </w:t>
      </w:r>
      <w:r w:rsidRPr="00633A23">
        <w:t>подвигов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, </w:t>
      </w:r>
      <w:r w:rsidRPr="00633A23">
        <w:t>любви</w:t>
      </w:r>
      <w:r w:rsidRPr="00633A23">
        <w:rPr>
          <w:rFonts w:cs="Arial"/>
        </w:rPr>
        <w:t xml:space="preserve">, </w:t>
      </w:r>
      <w:r w:rsidRPr="00633A23">
        <w:t>молитвы</w:t>
      </w:r>
      <w:r w:rsidRPr="00633A23">
        <w:rPr>
          <w:rFonts w:cs="Arial"/>
        </w:rPr>
        <w:t xml:space="preserve">, </w:t>
      </w:r>
      <w:r w:rsidRPr="00633A23">
        <w:t>поста</w:t>
      </w:r>
      <w:r w:rsidRPr="00633A23">
        <w:rPr>
          <w:rFonts w:cs="Arial"/>
        </w:rPr>
        <w:t xml:space="preserve">, </w:t>
      </w:r>
      <w:r w:rsidRPr="00633A23">
        <w:t>покаяния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остальных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добро</w:t>
      </w:r>
      <w:r w:rsidRPr="00633A23">
        <w:softHyphen/>
        <w:t>детелей</w:t>
      </w:r>
      <w:r w:rsidRPr="00633A23">
        <w:rPr>
          <w:rFonts w:cs="Arial"/>
        </w:rPr>
        <w:t xml:space="preserve">.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обща</w:t>
      </w:r>
      <w:r w:rsidRPr="00633A23">
        <w:rPr>
          <w:rFonts w:cs="Arial"/>
        </w:rPr>
        <w:t xml:space="preserve"> </w:t>
      </w:r>
      <w:r w:rsidRPr="00633A23">
        <w:t>«возрастаем в</w:t>
      </w:r>
      <w:r w:rsidRPr="00633A23">
        <w:rPr>
          <w:rFonts w:cs="Arial"/>
        </w:rPr>
        <w:t xml:space="preserve"> </w:t>
      </w:r>
      <w:r w:rsidRPr="00633A23">
        <w:t>святый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Господе»</w:t>
      </w:r>
      <w:r w:rsidRPr="00633A23">
        <w:rPr>
          <w:rFonts w:cs="Arial"/>
        </w:rPr>
        <w:t xml:space="preserve"> (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Еф</w:t>
      </w:r>
      <w:r w:rsidRPr="00633A23">
        <w:rPr>
          <w:rFonts w:cs="Arial"/>
        </w:rPr>
        <w:t xml:space="preserve">. 2,21), </w:t>
      </w:r>
      <w:r w:rsidRPr="00633A23">
        <w:t>благодатно</w:t>
      </w:r>
      <w:r w:rsidRPr="00633A23">
        <w:rPr>
          <w:rFonts w:cs="Arial"/>
        </w:rPr>
        <w:t xml:space="preserve"> </w:t>
      </w:r>
      <w:r w:rsidRPr="00633A23">
        <w:t>и органически</w:t>
      </w:r>
      <w:r w:rsidRPr="00633A23">
        <w:rPr>
          <w:rFonts w:cs="Arial"/>
        </w:rPr>
        <w:t xml:space="preserve"> </w:t>
      </w:r>
      <w:r w:rsidRPr="00633A23">
        <w:t>связанные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собой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верой</w:t>
      </w:r>
      <w:r w:rsidRPr="00633A23">
        <w:rPr>
          <w:rFonts w:cs="Arial"/>
        </w:rPr>
        <w:t xml:space="preserve">, </w:t>
      </w:r>
      <w:r w:rsidRPr="00633A23">
        <w:t>од</w:t>
      </w:r>
      <w:r w:rsidRPr="00633A23">
        <w:softHyphen/>
        <w:t>ними</w:t>
      </w:r>
      <w:r w:rsidRPr="00633A23">
        <w:rPr>
          <w:rFonts w:cs="Arial"/>
        </w:rPr>
        <w:t xml:space="preserve"> </w:t>
      </w:r>
      <w:r w:rsidRPr="00633A23">
        <w:t>святыми</w:t>
      </w:r>
      <w:r w:rsidRPr="00633A23">
        <w:rPr>
          <w:rFonts w:cs="Arial"/>
        </w:rPr>
        <w:t xml:space="preserve"> </w:t>
      </w:r>
      <w:r w:rsidRPr="00633A23">
        <w:t>таинствами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святыми</w:t>
      </w:r>
      <w:r w:rsidRPr="00633A23">
        <w:rPr>
          <w:rFonts w:cs="Arial"/>
        </w:rPr>
        <w:t xml:space="preserve"> </w:t>
      </w:r>
      <w:r w:rsidRPr="00633A23">
        <w:t>добродетелями</w:t>
      </w:r>
      <w:r w:rsidRPr="00633A23">
        <w:rPr>
          <w:rFonts w:cs="Arial"/>
        </w:rPr>
        <w:t xml:space="preserve">, </w:t>
      </w:r>
      <w:r w:rsidRPr="00633A23">
        <w:t>одним</w:t>
      </w:r>
      <w:r w:rsidRPr="00633A23">
        <w:rPr>
          <w:rFonts w:cs="Arial"/>
        </w:rPr>
        <w:t xml:space="preserve"> </w:t>
      </w:r>
      <w:r w:rsidRPr="00633A23">
        <w:t>Го</w:t>
      </w:r>
      <w:r w:rsidRPr="00633A23">
        <w:t>с</w:t>
      </w:r>
      <w:r w:rsidRPr="00633A23">
        <w:t>подом</w:t>
      </w:r>
      <w:r w:rsidRPr="00633A23">
        <w:rPr>
          <w:rFonts w:cs="Arial"/>
        </w:rPr>
        <w:t xml:space="preserve">,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Истиной</w:t>
      </w:r>
      <w:r w:rsidRPr="00633A23">
        <w:rPr>
          <w:rFonts w:cs="Arial"/>
        </w:rPr>
        <w:t xml:space="preserve">, </w:t>
      </w:r>
      <w:r w:rsidRPr="00633A23">
        <w:t>одним</w:t>
      </w:r>
      <w:r w:rsidRPr="00633A23">
        <w:rPr>
          <w:rFonts w:cs="Arial"/>
        </w:rPr>
        <w:t xml:space="preserve"> </w:t>
      </w:r>
      <w:r w:rsidRPr="00633A23">
        <w:t>Евангелием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участвуем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Богочеловеческой</w:t>
      </w:r>
      <w:r w:rsidRPr="00633A23">
        <w:rPr>
          <w:rFonts w:cs="Arial"/>
        </w:rPr>
        <w:t xml:space="preserve"> </w:t>
      </w:r>
      <w:r w:rsidRPr="00633A23">
        <w:t>жи</w:t>
      </w:r>
      <w:r w:rsidRPr="00633A23">
        <w:t>з</w:t>
      </w:r>
      <w:r w:rsidRPr="00633A23">
        <w:t>ни Церкви</w:t>
      </w:r>
      <w:r w:rsidRPr="00633A23">
        <w:rPr>
          <w:rFonts w:cs="Arial"/>
        </w:rPr>
        <w:t xml:space="preserve">, </w:t>
      </w:r>
      <w:r w:rsidRPr="00633A23">
        <w:t>каждый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, </w:t>
      </w:r>
      <w:r w:rsidRPr="00633A23">
        <w:t>которое Господь</w:t>
      </w:r>
      <w:r w:rsidRPr="00633A23">
        <w:rPr>
          <w:rFonts w:cs="Arial"/>
        </w:rPr>
        <w:t xml:space="preserve">, </w:t>
      </w:r>
      <w:r w:rsidRPr="00633A23">
        <w:t>Глава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определил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тело Церкви</w:t>
      </w:r>
      <w:r w:rsidRPr="00633A23">
        <w:rPr>
          <w:rFonts w:cs="Arial"/>
        </w:rPr>
        <w:t xml:space="preserve"> </w:t>
      </w:r>
      <w:r w:rsidRPr="00633A23">
        <w:t>растет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, </w:t>
      </w:r>
      <w:r w:rsidRPr="00633A23">
        <w:t>«составляемое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совоку</w:t>
      </w:r>
      <w:r w:rsidRPr="00633A23">
        <w:softHyphen/>
        <w:t>пляемое</w:t>
      </w:r>
      <w:r w:rsidRPr="00633A23">
        <w:rPr>
          <w:rFonts w:cs="Arial"/>
        </w:rPr>
        <w:t xml:space="preserve"> </w:t>
      </w:r>
      <w:r w:rsidRPr="00633A23">
        <w:t>посредством</w:t>
      </w:r>
      <w:r w:rsidRPr="00633A23">
        <w:rPr>
          <w:rFonts w:cs="Arial"/>
        </w:rPr>
        <w:t xml:space="preserve"> </w:t>
      </w:r>
      <w:r w:rsidRPr="00633A23">
        <w:t>всяких</w:t>
      </w:r>
      <w:r w:rsidRPr="00633A23">
        <w:rPr>
          <w:rFonts w:cs="Arial"/>
        </w:rPr>
        <w:t xml:space="preserve"> </w:t>
      </w:r>
      <w:r w:rsidRPr="00633A23">
        <w:t>вз</w:t>
      </w:r>
      <w:r w:rsidRPr="00633A23">
        <w:t>а</w:t>
      </w:r>
      <w:r w:rsidRPr="00633A23">
        <w:t>имноскрепляющих связей»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4,16).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каждому</w:t>
      </w:r>
      <w:r w:rsidRPr="00633A23">
        <w:rPr>
          <w:rFonts w:cs="Arial"/>
        </w:rPr>
        <w:t xml:space="preserve"> </w:t>
      </w:r>
      <w:r w:rsidRPr="00633A23">
        <w:t>опре</w:t>
      </w:r>
      <w:r w:rsidRPr="00633A23">
        <w:softHyphen/>
        <w:t>деляет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отвечает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духовным</w:t>
      </w:r>
      <w:r w:rsidRPr="00633A23">
        <w:rPr>
          <w:rFonts w:cs="Arial"/>
        </w:rPr>
        <w:t xml:space="preserve"> </w:t>
      </w:r>
      <w:r w:rsidRPr="00633A23">
        <w:t>особен</w:t>
      </w:r>
      <w:r w:rsidRPr="00633A23">
        <w:softHyphen/>
        <w:t>ностям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христианским</w:t>
      </w:r>
      <w:r w:rsidRPr="00633A23">
        <w:rPr>
          <w:rFonts w:cs="Arial"/>
        </w:rPr>
        <w:t xml:space="preserve"> </w:t>
      </w:r>
      <w:r w:rsidRPr="00633A23">
        <w:t>свойствам</w:t>
      </w:r>
      <w:r w:rsidRPr="00633A23">
        <w:rPr>
          <w:rFonts w:cs="Arial"/>
        </w:rPr>
        <w:t xml:space="preserve">, </w:t>
      </w:r>
      <w:r w:rsidRPr="00633A23">
        <w:t>особенно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святой евангел</w:t>
      </w:r>
      <w:r w:rsidRPr="00633A23">
        <w:t>ь</w:t>
      </w:r>
      <w:r w:rsidRPr="00633A23">
        <w:t>ской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 xml:space="preserve">,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каждый</w:t>
      </w:r>
      <w:r w:rsidRPr="00633A23">
        <w:rPr>
          <w:rFonts w:cs="Arial"/>
        </w:rPr>
        <w:t xml:space="preserve"> </w:t>
      </w:r>
      <w:r w:rsidRPr="00633A23">
        <w:t>добровольно растит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соборной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ка</w:t>
      </w:r>
      <w:r w:rsidRPr="00633A23">
        <w:t>ж</w:t>
      </w:r>
      <w:r w:rsidRPr="00633A23">
        <w:t>дый созидает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помощью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 xml:space="preserve">, </w:t>
      </w:r>
      <w:r w:rsidRPr="00633A23">
        <w:t>и все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помощью</w:t>
      </w:r>
      <w:r w:rsidRPr="00633A23">
        <w:rPr>
          <w:rFonts w:cs="Arial"/>
        </w:rPr>
        <w:t xml:space="preserve"> </w:t>
      </w:r>
      <w:r w:rsidRPr="00633A23">
        <w:t>каждого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апостолу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обходимы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самых</w:t>
      </w:r>
      <w:r w:rsidRPr="00633A23">
        <w:rPr>
          <w:rFonts w:cs="Arial"/>
        </w:rPr>
        <w:t xml:space="preserve"> </w:t>
      </w:r>
      <w:r w:rsidRPr="00633A23">
        <w:t>«меньших»</w:t>
      </w:r>
      <w:r w:rsidRPr="00633A23">
        <w:rPr>
          <w:rFonts w:cs="Arial"/>
        </w:rPr>
        <w:t xml:space="preserve"> </w:t>
      </w:r>
      <w:r w:rsidRPr="00633A23">
        <w:t>членов Церкви</w:t>
      </w:r>
      <w:r w:rsidRPr="00633A23">
        <w:rPr>
          <w:rFonts w:cs="Arial"/>
        </w:rPr>
        <w:t>.</w:t>
      </w:r>
    </w:p>
    <w:p w:rsidR="0040437A" w:rsidRPr="00633A23" w:rsidRDefault="0040437A" w:rsidP="0040437A">
      <w:r w:rsidRPr="00633A23">
        <w:t>Члены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полностью</w:t>
      </w:r>
      <w:r w:rsidRPr="00633A23">
        <w:rPr>
          <w:rFonts w:cs="Arial"/>
        </w:rPr>
        <w:t xml:space="preserve"> </w:t>
      </w:r>
      <w:r w:rsidRPr="00633A23">
        <w:t>соединенные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Богоче</w:t>
      </w:r>
      <w:r w:rsidRPr="00633A23">
        <w:softHyphen/>
        <w:t>ловеком</w:t>
      </w:r>
      <w:r w:rsidRPr="00633A23">
        <w:rPr>
          <w:rFonts w:cs="Arial"/>
        </w:rPr>
        <w:t xml:space="preserve">, </w:t>
      </w:r>
      <w:r w:rsidRPr="00633A23">
        <w:t>благодатно</w:t>
      </w:r>
      <w:r w:rsidRPr="00633A23">
        <w:rPr>
          <w:rFonts w:cs="Arial"/>
        </w:rPr>
        <w:t>-</w:t>
      </w:r>
      <w:r w:rsidRPr="00633A23">
        <w:t>добродетельным</w:t>
      </w:r>
      <w:r w:rsidRPr="00633A23">
        <w:rPr>
          <w:rFonts w:cs="Arial"/>
        </w:rPr>
        <w:t xml:space="preserve"> </w:t>
      </w:r>
      <w:r w:rsidRPr="00633A23">
        <w:t>союзом</w:t>
      </w:r>
      <w:r w:rsidRPr="00633A23">
        <w:rPr>
          <w:rFonts w:cs="Arial"/>
        </w:rPr>
        <w:t xml:space="preserve">, </w:t>
      </w:r>
      <w:r w:rsidRPr="00633A23">
        <w:t>живут тем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(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),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имеют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и знают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знанием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t>с</w:t>
      </w:r>
      <w:r w:rsidRPr="00633A23">
        <w:t>лят</w:t>
      </w:r>
      <w:r w:rsidRPr="00633A23">
        <w:rPr>
          <w:rFonts w:cs="Arial"/>
        </w:rPr>
        <w:t xml:space="preserve"> </w:t>
      </w:r>
      <w:r w:rsidRPr="00633A23">
        <w:t>соборным</w:t>
      </w:r>
      <w:r w:rsidRPr="00633A23">
        <w:rPr>
          <w:rFonts w:cs="Arial"/>
        </w:rPr>
        <w:t xml:space="preserve"> </w:t>
      </w:r>
      <w:r w:rsidRPr="00633A23">
        <w:t>умом</w:t>
      </w:r>
      <w:r w:rsidRPr="00633A23">
        <w:rPr>
          <w:rFonts w:cs="Arial"/>
        </w:rPr>
        <w:t xml:space="preserve"> </w:t>
      </w:r>
      <w:r w:rsidRPr="00633A23">
        <w:t>Церк</w:t>
      </w:r>
      <w:r w:rsidRPr="00633A23">
        <w:softHyphen/>
        <w:t>ви</w:t>
      </w:r>
      <w:r w:rsidRPr="00633A23">
        <w:rPr>
          <w:rFonts w:cs="Arial"/>
        </w:rPr>
        <w:t xml:space="preserve">, </w:t>
      </w:r>
      <w:r w:rsidRPr="00633A23">
        <w:t>чувствуют</w:t>
      </w:r>
      <w:r w:rsidRPr="00633A23">
        <w:rPr>
          <w:rFonts w:cs="Arial"/>
        </w:rPr>
        <w:t xml:space="preserve"> </w:t>
      </w:r>
      <w:r w:rsidRPr="00633A23">
        <w:t>соборным</w:t>
      </w:r>
      <w:r w:rsidRPr="00633A23">
        <w:rPr>
          <w:rFonts w:cs="Arial"/>
        </w:rPr>
        <w:t xml:space="preserve"> </w:t>
      </w:r>
      <w:r w:rsidRPr="00633A23">
        <w:t>сердцем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желают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борной</w:t>
      </w:r>
      <w:r w:rsidRPr="00633A23">
        <w:rPr>
          <w:rFonts w:cs="Arial"/>
        </w:rPr>
        <w:t xml:space="preserve"> </w:t>
      </w:r>
      <w:r w:rsidRPr="00633A23">
        <w:t>волей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живут</w:t>
      </w:r>
      <w:r w:rsidRPr="00633A23">
        <w:rPr>
          <w:rFonts w:cs="Arial"/>
        </w:rPr>
        <w:t xml:space="preserve"> </w:t>
      </w:r>
      <w:r w:rsidRPr="00633A23">
        <w:t>соборной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 xml:space="preserve"> </w:t>
      </w:r>
      <w:r w:rsidRPr="00633A23">
        <w:t>Церк</w:t>
      </w:r>
      <w:r w:rsidRPr="00633A23">
        <w:softHyphen/>
        <w:t>ви</w:t>
      </w:r>
      <w:r w:rsidRPr="00633A23">
        <w:rPr>
          <w:rFonts w:cs="Arial"/>
        </w:rPr>
        <w:t xml:space="preserve">: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суть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действительности</w:t>
      </w:r>
      <w:r w:rsidRPr="00633A23">
        <w:rPr>
          <w:rFonts w:cs="Arial"/>
        </w:rPr>
        <w:t xml:space="preserve">,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прежде всего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суть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только 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>.</w:t>
      </w:r>
    </w:p>
    <w:p w:rsidR="0040437A" w:rsidRPr="00633A23" w:rsidRDefault="0040437A" w:rsidP="0040437A">
      <w:r w:rsidRPr="00633A23">
        <w:t>Все</w:t>
      </w:r>
      <w:r w:rsidRPr="00633A23">
        <w:rPr>
          <w:rFonts w:cs="Arial"/>
        </w:rPr>
        <w:t xml:space="preserve"> </w:t>
      </w:r>
      <w:r w:rsidRPr="00633A23">
        <w:t>верные</w:t>
      </w:r>
      <w:r w:rsidRPr="00633A23">
        <w:rPr>
          <w:rFonts w:cs="Arial"/>
        </w:rPr>
        <w:t xml:space="preserve"> </w:t>
      </w:r>
      <w:r w:rsidRPr="00633A23">
        <w:t>суть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жили одной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соборной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 xml:space="preserve">, </w:t>
      </w:r>
      <w:r w:rsidRPr="00633A23">
        <w:t>собо</w:t>
      </w:r>
      <w:r w:rsidRPr="00633A23">
        <w:t>р</w:t>
      </w:r>
      <w:r w:rsidRPr="00633A23">
        <w:t>ной</w:t>
      </w:r>
      <w:r w:rsidRPr="00633A23">
        <w:rPr>
          <w:rFonts w:cs="Arial"/>
        </w:rPr>
        <w:t xml:space="preserve"> </w:t>
      </w:r>
      <w:r w:rsidRPr="00633A23">
        <w:t>верой</w:t>
      </w:r>
      <w:r w:rsidRPr="00633A23">
        <w:rPr>
          <w:rFonts w:cs="Arial"/>
        </w:rPr>
        <w:t xml:space="preserve">, </w:t>
      </w:r>
      <w:r w:rsidRPr="00633A23">
        <w:t>со</w:t>
      </w:r>
      <w:r w:rsidRPr="00633A23">
        <w:softHyphen/>
        <w:t>борной</w:t>
      </w:r>
      <w:r w:rsidRPr="00633A23">
        <w:rPr>
          <w:rFonts w:cs="Arial"/>
        </w:rPr>
        <w:t xml:space="preserve"> </w:t>
      </w:r>
      <w:r w:rsidRPr="00633A23">
        <w:t>душой</w:t>
      </w:r>
      <w:r w:rsidRPr="00633A23">
        <w:rPr>
          <w:rFonts w:cs="Arial"/>
        </w:rPr>
        <w:t xml:space="preserve">, </w:t>
      </w:r>
      <w:r w:rsidRPr="00633A23">
        <w:t>соборной</w:t>
      </w:r>
      <w:r w:rsidRPr="00633A23">
        <w:rPr>
          <w:rFonts w:cs="Arial"/>
        </w:rPr>
        <w:t xml:space="preserve"> </w:t>
      </w:r>
      <w:r w:rsidRPr="00633A23">
        <w:t>совестью</w:t>
      </w:r>
      <w:r w:rsidRPr="00633A23">
        <w:rPr>
          <w:rFonts w:cs="Arial"/>
        </w:rPr>
        <w:t xml:space="preserve">, </w:t>
      </w:r>
      <w:r w:rsidRPr="00633A23">
        <w:t>соборным</w:t>
      </w:r>
      <w:r w:rsidRPr="00633A23">
        <w:rPr>
          <w:rFonts w:cs="Arial"/>
        </w:rPr>
        <w:t xml:space="preserve"> </w:t>
      </w:r>
      <w:r w:rsidRPr="00633A23">
        <w:t>умом</w:t>
      </w:r>
      <w:r w:rsidRPr="00633A23">
        <w:rPr>
          <w:rFonts w:cs="Arial"/>
        </w:rPr>
        <w:t xml:space="preserve">, </w:t>
      </w:r>
      <w:r w:rsidRPr="00633A23">
        <w:t>соборной</w:t>
      </w:r>
      <w:r w:rsidRPr="00633A23">
        <w:rPr>
          <w:rFonts w:cs="Arial"/>
        </w:rPr>
        <w:t xml:space="preserve"> </w:t>
      </w:r>
      <w:r w:rsidRPr="00633A23">
        <w:t>волей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соборно</w:t>
      </w:r>
      <w:r w:rsidRPr="00633A23">
        <w:rPr>
          <w:rFonts w:cs="Arial"/>
        </w:rPr>
        <w:t xml:space="preserve"> </w:t>
      </w:r>
      <w:r w:rsidRPr="00633A23">
        <w:t>все—</w:t>
      </w:r>
      <w:r w:rsidRPr="00633A23">
        <w:rPr>
          <w:rFonts w:cs="Arial"/>
        </w:rPr>
        <w:t xml:space="preserve"> </w:t>
      </w:r>
      <w:r w:rsidRPr="00633A23">
        <w:t>вера</w:t>
      </w:r>
      <w:r w:rsidRPr="00633A23">
        <w:rPr>
          <w:rFonts w:cs="Arial"/>
        </w:rPr>
        <w:t xml:space="preserve">, </w:t>
      </w:r>
      <w:r w:rsidRPr="00633A23">
        <w:t>любовь</w:t>
      </w:r>
      <w:r w:rsidRPr="00633A23">
        <w:rPr>
          <w:rFonts w:cs="Arial"/>
        </w:rPr>
        <w:t xml:space="preserve">, </w:t>
      </w:r>
      <w:r w:rsidRPr="00633A23">
        <w:t>правда</w:t>
      </w:r>
      <w:r w:rsidRPr="00633A23">
        <w:rPr>
          <w:rFonts w:cs="Arial"/>
        </w:rPr>
        <w:t xml:space="preserve">, </w:t>
      </w:r>
      <w:r w:rsidRPr="00633A23">
        <w:t>молитва</w:t>
      </w:r>
      <w:r w:rsidRPr="00633A23">
        <w:rPr>
          <w:rFonts w:cs="Arial"/>
        </w:rPr>
        <w:t xml:space="preserve">, </w:t>
      </w:r>
      <w:r w:rsidRPr="00633A23">
        <w:t>пост</w:t>
      </w:r>
      <w:r w:rsidRPr="00633A23">
        <w:rPr>
          <w:rFonts w:cs="Arial"/>
        </w:rPr>
        <w:t xml:space="preserve">, </w:t>
      </w:r>
      <w:r w:rsidRPr="00633A23">
        <w:t>истина</w:t>
      </w:r>
      <w:r w:rsidRPr="00633A23">
        <w:rPr>
          <w:rFonts w:cs="Arial"/>
        </w:rPr>
        <w:t xml:space="preserve">, </w:t>
      </w:r>
      <w:r w:rsidRPr="00633A23">
        <w:t>печаль</w:t>
      </w:r>
      <w:r w:rsidRPr="00633A23">
        <w:rPr>
          <w:rFonts w:cs="Arial"/>
        </w:rPr>
        <w:t xml:space="preserve">, </w:t>
      </w:r>
      <w:r w:rsidRPr="00633A23">
        <w:t>радость</w:t>
      </w:r>
      <w:r w:rsidRPr="00633A23">
        <w:rPr>
          <w:rFonts w:cs="Arial"/>
        </w:rPr>
        <w:t xml:space="preserve">, </w:t>
      </w:r>
      <w:r w:rsidRPr="00633A23">
        <w:t>боль</w:t>
      </w:r>
      <w:r w:rsidRPr="00633A23">
        <w:rPr>
          <w:rFonts w:cs="Arial"/>
        </w:rPr>
        <w:t xml:space="preserve">, </w:t>
      </w:r>
      <w:r w:rsidRPr="00633A23">
        <w:t>спасение</w:t>
      </w:r>
      <w:r w:rsidRPr="00633A23">
        <w:rPr>
          <w:rFonts w:cs="Arial"/>
        </w:rPr>
        <w:t xml:space="preserve">, </w:t>
      </w:r>
      <w:r w:rsidRPr="00633A23">
        <w:t>обожение</w:t>
      </w:r>
      <w:r w:rsidRPr="00633A23">
        <w:rPr>
          <w:rFonts w:cs="Arial"/>
        </w:rPr>
        <w:t xml:space="preserve">, </w:t>
      </w:r>
      <w:r w:rsidRPr="00633A23">
        <w:t>соединение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Богочеловеком</w:t>
      </w:r>
      <w:r w:rsidRPr="00633A23">
        <w:rPr>
          <w:rFonts w:cs="Arial"/>
        </w:rPr>
        <w:t xml:space="preserve">, </w:t>
      </w:r>
      <w:r w:rsidRPr="00633A23">
        <w:t>бессмертие</w:t>
      </w:r>
      <w:r w:rsidRPr="00633A23">
        <w:rPr>
          <w:rFonts w:cs="Arial"/>
        </w:rPr>
        <w:t xml:space="preserve">, </w:t>
      </w:r>
      <w:r w:rsidRPr="00633A23">
        <w:t>вечность</w:t>
      </w:r>
      <w:r w:rsidRPr="00633A23">
        <w:rPr>
          <w:rFonts w:cs="Arial"/>
        </w:rPr>
        <w:t xml:space="preserve">, </w:t>
      </w:r>
      <w:r w:rsidRPr="00633A23">
        <w:t>блаженство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этим управляет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соединяет</w:t>
      </w:r>
      <w:r w:rsidRPr="00633A23">
        <w:rPr>
          <w:rFonts w:cs="Arial"/>
        </w:rPr>
        <w:t xml:space="preserve"> </w:t>
      </w:r>
      <w:r w:rsidRPr="00633A23">
        <w:t>благодать</w:t>
      </w:r>
      <w:r w:rsidRPr="00633A23">
        <w:rPr>
          <w:rFonts w:cs="Arial"/>
        </w:rPr>
        <w:t xml:space="preserve"> </w:t>
      </w:r>
      <w:r w:rsidRPr="00633A23">
        <w:t>Святого Духа</w:t>
      </w:r>
      <w:r w:rsidRPr="00633A23">
        <w:rPr>
          <w:rFonts w:cs="Arial"/>
        </w:rPr>
        <w:t xml:space="preserve">.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принадлежим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а прежде</w:t>
      </w:r>
      <w:r w:rsidRPr="00633A23">
        <w:rPr>
          <w:rFonts w:cs="Arial"/>
        </w:rPr>
        <w:t xml:space="preserve"> </w:t>
      </w:r>
      <w:r w:rsidRPr="00633A23">
        <w:t>всего—</w:t>
      </w:r>
      <w:r w:rsidRPr="00633A23">
        <w:rPr>
          <w:rFonts w:cs="Arial"/>
        </w:rPr>
        <w:t xml:space="preserve"> </w:t>
      </w:r>
      <w:r w:rsidRPr="00633A23">
        <w:t>душе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Святому</w:t>
      </w:r>
      <w:r w:rsidRPr="00633A23">
        <w:rPr>
          <w:rFonts w:cs="Arial"/>
        </w:rPr>
        <w:t xml:space="preserve"> </w:t>
      </w:r>
      <w:r w:rsidRPr="00633A23">
        <w:t>Духу</w:t>
      </w:r>
      <w:r w:rsidRPr="00633A23">
        <w:rPr>
          <w:rFonts w:cs="Arial"/>
        </w:rPr>
        <w:t xml:space="preserve">. </w:t>
      </w:r>
      <w:r w:rsidRPr="00633A23">
        <w:t>Это чувство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главное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постоянное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непрерываю</w:t>
      </w:r>
      <w:r w:rsidRPr="00633A23">
        <w:softHyphen/>
        <w:t>щееся</w:t>
      </w:r>
      <w:r w:rsidRPr="00633A23">
        <w:rPr>
          <w:rFonts w:cs="Arial"/>
        </w:rPr>
        <w:t xml:space="preserve"> </w:t>
      </w:r>
      <w:r w:rsidRPr="00633A23">
        <w:t>чувство</w:t>
      </w:r>
      <w:r w:rsidRPr="00633A23">
        <w:rPr>
          <w:rFonts w:cs="Arial"/>
        </w:rPr>
        <w:t xml:space="preserve"> </w:t>
      </w:r>
      <w:r w:rsidRPr="00633A23">
        <w:t>каждого</w:t>
      </w:r>
      <w:r w:rsidRPr="00633A23">
        <w:rPr>
          <w:rFonts w:cs="Arial"/>
        </w:rPr>
        <w:t xml:space="preserve"> </w:t>
      </w:r>
      <w:r w:rsidRPr="00633A23">
        <w:t>настоящего</w:t>
      </w:r>
      <w:r w:rsidRPr="00633A23">
        <w:rPr>
          <w:rFonts w:cs="Arial"/>
        </w:rPr>
        <w:t xml:space="preserve"> </w:t>
      </w:r>
      <w:r w:rsidRPr="00633A23">
        <w:t>члена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Никому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принадлежит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каждому столько</w:t>
      </w:r>
      <w:r w:rsidRPr="00633A23">
        <w:rPr>
          <w:rFonts w:cs="Arial"/>
        </w:rPr>
        <w:t xml:space="preserve">, </w:t>
      </w:r>
      <w:r w:rsidRPr="00633A23">
        <w:t>сколько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определил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соответ</w:t>
      </w:r>
      <w:r w:rsidRPr="00633A23">
        <w:softHyphen/>
        <w:t>ственно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месту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</w:t>
      </w:r>
      <w:r w:rsidRPr="00633A23">
        <w:t>е</w:t>
      </w:r>
      <w:r w:rsidRPr="00633A23">
        <w:t>ческом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ме</w:t>
      </w:r>
      <w:r w:rsidRPr="00633A23">
        <w:softHyphen/>
        <w:t>ре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>.</w:t>
      </w:r>
    </w:p>
    <w:p w:rsidR="0040437A" w:rsidRPr="00633A23" w:rsidRDefault="0040437A" w:rsidP="0040437A">
      <w:r w:rsidRPr="00633A23">
        <w:t>Особенность</w:t>
      </w:r>
      <w:r w:rsidRPr="00633A23">
        <w:rPr>
          <w:rFonts w:cs="Arial"/>
        </w:rPr>
        <w:t xml:space="preserve"> </w:t>
      </w:r>
      <w:r w:rsidRPr="00633A23">
        <w:t>каждого</w:t>
      </w:r>
      <w:r w:rsidRPr="00633A23">
        <w:rPr>
          <w:rFonts w:cs="Arial"/>
        </w:rPr>
        <w:t xml:space="preserve"> </w:t>
      </w:r>
      <w:r w:rsidRPr="00633A23">
        <w:t>христианина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чувство соборности</w:t>
      </w:r>
      <w:r w:rsidRPr="00633A23">
        <w:rPr>
          <w:rFonts w:cs="Arial"/>
        </w:rPr>
        <w:t xml:space="preserve">, </w:t>
      </w:r>
      <w:r w:rsidRPr="00633A23">
        <w:t>чувство</w:t>
      </w:r>
      <w:r w:rsidRPr="00633A23">
        <w:rPr>
          <w:rFonts w:cs="Arial"/>
        </w:rPr>
        <w:t xml:space="preserve"> </w:t>
      </w:r>
      <w:r w:rsidRPr="00633A23">
        <w:t>личной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т</w:t>
      </w:r>
      <w:r w:rsidRPr="00633A23">
        <w:t>ветственности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: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падает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собой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 </w:t>
      </w:r>
      <w:r w:rsidRPr="00633A23">
        <w:t>увлекает</w:t>
      </w:r>
      <w:r w:rsidRPr="00633A23">
        <w:rPr>
          <w:rFonts w:cs="Arial"/>
        </w:rPr>
        <w:t xml:space="preserve"> </w:t>
      </w:r>
      <w:r w:rsidRPr="00633A23">
        <w:t>и низвергает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подн</w:t>
      </w:r>
      <w:r w:rsidRPr="00633A23">
        <w:t>и</w:t>
      </w:r>
      <w:r w:rsidRPr="00633A23">
        <w:t>мается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 </w:t>
      </w:r>
      <w:r w:rsidRPr="00633A23">
        <w:t>поднимает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соборное</w:t>
      </w:r>
      <w:r w:rsidRPr="00633A23">
        <w:rPr>
          <w:rFonts w:cs="Arial"/>
        </w:rPr>
        <w:t xml:space="preserve">: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святыни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совесть</w:t>
      </w:r>
      <w:r w:rsidRPr="00633A23">
        <w:rPr>
          <w:rFonts w:cs="Arial"/>
        </w:rPr>
        <w:t xml:space="preserve">, </w:t>
      </w:r>
      <w:r w:rsidRPr="00633A23">
        <w:t>и</w:t>
      </w:r>
      <w:r>
        <w:t xml:space="preserve"> </w:t>
      </w:r>
      <w:r w:rsidRPr="00633A23">
        <w:t>сердце</w:t>
      </w:r>
      <w:r w:rsidRPr="00633A23">
        <w:rPr>
          <w:rFonts w:cs="Arial"/>
        </w:rPr>
        <w:t xml:space="preserve">. </w:t>
      </w:r>
      <w:r w:rsidRPr="00633A23">
        <w:t>Молитвенно</w:t>
      </w:r>
      <w:r w:rsidRPr="00633A23">
        <w:rPr>
          <w:rFonts w:cs="Arial"/>
        </w:rPr>
        <w:t>-</w:t>
      </w:r>
      <w:r w:rsidRPr="00633A23">
        <w:t>благодатным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 </w:t>
      </w:r>
      <w:r w:rsidRPr="00633A23">
        <w:t>каждый присутствует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каждом</w:t>
      </w:r>
      <w:r w:rsidRPr="00633A23">
        <w:rPr>
          <w:rFonts w:cs="Arial"/>
        </w:rPr>
        <w:t xml:space="preserve">.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, </w:t>
      </w:r>
      <w:r w:rsidRPr="00633A23">
        <w:t>скольким</w:t>
      </w:r>
      <w:r w:rsidRPr="00633A23">
        <w:rPr>
          <w:rFonts w:cs="Arial"/>
        </w:rPr>
        <w:t xml:space="preserve"> </w:t>
      </w:r>
      <w:r w:rsidRPr="00633A23">
        <w:t>каждый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обязан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Божиим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их молитвам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обязан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душой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верой</w:t>
      </w:r>
      <w:r w:rsidRPr="00633A23">
        <w:rPr>
          <w:rFonts w:cs="Arial"/>
        </w:rPr>
        <w:t xml:space="preserve">, </w:t>
      </w:r>
      <w:r w:rsidRPr="00633A23">
        <w:t>и всем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спасением</w:t>
      </w:r>
      <w:r w:rsidRPr="00633A23">
        <w:rPr>
          <w:rFonts w:cs="Arial"/>
        </w:rPr>
        <w:t xml:space="preserve">.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член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зна</w:t>
      </w:r>
      <w:r w:rsidRPr="00633A23">
        <w:softHyphen/>
        <w:t>чит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органически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я</w:t>
      </w:r>
      <w:r w:rsidRPr="00633A23">
        <w:t>зан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святыми</w:t>
      </w:r>
      <w:r w:rsidRPr="00633A23">
        <w:rPr>
          <w:rFonts w:cs="Arial"/>
        </w:rPr>
        <w:t xml:space="preserve"> </w:t>
      </w:r>
      <w:r w:rsidRPr="00633A23">
        <w:t>апостола</w:t>
      </w:r>
      <w:r w:rsidRPr="00633A23">
        <w:softHyphen/>
        <w:t>ми</w:t>
      </w:r>
      <w:r w:rsidRPr="00633A23">
        <w:rPr>
          <w:rFonts w:cs="Arial"/>
        </w:rPr>
        <w:t xml:space="preserve">, </w:t>
      </w:r>
      <w:r w:rsidRPr="00633A23">
        <w:t>мучениками</w:t>
      </w:r>
      <w:r w:rsidRPr="00633A23">
        <w:rPr>
          <w:rFonts w:cs="Arial"/>
        </w:rPr>
        <w:t xml:space="preserve">, </w:t>
      </w:r>
      <w:r w:rsidRPr="00633A23">
        <w:t>исповедниками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Ангельскими силами</w:t>
      </w:r>
      <w:r w:rsidRPr="00633A23">
        <w:rPr>
          <w:rFonts w:cs="Arial"/>
        </w:rPr>
        <w:t xml:space="preserve">.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соборности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богоче</w:t>
      </w:r>
      <w:r w:rsidRPr="00633A23">
        <w:rPr>
          <w:rFonts w:cs="Arial"/>
        </w:rPr>
        <w:t>-</w:t>
      </w:r>
      <w:r w:rsidRPr="00633A23">
        <w:t>ловечески</w:t>
      </w:r>
      <w:r w:rsidRPr="00633A23">
        <w:rPr>
          <w:rFonts w:cs="Arial"/>
        </w:rPr>
        <w:t xml:space="preserve"> </w:t>
      </w:r>
      <w:r w:rsidRPr="00633A23">
        <w:t>соединяет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собой</w:t>
      </w:r>
      <w:r w:rsidRPr="00633A23">
        <w:rPr>
          <w:rFonts w:cs="Arial"/>
        </w:rPr>
        <w:t xml:space="preserve"> </w:t>
      </w:r>
      <w:r w:rsidRPr="00633A23">
        <w:t>членов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 зависит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: </w:t>
      </w:r>
      <w:r w:rsidRPr="00633A23">
        <w:t>«Посему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приняли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Господа</w:t>
      </w:r>
      <w:r w:rsidRPr="00633A23">
        <w:rPr>
          <w:rFonts w:cs="Arial"/>
        </w:rPr>
        <w:t xml:space="preserve">, </w:t>
      </w:r>
      <w:r w:rsidRPr="00633A23">
        <w:t>так и</w:t>
      </w:r>
      <w:r w:rsidRPr="00633A23">
        <w:rPr>
          <w:rFonts w:cs="Arial"/>
        </w:rPr>
        <w:t xml:space="preserve"> </w:t>
      </w:r>
      <w:r w:rsidRPr="00633A23">
        <w:t>ходите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Нем»</w:t>
      </w:r>
      <w:r w:rsidRPr="00633A23">
        <w:rPr>
          <w:rFonts w:cs="Arial"/>
        </w:rPr>
        <w:t xml:space="preserve"> (</w:t>
      </w:r>
      <w:r w:rsidRPr="00633A23">
        <w:t>Кол</w:t>
      </w:r>
      <w:r w:rsidRPr="00633A23">
        <w:rPr>
          <w:rFonts w:cs="Arial"/>
        </w:rPr>
        <w:t xml:space="preserve">. 2,6).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меняйте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Гос</w:t>
      </w:r>
      <w:r w:rsidRPr="00633A23">
        <w:softHyphen/>
        <w:t>поде</w:t>
      </w:r>
      <w:r w:rsidRPr="00633A23">
        <w:rPr>
          <w:rFonts w:cs="Arial"/>
        </w:rPr>
        <w:t xml:space="preserve"> </w:t>
      </w:r>
      <w:r w:rsidRPr="00633A23">
        <w:t>Иисусе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,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Нему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прибавляйте</w:t>
      </w:r>
      <w:r w:rsidRPr="00633A23">
        <w:rPr>
          <w:rFonts w:cs="Arial"/>
        </w:rPr>
        <w:t xml:space="preserve">: </w:t>
      </w:r>
      <w:r w:rsidRPr="00633A23">
        <w:t>каков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Божественно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человечески</w:t>
      </w:r>
      <w:r w:rsidRPr="00633A23">
        <w:rPr>
          <w:rFonts w:cs="Arial"/>
        </w:rPr>
        <w:t xml:space="preserve"> </w:t>
      </w:r>
      <w:r w:rsidRPr="00633A23">
        <w:t>всесо</w:t>
      </w:r>
      <w:r w:rsidRPr="00633A23">
        <w:rPr>
          <w:rFonts w:cs="Arial"/>
        </w:rPr>
        <w:t>-</w:t>
      </w:r>
      <w:r w:rsidRPr="00633A23">
        <w:t>вершенен</w:t>
      </w:r>
      <w:r w:rsidRPr="00633A23">
        <w:rPr>
          <w:rFonts w:cs="Arial"/>
        </w:rPr>
        <w:t>.</w:t>
      </w:r>
    </w:p>
    <w:p w:rsidR="0040437A" w:rsidRPr="00633A23" w:rsidRDefault="0040437A" w:rsidP="0040437A">
      <w:r w:rsidRPr="00633A23">
        <w:t>«Ходите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заповедь</w:t>
      </w:r>
      <w:r w:rsidRPr="00633A23">
        <w:rPr>
          <w:rFonts w:cs="Arial"/>
        </w:rPr>
        <w:t xml:space="preserve"> </w:t>
      </w:r>
      <w:r w:rsidRPr="00633A23">
        <w:t>заповедей</w:t>
      </w:r>
      <w:r w:rsidRPr="00633A23">
        <w:rPr>
          <w:rFonts w:cs="Arial"/>
        </w:rPr>
        <w:t xml:space="preserve">. </w:t>
      </w:r>
      <w:r w:rsidRPr="00633A23">
        <w:t>Вот как</w:t>
      </w:r>
      <w:r w:rsidRPr="00633A23">
        <w:rPr>
          <w:rFonts w:cs="Arial"/>
        </w:rPr>
        <w:t xml:space="preserve"> </w:t>
      </w:r>
      <w:r w:rsidRPr="00633A23">
        <w:t>живите</w:t>
      </w:r>
      <w:r w:rsidRPr="00633A23">
        <w:rPr>
          <w:rFonts w:cs="Arial"/>
        </w:rPr>
        <w:t xml:space="preserve">: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приспосабливайте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lastRenderedPageBreak/>
        <w:t>себе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к Нему</w:t>
      </w:r>
      <w:r w:rsidRPr="00633A23">
        <w:rPr>
          <w:rFonts w:cs="Arial"/>
        </w:rPr>
        <w:t xml:space="preserve">;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изменяйте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Нему</w:t>
      </w:r>
      <w:r w:rsidRPr="00633A23">
        <w:rPr>
          <w:rFonts w:cs="Arial"/>
        </w:rPr>
        <w:t xml:space="preserve">; </w:t>
      </w:r>
      <w:r w:rsidRPr="00633A23">
        <w:t>не пересоздавайте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о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подобию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Его подобию</w:t>
      </w:r>
      <w:r w:rsidRPr="00633A23">
        <w:rPr>
          <w:rFonts w:cs="Arial"/>
        </w:rPr>
        <w:t xml:space="preserve">.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высокомерные</w:t>
      </w:r>
      <w:r w:rsidRPr="00633A23">
        <w:rPr>
          <w:rFonts w:cs="Arial"/>
        </w:rPr>
        <w:t xml:space="preserve"> </w:t>
      </w:r>
      <w:r w:rsidRPr="00633A23">
        <w:t>еретики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неразумные душегу</w:t>
      </w:r>
      <w:r w:rsidRPr="00633A23">
        <w:t>б</w:t>
      </w:r>
      <w:r w:rsidRPr="00633A23">
        <w:t>цы</w:t>
      </w:r>
      <w:r w:rsidRPr="00633A23">
        <w:rPr>
          <w:rFonts w:cs="Arial"/>
        </w:rPr>
        <w:t xml:space="preserve"> </w:t>
      </w:r>
      <w:r w:rsidRPr="00633A23">
        <w:t>пересоздают</w:t>
      </w:r>
      <w:r w:rsidRPr="00633A23">
        <w:rPr>
          <w:rFonts w:cs="Arial"/>
        </w:rPr>
        <w:t xml:space="preserve">, </w:t>
      </w:r>
      <w:r w:rsidRPr="00633A23">
        <w:t>переиначивают</w:t>
      </w:r>
      <w:r w:rsidRPr="00633A23">
        <w:rPr>
          <w:rFonts w:cs="Arial"/>
        </w:rPr>
        <w:t xml:space="preserve">, </w:t>
      </w:r>
      <w:r w:rsidRPr="00633A23">
        <w:t>изменяют Богочеловека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желаниям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нятиям</w:t>
      </w:r>
      <w:r w:rsidRPr="00633A23">
        <w:rPr>
          <w:rFonts w:cs="Arial"/>
        </w:rPr>
        <w:t xml:space="preserve">. </w:t>
      </w:r>
      <w:r w:rsidRPr="00633A23">
        <w:t>Отсюда</w:t>
      </w:r>
      <w:r w:rsidRPr="00633A23">
        <w:rPr>
          <w:rFonts w:cs="Arial"/>
        </w:rPr>
        <w:t xml:space="preserve"> </w:t>
      </w:r>
      <w:r w:rsidRPr="00633A23">
        <w:t>столько</w:t>
      </w:r>
      <w:r w:rsidRPr="00633A23">
        <w:rPr>
          <w:rFonts w:cs="Arial"/>
        </w:rPr>
        <w:t xml:space="preserve"> </w:t>
      </w:r>
      <w:r w:rsidRPr="00633A23">
        <w:t>лже</w:t>
      </w:r>
      <w:r w:rsidRPr="00633A23">
        <w:rPr>
          <w:rFonts w:cs="Arial"/>
        </w:rPr>
        <w:t>-</w:t>
      </w:r>
      <w:r w:rsidRPr="00633A23">
        <w:t>христов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столько лже</w:t>
      </w:r>
      <w:r w:rsidRPr="00633A23">
        <w:rPr>
          <w:rFonts w:cs="Arial"/>
        </w:rPr>
        <w:t>-</w:t>
      </w:r>
      <w:r w:rsidRPr="00633A23">
        <w:t>христиан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настоящий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, </w:t>
      </w:r>
      <w:r w:rsidRPr="00633A23">
        <w:t>в Своей</w:t>
      </w:r>
      <w:r w:rsidRPr="00633A23">
        <w:rPr>
          <w:rFonts w:cs="Arial"/>
        </w:rPr>
        <w:t xml:space="preserve"> </w:t>
      </w:r>
      <w:r w:rsidRPr="00633A23">
        <w:t>полноте</w:t>
      </w:r>
      <w:r w:rsidRPr="00633A23">
        <w:rPr>
          <w:rFonts w:cs="Arial"/>
        </w:rPr>
        <w:t xml:space="preserve"> </w:t>
      </w:r>
      <w:r w:rsidRPr="00633A23">
        <w:t>евангельской</w:t>
      </w:r>
      <w:r w:rsidRPr="00633A23">
        <w:rPr>
          <w:rFonts w:cs="Arial"/>
        </w:rPr>
        <w:t xml:space="preserve"> </w:t>
      </w:r>
      <w:r w:rsidRPr="00633A23">
        <w:t>Богочеловечности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исто</w:t>
      </w:r>
      <w:r w:rsidRPr="00633A23">
        <w:softHyphen/>
        <w:t>ричности</w:t>
      </w:r>
      <w:r w:rsidRPr="00633A23">
        <w:rPr>
          <w:rFonts w:cs="Arial"/>
        </w:rPr>
        <w:t xml:space="preserve">,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преб</w:t>
      </w:r>
      <w:r w:rsidRPr="00633A23">
        <w:t>ы</w:t>
      </w:r>
      <w:r w:rsidRPr="00633A23">
        <w:t>вает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 </w:t>
      </w:r>
      <w:r w:rsidRPr="00633A23">
        <w:t>Богочеловеческом Теле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времена</w:t>
      </w:r>
      <w:r w:rsidRPr="00633A23">
        <w:rPr>
          <w:rFonts w:cs="Arial"/>
        </w:rPr>
        <w:t xml:space="preserve"> </w:t>
      </w:r>
      <w:r w:rsidRPr="00633A23">
        <w:t>святых апост</w:t>
      </w:r>
      <w:r w:rsidRPr="00633A23">
        <w:t>о</w:t>
      </w:r>
      <w:r w:rsidRPr="00633A23">
        <w:t>лов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сейчас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вовек</w:t>
      </w:r>
      <w:r w:rsidRPr="00633A23">
        <w:rPr>
          <w:rFonts w:cs="Arial"/>
        </w:rPr>
        <w:t xml:space="preserve"> (</w:t>
      </w:r>
      <w:r w:rsidRPr="00633A23">
        <w:t>Евр</w:t>
      </w:r>
      <w:r w:rsidRPr="00633A23">
        <w:rPr>
          <w:rFonts w:cs="Arial"/>
        </w:rPr>
        <w:t xml:space="preserve">. 13,8). </w:t>
      </w:r>
      <w:r w:rsidRPr="00633A23">
        <w:t>Живя</w:t>
      </w:r>
      <w:r w:rsidRPr="00633A23">
        <w:rPr>
          <w:rFonts w:cs="Arial"/>
        </w:rPr>
        <w:t xml:space="preserve"> </w:t>
      </w:r>
      <w:r w:rsidRPr="00633A23">
        <w:t>в Церкви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живем</w:t>
      </w:r>
      <w:r w:rsidRPr="00633A23">
        <w:rPr>
          <w:rFonts w:cs="Arial"/>
        </w:rPr>
        <w:t xml:space="preserve"> </w:t>
      </w:r>
      <w:r w:rsidRPr="00633A23">
        <w:t>«в</w:t>
      </w:r>
      <w:r w:rsidRPr="00633A23">
        <w:rPr>
          <w:rFonts w:cs="Arial"/>
        </w:rPr>
        <w:t xml:space="preserve"> </w:t>
      </w:r>
      <w:r w:rsidRPr="00633A23">
        <w:t>Нем»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богоносный</w:t>
      </w:r>
      <w:r w:rsidRPr="00633A23">
        <w:rPr>
          <w:rFonts w:cs="Arial"/>
        </w:rPr>
        <w:t xml:space="preserve"> </w:t>
      </w:r>
      <w:r w:rsidRPr="00633A23">
        <w:t>апостол</w:t>
      </w:r>
      <w:r w:rsidRPr="00633A23">
        <w:rPr>
          <w:rFonts w:cs="Arial"/>
        </w:rPr>
        <w:t xml:space="preserve"> </w:t>
      </w:r>
      <w:r w:rsidRPr="00633A23">
        <w:t>нам повелевает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самой</w:t>
      </w:r>
      <w:r w:rsidRPr="00633A23">
        <w:rPr>
          <w:rFonts w:cs="Arial"/>
        </w:rPr>
        <w:t xml:space="preserve"> </w:t>
      </w:r>
      <w:r w:rsidRPr="00633A23">
        <w:t>полной</w:t>
      </w:r>
      <w:r w:rsidRPr="00633A23">
        <w:rPr>
          <w:rFonts w:cs="Arial"/>
        </w:rPr>
        <w:t xml:space="preserve"> </w:t>
      </w:r>
      <w:r w:rsidRPr="00633A23">
        <w:t>мере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живут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сохраняют</w:t>
      </w:r>
      <w:r w:rsidRPr="00633A23">
        <w:rPr>
          <w:rFonts w:cs="Arial"/>
        </w:rPr>
        <w:t xml:space="preserve"> </w:t>
      </w:r>
      <w:r w:rsidRPr="00633A23">
        <w:t>Богочелов</w:t>
      </w:r>
      <w:r w:rsidRPr="00633A23">
        <w:t>е</w:t>
      </w:r>
      <w:r w:rsidRPr="00633A23">
        <w:t>ческий</w:t>
      </w:r>
      <w:r w:rsidRPr="00633A23">
        <w:rPr>
          <w:rFonts w:cs="Arial"/>
        </w:rPr>
        <w:t xml:space="preserve"> </w:t>
      </w:r>
      <w:r w:rsidRPr="00633A23">
        <w:t>лик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чу</w:t>
      </w:r>
      <w:r w:rsidRPr="00633A23">
        <w:softHyphen/>
        <w:t>десной</w:t>
      </w:r>
      <w:r w:rsidRPr="00633A23">
        <w:rPr>
          <w:rFonts w:cs="Arial"/>
        </w:rPr>
        <w:t xml:space="preserve"> </w:t>
      </w:r>
      <w:r w:rsidRPr="00633A23">
        <w:t>животворности</w:t>
      </w:r>
      <w:r w:rsidRPr="00633A23">
        <w:rPr>
          <w:rFonts w:cs="Arial"/>
        </w:rPr>
        <w:t xml:space="preserve">, </w:t>
      </w:r>
      <w:r w:rsidRPr="00633A23">
        <w:t>истинности</w:t>
      </w:r>
      <w:r w:rsidRPr="00633A23">
        <w:rPr>
          <w:rFonts w:cs="Arial"/>
        </w:rPr>
        <w:t xml:space="preserve">, </w:t>
      </w:r>
      <w:r w:rsidRPr="00633A23">
        <w:t>красоте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неизме</w:t>
      </w:r>
      <w:r w:rsidRPr="00633A23">
        <w:softHyphen/>
        <w:t>няемости</w:t>
      </w:r>
      <w:r w:rsidRPr="00633A23">
        <w:rPr>
          <w:rFonts w:cs="Arial"/>
        </w:rPr>
        <w:t xml:space="preserve">. </w:t>
      </w:r>
      <w:r w:rsidRPr="00633A23">
        <w:t>Н</w:t>
      </w:r>
      <w:r w:rsidRPr="00633A23">
        <w:t>а</w:t>
      </w:r>
      <w:r w:rsidRPr="00633A23">
        <w:t>ряду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сохраняют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совершен</w:t>
      </w:r>
      <w:r w:rsidRPr="00633A23">
        <w:softHyphen/>
        <w:t>стве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неизменности</w:t>
      </w:r>
      <w:r w:rsidRPr="00633A23">
        <w:rPr>
          <w:rFonts w:cs="Arial"/>
        </w:rPr>
        <w:t xml:space="preserve"> </w:t>
      </w:r>
      <w:r w:rsidRPr="00633A23">
        <w:t>Богочеловеческую</w:t>
      </w:r>
      <w:r w:rsidRPr="00633A23">
        <w:rPr>
          <w:rFonts w:cs="Arial"/>
        </w:rPr>
        <w:t xml:space="preserve"> </w:t>
      </w:r>
      <w:r w:rsidRPr="00633A23">
        <w:t>цель</w:t>
      </w:r>
      <w:r w:rsidRPr="00633A23">
        <w:rPr>
          <w:rFonts w:cs="Arial"/>
        </w:rPr>
        <w:t xml:space="preserve"> </w:t>
      </w:r>
      <w:r w:rsidRPr="00633A23">
        <w:t>челов</w:t>
      </w:r>
      <w:r w:rsidRPr="00633A23">
        <w:t>е</w:t>
      </w:r>
      <w:r w:rsidRPr="00633A23">
        <w:t>че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существа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человеческой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опреде</w:t>
      </w:r>
      <w:r w:rsidRPr="00633A23">
        <w:softHyphen/>
        <w:t>лил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осуществима</w:t>
      </w:r>
      <w:r w:rsidRPr="00633A23">
        <w:rPr>
          <w:rFonts w:cs="Arial"/>
        </w:rPr>
        <w:t xml:space="preserve"> </w:t>
      </w:r>
      <w:r w:rsidRPr="00633A23">
        <w:t>толь</w:t>
      </w:r>
      <w:r w:rsidRPr="00633A23">
        <w:softHyphen/>
        <w:t>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Богочеловеческом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лю</w:t>
      </w:r>
      <w:r w:rsidRPr="00633A23">
        <w:softHyphen/>
        <w:t>бое</w:t>
      </w:r>
      <w:r w:rsidRPr="00633A23">
        <w:rPr>
          <w:rFonts w:cs="Arial"/>
        </w:rPr>
        <w:t xml:space="preserve"> </w:t>
      </w:r>
      <w:r w:rsidRPr="00633A23">
        <w:t>умаление</w:t>
      </w:r>
      <w:r w:rsidRPr="00633A23">
        <w:rPr>
          <w:rFonts w:cs="Arial"/>
        </w:rPr>
        <w:t xml:space="preserve">, </w:t>
      </w:r>
      <w:r w:rsidRPr="00633A23">
        <w:t>измен</w:t>
      </w:r>
      <w:r w:rsidRPr="00633A23">
        <w:t>е</w:t>
      </w:r>
      <w:r w:rsidRPr="00633A23">
        <w:t>ние</w:t>
      </w:r>
      <w:r w:rsidRPr="00633A23">
        <w:rPr>
          <w:rFonts w:cs="Arial"/>
        </w:rPr>
        <w:t xml:space="preserve">, </w:t>
      </w:r>
      <w:r w:rsidRPr="00633A23">
        <w:t>упрощение</w:t>
      </w:r>
      <w:r w:rsidRPr="00633A23">
        <w:rPr>
          <w:rFonts w:cs="Arial"/>
        </w:rPr>
        <w:t xml:space="preserve">, </w:t>
      </w:r>
      <w:r w:rsidRPr="00633A23">
        <w:t>сокращение</w:t>
      </w:r>
      <w:r w:rsidRPr="00633A23">
        <w:rPr>
          <w:rFonts w:cs="Arial"/>
        </w:rPr>
        <w:t xml:space="preserve">, </w:t>
      </w:r>
      <w:r w:rsidRPr="00633A23">
        <w:t>ан</w:t>
      </w:r>
      <w:r w:rsidRPr="00633A23">
        <w:rPr>
          <w:rFonts w:cs="Arial"/>
        </w:rPr>
        <w:t>-</w:t>
      </w:r>
      <w:r w:rsidRPr="00633A23">
        <w:t>тропоморфизирование</w:t>
      </w:r>
      <w:r w:rsidRPr="00633A23">
        <w:rPr>
          <w:rFonts w:cs="Arial"/>
        </w:rPr>
        <w:t xml:space="preserve"> </w:t>
      </w:r>
      <w:r w:rsidRPr="00633A23">
        <w:t>христианской</w:t>
      </w:r>
      <w:r w:rsidRPr="00633A23">
        <w:rPr>
          <w:rFonts w:cs="Arial"/>
        </w:rPr>
        <w:t xml:space="preserve"> </w:t>
      </w:r>
      <w:r w:rsidRPr="00633A23">
        <w:t>цели</w:t>
      </w:r>
      <w:r w:rsidRPr="00633A23">
        <w:rPr>
          <w:rFonts w:cs="Arial"/>
        </w:rPr>
        <w:t xml:space="preserve"> </w:t>
      </w:r>
      <w:r w:rsidRPr="00633A23">
        <w:t>губит</w:t>
      </w:r>
      <w:r w:rsidRPr="00633A23">
        <w:rPr>
          <w:rFonts w:cs="Arial"/>
        </w:rPr>
        <w:t xml:space="preserve"> </w:t>
      </w:r>
      <w:r w:rsidRPr="00633A23">
        <w:t>христи</w:t>
      </w:r>
      <w:r w:rsidRPr="00633A23">
        <w:softHyphen/>
        <w:t>анство</w:t>
      </w:r>
      <w:r w:rsidRPr="00633A23">
        <w:rPr>
          <w:rFonts w:cs="Arial"/>
        </w:rPr>
        <w:t xml:space="preserve">, </w:t>
      </w:r>
      <w:r w:rsidRPr="00633A23">
        <w:t>выхолащивает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содержание</w:t>
      </w:r>
      <w:r w:rsidRPr="00633A23">
        <w:rPr>
          <w:rFonts w:cs="Arial"/>
        </w:rPr>
        <w:t xml:space="preserve">, </w:t>
      </w:r>
      <w:r w:rsidRPr="00633A23">
        <w:t>приковывает</w:t>
      </w:r>
      <w:r w:rsidRPr="00633A23">
        <w:rPr>
          <w:rFonts w:cs="Arial"/>
        </w:rPr>
        <w:t xml:space="preserve"> </w:t>
      </w:r>
      <w:r w:rsidRPr="00633A23">
        <w:t>его к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, </w:t>
      </w:r>
      <w:r w:rsidRPr="00633A23">
        <w:t>превращает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обычную</w:t>
      </w:r>
      <w:r w:rsidRPr="00633A23">
        <w:rPr>
          <w:rFonts w:cs="Arial"/>
        </w:rPr>
        <w:t xml:space="preserve">, </w:t>
      </w:r>
      <w:r w:rsidRPr="00633A23">
        <w:t>человеч</w:t>
      </w:r>
      <w:r w:rsidRPr="00633A23">
        <w:t>е</w:t>
      </w:r>
      <w:r w:rsidRPr="00633A23">
        <w:t>скую</w:t>
      </w:r>
      <w:r w:rsidRPr="00633A23">
        <w:rPr>
          <w:rFonts w:cs="Arial"/>
        </w:rPr>
        <w:t xml:space="preserve">, </w:t>
      </w:r>
      <w:r w:rsidRPr="00633A23">
        <w:t>«гуманистическую»</w:t>
      </w:r>
      <w:r w:rsidRPr="00633A23">
        <w:rPr>
          <w:rFonts w:cs="Arial"/>
        </w:rPr>
        <w:t xml:space="preserve"> </w:t>
      </w:r>
      <w:r w:rsidRPr="00633A23">
        <w:t>чахоточную</w:t>
      </w:r>
      <w:r w:rsidRPr="00633A23">
        <w:rPr>
          <w:rFonts w:cs="Arial"/>
        </w:rPr>
        <w:t xml:space="preserve"> </w:t>
      </w:r>
      <w:r w:rsidRPr="00633A23">
        <w:t>религию</w:t>
      </w:r>
      <w:r w:rsidRPr="00633A23">
        <w:rPr>
          <w:rFonts w:cs="Arial"/>
        </w:rPr>
        <w:t xml:space="preserve">, </w:t>
      </w:r>
      <w:r w:rsidRPr="00633A23">
        <w:t>«гума</w:t>
      </w:r>
      <w:r w:rsidRPr="00633A23">
        <w:softHyphen/>
        <w:t>нистическую»</w:t>
      </w:r>
      <w:r w:rsidRPr="00633A23">
        <w:rPr>
          <w:rFonts w:cs="Arial"/>
        </w:rPr>
        <w:t xml:space="preserve"> </w:t>
      </w:r>
      <w:r w:rsidRPr="00633A23">
        <w:t>чахоточную</w:t>
      </w:r>
      <w:r w:rsidRPr="00633A23">
        <w:rPr>
          <w:rFonts w:cs="Arial"/>
        </w:rPr>
        <w:t xml:space="preserve"> </w:t>
      </w:r>
      <w:r w:rsidRPr="00633A23">
        <w:t>философию</w:t>
      </w:r>
      <w:r w:rsidRPr="00633A23">
        <w:rPr>
          <w:rFonts w:cs="Arial"/>
        </w:rPr>
        <w:t xml:space="preserve">, </w:t>
      </w:r>
      <w:r w:rsidRPr="00633A23">
        <w:t>этику</w:t>
      </w:r>
      <w:r w:rsidRPr="00633A23">
        <w:rPr>
          <w:rFonts w:cs="Arial"/>
        </w:rPr>
        <w:t xml:space="preserve">, </w:t>
      </w:r>
      <w:r w:rsidRPr="00633A23">
        <w:t>науку</w:t>
      </w:r>
      <w:r w:rsidRPr="00633A23">
        <w:rPr>
          <w:rFonts w:cs="Arial"/>
        </w:rPr>
        <w:t xml:space="preserve">, </w:t>
      </w:r>
      <w:r w:rsidRPr="00633A23">
        <w:t>«в гуманистическое»</w:t>
      </w:r>
      <w:r w:rsidRPr="00633A23">
        <w:rPr>
          <w:rFonts w:cs="Arial"/>
        </w:rPr>
        <w:t xml:space="preserve"> </w:t>
      </w:r>
      <w:r w:rsidRPr="00633A23">
        <w:t>чахоточное</w:t>
      </w:r>
      <w:r w:rsidRPr="00633A23">
        <w:rPr>
          <w:rFonts w:cs="Arial"/>
        </w:rPr>
        <w:t xml:space="preserve"> </w:t>
      </w:r>
      <w:r w:rsidRPr="00633A23">
        <w:t>творение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сообщество</w:t>
      </w:r>
      <w:r w:rsidRPr="00633A23">
        <w:rPr>
          <w:rFonts w:cs="Arial"/>
        </w:rPr>
        <w:t>.</w:t>
      </w:r>
    </w:p>
    <w:p w:rsidR="0040437A" w:rsidRPr="00633A23" w:rsidRDefault="0040437A" w:rsidP="0040437A">
      <w:r w:rsidRPr="00633A23">
        <w:t>Каждый</w:t>
      </w:r>
      <w:r w:rsidRPr="00633A23">
        <w:rPr>
          <w:rFonts w:cs="Arial"/>
        </w:rPr>
        <w:t xml:space="preserve"> </w:t>
      </w:r>
      <w:r w:rsidRPr="00633A23">
        <w:t>новый</w:t>
      </w:r>
      <w:r w:rsidRPr="00633A23">
        <w:rPr>
          <w:rFonts w:cs="Arial"/>
        </w:rPr>
        <w:t xml:space="preserve"> </w:t>
      </w:r>
      <w:r w:rsidRPr="00633A23">
        <w:t>член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означает</w:t>
      </w:r>
      <w:r w:rsidRPr="00633A23">
        <w:rPr>
          <w:rFonts w:cs="Arial"/>
        </w:rPr>
        <w:t xml:space="preserve"> </w:t>
      </w:r>
      <w:r w:rsidRPr="00633A23">
        <w:t>прирост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softHyphen/>
        <w:t>ле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рост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а</w:t>
      </w:r>
      <w:r w:rsidRPr="00633A23">
        <w:t>ждый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своей соответствующей</w:t>
      </w:r>
      <w:r w:rsidRPr="00633A23">
        <w:rPr>
          <w:rFonts w:cs="Arial"/>
        </w:rPr>
        <w:t xml:space="preserve"> </w:t>
      </w:r>
      <w:r w:rsidRPr="00633A23">
        <w:t>деятельности</w:t>
      </w:r>
      <w:r w:rsidRPr="00633A23">
        <w:rPr>
          <w:rFonts w:cs="Arial"/>
        </w:rPr>
        <w:t xml:space="preserve"> </w:t>
      </w:r>
      <w:r w:rsidRPr="00633A23">
        <w:t>становится</w:t>
      </w:r>
      <w:r w:rsidRPr="00633A23">
        <w:rPr>
          <w:rFonts w:cs="Arial"/>
        </w:rPr>
        <w:t xml:space="preserve"> </w:t>
      </w:r>
      <w:r w:rsidRPr="00633A23">
        <w:t>причаст</w:t>
      </w:r>
      <w:r w:rsidRPr="00633A23">
        <w:softHyphen/>
        <w:t>ником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определяет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его место</w:t>
      </w:r>
      <w:r w:rsidRPr="00633A23">
        <w:rPr>
          <w:rFonts w:cs="Arial"/>
        </w:rPr>
        <w:t xml:space="preserve">. </w:t>
      </w:r>
      <w:r w:rsidRPr="00633A23">
        <w:t>Итак</w:t>
      </w:r>
      <w:r w:rsidRPr="00633A23">
        <w:rPr>
          <w:rFonts w:cs="Arial"/>
        </w:rPr>
        <w:t xml:space="preserve">,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совершенным</w:t>
      </w:r>
      <w:r w:rsidRPr="00633A23">
        <w:rPr>
          <w:rFonts w:cs="Arial"/>
        </w:rPr>
        <w:t xml:space="preserve"> </w:t>
      </w:r>
      <w:r w:rsidRPr="00633A23">
        <w:t>образом решена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о</w:t>
      </w:r>
      <w:r w:rsidRPr="00633A23">
        <w:t>блема</w:t>
      </w:r>
      <w:r w:rsidRPr="00633A23">
        <w:rPr>
          <w:rFonts w:cs="Arial"/>
        </w:rPr>
        <w:t xml:space="preserve"> </w:t>
      </w:r>
      <w:r w:rsidRPr="00633A23">
        <w:t>личности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общества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 Церкви</w:t>
      </w:r>
      <w:r w:rsidRPr="00633A23">
        <w:rPr>
          <w:rFonts w:cs="Arial"/>
        </w:rPr>
        <w:t xml:space="preserve"> </w:t>
      </w:r>
      <w:r w:rsidRPr="00633A23">
        <w:t>осуществлены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совершенная</w:t>
      </w:r>
      <w:r w:rsidRPr="00633A23">
        <w:rPr>
          <w:rFonts w:cs="Arial"/>
        </w:rPr>
        <w:t xml:space="preserve"> </w:t>
      </w:r>
      <w:r w:rsidRPr="00633A23">
        <w:t>личность</w:t>
      </w:r>
      <w:r w:rsidRPr="00633A23">
        <w:rPr>
          <w:rFonts w:cs="Arial"/>
        </w:rPr>
        <w:t xml:space="preserve">, </w:t>
      </w:r>
      <w:r w:rsidRPr="00633A23">
        <w:t>и с</w:t>
      </w:r>
      <w:r w:rsidRPr="00633A23">
        <w:t>о</w:t>
      </w:r>
      <w:r w:rsidRPr="00633A23">
        <w:t>вершенное</w:t>
      </w:r>
      <w:r w:rsidRPr="00633A23">
        <w:rPr>
          <w:rFonts w:cs="Arial"/>
        </w:rPr>
        <w:t xml:space="preserve"> </w:t>
      </w:r>
      <w:r w:rsidRPr="00633A23">
        <w:t>общество</w:t>
      </w:r>
      <w:r w:rsidRPr="00633A23">
        <w:rPr>
          <w:rFonts w:cs="Arial"/>
        </w:rPr>
        <w:t xml:space="preserve">. </w:t>
      </w:r>
      <w:r w:rsidRPr="00633A23">
        <w:t>Вне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настояще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общества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настоящей</w:t>
      </w:r>
      <w:r w:rsidRPr="00633A23">
        <w:rPr>
          <w:rFonts w:cs="Arial"/>
        </w:rPr>
        <w:t xml:space="preserve"> </w:t>
      </w:r>
      <w:r w:rsidRPr="00633A23">
        <w:t>личности</w:t>
      </w:r>
      <w:r w:rsidRPr="00633A23">
        <w:rPr>
          <w:rFonts w:cs="Arial"/>
        </w:rPr>
        <w:t xml:space="preserve">. </w:t>
      </w:r>
      <w:r w:rsidRPr="00633A23">
        <w:t>Святый</w:t>
      </w:r>
      <w:r w:rsidRPr="00633A23">
        <w:rPr>
          <w:rFonts w:cs="Arial"/>
        </w:rPr>
        <w:t xml:space="preserve"> </w:t>
      </w:r>
      <w:r w:rsidRPr="00633A23">
        <w:t>Дама</w:t>
      </w:r>
      <w:r w:rsidRPr="00633A23">
        <w:rPr>
          <w:rFonts w:cs="Arial"/>
        </w:rPr>
        <w:t>-</w:t>
      </w:r>
      <w:r w:rsidRPr="00633A23">
        <w:t>скин</w:t>
      </w:r>
      <w:r w:rsidRPr="00633A23">
        <w:rPr>
          <w:rFonts w:cs="Arial"/>
        </w:rPr>
        <w:t xml:space="preserve"> </w:t>
      </w:r>
      <w:r w:rsidRPr="00633A23">
        <w:t>благовествует</w:t>
      </w:r>
      <w:r w:rsidRPr="00633A23">
        <w:rPr>
          <w:rFonts w:cs="Arial"/>
        </w:rPr>
        <w:t xml:space="preserve">: </w:t>
      </w:r>
      <w:r w:rsidRPr="00633A23">
        <w:t>«Христос</w:t>
      </w:r>
      <w:r w:rsidRPr="00633A23">
        <w:rPr>
          <w:rFonts w:cs="Arial"/>
        </w:rPr>
        <w:t xml:space="preserve">, </w:t>
      </w:r>
      <w:r w:rsidRPr="00633A23">
        <w:t>Глава</w:t>
      </w:r>
      <w:r w:rsidRPr="00633A23">
        <w:rPr>
          <w:rFonts w:cs="Arial"/>
        </w:rPr>
        <w:t xml:space="preserve"> </w:t>
      </w:r>
      <w:r w:rsidRPr="00633A23">
        <w:t>наша</w:t>
      </w:r>
      <w:r w:rsidRPr="00633A23">
        <w:rPr>
          <w:rFonts w:cs="Arial"/>
        </w:rPr>
        <w:t xml:space="preserve">, </w:t>
      </w:r>
      <w:r w:rsidRPr="00633A23">
        <w:t>дал</w:t>
      </w:r>
      <w:r w:rsidRPr="00633A23">
        <w:rPr>
          <w:rFonts w:cs="Arial"/>
        </w:rPr>
        <w:t xml:space="preserve"> </w:t>
      </w:r>
      <w:r w:rsidRPr="00633A23">
        <w:t>нам Себя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соединил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Собою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одного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другим</w:t>
      </w:r>
      <w:r w:rsidRPr="00633A23">
        <w:rPr>
          <w:rFonts w:cs="Arial"/>
        </w:rPr>
        <w:t xml:space="preserve">; </w:t>
      </w:r>
      <w:r w:rsidRPr="00633A23">
        <w:t>вследствие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имеем</w:t>
      </w:r>
      <w:r w:rsidRPr="00633A23">
        <w:rPr>
          <w:rFonts w:cs="Arial"/>
        </w:rPr>
        <w:t xml:space="preserve"> </w:t>
      </w:r>
      <w:r w:rsidRPr="00633A23">
        <w:t>взаимное</w:t>
      </w:r>
      <w:r w:rsidRPr="00633A23">
        <w:rPr>
          <w:rFonts w:cs="Arial"/>
        </w:rPr>
        <w:t xml:space="preserve"> </w:t>
      </w:r>
      <w:r w:rsidRPr="00633A23">
        <w:t>согласие</w:t>
      </w:r>
      <w:r w:rsidRPr="00633A23">
        <w:rPr>
          <w:rFonts w:cs="Arial"/>
        </w:rPr>
        <w:t xml:space="preserve">, </w:t>
      </w:r>
      <w:r w:rsidRPr="00633A23">
        <w:t>со</w:t>
      </w:r>
      <w:r w:rsidRPr="00633A23">
        <w:softHyphen/>
        <w:t>гласованность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каждый</w:t>
      </w:r>
      <w:r w:rsidRPr="00633A23">
        <w:rPr>
          <w:rFonts w:cs="Arial"/>
        </w:rPr>
        <w:t xml:space="preserve"> </w:t>
      </w:r>
      <w:r w:rsidRPr="00633A23">
        <w:t>получает</w:t>
      </w:r>
      <w:r w:rsidRPr="00633A23">
        <w:rPr>
          <w:rFonts w:cs="Arial"/>
        </w:rPr>
        <w:t xml:space="preserve"> </w:t>
      </w:r>
      <w:r w:rsidRPr="00633A23">
        <w:t>помощь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rPr>
          <w:rFonts w:cs="Arial"/>
        </w:rPr>
        <w:t>-</w:t>
      </w:r>
      <w:r w:rsidRPr="00633A23">
        <w:t>таго</w:t>
      </w:r>
      <w:r w:rsidRPr="00633A23">
        <w:rPr>
          <w:rFonts w:cs="Arial"/>
        </w:rPr>
        <w:t xml:space="preserve">, </w:t>
      </w:r>
      <w:r w:rsidRPr="00633A23">
        <w:t>насколько</w:t>
      </w:r>
      <w:r w:rsidRPr="00633A23">
        <w:rPr>
          <w:rFonts w:cs="Arial"/>
        </w:rPr>
        <w:t xml:space="preserve"> </w:t>
      </w:r>
      <w:r w:rsidRPr="00633A23">
        <w:t>способен</w:t>
      </w:r>
      <w:r w:rsidRPr="00633A23">
        <w:rPr>
          <w:rFonts w:cs="Arial"/>
        </w:rPr>
        <w:t xml:space="preserve"> </w:t>
      </w:r>
      <w:r w:rsidRPr="00633A23">
        <w:t>вместить»</w:t>
      </w:r>
      <w:r w:rsidRPr="00633A23">
        <w:rPr>
          <w:rFonts w:cs="Arial"/>
        </w:rPr>
        <w:t>.</w:t>
      </w:r>
    </w:p>
    <w:p w:rsidR="0040437A" w:rsidRDefault="0040437A" w:rsidP="0040437A">
      <w:pPr>
        <w:ind w:firstLine="0"/>
        <w:rPr>
          <w:rFonts w:cs="Arial"/>
        </w:rPr>
      </w:pP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«Глава</w:t>
      </w:r>
      <w:r w:rsidRPr="00633A23">
        <w:rPr>
          <w:rFonts w:cs="Arial"/>
        </w:rPr>
        <w:t xml:space="preserve"> </w:t>
      </w:r>
      <w:r w:rsidRPr="00633A23">
        <w:t>Церкви»</w:t>
      </w:r>
      <w:r w:rsidRPr="00633A23">
        <w:rPr>
          <w:rFonts w:cs="Arial"/>
        </w:rPr>
        <w:t xml:space="preserve">, </w:t>
      </w:r>
      <w:r w:rsidRPr="00633A23">
        <w:t>и только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«Спаситель</w:t>
      </w:r>
      <w:r w:rsidRPr="00633A23">
        <w:rPr>
          <w:rFonts w:cs="Arial"/>
        </w:rPr>
        <w:t xml:space="preserve"> </w:t>
      </w:r>
      <w:r w:rsidRPr="00633A23">
        <w:t>тела»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5,23).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Глава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непрестанно дает</w:t>
      </w:r>
      <w:r w:rsidRPr="00633A23">
        <w:rPr>
          <w:rFonts w:cs="Arial"/>
        </w:rPr>
        <w:t xml:space="preserve"> </w:t>
      </w:r>
      <w:r w:rsidRPr="00633A23">
        <w:t>телу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необход</w:t>
      </w:r>
      <w:r w:rsidRPr="00633A23">
        <w:t>и</w:t>
      </w:r>
      <w:r w:rsidRPr="00633A23">
        <w:t>мое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Богочело</w:t>
      </w:r>
      <w:r w:rsidRPr="00633A23">
        <w:rPr>
          <w:rFonts w:cs="Arial"/>
        </w:rPr>
        <w:t>-</w:t>
      </w:r>
      <w:r w:rsidRPr="00633A23">
        <w:t>веческой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членов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греха</w:t>
      </w:r>
      <w:r w:rsidRPr="00633A23">
        <w:rPr>
          <w:rFonts w:cs="Arial"/>
        </w:rPr>
        <w:t>,</w:t>
      </w:r>
      <w:r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диавола</w:t>
      </w:r>
      <w:r w:rsidRPr="00633A23">
        <w:rPr>
          <w:rFonts w:cs="Arial"/>
        </w:rPr>
        <w:t xml:space="preserve">.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стом</w:t>
      </w:r>
      <w:r w:rsidRPr="00633A23">
        <w:rPr>
          <w:rFonts w:cs="Arial"/>
        </w:rPr>
        <w:t xml:space="preserve">,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Глава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— Его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зависит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: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, </w:t>
      </w:r>
      <w:r w:rsidRPr="00633A23">
        <w:t>существует</w:t>
      </w:r>
      <w:r w:rsidRPr="00633A23">
        <w:rPr>
          <w:rFonts w:cs="Arial"/>
        </w:rPr>
        <w:t xml:space="preserve">, </w:t>
      </w:r>
      <w:r w:rsidRPr="00633A23">
        <w:t>спасается</w:t>
      </w:r>
      <w:r w:rsidRPr="00633A23">
        <w:rPr>
          <w:rFonts w:cs="Arial"/>
        </w:rPr>
        <w:t xml:space="preserve">, </w:t>
      </w:r>
      <w:r w:rsidRPr="00633A23">
        <w:t>обретает</w:t>
      </w:r>
      <w:r w:rsidRPr="00633A23">
        <w:rPr>
          <w:rFonts w:cs="Arial"/>
        </w:rPr>
        <w:t xml:space="preserve"> </w:t>
      </w:r>
      <w:r w:rsidRPr="00633A23">
        <w:t>бессмертие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винуясь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служа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существом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Церковь есть</w:t>
      </w:r>
      <w:r w:rsidRPr="00633A23">
        <w:rPr>
          <w:rFonts w:cs="Arial"/>
        </w:rPr>
        <w:t xml:space="preserve"> </w:t>
      </w:r>
      <w:r w:rsidRPr="00633A23">
        <w:t>самая</w:t>
      </w:r>
      <w:r w:rsidRPr="00633A23">
        <w:rPr>
          <w:rFonts w:cs="Arial"/>
        </w:rPr>
        <w:t xml:space="preserve"> </w:t>
      </w:r>
      <w:r w:rsidRPr="00633A23">
        <w:t>совершенная</w:t>
      </w:r>
      <w:r w:rsidRPr="00633A23">
        <w:rPr>
          <w:rFonts w:cs="Arial"/>
        </w:rPr>
        <w:t xml:space="preserve"> </w:t>
      </w:r>
      <w:r w:rsidRPr="00633A23">
        <w:t>организация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Бого</w:t>
      </w:r>
      <w:r w:rsidRPr="00633A23">
        <w:softHyphen/>
        <w:t>человеческий</w:t>
      </w:r>
      <w:r w:rsidRPr="00633A23">
        <w:rPr>
          <w:rFonts w:cs="Arial"/>
        </w:rPr>
        <w:t xml:space="preserve"> </w:t>
      </w:r>
      <w:r w:rsidRPr="00633A23">
        <w:t>организм</w:t>
      </w:r>
      <w:r w:rsidRPr="00633A23">
        <w:rPr>
          <w:rFonts w:cs="Arial"/>
        </w:rPr>
        <w:t xml:space="preserve">, </w:t>
      </w:r>
      <w:r w:rsidRPr="00633A23">
        <w:t>духовно</w:t>
      </w:r>
      <w:r w:rsidRPr="00633A23">
        <w:rPr>
          <w:rFonts w:cs="Arial"/>
        </w:rPr>
        <w:t>-</w:t>
      </w:r>
      <w:r w:rsidRPr="00633A23">
        <w:t>благодатный</w:t>
      </w:r>
      <w:r w:rsidRPr="00633A23">
        <w:rPr>
          <w:rFonts w:cs="Arial"/>
        </w:rPr>
        <w:t xml:space="preserve"> </w:t>
      </w:r>
      <w:r w:rsidRPr="00633A23">
        <w:t>орга</w:t>
      </w:r>
      <w:r w:rsidRPr="00633A23">
        <w:softHyphen/>
        <w:t>низм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соединены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: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в человеке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человеком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гом</w:t>
      </w:r>
      <w:r w:rsidRPr="00633A23">
        <w:rPr>
          <w:rFonts w:cs="Arial"/>
        </w:rPr>
        <w:t xml:space="preserve">;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добровольно</w:t>
      </w:r>
      <w:r w:rsidRPr="00633A23">
        <w:rPr>
          <w:rFonts w:cs="Arial"/>
        </w:rPr>
        <w:t xml:space="preserve"> </w:t>
      </w:r>
      <w:r w:rsidRPr="00633A23">
        <w:t>повинуется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, </w:t>
      </w:r>
      <w:r w:rsidRPr="00633A23">
        <w:t>возводится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совершенству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, </w:t>
      </w:r>
      <w:r w:rsidRPr="00633A23">
        <w:t>«растет</w:t>
      </w:r>
      <w:r w:rsidRPr="00633A23">
        <w:rPr>
          <w:rFonts w:cs="Arial"/>
        </w:rPr>
        <w:t xml:space="preserve"> </w:t>
      </w:r>
      <w:r w:rsidRPr="00633A23">
        <w:t>возрастом Божиим»</w:t>
      </w:r>
      <w:r w:rsidRPr="00633A23">
        <w:rPr>
          <w:rFonts w:cs="Arial"/>
        </w:rPr>
        <w:t xml:space="preserve"> </w:t>
      </w:r>
      <w:r w:rsidRPr="00633A23">
        <w:t>«в</w:t>
      </w:r>
      <w:r w:rsidRPr="00633A23">
        <w:rPr>
          <w:rFonts w:cs="Arial"/>
        </w:rPr>
        <w:t xml:space="preserve"> </w:t>
      </w:r>
      <w:r w:rsidRPr="00633A23">
        <w:t>мужа</w:t>
      </w:r>
      <w:r w:rsidRPr="00633A23">
        <w:rPr>
          <w:rFonts w:cs="Arial"/>
        </w:rPr>
        <w:t xml:space="preserve"> </w:t>
      </w:r>
      <w:r w:rsidRPr="00633A23">
        <w:t>совершенного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меру</w:t>
      </w:r>
      <w:r w:rsidRPr="00633A23">
        <w:rPr>
          <w:rFonts w:cs="Arial"/>
        </w:rPr>
        <w:t xml:space="preserve"> </w:t>
      </w:r>
      <w:r w:rsidRPr="00633A23">
        <w:t>полного</w:t>
      </w:r>
      <w:r w:rsidRPr="00633A23">
        <w:rPr>
          <w:rFonts w:cs="Arial"/>
        </w:rPr>
        <w:t xml:space="preserve"> </w:t>
      </w:r>
      <w:r w:rsidRPr="00633A23">
        <w:t>воз</w:t>
      </w:r>
      <w:r w:rsidRPr="00633A23">
        <w:softHyphen/>
        <w:t>раста</w:t>
      </w:r>
      <w:r w:rsidRPr="00633A23">
        <w:rPr>
          <w:rFonts w:cs="Arial"/>
        </w:rPr>
        <w:t xml:space="preserve"> </w:t>
      </w:r>
      <w:r w:rsidRPr="00633A23">
        <w:t>Христова»</w:t>
      </w:r>
      <w:r w:rsidRPr="00633A23">
        <w:rPr>
          <w:rFonts w:cs="Arial"/>
        </w:rPr>
        <w:t xml:space="preserve"> (</w:t>
      </w:r>
      <w:r w:rsidRPr="00633A23">
        <w:t>Кол</w:t>
      </w:r>
      <w:r w:rsidRPr="00633A23">
        <w:rPr>
          <w:rFonts w:cs="Arial"/>
        </w:rPr>
        <w:t xml:space="preserve">. 2,19; </w:t>
      </w:r>
      <w:r w:rsidRPr="00633A23">
        <w:t>Еф</w:t>
      </w:r>
      <w:r w:rsidRPr="00633A23">
        <w:rPr>
          <w:rFonts w:cs="Arial"/>
        </w:rPr>
        <w:t xml:space="preserve">. 4,13),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перестает быть</w:t>
      </w:r>
      <w:r w:rsidRPr="00633A23">
        <w:rPr>
          <w:rFonts w:cs="Arial"/>
        </w:rPr>
        <w:t xml:space="preserve"> </w:t>
      </w:r>
      <w:r w:rsidRPr="00633A23">
        <w:t>человеком</w:t>
      </w:r>
      <w:r w:rsidRPr="00633A23">
        <w:rPr>
          <w:rFonts w:cs="Arial"/>
        </w:rPr>
        <w:t xml:space="preserve">;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осуществляется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духе</w:t>
      </w:r>
      <w:r w:rsidRPr="00633A23">
        <w:rPr>
          <w:rFonts w:cs="Arial"/>
        </w:rPr>
        <w:t xml:space="preserve"> </w:t>
      </w:r>
      <w:r w:rsidRPr="00633A23">
        <w:t>Богоче</w:t>
      </w:r>
      <w:r w:rsidRPr="00633A23">
        <w:rPr>
          <w:rFonts w:cs="Arial"/>
        </w:rPr>
        <w:t>-</w:t>
      </w:r>
      <w:r w:rsidRPr="00633A23">
        <w:t>ловеческого</w:t>
      </w:r>
      <w:r w:rsidRPr="00633A23">
        <w:rPr>
          <w:rFonts w:cs="Arial"/>
        </w:rPr>
        <w:t xml:space="preserve"> </w:t>
      </w:r>
      <w:r w:rsidRPr="00633A23">
        <w:t>единства</w:t>
      </w:r>
      <w:r w:rsidRPr="00633A23">
        <w:rPr>
          <w:rFonts w:cs="Arial"/>
        </w:rPr>
        <w:t xml:space="preserve">, </w:t>
      </w:r>
      <w:r w:rsidRPr="00633A23">
        <w:t>Богочеловеческого</w:t>
      </w:r>
      <w:r w:rsidRPr="00633A23">
        <w:rPr>
          <w:rFonts w:cs="Arial"/>
        </w:rPr>
        <w:t xml:space="preserve"> </w:t>
      </w:r>
      <w:r w:rsidRPr="00633A23">
        <w:t>сотрудни</w:t>
      </w:r>
      <w:r w:rsidRPr="00633A23">
        <w:softHyphen/>
        <w:t>чества</w:t>
      </w:r>
      <w:r w:rsidRPr="00633A23">
        <w:rPr>
          <w:rFonts w:cs="Arial"/>
        </w:rPr>
        <w:t xml:space="preserve">, </w:t>
      </w:r>
      <w:r w:rsidRPr="00633A23">
        <w:t>Богочеловеческого</w:t>
      </w:r>
      <w:r w:rsidRPr="00633A23">
        <w:rPr>
          <w:rFonts w:cs="Arial"/>
        </w:rPr>
        <w:t xml:space="preserve"> </w:t>
      </w:r>
      <w:r w:rsidRPr="00633A23">
        <w:t>ра</w:t>
      </w:r>
      <w:r w:rsidRPr="00633A23">
        <w:t>в</w:t>
      </w:r>
      <w:r w:rsidRPr="00633A23">
        <w:t>новесия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полноты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единственное</w:t>
      </w:r>
      <w:r w:rsidRPr="00633A23">
        <w:rPr>
          <w:rFonts w:cs="Arial"/>
        </w:rPr>
        <w:t xml:space="preserve"> </w:t>
      </w:r>
      <w:r w:rsidRPr="00633A23">
        <w:t>настоящее</w:t>
      </w:r>
      <w:r w:rsidRPr="00633A23">
        <w:rPr>
          <w:rFonts w:cs="Arial"/>
        </w:rPr>
        <w:t xml:space="preserve"> </w:t>
      </w:r>
      <w:r w:rsidRPr="00633A23">
        <w:t>и истинное</w:t>
      </w:r>
      <w:r w:rsidRPr="00633A23">
        <w:rPr>
          <w:rFonts w:cs="Arial"/>
        </w:rPr>
        <w:t xml:space="preserve"> </w:t>
      </w:r>
      <w:r w:rsidRPr="00633A23">
        <w:t>сообщество</w:t>
      </w:r>
      <w:r w:rsidRPr="00633A23">
        <w:rPr>
          <w:rFonts w:cs="Arial"/>
        </w:rPr>
        <w:t xml:space="preserve">;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индивид</w:t>
      </w:r>
      <w:r w:rsidRPr="00633A23">
        <w:rPr>
          <w:rFonts w:cs="Arial"/>
        </w:rPr>
        <w:t xml:space="preserve"> </w:t>
      </w:r>
      <w:r w:rsidRPr="00633A23">
        <w:t>совершенствует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обществом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общество—</w:t>
      </w:r>
      <w:r w:rsidRPr="00633A23">
        <w:rPr>
          <w:rFonts w:cs="Arial"/>
        </w:rPr>
        <w:t xml:space="preserve"> </w:t>
      </w:r>
      <w:r w:rsidRPr="00633A23">
        <w:t>индивидом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для такого</w:t>
      </w:r>
      <w:r w:rsidRPr="00633A23">
        <w:rPr>
          <w:rFonts w:cs="Arial"/>
        </w:rPr>
        <w:t xml:space="preserve"> </w:t>
      </w:r>
      <w:r w:rsidRPr="00633A23">
        <w:t>подв</w:t>
      </w:r>
      <w:r w:rsidRPr="00633A23">
        <w:t>и</w:t>
      </w:r>
      <w:r w:rsidRPr="00633A23">
        <w:t>га</w:t>
      </w:r>
      <w:r w:rsidRPr="00633A23">
        <w:rPr>
          <w:rFonts w:cs="Arial"/>
        </w:rPr>
        <w:t xml:space="preserve"> </w:t>
      </w:r>
      <w:r w:rsidRPr="00633A23">
        <w:t>получают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чудесного</w:t>
      </w:r>
      <w:r w:rsidRPr="00633A23">
        <w:rPr>
          <w:rFonts w:cs="Arial"/>
        </w:rPr>
        <w:t xml:space="preserve"> </w:t>
      </w:r>
      <w:r w:rsidRPr="00633A23">
        <w:t>Господа 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главой</w:t>
      </w:r>
      <w:r w:rsidRPr="00633A23">
        <w:rPr>
          <w:rFonts w:cs="Arial"/>
        </w:rPr>
        <w:t xml:space="preserve"> </w:t>
      </w:r>
      <w:r w:rsidRPr="00633A23">
        <w:t>общества как</w:t>
      </w:r>
      <w:r w:rsidRPr="00633A23">
        <w:rPr>
          <w:rFonts w:cs="Arial"/>
        </w:rPr>
        <w:t xml:space="preserve"> </w:t>
      </w:r>
      <w:r w:rsidRPr="00633A23">
        <w:t>единого</w:t>
      </w:r>
      <w:r w:rsidRPr="00633A23">
        <w:rPr>
          <w:rFonts w:cs="Arial"/>
        </w:rPr>
        <w:t xml:space="preserve"> </w:t>
      </w:r>
      <w:r w:rsidRPr="00633A23">
        <w:t>целого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главой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личности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вне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настоящего</w:t>
      </w:r>
      <w:r w:rsidRPr="00633A23">
        <w:rPr>
          <w:rFonts w:cs="Arial"/>
        </w:rPr>
        <w:t xml:space="preserve"> </w:t>
      </w:r>
      <w:r w:rsidRPr="00633A23">
        <w:t>общества</w:t>
      </w:r>
      <w:r w:rsidRPr="00633A23">
        <w:rPr>
          <w:rFonts w:cs="Arial"/>
        </w:rPr>
        <w:t xml:space="preserve">, </w:t>
      </w:r>
      <w:r w:rsidRPr="00633A23">
        <w:t>ни настоящей</w:t>
      </w:r>
      <w:r w:rsidRPr="00633A23">
        <w:rPr>
          <w:rFonts w:cs="Arial"/>
        </w:rPr>
        <w:t xml:space="preserve"> </w:t>
      </w:r>
      <w:r w:rsidRPr="00633A23">
        <w:t>личности</w:t>
      </w:r>
      <w:r w:rsidRPr="00633A23">
        <w:rPr>
          <w:rFonts w:cs="Arial"/>
        </w:rPr>
        <w:t>.</w:t>
      </w:r>
    </w:p>
    <w:p w:rsidR="0040437A" w:rsidRDefault="0040437A" w:rsidP="0040437A">
      <w:pPr>
        <w:rPr>
          <w:rFonts w:cs="Arial"/>
        </w:rPr>
      </w:pPr>
      <w:r w:rsidRPr="00633A23">
        <w:t>От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исходит</w:t>
      </w:r>
      <w:r w:rsidRPr="00633A23">
        <w:rPr>
          <w:rFonts w:cs="Arial"/>
        </w:rPr>
        <w:t xml:space="preserve"> </w:t>
      </w:r>
      <w:r w:rsidRPr="00633A23">
        <w:t>освящение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светильника свет</w:t>
      </w:r>
      <w:r w:rsidRPr="00633A23">
        <w:rPr>
          <w:rFonts w:cs="Arial"/>
        </w:rPr>
        <w:t xml:space="preserve">.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собой</w:t>
      </w:r>
      <w:r w:rsidRPr="00633A23">
        <w:rPr>
          <w:rFonts w:cs="Arial"/>
        </w:rPr>
        <w:t xml:space="preserve"> </w:t>
      </w:r>
      <w:r w:rsidRPr="00633A23">
        <w:t>охват</w:t>
      </w:r>
      <w:r w:rsidRPr="00633A23">
        <w:t>ы</w:t>
      </w:r>
      <w:r w:rsidRPr="00633A23">
        <w:t>вает</w:t>
      </w:r>
      <w:r w:rsidRPr="00633A23">
        <w:rPr>
          <w:rFonts w:cs="Arial"/>
        </w:rPr>
        <w:t xml:space="preserve"> </w:t>
      </w:r>
      <w:r w:rsidRPr="00633A23">
        <w:t>небо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зем</w:t>
      </w:r>
      <w:r w:rsidRPr="00633A23">
        <w:softHyphen/>
        <w:t>лю</w:t>
      </w:r>
      <w:r w:rsidRPr="00633A23">
        <w:rPr>
          <w:rFonts w:cs="Arial"/>
        </w:rPr>
        <w:t xml:space="preserve">, </w:t>
      </w:r>
      <w:r w:rsidRPr="00633A23">
        <w:t>могла</w:t>
      </w:r>
      <w:r w:rsidRPr="00633A23">
        <w:rPr>
          <w:rFonts w:cs="Arial"/>
        </w:rPr>
        <w:t xml:space="preserve"> </w:t>
      </w:r>
      <w:r w:rsidRPr="00633A23">
        <w:t>освящаться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Всеобъемлющим и</w:t>
      </w:r>
      <w:r w:rsidRPr="00633A23">
        <w:rPr>
          <w:rFonts w:cs="Arial"/>
        </w:rPr>
        <w:t xml:space="preserve"> </w:t>
      </w:r>
      <w:r w:rsidRPr="00633A23">
        <w:t>Всесвятым</w:t>
      </w:r>
      <w:r w:rsidRPr="00633A23">
        <w:rPr>
          <w:rFonts w:cs="Arial"/>
        </w:rPr>
        <w:t xml:space="preserve"> </w:t>
      </w:r>
      <w:r w:rsidRPr="00633A23">
        <w:t>Существом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Богочеловек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стос</w:t>
      </w:r>
      <w:r w:rsidRPr="00633A23">
        <w:rPr>
          <w:rFonts w:cs="Arial"/>
        </w:rPr>
        <w:t xml:space="preserve">. </w:t>
      </w:r>
      <w:r w:rsidRPr="00633A23">
        <w:t>«Чтобы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освятить»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«предал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нее»</w:t>
      </w:r>
      <w:r w:rsidRPr="00633A23">
        <w:rPr>
          <w:rFonts w:cs="Arial"/>
        </w:rPr>
        <w:t xml:space="preserve">,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дал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,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оставил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 Себе</w:t>
      </w:r>
      <w:r w:rsidRPr="00633A23">
        <w:rPr>
          <w:rFonts w:cs="Arial"/>
        </w:rPr>
        <w:t xml:space="preserve"> </w:t>
      </w:r>
      <w:r w:rsidRPr="00633A23">
        <w:t>основал</w:t>
      </w:r>
      <w:r w:rsidRPr="00633A23">
        <w:rPr>
          <w:rFonts w:cs="Arial"/>
        </w:rPr>
        <w:t xml:space="preserve"> </w:t>
      </w:r>
      <w:r w:rsidRPr="00633A23">
        <w:t>ее»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5,25).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Богочелове</w:t>
      </w:r>
      <w:r w:rsidRPr="00633A23">
        <w:softHyphen/>
        <w:t>ка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спасение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греха</w:t>
      </w:r>
      <w:r w:rsidRPr="00633A23">
        <w:rPr>
          <w:rFonts w:cs="Arial"/>
        </w:rPr>
        <w:t xml:space="preserve">,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диавола через</w:t>
      </w:r>
      <w:r w:rsidRPr="00633A23">
        <w:rPr>
          <w:rFonts w:cs="Arial"/>
        </w:rPr>
        <w:t xml:space="preserve"> </w:t>
      </w:r>
      <w:r w:rsidRPr="00633A23">
        <w:t>создание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существо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испол</w:t>
      </w:r>
      <w:r w:rsidRPr="00633A23">
        <w:softHyphen/>
        <w:t>нил</w:t>
      </w:r>
      <w:r w:rsidRPr="00633A23">
        <w:rPr>
          <w:rFonts w:cs="Arial"/>
        </w:rPr>
        <w:t xml:space="preserve"> </w:t>
      </w:r>
      <w:r w:rsidRPr="00633A23">
        <w:t>Собой</w:t>
      </w:r>
      <w:r w:rsidRPr="00633A23">
        <w:rPr>
          <w:rFonts w:cs="Arial"/>
        </w:rPr>
        <w:t xml:space="preserve">, </w:t>
      </w:r>
      <w:r w:rsidRPr="00633A23">
        <w:t>Своими</w:t>
      </w:r>
      <w:r w:rsidRPr="00633A23">
        <w:rPr>
          <w:rFonts w:cs="Arial"/>
        </w:rPr>
        <w:t xml:space="preserve"> </w:t>
      </w:r>
      <w:r w:rsidRPr="00633A23">
        <w:t>святыми</w:t>
      </w:r>
      <w:r w:rsidRPr="00633A23">
        <w:rPr>
          <w:rFonts w:cs="Arial"/>
        </w:rPr>
        <w:t xml:space="preserve"> </w:t>
      </w:r>
      <w:r w:rsidRPr="00633A23">
        <w:t>Божественными</w:t>
      </w:r>
      <w:r w:rsidRPr="00633A23">
        <w:rPr>
          <w:rFonts w:cs="Arial"/>
        </w:rPr>
        <w:t xml:space="preserve"> </w:t>
      </w:r>
      <w:r w:rsidRPr="00633A23">
        <w:t>силами</w:t>
      </w:r>
      <w:r w:rsidRPr="00633A23">
        <w:rPr>
          <w:rFonts w:cs="Arial"/>
        </w:rPr>
        <w:t xml:space="preserve"> </w:t>
      </w:r>
      <w:r w:rsidRPr="00633A23">
        <w:t>и таким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освятил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святыми</w:t>
      </w:r>
      <w:r w:rsidRPr="00633A23">
        <w:rPr>
          <w:rFonts w:cs="Arial"/>
        </w:rPr>
        <w:t xml:space="preserve"> </w:t>
      </w:r>
      <w:r w:rsidRPr="00633A23">
        <w:t>тайна</w:t>
      </w:r>
      <w:r w:rsidRPr="00633A23">
        <w:softHyphen/>
        <w:t>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святыми</w:t>
      </w:r>
      <w:r w:rsidRPr="00633A23">
        <w:rPr>
          <w:rFonts w:cs="Arial"/>
        </w:rPr>
        <w:t xml:space="preserve"> </w:t>
      </w:r>
      <w:r w:rsidRPr="00633A23">
        <w:t>добродетелями</w:t>
      </w:r>
      <w:r w:rsidRPr="00633A23">
        <w:rPr>
          <w:rFonts w:cs="Arial"/>
        </w:rPr>
        <w:t xml:space="preserve"> </w:t>
      </w:r>
      <w:r w:rsidRPr="00633A23">
        <w:t>спасает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греха</w:t>
      </w:r>
      <w:r w:rsidRPr="00633A23">
        <w:rPr>
          <w:rFonts w:cs="Arial"/>
        </w:rPr>
        <w:t xml:space="preserve">,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диавола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кот</w:t>
      </w:r>
      <w:r w:rsidRPr="00633A23">
        <w:t>о</w:t>
      </w:r>
      <w:r w:rsidRPr="00633A23">
        <w:t>рых</w:t>
      </w:r>
      <w:r w:rsidRPr="00633A23">
        <w:rPr>
          <w:rFonts w:cs="Arial"/>
        </w:rPr>
        <w:t xml:space="preserve"> </w:t>
      </w:r>
      <w:r w:rsidRPr="00633A23">
        <w:t>никакая</w:t>
      </w:r>
      <w:r w:rsidRPr="00633A23">
        <w:rPr>
          <w:rFonts w:cs="Arial"/>
        </w:rPr>
        <w:t xml:space="preserve"> </w:t>
      </w:r>
      <w:r w:rsidRPr="00633A23">
        <w:t>сила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небом не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спасти</w:t>
      </w:r>
      <w:r w:rsidRPr="00633A23">
        <w:rPr>
          <w:rFonts w:cs="Arial"/>
        </w:rPr>
        <w:t xml:space="preserve">. </w:t>
      </w:r>
      <w:r w:rsidRPr="00633A23">
        <w:t>Особенно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осуществил</w:t>
      </w:r>
      <w:r w:rsidRPr="00633A23">
        <w:rPr>
          <w:rFonts w:cs="Arial"/>
        </w:rPr>
        <w:t xml:space="preserve">, </w:t>
      </w:r>
      <w:r w:rsidRPr="00633A23">
        <w:t>кре</w:t>
      </w:r>
      <w:r w:rsidRPr="00633A23">
        <w:softHyphen/>
        <w:t>стив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Пятидесятницы</w:t>
      </w:r>
      <w:r w:rsidRPr="00633A23">
        <w:rPr>
          <w:rFonts w:cs="Arial"/>
        </w:rPr>
        <w:t>,</w:t>
      </w:r>
      <w:r>
        <w:rPr>
          <w:rFonts w:cs="Arial"/>
        </w:rPr>
        <w:t xml:space="preserve">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сама</w:t>
      </w:r>
      <w:r w:rsidRPr="00633A23">
        <w:rPr>
          <w:rFonts w:cs="Arial"/>
        </w:rPr>
        <w:t xml:space="preserve"> </w:t>
      </w:r>
      <w:r w:rsidRPr="00633A23">
        <w:t>получила</w:t>
      </w:r>
      <w:r w:rsidRPr="00633A23">
        <w:rPr>
          <w:rFonts w:cs="Arial"/>
        </w:rPr>
        <w:t xml:space="preserve"> </w:t>
      </w:r>
      <w:r w:rsidRPr="00633A23">
        <w:t>способность</w:t>
      </w:r>
      <w:r w:rsidRPr="00633A23">
        <w:rPr>
          <w:rFonts w:cs="Arial"/>
        </w:rPr>
        <w:t xml:space="preserve"> </w:t>
      </w:r>
      <w:r w:rsidRPr="00633A23">
        <w:t>освящать</w:t>
      </w:r>
      <w:r w:rsidRPr="00633A23">
        <w:rPr>
          <w:rFonts w:cs="Arial"/>
        </w:rPr>
        <w:t xml:space="preserve"> </w:t>
      </w:r>
      <w:r w:rsidRPr="00633A23">
        <w:t>че</w:t>
      </w:r>
      <w:r w:rsidRPr="00633A23">
        <w:softHyphen/>
        <w:t>рез</w:t>
      </w:r>
      <w:r w:rsidRPr="00633A23">
        <w:rPr>
          <w:rFonts w:cs="Arial"/>
        </w:rPr>
        <w:t xml:space="preserve"> </w:t>
      </w:r>
      <w:r w:rsidRPr="00633A23">
        <w:t>крещение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водой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5,26; 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Тит</w:t>
      </w:r>
      <w:r w:rsidRPr="00633A23">
        <w:rPr>
          <w:rFonts w:cs="Arial"/>
        </w:rPr>
        <w:t xml:space="preserve">. 3,5; </w:t>
      </w:r>
      <w:r w:rsidRPr="00633A23">
        <w:t>Ин</w:t>
      </w:r>
      <w:r w:rsidRPr="00633A23">
        <w:rPr>
          <w:rFonts w:cs="Arial"/>
        </w:rPr>
        <w:t xml:space="preserve">. 3,5).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соверше</w:t>
      </w:r>
      <w:r w:rsidRPr="00633A23">
        <w:t>н</w:t>
      </w:r>
      <w:r w:rsidRPr="00633A23">
        <w:t>ной</w:t>
      </w:r>
      <w:r w:rsidRPr="00633A23">
        <w:rPr>
          <w:rFonts w:cs="Arial"/>
        </w:rPr>
        <w:t xml:space="preserve"> </w:t>
      </w:r>
      <w:r w:rsidRPr="00633A23">
        <w:t>и Божественной</w:t>
      </w:r>
      <w:r w:rsidRPr="00633A23">
        <w:rPr>
          <w:rFonts w:cs="Arial"/>
        </w:rPr>
        <w:t xml:space="preserve"> </w:t>
      </w:r>
      <w:r w:rsidRPr="00633A23">
        <w:t>святостью</w:t>
      </w:r>
      <w:r w:rsidRPr="00633A23">
        <w:rPr>
          <w:rFonts w:cs="Arial"/>
        </w:rPr>
        <w:t xml:space="preserve"> </w:t>
      </w:r>
      <w:r w:rsidRPr="00633A23">
        <w:t>очищает</w:t>
      </w:r>
      <w:r w:rsidRPr="00633A23">
        <w:rPr>
          <w:rFonts w:cs="Arial"/>
        </w:rPr>
        <w:t xml:space="preserve"> </w:t>
      </w:r>
      <w:r w:rsidRPr="00633A23">
        <w:t>человеческое</w:t>
      </w:r>
      <w:r w:rsidRPr="00633A23">
        <w:rPr>
          <w:rFonts w:cs="Arial"/>
        </w:rPr>
        <w:t xml:space="preserve"> </w:t>
      </w:r>
      <w:r w:rsidRPr="00633A23">
        <w:t>су</w:t>
      </w:r>
      <w:r w:rsidRPr="00633A23">
        <w:softHyphen/>
        <w:t>щество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несвятого</w:t>
      </w:r>
      <w:r w:rsidRPr="00633A23">
        <w:rPr>
          <w:rFonts w:cs="Arial"/>
        </w:rPr>
        <w:t xml:space="preserve">, </w:t>
      </w:r>
      <w:r w:rsidRPr="00633A23">
        <w:t>греховного</w:t>
      </w:r>
      <w:r w:rsidRPr="00633A23">
        <w:rPr>
          <w:rFonts w:cs="Arial"/>
        </w:rPr>
        <w:t xml:space="preserve">, </w:t>
      </w:r>
      <w:r w:rsidRPr="00633A23">
        <w:t>диавольского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всякий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очищается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освящается «банею</w:t>
      </w:r>
      <w:r w:rsidRPr="00633A23">
        <w:rPr>
          <w:rFonts w:cs="Arial"/>
        </w:rPr>
        <w:t xml:space="preserve"> </w:t>
      </w:r>
      <w:r w:rsidRPr="00633A23">
        <w:t>водною</w:t>
      </w:r>
      <w:r w:rsidRPr="00633A23">
        <w:rPr>
          <w:rFonts w:cs="Arial"/>
        </w:rPr>
        <w:t xml:space="preserve"> </w:t>
      </w:r>
      <w:r w:rsidRPr="00633A23">
        <w:t>посредс</w:t>
      </w:r>
      <w:r w:rsidRPr="00633A23">
        <w:t>т</w:t>
      </w:r>
      <w:r w:rsidRPr="00633A23">
        <w:lastRenderedPageBreak/>
        <w:t>вом</w:t>
      </w:r>
      <w:r w:rsidRPr="00633A23">
        <w:rPr>
          <w:rFonts w:cs="Arial"/>
        </w:rPr>
        <w:t xml:space="preserve"> </w:t>
      </w:r>
      <w:r w:rsidRPr="00633A23">
        <w:t>слова»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5,26; 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Тит</w:t>
      </w:r>
      <w:r w:rsidRPr="00633A23">
        <w:rPr>
          <w:rFonts w:cs="Arial"/>
        </w:rPr>
        <w:t xml:space="preserve">. 3,5; </w:t>
      </w:r>
      <w:r w:rsidRPr="00633A23">
        <w:t>Ин</w:t>
      </w:r>
      <w:r w:rsidRPr="00633A23">
        <w:rPr>
          <w:rFonts w:cs="Arial"/>
        </w:rPr>
        <w:t xml:space="preserve">. 3,5). </w:t>
      </w:r>
      <w:r w:rsidRPr="00633A23">
        <w:t>Слово</w:t>
      </w:r>
      <w:r w:rsidRPr="00633A23">
        <w:rPr>
          <w:rFonts w:cs="Arial"/>
        </w:rPr>
        <w:t xml:space="preserve"> </w:t>
      </w:r>
      <w:r w:rsidRPr="00633A23">
        <w:t>Божие</w:t>
      </w:r>
      <w:r w:rsidRPr="00633A23">
        <w:rPr>
          <w:rFonts w:cs="Arial"/>
        </w:rPr>
        <w:t xml:space="preserve"> </w:t>
      </w:r>
      <w:r w:rsidRPr="00633A23">
        <w:t>освящает</w:t>
      </w:r>
      <w:r w:rsidRPr="00633A23">
        <w:rPr>
          <w:rFonts w:cs="Arial"/>
        </w:rPr>
        <w:t xml:space="preserve"> </w:t>
      </w:r>
      <w:r w:rsidRPr="00633A23">
        <w:t>воду</w:t>
      </w:r>
      <w:r w:rsidRPr="00633A23">
        <w:rPr>
          <w:rFonts w:cs="Arial"/>
        </w:rPr>
        <w:t xml:space="preserve"> </w:t>
      </w:r>
      <w:r w:rsidRPr="00633A23">
        <w:t>Духом Святым</w:t>
      </w:r>
      <w:r w:rsidRPr="00633A23">
        <w:rPr>
          <w:rFonts w:cs="Arial"/>
        </w:rPr>
        <w:t xml:space="preserve">,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Святый</w:t>
      </w:r>
      <w:r w:rsidRPr="00633A23">
        <w:rPr>
          <w:rFonts w:cs="Arial"/>
        </w:rPr>
        <w:t xml:space="preserve"> </w:t>
      </w:r>
      <w:r w:rsidRPr="00633A23">
        <w:t>невидим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святая</w:t>
      </w:r>
      <w:r w:rsidRPr="00633A23">
        <w:rPr>
          <w:rFonts w:cs="Arial"/>
        </w:rPr>
        <w:t xml:space="preserve"> </w:t>
      </w:r>
      <w:r w:rsidRPr="00633A23">
        <w:t>вода</w:t>
      </w:r>
      <w:r w:rsidRPr="00633A23">
        <w:rPr>
          <w:rFonts w:cs="Arial"/>
        </w:rPr>
        <w:t xml:space="preserve"> </w:t>
      </w:r>
      <w:r w:rsidRPr="00633A23">
        <w:t>видима</w:t>
      </w:r>
      <w:r w:rsidRPr="00633A23">
        <w:rPr>
          <w:rFonts w:cs="Arial"/>
        </w:rPr>
        <w:t xml:space="preserve">. </w:t>
      </w:r>
      <w:r w:rsidRPr="00633A23">
        <w:t>Дается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другое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двусоставное существо</w:t>
      </w:r>
      <w:r w:rsidRPr="00633A23">
        <w:rPr>
          <w:rFonts w:cs="Arial"/>
        </w:rPr>
        <w:t xml:space="preserve">: </w:t>
      </w:r>
      <w:r w:rsidRPr="00633A23">
        <w:t>видимая</w:t>
      </w:r>
      <w:r w:rsidRPr="00633A23">
        <w:rPr>
          <w:rFonts w:cs="Arial"/>
        </w:rPr>
        <w:t xml:space="preserve"> </w:t>
      </w:r>
      <w:r w:rsidRPr="00633A23">
        <w:t>плоть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невидимый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.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сло</w:t>
      </w:r>
      <w:r w:rsidRPr="00633A23">
        <w:softHyphen/>
        <w:t>во</w:t>
      </w:r>
      <w:r w:rsidRPr="00633A23">
        <w:rPr>
          <w:rFonts w:cs="Arial"/>
        </w:rPr>
        <w:t xml:space="preserve"> </w:t>
      </w:r>
      <w:r w:rsidRPr="00633A23">
        <w:t>Божие</w:t>
      </w:r>
      <w:r w:rsidRPr="00633A23">
        <w:rPr>
          <w:rFonts w:cs="Arial"/>
        </w:rPr>
        <w:t xml:space="preserve"> </w:t>
      </w:r>
      <w:r w:rsidRPr="00633A23">
        <w:t>освящает</w:t>
      </w:r>
      <w:r w:rsidRPr="00633A23">
        <w:rPr>
          <w:rFonts w:cs="Arial"/>
        </w:rPr>
        <w:t xml:space="preserve"> </w:t>
      </w:r>
      <w:r w:rsidRPr="00633A23">
        <w:t>мертвую</w:t>
      </w:r>
      <w:r w:rsidRPr="00633A23">
        <w:rPr>
          <w:rFonts w:cs="Arial"/>
        </w:rPr>
        <w:t xml:space="preserve"> </w:t>
      </w:r>
      <w:r w:rsidRPr="00633A23">
        <w:t>воду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освя</w:t>
      </w:r>
      <w:r w:rsidRPr="00633A23">
        <w:softHyphen/>
        <w:t>тит</w:t>
      </w:r>
      <w:r w:rsidRPr="00633A23">
        <w:rPr>
          <w:rFonts w:cs="Arial"/>
        </w:rPr>
        <w:t xml:space="preserve"> </w:t>
      </w:r>
      <w:r w:rsidRPr="00633A23">
        <w:t>живую</w:t>
      </w:r>
      <w:r w:rsidRPr="00633A23">
        <w:rPr>
          <w:rFonts w:cs="Arial"/>
        </w:rPr>
        <w:t xml:space="preserve">, </w:t>
      </w:r>
      <w:r w:rsidRPr="00633A23">
        <w:t>богоподобную</w:t>
      </w:r>
      <w:r w:rsidRPr="00633A23">
        <w:rPr>
          <w:rFonts w:cs="Arial"/>
        </w:rPr>
        <w:t xml:space="preserve">, </w:t>
      </w:r>
      <w:r w:rsidRPr="00633A23">
        <w:t>бессмертную</w:t>
      </w:r>
      <w:r w:rsidRPr="00633A23">
        <w:rPr>
          <w:rFonts w:cs="Arial"/>
        </w:rPr>
        <w:t xml:space="preserve"> </w:t>
      </w:r>
      <w:r w:rsidRPr="00633A23">
        <w:t>человеческую душу</w:t>
      </w:r>
      <w:r w:rsidRPr="00633A23">
        <w:rPr>
          <w:rFonts w:cs="Arial"/>
        </w:rPr>
        <w:t xml:space="preserve">? </w:t>
      </w:r>
      <w:r w:rsidRPr="00633A23">
        <w:t>«Чтобы</w:t>
      </w:r>
      <w:r w:rsidRPr="00633A23">
        <w:rPr>
          <w:rFonts w:cs="Arial"/>
        </w:rPr>
        <w:t xml:space="preserve"> </w:t>
      </w:r>
      <w:r w:rsidRPr="00633A23">
        <w:t>освятить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, </w:t>
      </w:r>
      <w:r w:rsidRPr="00633A23">
        <w:t>очистив</w:t>
      </w:r>
      <w:r w:rsidRPr="00633A23">
        <w:rPr>
          <w:rFonts w:cs="Arial"/>
        </w:rPr>
        <w:t xml:space="preserve"> </w:t>
      </w:r>
      <w:r w:rsidRPr="00633A23">
        <w:t>банею</w:t>
      </w:r>
      <w:r w:rsidRPr="00633A23">
        <w:rPr>
          <w:rFonts w:cs="Arial"/>
        </w:rPr>
        <w:t xml:space="preserve"> </w:t>
      </w:r>
      <w:r w:rsidRPr="00633A23">
        <w:t>водною посредством</w:t>
      </w:r>
      <w:r w:rsidRPr="00633A23">
        <w:rPr>
          <w:rFonts w:cs="Arial"/>
        </w:rPr>
        <w:t xml:space="preserve"> </w:t>
      </w:r>
      <w:r w:rsidRPr="00633A23">
        <w:t>слова»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5,26; 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Тит</w:t>
      </w:r>
      <w:r w:rsidRPr="00633A23">
        <w:rPr>
          <w:rFonts w:cs="Arial"/>
        </w:rPr>
        <w:t xml:space="preserve">. 3,5; </w:t>
      </w:r>
      <w:r w:rsidRPr="00633A23">
        <w:t>Ин</w:t>
      </w:r>
      <w:r w:rsidRPr="00633A23">
        <w:rPr>
          <w:rFonts w:cs="Arial"/>
        </w:rPr>
        <w:t xml:space="preserve">. 3,5),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святая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всеосвящающая</w:t>
      </w:r>
      <w:r w:rsidRPr="00633A23">
        <w:rPr>
          <w:rFonts w:cs="Arial"/>
        </w:rPr>
        <w:t xml:space="preserve"> </w:t>
      </w:r>
      <w:r w:rsidRPr="00633A23">
        <w:t>сила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, </w:t>
      </w:r>
      <w:r w:rsidRPr="00633A23">
        <w:t>присутствующая</w:t>
      </w:r>
      <w:r w:rsidRPr="00633A23">
        <w:rPr>
          <w:rFonts w:cs="Arial"/>
        </w:rPr>
        <w:t xml:space="preserve"> </w:t>
      </w:r>
      <w:r w:rsidRPr="00633A23">
        <w:t>словом</w:t>
      </w:r>
      <w:r w:rsidRPr="00633A23">
        <w:rPr>
          <w:rFonts w:cs="Arial"/>
        </w:rPr>
        <w:t xml:space="preserve"> </w:t>
      </w:r>
      <w:r w:rsidRPr="00633A23">
        <w:t>Божиим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воде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крещения</w:t>
      </w:r>
      <w:r w:rsidRPr="00633A23">
        <w:rPr>
          <w:rFonts w:cs="Arial"/>
        </w:rPr>
        <w:t xml:space="preserve">, </w:t>
      </w:r>
      <w:r w:rsidRPr="00633A23">
        <w:t>очищает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всякого</w:t>
      </w:r>
      <w:r w:rsidRPr="00633A23">
        <w:rPr>
          <w:rFonts w:cs="Arial"/>
        </w:rPr>
        <w:t xml:space="preserve"> </w:t>
      </w:r>
      <w:r w:rsidRPr="00633A23">
        <w:t>греха</w:t>
      </w:r>
      <w:r w:rsidRPr="00633A23">
        <w:rPr>
          <w:rFonts w:cs="Arial"/>
        </w:rPr>
        <w:t xml:space="preserve">, </w:t>
      </w:r>
      <w:r w:rsidRPr="00633A23">
        <w:t>нечистоты</w:t>
      </w:r>
      <w:r w:rsidRPr="00633A23">
        <w:rPr>
          <w:rFonts w:cs="Arial"/>
        </w:rPr>
        <w:t xml:space="preserve">, </w:t>
      </w:r>
      <w:r w:rsidRPr="00633A23">
        <w:t>диаво</w:t>
      </w:r>
      <w:r w:rsidRPr="00633A23">
        <w:rPr>
          <w:rFonts w:cs="Arial"/>
        </w:rPr>
        <w:t>-</w:t>
      </w:r>
      <w:r w:rsidRPr="00633A23">
        <w:t>ла</w:t>
      </w:r>
      <w:r w:rsidRPr="00633A23">
        <w:rPr>
          <w:rFonts w:cs="Arial"/>
        </w:rPr>
        <w:t xml:space="preserve">, </w:t>
      </w:r>
      <w:r w:rsidRPr="00633A23">
        <w:t>исполняя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Божественной</w:t>
      </w:r>
      <w:r w:rsidRPr="00633A23">
        <w:rPr>
          <w:rFonts w:cs="Arial"/>
        </w:rPr>
        <w:t xml:space="preserve"> </w:t>
      </w:r>
      <w:r w:rsidRPr="00633A23">
        <w:t>святостью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всякий</w:t>
      </w:r>
      <w:r w:rsidRPr="00633A23">
        <w:rPr>
          <w:rFonts w:cs="Arial"/>
        </w:rPr>
        <w:t xml:space="preserve">,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крестящийся</w:t>
      </w:r>
      <w:r w:rsidRPr="00633A23">
        <w:rPr>
          <w:rFonts w:cs="Arial"/>
        </w:rPr>
        <w:t xml:space="preserve">,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обле</w:t>
      </w:r>
      <w:r w:rsidRPr="00633A23">
        <w:softHyphen/>
        <w:t>кается</w:t>
      </w:r>
      <w:r w:rsidRPr="00633A23">
        <w:rPr>
          <w:rFonts w:cs="Arial"/>
        </w:rPr>
        <w:t xml:space="preserve"> (</w:t>
      </w:r>
      <w:r w:rsidRPr="00633A23">
        <w:t>Гал</w:t>
      </w:r>
      <w:r w:rsidRPr="00633A23">
        <w:rPr>
          <w:rFonts w:cs="Arial"/>
        </w:rPr>
        <w:t xml:space="preserve">. 3,27).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сте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>.</w:t>
      </w:r>
    </w:p>
    <w:p w:rsidR="0040437A" w:rsidRDefault="0040437A" w:rsidP="0040437A">
      <w:pPr>
        <w:rPr>
          <w:rFonts w:cs="Arial"/>
        </w:rPr>
      </w:pPr>
    </w:p>
    <w:p w:rsidR="0040437A" w:rsidRPr="00633A23" w:rsidRDefault="007C5DE1" w:rsidP="0040437A">
      <w:pPr>
        <w:ind w:firstLine="0"/>
        <w:rPr>
          <w:szCs w:val="24"/>
        </w:rPr>
      </w:pPr>
      <w:r w:rsidRPr="00A617A4">
        <w:rPr>
          <w:noProof/>
          <w:szCs w:val="24"/>
        </w:rPr>
        <w:pict>
          <v:shape id="Рисунок 127" o:spid="_x0000_i1054" type="#_x0000_t75" style="width:236.25pt;height:218.25pt;visibility:visible">
            <v:imagedata r:id="rId38" o:title=""/>
          </v:shape>
        </w:pict>
      </w:r>
    </w:p>
    <w:p w:rsidR="0040437A" w:rsidRPr="00633A23" w:rsidRDefault="0040437A" w:rsidP="0040437A">
      <w:pPr>
        <w:pStyle w:val="ad"/>
      </w:pPr>
      <w:r w:rsidRPr="00633A23">
        <w:t>Тайная</w:t>
      </w:r>
      <w:r w:rsidRPr="00633A23">
        <w:rPr>
          <w:rFonts w:cs="Arial"/>
        </w:rPr>
        <w:t xml:space="preserve"> </w:t>
      </w:r>
      <w:r w:rsidRPr="00633A23">
        <w:t>Вечеря</w:t>
      </w:r>
      <w:r w:rsidRPr="00633A23">
        <w:rPr>
          <w:rFonts w:cs="Arial"/>
        </w:rPr>
        <w:t xml:space="preserve">. </w:t>
      </w:r>
      <w:r w:rsidRPr="00633A23">
        <w:t>Фреска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Студеницкой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. </w:t>
      </w:r>
      <w:r w:rsidRPr="00633A23">
        <w:t>Сербия</w:t>
      </w:r>
      <w:r w:rsidRPr="00633A23">
        <w:rPr>
          <w:rFonts w:cs="Arial"/>
        </w:rPr>
        <w:t>.</w:t>
      </w:r>
      <w:r>
        <w:rPr>
          <w:rFonts w:cs="Arial"/>
        </w:rPr>
        <w:br/>
      </w:r>
      <w:r w:rsidRPr="00633A23">
        <w:rPr>
          <w:lang w:val="en-US"/>
        </w:rPr>
        <w:t>XIII</w:t>
      </w:r>
      <w:r w:rsidRPr="00633A23">
        <w:t xml:space="preserve">—нач. </w:t>
      </w:r>
      <w:r w:rsidRPr="00633A23">
        <w:rPr>
          <w:lang w:val="en-US"/>
        </w:rPr>
        <w:t>XIV</w:t>
      </w:r>
      <w:r w:rsidRPr="00633A23">
        <w:t>вв.</w:t>
      </w:r>
    </w:p>
    <w:p w:rsidR="0040437A" w:rsidRPr="00633A23" w:rsidRDefault="0040437A" w:rsidP="0040437A"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, </w:t>
      </w:r>
      <w:r w:rsidRPr="00633A23">
        <w:t>то она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«свята</w:t>
      </w:r>
      <w:r w:rsidRPr="00633A23">
        <w:rPr>
          <w:rFonts w:cs="Arial"/>
        </w:rPr>
        <w:t xml:space="preserve">, </w:t>
      </w:r>
      <w:r w:rsidRPr="00633A23">
        <w:t>славна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непоро</w:t>
      </w:r>
      <w:r w:rsidRPr="00633A23">
        <w:t>ч</w:t>
      </w:r>
      <w:r w:rsidRPr="00633A23">
        <w:t>на«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5,27).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сделать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такой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воплотил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тело Свое</w:t>
      </w:r>
      <w:r w:rsidRPr="00633A23">
        <w:rPr>
          <w:rFonts w:cs="Arial"/>
        </w:rPr>
        <w:t xml:space="preserve">,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Богоч</w:t>
      </w:r>
      <w:r w:rsidRPr="00633A23">
        <w:t>е</w:t>
      </w:r>
      <w:r w:rsidRPr="00633A23">
        <w:t>ловеческую</w:t>
      </w:r>
      <w:r w:rsidRPr="00633A23">
        <w:rPr>
          <w:rFonts w:cs="Arial"/>
        </w:rPr>
        <w:t xml:space="preserve"> </w:t>
      </w:r>
      <w:r w:rsidRPr="00633A23">
        <w:t>личность</w:t>
      </w:r>
      <w:r w:rsidRPr="00633A23">
        <w:rPr>
          <w:rFonts w:cs="Arial"/>
        </w:rPr>
        <w:t xml:space="preserve">, </w:t>
      </w:r>
      <w:r w:rsidRPr="00633A23">
        <w:t>всю Свою</w:t>
      </w:r>
      <w:r w:rsidRPr="00633A23">
        <w:rPr>
          <w:rFonts w:cs="Arial"/>
        </w:rPr>
        <w:t xml:space="preserve"> </w:t>
      </w:r>
      <w:r w:rsidRPr="00633A23">
        <w:t>Богочеловеческую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,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Богочело</w:t>
      </w:r>
      <w:r w:rsidRPr="00633A23">
        <w:rPr>
          <w:rFonts w:cs="Arial"/>
        </w:rPr>
        <w:t>-</w:t>
      </w:r>
      <w:r w:rsidRPr="00633A23">
        <w:t>веческий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t>д</w:t>
      </w:r>
      <w:r w:rsidRPr="00633A23">
        <w:t>виг</w:t>
      </w:r>
      <w:r w:rsidRPr="00633A23">
        <w:rPr>
          <w:rFonts w:cs="Arial"/>
        </w:rPr>
        <w:t xml:space="preserve">.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Богочеловек</w:t>
      </w:r>
      <w:r w:rsidRPr="00633A23">
        <w:rPr>
          <w:rFonts w:cs="Arial"/>
        </w:rPr>
        <w:t xml:space="preserve"> </w:t>
      </w:r>
      <w:r w:rsidRPr="00633A23">
        <w:t>Иисус Христос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вечность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она «не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пятна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порока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>-</w:t>
      </w:r>
      <w:r w:rsidRPr="00633A23">
        <w:t>либо</w:t>
      </w:r>
      <w:r w:rsidRPr="00633A23">
        <w:rPr>
          <w:rFonts w:cs="Arial"/>
        </w:rPr>
        <w:t xml:space="preserve"> </w:t>
      </w:r>
      <w:r w:rsidRPr="00633A23">
        <w:t>подобно</w:t>
      </w:r>
      <w:r w:rsidRPr="00633A23">
        <w:softHyphen/>
        <w:t>го»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5,27). </w:t>
      </w:r>
      <w:r w:rsidRPr="00633A23">
        <w:t>Действительно</w:t>
      </w:r>
      <w:r w:rsidRPr="00633A23">
        <w:rPr>
          <w:rFonts w:cs="Arial"/>
        </w:rPr>
        <w:t xml:space="preserve">,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недостает</w:t>
      </w:r>
      <w:r w:rsidRPr="00633A23">
        <w:rPr>
          <w:rFonts w:cs="Arial"/>
        </w:rPr>
        <w:t xml:space="preserve"> </w:t>
      </w:r>
      <w:r w:rsidRPr="00633A23">
        <w:t>и за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укорить</w:t>
      </w:r>
      <w:r w:rsidRPr="00633A23">
        <w:rPr>
          <w:rFonts w:cs="Arial"/>
        </w:rPr>
        <w:t xml:space="preserve">? </w:t>
      </w:r>
      <w:r w:rsidRPr="00633A23">
        <w:t>Разве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очищает</w:t>
      </w:r>
      <w:r w:rsidRPr="00633A23">
        <w:rPr>
          <w:rFonts w:cs="Arial"/>
        </w:rPr>
        <w:t xml:space="preserve"> </w:t>
      </w:r>
      <w:r w:rsidRPr="00633A23">
        <w:t>от всех</w:t>
      </w:r>
      <w:r w:rsidRPr="00633A23">
        <w:rPr>
          <w:rFonts w:cs="Arial"/>
        </w:rPr>
        <w:t xml:space="preserve"> </w:t>
      </w:r>
      <w:r w:rsidRPr="00633A23">
        <w:t>грехов</w:t>
      </w:r>
      <w:r w:rsidRPr="00633A23">
        <w:rPr>
          <w:rFonts w:cs="Arial"/>
        </w:rPr>
        <w:t xml:space="preserve">, </w:t>
      </w:r>
      <w:r w:rsidRPr="00633A23">
        <w:t>начиная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самых</w:t>
      </w:r>
      <w:r w:rsidRPr="00633A23">
        <w:rPr>
          <w:rFonts w:cs="Arial"/>
        </w:rPr>
        <w:t xml:space="preserve"> </w:t>
      </w:r>
      <w:r w:rsidRPr="00633A23">
        <w:t>великих</w:t>
      </w:r>
      <w:r w:rsidRPr="00633A23">
        <w:rPr>
          <w:rFonts w:cs="Arial"/>
        </w:rPr>
        <w:t xml:space="preserve">,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самых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значительных</w:t>
      </w:r>
      <w:r w:rsidRPr="00633A23">
        <w:rPr>
          <w:rFonts w:cs="Arial"/>
        </w:rPr>
        <w:t xml:space="preserve">? </w:t>
      </w:r>
      <w:r w:rsidRPr="00633A23">
        <w:t>Разве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освобождает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и всех</w:t>
      </w:r>
      <w:r w:rsidRPr="00633A23">
        <w:rPr>
          <w:rFonts w:cs="Arial"/>
        </w:rPr>
        <w:t xml:space="preserve"> </w:t>
      </w:r>
      <w:r w:rsidRPr="00633A23">
        <w:t>бесов</w:t>
      </w:r>
      <w:r w:rsidRPr="00633A23">
        <w:rPr>
          <w:rFonts w:cs="Arial"/>
        </w:rPr>
        <w:t xml:space="preserve">? </w:t>
      </w:r>
      <w:r w:rsidRPr="00633A23">
        <w:t>Разве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принимает</w:t>
      </w:r>
      <w:r w:rsidRPr="00633A23">
        <w:rPr>
          <w:rFonts w:cs="Arial"/>
        </w:rPr>
        <w:t xml:space="preserve"> </w:t>
      </w:r>
      <w:r w:rsidRPr="00633A23">
        <w:t>любого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softHyphen/>
        <w:t>ратится</w:t>
      </w:r>
      <w:r w:rsidRPr="00633A23">
        <w:rPr>
          <w:rFonts w:cs="Arial"/>
        </w:rPr>
        <w:t xml:space="preserve">? </w:t>
      </w:r>
      <w:r w:rsidRPr="00633A23">
        <w:t>Разве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спасает</w:t>
      </w:r>
      <w:r w:rsidRPr="00633A23">
        <w:rPr>
          <w:rFonts w:cs="Arial"/>
        </w:rPr>
        <w:t xml:space="preserve"> </w:t>
      </w:r>
      <w:r w:rsidRPr="00633A23">
        <w:t>каждого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греха</w:t>
      </w:r>
      <w:r w:rsidRPr="00633A23">
        <w:rPr>
          <w:rFonts w:cs="Arial"/>
        </w:rPr>
        <w:t xml:space="preserve">,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и диавола</w:t>
      </w:r>
      <w:r w:rsidRPr="00633A23">
        <w:rPr>
          <w:rFonts w:cs="Arial"/>
        </w:rPr>
        <w:t xml:space="preserve">? </w:t>
      </w:r>
      <w:r w:rsidRPr="00633A23">
        <w:t>Разве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границы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человеколюбию</w:t>
      </w:r>
      <w:r w:rsidRPr="00633A23">
        <w:rPr>
          <w:rFonts w:cs="Arial"/>
        </w:rPr>
        <w:t xml:space="preserve"> </w:t>
      </w:r>
      <w:r w:rsidRPr="00633A23">
        <w:t>и силам</w:t>
      </w:r>
      <w:r w:rsidRPr="00633A23">
        <w:rPr>
          <w:rFonts w:cs="Arial"/>
        </w:rPr>
        <w:t xml:space="preserve">?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такою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делает</w:t>
      </w:r>
      <w:r w:rsidRPr="00633A23">
        <w:rPr>
          <w:rFonts w:cs="Arial"/>
        </w:rPr>
        <w:t xml:space="preserve"> </w:t>
      </w:r>
      <w:r w:rsidRPr="00633A23">
        <w:t>Божественная</w:t>
      </w:r>
      <w:r w:rsidRPr="00633A23">
        <w:rPr>
          <w:rFonts w:cs="Arial"/>
        </w:rPr>
        <w:t xml:space="preserve"> </w:t>
      </w:r>
      <w:r w:rsidRPr="00633A23">
        <w:t>сила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святая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всемогущая</w:t>
      </w:r>
      <w:r w:rsidRPr="00633A23">
        <w:rPr>
          <w:rFonts w:cs="Arial"/>
        </w:rPr>
        <w:t xml:space="preserve"> (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Кол</w:t>
      </w:r>
      <w:r w:rsidRPr="00633A23">
        <w:rPr>
          <w:rFonts w:cs="Arial"/>
        </w:rPr>
        <w:t>. 1,29).</w:t>
      </w:r>
    </w:p>
    <w:p w:rsidR="0040437A" w:rsidRPr="00633A23" w:rsidRDefault="0040437A" w:rsidP="0040437A">
      <w:r w:rsidRPr="00633A23">
        <w:t>Такою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сделал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Крестом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, </w:t>
      </w:r>
      <w:r w:rsidRPr="00633A23">
        <w:t>Богочеловеческой</w:t>
      </w:r>
      <w:r w:rsidRPr="00633A23">
        <w:rPr>
          <w:rFonts w:cs="Arial"/>
        </w:rPr>
        <w:t xml:space="preserve"> </w:t>
      </w:r>
      <w:r w:rsidRPr="00633A23">
        <w:t>Кровью</w:t>
      </w:r>
      <w:r w:rsidRPr="00633A23">
        <w:rPr>
          <w:rFonts w:cs="Arial"/>
        </w:rPr>
        <w:t xml:space="preserve">, </w:t>
      </w:r>
      <w:r w:rsidRPr="00633A23">
        <w:t>пролитой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Кр</w:t>
      </w:r>
      <w:r w:rsidRPr="00633A23">
        <w:t>е</w:t>
      </w:r>
      <w:r w:rsidRPr="00633A23">
        <w:t>сте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Кровь есть</w:t>
      </w:r>
      <w:r w:rsidRPr="00633A23">
        <w:rPr>
          <w:rFonts w:cs="Arial"/>
        </w:rPr>
        <w:t xml:space="preserve"> </w:t>
      </w:r>
      <w:r w:rsidRPr="00633A23">
        <w:t>очищение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спасение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Кровь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ее Богочеловеческое</w:t>
      </w:r>
      <w:r w:rsidRPr="00633A23">
        <w:rPr>
          <w:rFonts w:cs="Arial"/>
        </w:rPr>
        <w:t xml:space="preserve"> </w:t>
      </w:r>
      <w:r w:rsidRPr="00633A23">
        <w:t>соед</w:t>
      </w:r>
      <w:r w:rsidRPr="00633A23">
        <w:t>и</w:t>
      </w:r>
      <w:r w:rsidRPr="00633A23">
        <w:t>нение</w:t>
      </w:r>
      <w:r w:rsidRPr="00633A23">
        <w:rPr>
          <w:rFonts w:cs="Arial"/>
        </w:rPr>
        <w:t xml:space="preserve">,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единство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 </w:t>
      </w:r>
      <w:r w:rsidRPr="00633A23">
        <w:t>и людьми</w:t>
      </w:r>
      <w:r w:rsidRPr="00633A23">
        <w:rPr>
          <w:rFonts w:cs="Arial"/>
        </w:rPr>
        <w:t xml:space="preserve">;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Кровь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вечно</w:t>
      </w:r>
      <w:r w:rsidRPr="00633A23">
        <w:rPr>
          <w:rFonts w:cs="Arial"/>
        </w:rPr>
        <w:t xml:space="preserve"> </w:t>
      </w:r>
      <w:r w:rsidRPr="00633A23">
        <w:t>новая</w:t>
      </w:r>
      <w:r w:rsidRPr="00633A23">
        <w:rPr>
          <w:rFonts w:cs="Arial"/>
        </w:rPr>
        <w:t xml:space="preserve">, </w:t>
      </w:r>
      <w:r w:rsidRPr="00633A23">
        <w:t>искупительная</w:t>
      </w:r>
      <w:r w:rsidRPr="00633A23">
        <w:rPr>
          <w:rFonts w:cs="Arial"/>
        </w:rPr>
        <w:t xml:space="preserve">, </w:t>
      </w:r>
      <w:r w:rsidRPr="00633A23">
        <w:t>спасительная</w:t>
      </w:r>
      <w:r w:rsidRPr="00633A23">
        <w:rPr>
          <w:rFonts w:cs="Arial"/>
        </w:rPr>
        <w:t xml:space="preserve">, </w:t>
      </w:r>
      <w:r w:rsidRPr="00633A23">
        <w:t>всесозидающая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соединяющая</w:t>
      </w:r>
      <w:r w:rsidRPr="00633A23">
        <w:rPr>
          <w:rFonts w:cs="Arial"/>
        </w:rPr>
        <w:t xml:space="preserve"> </w:t>
      </w:r>
      <w:r w:rsidRPr="00633A23">
        <w:t>сила Церкви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Личности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 </w:t>
      </w:r>
      <w:r w:rsidRPr="00633A23">
        <w:t>всесовершенно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единились</w:t>
      </w:r>
      <w:r w:rsidRPr="00633A23">
        <w:rPr>
          <w:rFonts w:cs="Arial"/>
        </w:rPr>
        <w:t xml:space="preserve"> </w:t>
      </w:r>
      <w:r w:rsidRPr="00633A23">
        <w:t>Божественное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человеческое</w:t>
      </w:r>
      <w:r w:rsidRPr="00633A23">
        <w:rPr>
          <w:rFonts w:cs="Arial"/>
        </w:rPr>
        <w:t xml:space="preserve"> </w:t>
      </w:r>
      <w:r w:rsidRPr="00633A23">
        <w:t>естество</w:t>
      </w:r>
      <w:r w:rsidRPr="00633A23">
        <w:rPr>
          <w:rFonts w:cs="Arial"/>
        </w:rPr>
        <w:t xml:space="preserve">,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;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, </w:t>
      </w:r>
      <w:r w:rsidRPr="00633A23">
        <w:t>дотоле</w:t>
      </w:r>
      <w:r w:rsidRPr="00633A23">
        <w:rPr>
          <w:rFonts w:cs="Arial"/>
        </w:rPr>
        <w:t xml:space="preserve"> </w:t>
      </w:r>
      <w:r w:rsidRPr="00633A23">
        <w:t>грехом</w:t>
      </w:r>
      <w:r w:rsidRPr="00633A23">
        <w:rPr>
          <w:rFonts w:cs="Arial"/>
        </w:rPr>
        <w:t xml:space="preserve"> </w:t>
      </w:r>
      <w:r w:rsidRPr="00633A23">
        <w:t>удален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Богочеловеческой</w:t>
      </w:r>
      <w:r w:rsidRPr="00633A23">
        <w:rPr>
          <w:rFonts w:cs="Arial"/>
        </w:rPr>
        <w:t xml:space="preserve"> </w:t>
      </w:r>
      <w:r w:rsidRPr="00633A23">
        <w:t>Кровью</w:t>
      </w:r>
      <w:r w:rsidRPr="00633A23">
        <w:rPr>
          <w:rFonts w:cs="Arial"/>
        </w:rPr>
        <w:t xml:space="preserve">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близки Ему</w:t>
      </w:r>
      <w:r w:rsidRPr="00633A23">
        <w:rPr>
          <w:rFonts w:cs="Arial"/>
        </w:rPr>
        <w:t xml:space="preserve">,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>. 2,13</w:t>
      </w:r>
      <w:r w:rsidRPr="00633A23">
        <w:t>—</w:t>
      </w:r>
      <w:r w:rsidRPr="00633A23">
        <w:rPr>
          <w:rFonts w:cs="Arial"/>
        </w:rPr>
        <w:t xml:space="preserve">14),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«члены тела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плоти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костей</w:t>
      </w:r>
      <w:r w:rsidRPr="00633A23">
        <w:rPr>
          <w:rFonts w:cs="Arial"/>
        </w:rPr>
        <w:t xml:space="preserve"> </w:t>
      </w:r>
      <w:r w:rsidRPr="00633A23">
        <w:t>Его»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5,30). </w:t>
      </w:r>
      <w:r w:rsidRPr="00633A23">
        <w:t>Бо</w:t>
      </w:r>
      <w:r w:rsidRPr="00633A23">
        <w:softHyphen/>
        <w:t>гочеловеком</w:t>
      </w:r>
      <w:r w:rsidRPr="00633A23">
        <w:rPr>
          <w:rFonts w:cs="Arial"/>
        </w:rPr>
        <w:t xml:space="preserve"> </w:t>
      </w:r>
      <w:r w:rsidRPr="00633A23">
        <w:t>Иисусом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 </w:t>
      </w:r>
      <w:r w:rsidRPr="00633A23">
        <w:t>осуществлена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</w:t>
      </w:r>
      <w:r w:rsidRPr="00633A23">
        <w:softHyphen/>
        <w:t>ле</w:t>
      </w:r>
      <w:r w:rsidRPr="00633A23">
        <w:rPr>
          <w:rFonts w:cs="Arial"/>
        </w:rPr>
        <w:t xml:space="preserve"> </w:t>
      </w:r>
      <w:r w:rsidRPr="00633A23">
        <w:t>немыслимая</w:t>
      </w:r>
      <w:r w:rsidRPr="00633A23">
        <w:rPr>
          <w:rFonts w:cs="Arial"/>
        </w:rPr>
        <w:t xml:space="preserve"> </w:t>
      </w:r>
      <w:r w:rsidRPr="00633A23">
        <w:t>действительность</w:t>
      </w:r>
      <w:r w:rsidRPr="00633A23">
        <w:rPr>
          <w:rFonts w:cs="Arial"/>
        </w:rPr>
        <w:t xml:space="preserve">: </w:t>
      </w:r>
      <w:r w:rsidRPr="00633A23">
        <w:t>мы</w:t>
      </w:r>
      <w:r w:rsidRPr="00633A23">
        <w:rPr>
          <w:rFonts w:cs="Arial"/>
        </w:rPr>
        <w:t xml:space="preserve">, </w:t>
      </w:r>
      <w:r w:rsidRPr="00633A23">
        <w:t>люди</w:t>
      </w:r>
      <w:r w:rsidRPr="00633A23">
        <w:rPr>
          <w:rFonts w:cs="Arial"/>
        </w:rPr>
        <w:t xml:space="preserve">, </w:t>
      </w:r>
      <w:r w:rsidRPr="00633A23">
        <w:t>грехо</w:t>
      </w:r>
      <w:r w:rsidRPr="00633A23">
        <w:rPr>
          <w:rFonts w:cs="Arial"/>
        </w:rPr>
        <w:t>-</w:t>
      </w:r>
      <w:r w:rsidRPr="00633A23">
        <w:t>любивые</w:t>
      </w:r>
      <w:r w:rsidRPr="00633A23">
        <w:rPr>
          <w:rFonts w:cs="Arial"/>
        </w:rPr>
        <w:t xml:space="preserve"> </w:t>
      </w:r>
      <w:r w:rsidRPr="00633A23">
        <w:t>мл</w:t>
      </w:r>
      <w:r w:rsidRPr="00633A23">
        <w:t>е</w:t>
      </w:r>
      <w:r w:rsidRPr="00633A23">
        <w:t>копитающие</w:t>
      </w:r>
      <w:r w:rsidRPr="00633A23">
        <w:rPr>
          <w:rFonts w:cs="Arial"/>
        </w:rPr>
        <w:t xml:space="preserve">, </w:t>
      </w:r>
      <w:r w:rsidRPr="00633A23">
        <w:t>вступили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кровное родство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Богочеловеческая</w:t>
      </w:r>
      <w:r w:rsidRPr="00633A23">
        <w:rPr>
          <w:rFonts w:cs="Arial"/>
        </w:rPr>
        <w:t xml:space="preserve"> </w:t>
      </w:r>
      <w:r w:rsidRPr="00633A23">
        <w:t>Кровь</w:t>
      </w:r>
      <w:r w:rsidRPr="00633A23">
        <w:rPr>
          <w:rFonts w:cs="Arial"/>
        </w:rPr>
        <w:t xml:space="preserve"> </w:t>
      </w:r>
      <w:r w:rsidRPr="00633A23">
        <w:t>Его есть</w:t>
      </w:r>
      <w:r w:rsidRPr="00633A23">
        <w:rPr>
          <w:rFonts w:cs="Arial"/>
        </w:rPr>
        <w:t xml:space="preserve"> </w:t>
      </w:r>
      <w:r w:rsidRPr="00633A23">
        <w:t>источник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вечной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Богочело</w:t>
      </w:r>
      <w:r w:rsidRPr="00633A23">
        <w:rPr>
          <w:rFonts w:cs="Arial"/>
        </w:rPr>
        <w:t>-</w:t>
      </w:r>
      <w:r w:rsidRPr="00633A23">
        <w:t>веческого</w:t>
      </w:r>
      <w:r w:rsidRPr="00633A23">
        <w:rPr>
          <w:rFonts w:cs="Arial"/>
        </w:rPr>
        <w:t xml:space="preserve"> </w:t>
      </w:r>
      <w:r w:rsidRPr="00633A23">
        <w:t>бессмертия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теснейшим</w:t>
      </w:r>
      <w:r w:rsidRPr="00633A23">
        <w:rPr>
          <w:rFonts w:cs="Arial"/>
        </w:rPr>
        <w:t xml:space="preserve"> </w:t>
      </w:r>
      <w:r w:rsidRPr="00633A23">
        <w:t>образом соединяет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Единым</w:t>
      </w:r>
      <w:r w:rsidRPr="00633A23">
        <w:rPr>
          <w:rFonts w:cs="Arial"/>
        </w:rPr>
        <w:t xml:space="preserve"> </w:t>
      </w:r>
      <w:r w:rsidRPr="00633A23">
        <w:t>Истинным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, </w:t>
      </w:r>
      <w:r w:rsidRPr="00633A23">
        <w:t>Ко</w:t>
      </w:r>
      <w:r w:rsidRPr="00633A23">
        <w:softHyphen/>
        <w:t>торый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«жизнь</w:t>
      </w:r>
      <w:r w:rsidRPr="00633A23">
        <w:rPr>
          <w:rFonts w:cs="Arial"/>
        </w:rPr>
        <w:t xml:space="preserve"> </w:t>
      </w:r>
      <w:r w:rsidRPr="00633A23">
        <w:t>вечная»</w:t>
      </w:r>
      <w:r w:rsidRPr="00633A23">
        <w:rPr>
          <w:rFonts w:cs="Arial"/>
        </w:rPr>
        <w:t xml:space="preserve"> (</w:t>
      </w:r>
      <w:r w:rsidRPr="00633A23">
        <w:t>ср</w:t>
      </w:r>
      <w:r w:rsidRPr="00633A23">
        <w:rPr>
          <w:rFonts w:cs="Arial"/>
        </w:rPr>
        <w:t xml:space="preserve">. 1 </w:t>
      </w:r>
      <w:r w:rsidRPr="00633A23">
        <w:t>Ин</w:t>
      </w:r>
      <w:r w:rsidRPr="00633A23">
        <w:rPr>
          <w:rFonts w:cs="Arial"/>
        </w:rPr>
        <w:t xml:space="preserve">. 5,20; 5,11; 1,2). </w:t>
      </w:r>
      <w:r w:rsidRPr="00633A23">
        <w:t>Божественная</w:t>
      </w:r>
      <w:r w:rsidRPr="00633A23">
        <w:rPr>
          <w:rFonts w:cs="Arial"/>
        </w:rPr>
        <w:t xml:space="preserve"> </w:t>
      </w:r>
      <w:r w:rsidRPr="00633A23">
        <w:t>Кровь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 Богочеловеческая</w:t>
      </w:r>
      <w:r w:rsidRPr="00633A23">
        <w:rPr>
          <w:rFonts w:cs="Arial"/>
        </w:rPr>
        <w:t xml:space="preserve"> </w:t>
      </w:r>
      <w:r w:rsidRPr="00633A23">
        <w:t>сила</w:t>
      </w:r>
      <w:r w:rsidRPr="00633A23">
        <w:rPr>
          <w:rFonts w:cs="Arial"/>
        </w:rPr>
        <w:t xml:space="preserve">, </w:t>
      </w:r>
      <w:r w:rsidRPr="00633A23">
        <w:t>освящающая</w:t>
      </w:r>
      <w:r w:rsidRPr="00633A23">
        <w:rPr>
          <w:rFonts w:cs="Arial"/>
        </w:rPr>
        <w:t xml:space="preserve">, </w:t>
      </w:r>
      <w:r w:rsidRPr="00633A23">
        <w:t>очищающая</w:t>
      </w:r>
      <w:r w:rsidRPr="00633A23">
        <w:rPr>
          <w:rFonts w:cs="Arial"/>
        </w:rPr>
        <w:t xml:space="preserve">, </w:t>
      </w:r>
      <w:r w:rsidRPr="00633A23">
        <w:t>преображающая</w:t>
      </w:r>
      <w:r w:rsidRPr="00633A23">
        <w:rPr>
          <w:rFonts w:cs="Arial"/>
        </w:rPr>
        <w:t xml:space="preserve">, </w:t>
      </w:r>
      <w:r w:rsidRPr="00633A23">
        <w:t>спасающая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, </w:t>
      </w:r>
      <w:r w:rsidRPr="00633A23">
        <w:t>делающая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ча</w:t>
      </w:r>
      <w:r w:rsidRPr="00633A23">
        <w:softHyphen/>
        <w:t>стью</w:t>
      </w:r>
      <w:r>
        <w:rPr>
          <w:rFonts w:cs="Arial"/>
        </w:rPr>
        <w:t xml:space="preserve"> </w:t>
      </w:r>
      <w:r w:rsidRPr="00633A23">
        <w:t>Богочелов</w:t>
      </w:r>
      <w:r w:rsidRPr="00633A23">
        <w:t>е</w:t>
      </w:r>
      <w:r w:rsidRPr="00633A23">
        <w:t>ка</w:t>
      </w:r>
      <w:r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>=</w:t>
      </w:r>
      <w:r w:rsidRPr="00633A23">
        <w:t>Церкви</w:t>
      </w:r>
      <w:r w:rsidRPr="00633A23">
        <w:rPr>
          <w:rFonts w:cs="Arial"/>
        </w:rPr>
        <w:t>,</w:t>
      </w:r>
      <w:r>
        <w:rPr>
          <w:rFonts w:cs="Arial"/>
        </w:rPr>
        <w:t xml:space="preserve"> </w:t>
      </w:r>
      <w:r w:rsidRPr="00633A23">
        <w:t>частью</w:t>
      </w:r>
      <w: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Троицы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Новый</w:t>
      </w:r>
      <w:r w:rsidRPr="00633A23">
        <w:rPr>
          <w:rFonts w:cs="Arial"/>
        </w:rPr>
        <w:t xml:space="preserve"> </w:t>
      </w:r>
      <w:r w:rsidRPr="00633A23">
        <w:t>Завет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Завет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Кро</w:t>
      </w:r>
      <w:r w:rsidRPr="00633A23">
        <w:softHyphen/>
        <w:t>ви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lastRenderedPageBreak/>
        <w:t>гочеловека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завет</w:t>
      </w:r>
      <w:r w:rsidRPr="00633A23">
        <w:rPr>
          <w:rFonts w:cs="Arial"/>
        </w:rPr>
        <w:t xml:space="preserve"> </w:t>
      </w:r>
      <w:r w:rsidRPr="00633A23">
        <w:t>евхаристически продолжается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Богочеловеческом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t>к</w:t>
      </w:r>
      <w:r w:rsidRPr="00633A23">
        <w:t>ви</w:t>
      </w:r>
      <w:r w:rsidRPr="00633A23">
        <w:rPr>
          <w:rFonts w:cs="Arial"/>
        </w:rPr>
        <w:t xml:space="preserve">, </w:t>
      </w:r>
      <w:r w:rsidRPr="00633A23">
        <w:t>со</w:t>
      </w:r>
      <w:r w:rsidRPr="00633A23">
        <w:softHyphen/>
        <w:t>единяя</w:t>
      </w:r>
      <w:r w:rsidRPr="00633A23">
        <w:rPr>
          <w:rFonts w:cs="Arial"/>
        </w:rPr>
        <w:t xml:space="preserve"> </w:t>
      </w:r>
      <w:r w:rsidRPr="00633A23">
        <w:t>Богочеловеческой</w:t>
      </w:r>
      <w:r w:rsidRPr="00633A23">
        <w:rPr>
          <w:rFonts w:cs="Arial"/>
        </w:rPr>
        <w:t xml:space="preserve"> </w:t>
      </w:r>
      <w:r w:rsidRPr="00633A23">
        <w:t>Кровью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 </w:t>
      </w:r>
      <w:r w:rsidRPr="00633A23">
        <w:t>и через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собой</w:t>
      </w:r>
      <w:r w:rsidRPr="00633A23">
        <w:rPr>
          <w:rFonts w:cs="Arial"/>
        </w:rPr>
        <w:t xml:space="preserve">. </w:t>
      </w:r>
      <w:r w:rsidRPr="00633A23">
        <w:t>Очевиден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t>с</w:t>
      </w:r>
      <w:r w:rsidRPr="00633A23">
        <w:t>торический факт</w:t>
      </w:r>
      <w:r w:rsidRPr="00633A23">
        <w:rPr>
          <w:rFonts w:cs="Arial"/>
        </w:rPr>
        <w:t xml:space="preserve">: </w:t>
      </w:r>
      <w:r w:rsidRPr="00633A23">
        <w:t>настоящее</w:t>
      </w:r>
      <w:r w:rsidRPr="00633A23">
        <w:rPr>
          <w:rFonts w:cs="Arial"/>
        </w:rPr>
        <w:t xml:space="preserve">, </w:t>
      </w:r>
      <w:r w:rsidRPr="00633A23">
        <w:t>истинное</w:t>
      </w:r>
      <w:r w:rsidRPr="00633A23">
        <w:rPr>
          <w:rFonts w:cs="Arial"/>
        </w:rPr>
        <w:t xml:space="preserve">, </w:t>
      </w:r>
      <w:r w:rsidRPr="00633A23">
        <w:t>бессмертное</w:t>
      </w:r>
      <w:r w:rsidRPr="00633A23">
        <w:rPr>
          <w:rFonts w:cs="Arial"/>
        </w:rPr>
        <w:t xml:space="preserve"> </w:t>
      </w:r>
      <w:r w:rsidRPr="00633A23">
        <w:t>единство каждого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людьми</w:t>
      </w:r>
      <w:r w:rsidRPr="00633A23">
        <w:rPr>
          <w:rFonts w:cs="Arial"/>
        </w:rPr>
        <w:t xml:space="preserve"> </w:t>
      </w:r>
      <w:r w:rsidRPr="00633A23">
        <w:t>осуществимо</w:t>
      </w:r>
      <w:r w:rsidRPr="00633A23">
        <w:rPr>
          <w:rFonts w:cs="Arial"/>
        </w:rPr>
        <w:t xml:space="preserve"> </w:t>
      </w:r>
      <w:r w:rsidRPr="00633A23">
        <w:t>и есть</w:t>
      </w:r>
      <w:r w:rsidRPr="00633A23">
        <w:rPr>
          <w:rFonts w:cs="Arial"/>
        </w:rPr>
        <w:t xml:space="preserve"> </w:t>
      </w:r>
      <w:r w:rsidRPr="00633A23">
        <w:t>Богочеловеком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Бог ближе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каждому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 xml:space="preserve"> </w:t>
      </w:r>
      <w:r w:rsidRPr="00633A23">
        <w:t>нежели</w:t>
      </w:r>
      <w:r w:rsidRPr="00633A23">
        <w:rPr>
          <w:rFonts w:cs="Arial"/>
        </w:rPr>
        <w:t xml:space="preserve"> </w:t>
      </w:r>
      <w:r w:rsidRPr="00633A23">
        <w:t>каждый</w:t>
      </w:r>
      <w:r w:rsidRPr="00633A23">
        <w:rPr>
          <w:rFonts w:cs="Arial"/>
        </w:rPr>
        <w:t xml:space="preserve"> </w:t>
      </w:r>
      <w:r w:rsidRPr="00633A23">
        <w:t>человек самому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единства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самим собой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другими</w:t>
      </w:r>
      <w:r w:rsidRPr="00633A23">
        <w:rPr>
          <w:rFonts w:cs="Arial"/>
        </w:rPr>
        <w:t xml:space="preserve"> </w:t>
      </w:r>
      <w:r w:rsidRPr="00633A23">
        <w:t>людьми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, </w:t>
      </w:r>
      <w:r w:rsidRPr="00633A23">
        <w:t>без кровного</w:t>
      </w:r>
      <w:r w:rsidRPr="00633A23">
        <w:rPr>
          <w:rFonts w:cs="Arial"/>
        </w:rPr>
        <w:t xml:space="preserve"> </w:t>
      </w:r>
      <w:r w:rsidRPr="00633A23">
        <w:t>родства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соединения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кровное родство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соединение</w:t>
      </w:r>
      <w:r w:rsidRPr="00633A23">
        <w:rPr>
          <w:rFonts w:cs="Arial"/>
        </w:rPr>
        <w:t xml:space="preserve"> </w:t>
      </w:r>
      <w:r w:rsidRPr="00633A23">
        <w:t>осуществляется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</w:t>
      </w:r>
      <w:r w:rsidRPr="00633A23">
        <w:softHyphen/>
        <w:t>человеческом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Христовом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причем конкретно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переживаемо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Евхаристии</w:t>
      </w:r>
      <w:r w:rsidRPr="00633A23">
        <w:rPr>
          <w:rFonts w:cs="Arial"/>
        </w:rPr>
        <w:t xml:space="preserve">,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Причащением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Крови</w:t>
      </w:r>
      <w:r w:rsidRPr="00633A23">
        <w:rPr>
          <w:rFonts w:cs="Arial"/>
        </w:rPr>
        <w:t xml:space="preserve"> </w:t>
      </w:r>
      <w:r w:rsidRPr="00633A23">
        <w:t>Христовой</w:t>
      </w:r>
      <w:r w:rsidRPr="00633A23">
        <w:rPr>
          <w:rFonts w:cs="Arial"/>
        </w:rPr>
        <w:t>.</w:t>
      </w:r>
    </w:p>
    <w:p w:rsidR="0040437A" w:rsidRPr="00633A23" w:rsidRDefault="0040437A" w:rsidP="0040437A">
      <w:r w:rsidRPr="00633A23">
        <w:t>Кровь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 </w:t>
      </w:r>
      <w:r w:rsidRPr="00633A23">
        <w:t>соединяет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Голгофском</w:t>
      </w:r>
      <w:r w:rsidRPr="00633A23">
        <w:rPr>
          <w:rFonts w:cs="Arial"/>
        </w:rPr>
        <w:t xml:space="preserve"> </w:t>
      </w:r>
      <w:r w:rsidRPr="00633A23">
        <w:t>кресте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t>о</w:t>
      </w:r>
      <w:r w:rsidRPr="00633A23">
        <w:t>человеческом Теле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Животворящую</w:t>
      </w:r>
      <w:r w:rsidRPr="00633A23">
        <w:rPr>
          <w:rFonts w:cs="Arial"/>
        </w:rPr>
        <w:t xml:space="preserve"> </w:t>
      </w:r>
      <w:r w:rsidRPr="00633A23">
        <w:t>Кровь</w:t>
      </w:r>
      <w:r w:rsidRPr="00633A23">
        <w:rPr>
          <w:rFonts w:cs="Arial"/>
        </w:rPr>
        <w:t xml:space="preserve"> </w:t>
      </w:r>
      <w:r w:rsidRPr="00633A23">
        <w:t>Святого таинства</w:t>
      </w:r>
      <w:r w:rsidRPr="00633A23">
        <w:rPr>
          <w:rFonts w:cs="Arial"/>
        </w:rPr>
        <w:t xml:space="preserve">, </w:t>
      </w:r>
      <w:r w:rsidRPr="00633A23">
        <w:t>Причастия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Литургии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: </w:t>
      </w:r>
      <w:r w:rsidRPr="00633A23">
        <w:t>по</w:t>
      </w:r>
      <w:r w:rsidRPr="00633A23">
        <w:softHyphen/>
        <w:t>скольку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Кровь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— это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Кровь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соединяющая</w:t>
      </w:r>
      <w:r w:rsidRPr="00633A23">
        <w:rPr>
          <w:rFonts w:cs="Arial"/>
        </w:rPr>
        <w:t xml:space="preserve"> </w:t>
      </w:r>
      <w:r w:rsidRPr="00633A23">
        <w:t>сила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членов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соединяет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, </w:t>
      </w:r>
      <w:r w:rsidRPr="00633A23">
        <w:t>в одну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одну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Бого</w:t>
      </w:r>
      <w:r w:rsidRPr="00633A23">
        <w:softHyphen/>
        <w:t>человеческое</w:t>
      </w:r>
      <w:r w:rsidRPr="00633A23">
        <w:rPr>
          <w:rFonts w:cs="Arial"/>
        </w:rPr>
        <w:t xml:space="preserve"> </w:t>
      </w:r>
      <w:r w:rsidRPr="00633A23">
        <w:t>сообщество</w:t>
      </w:r>
      <w:r w:rsidRPr="00633A23">
        <w:rPr>
          <w:rFonts w:cs="Arial"/>
        </w:rPr>
        <w:t xml:space="preserve">. </w:t>
      </w:r>
      <w:r w:rsidRPr="00633A23">
        <w:t>«Чаша</w:t>
      </w:r>
      <w:r w:rsidRPr="00633A23">
        <w:rPr>
          <w:rFonts w:cs="Arial"/>
        </w:rPr>
        <w:t xml:space="preserve"> </w:t>
      </w:r>
      <w:r w:rsidRPr="00633A23">
        <w:t>Благ</w:t>
      </w:r>
      <w:r w:rsidRPr="00633A23">
        <w:t>о</w:t>
      </w:r>
      <w:r w:rsidRPr="00633A23">
        <w:t>словения</w:t>
      </w:r>
      <w:r w:rsidRPr="00633A23">
        <w:rPr>
          <w:rFonts w:cs="Arial"/>
        </w:rPr>
        <w:t xml:space="preserve">, </w:t>
      </w:r>
      <w:r w:rsidRPr="00633A23">
        <w:t>ко</w:t>
      </w:r>
      <w:r w:rsidRPr="00633A23">
        <w:softHyphen/>
        <w:t>торую</w:t>
      </w:r>
      <w:r w:rsidRPr="00633A23">
        <w:rPr>
          <w:rFonts w:cs="Arial"/>
        </w:rPr>
        <w:t xml:space="preserve"> </w:t>
      </w:r>
      <w:r w:rsidRPr="00633A23">
        <w:t>благославляем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приобщение</w:t>
      </w:r>
      <w:r w:rsidRPr="00633A23">
        <w:rPr>
          <w:rFonts w:cs="Arial"/>
        </w:rPr>
        <w:t xml:space="preserve"> </w:t>
      </w:r>
      <w:r w:rsidRPr="00633A23">
        <w:t>Крови Христовой</w:t>
      </w:r>
      <w:r w:rsidRPr="00633A23">
        <w:rPr>
          <w:rFonts w:cs="Arial"/>
        </w:rPr>
        <w:t xml:space="preserve">? </w:t>
      </w:r>
      <w:r w:rsidRPr="00633A23">
        <w:t>Хлеб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преломляем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ли приобщение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?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хлеб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многие одно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;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причащаемся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одного</w:t>
      </w:r>
      <w:r w:rsidRPr="00633A23">
        <w:rPr>
          <w:rFonts w:cs="Arial"/>
        </w:rPr>
        <w:t xml:space="preserve"> </w:t>
      </w:r>
      <w:r w:rsidRPr="00633A23">
        <w:t>хлеба»</w:t>
      </w:r>
      <w:r w:rsidRPr="00633A23">
        <w:rPr>
          <w:rFonts w:cs="Arial"/>
        </w:rPr>
        <w:t xml:space="preserve"> (1 </w:t>
      </w:r>
      <w:r w:rsidRPr="00633A23">
        <w:t>Кор</w:t>
      </w:r>
      <w:r w:rsidRPr="00633A23">
        <w:rPr>
          <w:rFonts w:cs="Arial"/>
        </w:rPr>
        <w:t>. 10,16</w:t>
      </w:r>
      <w:r w:rsidRPr="00633A23">
        <w:t>—</w:t>
      </w:r>
      <w:r w:rsidRPr="00633A23">
        <w:rPr>
          <w:rFonts w:cs="Arial"/>
        </w:rPr>
        <w:t xml:space="preserve">17).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апостола</w:t>
      </w:r>
      <w:r w:rsidRPr="00633A23">
        <w:rPr>
          <w:rFonts w:cs="Arial"/>
        </w:rPr>
        <w:t xml:space="preserve"> </w:t>
      </w:r>
      <w:r w:rsidRPr="00633A23">
        <w:t>раскры</w:t>
      </w:r>
      <w:r w:rsidRPr="00633A23">
        <w:softHyphen/>
        <w:t>вают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самую</w:t>
      </w:r>
      <w:r w:rsidRPr="00633A23">
        <w:rPr>
          <w:rFonts w:cs="Arial"/>
        </w:rPr>
        <w:t xml:space="preserve"> </w:t>
      </w:r>
      <w:r w:rsidRPr="00633A23">
        <w:t>глубокую</w:t>
      </w:r>
      <w:r w:rsidRPr="00633A23">
        <w:rPr>
          <w:rFonts w:cs="Arial"/>
        </w:rPr>
        <w:t xml:space="preserve"> </w:t>
      </w:r>
      <w:r w:rsidRPr="00633A23">
        <w:t>тайну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евхари</w:t>
      </w:r>
      <w:r w:rsidRPr="00633A23">
        <w:softHyphen/>
        <w:t>стическую</w:t>
      </w:r>
      <w:r w:rsidRPr="00633A23">
        <w:rPr>
          <w:rFonts w:cs="Arial"/>
        </w:rPr>
        <w:t xml:space="preserve"> </w:t>
      </w:r>
      <w:r w:rsidRPr="00633A23">
        <w:t>тайну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евхаристическую</w:t>
      </w:r>
      <w:r w:rsidRPr="00633A23">
        <w:rPr>
          <w:rFonts w:cs="Arial"/>
        </w:rPr>
        <w:t xml:space="preserve"> </w:t>
      </w:r>
      <w:r w:rsidRPr="00633A23">
        <w:t>природу</w:t>
      </w:r>
      <w:r w:rsidRPr="00633A23">
        <w:rPr>
          <w:rFonts w:cs="Arial"/>
        </w:rPr>
        <w:t xml:space="preserve">. </w:t>
      </w:r>
      <w:r w:rsidRPr="00633A23">
        <w:t>Святая Евхаристия</w:t>
      </w:r>
      <w:r w:rsidRPr="00633A23">
        <w:rPr>
          <w:rFonts w:cs="Arial"/>
        </w:rPr>
        <w:t xml:space="preserve"> </w:t>
      </w:r>
      <w:r w:rsidRPr="00633A23">
        <w:t>соединяет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ме</w:t>
      </w:r>
      <w:r w:rsidRPr="00633A23">
        <w:softHyphen/>
        <w:t>жду</w:t>
      </w:r>
      <w:r w:rsidRPr="00633A23">
        <w:rPr>
          <w:rFonts w:cs="Arial"/>
        </w:rPr>
        <w:t xml:space="preserve"> </w:t>
      </w:r>
      <w:r w:rsidRPr="00633A23">
        <w:t>собой</w:t>
      </w:r>
      <w:r w:rsidRPr="00633A23">
        <w:rPr>
          <w:rFonts w:cs="Arial"/>
        </w:rPr>
        <w:t xml:space="preserve">. </w:t>
      </w:r>
      <w:r w:rsidRPr="00633A23">
        <w:t>Приобщаясь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стано</w:t>
      </w:r>
      <w:r w:rsidRPr="00633A23">
        <w:softHyphen/>
        <w:t>вимся</w:t>
      </w:r>
      <w:r w:rsidRPr="00633A23">
        <w:rPr>
          <w:rFonts w:cs="Arial"/>
        </w:rPr>
        <w:t xml:space="preserve"> </w:t>
      </w:r>
      <w:r w:rsidRPr="00633A23">
        <w:t>«многие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тело»</w:t>
      </w:r>
      <w:r w:rsidRPr="00633A23">
        <w:rPr>
          <w:rFonts w:cs="Arial"/>
        </w:rPr>
        <w:t xml:space="preserve">. </w:t>
      </w:r>
      <w:r w:rsidRPr="00633A23">
        <w:t>Соединяясь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, </w:t>
      </w:r>
      <w:r w:rsidRPr="00633A23">
        <w:t>мы святым</w:t>
      </w:r>
      <w:r w:rsidRPr="00633A23">
        <w:rPr>
          <w:rFonts w:cs="Arial"/>
        </w:rPr>
        <w:t xml:space="preserve"> </w:t>
      </w:r>
      <w:r w:rsidRPr="00633A23">
        <w:t>единством</w:t>
      </w:r>
      <w:r w:rsidRPr="00633A23">
        <w:rPr>
          <w:rFonts w:cs="Arial"/>
        </w:rPr>
        <w:t xml:space="preserve"> </w:t>
      </w:r>
      <w:r w:rsidRPr="00633A23">
        <w:t>соединяемся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собой</w:t>
      </w:r>
      <w:r w:rsidRPr="00633A23">
        <w:rPr>
          <w:rFonts w:cs="Arial"/>
        </w:rPr>
        <w:t xml:space="preserve">, </w:t>
      </w:r>
      <w:r w:rsidRPr="00633A23">
        <w:t>— это</w:t>
      </w:r>
      <w:r w:rsidRPr="00633A23">
        <w:rPr>
          <w:rFonts w:cs="Arial"/>
        </w:rPr>
        <w:t xml:space="preserve"> </w:t>
      </w:r>
      <w:r w:rsidRPr="00633A23">
        <w:t>Богочеловеческое</w:t>
      </w:r>
      <w:r w:rsidRPr="00633A23">
        <w:rPr>
          <w:rFonts w:cs="Arial"/>
        </w:rPr>
        <w:t xml:space="preserve"> </w:t>
      </w:r>
      <w:r w:rsidRPr="00633A23">
        <w:t>единство</w:t>
      </w:r>
      <w:r w:rsidRPr="00633A23">
        <w:rPr>
          <w:rFonts w:cs="Arial"/>
        </w:rPr>
        <w:t xml:space="preserve">, </w:t>
      </w:r>
      <w:r w:rsidRPr="00633A23">
        <w:t>святое</w:t>
      </w:r>
      <w:r w:rsidRPr="00633A23">
        <w:rPr>
          <w:rFonts w:cs="Arial"/>
        </w:rPr>
        <w:t xml:space="preserve"> </w:t>
      </w:r>
      <w:r w:rsidRPr="00633A23">
        <w:t>единство</w:t>
      </w:r>
      <w:r w:rsidRPr="00633A23">
        <w:rPr>
          <w:rFonts w:cs="Arial"/>
        </w:rPr>
        <w:t xml:space="preserve"> </w:t>
      </w:r>
      <w:r w:rsidRPr="00633A23">
        <w:t>лю</w:t>
      </w:r>
      <w:r w:rsidRPr="00633A23">
        <w:softHyphen/>
        <w:t>дей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, </w:t>
      </w:r>
      <w:r w:rsidRPr="00633A23">
        <w:t>единстве</w:t>
      </w:r>
      <w:r w:rsidRPr="00633A23">
        <w:t>н</w:t>
      </w:r>
      <w:r w:rsidRPr="00633A23">
        <w:t>ное</w:t>
      </w:r>
      <w:r w:rsidRPr="00633A23">
        <w:rPr>
          <w:rFonts w:cs="Arial"/>
        </w:rPr>
        <w:t xml:space="preserve"> </w:t>
      </w:r>
      <w:r w:rsidRPr="00633A23">
        <w:t>вечное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истинное</w:t>
      </w:r>
      <w:r w:rsidRPr="00633A23">
        <w:rPr>
          <w:rFonts w:cs="Arial"/>
        </w:rPr>
        <w:t xml:space="preserve"> </w:t>
      </w:r>
      <w:r w:rsidRPr="00633A23">
        <w:t>един</w:t>
      </w:r>
      <w:r w:rsidRPr="00633A23">
        <w:softHyphen/>
        <w:t>ство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Богочеловеке</w:t>
      </w:r>
      <w:r w:rsidRPr="00633A23">
        <w:rPr>
          <w:rFonts w:cs="Arial"/>
        </w:rPr>
        <w:t xml:space="preserve"> </w:t>
      </w:r>
      <w:r w:rsidRPr="00633A23">
        <w:t>Господе</w:t>
      </w:r>
      <w:r w:rsidRPr="00633A23">
        <w:rPr>
          <w:rFonts w:cs="Arial"/>
        </w:rPr>
        <w:t xml:space="preserve"> </w:t>
      </w:r>
      <w:r w:rsidRPr="00633A23">
        <w:t>Иисусе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вечно</w:t>
      </w:r>
      <w:r w:rsidRPr="00633A23">
        <w:rPr>
          <w:rFonts w:cs="Arial"/>
        </w:rPr>
        <w:t xml:space="preserve"> </w:t>
      </w:r>
      <w:r w:rsidRPr="00633A23">
        <w:t>живые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суть</w:t>
      </w:r>
      <w:r w:rsidRPr="00633A23">
        <w:rPr>
          <w:rFonts w:cs="Arial"/>
        </w:rPr>
        <w:t xml:space="preserve"> </w:t>
      </w:r>
      <w:r w:rsidRPr="00633A23">
        <w:t>вечно</w:t>
      </w:r>
      <w:r w:rsidRPr="00633A23">
        <w:rPr>
          <w:rFonts w:cs="Arial"/>
        </w:rPr>
        <w:t xml:space="preserve"> </w:t>
      </w:r>
      <w:r w:rsidRPr="00633A23">
        <w:t>одно тело</w:t>
      </w:r>
      <w:r w:rsidRPr="00633A23">
        <w:rPr>
          <w:rFonts w:cs="Arial"/>
        </w:rPr>
        <w:t xml:space="preserve">.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Богочеловеком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«многие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softHyphen/>
        <w:t>ло»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выражением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Богочеловеческой</w:t>
      </w:r>
      <w:r w:rsidRPr="00633A23">
        <w:rPr>
          <w:rFonts w:cs="Arial"/>
        </w:rPr>
        <w:t xml:space="preserve"> </w:t>
      </w:r>
      <w:r w:rsidRPr="00633A23">
        <w:t>действи</w:t>
      </w:r>
      <w:r w:rsidRPr="00633A23">
        <w:softHyphen/>
        <w:t>тельности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святая</w:t>
      </w:r>
      <w:r w:rsidRPr="00633A23">
        <w:rPr>
          <w:rFonts w:cs="Arial"/>
        </w:rPr>
        <w:t xml:space="preserve"> </w:t>
      </w:r>
      <w:r w:rsidRPr="00633A23">
        <w:t>Евхаристия</w:t>
      </w:r>
      <w:r w:rsidRPr="00633A23">
        <w:rPr>
          <w:rFonts w:cs="Arial"/>
        </w:rPr>
        <w:t xml:space="preserve">, </w:t>
      </w:r>
      <w:r w:rsidRPr="00633A23">
        <w:t>св</w:t>
      </w:r>
      <w:r w:rsidRPr="00633A23">
        <w:t>я</w:t>
      </w:r>
      <w:r w:rsidRPr="00633A23">
        <w:t>тая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softHyphen/>
        <w:t>тургия</w:t>
      </w:r>
      <w:r w:rsidRPr="00633A23">
        <w:rPr>
          <w:rFonts w:cs="Arial"/>
        </w:rPr>
        <w:t xml:space="preserve">, </w:t>
      </w:r>
      <w:r w:rsidRPr="00633A23">
        <w:t>святое</w:t>
      </w:r>
      <w:r w:rsidRPr="00633A23">
        <w:rPr>
          <w:rFonts w:cs="Arial"/>
        </w:rPr>
        <w:t xml:space="preserve"> </w:t>
      </w:r>
      <w:r w:rsidRPr="00633A23">
        <w:t>Причастие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Чудотворец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пре</w:t>
      </w:r>
      <w:r w:rsidRPr="00633A23">
        <w:softHyphen/>
        <w:t>жде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воплощением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единил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Бога и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вечным</w:t>
      </w:r>
      <w:r w:rsidRPr="00633A23">
        <w:rPr>
          <w:rFonts w:cs="Arial"/>
        </w:rPr>
        <w:t xml:space="preserve"> </w:t>
      </w:r>
      <w:r w:rsidRPr="00633A23">
        <w:t>единством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перенес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стоянно</w:t>
      </w:r>
      <w:r w:rsidRPr="00633A23">
        <w:rPr>
          <w:rFonts w:cs="Arial"/>
        </w:rPr>
        <w:t xml:space="preserve"> </w:t>
      </w:r>
      <w:r w:rsidRPr="00633A23">
        <w:t>переносит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,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Богочелове</w:t>
      </w:r>
      <w:r w:rsidRPr="00633A23">
        <w:rPr>
          <w:rFonts w:cs="Arial"/>
        </w:rPr>
        <w:t>-</w:t>
      </w:r>
      <w:r w:rsidRPr="00633A23">
        <w:t>ческим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.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основал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Богоче</w:t>
      </w:r>
      <w:r w:rsidRPr="00633A23">
        <w:softHyphen/>
        <w:t>ловеческом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действительности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гочеловеческой</w:t>
      </w:r>
      <w:r w:rsidRPr="00633A23">
        <w:rPr>
          <w:rFonts w:cs="Arial"/>
        </w:rPr>
        <w:t xml:space="preserve"> </w:t>
      </w:r>
      <w:r w:rsidRPr="00633A23">
        <w:t>земной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присутствия</w:t>
      </w:r>
      <w:r w:rsidRPr="00633A23">
        <w:rPr>
          <w:rFonts w:cs="Arial"/>
        </w:rPr>
        <w:t xml:space="preserve"> </w:t>
      </w:r>
      <w:r w:rsidRPr="00633A23">
        <w:t>в нашем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.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воплотился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Себе совоплотить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3,6), </w:t>
      </w:r>
      <w:r w:rsidRPr="00633A23">
        <w:t>обожить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даро</w:t>
      </w:r>
      <w:r w:rsidRPr="00633A23">
        <w:softHyphen/>
        <w:t>вать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осуществляет</w:t>
      </w:r>
      <w:r w:rsidRPr="00633A23">
        <w:rPr>
          <w:rFonts w:cs="Arial"/>
        </w:rPr>
        <w:t xml:space="preserve"> </w:t>
      </w:r>
      <w:r w:rsidRPr="00633A23">
        <w:t>прежде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тое</w:t>
      </w:r>
      <w:r w:rsidRPr="00633A23">
        <w:rPr>
          <w:rFonts w:cs="Arial"/>
        </w:rPr>
        <w:t xml:space="preserve"> </w:t>
      </w:r>
      <w:r w:rsidRPr="00633A23">
        <w:t>Причастие</w:t>
      </w:r>
      <w:r w:rsidRPr="00633A23">
        <w:rPr>
          <w:rFonts w:cs="Arial"/>
        </w:rPr>
        <w:t>.</w:t>
      </w:r>
    </w:p>
    <w:p w:rsidR="0040437A" w:rsidRPr="00633A23" w:rsidRDefault="0040437A" w:rsidP="0040437A">
      <w:r w:rsidRPr="00633A23">
        <w:t>«Многие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тело»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никто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составля</w:t>
      </w:r>
      <w:r w:rsidRPr="00633A23">
        <w:softHyphen/>
        <w:t>ет</w:t>
      </w:r>
      <w:r w:rsidRPr="00633A23">
        <w:rPr>
          <w:rFonts w:cs="Arial"/>
        </w:rPr>
        <w:t xml:space="preserve"> </w:t>
      </w:r>
      <w:r w:rsidRPr="00633A23">
        <w:t>целого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каждый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член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softHyphen/>
        <w:t>бы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чувствовали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знали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зависимость друг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друга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необход</w:t>
      </w:r>
      <w:r w:rsidRPr="00633A23">
        <w:t>и</w:t>
      </w:r>
      <w:r w:rsidRPr="00633A23">
        <w:t>мость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одному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одного всем</w:t>
      </w:r>
      <w:r w:rsidRPr="00633A23">
        <w:rPr>
          <w:rFonts w:cs="Arial"/>
        </w:rPr>
        <w:t xml:space="preserve">. </w:t>
      </w:r>
      <w:r w:rsidRPr="00633A23">
        <w:t>Наша</w:t>
      </w:r>
      <w:r w:rsidRPr="00633A23">
        <w:rPr>
          <w:rFonts w:cs="Arial"/>
        </w:rPr>
        <w:t xml:space="preserve"> </w:t>
      </w:r>
      <w:r w:rsidRPr="00633A23">
        <w:t>сила</w:t>
      </w:r>
      <w:r w:rsidRPr="00633A23">
        <w:rPr>
          <w:rFonts w:cs="Arial"/>
        </w:rPr>
        <w:t xml:space="preserve">, </w:t>
      </w:r>
      <w:r w:rsidRPr="00633A23">
        <w:t>мощь</w:t>
      </w:r>
      <w:r w:rsidRPr="00633A23">
        <w:rPr>
          <w:rFonts w:cs="Arial"/>
        </w:rPr>
        <w:t xml:space="preserve">,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бессмертие</w:t>
      </w:r>
      <w:r w:rsidRPr="00633A23">
        <w:rPr>
          <w:rFonts w:cs="Arial"/>
        </w:rPr>
        <w:t xml:space="preserve">,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бла</w:t>
      </w:r>
      <w:r w:rsidRPr="00633A23">
        <w:softHyphen/>
        <w:t>женство</w:t>
      </w:r>
      <w:r w:rsidRPr="00633A23">
        <w:rPr>
          <w:rFonts w:cs="Arial"/>
        </w:rPr>
        <w:t xml:space="preserve">, </w:t>
      </w:r>
      <w:r w:rsidRPr="00633A23">
        <w:t>наша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таком</w:t>
      </w:r>
      <w:r w:rsidRPr="00633A23">
        <w:rPr>
          <w:rFonts w:cs="Arial"/>
        </w:rPr>
        <w:t xml:space="preserve"> </w:t>
      </w:r>
      <w:r w:rsidRPr="00633A23">
        <w:t>единстве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рое</w:t>
      </w:r>
      <w:r w:rsidRPr="00633A23">
        <w:rPr>
          <w:rFonts w:cs="Arial"/>
        </w:rPr>
        <w:t xml:space="preserve"> </w:t>
      </w:r>
      <w:r w:rsidRPr="00633A23">
        <w:t>дает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Христово</w:t>
      </w:r>
      <w:r w:rsidRPr="00633A23">
        <w:rPr>
          <w:rFonts w:cs="Arial"/>
        </w:rPr>
        <w:t xml:space="preserve">,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Божие</w:t>
      </w:r>
      <w:r w:rsidRPr="00633A23">
        <w:rPr>
          <w:rFonts w:cs="Arial"/>
        </w:rPr>
        <w:t xml:space="preserve">. </w:t>
      </w:r>
      <w:r w:rsidRPr="00633A23">
        <w:t>Чудесный Го</w:t>
      </w:r>
      <w:r w:rsidRPr="00633A23">
        <w:t>с</w:t>
      </w:r>
      <w:r w:rsidRPr="00633A23">
        <w:t>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наша</w:t>
      </w:r>
      <w:r w:rsidRPr="00633A23">
        <w:rPr>
          <w:rFonts w:cs="Arial"/>
        </w:rPr>
        <w:t xml:space="preserve"> </w:t>
      </w:r>
      <w:r w:rsidRPr="00633A23">
        <w:t>истинная</w:t>
      </w:r>
      <w:r w:rsidRPr="00633A23">
        <w:rPr>
          <w:rFonts w:cs="Arial"/>
        </w:rPr>
        <w:t xml:space="preserve"> </w:t>
      </w:r>
      <w:r w:rsidRPr="00633A23">
        <w:t>пища</w:t>
      </w:r>
      <w:r w:rsidRPr="00633A23">
        <w:rPr>
          <w:rFonts w:cs="Arial"/>
        </w:rPr>
        <w:t xml:space="preserve"> </w:t>
      </w:r>
      <w:r w:rsidRPr="00633A23">
        <w:t>и истинное</w:t>
      </w:r>
      <w:r w:rsidRPr="00633A23">
        <w:rPr>
          <w:rFonts w:cs="Arial"/>
        </w:rPr>
        <w:t xml:space="preserve"> </w:t>
      </w:r>
      <w:r w:rsidRPr="00633A23">
        <w:t>питие</w:t>
      </w:r>
      <w:r w:rsidRPr="00633A23">
        <w:rPr>
          <w:rFonts w:cs="Arial"/>
        </w:rPr>
        <w:t xml:space="preserve"> (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Ин</w:t>
      </w:r>
      <w:r w:rsidRPr="00633A23">
        <w:rPr>
          <w:rFonts w:cs="Arial"/>
        </w:rPr>
        <w:t>. 6,55</w:t>
      </w:r>
      <w:r w:rsidRPr="00633A23">
        <w:t>—</w:t>
      </w:r>
      <w:r w:rsidRPr="00633A23">
        <w:rPr>
          <w:rFonts w:cs="Arial"/>
        </w:rPr>
        <w:t xml:space="preserve">56, 48).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тот</w:t>
      </w:r>
      <w:r>
        <w:t xml:space="preserve"> </w:t>
      </w:r>
      <w:r w:rsidRPr="00633A23">
        <w:t>«один</w:t>
      </w:r>
      <w:r w:rsidRPr="00633A23">
        <w:rPr>
          <w:rFonts w:cs="Arial"/>
        </w:rPr>
        <w:t xml:space="preserve"> </w:t>
      </w:r>
      <w:r w:rsidRPr="00633A23">
        <w:t>хлеб»</w:t>
      </w:r>
      <w:r w:rsidRPr="00633A23">
        <w:rPr>
          <w:rFonts w:cs="Arial"/>
        </w:rPr>
        <w:t xml:space="preserve">, </w:t>
      </w:r>
      <w:r w:rsidRPr="00633A23">
        <w:t>которым</w:t>
      </w:r>
      <w:r w:rsidRPr="00633A23">
        <w:rPr>
          <w:rFonts w:cs="Arial"/>
        </w:rPr>
        <w:t xml:space="preserve"> </w:t>
      </w:r>
      <w:r w:rsidRPr="00633A23">
        <w:t>питаемся</w:t>
      </w:r>
      <w:r w:rsidRPr="00633A23">
        <w:rPr>
          <w:rFonts w:cs="Arial"/>
        </w:rPr>
        <w:t xml:space="preserve">, </w:t>
      </w:r>
      <w:r w:rsidRPr="00633A23">
        <w:t>«ибо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причаща</w:t>
      </w:r>
      <w:r w:rsidRPr="00633A23">
        <w:softHyphen/>
        <w:t>емся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одного</w:t>
      </w:r>
      <w:r w:rsidRPr="00633A23">
        <w:rPr>
          <w:rFonts w:cs="Arial"/>
        </w:rPr>
        <w:t xml:space="preserve"> </w:t>
      </w:r>
      <w:r w:rsidRPr="00633A23">
        <w:t>хлеба»</w:t>
      </w:r>
      <w:r w:rsidRPr="00633A23">
        <w:rPr>
          <w:rFonts w:cs="Arial"/>
        </w:rPr>
        <w:t xml:space="preserve"> (1 </w:t>
      </w:r>
      <w:r w:rsidRPr="00633A23">
        <w:t>Кор</w:t>
      </w:r>
      <w:r w:rsidRPr="00633A23">
        <w:rPr>
          <w:rFonts w:cs="Arial"/>
        </w:rPr>
        <w:t xml:space="preserve">. 10,17).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 тело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сила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,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соборности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Причащаясь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Телом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Кровью</w:t>
      </w:r>
      <w:r w:rsidRPr="00633A23">
        <w:rPr>
          <w:rFonts w:cs="Arial"/>
        </w:rPr>
        <w:t xml:space="preserve"> </w:t>
      </w:r>
      <w:r w:rsidRPr="00633A23">
        <w:t>Господа 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причащаемся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Телом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повсюду</w:t>
      </w:r>
      <w:r w:rsidRPr="00633A23">
        <w:rPr>
          <w:rFonts w:cs="Arial"/>
        </w:rPr>
        <w:t xml:space="preserve"> </w:t>
      </w:r>
      <w:r w:rsidRPr="00633A23">
        <w:t>едино</w:t>
      </w:r>
      <w:r w:rsidRPr="00633A23">
        <w:rPr>
          <w:rFonts w:cs="Arial"/>
        </w:rPr>
        <w:t xml:space="preserve">. </w:t>
      </w:r>
      <w:r w:rsidRPr="00633A23">
        <w:t>«Так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, </w:t>
      </w:r>
      <w:r w:rsidRPr="00633A23">
        <w:t>многие</w:t>
      </w:r>
      <w:r w:rsidRPr="00633A23">
        <w:rPr>
          <w:rFonts w:cs="Arial"/>
        </w:rPr>
        <w:t xml:space="preserve">, </w:t>
      </w:r>
      <w:r w:rsidRPr="00633A23">
        <w:t>со</w:t>
      </w:r>
      <w:r w:rsidRPr="00633A23">
        <w:softHyphen/>
        <w:t>ставляем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порознь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для другого</w:t>
      </w:r>
      <w:r w:rsidRPr="00633A23">
        <w:rPr>
          <w:rFonts w:cs="Arial"/>
        </w:rPr>
        <w:t xml:space="preserve"> </w:t>
      </w:r>
      <w:r w:rsidRPr="00633A23">
        <w:t>члены»</w:t>
      </w:r>
      <w:r w:rsidRPr="00633A23">
        <w:rPr>
          <w:rFonts w:cs="Arial"/>
        </w:rPr>
        <w:t xml:space="preserve"> (</w:t>
      </w:r>
      <w:r w:rsidRPr="00633A23">
        <w:t>Рим</w:t>
      </w:r>
      <w:r w:rsidRPr="00633A23">
        <w:rPr>
          <w:rFonts w:cs="Arial"/>
        </w:rPr>
        <w:t xml:space="preserve">. 12,5; </w:t>
      </w:r>
      <w:r w:rsidRPr="00633A23">
        <w:t>ср</w:t>
      </w:r>
      <w:r w:rsidRPr="00633A23">
        <w:rPr>
          <w:rFonts w:cs="Arial"/>
        </w:rPr>
        <w:t xml:space="preserve">. 1 </w:t>
      </w:r>
      <w:r w:rsidRPr="00633A23">
        <w:t>Кор</w:t>
      </w:r>
      <w:r w:rsidRPr="00633A23">
        <w:rPr>
          <w:rFonts w:cs="Arial"/>
        </w:rPr>
        <w:t>. 12, 27).</w:t>
      </w:r>
    </w:p>
    <w:p w:rsidR="0040437A" w:rsidRPr="00633A23" w:rsidRDefault="0040437A" w:rsidP="0040437A"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мудрость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апостола</w:t>
      </w:r>
      <w:r w:rsidRPr="00633A23">
        <w:rPr>
          <w:rFonts w:cs="Arial"/>
        </w:rPr>
        <w:t xml:space="preserve"> </w:t>
      </w:r>
      <w:r w:rsidRPr="00633A23">
        <w:t>воспе</w:t>
      </w:r>
      <w:r w:rsidRPr="00633A23">
        <w:softHyphen/>
        <w:t>вает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продолжает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Златоуст</w:t>
      </w:r>
      <w:r w:rsidRPr="00633A23">
        <w:rPr>
          <w:rFonts w:cs="Arial"/>
        </w:rPr>
        <w:t xml:space="preserve">: </w:t>
      </w:r>
      <w:r w:rsidRPr="00633A23">
        <w:t>«Н</w:t>
      </w:r>
      <w:r w:rsidRPr="00633A23">
        <w:t>а</w:t>
      </w:r>
      <w:r w:rsidRPr="00633A23">
        <w:t>звав</w:t>
      </w:r>
      <w:r w:rsidRPr="00633A23">
        <w:rPr>
          <w:rFonts w:cs="Arial"/>
        </w:rPr>
        <w:t xml:space="preserve"> </w:t>
      </w:r>
      <w:r w:rsidRPr="00633A23">
        <w:t>святое Причастие</w:t>
      </w:r>
      <w:r w:rsidRPr="00633A23">
        <w:rPr>
          <w:rFonts w:cs="Arial"/>
        </w:rPr>
        <w:t xml:space="preserve"> "</w:t>
      </w:r>
      <w:r w:rsidRPr="00633A23">
        <w:t>общностью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", </w:t>
      </w:r>
      <w:r w:rsidRPr="00633A23">
        <w:t>апостол</w:t>
      </w:r>
      <w:r w:rsidRPr="00633A23">
        <w:rPr>
          <w:rFonts w:cs="Arial"/>
        </w:rPr>
        <w:t xml:space="preserve"> </w:t>
      </w:r>
      <w:r w:rsidRPr="00633A23">
        <w:t>хотел сказать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точнее</w:t>
      </w:r>
      <w:r w:rsidRPr="00633A23">
        <w:rPr>
          <w:rFonts w:cs="Arial"/>
        </w:rPr>
        <w:t xml:space="preserve">, </w:t>
      </w:r>
      <w:r w:rsidRPr="00633A23">
        <w:t>поня</w:t>
      </w:r>
      <w:r w:rsidRPr="00633A23">
        <w:t>т</w:t>
      </w:r>
      <w:r w:rsidRPr="00633A23">
        <w:t>нее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добавил</w:t>
      </w:r>
      <w:r w:rsidRPr="00633A23">
        <w:rPr>
          <w:rFonts w:cs="Arial"/>
        </w:rPr>
        <w:t>: "</w:t>
      </w:r>
      <w:r w:rsidRPr="00633A23">
        <w:t>Ибо один</w:t>
      </w:r>
      <w:r w:rsidRPr="00633A23">
        <w:rPr>
          <w:rFonts w:cs="Arial"/>
        </w:rPr>
        <w:t xml:space="preserve"> </w:t>
      </w:r>
      <w:r w:rsidRPr="00633A23">
        <w:t>хлеб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".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 xml:space="preserve">такое </w:t>
      </w:r>
      <w:r w:rsidRPr="00633A23">
        <w:rPr>
          <w:rFonts w:cs="Arial"/>
        </w:rPr>
        <w:t>"</w:t>
      </w:r>
      <w:r w:rsidRPr="00633A23">
        <w:t>общность</w:t>
      </w:r>
      <w:r w:rsidRPr="00633A23">
        <w:rPr>
          <w:rFonts w:cs="Arial"/>
        </w:rPr>
        <w:t xml:space="preserve">"?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вкупе</w:t>
      </w:r>
      <w:r w:rsidRPr="00633A23">
        <w:rPr>
          <w:rFonts w:cs="Arial"/>
        </w:rPr>
        <w:t xml:space="preserve"> </w:t>
      </w:r>
      <w:r w:rsidRPr="00633A23">
        <w:t>составляем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.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хлеб</w:t>
      </w:r>
      <w:r w:rsidRPr="00633A23">
        <w:rPr>
          <w:rFonts w:cs="Arial"/>
        </w:rPr>
        <w:t xml:space="preserve">?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Христово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становятся причастники</w:t>
      </w:r>
      <w:r w:rsidRPr="00633A23">
        <w:rPr>
          <w:rFonts w:cs="Arial"/>
        </w:rPr>
        <w:t xml:space="preserve">? </w:t>
      </w:r>
      <w:r w:rsidRPr="00633A23">
        <w:t>Телом</w:t>
      </w:r>
      <w:r w:rsidRPr="00633A23">
        <w:rPr>
          <w:rFonts w:cs="Arial"/>
        </w:rPr>
        <w:t xml:space="preserve"> </w:t>
      </w:r>
      <w:r w:rsidRPr="00633A23">
        <w:t>Христовым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многими</w:t>
      </w:r>
      <w:r w:rsidRPr="00633A23">
        <w:rPr>
          <w:rFonts w:cs="Arial"/>
        </w:rPr>
        <w:t xml:space="preserve"> </w:t>
      </w:r>
      <w:r w:rsidRPr="00633A23">
        <w:t>телами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одним</w:t>
      </w:r>
      <w:r w:rsidRPr="00633A23">
        <w:rPr>
          <w:rFonts w:cs="Arial"/>
        </w:rPr>
        <w:t xml:space="preserve"> </w:t>
      </w:r>
      <w:r w:rsidRPr="00633A23">
        <w:t>телом</w:t>
      </w:r>
      <w:r w:rsidRPr="00633A23">
        <w:rPr>
          <w:rFonts w:cs="Arial"/>
        </w:rPr>
        <w:t xml:space="preserve">.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хлеб</w:t>
      </w:r>
      <w:r w:rsidRPr="00633A23">
        <w:rPr>
          <w:rFonts w:cs="Arial"/>
        </w:rPr>
        <w:t xml:space="preserve">, </w:t>
      </w:r>
      <w:r w:rsidRPr="00633A23">
        <w:t>выпеченный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множества зерен</w:t>
      </w:r>
      <w:r w:rsidRPr="00633A23">
        <w:rPr>
          <w:rFonts w:cs="Arial"/>
        </w:rPr>
        <w:t xml:space="preserve">, </w:t>
      </w:r>
      <w:r w:rsidRPr="00633A23">
        <w:t>становится</w:t>
      </w:r>
      <w:r w:rsidRPr="00633A23">
        <w:rPr>
          <w:rFonts w:cs="Arial"/>
        </w:rPr>
        <w:t xml:space="preserve"> </w:t>
      </w:r>
      <w:r w:rsidRPr="00633A23">
        <w:t>единым</w:t>
      </w:r>
      <w:r w:rsidRPr="00633A23">
        <w:rPr>
          <w:rFonts w:cs="Arial"/>
        </w:rPr>
        <w:t xml:space="preserve"> </w:t>
      </w:r>
      <w:r w:rsidRPr="00633A23">
        <w:t>хлебом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зерен</w:t>
      </w:r>
      <w:r w:rsidRPr="00633A23">
        <w:rPr>
          <w:rFonts w:cs="Arial"/>
        </w:rPr>
        <w:t xml:space="preserve"> </w:t>
      </w:r>
      <w:r w:rsidRPr="00633A23">
        <w:t>не видно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>-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соединения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соед</w:t>
      </w:r>
      <w:r w:rsidRPr="00633A23">
        <w:t>и</w:t>
      </w:r>
      <w:r w:rsidRPr="00633A23">
        <w:t>няемся</w:t>
      </w:r>
      <w:r w:rsidRPr="00633A23">
        <w:rPr>
          <w:rFonts w:cs="Arial"/>
        </w:rPr>
        <w:t xml:space="preserve"> </w:t>
      </w:r>
      <w:r w:rsidRPr="00633A23">
        <w:t>со Христом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собой»</w:t>
      </w:r>
      <w:r w:rsidRPr="00633A23">
        <w:rPr>
          <w:rFonts w:cs="Arial"/>
        </w:rPr>
        <w:t>.</w:t>
      </w:r>
    </w:p>
    <w:p w:rsidR="0040437A" w:rsidRPr="00633A23" w:rsidRDefault="0040437A" w:rsidP="0040437A">
      <w:r w:rsidRPr="00633A23">
        <w:t>Об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Богочеловеческой</w:t>
      </w:r>
      <w:r w:rsidRPr="00633A23">
        <w:rPr>
          <w:rFonts w:cs="Arial"/>
        </w:rPr>
        <w:t xml:space="preserve"> </w:t>
      </w:r>
      <w:r w:rsidRPr="00633A23">
        <w:t>действительности</w:t>
      </w:r>
      <w:r w:rsidRPr="00633A23">
        <w:rPr>
          <w:rFonts w:cs="Arial"/>
        </w:rPr>
        <w:t xml:space="preserve"> </w:t>
      </w:r>
      <w:r w:rsidRPr="00633A23">
        <w:t>богомудрый</w:t>
      </w:r>
      <w:r w:rsidRPr="00633A23">
        <w:rPr>
          <w:rFonts w:cs="Arial"/>
        </w:rPr>
        <w:t xml:space="preserve"> </w:t>
      </w:r>
      <w:r w:rsidRPr="00633A23">
        <w:t>Кавасила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: </w:t>
      </w:r>
      <w:r w:rsidRPr="00633A23">
        <w:t>«Для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t>к</w:t>
      </w:r>
      <w:r w:rsidRPr="00633A23">
        <w:t>ви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 xml:space="preserve">Тайны </w:t>
      </w:r>
      <w:r w:rsidRPr="00633A23">
        <w:rPr>
          <w:rFonts w:cs="Arial"/>
        </w:rPr>
        <w:t>(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Кровь</w:t>
      </w:r>
      <w:r w:rsidRPr="00633A23">
        <w:rPr>
          <w:rFonts w:cs="Arial"/>
        </w:rPr>
        <w:t xml:space="preserve"> </w:t>
      </w:r>
      <w:r w:rsidRPr="00633A23">
        <w:t>Христовы</w:t>
      </w:r>
      <w:r w:rsidRPr="00633A23">
        <w:rPr>
          <w:rFonts w:cs="Arial"/>
        </w:rPr>
        <w:t xml:space="preserve">)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суть</w:t>
      </w:r>
      <w:r w:rsidRPr="00633A23">
        <w:rPr>
          <w:rFonts w:cs="Arial"/>
        </w:rPr>
        <w:t xml:space="preserve"> </w:t>
      </w:r>
      <w:r w:rsidRPr="00633A23">
        <w:t>символы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них она</w:t>
      </w:r>
      <w:r w:rsidRPr="00633A23">
        <w:rPr>
          <w:rFonts w:cs="Arial"/>
        </w:rPr>
        <w:t xml:space="preserve"> </w:t>
      </w:r>
      <w:r w:rsidRPr="00633A23">
        <w:t>действительно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существует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она действительно</w:t>
      </w:r>
      <w:r w:rsidRPr="00633A23">
        <w:rPr>
          <w:rFonts w:cs="Arial"/>
        </w:rPr>
        <w:t xml:space="preserve"> </w:t>
      </w:r>
      <w:r w:rsidRPr="00633A23">
        <w:t>питается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члены</w:t>
      </w:r>
      <w:r w:rsidRPr="00633A23">
        <w:rPr>
          <w:rFonts w:cs="Arial"/>
        </w:rPr>
        <w:t xml:space="preserve"> </w:t>
      </w:r>
      <w:r w:rsidRPr="00633A23">
        <w:t>человеческого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softHyphen/>
        <w:t>ла</w:t>
      </w:r>
      <w:r w:rsidRPr="00633A23">
        <w:rPr>
          <w:rFonts w:cs="Arial"/>
        </w:rPr>
        <w:t xml:space="preserve"> </w:t>
      </w:r>
      <w:r w:rsidRPr="00633A23">
        <w:t>питаются</w:t>
      </w:r>
      <w:r w:rsidRPr="00633A23">
        <w:rPr>
          <w:rFonts w:cs="Arial"/>
        </w:rPr>
        <w:t xml:space="preserve"> </w:t>
      </w:r>
      <w:r w:rsidRPr="00633A23">
        <w:t>сердцем</w:t>
      </w:r>
      <w:r w:rsidRPr="00633A23">
        <w:rPr>
          <w:rFonts w:cs="Arial"/>
        </w:rPr>
        <w:t xml:space="preserve"> (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сердца</w:t>
      </w:r>
      <w:r w:rsidRPr="00633A23">
        <w:rPr>
          <w:rFonts w:cs="Arial"/>
        </w:rPr>
        <w:t xml:space="preserve">),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ветви</w:t>
      </w:r>
      <w:r w:rsidRPr="00633A23">
        <w:rPr>
          <w:rFonts w:cs="Arial"/>
        </w:rPr>
        <w:t xml:space="preserve"> </w:t>
      </w:r>
      <w:r w:rsidRPr="00633A23">
        <w:t>дерева питаются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корня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слову</w:t>
      </w:r>
      <w:r w:rsidRPr="00633A23">
        <w:rPr>
          <w:rFonts w:cs="Arial"/>
        </w:rPr>
        <w:t xml:space="preserve"> </w:t>
      </w:r>
      <w:r w:rsidRPr="00633A23">
        <w:t>Господню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ветви винограда—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лозы</w:t>
      </w:r>
      <w:r w:rsidRPr="00633A23">
        <w:rPr>
          <w:rFonts w:cs="Arial"/>
        </w:rPr>
        <w:t xml:space="preserve"> (</w:t>
      </w:r>
      <w:r w:rsidRPr="00633A23">
        <w:t>Ин</w:t>
      </w:r>
      <w:r w:rsidRPr="00633A23">
        <w:rPr>
          <w:rFonts w:cs="Arial"/>
        </w:rPr>
        <w:t>. 15,1</w:t>
      </w:r>
      <w:r w:rsidRPr="00633A23">
        <w:t>—</w:t>
      </w:r>
      <w:r w:rsidRPr="00633A23">
        <w:rPr>
          <w:rFonts w:cs="Arial"/>
        </w:rPr>
        <w:t xml:space="preserve">5).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 общность</w:t>
      </w:r>
      <w:r w:rsidRPr="00633A23">
        <w:rPr>
          <w:rFonts w:cs="Arial"/>
        </w:rPr>
        <w:t xml:space="preserve"> </w:t>
      </w:r>
      <w:r w:rsidRPr="00633A23">
        <w:t>названий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аналогия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полное</w:t>
      </w:r>
      <w:r w:rsidRPr="00633A23">
        <w:rPr>
          <w:rFonts w:cs="Arial"/>
        </w:rPr>
        <w:t xml:space="preserve"> </w:t>
      </w:r>
      <w:r w:rsidRPr="00633A23">
        <w:t>тождест</w:t>
      </w:r>
      <w:r w:rsidRPr="00633A23">
        <w:softHyphen/>
        <w:t>во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Тайны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Кровь</w:t>
      </w:r>
      <w:r w:rsidRPr="00633A23">
        <w:rPr>
          <w:rFonts w:cs="Arial"/>
        </w:rPr>
        <w:t xml:space="preserve"> </w:t>
      </w:r>
      <w:r w:rsidRPr="00633A23">
        <w:t>Христо</w:t>
      </w:r>
      <w:r w:rsidRPr="00633A23">
        <w:softHyphen/>
        <w:t>вы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истинная</w:t>
      </w:r>
      <w:r w:rsidRPr="00633A23">
        <w:rPr>
          <w:rFonts w:cs="Arial"/>
        </w:rPr>
        <w:t xml:space="preserve"> </w:t>
      </w:r>
      <w:r w:rsidRPr="00633A23">
        <w:t>пища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питие</w:t>
      </w:r>
      <w:r w:rsidRPr="00633A23">
        <w:rPr>
          <w:rFonts w:cs="Arial"/>
        </w:rPr>
        <w:t xml:space="preserve"> </w:t>
      </w:r>
      <w:r w:rsidRPr="00633A23">
        <w:lastRenderedPageBreak/>
        <w:t>Церкви</w:t>
      </w:r>
      <w:r w:rsidRPr="00633A23">
        <w:rPr>
          <w:rFonts w:cs="Arial"/>
        </w:rPr>
        <w:t xml:space="preserve"> </w:t>
      </w:r>
      <w:r w:rsidRPr="00633A23">
        <w:t>Христо</w:t>
      </w:r>
      <w:r w:rsidRPr="00633A23">
        <w:softHyphen/>
        <w:t>вой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, </w:t>
      </w:r>
      <w:r w:rsidRPr="00633A23">
        <w:t>причащаясь</w:t>
      </w:r>
      <w:r w:rsidRPr="00633A23">
        <w:rPr>
          <w:rFonts w:cs="Arial"/>
        </w:rPr>
        <w:t xml:space="preserve"> </w:t>
      </w:r>
      <w:r w:rsidRPr="00633A23">
        <w:t>Ими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превращает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</w:t>
      </w:r>
      <w:r w:rsidRPr="00633A23">
        <w:softHyphen/>
        <w:t>ловеческое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сл</w:t>
      </w:r>
      <w:r w:rsidRPr="00633A23">
        <w:t>у</w:t>
      </w:r>
      <w:r w:rsidRPr="00633A23">
        <w:t>чается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обычной</w:t>
      </w:r>
      <w:r w:rsidRPr="00633A23">
        <w:rPr>
          <w:rFonts w:cs="Arial"/>
        </w:rPr>
        <w:t xml:space="preserve"> </w:t>
      </w:r>
      <w:r w:rsidRPr="00633A23">
        <w:t>пищей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сама</w:t>
      </w:r>
      <w:r w:rsidRPr="00633A23">
        <w:rPr>
          <w:rFonts w:cs="Arial"/>
        </w:rPr>
        <w:t xml:space="preserve"> (</w:t>
      </w:r>
      <w:r w:rsidRPr="00633A23">
        <w:t>Церковь</w:t>
      </w:r>
      <w:r w:rsidRPr="00633A23">
        <w:rPr>
          <w:rFonts w:cs="Arial"/>
        </w:rPr>
        <w:t xml:space="preserve">) </w:t>
      </w:r>
      <w:r w:rsidRPr="00633A23">
        <w:t>превращается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Кровь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стовы</w:t>
      </w:r>
      <w:r w:rsidRPr="00633A23">
        <w:rPr>
          <w:rFonts w:cs="Arial"/>
        </w:rPr>
        <w:t xml:space="preserve">...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мог</w:t>
      </w:r>
      <w:r w:rsidRPr="00633A23">
        <w:rPr>
          <w:rFonts w:cs="Arial"/>
        </w:rPr>
        <w:t xml:space="preserve"> </w:t>
      </w:r>
      <w:r w:rsidRPr="00633A23">
        <w:t>видеть</w:t>
      </w:r>
      <w:r w:rsidRPr="00633A23">
        <w:rPr>
          <w:rFonts w:cs="Arial"/>
        </w:rPr>
        <w:t xml:space="preserve"> </w:t>
      </w:r>
      <w:r w:rsidRPr="00633A23">
        <w:t>Церковь Христову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соединилась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softHyphen/>
        <w:t>частившись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другого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увидел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Господне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пишет</w:t>
      </w:r>
      <w:r w:rsidRPr="00633A23">
        <w:rPr>
          <w:rFonts w:cs="Arial"/>
        </w:rPr>
        <w:t xml:space="preserve"> </w:t>
      </w:r>
      <w:r w:rsidRPr="00633A23">
        <w:t>апостол Павел</w:t>
      </w:r>
      <w:r w:rsidRPr="00633A23">
        <w:rPr>
          <w:rFonts w:cs="Arial"/>
        </w:rPr>
        <w:t xml:space="preserve">: </w:t>
      </w:r>
      <w:r w:rsidRPr="00633A23">
        <w:t>«Вы—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Христово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порознь—</w:t>
      </w:r>
      <w:r w:rsidRPr="00633A23">
        <w:rPr>
          <w:rFonts w:cs="Arial"/>
        </w:rPr>
        <w:t xml:space="preserve"> </w:t>
      </w:r>
      <w:r w:rsidRPr="00633A23">
        <w:t xml:space="preserve">члены» </w:t>
      </w:r>
      <w:r w:rsidRPr="00633A23">
        <w:rPr>
          <w:rFonts w:cs="Arial"/>
        </w:rPr>
        <w:t xml:space="preserve">(1 </w:t>
      </w:r>
      <w:r w:rsidRPr="00633A23">
        <w:t>Кор</w:t>
      </w:r>
      <w:r w:rsidRPr="00633A23">
        <w:rPr>
          <w:rFonts w:cs="Arial"/>
        </w:rPr>
        <w:t>. 12,27) (</w:t>
      </w:r>
      <w:r w:rsidRPr="00633A23">
        <w:t>«Объяснение</w:t>
      </w:r>
      <w:r w:rsidRPr="00633A23">
        <w:rPr>
          <w:rFonts w:cs="Arial"/>
        </w:rPr>
        <w:t xml:space="preserve"> </w:t>
      </w:r>
      <w:r w:rsidRPr="00633A23">
        <w:t>литургии»</w:t>
      </w:r>
      <w:r w:rsidRPr="00633A23">
        <w:rPr>
          <w:rFonts w:cs="Arial"/>
        </w:rPr>
        <w:t xml:space="preserve">), </w:t>
      </w:r>
      <w:r w:rsidRPr="00633A23">
        <w:t>Святый</w:t>
      </w:r>
      <w:r w:rsidRPr="00633A23">
        <w:rPr>
          <w:rFonts w:cs="Arial"/>
        </w:rPr>
        <w:t xml:space="preserve"> </w:t>
      </w:r>
      <w:r w:rsidRPr="00633A23">
        <w:t>Гри</w:t>
      </w:r>
      <w:r w:rsidRPr="00633A23">
        <w:softHyphen/>
        <w:t>горий</w:t>
      </w:r>
      <w:r w:rsidRPr="00633A23">
        <w:rPr>
          <w:rFonts w:cs="Arial"/>
        </w:rPr>
        <w:t xml:space="preserve"> </w:t>
      </w:r>
      <w:r w:rsidRPr="00633A23">
        <w:t>Богослов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: </w:t>
      </w:r>
      <w:r w:rsidRPr="00633A23">
        <w:t>«Если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,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 Церкви</w:t>
      </w:r>
      <w:r w:rsidRPr="00633A23">
        <w:rPr>
          <w:rFonts w:cs="Arial"/>
        </w:rPr>
        <w:t xml:space="preserve"> </w:t>
      </w:r>
      <w:r w:rsidRPr="00633A23">
        <w:t>одна</w:t>
      </w:r>
      <w:r w:rsidRPr="00633A23">
        <w:rPr>
          <w:rFonts w:cs="Arial"/>
        </w:rPr>
        <w:t xml:space="preserve"> </w:t>
      </w:r>
      <w:r w:rsidRPr="00633A23">
        <w:t>глава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тело»</w:t>
      </w:r>
      <w:r w:rsidRPr="00633A23">
        <w:rPr>
          <w:rFonts w:cs="Arial"/>
        </w:rPr>
        <w:t xml:space="preserve">.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, </w:t>
      </w:r>
      <w:r w:rsidRPr="00633A23">
        <w:t>мы Христом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 </w:t>
      </w:r>
      <w:r w:rsidRPr="00633A23">
        <w:t>«одно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порознь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члены» 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святыми</w:t>
      </w:r>
      <w:r w:rsidRPr="00633A23">
        <w:rPr>
          <w:rFonts w:cs="Arial"/>
        </w:rPr>
        <w:t xml:space="preserve"> </w:t>
      </w:r>
      <w:r w:rsidRPr="00633A23">
        <w:t>апостолами</w:t>
      </w:r>
      <w:r w:rsidRPr="00633A23">
        <w:rPr>
          <w:rFonts w:cs="Arial"/>
        </w:rPr>
        <w:t xml:space="preserve">, </w:t>
      </w:r>
      <w:r w:rsidRPr="00633A23">
        <w:t>пророками</w:t>
      </w:r>
      <w:r w:rsidRPr="00633A23">
        <w:rPr>
          <w:rFonts w:cs="Arial"/>
        </w:rPr>
        <w:t xml:space="preserve">, </w:t>
      </w:r>
      <w:r w:rsidRPr="00633A23">
        <w:t>мученика</w:t>
      </w:r>
      <w:r w:rsidRPr="00633A23">
        <w:softHyphen/>
        <w:t>ми</w:t>
      </w:r>
      <w:r w:rsidRPr="00633A23">
        <w:rPr>
          <w:rFonts w:cs="Arial"/>
        </w:rPr>
        <w:t xml:space="preserve">, </w:t>
      </w:r>
      <w:r w:rsidRPr="00633A23">
        <w:t>исповедниками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святыми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вне</w:t>
      </w:r>
      <w:r w:rsidRPr="00633A23">
        <w:rPr>
          <w:rFonts w:cs="Arial"/>
        </w:rPr>
        <w:t xml:space="preserve"> </w:t>
      </w:r>
      <w:r w:rsidRPr="00633A23">
        <w:t>этого сообщества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человеческого</w:t>
      </w:r>
      <w:r w:rsidRPr="00633A23">
        <w:rPr>
          <w:rFonts w:cs="Arial"/>
        </w:rPr>
        <w:t xml:space="preserve"> </w:t>
      </w:r>
      <w:r w:rsidRPr="00633A23">
        <w:t>существа нет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лучшего</w:t>
      </w:r>
      <w:r w:rsidRPr="00633A23">
        <w:rPr>
          <w:rFonts w:cs="Arial"/>
        </w:rPr>
        <w:t xml:space="preserve">, </w:t>
      </w:r>
      <w:r w:rsidRPr="00633A23">
        <w:t>светлого</w:t>
      </w:r>
      <w:r w:rsidRPr="00633A23">
        <w:rPr>
          <w:rFonts w:cs="Arial"/>
        </w:rPr>
        <w:t xml:space="preserve">, </w:t>
      </w:r>
      <w:r w:rsidRPr="00633A23">
        <w:t>блаженного</w:t>
      </w:r>
      <w:r w:rsidRPr="00633A23">
        <w:rPr>
          <w:rFonts w:cs="Arial"/>
        </w:rPr>
        <w:t xml:space="preserve">, </w:t>
      </w:r>
      <w:r w:rsidRPr="00633A23">
        <w:t>вечного</w:t>
      </w:r>
      <w:r w:rsidRPr="00633A23">
        <w:rPr>
          <w:rFonts w:cs="Arial"/>
        </w:rPr>
        <w:t xml:space="preserve">, </w:t>
      </w:r>
      <w:r w:rsidRPr="00633A23">
        <w:t>сладостного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одном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: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мы знаем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t>о</w:t>
      </w:r>
      <w:r w:rsidRPr="00633A23">
        <w:t>торый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плодом</w:t>
      </w:r>
      <w:r w:rsidRPr="00633A23">
        <w:rPr>
          <w:rFonts w:cs="Arial"/>
        </w:rPr>
        <w:t xml:space="preserve"> </w:t>
      </w:r>
      <w:r w:rsidRPr="00633A23">
        <w:t>наших</w:t>
      </w:r>
      <w:r w:rsidRPr="00633A23">
        <w:rPr>
          <w:rFonts w:cs="Arial"/>
        </w:rPr>
        <w:t xml:space="preserve"> </w:t>
      </w:r>
      <w:r w:rsidRPr="00633A23">
        <w:t>зем</w:t>
      </w:r>
      <w:r w:rsidRPr="00633A23">
        <w:softHyphen/>
        <w:t>ных</w:t>
      </w:r>
      <w:r w:rsidRPr="00633A23">
        <w:rPr>
          <w:rFonts w:cs="Arial"/>
        </w:rPr>
        <w:t xml:space="preserve"> </w:t>
      </w:r>
      <w:r w:rsidRPr="00633A23">
        <w:t>мечтаний</w:t>
      </w:r>
      <w:r w:rsidRPr="00633A23">
        <w:rPr>
          <w:rFonts w:cs="Arial"/>
        </w:rPr>
        <w:t xml:space="preserve">.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,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радостей</w:t>
      </w:r>
      <w:r w:rsidRPr="00633A23">
        <w:rPr>
          <w:rFonts w:cs="Arial"/>
        </w:rPr>
        <w:t xml:space="preserve"> </w:t>
      </w:r>
      <w:r w:rsidRPr="00633A23">
        <w:t>радость</w:t>
      </w:r>
      <w:r w:rsidRPr="00633A23">
        <w:rPr>
          <w:rFonts w:cs="Arial"/>
        </w:rPr>
        <w:t xml:space="preserve">, </w:t>
      </w:r>
      <w:r w:rsidRPr="00633A23">
        <w:t>— быть</w:t>
      </w:r>
      <w:r w:rsidRPr="00633A23">
        <w:rPr>
          <w:rFonts w:cs="Arial"/>
        </w:rPr>
        <w:t xml:space="preserve"> </w:t>
      </w:r>
      <w:r w:rsidRPr="00633A23">
        <w:t>«о</w:t>
      </w:r>
      <w:r w:rsidRPr="00633A23">
        <w:t>д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телом»</w:t>
      </w:r>
      <w:r w:rsidRPr="00633A23">
        <w:rPr>
          <w:rFonts w:cs="Arial"/>
        </w:rPr>
        <w:t xml:space="preserve"> </w:t>
      </w:r>
      <w:r w:rsidRPr="00633A23">
        <w:t>«со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святыми»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«телом Христовым»</w:t>
      </w:r>
      <w:r w:rsidRPr="00633A23">
        <w:rPr>
          <w:rFonts w:cs="Arial"/>
        </w:rPr>
        <w:t>.</w:t>
      </w:r>
    </w:p>
    <w:p w:rsidR="0040437A" w:rsidRDefault="0040437A" w:rsidP="0040437A">
      <w:pPr>
        <w:rPr>
          <w:rFonts w:cs="Arial"/>
        </w:rPr>
      </w:pP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тайны</w:t>
      </w:r>
      <w:r w:rsidRPr="00633A23">
        <w:rPr>
          <w:rFonts w:cs="Arial"/>
        </w:rPr>
        <w:t xml:space="preserve"> </w:t>
      </w:r>
      <w:r w:rsidRPr="00633A23">
        <w:t>Нового</w:t>
      </w:r>
      <w:r w:rsidRPr="00633A23">
        <w:rPr>
          <w:rFonts w:cs="Arial"/>
        </w:rPr>
        <w:t xml:space="preserve"> </w:t>
      </w:r>
      <w:r w:rsidRPr="00633A23">
        <w:t>Завета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Завета и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выразить</w:t>
      </w:r>
      <w:r w:rsidRPr="00633A23">
        <w:rPr>
          <w:rFonts w:cs="Arial"/>
        </w:rPr>
        <w:t xml:space="preserve"> </w:t>
      </w:r>
      <w:r w:rsidRPr="00633A23">
        <w:t>в одной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такой</w:t>
      </w:r>
      <w:r w:rsidRPr="00633A23">
        <w:rPr>
          <w:rFonts w:cs="Arial"/>
        </w:rPr>
        <w:t xml:space="preserve"> </w:t>
      </w:r>
      <w:r w:rsidRPr="00633A23">
        <w:t>тайной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святое</w:t>
      </w:r>
      <w:r w:rsidRPr="00633A23">
        <w:rPr>
          <w:rFonts w:cs="Arial"/>
        </w:rPr>
        <w:t xml:space="preserve"> </w:t>
      </w:r>
      <w:r w:rsidRPr="00633A23">
        <w:t>таинство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частия</w:t>
      </w:r>
      <w:r w:rsidRPr="00633A23">
        <w:rPr>
          <w:rFonts w:cs="Arial"/>
        </w:rPr>
        <w:t xml:space="preserve">, </w:t>
      </w:r>
      <w:r w:rsidRPr="00633A23">
        <w:t>святое</w:t>
      </w:r>
      <w:r w:rsidRPr="00633A23">
        <w:rPr>
          <w:rFonts w:cs="Arial"/>
        </w:rPr>
        <w:t xml:space="preserve"> </w:t>
      </w:r>
      <w:r w:rsidRPr="00633A23">
        <w:t>таинство</w:t>
      </w:r>
      <w:r w:rsidRPr="00633A23">
        <w:rPr>
          <w:rFonts w:cs="Arial"/>
        </w:rPr>
        <w:t xml:space="preserve"> </w:t>
      </w:r>
      <w:r w:rsidRPr="00633A23">
        <w:t>Е</w:t>
      </w:r>
      <w:r w:rsidRPr="00633A23">
        <w:t>в</w:t>
      </w:r>
      <w:r w:rsidRPr="00633A23">
        <w:t>харистии</w:t>
      </w:r>
      <w:r w:rsidRPr="00633A23">
        <w:rPr>
          <w:rFonts w:cs="Arial"/>
        </w:rPr>
        <w:t xml:space="preserve">.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являет и</w:t>
      </w:r>
      <w:r w:rsidRPr="00633A23">
        <w:rPr>
          <w:rFonts w:cs="Arial"/>
        </w:rPr>
        <w:t xml:space="preserve"> </w:t>
      </w:r>
      <w:r w:rsidRPr="00633A23">
        <w:t>всецело</w:t>
      </w:r>
      <w:r w:rsidRPr="00633A23">
        <w:rPr>
          <w:rFonts w:cs="Arial"/>
        </w:rPr>
        <w:t xml:space="preserve"> </w:t>
      </w:r>
      <w:r w:rsidRPr="00633A23">
        <w:t>преподает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всей полноте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гочеловеческой</w:t>
      </w:r>
      <w:r w:rsidRPr="00633A23">
        <w:rPr>
          <w:rFonts w:cs="Arial"/>
        </w:rPr>
        <w:t xml:space="preserve"> </w:t>
      </w:r>
      <w:r w:rsidRPr="00633A23">
        <w:t>Личности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Богочеловеческого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святое Причастие</w:t>
      </w:r>
      <w:r w:rsidRPr="00633A23">
        <w:rPr>
          <w:rFonts w:cs="Arial"/>
        </w:rPr>
        <w:t xml:space="preserve">, </w:t>
      </w:r>
      <w:r w:rsidRPr="00633A23">
        <w:t>святая</w:t>
      </w:r>
      <w:r w:rsidRPr="00633A23">
        <w:rPr>
          <w:rFonts w:cs="Arial"/>
        </w:rPr>
        <w:t xml:space="preserve"> </w:t>
      </w:r>
      <w:r w:rsidRPr="00633A23">
        <w:t>Евхаристия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Само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Божест</w:t>
      </w:r>
      <w:r w:rsidRPr="00633A23">
        <w:softHyphen/>
        <w:t>венное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Божественная</w:t>
      </w:r>
      <w:r w:rsidRPr="00633A23">
        <w:rPr>
          <w:rFonts w:cs="Arial"/>
        </w:rPr>
        <w:t xml:space="preserve"> </w:t>
      </w:r>
      <w:r w:rsidRPr="00633A23">
        <w:t>Кровь</w:t>
      </w:r>
      <w:r w:rsidRPr="00633A23">
        <w:rPr>
          <w:rFonts w:cs="Arial"/>
        </w:rPr>
        <w:t xml:space="preserve">,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Его Церковью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невыразимой</w:t>
      </w:r>
      <w:r w:rsidRPr="00633A23">
        <w:rPr>
          <w:rFonts w:cs="Arial"/>
        </w:rPr>
        <w:t xml:space="preserve"> </w:t>
      </w:r>
      <w:r w:rsidRPr="00633A23">
        <w:t>полноте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Божества</w:t>
      </w:r>
      <w:r w:rsidRPr="00633A23">
        <w:rPr>
          <w:rFonts w:cs="Arial"/>
        </w:rPr>
        <w:t xml:space="preserve"> </w:t>
      </w:r>
      <w:r w:rsidRPr="00633A23">
        <w:t>и Своего</w:t>
      </w:r>
      <w:r>
        <w:rPr>
          <w:rFonts w:cs="Arial"/>
        </w:rPr>
        <w:t xml:space="preserve"> </w:t>
      </w:r>
      <w:r w:rsidRPr="00633A23">
        <w:t>Человечества</w:t>
      </w:r>
      <w:r w:rsidRPr="00633A23">
        <w:rPr>
          <w:rFonts w:cs="Arial"/>
        </w:rPr>
        <w:t xml:space="preserve"> </w:t>
      </w:r>
      <w:r w:rsidRPr="00633A23">
        <w:t>—</w:t>
      </w:r>
      <w:r>
        <w:rPr>
          <w:rFonts w:cs="Arial"/>
        </w:rPr>
        <w:t xml:space="preserve"> </w:t>
      </w:r>
      <w:r w:rsidRPr="00633A23">
        <w:t>Своего</w:t>
      </w:r>
      <w:r>
        <w:rPr>
          <w:rFonts w:cs="Arial"/>
        </w:rPr>
        <w:t xml:space="preserve"> </w:t>
      </w:r>
      <w:r w:rsidRPr="00633A23">
        <w:t>Богочеловечества</w:t>
      </w:r>
      <w:r w:rsidRPr="00633A23">
        <w:rPr>
          <w:rFonts w:cs="Arial"/>
        </w:rPr>
        <w:t>.</w:t>
      </w:r>
    </w:p>
    <w:p w:rsidR="0040437A" w:rsidRPr="00633A23" w:rsidRDefault="0040437A" w:rsidP="0040437A">
      <w:r w:rsidRPr="00633A23">
        <w:t>Новый</w:t>
      </w:r>
      <w:r w:rsidRPr="00633A23">
        <w:rPr>
          <w:rFonts w:cs="Arial"/>
        </w:rPr>
        <w:t xml:space="preserve"> </w:t>
      </w:r>
      <w:r w:rsidRPr="00633A23">
        <w:t>Завет</w:t>
      </w:r>
      <w:r w:rsidRPr="00633A23">
        <w:rPr>
          <w:rFonts w:cs="Arial"/>
        </w:rPr>
        <w:t xml:space="preserve">, </w:t>
      </w:r>
      <w:r w:rsidRPr="00633A23">
        <w:t>действительно</w:t>
      </w:r>
      <w:r w:rsidRPr="00633A23">
        <w:rPr>
          <w:rFonts w:cs="Arial"/>
        </w:rPr>
        <w:t xml:space="preserve">, </w:t>
      </w:r>
      <w:r w:rsidRPr="00633A23">
        <w:t>нов</w:t>
      </w:r>
      <w:r w:rsidRPr="00633A23">
        <w:rPr>
          <w:rFonts w:cs="Arial"/>
        </w:rPr>
        <w:t xml:space="preserve"> </w:t>
      </w:r>
      <w:r w:rsidRPr="00633A23">
        <w:t>исключительным образом</w:t>
      </w:r>
      <w:r w:rsidRPr="00633A23">
        <w:rPr>
          <w:rFonts w:cs="Arial"/>
        </w:rPr>
        <w:t xml:space="preserve">: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Завет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Крови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Божием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. </w:t>
      </w:r>
      <w:r w:rsidRPr="00633A23">
        <w:t>И такой</w:t>
      </w:r>
      <w:r w:rsidRPr="00633A23">
        <w:rPr>
          <w:rFonts w:cs="Arial"/>
        </w:rPr>
        <w:t xml:space="preserve"> </w:t>
      </w:r>
      <w:r w:rsidRPr="00633A23">
        <w:t>Богочеловеческий</w:t>
      </w:r>
      <w:r w:rsidRPr="00633A23">
        <w:rPr>
          <w:rFonts w:cs="Arial"/>
        </w:rPr>
        <w:t xml:space="preserve"> </w:t>
      </w:r>
      <w:r w:rsidRPr="00633A23">
        <w:t>союз</w:t>
      </w:r>
      <w:r w:rsidRPr="00633A23">
        <w:rPr>
          <w:rFonts w:cs="Arial"/>
        </w:rPr>
        <w:t xml:space="preserve"> </w:t>
      </w:r>
      <w:r w:rsidRPr="00633A23">
        <w:t>осуществлен</w:t>
      </w:r>
      <w:r w:rsidRPr="00633A23">
        <w:rPr>
          <w:rFonts w:cs="Arial"/>
        </w:rPr>
        <w:t xml:space="preserve"> </w:t>
      </w:r>
      <w:r w:rsidRPr="00633A23">
        <w:t>чудесным Богочеловеком</w:t>
      </w:r>
      <w:r w:rsidRPr="00633A23">
        <w:rPr>
          <w:rFonts w:cs="Arial"/>
        </w:rPr>
        <w:t xml:space="preserve">, </w:t>
      </w:r>
      <w:r w:rsidRPr="00633A23">
        <w:t>Госп</w:t>
      </w:r>
      <w:r w:rsidRPr="00633A23">
        <w:t>о</w:t>
      </w:r>
      <w:r w:rsidRPr="00633A23">
        <w:t>дом</w:t>
      </w:r>
      <w:r w:rsidRPr="00633A23">
        <w:rPr>
          <w:rFonts w:cs="Arial"/>
        </w:rPr>
        <w:t xml:space="preserve"> </w:t>
      </w:r>
      <w:r w:rsidRPr="00633A23">
        <w:t>Иисусом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гочеловеческой</w:t>
      </w:r>
      <w:r w:rsidRPr="00633A23">
        <w:rPr>
          <w:rFonts w:cs="Arial"/>
        </w:rPr>
        <w:t xml:space="preserve"> </w:t>
      </w:r>
      <w:r w:rsidRPr="00633A23">
        <w:t>Церковью</w:t>
      </w:r>
      <w:r w:rsidRPr="00633A23">
        <w:rPr>
          <w:rFonts w:cs="Arial"/>
        </w:rPr>
        <w:t>.</w:t>
      </w:r>
    </w:p>
    <w:p w:rsidR="0040437A" w:rsidRPr="00633A23" w:rsidRDefault="0040437A" w:rsidP="0040437A">
      <w:r w:rsidRPr="00633A23">
        <w:t>Святое</w:t>
      </w:r>
      <w:r w:rsidRPr="00633A23">
        <w:rPr>
          <w:rFonts w:cs="Arial"/>
        </w:rPr>
        <w:t xml:space="preserve"> </w:t>
      </w:r>
      <w:r w:rsidRPr="00633A23">
        <w:t>Причастие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живого</w:t>
      </w:r>
      <w:r w:rsidRPr="00633A23">
        <w:rPr>
          <w:rFonts w:cs="Arial"/>
        </w:rPr>
        <w:t xml:space="preserve"> </w:t>
      </w:r>
      <w:r w:rsidRPr="00633A23">
        <w:t>Госпо</w:t>
      </w:r>
      <w:r w:rsidRPr="00633A23">
        <w:softHyphen/>
        <w:t>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: </w:t>
      </w:r>
      <w:r w:rsidRPr="00633A23">
        <w:t>«Сие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Мое»</w:t>
      </w:r>
      <w:r w:rsidRPr="00633A23">
        <w:rPr>
          <w:rFonts w:cs="Arial"/>
        </w:rPr>
        <w:t xml:space="preserve">;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и через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есмы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вновь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а также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Телом</w:t>
      </w:r>
      <w:r w:rsidRPr="00633A23">
        <w:rPr>
          <w:rFonts w:cs="Arial"/>
        </w:rPr>
        <w:t xml:space="preserve"> </w:t>
      </w:r>
      <w:r w:rsidRPr="00633A23">
        <w:t>причащают</w:t>
      </w:r>
      <w:r w:rsidRPr="00633A23">
        <w:softHyphen/>
        <w:t>ся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образуем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самом</w:t>
      </w:r>
      <w:r w:rsidRPr="00633A23">
        <w:rPr>
          <w:rFonts w:cs="Arial"/>
        </w:rPr>
        <w:t xml:space="preserve"> </w:t>
      </w:r>
      <w:r w:rsidRPr="00633A23">
        <w:t>деле</w:t>
      </w:r>
      <w:r w:rsidRPr="00633A23">
        <w:rPr>
          <w:rFonts w:cs="Arial"/>
        </w:rPr>
        <w:t xml:space="preserve">,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той</w:t>
      </w:r>
      <w:r w:rsidRPr="00633A23">
        <w:rPr>
          <w:rFonts w:cs="Arial"/>
        </w:rPr>
        <w:t xml:space="preserve"> </w:t>
      </w:r>
      <w:r w:rsidRPr="00633A23">
        <w:t>Евхаристии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таинства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 ее</w:t>
      </w:r>
      <w:r w:rsidRPr="00633A23">
        <w:rPr>
          <w:rFonts w:cs="Arial"/>
        </w:rPr>
        <w:t xml:space="preserve"> </w:t>
      </w:r>
      <w:r w:rsidRPr="00633A23">
        <w:t>святыни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, </w:t>
      </w:r>
      <w:r w:rsidRPr="00633A23">
        <w:t>в ней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Новый</w:t>
      </w:r>
      <w:r w:rsidRPr="00633A23">
        <w:rPr>
          <w:rFonts w:cs="Arial"/>
        </w:rPr>
        <w:t xml:space="preserve"> </w:t>
      </w:r>
      <w:r w:rsidRPr="00633A23">
        <w:t>Завет</w:t>
      </w:r>
      <w:r w:rsidRPr="00633A23">
        <w:rPr>
          <w:rFonts w:cs="Arial"/>
        </w:rPr>
        <w:t xml:space="preserve">, </w:t>
      </w:r>
      <w:r w:rsidRPr="00633A23">
        <w:t>Завет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Всеживотворящей Крови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: </w:t>
      </w:r>
      <w:r w:rsidRPr="00633A23">
        <w:t>«Новый</w:t>
      </w:r>
      <w:r w:rsidRPr="00633A23">
        <w:rPr>
          <w:rFonts w:cs="Arial"/>
        </w:rPr>
        <w:t xml:space="preserve"> </w:t>
      </w:r>
      <w:r w:rsidRPr="00633A23">
        <w:t>Завет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Моей</w:t>
      </w:r>
      <w:r w:rsidRPr="00633A23">
        <w:rPr>
          <w:rFonts w:cs="Arial"/>
        </w:rPr>
        <w:t xml:space="preserve"> </w:t>
      </w:r>
      <w:r w:rsidRPr="00633A23">
        <w:t>Крови»</w:t>
      </w:r>
      <w:r w:rsidRPr="00633A23">
        <w:rPr>
          <w:rFonts w:cs="Arial"/>
        </w:rPr>
        <w:t xml:space="preserve"> (1 </w:t>
      </w:r>
      <w:r w:rsidRPr="00633A23">
        <w:t>Кор</w:t>
      </w:r>
      <w:r w:rsidRPr="00633A23">
        <w:rPr>
          <w:rFonts w:cs="Arial"/>
        </w:rPr>
        <w:t xml:space="preserve">. 11,25).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Святое</w:t>
      </w:r>
      <w:r w:rsidRPr="00633A23">
        <w:rPr>
          <w:rFonts w:cs="Arial"/>
        </w:rPr>
        <w:t xml:space="preserve"> </w:t>
      </w:r>
      <w:r w:rsidRPr="00633A23">
        <w:t>Причастие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постоянно</w:t>
      </w:r>
      <w:r w:rsidRPr="00633A23">
        <w:rPr>
          <w:rFonts w:cs="Arial"/>
        </w:rPr>
        <w:t xml:space="preserve"> </w:t>
      </w:r>
      <w:r w:rsidRPr="00633A23">
        <w:t>обнов</w:t>
      </w:r>
      <w:r w:rsidRPr="00633A23">
        <w:softHyphen/>
        <w:t>ляем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союз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Господом</w:t>
      </w:r>
      <w:r w:rsidRPr="00633A23">
        <w:rPr>
          <w:rFonts w:cs="Arial"/>
        </w:rPr>
        <w:t xml:space="preserve"> </w:t>
      </w:r>
      <w:r w:rsidRPr="00633A23">
        <w:t>Иисусом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как индивиды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Божий</w:t>
      </w:r>
      <w:r w:rsidRPr="00633A23">
        <w:rPr>
          <w:rFonts w:cs="Arial"/>
        </w:rPr>
        <w:t xml:space="preserve"> (</w:t>
      </w:r>
      <w:r w:rsidRPr="00633A23">
        <w:t>ср</w:t>
      </w:r>
      <w:r w:rsidRPr="00633A23">
        <w:rPr>
          <w:rFonts w:cs="Arial"/>
        </w:rPr>
        <w:t xml:space="preserve">. </w:t>
      </w:r>
      <w:r w:rsidRPr="00633A23">
        <w:t>Тит</w:t>
      </w:r>
      <w:r w:rsidRPr="00633A23">
        <w:rPr>
          <w:rFonts w:cs="Arial"/>
        </w:rPr>
        <w:t xml:space="preserve">. 2.14; </w:t>
      </w:r>
      <w:r w:rsidRPr="00633A23">
        <w:t>Евр</w:t>
      </w:r>
      <w:r w:rsidRPr="00633A23">
        <w:rPr>
          <w:rFonts w:cs="Arial"/>
        </w:rPr>
        <w:t>. 2.17; 8,8</w:t>
      </w:r>
      <w:r w:rsidRPr="00633A23">
        <w:t>—</w:t>
      </w:r>
      <w:r w:rsidRPr="00633A23">
        <w:rPr>
          <w:rFonts w:cs="Arial"/>
        </w:rPr>
        <w:t xml:space="preserve">10; 2 </w:t>
      </w:r>
      <w:r w:rsidRPr="00633A23">
        <w:t>Кор</w:t>
      </w:r>
      <w:r w:rsidRPr="00633A23">
        <w:rPr>
          <w:rFonts w:cs="Arial"/>
        </w:rPr>
        <w:t xml:space="preserve">. 6,16)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постоянно</w:t>
      </w:r>
      <w:r w:rsidRPr="00633A23">
        <w:rPr>
          <w:rFonts w:cs="Arial"/>
        </w:rPr>
        <w:t xml:space="preserve"> </w:t>
      </w:r>
      <w:r w:rsidRPr="00633A23">
        <w:t>утверждаемся</w:t>
      </w:r>
      <w:r w:rsidRPr="00633A23">
        <w:rPr>
          <w:rFonts w:cs="Arial"/>
        </w:rPr>
        <w:t xml:space="preserve"> </w:t>
      </w:r>
      <w:r w:rsidRPr="00633A23">
        <w:t>в нем</w:t>
      </w:r>
      <w:r w:rsidRPr="00633A23">
        <w:rPr>
          <w:rFonts w:cs="Arial"/>
        </w:rPr>
        <w:t xml:space="preserve"> (</w:t>
      </w:r>
      <w:r w:rsidRPr="00633A23">
        <w:t>союзе</w:t>
      </w:r>
      <w:r w:rsidRPr="00633A23">
        <w:rPr>
          <w:rFonts w:cs="Arial"/>
        </w:rPr>
        <w:t xml:space="preserve">),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, </w:t>
      </w:r>
      <w:r w:rsidRPr="00633A23">
        <w:t>действительно</w:t>
      </w:r>
      <w:r w:rsidRPr="00633A23">
        <w:rPr>
          <w:rFonts w:cs="Arial"/>
        </w:rPr>
        <w:t xml:space="preserve">, </w:t>
      </w:r>
      <w:r w:rsidRPr="00633A23">
        <w:t>навсегда новый</w:t>
      </w:r>
      <w:r w:rsidRPr="00633A23">
        <w:rPr>
          <w:rFonts w:cs="Arial"/>
        </w:rPr>
        <w:t xml:space="preserve"> </w:t>
      </w:r>
      <w:r w:rsidRPr="00633A23">
        <w:t>союз</w:t>
      </w:r>
      <w:r w:rsidRPr="00633A23">
        <w:rPr>
          <w:rFonts w:cs="Arial"/>
        </w:rPr>
        <w:t xml:space="preserve">, </w:t>
      </w:r>
      <w:r w:rsidRPr="00633A23">
        <w:t>Н</w:t>
      </w:r>
      <w:r w:rsidRPr="00633A23">
        <w:t>о</w:t>
      </w:r>
      <w:r w:rsidRPr="00633A23">
        <w:t>вый</w:t>
      </w:r>
      <w:r w:rsidRPr="00633A23">
        <w:rPr>
          <w:rFonts w:cs="Arial"/>
        </w:rPr>
        <w:t xml:space="preserve"> </w:t>
      </w:r>
      <w:r w:rsidRPr="00633A23">
        <w:t>Завет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Богочеловеке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.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надо</w:t>
      </w:r>
      <w:r w:rsidRPr="00633A23">
        <w:rPr>
          <w:rFonts w:cs="Arial"/>
        </w:rPr>
        <w:t xml:space="preserve"> </w:t>
      </w:r>
      <w:r w:rsidRPr="00633A23">
        <w:t>забывать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нужно</w:t>
      </w:r>
      <w:r w:rsidRPr="00633A23">
        <w:rPr>
          <w:rFonts w:cs="Arial"/>
        </w:rPr>
        <w:t xml:space="preserve"> </w:t>
      </w:r>
      <w:r w:rsidRPr="00633A23">
        <w:t>об этом</w:t>
      </w:r>
      <w:r w:rsidRPr="00633A23">
        <w:rPr>
          <w:rFonts w:cs="Arial"/>
        </w:rPr>
        <w:t xml:space="preserve"> </w:t>
      </w:r>
      <w:r w:rsidRPr="00633A23">
        <w:t>помнить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обновлять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союз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обра</w:t>
      </w:r>
      <w:r w:rsidRPr="00633A23">
        <w:softHyphen/>
        <w:t>зом</w:t>
      </w:r>
      <w:r w:rsidRPr="00633A23">
        <w:rPr>
          <w:rFonts w:cs="Arial"/>
        </w:rPr>
        <w:t xml:space="preserve">,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снова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снова</w:t>
      </w:r>
      <w:r w:rsidRPr="00633A23">
        <w:rPr>
          <w:rFonts w:cs="Arial"/>
        </w:rPr>
        <w:t xml:space="preserve"> </w:t>
      </w:r>
      <w:r w:rsidRPr="00633A23">
        <w:t>оживлять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t>о</w:t>
      </w:r>
      <w:r w:rsidRPr="00633A23">
        <w:t>чело</w:t>
      </w:r>
      <w:r w:rsidRPr="00633A23">
        <w:softHyphen/>
        <w:t>веческой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Спаситель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утверждает эту</w:t>
      </w:r>
      <w:r w:rsidRPr="00633A23">
        <w:rPr>
          <w:rFonts w:cs="Arial"/>
        </w:rPr>
        <w:t xml:space="preserve"> </w:t>
      </w:r>
      <w:r w:rsidRPr="00633A23">
        <w:t>благодатную</w:t>
      </w:r>
      <w:r w:rsidRPr="00633A23">
        <w:rPr>
          <w:rFonts w:cs="Arial"/>
        </w:rPr>
        <w:t xml:space="preserve"> </w:t>
      </w:r>
      <w:r w:rsidRPr="00633A23">
        <w:t>заповедь</w:t>
      </w:r>
      <w:r w:rsidRPr="00633A23">
        <w:rPr>
          <w:rFonts w:cs="Arial"/>
        </w:rPr>
        <w:t xml:space="preserve">: </w:t>
      </w:r>
      <w:r w:rsidRPr="00633A23">
        <w:t>«Сие</w:t>
      </w:r>
      <w:r w:rsidRPr="00633A23">
        <w:rPr>
          <w:rFonts w:cs="Arial"/>
        </w:rPr>
        <w:t xml:space="preserve"> </w:t>
      </w:r>
      <w:r w:rsidRPr="00633A23">
        <w:t>тв</w:t>
      </w:r>
      <w:r w:rsidRPr="00633A23">
        <w:t>о</w:t>
      </w:r>
      <w:r w:rsidRPr="00633A23">
        <w:t>рите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Мое</w:t>
      </w:r>
      <w:r w:rsidRPr="00633A23">
        <w:rPr>
          <w:rFonts w:cs="Arial"/>
        </w:rPr>
        <w:t xml:space="preserve"> </w:t>
      </w:r>
      <w:r w:rsidRPr="00633A23">
        <w:t>вос</w:t>
      </w:r>
      <w:r w:rsidRPr="00633A23">
        <w:softHyphen/>
        <w:t>поминание»</w:t>
      </w:r>
      <w:r w:rsidRPr="00633A23">
        <w:rPr>
          <w:rFonts w:cs="Arial"/>
        </w:rPr>
        <w:t xml:space="preserve"> (1 </w:t>
      </w:r>
      <w:r w:rsidRPr="00633A23">
        <w:t>Кор</w:t>
      </w:r>
      <w:r w:rsidRPr="00633A23">
        <w:rPr>
          <w:rFonts w:cs="Arial"/>
        </w:rPr>
        <w:t>. 11,24</w:t>
      </w:r>
      <w:r w:rsidRPr="00633A23">
        <w:t>—</w:t>
      </w:r>
      <w:r w:rsidRPr="00633A23">
        <w:rPr>
          <w:rFonts w:cs="Arial"/>
        </w:rPr>
        <w:t xml:space="preserve">25; </w:t>
      </w:r>
      <w:r w:rsidRPr="00633A23">
        <w:t>Лк</w:t>
      </w:r>
      <w:r w:rsidRPr="00633A23">
        <w:rPr>
          <w:rFonts w:cs="Arial"/>
        </w:rPr>
        <w:t>. 22,19).</w:t>
      </w:r>
    </w:p>
    <w:p w:rsidR="0040437A" w:rsidRPr="00633A23" w:rsidRDefault="0040437A" w:rsidP="0040437A">
      <w:r w:rsidRPr="00633A23">
        <w:t>Это</w:t>
      </w:r>
      <w:r w:rsidRPr="00633A23">
        <w:rPr>
          <w:rFonts w:cs="Arial"/>
        </w:rPr>
        <w:t xml:space="preserve"> </w:t>
      </w:r>
      <w:r w:rsidRPr="00633A23">
        <w:t>литургическое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евхаристическое</w:t>
      </w:r>
      <w:r w:rsidRPr="00633A23">
        <w:rPr>
          <w:rFonts w:cs="Arial"/>
        </w:rPr>
        <w:t xml:space="preserve"> </w:t>
      </w:r>
      <w:r w:rsidRPr="00633A23">
        <w:t>«воспо</w:t>
      </w:r>
      <w:r w:rsidRPr="00633A23">
        <w:softHyphen/>
        <w:t>минание»</w:t>
      </w:r>
      <w:r w:rsidRPr="00633A23">
        <w:rPr>
          <w:rFonts w:cs="Arial"/>
        </w:rPr>
        <w:t xml:space="preserve"> </w:t>
      </w:r>
      <w:r w:rsidRPr="00633A23">
        <w:t>напоминает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Богочеловеч</w:t>
      </w:r>
      <w:r w:rsidRPr="00633A23">
        <w:t>е</w:t>
      </w:r>
      <w:r w:rsidRPr="00633A23">
        <w:t>ский</w:t>
      </w:r>
      <w:r w:rsidRPr="00633A23">
        <w:rPr>
          <w:rFonts w:cs="Arial"/>
        </w:rPr>
        <w:t xml:space="preserve"> </w:t>
      </w:r>
      <w:r w:rsidRPr="00633A23">
        <w:t>подвиг спасения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, </w:t>
      </w:r>
      <w:r w:rsidRPr="00633A23">
        <w:t>совершенный</w:t>
      </w:r>
      <w:r w:rsidRPr="00633A23">
        <w:rPr>
          <w:rFonts w:cs="Arial"/>
        </w:rPr>
        <w:t xml:space="preserve"> </w:t>
      </w:r>
      <w:r w:rsidRPr="00633A23">
        <w:t>Господом</w:t>
      </w:r>
      <w:r w:rsidRPr="00633A23">
        <w:rPr>
          <w:rFonts w:cs="Arial"/>
        </w:rPr>
        <w:t xml:space="preserve"> </w:t>
      </w:r>
      <w:r w:rsidRPr="00633A23">
        <w:t>Иисусом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стом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боговдохновенному</w:t>
      </w:r>
      <w:r w:rsidRPr="00633A23">
        <w:rPr>
          <w:rFonts w:cs="Arial"/>
        </w:rPr>
        <w:t xml:space="preserve"> </w:t>
      </w:r>
      <w:r w:rsidRPr="00633A23">
        <w:t>слову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Иоанна Дамаскина</w:t>
      </w:r>
      <w:r w:rsidRPr="00633A23">
        <w:rPr>
          <w:rFonts w:cs="Arial"/>
        </w:rPr>
        <w:t xml:space="preserve">: </w:t>
      </w:r>
      <w:r w:rsidRPr="00633A23">
        <w:t>«Совершение</w:t>
      </w:r>
      <w:r w:rsidRPr="00633A23">
        <w:rPr>
          <w:rFonts w:cs="Arial"/>
        </w:rPr>
        <w:t xml:space="preserve"> </w:t>
      </w:r>
      <w:r w:rsidRPr="00633A23">
        <w:t>этих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Тайн</w:t>
      </w:r>
      <w:r w:rsidRPr="00633A23">
        <w:rPr>
          <w:rFonts w:cs="Arial"/>
        </w:rPr>
        <w:t xml:space="preserve"> (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литур</w:t>
      </w:r>
      <w:r w:rsidRPr="00633A23">
        <w:softHyphen/>
        <w:t>гии</w:t>
      </w:r>
      <w:r w:rsidRPr="00633A23">
        <w:rPr>
          <w:rFonts w:cs="Arial"/>
        </w:rPr>
        <w:t xml:space="preserve">) </w:t>
      </w:r>
      <w:r w:rsidRPr="00633A23">
        <w:t>исполняет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духовное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сверхестественное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softHyphen/>
        <w:t>мостроительство</w:t>
      </w:r>
      <w:r w:rsidRPr="00633A23">
        <w:rPr>
          <w:rFonts w:cs="Arial"/>
        </w:rPr>
        <w:t xml:space="preserve"> </w:t>
      </w:r>
      <w:r w:rsidRPr="00633A23">
        <w:t>воплощения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 xml:space="preserve">Слова» </w:t>
      </w:r>
      <w:r w:rsidRPr="00633A23">
        <w:rPr>
          <w:rFonts w:cs="Arial"/>
        </w:rPr>
        <w:t>(</w:t>
      </w:r>
      <w:r w:rsidRPr="00633A23">
        <w:t>«О</w:t>
      </w:r>
      <w:r w:rsidRPr="00633A23">
        <w:rPr>
          <w:rFonts w:cs="Arial"/>
        </w:rPr>
        <w:t xml:space="preserve"> </w:t>
      </w:r>
      <w:r w:rsidRPr="00633A23">
        <w:t>Пречистом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t>е</w:t>
      </w:r>
      <w:r w:rsidRPr="00633A23">
        <w:t>ле»</w:t>
      </w:r>
      <w:r w:rsidRPr="00633A23">
        <w:rPr>
          <w:rFonts w:cs="Arial"/>
        </w:rPr>
        <w:t xml:space="preserve">).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святоевхаристическое</w:t>
      </w:r>
      <w:r w:rsidRPr="00633A23">
        <w:rPr>
          <w:rFonts w:cs="Arial"/>
        </w:rPr>
        <w:t xml:space="preserve"> -</w:t>
      </w:r>
      <w:r w:rsidRPr="00633A23">
        <w:t>«воспоминание»</w:t>
      </w:r>
      <w:r w:rsidRPr="00633A23">
        <w:rPr>
          <w:rFonts w:cs="Arial"/>
        </w:rPr>
        <w:t xml:space="preserve"> </w:t>
      </w:r>
      <w:r w:rsidRPr="00633A23">
        <w:t>представляет</w:t>
      </w:r>
      <w:r w:rsidRPr="00633A23">
        <w:rPr>
          <w:rFonts w:cs="Arial"/>
        </w:rPr>
        <w:t xml:space="preserve"> </w:t>
      </w:r>
      <w:r w:rsidRPr="00633A23">
        <w:t>собой</w:t>
      </w:r>
      <w:r w:rsidRPr="00633A23">
        <w:rPr>
          <w:rFonts w:cs="Arial"/>
        </w:rPr>
        <w:t xml:space="preserve"> </w:t>
      </w:r>
      <w:r w:rsidRPr="00633A23">
        <w:t>всецелое</w:t>
      </w:r>
      <w:r w:rsidRPr="00633A23">
        <w:rPr>
          <w:rFonts w:cs="Arial"/>
        </w:rPr>
        <w:t xml:space="preserve"> </w:t>
      </w:r>
      <w:r w:rsidRPr="00633A23">
        <w:t>пре</w:t>
      </w:r>
      <w:r w:rsidRPr="00633A23">
        <w:softHyphen/>
        <w:t>доставление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пол</w:t>
      </w:r>
      <w:r w:rsidRPr="00633A23">
        <w:softHyphen/>
        <w:t>ноте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Богочеловечества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ничто</w:t>
      </w:r>
      <w:r w:rsidRPr="00633A23">
        <w:rPr>
          <w:rFonts w:cs="Arial"/>
        </w:rPr>
        <w:t xml:space="preserve"> </w:t>
      </w:r>
      <w:r w:rsidRPr="00633A23">
        <w:t>новозаветное</w:t>
      </w:r>
      <w:r w:rsidRPr="00633A23">
        <w:rPr>
          <w:rFonts w:cs="Arial"/>
        </w:rPr>
        <w:t xml:space="preserve"> </w:t>
      </w:r>
      <w:r w:rsidRPr="00633A23">
        <w:t>не преподает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такой</w:t>
      </w:r>
      <w:r w:rsidRPr="00633A23">
        <w:rPr>
          <w:rFonts w:cs="Arial"/>
        </w:rPr>
        <w:t xml:space="preserve"> </w:t>
      </w:r>
      <w:r w:rsidRPr="00633A23">
        <w:t>полноте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ста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Святая</w:t>
      </w:r>
      <w:r w:rsidRPr="00633A23">
        <w:rPr>
          <w:rFonts w:cs="Arial"/>
        </w:rPr>
        <w:t xml:space="preserve"> </w:t>
      </w:r>
      <w:r w:rsidRPr="00633A23">
        <w:t>Евхаристия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Святое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частие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рые</w:t>
      </w:r>
      <w:r w:rsidRPr="00633A23">
        <w:rPr>
          <w:rFonts w:cs="Arial"/>
        </w:rPr>
        <w:t xml:space="preserve"> </w:t>
      </w:r>
      <w:r w:rsidRPr="00633A23">
        <w:t>преподают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всецело</w:t>
      </w:r>
      <w:r w:rsidRPr="00633A23">
        <w:rPr>
          <w:rFonts w:cs="Arial"/>
        </w:rPr>
        <w:t xml:space="preserve">: </w:t>
      </w:r>
      <w:r w:rsidRPr="00633A23">
        <w:t>Вечного</w:t>
      </w:r>
      <w:r w:rsidRPr="00633A23">
        <w:rPr>
          <w:rFonts w:cs="Arial"/>
        </w:rPr>
        <w:t xml:space="preserve">, </w:t>
      </w:r>
      <w:r w:rsidRPr="00633A23">
        <w:t>Всеживого</w:t>
      </w:r>
      <w:r w:rsidRPr="00633A23">
        <w:rPr>
          <w:rFonts w:cs="Arial"/>
        </w:rPr>
        <w:t xml:space="preserve">, </w:t>
      </w:r>
      <w:r w:rsidRPr="00633A23">
        <w:t>Вездесущего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Всеживотв</w:t>
      </w:r>
      <w:r w:rsidRPr="00633A23">
        <w:t>о</w:t>
      </w:r>
      <w:r w:rsidRPr="00633A23">
        <w:t>рящего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«Того же—</w:t>
      </w:r>
      <w:r w:rsidRPr="00633A23">
        <w:rPr>
          <w:rFonts w:cs="Arial"/>
        </w:rPr>
        <w:t xml:space="preserve"> </w:t>
      </w:r>
      <w:r w:rsidRPr="00633A23">
        <w:t>вчера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сегодня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вовеки»</w:t>
      </w:r>
      <w:r w:rsidRPr="00633A23">
        <w:rPr>
          <w:rFonts w:cs="Arial"/>
        </w:rPr>
        <w:t xml:space="preserve"> (</w:t>
      </w:r>
      <w:r w:rsidRPr="00633A23">
        <w:t>Евр</w:t>
      </w:r>
      <w:r w:rsidRPr="00633A23">
        <w:rPr>
          <w:rFonts w:cs="Arial"/>
        </w:rPr>
        <w:t xml:space="preserve">. 13,8). </w:t>
      </w:r>
      <w:r w:rsidRPr="00633A23">
        <w:t>Через Святое</w:t>
      </w:r>
      <w:r w:rsidRPr="00633A23">
        <w:rPr>
          <w:rFonts w:cs="Arial"/>
        </w:rPr>
        <w:t xml:space="preserve"> </w:t>
      </w:r>
      <w:r w:rsidRPr="00633A23">
        <w:t>Причастие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переживаем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Богочелове</w:t>
      </w:r>
      <w:r w:rsidRPr="00633A23">
        <w:softHyphen/>
        <w:t>ческий</w:t>
      </w:r>
      <w:r w:rsidRPr="00633A23">
        <w:rPr>
          <w:rFonts w:cs="Arial"/>
        </w:rPr>
        <w:t xml:space="preserve"> </w:t>
      </w:r>
      <w:r w:rsidRPr="00633A23">
        <w:t>подвиг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прежде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Его спасител</w:t>
      </w:r>
      <w:r w:rsidRPr="00633A23">
        <w:t>ь</w:t>
      </w:r>
      <w:r w:rsidRPr="00633A23">
        <w:t>ную</w:t>
      </w:r>
      <w:r w:rsidRPr="00633A23">
        <w:rPr>
          <w:rFonts w:cs="Arial"/>
        </w:rPr>
        <w:t xml:space="preserve"> </w:t>
      </w:r>
      <w:r w:rsidRPr="00633A23">
        <w:t>смерть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воскресение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полно</w:t>
      </w:r>
      <w:r w:rsidRPr="00633A23">
        <w:softHyphen/>
        <w:t>стью</w:t>
      </w:r>
      <w:r w:rsidRPr="00633A23">
        <w:rPr>
          <w:rFonts w:cs="Arial"/>
        </w:rPr>
        <w:t xml:space="preserve"> </w:t>
      </w:r>
      <w:r w:rsidRPr="00633A23">
        <w:t>вводят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самое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самую</w:t>
      </w:r>
      <w:r w:rsidRPr="00633A23">
        <w:rPr>
          <w:rFonts w:cs="Arial"/>
        </w:rPr>
        <w:t xml:space="preserve"> </w:t>
      </w:r>
      <w:r w:rsidRPr="00633A23">
        <w:t>вечность Богочеловеческого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апостол говорит</w:t>
      </w:r>
      <w:r w:rsidRPr="00633A23">
        <w:rPr>
          <w:rFonts w:cs="Arial"/>
        </w:rPr>
        <w:t xml:space="preserve">: </w:t>
      </w:r>
      <w:r w:rsidRPr="00633A23">
        <w:t>«Ибо</w:t>
      </w:r>
      <w:r w:rsidRPr="00633A23">
        <w:rPr>
          <w:rFonts w:cs="Arial"/>
        </w:rPr>
        <w:t xml:space="preserve"> </w:t>
      </w:r>
      <w:r w:rsidRPr="00633A23">
        <w:t>всякий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едите</w:t>
      </w:r>
      <w:r w:rsidRPr="00633A23">
        <w:rPr>
          <w:rFonts w:cs="Arial"/>
        </w:rPr>
        <w:t xml:space="preserve"> </w:t>
      </w:r>
      <w:r w:rsidRPr="00633A23">
        <w:t>хлеб</w:t>
      </w:r>
      <w:r w:rsidRPr="00633A23">
        <w:rPr>
          <w:rFonts w:cs="Arial"/>
        </w:rPr>
        <w:t xml:space="preserve"> </w:t>
      </w:r>
      <w:r w:rsidRPr="00633A23">
        <w:t>сей</w:t>
      </w:r>
      <w:r w:rsidRPr="00633A23">
        <w:rPr>
          <w:rFonts w:cs="Arial"/>
        </w:rPr>
        <w:t xml:space="preserve"> </w:t>
      </w:r>
      <w:r w:rsidRPr="00633A23">
        <w:t>и пьете</w:t>
      </w:r>
      <w:r w:rsidRPr="00633A23">
        <w:rPr>
          <w:rFonts w:cs="Arial"/>
        </w:rPr>
        <w:t xml:space="preserve"> </w:t>
      </w:r>
      <w:r w:rsidRPr="00633A23">
        <w:t>чашу</w:t>
      </w:r>
      <w:r w:rsidRPr="00633A23">
        <w:rPr>
          <w:rFonts w:cs="Arial"/>
        </w:rPr>
        <w:t xml:space="preserve"> </w:t>
      </w:r>
      <w:r w:rsidRPr="00633A23">
        <w:t>сию</w:t>
      </w:r>
      <w:r w:rsidRPr="00633A23">
        <w:rPr>
          <w:rFonts w:cs="Arial"/>
        </w:rPr>
        <w:t xml:space="preserve">, </w:t>
      </w:r>
      <w:r w:rsidRPr="00633A23">
        <w:t>смерть</w:t>
      </w:r>
      <w:r w:rsidRPr="00633A23">
        <w:rPr>
          <w:rFonts w:cs="Arial"/>
        </w:rPr>
        <w:t xml:space="preserve"> </w:t>
      </w:r>
      <w:r w:rsidRPr="00633A23">
        <w:t>Господню</w:t>
      </w:r>
      <w:r w:rsidRPr="00633A23">
        <w:rPr>
          <w:rFonts w:cs="Arial"/>
        </w:rPr>
        <w:t xml:space="preserve"> </w:t>
      </w:r>
      <w:r w:rsidRPr="00633A23">
        <w:t>возвещаете</w:t>
      </w:r>
      <w:r w:rsidRPr="00633A23">
        <w:rPr>
          <w:rFonts w:cs="Arial"/>
        </w:rPr>
        <w:t xml:space="preserve">, </w:t>
      </w:r>
      <w:r w:rsidRPr="00633A23">
        <w:t>доколе Он</w:t>
      </w:r>
      <w:r w:rsidRPr="00633A23">
        <w:rPr>
          <w:rFonts w:cs="Arial"/>
        </w:rPr>
        <w:t xml:space="preserve"> </w:t>
      </w:r>
      <w:r w:rsidRPr="00633A23">
        <w:t>придет»</w:t>
      </w:r>
      <w:r w:rsidRPr="00633A23">
        <w:rPr>
          <w:rFonts w:cs="Arial"/>
        </w:rPr>
        <w:t xml:space="preserve"> (1 </w:t>
      </w:r>
      <w:r w:rsidRPr="00633A23">
        <w:t>Кор</w:t>
      </w:r>
      <w:r w:rsidRPr="00633A23">
        <w:rPr>
          <w:rFonts w:cs="Arial"/>
        </w:rPr>
        <w:t>. 11,26).</w:t>
      </w:r>
    </w:p>
    <w:p w:rsidR="0040437A" w:rsidRPr="00633A23" w:rsidRDefault="0040437A" w:rsidP="0040437A">
      <w:r w:rsidRPr="00633A23">
        <w:t>Тело</w:t>
      </w:r>
      <w:r w:rsidRPr="00633A23">
        <w:rPr>
          <w:rFonts w:cs="Arial"/>
        </w:rPr>
        <w:t xml:space="preserve"> </w:t>
      </w:r>
      <w:r w:rsidRPr="00633A23">
        <w:t>воплощенного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рое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обрел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 </w:t>
      </w:r>
      <w:r w:rsidRPr="00633A23">
        <w:t>Святаго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Евхаристии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softHyphen/>
        <w:t>ло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конце</w:t>
      </w:r>
      <w:r w:rsidRPr="00633A23">
        <w:rPr>
          <w:rFonts w:cs="Arial"/>
        </w:rPr>
        <w:t xml:space="preserve"> </w:t>
      </w:r>
      <w:r w:rsidRPr="00633A23">
        <w:t>концов</w:t>
      </w:r>
      <w:r w:rsidRPr="00633A23">
        <w:rPr>
          <w:rFonts w:cs="Arial"/>
        </w:rPr>
        <w:t xml:space="preserve">,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, </w:t>
      </w:r>
      <w:r w:rsidRPr="00633A23">
        <w:t>единственное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спасительное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 Христос</w:t>
      </w:r>
      <w:r w:rsidRPr="00633A23">
        <w:rPr>
          <w:rFonts w:cs="Arial"/>
        </w:rPr>
        <w:t xml:space="preserve"> </w:t>
      </w:r>
      <w:r w:rsidRPr="00633A23">
        <w:t>«вчера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сегодня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вовеки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же»</w:t>
      </w:r>
      <w:r w:rsidRPr="00633A23">
        <w:rPr>
          <w:rFonts w:cs="Arial"/>
        </w:rPr>
        <w:t xml:space="preserve"> (</w:t>
      </w:r>
      <w:r w:rsidRPr="00633A23">
        <w:t>Евр</w:t>
      </w:r>
      <w:r w:rsidRPr="00633A23">
        <w:rPr>
          <w:rFonts w:cs="Arial"/>
        </w:rPr>
        <w:t xml:space="preserve">. 13,8).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восторженно</w:t>
      </w:r>
      <w:r w:rsidRPr="00633A23">
        <w:rPr>
          <w:rFonts w:cs="Arial"/>
        </w:rPr>
        <w:t xml:space="preserve"> </w:t>
      </w:r>
      <w:r w:rsidRPr="00633A23">
        <w:t>свидетельствует</w:t>
      </w:r>
      <w:r w:rsidRPr="00633A23">
        <w:rPr>
          <w:rFonts w:cs="Arial"/>
        </w:rPr>
        <w:t xml:space="preserve"> </w:t>
      </w:r>
      <w:r w:rsidRPr="00633A23">
        <w:t>Злато</w:t>
      </w:r>
      <w:r w:rsidRPr="00633A23">
        <w:softHyphen/>
        <w:t>уст</w:t>
      </w:r>
      <w:r w:rsidRPr="00633A23">
        <w:rPr>
          <w:rFonts w:cs="Arial"/>
        </w:rPr>
        <w:t xml:space="preserve">: </w:t>
      </w:r>
      <w:r w:rsidRPr="00633A23">
        <w:t>«Прич</w:t>
      </w:r>
      <w:r w:rsidRPr="00633A23">
        <w:t>а</w:t>
      </w:r>
      <w:r w:rsidRPr="00633A23">
        <w:t>стники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Крови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ста</w:t>
      </w:r>
      <w:r w:rsidRPr="00633A23">
        <w:rPr>
          <w:rFonts w:cs="Arial"/>
        </w:rPr>
        <w:t xml:space="preserve">, </w:t>
      </w:r>
      <w:r w:rsidRPr="00633A23">
        <w:t>помните</w:t>
      </w:r>
      <w:r w:rsidRPr="00633A23">
        <w:rPr>
          <w:rFonts w:cs="Arial"/>
        </w:rPr>
        <w:t xml:space="preserve">;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причащаемся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ничем не</w:t>
      </w:r>
      <w:r w:rsidRPr="00633A23">
        <w:rPr>
          <w:rFonts w:cs="Arial"/>
        </w:rPr>
        <w:t xml:space="preserve"> </w:t>
      </w:r>
      <w:r w:rsidRPr="00633A23">
        <w:t>отлично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сидит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престоле горе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Которому</w:t>
      </w:r>
      <w:r w:rsidRPr="00633A23">
        <w:rPr>
          <w:rFonts w:cs="Arial"/>
        </w:rPr>
        <w:t xml:space="preserve"> </w:t>
      </w:r>
      <w:r w:rsidRPr="00633A23">
        <w:t>поклоняются</w:t>
      </w:r>
      <w:r w:rsidRPr="00633A23">
        <w:rPr>
          <w:rFonts w:cs="Arial"/>
        </w:rPr>
        <w:t xml:space="preserve"> </w:t>
      </w:r>
      <w:r w:rsidRPr="00633A23">
        <w:t>Ангелы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lastRenderedPageBreak/>
        <w:t>именно</w:t>
      </w:r>
      <w:r w:rsidRPr="00633A23">
        <w:rPr>
          <w:rFonts w:cs="Arial"/>
        </w:rPr>
        <w:t xml:space="preserve"> </w:t>
      </w:r>
      <w:r w:rsidRPr="00633A23">
        <w:t>этого Тела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вкушаем</w:t>
      </w:r>
      <w:r w:rsidRPr="00633A23">
        <w:rPr>
          <w:rFonts w:cs="Arial"/>
        </w:rPr>
        <w:t xml:space="preserve">. </w:t>
      </w:r>
      <w:r w:rsidRPr="00633A23">
        <w:t>О</w:t>
      </w:r>
      <w:r w:rsidRPr="00633A23">
        <w:rPr>
          <w:rFonts w:cs="Arial"/>
        </w:rPr>
        <w:t xml:space="preserve">, </w:t>
      </w:r>
      <w:r w:rsidRPr="00633A23">
        <w:t>сколько</w:t>
      </w:r>
      <w:r w:rsidRPr="00633A23">
        <w:rPr>
          <w:rFonts w:cs="Arial"/>
        </w:rPr>
        <w:t xml:space="preserve"> </w:t>
      </w:r>
      <w:r w:rsidRPr="00633A23">
        <w:t>путей</w:t>
      </w:r>
      <w:r w:rsidRPr="00633A23">
        <w:rPr>
          <w:rFonts w:cs="Arial"/>
        </w:rPr>
        <w:t xml:space="preserve"> </w:t>
      </w:r>
      <w:r w:rsidRPr="00633A23">
        <w:t>открыто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ко спасению</w:t>
      </w:r>
      <w:r w:rsidRPr="00633A23">
        <w:rPr>
          <w:rFonts w:cs="Arial"/>
        </w:rPr>
        <w:t xml:space="preserve">!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t>с</w:t>
      </w:r>
      <w:r w:rsidRPr="00633A23">
        <w:t>полнил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Телом</w:t>
      </w:r>
      <w:r w:rsidRPr="00633A23">
        <w:rPr>
          <w:rFonts w:cs="Arial"/>
        </w:rPr>
        <w:t xml:space="preserve">, </w:t>
      </w:r>
      <w:r w:rsidRPr="00633A23">
        <w:t>дал</w:t>
      </w:r>
      <w: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соединено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, </w:t>
      </w:r>
      <w:r w:rsidRPr="00633A23">
        <w:t>также 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соединяемся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Хлеб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не было</w:t>
      </w:r>
      <w:r w:rsidRPr="00633A23">
        <w:rPr>
          <w:rFonts w:cs="Arial"/>
        </w:rPr>
        <w:t xml:space="preserve"> </w:t>
      </w:r>
      <w:r w:rsidRPr="00633A23">
        <w:t>достаточно</w:t>
      </w:r>
      <w:r w:rsidRPr="00633A23">
        <w:rPr>
          <w:rFonts w:cs="Arial"/>
        </w:rPr>
        <w:t xml:space="preserve"> </w:t>
      </w:r>
      <w:r w:rsidRPr="00633A23">
        <w:t>стать</w:t>
      </w:r>
      <w:r w:rsidRPr="00633A23">
        <w:rPr>
          <w:rFonts w:cs="Arial"/>
        </w:rPr>
        <w:t xml:space="preserve"> </w:t>
      </w:r>
      <w:r w:rsidRPr="00633A23">
        <w:t>человеком</w:t>
      </w:r>
      <w:r w:rsidRPr="00633A23">
        <w:rPr>
          <w:rFonts w:cs="Arial"/>
        </w:rPr>
        <w:t xml:space="preserve">,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биенным</w:t>
      </w:r>
      <w:r w:rsidRPr="00633A23">
        <w:rPr>
          <w:rFonts w:cs="Arial"/>
        </w:rPr>
        <w:t xml:space="preserve"> </w:t>
      </w:r>
      <w:r w:rsidRPr="00633A23">
        <w:t>и распятым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соединяет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нами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 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вере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действител</w:t>
      </w:r>
      <w:r w:rsidRPr="00633A23">
        <w:t>ь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делает Своим</w:t>
      </w:r>
      <w:r w:rsidRPr="00633A23">
        <w:rPr>
          <w:rFonts w:cs="Arial"/>
        </w:rPr>
        <w:t xml:space="preserve"> </w:t>
      </w:r>
      <w:r w:rsidRPr="00633A23">
        <w:t>Телом»</w:t>
      </w:r>
      <w:r w:rsidRPr="00633A23">
        <w:rPr>
          <w:rFonts w:cs="Arial"/>
        </w:rPr>
        <w:t>.</w:t>
      </w:r>
    </w:p>
    <w:p w:rsidR="0040437A" w:rsidRPr="00633A23" w:rsidRDefault="0040437A" w:rsidP="0040437A">
      <w:r w:rsidRPr="00633A23">
        <w:t>Тело</w:t>
      </w:r>
      <w:r w:rsidRPr="00633A23">
        <w:rPr>
          <w:rFonts w:cs="Arial"/>
        </w:rPr>
        <w:t xml:space="preserve"> </w:t>
      </w:r>
      <w:r w:rsidRPr="00633A23">
        <w:t>воплощенного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Слова—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верховная всеценность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человеческого</w:t>
      </w:r>
      <w:r w:rsidRPr="00633A23">
        <w:rPr>
          <w:rFonts w:cs="Arial"/>
        </w:rPr>
        <w:t xml:space="preserve"> </w:t>
      </w:r>
      <w:r w:rsidRPr="00633A23">
        <w:t>сущес</w:t>
      </w:r>
      <w:r w:rsidRPr="00633A23">
        <w:t>т</w:t>
      </w:r>
      <w:r w:rsidRPr="00633A23">
        <w:t>ва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ключены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вечные</w:t>
      </w:r>
      <w:r w:rsidRPr="00633A23">
        <w:rPr>
          <w:rFonts w:cs="Arial"/>
        </w:rPr>
        <w:t xml:space="preserve"> </w:t>
      </w:r>
      <w:r w:rsidRPr="00633A23">
        <w:t>Богочеловеческие</w:t>
      </w:r>
      <w:r w:rsidRPr="00633A23">
        <w:rPr>
          <w:rFonts w:cs="Arial"/>
        </w:rPr>
        <w:t xml:space="preserve"> </w:t>
      </w:r>
      <w:r w:rsidRPr="00633A23">
        <w:t>ценности</w:t>
      </w:r>
      <w:r w:rsidRPr="00633A23">
        <w:rPr>
          <w:rFonts w:cs="Arial"/>
        </w:rPr>
        <w:t xml:space="preserve">. </w:t>
      </w:r>
      <w:r w:rsidRPr="00633A23">
        <w:t>Второе</w:t>
      </w:r>
      <w:r w:rsidRPr="00633A23">
        <w:rPr>
          <w:rFonts w:cs="Arial"/>
        </w:rPr>
        <w:t xml:space="preserve"> </w:t>
      </w:r>
      <w:r w:rsidRPr="00633A23">
        <w:t>Лицо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Троицы</w:t>
      </w:r>
      <w:r w:rsidRPr="00633A23">
        <w:rPr>
          <w:rFonts w:cs="Arial"/>
        </w:rPr>
        <w:t xml:space="preserve">,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Слово</w:t>
      </w:r>
      <w:r w:rsidRPr="00633A23">
        <w:rPr>
          <w:rFonts w:cs="Arial"/>
        </w:rPr>
        <w:t xml:space="preserve">, </w:t>
      </w:r>
      <w:r w:rsidRPr="00633A23">
        <w:t>вопло</w:t>
      </w:r>
      <w:r w:rsidRPr="00633A23">
        <w:softHyphen/>
        <w:t>тился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Богочеловеком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стать</w:t>
      </w:r>
      <w:r w:rsidRPr="00633A23">
        <w:rPr>
          <w:rFonts w:cs="Arial"/>
        </w:rPr>
        <w:t xml:space="preserve"> </w:t>
      </w:r>
      <w:r w:rsidRPr="00633A23">
        <w:t>Церковью</w:t>
      </w:r>
      <w:r w:rsidRPr="00633A23">
        <w:rPr>
          <w:rFonts w:cs="Arial"/>
        </w:rPr>
        <w:t xml:space="preserve">, </w:t>
      </w:r>
      <w:r w:rsidRPr="00633A23">
        <w:t>и 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непрестанно</w:t>
      </w:r>
      <w:r w:rsidRPr="00633A23">
        <w:rPr>
          <w:rFonts w:cs="Arial"/>
        </w:rPr>
        <w:t xml:space="preserve"> </w:t>
      </w:r>
      <w:r w:rsidRPr="00633A23">
        <w:t>совершает</w:t>
      </w:r>
      <w:r w:rsidRPr="00633A23">
        <w:rPr>
          <w:rFonts w:cs="Arial"/>
        </w:rPr>
        <w:t xml:space="preserve"> </w:t>
      </w:r>
      <w:r w:rsidRPr="00633A23">
        <w:t>подвиг спасения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греха</w:t>
      </w:r>
      <w:r w:rsidRPr="00633A23">
        <w:rPr>
          <w:rFonts w:cs="Arial"/>
        </w:rPr>
        <w:t xml:space="preserve">,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диавола</w:t>
      </w:r>
      <w:r w:rsidRPr="00633A23">
        <w:rPr>
          <w:rFonts w:cs="Arial"/>
        </w:rPr>
        <w:t xml:space="preserve">.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ч</w:t>
      </w:r>
      <w:r w:rsidRPr="00633A23">
        <w:t>е</w:t>
      </w:r>
      <w:r w:rsidRPr="00633A23">
        <w:t>ловеком</w:t>
      </w:r>
      <w:r w:rsidRPr="00633A23">
        <w:rPr>
          <w:rFonts w:cs="Arial"/>
        </w:rPr>
        <w:t xml:space="preserve">,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плотью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мощью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>=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гом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благовестив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 Церкви</w:t>
      </w:r>
      <w:r w:rsidRPr="00633A23">
        <w:rPr>
          <w:rFonts w:cs="Arial"/>
        </w:rPr>
        <w:t xml:space="preserve">.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полнота</w:t>
      </w:r>
      <w:r w:rsidRPr="00633A23">
        <w:rPr>
          <w:rFonts w:cs="Arial"/>
        </w:rPr>
        <w:t xml:space="preserve"> </w:t>
      </w:r>
      <w:r w:rsidRPr="00633A23">
        <w:t>Божества</w:t>
      </w:r>
      <w:r w:rsidRPr="00633A23">
        <w:rPr>
          <w:rFonts w:cs="Arial"/>
        </w:rPr>
        <w:t xml:space="preserve"> </w:t>
      </w:r>
      <w:r w:rsidRPr="00633A23">
        <w:t>обитает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softHyphen/>
        <w:t>лесно</w:t>
      </w:r>
      <w:r w:rsidRPr="00633A23">
        <w:rPr>
          <w:rFonts w:cs="Arial"/>
        </w:rPr>
        <w:t xml:space="preserve"> (</w:t>
      </w:r>
      <w:r w:rsidRPr="00633A23">
        <w:t>Кол</w:t>
      </w:r>
      <w:r w:rsidRPr="00633A23">
        <w:rPr>
          <w:rFonts w:cs="Arial"/>
        </w:rPr>
        <w:t xml:space="preserve">. 2,9).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члены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Богочелове</w:t>
      </w:r>
      <w:r w:rsidRPr="00633A23">
        <w:rPr>
          <w:rFonts w:cs="Arial"/>
        </w:rPr>
        <w:t>-</w:t>
      </w:r>
      <w:r w:rsidRPr="00633A23">
        <w:t>ческого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имеем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Божест</w:t>
      </w:r>
      <w:r w:rsidRPr="00633A23">
        <w:softHyphen/>
        <w:t>венной</w:t>
      </w:r>
      <w:r w:rsidRPr="00633A23">
        <w:rPr>
          <w:rFonts w:cs="Arial"/>
        </w:rPr>
        <w:t xml:space="preserve"> </w:t>
      </w:r>
      <w:r w:rsidRPr="00633A23">
        <w:t>полноты</w:t>
      </w:r>
      <w:r w:rsidRPr="00633A23">
        <w:rPr>
          <w:rFonts w:cs="Arial"/>
        </w:rPr>
        <w:t xml:space="preserve"> </w:t>
      </w:r>
      <w:r w:rsidRPr="00633A23">
        <w:t>Спасителя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нужно</w:t>
      </w:r>
      <w:r w:rsidRPr="00633A23">
        <w:rPr>
          <w:rFonts w:cs="Arial"/>
        </w:rPr>
        <w:t xml:space="preserve"> </w:t>
      </w:r>
      <w:r w:rsidRPr="00633A23">
        <w:t>для вечной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свете</w:t>
      </w:r>
      <w:r w:rsidRPr="00633A23">
        <w:rPr>
          <w:rFonts w:cs="Arial"/>
        </w:rPr>
        <w:t xml:space="preserve">: </w:t>
      </w:r>
      <w:r w:rsidRPr="00633A23">
        <w:t>принимаем благодать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благодать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Истину 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непреходящими</w:t>
      </w:r>
      <w:r w:rsidRPr="00633A23">
        <w:rPr>
          <w:rFonts w:cs="Arial"/>
        </w:rPr>
        <w:t xml:space="preserve"> </w:t>
      </w:r>
      <w:r w:rsidRPr="00633A23">
        <w:t>богатствами</w:t>
      </w:r>
      <w:r w:rsidRPr="00633A23">
        <w:rPr>
          <w:rFonts w:cs="Arial"/>
        </w:rPr>
        <w:t xml:space="preserve">, </w:t>
      </w:r>
      <w:r w:rsidRPr="00633A23">
        <w:t>ценностями и</w:t>
      </w:r>
      <w:r w:rsidRPr="00633A23">
        <w:rPr>
          <w:rFonts w:cs="Arial"/>
        </w:rPr>
        <w:t xml:space="preserve"> </w:t>
      </w:r>
      <w:r w:rsidRPr="00633A23">
        <w:t>радостями</w:t>
      </w:r>
      <w:r w:rsidRPr="00633A23">
        <w:rPr>
          <w:rFonts w:cs="Arial"/>
        </w:rPr>
        <w:t xml:space="preserve"> (</w:t>
      </w:r>
      <w:r w:rsidRPr="00633A23">
        <w:t>Кол</w:t>
      </w:r>
      <w:r w:rsidRPr="00633A23">
        <w:rPr>
          <w:rFonts w:cs="Arial"/>
        </w:rPr>
        <w:t>. 2,9</w:t>
      </w:r>
      <w:r w:rsidRPr="00633A23">
        <w:t>—</w:t>
      </w:r>
      <w:r w:rsidRPr="00633A23">
        <w:rPr>
          <w:rFonts w:cs="Arial"/>
        </w:rPr>
        <w:t xml:space="preserve">10; </w:t>
      </w:r>
      <w:r w:rsidRPr="00633A23">
        <w:t>Ев</w:t>
      </w:r>
      <w:r w:rsidRPr="00633A23">
        <w:rPr>
          <w:rFonts w:cs="Arial"/>
        </w:rPr>
        <w:t xml:space="preserve">. 3,19; </w:t>
      </w:r>
      <w:r w:rsidRPr="00633A23">
        <w:t>Ин</w:t>
      </w:r>
      <w:r w:rsidRPr="00633A23">
        <w:rPr>
          <w:rFonts w:cs="Arial"/>
        </w:rPr>
        <w:t>. 1,17).</w:t>
      </w:r>
    </w:p>
    <w:p w:rsidR="0040437A" w:rsidRPr="00633A23" w:rsidRDefault="0040437A" w:rsidP="0040437A">
      <w:r w:rsidRPr="00633A23">
        <w:t>Краеугольный</w:t>
      </w:r>
      <w:r w:rsidRPr="00633A23">
        <w:rPr>
          <w:rFonts w:cs="Arial"/>
        </w:rPr>
        <w:t xml:space="preserve"> </w:t>
      </w:r>
      <w:r w:rsidRPr="00633A23">
        <w:t>камень</w:t>
      </w:r>
      <w:r w:rsidRPr="00633A23">
        <w:rPr>
          <w:rFonts w:cs="Arial"/>
        </w:rPr>
        <w:t xml:space="preserve"> </w:t>
      </w:r>
      <w:r w:rsidRPr="00633A23">
        <w:t>Божественного</w:t>
      </w:r>
      <w:r w:rsidRPr="00633A23">
        <w:rPr>
          <w:rFonts w:cs="Arial"/>
        </w:rPr>
        <w:t xml:space="preserve"> </w:t>
      </w:r>
      <w:r w:rsidRPr="00633A23">
        <w:t>домострои</w:t>
      </w:r>
      <w:r w:rsidRPr="00633A23">
        <w:softHyphen/>
        <w:t>тельства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(</w:t>
      </w:r>
      <w:r w:rsidRPr="00633A23">
        <w:t>Пс</w:t>
      </w:r>
      <w:r w:rsidRPr="00633A23">
        <w:rPr>
          <w:rFonts w:cs="Arial"/>
        </w:rPr>
        <w:t xml:space="preserve">. 117,22)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 «великая</w:t>
      </w:r>
      <w:r w:rsidRPr="00633A23">
        <w:rPr>
          <w:rFonts w:cs="Arial"/>
        </w:rPr>
        <w:t xml:space="preserve"> </w:t>
      </w:r>
      <w:r w:rsidRPr="00633A23">
        <w:t>тайна»</w:t>
      </w:r>
      <w:r w:rsidRPr="00633A23">
        <w:rPr>
          <w:rFonts w:cs="Arial"/>
        </w:rPr>
        <w:t xml:space="preserve">, </w:t>
      </w:r>
      <w:r w:rsidRPr="00633A23">
        <w:t>самая</w:t>
      </w:r>
      <w:r w:rsidRPr="00633A23">
        <w:rPr>
          <w:rFonts w:cs="Arial"/>
        </w:rPr>
        <w:t xml:space="preserve"> </w:t>
      </w:r>
      <w:r w:rsidRPr="00633A23">
        <w:t>большая</w:t>
      </w:r>
      <w:r w:rsidRPr="00633A23">
        <w:rPr>
          <w:rFonts w:cs="Arial"/>
        </w:rPr>
        <w:t xml:space="preserve"> </w:t>
      </w:r>
      <w:r w:rsidRPr="00633A23">
        <w:t>тайна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 том</w:t>
      </w:r>
      <w:r w:rsidRPr="00633A23">
        <w:rPr>
          <w:rFonts w:cs="Arial"/>
        </w:rPr>
        <w:t xml:space="preserve"> </w:t>
      </w:r>
      <w:r w:rsidRPr="00633A23">
        <w:t>свете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5,32),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</w:t>
      </w:r>
      <w:r w:rsidRPr="00633A23">
        <w:softHyphen/>
        <w:t>ческому</w:t>
      </w:r>
      <w:r w:rsidRPr="00633A23">
        <w:rPr>
          <w:rFonts w:cs="Arial"/>
        </w:rPr>
        <w:t xml:space="preserve"> </w:t>
      </w:r>
      <w:r w:rsidRPr="00633A23">
        <w:t>роду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хватает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разума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слов</w:t>
      </w:r>
      <w:r w:rsidRPr="00633A23">
        <w:rPr>
          <w:rFonts w:cs="Arial"/>
        </w:rPr>
        <w:t xml:space="preserve">, </w:t>
      </w:r>
      <w:r w:rsidRPr="00633A23">
        <w:t>чтобы хотя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приблизительно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выразить</w:t>
      </w:r>
      <w:r w:rsidRPr="00633A23">
        <w:rPr>
          <w:rFonts w:cs="Arial"/>
        </w:rPr>
        <w:t xml:space="preserve">.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в</w:t>
      </w:r>
      <w: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Слово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.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Слово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softHyphen/>
        <w:t>ковь</w:t>
      </w:r>
      <w:r w:rsidRPr="00633A23">
        <w:rPr>
          <w:rFonts w:cs="Arial"/>
        </w:rPr>
        <w:t xml:space="preserve">,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Сл</w:t>
      </w:r>
      <w:r w:rsidRPr="00633A23">
        <w:t>о</w:t>
      </w:r>
      <w:r w:rsidRPr="00633A23">
        <w:t>во</w:t>
      </w:r>
      <w:r w:rsidRPr="00633A23">
        <w:rPr>
          <w:rFonts w:cs="Arial"/>
        </w:rPr>
        <w:t xml:space="preserve">, </w:t>
      </w:r>
      <w:r w:rsidRPr="00633A23">
        <w:t>телесно</w:t>
      </w:r>
      <w:r w:rsidRPr="00633A23">
        <w:rPr>
          <w:rFonts w:cs="Arial"/>
        </w:rPr>
        <w:t xml:space="preserve"> </w:t>
      </w:r>
      <w:r w:rsidRPr="00633A23">
        <w:t>вознесшийся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небе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телес</w:t>
      </w:r>
      <w:r w:rsidRPr="00633A23">
        <w:softHyphen/>
        <w:t>но</w:t>
      </w:r>
      <w:r w:rsidRPr="00633A23">
        <w:rPr>
          <w:rFonts w:cs="Arial"/>
        </w:rPr>
        <w:t xml:space="preserve"> </w:t>
      </w:r>
      <w:r w:rsidRPr="00633A23">
        <w:t>присутствующий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</w:t>
      </w:r>
      <w:r w:rsidRPr="00633A23">
        <w:t>м</w:t>
      </w:r>
      <w:r w:rsidRPr="00633A23">
        <w:t>ле</w:t>
      </w:r>
      <w:r w:rsidRPr="00633A23">
        <w:rPr>
          <w:rFonts w:cs="Arial"/>
        </w:rPr>
        <w:t xml:space="preserve">. </w:t>
      </w:r>
      <w:r w:rsidRPr="00633A23">
        <w:t>Разве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«великая</w:t>
      </w:r>
      <w:r w:rsidRPr="00633A23">
        <w:rPr>
          <w:rFonts w:cs="Arial"/>
        </w:rPr>
        <w:t xml:space="preserve"> </w:t>
      </w:r>
      <w:r w:rsidRPr="00633A23">
        <w:t>тайна»</w:t>
      </w:r>
      <w:r w:rsidRPr="00633A23">
        <w:rPr>
          <w:rFonts w:cs="Arial"/>
        </w:rPr>
        <w:t xml:space="preserve">? </w:t>
      </w:r>
      <w:r w:rsidRPr="00633A23">
        <w:t>Члены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составля</w:t>
      </w:r>
      <w:r w:rsidRPr="00633A23">
        <w:softHyphen/>
        <w:t>ют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организм</w:t>
      </w:r>
      <w:r w:rsidRPr="00633A23">
        <w:rPr>
          <w:rFonts w:cs="Arial"/>
        </w:rPr>
        <w:t xml:space="preserve">,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ка</w:t>
      </w:r>
      <w:r w:rsidRPr="00633A23">
        <w:t>ж</w:t>
      </w:r>
      <w:r w:rsidRPr="00633A23">
        <w:t>дый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>-</w:t>
      </w:r>
      <w:r w:rsidRPr="00633A23">
        <w:t>таки</w:t>
      </w:r>
      <w:r w:rsidRPr="00633A23">
        <w:rPr>
          <w:rFonts w:cs="Arial"/>
        </w:rPr>
        <w:t xml:space="preserve"> </w:t>
      </w:r>
      <w:r w:rsidRPr="00633A23">
        <w:t>остает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отдельной</w:t>
      </w:r>
      <w:r w:rsidRPr="00633A23">
        <w:rPr>
          <w:rFonts w:cs="Arial"/>
        </w:rPr>
        <w:t xml:space="preserve"> </w:t>
      </w:r>
      <w:r w:rsidRPr="00633A23">
        <w:t>личностью</w:t>
      </w:r>
      <w:r w:rsidRPr="00633A23">
        <w:rPr>
          <w:rFonts w:cs="Arial"/>
        </w:rPr>
        <w:t xml:space="preserve">. </w:t>
      </w:r>
      <w:r w:rsidRPr="00633A23">
        <w:t>Разве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«великая</w:t>
      </w:r>
      <w:r w:rsidRPr="00633A23">
        <w:rPr>
          <w:rFonts w:cs="Arial"/>
        </w:rPr>
        <w:t xml:space="preserve"> </w:t>
      </w:r>
      <w:r w:rsidRPr="00633A23">
        <w:t>тайна»</w:t>
      </w:r>
      <w:r w:rsidRPr="00633A23">
        <w:rPr>
          <w:rFonts w:cs="Arial"/>
        </w:rPr>
        <w:t xml:space="preserve">?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t>е</w:t>
      </w:r>
      <w:r w:rsidRPr="00633A23">
        <w:t>ликие</w:t>
      </w:r>
      <w:r w:rsidRPr="00633A23">
        <w:rPr>
          <w:rFonts w:cs="Arial"/>
        </w:rPr>
        <w:t xml:space="preserve"> </w:t>
      </w:r>
      <w:r w:rsidRPr="00633A23">
        <w:t>грешники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>-</w:t>
      </w:r>
      <w:r w:rsidRPr="00633A23">
        <w:t>таки</w:t>
      </w:r>
      <w:r w:rsidRPr="00633A23">
        <w:rPr>
          <w:rFonts w:cs="Arial"/>
        </w:rPr>
        <w:t xml:space="preserve"> </w:t>
      </w:r>
      <w:r w:rsidRPr="00633A23">
        <w:t>она «свята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непорочна»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5,27),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какого</w:t>
      </w:r>
      <w:r w:rsidRPr="00633A23">
        <w:rPr>
          <w:rFonts w:cs="Arial"/>
        </w:rPr>
        <w:t>-</w:t>
      </w:r>
      <w:r w:rsidRPr="00633A23">
        <w:t>либо</w:t>
      </w:r>
      <w:r w:rsidRPr="00633A23">
        <w:rPr>
          <w:rFonts w:cs="Arial"/>
        </w:rPr>
        <w:t xml:space="preserve"> </w:t>
      </w:r>
      <w:r w:rsidRPr="00633A23">
        <w:t>пятна</w:t>
      </w:r>
      <w:r w:rsidRPr="00633A23">
        <w:rPr>
          <w:rFonts w:cs="Arial"/>
        </w:rPr>
        <w:t xml:space="preserve"> </w:t>
      </w:r>
      <w:r w:rsidRPr="00633A23">
        <w:t>и пор</w:t>
      </w:r>
      <w:r w:rsidRPr="00633A23">
        <w:t>о</w:t>
      </w:r>
      <w:r w:rsidRPr="00633A23">
        <w:t>ка</w:t>
      </w:r>
      <w:r w:rsidRPr="00633A23">
        <w:rPr>
          <w:rFonts w:cs="Arial"/>
        </w:rPr>
        <w:t xml:space="preserve">. </w:t>
      </w:r>
      <w:r w:rsidRPr="00633A23">
        <w:t>Разве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«великая</w:t>
      </w:r>
      <w:r w:rsidRPr="00633A23">
        <w:rPr>
          <w:rFonts w:cs="Arial"/>
        </w:rPr>
        <w:t xml:space="preserve"> </w:t>
      </w:r>
      <w:r w:rsidRPr="00633A23">
        <w:t>тайна»</w:t>
      </w:r>
      <w:r w:rsidRPr="00633A23">
        <w:rPr>
          <w:rFonts w:cs="Arial"/>
        </w:rPr>
        <w:t xml:space="preserve">?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самого</w:t>
      </w:r>
      <w:r w:rsidRPr="00633A23">
        <w:rPr>
          <w:rFonts w:cs="Arial"/>
        </w:rPr>
        <w:t xml:space="preserve"> </w:t>
      </w:r>
      <w:r w:rsidRPr="00633A23">
        <w:t>ма</w:t>
      </w:r>
      <w:r w:rsidRPr="00633A23">
        <w:softHyphen/>
        <w:t>ленького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самого</w:t>
      </w:r>
      <w:r w:rsidRPr="00633A23">
        <w:rPr>
          <w:rFonts w:cs="Arial"/>
        </w:rPr>
        <w:t xml:space="preserve"> </w:t>
      </w:r>
      <w:r w:rsidRPr="00633A23">
        <w:t>большого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«великая тайна»</w:t>
      </w:r>
      <w:r w:rsidRPr="00633A23">
        <w:rPr>
          <w:rFonts w:cs="Arial"/>
        </w:rPr>
        <w:t xml:space="preserve">;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полноте</w:t>
      </w:r>
      <w:r w:rsidRPr="00633A23">
        <w:rPr>
          <w:rFonts w:cs="Arial"/>
        </w:rPr>
        <w:t xml:space="preserve"> </w:t>
      </w:r>
      <w:r w:rsidRPr="00633A23">
        <w:t>присутствует</w:t>
      </w:r>
      <w:r w:rsidRPr="00633A23">
        <w:rPr>
          <w:rFonts w:cs="Arial"/>
        </w:rPr>
        <w:t xml:space="preserve"> </w:t>
      </w:r>
      <w:r w:rsidRPr="00633A23">
        <w:t>чудес</w:t>
      </w:r>
      <w:r w:rsidRPr="00633A23">
        <w:softHyphen/>
        <w:t>ный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своими</w:t>
      </w:r>
      <w:r w:rsidRPr="00633A23">
        <w:rPr>
          <w:rFonts w:cs="Arial"/>
        </w:rPr>
        <w:t xml:space="preserve"> </w:t>
      </w:r>
      <w:r w:rsidRPr="00633A23">
        <w:t>бесчислен</w:t>
      </w:r>
      <w:r w:rsidRPr="00633A23">
        <w:softHyphen/>
        <w:t>ными</w:t>
      </w:r>
      <w:r w:rsidRPr="00633A23">
        <w:rPr>
          <w:rFonts w:cs="Arial"/>
        </w:rPr>
        <w:t xml:space="preserve"> </w:t>
      </w:r>
      <w:r w:rsidRPr="00633A23">
        <w:t>Богочеловеческими</w:t>
      </w:r>
      <w:r w:rsidRPr="00633A23">
        <w:rPr>
          <w:rFonts w:cs="Arial"/>
        </w:rPr>
        <w:t xml:space="preserve"> </w:t>
      </w:r>
      <w:r w:rsidRPr="00633A23">
        <w:t>тайнами</w:t>
      </w:r>
      <w:r w:rsidRPr="00633A23">
        <w:rPr>
          <w:rFonts w:cs="Arial"/>
        </w:rPr>
        <w:t xml:space="preserve">,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есть самое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t>е</w:t>
      </w:r>
      <w:r w:rsidRPr="00633A23">
        <w:t>ликое</w:t>
      </w:r>
      <w:r w:rsidRPr="00633A23">
        <w:rPr>
          <w:rFonts w:cs="Arial"/>
        </w:rPr>
        <w:t xml:space="preserve"> </w:t>
      </w:r>
      <w:r w:rsidRPr="00633A23">
        <w:t>чудо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созданных</w:t>
      </w:r>
      <w:r w:rsidRPr="00633A23">
        <w:rPr>
          <w:rFonts w:cs="Arial"/>
        </w:rPr>
        <w:t xml:space="preserve"> </w:t>
      </w:r>
      <w:r w:rsidRPr="00633A23">
        <w:t>миров</w:t>
      </w:r>
      <w:r w:rsidRPr="00633A23">
        <w:rPr>
          <w:rFonts w:cs="Arial"/>
        </w:rPr>
        <w:t xml:space="preserve">, </w:t>
      </w:r>
      <w:r w:rsidRPr="00633A23">
        <w:t>чудо</w:t>
      </w:r>
      <w:r w:rsidRPr="00633A23">
        <w:rPr>
          <w:rFonts w:cs="Arial"/>
        </w:rPr>
        <w:t xml:space="preserve">, </w:t>
      </w:r>
      <w:r w:rsidRPr="00633A23">
        <w:t>ко</w:t>
      </w:r>
      <w:r w:rsidRPr="00633A23">
        <w:softHyphen/>
        <w:t>торому</w:t>
      </w:r>
      <w:r w:rsidRPr="00633A23">
        <w:rPr>
          <w:rFonts w:cs="Arial"/>
        </w:rPr>
        <w:t xml:space="preserve"> </w:t>
      </w:r>
      <w:r w:rsidRPr="00633A23">
        <w:t>удивляются</w:t>
      </w:r>
      <w:r w:rsidRPr="00633A23">
        <w:rPr>
          <w:rFonts w:cs="Arial"/>
        </w:rPr>
        <w:t xml:space="preserve"> </w:t>
      </w:r>
      <w:r w:rsidRPr="00633A23">
        <w:t>Ангелы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Божественное</w:t>
      </w:r>
      <w:r w:rsidRPr="00633A23">
        <w:rPr>
          <w:rFonts w:cs="Arial"/>
        </w:rPr>
        <w:t xml:space="preserve"> </w:t>
      </w:r>
      <w:r w:rsidRPr="00633A23">
        <w:t>Евангелие Церкви</w:t>
      </w:r>
      <w:r w:rsidRPr="00633A23">
        <w:rPr>
          <w:rFonts w:cs="Arial"/>
        </w:rPr>
        <w:t xml:space="preserve"> </w:t>
      </w:r>
      <w:r w:rsidRPr="00633A23">
        <w:t>желают</w:t>
      </w:r>
      <w:r w:rsidRPr="00633A23">
        <w:rPr>
          <w:rFonts w:cs="Arial"/>
        </w:rPr>
        <w:t xml:space="preserve"> </w:t>
      </w:r>
      <w:r w:rsidRPr="00633A23">
        <w:t>проникнуть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Ангелы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«через Церковь</w:t>
      </w:r>
      <w:r w:rsidRPr="00633A23">
        <w:rPr>
          <w:rFonts w:cs="Arial"/>
        </w:rPr>
        <w:t xml:space="preserve"> </w:t>
      </w:r>
      <w:r w:rsidRPr="00633A23">
        <w:t>делается</w:t>
      </w:r>
      <w:r w:rsidRPr="00633A23">
        <w:rPr>
          <w:rFonts w:cs="Arial"/>
        </w:rPr>
        <w:t xml:space="preserve"> </w:t>
      </w:r>
      <w:r w:rsidRPr="00633A23">
        <w:t>известной</w:t>
      </w:r>
      <w:r w:rsidRPr="00633A23">
        <w:rPr>
          <w:rFonts w:cs="Arial"/>
        </w:rPr>
        <w:t xml:space="preserve"> </w:t>
      </w:r>
      <w:r w:rsidRPr="00633A23">
        <w:t>многоразличная</w:t>
      </w:r>
      <w:r w:rsidRPr="00633A23">
        <w:rPr>
          <w:rFonts w:cs="Arial"/>
        </w:rPr>
        <w:t xml:space="preserve"> </w:t>
      </w:r>
      <w:r w:rsidRPr="00633A23">
        <w:t>премуд</w:t>
      </w:r>
      <w:r w:rsidRPr="00633A23">
        <w:softHyphen/>
        <w:t>рость</w:t>
      </w:r>
      <w:r w:rsidRPr="00633A23">
        <w:rPr>
          <w:rFonts w:cs="Arial"/>
        </w:rPr>
        <w:t xml:space="preserve"> </w:t>
      </w:r>
      <w:r w:rsidRPr="00633A23">
        <w:t>Божия»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3.10; 1 </w:t>
      </w:r>
      <w:r w:rsidRPr="00633A23">
        <w:t>Петр</w:t>
      </w:r>
      <w:r w:rsidRPr="00633A23">
        <w:rPr>
          <w:rFonts w:cs="Arial"/>
        </w:rPr>
        <w:t>. 1,12).</w:t>
      </w:r>
    </w:p>
    <w:p w:rsidR="0040437A" w:rsidRPr="00633A23" w:rsidRDefault="0040437A" w:rsidP="0040437A">
      <w:r w:rsidRPr="00633A23">
        <w:t>Богочеловек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«соединил все</w:t>
      </w:r>
      <w:r w:rsidRPr="00633A23">
        <w:rPr>
          <w:rFonts w:cs="Arial"/>
        </w:rPr>
        <w:t xml:space="preserve"> </w:t>
      </w:r>
      <w:r w:rsidRPr="00633A23">
        <w:t>земное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небесное»</w:t>
      </w:r>
      <w:r w:rsidRPr="00633A23">
        <w:rPr>
          <w:rFonts w:cs="Arial"/>
        </w:rPr>
        <w:t xml:space="preserve"> (</w:t>
      </w:r>
      <w:r w:rsidRPr="00633A23">
        <w:t>Еф</w:t>
      </w:r>
      <w:r w:rsidRPr="00633A23">
        <w:rPr>
          <w:rFonts w:cs="Arial"/>
        </w:rPr>
        <w:t xml:space="preserve">. 1,10);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тайны</w:t>
      </w:r>
      <w:r w:rsidRPr="00633A23">
        <w:rPr>
          <w:rFonts w:cs="Arial"/>
        </w:rPr>
        <w:t xml:space="preserve"> </w:t>
      </w:r>
      <w:r w:rsidRPr="00633A23">
        <w:t>неба</w:t>
      </w:r>
      <w:r w:rsidRPr="00633A23">
        <w:rPr>
          <w:rFonts w:cs="Arial"/>
        </w:rPr>
        <w:t xml:space="preserve"> </w:t>
      </w:r>
      <w:r w:rsidRPr="00633A23">
        <w:t>и земли</w:t>
      </w:r>
      <w:r w:rsidRPr="00633A23">
        <w:rPr>
          <w:rFonts w:cs="Arial"/>
        </w:rPr>
        <w:t xml:space="preserve"> </w:t>
      </w:r>
      <w:r w:rsidRPr="00633A23">
        <w:t>слились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одну</w:t>
      </w:r>
      <w:r w:rsidRPr="00633A23">
        <w:rPr>
          <w:rFonts w:cs="Arial"/>
        </w:rPr>
        <w:t xml:space="preserve"> </w:t>
      </w:r>
      <w:r w:rsidRPr="00633A23">
        <w:t>тайну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начала</w:t>
      </w:r>
      <w:r w:rsidRPr="00633A23">
        <w:rPr>
          <w:rFonts w:cs="Arial"/>
        </w:rPr>
        <w:t xml:space="preserve"> </w:t>
      </w:r>
      <w:r w:rsidRPr="00633A23">
        <w:t>существо</w:t>
      </w:r>
      <w:r w:rsidRPr="00633A23">
        <w:softHyphen/>
        <w:t>вать</w:t>
      </w:r>
      <w:r w:rsidRPr="00633A23">
        <w:rPr>
          <w:rFonts w:cs="Arial"/>
        </w:rPr>
        <w:t xml:space="preserve"> </w:t>
      </w:r>
      <w:r w:rsidRPr="00633A23">
        <w:t>великая</w:t>
      </w:r>
      <w:r w:rsidRPr="00633A23">
        <w:rPr>
          <w:rFonts w:cs="Arial"/>
        </w:rPr>
        <w:t xml:space="preserve"> </w:t>
      </w:r>
      <w:r w:rsidRPr="00633A23">
        <w:t>тайна—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.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«Великая</w:t>
      </w:r>
      <w:r w:rsidRPr="00633A23">
        <w:rPr>
          <w:rFonts w:cs="Arial"/>
        </w:rPr>
        <w:t xml:space="preserve"> </w:t>
      </w:r>
      <w:r w:rsidRPr="00633A23">
        <w:t>тайна» пронизывает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членов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ношения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чудо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тайна</w:t>
      </w:r>
      <w:r w:rsidRPr="00633A23">
        <w:rPr>
          <w:rFonts w:cs="Arial"/>
        </w:rPr>
        <w:t xml:space="preserve">, </w:t>
      </w:r>
      <w:r w:rsidRPr="00633A23">
        <w:t>«паче</w:t>
      </w:r>
      <w:r w:rsidRPr="00633A23">
        <w:rPr>
          <w:rFonts w:cs="Arial"/>
        </w:rPr>
        <w:t xml:space="preserve"> </w:t>
      </w:r>
      <w:r w:rsidRPr="00633A23">
        <w:t>смысла»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выше</w:t>
      </w:r>
      <w:r w:rsidRPr="00633A23">
        <w:rPr>
          <w:rFonts w:cs="Arial"/>
        </w:rPr>
        <w:t xml:space="preserve"> </w:t>
      </w:r>
      <w:r w:rsidRPr="00633A23">
        <w:t>разума</w:t>
      </w:r>
      <w:r w:rsidRPr="00633A23">
        <w:rPr>
          <w:rFonts w:cs="Arial"/>
        </w:rPr>
        <w:t xml:space="preserve">.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ничего простого</w:t>
      </w:r>
      <w:r w:rsidRPr="00633A23">
        <w:rPr>
          <w:rFonts w:cs="Arial"/>
        </w:rPr>
        <w:t xml:space="preserve">, </w:t>
      </w:r>
      <w:r w:rsidRPr="00633A23">
        <w:t>малозначительного</w:t>
      </w:r>
      <w:r w:rsidRPr="00633A23">
        <w:rPr>
          <w:rFonts w:cs="Arial"/>
        </w:rPr>
        <w:t xml:space="preserve">, </w:t>
      </w:r>
      <w:r w:rsidRPr="00633A23">
        <w:t>второстепенного</w:t>
      </w:r>
      <w:r w:rsidRPr="00633A23">
        <w:rPr>
          <w:rFonts w:cs="Arial"/>
        </w:rPr>
        <w:t xml:space="preserve">, </w:t>
      </w:r>
      <w:r w:rsidRPr="00633A23">
        <w:t>ибо все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Богочеловеческое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органически</w:t>
      </w:r>
      <w:r w:rsidRPr="00633A23">
        <w:rPr>
          <w:rFonts w:cs="Arial"/>
        </w:rPr>
        <w:t xml:space="preserve"> </w:t>
      </w:r>
      <w:r w:rsidRPr="00633A23">
        <w:t>связано в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Богочеловеческий</w:t>
      </w:r>
      <w:r w:rsidRPr="00633A23">
        <w:rPr>
          <w:rFonts w:cs="Arial"/>
        </w:rPr>
        <w:t xml:space="preserve"> </w:t>
      </w:r>
      <w:r w:rsidRPr="00633A23">
        <w:t>организм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одну</w:t>
      </w:r>
      <w:r w:rsidRPr="00633A23">
        <w:rPr>
          <w:rFonts w:cs="Arial"/>
        </w:rPr>
        <w:t xml:space="preserve"> </w:t>
      </w:r>
      <w:r w:rsidRPr="00633A23">
        <w:t>всеохваты</w:t>
      </w:r>
      <w:r w:rsidRPr="00633A23">
        <w:softHyphen/>
        <w:t>вающую</w:t>
      </w:r>
      <w:r w:rsidRPr="00633A23">
        <w:rPr>
          <w:rFonts w:cs="Arial"/>
        </w:rPr>
        <w:t xml:space="preserve"> </w:t>
      </w:r>
      <w:r w:rsidRPr="00633A23">
        <w:t>Богочеловеческую</w:t>
      </w:r>
      <w:r w:rsidRPr="00633A23">
        <w:rPr>
          <w:rFonts w:cs="Arial"/>
        </w:rPr>
        <w:t xml:space="preserve"> </w:t>
      </w:r>
      <w:r w:rsidRPr="00633A23">
        <w:t>«великую</w:t>
      </w:r>
      <w:r w:rsidRPr="00633A23">
        <w:rPr>
          <w:rFonts w:cs="Arial"/>
        </w:rPr>
        <w:t xml:space="preserve"> </w:t>
      </w:r>
      <w:r w:rsidRPr="00633A23">
        <w:t>тайну»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softHyphen/>
        <w:t>ковь</w:t>
      </w:r>
      <w:r w:rsidRPr="00633A23">
        <w:rPr>
          <w:rFonts w:cs="Arial"/>
        </w:rPr>
        <w:t xml:space="preserve"> </w:t>
      </w:r>
      <w:r w:rsidRPr="00633A23">
        <w:t>Православную</w:t>
      </w:r>
      <w:r w:rsidRPr="00633A23">
        <w:rPr>
          <w:rFonts w:cs="Arial"/>
        </w:rPr>
        <w:t>.</w:t>
      </w:r>
    </w:p>
    <w:p w:rsidR="00A62BF1" w:rsidRPr="00633A23" w:rsidRDefault="00A62BF1" w:rsidP="00A62BF1">
      <w:pPr>
        <w:ind w:firstLine="0"/>
        <w:jc w:val="center"/>
        <w:rPr>
          <w:szCs w:val="24"/>
        </w:rPr>
      </w:pPr>
      <w:r>
        <w:br w:type="page"/>
      </w:r>
      <w:r w:rsidR="007C5DE1" w:rsidRPr="00A617A4">
        <w:rPr>
          <w:noProof/>
          <w:szCs w:val="24"/>
        </w:rPr>
        <w:lastRenderedPageBreak/>
        <w:pict>
          <v:shape id="Рисунок 129" o:spid="_x0000_i1055" type="#_x0000_t75" style="width:357pt;height:189.75pt;visibility:visible">
            <v:imagedata r:id="rId39" o:title=""/>
          </v:shape>
        </w:pict>
      </w:r>
    </w:p>
    <w:p w:rsidR="00A62BF1" w:rsidRPr="00633A23" w:rsidRDefault="00A62BF1" w:rsidP="00A62BF1">
      <w:pPr>
        <w:pStyle w:val="4"/>
        <w:rPr>
          <w:szCs w:val="2"/>
        </w:rPr>
      </w:pPr>
      <w:r w:rsidRPr="00633A23">
        <w:t>ПРАВОСЛАВНОЕ</w:t>
      </w:r>
      <w:r w:rsidRPr="00633A23">
        <w:rPr>
          <w:rFonts w:cs="Arial"/>
        </w:rPr>
        <w:t xml:space="preserve"> </w:t>
      </w:r>
      <w:r w:rsidRPr="00633A23">
        <w:t>ВЕРОУЧЕНИЕ</w:t>
      </w:r>
    </w:p>
    <w:p w:rsidR="00A62BF1" w:rsidRPr="00633A23" w:rsidRDefault="00A62BF1" w:rsidP="00A62BF1">
      <w:pPr>
        <w:pStyle w:val="a3"/>
      </w:pPr>
      <w:r w:rsidRPr="00633A23">
        <w:t>С</w:t>
      </w:r>
      <w:r>
        <w:t>в</w:t>
      </w:r>
      <w:r w:rsidRPr="00633A23">
        <w:t>т. Григорий Палама</w:t>
      </w:r>
    </w:p>
    <w:p w:rsidR="00A62BF1" w:rsidRPr="00633A23" w:rsidRDefault="00A62BF1" w:rsidP="00A62BF1">
      <w:pPr>
        <w:pStyle w:val="a3"/>
      </w:pPr>
      <w:r w:rsidRPr="00633A23">
        <w:t>ОМИЛИЯ</w:t>
      </w:r>
      <w:r w:rsidRPr="00633A23">
        <w:rPr>
          <w:rFonts w:cs="Arial"/>
        </w:rPr>
        <w:t xml:space="preserve"> 34</w:t>
      </w:r>
    </w:p>
    <w:p w:rsidR="00A62BF1" w:rsidRDefault="00A62BF1" w:rsidP="00A62BF1">
      <w:pPr>
        <w:pStyle w:val="3"/>
      </w:pPr>
      <w:bookmarkStart w:id="7" w:name="_На_Святое_Преображение"/>
      <w:bookmarkEnd w:id="7"/>
      <w:r w:rsidRPr="00633A23">
        <w:t xml:space="preserve">На Святое Преображение Господа и Бога </w:t>
      </w:r>
      <w:r>
        <w:br/>
      </w:r>
      <w:r w:rsidRPr="00633A23">
        <w:t>и Спаса нашего Иисуса Христа;</w:t>
      </w:r>
    </w:p>
    <w:p w:rsidR="00A62BF1" w:rsidRDefault="00A62BF1" w:rsidP="00A62BF1">
      <w:pPr>
        <w:pStyle w:val="a3"/>
      </w:pP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доказывается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, </w:t>
      </w:r>
      <w:r w:rsidRPr="00633A23">
        <w:t>бывший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Преображении</w:t>
      </w:r>
      <w:r w:rsidRPr="00633A23">
        <w:rPr>
          <w:rFonts w:cs="Arial"/>
        </w:rPr>
        <w:t xml:space="preserve">, </w:t>
      </w:r>
      <w:r w:rsidRPr="00633A23">
        <w:t>я</w:t>
      </w:r>
      <w:r w:rsidRPr="00633A23">
        <w:t>в</w:t>
      </w:r>
      <w:r w:rsidRPr="00633A23">
        <w:t>ляется</w:t>
      </w:r>
      <w:r w:rsidRPr="00633A23">
        <w:rPr>
          <w:rFonts w:cs="Arial"/>
        </w:rPr>
        <w:t xml:space="preserve"> </w:t>
      </w:r>
      <w:r w:rsidRPr="00633A23">
        <w:t>несозданным</w:t>
      </w:r>
    </w:p>
    <w:p w:rsidR="00A62BF1" w:rsidRDefault="007C5DE1" w:rsidP="00A62BF1">
      <w:pPr>
        <w:pStyle w:val="3"/>
        <w:rPr>
          <w:noProof/>
          <w:szCs w:val="24"/>
        </w:rPr>
      </w:pPr>
      <w:r w:rsidRPr="00A617A4">
        <w:rPr>
          <w:noProof/>
          <w:szCs w:val="24"/>
        </w:rPr>
        <w:pict>
          <v:shape id="Рисунок 130" o:spid="_x0000_i1056" type="#_x0000_t75" style="width:164.25pt;height:220.5pt;visibility:visible">
            <v:imagedata r:id="rId40" o:title=""/>
          </v:shape>
        </w:pict>
      </w:r>
    </w:p>
    <w:p w:rsidR="00A62BF1" w:rsidRPr="00633A23" w:rsidRDefault="00A62BF1" w:rsidP="00A62BF1">
      <w:pPr>
        <w:ind w:firstLine="0"/>
        <w:jc w:val="center"/>
        <w:rPr>
          <w:szCs w:val="24"/>
        </w:rPr>
      </w:pPr>
    </w:p>
    <w:p w:rsidR="00A62BF1" w:rsidRPr="00633A23" w:rsidRDefault="00A62BF1" w:rsidP="00A62BF1">
      <w:r w:rsidRPr="00633A23">
        <w:t>Рассматривая</w:t>
      </w:r>
      <w:r w:rsidRPr="00633A23">
        <w:rPr>
          <w:rFonts w:cs="Arial"/>
        </w:rPr>
        <w:t xml:space="preserve"> </w:t>
      </w:r>
      <w:r w:rsidRPr="00633A23">
        <w:t>сие</w:t>
      </w:r>
      <w:r w:rsidRPr="00633A23">
        <w:rPr>
          <w:rFonts w:cs="Arial"/>
        </w:rPr>
        <w:t xml:space="preserve"> </w:t>
      </w:r>
      <w:r w:rsidRPr="00633A23">
        <w:t>великое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softHyphen/>
        <w:t>ло</w:t>
      </w:r>
      <w:r w:rsidRPr="00633A23">
        <w:rPr>
          <w:rFonts w:cs="Arial"/>
        </w:rPr>
        <w:t xml:space="preserve"> </w:t>
      </w:r>
      <w:r w:rsidRPr="00633A23">
        <w:t>Божие</w:t>
      </w:r>
      <w:r w:rsidRPr="00633A23">
        <w:rPr>
          <w:rFonts w:cs="Arial"/>
        </w:rPr>
        <w:t xml:space="preserve">,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имею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виду—</w:t>
      </w:r>
      <w:r w:rsidRPr="00633A23">
        <w:rPr>
          <w:rFonts w:cs="Arial"/>
        </w:rPr>
        <w:t xml:space="preserve"> </w:t>
      </w:r>
      <w:r w:rsidRPr="00633A23">
        <w:t>все видимое</w:t>
      </w:r>
      <w:r w:rsidRPr="00633A23">
        <w:rPr>
          <w:rFonts w:cs="Arial"/>
        </w:rPr>
        <w:t xml:space="preserve"> </w:t>
      </w:r>
      <w:r w:rsidRPr="00633A23">
        <w:t>творение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хв</w:t>
      </w:r>
      <w:r w:rsidRPr="00633A23">
        <w:t>а</w:t>
      </w:r>
      <w:r w:rsidRPr="00633A23">
        <w:t>лим</w:t>
      </w:r>
      <w:r w:rsidRPr="00633A23">
        <w:rPr>
          <w:rFonts w:cs="Arial"/>
        </w:rPr>
        <w:t xml:space="preserve"> </w:t>
      </w:r>
      <w:r w:rsidRPr="00633A23">
        <w:t>его и</w:t>
      </w:r>
      <w:r w:rsidRPr="00633A23">
        <w:rPr>
          <w:rFonts w:cs="Arial"/>
        </w:rPr>
        <w:t xml:space="preserve"> </w:t>
      </w:r>
      <w:r w:rsidRPr="00633A23">
        <w:t>восхищаемся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;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еллинские</w:t>
      </w:r>
      <w:r w:rsidRPr="00633A23">
        <w:rPr>
          <w:rFonts w:cs="Arial"/>
        </w:rPr>
        <w:t xml:space="preserve"> (</w:t>
      </w:r>
      <w:r w:rsidRPr="00633A23">
        <w:t>языческие</w:t>
      </w:r>
      <w:r w:rsidRPr="00633A23">
        <w:rPr>
          <w:rFonts w:cs="Arial"/>
        </w:rPr>
        <w:t xml:space="preserve">) </w:t>
      </w:r>
      <w:r w:rsidRPr="00633A23">
        <w:t>мудрецы</w:t>
      </w:r>
      <w:r w:rsidRPr="00633A23">
        <w:rPr>
          <w:rFonts w:cs="Arial"/>
        </w:rPr>
        <w:t xml:space="preserve"> </w:t>
      </w:r>
      <w:r w:rsidRPr="00633A23">
        <w:t>также хвалят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восхищ</w:t>
      </w:r>
      <w:r w:rsidRPr="00633A23">
        <w:t>а</w:t>
      </w:r>
      <w:r w:rsidRPr="00633A23">
        <w:t>ются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; </w:t>
      </w:r>
      <w:r w:rsidRPr="00633A23">
        <w:t>но мы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делаем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славу</w:t>
      </w:r>
      <w:r w:rsidRPr="00633A23">
        <w:rPr>
          <w:rFonts w:cs="Arial"/>
        </w:rPr>
        <w:t xml:space="preserve"> </w:t>
      </w:r>
      <w:r w:rsidRPr="00633A23">
        <w:t>Создав</w:t>
      </w:r>
      <w:r w:rsidRPr="00633A23">
        <w:softHyphen/>
        <w:t>шего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противно</w:t>
      </w:r>
      <w:r w:rsidRPr="00633A23">
        <w:rPr>
          <w:rFonts w:cs="Arial"/>
        </w:rPr>
        <w:t xml:space="preserve"> </w:t>
      </w:r>
      <w:r w:rsidRPr="00633A23">
        <w:t>славе Создателя</w:t>
      </w:r>
      <w:r w:rsidRPr="00633A23">
        <w:rPr>
          <w:rFonts w:cs="Arial"/>
        </w:rPr>
        <w:t xml:space="preserve">.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несчаст</w:t>
      </w:r>
      <w:r w:rsidRPr="00633A23">
        <w:softHyphen/>
        <w:t>ным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«послужиша твари</w:t>
      </w:r>
      <w:r w:rsidRPr="00633A23">
        <w:rPr>
          <w:rFonts w:cs="Arial"/>
        </w:rPr>
        <w:t xml:space="preserve"> </w:t>
      </w:r>
      <w:r w:rsidRPr="00633A23">
        <w:t>паче</w:t>
      </w:r>
      <w:r w:rsidRPr="00633A23">
        <w:rPr>
          <w:rFonts w:cs="Arial"/>
        </w:rPr>
        <w:t xml:space="preserve"> </w:t>
      </w:r>
      <w:r w:rsidRPr="00633A23">
        <w:t>творца»</w:t>
      </w:r>
      <w:r w:rsidRPr="00633A23">
        <w:rPr>
          <w:rFonts w:cs="Arial"/>
        </w:rPr>
        <w:t xml:space="preserve"> (</w:t>
      </w:r>
      <w:r w:rsidRPr="00633A23">
        <w:t>Рим</w:t>
      </w:r>
      <w:r w:rsidRPr="00633A23">
        <w:rPr>
          <w:rFonts w:cs="Arial"/>
        </w:rPr>
        <w:t xml:space="preserve">. 1, 25).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растолк</w:t>
      </w:r>
      <w:r w:rsidRPr="00633A23">
        <w:t>о</w:t>
      </w:r>
      <w:r w:rsidRPr="00633A23">
        <w:t>вываем</w:t>
      </w:r>
      <w:r w:rsidRPr="00633A23">
        <w:rPr>
          <w:rFonts w:cs="Arial"/>
        </w:rPr>
        <w:t xml:space="preserve"> </w:t>
      </w:r>
      <w:r w:rsidRPr="00633A23">
        <w:t>проро</w:t>
      </w:r>
      <w:r w:rsidRPr="00633A23">
        <w:softHyphen/>
        <w:t>ческие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апостольские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отече</w:t>
      </w:r>
      <w:r w:rsidRPr="00633A23">
        <w:softHyphen/>
        <w:t>ские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делаем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на пользу</w:t>
      </w:r>
      <w:r w:rsidRPr="00633A23">
        <w:rPr>
          <w:rFonts w:cs="Arial"/>
        </w:rPr>
        <w:t xml:space="preserve"> </w:t>
      </w:r>
      <w:r w:rsidRPr="00633A23">
        <w:t>людям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славу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, </w:t>
      </w:r>
      <w:r w:rsidRPr="00633A23">
        <w:t>вещавшего</w:t>
      </w:r>
      <w:r w:rsidRPr="00633A23">
        <w:rPr>
          <w:rFonts w:cs="Arial"/>
        </w:rPr>
        <w:t xml:space="preserve"> </w:t>
      </w:r>
      <w:r w:rsidRPr="00633A23">
        <w:t>чрез</w:t>
      </w:r>
      <w:r w:rsidRPr="00633A23">
        <w:rPr>
          <w:rFonts w:cs="Arial"/>
        </w:rPr>
        <w:t xml:space="preserve"> </w:t>
      </w:r>
      <w:r w:rsidRPr="00633A23">
        <w:t>Пророков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Апо</w:t>
      </w:r>
      <w:r w:rsidRPr="00633A23">
        <w:softHyphen/>
        <w:t>столов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Отцев</w:t>
      </w:r>
      <w:r w:rsidRPr="00633A23">
        <w:rPr>
          <w:rFonts w:cs="Arial"/>
        </w:rPr>
        <w:t xml:space="preserve">. </w:t>
      </w:r>
      <w:r w:rsidRPr="00633A23">
        <w:t>Берутся</w:t>
      </w:r>
      <w:r w:rsidRPr="00633A23">
        <w:rPr>
          <w:rFonts w:cs="Arial"/>
        </w:rPr>
        <w:t xml:space="preserve"> </w:t>
      </w:r>
      <w:r w:rsidRPr="00633A23">
        <w:t>растол</w:t>
      </w:r>
      <w:r w:rsidRPr="00633A23">
        <w:softHyphen/>
        <w:t>ковывать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t>о</w:t>
      </w:r>
      <w:r w:rsidRPr="00633A23">
        <w:lastRenderedPageBreak/>
        <w:t>жаки</w:t>
      </w:r>
      <w:r w:rsidRPr="00633A23">
        <w:rPr>
          <w:rFonts w:cs="Arial"/>
        </w:rPr>
        <w:t xml:space="preserve"> </w:t>
      </w:r>
      <w:r w:rsidRPr="00633A23">
        <w:t>ересей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softHyphen/>
        <w:t>являющихся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дурные</w:t>
      </w:r>
      <w:r w:rsidRPr="00633A23">
        <w:rPr>
          <w:rFonts w:cs="Arial"/>
        </w:rPr>
        <w:t xml:space="preserve"> </w:t>
      </w:r>
      <w:r w:rsidRPr="00633A23">
        <w:t>времена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делают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вред</w:t>
      </w:r>
      <w:r w:rsidRPr="00633A23">
        <w:rPr>
          <w:rFonts w:cs="Arial"/>
        </w:rPr>
        <w:t xml:space="preserve"> </w:t>
      </w:r>
      <w:r w:rsidRPr="00633A23">
        <w:t>убежден</w:t>
      </w:r>
      <w:r w:rsidRPr="00633A23">
        <w:softHyphen/>
        <w:t>ных</w:t>
      </w:r>
      <w:r w:rsidRPr="00633A23">
        <w:rPr>
          <w:rFonts w:cs="Arial"/>
        </w:rPr>
        <w:t xml:space="preserve"> </w:t>
      </w:r>
      <w:r w:rsidRPr="00633A23">
        <w:t>ими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т</w:t>
      </w:r>
      <w:r w:rsidRPr="00633A23">
        <w:t>клонение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Истины</w:t>
      </w:r>
      <w:r w:rsidRPr="00633A23">
        <w:rPr>
          <w:rFonts w:cs="Arial"/>
        </w:rPr>
        <w:t xml:space="preserve">, </w:t>
      </w:r>
      <w:r w:rsidRPr="00633A23">
        <w:t>сущей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Благочес</w:t>
      </w:r>
      <w:r w:rsidRPr="00633A23">
        <w:softHyphen/>
        <w:t>тии</w:t>
      </w:r>
      <w:r w:rsidRPr="00633A23">
        <w:rPr>
          <w:rFonts w:cs="Arial"/>
        </w:rPr>
        <w:t xml:space="preserve"> (</w:t>
      </w:r>
      <w:r w:rsidRPr="00633A23">
        <w:t>Православии</w:t>
      </w:r>
      <w:r w:rsidRPr="00633A23">
        <w:rPr>
          <w:rFonts w:cs="Arial"/>
        </w:rPr>
        <w:t xml:space="preserve">), </w:t>
      </w:r>
      <w:r w:rsidRPr="00633A23">
        <w:t>пользуясь</w:t>
      </w:r>
      <w:r w:rsidRPr="00633A23">
        <w:rPr>
          <w:rFonts w:cs="Arial"/>
        </w:rPr>
        <w:t xml:space="preserve"> </w:t>
      </w:r>
      <w:r w:rsidRPr="00633A23">
        <w:t>словами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 </w:t>
      </w:r>
      <w:r w:rsidRPr="00633A23">
        <w:t>против духа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самое</w:t>
      </w:r>
      <w:r w:rsidRPr="00633A23">
        <w:rPr>
          <w:rFonts w:cs="Arial"/>
        </w:rPr>
        <w:t xml:space="preserve">, </w:t>
      </w:r>
      <w:r w:rsidRPr="00633A23">
        <w:t>вот</w:t>
      </w:r>
      <w:r w:rsidRPr="00633A23">
        <w:rPr>
          <w:rFonts w:cs="Arial"/>
        </w:rPr>
        <w:t xml:space="preserve">, </w:t>
      </w:r>
      <w:r w:rsidRPr="00633A23">
        <w:t>слово</w:t>
      </w:r>
      <w:r w:rsidRPr="00633A23">
        <w:rPr>
          <w:rFonts w:cs="Arial"/>
        </w:rPr>
        <w:t xml:space="preserve"> </w:t>
      </w:r>
      <w:r w:rsidRPr="00633A23">
        <w:t>Евангельской</w:t>
      </w:r>
      <w:r w:rsidRPr="00633A23">
        <w:rPr>
          <w:rFonts w:cs="Arial"/>
        </w:rPr>
        <w:t xml:space="preserve"> </w:t>
      </w:r>
      <w:r w:rsidRPr="00633A23">
        <w:t>благодати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возвышено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отвечает</w:t>
      </w:r>
      <w:r w:rsidRPr="00633A23">
        <w:rPr>
          <w:rFonts w:cs="Arial"/>
        </w:rPr>
        <w:t xml:space="preserve"> </w:t>
      </w:r>
      <w:r w:rsidRPr="00633A23">
        <w:t>старческому</w:t>
      </w:r>
      <w:r w:rsidRPr="00633A23">
        <w:rPr>
          <w:rFonts w:cs="Arial"/>
        </w:rPr>
        <w:t xml:space="preserve"> </w:t>
      </w:r>
      <w:r w:rsidRPr="00633A23">
        <w:t>слуху</w:t>
      </w:r>
      <w:r w:rsidRPr="00633A23">
        <w:rPr>
          <w:rFonts w:cs="Arial"/>
        </w:rPr>
        <w:t xml:space="preserve"> </w:t>
      </w:r>
      <w:r w:rsidRPr="00633A23">
        <w:t>и разумению</w:t>
      </w:r>
      <w:r w:rsidRPr="00633A23">
        <w:rPr>
          <w:rFonts w:cs="Arial"/>
        </w:rPr>
        <w:t xml:space="preserve">, </w:t>
      </w:r>
      <w:r w:rsidRPr="00633A23">
        <w:t>богоносные</w:t>
      </w:r>
      <w:r w:rsidRPr="00633A23">
        <w:rPr>
          <w:rFonts w:cs="Arial"/>
        </w:rPr>
        <w:t xml:space="preserve"> </w:t>
      </w:r>
      <w:r w:rsidRPr="00633A23">
        <w:t>Отцы</w:t>
      </w:r>
      <w:r w:rsidRPr="00633A23">
        <w:rPr>
          <w:rFonts w:cs="Arial"/>
        </w:rPr>
        <w:t xml:space="preserve"> </w:t>
      </w:r>
      <w:r w:rsidRPr="00633A23">
        <w:t>наши</w:t>
      </w:r>
      <w:r w:rsidRPr="00633A23">
        <w:rPr>
          <w:rFonts w:cs="Arial"/>
        </w:rPr>
        <w:t xml:space="preserve"> </w:t>
      </w:r>
      <w:r w:rsidRPr="00633A23">
        <w:t>своими</w:t>
      </w:r>
      <w:r w:rsidRPr="00633A23">
        <w:rPr>
          <w:rFonts w:cs="Arial"/>
        </w:rPr>
        <w:t xml:space="preserve"> </w:t>
      </w:r>
      <w:r w:rsidRPr="00633A23">
        <w:t>устами сглаживают</w:t>
      </w:r>
      <w:r w:rsidRPr="00633A23">
        <w:rPr>
          <w:rFonts w:cs="Arial"/>
        </w:rPr>
        <w:t xml:space="preserve"> </w:t>
      </w:r>
      <w:r w:rsidRPr="00633A23">
        <w:t>трудности</w:t>
      </w:r>
      <w:r w:rsidRPr="00633A23">
        <w:rPr>
          <w:rFonts w:cs="Arial"/>
        </w:rPr>
        <w:t xml:space="preserve"> </w:t>
      </w:r>
      <w:r w:rsidRPr="00633A23">
        <w:t>понимания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делают</w:t>
      </w:r>
      <w:r w:rsidRPr="00633A23">
        <w:rPr>
          <w:rFonts w:cs="Arial"/>
        </w:rPr>
        <w:t xml:space="preserve"> </w:t>
      </w:r>
      <w:r w:rsidRPr="00633A23">
        <w:t>дос</w:t>
      </w:r>
      <w:r w:rsidRPr="00633A23">
        <w:softHyphen/>
        <w:t>тупным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, </w:t>
      </w:r>
      <w:r w:rsidRPr="00633A23">
        <w:t>несовершенных</w:t>
      </w:r>
      <w:r w:rsidRPr="00633A23">
        <w:rPr>
          <w:rFonts w:cs="Arial"/>
        </w:rPr>
        <w:t xml:space="preserve">.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чадолюбивые матери</w:t>
      </w:r>
      <w:r w:rsidRPr="00633A23">
        <w:rPr>
          <w:rFonts w:cs="Arial"/>
        </w:rPr>
        <w:t xml:space="preserve">, </w:t>
      </w:r>
      <w:r w:rsidRPr="00633A23">
        <w:t>разминая</w:t>
      </w:r>
      <w:r w:rsidRPr="00633A23">
        <w:rPr>
          <w:rFonts w:cs="Arial"/>
        </w:rPr>
        <w:t xml:space="preserve"> </w:t>
      </w:r>
      <w:r w:rsidRPr="00633A23">
        <w:t>зубами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твердую</w:t>
      </w:r>
      <w:r w:rsidRPr="00633A23">
        <w:rPr>
          <w:rFonts w:cs="Arial"/>
        </w:rPr>
        <w:t xml:space="preserve"> </w:t>
      </w:r>
      <w:r w:rsidRPr="00633A23">
        <w:t>пищу</w:t>
      </w:r>
      <w:r w:rsidRPr="00633A23">
        <w:rPr>
          <w:rFonts w:cs="Arial"/>
        </w:rPr>
        <w:t xml:space="preserve">, </w:t>
      </w:r>
      <w:r w:rsidRPr="00633A23">
        <w:t>дела</w:t>
      </w:r>
      <w:r w:rsidRPr="00633A23">
        <w:softHyphen/>
        <w:t>ют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пригодной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легко</w:t>
      </w:r>
      <w:r w:rsidRPr="00633A23">
        <w:rPr>
          <w:rFonts w:cs="Arial"/>
        </w:rPr>
        <w:t>-</w:t>
      </w:r>
      <w:r w:rsidRPr="00633A23">
        <w:t>приемлемой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грудных младенцев</w:t>
      </w:r>
      <w:r w:rsidRPr="00633A23">
        <w:rPr>
          <w:rFonts w:cs="Arial"/>
        </w:rPr>
        <w:t xml:space="preserve">, </w:t>
      </w:r>
      <w:r w:rsidRPr="00633A23">
        <w:t>поскольку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влага</w:t>
      </w:r>
      <w:r w:rsidRPr="00633A23">
        <w:rPr>
          <w:rFonts w:cs="Arial"/>
        </w:rPr>
        <w:t xml:space="preserve">, </w:t>
      </w:r>
      <w:r w:rsidRPr="00633A23">
        <w:t>находящаяся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устах матерей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плоти</w:t>
      </w:r>
      <w:r w:rsidRPr="00633A23">
        <w:rPr>
          <w:rFonts w:cs="Arial"/>
        </w:rPr>
        <w:t xml:space="preserve">, </w:t>
      </w:r>
      <w:r w:rsidRPr="00633A23">
        <w:t>становится</w:t>
      </w:r>
      <w:r w:rsidRPr="00633A23">
        <w:rPr>
          <w:rFonts w:cs="Arial"/>
        </w:rPr>
        <w:t xml:space="preserve"> </w:t>
      </w:r>
      <w:r w:rsidRPr="00633A23">
        <w:t>пищей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 xml:space="preserve">;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 мысли</w:t>
      </w:r>
      <w:r w:rsidRPr="00633A23">
        <w:rPr>
          <w:rFonts w:cs="Arial"/>
        </w:rPr>
        <w:t xml:space="preserve">, </w:t>
      </w:r>
      <w:r w:rsidRPr="00633A23">
        <w:t>сущие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сердцах</w:t>
      </w:r>
      <w:r w:rsidRPr="00633A23">
        <w:rPr>
          <w:rFonts w:cs="Arial"/>
        </w:rPr>
        <w:t xml:space="preserve"> </w:t>
      </w:r>
      <w:r w:rsidRPr="00633A23">
        <w:t>богоносных</w:t>
      </w:r>
      <w:r w:rsidRPr="00633A23">
        <w:rPr>
          <w:rFonts w:cs="Arial"/>
        </w:rPr>
        <w:t xml:space="preserve"> </w:t>
      </w:r>
      <w:r w:rsidRPr="00633A23">
        <w:t>Отцев</w:t>
      </w:r>
      <w:r w:rsidRPr="00633A23">
        <w:rPr>
          <w:rFonts w:cs="Arial"/>
        </w:rPr>
        <w:t xml:space="preserve">, </w:t>
      </w:r>
      <w:r w:rsidRPr="00633A23">
        <w:t>становят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пригодной</w:t>
      </w:r>
      <w:r w:rsidRPr="00633A23">
        <w:rPr>
          <w:rFonts w:cs="Arial"/>
        </w:rPr>
        <w:t xml:space="preserve"> </w:t>
      </w:r>
      <w:r w:rsidRPr="00633A23">
        <w:t>пищей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душ</w:t>
      </w:r>
      <w:r w:rsidRPr="00633A23">
        <w:rPr>
          <w:rFonts w:cs="Arial"/>
        </w:rPr>
        <w:t xml:space="preserve"> </w:t>
      </w:r>
      <w:r w:rsidRPr="00633A23">
        <w:t>слушающих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верующих людей</w:t>
      </w:r>
      <w:r w:rsidRPr="00633A23">
        <w:rPr>
          <w:rFonts w:cs="Arial"/>
        </w:rPr>
        <w:t xml:space="preserve">; </w:t>
      </w:r>
      <w:r w:rsidRPr="00633A23">
        <w:t>уста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дурных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злочестивых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исполне</w:t>
      </w:r>
      <w:r w:rsidRPr="00633A23">
        <w:softHyphen/>
        <w:t>ны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смертоносного</w:t>
      </w:r>
      <w:r w:rsidRPr="00633A23">
        <w:rPr>
          <w:rFonts w:cs="Arial"/>
        </w:rPr>
        <w:t xml:space="preserve"> </w:t>
      </w:r>
      <w:r w:rsidRPr="00633A23">
        <w:t>яда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примешива</w:t>
      </w:r>
      <w:r w:rsidRPr="00633A23">
        <w:softHyphen/>
        <w:t>ется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жизненосным</w:t>
      </w:r>
      <w:r w:rsidRPr="00633A23">
        <w:rPr>
          <w:rFonts w:cs="Arial"/>
        </w:rPr>
        <w:t xml:space="preserve"> </w:t>
      </w:r>
      <w:r w:rsidRPr="00633A23">
        <w:t>словам</w:t>
      </w:r>
      <w:r w:rsidRPr="00633A23">
        <w:rPr>
          <w:rFonts w:cs="Arial"/>
        </w:rPr>
        <w:t xml:space="preserve"> (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Писания</w:t>
      </w:r>
      <w:r w:rsidRPr="00633A23">
        <w:rPr>
          <w:rFonts w:cs="Arial"/>
        </w:rPr>
        <w:t xml:space="preserve">), </w:t>
      </w:r>
      <w:r w:rsidRPr="00633A23">
        <w:t>делает</w:t>
      </w:r>
      <w:r w:rsidRPr="00633A23">
        <w:rPr>
          <w:rFonts w:cs="Arial"/>
        </w:rPr>
        <w:t xml:space="preserve"> </w:t>
      </w:r>
      <w:r w:rsidRPr="00633A23">
        <w:t>и</w:t>
      </w:r>
      <w: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смертоно</w:t>
      </w:r>
      <w:r w:rsidRPr="00633A23">
        <w:t>с</w:t>
      </w:r>
      <w:r w:rsidRPr="00633A23">
        <w:t>ными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безрассудно</w:t>
      </w:r>
      <w:r w:rsidRPr="00633A23">
        <w:rPr>
          <w:rFonts w:cs="Arial"/>
        </w:rPr>
        <w:t xml:space="preserve"> </w:t>
      </w:r>
      <w:r w:rsidRPr="00633A23">
        <w:t xml:space="preserve">слушают </w:t>
      </w:r>
      <w:r w:rsidRPr="00633A23">
        <w:rPr>
          <w:rFonts w:cs="Arial"/>
        </w:rPr>
        <w:t>(</w:t>
      </w:r>
      <w:r w:rsidRPr="00633A23">
        <w:t>еретиков</w:t>
      </w:r>
      <w:r w:rsidRPr="00633A23">
        <w:rPr>
          <w:rFonts w:cs="Arial"/>
        </w:rPr>
        <w:t xml:space="preserve">).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станем</w:t>
      </w:r>
      <w:r w:rsidRPr="00633A23">
        <w:rPr>
          <w:rFonts w:cs="Arial"/>
        </w:rPr>
        <w:t xml:space="preserve"> </w:t>
      </w:r>
      <w:r w:rsidRPr="00633A23">
        <w:t>бежать от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принимают святоотеческих</w:t>
      </w:r>
      <w:r w:rsidRPr="00633A23">
        <w:rPr>
          <w:rFonts w:cs="Arial"/>
        </w:rPr>
        <w:t xml:space="preserve"> </w:t>
      </w:r>
      <w:r w:rsidRPr="00633A23">
        <w:t>толкований</w:t>
      </w:r>
      <w:r w:rsidRPr="00633A23">
        <w:rPr>
          <w:rFonts w:cs="Arial"/>
        </w:rPr>
        <w:t xml:space="preserve">, </w:t>
      </w:r>
      <w:r w:rsidRPr="00633A23">
        <w:t>но пытаются</w:t>
      </w:r>
      <w:r w:rsidRPr="00633A23">
        <w:rPr>
          <w:rFonts w:cs="Arial"/>
        </w:rPr>
        <w:t xml:space="preserve"> </w:t>
      </w:r>
      <w:r w:rsidRPr="00633A23">
        <w:t>сами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вводить прот</w:t>
      </w:r>
      <w:r w:rsidRPr="00633A23">
        <w:t>и</w:t>
      </w:r>
      <w:r w:rsidRPr="00633A23">
        <w:t>воположное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притворст</w:t>
      </w:r>
      <w:r w:rsidRPr="00633A23">
        <w:softHyphen/>
        <w:t>вуя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почитают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Пи</w:t>
      </w:r>
      <w:r w:rsidRPr="00633A23">
        <w:softHyphen/>
        <w:t>сания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самом</w:t>
      </w:r>
      <w:r w:rsidRPr="00633A23">
        <w:rPr>
          <w:rFonts w:cs="Arial"/>
        </w:rPr>
        <w:t xml:space="preserve"> </w:t>
      </w:r>
      <w:r w:rsidRPr="00633A23">
        <w:t>деле</w:t>
      </w:r>
      <w:r w:rsidRPr="00633A23">
        <w:rPr>
          <w:rFonts w:cs="Arial"/>
        </w:rPr>
        <w:t xml:space="preserve"> </w:t>
      </w:r>
      <w:r w:rsidRPr="00633A23">
        <w:t>отвергают благ</w:t>
      </w:r>
      <w:r w:rsidRPr="00633A23">
        <w:t>о</w:t>
      </w:r>
      <w:r w:rsidRPr="00633A23">
        <w:t>честивое</w:t>
      </w:r>
      <w:r w:rsidRPr="00633A23">
        <w:rPr>
          <w:rFonts w:cs="Arial"/>
        </w:rPr>
        <w:t xml:space="preserve"> </w:t>
      </w:r>
      <w:r w:rsidRPr="00633A23">
        <w:t>понимание</w:t>
      </w:r>
      <w:r w:rsidRPr="00633A23">
        <w:rPr>
          <w:rFonts w:cs="Arial"/>
        </w:rPr>
        <w:t xml:space="preserve">; </w:t>
      </w:r>
      <w:r w:rsidRPr="00633A23">
        <w:t>да</w:t>
      </w:r>
      <w:r w:rsidRPr="00633A23">
        <w:rPr>
          <w:rFonts w:cs="Arial"/>
        </w:rPr>
        <w:t xml:space="preserve">, </w:t>
      </w:r>
      <w:r w:rsidRPr="00633A23">
        <w:t>будем</w:t>
      </w:r>
      <w:r w:rsidRPr="00633A23">
        <w:rPr>
          <w:rFonts w:cs="Arial"/>
        </w:rPr>
        <w:t xml:space="preserve"> </w:t>
      </w:r>
      <w:r w:rsidRPr="00633A23">
        <w:t>бежать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, </w:t>
      </w:r>
      <w:r w:rsidRPr="00633A23">
        <w:t>чем кто</w:t>
      </w:r>
      <w:r w:rsidRPr="00633A23">
        <w:rPr>
          <w:rFonts w:cs="Arial"/>
        </w:rPr>
        <w:t xml:space="preserve"> </w:t>
      </w:r>
      <w:r w:rsidRPr="00633A23">
        <w:t>бежит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змеи</w:t>
      </w:r>
      <w:r w:rsidRPr="00633A23">
        <w:rPr>
          <w:rFonts w:cs="Arial"/>
        </w:rPr>
        <w:t xml:space="preserve">;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 змея</w:t>
      </w:r>
      <w:r w:rsidRPr="00633A23">
        <w:rPr>
          <w:rFonts w:cs="Arial"/>
        </w:rPr>
        <w:t xml:space="preserve">, </w:t>
      </w:r>
      <w:r w:rsidRPr="00633A23">
        <w:t>укусив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, </w:t>
      </w:r>
      <w:r w:rsidRPr="00633A23">
        <w:t>предает</w:t>
      </w:r>
      <w:r w:rsidRPr="00633A23">
        <w:rPr>
          <w:rFonts w:cs="Arial"/>
        </w:rPr>
        <w:t xml:space="preserve"> </w:t>
      </w:r>
      <w:r w:rsidRPr="00633A23">
        <w:t>смерти то</w:t>
      </w:r>
      <w:r w:rsidRPr="00633A23">
        <w:rPr>
          <w:rFonts w:cs="Arial"/>
        </w:rPr>
        <w:t xml:space="preserve">, </w:t>
      </w:r>
      <w:r w:rsidRPr="00633A23">
        <w:t>что—</w:t>
      </w:r>
      <w:r w:rsidRPr="00633A23">
        <w:rPr>
          <w:rFonts w:cs="Arial"/>
        </w:rPr>
        <w:t xml:space="preserve"> </w:t>
      </w:r>
      <w:r w:rsidRPr="00633A23">
        <w:t>временное</w:t>
      </w:r>
      <w:r w:rsidRPr="00633A23">
        <w:rPr>
          <w:rFonts w:cs="Arial"/>
        </w:rPr>
        <w:t xml:space="preserve">, </w:t>
      </w:r>
      <w:r w:rsidRPr="00633A23">
        <w:t>отделив бессмертную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;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 xml:space="preserve">эти </w:t>
      </w:r>
      <w:r w:rsidRPr="00633A23">
        <w:rPr>
          <w:rFonts w:cs="Arial"/>
        </w:rPr>
        <w:t>(</w:t>
      </w:r>
      <w:r w:rsidRPr="00633A23">
        <w:t>еретики</w:t>
      </w:r>
      <w:r w:rsidRPr="00633A23">
        <w:rPr>
          <w:rFonts w:cs="Arial"/>
        </w:rPr>
        <w:t xml:space="preserve">), </w:t>
      </w:r>
      <w:r w:rsidRPr="00633A23">
        <w:t>захватив</w:t>
      </w:r>
      <w:r w:rsidRPr="00633A23">
        <w:rPr>
          <w:rFonts w:cs="Arial"/>
        </w:rPr>
        <w:t xml:space="preserve"> </w:t>
      </w:r>
      <w:r w:rsidRPr="00633A23">
        <w:t>зубами</w:t>
      </w:r>
      <w:r w:rsidRPr="00633A23">
        <w:rPr>
          <w:rFonts w:cs="Arial"/>
        </w:rPr>
        <w:t xml:space="preserve"> </w:t>
      </w:r>
      <w:r w:rsidRPr="00633A23">
        <w:t>самую душу</w:t>
      </w:r>
      <w:r w:rsidRPr="00633A23">
        <w:rPr>
          <w:rFonts w:cs="Arial"/>
        </w:rPr>
        <w:t xml:space="preserve">, </w:t>
      </w:r>
      <w:r w:rsidRPr="00633A23">
        <w:t>отделяют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чем и</w:t>
      </w:r>
      <w:r w:rsidRPr="00633A23">
        <w:rPr>
          <w:rFonts w:cs="Arial"/>
        </w:rPr>
        <w:t xml:space="preserve"> </w:t>
      </w:r>
      <w:r w:rsidRPr="00633A23">
        <w:t>состоит</w:t>
      </w:r>
      <w:r w:rsidRPr="00633A23">
        <w:rPr>
          <w:rFonts w:cs="Arial"/>
        </w:rPr>
        <w:t xml:space="preserve"> </w:t>
      </w:r>
      <w:r w:rsidRPr="00633A23">
        <w:t>вечная</w:t>
      </w:r>
      <w:r w:rsidRPr="00633A23">
        <w:rPr>
          <w:rFonts w:cs="Arial"/>
        </w:rPr>
        <w:t xml:space="preserve"> </w:t>
      </w:r>
      <w:r w:rsidRPr="00633A23">
        <w:t>смерть</w:t>
      </w:r>
      <w:r w:rsidRPr="00633A23">
        <w:rPr>
          <w:rFonts w:cs="Arial"/>
        </w:rPr>
        <w:t xml:space="preserve"> </w:t>
      </w:r>
      <w:r w:rsidRPr="00633A23">
        <w:t>бес</w:t>
      </w:r>
      <w:r w:rsidRPr="00633A23">
        <w:softHyphen/>
        <w:t>смертной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. </w:t>
      </w:r>
      <w:r w:rsidRPr="00633A23">
        <w:t>Итак</w:t>
      </w:r>
      <w:r w:rsidRPr="00633A23">
        <w:rPr>
          <w:rFonts w:cs="Arial"/>
        </w:rPr>
        <w:t xml:space="preserve">,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си</w:t>
      </w:r>
      <w:r w:rsidRPr="00633A23">
        <w:softHyphen/>
        <w:t>лами</w:t>
      </w:r>
      <w:r w:rsidRPr="00633A23">
        <w:rPr>
          <w:rFonts w:cs="Arial"/>
        </w:rPr>
        <w:t xml:space="preserve"> </w:t>
      </w:r>
      <w:r w:rsidRPr="00633A23">
        <w:t>будем</w:t>
      </w:r>
      <w:r w:rsidRPr="00633A23">
        <w:rPr>
          <w:rFonts w:cs="Arial"/>
        </w:rPr>
        <w:t xml:space="preserve"> </w:t>
      </w:r>
      <w:r w:rsidRPr="00633A23">
        <w:t>бежать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таковых людей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притечем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советующим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благочес</w:t>
      </w:r>
      <w:r w:rsidRPr="00633A23">
        <w:softHyphen/>
        <w:t>тиво</w:t>
      </w:r>
      <w:r w:rsidRPr="00633A23">
        <w:rPr>
          <w:rFonts w:cs="Arial"/>
        </w:rPr>
        <w:t xml:space="preserve"> (</w:t>
      </w:r>
      <w:r w:rsidRPr="00633A23">
        <w:t>православно</w:t>
      </w:r>
      <w:r w:rsidRPr="00633A23">
        <w:rPr>
          <w:rFonts w:cs="Arial"/>
        </w:rPr>
        <w:t xml:space="preserve">)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спасительно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созвучное</w:t>
      </w:r>
      <w:r w:rsidRPr="00633A23">
        <w:rPr>
          <w:rFonts w:cs="Arial"/>
        </w:rPr>
        <w:t xml:space="preserve"> </w:t>
      </w:r>
      <w:r w:rsidRPr="00633A23">
        <w:t>Оте</w:t>
      </w:r>
      <w:r w:rsidRPr="00633A23">
        <w:softHyphen/>
        <w:t>ческим</w:t>
      </w:r>
      <w:r w:rsidRPr="00633A23">
        <w:rPr>
          <w:rFonts w:cs="Arial"/>
        </w:rPr>
        <w:t xml:space="preserve"> </w:t>
      </w:r>
      <w:r w:rsidRPr="00633A23">
        <w:t>преданиям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Это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сказал</w:t>
      </w:r>
      <w:r w:rsidRPr="00633A23">
        <w:rPr>
          <w:rFonts w:cs="Arial"/>
        </w:rPr>
        <w:t xml:space="preserve"> </w:t>
      </w:r>
      <w:r w:rsidRPr="00633A23">
        <w:t>вашей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представил</w:t>
      </w:r>
      <w:r w:rsidRPr="00633A23">
        <w:rPr>
          <w:rFonts w:cs="Arial"/>
        </w:rPr>
        <w:t xml:space="preserve"> </w:t>
      </w:r>
      <w:r w:rsidRPr="00633A23">
        <w:t>в виде</w:t>
      </w:r>
      <w:r w:rsidRPr="00633A23">
        <w:rPr>
          <w:rFonts w:cs="Arial"/>
        </w:rPr>
        <w:t xml:space="preserve"> </w:t>
      </w:r>
      <w:r w:rsidRPr="00633A23">
        <w:t>вступления</w:t>
      </w:r>
      <w:r w:rsidRPr="00633A23">
        <w:rPr>
          <w:rFonts w:cs="Arial"/>
        </w:rPr>
        <w:t xml:space="preserve">, </w:t>
      </w:r>
      <w:r w:rsidRPr="00633A23">
        <w:t>поскольку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сег</w:t>
      </w:r>
      <w:r w:rsidRPr="00633A23">
        <w:t>о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празднуем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тое</w:t>
      </w:r>
      <w:r w:rsidRPr="00633A23">
        <w:rPr>
          <w:rFonts w:cs="Arial"/>
        </w:rPr>
        <w:t xml:space="preserve"> </w:t>
      </w:r>
      <w:r w:rsidRPr="00633A23">
        <w:t>Преображение</w:t>
      </w:r>
      <w:r w:rsidRPr="00633A23">
        <w:rPr>
          <w:rFonts w:cs="Arial"/>
        </w:rPr>
        <w:t xml:space="preserve"> </w:t>
      </w:r>
      <w:r w:rsidRPr="00633A23">
        <w:t>Христово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горе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надлежит говорить</w:t>
      </w:r>
      <w:r w:rsidRPr="00633A23">
        <w:rPr>
          <w:rFonts w:cs="Arial"/>
        </w:rPr>
        <w:t xml:space="preserve"> </w:t>
      </w:r>
      <w:r>
        <w:t>о</w:t>
      </w:r>
      <w:r w:rsidRPr="00633A23">
        <w:rPr>
          <w:rFonts w:cs="Arial"/>
        </w:rPr>
        <w:t xml:space="preserve"> </w:t>
      </w:r>
      <w:r w:rsidRPr="00633A23">
        <w:t>«бывшем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сем</w:t>
      </w:r>
      <w:r w:rsidRPr="00633A23">
        <w:rPr>
          <w:rFonts w:cs="Arial"/>
        </w:rPr>
        <w:t xml:space="preserve"> </w:t>
      </w:r>
      <w:r w:rsidRPr="00633A23">
        <w:t>Свете</w:t>
      </w:r>
      <w:r w:rsidRPr="00633A23">
        <w:rPr>
          <w:rFonts w:cs="Arial"/>
        </w:rPr>
        <w:t xml:space="preserve">, </w:t>
      </w:r>
      <w:r w:rsidRPr="00633A23">
        <w:t>против</w:t>
      </w:r>
      <w:r w:rsidRPr="00633A23">
        <w:rPr>
          <w:rFonts w:cs="Arial"/>
        </w:rPr>
        <w:t xml:space="preserve"> </w:t>
      </w:r>
      <w:r w:rsidRPr="00633A23">
        <w:t>которого врагами</w:t>
      </w:r>
      <w:r w:rsidRPr="00633A23">
        <w:rPr>
          <w:rFonts w:cs="Arial"/>
        </w:rPr>
        <w:t xml:space="preserve"> </w:t>
      </w:r>
      <w:r w:rsidRPr="00633A23">
        <w:t>сего</w:t>
      </w:r>
      <w:r w:rsidRPr="00633A23">
        <w:rPr>
          <w:rFonts w:cs="Arial"/>
        </w:rPr>
        <w:t xml:space="preserve"> </w:t>
      </w:r>
      <w:r w:rsidRPr="00633A23">
        <w:t>Света</w:t>
      </w:r>
      <w:r w:rsidRPr="00633A23">
        <w:rPr>
          <w:rFonts w:cs="Arial"/>
        </w:rPr>
        <w:t xml:space="preserve"> </w:t>
      </w:r>
      <w:r w:rsidRPr="00633A23">
        <w:t>ведется</w:t>
      </w:r>
      <w:r w:rsidRPr="00633A23">
        <w:rPr>
          <w:rFonts w:cs="Arial"/>
        </w:rPr>
        <w:t xml:space="preserve"> </w:t>
      </w:r>
      <w:r w:rsidRPr="00633A23">
        <w:t>большая</w:t>
      </w:r>
      <w:r w:rsidRPr="00633A23">
        <w:rPr>
          <w:rFonts w:cs="Arial"/>
        </w:rPr>
        <w:t xml:space="preserve"> </w:t>
      </w:r>
      <w:r w:rsidRPr="00633A23">
        <w:t>борьба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softHyphen/>
        <w:t>ставим</w:t>
      </w:r>
      <w:r w:rsidRPr="00633A23">
        <w:rPr>
          <w:rFonts w:cs="Arial"/>
        </w:rPr>
        <w:t xml:space="preserve"> </w:t>
      </w:r>
      <w:r w:rsidRPr="00633A23">
        <w:t>немного</w:t>
      </w:r>
      <w:r w:rsidRPr="00633A23">
        <w:rPr>
          <w:rFonts w:cs="Arial"/>
        </w:rPr>
        <w:t xml:space="preserve"> </w:t>
      </w:r>
      <w:r w:rsidRPr="00633A23">
        <w:t>выше</w:t>
      </w:r>
      <w:r w:rsidRPr="00633A23">
        <w:rPr>
          <w:rFonts w:cs="Arial"/>
        </w:rPr>
        <w:t xml:space="preserve"> </w:t>
      </w:r>
      <w:r w:rsidRPr="00633A23">
        <w:t>чтомыя</w:t>
      </w:r>
      <w:r w:rsidRPr="00633A23">
        <w:rPr>
          <w:rFonts w:cs="Arial"/>
        </w:rPr>
        <w:t xml:space="preserve"> </w:t>
      </w:r>
      <w:r w:rsidRPr="00633A23">
        <w:t>сегодня</w:t>
      </w:r>
      <w:r w:rsidRPr="00633A23">
        <w:rPr>
          <w:rFonts w:cs="Arial"/>
        </w:rPr>
        <w:t xml:space="preserve"> </w:t>
      </w:r>
      <w:r w:rsidRPr="00633A23">
        <w:t>Евангельские слова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целях</w:t>
      </w:r>
      <w:r w:rsidRPr="00633A23">
        <w:rPr>
          <w:rFonts w:cs="Arial"/>
        </w:rPr>
        <w:t xml:space="preserve"> </w:t>
      </w:r>
      <w:r w:rsidRPr="00633A23">
        <w:t>разъяснения</w:t>
      </w:r>
      <w:r w:rsidRPr="00633A23">
        <w:rPr>
          <w:rFonts w:cs="Arial"/>
        </w:rPr>
        <w:t xml:space="preserve"> </w:t>
      </w:r>
      <w:r w:rsidRPr="00633A23">
        <w:t>тайны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показания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t>с</w:t>
      </w:r>
      <w:r w:rsidRPr="00633A23">
        <w:t>ти</w:t>
      </w:r>
      <w:r w:rsidRPr="00633A23">
        <w:softHyphen/>
        <w:t>ны</w:t>
      </w:r>
      <w:r w:rsidRPr="00633A23">
        <w:rPr>
          <w:rFonts w:cs="Arial"/>
        </w:rPr>
        <w:t xml:space="preserve">.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«По</w:t>
      </w:r>
      <w:r w:rsidRPr="00633A23">
        <w:rPr>
          <w:rFonts w:cs="Arial"/>
        </w:rPr>
        <w:t xml:space="preserve"> </w:t>
      </w:r>
      <w:r w:rsidRPr="00633A23">
        <w:t>днех</w:t>
      </w:r>
      <w:r w:rsidRPr="00633A23">
        <w:rPr>
          <w:rFonts w:cs="Arial"/>
        </w:rPr>
        <w:t xml:space="preserve"> </w:t>
      </w:r>
      <w:r w:rsidRPr="00633A23">
        <w:t>шестих</w:t>
      </w:r>
      <w:r w:rsidRPr="00633A23">
        <w:rPr>
          <w:rFonts w:cs="Arial"/>
        </w:rPr>
        <w:t xml:space="preserve"> </w:t>
      </w:r>
      <w:r w:rsidRPr="00633A23">
        <w:t>поят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Петра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Иакова</w:t>
      </w:r>
      <w:r w:rsidRPr="00633A23">
        <w:rPr>
          <w:rFonts w:cs="Arial"/>
        </w:rPr>
        <w:t xml:space="preserve"> </w:t>
      </w:r>
      <w:r w:rsidRPr="00633A23">
        <w:t>и Иоанна</w:t>
      </w:r>
      <w:r w:rsidRPr="00633A23">
        <w:rPr>
          <w:rFonts w:cs="Arial"/>
        </w:rPr>
        <w:t xml:space="preserve"> </w:t>
      </w:r>
      <w:r w:rsidRPr="00633A23">
        <w:t>брата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возведе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гору</w:t>
      </w:r>
      <w:r w:rsidRPr="00633A23">
        <w:rPr>
          <w:rFonts w:cs="Arial"/>
        </w:rPr>
        <w:t xml:space="preserve"> </w:t>
      </w:r>
      <w:r w:rsidRPr="00633A23">
        <w:t>высоку</w:t>
      </w:r>
      <w:r w:rsidRPr="00633A23">
        <w:rPr>
          <w:rFonts w:cs="Arial"/>
        </w:rPr>
        <w:t xml:space="preserve"> </w:t>
      </w:r>
      <w:r w:rsidRPr="00633A23">
        <w:t>едины</w:t>
      </w:r>
      <w:r w:rsidRPr="00633A23">
        <w:rPr>
          <w:rFonts w:cs="Arial"/>
        </w:rPr>
        <w:t xml:space="preserve">. </w:t>
      </w:r>
      <w:r w:rsidRPr="00633A23">
        <w:t>И преобр</w:t>
      </w:r>
      <w:r>
        <w:t>а</w:t>
      </w:r>
      <w:r w:rsidRPr="00633A23">
        <w:t>зися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ними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просветися</w:t>
      </w:r>
      <w:r w:rsidRPr="00633A23">
        <w:rPr>
          <w:rFonts w:cs="Arial"/>
        </w:rPr>
        <w:t xml:space="preserve"> </w:t>
      </w:r>
      <w:r w:rsidRPr="00633A23">
        <w:t>лице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яко солнце»</w:t>
      </w:r>
      <w:r w:rsidRPr="00633A23">
        <w:rPr>
          <w:rFonts w:cs="Arial"/>
        </w:rPr>
        <w:t xml:space="preserve"> (</w:t>
      </w:r>
      <w:r w:rsidRPr="00633A23">
        <w:t>Мф</w:t>
      </w:r>
      <w:r w:rsidRPr="00633A23">
        <w:rPr>
          <w:rFonts w:cs="Arial"/>
        </w:rPr>
        <w:t xml:space="preserve">. 17, 1). </w:t>
      </w:r>
      <w:r w:rsidRPr="00633A23">
        <w:t>Но</w:t>
      </w:r>
      <w:r w:rsidRPr="00633A23">
        <w:rPr>
          <w:rFonts w:cs="Arial"/>
        </w:rPr>
        <w:t xml:space="preserve">, </w:t>
      </w:r>
      <w:r w:rsidRPr="00633A23">
        <w:t>во</w:t>
      </w:r>
      <w:r w:rsidRPr="00633A23">
        <w:rPr>
          <w:rFonts w:cs="Arial"/>
        </w:rPr>
        <w:t>-</w:t>
      </w:r>
      <w:r w:rsidRPr="00633A23">
        <w:t>первых</w:t>
      </w:r>
      <w:r w:rsidRPr="00633A23">
        <w:rPr>
          <w:rFonts w:cs="Arial"/>
        </w:rPr>
        <w:t xml:space="preserve">, </w:t>
      </w:r>
      <w:r w:rsidRPr="00633A23">
        <w:t>необходимо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softHyphen/>
        <w:t>яснить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Евангелия</w:t>
      </w:r>
      <w:r w:rsidRPr="00633A23">
        <w:rPr>
          <w:rFonts w:cs="Arial"/>
        </w:rPr>
        <w:t xml:space="preserve"> </w:t>
      </w:r>
      <w:r w:rsidRPr="00633A23">
        <w:t>следующее</w:t>
      </w:r>
      <w:r w:rsidRPr="00633A23">
        <w:rPr>
          <w:rFonts w:cs="Arial"/>
        </w:rPr>
        <w:t xml:space="preserve">: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какого</w:t>
      </w:r>
      <w:r w:rsidRPr="00633A23">
        <w:rPr>
          <w:rFonts w:cs="Arial"/>
        </w:rPr>
        <w:t xml:space="preserve"> </w:t>
      </w:r>
      <w:r w:rsidRPr="00633A23">
        <w:t>дня Апостол</w:t>
      </w:r>
      <w:r w:rsidRPr="00633A23">
        <w:rPr>
          <w:rFonts w:cs="Arial"/>
        </w:rPr>
        <w:t xml:space="preserve"> </w:t>
      </w:r>
      <w:r w:rsidRPr="00633A23">
        <w:t>Христов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Евангелист</w:t>
      </w:r>
      <w:r w:rsidRPr="00633A23">
        <w:rPr>
          <w:rFonts w:cs="Arial"/>
        </w:rPr>
        <w:t xml:space="preserve"> </w:t>
      </w:r>
      <w:r w:rsidRPr="00633A23">
        <w:t>Матфей</w:t>
      </w:r>
      <w:r w:rsidRPr="00633A23">
        <w:rPr>
          <w:rFonts w:cs="Arial"/>
        </w:rPr>
        <w:t xml:space="preserve"> </w:t>
      </w:r>
      <w:r w:rsidRPr="00633A23">
        <w:t>считает</w:t>
      </w:r>
      <w:r w:rsidRPr="00633A23">
        <w:rPr>
          <w:rFonts w:cs="Arial"/>
        </w:rPr>
        <w:t xml:space="preserve"> </w:t>
      </w:r>
      <w:r w:rsidRPr="00633A23">
        <w:t>шесть</w:t>
      </w:r>
      <w:r>
        <w:t xml:space="preserve"> </w:t>
      </w:r>
      <w:r w:rsidRPr="00633A23">
        <w:t>дней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наступил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Преображения Го</w:t>
      </w:r>
      <w:r w:rsidRPr="00633A23">
        <w:t>с</w:t>
      </w:r>
      <w:r w:rsidRPr="00633A23">
        <w:t>подня</w:t>
      </w:r>
      <w:r w:rsidRPr="00633A23">
        <w:rPr>
          <w:rFonts w:cs="Arial"/>
        </w:rPr>
        <w:t xml:space="preserve">? </w:t>
      </w:r>
      <w:r w:rsidRPr="00633A23">
        <w:t>Итак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какого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?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который</w:t>
      </w:r>
      <w:r w:rsidRPr="00633A23">
        <w:rPr>
          <w:rFonts w:cs="Arial"/>
        </w:rPr>
        <w:t xml:space="preserve">, </w:t>
      </w:r>
      <w:r w:rsidRPr="00633A23">
        <w:t>уча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Учеников</w:t>
      </w:r>
      <w:r w:rsidRPr="00633A23">
        <w:rPr>
          <w:rFonts w:cs="Arial"/>
        </w:rPr>
        <w:t xml:space="preserve">,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сказал</w:t>
      </w:r>
      <w:r w:rsidRPr="00633A23">
        <w:rPr>
          <w:rFonts w:cs="Arial"/>
        </w:rPr>
        <w:t xml:space="preserve">, </w:t>
      </w:r>
      <w:r w:rsidRPr="00633A23">
        <w:t>что «прийти</w:t>
      </w:r>
      <w:r w:rsidRPr="00633A23">
        <w:rPr>
          <w:rFonts w:cs="Arial"/>
        </w:rPr>
        <w:t xml:space="preserve"> </w:t>
      </w:r>
      <w:r w:rsidRPr="00633A23">
        <w:t>имать</w:t>
      </w:r>
      <w:r w:rsidRPr="00633A23">
        <w:rPr>
          <w:rFonts w:cs="Arial"/>
        </w:rPr>
        <w:t xml:space="preserve"> </w:t>
      </w:r>
      <w:r w:rsidRPr="00633A23">
        <w:t>Сын</w:t>
      </w:r>
      <w:r w:rsidRPr="00633A23">
        <w:rPr>
          <w:rFonts w:cs="Arial"/>
        </w:rPr>
        <w:t xml:space="preserve"> </w:t>
      </w:r>
      <w:r w:rsidRPr="00633A23">
        <w:t>Человеческий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славе</w:t>
      </w:r>
      <w:r w:rsidRPr="00633A23">
        <w:rPr>
          <w:rFonts w:cs="Arial"/>
        </w:rPr>
        <w:t xml:space="preserve"> </w:t>
      </w:r>
      <w:r w:rsidRPr="00633A23">
        <w:t>Отца</w:t>
      </w:r>
      <w:r w:rsidRPr="00633A23">
        <w:rPr>
          <w:rFonts w:cs="Arial"/>
        </w:rPr>
        <w:t xml:space="preserve"> </w:t>
      </w:r>
      <w:r w:rsidRPr="00633A23">
        <w:t>Сво</w:t>
      </w:r>
      <w:r w:rsidRPr="00633A23">
        <w:softHyphen/>
        <w:t>его»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присовокупил</w:t>
      </w:r>
      <w:r w:rsidRPr="00633A23">
        <w:rPr>
          <w:rFonts w:cs="Arial"/>
        </w:rPr>
        <w:t xml:space="preserve">, </w:t>
      </w:r>
      <w:r w:rsidRPr="00633A23">
        <w:t>говоря</w:t>
      </w:r>
      <w:r w:rsidRPr="00633A23">
        <w:rPr>
          <w:rFonts w:cs="Arial"/>
        </w:rPr>
        <w:t xml:space="preserve">: </w:t>
      </w:r>
      <w:r w:rsidRPr="00633A23">
        <w:t>«Яко</w:t>
      </w:r>
      <w:r w:rsidRPr="00633A23">
        <w:rPr>
          <w:rFonts w:cs="Arial"/>
        </w:rPr>
        <w:t xml:space="preserve"> </w:t>
      </w:r>
      <w:r w:rsidRPr="00633A23">
        <w:t>суть</w:t>
      </w:r>
      <w:r w:rsidRPr="00633A23">
        <w:rPr>
          <w:rFonts w:cs="Arial"/>
        </w:rPr>
        <w:t xml:space="preserve"> </w:t>
      </w:r>
      <w:r w:rsidRPr="00633A23">
        <w:t>нецыи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зде стоящих</w:t>
      </w:r>
      <w:r w:rsidRPr="00633A23">
        <w:rPr>
          <w:rFonts w:cs="Arial"/>
        </w:rPr>
        <w:t xml:space="preserve">, </w:t>
      </w:r>
      <w:r w:rsidRPr="00633A23">
        <w:t>иже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имут</w:t>
      </w:r>
      <w:r w:rsidRPr="00633A23">
        <w:rPr>
          <w:rFonts w:cs="Arial"/>
        </w:rPr>
        <w:t xml:space="preserve"> </w:t>
      </w:r>
      <w:r w:rsidRPr="00633A23">
        <w:t>вкусити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, </w:t>
      </w:r>
      <w:r w:rsidRPr="00633A23">
        <w:t>дондеже</w:t>
      </w:r>
      <w:r w:rsidRPr="00633A23">
        <w:rPr>
          <w:rFonts w:cs="Arial"/>
        </w:rPr>
        <w:t xml:space="preserve"> </w:t>
      </w:r>
      <w:r w:rsidRPr="00633A23">
        <w:t>видят Сына</w:t>
      </w:r>
      <w:r w:rsidRPr="00633A23">
        <w:rPr>
          <w:rFonts w:cs="Arial"/>
        </w:rPr>
        <w:t xml:space="preserve"> </w:t>
      </w:r>
      <w:r w:rsidRPr="00633A23">
        <w:t>Человеч</w:t>
      </w:r>
      <w:r w:rsidRPr="00633A23">
        <w:t>е</w:t>
      </w:r>
      <w:r w:rsidRPr="00633A23">
        <w:t>скаго</w:t>
      </w:r>
      <w:r w:rsidRPr="00633A23">
        <w:rPr>
          <w:rFonts w:cs="Arial"/>
        </w:rPr>
        <w:t xml:space="preserve"> </w:t>
      </w:r>
      <w:r w:rsidRPr="00633A23">
        <w:t>грядуща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царствии</w:t>
      </w:r>
      <w:r w:rsidRPr="00633A23">
        <w:rPr>
          <w:rFonts w:cs="Arial"/>
        </w:rPr>
        <w:t xml:space="preserve"> </w:t>
      </w:r>
      <w:r w:rsidRPr="00633A23">
        <w:t xml:space="preserve">Своем» </w:t>
      </w:r>
      <w:r w:rsidRPr="00633A23">
        <w:rPr>
          <w:rFonts w:cs="Arial"/>
        </w:rPr>
        <w:t>(</w:t>
      </w:r>
      <w:r w:rsidRPr="00633A23">
        <w:t>Мф</w:t>
      </w:r>
      <w:r w:rsidRPr="00633A23">
        <w:rPr>
          <w:rFonts w:cs="Arial"/>
        </w:rPr>
        <w:t>. 16, 27</w:t>
      </w:r>
      <w:r w:rsidRPr="00633A23">
        <w:t>—</w:t>
      </w:r>
      <w:r w:rsidRPr="00633A23">
        <w:rPr>
          <w:rFonts w:cs="Arial"/>
        </w:rPr>
        <w:t xml:space="preserve">28), </w:t>
      </w:r>
      <w:r w:rsidRPr="00633A23">
        <w:t>называя</w:t>
      </w:r>
      <w:r w:rsidRPr="00633A23">
        <w:rPr>
          <w:rFonts w:cs="Arial"/>
        </w:rPr>
        <w:t xml:space="preserve"> </w:t>
      </w:r>
      <w:r w:rsidRPr="00633A23">
        <w:t>«славою</w:t>
      </w:r>
      <w:r w:rsidRPr="00633A23">
        <w:rPr>
          <w:rFonts w:cs="Arial"/>
        </w:rPr>
        <w:t xml:space="preserve"> </w:t>
      </w:r>
      <w:r w:rsidRPr="00633A23">
        <w:t>Отца»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«царством Св</w:t>
      </w:r>
      <w:r w:rsidRPr="00633A23">
        <w:t>о</w:t>
      </w:r>
      <w:r w:rsidRPr="00633A23">
        <w:t>им»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80541F">
        <w:rPr>
          <w:i/>
        </w:rPr>
        <w:t>Свет</w:t>
      </w:r>
      <w:r w:rsidRPr="0080541F">
        <w:rPr>
          <w:rFonts w:cs="Arial"/>
          <w:i/>
        </w:rPr>
        <w:t xml:space="preserve"> </w:t>
      </w:r>
      <w:r w:rsidRPr="0080541F">
        <w:rPr>
          <w:i/>
        </w:rPr>
        <w:t>Своего</w:t>
      </w:r>
      <w:r w:rsidRPr="0080541F">
        <w:rPr>
          <w:rFonts w:cs="Arial"/>
          <w:i/>
        </w:rPr>
        <w:t xml:space="preserve"> </w:t>
      </w:r>
      <w:r w:rsidRPr="0080541F">
        <w:rPr>
          <w:i/>
        </w:rPr>
        <w:t>Преображения</w:t>
      </w:r>
      <w:r w:rsidRPr="0080541F">
        <w:rPr>
          <w:rFonts w:cs="Arial"/>
          <w:i/>
        </w:rPr>
        <w:t>.</w:t>
      </w:r>
    </w:p>
    <w:p w:rsidR="00A62BF1" w:rsidRPr="00633A23" w:rsidRDefault="00A62BF1" w:rsidP="00A62BF1">
      <w:r w:rsidRPr="00633A23">
        <w:t>Это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Евангелист</w:t>
      </w:r>
      <w:r w:rsidRPr="00633A23">
        <w:rPr>
          <w:rFonts w:cs="Arial"/>
        </w:rPr>
        <w:t xml:space="preserve"> </w:t>
      </w:r>
      <w:r w:rsidRPr="00633A23">
        <w:t>Лука</w:t>
      </w:r>
      <w:r w:rsidRPr="00633A23">
        <w:rPr>
          <w:rFonts w:cs="Arial"/>
        </w:rPr>
        <w:t xml:space="preserve">, </w:t>
      </w:r>
      <w:r w:rsidRPr="00633A23">
        <w:t>являя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ясно</w:t>
      </w:r>
      <w:r w:rsidRPr="00633A23">
        <w:rPr>
          <w:rFonts w:cs="Arial"/>
        </w:rPr>
        <w:t xml:space="preserve"> </w:t>
      </w:r>
      <w:r w:rsidRPr="00633A23">
        <w:t>изла</w:t>
      </w:r>
      <w:r w:rsidRPr="00633A23">
        <w:softHyphen/>
        <w:t>гая</w:t>
      </w:r>
      <w:r w:rsidRPr="00633A23">
        <w:rPr>
          <w:rFonts w:cs="Arial"/>
        </w:rPr>
        <w:t xml:space="preserve">, </w:t>
      </w:r>
      <w:r w:rsidRPr="00633A23">
        <w:t>говорит</w:t>
      </w:r>
      <w:r w:rsidRPr="00633A23">
        <w:rPr>
          <w:rFonts w:cs="Arial"/>
        </w:rPr>
        <w:t xml:space="preserve">: </w:t>
      </w:r>
      <w:r w:rsidRPr="00633A23">
        <w:t>«Бысть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словесех</w:t>
      </w:r>
      <w:r w:rsidRPr="00633A23">
        <w:rPr>
          <w:rFonts w:cs="Arial"/>
        </w:rPr>
        <w:t xml:space="preserve"> </w:t>
      </w:r>
      <w:r w:rsidRPr="00633A23">
        <w:t>сих</w:t>
      </w:r>
      <w:r w:rsidRPr="00633A23">
        <w:rPr>
          <w:rFonts w:cs="Arial"/>
        </w:rPr>
        <w:t xml:space="preserve"> </w:t>
      </w:r>
      <w:r w:rsidRPr="00633A23">
        <w:t>яко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осмь</w:t>
      </w:r>
      <w:r w:rsidRPr="00633A23">
        <w:rPr>
          <w:rFonts w:cs="Arial"/>
        </w:rPr>
        <w:t xml:space="preserve">, </w:t>
      </w:r>
      <w:r w:rsidRPr="00633A23">
        <w:t>и поем</w:t>
      </w:r>
      <w:r w:rsidRPr="00633A23">
        <w:rPr>
          <w:rFonts w:cs="Arial"/>
        </w:rPr>
        <w:t xml:space="preserve"> </w:t>
      </w:r>
      <w:r w:rsidRPr="00633A23">
        <w:t>Петра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Иакова</w:t>
      </w:r>
      <w:r w:rsidRPr="00633A23">
        <w:rPr>
          <w:rFonts w:cs="Arial"/>
        </w:rPr>
        <w:t xml:space="preserve">, </w:t>
      </w:r>
      <w:r w:rsidRPr="00633A23">
        <w:t>взыде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гору</w:t>
      </w:r>
      <w:r w:rsidRPr="00633A23">
        <w:rPr>
          <w:rFonts w:cs="Arial"/>
        </w:rPr>
        <w:t xml:space="preserve"> </w:t>
      </w:r>
      <w:r w:rsidRPr="00633A23">
        <w:t>помолитися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бысть</w:t>
      </w:r>
      <w:r w:rsidRPr="00633A23">
        <w:rPr>
          <w:rFonts w:cs="Arial"/>
        </w:rPr>
        <w:t xml:space="preserve"> </w:t>
      </w:r>
      <w:r w:rsidRPr="00633A23">
        <w:t>егда</w:t>
      </w:r>
      <w:r w:rsidRPr="00633A23">
        <w:rPr>
          <w:rFonts w:cs="Arial"/>
        </w:rPr>
        <w:t xml:space="preserve"> </w:t>
      </w:r>
      <w:r w:rsidRPr="00633A23">
        <w:t>моляшеся</w:t>
      </w:r>
      <w:r w:rsidRPr="00633A23">
        <w:rPr>
          <w:rFonts w:cs="Arial"/>
        </w:rPr>
        <w:t xml:space="preserve">, </w:t>
      </w:r>
      <w:r w:rsidRPr="00633A23">
        <w:t>видение</w:t>
      </w:r>
      <w:r w:rsidRPr="00633A23">
        <w:rPr>
          <w:rFonts w:cs="Arial"/>
        </w:rPr>
        <w:t xml:space="preserve"> </w:t>
      </w:r>
      <w:r w:rsidRPr="00633A23">
        <w:t>лица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ино</w:t>
      </w:r>
      <w:r w:rsidRPr="00633A23">
        <w:rPr>
          <w:rFonts w:cs="Arial"/>
        </w:rPr>
        <w:t xml:space="preserve">, </w:t>
      </w:r>
      <w:r w:rsidRPr="00633A23">
        <w:t>и одеяние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блистаяся»</w:t>
      </w:r>
      <w:r w:rsidRPr="00633A23">
        <w:rPr>
          <w:rFonts w:cs="Arial"/>
        </w:rPr>
        <w:t xml:space="preserve"> (</w:t>
      </w:r>
      <w:r w:rsidRPr="00633A23">
        <w:t>Лк</w:t>
      </w:r>
      <w:r w:rsidRPr="00633A23">
        <w:rPr>
          <w:rFonts w:cs="Arial"/>
        </w:rPr>
        <w:t>. 9, 28</w:t>
      </w:r>
      <w:r w:rsidRPr="00633A23">
        <w:t>—</w:t>
      </w:r>
      <w:r w:rsidRPr="00633A23">
        <w:rPr>
          <w:rFonts w:cs="Arial"/>
        </w:rPr>
        <w:t xml:space="preserve">29).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ка</w:t>
      </w:r>
      <w:r w:rsidRPr="00633A23">
        <w:softHyphen/>
        <w:t>ким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 </w:t>
      </w:r>
      <w:r w:rsidRPr="00633A23">
        <w:t>согл</w:t>
      </w:r>
      <w:r w:rsidRPr="00633A23">
        <w:t>а</w:t>
      </w:r>
      <w:r w:rsidRPr="00633A23">
        <w:t>суют</w:t>
      </w:r>
      <w:r w:rsidRPr="00633A23">
        <w:rPr>
          <w:rFonts w:cs="Arial"/>
        </w:rPr>
        <w:t xml:space="preserve"> </w:t>
      </w:r>
      <w:r w:rsidRPr="00633A23">
        <w:t>друг</w:t>
      </w:r>
      <w:r w:rsidRPr="00633A23">
        <w:rPr>
          <w:rFonts w:cs="Arial"/>
        </w:rPr>
        <w:t xml:space="preserve"> </w:t>
      </w:r>
      <w:r w:rsidRPr="00633A23">
        <w:t>другу</w:t>
      </w:r>
      <w:r w:rsidRPr="00633A23">
        <w:rPr>
          <w:rFonts w:cs="Arial"/>
        </w:rPr>
        <w:t xml:space="preserve">: </w:t>
      </w:r>
      <w:r w:rsidRPr="00633A23">
        <w:t>один</w:t>
      </w:r>
      <w:r w:rsidRPr="00633A23">
        <w:rPr>
          <w:rFonts w:cs="Arial"/>
        </w:rPr>
        <w:t xml:space="preserve">, </w:t>
      </w:r>
      <w:r w:rsidRPr="00633A23">
        <w:t>ясно</w:t>
      </w:r>
      <w:r w:rsidRPr="00633A23">
        <w:rPr>
          <w:rFonts w:cs="Arial"/>
        </w:rPr>
        <w:t xml:space="preserve"> </w:t>
      </w:r>
      <w:r w:rsidRPr="00633A23">
        <w:t>говоря</w:t>
      </w:r>
      <w:r w:rsidRPr="00633A23">
        <w:softHyphen/>
        <w:t>щий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возвещением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явлением</w:t>
      </w:r>
      <w:r w:rsidRPr="00633A23">
        <w:rPr>
          <w:rFonts w:cs="Arial"/>
        </w:rPr>
        <w:t xml:space="preserve"> </w:t>
      </w:r>
      <w:r w:rsidRPr="00633A23">
        <w:t>прошло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softHyphen/>
        <w:t>семь</w:t>
      </w:r>
      <w:r w:rsidRPr="00633A23">
        <w:rPr>
          <w:rFonts w:cs="Arial"/>
        </w:rPr>
        <w:t xml:space="preserve"> </w:t>
      </w:r>
      <w:r w:rsidRPr="00633A23">
        <w:t>дней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другой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«после</w:t>
      </w:r>
      <w:r w:rsidRPr="0080541F">
        <w:rPr>
          <w:rFonts w:cs="Arial"/>
          <w:i/>
        </w:rPr>
        <w:t xml:space="preserve"> </w:t>
      </w:r>
      <w:r w:rsidRPr="0080541F">
        <w:rPr>
          <w:i/>
        </w:rPr>
        <w:t>шести</w:t>
      </w:r>
      <w:r w:rsidRPr="00633A23">
        <w:rPr>
          <w:rFonts w:cs="Arial"/>
        </w:rPr>
        <w:t xml:space="preserve"> </w:t>
      </w:r>
      <w:r w:rsidRPr="00633A23">
        <w:t>дней»</w:t>
      </w:r>
      <w:r w:rsidRPr="00633A23">
        <w:rPr>
          <w:rFonts w:cs="Arial"/>
        </w:rPr>
        <w:t xml:space="preserve">? </w:t>
      </w:r>
      <w:r w:rsidRPr="00633A23">
        <w:t>— Слушайте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узнаете</w:t>
      </w:r>
      <w:r w:rsidRPr="00633A23">
        <w:rPr>
          <w:rFonts w:cs="Arial"/>
        </w:rPr>
        <w:t xml:space="preserve">.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(</w:t>
      </w:r>
      <w:r w:rsidRPr="00633A23">
        <w:t>Фаворской</w:t>
      </w:r>
      <w:r w:rsidRPr="00633A23">
        <w:rPr>
          <w:rFonts w:cs="Arial"/>
        </w:rPr>
        <w:t xml:space="preserve">) </w:t>
      </w:r>
      <w:r w:rsidRPr="00633A23">
        <w:t>горе</w:t>
      </w:r>
      <w:r w:rsidRPr="00633A23">
        <w:rPr>
          <w:rFonts w:cs="Arial"/>
        </w:rPr>
        <w:t xml:space="preserve"> </w:t>
      </w:r>
      <w:r w:rsidRPr="00633A23">
        <w:t>было восемь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представлялось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шесть</w:t>
      </w:r>
      <w:r w:rsidRPr="00633A23">
        <w:rPr>
          <w:rFonts w:cs="Arial"/>
        </w:rPr>
        <w:t xml:space="preserve">;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три</w:t>
      </w:r>
      <w:r w:rsidRPr="00633A23">
        <w:rPr>
          <w:rFonts w:cs="Arial"/>
        </w:rPr>
        <w:t xml:space="preserve">: </w:t>
      </w:r>
      <w:r w:rsidRPr="00633A23">
        <w:t>Петр</w:t>
      </w:r>
      <w:r w:rsidRPr="00633A23">
        <w:rPr>
          <w:rFonts w:cs="Arial"/>
        </w:rPr>
        <w:t xml:space="preserve">, </w:t>
      </w:r>
      <w:r w:rsidRPr="00633A23">
        <w:t>Иаков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Иоанн</w:t>
      </w:r>
      <w:r w:rsidRPr="00633A23">
        <w:rPr>
          <w:rFonts w:cs="Arial"/>
        </w:rPr>
        <w:t xml:space="preserve">, </w:t>
      </w:r>
      <w:r w:rsidRPr="00633A23">
        <w:t>совосшедшие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и</w:t>
      </w:r>
      <w:r w:rsidRPr="00633A23">
        <w:t>стом</w:t>
      </w:r>
      <w:r w:rsidRPr="00633A23">
        <w:rPr>
          <w:rFonts w:cs="Arial"/>
        </w:rPr>
        <w:t xml:space="preserve">, </w:t>
      </w:r>
      <w:r w:rsidRPr="00633A23">
        <w:t>уви</w:t>
      </w:r>
      <w:r w:rsidRPr="00633A23">
        <w:softHyphen/>
        <w:t>дели</w:t>
      </w:r>
      <w:r w:rsidRPr="00633A23">
        <w:rPr>
          <w:rFonts w:cs="Arial"/>
        </w:rPr>
        <w:t xml:space="preserve"> </w:t>
      </w:r>
      <w:r w:rsidRPr="00633A23">
        <w:t>бывших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беседующих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Моисея</w:t>
      </w:r>
      <w:r w:rsidRPr="00633A23">
        <w:rPr>
          <w:rFonts w:cs="Arial"/>
        </w:rPr>
        <w:t xml:space="preserve"> </w:t>
      </w:r>
      <w:r w:rsidRPr="00633A23">
        <w:t>и Илию</w:t>
      </w:r>
      <w:r w:rsidRPr="00633A23">
        <w:rPr>
          <w:rFonts w:cs="Arial"/>
        </w:rPr>
        <w:t xml:space="preserve">;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шесть</w:t>
      </w:r>
      <w:r w:rsidRPr="00633A23">
        <w:rPr>
          <w:rFonts w:cs="Arial"/>
        </w:rPr>
        <w:t xml:space="preserve">; </w:t>
      </w:r>
      <w:r w:rsidRPr="00633A23">
        <w:t>но</w:t>
      </w:r>
      <w:r w:rsidRPr="00633A23">
        <w:rPr>
          <w:rFonts w:cs="Arial"/>
        </w:rPr>
        <w:t xml:space="preserve">, </w:t>
      </w:r>
      <w:r w:rsidRPr="00633A23">
        <w:t>конечно</w:t>
      </w:r>
      <w:r w:rsidRPr="00633A23">
        <w:rPr>
          <w:rFonts w:cs="Arial"/>
        </w:rPr>
        <w:t xml:space="preserve">,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Господом</w:t>
      </w:r>
      <w:r w:rsidRPr="00633A23">
        <w:rPr>
          <w:rFonts w:cs="Arial"/>
        </w:rPr>
        <w:t xml:space="preserve"> </w:t>
      </w:r>
      <w:r w:rsidRPr="00633A23">
        <w:t>невидимым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нахо</w:t>
      </w:r>
      <w:r w:rsidRPr="00633A23">
        <w:softHyphen/>
        <w:t>дились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Отец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Святый</w:t>
      </w:r>
      <w:r w:rsidRPr="00633A23">
        <w:rPr>
          <w:rFonts w:cs="Arial"/>
        </w:rPr>
        <w:t xml:space="preserve">; </w:t>
      </w:r>
      <w:r w:rsidRPr="00633A23">
        <w:t>Первый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свидетельст</w:t>
      </w:r>
      <w:r w:rsidRPr="00633A23">
        <w:softHyphen/>
        <w:t>вующий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гласом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Сын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возлюблен</w:t>
      </w:r>
      <w:r w:rsidRPr="00633A23">
        <w:softHyphen/>
        <w:t>ный</w:t>
      </w:r>
      <w:r w:rsidRPr="00633A23">
        <w:rPr>
          <w:rFonts w:cs="Arial"/>
        </w:rPr>
        <w:t xml:space="preserve">; </w:t>
      </w:r>
      <w:r w:rsidRPr="00633A23">
        <w:t>Второй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светлом</w:t>
      </w:r>
      <w:r w:rsidRPr="00633A23">
        <w:rPr>
          <w:rFonts w:cs="Arial"/>
        </w:rPr>
        <w:t xml:space="preserve"> </w:t>
      </w:r>
      <w:r w:rsidRPr="00633A23">
        <w:t>облаке</w:t>
      </w:r>
      <w:r w:rsidRPr="00633A23">
        <w:rPr>
          <w:rFonts w:cs="Arial"/>
        </w:rPr>
        <w:t xml:space="preserve"> </w:t>
      </w:r>
      <w:r w:rsidRPr="00633A23">
        <w:t>сосияющий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яв</w:t>
      </w:r>
      <w:r w:rsidRPr="00633A23">
        <w:softHyphen/>
        <w:t>ляющий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отношении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Отца</w:t>
      </w:r>
      <w:r w:rsidRPr="00633A23">
        <w:rPr>
          <w:rFonts w:cs="Arial"/>
        </w:rPr>
        <w:t xml:space="preserve"> </w:t>
      </w:r>
      <w:r w:rsidRPr="00633A23">
        <w:t>сопряже</w:t>
      </w:r>
      <w:r w:rsidRPr="00633A23">
        <w:t>н</w:t>
      </w:r>
      <w:r w:rsidRPr="00633A23">
        <w:t>ность</w:t>
      </w:r>
      <w:r w:rsidRPr="00633A23">
        <w:rPr>
          <w:rFonts w:cs="Arial"/>
        </w:rPr>
        <w:t xml:space="preserve"> </w:t>
      </w:r>
      <w:r w:rsidRPr="00633A23">
        <w:t>и единость</w:t>
      </w:r>
      <w:r w:rsidRPr="00633A23">
        <w:rPr>
          <w:rFonts w:cs="Arial"/>
        </w:rPr>
        <w:t xml:space="preserve"> </w:t>
      </w:r>
      <w:r w:rsidRPr="00633A23">
        <w:t>Света</w:t>
      </w:r>
      <w:r w:rsidRPr="00633A23">
        <w:rPr>
          <w:rFonts w:cs="Arial"/>
        </w:rPr>
        <w:t xml:space="preserve">;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богатство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состоит</w:t>
      </w:r>
      <w:r w:rsidRPr="00633A23">
        <w:rPr>
          <w:rFonts w:cs="Arial"/>
        </w:rPr>
        <w:t xml:space="preserve"> </w:t>
      </w:r>
      <w:r w:rsidRPr="00633A23">
        <w:t>в сопряженности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едином</w:t>
      </w:r>
      <w:r w:rsidRPr="00633A23">
        <w:rPr>
          <w:rFonts w:cs="Arial"/>
        </w:rPr>
        <w:t xml:space="preserve"> </w:t>
      </w:r>
      <w:r w:rsidRPr="00633A23">
        <w:t>излуч</w:t>
      </w:r>
      <w:r w:rsidRPr="00633A23">
        <w:t>е</w:t>
      </w:r>
      <w:r w:rsidRPr="00633A23">
        <w:t>нии</w:t>
      </w:r>
      <w:r w:rsidRPr="00633A23">
        <w:rPr>
          <w:rFonts w:cs="Arial"/>
        </w:rPr>
        <w:t xml:space="preserve"> </w:t>
      </w:r>
      <w:r w:rsidRPr="00633A23">
        <w:t>Сияния</w:t>
      </w:r>
      <w:r w:rsidRPr="00633A23">
        <w:rPr>
          <w:rFonts w:cs="Arial"/>
        </w:rPr>
        <w:t xml:space="preserve">. </w:t>
      </w:r>
      <w:r w:rsidRPr="00633A23">
        <w:t>Таким образом</w:t>
      </w:r>
      <w:r w:rsidRPr="00633A23">
        <w:rPr>
          <w:rFonts w:cs="Arial"/>
        </w:rPr>
        <w:t xml:space="preserve"> </w:t>
      </w:r>
      <w:r w:rsidRPr="0080541F">
        <w:rPr>
          <w:i/>
        </w:rPr>
        <w:t>шесть</w:t>
      </w:r>
      <w:r w:rsidRPr="00633A23">
        <w:rPr>
          <w:rFonts w:cs="Arial"/>
        </w:rPr>
        <w:t xml:space="preserve"> </w:t>
      </w:r>
      <w:r w:rsidRPr="00633A23">
        <w:t>являются</w:t>
      </w:r>
      <w:r w:rsidRPr="00633A23">
        <w:rPr>
          <w:rFonts w:cs="Arial"/>
        </w:rPr>
        <w:t xml:space="preserve"> </w:t>
      </w:r>
      <w:r w:rsidRPr="0080541F">
        <w:rPr>
          <w:i/>
        </w:rPr>
        <w:t>восемью</w:t>
      </w:r>
      <w:r>
        <w:rPr>
          <w:rStyle w:val="ac"/>
          <w:rFonts w:cs="Arial"/>
        </w:rPr>
        <w:footnoteReference w:id="2"/>
      </w:r>
      <w:r w:rsidRPr="00633A23">
        <w:rPr>
          <w:rFonts w:cs="Arial"/>
        </w:rPr>
        <w:t xml:space="preserve">. </w:t>
      </w:r>
      <w:r w:rsidRPr="00633A23">
        <w:t>Итак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тогда шесть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отношении</w:t>
      </w:r>
      <w:r w:rsidRPr="00633A23">
        <w:rPr>
          <w:rFonts w:cs="Arial"/>
        </w:rPr>
        <w:t xml:space="preserve"> </w:t>
      </w:r>
      <w:r w:rsidRPr="00633A23">
        <w:t>восьми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представляли</w:t>
      </w:r>
      <w:r w:rsidRPr="00633A23">
        <w:rPr>
          <w:rFonts w:cs="Arial"/>
        </w:rPr>
        <w:t xml:space="preserve"> </w:t>
      </w:r>
      <w:r w:rsidRPr="00633A23">
        <w:t>никакого разногласия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Евангелисты</w:t>
      </w:r>
      <w:r w:rsidRPr="00633A23">
        <w:rPr>
          <w:rFonts w:cs="Arial"/>
        </w:rPr>
        <w:t xml:space="preserve">,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говоря «после</w:t>
      </w:r>
      <w:r w:rsidRPr="00633A23">
        <w:rPr>
          <w:rFonts w:cs="Arial"/>
        </w:rPr>
        <w:t xml:space="preserve"> </w:t>
      </w:r>
      <w:r w:rsidRPr="00633A23">
        <w:t>ше</w:t>
      </w:r>
      <w:r w:rsidRPr="00633A23">
        <w:t>с</w:t>
      </w:r>
      <w:r w:rsidRPr="00633A23">
        <w:t>ти</w:t>
      </w:r>
      <w:r w:rsidRPr="00633A23">
        <w:rPr>
          <w:rFonts w:cs="Arial"/>
        </w:rPr>
        <w:t xml:space="preserve"> </w:t>
      </w:r>
      <w:r w:rsidRPr="00633A23">
        <w:t>дней»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другой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«бысть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словесех сих</w:t>
      </w:r>
      <w:r w:rsidRPr="00633A23">
        <w:rPr>
          <w:rFonts w:cs="Arial"/>
        </w:rPr>
        <w:t xml:space="preserve"> </w:t>
      </w:r>
      <w:r w:rsidRPr="00633A23">
        <w:t>яко</w:t>
      </w:r>
      <w:r w:rsidRPr="00633A23">
        <w:rPr>
          <w:rFonts w:cs="Arial"/>
        </w:rPr>
        <w:t xml:space="preserve"> </w:t>
      </w:r>
      <w:r w:rsidRPr="00633A23">
        <w:t>дний</w:t>
      </w:r>
      <w:r w:rsidRPr="00633A23">
        <w:rPr>
          <w:rFonts w:cs="Arial"/>
        </w:rPr>
        <w:t xml:space="preserve"> </w:t>
      </w:r>
      <w:r w:rsidRPr="00633A23">
        <w:t>осмь»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согласуют</w:t>
      </w:r>
      <w:r w:rsidRPr="00633A23">
        <w:rPr>
          <w:rFonts w:cs="Arial"/>
        </w:rPr>
        <w:t xml:space="preserve"> </w:t>
      </w:r>
      <w:r w:rsidRPr="00633A23">
        <w:t>друг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другом</w:t>
      </w:r>
      <w:r w:rsidRPr="00633A23">
        <w:rPr>
          <w:rFonts w:cs="Arial"/>
        </w:rPr>
        <w:t xml:space="preserve">, </w:t>
      </w:r>
      <w:r w:rsidRPr="00633A23">
        <w:t>но как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дали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некий</w:t>
      </w:r>
      <w:r w:rsidRPr="00633A23">
        <w:rPr>
          <w:rFonts w:cs="Arial"/>
        </w:rPr>
        <w:t xml:space="preserve"> </w:t>
      </w:r>
      <w:r w:rsidRPr="00633A23">
        <w:t>образ</w:t>
      </w:r>
      <w:r w:rsidRPr="00633A23">
        <w:rPr>
          <w:rFonts w:cs="Arial"/>
        </w:rPr>
        <w:t xml:space="preserve"> </w:t>
      </w:r>
      <w:r w:rsidRPr="00633A23">
        <w:t>чрез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другое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этих чисел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горе</w:t>
      </w:r>
      <w:r w:rsidRPr="00633A23">
        <w:rPr>
          <w:rFonts w:cs="Arial"/>
        </w:rPr>
        <w:t xml:space="preserve"> </w:t>
      </w:r>
      <w:r w:rsidRPr="00633A23">
        <w:t>таинственно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наглядно выраженных</w:t>
      </w:r>
      <w:r w:rsidRPr="00633A23">
        <w:rPr>
          <w:rFonts w:cs="Arial"/>
        </w:rPr>
        <w:t xml:space="preserve">.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сумел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 </w:t>
      </w:r>
      <w:r w:rsidRPr="00633A23">
        <w:t>спра</w:t>
      </w:r>
      <w:r w:rsidRPr="00633A23">
        <w:softHyphen/>
        <w:t>ведливо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букву</w:t>
      </w:r>
      <w:r w:rsidRPr="00633A23">
        <w:rPr>
          <w:rFonts w:cs="Arial"/>
        </w:rPr>
        <w:t xml:space="preserve"> </w:t>
      </w:r>
      <w:r w:rsidRPr="00633A23">
        <w:t>взирая</w:t>
      </w:r>
      <w:r w:rsidRPr="00633A23">
        <w:rPr>
          <w:rFonts w:cs="Arial"/>
        </w:rPr>
        <w:t xml:space="preserve">, </w:t>
      </w:r>
      <w:r w:rsidRPr="00633A23">
        <w:t>найти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богопроповед</w:t>
      </w:r>
      <w:r w:rsidRPr="00633A23">
        <w:rPr>
          <w:rFonts w:cs="Arial"/>
        </w:rPr>
        <w:t>-</w:t>
      </w:r>
      <w:r w:rsidRPr="00633A23">
        <w:t>ники</w:t>
      </w:r>
      <w:r w:rsidRPr="00633A23">
        <w:rPr>
          <w:rFonts w:cs="Arial"/>
        </w:rPr>
        <w:t xml:space="preserve"> </w:t>
      </w:r>
      <w:r w:rsidRPr="00633A23">
        <w:t>всецело</w:t>
      </w:r>
      <w:r w:rsidRPr="00633A23">
        <w:rPr>
          <w:rFonts w:cs="Arial"/>
        </w:rPr>
        <w:t xml:space="preserve"> </w:t>
      </w:r>
      <w:r w:rsidRPr="00633A23">
        <w:t>взаимно</w:t>
      </w:r>
      <w:r w:rsidRPr="00633A23">
        <w:rPr>
          <w:rFonts w:cs="Arial"/>
        </w:rPr>
        <w:t xml:space="preserve"> </w:t>
      </w:r>
      <w:r w:rsidRPr="00633A23">
        <w:t>согласуются</w:t>
      </w:r>
      <w:r w:rsidRPr="00633A23">
        <w:rPr>
          <w:rFonts w:cs="Arial"/>
        </w:rPr>
        <w:t xml:space="preserve">: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«восемь дней»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Лука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противореча</w:t>
      </w:r>
      <w:r w:rsidRPr="00633A23">
        <w:rPr>
          <w:rFonts w:cs="Arial"/>
        </w:rPr>
        <w:t xml:space="preserve">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 xml:space="preserve">сказавшему </w:t>
      </w:r>
      <w:r w:rsidRPr="00633A23">
        <w:rPr>
          <w:rFonts w:cs="Arial"/>
        </w:rPr>
        <w:t>(</w:t>
      </w:r>
      <w:r w:rsidRPr="00633A23">
        <w:t>Матфею</w:t>
      </w:r>
      <w:r w:rsidRPr="00633A23">
        <w:rPr>
          <w:rFonts w:cs="Arial"/>
        </w:rPr>
        <w:t xml:space="preserve">), </w:t>
      </w:r>
      <w:r w:rsidRPr="00633A23">
        <w:t>«после</w:t>
      </w:r>
      <w:r w:rsidRPr="00633A23">
        <w:rPr>
          <w:rFonts w:cs="Arial"/>
        </w:rPr>
        <w:t xml:space="preserve"> </w:t>
      </w:r>
      <w:r w:rsidRPr="00633A23">
        <w:t>шести</w:t>
      </w:r>
      <w:r w:rsidRPr="00633A23">
        <w:rPr>
          <w:rFonts w:cs="Arial"/>
        </w:rPr>
        <w:t xml:space="preserve"> </w:t>
      </w:r>
      <w:r w:rsidRPr="00633A23">
        <w:t>дней»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включая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чис</w:t>
      </w:r>
      <w:r w:rsidRPr="00633A23">
        <w:softHyphen/>
        <w:t>ло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lastRenderedPageBreak/>
        <w:t>день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произнесены</w:t>
      </w:r>
      <w:r w:rsidRPr="00633A23">
        <w:rPr>
          <w:rFonts w:cs="Arial"/>
        </w:rPr>
        <w:t xml:space="preserve">, </w:t>
      </w:r>
      <w:r w:rsidRPr="00633A23">
        <w:t>и тот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преобразился</w:t>
      </w:r>
      <w:r w:rsidRPr="00633A23">
        <w:rPr>
          <w:rFonts w:cs="Arial"/>
        </w:rPr>
        <w:t xml:space="preserve">;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 Матфей</w:t>
      </w:r>
      <w:r w:rsidRPr="00633A23">
        <w:rPr>
          <w:rFonts w:cs="Arial"/>
        </w:rPr>
        <w:t xml:space="preserve"> </w:t>
      </w:r>
      <w:r w:rsidRPr="00633A23">
        <w:t>дает</w:t>
      </w:r>
      <w:r w:rsidRPr="00633A23">
        <w:rPr>
          <w:rFonts w:cs="Arial"/>
        </w:rPr>
        <w:t xml:space="preserve"> </w:t>
      </w:r>
      <w:r w:rsidRPr="00633A23">
        <w:t>понять</w:t>
      </w:r>
      <w:r w:rsidRPr="00633A23">
        <w:rPr>
          <w:rFonts w:cs="Arial"/>
        </w:rPr>
        <w:t xml:space="preserve"> </w:t>
      </w:r>
      <w:r w:rsidRPr="00633A23">
        <w:t>разумно</w:t>
      </w:r>
      <w:r w:rsidRPr="00633A23">
        <w:rPr>
          <w:rFonts w:cs="Arial"/>
        </w:rPr>
        <w:t xml:space="preserve"> </w:t>
      </w:r>
      <w:r w:rsidRPr="00633A23">
        <w:t>изучающим</w:t>
      </w:r>
      <w:r w:rsidRPr="00633A23">
        <w:rPr>
          <w:rFonts w:cs="Arial"/>
        </w:rPr>
        <w:t xml:space="preserve"> </w:t>
      </w:r>
      <w:r w:rsidRPr="00633A23">
        <w:t>дело</w:t>
      </w:r>
      <w:r w:rsidRPr="00633A23">
        <w:rPr>
          <w:rFonts w:cs="Arial"/>
        </w:rPr>
        <w:t xml:space="preserve">; </w:t>
      </w:r>
      <w:r w:rsidRPr="00633A23">
        <w:t>посе</w:t>
      </w:r>
      <w:r w:rsidRPr="00633A23">
        <w:softHyphen/>
        <w:t>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ставит</w:t>
      </w:r>
      <w:r w:rsidRPr="00633A23">
        <w:rPr>
          <w:rFonts w:cs="Arial"/>
        </w:rPr>
        <w:t xml:space="preserve"> </w:t>
      </w:r>
      <w:r w:rsidRPr="00633A23">
        <w:t>слово</w:t>
      </w:r>
      <w:r w:rsidRPr="00633A23">
        <w:rPr>
          <w:rFonts w:cs="Arial"/>
        </w:rPr>
        <w:t xml:space="preserve"> </w:t>
      </w:r>
      <w:r w:rsidRPr="00633A23">
        <w:t>«после»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обозначает</w:t>
      </w:r>
      <w:r w:rsidRPr="00633A23">
        <w:rPr>
          <w:rFonts w:cs="Arial"/>
        </w:rPr>
        <w:t xml:space="preserve"> </w:t>
      </w:r>
      <w:r w:rsidRPr="00633A23">
        <w:t>следую</w:t>
      </w:r>
      <w:r w:rsidRPr="00633A23">
        <w:softHyphen/>
        <w:t>щий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(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произнесении</w:t>
      </w:r>
      <w:r w:rsidRPr="00633A23">
        <w:rPr>
          <w:rFonts w:cs="Arial"/>
        </w:rPr>
        <w:t xml:space="preserve"> </w:t>
      </w:r>
      <w:r w:rsidRPr="00633A23">
        <w:t>Господом</w:t>
      </w:r>
      <w:r w:rsidRPr="00633A23">
        <w:rPr>
          <w:rFonts w:cs="Arial"/>
        </w:rPr>
        <w:t xml:space="preserve"> </w:t>
      </w:r>
      <w:r w:rsidRPr="00633A23">
        <w:t>вышеприведен</w:t>
      </w:r>
      <w:r w:rsidRPr="00633A23">
        <w:softHyphen/>
        <w:t>ных</w:t>
      </w:r>
      <w:r w:rsidRPr="00633A23">
        <w:rPr>
          <w:rFonts w:cs="Arial"/>
        </w:rPr>
        <w:t xml:space="preserve"> </w:t>
      </w:r>
      <w:r w:rsidRPr="00633A23">
        <w:t>слов</w:t>
      </w:r>
      <w:r w:rsidRPr="00633A23">
        <w:rPr>
          <w:rFonts w:cs="Arial"/>
        </w:rPr>
        <w:t xml:space="preserve"> </w:t>
      </w:r>
      <w:r w:rsidRPr="00633A23">
        <w:t>Мф</w:t>
      </w:r>
      <w:r w:rsidRPr="00633A23">
        <w:rPr>
          <w:rFonts w:cs="Arial"/>
        </w:rPr>
        <w:t xml:space="preserve">. 16, 27, 28),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Л</w:t>
      </w:r>
      <w:r w:rsidRPr="00633A23">
        <w:t>у</w:t>
      </w:r>
      <w:r w:rsidRPr="00633A23">
        <w:t>ки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находится</w:t>
      </w:r>
      <w:r w:rsidRPr="00633A23">
        <w:rPr>
          <w:rFonts w:cs="Arial"/>
        </w:rPr>
        <w:t xml:space="preserve">: </w:t>
      </w:r>
      <w:r w:rsidRPr="00633A23">
        <w:t>по</w:t>
      </w:r>
      <w:r w:rsidRPr="00633A23">
        <w:softHyphen/>
        <w:t>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: </w:t>
      </w:r>
      <w:r w:rsidRPr="00633A23">
        <w:t>«</w:t>
      </w:r>
      <w:r w:rsidRPr="0080541F">
        <w:rPr>
          <w:i/>
        </w:rPr>
        <w:t>после</w:t>
      </w:r>
      <w:r w:rsidRPr="00633A23">
        <w:rPr>
          <w:rFonts w:cs="Arial"/>
        </w:rPr>
        <w:t xml:space="preserve"> </w:t>
      </w:r>
      <w:r w:rsidRPr="00633A23">
        <w:t>восьми</w:t>
      </w:r>
      <w:r w:rsidRPr="00633A23">
        <w:rPr>
          <w:rFonts w:cs="Arial"/>
        </w:rPr>
        <w:t xml:space="preserve"> </w:t>
      </w:r>
      <w:r w:rsidRPr="00633A23">
        <w:t>дней»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это говорит</w:t>
      </w:r>
      <w:r w:rsidRPr="00633A23">
        <w:rPr>
          <w:rFonts w:cs="Arial"/>
        </w:rPr>
        <w:t xml:space="preserve"> </w:t>
      </w:r>
      <w:r w:rsidRPr="00633A23">
        <w:t>Матфей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«бысть</w:t>
      </w:r>
      <w:r w:rsidRPr="00633A23">
        <w:rPr>
          <w:rFonts w:cs="Arial"/>
        </w:rPr>
        <w:t xml:space="preserve"> </w:t>
      </w:r>
      <w:r w:rsidRPr="00633A23">
        <w:t>яко</w:t>
      </w:r>
      <w:r w:rsidRPr="00633A23">
        <w:rPr>
          <w:rFonts w:cs="Arial"/>
        </w:rPr>
        <w:t xml:space="preserve"> </w:t>
      </w:r>
      <w:r w:rsidRPr="00633A23">
        <w:t>дний</w:t>
      </w:r>
      <w:r w:rsidRPr="00633A23">
        <w:rPr>
          <w:rFonts w:cs="Arial"/>
        </w:rPr>
        <w:t xml:space="preserve"> </w:t>
      </w:r>
      <w:r w:rsidRPr="00633A23">
        <w:t>осмь»</w:t>
      </w:r>
      <w:r w:rsidRPr="00633A23">
        <w:rPr>
          <w:rFonts w:cs="Arial"/>
        </w:rPr>
        <w:t xml:space="preserve">. </w:t>
      </w:r>
      <w:r w:rsidRPr="00633A23">
        <w:t>Таким образом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смысле</w:t>
      </w:r>
      <w:r w:rsidRPr="00633A23">
        <w:rPr>
          <w:rFonts w:cs="Arial"/>
        </w:rPr>
        <w:t xml:space="preserve"> </w:t>
      </w:r>
      <w:r w:rsidRPr="00633A23">
        <w:t>повествования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Евангели</w:t>
      </w:r>
      <w:r w:rsidRPr="00633A23">
        <w:softHyphen/>
        <w:t>стами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и</w:t>
      </w:r>
      <w:r w:rsidRPr="00633A23">
        <w:t>какого</w:t>
      </w:r>
      <w:r w:rsidRPr="00633A23">
        <w:rPr>
          <w:rFonts w:cs="Arial"/>
        </w:rPr>
        <w:t xml:space="preserve"> </w:t>
      </w:r>
      <w:r w:rsidRPr="00633A23">
        <w:t>расхождения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нечто</w:t>
      </w:r>
      <w:r w:rsidRPr="00633A23">
        <w:rPr>
          <w:rFonts w:cs="Arial"/>
        </w:rPr>
        <w:t xml:space="preserve"> </w:t>
      </w:r>
      <w:r w:rsidRPr="00633A23">
        <w:t>иное</w:t>
      </w:r>
      <w:r w:rsidRPr="00633A23">
        <w:rPr>
          <w:rFonts w:cs="Arial"/>
        </w:rPr>
        <w:t xml:space="preserve"> </w:t>
      </w:r>
      <w:r w:rsidRPr="00633A23">
        <w:t>великое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таинственное</w:t>
      </w:r>
      <w:r w:rsidRPr="00633A23">
        <w:rPr>
          <w:rFonts w:cs="Arial"/>
        </w:rPr>
        <w:t xml:space="preserve"> </w:t>
      </w:r>
      <w:r w:rsidRPr="00633A23">
        <w:t>видится</w:t>
      </w:r>
      <w:r w:rsidRPr="00633A23">
        <w:rPr>
          <w:rFonts w:cs="Arial"/>
        </w:rPr>
        <w:t xml:space="preserve"> </w:t>
      </w:r>
      <w:r w:rsidRPr="00633A23">
        <w:t>в 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представляется</w:t>
      </w:r>
      <w:r w:rsidRPr="00633A23">
        <w:rPr>
          <w:rFonts w:cs="Arial"/>
        </w:rPr>
        <w:t xml:space="preserve"> </w:t>
      </w:r>
      <w:r w:rsidRPr="00633A23">
        <w:t>будто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согласуют</w:t>
      </w:r>
      <w:r w:rsidRPr="00633A23">
        <w:rPr>
          <w:rFonts w:cs="Arial"/>
        </w:rPr>
        <w:t xml:space="preserve"> </w:t>
      </w:r>
      <w:r w:rsidRPr="00633A23">
        <w:t>друг с</w:t>
      </w:r>
      <w:r w:rsidRPr="00633A23">
        <w:rPr>
          <w:rFonts w:cs="Arial"/>
        </w:rPr>
        <w:t xml:space="preserve"> </w:t>
      </w:r>
      <w:r w:rsidRPr="00633A23">
        <w:t>другом</w:t>
      </w:r>
      <w:r w:rsidRPr="00633A23">
        <w:rPr>
          <w:rFonts w:cs="Arial"/>
        </w:rPr>
        <w:t xml:space="preserve">;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приуготованные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постиже</w:t>
      </w:r>
      <w:r w:rsidRPr="00633A23">
        <w:softHyphen/>
        <w:t>нию</w:t>
      </w:r>
      <w:r w:rsidRPr="00633A23">
        <w:rPr>
          <w:rFonts w:cs="Arial"/>
        </w:rPr>
        <w:t xml:space="preserve"> </w:t>
      </w:r>
      <w:r w:rsidRPr="00633A23">
        <w:t>смысла</w:t>
      </w:r>
      <w:r w:rsidRPr="00633A23">
        <w:rPr>
          <w:rFonts w:cs="Arial"/>
        </w:rPr>
        <w:t xml:space="preserve">, </w:t>
      </w:r>
      <w:r w:rsidRPr="00633A23">
        <w:t>напрягите</w:t>
      </w:r>
      <w:r w:rsidRPr="00633A23">
        <w:rPr>
          <w:rFonts w:cs="Arial"/>
        </w:rPr>
        <w:t xml:space="preserve">, </w:t>
      </w:r>
      <w:r w:rsidRPr="00633A23">
        <w:t>прошу</w:t>
      </w:r>
      <w:r w:rsidRPr="00633A23">
        <w:rPr>
          <w:rFonts w:cs="Arial"/>
        </w:rPr>
        <w:t xml:space="preserve">, </w:t>
      </w:r>
      <w:r w:rsidRPr="00633A23">
        <w:t>внимание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 имеет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сказано</w:t>
      </w:r>
      <w:r w:rsidRPr="00633A23">
        <w:rPr>
          <w:rFonts w:cs="Arial"/>
        </w:rPr>
        <w:t xml:space="preserve">.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Почему</w:t>
      </w:r>
      <w:r w:rsidRPr="00633A23">
        <w:rPr>
          <w:rFonts w:cs="Arial"/>
        </w:rPr>
        <w:t xml:space="preserve">, </w:t>
      </w:r>
      <w:r w:rsidRPr="00633A23">
        <w:t>вот</w:t>
      </w:r>
      <w:r w:rsidRPr="00633A23">
        <w:rPr>
          <w:rFonts w:cs="Arial"/>
        </w:rPr>
        <w:t xml:space="preserve">, </w:t>
      </w:r>
      <w:r w:rsidRPr="00633A23">
        <w:t>один</w:t>
      </w:r>
      <w:r w:rsidRPr="00633A23">
        <w:rPr>
          <w:rFonts w:cs="Arial"/>
        </w:rPr>
        <w:t xml:space="preserve"> (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Еванге</w:t>
      </w:r>
      <w:r w:rsidRPr="00633A23">
        <w:softHyphen/>
        <w:t>листов</w:t>
      </w:r>
      <w:r w:rsidRPr="00633A23">
        <w:rPr>
          <w:rFonts w:cs="Arial"/>
        </w:rPr>
        <w:t xml:space="preserve">) </w:t>
      </w:r>
      <w:r w:rsidRPr="00633A23">
        <w:t>сказал</w:t>
      </w:r>
      <w:r w:rsidRPr="00633A23">
        <w:rPr>
          <w:rFonts w:cs="Arial"/>
        </w:rPr>
        <w:t xml:space="preserve">: </w:t>
      </w:r>
      <w:r w:rsidRPr="00633A23">
        <w:t>«после</w:t>
      </w:r>
      <w:r w:rsidRPr="00633A23">
        <w:rPr>
          <w:rFonts w:cs="Arial"/>
        </w:rPr>
        <w:t xml:space="preserve"> </w:t>
      </w:r>
      <w:r w:rsidRPr="00633A23">
        <w:t>шести</w:t>
      </w:r>
      <w:r w:rsidRPr="00633A23">
        <w:rPr>
          <w:rFonts w:cs="Arial"/>
        </w:rPr>
        <w:t xml:space="preserve"> </w:t>
      </w:r>
      <w:r w:rsidRPr="00633A23">
        <w:t>дней»</w:t>
      </w:r>
      <w:r w:rsidRPr="00633A23">
        <w:rPr>
          <w:rFonts w:cs="Arial"/>
        </w:rPr>
        <w:t xml:space="preserve">;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другой</w:t>
      </w:r>
      <w:r w:rsidRPr="00633A23">
        <w:rPr>
          <w:rFonts w:cs="Arial"/>
        </w:rPr>
        <w:t xml:space="preserve">, </w:t>
      </w:r>
      <w:r w:rsidRPr="00633A23">
        <w:t>помя</w:t>
      </w:r>
      <w:r w:rsidRPr="00633A23">
        <w:softHyphen/>
        <w:t>нув</w:t>
      </w:r>
      <w:r w:rsidRPr="00633A23">
        <w:rPr>
          <w:rFonts w:cs="Arial"/>
        </w:rPr>
        <w:t xml:space="preserve"> </w:t>
      </w:r>
      <w:r w:rsidRPr="00633A23">
        <w:t>восьмой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, </w:t>
      </w:r>
      <w:r w:rsidRPr="0080541F">
        <w:rPr>
          <w:i/>
        </w:rPr>
        <w:t>седьмой</w:t>
      </w:r>
      <w:r w:rsidRPr="00633A23">
        <w:rPr>
          <w:rFonts w:cs="Arial"/>
        </w:rPr>
        <w:t xml:space="preserve"> </w:t>
      </w:r>
      <w:r w:rsidRPr="00633A23">
        <w:t>пропустил</w:t>
      </w:r>
      <w:r w:rsidRPr="00633A23">
        <w:rPr>
          <w:rFonts w:cs="Arial"/>
        </w:rPr>
        <w:t xml:space="preserve">?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Потому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t>е</w:t>
      </w:r>
      <w:r w:rsidRPr="00633A23">
        <w:t>ликое</w:t>
      </w:r>
      <w:r w:rsidRPr="00633A23">
        <w:rPr>
          <w:rFonts w:cs="Arial"/>
        </w:rPr>
        <w:t xml:space="preserve"> </w:t>
      </w:r>
      <w:r w:rsidRPr="00633A23">
        <w:t>видение</w:t>
      </w:r>
      <w:r w:rsidRPr="00633A23">
        <w:rPr>
          <w:rFonts w:cs="Arial"/>
        </w:rPr>
        <w:t xml:space="preserve"> </w:t>
      </w:r>
      <w:r w:rsidRPr="00633A23">
        <w:t>Света</w:t>
      </w:r>
      <w:r w:rsidRPr="00633A23">
        <w:rPr>
          <w:rFonts w:cs="Arial"/>
        </w:rPr>
        <w:t xml:space="preserve"> </w:t>
      </w:r>
      <w:r w:rsidRPr="00633A23">
        <w:t>Господнего</w:t>
      </w:r>
      <w:r w:rsidRPr="00633A23">
        <w:rPr>
          <w:rFonts w:cs="Arial"/>
        </w:rPr>
        <w:t xml:space="preserve"> </w:t>
      </w:r>
      <w:r w:rsidRPr="00633A23">
        <w:t>Преображения</w:t>
      </w:r>
      <w:r w:rsidRPr="00633A23">
        <w:rPr>
          <w:rFonts w:cs="Arial"/>
        </w:rPr>
        <w:t>,</w:t>
      </w:r>
      <w:r>
        <w:rPr>
          <w:rFonts w:cs="Arial"/>
        </w:rPr>
        <w:t xml:space="preserve"> </w:t>
      </w:r>
      <w:r w:rsidRPr="00633A23">
        <w:t>принадлежит</w:t>
      </w:r>
      <w:r w:rsidRPr="00633A23">
        <w:rPr>
          <w:rFonts w:cs="Arial"/>
        </w:rPr>
        <w:t xml:space="preserve"> </w:t>
      </w:r>
      <w:r w:rsidRPr="00633A23">
        <w:t>таинству</w:t>
      </w:r>
      <w:r w:rsidRPr="00633A23">
        <w:rPr>
          <w:rFonts w:cs="Arial"/>
        </w:rPr>
        <w:t xml:space="preserve"> </w:t>
      </w:r>
      <w:r w:rsidRPr="0080541F">
        <w:rPr>
          <w:i/>
        </w:rPr>
        <w:t>восьмого</w:t>
      </w:r>
      <w:r w:rsidRPr="00633A23">
        <w:rPr>
          <w:rFonts w:cs="Arial"/>
        </w:rPr>
        <w:t xml:space="preserve">,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е</w:t>
      </w:r>
      <w:r w:rsidRPr="00633A23">
        <w:rPr>
          <w:rFonts w:cs="Arial"/>
        </w:rPr>
        <w:t xml:space="preserve">.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у</w:t>
      </w:r>
      <w:r w:rsidRPr="00633A23">
        <w:t>дущего века</w:t>
      </w:r>
      <w:r w:rsidRPr="00633A23">
        <w:rPr>
          <w:rFonts w:cs="Arial"/>
        </w:rPr>
        <w:t xml:space="preserve">, </w:t>
      </w:r>
      <w:r w:rsidRPr="00633A23">
        <w:t>являемому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завершения</w:t>
      </w:r>
      <w:r w:rsidRPr="00633A23">
        <w:rPr>
          <w:rFonts w:cs="Arial"/>
        </w:rPr>
        <w:t xml:space="preserve"> </w:t>
      </w:r>
      <w:r w:rsidRPr="00633A23">
        <w:t>сего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, </w:t>
      </w:r>
      <w:r w:rsidRPr="00633A23">
        <w:t>соз</w:t>
      </w:r>
      <w:r w:rsidRPr="00633A23">
        <w:softHyphen/>
        <w:t>данного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80541F">
        <w:rPr>
          <w:i/>
        </w:rPr>
        <w:t>шесть</w:t>
      </w:r>
      <w:r w:rsidRPr="00633A23">
        <w:rPr>
          <w:rFonts w:cs="Arial"/>
        </w:rPr>
        <w:t xml:space="preserve"> </w:t>
      </w:r>
      <w:r w:rsidRPr="00633A23">
        <w:t>дней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е</w:t>
      </w:r>
      <w:r w:rsidRPr="00633A23">
        <w:t>кращения</w:t>
      </w:r>
      <w:r w:rsidRPr="00633A23">
        <w:rPr>
          <w:rFonts w:cs="Arial"/>
        </w:rPr>
        <w:t xml:space="preserve"> </w:t>
      </w:r>
      <w:r w:rsidRPr="00633A23">
        <w:t>чувств</w:t>
      </w:r>
      <w:r w:rsidRPr="00633A23">
        <w:rPr>
          <w:rFonts w:cs="Arial"/>
        </w:rPr>
        <w:t xml:space="preserve">, </w:t>
      </w:r>
      <w:r w:rsidRPr="00633A23">
        <w:t>действующих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80541F">
        <w:rPr>
          <w:i/>
        </w:rPr>
        <w:t>шестью</w:t>
      </w:r>
      <w:r w:rsidRPr="00633A23">
        <w:rPr>
          <w:rFonts w:cs="Arial"/>
        </w:rPr>
        <w:t xml:space="preserve"> </w:t>
      </w:r>
      <w:r w:rsidRPr="00633A23">
        <w:t>способами</w:t>
      </w:r>
      <w:r w:rsidRPr="00633A23">
        <w:rPr>
          <w:rFonts w:cs="Arial"/>
        </w:rPr>
        <w:t xml:space="preserve">;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име</w:t>
      </w:r>
      <w:r w:rsidRPr="00633A23">
        <w:softHyphen/>
        <w:t>ем</w:t>
      </w:r>
      <w:r w:rsidRPr="00633A23">
        <w:rPr>
          <w:rFonts w:cs="Arial"/>
        </w:rPr>
        <w:t xml:space="preserve"> </w:t>
      </w:r>
      <w:r w:rsidRPr="00633A23">
        <w:t>пять</w:t>
      </w:r>
      <w:r w:rsidRPr="00633A23">
        <w:rPr>
          <w:rFonts w:cs="Arial"/>
        </w:rPr>
        <w:t xml:space="preserve"> </w:t>
      </w:r>
      <w:r w:rsidRPr="00633A23">
        <w:t>чувств</w:t>
      </w:r>
      <w:r w:rsidRPr="00633A23">
        <w:rPr>
          <w:rFonts w:cs="Arial"/>
        </w:rPr>
        <w:t xml:space="preserve">, </w:t>
      </w:r>
      <w:r w:rsidRPr="00633A23">
        <w:t>приба</w:t>
      </w:r>
      <w:r w:rsidRPr="00633A23">
        <w:t>в</w:t>
      </w:r>
      <w:r w:rsidRPr="00633A23">
        <w:t>ляемое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слово</w:t>
      </w:r>
      <w:r w:rsidRPr="00633A23">
        <w:rPr>
          <w:rFonts w:cs="Arial"/>
        </w:rPr>
        <w:t xml:space="preserve"> (</w:t>
      </w:r>
      <w:r w:rsidRPr="00633A23">
        <w:t>или «мысль»</w:t>
      </w:r>
      <w:r w:rsidRPr="00633A23">
        <w:rPr>
          <w:rFonts w:cs="Arial"/>
        </w:rPr>
        <w:t xml:space="preserve">), </w:t>
      </w:r>
      <w:r w:rsidRPr="00633A23">
        <w:t>выражающее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чувства</w:t>
      </w:r>
      <w:r w:rsidRPr="00633A23">
        <w:rPr>
          <w:rFonts w:cs="Arial"/>
        </w:rPr>
        <w:t xml:space="preserve"> </w:t>
      </w:r>
      <w:r w:rsidRPr="00633A23">
        <w:t>воспринима</w:t>
      </w:r>
      <w:r w:rsidRPr="00633A23">
        <w:softHyphen/>
        <w:t>ют</w:t>
      </w:r>
      <w:r w:rsidRPr="00633A23">
        <w:rPr>
          <w:rFonts w:cs="Arial"/>
        </w:rPr>
        <w:t xml:space="preserve">, </w:t>
      </w:r>
      <w:r w:rsidRPr="00633A23">
        <w:t>создает</w:t>
      </w:r>
      <w:r w:rsidRPr="00633A23">
        <w:rPr>
          <w:rFonts w:cs="Arial"/>
        </w:rPr>
        <w:t xml:space="preserve"> </w:t>
      </w:r>
      <w:r w:rsidRPr="00633A23">
        <w:t>шестую</w:t>
      </w:r>
      <w:r w:rsidRPr="00633A23">
        <w:rPr>
          <w:rFonts w:cs="Arial"/>
        </w:rPr>
        <w:t xml:space="preserve"> </w:t>
      </w:r>
      <w:r w:rsidRPr="00633A23">
        <w:t>энергию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области</w:t>
      </w:r>
      <w:r w:rsidRPr="00633A23">
        <w:rPr>
          <w:rFonts w:cs="Arial"/>
        </w:rPr>
        <w:t xml:space="preserve"> </w:t>
      </w:r>
      <w:r w:rsidRPr="00633A23">
        <w:t>чувств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царство</w:t>
      </w:r>
      <w:r w:rsidRPr="00633A23">
        <w:rPr>
          <w:rFonts w:cs="Arial"/>
        </w:rPr>
        <w:t xml:space="preserve"> </w:t>
      </w:r>
      <w:r w:rsidRPr="00633A23">
        <w:t>Божие</w:t>
      </w:r>
      <w:r w:rsidRPr="00633A23">
        <w:rPr>
          <w:rFonts w:cs="Arial"/>
        </w:rPr>
        <w:t xml:space="preserve">, </w:t>
      </w:r>
      <w:r w:rsidRPr="00633A23">
        <w:t>обетованное</w:t>
      </w:r>
      <w:r w:rsidRPr="00633A23">
        <w:rPr>
          <w:rFonts w:cs="Arial"/>
        </w:rPr>
        <w:t xml:space="preserve"> </w:t>
      </w:r>
      <w:r w:rsidRPr="00633A23">
        <w:t>достойным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 же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выше</w:t>
      </w:r>
      <w:r w:rsidRPr="00633A23">
        <w:rPr>
          <w:rFonts w:cs="Arial"/>
        </w:rPr>
        <w:t xml:space="preserve"> </w:t>
      </w:r>
      <w:r w:rsidRPr="00633A23">
        <w:t>чувств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выше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 (</w:t>
      </w:r>
      <w:r w:rsidRPr="00633A23">
        <w:t>мысли</w:t>
      </w:r>
      <w:r w:rsidRPr="00633A23">
        <w:rPr>
          <w:rFonts w:cs="Arial"/>
        </w:rPr>
        <w:t xml:space="preserve">) </w:t>
      </w:r>
      <w:r>
        <w:rPr>
          <w:rStyle w:val="ac"/>
          <w:rFonts w:cs="Arial"/>
        </w:rPr>
        <w:footnoteReference w:id="3"/>
      </w:r>
      <w:r w:rsidRPr="00633A23">
        <w:rPr>
          <w:rFonts w:cs="Arial"/>
        </w:rPr>
        <w:t xml:space="preserve">;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прекрасного</w:t>
      </w:r>
      <w:r w:rsidRPr="00633A23">
        <w:rPr>
          <w:rFonts w:cs="Arial"/>
        </w:rPr>
        <w:t xml:space="preserve"> </w:t>
      </w:r>
      <w:r w:rsidRPr="00633A23">
        <w:t>прекращения</w:t>
      </w:r>
      <w:r w:rsidRPr="00633A23">
        <w:rPr>
          <w:rFonts w:cs="Arial"/>
        </w:rPr>
        <w:t xml:space="preserve"> </w:t>
      </w:r>
      <w:r w:rsidRPr="00633A23">
        <w:t>деятельно</w:t>
      </w:r>
      <w:r w:rsidRPr="00633A23">
        <w:softHyphen/>
        <w:t>сти</w:t>
      </w:r>
      <w:r w:rsidRPr="00633A23">
        <w:rPr>
          <w:rFonts w:cs="Arial"/>
        </w:rPr>
        <w:t xml:space="preserve"> </w:t>
      </w:r>
      <w:r w:rsidRPr="00633A23">
        <w:t>сих</w:t>
      </w:r>
      <w:r w:rsidRPr="00633A23">
        <w:rPr>
          <w:rFonts w:cs="Arial"/>
        </w:rPr>
        <w:t xml:space="preserve"> </w:t>
      </w:r>
      <w:r w:rsidRPr="00633A23">
        <w:t>шестью</w:t>
      </w:r>
      <w:r w:rsidRPr="00633A23">
        <w:rPr>
          <w:rFonts w:cs="Arial"/>
        </w:rPr>
        <w:t xml:space="preserve"> </w:t>
      </w:r>
      <w:r w:rsidRPr="00633A23">
        <w:t>способами</w:t>
      </w:r>
      <w:r w:rsidRPr="00633A23">
        <w:rPr>
          <w:rFonts w:cs="Arial"/>
        </w:rPr>
        <w:t xml:space="preserve"> </w:t>
      </w:r>
      <w:r w:rsidRPr="00633A23">
        <w:t>проявляющихся</w:t>
      </w:r>
      <w:r w:rsidRPr="00633A23">
        <w:rPr>
          <w:rFonts w:cs="Arial"/>
        </w:rPr>
        <w:t xml:space="preserve"> </w:t>
      </w:r>
      <w:r w:rsidRPr="00633A23">
        <w:t>энер</w:t>
      </w:r>
      <w:r w:rsidRPr="00633A23">
        <w:softHyphen/>
        <w:t>гий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честь</w:t>
      </w:r>
      <w:r w:rsidRPr="00633A23">
        <w:rPr>
          <w:rFonts w:cs="Arial"/>
        </w:rPr>
        <w:t xml:space="preserve"> </w:t>
      </w:r>
      <w:r w:rsidRPr="00633A23">
        <w:t>каковой</w:t>
      </w:r>
      <w:r w:rsidRPr="00633A23">
        <w:rPr>
          <w:rFonts w:cs="Arial"/>
        </w:rPr>
        <w:t xml:space="preserve"> </w:t>
      </w:r>
      <w:r w:rsidRPr="00633A23">
        <w:t>бездеятельн</w:t>
      </w:r>
      <w:r w:rsidRPr="00633A23">
        <w:t>о</w:t>
      </w:r>
      <w:r w:rsidRPr="00633A23">
        <w:t>сти</w:t>
      </w:r>
      <w:r w:rsidRPr="00633A23">
        <w:rPr>
          <w:rFonts w:cs="Arial"/>
        </w:rPr>
        <w:t xml:space="preserve"> </w:t>
      </w:r>
      <w:r w:rsidRPr="00633A23">
        <w:t>делает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softHyphen/>
        <w:t>тым</w:t>
      </w:r>
      <w:r w:rsidRPr="00633A23">
        <w:rPr>
          <w:rFonts w:cs="Arial"/>
        </w:rPr>
        <w:t xml:space="preserve"> </w:t>
      </w:r>
      <w:r w:rsidRPr="00633A23">
        <w:t>седьмой</w:t>
      </w:r>
      <w:r w:rsidRPr="00633A23">
        <w:rPr>
          <w:rFonts w:cs="Arial"/>
        </w:rPr>
        <w:t xml:space="preserve"> </w:t>
      </w:r>
      <w:r w:rsidRPr="00633A23">
        <w:t>день</w:t>
      </w:r>
      <w:r>
        <w:rPr>
          <w:rStyle w:val="ac"/>
        </w:rPr>
        <w:footnoteReference w:id="4"/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80541F">
        <w:rPr>
          <w:i/>
        </w:rPr>
        <w:t>восьмой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, </w:t>
      </w:r>
      <w:r w:rsidRPr="00633A23">
        <w:t>силою</w:t>
      </w:r>
      <w:r w:rsidRPr="00633A23">
        <w:rPr>
          <w:rFonts w:cs="Arial"/>
        </w:rPr>
        <w:t xml:space="preserve"> </w:t>
      </w:r>
      <w:r w:rsidRPr="00633A23">
        <w:t>лучше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действия</w:t>
      </w:r>
      <w:r w:rsidRPr="00633A23">
        <w:rPr>
          <w:rFonts w:cs="Arial"/>
        </w:rPr>
        <w:t xml:space="preserve">, </w:t>
      </w:r>
      <w:r w:rsidRPr="00633A23">
        <w:t>наступает</w:t>
      </w:r>
      <w:r w:rsidRPr="00633A23">
        <w:rPr>
          <w:rFonts w:cs="Arial"/>
        </w:rPr>
        <w:t xml:space="preserve"> </w:t>
      </w:r>
      <w:r w:rsidRPr="00633A23">
        <w:t>ца</w:t>
      </w:r>
      <w:r w:rsidRPr="00633A23">
        <w:t>р</w:t>
      </w:r>
      <w:r w:rsidRPr="00633A23">
        <w:t>ство</w:t>
      </w:r>
      <w:r w:rsidRPr="00633A23">
        <w:rPr>
          <w:rFonts w:cs="Arial"/>
        </w:rPr>
        <w:t xml:space="preserve"> </w:t>
      </w:r>
      <w:r w:rsidRPr="00633A23">
        <w:t>Божие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эту</w:t>
      </w:r>
      <w:r w:rsidRPr="00633A23">
        <w:rPr>
          <w:rFonts w:cs="Arial"/>
        </w:rPr>
        <w:t xml:space="preserve"> </w:t>
      </w:r>
      <w:r w:rsidRPr="00633A23">
        <w:t>силу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жественного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, </w:t>
      </w:r>
      <w:r w:rsidRPr="00633A23">
        <w:t>действием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достойными созерцается</w:t>
      </w:r>
      <w:r w:rsidRPr="00633A23">
        <w:rPr>
          <w:rFonts w:cs="Arial"/>
        </w:rPr>
        <w:t xml:space="preserve"> </w:t>
      </w:r>
      <w:r w:rsidRPr="00633A23">
        <w:t>ца</w:t>
      </w:r>
      <w:r w:rsidRPr="00633A23">
        <w:t>р</w:t>
      </w:r>
      <w:r w:rsidRPr="00633A23">
        <w:t>ство</w:t>
      </w:r>
      <w:r w:rsidRPr="00633A23">
        <w:rPr>
          <w:rFonts w:cs="Arial"/>
        </w:rPr>
        <w:t xml:space="preserve"> </w:t>
      </w:r>
      <w:r w:rsidRPr="00633A23">
        <w:t>Божие</w:t>
      </w:r>
      <w:r w:rsidRPr="00633A23">
        <w:rPr>
          <w:rFonts w:cs="Arial"/>
        </w:rPr>
        <w:t xml:space="preserve">, </w:t>
      </w:r>
      <w:r w:rsidRPr="00633A23">
        <w:t>Господь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передает божественный</w:t>
      </w:r>
      <w:r w:rsidRPr="00633A23">
        <w:rPr>
          <w:rFonts w:cs="Arial"/>
        </w:rPr>
        <w:t xml:space="preserve"> </w:t>
      </w:r>
      <w:r w:rsidRPr="00633A23">
        <w:t>Лука</w:t>
      </w:r>
      <w:r>
        <w:rPr>
          <w:rStyle w:val="ac"/>
        </w:rPr>
        <w:footnoteReference w:id="5"/>
      </w:r>
      <w:r w:rsidRPr="00633A23">
        <w:rPr>
          <w:rFonts w:cs="Arial"/>
        </w:rPr>
        <w:t xml:space="preserve">, </w:t>
      </w:r>
      <w:r w:rsidRPr="00633A23">
        <w:t>являя</w:t>
      </w:r>
      <w:r w:rsidRPr="00633A23">
        <w:rPr>
          <w:rFonts w:cs="Arial"/>
        </w:rPr>
        <w:t xml:space="preserve">, </w:t>
      </w:r>
      <w:r w:rsidRPr="00633A23">
        <w:t>предсказал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Учени</w:t>
      </w:r>
      <w:r w:rsidRPr="00633A23">
        <w:softHyphen/>
        <w:t>кам</w:t>
      </w:r>
      <w:r w:rsidRPr="00633A23">
        <w:rPr>
          <w:rFonts w:cs="Arial"/>
        </w:rPr>
        <w:t xml:space="preserve">, </w:t>
      </w:r>
      <w:r w:rsidRPr="00633A23">
        <w:t>говоря</w:t>
      </w:r>
      <w:r w:rsidRPr="00633A23">
        <w:rPr>
          <w:rFonts w:cs="Arial"/>
        </w:rPr>
        <w:t xml:space="preserve">: </w:t>
      </w:r>
      <w:r w:rsidRPr="00633A23">
        <w:t>«Суть</w:t>
      </w:r>
      <w:r w:rsidRPr="00633A23">
        <w:rPr>
          <w:rFonts w:cs="Arial"/>
        </w:rPr>
        <w:t xml:space="preserve"> </w:t>
      </w:r>
      <w:r w:rsidRPr="00633A23">
        <w:t>нецыи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зде</w:t>
      </w:r>
      <w:r w:rsidRPr="00633A23">
        <w:rPr>
          <w:rFonts w:cs="Arial"/>
        </w:rPr>
        <w:t xml:space="preserve"> </w:t>
      </w:r>
      <w:r w:rsidRPr="00633A23">
        <w:t>стоящих</w:t>
      </w:r>
      <w:r w:rsidRPr="00633A23">
        <w:rPr>
          <w:rFonts w:cs="Arial"/>
        </w:rPr>
        <w:t xml:space="preserve">, </w:t>
      </w:r>
      <w:r w:rsidRPr="00633A23">
        <w:t>иже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имут вкусити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, </w:t>
      </w:r>
      <w:r w:rsidRPr="00633A23">
        <w:t>дондеже</w:t>
      </w:r>
      <w:r w:rsidRPr="00633A23">
        <w:rPr>
          <w:rFonts w:cs="Arial"/>
        </w:rPr>
        <w:t xml:space="preserve"> </w:t>
      </w:r>
      <w:r w:rsidRPr="00633A23">
        <w:t>видят</w:t>
      </w:r>
      <w:r w:rsidRPr="00633A23">
        <w:rPr>
          <w:rFonts w:cs="Arial"/>
        </w:rPr>
        <w:t xml:space="preserve"> </w:t>
      </w:r>
      <w:r w:rsidRPr="00633A23">
        <w:t>царствие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жие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шедшее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силе»</w:t>
      </w:r>
      <w:r w:rsidRPr="00633A23">
        <w:rPr>
          <w:rFonts w:cs="Arial"/>
        </w:rPr>
        <w:t xml:space="preserve"> (</w:t>
      </w:r>
      <w:r w:rsidRPr="00633A23">
        <w:t>Мк</w:t>
      </w:r>
      <w:r w:rsidRPr="00633A23">
        <w:rPr>
          <w:rFonts w:cs="Arial"/>
        </w:rPr>
        <w:t xml:space="preserve">. 9, 1),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е</w:t>
      </w:r>
      <w:r w:rsidRPr="00633A23">
        <w:rPr>
          <w:rFonts w:cs="Arial"/>
        </w:rPr>
        <w:t xml:space="preserve">.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даровании</w:t>
      </w:r>
      <w:r w:rsidRPr="00633A23">
        <w:rPr>
          <w:rFonts w:cs="Arial"/>
        </w:rPr>
        <w:t xml:space="preserve"> </w:t>
      </w:r>
      <w:r w:rsidRPr="00633A23">
        <w:t>силы видящим</w:t>
      </w:r>
      <w:r w:rsidRPr="00633A23">
        <w:rPr>
          <w:rFonts w:cs="Arial"/>
        </w:rPr>
        <w:t xml:space="preserve"> </w:t>
      </w:r>
      <w:r w:rsidRPr="00633A23">
        <w:t>видеть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невид</w:t>
      </w:r>
      <w:r w:rsidRPr="00633A23">
        <w:t>и</w:t>
      </w:r>
      <w:r w:rsidRPr="00633A23">
        <w:t>мо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предочищена</w:t>
      </w:r>
      <w:r w:rsidRPr="00633A23">
        <w:rPr>
          <w:rFonts w:cs="Arial"/>
        </w:rPr>
        <w:t xml:space="preserve"> </w:t>
      </w:r>
      <w:r w:rsidRPr="00633A23">
        <w:t>смертоносная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душегубительная</w:t>
      </w:r>
      <w:r w:rsidRPr="00633A23">
        <w:rPr>
          <w:rFonts w:cs="Arial"/>
        </w:rPr>
        <w:t xml:space="preserve"> </w:t>
      </w:r>
      <w:r w:rsidRPr="00633A23">
        <w:t>скверна</w:t>
      </w:r>
      <w:r w:rsidRPr="00633A23">
        <w:rPr>
          <w:rFonts w:cs="Arial"/>
        </w:rPr>
        <w:t xml:space="preserve">, </w:t>
      </w:r>
      <w:r w:rsidRPr="00633A23">
        <w:t>чем является</w:t>
      </w:r>
      <w:r w:rsidRPr="00633A23">
        <w:rPr>
          <w:rFonts w:cs="Arial"/>
        </w:rPr>
        <w:t xml:space="preserve"> </w:t>
      </w:r>
      <w:r w:rsidRPr="00633A23">
        <w:t>грех</w:t>
      </w:r>
      <w:r w:rsidRPr="00633A23">
        <w:rPr>
          <w:rFonts w:cs="Arial"/>
        </w:rPr>
        <w:t xml:space="preserve">, </w:t>
      </w:r>
      <w:r w:rsidRPr="00633A23">
        <w:t>вкушен</w:t>
      </w:r>
      <w:r w:rsidRPr="00633A23">
        <w:t>и</w:t>
      </w:r>
      <w:r w:rsidRPr="00633A23">
        <w:t>ем</w:t>
      </w:r>
      <w:r w:rsidRPr="00633A23">
        <w:rPr>
          <w:rFonts w:cs="Arial"/>
        </w:rPr>
        <w:t xml:space="preserve">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начало зла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мыслях</w:t>
      </w:r>
      <w:r w:rsidRPr="00633A23">
        <w:rPr>
          <w:rFonts w:cs="Arial"/>
        </w:rPr>
        <w:t xml:space="preserve">, </w:t>
      </w:r>
      <w:r w:rsidRPr="00633A23">
        <w:t>предочищенные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вкушают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шевной</w:t>
      </w:r>
      <w:r w:rsidRPr="00633A23">
        <w:rPr>
          <w:rFonts w:cs="Arial"/>
        </w:rPr>
        <w:t xml:space="preserve"> </w:t>
      </w:r>
      <w:r w:rsidRPr="00633A23">
        <w:t>сме</w:t>
      </w:r>
      <w:r w:rsidRPr="00633A23">
        <w:t>р</w:t>
      </w:r>
      <w:r w:rsidRPr="00633A23">
        <w:t>ти</w:t>
      </w:r>
      <w:r w:rsidRPr="00633A23">
        <w:rPr>
          <w:rFonts w:cs="Arial"/>
        </w:rPr>
        <w:t xml:space="preserve">, </w:t>
      </w:r>
      <w:r w:rsidRPr="00633A23">
        <w:t>силою</w:t>
      </w:r>
      <w:r w:rsidRPr="00633A23">
        <w:rPr>
          <w:rFonts w:cs="Arial"/>
        </w:rPr>
        <w:t xml:space="preserve"> </w:t>
      </w:r>
      <w:r w:rsidRPr="00633A23">
        <w:t>будущего</w:t>
      </w:r>
      <w:r w:rsidRPr="00633A23">
        <w:rPr>
          <w:rFonts w:cs="Arial"/>
        </w:rPr>
        <w:t xml:space="preserve"> </w:t>
      </w:r>
      <w:r w:rsidRPr="00633A23">
        <w:t>явления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маю</w:t>
      </w:r>
      <w:r w:rsidRPr="00633A23">
        <w:rPr>
          <w:rFonts w:cs="Arial"/>
        </w:rPr>
        <w:t xml:space="preserve">, </w:t>
      </w:r>
      <w:r w:rsidRPr="00633A23">
        <w:t>соблюденные</w:t>
      </w:r>
      <w:r w:rsidRPr="00633A23">
        <w:rPr>
          <w:rFonts w:cs="Arial"/>
        </w:rPr>
        <w:t xml:space="preserve"> </w:t>
      </w:r>
      <w:r w:rsidRPr="00633A23">
        <w:t>неоскверненными</w:t>
      </w:r>
      <w:r w:rsidRPr="00633A23">
        <w:rPr>
          <w:rFonts w:cs="Arial"/>
        </w:rPr>
        <w:t xml:space="preserve"> </w:t>
      </w:r>
      <w:r w:rsidRPr="00633A23">
        <w:t>душою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умом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«Суть</w:t>
      </w:r>
      <w:r w:rsidRPr="00633A23">
        <w:rPr>
          <w:rFonts w:cs="Arial"/>
        </w:rPr>
        <w:t xml:space="preserve"> </w:t>
      </w:r>
      <w:r w:rsidRPr="00633A23">
        <w:t>неции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зде</w:t>
      </w:r>
      <w:r w:rsidRPr="00633A23">
        <w:rPr>
          <w:rFonts w:cs="Arial"/>
        </w:rPr>
        <w:t xml:space="preserve"> </w:t>
      </w:r>
      <w:r w:rsidRPr="00633A23">
        <w:t>стоящих</w:t>
      </w:r>
      <w:r w:rsidRPr="00633A23">
        <w:rPr>
          <w:rFonts w:cs="Arial"/>
        </w:rPr>
        <w:t xml:space="preserve">, </w:t>
      </w:r>
      <w:r w:rsidRPr="00633A23">
        <w:t>иже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имут</w:t>
      </w:r>
      <w:r w:rsidRPr="00633A23">
        <w:rPr>
          <w:rFonts w:cs="Arial"/>
        </w:rPr>
        <w:t xml:space="preserve"> </w:t>
      </w:r>
      <w:r w:rsidRPr="00633A23">
        <w:t>вкусити смерти</w:t>
      </w:r>
      <w:r w:rsidRPr="00633A23">
        <w:rPr>
          <w:rFonts w:cs="Arial"/>
        </w:rPr>
        <w:t xml:space="preserve">, </w:t>
      </w:r>
      <w:r w:rsidRPr="00633A23">
        <w:t>дондеже</w:t>
      </w:r>
      <w:r w:rsidRPr="00633A23">
        <w:rPr>
          <w:rFonts w:cs="Arial"/>
        </w:rPr>
        <w:t xml:space="preserve"> </w:t>
      </w:r>
      <w:r w:rsidRPr="00633A23">
        <w:t>видят</w:t>
      </w:r>
      <w:r w:rsidRPr="00633A23">
        <w:rPr>
          <w:rFonts w:cs="Arial"/>
        </w:rPr>
        <w:t xml:space="preserve"> </w:t>
      </w:r>
      <w:r w:rsidRPr="00633A23">
        <w:t>царствие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жие</w:t>
      </w:r>
      <w:r w:rsidRPr="00633A23">
        <w:rPr>
          <w:rFonts w:cs="Arial"/>
        </w:rPr>
        <w:t xml:space="preserve"> </w:t>
      </w:r>
      <w:r w:rsidRPr="00633A23">
        <w:t>пришедшее</w:t>
      </w:r>
      <w:r w:rsidRPr="00633A23">
        <w:rPr>
          <w:rFonts w:cs="Arial"/>
        </w:rPr>
        <w:t xml:space="preserve"> </w:t>
      </w:r>
      <w:r w:rsidRPr="00633A23">
        <w:t>в силе»</w:t>
      </w:r>
      <w:r w:rsidRPr="00633A23">
        <w:rPr>
          <w:rFonts w:cs="Arial"/>
        </w:rPr>
        <w:t xml:space="preserve">. </w:t>
      </w:r>
      <w:r w:rsidRPr="00633A23">
        <w:t>Царь</w:t>
      </w:r>
      <w:r w:rsidRPr="00633A23">
        <w:rPr>
          <w:rFonts w:cs="Arial"/>
        </w:rPr>
        <w:t xml:space="preserve"> </w:t>
      </w:r>
      <w:r w:rsidRPr="00633A23">
        <w:t>вселенной</w:t>
      </w:r>
      <w:r w:rsidRPr="00633A23">
        <w:rPr>
          <w:rFonts w:cs="Arial"/>
        </w:rPr>
        <w:t xml:space="preserve"> </w:t>
      </w:r>
      <w:r w:rsidRPr="00633A23">
        <w:t>всюду</w:t>
      </w:r>
      <w:r w:rsidRPr="00633A23">
        <w:rPr>
          <w:rFonts w:cs="Arial"/>
        </w:rPr>
        <w:t xml:space="preserve"> </w:t>
      </w:r>
      <w:r w:rsidRPr="00633A23">
        <w:t>находится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всюду</w:t>
      </w:r>
      <w:r w:rsidRPr="00633A23">
        <w:rPr>
          <w:rFonts w:cs="Arial"/>
        </w:rPr>
        <w:t xml:space="preserve"> </w:t>
      </w:r>
      <w:r w:rsidRPr="00633A23">
        <w:t>— царствие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словами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царство</w:t>
      </w:r>
      <w:r w:rsidRPr="00633A23">
        <w:rPr>
          <w:rFonts w:cs="Arial"/>
        </w:rPr>
        <w:t xml:space="preserve"> </w:t>
      </w:r>
      <w:r w:rsidRPr="00633A23">
        <w:t>его «приходит»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обозначает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должно прийти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ин</w:t>
      </w:r>
      <w:r w:rsidRPr="00633A23">
        <w:t>а</w:t>
      </w:r>
      <w:r w:rsidRPr="00633A23">
        <w:t>че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должно</w:t>
      </w:r>
      <w:r w:rsidRPr="00633A23">
        <w:rPr>
          <w:rFonts w:cs="Arial"/>
        </w:rPr>
        <w:t xml:space="preserve"> </w:t>
      </w:r>
      <w:r w:rsidRPr="00633A23">
        <w:t>будет обнаружиться</w:t>
      </w:r>
      <w:r w:rsidRPr="00633A23">
        <w:rPr>
          <w:rFonts w:cs="Arial"/>
        </w:rPr>
        <w:t xml:space="preserve"> </w:t>
      </w:r>
      <w:r w:rsidRPr="00633A23">
        <w:t>силою</w:t>
      </w:r>
      <w:r w:rsidRPr="00633A23">
        <w:rPr>
          <w:rFonts w:cs="Arial"/>
        </w:rPr>
        <w:t xml:space="preserve"> </w:t>
      </w:r>
      <w:r w:rsidRPr="00633A23">
        <w:t>Божественного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; </w:t>
      </w:r>
      <w:r w:rsidRPr="00633A23">
        <w:t>посему</w:t>
      </w:r>
      <w:r w:rsidRPr="00633A23">
        <w:rPr>
          <w:rFonts w:cs="Arial"/>
        </w:rPr>
        <w:t xml:space="preserve"> </w:t>
      </w:r>
      <w:r w:rsidRPr="00633A23">
        <w:t>Он и</w:t>
      </w:r>
      <w:r w:rsidRPr="00633A23">
        <w:rPr>
          <w:rFonts w:cs="Arial"/>
        </w:rPr>
        <w:t xml:space="preserve"> </w:t>
      </w:r>
      <w:r w:rsidRPr="00633A23">
        <w:t>сказал</w:t>
      </w:r>
      <w:r w:rsidRPr="00633A23">
        <w:rPr>
          <w:rFonts w:cs="Arial"/>
        </w:rPr>
        <w:t xml:space="preserve">: </w:t>
      </w:r>
      <w:r w:rsidRPr="00633A23">
        <w:t>«пришедшее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силе»</w:t>
      </w:r>
      <w:r w:rsidRPr="00633A23">
        <w:rPr>
          <w:rFonts w:cs="Arial"/>
        </w:rPr>
        <w:t xml:space="preserve">, </w:t>
      </w:r>
      <w:r w:rsidRPr="00633A23">
        <w:t>каковая</w:t>
      </w:r>
      <w:r w:rsidRPr="00633A23">
        <w:rPr>
          <w:rFonts w:cs="Arial"/>
        </w:rPr>
        <w:t xml:space="preserve"> </w:t>
      </w:r>
      <w:r w:rsidRPr="00633A23">
        <w:t>сила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как случится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кому</w:t>
      </w:r>
      <w:r w:rsidRPr="00633A23">
        <w:rPr>
          <w:rFonts w:cs="Arial"/>
        </w:rPr>
        <w:t xml:space="preserve"> </w:t>
      </w:r>
      <w:r w:rsidRPr="00633A23">
        <w:t>угодно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дана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стоящим</w:t>
      </w:r>
      <w:r w:rsidRPr="00633A23">
        <w:rPr>
          <w:rFonts w:cs="Arial"/>
        </w:rPr>
        <w:t xml:space="preserve"> </w:t>
      </w:r>
      <w:r w:rsidRPr="00633A23">
        <w:t>с Господом</w:t>
      </w:r>
      <w:r w:rsidRPr="00633A23">
        <w:rPr>
          <w:rFonts w:cs="Arial"/>
        </w:rPr>
        <w:t xml:space="preserve">,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е</w:t>
      </w:r>
      <w:r w:rsidRPr="00633A23">
        <w:rPr>
          <w:rFonts w:cs="Arial"/>
        </w:rPr>
        <w:t xml:space="preserve">. </w:t>
      </w:r>
      <w:r w:rsidRPr="00633A23">
        <w:t>утвержденным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вере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срод</w:t>
      </w:r>
      <w:r w:rsidRPr="00633A23">
        <w:softHyphen/>
        <w:t>ным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духу</w:t>
      </w:r>
      <w:r w:rsidRPr="00633A23">
        <w:rPr>
          <w:rFonts w:cs="Arial"/>
        </w:rPr>
        <w:t xml:space="preserve"> </w:t>
      </w:r>
      <w:r w:rsidRPr="00633A23">
        <w:t>Петру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Иакову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Иоанну</w:t>
      </w:r>
      <w:r w:rsidRPr="00633A23">
        <w:rPr>
          <w:rFonts w:cs="Arial"/>
        </w:rPr>
        <w:t xml:space="preserve">,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Слово сначала</w:t>
      </w:r>
      <w:r w:rsidRPr="00633A23">
        <w:rPr>
          <w:rFonts w:cs="Arial"/>
        </w:rPr>
        <w:t xml:space="preserve"> </w:t>
      </w:r>
      <w:r w:rsidRPr="00633A23">
        <w:t>возвело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высокую</w:t>
      </w:r>
      <w:r w:rsidRPr="00633A23">
        <w:rPr>
          <w:rFonts w:cs="Arial"/>
        </w:rPr>
        <w:t xml:space="preserve"> </w:t>
      </w:r>
      <w:r w:rsidRPr="00633A23">
        <w:t>гору</w:t>
      </w:r>
      <w:r w:rsidRPr="00633A23">
        <w:rPr>
          <w:rFonts w:cs="Arial"/>
        </w:rPr>
        <w:t xml:space="preserve">,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е</w:t>
      </w:r>
      <w:r w:rsidRPr="00633A23">
        <w:rPr>
          <w:rFonts w:cs="Arial"/>
        </w:rPr>
        <w:t xml:space="preserve">.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выше</w:t>
      </w:r>
      <w:r w:rsidRPr="00633A23">
        <w:rPr>
          <w:rFonts w:cs="Arial"/>
        </w:rPr>
        <w:t xml:space="preserve"> </w:t>
      </w:r>
      <w:r w:rsidRPr="00633A23">
        <w:t>низ</w:t>
      </w:r>
      <w:r w:rsidRPr="00633A23">
        <w:softHyphen/>
        <w:t>менности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естества</w:t>
      </w:r>
      <w:r w:rsidRPr="00633A23">
        <w:rPr>
          <w:rFonts w:cs="Arial"/>
        </w:rPr>
        <w:t xml:space="preserve">; </w:t>
      </w:r>
      <w:r w:rsidRPr="00633A23">
        <w:t>поскольку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ради</w:t>
      </w:r>
      <w:r w:rsidRPr="00633A23">
        <w:rPr>
          <w:rFonts w:cs="Arial"/>
        </w:rPr>
        <w:t xml:space="preserve"> </w:t>
      </w:r>
      <w:r w:rsidRPr="00633A23">
        <w:t>сего</w:t>
      </w:r>
      <w:r w:rsidRPr="00633A23">
        <w:rPr>
          <w:rFonts w:cs="Arial"/>
        </w:rPr>
        <w:t xml:space="preserve"> </w:t>
      </w:r>
      <w:r w:rsidRPr="00633A23">
        <w:t>Бог являет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горе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объясняет</w:t>
      </w:r>
      <w:r w:rsidRPr="00633A23">
        <w:rPr>
          <w:rFonts w:cs="Arial"/>
        </w:rPr>
        <w:t xml:space="preserve"> </w:t>
      </w:r>
      <w:r w:rsidRPr="00633A23">
        <w:t>некто</w:t>
      </w:r>
      <w:r w:rsidRPr="00633A23">
        <w:rPr>
          <w:rFonts w:cs="Arial"/>
        </w:rPr>
        <w:t xml:space="preserve">, </w:t>
      </w:r>
      <w:r w:rsidRPr="00633A23">
        <w:t>— части</w:t>
      </w:r>
      <w:r w:rsidRPr="00633A23">
        <w:t>ч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снисходя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высоты</w:t>
      </w:r>
      <w:r w:rsidRPr="00633A23">
        <w:rPr>
          <w:rFonts w:cs="Arial"/>
        </w:rPr>
        <w:t xml:space="preserve">, </w:t>
      </w:r>
      <w:r w:rsidRPr="00633A23">
        <w:t>частично</w:t>
      </w:r>
      <w:r w:rsidRPr="00633A23">
        <w:rPr>
          <w:rFonts w:cs="Arial"/>
        </w:rPr>
        <w:t xml:space="preserve"> </w:t>
      </w:r>
      <w:r w:rsidRPr="00633A23">
        <w:t>же нас</w:t>
      </w:r>
      <w:r w:rsidRPr="00633A23">
        <w:rPr>
          <w:rFonts w:cs="Arial"/>
        </w:rPr>
        <w:t xml:space="preserve"> </w:t>
      </w:r>
      <w:r w:rsidRPr="00633A23">
        <w:t>возводя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состояния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долупрекло</w:t>
      </w:r>
      <w:r w:rsidRPr="00633A23">
        <w:t>н</w:t>
      </w:r>
      <w:r w:rsidRPr="00633A23">
        <w:t>ности</w:t>
      </w:r>
      <w:r w:rsidRPr="00633A23">
        <w:rPr>
          <w:rFonts w:cs="Arial"/>
        </w:rPr>
        <w:t xml:space="preserve">, </w:t>
      </w:r>
      <w:r w:rsidRPr="00633A23">
        <w:t>дабы</w:t>
      </w:r>
      <w:r w:rsidRPr="00633A23">
        <w:rPr>
          <w:rFonts w:cs="Arial"/>
        </w:rPr>
        <w:t xml:space="preserve"> </w:t>
      </w:r>
      <w:r w:rsidRPr="00633A23">
        <w:t>легче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доступен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созданного</w:t>
      </w:r>
      <w:r w:rsidRPr="00633A23">
        <w:rPr>
          <w:rFonts w:cs="Arial"/>
        </w:rPr>
        <w:t xml:space="preserve"> </w:t>
      </w:r>
      <w:r w:rsidRPr="00633A23">
        <w:t>естества и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насколько</w:t>
      </w:r>
      <w:r w:rsidRPr="00633A23">
        <w:rPr>
          <w:rFonts w:cs="Arial"/>
        </w:rPr>
        <w:t xml:space="preserve"> </w:t>
      </w:r>
      <w:r w:rsidRPr="00633A23">
        <w:t>возможно</w:t>
      </w:r>
      <w:r w:rsidRPr="00633A23">
        <w:rPr>
          <w:rFonts w:cs="Arial"/>
        </w:rPr>
        <w:t xml:space="preserve"> </w:t>
      </w:r>
      <w:r w:rsidRPr="00633A23">
        <w:t>постичь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непо</w:t>
      </w:r>
      <w:r w:rsidRPr="00633A23">
        <w:softHyphen/>
        <w:t>стижим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явление</w:t>
      </w:r>
      <w:r w:rsidRPr="00633A23">
        <w:rPr>
          <w:rFonts w:cs="Arial"/>
        </w:rPr>
        <w:t xml:space="preserve"> (</w:t>
      </w:r>
      <w:r w:rsidRPr="00633A23">
        <w:t>Бога</w:t>
      </w:r>
      <w:r w:rsidRPr="00633A23">
        <w:rPr>
          <w:rFonts w:cs="Arial"/>
        </w:rPr>
        <w:t xml:space="preserve">) </w:t>
      </w:r>
      <w:r w:rsidRPr="00633A23">
        <w:t>отнюдь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является подвластным</w:t>
      </w:r>
      <w:r w:rsidRPr="00633A23">
        <w:rPr>
          <w:rFonts w:cs="Arial"/>
        </w:rPr>
        <w:t xml:space="preserve"> </w:t>
      </w:r>
      <w:r w:rsidRPr="00633A23">
        <w:t>разуму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t>о</w:t>
      </w:r>
      <w:r w:rsidRPr="00633A23">
        <w:t>раздо</w:t>
      </w:r>
      <w:r w:rsidRPr="00633A23">
        <w:rPr>
          <w:rFonts w:cs="Arial"/>
        </w:rPr>
        <w:t xml:space="preserve"> </w:t>
      </w:r>
      <w:r w:rsidRPr="00633A23">
        <w:t>сильнее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возвышен</w:t>
      </w:r>
      <w:r w:rsidRPr="00633A23">
        <w:softHyphen/>
        <w:t>нее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бываемое</w:t>
      </w:r>
      <w:r w:rsidRPr="00633A23">
        <w:rPr>
          <w:rFonts w:cs="Arial"/>
        </w:rPr>
        <w:t xml:space="preserve"> </w:t>
      </w:r>
      <w:r w:rsidRPr="00633A23">
        <w:t>силою</w:t>
      </w:r>
      <w:r w:rsidRPr="00633A23">
        <w:rPr>
          <w:rFonts w:cs="Arial"/>
        </w:rPr>
        <w:t xml:space="preserve"> </w:t>
      </w:r>
      <w:r w:rsidRPr="00633A23">
        <w:t>Божественного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. </w:t>
      </w:r>
      <w:r w:rsidRPr="00633A23">
        <w:t>Свет</w:t>
      </w:r>
      <w:r w:rsidRPr="00633A23">
        <w:rPr>
          <w:rFonts w:cs="Arial"/>
        </w:rPr>
        <w:t xml:space="preserve"> </w:t>
      </w:r>
      <w:r w:rsidRPr="00633A23">
        <w:t>Господнего</w:t>
      </w:r>
      <w:r w:rsidRPr="00633A23">
        <w:rPr>
          <w:rFonts w:cs="Arial"/>
        </w:rPr>
        <w:t xml:space="preserve"> </w:t>
      </w:r>
      <w:r w:rsidRPr="00633A23">
        <w:t>Преображения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появляется</w:t>
      </w:r>
      <w:r w:rsidRPr="00633A23">
        <w:rPr>
          <w:rFonts w:cs="Arial"/>
        </w:rPr>
        <w:t xml:space="preserve"> </w:t>
      </w:r>
      <w:r w:rsidRPr="00633A23">
        <w:t>как случится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исчезает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ограничивается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подвер</w:t>
      </w:r>
      <w:r w:rsidRPr="00633A23">
        <w:softHyphen/>
        <w:t>жен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и</w:t>
      </w:r>
      <w:r w:rsidRPr="00633A23">
        <w:t>ле</w:t>
      </w:r>
      <w:r w:rsidRPr="00633A23">
        <w:rPr>
          <w:rFonts w:cs="Arial"/>
        </w:rPr>
        <w:t xml:space="preserve"> </w:t>
      </w:r>
      <w:r w:rsidRPr="00633A23">
        <w:t>чувственного</w:t>
      </w:r>
      <w:r w:rsidRPr="00633A23">
        <w:rPr>
          <w:rFonts w:cs="Arial"/>
        </w:rPr>
        <w:t xml:space="preserve"> </w:t>
      </w:r>
      <w:r w:rsidRPr="00633A23">
        <w:t>восприятия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видим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softHyphen/>
        <w:t>вает</w:t>
      </w:r>
      <w:r w:rsidRPr="00633A23">
        <w:rPr>
          <w:rFonts w:cs="Arial"/>
        </w:rPr>
        <w:t xml:space="preserve"> </w:t>
      </w:r>
      <w:r w:rsidRPr="00633A23">
        <w:t>телесными</w:t>
      </w:r>
      <w:r w:rsidRPr="00633A23">
        <w:rPr>
          <w:rFonts w:cs="Arial"/>
        </w:rPr>
        <w:t xml:space="preserve"> </w:t>
      </w:r>
      <w:r w:rsidRPr="00633A23">
        <w:t>глазами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малое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 голой</w:t>
      </w:r>
      <w:r w:rsidRPr="00633A23">
        <w:rPr>
          <w:rFonts w:cs="Arial"/>
        </w:rPr>
        <w:t xml:space="preserve"> </w:t>
      </w:r>
      <w:r w:rsidRPr="00633A23">
        <w:t>вершине</w:t>
      </w:r>
      <w:r w:rsidRPr="00633A23">
        <w:rPr>
          <w:rFonts w:cs="Arial"/>
        </w:rPr>
        <w:t xml:space="preserve"> </w:t>
      </w:r>
      <w:r w:rsidRPr="00633A23">
        <w:t>горы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некто</w:t>
      </w:r>
      <w:r w:rsidRPr="00633A23">
        <w:rPr>
          <w:rFonts w:cs="Arial"/>
        </w:rPr>
        <w:t xml:space="preserve">: </w:t>
      </w:r>
      <w:r w:rsidRPr="00633A23">
        <w:t>«Господни</w:t>
      </w:r>
      <w:r w:rsidRPr="00633A23">
        <w:rPr>
          <w:rFonts w:cs="Arial"/>
        </w:rPr>
        <w:t xml:space="preserve"> </w:t>
      </w:r>
      <w:r w:rsidRPr="00633A23">
        <w:t>таинники</w:t>
      </w:r>
      <w:r w:rsidRPr="00633A23">
        <w:rPr>
          <w:rFonts w:cs="Arial"/>
        </w:rPr>
        <w:t xml:space="preserve">, </w:t>
      </w:r>
      <w:r w:rsidRPr="00633A23">
        <w:t>изменением</w:t>
      </w:r>
      <w:r w:rsidRPr="00633A23">
        <w:rPr>
          <w:rFonts w:cs="Arial"/>
        </w:rPr>
        <w:t xml:space="preserve"> </w:t>
      </w:r>
      <w:r w:rsidRPr="00633A23">
        <w:t>чувств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t>о</w:t>
      </w:r>
      <w:r w:rsidRPr="00633A23">
        <w:t>торое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извел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,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переведены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состояния плоти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состояние</w:t>
      </w:r>
      <w:r w:rsidRPr="00633A23">
        <w:rPr>
          <w:rFonts w:cs="Arial"/>
        </w:rPr>
        <w:t xml:space="preserve"> </w:t>
      </w:r>
      <w:r w:rsidRPr="00633A23">
        <w:t>духа»</w:t>
      </w:r>
      <w:r w:rsidRPr="00633A23">
        <w:rPr>
          <w:rFonts w:cs="Arial"/>
        </w:rPr>
        <w:t xml:space="preserve">;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t>а</w:t>
      </w:r>
      <w:r w:rsidRPr="00633A23">
        <w:t>ким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, </w:t>
      </w:r>
      <w:r w:rsidRPr="00633A23">
        <w:t>вообще</w:t>
      </w:r>
      <w:r w:rsidRPr="00633A23">
        <w:rPr>
          <w:rFonts w:cs="Arial"/>
        </w:rPr>
        <w:t xml:space="preserve"> </w:t>
      </w:r>
      <w:r w:rsidRPr="00633A23">
        <w:t>и насколько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даровала</w:t>
      </w:r>
      <w:r w:rsidRPr="00633A23">
        <w:rPr>
          <w:rFonts w:cs="Arial"/>
        </w:rPr>
        <w:t xml:space="preserve"> </w:t>
      </w:r>
      <w:r w:rsidRPr="00633A23">
        <w:t>сила</w:t>
      </w:r>
      <w:r w:rsidRPr="00633A23">
        <w:rPr>
          <w:rFonts w:cs="Arial"/>
        </w:rPr>
        <w:t xml:space="preserve"> </w:t>
      </w:r>
      <w:r w:rsidRPr="00633A23">
        <w:t>Божественного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, </w:t>
      </w:r>
      <w:r w:rsidRPr="00633A23">
        <w:t>они видели</w:t>
      </w:r>
      <w:r w:rsidRPr="00633A23">
        <w:rPr>
          <w:rFonts w:cs="Arial"/>
        </w:rPr>
        <w:t xml:space="preserve"> </w:t>
      </w:r>
      <w:r w:rsidRPr="00633A23">
        <w:t>неизр</w:t>
      </w:r>
      <w:r w:rsidRPr="00633A23">
        <w:t>е</w:t>
      </w:r>
      <w:r w:rsidRPr="00633A23">
        <w:t>ченный</w:t>
      </w:r>
      <w:r w:rsidRPr="00633A23">
        <w:rPr>
          <w:rFonts w:cs="Arial"/>
        </w:rPr>
        <w:t xml:space="preserve"> </w:t>
      </w:r>
      <w:r w:rsidRPr="00633A23">
        <w:t>оный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разумея</w:t>
      </w:r>
      <w:r w:rsidRPr="00633A23">
        <w:rPr>
          <w:rFonts w:cs="Arial"/>
        </w:rPr>
        <w:t xml:space="preserve">, </w:t>
      </w:r>
      <w:r w:rsidRPr="00633A23">
        <w:t>те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хулят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отноше</w:t>
      </w:r>
      <w:r w:rsidRPr="00633A23">
        <w:softHyphen/>
        <w:t>нии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отнесли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чувственной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t>з</w:t>
      </w:r>
      <w:r w:rsidRPr="00633A23">
        <w:t>данной</w:t>
      </w:r>
      <w:r w:rsidRPr="00633A23">
        <w:rPr>
          <w:rFonts w:cs="Arial"/>
        </w:rPr>
        <w:t xml:space="preserve"> </w:t>
      </w:r>
      <w:r w:rsidRPr="00633A23">
        <w:t>силе</w:t>
      </w:r>
      <w:r w:rsidRPr="00633A23">
        <w:rPr>
          <w:rFonts w:cs="Arial"/>
        </w:rPr>
        <w:t xml:space="preserve"> </w:t>
      </w:r>
      <w:r w:rsidRPr="00633A23">
        <w:t>Свет Господнего</w:t>
      </w:r>
      <w:r w:rsidRPr="00633A23">
        <w:rPr>
          <w:rFonts w:cs="Arial"/>
        </w:rPr>
        <w:t xml:space="preserve"> </w:t>
      </w:r>
      <w:r w:rsidRPr="00633A23">
        <w:t>Преображения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видели</w:t>
      </w:r>
      <w:r w:rsidRPr="00633A23">
        <w:rPr>
          <w:rFonts w:cs="Arial"/>
        </w:rPr>
        <w:t xml:space="preserve"> </w:t>
      </w:r>
      <w:r w:rsidRPr="00633A23">
        <w:t>избран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Апостолов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самым</w:t>
      </w:r>
      <w:r w:rsidRPr="00633A23">
        <w:rPr>
          <w:rFonts w:cs="Arial"/>
        </w:rPr>
        <w:t xml:space="preserve"> </w:t>
      </w:r>
      <w:r w:rsidRPr="00633A23">
        <w:t>пытаются</w:t>
      </w:r>
      <w:r w:rsidRPr="00633A23">
        <w:rPr>
          <w:rFonts w:cs="Arial"/>
        </w:rPr>
        <w:t xml:space="preserve"> </w:t>
      </w:r>
      <w:r w:rsidRPr="00633A23">
        <w:t>низвести</w:t>
      </w:r>
      <w:r w:rsidRPr="00633A23">
        <w:rPr>
          <w:rFonts w:cs="Arial"/>
        </w:rPr>
        <w:t xml:space="preserve"> </w:t>
      </w:r>
      <w:r w:rsidRPr="00633A23">
        <w:t>на уровень</w:t>
      </w:r>
      <w:r w:rsidRPr="00633A23">
        <w:rPr>
          <w:rFonts w:cs="Arial"/>
        </w:rPr>
        <w:t xml:space="preserve"> </w:t>
      </w:r>
      <w:r w:rsidRPr="00633A23">
        <w:t>твари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оный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самую</w:t>
      </w:r>
      <w:r w:rsidRPr="00633A23">
        <w:rPr>
          <w:rFonts w:cs="Arial"/>
        </w:rPr>
        <w:t xml:space="preserve"> </w:t>
      </w:r>
      <w:r w:rsidRPr="00633A23">
        <w:t>силу Божестве</w:t>
      </w:r>
      <w:r w:rsidRPr="00633A23">
        <w:t>н</w:t>
      </w:r>
      <w:r w:rsidRPr="00633A23">
        <w:t>ного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,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открываются</w:t>
      </w:r>
      <w:r w:rsidRPr="00633A23">
        <w:rPr>
          <w:rFonts w:cs="Arial"/>
        </w:rPr>
        <w:t xml:space="preserve"> </w:t>
      </w:r>
      <w:r w:rsidRPr="00633A23">
        <w:t>божест</w:t>
      </w:r>
      <w:r w:rsidRPr="00633A23">
        <w:softHyphen/>
        <w:t>венные</w:t>
      </w:r>
      <w:r w:rsidRPr="00633A23">
        <w:rPr>
          <w:rFonts w:cs="Arial"/>
        </w:rPr>
        <w:t xml:space="preserve"> </w:t>
      </w:r>
      <w:r w:rsidRPr="00633A23">
        <w:t>явления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достойных</w:t>
      </w:r>
      <w:r w:rsidRPr="00633A23">
        <w:rPr>
          <w:rFonts w:cs="Arial"/>
        </w:rPr>
        <w:t xml:space="preserve"> </w:t>
      </w:r>
      <w:r w:rsidRPr="00633A23">
        <w:t>сего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происходит от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слышали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поверили</w:t>
      </w:r>
      <w:r w:rsidRPr="00633A23">
        <w:rPr>
          <w:rFonts w:cs="Arial"/>
        </w:rPr>
        <w:t xml:space="preserve"> </w:t>
      </w:r>
      <w:r w:rsidRPr="00633A23">
        <w:t>Пав</w:t>
      </w:r>
      <w:r w:rsidRPr="00633A23">
        <w:softHyphen/>
        <w:t>лу</w:t>
      </w:r>
      <w:r w:rsidRPr="00633A23">
        <w:rPr>
          <w:rFonts w:cs="Arial"/>
        </w:rPr>
        <w:t xml:space="preserve">, </w:t>
      </w:r>
      <w:r w:rsidRPr="00633A23">
        <w:t>говорящему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«их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око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виде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lastRenderedPageBreak/>
        <w:t>ухо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слы</w:t>
      </w:r>
      <w:r w:rsidRPr="00633A23">
        <w:softHyphen/>
        <w:t>ша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взыдоша</w:t>
      </w:r>
      <w:r w:rsidRPr="00633A23">
        <w:rPr>
          <w:rFonts w:cs="Arial"/>
        </w:rPr>
        <w:t xml:space="preserve">, </w:t>
      </w:r>
      <w:r w:rsidRPr="00633A23">
        <w:t>яже</w:t>
      </w:r>
      <w:r w:rsidRPr="00633A23">
        <w:rPr>
          <w:rFonts w:cs="Arial"/>
        </w:rPr>
        <w:t xml:space="preserve"> </w:t>
      </w:r>
      <w:r w:rsidRPr="00633A23">
        <w:t>уготова</w:t>
      </w:r>
      <w:r w:rsidRPr="00633A23">
        <w:rPr>
          <w:rFonts w:cs="Arial"/>
        </w:rPr>
        <w:t xml:space="preserve"> </w:t>
      </w:r>
      <w:r w:rsidRPr="00633A23">
        <w:t>Бог любящим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;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т</w:t>
      </w:r>
      <w:r w:rsidRPr="00633A23">
        <w:t>крыл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: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испытует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глубины</w:t>
      </w:r>
      <w:r w:rsidRPr="00633A23">
        <w:rPr>
          <w:rFonts w:cs="Arial"/>
        </w:rPr>
        <w:t xml:space="preserve"> </w:t>
      </w:r>
      <w:r w:rsidRPr="00633A23">
        <w:t>Божия»</w:t>
      </w:r>
      <w:r w:rsidRPr="00633A23">
        <w:rPr>
          <w:rFonts w:cs="Arial"/>
        </w:rPr>
        <w:t xml:space="preserve"> (1 </w:t>
      </w:r>
      <w:r w:rsidRPr="00633A23">
        <w:t>Кор</w:t>
      </w:r>
      <w:r w:rsidRPr="00633A23">
        <w:rPr>
          <w:rFonts w:cs="Arial"/>
        </w:rPr>
        <w:t xml:space="preserve">. 2, 9, 10).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восьмой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сказано</w:t>
      </w:r>
      <w:r w:rsidRPr="00633A23">
        <w:rPr>
          <w:rFonts w:cs="Arial"/>
        </w:rPr>
        <w:t xml:space="preserve">, </w:t>
      </w:r>
      <w:r w:rsidRPr="00633A23">
        <w:t>Господь</w:t>
      </w:r>
      <w:r w:rsidRPr="00633A23">
        <w:rPr>
          <w:rFonts w:cs="Arial"/>
        </w:rPr>
        <w:t xml:space="preserve">, </w:t>
      </w:r>
      <w:r w:rsidRPr="00633A23">
        <w:t>взяв</w:t>
      </w:r>
      <w:r w:rsidRPr="00633A23">
        <w:rPr>
          <w:rFonts w:cs="Arial"/>
        </w:rPr>
        <w:t xml:space="preserve"> </w:t>
      </w:r>
      <w:r w:rsidRPr="00633A23">
        <w:t>Петра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Иакова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, </w:t>
      </w:r>
      <w:r w:rsidRPr="00633A23">
        <w:t>взошел</w:t>
      </w:r>
      <w:r w:rsidRPr="00633A23">
        <w:rPr>
          <w:rFonts w:cs="Arial"/>
        </w:rPr>
        <w:t xml:space="preserve"> </w:t>
      </w:r>
      <w:r w:rsidRPr="00633A23">
        <w:t>на гору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 xml:space="preserve">;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, </w:t>
      </w:r>
      <w:r w:rsidRPr="00633A23">
        <w:t>включая даже</w:t>
      </w:r>
      <w:r w:rsidRPr="00633A23">
        <w:rPr>
          <w:rFonts w:cs="Arial"/>
        </w:rPr>
        <w:t xml:space="preserve"> </w:t>
      </w:r>
      <w:r w:rsidRPr="00633A23">
        <w:t>самых</w:t>
      </w:r>
      <w:r w:rsidRPr="00633A23">
        <w:rPr>
          <w:rFonts w:cs="Arial"/>
        </w:rPr>
        <w:t xml:space="preserve"> </w:t>
      </w:r>
      <w:r w:rsidRPr="00633A23">
        <w:t>Апостолов</w:t>
      </w:r>
      <w:r w:rsidRPr="00633A23">
        <w:rPr>
          <w:rFonts w:cs="Arial"/>
        </w:rPr>
        <w:t xml:space="preserve">, </w:t>
      </w:r>
      <w:r w:rsidRPr="00633A23">
        <w:t>отсылая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лился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пятью</w:t>
      </w:r>
      <w:r w:rsidRPr="00633A23">
        <w:rPr>
          <w:rFonts w:cs="Arial"/>
        </w:rPr>
        <w:t xml:space="preserve"> </w:t>
      </w:r>
      <w:r w:rsidRPr="00633A23">
        <w:t>хлебами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двумя рыбами</w:t>
      </w:r>
      <w:r w:rsidRPr="00633A23">
        <w:rPr>
          <w:rFonts w:cs="Arial"/>
        </w:rPr>
        <w:t xml:space="preserve"> </w:t>
      </w:r>
      <w:r w:rsidRPr="00633A23">
        <w:t>накормил</w:t>
      </w:r>
      <w:r w:rsidRPr="00633A23">
        <w:rPr>
          <w:rFonts w:cs="Arial"/>
        </w:rPr>
        <w:t xml:space="preserve"> </w:t>
      </w:r>
      <w:r w:rsidRPr="00633A23">
        <w:t>пять</w:t>
      </w:r>
      <w:r w:rsidRPr="00633A23">
        <w:rPr>
          <w:rFonts w:cs="Arial"/>
        </w:rPr>
        <w:t xml:space="preserve"> </w:t>
      </w:r>
      <w:r w:rsidRPr="00633A23">
        <w:t>тысяч</w:t>
      </w:r>
      <w:r w:rsidRPr="00633A23">
        <w:rPr>
          <w:rFonts w:cs="Arial"/>
        </w:rPr>
        <w:t xml:space="preserve"> </w:t>
      </w:r>
      <w:r w:rsidRPr="00633A23">
        <w:t>мужей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женами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деть</w:t>
      </w:r>
      <w:r w:rsidRPr="00633A23">
        <w:softHyphen/>
        <w:t>ми</w:t>
      </w:r>
      <w:r w:rsidRPr="00633A23">
        <w:rPr>
          <w:rFonts w:cs="Arial"/>
        </w:rPr>
        <w:t xml:space="preserve">: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сразу</w:t>
      </w:r>
      <w:r w:rsidRPr="00633A23">
        <w:rPr>
          <w:rFonts w:cs="Arial"/>
        </w:rPr>
        <w:t xml:space="preserve"> </w:t>
      </w:r>
      <w:r w:rsidRPr="00633A23">
        <w:t>отпустив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Учеников</w:t>
      </w:r>
      <w:r w:rsidRPr="00633A23">
        <w:rPr>
          <w:rFonts w:cs="Arial"/>
        </w:rPr>
        <w:t xml:space="preserve"> </w:t>
      </w:r>
      <w:r w:rsidRPr="00633A23">
        <w:t>понудив войти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лодку</w:t>
      </w:r>
      <w:r w:rsidRPr="00633A23">
        <w:rPr>
          <w:rFonts w:cs="Arial"/>
        </w:rPr>
        <w:t xml:space="preserve">,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вз</w:t>
      </w:r>
      <w:r w:rsidRPr="00633A23">
        <w:t>о</w:t>
      </w:r>
      <w:r w:rsidRPr="00633A23">
        <w:t>шел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гору</w:t>
      </w:r>
      <w:r w:rsidRPr="00633A23">
        <w:rPr>
          <w:rFonts w:cs="Arial"/>
        </w:rPr>
        <w:t xml:space="preserve"> </w:t>
      </w:r>
      <w:r w:rsidRPr="00633A23">
        <w:t>помолиться</w:t>
      </w:r>
      <w:r>
        <w:rPr>
          <w:rStyle w:val="ac"/>
        </w:rPr>
        <w:footnoteReference w:id="6"/>
      </w:r>
      <w:r w:rsidRPr="00633A23">
        <w:rPr>
          <w:rFonts w:cs="Arial"/>
        </w:rPr>
        <w:t xml:space="preserve">; </w:t>
      </w:r>
      <w:r w:rsidRPr="00633A23">
        <w:t>или же</w:t>
      </w:r>
      <w:r w:rsidRPr="00633A23">
        <w:rPr>
          <w:rFonts w:cs="Arial"/>
        </w:rPr>
        <w:t xml:space="preserve"> </w:t>
      </w:r>
      <w:r w:rsidRPr="00633A23">
        <w:t>взяв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Собою</w:t>
      </w:r>
      <w:r w:rsidRPr="00633A23">
        <w:rPr>
          <w:rFonts w:cs="Arial"/>
        </w:rPr>
        <w:t xml:space="preserve"> </w:t>
      </w:r>
      <w:r w:rsidRPr="00633A23">
        <w:t>немногих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превосходящих иных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приближалось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спасительной</w:t>
      </w:r>
      <w:r w:rsidRPr="00633A23">
        <w:rPr>
          <w:rFonts w:cs="Arial"/>
        </w:rPr>
        <w:t xml:space="preserve"> </w:t>
      </w:r>
      <w:r w:rsidRPr="00633A23">
        <w:t>Стра</w:t>
      </w:r>
      <w:r w:rsidRPr="00633A23">
        <w:softHyphen/>
        <w:t>сти</w:t>
      </w:r>
      <w:r w:rsidRPr="00633A23">
        <w:rPr>
          <w:rFonts w:cs="Arial"/>
        </w:rPr>
        <w:t xml:space="preserve">, </w:t>
      </w:r>
      <w:r w:rsidRPr="00633A23">
        <w:t>прочим</w:t>
      </w:r>
      <w:r w:rsidRPr="00633A23">
        <w:rPr>
          <w:rFonts w:cs="Arial"/>
        </w:rPr>
        <w:t xml:space="preserve"> </w:t>
      </w:r>
      <w:r w:rsidRPr="00633A23">
        <w:t>Ученикам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: </w:t>
      </w:r>
      <w:r w:rsidRPr="00633A23">
        <w:t>«Седите</w:t>
      </w:r>
      <w:r w:rsidRPr="00633A23">
        <w:rPr>
          <w:rFonts w:cs="Arial"/>
        </w:rPr>
        <w:t xml:space="preserve"> </w:t>
      </w:r>
      <w:r w:rsidRPr="00633A23">
        <w:t>ту</w:t>
      </w:r>
      <w:r w:rsidRPr="00633A23">
        <w:rPr>
          <w:rFonts w:cs="Arial"/>
        </w:rPr>
        <w:t xml:space="preserve">, </w:t>
      </w:r>
      <w:r w:rsidRPr="00633A23">
        <w:t>дондеже шед</w:t>
      </w:r>
      <w:r w:rsidRPr="00633A23">
        <w:rPr>
          <w:rFonts w:cs="Arial"/>
        </w:rPr>
        <w:t xml:space="preserve"> </w:t>
      </w:r>
      <w:r w:rsidRPr="00633A23">
        <w:t>помолюсь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поят</w:t>
      </w:r>
      <w:r w:rsidRPr="00633A23">
        <w:rPr>
          <w:rFonts w:cs="Arial"/>
        </w:rPr>
        <w:t xml:space="preserve"> </w:t>
      </w:r>
      <w:r w:rsidRPr="00633A23">
        <w:t>Петра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Иакова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с Собою»</w:t>
      </w:r>
      <w:r w:rsidRPr="00633A23">
        <w:rPr>
          <w:rFonts w:cs="Arial"/>
        </w:rPr>
        <w:t xml:space="preserve"> (</w:t>
      </w:r>
      <w:r w:rsidRPr="00633A23">
        <w:t>Мк</w:t>
      </w:r>
      <w:r w:rsidRPr="00633A23">
        <w:rPr>
          <w:rFonts w:cs="Arial"/>
        </w:rPr>
        <w:t>. 14, 32</w:t>
      </w:r>
      <w:r w:rsidRPr="00633A23">
        <w:t>—</w:t>
      </w:r>
      <w:r w:rsidRPr="00633A23">
        <w:rPr>
          <w:rFonts w:cs="Arial"/>
        </w:rPr>
        <w:t xml:space="preserve">33).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данном</w:t>
      </w:r>
      <w:r w:rsidRPr="00633A23">
        <w:rPr>
          <w:rFonts w:cs="Arial"/>
        </w:rPr>
        <w:t xml:space="preserve"> </w:t>
      </w:r>
      <w:r w:rsidRPr="00633A23">
        <w:t>случае</w:t>
      </w:r>
      <w:r w:rsidRPr="00633A23">
        <w:rPr>
          <w:rFonts w:cs="Arial"/>
        </w:rPr>
        <w:t xml:space="preserve"> </w:t>
      </w:r>
      <w:r w:rsidRPr="00633A23">
        <w:t>теперь</w:t>
      </w:r>
      <w:r w:rsidRPr="00633A23">
        <w:rPr>
          <w:rFonts w:cs="Arial"/>
        </w:rPr>
        <w:t xml:space="preserve">, </w:t>
      </w:r>
      <w:r w:rsidRPr="00633A23">
        <w:t>вот</w:t>
      </w:r>
      <w:r w:rsidRPr="00633A23">
        <w:rPr>
          <w:rFonts w:cs="Arial"/>
        </w:rPr>
        <w:t xml:space="preserve">,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одних</w:t>
      </w:r>
      <w:r w:rsidRPr="00633A23">
        <w:rPr>
          <w:rFonts w:cs="Arial"/>
        </w:rPr>
        <w:t xml:space="preserve"> </w:t>
      </w:r>
      <w:r w:rsidRPr="00633A23">
        <w:t>взяв</w:t>
      </w:r>
      <w:r w:rsidRPr="00633A23">
        <w:rPr>
          <w:rFonts w:cs="Arial"/>
        </w:rPr>
        <w:t xml:space="preserve">, </w:t>
      </w:r>
      <w:r w:rsidRPr="00633A23">
        <w:t>возводит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высокую</w:t>
      </w:r>
      <w:r w:rsidRPr="00633A23">
        <w:rPr>
          <w:rFonts w:cs="Arial"/>
        </w:rPr>
        <w:t xml:space="preserve"> </w:t>
      </w:r>
      <w:r w:rsidRPr="00633A23">
        <w:t>гору</w:t>
      </w:r>
      <w:r w:rsidRPr="00633A23">
        <w:rPr>
          <w:rFonts w:cs="Arial"/>
        </w:rPr>
        <w:t xml:space="preserve"> </w:t>
      </w:r>
      <w:r w:rsidRPr="00633A23">
        <w:t>наеди</w:t>
      </w:r>
      <w:r w:rsidRPr="00633A23">
        <w:softHyphen/>
        <w:t>не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преобразился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ними</w:t>
      </w:r>
      <w:r w:rsidRPr="00633A23">
        <w:rPr>
          <w:rFonts w:cs="Arial"/>
        </w:rPr>
        <w:t xml:space="preserve">,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е</w:t>
      </w:r>
      <w:r w:rsidRPr="00633A23">
        <w:rPr>
          <w:rFonts w:cs="Arial"/>
        </w:rPr>
        <w:t xml:space="preserve">.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очами</w:t>
      </w:r>
      <w:r w:rsidRPr="00633A23">
        <w:rPr>
          <w:rFonts w:cs="Arial"/>
        </w:rPr>
        <w:t xml:space="preserve">.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означает</w:t>
      </w:r>
      <w:r w:rsidRPr="00633A23">
        <w:rPr>
          <w:rFonts w:cs="Arial"/>
        </w:rPr>
        <w:t xml:space="preserve">: </w:t>
      </w:r>
      <w:r w:rsidRPr="00633A23">
        <w:t>«преобразился»</w:t>
      </w:r>
      <w:r w:rsidRPr="00633A23">
        <w:rPr>
          <w:rFonts w:cs="Arial"/>
        </w:rPr>
        <w:t xml:space="preserve">?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Златоустый</w:t>
      </w:r>
      <w:r w:rsidRPr="00633A23">
        <w:rPr>
          <w:rFonts w:cs="Arial"/>
        </w:rPr>
        <w:t xml:space="preserve"> </w:t>
      </w:r>
      <w:r w:rsidRPr="00633A23">
        <w:t>Богослов</w:t>
      </w:r>
      <w:r w:rsidRPr="00633A23">
        <w:rPr>
          <w:rFonts w:cs="Arial"/>
        </w:rPr>
        <w:t xml:space="preserve">: </w:t>
      </w:r>
      <w:r w:rsidRPr="00633A23">
        <w:t>«Приоткрыл</w:t>
      </w:r>
      <w:r w:rsidRPr="00633A23">
        <w:rPr>
          <w:rFonts w:cs="Arial"/>
        </w:rPr>
        <w:t xml:space="preserve">, </w:t>
      </w:r>
      <w:r w:rsidRPr="00633A23">
        <w:t>насколько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было угодно</w:t>
      </w:r>
      <w:r w:rsidRPr="00633A23">
        <w:rPr>
          <w:rFonts w:cs="Arial"/>
        </w:rPr>
        <w:t xml:space="preserve">, </w:t>
      </w:r>
      <w:r w:rsidRPr="00633A23">
        <w:t>немного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Божество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показал</w:t>
      </w:r>
      <w:r w:rsidRPr="00633A23">
        <w:rPr>
          <w:rFonts w:cs="Arial"/>
        </w:rPr>
        <w:t xml:space="preserve"> </w:t>
      </w:r>
      <w:r w:rsidRPr="00633A23">
        <w:t>таинникам обитающего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.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Лука</w:t>
      </w:r>
      <w:r w:rsidRPr="00633A23">
        <w:rPr>
          <w:rFonts w:cs="Arial"/>
        </w:rPr>
        <w:t xml:space="preserve">: </w:t>
      </w:r>
      <w:r w:rsidRPr="00633A23">
        <w:t>«Бысть</w:t>
      </w:r>
      <w:r w:rsidRPr="00633A23">
        <w:rPr>
          <w:rFonts w:cs="Arial"/>
        </w:rPr>
        <w:t xml:space="preserve"> </w:t>
      </w:r>
      <w:r w:rsidRPr="00633A23">
        <w:t>егда</w:t>
      </w:r>
      <w:r w:rsidRPr="00633A23">
        <w:rPr>
          <w:rFonts w:cs="Arial"/>
        </w:rPr>
        <w:t xml:space="preserve"> </w:t>
      </w:r>
      <w:r w:rsidRPr="00633A23">
        <w:t>моляшеся</w:t>
      </w:r>
      <w:r w:rsidRPr="00633A23">
        <w:rPr>
          <w:rFonts w:cs="Arial"/>
        </w:rPr>
        <w:t xml:space="preserve">, </w:t>
      </w:r>
      <w:r w:rsidRPr="00633A23">
        <w:t>видение</w:t>
      </w:r>
      <w:r w:rsidRPr="00633A23">
        <w:rPr>
          <w:rFonts w:cs="Arial"/>
        </w:rPr>
        <w:t xml:space="preserve"> </w:t>
      </w:r>
      <w:r w:rsidRPr="00633A23">
        <w:t>лица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ино»</w:t>
      </w:r>
      <w:r w:rsidRPr="00633A23">
        <w:rPr>
          <w:rFonts w:cs="Arial"/>
        </w:rPr>
        <w:t xml:space="preserve">; </w:t>
      </w:r>
      <w:r w:rsidRPr="00633A23">
        <w:t>«просвет</w:t>
      </w:r>
      <w:r w:rsidRPr="00633A23">
        <w:t>и</w:t>
      </w:r>
      <w:r w:rsidRPr="00633A23">
        <w:t>ся</w:t>
      </w:r>
      <w:r w:rsidRPr="00633A23">
        <w:rPr>
          <w:rFonts w:cs="Arial"/>
        </w:rPr>
        <w:t xml:space="preserve"> </w:t>
      </w:r>
      <w:r w:rsidRPr="00633A23">
        <w:t>яко</w:t>
      </w:r>
      <w:r w:rsidRPr="00633A23">
        <w:rPr>
          <w:rFonts w:cs="Arial"/>
        </w:rPr>
        <w:t xml:space="preserve"> </w:t>
      </w:r>
      <w:r w:rsidRPr="00633A23">
        <w:t>солнце»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пишет</w:t>
      </w:r>
      <w:r w:rsidRPr="00633A23">
        <w:rPr>
          <w:rFonts w:cs="Arial"/>
        </w:rPr>
        <w:t xml:space="preserve"> </w:t>
      </w:r>
      <w:r w:rsidRPr="00633A23">
        <w:t>Матфей</w:t>
      </w:r>
      <w:r w:rsidRPr="00633A23">
        <w:rPr>
          <w:rFonts w:cs="Arial"/>
        </w:rPr>
        <w:t xml:space="preserve">. </w:t>
      </w:r>
      <w:r w:rsidRPr="00633A23">
        <w:t>Говорит же</w:t>
      </w:r>
      <w:r w:rsidRPr="00633A23">
        <w:rPr>
          <w:rFonts w:cs="Arial"/>
        </w:rPr>
        <w:t xml:space="preserve">: </w:t>
      </w:r>
      <w:r w:rsidRPr="00633A23">
        <w:t>«</w:t>
      </w:r>
      <w:r w:rsidRPr="00ED7737">
        <w:rPr>
          <w:i/>
        </w:rPr>
        <w:t>как</w:t>
      </w:r>
      <w:r w:rsidRPr="00ED7737">
        <w:rPr>
          <w:rFonts w:cs="Arial"/>
          <w:i/>
        </w:rPr>
        <w:t xml:space="preserve"> </w:t>
      </w:r>
      <w:r w:rsidRPr="00ED7737">
        <w:rPr>
          <w:i/>
        </w:rPr>
        <w:t>солнце</w:t>
      </w:r>
      <w:r w:rsidRPr="00633A23">
        <w:t>»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softHyphen/>
        <w:t>ставлял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оный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понятии</w:t>
      </w:r>
      <w:r w:rsidRPr="00633A23">
        <w:rPr>
          <w:rFonts w:cs="Arial"/>
        </w:rPr>
        <w:t xml:space="preserve"> </w:t>
      </w:r>
      <w:r w:rsidRPr="00633A23">
        <w:t>чувственного</w:t>
      </w:r>
      <w:r w:rsidRPr="00633A23">
        <w:rPr>
          <w:rFonts w:cs="Arial"/>
        </w:rPr>
        <w:t xml:space="preserve"> </w:t>
      </w:r>
      <w:r w:rsidRPr="00633A23">
        <w:t>све</w:t>
      </w:r>
      <w:r w:rsidRPr="00633A23">
        <w:softHyphen/>
        <w:t>та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прочь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умственное</w:t>
      </w:r>
      <w:r w:rsidRPr="00633A23">
        <w:rPr>
          <w:rFonts w:cs="Arial"/>
        </w:rPr>
        <w:t xml:space="preserve"> </w:t>
      </w:r>
      <w:r w:rsidRPr="00633A23">
        <w:t>ослепление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, </w:t>
      </w:r>
      <w:r w:rsidRPr="00633A23">
        <w:t>которые отнюдь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силах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природные</w:t>
      </w:r>
      <w:r w:rsidRPr="00633A23">
        <w:rPr>
          <w:rFonts w:cs="Arial"/>
        </w:rPr>
        <w:t xml:space="preserve"> </w:t>
      </w:r>
      <w:r w:rsidRPr="00633A23">
        <w:t>феномены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нять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возвышенно</w:t>
      </w:r>
      <w:r w:rsidRPr="00633A23">
        <w:rPr>
          <w:rFonts w:cs="Arial"/>
        </w:rPr>
        <w:t xml:space="preserve">!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мы познали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солнце</w:t>
      </w:r>
      <w:r w:rsidRPr="00633A23">
        <w:rPr>
          <w:rFonts w:cs="Arial"/>
        </w:rPr>
        <w:t xml:space="preserve"> </w:t>
      </w:r>
      <w:r w:rsidRPr="00633A23">
        <w:t>представляет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живу</w:t>
      </w:r>
      <w:r w:rsidRPr="00633A23">
        <w:softHyphen/>
        <w:t>щих</w:t>
      </w:r>
      <w:r w:rsidRPr="00633A23">
        <w:rPr>
          <w:rFonts w:cs="Arial"/>
        </w:rPr>
        <w:t xml:space="preserve"> </w:t>
      </w:r>
      <w:r w:rsidRPr="00633A23">
        <w:t>согласно</w:t>
      </w:r>
      <w:r w:rsidRPr="00633A23">
        <w:rPr>
          <w:rFonts w:cs="Arial"/>
        </w:rPr>
        <w:t xml:space="preserve"> </w:t>
      </w:r>
      <w:r w:rsidRPr="00633A23">
        <w:t>чувствам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видящим</w:t>
      </w:r>
      <w:r w:rsidRPr="00633A23">
        <w:rPr>
          <w:rFonts w:cs="Arial"/>
        </w:rPr>
        <w:t xml:space="preserve"> </w:t>
      </w:r>
      <w:r w:rsidRPr="00633A23">
        <w:t>согласно</w:t>
      </w:r>
      <w:r w:rsidRPr="00633A23">
        <w:rPr>
          <w:rFonts w:cs="Arial"/>
        </w:rPr>
        <w:t xml:space="preserve"> </w:t>
      </w:r>
      <w:r w:rsidRPr="00633A23">
        <w:t>чувствам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живущих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видящим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 xml:space="preserve"> </w:t>
      </w:r>
      <w:r w:rsidRPr="00633A23">
        <w:t>представ</w:t>
      </w:r>
      <w:r w:rsidRPr="00633A23">
        <w:softHyphen/>
        <w:t>ляет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;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богозрении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святых нет</w:t>
      </w:r>
      <w:r w:rsidRPr="00633A23">
        <w:rPr>
          <w:rFonts w:cs="Arial"/>
        </w:rPr>
        <w:t xml:space="preserve"> </w:t>
      </w:r>
      <w:r w:rsidRPr="00633A23">
        <w:t>нужды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ином</w:t>
      </w:r>
      <w:r w:rsidRPr="00633A23">
        <w:rPr>
          <w:rFonts w:cs="Arial"/>
        </w:rPr>
        <w:t xml:space="preserve"> </w:t>
      </w:r>
      <w:r w:rsidRPr="00633A23">
        <w:t>свете</w:t>
      </w:r>
      <w:r>
        <w:rPr>
          <w:rStyle w:val="ac"/>
        </w:rPr>
        <w:footnoteReference w:id="7"/>
      </w:r>
      <w:r w:rsidRPr="00633A23">
        <w:rPr>
          <w:rFonts w:cs="Arial"/>
        </w:rPr>
        <w:t xml:space="preserve">.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вечности</w:t>
      </w:r>
      <w:r w:rsidRPr="00633A23">
        <w:rPr>
          <w:rFonts w:cs="Arial"/>
        </w:rPr>
        <w:t xml:space="preserve"> </w:t>
      </w:r>
      <w:r w:rsidRPr="00633A23">
        <w:t>Сам Он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иной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 xml:space="preserve">; </w:t>
      </w:r>
      <w:r w:rsidRPr="00633A23">
        <w:t>какая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нужда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ином</w:t>
      </w:r>
      <w:r w:rsidRPr="00633A23">
        <w:rPr>
          <w:rFonts w:cs="Arial"/>
        </w:rPr>
        <w:t xml:space="preserve"> </w:t>
      </w:r>
      <w:r w:rsidRPr="00633A23">
        <w:t>све</w:t>
      </w:r>
      <w:r w:rsidRPr="00633A23">
        <w:softHyphen/>
        <w:t>те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обладающих</w:t>
      </w:r>
      <w:r w:rsidRPr="00633A23">
        <w:rPr>
          <w:rFonts w:cs="Arial"/>
        </w:rPr>
        <w:t xml:space="preserve"> </w:t>
      </w:r>
      <w:r w:rsidRPr="00633A23">
        <w:t>величайшим</w:t>
      </w:r>
      <w:r w:rsidRPr="00633A23">
        <w:rPr>
          <w:rFonts w:cs="Arial"/>
        </w:rPr>
        <w:t xml:space="preserve"> </w:t>
      </w:r>
      <w:r w:rsidRPr="00633A23">
        <w:t>светом</w:t>
      </w:r>
      <w:r w:rsidRPr="00633A23">
        <w:rPr>
          <w:rFonts w:cs="Arial"/>
        </w:rPr>
        <w:t xml:space="preserve">? </w:t>
      </w:r>
      <w:r w:rsidRPr="0080541F">
        <w:rPr>
          <w:rFonts w:cs="Arial"/>
          <w:i/>
        </w:rPr>
        <w:t>В</w:t>
      </w:r>
      <w:r w:rsidRPr="0080541F">
        <w:rPr>
          <w:rFonts w:cs="Arial"/>
          <w:i/>
          <w:lang w:val="en-US"/>
        </w:rPr>
        <w:t>o</w:t>
      </w:r>
      <w:r w:rsidRPr="0080541F">
        <w:rPr>
          <w:rFonts w:cs="Arial"/>
          <w:i/>
        </w:rPr>
        <w:t xml:space="preserve"> </w:t>
      </w:r>
      <w:r w:rsidRPr="0080541F">
        <w:rPr>
          <w:i/>
        </w:rPr>
        <w:t>время</w:t>
      </w:r>
      <w:r w:rsidRPr="0080541F">
        <w:rPr>
          <w:rFonts w:cs="Arial"/>
          <w:i/>
        </w:rPr>
        <w:t xml:space="preserve"> </w:t>
      </w:r>
      <w:r w:rsidRPr="0080541F">
        <w:rPr>
          <w:i/>
        </w:rPr>
        <w:t>же молитвы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 </w:t>
      </w:r>
      <w:r w:rsidRPr="00633A23">
        <w:t>просиял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неизреченным образом</w:t>
      </w:r>
      <w:r w:rsidRPr="00633A23">
        <w:rPr>
          <w:rFonts w:cs="Arial"/>
        </w:rPr>
        <w:t xml:space="preserve"> </w:t>
      </w:r>
      <w:r w:rsidRPr="00633A23">
        <w:t>открыл</w:t>
      </w:r>
      <w:r w:rsidRPr="00633A23">
        <w:rPr>
          <w:rFonts w:cs="Arial"/>
        </w:rPr>
        <w:t xml:space="preserve"> </w:t>
      </w:r>
      <w:r w:rsidRPr="00633A23">
        <w:t>избранным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Учеников</w:t>
      </w:r>
      <w:r w:rsidRPr="00633A23">
        <w:rPr>
          <w:rFonts w:cs="Arial"/>
        </w:rPr>
        <w:t xml:space="preserve"> </w:t>
      </w:r>
      <w:r w:rsidRPr="00633A23">
        <w:t>неизречен</w:t>
      </w:r>
      <w:r w:rsidRPr="00633A23">
        <w:softHyphen/>
        <w:t>ный</w:t>
      </w:r>
      <w:r w:rsidRPr="00633A23">
        <w:rPr>
          <w:rFonts w:cs="Arial"/>
        </w:rPr>
        <w:t xml:space="preserve"> </w:t>
      </w:r>
      <w:r w:rsidRPr="00633A23">
        <w:t>оный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присутство</w:t>
      </w:r>
      <w:r w:rsidRPr="00633A23">
        <w:softHyphen/>
        <w:t>вали</w:t>
      </w:r>
      <w:r w:rsidRPr="00633A23">
        <w:rPr>
          <w:rFonts w:cs="Arial"/>
        </w:rPr>
        <w:t xml:space="preserve"> </w:t>
      </w:r>
      <w:r w:rsidRPr="00633A23">
        <w:t>верховные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Пророков</w:t>
      </w:r>
      <w:r w:rsidRPr="00633A23">
        <w:rPr>
          <w:rFonts w:cs="Arial"/>
        </w:rPr>
        <w:t xml:space="preserve">, </w:t>
      </w:r>
      <w:r w:rsidRPr="00633A23">
        <w:t>дабы</w:t>
      </w:r>
      <w:r w:rsidRPr="00633A23">
        <w:rPr>
          <w:rFonts w:cs="Arial"/>
        </w:rPr>
        <w:t xml:space="preserve"> </w:t>
      </w:r>
      <w:r w:rsidRPr="00633A23">
        <w:t>явить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80541F">
        <w:rPr>
          <w:i/>
        </w:rPr>
        <w:t>молит</w:t>
      </w:r>
      <w:r w:rsidRPr="0080541F">
        <w:rPr>
          <w:i/>
        </w:rPr>
        <w:softHyphen/>
        <w:t>ва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подательницей</w:t>
      </w:r>
      <w:r w:rsidRPr="00633A23">
        <w:rPr>
          <w:rFonts w:cs="Arial"/>
        </w:rPr>
        <w:t xml:space="preserve"> </w:t>
      </w:r>
      <w:r w:rsidRPr="00633A23">
        <w:t>сего</w:t>
      </w:r>
      <w:r w:rsidRPr="00633A23">
        <w:rPr>
          <w:rFonts w:cs="Arial"/>
        </w:rPr>
        <w:t xml:space="preserve"> </w:t>
      </w:r>
      <w:r w:rsidRPr="00633A23">
        <w:t>блаженного</w:t>
      </w:r>
      <w:r w:rsidRPr="00633A23">
        <w:rPr>
          <w:rFonts w:cs="Arial"/>
        </w:rPr>
        <w:t xml:space="preserve"> </w:t>
      </w:r>
      <w:r w:rsidRPr="00633A23">
        <w:t>видения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дабы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познали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чрез</w:t>
      </w:r>
      <w:r w:rsidRPr="00633A23">
        <w:rPr>
          <w:rFonts w:cs="Arial"/>
        </w:rPr>
        <w:t xml:space="preserve"> </w:t>
      </w:r>
      <w:r w:rsidRPr="00633A23">
        <w:t>приближение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, </w:t>
      </w:r>
      <w:r w:rsidRPr="00633A23">
        <w:t>достигаемое</w:t>
      </w:r>
      <w:r w:rsidRPr="00633A23">
        <w:rPr>
          <w:rFonts w:cs="Arial"/>
        </w:rPr>
        <w:t xml:space="preserve"> </w:t>
      </w:r>
      <w:r w:rsidRPr="00633A23">
        <w:t>добродетелью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чрез</w:t>
      </w:r>
      <w:r w:rsidRPr="00633A23">
        <w:rPr>
          <w:rFonts w:cs="Arial"/>
        </w:rPr>
        <w:t xml:space="preserve"> </w:t>
      </w:r>
      <w:r w:rsidRPr="00633A23">
        <w:t>единение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 нашего</w:t>
      </w:r>
      <w:r w:rsidRPr="00633A23">
        <w:rPr>
          <w:rFonts w:cs="Arial"/>
        </w:rPr>
        <w:t xml:space="preserve"> </w:t>
      </w:r>
      <w:r w:rsidRPr="00633A23">
        <w:t>ума</w:t>
      </w:r>
      <w:r w:rsidRPr="00633A23">
        <w:rPr>
          <w:rFonts w:cs="Arial"/>
        </w:rPr>
        <w:t xml:space="preserve">, </w:t>
      </w:r>
      <w:r w:rsidRPr="00633A23">
        <w:t>происходит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оное</w:t>
      </w:r>
      <w:r w:rsidRPr="00633A23">
        <w:rPr>
          <w:rFonts w:cs="Arial"/>
        </w:rPr>
        <w:t xml:space="preserve"> </w:t>
      </w:r>
      <w:r w:rsidRPr="00633A23">
        <w:t>Осияние</w:t>
      </w:r>
      <w:r w:rsidRPr="00633A23">
        <w:rPr>
          <w:rFonts w:cs="Arial"/>
        </w:rPr>
        <w:t xml:space="preserve">, </w:t>
      </w:r>
      <w:r w:rsidRPr="00633A23">
        <w:t>даемое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зримое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путем</w:t>
      </w:r>
      <w:r w:rsidRPr="00633A23">
        <w:rPr>
          <w:rFonts w:cs="Arial"/>
        </w:rPr>
        <w:t xml:space="preserve"> </w:t>
      </w:r>
      <w:r w:rsidRPr="00633A23">
        <w:t>усерд</w:t>
      </w:r>
      <w:r w:rsidRPr="00633A23">
        <w:softHyphen/>
        <w:t>ного</w:t>
      </w:r>
      <w:r w:rsidRPr="00633A23">
        <w:rPr>
          <w:rFonts w:cs="Arial"/>
        </w:rPr>
        <w:t xml:space="preserve"> </w:t>
      </w:r>
      <w:r w:rsidRPr="00633A23">
        <w:t>доброделания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чистой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 xml:space="preserve">, </w:t>
      </w:r>
      <w:r w:rsidRPr="00633A23">
        <w:t>непрестанно простираются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.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Истинная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Прекраснейшая Красота</w:t>
      </w:r>
      <w:r w:rsidRPr="00633A23">
        <w:rPr>
          <w:rFonts w:cs="Arial"/>
        </w:rPr>
        <w:t xml:space="preserve">,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некто</w:t>
      </w:r>
      <w:r w:rsidRPr="00633A23">
        <w:rPr>
          <w:rFonts w:cs="Arial"/>
        </w:rPr>
        <w:t xml:space="preserve">,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зримой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для очистившего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ум</w:t>
      </w:r>
      <w:r w:rsidRPr="00633A23">
        <w:rPr>
          <w:rFonts w:cs="Arial"/>
        </w:rPr>
        <w:t xml:space="preserve">, </w:t>
      </w:r>
      <w:r w:rsidRPr="00633A23">
        <w:t>поскольку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относится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жественному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блаженному</w:t>
      </w:r>
      <w:r w:rsidRPr="00633A23">
        <w:rPr>
          <w:rFonts w:cs="Arial"/>
        </w:rPr>
        <w:t xml:space="preserve"> </w:t>
      </w:r>
      <w:r w:rsidRPr="00633A23">
        <w:t>естеству</w:t>
      </w:r>
      <w:r w:rsidRPr="00633A23">
        <w:rPr>
          <w:rFonts w:cs="Arial"/>
        </w:rPr>
        <w:t xml:space="preserve">, </w:t>
      </w:r>
      <w:r w:rsidRPr="00633A23">
        <w:t>созерцатель сеяний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</w:t>
      </w:r>
      <w:r w:rsidRPr="00633A23">
        <w:t>о</w:t>
      </w:r>
      <w:r w:rsidRPr="00633A23">
        <w:t>датей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воспринимает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что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, </w:t>
      </w:r>
      <w:r w:rsidRPr="00633A23">
        <w:t>впитывая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зрение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некий</w:t>
      </w:r>
      <w:r w:rsidRPr="00633A23">
        <w:rPr>
          <w:rFonts w:cs="Arial"/>
        </w:rPr>
        <w:t xml:space="preserve"> </w:t>
      </w:r>
      <w:r w:rsidRPr="00633A23">
        <w:t>яркий Свет</w:t>
      </w:r>
      <w:r w:rsidRPr="00633A23">
        <w:rPr>
          <w:rFonts w:cs="Arial"/>
        </w:rPr>
        <w:t xml:space="preserve">; </w:t>
      </w:r>
      <w:r w:rsidRPr="00633A23">
        <w:t>отсюда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лицо</w:t>
      </w:r>
      <w:r w:rsidRPr="00633A23">
        <w:rPr>
          <w:rFonts w:cs="Arial"/>
        </w:rPr>
        <w:t xml:space="preserve"> </w:t>
      </w:r>
      <w:r w:rsidRPr="00633A23">
        <w:t>Моисея</w:t>
      </w:r>
      <w:r w:rsidRPr="00633A23">
        <w:rPr>
          <w:rFonts w:cs="Arial"/>
        </w:rPr>
        <w:t xml:space="preserve"> </w:t>
      </w:r>
      <w:r w:rsidRPr="00633A23">
        <w:t>просветилось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беседе с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. </w:t>
      </w:r>
      <w:r w:rsidRPr="00633A23">
        <w:t>Видите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Моисей</w:t>
      </w:r>
      <w:r w:rsidRPr="00633A23">
        <w:rPr>
          <w:rFonts w:cs="Arial"/>
        </w:rPr>
        <w:t xml:space="preserve"> </w:t>
      </w:r>
      <w:r w:rsidRPr="00633A23">
        <w:t>преобр</w:t>
      </w:r>
      <w:r w:rsidRPr="00633A23">
        <w:t>а</w:t>
      </w:r>
      <w:r w:rsidRPr="00633A23">
        <w:t>зился</w:t>
      </w:r>
      <w:r w:rsidRPr="00633A23">
        <w:rPr>
          <w:rFonts w:cs="Arial"/>
        </w:rPr>
        <w:t xml:space="preserve">, </w:t>
      </w:r>
      <w:r w:rsidRPr="00633A23">
        <w:t>когда</w:t>
      </w:r>
      <w:r>
        <w:t xml:space="preserve"> </w:t>
      </w:r>
      <w:r w:rsidRPr="00633A23">
        <w:t>взошел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гору</w:t>
      </w:r>
      <w:r w:rsidRPr="00633A23">
        <w:rPr>
          <w:rFonts w:cs="Arial"/>
        </w:rPr>
        <w:t xml:space="preserve"> (</w:t>
      </w:r>
      <w:r w:rsidRPr="00633A23">
        <w:t>Синайскую</w:t>
      </w:r>
      <w:r w:rsidRPr="00633A23">
        <w:rPr>
          <w:rFonts w:cs="Arial"/>
        </w:rPr>
        <w:t xml:space="preserve">),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 </w:t>
      </w:r>
      <w:r w:rsidRPr="00633A23">
        <w:t>увидел славу</w:t>
      </w:r>
      <w:r w:rsidRPr="00633A23">
        <w:rPr>
          <w:rFonts w:cs="Arial"/>
        </w:rPr>
        <w:t xml:space="preserve"> </w:t>
      </w:r>
      <w:r w:rsidRPr="00633A23">
        <w:t>Господню</w:t>
      </w:r>
      <w:r w:rsidRPr="00633A23">
        <w:rPr>
          <w:rFonts w:cs="Arial"/>
        </w:rPr>
        <w:t xml:space="preserve">? </w:t>
      </w:r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преображение</w:t>
      </w:r>
      <w:r w:rsidRPr="00633A23">
        <w:rPr>
          <w:rFonts w:cs="Arial"/>
        </w:rPr>
        <w:t xml:space="preserve"> </w:t>
      </w:r>
      <w:r w:rsidRPr="00633A23">
        <w:t>происхо</w:t>
      </w:r>
      <w:r w:rsidRPr="00633A23">
        <w:softHyphen/>
        <w:t>дило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воздействия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. </w:t>
      </w:r>
      <w:r w:rsidRPr="00633A23">
        <w:t>пассивного</w:t>
      </w:r>
      <w:r w:rsidRPr="00633A23">
        <w:rPr>
          <w:rFonts w:cs="Arial"/>
        </w:rPr>
        <w:t xml:space="preserve"> </w:t>
      </w:r>
      <w:r w:rsidRPr="00633A23">
        <w:t>хара</w:t>
      </w:r>
      <w:r w:rsidRPr="00633A23">
        <w:t>к</w:t>
      </w:r>
      <w:r w:rsidRPr="00633A23">
        <w:t>тера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результатом</w:t>
      </w:r>
      <w:r w:rsidRPr="00633A23">
        <w:rPr>
          <w:rFonts w:cs="Arial"/>
        </w:rPr>
        <w:t xml:space="preserve"> </w:t>
      </w:r>
      <w:r w:rsidRPr="00633A23">
        <w:t>действия внутренней</w:t>
      </w:r>
      <w:r w:rsidRPr="00633A23">
        <w:rPr>
          <w:rFonts w:cs="Arial"/>
        </w:rPr>
        <w:t xml:space="preserve">, </w:t>
      </w:r>
      <w:r w:rsidRPr="00633A23">
        <w:t>присущей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той</w:t>
      </w:r>
      <w:r w:rsidRPr="00633A23">
        <w:rPr>
          <w:rFonts w:cs="Arial"/>
        </w:rPr>
        <w:t xml:space="preserve"> </w:t>
      </w:r>
      <w:r w:rsidRPr="00633A23">
        <w:t>степени</w:t>
      </w:r>
      <w:r w:rsidRPr="00633A23">
        <w:rPr>
          <w:rFonts w:cs="Arial"/>
        </w:rPr>
        <w:t xml:space="preserve">,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какой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допустила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надлежащая</w:t>
      </w:r>
      <w:r w:rsidRPr="00633A23">
        <w:rPr>
          <w:rFonts w:cs="Arial"/>
        </w:rPr>
        <w:t xml:space="preserve"> </w:t>
      </w:r>
      <w:r w:rsidRPr="00633A23">
        <w:t>мера</w:t>
      </w:r>
      <w:r w:rsidRPr="00633A23">
        <w:rPr>
          <w:rFonts w:cs="Arial"/>
        </w:rPr>
        <w:t xml:space="preserve"> </w:t>
      </w:r>
      <w:r w:rsidRPr="00633A23">
        <w:t>сия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Истины</w:t>
      </w:r>
      <w:r w:rsidRPr="00633A23">
        <w:rPr>
          <w:rFonts w:cs="Arial"/>
        </w:rPr>
        <w:t xml:space="preserve"> </w:t>
      </w:r>
      <w:r w:rsidRPr="00633A23">
        <w:t>видеть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вынести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 </w:t>
      </w:r>
      <w:r w:rsidRPr="00633A23">
        <w:t>Божий</w:t>
      </w:r>
      <w:r w:rsidRPr="00633A23">
        <w:rPr>
          <w:rFonts w:cs="Arial"/>
        </w:rPr>
        <w:t xml:space="preserve"> . </w:t>
      </w:r>
      <w:r w:rsidRPr="00633A23">
        <w:t>Господь же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внутри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имел</w:t>
      </w:r>
      <w:r w:rsidRPr="00633A23">
        <w:rPr>
          <w:rFonts w:cs="Arial"/>
        </w:rPr>
        <w:t xml:space="preserve"> </w:t>
      </w:r>
      <w:r w:rsidRPr="00633A23">
        <w:t>оное</w:t>
      </w:r>
      <w:r w:rsidRPr="00633A23">
        <w:rPr>
          <w:rFonts w:cs="Arial"/>
        </w:rPr>
        <w:t xml:space="preserve"> </w:t>
      </w:r>
      <w:r w:rsidRPr="00633A23">
        <w:t>Сия</w:t>
      </w:r>
      <w:r w:rsidRPr="00633A23">
        <w:softHyphen/>
        <w:t>ние</w:t>
      </w:r>
      <w:r w:rsidRPr="00633A23">
        <w:rPr>
          <w:rFonts w:cs="Arial"/>
        </w:rPr>
        <w:t xml:space="preserve">;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молитве</w:t>
      </w:r>
      <w:r w:rsidRPr="00633A23">
        <w:rPr>
          <w:rFonts w:cs="Arial"/>
        </w:rPr>
        <w:t xml:space="preserve">, </w:t>
      </w:r>
      <w:r w:rsidRPr="00633A23">
        <w:t>осиявающей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божест</w:t>
      </w:r>
      <w:r w:rsidRPr="00633A23">
        <w:softHyphen/>
        <w:t>венным</w:t>
      </w:r>
      <w:r w:rsidRPr="00633A23">
        <w:rPr>
          <w:rFonts w:cs="Arial"/>
        </w:rPr>
        <w:t xml:space="preserve"> </w:t>
      </w:r>
      <w:r w:rsidRPr="00633A23">
        <w:t>Светом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имел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нужды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пока</w:t>
      </w:r>
      <w:r w:rsidRPr="00633A23">
        <w:softHyphen/>
        <w:t>зал</w:t>
      </w:r>
      <w:r w:rsidRPr="00633A23">
        <w:rPr>
          <w:rFonts w:cs="Arial"/>
        </w:rPr>
        <w:t xml:space="preserve">: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основании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у</w:t>
      </w:r>
      <w:r w:rsidRPr="00633A23">
        <w:t>дет</w:t>
      </w:r>
      <w:r w:rsidRPr="00633A23">
        <w:rPr>
          <w:rFonts w:cs="Arial"/>
        </w:rPr>
        <w:t xml:space="preserve"> </w:t>
      </w:r>
      <w:r w:rsidRPr="00633A23">
        <w:t>приходить</w:t>
      </w:r>
      <w:r w:rsidRPr="00633A23">
        <w:rPr>
          <w:rFonts w:cs="Arial"/>
        </w:rPr>
        <w:t xml:space="preserve"> </w:t>
      </w:r>
      <w:r w:rsidRPr="00633A23">
        <w:t>оза</w:t>
      </w:r>
      <w:r w:rsidRPr="00633A23">
        <w:softHyphen/>
        <w:t>рение</w:t>
      </w:r>
      <w:r w:rsidRPr="00633A23">
        <w:rPr>
          <w:rFonts w:cs="Arial"/>
        </w:rPr>
        <w:t xml:space="preserve"> </w:t>
      </w:r>
      <w:r w:rsidRPr="00633A23">
        <w:t>Божие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каким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созерцаемо ими</w:t>
      </w:r>
      <w:r w:rsidRPr="00633A23">
        <w:rPr>
          <w:rFonts w:cs="Arial"/>
        </w:rPr>
        <w:t xml:space="preserve">;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праведницы</w:t>
      </w:r>
      <w:r w:rsidRPr="00633A23">
        <w:rPr>
          <w:rFonts w:cs="Arial"/>
        </w:rPr>
        <w:t xml:space="preserve"> </w:t>
      </w:r>
      <w:r w:rsidRPr="00633A23">
        <w:t>просветятся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солнце</w:t>
      </w:r>
      <w:r w:rsidRPr="00633A23">
        <w:rPr>
          <w:rFonts w:cs="Arial"/>
        </w:rPr>
        <w:t xml:space="preserve">, </w:t>
      </w:r>
      <w:r w:rsidRPr="00633A23">
        <w:t>в царстве</w:t>
      </w:r>
      <w:r w:rsidRPr="00633A23">
        <w:rPr>
          <w:rFonts w:cs="Arial"/>
        </w:rPr>
        <w:t xml:space="preserve"> </w:t>
      </w:r>
      <w:r w:rsidRPr="00633A23">
        <w:t>Отца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(</w:t>
      </w:r>
      <w:r w:rsidRPr="00633A23">
        <w:t>Мф</w:t>
      </w:r>
      <w:r w:rsidRPr="00633A23">
        <w:rPr>
          <w:rFonts w:cs="Arial"/>
        </w:rPr>
        <w:t>. 13, 43)</w:t>
      </w:r>
      <w:r>
        <w:rPr>
          <w:rStyle w:val="ac"/>
          <w:rFonts w:cs="Arial"/>
        </w:rPr>
        <w:footnoteReference w:id="8"/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 </w:t>
      </w:r>
      <w:r w:rsidRPr="00633A23">
        <w:t>всеце</w:t>
      </w:r>
      <w:r w:rsidRPr="00633A23">
        <w:softHyphen/>
        <w:t>ло</w:t>
      </w:r>
      <w:r w:rsidRPr="00633A23">
        <w:rPr>
          <w:rFonts w:cs="Arial"/>
        </w:rPr>
        <w:t xml:space="preserve"> </w:t>
      </w:r>
      <w:r w:rsidRPr="00633A23">
        <w:t>став</w:t>
      </w:r>
      <w:r w:rsidRPr="00633A23">
        <w:rPr>
          <w:rFonts w:cs="Arial"/>
        </w:rPr>
        <w:t xml:space="preserve"> </w:t>
      </w:r>
      <w:r w:rsidRPr="00633A23">
        <w:t>Светом</w:t>
      </w:r>
      <w:r w:rsidRPr="00633A23">
        <w:rPr>
          <w:rFonts w:cs="Arial"/>
        </w:rPr>
        <w:t xml:space="preserve"> </w:t>
      </w:r>
      <w:r w:rsidRPr="00633A23">
        <w:t>божественным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порождения</w:t>
      </w:r>
      <w:r w:rsidRPr="00633A23">
        <w:rPr>
          <w:rFonts w:cs="Arial"/>
        </w:rPr>
        <w:t xml:space="preserve"> </w:t>
      </w:r>
      <w:r w:rsidRPr="00633A23">
        <w:t>боже</w:t>
      </w:r>
      <w:r w:rsidRPr="00633A23">
        <w:softHyphen/>
        <w:t>ственного</w:t>
      </w:r>
      <w:r w:rsidRPr="00633A23">
        <w:rPr>
          <w:rFonts w:cs="Arial"/>
        </w:rPr>
        <w:t xml:space="preserve"> </w:t>
      </w:r>
      <w:r w:rsidRPr="00633A23">
        <w:t>Света</w:t>
      </w:r>
      <w:r w:rsidRPr="00633A23">
        <w:rPr>
          <w:rFonts w:cs="Arial"/>
        </w:rPr>
        <w:t xml:space="preserve">,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узрят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божественно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изреченно</w:t>
      </w:r>
      <w:r w:rsidRPr="00633A23">
        <w:rPr>
          <w:rFonts w:cs="Arial"/>
        </w:rPr>
        <w:t xml:space="preserve"> </w:t>
      </w:r>
      <w:r w:rsidRPr="00633A23">
        <w:t>сверх</w:t>
      </w:r>
      <w:r w:rsidRPr="00633A23">
        <w:rPr>
          <w:rFonts w:cs="Arial"/>
        </w:rPr>
        <w:t xml:space="preserve"> </w:t>
      </w:r>
      <w:r w:rsidRPr="00633A23">
        <w:t>сияющего</w:t>
      </w:r>
      <w:r w:rsidRPr="00633A23">
        <w:rPr>
          <w:rFonts w:cs="Arial"/>
        </w:rPr>
        <w:t xml:space="preserve">, </w:t>
      </w:r>
      <w:r w:rsidRPr="00633A23">
        <w:t>слава</w:t>
      </w:r>
      <w:r w:rsidRPr="00633A23">
        <w:rPr>
          <w:rFonts w:cs="Arial"/>
        </w:rPr>
        <w:t xml:space="preserve"> </w:t>
      </w:r>
      <w:r w:rsidRPr="00633A23">
        <w:t>Божества</w:t>
      </w:r>
      <w:r w:rsidRPr="00633A23">
        <w:rPr>
          <w:rFonts w:cs="Arial"/>
        </w:rPr>
        <w:t xml:space="preserve"> </w:t>
      </w:r>
      <w:r w:rsidRPr="00633A23">
        <w:t>Которого</w:t>
      </w:r>
      <w:r w:rsidRPr="00633A23">
        <w:rPr>
          <w:rFonts w:cs="Arial"/>
        </w:rPr>
        <w:t xml:space="preserve">, </w:t>
      </w:r>
      <w:r w:rsidRPr="00633A23">
        <w:t>присущая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природе</w:t>
      </w:r>
      <w:r w:rsidRPr="00633A23">
        <w:rPr>
          <w:rFonts w:cs="Arial"/>
        </w:rPr>
        <w:t xml:space="preserve">, </w:t>
      </w:r>
      <w:r w:rsidRPr="00633A23">
        <w:t>явилась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Фав</w:t>
      </w:r>
      <w:r w:rsidRPr="00633A23">
        <w:t>о</w:t>
      </w:r>
      <w:r w:rsidRPr="00633A23">
        <w:t>ре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общая и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, </w:t>
      </w:r>
      <w:r w:rsidRPr="00633A23">
        <w:t>вследствие</w:t>
      </w:r>
      <w:r w:rsidRPr="00633A23">
        <w:rPr>
          <w:rFonts w:cs="Arial"/>
        </w:rPr>
        <w:t xml:space="preserve"> </w:t>
      </w:r>
      <w:r w:rsidRPr="00633A23">
        <w:t>единства</w:t>
      </w:r>
      <w:r w:rsidRPr="00633A23">
        <w:rPr>
          <w:rFonts w:cs="Arial"/>
        </w:rPr>
        <w:t xml:space="preserve"> </w:t>
      </w:r>
      <w:r w:rsidRPr="00633A23">
        <w:t>Ипостаси</w:t>
      </w:r>
      <w:r w:rsidRPr="00633A23">
        <w:rPr>
          <w:rFonts w:cs="Arial"/>
        </w:rPr>
        <w:t xml:space="preserve">. </w:t>
      </w:r>
      <w:r w:rsidRPr="00633A23">
        <w:t>Таким образом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вследствие</w:t>
      </w:r>
      <w:r w:rsidRPr="00633A23">
        <w:rPr>
          <w:rFonts w:cs="Arial"/>
        </w:rPr>
        <w:t xml:space="preserve"> </w:t>
      </w:r>
      <w:r w:rsidRPr="00633A23">
        <w:t>сего</w:t>
      </w:r>
      <w:r w:rsidRPr="00633A23">
        <w:rPr>
          <w:rFonts w:cs="Arial"/>
        </w:rPr>
        <w:t xml:space="preserve"> </w:t>
      </w:r>
      <w:r w:rsidRPr="00633A23">
        <w:t>Света</w:t>
      </w:r>
      <w:r w:rsidRPr="00633A23">
        <w:rPr>
          <w:rFonts w:cs="Arial"/>
        </w:rPr>
        <w:t xml:space="preserve"> </w:t>
      </w:r>
      <w:r w:rsidRPr="00633A23">
        <w:t>лицо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просияло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солнце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среде</w:t>
      </w:r>
      <w:r w:rsidRPr="00633A23">
        <w:rPr>
          <w:rFonts w:cs="Arial"/>
        </w:rPr>
        <w:t xml:space="preserve"> </w:t>
      </w:r>
      <w:r w:rsidRPr="00633A23">
        <w:t>хвалятся Еллинской</w:t>
      </w:r>
      <w:r>
        <w:rPr>
          <w:rStyle w:val="ac"/>
        </w:rPr>
        <w:footnoteReference w:id="9"/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t>у</w:t>
      </w:r>
      <w:r w:rsidRPr="00633A23">
        <w:t>кой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мудростью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 </w:t>
      </w:r>
      <w:r w:rsidRPr="00633A23">
        <w:t>сего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предпочетшие</w:t>
      </w:r>
      <w:r w:rsidRPr="00633A23">
        <w:rPr>
          <w:rFonts w:cs="Arial"/>
        </w:rPr>
        <w:t xml:space="preserve"> </w:t>
      </w:r>
      <w:r w:rsidRPr="00633A23">
        <w:t>отнюдь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слушаться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мужей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отно</w:t>
      </w:r>
      <w:r w:rsidRPr="00633A23">
        <w:softHyphen/>
        <w:t>шении</w:t>
      </w:r>
      <w:r w:rsidRPr="00633A23">
        <w:rPr>
          <w:rFonts w:cs="Arial"/>
        </w:rPr>
        <w:t xml:space="preserve"> </w:t>
      </w:r>
      <w:r w:rsidRPr="00633A23">
        <w:t>учений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противиться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, </w:t>
      </w:r>
      <w:r w:rsidRPr="00633A23">
        <w:t>слыша про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 </w:t>
      </w:r>
      <w:r w:rsidRPr="00633A23">
        <w:t>Преображения</w:t>
      </w:r>
      <w:r w:rsidRPr="00633A23">
        <w:rPr>
          <w:rFonts w:cs="Arial"/>
        </w:rPr>
        <w:t xml:space="preserve"> </w:t>
      </w:r>
      <w:r w:rsidRPr="00633A23">
        <w:t>Господня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горе</w:t>
      </w:r>
      <w:r w:rsidRPr="00633A23">
        <w:rPr>
          <w:rFonts w:cs="Arial"/>
        </w:rPr>
        <w:t xml:space="preserve">, </w:t>
      </w:r>
      <w:r w:rsidRPr="00633A23">
        <w:t>который видим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апостольских</w:t>
      </w:r>
      <w:r w:rsidRPr="00633A23">
        <w:rPr>
          <w:rFonts w:cs="Arial"/>
        </w:rPr>
        <w:t xml:space="preserve"> </w:t>
      </w:r>
      <w:r w:rsidRPr="00633A23">
        <w:t>глаз</w:t>
      </w:r>
      <w:r w:rsidRPr="00633A23">
        <w:rPr>
          <w:rFonts w:cs="Arial"/>
        </w:rPr>
        <w:t xml:space="preserve">, </w:t>
      </w:r>
      <w:r w:rsidRPr="00633A23">
        <w:t>сразу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сводят</w:t>
      </w:r>
      <w:r w:rsidRPr="00633A23">
        <w:rPr>
          <w:rFonts w:cs="Arial"/>
        </w:rPr>
        <w:t xml:space="preserve"> </w:t>
      </w:r>
      <w:r w:rsidRPr="00633A23">
        <w:t>его на</w:t>
      </w:r>
      <w:r w:rsidRPr="00633A23">
        <w:rPr>
          <w:rFonts w:cs="Arial"/>
        </w:rPr>
        <w:t xml:space="preserve"> </w:t>
      </w:r>
      <w:r w:rsidRPr="00633A23">
        <w:t>чувственный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тварный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нижают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этот уровень</w:t>
      </w:r>
      <w:r w:rsidRPr="00633A23">
        <w:rPr>
          <w:rFonts w:cs="Arial"/>
        </w:rPr>
        <w:t xml:space="preserve"> </w:t>
      </w:r>
      <w:r w:rsidRPr="00633A23">
        <w:t>оный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, </w:t>
      </w:r>
      <w:r w:rsidRPr="00633A23">
        <w:t>невещественный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невечерний</w:t>
      </w:r>
      <w:r w:rsidRPr="00633A23">
        <w:rPr>
          <w:rFonts w:cs="Arial"/>
        </w:rPr>
        <w:t xml:space="preserve"> </w:t>
      </w:r>
      <w:r w:rsidRPr="00633A23">
        <w:t>и присносущный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прев</w:t>
      </w:r>
      <w:r w:rsidRPr="00633A23">
        <w:t>ы</w:t>
      </w:r>
      <w:r w:rsidRPr="00633A23">
        <w:t>шающий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чувства</w:t>
      </w:r>
      <w:r w:rsidRPr="00633A23">
        <w:rPr>
          <w:rFonts w:cs="Arial"/>
        </w:rPr>
        <w:t xml:space="preserve">, </w:t>
      </w:r>
      <w:r w:rsidRPr="00633A23">
        <w:t>но—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силу</w:t>
      </w:r>
      <w:r w:rsidRPr="00633A23">
        <w:rPr>
          <w:rFonts w:cs="Arial"/>
        </w:rPr>
        <w:t xml:space="preserve"> </w:t>
      </w:r>
      <w:r w:rsidRPr="00633A23">
        <w:t>ума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сами</w:t>
      </w:r>
      <w:r w:rsidRPr="00633A23">
        <w:rPr>
          <w:rFonts w:cs="Arial"/>
        </w:rPr>
        <w:t xml:space="preserve"> </w:t>
      </w:r>
      <w:r w:rsidRPr="00633A23">
        <w:t>будучи</w:t>
      </w:r>
      <w:r w:rsidRPr="00633A23">
        <w:rPr>
          <w:rFonts w:cs="Arial"/>
        </w:rPr>
        <w:t xml:space="preserve"> </w:t>
      </w:r>
      <w:r w:rsidRPr="00633A23">
        <w:t>низменными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нюдь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</w:t>
      </w:r>
      <w:r w:rsidRPr="00633A23">
        <w:t>у</w:t>
      </w:r>
      <w:r w:rsidRPr="00633A23">
        <w:lastRenderedPageBreak/>
        <w:t>щие</w:t>
      </w:r>
      <w:r w:rsidRPr="00633A23">
        <w:rPr>
          <w:rFonts w:cs="Arial"/>
        </w:rPr>
        <w:t xml:space="preserve"> </w:t>
      </w:r>
      <w:r w:rsidRPr="00633A23">
        <w:t>представить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выше</w:t>
      </w:r>
      <w:r w:rsidRPr="00633A23">
        <w:rPr>
          <w:rFonts w:cs="Arial"/>
        </w:rPr>
        <w:t xml:space="preserve"> </w:t>
      </w:r>
      <w:r w:rsidRPr="00633A23">
        <w:t>зем</w:t>
      </w:r>
      <w:r w:rsidRPr="00633A23">
        <w:softHyphen/>
        <w:t>ного</w:t>
      </w:r>
      <w:r w:rsidRPr="00633A23">
        <w:rPr>
          <w:rFonts w:cs="Arial"/>
        </w:rPr>
        <w:t xml:space="preserve">.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, </w:t>
      </w:r>
      <w:r w:rsidRPr="00633A23">
        <w:t>Просиявший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Светом</w:t>
      </w:r>
      <w:r w:rsidRPr="00633A23">
        <w:rPr>
          <w:rFonts w:cs="Arial"/>
        </w:rPr>
        <w:t xml:space="preserve">, </w:t>
      </w:r>
      <w:r w:rsidRPr="00633A23">
        <w:t>явил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несотворенный</w:t>
      </w:r>
      <w:r w:rsidRPr="00633A23">
        <w:rPr>
          <w:rFonts w:cs="Arial"/>
        </w:rPr>
        <w:t xml:space="preserve">, </w:t>
      </w:r>
      <w:r w:rsidRPr="00633A23">
        <w:t>назвав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«царством</w:t>
      </w:r>
      <w:r w:rsidRPr="00633A23">
        <w:rPr>
          <w:rFonts w:cs="Arial"/>
        </w:rPr>
        <w:t xml:space="preserve"> </w:t>
      </w:r>
      <w:r w:rsidRPr="00633A23">
        <w:t>Божиим»</w:t>
      </w:r>
      <w:r w:rsidRPr="00633A23">
        <w:rPr>
          <w:rFonts w:cs="Arial"/>
        </w:rPr>
        <w:t xml:space="preserve">: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царство</w:t>
      </w:r>
      <w:r w:rsidRPr="00633A23">
        <w:rPr>
          <w:rFonts w:cs="Arial"/>
        </w:rPr>
        <w:t xml:space="preserve"> </w:t>
      </w:r>
      <w:r w:rsidRPr="00633A23">
        <w:t>Божие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рабское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тва</w:t>
      </w:r>
      <w:r w:rsidRPr="00633A23">
        <w:t>р</w:t>
      </w:r>
      <w:r w:rsidRPr="00633A23">
        <w:t>ное</w:t>
      </w:r>
      <w:r w:rsidRPr="00633A23">
        <w:rPr>
          <w:rFonts w:cs="Arial"/>
        </w:rPr>
        <w:t xml:space="preserve">: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единое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подвластно</w:t>
      </w:r>
      <w:r w:rsidRPr="00633A23">
        <w:rPr>
          <w:rFonts w:cs="Arial"/>
        </w:rPr>
        <w:t xml:space="preserve"> </w:t>
      </w:r>
      <w:r w:rsidRPr="00633A23">
        <w:t>прави</w:t>
      </w:r>
      <w:r w:rsidRPr="00633A23">
        <w:softHyphen/>
        <w:t>телям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неодолимо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находится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ту</w:t>
      </w:r>
      <w:r w:rsidRPr="00633A23">
        <w:rPr>
          <w:rFonts w:cs="Arial"/>
        </w:rPr>
        <w:t xml:space="preserve"> </w:t>
      </w:r>
      <w:r w:rsidRPr="00633A23">
        <w:t>сторону</w:t>
      </w:r>
      <w:r w:rsidRPr="00633A23">
        <w:rPr>
          <w:rFonts w:cs="Arial"/>
        </w:rPr>
        <w:t xml:space="preserve"> </w:t>
      </w:r>
      <w:r w:rsidRPr="00633A23">
        <w:t>всякого времени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. </w:t>
      </w:r>
      <w:r w:rsidRPr="00633A23">
        <w:t>«Царство</w:t>
      </w:r>
      <w:r w:rsidRPr="00633A23">
        <w:rPr>
          <w:rFonts w:cs="Arial"/>
        </w:rPr>
        <w:t xml:space="preserve"> </w:t>
      </w:r>
      <w:r w:rsidRPr="00633A23">
        <w:t>Божие»</w:t>
      </w:r>
      <w:r w:rsidRPr="00633A23">
        <w:rPr>
          <w:rFonts w:cs="Arial"/>
        </w:rPr>
        <w:t xml:space="preserve">,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некто</w:t>
      </w:r>
      <w:r w:rsidRPr="00633A23">
        <w:rPr>
          <w:rFonts w:cs="Arial"/>
        </w:rPr>
        <w:t xml:space="preserve">, </w:t>
      </w:r>
      <w:r w:rsidRPr="00633A23">
        <w:t>«не имеет</w:t>
      </w:r>
      <w:r w:rsidRPr="00633A23">
        <w:rPr>
          <w:rFonts w:cs="Arial"/>
        </w:rPr>
        <w:t xml:space="preserve"> </w:t>
      </w:r>
      <w:r w:rsidRPr="00633A23">
        <w:t>обыкновения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чинаться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зависеть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каких</w:t>
      </w:r>
      <w:r w:rsidRPr="00633A23">
        <w:rPr>
          <w:rFonts w:cs="Arial"/>
        </w:rPr>
        <w:t>-</w:t>
      </w:r>
      <w:r w:rsidRPr="00633A23">
        <w:t>либо</w:t>
      </w:r>
      <w:r w:rsidRPr="00633A23">
        <w:rPr>
          <w:rFonts w:cs="Arial"/>
        </w:rPr>
        <w:t xml:space="preserve"> </w:t>
      </w:r>
      <w:r w:rsidRPr="00633A23">
        <w:t>веков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времен»</w:t>
      </w:r>
      <w:r w:rsidRPr="00633A23">
        <w:rPr>
          <w:rFonts w:cs="Arial"/>
        </w:rPr>
        <w:t xml:space="preserve">. </w:t>
      </w:r>
      <w:r w:rsidRPr="00633A23">
        <w:t>Веруем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таковым</w:t>
      </w:r>
      <w:r w:rsidRPr="00633A23">
        <w:rPr>
          <w:rFonts w:cs="Arial"/>
        </w:rPr>
        <w:t xml:space="preserve"> </w:t>
      </w:r>
      <w:r w:rsidRPr="00633A23">
        <w:t>яв</w:t>
      </w:r>
      <w:r w:rsidRPr="00633A23">
        <w:softHyphen/>
        <w:t>ляется</w:t>
      </w:r>
      <w:r w:rsidRPr="00633A23">
        <w:rPr>
          <w:rFonts w:cs="Arial"/>
        </w:rPr>
        <w:t xml:space="preserve"> </w:t>
      </w:r>
      <w:r w:rsidRPr="00633A23">
        <w:t>насл</w:t>
      </w:r>
      <w:r w:rsidRPr="00633A23">
        <w:t>е</w:t>
      </w:r>
      <w:r w:rsidRPr="00633A23">
        <w:t>дие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спасаются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Поскольку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, </w:t>
      </w:r>
      <w:r w:rsidRPr="00633A23">
        <w:t>преобразившись</w:t>
      </w:r>
      <w:r w:rsidRPr="00633A23">
        <w:rPr>
          <w:rFonts w:cs="Arial"/>
        </w:rPr>
        <w:t xml:space="preserve">, </w:t>
      </w:r>
      <w:r w:rsidRPr="00633A23">
        <w:t>просиял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явил</w:t>
      </w:r>
      <w:r w:rsidRPr="00633A23">
        <w:rPr>
          <w:rFonts w:cs="Arial"/>
        </w:rPr>
        <w:t xml:space="preserve"> </w:t>
      </w:r>
      <w:r w:rsidRPr="00633A23">
        <w:t>славу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сияние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 </w:t>
      </w:r>
      <w:r w:rsidRPr="00633A23">
        <w:t>оный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снова</w:t>
      </w:r>
      <w:r w:rsidRPr="00633A23">
        <w:rPr>
          <w:rFonts w:cs="Arial"/>
        </w:rPr>
        <w:t xml:space="preserve"> </w:t>
      </w:r>
      <w:r w:rsidRPr="00633A23">
        <w:t>придет таким</w:t>
      </w:r>
      <w:r w:rsidRPr="00633A23">
        <w:rPr>
          <w:rFonts w:cs="Arial"/>
        </w:rPr>
        <w:t xml:space="preserve">, </w:t>
      </w:r>
      <w:r w:rsidRPr="00633A23">
        <w:t>каким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видим</w:t>
      </w:r>
      <w:r w:rsidRPr="00633A23">
        <w:rPr>
          <w:rFonts w:cs="Arial"/>
        </w:rPr>
        <w:t xml:space="preserve"> </w:t>
      </w:r>
      <w:r w:rsidRPr="00633A23">
        <w:t>учениками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горе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ужели же</w:t>
      </w:r>
      <w:r w:rsidRPr="00633A23">
        <w:rPr>
          <w:rFonts w:cs="Arial"/>
        </w:rPr>
        <w:t xml:space="preserve"> (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)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пол</w:t>
      </w:r>
      <w:r w:rsidRPr="00633A23">
        <w:t>у</w:t>
      </w:r>
      <w:r w:rsidRPr="00633A23">
        <w:t>чил</w:t>
      </w:r>
      <w:r w:rsidRPr="00633A23">
        <w:rPr>
          <w:rFonts w:cs="Arial"/>
        </w:rPr>
        <w:t xml:space="preserve"> </w:t>
      </w:r>
      <w:r w:rsidRPr="00633A23">
        <w:t>некий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виде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бавления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которым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обладать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веки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кото</w:t>
      </w:r>
      <w:r w:rsidRPr="00633A23">
        <w:softHyphen/>
        <w:t>рым</w:t>
      </w:r>
      <w:r w:rsidRPr="00633A23">
        <w:rPr>
          <w:rFonts w:cs="Arial"/>
        </w:rPr>
        <w:t xml:space="preserve"> (</w:t>
      </w:r>
      <w:r w:rsidRPr="00633A23">
        <w:t>прежде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Преображения</w:t>
      </w:r>
      <w:r w:rsidRPr="00633A23">
        <w:rPr>
          <w:rFonts w:cs="Arial"/>
        </w:rPr>
        <w:t xml:space="preserve">)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обладал</w:t>
      </w:r>
      <w:r w:rsidRPr="00633A23">
        <w:rPr>
          <w:rFonts w:cs="Arial"/>
        </w:rPr>
        <w:t xml:space="preserve">? </w:t>
      </w:r>
      <w:r w:rsidRPr="00633A23">
        <w:t>— Прочь</w:t>
      </w:r>
      <w:r w:rsidRPr="00633A23">
        <w:rPr>
          <w:rFonts w:cs="Arial"/>
        </w:rPr>
        <w:t xml:space="preserve"> </w:t>
      </w:r>
      <w:r w:rsidRPr="00633A23">
        <w:t>такая</w:t>
      </w:r>
      <w:r w:rsidRPr="00633A23">
        <w:rPr>
          <w:rFonts w:cs="Arial"/>
        </w:rPr>
        <w:t xml:space="preserve"> </w:t>
      </w:r>
      <w:r w:rsidRPr="00633A23">
        <w:t>хула</w:t>
      </w:r>
      <w:r w:rsidRPr="00633A23">
        <w:rPr>
          <w:rFonts w:cs="Arial"/>
        </w:rPr>
        <w:t xml:space="preserve">!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говорящий</w:t>
      </w:r>
      <w:r w:rsidRPr="00633A23">
        <w:rPr>
          <w:rFonts w:cs="Arial"/>
        </w:rPr>
        <w:t xml:space="preserve"> </w:t>
      </w:r>
      <w:r w:rsidRPr="00633A23">
        <w:t>признал бы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 </w:t>
      </w:r>
      <w:r w:rsidRPr="00633A23">
        <w:t>три</w:t>
      </w:r>
      <w:r w:rsidRPr="00633A23">
        <w:rPr>
          <w:rFonts w:cs="Arial"/>
        </w:rPr>
        <w:t xml:space="preserve"> </w:t>
      </w:r>
      <w:r w:rsidRPr="00633A23">
        <w:t>природы</w:t>
      </w:r>
      <w:r w:rsidRPr="00633A23">
        <w:rPr>
          <w:rFonts w:cs="Arial"/>
        </w:rPr>
        <w:t xml:space="preserve">: </w:t>
      </w:r>
      <w:r w:rsidRPr="00633A23">
        <w:t>Божественную</w:t>
      </w:r>
      <w:r w:rsidRPr="00633A23">
        <w:rPr>
          <w:rFonts w:cs="Arial"/>
        </w:rPr>
        <w:t xml:space="preserve">, </w:t>
      </w:r>
      <w:r w:rsidRPr="00633A23">
        <w:t>человече</w:t>
      </w:r>
      <w:r w:rsidRPr="00633A23">
        <w:softHyphen/>
        <w:t>скую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природу</w:t>
      </w:r>
      <w:r w:rsidRPr="00633A23">
        <w:rPr>
          <w:rFonts w:cs="Arial"/>
        </w:rPr>
        <w:t xml:space="preserve"> </w:t>
      </w:r>
      <w:r w:rsidRPr="00633A23">
        <w:t>оного</w:t>
      </w:r>
      <w:r w:rsidRPr="00633A23">
        <w:rPr>
          <w:rFonts w:cs="Arial"/>
        </w:rPr>
        <w:t xml:space="preserve"> </w:t>
      </w:r>
      <w:r w:rsidRPr="00633A23">
        <w:t>Света</w:t>
      </w:r>
      <w:r w:rsidRPr="00633A23">
        <w:rPr>
          <w:rFonts w:cs="Arial"/>
        </w:rPr>
        <w:t xml:space="preserve">. </w:t>
      </w:r>
      <w:r w:rsidRPr="00633A23">
        <w:t>Нет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иное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а</w:t>
      </w:r>
      <w:r w:rsidRPr="00633A23">
        <w:t>кое</w:t>
      </w:r>
      <w:r w:rsidRPr="00633A23">
        <w:rPr>
          <w:rFonts w:cs="Arial"/>
        </w:rPr>
        <w:t xml:space="preserve"> </w:t>
      </w:r>
      <w:r w:rsidRPr="00633A23">
        <w:t>сия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показал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имел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скры</w:t>
      </w:r>
      <w:r w:rsidRPr="00633A23">
        <w:softHyphen/>
        <w:t>тым</w:t>
      </w:r>
      <w:r w:rsidRPr="00633A23">
        <w:rPr>
          <w:rFonts w:cs="Arial"/>
        </w:rPr>
        <w:t xml:space="preserve">. </w:t>
      </w:r>
      <w:r w:rsidRPr="00633A23">
        <w:t>Имел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скрытое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плотию</w:t>
      </w:r>
      <w:r w:rsidRPr="00633A23">
        <w:rPr>
          <w:rFonts w:cs="Arial"/>
        </w:rPr>
        <w:t xml:space="preserve"> </w:t>
      </w:r>
      <w:r w:rsidRPr="00633A23">
        <w:t>сияние</w:t>
      </w:r>
      <w:r w:rsidRPr="00633A23">
        <w:rPr>
          <w:rFonts w:cs="Arial"/>
        </w:rPr>
        <w:t xml:space="preserve"> </w:t>
      </w:r>
      <w:r w:rsidRPr="00633A23">
        <w:t>Боже</w:t>
      </w:r>
      <w:r w:rsidRPr="00633A23">
        <w:softHyphen/>
        <w:t>ственного</w:t>
      </w:r>
      <w:r w:rsidRPr="00633A23">
        <w:rPr>
          <w:rFonts w:cs="Arial"/>
        </w:rPr>
        <w:t xml:space="preserve"> </w:t>
      </w:r>
      <w:r w:rsidRPr="00633A23">
        <w:t>естества</w:t>
      </w:r>
      <w:r w:rsidRPr="00633A23">
        <w:rPr>
          <w:rFonts w:cs="Arial"/>
        </w:rPr>
        <w:t xml:space="preserve">;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 </w:t>
      </w:r>
      <w:r w:rsidRPr="00633A23">
        <w:t>оный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Све</w:t>
      </w:r>
      <w:r w:rsidRPr="00633A23">
        <w:softHyphen/>
        <w:t>том</w:t>
      </w:r>
      <w:r w:rsidRPr="00633A23">
        <w:rPr>
          <w:rFonts w:cs="Arial"/>
        </w:rPr>
        <w:t xml:space="preserve"> </w:t>
      </w:r>
      <w:r w:rsidRPr="00633A23">
        <w:t>Божества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созда</w:t>
      </w:r>
      <w:r w:rsidRPr="00633A23">
        <w:t>н</w:t>
      </w:r>
      <w:r w:rsidRPr="00633A23">
        <w:t>ный</w:t>
      </w:r>
      <w:r w:rsidRPr="00633A23">
        <w:rPr>
          <w:rFonts w:cs="Arial"/>
        </w:rPr>
        <w:t xml:space="preserve">. </w:t>
      </w:r>
      <w:r w:rsidRPr="00633A23">
        <w:t>Поскольку</w:t>
      </w:r>
      <w:r w:rsidRPr="00633A23">
        <w:rPr>
          <w:rFonts w:cs="Arial"/>
        </w:rPr>
        <w:t xml:space="preserve">, </w:t>
      </w:r>
      <w:r w:rsidRPr="00633A23">
        <w:t>как утверждают</w:t>
      </w:r>
      <w:r w:rsidRPr="00633A23">
        <w:rPr>
          <w:rFonts w:cs="Arial"/>
        </w:rPr>
        <w:t xml:space="preserve"> </w:t>
      </w:r>
      <w:r w:rsidRPr="00633A23">
        <w:t>Богословы</w:t>
      </w:r>
      <w:r w:rsidRPr="00633A23">
        <w:rPr>
          <w:rFonts w:cs="Arial"/>
        </w:rPr>
        <w:t xml:space="preserve">, </w:t>
      </w:r>
      <w:r w:rsidRPr="00633A23">
        <w:t>Христос</w:t>
      </w:r>
      <w:r w:rsidRPr="00633A23">
        <w:rPr>
          <w:rFonts w:cs="Arial"/>
        </w:rPr>
        <w:t xml:space="preserve">, </w:t>
      </w:r>
      <w:r w:rsidRPr="00633A23">
        <w:t>преобразившись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воспринял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е</w:t>
      </w:r>
      <w:r w:rsidRPr="00633A23">
        <w:t>что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(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),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 изменился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нечто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(</w:t>
      </w:r>
      <w:r w:rsidRPr="00633A23">
        <w:t>прежде</w:t>
      </w:r>
      <w:r w:rsidRPr="00633A23">
        <w:rPr>
          <w:rFonts w:cs="Arial"/>
        </w:rPr>
        <w:t xml:space="preserve">),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сделал</w:t>
      </w:r>
      <w:r w:rsidRPr="00633A23">
        <w:rPr>
          <w:rFonts w:cs="Arial"/>
        </w:rPr>
        <w:t xml:space="preserve"> </w:t>
      </w:r>
      <w:r w:rsidRPr="00633A23">
        <w:t>это</w:t>
      </w:r>
      <w:r>
        <w:t xml:space="preserve"> </w:t>
      </w:r>
      <w:r w:rsidRPr="00633A23">
        <w:t>являя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ученикам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, </w:t>
      </w:r>
      <w:r w:rsidRPr="00633A23">
        <w:t>открывая</w:t>
      </w:r>
      <w:r w:rsidRPr="00633A23">
        <w:rPr>
          <w:rFonts w:cs="Arial"/>
        </w:rPr>
        <w:t xml:space="preserve"> </w:t>
      </w:r>
      <w:r w:rsidRPr="00633A23">
        <w:t>им глаза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делая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слепых</w:t>
      </w:r>
      <w:r w:rsidRPr="00633A23">
        <w:rPr>
          <w:rFonts w:cs="Arial"/>
        </w:rPr>
        <w:t xml:space="preserve"> </w:t>
      </w:r>
      <w:r w:rsidRPr="00633A23">
        <w:t>зрячими</w:t>
      </w:r>
      <w:r w:rsidRPr="00633A23">
        <w:rPr>
          <w:rFonts w:cs="Arial"/>
        </w:rPr>
        <w:t xml:space="preserve">.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Видишь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физически</w:t>
      </w:r>
      <w:r w:rsidRPr="00633A23">
        <w:rPr>
          <w:rFonts w:cs="Arial"/>
        </w:rPr>
        <w:t xml:space="preserve"> </w:t>
      </w:r>
      <w:r w:rsidRPr="00633A23">
        <w:t>зрячие</w:t>
      </w:r>
      <w:r w:rsidRPr="00633A23">
        <w:rPr>
          <w:rFonts w:cs="Arial"/>
        </w:rPr>
        <w:t xml:space="preserve"> </w:t>
      </w:r>
      <w:r w:rsidRPr="00633A23">
        <w:t>очи</w:t>
      </w:r>
      <w:r w:rsidRPr="00633A23">
        <w:rPr>
          <w:rFonts w:cs="Arial"/>
        </w:rPr>
        <w:t xml:space="preserve"> </w:t>
      </w:r>
      <w:r w:rsidRPr="00633A23">
        <w:t>являются</w:t>
      </w:r>
      <w:r w:rsidRPr="00633A23">
        <w:rPr>
          <w:rFonts w:cs="Arial"/>
        </w:rPr>
        <w:t xml:space="preserve"> </w:t>
      </w:r>
      <w:r w:rsidRPr="00633A23">
        <w:t>слепыми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ви</w:t>
      </w:r>
      <w:r w:rsidRPr="00633A23">
        <w:softHyphen/>
        <w:t>дения</w:t>
      </w:r>
      <w:r w:rsidRPr="00633A23">
        <w:rPr>
          <w:rFonts w:cs="Arial"/>
        </w:rPr>
        <w:t xml:space="preserve"> </w:t>
      </w:r>
      <w:r w:rsidRPr="00633A23">
        <w:t>оного</w:t>
      </w:r>
      <w:r w:rsidRPr="00633A23">
        <w:rPr>
          <w:rFonts w:cs="Arial"/>
        </w:rPr>
        <w:t xml:space="preserve"> </w:t>
      </w:r>
      <w:r w:rsidRPr="00633A23">
        <w:t>Света</w:t>
      </w:r>
      <w:r w:rsidRPr="00633A23">
        <w:rPr>
          <w:rFonts w:cs="Arial"/>
        </w:rPr>
        <w:t xml:space="preserve">? </w:t>
      </w:r>
      <w:r w:rsidRPr="00633A23">
        <w:t>Итак</w:t>
      </w:r>
      <w:r w:rsidRPr="00633A23">
        <w:rPr>
          <w:rFonts w:cs="Arial"/>
        </w:rPr>
        <w:t xml:space="preserve">, </w:t>
      </w:r>
      <w:r w:rsidRPr="00633A23">
        <w:t>Свет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чувствен</w:t>
      </w:r>
      <w:r w:rsidRPr="00633A23">
        <w:softHyphen/>
        <w:t>ный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зрячие</w:t>
      </w:r>
      <w:r w:rsidRPr="00633A23">
        <w:rPr>
          <w:rFonts w:cs="Arial"/>
        </w:rPr>
        <w:t xml:space="preserve"> </w:t>
      </w:r>
      <w:r w:rsidRPr="00633A23">
        <w:t>чувственными</w:t>
      </w:r>
      <w:r w:rsidRPr="00633A23">
        <w:rPr>
          <w:rFonts w:cs="Arial"/>
        </w:rPr>
        <w:t xml:space="preserve"> </w:t>
      </w:r>
      <w:r w:rsidRPr="00633A23">
        <w:t>очами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могли</w:t>
      </w:r>
      <w:r w:rsidRPr="00633A23">
        <w:rPr>
          <w:rFonts w:cs="Arial"/>
        </w:rPr>
        <w:t xml:space="preserve"> </w:t>
      </w:r>
      <w:r w:rsidRPr="00633A23">
        <w:t>просто его</w:t>
      </w:r>
      <w:r w:rsidRPr="00633A23">
        <w:rPr>
          <w:rFonts w:cs="Arial"/>
        </w:rPr>
        <w:t xml:space="preserve"> </w:t>
      </w:r>
      <w:r w:rsidRPr="00633A23">
        <w:t>видеть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силою</w:t>
      </w:r>
      <w:r w:rsidRPr="00633A23">
        <w:rPr>
          <w:rFonts w:cs="Arial"/>
        </w:rPr>
        <w:t xml:space="preserve"> </w:t>
      </w:r>
      <w:r w:rsidRPr="00633A23">
        <w:t>Божес</w:t>
      </w:r>
      <w:r w:rsidRPr="00633A23">
        <w:t>т</w:t>
      </w:r>
      <w:r w:rsidRPr="00633A23">
        <w:t>венного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были приуготованы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видения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.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изменены</w:t>
      </w:r>
      <w:r w:rsidRPr="00633A23">
        <w:rPr>
          <w:rFonts w:cs="Arial"/>
        </w:rPr>
        <w:t xml:space="preserve">, </w:t>
      </w:r>
      <w:r w:rsidRPr="00633A23">
        <w:t>и таким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, </w:t>
      </w:r>
      <w:r w:rsidRPr="00633A23">
        <w:t>увидели</w:t>
      </w:r>
      <w:r w:rsidRPr="00633A23">
        <w:rPr>
          <w:rFonts w:cs="Arial"/>
        </w:rPr>
        <w:t xml:space="preserve"> </w:t>
      </w:r>
      <w:r w:rsidRPr="00633A23">
        <w:t>измененную</w:t>
      </w:r>
      <w:r w:rsidRPr="00633A23">
        <w:rPr>
          <w:rFonts w:cs="Arial"/>
        </w:rPr>
        <w:t xml:space="preserve"> </w:t>
      </w:r>
      <w:r w:rsidRPr="00633A23">
        <w:t>форму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кото</w:t>
      </w:r>
      <w:r w:rsidRPr="00633A23">
        <w:softHyphen/>
        <w:t>рая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появилась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воспринял от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а</w:t>
      </w:r>
      <w:r w:rsidRPr="00633A23">
        <w:t>мого</w:t>
      </w:r>
      <w:r w:rsidRPr="00633A23">
        <w:rPr>
          <w:rFonts w:cs="Arial"/>
        </w:rPr>
        <w:t xml:space="preserve"> </w:t>
      </w:r>
      <w:r w:rsidRPr="00633A23">
        <w:t>приобщения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природе</w:t>
      </w:r>
      <w:r w:rsidRPr="00633A23">
        <w:rPr>
          <w:rFonts w:cs="Arial"/>
        </w:rPr>
        <w:t xml:space="preserve">, </w:t>
      </w:r>
      <w:r w:rsidRPr="00633A23">
        <w:t>обожеств</w:t>
      </w:r>
      <w:r w:rsidRPr="00633A23">
        <w:softHyphen/>
        <w:t>ленной</w:t>
      </w:r>
      <w:r w:rsidRPr="00633A23">
        <w:rPr>
          <w:rFonts w:cs="Arial"/>
        </w:rPr>
        <w:t xml:space="preserve"> </w:t>
      </w:r>
      <w:r w:rsidRPr="00633A23">
        <w:t>единением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Словом</w:t>
      </w:r>
      <w:r w:rsidRPr="00633A23">
        <w:rPr>
          <w:rFonts w:cs="Arial"/>
        </w:rPr>
        <w:t xml:space="preserve"> </w:t>
      </w:r>
      <w:r w:rsidRPr="00633A23">
        <w:t>Божиим</w:t>
      </w:r>
      <w:r w:rsidRPr="00633A23">
        <w:rPr>
          <w:rFonts w:cs="Arial"/>
        </w:rPr>
        <w:t xml:space="preserve">. </w:t>
      </w:r>
      <w:r w:rsidRPr="00633A23">
        <w:t>Отсюда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чавшая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девстве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Родившая</w:t>
      </w:r>
      <w:r w:rsidRPr="00633A23">
        <w:rPr>
          <w:rFonts w:cs="Arial"/>
        </w:rPr>
        <w:t xml:space="preserve"> </w:t>
      </w:r>
      <w:r w:rsidRPr="00633A23">
        <w:t>странным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softHyphen/>
        <w:t>знала</w:t>
      </w:r>
      <w:r w:rsidRPr="00633A23">
        <w:rPr>
          <w:rFonts w:cs="Arial"/>
        </w:rPr>
        <w:t xml:space="preserve"> </w:t>
      </w:r>
      <w:r w:rsidRPr="00633A23">
        <w:t>рожденного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носящего</w:t>
      </w:r>
      <w:r w:rsidRPr="00633A23">
        <w:rPr>
          <w:rFonts w:cs="Arial"/>
        </w:rPr>
        <w:t xml:space="preserve"> </w:t>
      </w:r>
      <w:r w:rsidRPr="00633A23">
        <w:t>плоть</w:t>
      </w:r>
      <w:r w:rsidRPr="00633A23">
        <w:rPr>
          <w:rFonts w:cs="Arial"/>
        </w:rPr>
        <w:t xml:space="preserve">; </w:t>
      </w:r>
      <w:r w:rsidRPr="00633A23">
        <w:t>так</w:t>
      </w:r>
      <w:r w:rsidRPr="00633A23">
        <w:softHyphen/>
        <w:t>же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Симеон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Младенца</w:t>
      </w:r>
      <w:r w:rsidRPr="00633A23">
        <w:rPr>
          <w:rFonts w:cs="Arial"/>
        </w:rPr>
        <w:t xml:space="preserve"> </w:t>
      </w:r>
      <w:r w:rsidRPr="00633A23">
        <w:t>принявший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руки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старица</w:t>
      </w:r>
      <w:r w:rsidRPr="00633A23">
        <w:rPr>
          <w:rFonts w:cs="Arial"/>
        </w:rPr>
        <w:t xml:space="preserve"> </w:t>
      </w:r>
      <w:r w:rsidRPr="00633A23">
        <w:t>Анна</w:t>
      </w:r>
      <w:r w:rsidRPr="00633A23">
        <w:rPr>
          <w:rFonts w:cs="Arial"/>
        </w:rPr>
        <w:t xml:space="preserve">, </w:t>
      </w:r>
      <w:r w:rsidRPr="00633A23">
        <w:t>вышедшая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сретение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; </w:t>
      </w:r>
      <w:r w:rsidRPr="00633A23">
        <w:t>потому что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чрез</w:t>
      </w:r>
      <w:r w:rsidRPr="00633A23">
        <w:rPr>
          <w:rFonts w:cs="Arial"/>
        </w:rPr>
        <w:t xml:space="preserve"> </w:t>
      </w:r>
      <w:r w:rsidRPr="00633A23">
        <w:t>стеклянные</w:t>
      </w:r>
      <w:r w:rsidRPr="00633A23">
        <w:rPr>
          <w:rFonts w:cs="Arial"/>
        </w:rPr>
        <w:t xml:space="preserve"> </w:t>
      </w:r>
      <w:r w:rsidRPr="00633A23">
        <w:t>перепонки</w:t>
      </w:r>
      <w:r w:rsidRPr="00633A23">
        <w:rPr>
          <w:rFonts w:cs="Arial"/>
        </w:rPr>
        <w:t xml:space="preserve"> </w:t>
      </w:r>
      <w:r w:rsidRPr="00633A23">
        <w:t>являла</w:t>
      </w:r>
      <w:r w:rsidRPr="00633A23">
        <w:rPr>
          <w:rFonts w:cs="Arial"/>
        </w:rPr>
        <w:t xml:space="preserve"> </w:t>
      </w:r>
      <w:r w:rsidRPr="00633A23">
        <w:t>себя божественная</w:t>
      </w:r>
      <w:r w:rsidRPr="00633A23">
        <w:rPr>
          <w:rFonts w:cs="Arial"/>
        </w:rPr>
        <w:t xml:space="preserve"> </w:t>
      </w:r>
      <w:r w:rsidRPr="00633A23">
        <w:t>сила</w:t>
      </w:r>
      <w:r w:rsidRPr="00633A23">
        <w:rPr>
          <w:rFonts w:cs="Arial"/>
        </w:rPr>
        <w:t xml:space="preserve">, </w:t>
      </w:r>
      <w:r w:rsidRPr="00633A23">
        <w:t>просвечивающаяся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рые</w:t>
      </w:r>
      <w:r w:rsidRPr="00633A23">
        <w:rPr>
          <w:rFonts w:cs="Arial"/>
        </w:rPr>
        <w:t xml:space="preserve"> </w:t>
      </w:r>
      <w:r w:rsidRPr="00633A23">
        <w:t>имеют</w:t>
      </w:r>
      <w:r w:rsidRPr="00633A23">
        <w:rPr>
          <w:rFonts w:cs="Arial"/>
        </w:rPr>
        <w:t xml:space="preserve"> </w:t>
      </w:r>
      <w:r w:rsidRPr="00633A23">
        <w:t>очи</w:t>
      </w:r>
      <w:r w:rsidRPr="00633A23">
        <w:rPr>
          <w:rFonts w:cs="Arial"/>
        </w:rPr>
        <w:t xml:space="preserve"> </w:t>
      </w:r>
      <w:r w:rsidRPr="00633A23">
        <w:t>сердца</w:t>
      </w:r>
      <w:r w:rsidRPr="00633A23">
        <w:rPr>
          <w:rFonts w:cs="Arial"/>
        </w:rPr>
        <w:t xml:space="preserve"> </w:t>
      </w:r>
      <w:r w:rsidRPr="00633A23">
        <w:t>очищенными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Почему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прочих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отбирает</w:t>
      </w:r>
      <w:r w:rsidRPr="00633A23">
        <w:rPr>
          <w:rFonts w:cs="Arial"/>
        </w:rPr>
        <w:t xml:space="preserve"> </w:t>
      </w:r>
      <w:r w:rsidRPr="00633A23">
        <w:t>верховных</w:t>
      </w:r>
      <w:r w:rsidRPr="00633A23">
        <w:rPr>
          <w:rFonts w:cs="Arial"/>
        </w:rPr>
        <w:t xml:space="preserve"> </w:t>
      </w:r>
      <w:r w:rsidRPr="00633A23">
        <w:t>и возводит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строго</w:t>
      </w:r>
      <w:r w:rsidRPr="00633A23">
        <w:rPr>
          <w:rFonts w:cs="Arial"/>
        </w:rPr>
        <w:t xml:space="preserve"> </w:t>
      </w:r>
      <w:r w:rsidRPr="00633A23">
        <w:t>наедине</w:t>
      </w:r>
      <w:r w:rsidRPr="00633A23">
        <w:rPr>
          <w:rFonts w:cs="Arial"/>
        </w:rPr>
        <w:t xml:space="preserve">?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о</w:t>
      </w:r>
      <w:r w:rsidRPr="00633A23">
        <w:t>нечно</w:t>
      </w:r>
      <w:r w:rsidRPr="00633A23">
        <w:rPr>
          <w:rFonts w:cs="Arial"/>
        </w:rPr>
        <w:t xml:space="preserve"> </w:t>
      </w:r>
      <w:r w:rsidRPr="00633A23">
        <w:t>для того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показать</w:t>
      </w:r>
      <w:r w:rsidRPr="00633A23">
        <w:rPr>
          <w:rFonts w:cs="Arial"/>
        </w:rPr>
        <w:t xml:space="preserve"> </w:t>
      </w:r>
      <w:r w:rsidRPr="00633A23">
        <w:t>нечто</w:t>
      </w:r>
      <w:r w:rsidRPr="00633A23">
        <w:rPr>
          <w:rFonts w:cs="Arial"/>
        </w:rPr>
        <w:t xml:space="preserve"> </w:t>
      </w:r>
      <w:r w:rsidRPr="00633A23">
        <w:t>великое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таинственное</w:t>
      </w:r>
      <w:r w:rsidRPr="00633A23">
        <w:rPr>
          <w:rFonts w:cs="Arial"/>
        </w:rPr>
        <w:t xml:space="preserve">. </w:t>
      </w:r>
      <w:r w:rsidRPr="00633A23">
        <w:t>Ужели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зрение</w:t>
      </w:r>
      <w:r w:rsidRPr="00633A23">
        <w:rPr>
          <w:rFonts w:cs="Arial"/>
        </w:rPr>
        <w:t xml:space="preserve"> </w:t>
      </w:r>
      <w:r w:rsidRPr="00633A23">
        <w:t>чувственного</w:t>
      </w:r>
      <w:r w:rsidRPr="00633A23">
        <w:rPr>
          <w:rFonts w:cs="Arial"/>
        </w:rPr>
        <w:t xml:space="preserve"> </w:t>
      </w:r>
      <w:r w:rsidRPr="00633A23">
        <w:t>света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вместе с</w:t>
      </w:r>
      <w:r w:rsidRPr="00633A23">
        <w:rPr>
          <w:rFonts w:cs="Arial"/>
        </w:rPr>
        <w:t xml:space="preserve"> </w:t>
      </w:r>
      <w:r w:rsidRPr="00633A23">
        <w:t>оставленными</w:t>
      </w:r>
      <w:r w:rsidRPr="00633A23">
        <w:rPr>
          <w:rFonts w:cs="Arial"/>
        </w:rPr>
        <w:t xml:space="preserve"> </w:t>
      </w:r>
      <w:r w:rsidRPr="00633A23">
        <w:t>внизу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сами</w:t>
      </w:r>
      <w:r w:rsidRPr="00633A23">
        <w:rPr>
          <w:rFonts w:cs="Arial"/>
        </w:rPr>
        <w:t xml:space="preserve"> </w:t>
      </w:r>
      <w:r w:rsidRPr="00633A23">
        <w:t>избранные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прежде восшествия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гору</w:t>
      </w:r>
      <w:r w:rsidRPr="00633A23">
        <w:rPr>
          <w:rFonts w:cs="Arial"/>
        </w:rPr>
        <w:t xml:space="preserve"> </w:t>
      </w:r>
      <w:r w:rsidRPr="00633A23">
        <w:t>имели</w:t>
      </w:r>
      <w:r w:rsidRPr="00633A23">
        <w:rPr>
          <w:rFonts w:cs="Arial"/>
        </w:rPr>
        <w:t xml:space="preserve">,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великим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таин</w:t>
      </w:r>
      <w:r w:rsidRPr="00633A23">
        <w:softHyphen/>
        <w:t>ственным</w:t>
      </w:r>
      <w:r w:rsidRPr="00633A23">
        <w:rPr>
          <w:rFonts w:cs="Arial"/>
        </w:rPr>
        <w:t xml:space="preserve">? </w:t>
      </w:r>
      <w:r w:rsidRPr="00633A23">
        <w:t>Какая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нужда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силе</w:t>
      </w:r>
      <w:r w:rsidRPr="00633A23">
        <w:rPr>
          <w:rFonts w:cs="Arial"/>
        </w:rPr>
        <w:t xml:space="preserve"> </w:t>
      </w:r>
      <w:r w:rsidRPr="00633A23">
        <w:t>Духа и</w:t>
      </w:r>
      <w:r w:rsidRPr="00633A23">
        <w:rPr>
          <w:rFonts w:cs="Arial"/>
        </w:rPr>
        <w:t xml:space="preserve">, </w:t>
      </w:r>
      <w:r w:rsidRPr="00633A23">
        <w:t>благодаря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, </w:t>
      </w:r>
      <w:r w:rsidRPr="00633A23">
        <w:t>приуготовлению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изменению</w:t>
      </w:r>
      <w:r w:rsidRPr="00633A23">
        <w:rPr>
          <w:rFonts w:cs="Arial"/>
        </w:rPr>
        <w:t xml:space="preserve"> </w:t>
      </w:r>
      <w:r w:rsidRPr="00633A23">
        <w:t>их очей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увидеть</w:t>
      </w:r>
      <w:r w:rsidRPr="00633A23">
        <w:rPr>
          <w:rFonts w:cs="Arial"/>
        </w:rPr>
        <w:t xml:space="preserve"> </w:t>
      </w:r>
      <w:r w:rsidRPr="00633A23">
        <w:t>оный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бы этот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чувственным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созданным</w:t>
      </w:r>
      <w:r w:rsidRPr="00633A23">
        <w:rPr>
          <w:rFonts w:cs="Arial"/>
        </w:rPr>
        <w:t xml:space="preserve">? </w:t>
      </w:r>
      <w:r w:rsidRPr="00633A23">
        <w:t>Ужели</w:t>
      </w:r>
      <w:r w:rsidRPr="00633A23">
        <w:rPr>
          <w:rFonts w:cs="Arial"/>
        </w:rPr>
        <w:t xml:space="preserve"> </w:t>
      </w:r>
      <w:r w:rsidRPr="00633A23">
        <w:t>же слава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царство</w:t>
      </w:r>
      <w:r w:rsidRPr="00633A23">
        <w:rPr>
          <w:rFonts w:cs="Arial"/>
        </w:rPr>
        <w:t xml:space="preserve"> </w:t>
      </w:r>
      <w:r w:rsidRPr="00633A23">
        <w:t>Отца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 </w:t>
      </w:r>
      <w:r w:rsidRPr="00633A23">
        <w:t>выражается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чу</w:t>
      </w:r>
      <w:r w:rsidRPr="00633A23">
        <w:t>в</w:t>
      </w:r>
      <w:r w:rsidRPr="00633A23">
        <w:t>ст</w:t>
      </w:r>
      <w:r w:rsidRPr="00633A23">
        <w:softHyphen/>
        <w:t>венном</w:t>
      </w:r>
      <w:r w:rsidRPr="00633A23">
        <w:rPr>
          <w:rFonts w:cs="Arial"/>
        </w:rPr>
        <w:t xml:space="preserve"> </w:t>
      </w:r>
      <w:r w:rsidRPr="00633A23">
        <w:t>свете</w:t>
      </w:r>
      <w:r w:rsidRPr="00633A23">
        <w:rPr>
          <w:rFonts w:cs="Arial"/>
        </w:rPr>
        <w:t xml:space="preserve">? </w:t>
      </w:r>
      <w:r w:rsidRPr="00633A23">
        <w:t>Ужели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такого</w:t>
      </w:r>
      <w:r w:rsidRPr="00633A23">
        <w:rPr>
          <w:rFonts w:cs="Arial"/>
        </w:rPr>
        <w:t xml:space="preserve"> </w:t>
      </w:r>
      <w:r w:rsidRPr="00633A23">
        <w:t>рода</w:t>
      </w:r>
      <w:r w:rsidRPr="00633A23">
        <w:rPr>
          <w:rFonts w:cs="Arial"/>
        </w:rPr>
        <w:t xml:space="preserve"> </w:t>
      </w:r>
      <w:r w:rsidRPr="00633A23">
        <w:t>славе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цар</w:t>
      </w:r>
      <w:r w:rsidRPr="00633A23">
        <w:softHyphen/>
        <w:t>стве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будущем</w:t>
      </w:r>
      <w:r w:rsidRPr="00633A23">
        <w:rPr>
          <w:rFonts w:cs="Arial"/>
        </w:rPr>
        <w:t xml:space="preserve"> </w:t>
      </w:r>
      <w:r w:rsidRPr="00633A23">
        <w:t>веке</w:t>
      </w:r>
      <w:r w:rsidRPr="00633A23">
        <w:rPr>
          <w:rFonts w:cs="Arial"/>
        </w:rPr>
        <w:t xml:space="preserve"> </w:t>
      </w:r>
      <w:r w:rsidRPr="00633A23">
        <w:t>придет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, </w:t>
      </w:r>
      <w:r w:rsidRPr="00633A23">
        <w:t>между тем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нужды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воздухе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свете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 месте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подобных</w:t>
      </w:r>
      <w:r w:rsidRPr="00633A23">
        <w:rPr>
          <w:rFonts w:cs="Arial"/>
        </w:rPr>
        <w:t xml:space="preserve"> </w:t>
      </w:r>
      <w:r w:rsidRPr="00633A23">
        <w:t>вещах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вместо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Апостол</w:t>
      </w:r>
      <w:r w:rsidRPr="00633A23">
        <w:rPr>
          <w:rFonts w:cs="Arial"/>
        </w:rPr>
        <w:t xml:space="preserve">,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?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вместо всего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конечно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вместо</w:t>
      </w:r>
      <w:r w:rsidRPr="00633A23">
        <w:rPr>
          <w:rFonts w:cs="Arial"/>
        </w:rPr>
        <w:t xml:space="preserve"> </w:t>
      </w:r>
      <w:r w:rsidRPr="00633A23">
        <w:t>света</w:t>
      </w:r>
      <w:r w:rsidRPr="00633A23">
        <w:rPr>
          <w:rFonts w:cs="Arial"/>
        </w:rPr>
        <w:t xml:space="preserve">;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основании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опять</w:t>
      </w:r>
      <w:r w:rsidRPr="00633A23">
        <w:rPr>
          <w:rFonts w:cs="Arial"/>
        </w:rPr>
        <w:t xml:space="preserve"> </w:t>
      </w:r>
      <w:r w:rsidRPr="00633A23">
        <w:t>обнаруживается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оный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Свет Божества</w:t>
      </w:r>
      <w:r w:rsidRPr="00633A23">
        <w:rPr>
          <w:rFonts w:cs="Arial"/>
        </w:rPr>
        <w:t xml:space="preserve">;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наибогославнейший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Еванге</w:t>
      </w:r>
      <w:r w:rsidRPr="00633A23">
        <w:softHyphen/>
        <w:t>листов</w:t>
      </w:r>
      <w:r w:rsidRPr="00633A23">
        <w:rPr>
          <w:rFonts w:cs="Arial"/>
        </w:rPr>
        <w:t xml:space="preserve">, </w:t>
      </w:r>
      <w:r w:rsidRPr="00633A23">
        <w:t>Иоанн</w:t>
      </w:r>
      <w:r w:rsidRPr="00633A23">
        <w:rPr>
          <w:rFonts w:cs="Arial"/>
        </w:rPr>
        <w:t xml:space="preserve">, </w:t>
      </w:r>
      <w:r w:rsidRPr="00633A23">
        <w:t>являет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Откровении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будущий оный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преб</w:t>
      </w:r>
      <w:r w:rsidRPr="00633A23">
        <w:t>ы</w:t>
      </w:r>
      <w:r w:rsidRPr="00633A23">
        <w:t>вающий</w:t>
      </w:r>
      <w:r w:rsidRPr="00633A23">
        <w:rPr>
          <w:rFonts w:cs="Arial"/>
        </w:rPr>
        <w:t xml:space="preserve"> </w:t>
      </w:r>
      <w:r w:rsidRPr="00633A23">
        <w:t>град</w:t>
      </w:r>
      <w:r w:rsidRPr="00633A23">
        <w:rPr>
          <w:rFonts w:cs="Arial"/>
        </w:rPr>
        <w:t xml:space="preserve"> </w:t>
      </w:r>
      <w:r w:rsidRPr="00633A23">
        <w:t>«не</w:t>
      </w:r>
      <w:r w:rsidRPr="00633A23">
        <w:rPr>
          <w:rFonts w:cs="Arial"/>
        </w:rPr>
        <w:t xml:space="preserve"> </w:t>
      </w:r>
      <w:r w:rsidRPr="00633A23">
        <w:t>требует</w:t>
      </w:r>
      <w:r w:rsidRPr="00633A23">
        <w:rPr>
          <w:rFonts w:cs="Arial"/>
        </w:rPr>
        <w:t xml:space="preserve"> </w:t>
      </w:r>
      <w:r w:rsidRPr="00633A23">
        <w:t>солнца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лу</w:t>
      </w:r>
      <w:r w:rsidRPr="00633A23">
        <w:softHyphen/>
        <w:t>ны</w:t>
      </w:r>
      <w:r w:rsidRPr="00633A23">
        <w:rPr>
          <w:rFonts w:cs="Arial"/>
        </w:rPr>
        <w:t xml:space="preserve">,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светят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: </w:t>
      </w:r>
      <w:r w:rsidRPr="00633A23">
        <w:t>слава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rPr>
          <w:rFonts w:cs="Arial"/>
        </w:rPr>
        <w:t xml:space="preserve"> </w:t>
      </w:r>
      <w:r w:rsidRPr="00633A23">
        <w:t>Божия</w:t>
      </w:r>
      <w:r w:rsidRPr="00633A23">
        <w:rPr>
          <w:rFonts w:cs="Arial"/>
        </w:rPr>
        <w:t xml:space="preserve"> </w:t>
      </w:r>
      <w:r w:rsidRPr="00633A23">
        <w:t>просвети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 св</w:t>
      </w:r>
      <w:r w:rsidRPr="00633A23">
        <w:t>е</w:t>
      </w:r>
      <w:r w:rsidRPr="00633A23">
        <w:t>тильник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Агнец»</w:t>
      </w:r>
      <w:r w:rsidRPr="00633A23">
        <w:rPr>
          <w:rFonts w:cs="Arial"/>
        </w:rPr>
        <w:t xml:space="preserve"> (</w:t>
      </w:r>
      <w:r w:rsidRPr="00633A23">
        <w:t>Откр</w:t>
      </w:r>
      <w:r w:rsidRPr="00633A23">
        <w:rPr>
          <w:rFonts w:cs="Arial"/>
        </w:rPr>
        <w:t xml:space="preserve">. 21, 23). </w:t>
      </w:r>
      <w:r w:rsidRPr="00633A23">
        <w:t>Разве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явно нам</w:t>
      </w:r>
      <w:r w:rsidRPr="00633A23">
        <w:rPr>
          <w:rFonts w:cs="Arial"/>
        </w:rPr>
        <w:t xml:space="preserve"> </w:t>
      </w:r>
      <w:r w:rsidRPr="00633A23">
        <w:t>показал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Фаворе</w:t>
      </w:r>
      <w:r w:rsidRPr="00633A23">
        <w:rPr>
          <w:rFonts w:cs="Arial"/>
        </w:rPr>
        <w:t xml:space="preserve"> 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бож</w:t>
      </w:r>
      <w:r w:rsidRPr="00633A23">
        <w:t>е</w:t>
      </w:r>
      <w:r w:rsidRPr="00633A23">
        <w:t>ственно преобразившегося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имел</w:t>
      </w:r>
      <w:r w:rsidRPr="00633A23">
        <w:rPr>
          <w:rFonts w:cs="Arial"/>
        </w:rPr>
        <w:t xml:space="preserve">, </w:t>
      </w:r>
      <w:r w:rsidRPr="00633A23">
        <w:t>воистину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светильник</w:t>
      </w:r>
      <w:r w:rsidRPr="00633A23">
        <w:rPr>
          <w:rFonts w:cs="Arial"/>
        </w:rPr>
        <w:t xml:space="preserve">, </w:t>
      </w:r>
      <w:r w:rsidRPr="00633A23">
        <w:t>тело</w:t>
      </w:r>
      <w:r w:rsidRPr="00633A23">
        <w:rPr>
          <w:rFonts w:cs="Arial"/>
        </w:rPr>
        <w:t xml:space="preserve">; </w:t>
      </w:r>
      <w:r w:rsidRPr="00633A23">
        <w:t>вместо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света</w:t>
      </w:r>
      <w:r w:rsidRPr="00633A23">
        <w:rPr>
          <w:rFonts w:cs="Arial"/>
        </w:rPr>
        <w:t xml:space="preserve"> </w:t>
      </w:r>
      <w:r w:rsidRPr="00633A23">
        <w:t>явленную</w:t>
      </w:r>
      <w:r w:rsidRPr="00633A23">
        <w:rPr>
          <w:rFonts w:cs="Arial"/>
        </w:rPr>
        <w:t xml:space="preserve"> </w:t>
      </w:r>
      <w:r w:rsidRPr="00633A23">
        <w:t>на</w:t>
      </w:r>
      <w:r>
        <w:t xml:space="preserve"> </w:t>
      </w:r>
      <w:r w:rsidRPr="00633A23">
        <w:t>горе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совозшедших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славу</w:t>
      </w:r>
      <w:r w:rsidRPr="00633A23">
        <w:rPr>
          <w:rFonts w:cs="Arial"/>
        </w:rPr>
        <w:t xml:space="preserve"> </w:t>
      </w:r>
      <w:r w:rsidRPr="00633A23">
        <w:t>Божества</w:t>
      </w:r>
      <w:r w:rsidRPr="00633A23">
        <w:rPr>
          <w:rFonts w:cs="Arial"/>
        </w:rPr>
        <w:t xml:space="preserve">?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 обитающих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оном</w:t>
      </w:r>
      <w:r w:rsidRPr="00633A23">
        <w:rPr>
          <w:rFonts w:cs="Arial"/>
        </w:rPr>
        <w:t xml:space="preserve"> </w:t>
      </w:r>
      <w:r w:rsidRPr="00633A23">
        <w:t>гр</w:t>
      </w:r>
      <w:r w:rsidRPr="00633A23">
        <w:t>а</w:t>
      </w:r>
      <w:r w:rsidRPr="00633A23">
        <w:t>де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«не потребуют</w:t>
      </w:r>
      <w:r w:rsidRPr="00633A23">
        <w:rPr>
          <w:rFonts w:cs="Arial"/>
        </w:rPr>
        <w:t xml:space="preserve"> </w:t>
      </w:r>
      <w:r w:rsidRPr="00633A23">
        <w:t>света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светильника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света</w:t>
      </w:r>
      <w:r w:rsidRPr="00633A23">
        <w:rPr>
          <w:rFonts w:cs="Arial"/>
        </w:rPr>
        <w:t xml:space="preserve"> </w:t>
      </w:r>
      <w:r w:rsidRPr="00633A23">
        <w:t>солнечнаго</w:t>
      </w:r>
      <w:r w:rsidRPr="00633A23">
        <w:rPr>
          <w:rFonts w:cs="Arial"/>
        </w:rPr>
        <w:t xml:space="preserve">, </w:t>
      </w:r>
      <w:r w:rsidRPr="00633A23">
        <w:t>яко</w:t>
      </w:r>
      <w:r w:rsidRPr="00633A23">
        <w:rPr>
          <w:rFonts w:cs="Arial"/>
        </w:rPr>
        <w:t xml:space="preserve"> </w:t>
      </w:r>
      <w:r w:rsidRPr="00633A23">
        <w:t>Го</w:t>
      </w:r>
      <w:r w:rsidRPr="00633A23">
        <w:t>с</w:t>
      </w:r>
      <w:r w:rsidRPr="00633A23">
        <w:t>подь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просвещает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(</w:t>
      </w:r>
      <w:r w:rsidRPr="00633A23">
        <w:t>ихъ</w:t>
      </w:r>
      <w:r w:rsidRPr="00633A23">
        <w:rPr>
          <w:rFonts w:cs="Arial"/>
        </w:rPr>
        <w:t xml:space="preserve">).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нощи</w:t>
      </w:r>
      <w:r w:rsidRPr="00633A23">
        <w:rPr>
          <w:rFonts w:cs="Arial"/>
        </w:rPr>
        <w:t xml:space="preserve"> </w:t>
      </w:r>
      <w:r w:rsidRPr="00633A23">
        <w:t>не будет</w:t>
      </w:r>
      <w:r w:rsidRPr="00633A23">
        <w:rPr>
          <w:rFonts w:cs="Arial"/>
        </w:rPr>
        <w:t xml:space="preserve"> </w:t>
      </w:r>
      <w:r w:rsidRPr="00633A23">
        <w:t>тамо»</w:t>
      </w:r>
      <w:r w:rsidRPr="00633A23">
        <w:rPr>
          <w:rFonts w:cs="Arial"/>
        </w:rPr>
        <w:t xml:space="preserve"> (</w:t>
      </w:r>
      <w:r w:rsidRPr="00633A23">
        <w:t>Откр</w:t>
      </w:r>
      <w:r w:rsidRPr="00633A23">
        <w:rPr>
          <w:rFonts w:cs="Arial"/>
        </w:rPr>
        <w:t xml:space="preserve">. 22, 5).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, </w:t>
      </w:r>
      <w:r w:rsidRPr="00633A23">
        <w:t>«у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>-</w:t>
      </w:r>
      <w:r w:rsidRPr="00633A23">
        <w:t>тораго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изменения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тени</w:t>
      </w:r>
      <w:r w:rsidRPr="00633A23">
        <w:rPr>
          <w:rFonts w:cs="Arial"/>
        </w:rPr>
        <w:t xml:space="preserve"> </w:t>
      </w:r>
      <w:r w:rsidRPr="00633A23">
        <w:t>переменения»</w:t>
      </w:r>
      <w:r w:rsidRPr="00633A23">
        <w:rPr>
          <w:rFonts w:cs="Arial"/>
        </w:rPr>
        <w:t xml:space="preserve"> (</w:t>
      </w:r>
      <w:r w:rsidRPr="00633A23">
        <w:t>Иак</w:t>
      </w:r>
      <w:r w:rsidRPr="00633A23">
        <w:rPr>
          <w:rFonts w:cs="Arial"/>
        </w:rPr>
        <w:t xml:space="preserve">. 1, 17)?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такой</w:t>
      </w:r>
      <w:r w:rsidRPr="00633A23">
        <w:rPr>
          <w:rFonts w:cs="Arial"/>
        </w:rPr>
        <w:t xml:space="preserve"> </w:t>
      </w:r>
      <w:r w:rsidRPr="00633A23">
        <w:t>неизменный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невечерний оный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?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Разве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 </w:t>
      </w:r>
      <w:r w:rsidRPr="00633A23">
        <w:t>Божества</w:t>
      </w:r>
      <w:r w:rsidRPr="00633A23">
        <w:rPr>
          <w:rFonts w:cs="Arial"/>
        </w:rPr>
        <w:t xml:space="preserve">? </w:t>
      </w:r>
      <w:r w:rsidRPr="00633A23">
        <w:t>— 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Моисей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Илия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особе</w:t>
      </w:r>
      <w:r w:rsidRPr="00633A23">
        <w:t>н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Моисей</w:t>
      </w:r>
      <w:r w:rsidRPr="00633A23">
        <w:rPr>
          <w:rFonts w:cs="Arial"/>
        </w:rPr>
        <w:t xml:space="preserve">, </w:t>
      </w:r>
      <w:r w:rsidRPr="00633A23">
        <w:t>который был</w:t>
      </w:r>
      <w:r w:rsidRPr="00633A23">
        <w:rPr>
          <w:rFonts w:cs="Arial"/>
        </w:rPr>
        <w:t xml:space="preserve"> </w:t>
      </w:r>
      <w:r w:rsidRPr="00633A23">
        <w:t>душою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сопряженной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телом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как могли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видимы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прославлены</w:t>
      </w:r>
      <w:r w:rsidRPr="00633A23">
        <w:rPr>
          <w:rFonts w:cs="Arial"/>
        </w:rPr>
        <w:t xml:space="preserve"> </w:t>
      </w:r>
      <w:r w:rsidRPr="00633A23">
        <w:t>чувственным светом</w:t>
      </w:r>
      <w:r w:rsidRPr="00633A23">
        <w:rPr>
          <w:rFonts w:cs="Arial"/>
        </w:rPr>
        <w:t xml:space="preserve">?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, </w:t>
      </w:r>
      <w:r w:rsidRPr="00633A23">
        <w:t>«явльшася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славе</w:t>
      </w:r>
      <w:r w:rsidRPr="00633A23">
        <w:rPr>
          <w:rFonts w:cs="Arial"/>
        </w:rPr>
        <w:t xml:space="preserve">, </w:t>
      </w:r>
      <w:r w:rsidRPr="00633A23">
        <w:t>глаголаста исход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егоже</w:t>
      </w:r>
      <w:r w:rsidRPr="00633A23">
        <w:rPr>
          <w:rFonts w:cs="Arial"/>
        </w:rPr>
        <w:t xml:space="preserve"> </w:t>
      </w:r>
      <w:r w:rsidRPr="00633A23">
        <w:t>хотяше</w:t>
      </w:r>
      <w:r w:rsidRPr="00633A23">
        <w:rPr>
          <w:rFonts w:cs="Arial"/>
        </w:rPr>
        <w:t xml:space="preserve"> </w:t>
      </w:r>
      <w:r w:rsidRPr="00633A23">
        <w:t>скончати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 xml:space="preserve">Иерусалиме» </w:t>
      </w:r>
      <w:r w:rsidRPr="00633A23">
        <w:rPr>
          <w:rFonts w:cs="Arial"/>
        </w:rPr>
        <w:t>(</w:t>
      </w:r>
      <w:r w:rsidRPr="00633A23">
        <w:t>Як</w:t>
      </w:r>
      <w:r w:rsidRPr="00633A23">
        <w:rPr>
          <w:rFonts w:cs="Arial"/>
        </w:rPr>
        <w:t xml:space="preserve">. 9, 31). </w:t>
      </w:r>
      <w:r w:rsidRPr="00633A23">
        <w:t>Каким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 </w:t>
      </w:r>
      <w:r w:rsidRPr="00633A23">
        <w:t>опознали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Апостолы</w:t>
      </w:r>
      <w:r w:rsidRPr="00633A23">
        <w:rPr>
          <w:rFonts w:cs="Arial"/>
        </w:rPr>
        <w:t xml:space="preserve">,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видевшие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раньше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— силою</w:t>
      </w:r>
      <w:r w:rsidRPr="00633A23">
        <w:rPr>
          <w:rFonts w:cs="Arial"/>
        </w:rPr>
        <w:t xml:space="preserve"> </w:t>
      </w:r>
      <w:r w:rsidRPr="00633A23">
        <w:t>онаго</w:t>
      </w:r>
      <w:r w:rsidRPr="00633A23">
        <w:rPr>
          <w:rFonts w:cs="Arial"/>
        </w:rPr>
        <w:t xml:space="preserve"> </w:t>
      </w:r>
      <w:r w:rsidRPr="00633A23">
        <w:t>Света</w:t>
      </w:r>
      <w:r w:rsidRPr="00633A23">
        <w:rPr>
          <w:rFonts w:cs="Arial"/>
        </w:rPr>
        <w:t xml:space="preserve">, </w:t>
      </w:r>
      <w:r w:rsidRPr="00633A23">
        <w:t>раскрывающей</w:t>
      </w:r>
      <w:r w:rsidRPr="00633A23">
        <w:rPr>
          <w:rFonts w:cs="Arial"/>
        </w:rPr>
        <w:t xml:space="preserve"> (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ум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позна</w:t>
      </w:r>
      <w:r w:rsidRPr="00633A23">
        <w:softHyphen/>
        <w:t>нию</w:t>
      </w:r>
      <w:r w:rsidRPr="00633A23">
        <w:rPr>
          <w:rFonts w:cs="Arial"/>
        </w:rPr>
        <w:t>)?</w:t>
      </w:r>
    </w:p>
    <w:p w:rsidR="00A62BF1" w:rsidRDefault="00A62BF1" w:rsidP="00A62BF1">
      <w:pPr>
        <w:rPr>
          <w:rFonts w:cs="Arial"/>
        </w:rPr>
      </w:pPr>
      <w:r w:rsidRPr="00633A23">
        <w:t>Но</w:t>
      </w:r>
      <w:r w:rsidRPr="00633A23">
        <w:rPr>
          <w:rFonts w:cs="Arial"/>
        </w:rPr>
        <w:t xml:space="preserve">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слишком</w:t>
      </w:r>
      <w:r w:rsidRPr="00633A23">
        <w:rPr>
          <w:rFonts w:cs="Arial"/>
        </w:rPr>
        <w:t xml:space="preserve"> </w:t>
      </w:r>
      <w:r w:rsidRPr="00633A23">
        <w:t>утомлять</w:t>
      </w:r>
      <w:r w:rsidRPr="00633A23">
        <w:rPr>
          <w:rFonts w:cs="Arial"/>
        </w:rPr>
        <w:t xml:space="preserve"> </w:t>
      </w:r>
      <w:r w:rsidRPr="00633A23">
        <w:t>ваше</w:t>
      </w:r>
      <w:r w:rsidRPr="00633A23">
        <w:rPr>
          <w:rFonts w:cs="Arial"/>
        </w:rPr>
        <w:t xml:space="preserve"> </w:t>
      </w:r>
      <w:r w:rsidRPr="00633A23">
        <w:t>внима</w:t>
      </w:r>
      <w:r w:rsidRPr="00633A23">
        <w:softHyphen/>
        <w:t>ние</w:t>
      </w:r>
      <w:r w:rsidRPr="00633A23">
        <w:rPr>
          <w:rFonts w:cs="Arial"/>
        </w:rPr>
        <w:t xml:space="preserve">, </w:t>
      </w:r>
      <w:r w:rsidRPr="00633A23">
        <w:t>остальные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Евангельских</w:t>
      </w:r>
      <w:r w:rsidRPr="00633A23">
        <w:rPr>
          <w:rFonts w:cs="Arial"/>
        </w:rPr>
        <w:t xml:space="preserve"> </w:t>
      </w:r>
      <w:r w:rsidRPr="00633A23">
        <w:t>слов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сохраним</w:t>
      </w:r>
      <w:r w:rsidRPr="00633A23">
        <w:rPr>
          <w:rFonts w:cs="Arial"/>
        </w:rPr>
        <w:t xml:space="preserve"> </w:t>
      </w:r>
      <w:r w:rsidRPr="00633A23">
        <w:t>до времени</w:t>
      </w:r>
      <w:r w:rsidRPr="00633A23">
        <w:rPr>
          <w:rFonts w:cs="Arial"/>
        </w:rPr>
        <w:t xml:space="preserve"> </w:t>
      </w:r>
      <w:r w:rsidRPr="00633A23">
        <w:t>всесвященного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божественного</w:t>
      </w:r>
      <w:r w:rsidRPr="00633A23">
        <w:rPr>
          <w:rFonts w:cs="Arial"/>
        </w:rPr>
        <w:t xml:space="preserve"> </w:t>
      </w:r>
      <w:r w:rsidRPr="00633A23">
        <w:t>Жертвопри</w:t>
      </w:r>
      <w:r w:rsidRPr="00633A23">
        <w:softHyphen/>
        <w:t>ношения</w:t>
      </w:r>
      <w:r w:rsidRPr="00633A23">
        <w:rPr>
          <w:rFonts w:cs="Arial"/>
        </w:rPr>
        <w:t xml:space="preserve">. </w:t>
      </w:r>
      <w:r w:rsidRPr="00633A23">
        <w:t>Веруя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научены</w:t>
      </w:r>
      <w:r w:rsidRPr="00633A23">
        <w:rPr>
          <w:rFonts w:cs="Arial"/>
        </w:rPr>
        <w:t xml:space="preserve"> </w:t>
      </w:r>
      <w:r w:rsidRPr="00633A23">
        <w:t>теми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просвещены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,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е</w:t>
      </w:r>
      <w:r w:rsidRPr="00633A23">
        <w:rPr>
          <w:rFonts w:cs="Arial"/>
        </w:rPr>
        <w:t xml:space="preserve">.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теми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единые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б</w:t>
      </w:r>
      <w:r w:rsidRPr="00633A23">
        <w:t>ладают</w:t>
      </w:r>
      <w:r w:rsidRPr="00633A23">
        <w:rPr>
          <w:rFonts w:cs="Arial"/>
        </w:rPr>
        <w:t xml:space="preserve"> </w:t>
      </w:r>
      <w:r w:rsidRPr="00633A23">
        <w:t>совершенным</w:t>
      </w:r>
      <w:r w:rsidRPr="00633A23">
        <w:rPr>
          <w:rFonts w:cs="Arial"/>
        </w:rPr>
        <w:t xml:space="preserve"> </w:t>
      </w:r>
      <w:r w:rsidRPr="00633A23">
        <w:t>знанием</w:t>
      </w:r>
      <w:r w:rsidRPr="00633A23">
        <w:rPr>
          <w:rFonts w:cs="Arial"/>
        </w:rPr>
        <w:t xml:space="preserve">; </w:t>
      </w:r>
      <w:r w:rsidRPr="00633A23">
        <w:t>— 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«тайная</w:t>
      </w:r>
      <w:r w:rsidRPr="00633A23">
        <w:rPr>
          <w:rFonts w:cs="Arial"/>
        </w:rPr>
        <w:t xml:space="preserve"> </w:t>
      </w:r>
      <w:r w:rsidRPr="00633A23">
        <w:t>Моя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Мене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Моих»</w:t>
      </w:r>
      <w:r w:rsidRPr="00633A23">
        <w:rPr>
          <w:rFonts w:cs="Arial"/>
        </w:rPr>
        <w:t xml:space="preserve"> </w:t>
      </w:r>
      <w:r w:rsidRPr="00633A23">
        <w:t>говорит Бог</w:t>
      </w:r>
      <w:r w:rsidRPr="00633A23">
        <w:rPr>
          <w:rFonts w:cs="Arial"/>
        </w:rPr>
        <w:t xml:space="preserve"> </w:t>
      </w:r>
      <w:r w:rsidRPr="00633A23">
        <w:lastRenderedPageBreak/>
        <w:t>чрез</w:t>
      </w:r>
      <w:r w:rsidRPr="00633A23">
        <w:rPr>
          <w:rFonts w:cs="Arial"/>
        </w:rPr>
        <w:t xml:space="preserve"> </w:t>
      </w:r>
      <w:r w:rsidRPr="00633A23">
        <w:t>Пророка</w:t>
      </w:r>
      <w:r w:rsidRPr="00633A23">
        <w:rPr>
          <w:rFonts w:cs="Arial"/>
        </w:rPr>
        <w:t xml:space="preserve">;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итак</w:t>
      </w:r>
      <w:r w:rsidRPr="00633A23">
        <w:rPr>
          <w:rFonts w:cs="Arial"/>
        </w:rPr>
        <w:t xml:space="preserve">, </w:t>
      </w:r>
      <w:r w:rsidRPr="00633A23">
        <w:t>прекрасно</w:t>
      </w:r>
      <w:r w:rsidRPr="00633A23">
        <w:rPr>
          <w:rFonts w:cs="Arial"/>
        </w:rPr>
        <w:t xml:space="preserve"> </w:t>
      </w:r>
      <w:r w:rsidRPr="00633A23">
        <w:t>веруя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, </w:t>
      </w:r>
      <w:r w:rsidRPr="00633A23">
        <w:t>как были</w:t>
      </w:r>
      <w:r w:rsidRPr="00633A23">
        <w:rPr>
          <w:rFonts w:cs="Arial"/>
        </w:rPr>
        <w:t xml:space="preserve"> </w:t>
      </w:r>
      <w:r w:rsidRPr="00633A23">
        <w:t>научены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разумея</w:t>
      </w:r>
      <w:r w:rsidRPr="00633A23">
        <w:rPr>
          <w:rFonts w:cs="Arial"/>
        </w:rPr>
        <w:t xml:space="preserve"> </w:t>
      </w:r>
      <w:r w:rsidRPr="00633A23">
        <w:t>тайну</w:t>
      </w:r>
      <w:r w:rsidRPr="00633A23">
        <w:rPr>
          <w:rFonts w:cs="Arial"/>
        </w:rPr>
        <w:t xml:space="preserve"> </w:t>
      </w:r>
      <w:r w:rsidRPr="00633A23">
        <w:t>Господнего</w:t>
      </w:r>
      <w:r w:rsidRPr="00633A23">
        <w:rPr>
          <w:rFonts w:cs="Arial"/>
        </w:rPr>
        <w:t xml:space="preserve"> </w:t>
      </w:r>
      <w:r w:rsidRPr="00633A23">
        <w:t>Преобра</w:t>
      </w:r>
      <w:r w:rsidRPr="00633A23">
        <w:softHyphen/>
        <w:t>жения</w:t>
      </w:r>
      <w:r w:rsidRPr="00633A23">
        <w:rPr>
          <w:rFonts w:cs="Arial"/>
        </w:rPr>
        <w:t xml:space="preserve">, </w:t>
      </w:r>
      <w:r w:rsidRPr="00633A23">
        <w:t>пойдем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сиянию</w:t>
      </w:r>
      <w:r w:rsidRPr="00633A23">
        <w:rPr>
          <w:rFonts w:cs="Arial"/>
        </w:rPr>
        <w:t xml:space="preserve"> </w:t>
      </w:r>
      <w:r w:rsidRPr="00633A23">
        <w:t>оного</w:t>
      </w:r>
      <w:r w:rsidRPr="00633A23">
        <w:rPr>
          <w:rFonts w:cs="Arial"/>
        </w:rPr>
        <w:t xml:space="preserve"> </w:t>
      </w:r>
      <w:r w:rsidRPr="00633A23">
        <w:t>Света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возжаждав красоты</w:t>
      </w:r>
      <w:r w:rsidRPr="00633A23">
        <w:rPr>
          <w:rFonts w:cs="Arial"/>
        </w:rPr>
        <w:t xml:space="preserve"> </w:t>
      </w:r>
      <w:r w:rsidRPr="00633A23">
        <w:t>неизменной</w:t>
      </w:r>
      <w:r w:rsidRPr="00633A23">
        <w:rPr>
          <w:rFonts w:cs="Arial"/>
        </w:rPr>
        <w:t xml:space="preserve"> </w:t>
      </w:r>
      <w:r w:rsidRPr="00633A23">
        <w:t>славы</w:t>
      </w:r>
      <w:r w:rsidRPr="00633A23">
        <w:rPr>
          <w:rFonts w:cs="Arial"/>
        </w:rPr>
        <w:t xml:space="preserve">, </w:t>
      </w:r>
      <w:r w:rsidRPr="00633A23">
        <w:t>оч</w:t>
      </w:r>
      <w:r w:rsidRPr="00633A23">
        <w:t>и</w:t>
      </w:r>
      <w:r w:rsidRPr="00633A23">
        <w:t>стим</w:t>
      </w:r>
      <w:r w:rsidRPr="00633A23">
        <w:rPr>
          <w:rFonts w:cs="Arial"/>
        </w:rPr>
        <w:t xml:space="preserve"> </w:t>
      </w:r>
      <w:r w:rsidRPr="00633A23">
        <w:t>очи</w:t>
      </w:r>
      <w:r w:rsidRPr="00633A23">
        <w:rPr>
          <w:rFonts w:cs="Arial"/>
        </w:rPr>
        <w:t xml:space="preserve"> </w:t>
      </w:r>
      <w:r w:rsidRPr="00633A23">
        <w:t>ума</w:t>
      </w:r>
      <w:r w:rsidRPr="00633A23">
        <w:rPr>
          <w:rFonts w:cs="Arial"/>
        </w:rPr>
        <w:t xml:space="preserve"> (</w:t>
      </w:r>
      <w:r w:rsidRPr="00633A23">
        <w:t>души</w:t>
      </w:r>
      <w:r w:rsidRPr="00633A23">
        <w:rPr>
          <w:rFonts w:cs="Arial"/>
        </w:rPr>
        <w:t xml:space="preserve">) </w:t>
      </w:r>
      <w:r w:rsidRPr="00633A23">
        <w:t>от земных</w:t>
      </w:r>
      <w:r w:rsidRPr="00633A23">
        <w:rPr>
          <w:rFonts w:cs="Arial"/>
        </w:rPr>
        <w:t xml:space="preserve"> </w:t>
      </w:r>
      <w:r w:rsidRPr="00633A23">
        <w:t>скверн</w:t>
      </w:r>
      <w:r w:rsidRPr="00633A23">
        <w:rPr>
          <w:rFonts w:cs="Arial"/>
        </w:rPr>
        <w:t xml:space="preserve">: </w:t>
      </w:r>
      <w:r w:rsidRPr="00633A23">
        <w:t>презирая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приятное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заманчи</w:t>
      </w:r>
      <w:r w:rsidRPr="00633A23">
        <w:softHyphen/>
        <w:t>вое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t>ч</w:t>
      </w:r>
      <w:r w:rsidRPr="00633A23">
        <w:t>но</w:t>
      </w:r>
      <w:r w:rsidRPr="00633A23">
        <w:rPr>
          <w:rFonts w:cs="Arial"/>
        </w:rPr>
        <w:t xml:space="preserve">;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представляется сладким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доставляет</w:t>
      </w:r>
      <w:r w:rsidRPr="00633A23">
        <w:rPr>
          <w:rFonts w:cs="Arial"/>
        </w:rPr>
        <w:t xml:space="preserve"> </w:t>
      </w:r>
      <w:r w:rsidRPr="00633A23">
        <w:t>вечную</w:t>
      </w:r>
      <w:r w:rsidRPr="00633A23">
        <w:rPr>
          <w:rFonts w:cs="Arial"/>
        </w:rPr>
        <w:t xml:space="preserve"> </w:t>
      </w:r>
      <w:r w:rsidRPr="00633A23">
        <w:t>муку</w:t>
      </w:r>
      <w:r w:rsidRPr="00633A23">
        <w:rPr>
          <w:rFonts w:cs="Arial"/>
        </w:rPr>
        <w:t xml:space="preserve">;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и способств</w:t>
      </w:r>
      <w:r w:rsidRPr="00633A23">
        <w:t>о</w:t>
      </w:r>
      <w:r w:rsidRPr="00633A23">
        <w:t>вало</w:t>
      </w:r>
      <w:r w:rsidRPr="00633A23">
        <w:rPr>
          <w:rFonts w:cs="Arial"/>
        </w:rPr>
        <w:t xml:space="preserve"> </w:t>
      </w:r>
      <w:r w:rsidRPr="00633A23">
        <w:t>красоте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облекает</w:t>
      </w:r>
      <w:r w:rsidRPr="00633A23">
        <w:rPr>
          <w:rFonts w:cs="Arial"/>
        </w:rPr>
        <w:t xml:space="preserve"> </w:t>
      </w:r>
      <w:r w:rsidRPr="00633A23">
        <w:t>в безобразную</w:t>
      </w:r>
      <w:r w:rsidRPr="00633A23">
        <w:rPr>
          <w:rFonts w:cs="Arial"/>
        </w:rPr>
        <w:t xml:space="preserve"> </w:t>
      </w:r>
      <w:r w:rsidRPr="00633A23">
        <w:t>оную</w:t>
      </w:r>
      <w:r w:rsidRPr="00633A23">
        <w:rPr>
          <w:rFonts w:cs="Arial"/>
        </w:rPr>
        <w:t xml:space="preserve"> </w:t>
      </w:r>
      <w:r w:rsidRPr="00633A23">
        <w:t>одежду</w:t>
      </w:r>
      <w:r w:rsidRPr="00633A23">
        <w:rPr>
          <w:rFonts w:cs="Arial"/>
        </w:rPr>
        <w:t xml:space="preserve"> </w:t>
      </w:r>
      <w:r w:rsidRPr="00633A23">
        <w:t>греха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причине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, </w:t>
      </w:r>
      <w:r w:rsidRPr="00633A23">
        <w:t>будучи</w:t>
      </w:r>
      <w:r w:rsidRPr="00633A23">
        <w:rPr>
          <w:rFonts w:cs="Arial"/>
        </w:rPr>
        <w:t xml:space="preserve"> </w:t>
      </w:r>
      <w:r w:rsidRPr="00633A23">
        <w:t>связан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рукам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ногам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имел</w:t>
      </w:r>
      <w:r w:rsidRPr="00633A23">
        <w:rPr>
          <w:rFonts w:cs="Arial"/>
        </w:rPr>
        <w:t xml:space="preserve"> </w:t>
      </w:r>
      <w:r w:rsidRPr="00633A23">
        <w:t>одеж</w:t>
      </w:r>
      <w:r w:rsidRPr="00633A23">
        <w:softHyphen/>
        <w:t>ды</w:t>
      </w:r>
      <w:r w:rsidRPr="00633A23">
        <w:rPr>
          <w:rFonts w:cs="Arial"/>
        </w:rPr>
        <w:t xml:space="preserve"> </w:t>
      </w:r>
      <w:r w:rsidRPr="00633A23">
        <w:t>нетленного</w:t>
      </w:r>
      <w:r w:rsidRPr="00633A23">
        <w:rPr>
          <w:rFonts w:cs="Arial"/>
        </w:rPr>
        <w:t xml:space="preserve"> </w:t>
      </w:r>
      <w:r w:rsidRPr="00633A23">
        <w:t>соприкосновения</w:t>
      </w:r>
      <w:r w:rsidRPr="00633A23">
        <w:rPr>
          <w:rFonts w:cs="Arial"/>
        </w:rPr>
        <w:t xml:space="preserve"> (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), </w:t>
      </w:r>
      <w:r w:rsidRPr="00633A23">
        <w:t>извер</w:t>
      </w:r>
      <w:r w:rsidRPr="00633A23">
        <w:softHyphen/>
        <w:t>гается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оный</w:t>
      </w:r>
      <w:r w:rsidRPr="00633A23">
        <w:rPr>
          <w:rFonts w:cs="Arial"/>
        </w:rPr>
        <w:t xml:space="preserve"> </w:t>
      </w:r>
      <w:r w:rsidRPr="00633A23">
        <w:t>огонь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тьму</w:t>
      </w:r>
      <w:r w:rsidRPr="00633A23">
        <w:rPr>
          <w:rFonts w:cs="Arial"/>
        </w:rPr>
        <w:t xml:space="preserve"> </w:t>
      </w:r>
      <w:r w:rsidRPr="00633A23">
        <w:t>кромешнюю</w:t>
      </w:r>
      <w:r w:rsidRPr="00633A23">
        <w:rPr>
          <w:rFonts w:cs="Arial"/>
        </w:rPr>
        <w:t xml:space="preserve">;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да избавимся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оси</w:t>
      </w:r>
      <w:r w:rsidRPr="00633A23">
        <w:t>я</w:t>
      </w:r>
      <w:r w:rsidRPr="00633A23">
        <w:t>нием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познанием</w:t>
      </w:r>
      <w:r w:rsidRPr="00633A23">
        <w:rPr>
          <w:rFonts w:cs="Arial"/>
        </w:rPr>
        <w:t xml:space="preserve"> </w:t>
      </w:r>
      <w:r w:rsidRPr="00633A23">
        <w:t>невещест</w:t>
      </w:r>
      <w:r w:rsidRPr="00633A23">
        <w:softHyphen/>
        <w:t>венного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присносущного</w:t>
      </w:r>
      <w:r w:rsidRPr="00633A23">
        <w:rPr>
          <w:rFonts w:cs="Arial"/>
        </w:rPr>
        <w:t xml:space="preserve"> </w:t>
      </w:r>
      <w:r w:rsidRPr="00633A23">
        <w:t>Света</w:t>
      </w:r>
      <w:r w:rsidRPr="00633A23">
        <w:rPr>
          <w:rFonts w:cs="Arial"/>
        </w:rPr>
        <w:t xml:space="preserve"> </w:t>
      </w:r>
      <w:r w:rsidRPr="00633A23">
        <w:t>Господнего</w:t>
      </w:r>
      <w:r w:rsidRPr="00633A23">
        <w:rPr>
          <w:rFonts w:cs="Arial"/>
        </w:rPr>
        <w:t xml:space="preserve"> </w:t>
      </w:r>
      <w:r w:rsidRPr="00633A23">
        <w:t>Преобра</w:t>
      </w:r>
      <w:r w:rsidRPr="00633A23">
        <w:softHyphen/>
        <w:t>жения</w:t>
      </w:r>
      <w:r w:rsidRPr="00633A23">
        <w:rPr>
          <w:rFonts w:cs="Arial"/>
        </w:rPr>
        <w:t xml:space="preserve">,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сл</w:t>
      </w:r>
      <w:r w:rsidRPr="00633A23">
        <w:t>а</w:t>
      </w:r>
      <w:r w:rsidRPr="00633A23">
        <w:t>ву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Безначального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Отца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Жи</w:t>
      </w:r>
      <w:r w:rsidRPr="00633A23">
        <w:softHyphen/>
        <w:t>вотворящего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,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единое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сияние</w:t>
      </w:r>
      <w:r w:rsidRPr="00633A23">
        <w:rPr>
          <w:rFonts w:cs="Arial"/>
        </w:rPr>
        <w:t xml:space="preserve"> </w:t>
      </w:r>
      <w:r w:rsidRPr="00633A23">
        <w:t>и Б</w:t>
      </w:r>
      <w:r w:rsidRPr="00633A23">
        <w:t>о</w:t>
      </w:r>
      <w:r w:rsidRPr="00633A23">
        <w:t>жество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слава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царство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сила</w:t>
      </w:r>
      <w:r w:rsidRPr="00633A23">
        <w:rPr>
          <w:rFonts w:cs="Arial"/>
        </w:rPr>
        <w:t xml:space="preserve">, 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присно</w:t>
      </w:r>
      <w:r w:rsidRPr="00633A23">
        <w:rPr>
          <w:rFonts w:cs="Arial"/>
        </w:rPr>
        <w:t xml:space="preserve"> </w:t>
      </w:r>
      <w:r w:rsidRPr="00633A23">
        <w:t>и во</w:t>
      </w:r>
      <w:r w:rsidRPr="00633A23">
        <w:rPr>
          <w:rFonts w:cs="Arial"/>
        </w:rPr>
        <w:t xml:space="preserve"> </w:t>
      </w:r>
      <w:r w:rsidRPr="00633A23">
        <w:t>веки</w:t>
      </w:r>
      <w:r w:rsidRPr="00633A23">
        <w:rPr>
          <w:rFonts w:cs="Arial"/>
        </w:rPr>
        <w:t xml:space="preserve"> </w:t>
      </w:r>
      <w:r w:rsidRPr="00633A23">
        <w:t>веков</w:t>
      </w:r>
      <w:r w:rsidRPr="00633A23">
        <w:rPr>
          <w:rFonts w:cs="Arial"/>
        </w:rPr>
        <w:t xml:space="preserve">. </w:t>
      </w:r>
      <w:r w:rsidRPr="00633A23">
        <w:t>Аминь</w:t>
      </w:r>
      <w:r w:rsidRPr="00633A23">
        <w:rPr>
          <w:rFonts w:cs="Arial"/>
        </w:rPr>
        <w:t>.</w:t>
      </w:r>
    </w:p>
    <w:p w:rsidR="00A62BF1" w:rsidRPr="00633A23" w:rsidRDefault="00A62BF1" w:rsidP="00A62BF1"/>
    <w:p w:rsidR="00A62BF1" w:rsidRPr="00633A23" w:rsidRDefault="00A62BF1" w:rsidP="00A62BF1">
      <w:r w:rsidRPr="00633A23">
        <w:rPr>
          <w:szCs w:val="16"/>
        </w:rPr>
        <w:t>Перевод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сербского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Л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Н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Даниленко</w:t>
      </w:r>
    </w:p>
    <w:p w:rsidR="002D3589" w:rsidRPr="00633A23" w:rsidRDefault="002D3589" w:rsidP="00EB0F88">
      <w:pPr>
        <w:sectPr w:rsidR="002D3589" w:rsidRPr="00633A23" w:rsidSect="00EB0F88">
          <w:type w:val="continuous"/>
          <w:pgSz w:w="11907" w:h="16839" w:code="9"/>
          <w:pgMar w:top="851" w:right="850" w:bottom="851" w:left="1134" w:header="720" w:footer="720" w:gutter="0"/>
          <w:cols w:space="60"/>
          <w:noEndnote/>
        </w:sectPr>
      </w:pPr>
    </w:p>
    <w:p w:rsidR="002D3589" w:rsidRPr="00633A23" w:rsidRDefault="002D3589" w:rsidP="007C2A12">
      <w:pPr>
        <w:pStyle w:val="4"/>
      </w:pPr>
      <w:r w:rsidRPr="00633A23">
        <w:lastRenderedPageBreak/>
        <w:t>ПРАВОСЛАВНОЕ</w:t>
      </w:r>
      <w:r w:rsidRPr="00633A23">
        <w:rPr>
          <w:rFonts w:cs="Arial"/>
        </w:rPr>
        <w:t xml:space="preserve"> </w:t>
      </w:r>
      <w:r w:rsidRPr="00633A23">
        <w:t>ВЕРОУЧЕНИЕ</w:t>
      </w:r>
    </w:p>
    <w:p w:rsidR="002D3589" w:rsidRPr="00633A23" w:rsidRDefault="002D3589" w:rsidP="007C2A12">
      <w:pPr>
        <w:pStyle w:val="a3"/>
      </w:pPr>
      <w:r w:rsidRPr="00633A23">
        <w:t>Е. Ионова</w:t>
      </w:r>
    </w:p>
    <w:p w:rsidR="002D3589" w:rsidRPr="00633A23" w:rsidRDefault="002D3589" w:rsidP="007C2A12">
      <w:pPr>
        <w:pStyle w:val="3"/>
      </w:pPr>
      <w:bookmarkStart w:id="8" w:name="_ПРАВОСЛАВИЕ_И_ОККУЛЬТИЗМ"/>
      <w:bookmarkEnd w:id="8"/>
      <w:r w:rsidRPr="00633A23">
        <w:t>ПРАВОСЛАВИЕ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ОККУЛЬТИЗМ</w:t>
      </w:r>
    </w:p>
    <w:p w:rsidR="002D3589" w:rsidRPr="007C2A12" w:rsidRDefault="002D3589" w:rsidP="007C2A12">
      <w:pPr>
        <w:ind w:firstLine="0"/>
        <w:jc w:val="center"/>
        <w:rPr>
          <w:i/>
        </w:rPr>
      </w:pPr>
      <w:r w:rsidRPr="007C2A12">
        <w:rPr>
          <w:rFonts w:cs="Arial"/>
          <w:i/>
        </w:rPr>
        <w:t>(</w:t>
      </w:r>
      <w:r w:rsidRPr="007C2A12">
        <w:rPr>
          <w:i/>
        </w:rPr>
        <w:t>окончание</w:t>
      </w:r>
      <w:r w:rsidRPr="007C2A12">
        <w:rPr>
          <w:rFonts w:cs="Arial"/>
          <w:i/>
        </w:rPr>
        <w:t>)</w:t>
      </w:r>
    </w:p>
    <w:p w:rsidR="007C2A12" w:rsidRDefault="007C2A12" w:rsidP="00EB0F88"/>
    <w:p w:rsidR="002D3589" w:rsidRPr="00633A23" w:rsidRDefault="002D3589" w:rsidP="007C2A12">
      <w:pPr>
        <w:pStyle w:val="5"/>
      </w:pPr>
      <w:r w:rsidRPr="00633A23">
        <w:t>Заговор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молитва</w:t>
      </w:r>
      <w:r w:rsidRPr="00633A23">
        <w:rPr>
          <w:rFonts w:cs="Arial"/>
        </w:rPr>
        <w:t>?</w:t>
      </w:r>
    </w:p>
    <w:p w:rsidR="002D3589" w:rsidRPr="00633A23" w:rsidRDefault="002D3589" w:rsidP="00EB0F88">
      <w:r w:rsidRPr="00633A23">
        <w:t>Заговоры</w:t>
      </w:r>
      <w:r w:rsidRPr="00633A23">
        <w:rPr>
          <w:rFonts w:cs="Arial"/>
        </w:rPr>
        <w:t xml:space="preserve">, </w:t>
      </w:r>
      <w:r w:rsidRPr="00633A23">
        <w:t>используемые</w:t>
      </w:r>
      <w:r w:rsidRPr="00633A23">
        <w:rPr>
          <w:rFonts w:cs="Arial"/>
        </w:rPr>
        <w:t xml:space="preserve"> </w:t>
      </w:r>
      <w:r w:rsidRPr="00633A23">
        <w:t>колдуньями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знахарками</w:t>
      </w:r>
      <w:r w:rsidRPr="00633A23">
        <w:rPr>
          <w:rFonts w:cs="Arial"/>
        </w:rPr>
        <w:t xml:space="preserve">,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имитируют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сл</w:t>
      </w:r>
      <w:r w:rsidRPr="00633A23">
        <w:t>о</w:t>
      </w:r>
      <w:r w:rsidRPr="00633A23">
        <w:t>вам</w:t>
      </w:r>
      <w:r w:rsidRPr="00633A23">
        <w:rPr>
          <w:rFonts w:cs="Arial"/>
        </w:rPr>
        <w:t xml:space="preserve"> </w:t>
      </w:r>
      <w:r w:rsidRPr="00633A23">
        <w:t>молитв</w:t>
      </w:r>
      <w:r w:rsidRPr="00633A23">
        <w:rPr>
          <w:rFonts w:cs="Arial"/>
        </w:rPr>
        <w:t xml:space="preserve"> </w:t>
      </w:r>
      <w:r w:rsidRPr="00633A23">
        <w:t>или добавляются</w:t>
      </w:r>
      <w:r w:rsidRPr="00633A23">
        <w:rPr>
          <w:rFonts w:cs="Arial"/>
        </w:rPr>
        <w:t xml:space="preserve"> </w:t>
      </w:r>
      <w:r w:rsidRPr="00633A23">
        <w:t>какие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бессмысленные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, </w:t>
      </w:r>
      <w:r w:rsidRPr="00633A23">
        <w:t>или же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 </w:t>
      </w:r>
      <w:r w:rsidRPr="00633A23">
        <w:t>меняются</w:t>
      </w:r>
      <w:r w:rsidRPr="00633A23">
        <w:rPr>
          <w:rFonts w:cs="Arial"/>
        </w:rPr>
        <w:t xml:space="preserve"> </w:t>
      </w:r>
      <w:r w:rsidRPr="00633A23">
        <w:t>ме</w:t>
      </w:r>
      <w:r w:rsidRPr="00633A23">
        <w:t>с</w:t>
      </w:r>
      <w:r w:rsidRPr="00633A23">
        <w:t>тами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смысл</w:t>
      </w:r>
      <w:r w:rsidRPr="00633A23">
        <w:rPr>
          <w:rFonts w:cs="Arial"/>
        </w:rPr>
        <w:t xml:space="preserve"> </w:t>
      </w:r>
      <w:r w:rsidRPr="00633A23">
        <w:t>исчеза</w:t>
      </w:r>
      <w:r w:rsidRPr="00633A23">
        <w:softHyphen/>
        <w:t>ет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тоже</w:t>
      </w:r>
      <w:r w:rsidRPr="00633A23">
        <w:rPr>
          <w:rFonts w:cs="Arial"/>
        </w:rPr>
        <w:t xml:space="preserve"> </w:t>
      </w:r>
      <w:r w:rsidRPr="00633A23">
        <w:t>известная</w:t>
      </w:r>
      <w:r w:rsidRPr="00633A23">
        <w:rPr>
          <w:rFonts w:cs="Arial"/>
        </w:rPr>
        <w:t xml:space="preserve"> </w:t>
      </w:r>
      <w:r w:rsidRPr="00633A23">
        <w:t>издревле</w:t>
      </w:r>
      <w:r w:rsidRPr="00633A23">
        <w:rPr>
          <w:rFonts w:cs="Arial"/>
        </w:rPr>
        <w:t xml:space="preserve"> </w:t>
      </w:r>
      <w:r w:rsidRPr="00633A23">
        <w:t>форма</w:t>
      </w:r>
      <w:r w:rsidRPr="00633A23">
        <w:rPr>
          <w:rFonts w:cs="Arial"/>
        </w:rPr>
        <w:t xml:space="preserve"> </w:t>
      </w:r>
      <w:r w:rsidRPr="00633A23">
        <w:t>кощунства</w:t>
      </w:r>
      <w:r w:rsidRPr="00633A23">
        <w:rPr>
          <w:rFonts w:cs="Arial"/>
        </w:rPr>
        <w:t xml:space="preserve">. </w:t>
      </w:r>
      <w:r w:rsidRPr="00633A23">
        <w:t>Характерными</w:t>
      </w:r>
      <w:r w:rsidRPr="00633A23">
        <w:rPr>
          <w:rFonts w:cs="Arial"/>
        </w:rPr>
        <w:t xml:space="preserve"> </w:t>
      </w:r>
      <w:r w:rsidRPr="00633A23">
        <w:t>признаками</w:t>
      </w:r>
      <w:r w:rsidRPr="00633A23">
        <w:rPr>
          <w:rFonts w:cs="Arial"/>
        </w:rPr>
        <w:t xml:space="preserve"> </w:t>
      </w:r>
      <w:r w:rsidRPr="00633A23">
        <w:t>таких</w:t>
      </w:r>
      <w:r w:rsidRPr="00633A23">
        <w:rPr>
          <w:rFonts w:cs="Arial"/>
        </w:rPr>
        <w:t xml:space="preserve"> </w:t>
      </w:r>
      <w:r w:rsidRPr="00633A23">
        <w:t>лжемолитв</w:t>
      </w:r>
      <w:r w:rsidRPr="00633A23">
        <w:rPr>
          <w:rFonts w:cs="Arial"/>
        </w:rPr>
        <w:t xml:space="preserve"> </w:t>
      </w:r>
      <w:r w:rsidRPr="00633A23">
        <w:t>являются упоминания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селу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городу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море</w:t>
      </w:r>
      <w:r w:rsidRPr="00633A23">
        <w:rPr>
          <w:rFonts w:cs="Arial"/>
        </w:rPr>
        <w:t xml:space="preserve">, </w:t>
      </w:r>
      <w:r w:rsidRPr="00633A23">
        <w:t>островах</w:t>
      </w:r>
      <w:r w:rsidRPr="00633A23">
        <w:rPr>
          <w:rFonts w:cs="Arial"/>
        </w:rPr>
        <w:t xml:space="preserve">, </w:t>
      </w:r>
      <w:r w:rsidRPr="00633A23">
        <w:t>камнях</w:t>
      </w:r>
      <w:r w:rsidRPr="00633A23">
        <w:rPr>
          <w:rFonts w:cs="Arial"/>
        </w:rPr>
        <w:t xml:space="preserve">,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Вавилоне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чему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приво</w:t>
      </w:r>
      <w:r w:rsidRPr="00633A23">
        <w:softHyphen/>
        <w:t>дящие</w:t>
      </w:r>
      <w:r w:rsidRPr="00633A23">
        <w:rPr>
          <w:rFonts w:cs="Arial"/>
        </w:rPr>
        <w:t xml:space="preserve"> </w:t>
      </w:r>
      <w:r w:rsidRPr="00633A23">
        <w:t>длинные</w:t>
      </w:r>
      <w:r w:rsidRPr="00633A23">
        <w:rPr>
          <w:rFonts w:cs="Arial"/>
        </w:rPr>
        <w:t xml:space="preserve"> </w:t>
      </w:r>
      <w:r w:rsidRPr="00633A23">
        <w:t>фразы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перечислениями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граммати</w:t>
      </w:r>
      <w:r w:rsidRPr="00633A23">
        <w:softHyphen/>
        <w:t>ческие</w:t>
      </w:r>
      <w:r w:rsidRPr="00633A23">
        <w:rPr>
          <w:rFonts w:cs="Arial"/>
        </w:rPr>
        <w:t xml:space="preserve"> </w:t>
      </w:r>
      <w:r w:rsidRPr="00633A23">
        <w:t>неправильности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К</w:t>
      </w:r>
      <w:r w:rsidRPr="00633A23">
        <w:rPr>
          <w:rFonts w:cs="Arial"/>
        </w:rPr>
        <w:t xml:space="preserve"> </w:t>
      </w:r>
      <w:r w:rsidRPr="00633A23">
        <w:t>сожалению</w:t>
      </w:r>
      <w:r w:rsidRPr="00633A23">
        <w:rPr>
          <w:rFonts w:cs="Arial"/>
        </w:rPr>
        <w:t xml:space="preserve">,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нецерковные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малоцерков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бывают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состоянии</w:t>
      </w:r>
      <w:r w:rsidRPr="00633A23">
        <w:rPr>
          <w:rFonts w:cs="Arial"/>
        </w:rPr>
        <w:t xml:space="preserve"> </w:t>
      </w:r>
      <w:r w:rsidRPr="00633A23">
        <w:t>заметить</w:t>
      </w:r>
      <w:r w:rsidRPr="00633A23">
        <w:rPr>
          <w:rFonts w:cs="Arial"/>
        </w:rPr>
        <w:t xml:space="preserve"> </w:t>
      </w:r>
      <w:r w:rsidRPr="00633A23">
        <w:t>такие</w:t>
      </w:r>
      <w:r w:rsidRPr="00633A23">
        <w:rPr>
          <w:rFonts w:cs="Arial"/>
        </w:rPr>
        <w:t xml:space="preserve"> </w:t>
      </w:r>
      <w:r w:rsidRPr="00633A23">
        <w:t>вещи</w:t>
      </w:r>
      <w:r w:rsidRPr="00633A23">
        <w:rPr>
          <w:rFonts w:cs="Arial"/>
        </w:rPr>
        <w:t xml:space="preserve">. </w:t>
      </w:r>
      <w:r w:rsidRPr="00633A23">
        <w:t>Но для</w:t>
      </w:r>
      <w:r w:rsidRPr="00633A23">
        <w:rPr>
          <w:rFonts w:cs="Arial"/>
        </w:rPr>
        <w:t xml:space="preserve"> </w:t>
      </w:r>
      <w:r w:rsidRPr="00633A23">
        <w:t>превращения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колдовское</w:t>
      </w:r>
      <w:r w:rsidRPr="00633A23">
        <w:rPr>
          <w:rFonts w:cs="Arial"/>
        </w:rPr>
        <w:t xml:space="preserve"> </w:t>
      </w:r>
      <w:r w:rsidRPr="00633A23">
        <w:t>действие достаточно</w:t>
      </w:r>
      <w:r w:rsidRPr="00633A23">
        <w:rPr>
          <w:rFonts w:cs="Arial"/>
        </w:rPr>
        <w:t xml:space="preserve"> </w:t>
      </w:r>
      <w:r w:rsidRPr="00633A23">
        <w:t>простого</w:t>
      </w:r>
      <w:r w:rsidRPr="00633A23">
        <w:rPr>
          <w:rFonts w:cs="Arial"/>
        </w:rPr>
        <w:t xml:space="preserve"> </w:t>
      </w:r>
      <w:r w:rsidRPr="00633A23">
        <w:t>внесения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>-</w:t>
      </w:r>
      <w:r w:rsidRPr="00633A23">
        <w:t>либо</w:t>
      </w:r>
      <w:r w:rsidRPr="00633A23">
        <w:rPr>
          <w:rFonts w:cs="Arial"/>
        </w:rPr>
        <w:t xml:space="preserve">, </w:t>
      </w:r>
      <w:r w:rsidRPr="00633A23">
        <w:t>не имеющего</w:t>
      </w:r>
      <w:r w:rsidRPr="00633A23">
        <w:rPr>
          <w:rFonts w:cs="Arial"/>
        </w:rPr>
        <w:t xml:space="preserve"> </w:t>
      </w:r>
      <w:r w:rsidRPr="00633A23">
        <w:t>отношения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сути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 xml:space="preserve">,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е</w:t>
      </w:r>
      <w:r w:rsidRPr="00633A23">
        <w:rPr>
          <w:rFonts w:cs="Arial"/>
        </w:rPr>
        <w:t xml:space="preserve">.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обраще</w:t>
      </w:r>
      <w:r w:rsidRPr="00633A23">
        <w:softHyphen/>
        <w:t>нию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. </w:t>
      </w:r>
      <w:r w:rsidRPr="00633A23">
        <w:t>Ведь</w:t>
      </w:r>
      <w:r w:rsidRPr="00633A23">
        <w:rPr>
          <w:rFonts w:cs="Arial"/>
        </w:rPr>
        <w:t xml:space="preserve"> </w:t>
      </w:r>
      <w:r w:rsidRPr="00633A23">
        <w:t>упо</w:t>
      </w:r>
      <w:r w:rsidRPr="00633A23">
        <w:t>т</w:t>
      </w:r>
      <w:r w:rsidRPr="00633A23">
        <w:t>ребляя</w:t>
      </w:r>
      <w:r w:rsidRPr="00633A23">
        <w:rPr>
          <w:rFonts w:cs="Arial"/>
        </w:rPr>
        <w:t xml:space="preserve"> </w:t>
      </w:r>
      <w:r w:rsidRPr="00633A23">
        <w:t>нечто</w:t>
      </w:r>
      <w:r w:rsidRPr="00633A23">
        <w:rPr>
          <w:rFonts w:cs="Arial"/>
        </w:rPr>
        <w:t xml:space="preserve"> </w:t>
      </w:r>
      <w:r w:rsidRPr="00633A23">
        <w:t>бессмысленное</w:t>
      </w:r>
      <w:r w:rsidRPr="00633A23">
        <w:rPr>
          <w:rFonts w:cs="Arial"/>
        </w:rPr>
        <w:t xml:space="preserve"> </w:t>
      </w:r>
      <w:r w:rsidRPr="00633A23">
        <w:t>в молитве</w:t>
      </w:r>
      <w:r w:rsidRPr="00633A23">
        <w:rPr>
          <w:rFonts w:cs="Arial"/>
        </w:rPr>
        <w:t xml:space="preserve">,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самым</w:t>
      </w:r>
      <w:r w:rsidRPr="00633A23">
        <w:rPr>
          <w:rFonts w:cs="Arial"/>
        </w:rPr>
        <w:t xml:space="preserve"> </w:t>
      </w:r>
      <w:r w:rsidRPr="00633A23">
        <w:t>ясно</w:t>
      </w:r>
      <w:r w:rsidRPr="00633A23">
        <w:rPr>
          <w:rFonts w:cs="Arial"/>
        </w:rPr>
        <w:t xml:space="preserve"> </w:t>
      </w:r>
      <w:r w:rsidRPr="00633A23">
        <w:t>свидетельствует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верит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помощь</w:t>
      </w:r>
      <w:r w:rsidRPr="00633A23">
        <w:rPr>
          <w:rFonts w:cs="Arial"/>
        </w:rPr>
        <w:t xml:space="preserve"> </w:t>
      </w:r>
      <w:r w:rsidRPr="00633A23">
        <w:t>Божию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сами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 </w:t>
      </w:r>
      <w:r w:rsidRPr="00633A23">
        <w:t>или во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настоящее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вследствие</w:t>
      </w:r>
      <w:r w:rsidRPr="00633A23">
        <w:rPr>
          <w:rFonts w:cs="Arial"/>
        </w:rPr>
        <w:t xml:space="preserve"> </w:t>
      </w:r>
      <w:r w:rsidRPr="00633A23">
        <w:t>рас</w:t>
      </w:r>
      <w:r w:rsidRPr="00633A23">
        <w:softHyphen/>
        <w:t>пространенного</w:t>
      </w:r>
      <w:r w:rsidRPr="00633A23">
        <w:rPr>
          <w:rFonts w:cs="Arial"/>
        </w:rPr>
        <w:t xml:space="preserve"> </w:t>
      </w:r>
      <w:r w:rsidRPr="00633A23">
        <w:t>религиозного</w:t>
      </w:r>
      <w:r w:rsidRPr="00633A23">
        <w:rPr>
          <w:rFonts w:cs="Arial"/>
        </w:rPr>
        <w:t xml:space="preserve"> </w:t>
      </w:r>
      <w:r w:rsidRPr="00633A23">
        <w:t>невежества</w:t>
      </w:r>
      <w:r w:rsidRPr="00633A23">
        <w:rPr>
          <w:rFonts w:cs="Arial"/>
        </w:rPr>
        <w:t xml:space="preserve"> </w:t>
      </w:r>
      <w:r w:rsidRPr="00633A23">
        <w:t>тексты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говоров</w:t>
      </w:r>
      <w:r w:rsidRPr="00633A23">
        <w:rPr>
          <w:rFonts w:cs="Arial"/>
        </w:rPr>
        <w:t xml:space="preserve"> </w:t>
      </w:r>
      <w:r w:rsidRPr="00633A23">
        <w:t>получают</w:t>
      </w:r>
      <w:r w:rsidRPr="00633A23">
        <w:rPr>
          <w:rFonts w:cs="Arial"/>
        </w:rPr>
        <w:t xml:space="preserve"> </w:t>
      </w:r>
      <w:r w:rsidRPr="00633A23">
        <w:t>хождение</w:t>
      </w:r>
      <w:r w:rsidRPr="00633A23">
        <w:rPr>
          <w:rFonts w:cs="Arial"/>
        </w:rPr>
        <w:t xml:space="preserve"> </w:t>
      </w:r>
      <w:r w:rsidRPr="00633A23">
        <w:t>независимо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«бабок»</w:t>
      </w:r>
      <w:r w:rsidRPr="00633A23">
        <w:rPr>
          <w:rFonts w:cs="Arial"/>
        </w:rPr>
        <w:t xml:space="preserve">, </w:t>
      </w:r>
      <w:r w:rsidRPr="00633A23">
        <w:t>и даже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издаваться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видом</w:t>
      </w:r>
      <w:r w:rsidRPr="00633A23">
        <w:rPr>
          <w:rFonts w:cs="Arial"/>
        </w:rPr>
        <w:t xml:space="preserve"> </w:t>
      </w:r>
      <w:r w:rsidRPr="00633A23">
        <w:t>молитв</w:t>
      </w:r>
      <w:r w:rsidRPr="00633A23">
        <w:rPr>
          <w:rFonts w:cs="Arial"/>
        </w:rPr>
        <w:t xml:space="preserve">, </w:t>
      </w:r>
      <w:r w:rsidRPr="00633A23">
        <w:t>почему нужно</w:t>
      </w:r>
      <w:r w:rsidRPr="00633A23">
        <w:rPr>
          <w:rFonts w:cs="Arial"/>
        </w:rPr>
        <w:t xml:space="preserve"> </w:t>
      </w:r>
      <w:r w:rsidRPr="00633A23">
        <w:t>относиться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большой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с</w:t>
      </w:r>
      <w:r w:rsidRPr="00633A23">
        <w:t>торожностью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молит</w:t>
      </w:r>
      <w:r w:rsidRPr="00633A23">
        <w:softHyphen/>
        <w:t>вам</w:t>
      </w:r>
      <w:r w:rsidRPr="00633A23">
        <w:rPr>
          <w:rFonts w:cs="Arial"/>
        </w:rPr>
        <w:t xml:space="preserve"> </w:t>
      </w:r>
      <w:r w:rsidRPr="00633A23">
        <w:t>неизвестного</w:t>
      </w:r>
      <w:r w:rsidRPr="00633A23">
        <w:rPr>
          <w:rFonts w:cs="Arial"/>
        </w:rPr>
        <w:t xml:space="preserve"> </w:t>
      </w:r>
      <w:r w:rsidRPr="00633A23">
        <w:t>происхождения</w:t>
      </w:r>
      <w:r w:rsidRPr="00633A23">
        <w:rPr>
          <w:rFonts w:cs="Arial"/>
        </w:rPr>
        <w:t>.</w:t>
      </w:r>
    </w:p>
    <w:p w:rsidR="002D3589" w:rsidRPr="00633A23" w:rsidRDefault="002D3589" w:rsidP="007C2A12">
      <w:pPr>
        <w:pStyle w:val="5"/>
      </w:pPr>
      <w:r w:rsidRPr="00633A23">
        <w:t>«Нетрадиционная»</w:t>
      </w:r>
      <w:r w:rsidRPr="00633A23">
        <w:rPr>
          <w:rFonts w:cs="Arial"/>
        </w:rPr>
        <w:t xml:space="preserve"> </w:t>
      </w:r>
      <w:r w:rsidRPr="00633A23">
        <w:t>медицина</w:t>
      </w:r>
    </w:p>
    <w:p w:rsidR="007C2A12" w:rsidRDefault="002D3589" w:rsidP="00EB0F88">
      <w:pPr>
        <w:rPr>
          <w:rFonts w:cs="Arial"/>
        </w:rPr>
      </w:pPr>
      <w:r w:rsidRPr="00633A23">
        <w:t>«Если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врач</w:t>
      </w:r>
      <w:r w:rsidRPr="00633A23">
        <w:rPr>
          <w:rFonts w:cs="Arial"/>
        </w:rPr>
        <w:t xml:space="preserve">, </w:t>
      </w:r>
      <w:r w:rsidRPr="00633A23">
        <w:t>придя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больному</w:t>
      </w:r>
      <w:r w:rsidRPr="00633A23">
        <w:rPr>
          <w:rFonts w:cs="Arial"/>
        </w:rPr>
        <w:t xml:space="preserve">, </w:t>
      </w:r>
      <w:r w:rsidRPr="00633A23">
        <w:t>вместо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употребить</w:t>
      </w:r>
      <w:r w:rsidRPr="00633A23">
        <w:rPr>
          <w:rFonts w:cs="Arial"/>
        </w:rPr>
        <w:t xml:space="preserve"> </w:t>
      </w:r>
      <w:r w:rsidRPr="00633A23">
        <w:t>медицинские</w:t>
      </w:r>
      <w:r w:rsidRPr="00633A23">
        <w:rPr>
          <w:rFonts w:cs="Arial"/>
        </w:rPr>
        <w:t xml:space="preserve"> </w:t>
      </w:r>
      <w:r w:rsidRPr="00633A23">
        <w:t>средства</w:t>
      </w:r>
      <w:r w:rsidRPr="00633A23">
        <w:rPr>
          <w:rFonts w:cs="Arial"/>
        </w:rPr>
        <w:t xml:space="preserve">, </w:t>
      </w:r>
      <w:r w:rsidRPr="00633A23">
        <w:t>начал</w:t>
      </w:r>
      <w:r w:rsidRPr="00633A23">
        <w:rPr>
          <w:rFonts w:cs="Arial"/>
        </w:rPr>
        <w:t xml:space="preserve"> </w:t>
      </w:r>
      <w:r w:rsidRPr="00633A23">
        <w:t>петь</w:t>
      </w:r>
      <w:r w:rsidRPr="00633A23">
        <w:rPr>
          <w:rFonts w:cs="Arial"/>
        </w:rPr>
        <w:t xml:space="preserve">, </w:t>
      </w:r>
      <w:r w:rsidRPr="00633A23">
        <w:t>назвали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врачом</w:t>
      </w:r>
      <w:r w:rsidRPr="00633A23">
        <w:rPr>
          <w:rFonts w:cs="Arial"/>
        </w:rPr>
        <w:t>?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вопрошает</w:t>
      </w:r>
      <w:r w:rsidRPr="00633A23">
        <w:rPr>
          <w:rFonts w:cs="Arial"/>
        </w:rPr>
        <w:t xml:space="preserve"> </w:t>
      </w:r>
      <w:r w:rsidRPr="00633A23">
        <w:t>Святи</w:t>
      </w:r>
      <w:r w:rsidRPr="00633A23">
        <w:softHyphen/>
        <w:t>тель</w:t>
      </w:r>
      <w:r w:rsidRPr="00633A23">
        <w:rPr>
          <w:rFonts w:cs="Arial"/>
        </w:rPr>
        <w:t xml:space="preserve">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Златоуст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таких</w:t>
      </w:r>
      <w:r w:rsidRPr="00633A23">
        <w:rPr>
          <w:rFonts w:cs="Arial"/>
        </w:rPr>
        <w:t xml:space="preserve"> </w:t>
      </w:r>
      <w:r w:rsidRPr="00633A23">
        <w:t>мнимых «врачей»</w:t>
      </w:r>
      <w:r w:rsidRPr="00633A23">
        <w:rPr>
          <w:rFonts w:cs="Arial"/>
        </w:rPr>
        <w:t xml:space="preserve"> </w:t>
      </w:r>
      <w:r w:rsidRPr="00633A23">
        <w:t>стало</w:t>
      </w:r>
      <w:r w:rsidRPr="00633A23">
        <w:rPr>
          <w:rFonts w:cs="Arial"/>
        </w:rPr>
        <w:t xml:space="preserve"> </w:t>
      </w:r>
      <w:r w:rsidRPr="00633A23">
        <w:t>чрезвычайно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. </w:t>
      </w:r>
      <w:r w:rsidRPr="00633A23">
        <w:t>Начало</w:t>
      </w:r>
      <w:r w:rsidRPr="00633A23">
        <w:rPr>
          <w:rFonts w:cs="Arial"/>
        </w:rPr>
        <w:t xml:space="preserve"> </w:t>
      </w:r>
      <w:r w:rsidRPr="00633A23">
        <w:t>положили телецелители</w:t>
      </w:r>
      <w:r w:rsidRPr="00633A23">
        <w:rPr>
          <w:rFonts w:cs="Arial"/>
        </w:rPr>
        <w:t xml:space="preserve">; </w:t>
      </w:r>
      <w:r w:rsidRPr="00633A23">
        <w:t>т</w:t>
      </w:r>
      <w:r w:rsidRPr="00633A23">
        <w:t>е</w:t>
      </w:r>
      <w:r w:rsidRPr="00633A23">
        <w:t>перь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множество</w:t>
      </w:r>
      <w:r w:rsidRPr="00633A23">
        <w:rPr>
          <w:rFonts w:cs="Arial"/>
        </w:rPr>
        <w:t xml:space="preserve"> </w:t>
      </w:r>
      <w:r w:rsidRPr="00633A23">
        <w:t>самых</w:t>
      </w:r>
      <w:r w:rsidRPr="00633A23">
        <w:rPr>
          <w:rFonts w:cs="Arial"/>
        </w:rPr>
        <w:t xml:space="preserve"> </w:t>
      </w:r>
      <w:r w:rsidRPr="00633A23">
        <w:t>разнооб</w:t>
      </w:r>
      <w:r w:rsidRPr="00633A23">
        <w:softHyphen/>
        <w:t>разных</w:t>
      </w:r>
      <w:r w:rsidRPr="00633A23">
        <w:rPr>
          <w:rFonts w:cs="Arial"/>
        </w:rPr>
        <w:t xml:space="preserve"> </w:t>
      </w:r>
      <w:r w:rsidRPr="00633A23">
        <w:t>оккультных</w:t>
      </w:r>
      <w:r w:rsidRPr="00633A23">
        <w:rPr>
          <w:rFonts w:cs="Arial"/>
        </w:rPr>
        <w:t xml:space="preserve"> </w:t>
      </w:r>
      <w:r w:rsidRPr="00633A23">
        <w:t>приемов</w:t>
      </w:r>
      <w:r w:rsidRPr="00633A23">
        <w:rPr>
          <w:rFonts w:cs="Arial"/>
        </w:rPr>
        <w:t xml:space="preserve"> </w:t>
      </w:r>
      <w:r w:rsidRPr="00633A23">
        <w:t>объединяет</w:t>
      </w:r>
      <w:r w:rsidRPr="00633A23">
        <w:rPr>
          <w:rFonts w:cs="Arial"/>
        </w:rPr>
        <w:t xml:space="preserve"> </w:t>
      </w:r>
      <w:r w:rsidRPr="00633A23">
        <w:t>странное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звание</w:t>
      </w:r>
      <w:r w:rsidRPr="00633A23">
        <w:rPr>
          <w:rFonts w:cs="Arial"/>
        </w:rPr>
        <w:t xml:space="preserve"> </w:t>
      </w:r>
      <w:r w:rsidRPr="00633A23">
        <w:t>«нетрадиционная</w:t>
      </w:r>
      <w:r w:rsidRPr="00633A23">
        <w:rPr>
          <w:rFonts w:cs="Arial"/>
        </w:rPr>
        <w:t xml:space="preserve"> </w:t>
      </w:r>
      <w:r w:rsidRPr="00633A23">
        <w:t>медицина»</w:t>
      </w:r>
      <w:r w:rsidRPr="00633A23">
        <w:rPr>
          <w:rFonts w:cs="Arial"/>
        </w:rPr>
        <w:t xml:space="preserve">. </w:t>
      </w:r>
      <w:r w:rsidRPr="00633A23">
        <w:t>Сюда</w:t>
      </w:r>
      <w:r w:rsidRPr="00633A23">
        <w:rPr>
          <w:rFonts w:cs="Arial"/>
        </w:rPr>
        <w:t xml:space="preserve"> </w:t>
      </w:r>
      <w:r w:rsidRPr="00633A23">
        <w:t>относятся «хилеры»</w:t>
      </w:r>
      <w:r w:rsidRPr="00633A23">
        <w:rPr>
          <w:rFonts w:cs="Arial"/>
        </w:rPr>
        <w:t xml:space="preserve"> (</w:t>
      </w:r>
      <w:r w:rsidRPr="00633A23">
        <w:t>оперирование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разрезов</w:t>
      </w:r>
      <w:r w:rsidRPr="00633A23">
        <w:rPr>
          <w:rFonts w:cs="Arial"/>
        </w:rPr>
        <w:t xml:space="preserve">); </w:t>
      </w:r>
      <w:r w:rsidRPr="00633A23">
        <w:t>«восто</w:t>
      </w:r>
      <w:r w:rsidRPr="00633A23">
        <w:t>ч</w:t>
      </w:r>
      <w:r w:rsidRPr="00633A23">
        <w:t>ная медицина»</w:t>
      </w:r>
      <w:r w:rsidRPr="00633A23">
        <w:rPr>
          <w:rFonts w:cs="Arial"/>
        </w:rPr>
        <w:t xml:space="preserve"> (</w:t>
      </w:r>
      <w:r w:rsidRPr="00633A23">
        <w:t>использующая</w:t>
      </w:r>
      <w:r w:rsidRPr="00633A23">
        <w:rPr>
          <w:rFonts w:cs="Arial"/>
        </w:rPr>
        <w:t xml:space="preserve"> </w:t>
      </w:r>
      <w:r w:rsidRPr="00633A23">
        <w:t>языческие</w:t>
      </w:r>
      <w:r w:rsidRPr="00633A23">
        <w:rPr>
          <w:rFonts w:cs="Arial"/>
        </w:rPr>
        <w:t xml:space="preserve"> </w:t>
      </w:r>
      <w:r w:rsidRPr="00633A23">
        <w:t>культовые</w:t>
      </w:r>
      <w:r w:rsidRPr="00633A23">
        <w:rPr>
          <w:rFonts w:cs="Arial"/>
        </w:rPr>
        <w:t xml:space="preserve"> </w:t>
      </w:r>
      <w:r w:rsidRPr="00633A23">
        <w:t>дей</w:t>
      </w:r>
      <w:r w:rsidRPr="00633A23">
        <w:softHyphen/>
        <w:t>ствия</w:t>
      </w:r>
      <w:r w:rsidRPr="00633A23">
        <w:rPr>
          <w:rFonts w:cs="Arial"/>
        </w:rPr>
        <w:t xml:space="preserve">); </w:t>
      </w:r>
      <w:r w:rsidRPr="00633A23">
        <w:t>кодирование</w:t>
      </w:r>
      <w:r w:rsidRPr="00633A23">
        <w:rPr>
          <w:rFonts w:cs="Arial"/>
        </w:rPr>
        <w:t xml:space="preserve">; </w:t>
      </w:r>
      <w:r w:rsidRPr="00633A23">
        <w:t>биоэнергетика</w:t>
      </w:r>
      <w:r w:rsidRPr="00633A23">
        <w:rPr>
          <w:rFonts w:cs="Arial"/>
        </w:rPr>
        <w:t xml:space="preserve">; </w:t>
      </w:r>
      <w:r w:rsidRPr="00633A23">
        <w:t>бесконтактный массаж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многое</w:t>
      </w:r>
      <w:r w:rsidRPr="00633A23">
        <w:rPr>
          <w:rFonts w:cs="Arial"/>
        </w:rPr>
        <w:t xml:space="preserve"> </w:t>
      </w:r>
      <w:r w:rsidRPr="00633A23">
        <w:t>другое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Вспомним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болезни</w:t>
      </w:r>
      <w:r w:rsidRPr="00633A23">
        <w:rPr>
          <w:rFonts w:cs="Arial"/>
        </w:rPr>
        <w:t xml:space="preserve">, </w:t>
      </w:r>
      <w:r w:rsidRPr="00633A23">
        <w:t>смерть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вообще</w:t>
      </w:r>
      <w:r w:rsidRPr="00633A23">
        <w:rPr>
          <w:rFonts w:cs="Arial"/>
        </w:rPr>
        <w:t xml:space="preserve">, </w:t>
      </w:r>
      <w:r w:rsidRPr="00633A23">
        <w:t>тяжесть и</w:t>
      </w:r>
      <w:r w:rsidRPr="00633A23">
        <w:rPr>
          <w:rFonts w:cs="Arial"/>
        </w:rPr>
        <w:t xml:space="preserve"> </w:t>
      </w:r>
      <w:r w:rsidRPr="00633A23">
        <w:t>«дебелость»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телесного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става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щественного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живем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является следствием</w:t>
      </w:r>
      <w:r w:rsidRPr="00633A23">
        <w:rPr>
          <w:rFonts w:cs="Arial"/>
        </w:rPr>
        <w:t xml:space="preserve"> </w:t>
      </w:r>
      <w:r w:rsidRPr="00633A23">
        <w:t>грехопадения</w:t>
      </w:r>
      <w:r w:rsidRPr="00633A23">
        <w:rPr>
          <w:rFonts w:cs="Arial"/>
        </w:rPr>
        <w:t xml:space="preserve">. </w:t>
      </w:r>
      <w:r w:rsidRPr="00633A23">
        <w:t>Плоть</w:t>
      </w:r>
      <w:r w:rsidRPr="00633A23">
        <w:rPr>
          <w:rFonts w:cs="Arial"/>
        </w:rPr>
        <w:t xml:space="preserve">,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но</w:t>
      </w:r>
      <w:r w:rsidRPr="00633A23">
        <w:softHyphen/>
        <w:t>сим</w:t>
      </w:r>
      <w:r w:rsidRPr="00633A23">
        <w:rPr>
          <w:rFonts w:cs="Arial"/>
        </w:rPr>
        <w:t xml:space="preserve">,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Отцы</w:t>
      </w:r>
      <w:r w:rsidRPr="00633A23">
        <w:rPr>
          <w:rFonts w:cs="Arial"/>
        </w:rPr>
        <w:t xml:space="preserve"> </w:t>
      </w:r>
      <w:r w:rsidRPr="00633A23">
        <w:t>называют</w:t>
      </w:r>
      <w:r w:rsidRPr="00633A23">
        <w:rPr>
          <w:rFonts w:cs="Arial"/>
        </w:rPr>
        <w:t xml:space="preserve"> </w:t>
      </w:r>
      <w:r w:rsidRPr="00633A23">
        <w:t>«благой</w:t>
      </w:r>
      <w:r w:rsidRPr="00633A23">
        <w:rPr>
          <w:rFonts w:cs="Arial"/>
        </w:rPr>
        <w:t xml:space="preserve"> </w:t>
      </w:r>
      <w:r w:rsidRPr="00633A23">
        <w:t>темницей»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softHyphen/>
        <w:t>скольку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защищ</w:t>
      </w:r>
      <w:r w:rsidRPr="00633A23">
        <w:t>а</w:t>
      </w:r>
      <w:r w:rsidRPr="00633A23">
        <w:t>ет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прямого</w:t>
      </w:r>
      <w:r w:rsidRPr="00633A23">
        <w:rPr>
          <w:rFonts w:cs="Arial"/>
        </w:rPr>
        <w:t xml:space="preserve">, </w:t>
      </w:r>
      <w:r w:rsidRPr="00633A23">
        <w:t>открытого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softHyphen/>
        <w:t>щения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бесами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ограничивает</w:t>
      </w:r>
      <w:r w:rsidRPr="00633A23">
        <w:rPr>
          <w:rFonts w:cs="Arial"/>
        </w:rPr>
        <w:t xml:space="preserve"> </w:t>
      </w:r>
      <w:r w:rsidRPr="00633A23">
        <w:t>наши</w:t>
      </w:r>
      <w:r w:rsidRPr="00633A23">
        <w:rPr>
          <w:rFonts w:cs="Arial"/>
        </w:rPr>
        <w:t xml:space="preserve"> </w:t>
      </w:r>
      <w:r w:rsidRPr="00633A23">
        <w:t>самоубийствен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гр</w:t>
      </w:r>
      <w:r w:rsidRPr="00633A23">
        <w:t>е</w:t>
      </w:r>
      <w:r w:rsidRPr="00633A23">
        <w:t>ховные</w:t>
      </w:r>
      <w:r w:rsidRPr="00633A23">
        <w:rPr>
          <w:rFonts w:cs="Arial"/>
        </w:rPr>
        <w:t xml:space="preserve"> </w:t>
      </w:r>
      <w:r w:rsidRPr="00633A23">
        <w:t>стремления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К</w:t>
      </w:r>
      <w:r w:rsidRPr="00633A23">
        <w:rPr>
          <w:rFonts w:cs="Arial"/>
        </w:rPr>
        <w:t xml:space="preserve"> </w:t>
      </w:r>
      <w:r w:rsidRPr="00633A23">
        <w:t>оккультным</w:t>
      </w:r>
      <w:r w:rsidRPr="00633A23">
        <w:rPr>
          <w:rFonts w:cs="Arial"/>
        </w:rPr>
        <w:t xml:space="preserve"> </w:t>
      </w:r>
      <w:r w:rsidRPr="00633A23">
        <w:t>действиям</w:t>
      </w:r>
      <w:r w:rsidRPr="00633A23">
        <w:rPr>
          <w:rFonts w:cs="Arial"/>
        </w:rPr>
        <w:t xml:space="preserve"> </w:t>
      </w:r>
      <w:r w:rsidRPr="00633A23">
        <w:t>относятся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попытки как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«преодолеть»</w:t>
      </w:r>
      <w:r w:rsidRPr="00633A23">
        <w:rPr>
          <w:rFonts w:cs="Arial"/>
        </w:rPr>
        <w:t xml:space="preserve">, </w:t>
      </w:r>
      <w:r w:rsidRPr="00633A23">
        <w:t>обойти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нал</w:t>
      </w:r>
      <w:r w:rsidRPr="00633A23">
        <w:t>о</w:t>
      </w:r>
      <w:r w:rsidRPr="00633A23">
        <w:t>женные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нас Богом</w:t>
      </w:r>
      <w:r w:rsidRPr="00633A23">
        <w:rPr>
          <w:rFonts w:cs="Arial"/>
        </w:rPr>
        <w:t xml:space="preserve"> </w:t>
      </w:r>
      <w:r w:rsidRPr="00633A23">
        <w:t>спасительные</w:t>
      </w:r>
      <w:r w:rsidRPr="00633A23">
        <w:rPr>
          <w:rFonts w:cs="Arial"/>
        </w:rPr>
        <w:t xml:space="preserve"> </w:t>
      </w:r>
      <w:r w:rsidRPr="00633A23">
        <w:t>ограничения</w:t>
      </w:r>
      <w:r w:rsidRPr="00633A23">
        <w:rPr>
          <w:rFonts w:cs="Arial"/>
        </w:rPr>
        <w:t xml:space="preserve">.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ключевые слова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выражения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кот</w:t>
      </w:r>
      <w:r w:rsidRPr="00633A23">
        <w:t>о</w:t>
      </w:r>
      <w:r w:rsidRPr="00633A23">
        <w:t>рым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можем</w:t>
      </w:r>
      <w:r w:rsidRPr="00633A23">
        <w:rPr>
          <w:rFonts w:cs="Arial"/>
        </w:rPr>
        <w:t xml:space="preserve"> </w:t>
      </w:r>
      <w:r w:rsidRPr="00633A23">
        <w:t>узнать</w:t>
      </w:r>
      <w:r w:rsidRPr="00633A23">
        <w:rPr>
          <w:rFonts w:cs="Arial"/>
        </w:rPr>
        <w:t xml:space="preserve"> </w:t>
      </w:r>
      <w:r w:rsidRPr="00633A23">
        <w:t>эту бесовскую</w:t>
      </w:r>
      <w:r w:rsidRPr="00633A23">
        <w:rPr>
          <w:rFonts w:cs="Arial"/>
        </w:rPr>
        <w:t xml:space="preserve"> </w:t>
      </w:r>
      <w:r w:rsidRPr="00633A23">
        <w:t>прелесть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лавине</w:t>
      </w:r>
      <w:r w:rsidRPr="00633A23">
        <w:rPr>
          <w:rFonts w:cs="Arial"/>
        </w:rPr>
        <w:t xml:space="preserve"> </w:t>
      </w:r>
      <w:r w:rsidRPr="00633A23">
        <w:t>рекламных</w:t>
      </w:r>
      <w:r w:rsidRPr="00633A23">
        <w:rPr>
          <w:rFonts w:cs="Arial"/>
        </w:rPr>
        <w:t xml:space="preserve"> </w:t>
      </w:r>
      <w:r w:rsidRPr="00633A23">
        <w:t>объявлений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, </w:t>
      </w:r>
      <w:r w:rsidRPr="00633A23">
        <w:t>например</w:t>
      </w:r>
      <w:r w:rsidRPr="00633A23">
        <w:rPr>
          <w:rFonts w:cs="Arial"/>
        </w:rPr>
        <w:t xml:space="preserve">, </w:t>
      </w:r>
      <w:r w:rsidRPr="00633A23">
        <w:t>«гармонизация»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обещание</w:t>
      </w:r>
      <w:r w:rsidRPr="00633A23">
        <w:rPr>
          <w:rFonts w:cs="Arial"/>
        </w:rPr>
        <w:t xml:space="preserve"> </w:t>
      </w:r>
      <w:r w:rsidRPr="00633A23">
        <w:t>достиг</w:t>
      </w:r>
      <w:r w:rsidRPr="00633A23">
        <w:softHyphen/>
        <w:t>нуть</w:t>
      </w:r>
      <w:r w:rsidRPr="00633A23">
        <w:rPr>
          <w:rFonts w:cs="Arial"/>
        </w:rPr>
        <w:t xml:space="preserve"> </w:t>
      </w:r>
      <w:r w:rsidRPr="00633A23">
        <w:t>гармонии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самим</w:t>
      </w:r>
      <w:r w:rsidRPr="00633A23">
        <w:rPr>
          <w:rFonts w:cs="Arial"/>
        </w:rPr>
        <w:t xml:space="preserve"> </w:t>
      </w:r>
      <w:r w:rsidRPr="00633A23">
        <w:t>собой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падшим</w:t>
      </w:r>
      <w:r w:rsidRPr="00633A23">
        <w:rPr>
          <w:rFonts w:cs="Arial"/>
        </w:rPr>
        <w:t xml:space="preserve"> </w:t>
      </w:r>
      <w:r w:rsidRPr="00633A23">
        <w:t>миром</w:t>
      </w:r>
      <w:r w:rsidRPr="00633A23">
        <w:rPr>
          <w:rFonts w:cs="Arial"/>
        </w:rPr>
        <w:t xml:space="preserve"> </w:t>
      </w:r>
      <w:r w:rsidRPr="00633A23">
        <w:t>— «ко</w:t>
      </w:r>
      <w:r w:rsidRPr="00633A23">
        <w:t>с</w:t>
      </w:r>
      <w:r w:rsidRPr="00633A23">
        <w:t>мосом»</w:t>
      </w:r>
      <w:r w:rsidRPr="00633A23">
        <w:rPr>
          <w:rFonts w:cs="Arial"/>
        </w:rPr>
        <w:t xml:space="preserve">. </w:t>
      </w:r>
      <w:r w:rsidRPr="00633A23">
        <w:t>«Безболезненные</w:t>
      </w:r>
      <w:r w:rsidRPr="00633A23">
        <w:rPr>
          <w:rFonts w:cs="Arial"/>
        </w:rPr>
        <w:t xml:space="preserve"> </w:t>
      </w:r>
      <w:r w:rsidRPr="00633A23">
        <w:t>роды»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странным свойством</w:t>
      </w:r>
      <w:r w:rsidRPr="00633A23">
        <w:rPr>
          <w:rFonts w:cs="Arial"/>
        </w:rPr>
        <w:t xml:space="preserve"> </w:t>
      </w:r>
      <w:r w:rsidRPr="00633A23">
        <w:t>повышать</w:t>
      </w:r>
      <w:r w:rsidRPr="00633A23">
        <w:rPr>
          <w:rFonts w:cs="Arial"/>
        </w:rPr>
        <w:t xml:space="preserve"> </w:t>
      </w:r>
      <w:r w:rsidRPr="00633A23">
        <w:t>процент</w:t>
      </w:r>
      <w:r w:rsidRPr="00633A23">
        <w:rPr>
          <w:rFonts w:cs="Arial"/>
        </w:rPr>
        <w:t xml:space="preserve"> </w:t>
      </w:r>
      <w:r w:rsidRPr="00633A23">
        <w:t>гениальных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е</w:t>
      </w:r>
      <w:r w:rsidRPr="00633A23">
        <w:t>тей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softHyphen/>
        <w:t>мощь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болезней</w:t>
      </w:r>
      <w:r w:rsidRPr="00633A23">
        <w:rPr>
          <w:rFonts w:cs="Arial"/>
        </w:rPr>
        <w:t xml:space="preserve">,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всяких</w:t>
      </w:r>
      <w:r w:rsidRPr="00633A23">
        <w:rPr>
          <w:rFonts w:cs="Arial"/>
        </w:rPr>
        <w:t xml:space="preserve"> </w:t>
      </w:r>
      <w:r w:rsidRPr="00633A23">
        <w:t>вредных</w:t>
      </w:r>
      <w:r w:rsidRPr="00633A23">
        <w:rPr>
          <w:rFonts w:cs="Arial"/>
        </w:rPr>
        <w:t xml:space="preserve"> </w:t>
      </w:r>
      <w:r w:rsidRPr="00633A23">
        <w:t>последст</w:t>
      </w:r>
      <w:r w:rsidRPr="00633A23">
        <w:softHyphen/>
        <w:t>вий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любой</w:t>
      </w:r>
      <w:r w:rsidRPr="00633A23">
        <w:rPr>
          <w:rFonts w:cs="Arial"/>
        </w:rPr>
        <w:t xml:space="preserve"> </w:t>
      </w:r>
      <w:r w:rsidRPr="00633A23">
        <w:t>метод</w:t>
      </w:r>
      <w:r w:rsidRPr="00633A23">
        <w:rPr>
          <w:rFonts w:cs="Arial"/>
        </w:rPr>
        <w:t xml:space="preserve">, </w:t>
      </w:r>
      <w:r w:rsidRPr="00633A23">
        <w:t>имеющий</w:t>
      </w:r>
      <w:r w:rsidRPr="00633A23">
        <w:rPr>
          <w:rFonts w:cs="Arial"/>
        </w:rPr>
        <w:t xml:space="preserve"> </w:t>
      </w:r>
      <w:r w:rsidRPr="00633A23">
        <w:t>реаль</w:t>
      </w:r>
      <w:r w:rsidRPr="00633A23">
        <w:softHyphen/>
        <w:t>ную</w:t>
      </w:r>
      <w:r w:rsidRPr="00633A23">
        <w:rPr>
          <w:rFonts w:cs="Arial"/>
        </w:rPr>
        <w:t xml:space="preserve"> </w:t>
      </w:r>
      <w:r w:rsidRPr="00633A23">
        <w:t>физическую</w:t>
      </w:r>
      <w:r w:rsidRPr="00633A23">
        <w:rPr>
          <w:rFonts w:cs="Arial"/>
        </w:rPr>
        <w:t xml:space="preserve"> </w:t>
      </w:r>
      <w:r w:rsidRPr="00633A23">
        <w:t>основу</w:t>
      </w:r>
      <w:r w:rsidRPr="00633A23">
        <w:rPr>
          <w:rFonts w:cs="Arial"/>
        </w:rPr>
        <w:t xml:space="preserve">, </w:t>
      </w:r>
      <w:r w:rsidRPr="00633A23">
        <w:t>разумеется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универсален</w:t>
      </w:r>
      <w:r w:rsidRPr="00633A23">
        <w:rPr>
          <w:rFonts w:cs="Arial"/>
        </w:rPr>
        <w:t xml:space="preserve"> </w:t>
      </w:r>
      <w:r w:rsidRPr="00633A23">
        <w:t>и не</w:t>
      </w:r>
      <w:r w:rsidRPr="00633A23">
        <w:rPr>
          <w:rFonts w:cs="Arial"/>
        </w:rPr>
        <w:t xml:space="preserve"> </w:t>
      </w:r>
      <w:r w:rsidRPr="00633A23">
        <w:t>совершенен</w:t>
      </w:r>
      <w:r w:rsidRPr="00633A23">
        <w:rPr>
          <w:rFonts w:cs="Arial"/>
        </w:rPr>
        <w:t xml:space="preserve">. </w:t>
      </w:r>
      <w:r w:rsidRPr="00633A23">
        <w:t>Изба</w:t>
      </w:r>
      <w:r w:rsidRPr="00633A23">
        <w:t>в</w:t>
      </w:r>
      <w:r w:rsidRPr="00633A23">
        <w:t>ление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несколько</w:t>
      </w:r>
      <w:r w:rsidRPr="00633A23">
        <w:rPr>
          <w:rFonts w:cs="Arial"/>
        </w:rPr>
        <w:t xml:space="preserve"> </w:t>
      </w:r>
      <w:r w:rsidRPr="00633A23">
        <w:t>сеансов</w:t>
      </w:r>
      <w:r w:rsidRPr="00633A23">
        <w:rPr>
          <w:rFonts w:cs="Arial"/>
        </w:rPr>
        <w:t xml:space="preserve"> </w:t>
      </w:r>
      <w:r w:rsidRPr="00633A23">
        <w:t>не только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болезней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любого</w:t>
      </w:r>
      <w:r w:rsidRPr="00633A23">
        <w:rPr>
          <w:rFonts w:cs="Arial"/>
        </w:rPr>
        <w:t xml:space="preserve"> </w:t>
      </w:r>
      <w:r w:rsidRPr="00633A23">
        <w:t>пристрастия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без покаяния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борьбы</w:t>
      </w:r>
      <w:r w:rsidRPr="00633A23">
        <w:rPr>
          <w:rFonts w:cs="Arial"/>
        </w:rPr>
        <w:t xml:space="preserve"> (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 xml:space="preserve">, </w:t>
      </w:r>
      <w:r w:rsidRPr="00633A23">
        <w:t>глядишь</w:t>
      </w:r>
      <w:r w:rsidRPr="00633A23">
        <w:rPr>
          <w:rFonts w:cs="Arial"/>
        </w:rPr>
        <w:t xml:space="preserve">,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и закодироваться</w:t>
      </w:r>
      <w:r w:rsidRPr="00633A23">
        <w:rPr>
          <w:rFonts w:cs="Arial"/>
        </w:rPr>
        <w:t xml:space="preserve"> </w:t>
      </w:r>
      <w:r w:rsidRPr="00633A23">
        <w:t>прямо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«святость»</w:t>
      </w:r>
      <w:r w:rsidRPr="00633A23">
        <w:rPr>
          <w:rFonts w:cs="Arial"/>
        </w:rPr>
        <w:t xml:space="preserve">). </w:t>
      </w:r>
      <w:r w:rsidRPr="00633A23">
        <w:t>Обещания</w:t>
      </w:r>
      <w:r w:rsidRPr="00633A23">
        <w:rPr>
          <w:rFonts w:cs="Arial"/>
        </w:rPr>
        <w:t xml:space="preserve"> </w:t>
      </w:r>
      <w:r w:rsidRPr="00633A23">
        <w:t>вме</w:t>
      </w:r>
      <w:r w:rsidRPr="00633A23">
        <w:softHyphen/>
        <w:t>сте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здоровьем</w:t>
      </w:r>
      <w:r w:rsidRPr="00633A23">
        <w:rPr>
          <w:rFonts w:cs="Arial"/>
        </w:rPr>
        <w:t xml:space="preserve"> </w:t>
      </w:r>
      <w:r w:rsidRPr="00633A23">
        <w:t>снабдить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успехом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благопо</w:t>
      </w:r>
      <w:r w:rsidRPr="00633A23">
        <w:softHyphen/>
        <w:t>лучием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конечно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«школа</w:t>
      </w:r>
      <w:r w:rsidRPr="00633A23">
        <w:rPr>
          <w:rFonts w:cs="Arial"/>
        </w:rPr>
        <w:t xml:space="preserve"> </w:t>
      </w:r>
      <w:r w:rsidRPr="00633A23">
        <w:t>бе</w:t>
      </w:r>
      <w:r w:rsidRPr="00633A23">
        <w:t>с</w:t>
      </w:r>
      <w:r w:rsidRPr="00633A23">
        <w:t>смертия»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места всех</w:t>
      </w:r>
      <w:r w:rsidRPr="00633A23">
        <w:rPr>
          <w:rFonts w:cs="Arial"/>
        </w:rPr>
        <w:t xml:space="preserve"> </w:t>
      </w:r>
      <w:r w:rsidRPr="00633A23">
        <w:t>оккультистов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времен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Модные</w:t>
      </w:r>
      <w:r w:rsidRPr="00633A23">
        <w:rPr>
          <w:rFonts w:cs="Arial"/>
        </w:rPr>
        <w:t xml:space="preserve"> </w:t>
      </w:r>
      <w:r w:rsidRPr="00633A23">
        <w:t>системы</w:t>
      </w:r>
      <w:r w:rsidRPr="00633A23">
        <w:rPr>
          <w:rFonts w:cs="Arial"/>
        </w:rPr>
        <w:t xml:space="preserve"> </w:t>
      </w:r>
      <w:r w:rsidRPr="00633A23">
        <w:t>голодания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сыроядения</w:t>
      </w:r>
      <w:r w:rsidRPr="00633A23">
        <w:rPr>
          <w:rFonts w:cs="Arial"/>
        </w:rPr>
        <w:t xml:space="preserve">, </w:t>
      </w:r>
      <w:r w:rsidRPr="00633A23">
        <w:t>диеты</w:t>
      </w:r>
      <w:r w:rsidRPr="00633A23">
        <w:rPr>
          <w:rFonts w:cs="Arial"/>
        </w:rPr>
        <w:t xml:space="preserve">, </w:t>
      </w:r>
      <w:r w:rsidRPr="00633A23">
        <w:t>моржевание</w:t>
      </w:r>
      <w:r w:rsidRPr="00633A23">
        <w:rPr>
          <w:rFonts w:cs="Arial"/>
        </w:rPr>
        <w:t xml:space="preserve">, </w:t>
      </w:r>
      <w:r w:rsidRPr="00633A23">
        <w:t>обливания</w:t>
      </w:r>
      <w:r w:rsidRPr="00633A23">
        <w:rPr>
          <w:rFonts w:cs="Arial"/>
        </w:rPr>
        <w:t xml:space="preserve">, </w:t>
      </w:r>
      <w:r w:rsidRPr="00633A23">
        <w:t>бег</w:t>
      </w:r>
      <w:r w:rsidRPr="00633A23">
        <w:rPr>
          <w:rFonts w:cs="Arial"/>
        </w:rPr>
        <w:t xml:space="preserve"> (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числе «медитативный»</w:t>
      </w:r>
      <w:r w:rsidRPr="00633A23">
        <w:rPr>
          <w:rFonts w:cs="Arial"/>
        </w:rPr>
        <w:t xml:space="preserve">), </w:t>
      </w:r>
      <w:r w:rsidRPr="00633A23">
        <w:t>разные</w:t>
      </w:r>
      <w:r w:rsidRPr="00633A23">
        <w:rPr>
          <w:rFonts w:cs="Arial"/>
        </w:rPr>
        <w:t xml:space="preserve"> </w:t>
      </w:r>
      <w:r w:rsidRPr="00633A23">
        <w:t>системы</w:t>
      </w:r>
      <w:r w:rsidRPr="00633A23">
        <w:rPr>
          <w:rFonts w:cs="Arial"/>
        </w:rPr>
        <w:t xml:space="preserve"> </w:t>
      </w:r>
      <w:r w:rsidRPr="00633A23">
        <w:t>физических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пси</w:t>
      </w:r>
      <w:r w:rsidRPr="00633A23">
        <w:softHyphen/>
        <w:t>хических</w:t>
      </w:r>
      <w:r w:rsidRPr="00633A23">
        <w:rPr>
          <w:rFonts w:cs="Arial"/>
        </w:rPr>
        <w:t xml:space="preserve"> </w:t>
      </w:r>
      <w:r w:rsidRPr="00633A23">
        <w:t>упражнений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прав</w:t>
      </w:r>
      <w:r w:rsidRPr="00633A23">
        <w:t>и</w:t>
      </w:r>
      <w:r w:rsidRPr="00633A23">
        <w:lastRenderedPageBreak/>
        <w:t>ло</w:t>
      </w:r>
      <w:r w:rsidRPr="00633A23">
        <w:rPr>
          <w:rFonts w:cs="Arial"/>
        </w:rPr>
        <w:t xml:space="preserve">, </w:t>
      </w:r>
      <w:r w:rsidRPr="00633A23">
        <w:t>включают</w:t>
      </w:r>
      <w:r w:rsidRPr="00633A23">
        <w:rPr>
          <w:rFonts w:cs="Arial"/>
        </w:rPr>
        <w:t xml:space="preserve"> </w:t>
      </w:r>
      <w:r w:rsidRPr="00633A23">
        <w:t>закли</w:t>
      </w:r>
      <w:r w:rsidRPr="00633A23">
        <w:softHyphen/>
        <w:t>нания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простейшие</w:t>
      </w:r>
      <w:r w:rsidRPr="00633A23">
        <w:rPr>
          <w:rFonts w:cs="Arial"/>
        </w:rPr>
        <w:t xml:space="preserve"> </w:t>
      </w:r>
      <w:r w:rsidRPr="00633A23">
        <w:t>формы</w:t>
      </w:r>
      <w:r w:rsidRPr="00633A23">
        <w:rPr>
          <w:rFonts w:cs="Arial"/>
        </w:rPr>
        <w:t xml:space="preserve"> </w:t>
      </w:r>
      <w:r w:rsidRPr="00633A23">
        <w:t>идолопоклонства</w:t>
      </w:r>
      <w:r w:rsidRPr="00633A23">
        <w:rPr>
          <w:rFonts w:cs="Arial"/>
        </w:rPr>
        <w:t xml:space="preserve">,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нужный</w:t>
      </w:r>
      <w:r w:rsidRPr="00633A23">
        <w:rPr>
          <w:rFonts w:cs="Arial"/>
        </w:rPr>
        <w:t xml:space="preserve"> </w:t>
      </w:r>
      <w:r w:rsidRPr="00633A23">
        <w:t>эффект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достигается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других случаях</w:t>
      </w:r>
      <w:r w:rsidRPr="00633A23">
        <w:rPr>
          <w:rFonts w:cs="Arial"/>
        </w:rPr>
        <w:t xml:space="preserve"> (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специально</w:t>
      </w:r>
      <w:r w:rsidRPr="00633A23">
        <w:rPr>
          <w:rFonts w:cs="Arial"/>
        </w:rPr>
        <w:t xml:space="preserve"> </w:t>
      </w:r>
      <w:r w:rsidRPr="00633A23">
        <w:t>выраженной</w:t>
      </w:r>
      <w:r w:rsidRPr="00633A23">
        <w:rPr>
          <w:rFonts w:cs="Arial"/>
        </w:rPr>
        <w:t xml:space="preserve"> </w:t>
      </w:r>
      <w:r w:rsidRPr="00633A23">
        <w:t>оккультной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ставляющей</w:t>
      </w:r>
      <w:r w:rsidRPr="00633A23">
        <w:rPr>
          <w:rFonts w:cs="Arial"/>
        </w:rPr>
        <w:t xml:space="preserve">) </w:t>
      </w:r>
      <w:r w:rsidRPr="00633A23">
        <w:t>подобные</w:t>
      </w:r>
      <w:r w:rsidRPr="00633A23">
        <w:rPr>
          <w:rFonts w:cs="Arial"/>
        </w:rPr>
        <w:t xml:space="preserve"> </w:t>
      </w:r>
      <w:r w:rsidRPr="00633A23">
        <w:t>методики</w:t>
      </w:r>
      <w:r w:rsidRPr="00633A23">
        <w:rPr>
          <w:rFonts w:cs="Arial"/>
        </w:rPr>
        <w:t xml:space="preserve"> </w:t>
      </w:r>
      <w:r w:rsidRPr="00633A23">
        <w:t>просто</w:t>
      </w:r>
      <w:r w:rsidRPr="00633A23">
        <w:rPr>
          <w:rFonts w:cs="Arial"/>
        </w:rPr>
        <w:t xml:space="preserve"> </w:t>
      </w:r>
      <w:r w:rsidRPr="00633A23">
        <w:t>приводят человека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зависимости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своеобразного</w:t>
      </w:r>
      <w:r w:rsidRPr="00633A23">
        <w:rPr>
          <w:rFonts w:cs="Arial"/>
        </w:rPr>
        <w:t xml:space="preserve"> </w:t>
      </w:r>
      <w:r w:rsidRPr="00633A23">
        <w:t>«здорового» образа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центре</w:t>
      </w:r>
      <w:r w:rsidRPr="00633A23">
        <w:rPr>
          <w:rFonts w:cs="Arial"/>
        </w:rPr>
        <w:t xml:space="preserve"> </w:t>
      </w:r>
      <w:r w:rsidRPr="00633A23">
        <w:t>которого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идол</w:t>
      </w:r>
      <w:r w:rsidRPr="00633A23">
        <w:rPr>
          <w:rFonts w:cs="Arial"/>
        </w:rPr>
        <w:t xml:space="preserve">, </w:t>
      </w:r>
      <w:r w:rsidRPr="00633A23">
        <w:t>стоит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softHyphen/>
        <w:t>лесное</w:t>
      </w:r>
      <w:r w:rsidRPr="00633A23">
        <w:rPr>
          <w:rFonts w:cs="Arial"/>
        </w:rPr>
        <w:t xml:space="preserve"> </w:t>
      </w:r>
      <w:r w:rsidRPr="00633A23">
        <w:t>здоровье</w:t>
      </w:r>
      <w:r w:rsidRPr="00633A23">
        <w:rPr>
          <w:rFonts w:cs="Arial"/>
        </w:rPr>
        <w:t xml:space="preserve">, </w:t>
      </w:r>
      <w:r w:rsidRPr="00633A23">
        <w:t>душевное</w:t>
      </w:r>
      <w:r w:rsidRPr="00633A23">
        <w:rPr>
          <w:rFonts w:cs="Arial"/>
        </w:rPr>
        <w:t xml:space="preserve"> </w:t>
      </w:r>
      <w:r w:rsidRPr="00633A23">
        <w:t>равновесие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самоутвер</w:t>
      </w:r>
      <w:r w:rsidRPr="00633A23">
        <w:softHyphen/>
        <w:t>ждение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Это</w:t>
      </w:r>
      <w:r w:rsidRPr="00633A23">
        <w:rPr>
          <w:rFonts w:cs="Arial"/>
        </w:rPr>
        <w:t xml:space="preserve">, </w:t>
      </w:r>
      <w:r w:rsidRPr="00633A23">
        <w:t>безусловно</w:t>
      </w:r>
      <w:r w:rsidRPr="00633A23">
        <w:rPr>
          <w:rFonts w:cs="Arial"/>
        </w:rPr>
        <w:t xml:space="preserve">,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физическая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психологиче</w:t>
      </w:r>
      <w:r w:rsidRPr="00633A23">
        <w:softHyphen/>
        <w:t>ская</w:t>
      </w:r>
      <w:r w:rsidRPr="00633A23">
        <w:rPr>
          <w:rFonts w:cs="Arial"/>
        </w:rPr>
        <w:t xml:space="preserve"> </w:t>
      </w:r>
      <w:r w:rsidRPr="00633A23">
        <w:t>подготовка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прямой</w:t>
      </w:r>
      <w:r w:rsidRPr="00633A23">
        <w:rPr>
          <w:rFonts w:cs="Arial"/>
        </w:rPr>
        <w:t xml:space="preserve"> </w:t>
      </w:r>
      <w:r w:rsidRPr="00633A23">
        <w:t>оккультной</w:t>
      </w:r>
      <w:r w:rsidRPr="00633A23">
        <w:rPr>
          <w:rFonts w:cs="Arial"/>
        </w:rPr>
        <w:t xml:space="preserve"> </w:t>
      </w:r>
      <w:r w:rsidRPr="00633A23">
        <w:t>деятельности</w:t>
      </w:r>
      <w:r w:rsidRPr="00633A23">
        <w:rPr>
          <w:rFonts w:cs="Arial"/>
        </w:rPr>
        <w:t xml:space="preserve">. </w:t>
      </w:r>
      <w:r w:rsidRPr="00633A23">
        <w:t>Не</w:t>
      </w:r>
      <w:r w:rsidR="007C2A12">
        <w:t xml:space="preserve"> </w:t>
      </w:r>
      <w:r w:rsidRPr="00633A23">
        <w:t>случайно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достаточно</w:t>
      </w:r>
      <w:r w:rsidRPr="00633A23">
        <w:rPr>
          <w:rFonts w:cs="Arial"/>
        </w:rPr>
        <w:t xml:space="preserve"> </w:t>
      </w:r>
      <w:r w:rsidRPr="00633A23">
        <w:t>успешно</w:t>
      </w:r>
      <w:r w:rsidRPr="00633A23">
        <w:rPr>
          <w:rFonts w:cs="Arial"/>
        </w:rPr>
        <w:t xml:space="preserve"> </w:t>
      </w:r>
      <w:r w:rsidRPr="00633A23">
        <w:t>занимающихся «очистительными</w:t>
      </w:r>
      <w:r w:rsidRPr="00633A23">
        <w:rPr>
          <w:rFonts w:cs="Arial"/>
        </w:rPr>
        <w:t xml:space="preserve"> </w:t>
      </w:r>
      <w:r w:rsidRPr="00633A23">
        <w:t>процедурами»</w:t>
      </w:r>
      <w:r w:rsidRPr="00633A23">
        <w:rPr>
          <w:rFonts w:cs="Arial"/>
        </w:rPr>
        <w:t xml:space="preserve">,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появляются «экстрасенсорные»</w:t>
      </w:r>
      <w:r w:rsidRPr="00633A23">
        <w:rPr>
          <w:rFonts w:cs="Arial"/>
        </w:rPr>
        <w:t xml:space="preserve"> </w:t>
      </w:r>
      <w:r w:rsidRPr="00633A23">
        <w:t>способности</w:t>
      </w:r>
      <w:r w:rsidRPr="00633A23">
        <w:rPr>
          <w:rFonts w:cs="Arial"/>
        </w:rPr>
        <w:t xml:space="preserve">: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начинают «ощущать»</w:t>
      </w:r>
      <w:r w:rsidRPr="00633A23">
        <w:rPr>
          <w:rFonts w:cs="Arial"/>
        </w:rPr>
        <w:t xml:space="preserve">, </w:t>
      </w:r>
      <w:r w:rsidRPr="00633A23">
        <w:t>какой</w:t>
      </w:r>
      <w:r w:rsidRPr="00633A23">
        <w:rPr>
          <w:rFonts w:cs="Arial"/>
        </w:rPr>
        <w:t xml:space="preserve"> </w:t>
      </w:r>
      <w:r w:rsidRPr="00633A23">
        <w:t>орган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кого</w:t>
      </w:r>
      <w:r w:rsidRPr="00633A23">
        <w:rPr>
          <w:rFonts w:cs="Arial"/>
        </w:rPr>
        <w:t xml:space="preserve"> </w:t>
      </w:r>
      <w:r w:rsidRPr="00633A23">
        <w:t>болит</w:t>
      </w:r>
      <w:r w:rsidRPr="00633A23">
        <w:rPr>
          <w:rFonts w:cs="Arial"/>
        </w:rPr>
        <w:t xml:space="preserve">, </w:t>
      </w:r>
      <w:r w:rsidRPr="00633A23">
        <w:t>видят</w:t>
      </w:r>
      <w:r w:rsidRPr="00633A23">
        <w:rPr>
          <w:rFonts w:cs="Arial"/>
        </w:rPr>
        <w:t xml:space="preserve"> </w:t>
      </w:r>
      <w:r w:rsidRPr="00633A23">
        <w:t>всякие мнимые</w:t>
      </w:r>
      <w:r w:rsidRPr="00633A23">
        <w:rPr>
          <w:rFonts w:cs="Arial"/>
        </w:rPr>
        <w:t xml:space="preserve"> </w:t>
      </w:r>
      <w:r w:rsidRPr="00633A23">
        <w:t>энергии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поля</w:t>
      </w:r>
      <w:r w:rsidRPr="00633A23">
        <w:rPr>
          <w:rFonts w:cs="Arial"/>
        </w:rPr>
        <w:t xml:space="preserve">. </w:t>
      </w:r>
      <w:r w:rsidRPr="00633A23">
        <w:t>Обольщенный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легко верит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способности</w:t>
      </w:r>
      <w:r w:rsidRPr="00633A23">
        <w:rPr>
          <w:rFonts w:cs="Arial"/>
        </w:rPr>
        <w:t xml:space="preserve"> </w:t>
      </w:r>
      <w:r w:rsidRPr="00633A23">
        <w:t>связаны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«очищением»</w:t>
      </w:r>
      <w:r w:rsidRPr="00633A23">
        <w:rPr>
          <w:rFonts w:cs="Arial"/>
        </w:rPr>
        <w:t xml:space="preserve">;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самом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деле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являются</w:t>
      </w:r>
      <w:r w:rsidRPr="00633A23">
        <w:rPr>
          <w:rFonts w:cs="Arial"/>
        </w:rPr>
        <w:t xml:space="preserve"> </w:t>
      </w:r>
      <w:r w:rsidRPr="00633A23">
        <w:t>плодом</w:t>
      </w:r>
      <w:r w:rsidRPr="00633A23">
        <w:rPr>
          <w:rFonts w:cs="Arial"/>
        </w:rPr>
        <w:t xml:space="preserve"> </w:t>
      </w:r>
      <w:r w:rsidRPr="00633A23">
        <w:t>идолопоклон</w:t>
      </w:r>
      <w:r w:rsidRPr="00633A23">
        <w:softHyphen/>
        <w:t>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полусознательного</w:t>
      </w:r>
      <w:r w:rsidRPr="00633A23">
        <w:rPr>
          <w:rFonts w:cs="Arial"/>
        </w:rPr>
        <w:t xml:space="preserve"> </w:t>
      </w:r>
      <w:r w:rsidRPr="00633A23">
        <w:t>общения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бесами</w:t>
      </w:r>
      <w:r w:rsidRPr="00633A23">
        <w:rPr>
          <w:rFonts w:cs="Arial"/>
        </w:rPr>
        <w:t xml:space="preserve">. </w:t>
      </w:r>
      <w:r w:rsidRPr="00633A23">
        <w:t>Харак</w:t>
      </w:r>
      <w:r w:rsidRPr="00633A23">
        <w:softHyphen/>
        <w:t>терным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таких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явл</w:t>
      </w:r>
      <w:r w:rsidRPr="00633A23">
        <w:t>я</w:t>
      </w:r>
      <w:r w:rsidRPr="00633A23">
        <w:t>ется</w:t>
      </w:r>
      <w:r w:rsidRPr="00633A23">
        <w:rPr>
          <w:rFonts w:cs="Arial"/>
        </w:rPr>
        <w:t xml:space="preserve"> </w:t>
      </w:r>
      <w:r w:rsidRPr="00633A23">
        <w:t>сектантская</w:t>
      </w:r>
      <w:r w:rsidRPr="00633A23">
        <w:rPr>
          <w:rFonts w:cs="Arial"/>
        </w:rPr>
        <w:t xml:space="preserve"> </w:t>
      </w:r>
      <w:r w:rsidRPr="00633A23">
        <w:t>горды</w:t>
      </w:r>
      <w:r w:rsidRPr="00633A23">
        <w:softHyphen/>
        <w:t>ня</w:t>
      </w:r>
      <w:r w:rsidRPr="00633A23">
        <w:rPr>
          <w:rFonts w:cs="Arial"/>
        </w:rPr>
        <w:t xml:space="preserve">, </w:t>
      </w:r>
      <w:r w:rsidRPr="00633A23">
        <w:t>самоуверенность</w:t>
      </w:r>
      <w:r w:rsidRPr="00633A23">
        <w:rPr>
          <w:rFonts w:cs="Arial"/>
        </w:rPr>
        <w:t xml:space="preserve">, </w:t>
      </w:r>
      <w:r w:rsidRPr="00633A23">
        <w:t>навязчивое</w:t>
      </w:r>
      <w:r w:rsidRPr="00633A23">
        <w:rPr>
          <w:rFonts w:cs="Arial"/>
        </w:rPr>
        <w:t xml:space="preserve"> </w:t>
      </w:r>
      <w:r w:rsidRPr="00633A23">
        <w:t>рекламирование своих</w:t>
      </w:r>
      <w:r w:rsidRPr="00633A23">
        <w:rPr>
          <w:rFonts w:cs="Arial"/>
        </w:rPr>
        <w:t xml:space="preserve"> </w:t>
      </w:r>
      <w:r w:rsidRPr="00633A23">
        <w:t>методов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сдвиг</w:t>
      </w:r>
      <w:r w:rsidRPr="00633A23">
        <w:rPr>
          <w:rFonts w:cs="Arial"/>
        </w:rPr>
        <w:t xml:space="preserve"> </w:t>
      </w:r>
      <w:r w:rsidRPr="00633A23">
        <w:t>системы</w:t>
      </w:r>
      <w:r w:rsidRPr="00633A23">
        <w:rPr>
          <w:rFonts w:cs="Arial"/>
        </w:rPr>
        <w:t xml:space="preserve"> </w:t>
      </w:r>
      <w:r w:rsidRPr="00633A23">
        <w:t>ценностей</w:t>
      </w:r>
      <w:r w:rsidRPr="00633A23">
        <w:rPr>
          <w:rFonts w:cs="Arial"/>
        </w:rPr>
        <w:t xml:space="preserve"> </w:t>
      </w:r>
      <w:r w:rsidRPr="00633A23">
        <w:t>в материальную</w:t>
      </w:r>
      <w:r w:rsidRPr="00633A23">
        <w:rPr>
          <w:rFonts w:cs="Arial"/>
        </w:rPr>
        <w:t xml:space="preserve"> </w:t>
      </w:r>
      <w:r w:rsidRPr="00633A23">
        <w:t>сторону</w:t>
      </w:r>
      <w:r w:rsidRPr="00633A23">
        <w:rPr>
          <w:rFonts w:cs="Arial"/>
        </w:rPr>
        <w:t xml:space="preserve"> (</w:t>
      </w:r>
      <w:r w:rsidRPr="00633A23">
        <w:t>«хорошо»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выво</w:t>
      </w:r>
      <w:r w:rsidRPr="00633A23">
        <w:softHyphen/>
        <w:t>дятся</w:t>
      </w:r>
      <w:r w:rsidRPr="00633A23">
        <w:rPr>
          <w:rFonts w:cs="Arial"/>
        </w:rPr>
        <w:t xml:space="preserve"> </w:t>
      </w:r>
      <w:r w:rsidRPr="00633A23">
        <w:t>шлаки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ядовитые</w:t>
      </w:r>
      <w:r w:rsidRPr="00633A23">
        <w:rPr>
          <w:rFonts w:cs="Arial"/>
        </w:rPr>
        <w:t xml:space="preserve"> </w:t>
      </w:r>
      <w:r w:rsidRPr="00633A23">
        <w:t>вещества</w:t>
      </w:r>
      <w:r w:rsidRPr="00633A23">
        <w:rPr>
          <w:rFonts w:cs="Arial"/>
        </w:rPr>
        <w:t xml:space="preserve">, </w:t>
      </w:r>
      <w:r w:rsidRPr="00633A23">
        <w:t>идут</w:t>
      </w:r>
      <w:r w:rsidRPr="00633A23">
        <w:rPr>
          <w:rFonts w:cs="Arial"/>
        </w:rPr>
        <w:t xml:space="preserve"> </w:t>
      </w:r>
      <w:r w:rsidRPr="00633A23">
        <w:t>энергии</w:t>
      </w:r>
      <w:r w:rsidRPr="00633A23">
        <w:rPr>
          <w:rFonts w:cs="Arial"/>
        </w:rPr>
        <w:t xml:space="preserve">, </w:t>
      </w:r>
      <w:r w:rsidRPr="00633A23">
        <w:t>ста</w:t>
      </w:r>
      <w:r w:rsidRPr="00633A23">
        <w:softHyphen/>
        <w:t>новится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 </w:t>
      </w:r>
      <w:r w:rsidRPr="00633A23">
        <w:t>сил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п</w:t>
      </w:r>
      <w:r w:rsidRPr="00633A23">
        <w:rPr>
          <w:rFonts w:cs="Arial"/>
        </w:rPr>
        <w:t>.).</w:t>
      </w:r>
    </w:p>
    <w:p w:rsidR="002D3589" w:rsidRPr="00633A23" w:rsidRDefault="002D3589" w:rsidP="00EB0F88">
      <w:r w:rsidRPr="00633A23">
        <w:t>На</w:t>
      </w:r>
      <w:r w:rsidRPr="00633A23">
        <w:rPr>
          <w:rFonts w:cs="Arial"/>
        </w:rPr>
        <w:t xml:space="preserve"> </w:t>
      </w:r>
      <w:r w:rsidRPr="00633A23">
        <w:t>определенном</w:t>
      </w:r>
      <w:r w:rsidRPr="00633A23">
        <w:rPr>
          <w:rFonts w:cs="Arial"/>
        </w:rPr>
        <w:t xml:space="preserve"> </w:t>
      </w:r>
      <w:r w:rsidRPr="00633A23">
        <w:t>этапе</w:t>
      </w:r>
      <w:r w:rsidRPr="00633A23">
        <w:rPr>
          <w:rFonts w:cs="Arial"/>
        </w:rPr>
        <w:t xml:space="preserve"> </w:t>
      </w:r>
      <w:r w:rsidRPr="00633A23">
        <w:t>дело</w:t>
      </w:r>
      <w:r w:rsidRPr="00633A23">
        <w:rPr>
          <w:rFonts w:cs="Arial"/>
        </w:rPr>
        <w:t xml:space="preserve"> </w:t>
      </w:r>
      <w:r w:rsidRPr="00633A23">
        <w:t>доходит</w:t>
      </w:r>
      <w:r w:rsidRPr="00633A23">
        <w:rPr>
          <w:rFonts w:cs="Arial"/>
        </w:rPr>
        <w:t xml:space="preserve"> </w:t>
      </w:r>
      <w:r w:rsidRPr="00633A23">
        <w:t>до «откровений»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очередных</w:t>
      </w:r>
      <w:r w:rsidRPr="00633A23">
        <w:rPr>
          <w:rFonts w:cs="Arial"/>
        </w:rPr>
        <w:t xml:space="preserve"> </w:t>
      </w:r>
      <w:r w:rsidRPr="00633A23">
        <w:t>сектантских</w:t>
      </w:r>
      <w:r w:rsidRPr="00633A23">
        <w:rPr>
          <w:rFonts w:cs="Arial"/>
        </w:rPr>
        <w:t xml:space="preserve"> </w:t>
      </w:r>
      <w:r w:rsidRPr="00633A23">
        <w:t>миссий</w:t>
      </w:r>
      <w:r w:rsidRPr="00633A23">
        <w:rPr>
          <w:rFonts w:cs="Arial"/>
        </w:rPr>
        <w:t xml:space="preserve">. </w:t>
      </w:r>
      <w:r w:rsidRPr="00633A23">
        <w:t>Как пример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привести</w:t>
      </w:r>
      <w:r w:rsidRPr="00633A23">
        <w:rPr>
          <w:rFonts w:cs="Arial"/>
        </w:rPr>
        <w:t xml:space="preserve"> </w:t>
      </w:r>
      <w:r w:rsidRPr="00633A23">
        <w:t>листовку</w:t>
      </w:r>
      <w:r w:rsidRPr="00633A23">
        <w:rPr>
          <w:rFonts w:cs="Arial"/>
        </w:rPr>
        <w:t xml:space="preserve"> </w:t>
      </w:r>
      <w:r w:rsidRPr="00633A23">
        <w:t>«На</w:t>
      </w:r>
      <w:r w:rsidRPr="00633A23">
        <w:rPr>
          <w:rFonts w:cs="Arial"/>
        </w:rPr>
        <w:t xml:space="preserve"> </w:t>
      </w:r>
      <w:r w:rsidRPr="00633A23">
        <w:t>пути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преобра</w:t>
      </w:r>
      <w:r w:rsidRPr="00633A23">
        <w:softHyphen/>
        <w:t>жению»</w:t>
      </w:r>
      <w:r w:rsidRPr="00633A23">
        <w:rPr>
          <w:rFonts w:cs="Arial"/>
        </w:rPr>
        <w:t xml:space="preserve">, </w:t>
      </w:r>
      <w:r w:rsidRPr="00633A23">
        <w:t>снабженную</w:t>
      </w:r>
      <w:r w:rsidRPr="00633A23">
        <w:rPr>
          <w:rFonts w:cs="Arial"/>
        </w:rPr>
        <w:t xml:space="preserve"> </w:t>
      </w:r>
      <w:r w:rsidRPr="00633A23">
        <w:t>ссылками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Блаватскую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Ре</w:t>
      </w:r>
      <w:r w:rsidRPr="00633A23">
        <w:softHyphen/>
        <w:t>рихов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, </w:t>
      </w:r>
      <w:r w:rsidRPr="00633A23">
        <w:t>разумеется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цитатой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Священного Писания</w:t>
      </w:r>
      <w:r w:rsidRPr="00633A23">
        <w:rPr>
          <w:rFonts w:cs="Arial"/>
        </w:rPr>
        <w:t xml:space="preserve">. </w:t>
      </w:r>
      <w:r w:rsidRPr="00633A23">
        <w:t>«Космос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t>у</w:t>
      </w:r>
      <w:r w:rsidRPr="00633A23">
        <w:t>преждает»</w:t>
      </w:r>
      <w:r w:rsidRPr="00633A23">
        <w:rPr>
          <w:rFonts w:cs="Arial"/>
        </w:rPr>
        <w:t xml:space="preserve">: </w:t>
      </w:r>
      <w:r w:rsidRPr="00633A23">
        <w:t>«по</w:t>
      </w:r>
      <w:r w:rsidRPr="00633A23">
        <w:rPr>
          <w:rFonts w:cs="Arial"/>
        </w:rPr>
        <w:t xml:space="preserve"> </w:t>
      </w:r>
      <w:r w:rsidRPr="00633A23">
        <w:t>законам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ликой</w:t>
      </w:r>
      <w:r w:rsidRPr="00633A23">
        <w:rPr>
          <w:rFonts w:cs="Arial"/>
        </w:rPr>
        <w:t xml:space="preserve"> </w:t>
      </w:r>
      <w:r w:rsidRPr="00633A23">
        <w:t>Космической</w:t>
      </w:r>
      <w:r w:rsidRPr="00633A23">
        <w:rPr>
          <w:rFonts w:cs="Arial"/>
        </w:rPr>
        <w:t xml:space="preserve"> </w:t>
      </w:r>
      <w:r w:rsidRPr="00633A23">
        <w:t>Эволюции</w:t>
      </w:r>
      <w:r w:rsidRPr="00633A23">
        <w:rPr>
          <w:rFonts w:cs="Arial"/>
        </w:rPr>
        <w:t xml:space="preserve"> </w:t>
      </w:r>
      <w:r w:rsidRPr="00633A23">
        <w:t>наступает</w:t>
      </w:r>
      <w:r w:rsidRPr="00633A23">
        <w:rPr>
          <w:rFonts w:cs="Arial"/>
        </w:rPr>
        <w:t xml:space="preserve"> </w:t>
      </w:r>
      <w:r w:rsidRPr="00633A23">
        <w:t>срок</w:t>
      </w:r>
      <w:r w:rsidRPr="00633A23">
        <w:rPr>
          <w:rFonts w:cs="Arial"/>
        </w:rPr>
        <w:t xml:space="preserve"> </w:t>
      </w:r>
      <w:r w:rsidRPr="00633A23">
        <w:t>форми</w:t>
      </w:r>
      <w:r w:rsidRPr="00633A23">
        <w:softHyphen/>
        <w:t>рования</w:t>
      </w:r>
      <w:r w:rsidRPr="00633A23">
        <w:rPr>
          <w:rFonts w:cs="Arial"/>
        </w:rPr>
        <w:t xml:space="preserve"> </w:t>
      </w:r>
      <w:r w:rsidRPr="00633A23">
        <w:t>Чел</w:t>
      </w:r>
      <w:r w:rsidRPr="00633A23">
        <w:t>о</w:t>
      </w:r>
      <w:r w:rsidRPr="00633A23">
        <w:t>вечества</w:t>
      </w:r>
      <w:r w:rsidRPr="00633A23">
        <w:rPr>
          <w:rFonts w:cs="Arial"/>
        </w:rPr>
        <w:t xml:space="preserve"> 6-</w:t>
      </w:r>
      <w:r w:rsidRPr="00633A23">
        <w:t>й</w:t>
      </w:r>
      <w:r w:rsidRPr="00633A23">
        <w:rPr>
          <w:rFonts w:cs="Arial"/>
        </w:rPr>
        <w:t xml:space="preserve"> </w:t>
      </w:r>
      <w:r w:rsidRPr="00633A23">
        <w:t>Расы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суще</w:t>
      </w:r>
      <w:r w:rsidRPr="00633A23">
        <w:softHyphen/>
        <w:t>ствовать</w:t>
      </w:r>
      <w:r w:rsidRPr="00633A23">
        <w:rPr>
          <w:rFonts w:cs="Arial"/>
        </w:rPr>
        <w:t xml:space="preserve">... </w:t>
      </w:r>
      <w:r w:rsidRPr="00633A23">
        <w:t>в</w:t>
      </w:r>
      <w:r w:rsidRPr="00633A23">
        <w:rPr>
          <w:rFonts w:cs="Arial"/>
        </w:rPr>
        <w:t xml:space="preserve"> 4-</w:t>
      </w:r>
      <w:r w:rsidRPr="00633A23">
        <w:t>м</w:t>
      </w:r>
      <w:r w:rsidRPr="00633A23">
        <w:rPr>
          <w:rFonts w:cs="Arial"/>
        </w:rPr>
        <w:t xml:space="preserve"> </w:t>
      </w:r>
      <w:r w:rsidRPr="00633A23">
        <w:t>измерении»</w:t>
      </w:r>
      <w:r w:rsidRPr="00633A23">
        <w:rPr>
          <w:rFonts w:cs="Arial"/>
        </w:rPr>
        <w:t xml:space="preserve">, </w:t>
      </w:r>
      <w:r w:rsidRPr="00633A23">
        <w:t>ожидается</w:t>
      </w:r>
      <w:r w:rsidRPr="00633A23">
        <w:rPr>
          <w:rFonts w:cs="Arial"/>
        </w:rPr>
        <w:t xml:space="preserve"> </w:t>
      </w:r>
      <w:r w:rsidRPr="00633A23">
        <w:t>наступление земного</w:t>
      </w:r>
      <w:r w:rsidRPr="00633A23">
        <w:rPr>
          <w:rFonts w:cs="Arial"/>
        </w:rPr>
        <w:t xml:space="preserve"> </w:t>
      </w:r>
      <w:r w:rsidRPr="00633A23">
        <w:t>рая</w:t>
      </w:r>
      <w:r w:rsidRPr="00633A23">
        <w:rPr>
          <w:rFonts w:cs="Arial"/>
        </w:rPr>
        <w:t xml:space="preserve">, </w:t>
      </w:r>
      <w:r w:rsidRPr="00633A23">
        <w:t>ради</w:t>
      </w:r>
      <w:r w:rsidRPr="00633A23">
        <w:rPr>
          <w:rFonts w:cs="Arial"/>
        </w:rPr>
        <w:t xml:space="preserve">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«стоит</w:t>
      </w:r>
      <w:r w:rsidRPr="00633A23">
        <w:rPr>
          <w:rFonts w:cs="Arial"/>
        </w:rPr>
        <w:t xml:space="preserve"> </w:t>
      </w:r>
      <w:r w:rsidRPr="00633A23">
        <w:t>выполнять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веты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рекомендации</w:t>
      </w:r>
      <w:r w:rsidRPr="00633A23">
        <w:rPr>
          <w:rFonts w:cs="Arial"/>
        </w:rPr>
        <w:t xml:space="preserve"> </w:t>
      </w:r>
      <w:r w:rsidRPr="00633A23">
        <w:t>Космоса»</w:t>
      </w:r>
      <w:r w:rsidRPr="00633A23">
        <w:rPr>
          <w:rFonts w:cs="Arial"/>
        </w:rPr>
        <w:t xml:space="preserve">. </w:t>
      </w:r>
      <w:r w:rsidRPr="00633A23">
        <w:t>«Светлые</w:t>
      </w:r>
      <w:r w:rsidRPr="00633A23">
        <w:rPr>
          <w:rFonts w:cs="Arial"/>
        </w:rPr>
        <w:t xml:space="preserve"> </w:t>
      </w:r>
      <w:r w:rsidRPr="00633A23">
        <w:t>силы» предлагают</w:t>
      </w:r>
      <w:r w:rsidRPr="00633A23">
        <w:rPr>
          <w:rFonts w:cs="Arial"/>
        </w:rPr>
        <w:t xml:space="preserve"> </w:t>
      </w:r>
      <w:r w:rsidRPr="00633A23">
        <w:t>«землянам»</w:t>
      </w:r>
      <w:r w:rsidRPr="00633A23">
        <w:rPr>
          <w:rFonts w:cs="Arial"/>
        </w:rPr>
        <w:t xml:space="preserve"> </w:t>
      </w:r>
      <w:r w:rsidRPr="00633A23">
        <w:t>перестать</w:t>
      </w:r>
      <w:r w:rsidRPr="00633A23">
        <w:rPr>
          <w:rFonts w:cs="Arial"/>
        </w:rPr>
        <w:t xml:space="preserve"> </w:t>
      </w:r>
      <w:r w:rsidRPr="00633A23">
        <w:t>«копошиться</w:t>
      </w:r>
      <w:r w:rsidRPr="00633A23">
        <w:rPr>
          <w:rFonts w:cs="Arial"/>
        </w:rPr>
        <w:t xml:space="preserve"> </w:t>
      </w:r>
      <w:r w:rsidRPr="00633A23">
        <w:t>в своих</w:t>
      </w:r>
      <w:r w:rsidRPr="00633A23">
        <w:rPr>
          <w:rFonts w:cs="Arial"/>
        </w:rPr>
        <w:t xml:space="preserve"> </w:t>
      </w:r>
      <w:r w:rsidRPr="00633A23">
        <w:t>сиюминутных</w:t>
      </w:r>
      <w:r w:rsidRPr="00633A23">
        <w:rPr>
          <w:rFonts w:cs="Arial"/>
        </w:rPr>
        <w:t xml:space="preserve"> </w:t>
      </w:r>
      <w:r w:rsidRPr="00633A23">
        <w:t>делах</w:t>
      </w:r>
      <w:r w:rsidRPr="00633A23">
        <w:rPr>
          <w:rFonts w:cs="Arial"/>
        </w:rPr>
        <w:t xml:space="preserve">, </w:t>
      </w:r>
      <w:r w:rsidRPr="00633A23">
        <w:t>решать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е</w:t>
      </w:r>
      <w:r w:rsidRPr="00633A23">
        <w:t>лочные</w:t>
      </w:r>
      <w:r w:rsidRPr="00633A23">
        <w:rPr>
          <w:rFonts w:cs="Arial"/>
        </w:rPr>
        <w:t xml:space="preserve"> </w:t>
      </w:r>
      <w:r w:rsidRPr="00633A23">
        <w:t>задачи»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вместо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«самый</w:t>
      </w:r>
      <w:r w:rsidRPr="00633A23">
        <w:rPr>
          <w:rFonts w:cs="Arial"/>
        </w:rPr>
        <w:t xml:space="preserve"> </w:t>
      </w:r>
      <w:r w:rsidRPr="00633A23">
        <w:t>лучший</w:t>
      </w:r>
      <w:r w:rsidRPr="00633A23">
        <w:rPr>
          <w:rFonts w:cs="Arial"/>
        </w:rPr>
        <w:t xml:space="preserve"> </w:t>
      </w:r>
      <w:r w:rsidRPr="00633A23">
        <w:t>режим</w:t>
      </w:r>
      <w:r w:rsidRPr="00633A23">
        <w:rPr>
          <w:rFonts w:cs="Arial"/>
        </w:rPr>
        <w:t xml:space="preserve"> </w:t>
      </w:r>
      <w:r w:rsidRPr="00633A23">
        <w:t>очистки</w:t>
      </w:r>
      <w:r w:rsidRPr="00633A23">
        <w:rPr>
          <w:rFonts w:cs="Arial"/>
        </w:rPr>
        <w:t xml:space="preserve"> </w:t>
      </w:r>
      <w:r w:rsidRPr="00633A23">
        <w:t>— чередование</w:t>
      </w:r>
      <w:r w:rsidRPr="00633A23">
        <w:rPr>
          <w:rFonts w:cs="Arial"/>
        </w:rPr>
        <w:t xml:space="preserve"> </w:t>
      </w:r>
      <w:r w:rsidRPr="00633A23">
        <w:t>голодания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течение</w:t>
      </w:r>
      <w:r w:rsidRPr="00633A23">
        <w:rPr>
          <w:rFonts w:cs="Arial"/>
        </w:rPr>
        <w:t xml:space="preserve"> 5 </w:t>
      </w:r>
      <w:r w:rsidRPr="00633A23">
        <w:t>дней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питания кашами</w:t>
      </w:r>
      <w:r w:rsidRPr="00633A23">
        <w:rPr>
          <w:rFonts w:cs="Arial"/>
        </w:rPr>
        <w:t xml:space="preserve">, </w:t>
      </w:r>
      <w:r w:rsidRPr="00633A23">
        <w:t>фруктами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соками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течение</w:t>
      </w:r>
      <w:r w:rsidRPr="00633A23">
        <w:rPr>
          <w:rFonts w:cs="Arial"/>
        </w:rPr>
        <w:t xml:space="preserve"> 2-</w:t>
      </w:r>
      <w:r w:rsidRPr="00633A23">
        <w:t>х</w:t>
      </w:r>
      <w:r w:rsidRPr="00633A23">
        <w:rPr>
          <w:rFonts w:cs="Arial"/>
        </w:rPr>
        <w:t xml:space="preserve"> </w:t>
      </w:r>
      <w:r w:rsidRPr="00633A23">
        <w:t>дней»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Для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, </w:t>
      </w:r>
      <w:r w:rsidRPr="00633A23">
        <w:t>кому</w:t>
      </w:r>
      <w:r w:rsidRPr="00633A23">
        <w:rPr>
          <w:rFonts w:cs="Arial"/>
        </w:rPr>
        <w:t xml:space="preserve"> </w:t>
      </w:r>
      <w:r w:rsidRPr="00633A23">
        <w:t>нужна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«духовность»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конце между</w:t>
      </w:r>
      <w:r w:rsidRPr="00633A23">
        <w:rPr>
          <w:rFonts w:cs="Arial"/>
        </w:rPr>
        <w:t xml:space="preserve"> </w:t>
      </w:r>
      <w:r w:rsidRPr="00633A23">
        <w:t>прочим</w:t>
      </w:r>
      <w:r w:rsidRPr="00633A23">
        <w:rPr>
          <w:rFonts w:cs="Arial"/>
        </w:rPr>
        <w:t xml:space="preserve"> </w:t>
      </w:r>
      <w:r w:rsidRPr="00633A23">
        <w:t>рекомендуется</w:t>
      </w:r>
      <w:r w:rsidRPr="00633A23">
        <w:rPr>
          <w:rFonts w:cs="Arial"/>
        </w:rPr>
        <w:t xml:space="preserve"> </w:t>
      </w:r>
      <w:r w:rsidRPr="00633A23">
        <w:t>след</w:t>
      </w:r>
      <w:r w:rsidRPr="00633A23">
        <w:t>о</w:t>
      </w:r>
      <w:r w:rsidRPr="00633A23">
        <w:t>вать</w:t>
      </w:r>
      <w:r w:rsidRPr="00633A23">
        <w:rPr>
          <w:rFonts w:cs="Arial"/>
        </w:rPr>
        <w:t xml:space="preserve"> </w:t>
      </w:r>
      <w:r w:rsidRPr="00633A23">
        <w:t>заповедям «величайшего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Учителей</w:t>
      </w:r>
      <w:r w:rsidRPr="00633A23">
        <w:rPr>
          <w:rFonts w:cs="Arial"/>
        </w:rPr>
        <w:t xml:space="preserve"> </w:t>
      </w:r>
      <w:r w:rsidRPr="00633A23">
        <w:t>Человечества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Иисуса Христа»</w:t>
      </w:r>
      <w:r w:rsidRPr="00633A23">
        <w:rPr>
          <w:rFonts w:cs="Arial"/>
        </w:rPr>
        <w:t xml:space="preserve"> (</w:t>
      </w:r>
      <w:r w:rsidRPr="00633A23">
        <w:t>характерно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местоимение</w:t>
      </w:r>
      <w:r w:rsidRPr="00633A23">
        <w:rPr>
          <w:rFonts w:cs="Arial"/>
        </w:rPr>
        <w:t xml:space="preserve"> </w:t>
      </w:r>
      <w:r w:rsidRPr="00633A23">
        <w:t>«его»</w:t>
      </w:r>
      <w:r w:rsidRPr="00633A23">
        <w:rPr>
          <w:rFonts w:cs="Arial"/>
        </w:rPr>
        <w:t xml:space="preserve">, </w:t>
      </w:r>
      <w:r w:rsidRPr="00633A23">
        <w:t>относя</w:t>
      </w:r>
      <w:r w:rsidRPr="00633A23">
        <w:softHyphen/>
        <w:t>щееся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, </w:t>
      </w:r>
      <w:r w:rsidRPr="00633A23">
        <w:t>написано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маленькой</w:t>
      </w:r>
      <w:r w:rsidRPr="00633A23">
        <w:rPr>
          <w:rFonts w:cs="Arial"/>
        </w:rPr>
        <w:t xml:space="preserve"> </w:t>
      </w:r>
      <w:r w:rsidRPr="00633A23">
        <w:t>буквы</w:t>
      </w:r>
      <w:r w:rsidRPr="00633A23">
        <w:rPr>
          <w:rFonts w:cs="Arial"/>
        </w:rPr>
        <w:t xml:space="preserve">, </w:t>
      </w:r>
      <w:r w:rsidRPr="00633A23">
        <w:t>а «Учителя»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ряд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которыми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кощунственно поставлен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большой</w:t>
      </w:r>
      <w:r w:rsidRPr="00633A23">
        <w:rPr>
          <w:rFonts w:cs="Arial"/>
        </w:rPr>
        <w:t>).</w:t>
      </w:r>
    </w:p>
    <w:p w:rsidR="002D3589" w:rsidRPr="00633A23" w:rsidRDefault="002D3589" w:rsidP="007C2A12">
      <w:pPr>
        <w:pStyle w:val="5"/>
      </w:pPr>
      <w:r w:rsidRPr="00633A23">
        <w:t>Экстрасенсы</w:t>
      </w:r>
      <w:r w:rsidRPr="00633A23">
        <w:rPr>
          <w:rFonts w:cs="Arial"/>
        </w:rPr>
        <w:t xml:space="preserve">: </w:t>
      </w:r>
      <w:r w:rsidRPr="00633A23">
        <w:t>внедрение</w:t>
      </w:r>
      <w:r w:rsidRPr="00633A23">
        <w:rPr>
          <w:rFonts w:cs="Arial"/>
        </w:rPr>
        <w:t xml:space="preserve"> </w:t>
      </w:r>
      <w:r w:rsidRPr="00633A23">
        <w:t>оккультных</w:t>
      </w:r>
      <w:r w:rsidRPr="00633A23">
        <w:rPr>
          <w:rFonts w:cs="Arial"/>
        </w:rPr>
        <w:t xml:space="preserve"> </w:t>
      </w:r>
      <w:r w:rsidRPr="00633A23">
        <w:t>понятий</w:t>
      </w:r>
    </w:p>
    <w:p w:rsidR="002D3589" w:rsidRPr="00633A23" w:rsidRDefault="002D3589" w:rsidP="00EB0F88">
      <w:r w:rsidRPr="00633A23">
        <w:t>Одним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самых</w:t>
      </w:r>
      <w:r w:rsidRPr="00633A23">
        <w:rPr>
          <w:rFonts w:cs="Arial"/>
        </w:rPr>
        <w:t xml:space="preserve"> </w:t>
      </w:r>
      <w:r w:rsidRPr="00633A23">
        <w:t>плачевных</w:t>
      </w:r>
      <w:r w:rsidRPr="00633A23">
        <w:rPr>
          <w:rFonts w:cs="Arial"/>
        </w:rPr>
        <w:t xml:space="preserve"> </w:t>
      </w:r>
      <w:r w:rsidRPr="00633A23">
        <w:t>результатов</w:t>
      </w:r>
      <w:r w:rsidRPr="00633A23">
        <w:rPr>
          <w:rFonts w:cs="Arial"/>
        </w:rPr>
        <w:t xml:space="preserve"> </w:t>
      </w:r>
      <w:r w:rsidRPr="00633A23">
        <w:t>сегодняш</w:t>
      </w:r>
      <w:r w:rsidRPr="00633A23">
        <w:softHyphen/>
        <w:t>него</w:t>
      </w:r>
      <w:r w:rsidRPr="00633A23">
        <w:rPr>
          <w:rFonts w:cs="Arial"/>
        </w:rPr>
        <w:t xml:space="preserve"> </w:t>
      </w:r>
      <w:r w:rsidRPr="00633A23">
        <w:t>различия</w:t>
      </w:r>
      <w:r w:rsidRPr="00633A23">
        <w:rPr>
          <w:rFonts w:cs="Arial"/>
        </w:rPr>
        <w:t xml:space="preserve"> </w:t>
      </w:r>
      <w:r w:rsidRPr="00633A23">
        <w:t>оккультизма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оккульт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термины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понятия</w:t>
      </w:r>
      <w:r w:rsidRPr="00633A23">
        <w:rPr>
          <w:rFonts w:cs="Arial"/>
        </w:rPr>
        <w:t xml:space="preserve"> </w:t>
      </w:r>
      <w:r w:rsidRPr="00633A23">
        <w:t>становятся</w:t>
      </w:r>
      <w:r w:rsidRPr="00633A23">
        <w:rPr>
          <w:rFonts w:cs="Arial"/>
        </w:rPr>
        <w:t xml:space="preserve"> </w:t>
      </w:r>
      <w:r w:rsidRPr="00633A23">
        <w:t>общепринятым</w:t>
      </w:r>
      <w:r w:rsidRPr="00633A23">
        <w:rPr>
          <w:rFonts w:cs="Arial"/>
        </w:rPr>
        <w:t xml:space="preserve">. </w:t>
      </w:r>
      <w:r w:rsidRPr="00633A23">
        <w:t>Прочно</w:t>
      </w:r>
      <w:r w:rsidRPr="00633A23">
        <w:rPr>
          <w:rFonts w:cs="Arial"/>
        </w:rPr>
        <w:t xml:space="preserve"> </w:t>
      </w:r>
      <w:r w:rsidRPr="00633A23">
        <w:t>вошли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нашу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, </w:t>
      </w:r>
      <w:r w:rsidRPr="00633A23">
        <w:t>например</w:t>
      </w:r>
      <w:r w:rsidRPr="00633A23">
        <w:rPr>
          <w:rFonts w:cs="Arial"/>
        </w:rPr>
        <w:t xml:space="preserve">, </w:t>
      </w:r>
      <w:r w:rsidRPr="00633A23">
        <w:t>«научные» объяснения</w:t>
      </w:r>
      <w:r w:rsidRPr="00633A23">
        <w:rPr>
          <w:rFonts w:cs="Arial"/>
        </w:rPr>
        <w:t xml:space="preserve"> </w:t>
      </w:r>
      <w:r w:rsidRPr="00633A23">
        <w:t>историй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«корректировке</w:t>
      </w:r>
      <w:r w:rsidRPr="00633A23">
        <w:rPr>
          <w:rFonts w:cs="Arial"/>
        </w:rPr>
        <w:t xml:space="preserve"> </w:t>
      </w:r>
      <w:r w:rsidRPr="00633A23">
        <w:t>формы</w:t>
      </w:r>
      <w:r w:rsidRPr="00633A23">
        <w:rPr>
          <w:rFonts w:cs="Arial"/>
        </w:rPr>
        <w:t xml:space="preserve"> </w:t>
      </w:r>
      <w:r w:rsidRPr="00633A23">
        <w:t>биопо</w:t>
      </w:r>
      <w:r w:rsidRPr="00633A23">
        <w:softHyphen/>
        <w:t>ля»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«пер</w:t>
      </w:r>
      <w:r w:rsidRPr="00633A23">
        <w:t>е</w:t>
      </w:r>
      <w:r w:rsidRPr="00633A23">
        <w:t>качке</w:t>
      </w:r>
      <w:r w:rsidRPr="00633A23">
        <w:rPr>
          <w:rFonts w:cs="Arial"/>
        </w:rPr>
        <w:t xml:space="preserve"> </w:t>
      </w:r>
      <w:r w:rsidRPr="00633A23">
        <w:t>энергии»</w:t>
      </w:r>
      <w:r w:rsidRPr="00633A23">
        <w:rPr>
          <w:rFonts w:cs="Arial"/>
        </w:rPr>
        <w:t xml:space="preserve"> (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светлой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темной</w:t>
      </w:r>
      <w:r w:rsidRPr="00633A23">
        <w:rPr>
          <w:rFonts w:cs="Arial"/>
        </w:rPr>
        <w:t xml:space="preserve">, </w:t>
      </w:r>
      <w:r w:rsidRPr="00633A23">
        <w:t>то из</w:t>
      </w:r>
      <w:r w:rsidRPr="00633A23">
        <w:rPr>
          <w:rFonts w:cs="Arial"/>
        </w:rPr>
        <w:t xml:space="preserve"> </w:t>
      </w:r>
      <w:r w:rsidRPr="00633A23">
        <w:t>космоса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органами</w:t>
      </w:r>
      <w:r w:rsidRPr="00633A23">
        <w:rPr>
          <w:rFonts w:cs="Arial"/>
        </w:rPr>
        <w:t>).</w:t>
      </w:r>
    </w:p>
    <w:p w:rsidR="002D3589" w:rsidRPr="00633A23" w:rsidRDefault="002D3589" w:rsidP="00EB0F88">
      <w:r w:rsidRPr="00633A23">
        <w:t>Рассмотрим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примере</w:t>
      </w:r>
      <w:r w:rsidRPr="00633A23">
        <w:rPr>
          <w:rFonts w:cs="Arial"/>
        </w:rPr>
        <w:t xml:space="preserve"> </w:t>
      </w:r>
      <w:r w:rsidRPr="00633A23">
        <w:t>экстрасенсов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магов</w:t>
      </w:r>
      <w:r w:rsidRPr="00633A23">
        <w:rPr>
          <w:rFonts w:cs="Arial"/>
        </w:rPr>
        <w:t>-</w:t>
      </w:r>
      <w:r w:rsidRPr="00633A23">
        <w:t>целителей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будто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качают</w:t>
      </w:r>
      <w:r w:rsidRPr="00633A23">
        <w:rPr>
          <w:rFonts w:cs="Arial"/>
        </w:rPr>
        <w:t xml:space="preserve"> </w:t>
      </w:r>
      <w:r w:rsidRPr="00633A23">
        <w:t>какую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энер</w:t>
      </w:r>
      <w:r w:rsidRPr="00633A23">
        <w:softHyphen/>
        <w:t>гию</w:t>
      </w:r>
      <w:r w:rsidRPr="00633A23">
        <w:rPr>
          <w:rFonts w:cs="Arial"/>
        </w:rPr>
        <w:t xml:space="preserve">. </w:t>
      </w:r>
      <w:r w:rsidRPr="00633A23">
        <w:t>Надо</w:t>
      </w:r>
      <w:r w:rsidRPr="00633A23">
        <w:rPr>
          <w:rFonts w:cs="Arial"/>
        </w:rPr>
        <w:t xml:space="preserve"> </w:t>
      </w:r>
      <w:r w:rsidRPr="00633A23">
        <w:t>отметить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этих</w:t>
      </w:r>
      <w:r w:rsidRPr="00633A23">
        <w:rPr>
          <w:rFonts w:cs="Arial"/>
        </w:rPr>
        <w:t xml:space="preserve"> </w:t>
      </w:r>
      <w:r w:rsidRPr="00633A23">
        <w:t>«энергиях»</w:t>
      </w:r>
      <w:r w:rsidRPr="00633A23">
        <w:rPr>
          <w:rFonts w:cs="Arial"/>
        </w:rPr>
        <w:t xml:space="preserve"> </w:t>
      </w:r>
      <w:r w:rsidRPr="00633A23">
        <w:t>говорят многие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подразумевают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совершенно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вещи</w:t>
      </w:r>
      <w:r w:rsidRPr="00633A23">
        <w:rPr>
          <w:rFonts w:cs="Arial"/>
        </w:rPr>
        <w:t xml:space="preserve">.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«традиционные»</w:t>
      </w:r>
      <w:r w:rsidRPr="00633A23">
        <w:rPr>
          <w:rFonts w:cs="Arial"/>
        </w:rPr>
        <w:t xml:space="preserve"> </w:t>
      </w:r>
      <w:r w:rsidRPr="00633A23">
        <w:t>врачи</w:t>
      </w:r>
      <w:r w:rsidRPr="00633A23">
        <w:rPr>
          <w:rFonts w:cs="Arial"/>
        </w:rPr>
        <w:t xml:space="preserve">, </w:t>
      </w:r>
      <w:r w:rsidRPr="00633A23">
        <w:t>занявшиеся рефлексотерап</w:t>
      </w:r>
      <w:r w:rsidRPr="00633A23">
        <w:t>и</w:t>
      </w:r>
      <w:r w:rsidRPr="00633A23">
        <w:t>ей</w:t>
      </w:r>
      <w:r w:rsidRPr="00633A23">
        <w:rPr>
          <w:rFonts w:cs="Arial"/>
        </w:rPr>
        <w:t xml:space="preserve">, </w:t>
      </w:r>
      <w:r w:rsidRPr="00633A23">
        <w:t>обычно</w:t>
      </w:r>
      <w:r w:rsidRPr="00633A23">
        <w:rPr>
          <w:rFonts w:cs="Arial"/>
        </w:rPr>
        <w:t xml:space="preserve"> </w:t>
      </w:r>
      <w:r w:rsidRPr="00633A23">
        <w:t>имеют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виду</w:t>
      </w:r>
      <w:r w:rsidRPr="00633A23">
        <w:rPr>
          <w:rFonts w:cs="Arial"/>
        </w:rPr>
        <w:t xml:space="preserve"> </w:t>
      </w:r>
      <w:r w:rsidRPr="00633A23">
        <w:t>какую</w:t>
      </w:r>
      <w:r w:rsidRPr="00633A23">
        <w:rPr>
          <w:rFonts w:cs="Arial"/>
        </w:rPr>
        <w:t>-</w:t>
      </w:r>
      <w:r w:rsidRPr="00633A23">
        <w:t>то вполне</w:t>
      </w:r>
      <w:r w:rsidRPr="00633A23">
        <w:rPr>
          <w:rFonts w:cs="Arial"/>
        </w:rPr>
        <w:t xml:space="preserve"> </w:t>
      </w:r>
      <w:r w:rsidRPr="00633A23">
        <w:t>материальную</w:t>
      </w:r>
      <w:r w:rsidRPr="00633A23">
        <w:rPr>
          <w:rFonts w:cs="Arial"/>
        </w:rPr>
        <w:t xml:space="preserve"> </w:t>
      </w:r>
      <w:r w:rsidRPr="00633A23">
        <w:t>энергию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вроде</w:t>
      </w:r>
      <w:r w:rsidRPr="00633A23">
        <w:rPr>
          <w:rFonts w:cs="Arial"/>
        </w:rPr>
        <w:t xml:space="preserve"> </w:t>
      </w:r>
      <w:r w:rsidRPr="00633A23">
        <w:t>электричест</w:t>
      </w:r>
      <w:r w:rsidRPr="00633A23">
        <w:softHyphen/>
        <w:t>ва</w:t>
      </w:r>
      <w:r w:rsidRPr="00633A23">
        <w:rPr>
          <w:rFonts w:cs="Arial"/>
        </w:rPr>
        <w:t xml:space="preserve">; </w:t>
      </w:r>
      <w:r w:rsidRPr="00633A23">
        <w:t>ми</w:t>
      </w:r>
      <w:r w:rsidRPr="00633A23">
        <w:t>с</w:t>
      </w:r>
      <w:r w:rsidRPr="00633A23">
        <w:t>тики</w:t>
      </w:r>
      <w:r w:rsidRPr="00633A23">
        <w:rPr>
          <w:rFonts w:cs="Arial"/>
        </w:rPr>
        <w:t xml:space="preserve"> </w:t>
      </w:r>
      <w:r w:rsidRPr="00633A23">
        <w:t>полагают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«духовные» свойства</w:t>
      </w:r>
      <w:r w:rsidRPr="00633A23">
        <w:rPr>
          <w:rFonts w:cs="Arial"/>
        </w:rPr>
        <w:t xml:space="preserve">. </w:t>
      </w:r>
      <w:r w:rsidRPr="00633A23">
        <w:t>«Белые»</w:t>
      </w:r>
      <w:r w:rsidRPr="00633A23">
        <w:rPr>
          <w:rFonts w:cs="Arial"/>
        </w:rPr>
        <w:t xml:space="preserve"> </w:t>
      </w:r>
      <w:r w:rsidRPr="00633A23">
        <w:t>маги</w:t>
      </w:r>
      <w:r w:rsidRPr="00633A23">
        <w:rPr>
          <w:rFonts w:cs="Arial"/>
        </w:rPr>
        <w:t xml:space="preserve"> (</w:t>
      </w:r>
      <w:r w:rsidRPr="00633A23">
        <w:t>как</w:t>
      </w:r>
      <w:r w:rsidRPr="00633A23">
        <w:rPr>
          <w:rFonts w:cs="Arial"/>
        </w:rPr>
        <w:t xml:space="preserve">, </w:t>
      </w:r>
      <w:r w:rsidRPr="00633A23">
        <w:t>например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Скви</w:t>
      </w:r>
      <w:r w:rsidRPr="00633A23">
        <w:t>р</w:t>
      </w:r>
      <w:r w:rsidRPr="00633A23">
        <w:t>ский</w:t>
      </w:r>
      <w:r w:rsidRPr="00633A23">
        <w:rPr>
          <w:rFonts w:cs="Arial"/>
        </w:rPr>
        <w:t xml:space="preserve">) </w:t>
      </w:r>
      <w:r w:rsidRPr="00633A23">
        <w:t>уверяют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прочищают</w:t>
      </w:r>
      <w:r w:rsidRPr="00633A23">
        <w:rPr>
          <w:rFonts w:cs="Arial"/>
        </w:rPr>
        <w:t xml:space="preserve"> </w:t>
      </w:r>
      <w:r w:rsidRPr="00633A23">
        <w:t>биоэнергетические</w:t>
      </w:r>
      <w:r w:rsidRPr="00633A23">
        <w:rPr>
          <w:rFonts w:cs="Arial"/>
        </w:rPr>
        <w:t xml:space="preserve"> </w:t>
      </w:r>
      <w:r w:rsidRPr="00633A23">
        <w:t>кана</w:t>
      </w:r>
      <w:r w:rsidRPr="00633A23">
        <w:softHyphen/>
        <w:t>лы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клиентов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«черной»</w:t>
      </w:r>
      <w:r w:rsidRPr="00633A23">
        <w:rPr>
          <w:rFonts w:cs="Arial"/>
        </w:rPr>
        <w:t xml:space="preserve"> </w:t>
      </w:r>
      <w:r w:rsidRPr="00633A23">
        <w:t>энергии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заполняет их</w:t>
      </w:r>
      <w:r w:rsidRPr="00633A23">
        <w:rPr>
          <w:rFonts w:cs="Arial"/>
        </w:rPr>
        <w:t xml:space="preserve"> </w:t>
      </w:r>
      <w:r w:rsidRPr="00633A23">
        <w:t>«белой</w:t>
      </w:r>
      <w:r w:rsidRPr="00633A23">
        <w:rPr>
          <w:rFonts w:cs="Arial"/>
        </w:rPr>
        <w:t xml:space="preserve"> </w:t>
      </w:r>
      <w:r w:rsidRPr="00633A23">
        <w:t>энергией</w:t>
      </w:r>
      <w:r w:rsidRPr="00633A23">
        <w:rPr>
          <w:rFonts w:cs="Arial"/>
        </w:rPr>
        <w:t xml:space="preserve"> </w:t>
      </w:r>
      <w:r w:rsidRPr="00633A23">
        <w:t>радости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благополучия</w:t>
      </w:r>
      <w:r w:rsidRPr="00633A23">
        <w:rPr>
          <w:rFonts w:cs="Arial"/>
        </w:rPr>
        <w:t>!</w:t>
      </w:r>
      <w:r w:rsidRPr="00633A23">
        <w:t>»</w:t>
      </w:r>
      <w:r w:rsidRPr="00633A23">
        <w:rPr>
          <w:rFonts w:cs="Arial"/>
        </w:rPr>
        <w:t xml:space="preserve">; </w:t>
      </w:r>
      <w:r w:rsidRPr="00633A23">
        <w:t>однако в</w:t>
      </w:r>
      <w:r w:rsidRPr="00633A23">
        <w:rPr>
          <w:rFonts w:cs="Arial"/>
        </w:rPr>
        <w:t xml:space="preserve"> </w:t>
      </w:r>
      <w:r w:rsidRPr="00633A23">
        <w:t>системах</w:t>
      </w:r>
      <w:r w:rsidRPr="00633A23">
        <w:rPr>
          <w:rFonts w:cs="Arial"/>
        </w:rPr>
        <w:t xml:space="preserve"> </w:t>
      </w:r>
      <w:r w:rsidRPr="00633A23">
        <w:t>восто</w:t>
      </w:r>
      <w:r w:rsidRPr="00633A23">
        <w:t>ч</w:t>
      </w:r>
      <w:r w:rsidRPr="00633A23">
        <w:t>ной</w:t>
      </w:r>
      <w:r w:rsidRPr="00633A23">
        <w:rPr>
          <w:rFonts w:cs="Arial"/>
        </w:rPr>
        <w:t xml:space="preserve"> </w:t>
      </w:r>
      <w:r w:rsidRPr="00633A23">
        <w:t>медицины</w:t>
      </w:r>
      <w:r w:rsidRPr="00633A23">
        <w:rPr>
          <w:rFonts w:cs="Arial"/>
        </w:rPr>
        <w:t xml:space="preserve"> </w:t>
      </w:r>
      <w:r w:rsidRPr="00633A23">
        <w:t>«космические</w:t>
      </w:r>
      <w:r w:rsidRPr="00633A23">
        <w:rPr>
          <w:rFonts w:cs="Arial"/>
        </w:rPr>
        <w:t xml:space="preserve"> </w:t>
      </w:r>
      <w:r w:rsidRPr="00633A23">
        <w:t>энер</w:t>
      </w:r>
      <w:r w:rsidRPr="00633A23">
        <w:softHyphen/>
        <w:t>гии»</w:t>
      </w:r>
      <w:r w:rsidRPr="00633A23">
        <w:rPr>
          <w:rFonts w:cs="Arial"/>
        </w:rPr>
        <w:t xml:space="preserve">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двух</w:t>
      </w:r>
      <w:r w:rsidRPr="00633A23">
        <w:rPr>
          <w:rFonts w:cs="Arial"/>
        </w:rPr>
        <w:t xml:space="preserve"> </w:t>
      </w:r>
      <w:r w:rsidRPr="00633A23">
        <w:t>видов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равноценны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собой</w:t>
      </w:r>
      <w:r w:rsidRPr="00633A23">
        <w:rPr>
          <w:rFonts w:cs="Arial"/>
        </w:rPr>
        <w:t xml:space="preserve">. </w:t>
      </w:r>
      <w:r w:rsidRPr="00633A23">
        <w:t>Поэт</w:t>
      </w:r>
      <w:r w:rsidRPr="00633A23">
        <w:t>о</w:t>
      </w:r>
      <w:r w:rsidRPr="00633A23">
        <w:t>му</w:t>
      </w:r>
      <w:r w:rsidRPr="00633A23">
        <w:rPr>
          <w:rFonts w:cs="Arial"/>
        </w:rPr>
        <w:t xml:space="preserve"> </w:t>
      </w:r>
      <w:r w:rsidRPr="00633A23">
        <w:t>видно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биоэнергетическая</w:t>
      </w:r>
      <w:r w:rsidRPr="00633A23">
        <w:rPr>
          <w:rFonts w:cs="Arial"/>
        </w:rPr>
        <w:t xml:space="preserve"> </w:t>
      </w:r>
      <w:r w:rsidRPr="00633A23">
        <w:t>терминология</w:t>
      </w:r>
      <w:r w:rsidR="007C2A12">
        <w:t xml:space="preserve"> </w:t>
      </w:r>
      <w:r w:rsidRPr="00633A23">
        <w:t>существует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смешивания</w:t>
      </w:r>
      <w:r w:rsidRPr="00633A23">
        <w:rPr>
          <w:rFonts w:cs="Arial"/>
        </w:rPr>
        <w:t xml:space="preserve"> </w:t>
      </w:r>
      <w:r w:rsidRPr="00633A23">
        <w:t>понятий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прида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научного</w:t>
      </w:r>
      <w:r w:rsidRPr="00633A23">
        <w:rPr>
          <w:rFonts w:cs="Arial"/>
        </w:rPr>
        <w:t xml:space="preserve"> </w:t>
      </w:r>
      <w:r w:rsidRPr="00633A23">
        <w:t>вида</w:t>
      </w:r>
      <w:r w:rsidRPr="00633A23">
        <w:rPr>
          <w:rFonts w:cs="Arial"/>
        </w:rPr>
        <w:t xml:space="preserve"> </w:t>
      </w:r>
      <w:r w:rsidRPr="00633A23">
        <w:t>колдовским</w:t>
      </w:r>
      <w:r w:rsidRPr="00633A23">
        <w:rPr>
          <w:rFonts w:cs="Arial"/>
        </w:rPr>
        <w:t xml:space="preserve"> </w:t>
      </w:r>
      <w:r w:rsidRPr="00633A23">
        <w:t>обрядам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Надо</w:t>
      </w:r>
      <w:r w:rsidRPr="00633A23">
        <w:rPr>
          <w:rFonts w:cs="Arial"/>
        </w:rPr>
        <w:t xml:space="preserve"> </w:t>
      </w:r>
      <w:r w:rsidRPr="00633A23">
        <w:t>прямо</w:t>
      </w:r>
      <w:r w:rsidRPr="00633A23">
        <w:rPr>
          <w:rFonts w:cs="Arial"/>
        </w:rPr>
        <w:t xml:space="preserve"> </w:t>
      </w:r>
      <w:r w:rsidRPr="00633A23">
        <w:t>сказать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экстрасенсы</w:t>
      </w:r>
      <w:r w:rsidRPr="00633A23">
        <w:rPr>
          <w:rFonts w:cs="Arial"/>
        </w:rPr>
        <w:t xml:space="preserve"> </w:t>
      </w:r>
      <w:r w:rsidRPr="00633A23">
        <w:t>рабски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кованы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деятельности</w:t>
      </w:r>
      <w:r w:rsidRPr="00633A23">
        <w:rPr>
          <w:rFonts w:cs="Arial"/>
        </w:rPr>
        <w:t xml:space="preserve">, </w:t>
      </w:r>
      <w:r w:rsidRPr="00633A23">
        <w:t>будучи</w:t>
      </w:r>
      <w:r w:rsidRPr="00633A23">
        <w:rPr>
          <w:rFonts w:cs="Arial"/>
        </w:rPr>
        <w:t xml:space="preserve"> </w:t>
      </w:r>
      <w:r w:rsidRPr="00633A23">
        <w:t>прельщенными людьми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служителями</w:t>
      </w:r>
      <w:r w:rsidRPr="00633A23">
        <w:rPr>
          <w:rFonts w:cs="Arial"/>
        </w:rPr>
        <w:t xml:space="preserve"> </w:t>
      </w:r>
      <w:r w:rsidRPr="00633A23">
        <w:t>бесов</w:t>
      </w:r>
      <w:r w:rsidRPr="00633A23">
        <w:rPr>
          <w:rFonts w:cs="Arial"/>
        </w:rPr>
        <w:t xml:space="preserve"> (</w:t>
      </w:r>
      <w:r w:rsidRPr="00633A23">
        <w:t>иногда</w:t>
      </w:r>
      <w:r w:rsidRPr="00633A23">
        <w:rPr>
          <w:rFonts w:cs="Arial"/>
        </w:rPr>
        <w:t xml:space="preserve"> </w:t>
      </w:r>
      <w:r w:rsidRPr="00633A23">
        <w:t>сознательно</w:t>
      </w:r>
      <w:r w:rsidRPr="00633A23">
        <w:rPr>
          <w:rFonts w:cs="Arial"/>
        </w:rPr>
        <w:t xml:space="preserve">, </w:t>
      </w:r>
      <w:r w:rsidRPr="00633A23">
        <w:t>а иногда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вполне</w:t>
      </w:r>
      <w:r w:rsidRPr="00633A23">
        <w:rPr>
          <w:rFonts w:cs="Arial"/>
        </w:rPr>
        <w:t xml:space="preserve">). </w:t>
      </w:r>
      <w:r w:rsidRPr="00633A23">
        <w:t>Поэт</w:t>
      </w:r>
      <w:r w:rsidRPr="00633A23">
        <w:t>о</w:t>
      </w:r>
      <w:r w:rsidRPr="00633A23">
        <w:t>му</w:t>
      </w:r>
      <w:r w:rsidRPr="00633A23">
        <w:rPr>
          <w:rFonts w:cs="Arial"/>
        </w:rPr>
        <w:t xml:space="preserve">, </w:t>
      </w:r>
      <w:r w:rsidRPr="00633A23">
        <w:t>разумеется</w:t>
      </w:r>
      <w:r w:rsidRPr="00633A23">
        <w:rPr>
          <w:rFonts w:cs="Arial"/>
        </w:rPr>
        <w:t xml:space="preserve">, </w:t>
      </w:r>
      <w:r w:rsidRPr="00633A23">
        <w:t>нельзя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рить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объяснениям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методик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сами предлагают</w:t>
      </w:r>
      <w:r w:rsidRPr="00633A23">
        <w:rPr>
          <w:rFonts w:cs="Arial"/>
        </w:rPr>
        <w:t xml:space="preserve"> (</w:t>
      </w:r>
      <w:r w:rsidRPr="00633A23">
        <w:t>д</w:t>
      </w:r>
      <w:r w:rsidRPr="00633A23">
        <w:t>а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вполне</w:t>
      </w:r>
      <w:r w:rsidRPr="00633A23">
        <w:rPr>
          <w:rFonts w:cs="Arial"/>
        </w:rPr>
        <w:t xml:space="preserve"> </w:t>
      </w:r>
      <w:r w:rsidRPr="00633A23">
        <w:t>искренне</w:t>
      </w:r>
      <w:r w:rsidRPr="00633A23">
        <w:rPr>
          <w:rFonts w:cs="Arial"/>
        </w:rPr>
        <w:t xml:space="preserve">).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экстрасен</w:t>
      </w:r>
      <w:r w:rsidRPr="00633A23">
        <w:softHyphen/>
        <w:t>сов</w:t>
      </w:r>
      <w:r w:rsidRPr="00633A23">
        <w:rPr>
          <w:rFonts w:cs="Arial"/>
        </w:rPr>
        <w:t xml:space="preserve">, </w:t>
      </w:r>
      <w:r w:rsidRPr="00633A23">
        <w:t>магов</w:t>
      </w:r>
      <w:r w:rsidRPr="00633A23">
        <w:rPr>
          <w:rFonts w:cs="Arial"/>
        </w:rPr>
        <w:t>-</w:t>
      </w:r>
      <w:r w:rsidRPr="00633A23">
        <w:t>целителей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просто</w:t>
      </w:r>
      <w:r w:rsidRPr="00633A23">
        <w:rPr>
          <w:rFonts w:cs="Arial"/>
        </w:rPr>
        <w:t xml:space="preserve"> </w:t>
      </w:r>
      <w:r w:rsidRPr="00633A23">
        <w:t>колдунов</w:t>
      </w:r>
      <w:r w:rsidRPr="00633A23">
        <w:rPr>
          <w:rFonts w:cs="Arial"/>
        </w:rPr>
        <w:t xml:space="preserve"> </w:t>
      </w:r>
      <w:r w:rsidRPr="00633A23">
        <w:t>падшие</w:t>
      </w:r>
      <w:r w:rsidRPr="00633A23">
        <w:rPr>
          <w:rFonts w:cs="Arial"/>
        </w:rPr>
        <w:t xml:space="preserve"> </w:t>
      </w:r>
      <w:r w:rsidRPr="00633A23">
        <w:t>духи прельщают</w:t>
      </w:r>
      <w:r w:rsidRPr="00633A23">
        <w:rPr>
          <w:rFonts w:cs="Arial"/>
        </w:rPr>
        <w:t xml:space="preserve"> </w:t>
      </w:r>
      <w:r w:rsidRPr="00633A23">
        <w:t>множество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легкомысленно отдающих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внимание</w:t>
      </w:r>
      <w:r w:rsidRPr="00633A23">
        <w:rPr>
          <w:rFonts w:cs="Arial"/>
        </w:rPr>
        <w:t xml:space="preserve">. </w:t>
      </w:r>
      <w:r w:rsidRPr="00633A23">
        <w:t>Получив</w:t>
      </w:r>
      <w:r w:rsidRPr="00633A23">
        <w:rPr>
          <w:rFonts w:cs="Arial"/>
        </w:rPr>
        <w:t xml:space="preserve"> </w:t>
      </w:r>
      <w:r w:rsidRPr="00633A23">
        <w:t>доступ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душе человека</w:t>
      </w:r>
      <w:r w:rsidRPr="00633A23">
        <w:rPr>
          <w:rFonts w:cs="Arial"/>
        </w:rPr>
        <w:t xml:space="preserve">, </w:t>
      </w:r>
      <w:r w:rsidRPr="00633A23">
        <w:t>отступившего</w:t>
      </w:r>
      <w:r w:rsidRPr="00633A23">
        <w:rPr>
          <w:rFonts w:cs="Arial"/>
        </w:rPr>
        <w:t xml:space="preserve">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помощи Божией</w:t>
      </w:r>
      <w:r w:rsidRPr="00633A23">
        <w:rPr>
          <w:rFonts w:cs="Arial"/>
        </w:rPr>
        <w:t xml:space="preserve">, </w:t>
      </w:r>
      <w:r w:rsidRPr="00633A23">
        <w:t>бесы</w:t>
      </w:r>
      <w:r w:rsidRPr="00633A23">
        <w:rPr>
          <w:rFonts w:cs="Arial"/>
        </w:rPr>
        <w:t xml:space="preserve"> </w:t>
      </w:r>
      <w:r w:rsidRPr="00633A23">
        <w:t>наносят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тяжелейшие</w:t>
      </w:r>
      <w:r w:rsidRPr="00633A23">
        <w:rPr>
          <w:rFonts w:cs="Arial"/>
        </w:rPr>
        <w:t xml:space="preserve"> </w:t>
      </w:r>
      <w:r w:rsidRPr="00633A23">
        <w:t>поражения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, </w:t>
      </w:r>
      <w:r w:rsidRPr="00633A23">
        <w:t>однако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заметны</w:t>
      </w:r>
      <w:r w:rsidRPr="00633A23">
        <w:rPr>
          <w:rFonts w:cs="Arial"/>
        </w:rPr>
        <w:t xml:space="preserve"> </w:t>
      </w:r>
      <w:r w:rsidRPr="00633A23">
        <w:t>внешне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крываются</w:t>
      </w:r>
      <w:r w:rsidRPr="00633A23">
        <w:rPr>
          <w:rFonts w:cs="Arial"/>
        </w:rPr>
        <w:t xml:space="preserve"> </w:t>
      </w:r>
      <w:r w:rsidRPr="00633A23">
        <w:t>обманч</w:t>
      </w:r>
      <w:r w:rsidRPr="00633A23">
        <w:t>и</w:t>
      </w:r>
      <w:r w:rsidRPr="00633A23">
        <w:t>вым</w:t>
      </w:r>
      <w:r w:rsidRPr="00633A23">
        <w:rPr>
          <w:rFonts w:cs="Arial"/>
        </w:rPr>
        <w:t xml:space="preserve"> </w:t>
      </w:r>
      <w:r w:rsidRPr="00633A23">
        <w:t>«исцелением»</w:t>
      </w:r>
      <w:r w:rsidRPr="00633A23">
        <w:rPr>
          <w:rFonts w:cs="Arial"/>
        </w:rPr>
        <w:t xml:space="preserve">. </w:t>
      </w:r>
      <w:r w:rsidRPr="00633A23">
        <w:t>Характерна явная</w:t>
      </w:r>
      <w:r w:rsidRPr="00633A23">
        <w:rPr>
          <w:rFonts w:cs="Arial"/>
        </w:rPr>
        <w:t xml:space="preserve"> </w:t>
      </w:r>
      <w:r w:rsidRPr="00633A23">
        <w:t>бессмысленность</w:t>
      </w:r>
      <w:r w:rsidRPr="00633A23">
        <w:rPr>
          <w:rFonts w:cs="Arial"/>
        </w:rPr>
        <w:t xml:space="preserve"> </w:t>
      </w:r>
      <w:r w:rsidRPr="00633A23">
        <w:t>многих</w:t>
      </w:r>
      <w:r w:rsidRPr="00633A23">
        <w:rPr>
          <w:rFonts w:cs="Arial"/>
        </w:rPr>
        <w:t xml:space="preserve"> </w:t>
      </w:r>
      <w:r w:rsidRPr="00633A23">
        <w:t>подобных</w:t>
      </w:r>
      <w:r w:rsidRPr="00633A23">
        <w:rPr>
          <w:rFonts w:cs="Arial"/>
        </w:rPr>
        <w:t xml:space="preserve"> </w:t>
      </w:r>
      <w:r w:rsidRPr="00633A23">
        <w:t>иллюзий</w:t>
      </w:r>
      <w:r w:rsidRPr="00633A23">
        <w:rPr>
          <w:rFonts w:cs="Arial"/>
        </w:rPr>
        <w:t xml:space="preserve">: </w:t>
      </w:r>
      <w:r w:rsidRPr="00633A23">
        <w:t>например</w:t>
      </w:r>
      <w:r w:rsidRPr="00633A23">
        <w:rPr>
          <w:rFonts w:cs="Arial"/>
        </w:rPr>
        <w:t xml:space="preserve">, </w:t>
      </w:r>
      <w:r w:rsidRPr="00633A23">
        <w:t>исчезновение</w:t>
      </w:r>
      <w:r w:rsidRPr="00633A23">
        <w:rPr>
          <w:rFonts w:cs="Arial"/>
        </w:rPr>
        <w:t xml:space="preserve"> </w:t>
      </w:r>
      <w:r w:rsidRPr="00633A23">
        <w:t>послеоперационного</w:t>
      </w:r>
      <w:r w:rsidRPr="00633A23">
        <w:rPr>
          <w:rFonts w:cs="Arial"/>
        </w:rPr>
        <w:t xml:space="preserve"> </w:t>
      </w:r>
      <w:r w:rsidRPr="00633A23">
        <w:t xml:space="preserve">шрама </w:t>
      </w:r>
      <w:r w:rsidRPr="00633A23">
        <w:rPr>
          <w:rFonts w:cs="Arial"/>
        </w:rPr>
        <w:t>(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естественно</w:t>
      </w:r>
      <w:r w:rsidRPr="00633A23">
        <w:rPr>
          <w:rFonts w:cs="Arial"/>
        </w:rPr>
        <w:t xml:space="preserve">, </w:t>
      </w:r>
      <w:r w:rsidRPr="00633A23">
        <w:t>здоровее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стано</w:t>
      </w:r>
      <w:r w:rsidRPr="00633A23">
        <w:softHyphen/>
        <w:t>вится</w:t>
      </w:r>
      <w:r w:rsidRPr="00633A23">
        <w:rPr>
          <w:rFonts w:cs="Arial"/>
        </w:rPr>
        <w:t xml:space="preserve">), </w:t>
      </w:r>
      <w:r w:rsidRPr="00633A23">
        <w:t>превращение</w:t>
      </w:r>
      <w:r w:rsidRPr="00633A23">
        <w:rPr>
          <w:rFonts w:cs="Arial"/>
        </w:rPr>
        <w:t xml:space="preserve"> </w:t>
      </w:r>
      <w:r w:rsidRPr="00633A23">
        <w:t>седых</w:t>
      </w:r>
      <w:r w:rsidRPr="00633A23">
        <w:rPr>
          <w:rFonts w:cs="Arial"/>
        </w:rPr>
        <w:t xml:space="preserve"> </w:t>
      </w:r>
      <w:r w:rsidRPr="00633A23">
        <w:t>волос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темные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п</w:t>
      </w:r>
      <w:r w:rsidRPr="00633A23">
        <w:rPr>
          <w:rFonts w:cs="Arial"/>
        </w:rPr>
        <w:t xml:space="preserve">.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мнимо</w:t>
      </w:r>
      <w:r w:rsidRPr="00633A23">
        <w:rPr>
          <w:rFonts w:cs="Arial"/>
        </w:rPr>
        <w:t xml:space="preserve"> </w:t>
      </w:r>
      <w:r w:rsidRPr="00633A23">
        <w:t>ушедшие</w:t>
      </w:r>
      <w:r w:rsidRPr="00633A23">
        <w:rPr>
          <w:rFonts w:cs="Arial"/>
        </w:rPr>
        <w:t xml:space="preserve"> </w:t>
      </w:r>
      <w:r w:rsidRPr="00633A23">
        <w:t>болезни</w:t>
      </w:r>
      <w:r w:rsidRPr="00633A23">
        <w:rPr>
          <w:rFonts w:cs="Arial"/>
        </w:rPr>
        <w:t xml:space="preserve"> </w:t>
      </w:r>
      <w:r w:rsidRPr="00633A23">
        <w:t>возвращаю</w:t>
      </w:r>
      <w:r w:rsidRPr="00633A23">
        <w:t>т</w:t>
      </w:r>
      <w:r w:rsidRPr="00633A23">
        <w:lastRenderedPageBreak/>
        <w:t>ся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 ним</w:t>
      </w:r>
      <w:r w:rsidRPr="00633A23">
        <w:rPr>
          <w:rFonts w:cs="Arial"/>
        </w:rPr>
        <w:t xml:space="preserve"> </w:t>
      </w:r>
      <w:r w:rsidRPr="00633A23">
        <w:t>присоединяются</w:t>
      </w:r>
      <w:r w:rsidRPr="00633A23">
        <w:rPr>
          <w:rFonts w:cs="Arial"/>
        </w:rPr>
        <w:t xml:space="preserve"> </w:t>
      </w:r>
      <w:r w:rsidRPr="00633A23">
        <w:t>новые</w:t>
      </w:r>
      <w:r w:rsidRPr="00633A23">
        <w:rPr>
          <w:rFonts w:cs="Arial"/>
        </w:rPr>
        <w:t xml:space="preserve">,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худшие</w:t>
      </w:r>
      <w:r w:rsidRPr="00633A23">
        <w:rPr>
          <w:rFonts w:cs="Arial"/>
        </w:rPr>
        <w:t xml:space="preserve">, </w:t>
      </w:r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страдавшие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связывают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сеансами экстрасенсов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свете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нынешних</w:t>
      </w:r>
      <w:r w:rsidRPr="00633A23">
        <w:rPr>
          <w:rFonts w:cs="Arial"/>
        </w:rPr>
        <w:t xml:space="preserve"> </w:t>
      </w:r>
      <w:r w:rsidRPr="00633A23">
        <w:t>перевернутых</w:t>
      </w:r>
      <w:r w:rsidRPr="00633A23">
        <w:rPr>
          <w:rFonts w:cs="Arial"/>
        </w:rPr>
        <w:t xml:space="preserve"> </w:t>
      </w:r>
      <w:r w:rsidRPr="00633A23">
        <w:t>понятий</w:t>
      </w:r>
      <w:r w:rsidRPr="00633A23">
        <w:rPr>
          <w:rFonts w:cs="Arial"/>
        </w:rPr>
        <w:t xml:space="preserve">, </w:t>
      </w:r>
      <w:r w:rsidRPr="00633A23">
        <w:t>если у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такого</w:t>
      </w:r>
      <w:r w:rsidRPr="00633A23">
        <w:rPr>
          <w:rFonts w:cs="Arial"/>
        </w:rPr>
        <w:t xml:space="preserve"> </w:t>
      </w:r>
      <w:r w:rsidRPr="00633A23">
        <w:t>«лечения»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происходит</w:t>
      </w:r>
      <w:r w:rsidRPr="00633A23">
        <w:rPr>
          <w:rFonts w:cs="Arial"/>
        </w:rPr>
        <w:t xml:space="preserve"> </w:t>
      </w:r>
      <w:r w:rsidRPr="00633A23">
        <w:t>яв</w:t>
      </w:r>
      <w:r w:rsidRPr="00633A23">
        <w:softHyphen/>
        <w:t>ное</w:t>
      </w:r>
      <w:r w:rsidRPr="00633A23">
        <w:rPr>
          <w:rFonts w:cs="Arial"/>
        </w:rPr>
        <w:t xml:space="preserve"> </w:t>
      </w:r>
      <w:r w:rsidRPr="00633A23">
        <w:t>ухудшение</w:t>
      </w:r>
      <w:r w:rsidRPr="00633A23">
        <w:rPr>
          <w:rFonts w:cs="Arial"/>
        </w:rPr>
        <w:t xml:space="preserve"> </w:t>
      </w:r>
      <w:r w:rsidRPr="00633A23">
        <w:t>здоровья</w:t>
      </w:r>
      <w:r w:rsidRPr="00633A23">
        <w:rPr>
          <w:rFonts w:cs="Arial"/>
        </w:rPr>
        <w:t xml:space="preserve"> (</w:t>
      </w:r>
      <w:r w:rsidRPr="00633A23">
        <w:t>вплоть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психических травм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внезапной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),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объясняют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«энергии»</w:t>
      </w:r>
      <w:r w:rsidRPr="00633A23">
        <w:rPr>
          <w:rFonts w:cs="Arial"/>
        </w:rPr>
        <w:t xml:space="preserve"> </w:t>
      </w:r>
      <w:r w:rsidRPr="00633A23">
        <w:t>пошли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туда</w:t>
      </w:r>
      <w:r w:rsidRPr="00633A23">
        <w:rPr>
          <w:rFonts w:cs="Arial"/>
        </w:rPr>
        <w:t xml:space="preserve">, </w:t>
      </w:r>
      <w:r w:rsidRPr="00633A23">
        <w:t>куда</w:t>
      </w:r>
      <w:r w:rsidRPr="00633A23">
        <w:rPr>
          <w:rFonts w:cs="Arial"/>
        </w:rPr>
        <w:t xml:space="preserve"> </w:t>
      </w:r>
      <w:r w:rsidRPr="00633A23">
        <w:t>надо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слиш</w:t>
      </w:r>
      <w:r w:rsidRPr="00633A23">
        <w:softHyphen/>
        <w:t>ком</w:t>
      </w:r>
      <w:r w:rsidRPr="00633A23">
        <w:rPr>
          <w:rFonts w:cs="Arial"/>
        </w:rPr>
        <w:t xml:space="preserve"> </w:t>
      </w:r>
      <w:r w:rsidRPr="00633A23">
        <w:t>сильно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, </w:t>
      </w:r>
      <w:r w:rsidRPr="00633A23">
        <w:t>маг</w:t>
      </w:r>
      <w:r w:rsidRPr="00633A23">
        <w:rPr>
          <w:rFonts w:cs="Arial"/>
        </w:rPr>
        <w:t xml:space="preserve"> </w:t>
      </w:r>
      <w:r w:rsidRPr="00633A23">
        <w:t>оказался</w:t>
      </w:r>
      <w:r w:rsidRPr="00633A23">
        <w:rPr>
          <w:rFonts w:cs="Arial"/>
        </w:rPr>
        <w:t xml:space="preserve"> </w:t>
      </w:r>
      <w:r w:rsidRPr="00633A23">
        <w:t>недоста</w:t>
      </w:r>
      <w:r w:rsidRPr="00633A23">
        <w:softHyphen/>
        <w:t>точно</w:t>
      </w:r>
      <w:r w:rsidRPr="00633A23">
        <w:rPr>
          <w:rFonts w:cs="Arial"/>
        </w:rPr>
        <w:t xml:space="preserve"> </w:t>
      </w:r>
      <w:r w:rsidRPr="00633A23">
        <w:t>«белым»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забрал</w:t>
      </w:r>
      <w:r w:rsidRPr="00633A23">
        <w:rPr>
          <w:rFonts w:cs="Arial"/>
        </w:rPr>
        <w:t xml:space="preserve"> </w:t>
      </w:r>
      <w:r w:rsidRPr="00633A23">
        <w:t>энергию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нужно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нимать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е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свойственно</w:t>
      </w:r>
      <w:r w:rsidRPr="00633A23">
        <w:rPr>
          <w:rFonts w:cs="Arial"/>
        </w:rPr>
        <w:t xml:space="preserve"> </w:t>
      </w:r>
      <w:r w:rsidRPr="00633A23">
        <w:t>вредить</w:t>
      </w:r>
      <w:r w:rsidRPr="00633A23">
        <w:rPr>
          <w:rFonts w:cs="Arial"/>
        </w:rPr>
        <w:t xml:space="preserve"> </w:t>
      </w:r>
      <w:r w:rsidRPr="00633A23">
        <w:t>людям</w:t>
      </w:r>
      <w:r w:rsidRPr="00633A23">
        <w:rPr>
          <w:rFonts w:cs="Arial"/>
        </w:rPr>
        <w:t xml:space="preserve">, </w:t>
      </w:r>
      <w:r w:rsidRPr="00633A23">
        <w:t>а исцелять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свойственно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кого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сле</w:t>
      </w:r>
      <w:r w:rsidRPr="00633A23">
        <w:rPr>
          <w:rFonts w:cs="Arial"/>
        </w:rPr>
        <w:t xml:space="preserve"> </w:t>
      </w:r>
      <w:r w:rsidRPr="00633A23">
        <w:t>сеанса</w:t>
      </w:r>
      <w:r w:rsidRPr="00633A23">
        <w:rPr>
          <w:rFonts w:cs="Arial"/>
        </w:rPr>
        <w:t xml:space="preserve"> </w:t>
      </w:r>
      <w:r w:rsidRPr="00633A23">
        <w:t>заболела</w:t>
      </w:r>
      <w:r w:rsidRPr="00633A23">
        <w:rPr>
          <w:rFonts w:cs="Arial"/>
        </w:rPr>
        <w:t xml:space="preserve"> </w:t>
      </w:r>
      <w:r w:rsidRPr="00633A23">
        <w:t>голова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вовсе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значит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кого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должна</w:t>
      </w:r>
      <w:r w:rsidRPr="00633A23">
        <w:rPr>
          <w:rFonts w:cs="Arial"/>
        </w:rPr>
        <w:t xml:space="preserve"> </w:t>
      </w:r>
      <w:r w:rsidRPr="00633A23">
        <w:t>выздороветь</w:t>
      </w:r>
      <w:r w:rsidRPr="00633A23">
        <w:rPr>
          <w:rFonts w:cs="Arial"/>
        </w:rPr>
        <w:t xml:space="preserve"> (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числе</w:t>
      </w:r>
      <w:r w:rsidRPr="00633A23">
        <w:rPr>
          <w:rFonts w:cs="Arial"/>
        </w:rPr>
        <w:t xml:space="preserve"> </w:t>
      </w:r>
      <w:r w:rsidRPr="00633A23">
        <w:t>и у</w:t>
      </w:r>
      <w:r w:rsidRPr="00633A23">
        <w:rPr>
          <w:rFonts w:cs="Arial"/>
        </w:rPr>
        <w:t xml:space="preserve"> </w:t>
      </w:r>
      <w:r w:rsidRPr="00633A23">
        <w:t>самого</w:t>
      </w:r>
      <w:r w:rsidRPr="00633A23">
        <w:rPr>
          <w:rFonts w:cs="Arial"/>
        </w:rPr>
        <w:t xml:space="preserve"> </w:t>
      </w:r>
      <w:r w:rsidRPr="00633A23">
        <w:t>«целителя»</w:t>
      </w:r>
      <w:r w:rsidRPr="00633A23">
        <w:rPr>
          <w:rFonts w:cs="Arial"/>
        </w:rPr>
        <w:t xml:space="preserve">). </w:t>
      </w:r>
      <w:r w:rsidRPr="00633A23">
        <w:t>Бесы</w:t>
      </w:r>
      <w:r w:rsidRPr="00633A23">
        <w:rPr>
          <w:rFonts w:cs="Arial"/>
        </w:rPr>
        <w:t xml:space="preserve">, </w:t>
      </w:r>
      <w:r w:rsidRPr="00633A23">
        <w:t>конечно</w:t>
      </w:r>
      <w:r w:rsidRPr="00633A23">
        <w:rPr>
          <w:rFonts w:cs="Arial"/>
        </w:rPr>
        <w:t xml:space="preserve">, </w:t>
      </w:r>
      <w:r w:rsidRPr="00633A23">
        <w:t>поддерживают иллюзию</w:t>
      </w:r>
      <w:r w:rsidRPr="00633A23">
        <w:rPr>
          <w:rFonts w:cs="Arial"/>
        </w:rPr>
        <w:t xml:space="preserve"> </w:t>
      </w:r>
      <w:r w:rsidRPr="00633A23">
        <w:t>могущества</w:t>
      </w:r>
      <w:r w:rsidRPr="00633A23">
        <w:rPr>
          <w:rFonts w:cs="Arial"/>
        </w:rPr>
        <w:t xml:space="preserve">, </w:t>
      </w:r>
      <w:r w:rsidRPr="00633A23">
        <w:t>здоровья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слу</w:t>
      </w:r>
      <w:r w:rsidRPr="00633A23">
        <w:softHyphen/>
        <w:t>жителей</w:t>
      </w:r>
      <w:r w:rsidRPr="00633A23">
        <w:rPr>
          <w:rFonts w:cs="Arial"/>
        </w:rPr>
        <w:t xml:space="preserve">; </w:t>
      </w:r>
      <w:r w:rsidRPr="00633A23">
        <w:t>однако</w:t>
      </w:r>
      <w:r w:rsidRPr="00633A23">
        <w:rPr>
          <w:rFonts w:cs="Arial"/>
        </w:rPr>
        <w:t xml:space="preserve">,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экстрасенсы</w:t>
      </w:r>
      <w:r w:rsidRPr="00633A23">
        <w:rPr>
          <w:rFonts w:cs="Arial"/>
        </w:rPr>
        <w:t xml:space="preserve"> </w:t>
      </w:r>
      <w:r w:rsidRPr="00633A23">
        <w:t>рано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позд</w:t>
      </w:r>
      <w:r w:rsidRPr="00633A23">
        <w:softHyphen/>
        <w:t>но</w:t>
      </w:r>
      <w:r w:rsidRPr="00633A23">
        <w:rPr>
          <w:rFonts w:cs="Arial"/>
        </w:rPr>
        <w:t xml:space="preserve"> </w:t>
      </w:r>
      <w:r w:rsidRPr="00633A23">
        <w:t>получают</w:t>
      </w:r>
      <w:r w:rsidRPr="00633A23">
        <w:rPr>
          <w:rFonts w:cs="Arial"/>
        </w:rPr>
        <w:t xml:space="preserve"> </w:t>
      </w:r>
      <w:r w:rsidRPr="00633A23">
        <w:t>тяжелые</w:t>
      </w:r>
      <w:r w:rsidRPr="00633A23">
        <w:rPr>
          <w:rFonts w:cs="Arial"/>
        </w:rPr>
        <w:t xml:space="preserve"> </w:t>
      </w:r>
      <w:r w:rsidRPr="00633A23">
        <w:t>физические</w:t>
      </w:r>
      <w:r w:rsidRPr="00633A23">
        <w:rPr>
          <w:rFonts w:cs="Arial"/>
        </w:rPr>
        <w:t xml:space="preserve"> </w:t>
      </w:r>
      <w:r w:rsidRPr="00633A23">
        <w:t xml:space="preserve">повреждения </w:t>
      </w:r>
      <w:r w:rsidRPr="00633A23">
        <w:rPr>
          <w:rFonts w:cs="Arial"/>
        </w:rPr>
        <w:t>(</w:t>
      </w:r>
      <w:r w:rsidRPr="00633A23">
        <w:t>например</w:t>
      </w:r>
      <w:r w:rsidRPr="00633A23">
        <w:rPr>
          <w:rFonts w:cs="Arial"/>
        </w:rPr>
        <w:t xml:space="preserve">, </w:t>
      </w:r>
      <w:r w:rsidRPr="00633A23">
        <w:t>паралич</w:t>
      </w:r>
      <w:r w:rsidRPr="00633A23">
        <w:rPr>
          <w:rFonts w:cs="Arial"/>
        </w:rPr>
        <w:t xml:space="preserve">).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«побочный</w:t>
      </w:r>
      <w:r w:rsidRPr="00633A23">
        <w:rPr>
          <w:rFonts w:cs="Arial"/>
        </w:rPr>
        <w:t xml:space="preserve"> </w:t>
      </w:r>
      <w:r w:rsidRPr="00633A23">
        <w:t>эффект»</w:t>
      </w:r>
      <w:r w:rsidRPr="00633A23">
        <w:rPr>
          <w:rFonts w:cs="Arial"/>
        </w:rPr>
        <w:t xml:space="preserve">, </w:t>
      </w:r>
      <w:r w:rsidRPr="00633A23">
        <w:t>а закономерное</w:t>
      </w:r>
      <w:r w:rsidRPr="00633A23">
        <w:rPr>
          <w:rFonts w:cs="Arial"/>
        </w:rPr>
        <w:t xml:space="preserve"> </w:t>
      </w:r>
      <w:r w:rsidRPr="00633A23">
        <w:t>обличение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е</w:t>
      </w:r>
      <w:r w:rsidRPr="00633A23">
        <w:t>совской</w:t>
      </w:r>
      <w:r w:rsidRPr="00633A23">
        <w:rPr>
          <w:rFonts w:cs="Arial"/>
        </w:rPr>
        <w:t xml:space="preserve"> </w:t>
      </w:r>
      <w:r w:rsidRPr="00633A23">
        <w:t>деятельности или</w:t>
      </w:r>
      <w:r w:rsidRPr="00633A23">
        <w:rPr>
          <w:rFonts w:cs="Arial"/>
        </w:rPr>
        <w:t xml:space="preserve"> </w:t>
      </w:r>
      <w:r w:rsidRPr="00633A23">
        <w:t>попустительное</w:t>
      </w:r>
      <w:r w:rsidRPr="00633A23">
        <w:rPr>
          <w:rFonts w:cs="Arial"/>
        </w:rPr>
        <w:t xml:space="preserve"> </w:t>
      </w:r>
      <w:r w:rsidRPr="00633A23">
        <w:t>наказание</w:t>
      </w:r>
      <w:r w:rsidRPr="00633A23">
        <w:rPr>
          <w:rFonts w:cs="Arial"/>
        </w:rPr>
        <w:t xml:space="preserve"> </w:t>
      </w:r>
      <w:r w:rsidRPr="00633A23">
        <w:t>Божие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вразумле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самого</w:t>
      </w:r>
      <w:r w:rsidRPr="00633A23">
        <w:rPr>
          <w:rFonts w:cs="Arial"/>
        </w:rPr>
        <w:t xml:space="preserve"> </w:t>
      </w:r>
      <w:r w:rsidRPr="00633A23">
        <w:t>«целителя»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всяком</w:t>
      </w:r>
      <w:r w:rsidRPr="00633A23">
        <w:rPr>
          <w:rFonts w:cs="Arial"/>
        </w:rPr>
        <w:t xml:space="preserve"> </w:t>
      </w:r>
      <w:r w:rsidRPr="00633A23">
        <w:t>слу</w:t>
      </w:r>
      <w:r w:rsidRPr="00633A23">
        <w:softHyphen/>
        <w:t>чае</w:t>
      </w:r>
      <w:r w:rsidRPr="00633A23">
        <w:rPr>
          <w:rFonts w:cs="Arial"/>
        </w:rPr>
        <w:t xml:space="preserve">,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жертв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Все</w:t>
      </w:r>
      <w:r w:rsidRPr="00633A23">
        <w:rPr>
          <w:rFonts w:cs="Arial"/>
        </w:rPr>
        <w:t xml:space="preserve"> </w:t>
      </w:r>
      <w:r w:rsidRPr="00633A23">
        <w:t>нынешние</w:t>
      </w:r>
      <w:r w:rsidRPr="00633A23">
        <w:rPr>
          <w:rFonts w:cs="Arial"/>
        </w:rPr>
        <w:t xml:space="preserve"> </w:t>
      </w:r>
      <w:r w:rsidRPr="00633A23">
        <w:t>колдуны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маги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голос</w:t>
      </w:r>
      <w:r w:rsidRPr="00633A23">
        <w:rPr>
          <w:rFonts w:cs="Arial"/>
        </w:rPr>
        <w:t xml:space="preserve"> </w:t>
      </w:r>
      <w:r w:rsidRPr="00633A23">
        <w:t>твердят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действуют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«добра»</w:t>
      </w:r>
      <w:r w:rsidRPr="00633A23">
        <w:rPr>
          <w:rFonts w:cs="Arial"/>
        </w:rPr>
        <w:t xml:space="preserve">. </w:t>
      </w:r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«добро»</w:t>
      </w:r>
      <w:r w:rsidRPr="00633A23">
        <w:rPr>
          <w:rFonts w:cs="Arial"/>
        </w:rPr>
        <w:t xml:space="preserve"> </w:t>
      </w:r>
      <w:r w:rsidRPr="00633A23">
        <w:t>их во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противно</w:t>
      </w:r>
      <w:r w:rsidRPr="00633A23">
        <w:rPr>
          <w:rFonts w:cs="Arial"/>
        </w:rPr>
        <w:t xml:space="preserve"> </w:t>
      </w:r>
      <w:r w:rsidRPr="00633A23">
        <w:t>истинному</w:t>
      </w:r>
      <w:r w:rsidRPr="00633A23">
        <w:rPr>
          <w:rFonts w:cs="Arial"/>
        </w:rPr>
        <w:t xml:space="preserve"> </w:t>
      </w:r>
      <w:r w:rsidRPr="00633A23">
        <w:t>добру—</w:t>
      </w:r>
      <w:r w:rsidRPr="00633A23">
        <w:rPr>
          <w:rFonts w:cs="Arial"/>
        </w:rPr>
        <w:t xml:space="preserve"> </w:t>
      </w:r>
      <w:r w:rsidRPr="00633A23">
        <w:t>спасению</w:t>
      </w:r>
      <w:r w:rsidRPr="00633A23">
        <w:rPr>
          <w:rFonts w:cs="Arial"/>
        </w:rPr>
        <w:t xml:space="preserve"> </w:t>
      </w:r>
      <w:r w:rsidRPr="00633A23">
        <w:t>во Христе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оккультисты</w:t>
      </w:r>
      <w:r w:rsidRPr="00633A23">
        <w:rPr>
          <w:rFonts w:cs="Arial"/>
        </w:rPr>
        <w:t xml:space="preserve"> </w:t>
      </w:r>
      <w:r w:rsidRPr="00633A23">
        <w:t>считают</w:t>
      </w:r>
      <w:r w:rsidRPr="00633A23">
        <w:rPr>
          <w:rFonts w:cs="Arial"/>
        </w:rPr>
        <w:t xml:space="preserve">,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вовсе не</w:t>
      </w:r>
      <w:r w:rsidRPr="00633A23">
        <w:rPr>
          <w:rFonts w:cs="Arial"/>
        </w:rPr>
        <w:t xml:space="preserve"> </w:t>
      </w:r>
      <w:r w:rsidRPr="00633A23">
        <w:t>нужно</w:t>
      </w:r>
      <w:r w:rsidRPr="00633A23">
        <w:rPr>
          <w:rFonts w:cs="Arial"/>
        </w:rPr>
        <w:t xml:space="preserve">.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приемлют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основы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каяния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терпят</w:t>
      </w:r>
      <w:r w:rsidRPr="00633A23">
        <w:rPr>
          <w:rFonts w:cs="Arial"/>
        </w:rPr>
        <w:t xml:space="preserve"> </w:t>
      </w:r>
      <w:r w:rsidRPr="00633A23">
        <w:t>смирения</w:t>
      </w:r>
      <w:r w:rsidRPr="00633A23">
        <w:rPr>
          <w:rFonts w:cs="Arial"/>
        </w:rPr>
        <w:t xml:space="preserve"> (</w:t>
      </w:r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разве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ложного смирения</w:t>
      </w:r>
      <w:r w:rsidRPr="00633A23">
        <w:rPr>
          <w:rFonts w:cs="Arial"/>
        </w:rPr>
        <w:t xml:space="preserve"> </w:t>
      </w:r>
      <w:r w:rsidRPr="00633A23">
        <w:t>пациента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«целителем»</w:t>
      </w:r>
      <w:r w:rsidRPr="00633A23">
        <w:rPr>
          <w:rFonts w:cs="Arial"/>
        </w:rPr>
        <w:t xml:space="preserve">). </w:t>
      </w:r>
      <w:r w:rsidRPr="00633A23">
        <w:t>Вера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и</w:t>
      </w:r>
      <w:r w:rsidRPr="00633A23">
        <w:t>ста Спасителя</w:t>
      </w:r>
      <w:r w:rsidRPr="00633A23">
        <w:rPr>
          <w:rFonts w:cs="Arial"/>
        </w:rPr>
        <w:t xml:space="preserve"> </w:t>
      </w:r>
      <w:r w:rsidRPr="00633A23">
        <w:t>подменяется</w:t>
      </w:r>
      <w:r w:rsidRPr="00633A23">
        <w:rPr>
          <w:rFonts w:cs="Arial"/>
        </w:rPr>
        <w:t xml:space="preserve"> </w:t>
      </w:r>
      <w:r w:rsidRPr="00633A23">
        <w:t>верой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«резервные»</w:t>
      </w:r>
      <w:r w:rsidRPr="00633A23">
        <w:rPr>
          <w:rFonts w:cs="Arial"/>
        </w:rPr>
        <w:t xml:space="preserve"> </w:t>
      </w:r>
      <w:r w:rsidRPr="00633A23">
        <w:t>возмож</w:t>
      </w:r>
      <w:r w:rsidRPr="00633A23">
        <w:softHyphen/>
        <w:t>ности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развитие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бу</w:t>
      </w:r>
      <w:r w:rsidRPr="00633A23">
        <w:t>д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цель и</w:t>
      </w:r>
      <w:r w:rsidRPr="00633A23">
        <w:rPr>
          <w:rFonts w:cs="Arial"/>
        </w:rPr>
        <w:t xml:space="preserve"> </w:t>
      </w:r>
      <w:r w:rsidRPr="00633A23">
        <w:t>упование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: </w:t>
      </w:r>
      <w:r w:rsidRPr="00633A23">
        <w:t>смешная</w:t>
      </w:r>
      <w:r w:rsidRPr="00633A23">
        <w:rPr>
          <w:rFonts w:cs="Arial"/>
        </w:rPr>
        <w:t xml:space="preserve"> </w:t>
      </w:r>
      <w:r w:rsidRPr="00633A23">
        <w:t>цель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тщетное</w:t>
      </w:r>
      <w:r w:rsidRPr="00633A23">
        <w:rPr>
          <w:rFonts w:cs="Arial"/>
        </w:rPr>
        <w:t xml:space="preserve"> </w:t>
      </w:r>
      <w:r w:rsidRPr="00633A23">
        <w:t>упование</w:t>
      </w:r>
      <w:r w:rsidRPr="00633A23">
        <w:rPr>
          <w:rFonts w:cs="Arial"/>
        </w:rPr>
        <w:t xml:space="preserve">! </w:t>
      </w:r>
      <w:r w:rsidRPr="00633A23">
        <w:t>Нравственное</w:t>
      </w:r>
      <w:r w:rsidRPr="00633A23">
        <w:rPr>
          <w:rFonts w:cs="Arial"/>
        </w:rPr>
        <w:t xml:space="preserve"> </w:t>
      </w:r>
      <w:r w:rsidRPr="00633A23">
        <w:t>убож</w:t>
      </w:r>
      <w:r w:rsidRPr="00633A23">
        <w:t>е</w:t>
      </w:r>
      <w:r w:rsidRPr="00633A23">
        <w:t>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суетность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этих</w:t>
      </w:r>
      <w:r w:rsidRPr="00633A23">
        <w:rPr>
          <w:rFonts w:cs="Arial"/>
        </w:rPr>
        <w:t xml:space="preserve"> </w:t>
      </w:r>
      <w:r w:rsidRPr="00633A23">
        <w:t>учений и</w:t>
      </w:r>
      <w:r w:rsidRPr="00633A23">
        <w:rPr>
          <w:rFonts w:cs="Arial"/>
        </w:rPr>
        <w:t xml:space="preserve"> </w:t>
      </w:r>
      <w:r w:rsidRPr="00633A23">
        <w:t>систем</w:t>
      </w:r>
      <w:r w:rsidRPr="00633A23">
        <w:rPr>
          <w:rFonts w:cs="Arial"/>
        </w:rPr>
        <w:t xml:space="preserve"> </w:t>
      </w:r>
      <w:r w:rsidRPr="00633A23">
        <w:t>должна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очевидной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хоть скол</w:t>
      </w:r>
      <w:r w:rsidRPr="00633A23">
        <w:t>ь</w:t>
      </w:r>
      <w:r w:rsidRPr="00633A23">
        <w:t>ко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соприкасался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Евангельской</w:t>
      </w:r>
      <w:r w:rsidRPr="00633A23">
        <w:rPr>
          <w:rFonts w:cs="Arial"/>
        </w:rPr>
        <w:t xml:space="preserve"> </w:t>
      </w:r>
      <w:r w:rsidRPr="00633A23">
        <w:t>истиной</w:t>
      </w:r>
      <w:r w:rsidRPr="00633A23">
        <w:rPr>
          <w:rFonts w:cs="Arial"/>
        </w:rPr>
        <w:t xml:space="preserve">, </w:t>
      </w:r>
      <w:r w:rsidRPr="00633A23">
        <w:t>с заповедями</w:t>
      </w:r>
      <w:r w:rsidRPr="00633A23">
        <w:rPr>
          <w:rFonts w:cs="Arial"/>
        </w:rPr>
        <w:t xml:space="preserve"> </w:t>
      </w:r>
      <w:r w:rsidRPr="00633A23">
        <w:t>Божиими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учением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Христовой Церкви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</w:t>
      </w:r>
      <w:r w:rsidRPr="00633A23">
        <w:rPr>
          <w:rFonts w:cs="Arial"/>
        </w:rPr>
        <w:t xml:space="preserve">. </w:t>
      </w:r>
      <w:r w:rsidRPr="00633A23">
        <w:t>Серафим</w:t>
      </w:r>
      <w:r w:rsidRPr="00633A23">
        <w:rPr>
          <w:rFonts w:cs="Arial"/>
        </w:rPr>
        <w:t xml:space="preserve"> </w:t>
      </w:r>
      <w:r w:rsidRPr="00633A23">
        <w:t>Роуз</w:t>
      </w:r>
      <w:r w:rsidRPr="00633A23">
        <w:rPr>
          <w:rFonts w:cs="Arial"/>
        </w:rPr>
        <w:t xml:space="preserve"> </w:t>
      </w:r>
      <w:r w:rsidRPr="00633A23">
        <w:t>писал</w:t>
      </w:r>
      <w:r w:rsidRPr="00633A23">
        <w:rPr>
          <w:rFonts w:cs="Arial"/>
        </w:rPr>
        <w:t xml:space="preserve"> (</w:t>
      </w:r>
      <w:r w:rsidRPr="00633A23">
        <w:t>рассматривая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приме</w:t>
      </w:r>
      <w:r w:rsidRPr="00633A23">
        <w:softHyphen/>
        <w:t>ре</w:t>
      </w:r>
      <w:r w:rsidRPr="00633A23">
        <w:rPr>
          <w:rFonts w:cs="Arial"/>
        </w:rPr>
        <w:t xml:space="preserve"> </w:t>
      </w:r>
      <w:r w:rsidRPr="00633A23">
        <w:t>харизматических</w:t>
      </w:r>
      <w:r w:rsidRPr="00633A23">
        <w:rPr>
          <w:rFonts w:cs="Arial"/>
        </w:rPr>
        <w:t xml:space="preserve"> </w:t>
      </w:r>
      <w:r w:rsidRPr="00633A23">
        <w:t>сект</w:t>
      </w:r>
      <w:r w:rsidRPr="00633A23">
        <w:rPr>
          <w:rFonts w:cs="Arial"/>
        </w:rPr>
        <w:t xml:space="preserve">),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к</w:t>
      </w:r>
      <w:r w:rsidRPr="00633A23">
        <w:t>культные</w:t>
      </w:r>
      <w:r w:rsidRPr="00633A23">
        <w:rPr>
          <w:rFonts w:cs="Arial"/>
        </w:rPr>
        <w:t xml:space="preserve"> </w:t>
      </w:r>
      <w:r w:rsidRPr="00633A23">
        <w:t>увлечения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гут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многих</w:t>
      </w:r>
      <w:r w:rsidRPr="00633A23">
        <w:rPr>
          <w:rFonts w:cs="Arial"/>
        </w:rPr>
        <w:t xml:space="preserve"> </w:t>
      </w:r>
      <w:r w:rsidRPr="00633A23">
        <w:t>случаях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усиливать</w:t>
      </w:r>
      <w:r w:rsidRPr="00633A23">
        <w:rPr>
          <w:rFonts w:cs="Arial"/>
        </w:rPr>
        <w:t xml:space="preserve"> </w:t>
      </w:r>
      <w:r w:rsidRPr="00633A23">
        <w:t>«религиозность»</w:t>
      </w:r>
      <w:r w:rsidRPr="00633A23">
        <w:rPr>
          <w:rFonts w:cs="Arial"/>
        </w:rPr>
        <w:t xml:space="preserve">: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бол</w:t>
      </w:r>
      <w:r w:rsidRPr="00633A23">
        <w:t>ь</w:t>
      </w:r>
      <w:r w:rsidRPr="00633A23">
        <w:t>шим</w:t>
      </w:r>
      <w:r w:rsidRPr="00633A23">
        <w:rPr>
          <w:rFonts w:cs="Arial"/>
        </w:rPr>
        <w:t xml:space="preserve"> </w:t>
      </w:r>
      <w:r w:rsidRPr="00633A23">
        <w:t>энтузиазмом</w:t>
      </w:r>
      <w:r w:rsidRPr="00633A23">
        <w:rPr>
          <w:rFonts w:cs="Arial"/>
        </w:rPr>
        <w:t xml:space="preserve"> </w:t>
      </w:r>
      <w:r w:rsidRPr="00633A23">
        <w:t>ходят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 xml:space="preserve">молятся </w:t>
      </w:r>
      <w:r w:rsidRPr="00633A23">
        <w:rPr>
          <w:rFonts w:cs="Arial"/>
        </w:rPr>
        <w:t>(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медитацией</w:t>
      </w:r>
      <w:r w:rsidRPr="00633A23">
        <w:rPr>
          <w:rFonts w:cs="Arial"/>
        </w:rPr>
        <w:t xml:space="preserve">), </w:t>
      </w:r>
      <w:r w:rsidRPr="00633A23">
        <w:t>постятся</w:t>
      </w:r>
      <w:r w:rsidRPr="00633A23">
        <w:rPr>
          <w:rFonts w:cs="Arial"/>
        </w:rPr>
        <w:t xml:space="preserve"> (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целью</w:t>
      </w:r>
      <w:r w:rsidRPr="00633A23">
        <w:rPr>
          <w:rFonts w:cs="Arial"/>
        </w:rPr>
        <w:t xml:space="preserve"> </w:t>
      </w:r>
      <w:r w:rsidRPr="00633A23">
        <w:t>укрепит</w:t>
      </w:r>
      <w:r w:rsidRPr="00633A23">
        <w:t>ь</w:t>
      </w:r>
      <w:r w:rsidRPr="00633A23">
        <w:t>ся</w:t>
      </w:r>
      <w:r w:rsidRPr="00633A23">
        <w:rPr>
          <w:rFonts w:cs="Arial"/>
        </w:rPr>
        <w:t xml:space="preserve"> </w:t>
      </w:r>
      <w:r w:rsidRPr="00633A23">
        <w:t>и</w:t>
      </w:r>
      <w:r w:rsidR="007C2A12">
        <w:t xml:space="preserve"> </w:t>
      </w:r>
      <w:r w:rsidRPr="00633A23">
        <w:t>очиститься</w:t>
      </w:r>
      <w:r w:rsidRPr="00633A23">
        <w:rPr>
          <w:rFonts w:cs="Arial"/>
        </w:rPr>
        <w:t xml:space="preserve">, </w:t>
      </w:r>
      <w:r w:rsidRPr="00633A23">
        <w:t>получить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 </w:t>
      </w:r>
      <w:r w:rsidRPr="00633A23">
        <w:t>сил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возможностей</w:t>
      </w:r>
      <w:r w:rsidRPr="00633A23">
        <w:rPr>
          <w:rFonts w:cs="Arial"/>
        </w:rPr>
        <w:t xml:space="preserve">)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п</w:t>
      </w:r>
      <w:r w:rsidRPr="00633A23">
        <w:rPr>
          <w:rFonts w:cs="Arial"/>
        </w:rPr>
        <w:t xml:space="preserve">. </w:t>
      </w:r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несовместимо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истинным</w:t>
      </w:r>
      <w:r w:rsidRPr="00633A23">
        <w:rPr>
          <w:rFonts w:cs="Arial"/>
        </w:rPr>
        <w:t xml:space="preserve"> </w:t>
      </w:r>
      <w:r w:rsidRPr="00633A23">
        <w:t>покаянием</w:t>
      </w:r>
      <w:r w:rsidRPr="00633A23">
        <w:rPr>
          <w:rFonts w:cs="Arial"/>
        </w:rPr>
        <w:t xml:space="preserve"> </w:t>
      </w:r>
      <w:r w:rsidRPr="00633A23">
        <w:t>и нелицемерной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Христовой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«Тако</w:t>
      </w:r>
      <w:r w:rsidRPr="00633A23">
        <w:rPr>
          <w:rFonts w:cs="Arial"/>
        </w:rPr>
        <w:t xml:space="preserve"> </w:t>
      </w:r>
      <w:r w:rsidRPr="00633A23">
        <w:t>собираяй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богатея»</w:t>
      </w:r>
      <w:r w:rsidRPr="00633A23">
        <w:rPr>
          <w:rFonts w:cs="Arial"/>
        </w:rPr>
        <w:t xml:space="preserve"> (</w:t>
      </w:r>
      <w:r w:rsidRPr="00633A23">
        <w:t>Лк</w:t>
      </w:r>
      <w:r w:rsidRPr="00633A23">
        <w:rPr>
          <w:rFonts w:cs="Arial"/>
        </w:rPr>
        <w:t xml:space="preserve">. 12, 21)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поги</w:t>
      </w:r>
      <w:r w:rsidRPr="00633A23">
        <w:softHyphen/>
        <w:t>бает</w:t>
      </w:r>
      <w:r w:rsidRPr="00633A23">
        <w:rPr>
          <w:rFonts w:cs="Arial"/>
        </w:rPr>
        <w:t xml:space="preserve"> </w:t>
      </w:r>
      <w:r w:rsidRPr="00633A23">
        <w:t>всякий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избравший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самоутверждения</w:t>
      </w:r>
      <w:r w:rsidRPr="00633A23">
        <w:rPr>
          <w:rFonts w:cs="Arial"/>
        </w:rPr>
        <w:t xml:space="preserve">, </w:t>
      </w:r>
      <w:r w:rsidRPr="00633A23">
        <w:t>самообогащения</w:t>
      </w:r>
      <w:r w:rsidRPr="00633A23">
        <w:rPr>
          <w:rFonts w:cs="Arial"/>
        </w:rPr>
        <w:t xml:space="preserve">, </w:t>
      </w:r>
      <w:r w:rsidRPr="00633A23">
        <w:t>саморазвития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Закономерно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современные</w:t>
      </w:r>
      <w:r w:rsidRPr="00633A23">
        <w:rPr>
          <w:rFonts w:cs="Arial"/>
        </w:rPr>
        <w:t xml:space="preserve"> </w:t>
      </w:r>
      <w:r w:rsidRPr="00633A23">
        <w:t>экстрасенсы приходят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прямому</w:t>
      </w:r>
      <w:r w:rsidRPr="00633A23">
        <w:rPr>
          <w:rFonts w:cs="Arial"/>
        </w:rPr>
        <w:t xml:space="preserve"> </w:t>
      </w:r>
      <w:r w:rsidRPr="00633A23">
        <w:t>отрицанию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Спасителя</w:t>
      </w:r>
      <w:r w:rsidRPr="00633A23">
        <w:rPr>
          <w:rFonts w:cs="Arial"/>
        </w:rPr>
        <w:t xml:space="preserve">, </w:t>
      </w:r>
      <w:r w:rsidRPr="00633A23">
        <w:t>пред</w:t>
      </w:r>
      <w:r w:rsidRPr="00633A23">
        <w:softHyphen/>
        <w:t>лагая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вместо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например</w:t>
      </w:r>
      <w:r w:rsidRPr="00633A23">
        <w:rPr>
          <w:rFonts w:cs="Arial"/>
        </w:rPr>
        <w:t xml:space="preserve">, </w:t>
      </w:r>
      <w:r w:rsidRPr="00633A23">
        <w:t>известный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шем</w:t>
      </w:r>
      <w:r w:rsidRPr="00633A23">
        <w:rPr>
          <w:rFonts w:cs="Arial"/>
        </w:rPr>
        <w:t xml:space="preserve"> </w:t>
      </w:r>
      <w:r w:rsidRPr="00633A23">
        <w:t>городе</w:t>
      </w:r>
      <w:r w:rsidRPr="00633A23">
        <w:rPr>
          <w:rFonts w:cs="Arial"/>
        </w:rPr>
        <w:t xml:space="preserve"> </w:t>
      </w:r>
      <w:r w:rsidRPr="00633A23">
        <w:t>Ма</w:t>
      </w:r>
      <w:r w:rsidRPr="00633A23">
        <w:t>р</w:t>
      </w:r>
      <w:r w:rsidRPr="00633A23">
        <w:t>тынов</w:t>
      </w:r>
      <w:r w:rsidRPr="00633A23">
        <w:rPr>
          <w:rFonts w:cs="Arial"/>
        </w:rPr>
        <w:t xml:space="preserve">, </w:t>
      </w:r>
      <w:r w:rsidRPr="00633A23">
        <w:t>автор</w:t>
      </w:r>
      <w:r w:rsidRPr="00633A23">
        <w:rPr>
          <w:rFonts w:cs="Arial"/>
        </w:rPr>
        <w:t xml:space="preserve"> </w:t>
      </w:r>
      <w:r w:rsidRPr="00633A23">
        <w:t>книг</w:t>
      </w:r>
      <w:r w:rsidRPr="00633A23">
        <w:rPr>
          <w:rFonts w:cs="Arial"/>
        </w:rPr>
        <w:t xml:space="preserve"> </w:t>
      </w:r>
      <w:r w:rsidRPr="00633A23">
        <w:t>«Исповедимый</w:t>
      </w:r>
      <w:r w:rsidRPr="00633A23">
        <w:rPr>
          <w:rFonts w:cs="Arial"/>
        </w:rPr>
        <w:t xml:space="preserve"> </w:t>
      </w:r>
      <w:r w:rsidRPr="00633A23">
        <w:t>путь»</w:t>
      </w:r>
      <w:r w:rsidRPr="00633A23">
        <w:rPr>
          <w:rFonts w:cs="Arial"/>
        </w:rPr>
        <w:t xml:space="preserve"> </w:t>
      </w:r>
      <w:r w:rsidRPr="00633A23">
        <w:t>и «Благовест»</w:t>
      </w:r>
      <w:r w:rsidRPr="00633A23">
        <w:rPr>
          <w:rFonts w:cs="Arial"/>
        </w:rPr>
        <w:t xml:space="preserve">. </w:t>
      </w:r>
      <w:r w:rsidRPr="00633A23">
        <w:t>Лукаво</w:t>
      </w:r>
      <w:r w:rsidRPr="00633A23">
        <w:rPr>
          <w:rFonts w:cs="Arial"/>
        </w:rPr>
        <w:t xml:space="preserve"> </w:t>
      </w:r>
      <w:r w:rsidRPr="00633A23">
        <w:t>отводя</w:t>
      </w:r>
      <w:r w:rsidRPr="00633A23">
        <w:rPr>
          <w:rFonts w:cs="Arial"/>
        </w:rPr>
        <w:t xml:space="preserve"> </w:t>
      </w:r>
      <w:r w:rsidRPr="00633A23">
        <w:t>невежественных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от покаяния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истинной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,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лжемессии порабощают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бесам</w:t>
      </w:r>
      <w:r w:rsidRPr="00633A23">
        <w:rPr>
          <w:rFonts w:cs="Arial"/>
        </w:rPr>
        <w:t xml:space="preserve">, </w:t>
      </w:r>
      <w:r w:rsidRPr="00633A23">
        <w:t>которым</w:t>
      </w:r>
      <w:r w:rsidRPr="00633A23">
        <w:rPr>
          <w:rFonts w:cs="Arial"/>
        </w:rPr>
        <w:t xml:space="preserve"> </w:t>
      </w:r>
      <w:r w:rsidRPr="00633A23">
        <w:t>сл</w:t>
      </w:r>
      <w:r w:rsidRPr="00633A23">
        <w:t>у</w:t>
      </w:r>
      <w:r w:rsidRPr="00633A23">
        <w:t>жат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Что</w:t>
      </w:r>
      <w:r w:rsidRPr="00633A23">
        <w:rPr>
          <w:rFonts w:cs="Arial"/>
        </w:rPr>
        <w:t xml:space="preserve"> </w:t>
      </w:r>
      <w:r w:rsidRPr="00633A23">
        <w:t>касается</w:t>
      </w:r>
      <w:r w:rsidRPr="00633A23">
        <w:rPr>
          <w:rFonts w:cs="Arial"/>
        </w:rPr>
        <w:t xml:space="preserve"> </w:t>
      </w:r>
      <w:r w:rsidRPr="00633A23">
        <w:t>наличия</w:t>
      </w:r>
      <w:r w:rsidRPr="00633A23">
        <w:rPr>
          <w:rFonts w:cs="Arial"/>
        </w:rPr>
        <w:t xml:space="preserve"> </w:t>
      </w:r>
      <w:r w:rsidRPr="00633A23">
        <w:t>«резервных»</w:t>
      </w:r>
      <w:r w:rsidRPr="00633A23">
        <w:rPr>
          <w:rFonts w:cs="Arial"/>
        </w:rPr>
        <w:t xml:space="preserve"> </w:t>
      </w:r>
      <w:r w:rsidRPr="00633A23">
        <w:t>возможностей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действительно</w:t>
      </w:r>
      <w:r w:rsidRPr="00633A23">
        <w:rPr>
          <w:rFonts w:cs="Arial"/>
        </w:rPr>
        <w:t xml:space="preserve">, </w:t>
      </w:r>
      <w:r w:rsidRPr="00633A23">
        <w:t>кое</w:t>
      </w:r>
      <w:r w:rsidRPr="00633A23">
        <w:rPr>
          <w:rFonts w:cs="Arial"/>
        </w:rPr>
        <w:t>-</w:t>
      </w:r>
      <w:r w:rsidRPr="00633A23">
        <w:t>какие</w:t>
      </w:r>
      <w:r w:rsidRPr="00633A23">
        <w:rPr>
          <w:rFonts w:cs="Arial"/>
        </w:rPr>
        <w:t xml:space="preserve"> </w:t>
      </w:r>
      <w:r w:rsidRPr="00633A23">
        <w:t>спосо</w:t>
      </w:r>
      <w:r w:rsidRPr="00633A23">
        <w:t>б</w:t>
      </w:r>
      <w:r w:rsidRPr="00633A23">
        <w:t>ности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человека сохранились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грехопадения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них можно</w:t>
      </w:r>
      <w:r w:rsidRPr="00633A23">
        <w:rPr>
          <w:rFonts w:cs="Arial"/>
        </w:rPr>
        <w:t xml:space="preserve"> </w:t>
      </w:r>
      <w:r w:rsidRPr="00633A23">
        <w:t>развивать</w:t>
      </w:r>
      <w:r w:rsidRPr="00633A23">
        <w:rPr>
          <w:rFonts w:cs="Arial"/>
        </w:rPr>
        <w:t xml:space="preserve"> (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тоже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полезно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увле</w:t>
      </w:r>
      <w:r w:rsidRPr="00633A23">
        <w:softHyphen/>
        <w:t>чение</w:t>
      </w:r>
      <w:r w:rsidRPr="00633A23">
        <w:rPr>
          <w:rFonts w:cs="Arial"/>
        </w:rPr>
        <w:t xml:space="preserve">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развитием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говорили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softHyphen/>
        <w:t>чало</w:t>
      </w:r>
      <w:r w:rsidRPr="00633A23">
        <w:rPr>
          <w:rFonts w:cs="Arial"/>
        </w:rPr>
        <w:t xml:space="preserve"> </w:t>
      </w:r>
      <w:r w:rsidRPr="00633A23">
        <w:t>оккультного</w:t>
      </w:r>
      <w:r w:rsidRPr="00633A23">
        <w:rPr>
          <w:rFonts w:cs="Arial"/>
        </w:rPr>
        <w:t xml:space="preserve"> </w:t>
      </w:r>
      <w:r w:rsidRPr="00633A23">
        <w:t>пути</w:t>
      </w:r>
      <w:r w:rsidRPr="00633A23">
        <w:rPr>
          <w:rFonts w:cs="Arial"/>
        </w:rPr>
        <w:t xml:space="preserve">).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можем</w:t>
      </w:r>
      <w:r w:rsidRPr="00633A23">
        <w:rPr>
          <w:rFonts w:cs="Arial"/>
        </w:rPr>
        <w:t xml:space="preserve"> </w:t>
      </w:r>
      <w:r w:rsidRPr="00633A23">
        <w:t>точно определить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проходит</w:t>
      </w:r>
      <w:r w:rsidRPr="00633A23">
        <w:rPr>
          <w:rFonts w:cs="Arial"/>
        </w:rPr>
        <w:t xml:space="preserve"> </w:t>
      </w:r>
      <w:r w:rsidRPr="00633A23">
        <w:t>граница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природными сво</w:t>
      </w:r>
      <w:r w:rsidRPr="00633A23">
        <w:t>й</w:t>
      </w:r>
      <w:r w:rsidRPr="00633A23">
        <w:t>ствами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бесовскими</w:t>
      </w:r>
      <w:r w:rsidRPr="00633A23">
        <w:rPr>
          <w:rFonts w:cs="Arial"/>
        </w:rPr>
        <w:t xml:space="preserve"> </w:t>
      </w:r>
      <w:r w:rsidRPr="00633A23">
        <w:t>наваждениями</w:t>
      </w:r>
      <w:r w:rsidRPr="00633A23">
        <w:rPr>
          <w:rFonts w:cs="Arial"/>
        </w:rPr>
        <w:t xml:space="preserve">;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будем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крайней</w:t>
      </w:r>
      <w:r w:rsidRPr="00633A23">
        <w:rPr>
          <w:rFonts w:cs="Arial"/>
        </w:rPr>
        <w:t xml:space="preserve"> </w:t>
      </w:r>
      <w:r w:rsidRPr="00633A23">
        <w:t>мере</w:t>
      </w:r>
      <w:r w:rsidRPr="00633A23">
        <w:rPr>
          <w:rFonts w:cs="Arial"/>
        </w:rPr>
        <w:t xml:space="preserve">, </w:t>
      </w:r>
      <w:r w:rsidRPr="00633A23">
        <w:t>спешить</w:t>
      </w:r>
      <w:r w:rsidRPr="00633A23">
        <w:rPr>
          <w:rFonts w:cs="Arial"/>
        </w:rPr>
        <w:t xml:space="preserve"> </w:t>
      </w:r>
      <w:r w:rsidRPr="00633A23">
        <w:t>верить</w:t>
      </w:r>
      <w:r w:rsidRPr="00633A23">
        <w:rPr>
          <w:rFonts w:cs="Arial"/>
        </w:rPr>
        <w:t xml:space="preserve"> </w:t>
      </w:r>
      <w:r w:rsidRPr="00633A23">
        <w:t>бесам</w:t>
      </w:r>
      <w:r w:rsidRPr="00633A23">
        <w:rPr>
          <w:rFonts w:cs="Arial"/>
        </w:rPr>
        <w:t xml:space="preserve">, </w:t>
      </w:r>
      <w:r w:rsidRPr="00633A23">
        <w:t>бу</w:t>
      </w:r>
      <w:r w:rsidRPr="00633A23">
        <w:t>д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че</w:t>
      </w:r>
      <w:r w:rsidRPr="00633A23">
        <w:softHyphen/>
        <w:t>ловек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природе</w:t>
      </w:r>
      <w:r w:rsidRPr="00633A23">
        <w:rPr>
          <w:rFonts w:cs="Arial"/>
        </w:rPr>
        <w:t xml:space="preserve"> </w:t>
      </w:r>
      <w:r w:rsidRPr="00633A23">
        <w:t>обладает</w:t>
      </w:r>
      <w:r w:rsidRPr="00633A23">
        <w:rPr>
          <w:rFonts w:cs="Arial"/>
        </w:rPr>
        <w:t xml:space="preserve"> </w:t>
      </w:r>
      <w:r w:rsidRPr="00633A23">
        <w:t>способностями</w:t>
      </w:r>
      <w:r w:rsidRPr="00633A23">
        <w:rPr>
          <w:rFonts w:cs="Arial"/>
        </w:rPr>
        <w:t xml:space="preserve"> </w:t>
      </w:r>
      <w:r w:rsidRPr="00633A23">
        <w:t>читать</w:t>
      </w:r>
      <w:r w:rsidRPr="00633A23">
        <w:rPr>
          <w:rFonts w:cs="Arial"/>
        </w:rPr>
        <w:t xml:space="preserve"> </w:t>
      </w:r>
      <w:r w:rsidRPr="00633A23">
        <w:t>и внушать</w:t>
      </w:r>
      <w:r w:rsidRPr="00633A23">
        <w:rPr>
          <w:rFonts w:cs="Arial"/>
        </w:rPr>
        <w:t xml:space="preserve"> </w:t>
      </w:r>
      <w:r w:rsidRPr="00633A23">
        <w:t>мысли</w:t>
      </w:r>
      <w:r w:rsidRPr="00633A23">
        <w:rPr>
          <w:rFonts w:cs="Arial"/>
        </w:rPr>
        <w:t xml:space="preserve">, </w:t>
      </w:r>
      <w:r w:rsidRPr="00633A23">
        <w:t>летать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воздуху</w:t>
      </w:r>
      <w:r w:rsidRPr="00633A23">
        <w:rPr>
          <w:rFonts w:cs="Arial"/>
        </w:rPr>
        <w:t xml:space="preserve">, </w:t>
      </w:r>
      <w:r w:rsidRPr="00633A23">
        <w:t>проходить</w:t>
      </w:r>
      <w:r w:rsidRPr="00633A23">
        <w:rPr>
          <w:rFonts w:cs="Arial"/>
        </w:rPr>
        <w:t xml:space="preserve"> </w:t>
      </w:r>
      <w:r w:rsidRPr="00633A23">
        <w:t>сквозь стены</w:t>
      </w:r>
      <w:r w:rsidRPr="00633A23">
        <w:rPr>
          <w:rFonts w:cs="Arial"/>
        </w:rPr>
        <w:t xml:space="preserve">, </w:t>
      </w:r>
      <w:r w:rsidRPr="00633A23">
        <w:t>исцелять</w:t>
      </w:r>
      <w:r w:rsidRPr="00633A23">
        <w:rPr>
          <w:rFonts w:cs="Arial"/>
        </w:rPr>
        <w:t xml:space="preserve"> </w:t>
      </w:r>
      <w:r w:rsidRPr="00633A23">
        <w:t>словом</w:t>
      </w:r>
      <w:r w:rsidRPr="00633A23">
        <w:rPr>
          <w:rFonts w:cs="Arial"/>
        </w:rPr>
        <w:t xml:space="preserve"> (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расстоянии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фото</w:t>
      </w:r>
      <w:r w:rsidRPr="00633A23">
        <w:rPr>
          <w:rFonts w:cs="Arial"/>
        </w:rPr>
        <w:t xml:space="preserve">), </w:t>
      </w:r>
      <w:r w:rsidRPr="00633A23">
        <w:t>притягивать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е</w:t>
      </w:r>
      <w:r w:rsidRPr="00633A23">
        <w:t>таллические</w:t>
      </w:r>
      <w:r w:rsidRPr="00633A23">
        <w:rPr>
          <w:rFonts w:cs="Arial"/>
        </w:rPr>
        <w:t xml:space="preserve"> </w:t>
      </w:r>
      <w:r w:rsidRPr="00633A23">
        <w:t>предметы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дви</w:t>
      </w:r>
      <w:r w:rsidRPr="00633A23">
        <w:softHyphen/>
        <w:t>гать</w:t>
      </w:r>
      <w:r w:rsidRPr="00633A23">
        <w:rPr>
          <w:rFonts w:cs="Arial"/>
        </w:rPr>
        <w:t xml:space="preserve"> </w:t>
      </w:r>
      <w:r w:rsidRPr="00633A23">
        <w:t>предметы</w:t>
      </w:r>
      <w:r w:rsidRPr="00633A23">
        <w:rPr>
          <w:rFonts w:cs="Arial"/>
        </w:rPr>
        <w:t xml:space="preserve"> </w:t>
      </w:r>
      <w:r w:rsidRPr="00633A23">
        <w:t>силой</w:t>
      </w:r>
      <w:r w:rsidRPr="00633A23">
        <w:rPr>
          <w:rFonts w:cs="Arial"/>
        </w:rPr>
        <w:t xml:space="preserve"> </w:t>
      </w:r>
      <w:r w:rsidRPr="00633A23">
        <w:t>мысли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прочее</w:t>
      </w:r>
      <w:r w:rsidRPr="00633A23">
        <w:rPr>
          <w:rFonts w:cs="Arial"/>
        </w:rPr>
        <w:t xml:space="preserve"> </w:t>
      </w:r>
      <w:r w:rsidRPr="00633A23">
        <w:t>тому</w:t>
      </w:r>
      <w:r w:rsidRPr="00633A23">
        <w:rPr>
          <w:rFonts w:cs="Arial"/>
        </w:rPr>
        <w:t xml:space="preserve"> </w:t>
      </w:r>
      <w:r w:rsidRPr="00633A23">
        <w:t>подобное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Особенно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богохульным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мнение</w:t>
      </w:r>
      <w:r w:rsidRPr="00633A23">
        <w:rPr>
          <w:rFonts w:cs="Arial"/>
        </w:rPr>
        <w:t xml:space="preserve">, </w:t>
      </w:r>
      <w:r w:rsidRPr="00633A23">
        <w:t>будто колдуны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экстрасенсы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пох</w:t>
      </w:r>
      <w:r w:rsidRPr="00633A23">
        <w:t>и</w:t>
      </w:r>
      <w:r w:rsidRPr="00633A23">
        <w:t>щать</w:t>
      </w:r>
      <w:r w:rsidRPr="00633A23">
        <w:rPr>
          <w:rFonts w:cs="Arial"/>
        </w:rPr>
        <w:t xml:space="preserve"> (</w:t>
      </w:r>
      <w:r w:rsidRPr="00633A23">
        <w:t>для «подпитки»</w:t>
      </w:r>
      <w:r w:rsidRPr="00633A23">
        <w:rPr>
          <w:rFonts w:cs="Arial"/>
        </w:rPr>
        <w:t xml:space="preserve">)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благодать</w:t>
      </w:r>
      <w:r w:rsidRPr="00633A23">
        <w:rPr>
          <w:rFonts w:cs="Arial"/>
        </w:rPr>
        <w:t xml:space="preserve">, </w:t>
      </w:r>
      <w:r w:rsidRPr="00633A23">
        <w:t>например</w:t>
      </w:r>
      <w:r w:rsidRPr="00633A23">
        <w:rPr>
          <w:rFonts w:cs="Arial"/>
        </w:rPr>
        <w:t xml:space="preserve">, </w:t>
      </w:r>
      <w:r w:rsidRPr="00633A23">
        <w:t>от икон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верующих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.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такого</w:t>
      </w:r>
      <w:r w:rsidRPr="00633A23">
        <w:rPr>
          <w:rFonts w:cs="Arial"/>
        </w:rPr>
        <w:t xml:space="preserve"> </w:t>
      </w:r>
      <w:r w:rsidRPr="00633A23">
        <w:t>мнения</w:t>
      </w:r>
      <w:r w:rsidRPr="00633A23">
        <w:rPr>
          <w:rFonts w:cs="Arial"/>
        </w:rPr>
        <w:t xml:space="preserve"> </w:t>
      </w:r>
      <w:r w:rsidRPr="00633A23">
        <w:t>о благодати</w:t>
      </w:r>
      <w:r w:rsidRPr="00633A23">
        <w:rPr>
          <w:rFonts w:cs="Arial"/>
        </w:rPr>
        <w:t xml:space="preserve"> </w:t>
      </w:r>
      <w:r w:rsidRPr="00633A23">
        <w:t>держался</w:t>
      </w:r>
      <w:r w:rsidRPr="00633A23">
        <w:rPr>
          <w:rFonts w:cs="Arial"/>
        </w:rPr>
        <w:t xml:space="preserve"> </w:t>
      </w:r>
      <w:r w:rsidRPr="00633A23">
        <w:t>Симон</w:t>
      </w:r>
      <w:r w:rsidRPr="00633A23">
        <w:rPr>
          <w:rFonts w:cs="Arial"/>
        </w:rPr>
        <w:t xml:space="preserve"> </w:t>
      </w:r>
      <w:r w:rsidRPr="00633A23">
        <w:t>волхв</w:t>
      </w:r>
      <w:r w:rsidRPr="00633A23">
        <w:rPr>
          <w:rFonts w:cs="Arial"/>
        </w:rPr>
        <w:t xml:space="preserve">, </w:t>
      </w:r>
      <w:r w:rsidRPr="00633A23">
        <w:t>считавший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ее можно</w:t>
      </w:r>
      <w:r w:rsidRPr="00633A23">
        <w:rPr>
          <w:rFonts w:cs="Arial"/>
        </w:rPr>
        <w:t xml:space="preserve"> </w:t>
      </w:r>
      <w:r w:rsidRPr="00633A23">
        <w:t>получить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деньги</w:t>
      </w:r>
      <w:r w:rsidRPr="00633A23">
        <w:rPr>
          <w:rFonts w:cs="Arial"/>
        </w:rPr>
        <w:t xml:space="preserve">;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богохуль</w:t>
      </w:r>
      <w:r w:rsidRPr="00633A23">
        <w:softHyphen/>
        <w:t>ство</w:t>
      </w:r>
      <w:r w:rsidRPr="00633A23">
        <w:rPr>
          <w:rFonts w:cs="Arial"/>
        </w:rPr>
        <w:t xml:space="preserve"> (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просто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корысть</w:t>
      </w:r>
      <w:r w:rsidRPr="00633A23">
        <w:rPr>
          <w:rFonts w:cs="Arial"/>
        </w:rPr>
        <w:t xml:space="preserve">)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обличен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нака</w:t>
      </w:r>
      <w:r w:rsidRPr="00633A23">
        <w:softHyphen/>
        <w:t>зан</w:t>
      </w:r>
      <w:r w:rsidRPr="00633A23">
        <w:rPr>
          <w:rFonts w:cs="Arial"/>
        </w:rPr>
        <w:t xml:space="preserve"> </w:t>
      </w:r>
      <w:r w:rsidRPr="00633A23">
        <w:t>Апостолом</w:t>
      </w:r>
      <w:r w:rsidRPr="00633A23">
        <w:rPr>
          <w:rFonts w:cs="Arial"/>
        </w:rPr>
        <w:t xml:space="preserve"> </w:t>
      </w:r>
      <w:r w:rsidRPr="00633A23">
        <w:t>Петром</w:t>
      </w:r>
      <w:r w:rsidRPr="00633A23">
        <w:rPr>
          <w:rFonts w:cs="Arial"/>
        </w:rPr>
        <w:t xml:space="preserve"> (</w:t>
      </w:r>
      <w:r w:rsidRPr="00633A23">
        <w:t>Деян</w:t>
      </w:r>
      <w:r w:rsidRPr="00633A23">
        <w:rPr>
          <w:rFonts w:cs="Arial"/>
        </w:rPr>
        <w:t>. 8, 9</w:t>
      </w:r>
      <w:r w:rsidRPr="00633A23">
        <w:t>—</w:t>
      </w:r>
      <w:r w:rsidRPr="00633A23">
        <w:rPr>
          <w:rFonts w:cs="Arial"/>
        </w:rPr>
        <w:t>23).</w:t>
      </w:r>
    </w:p>
    <w:p w:rsidR="002D3589" w:rsidRPr="00633A23" w:rsidRDefault="002D3589" w:rsidP="00EB0F88">
      <w:r w:rsidRPr="00633A23">
        <w:t>Ведь</w:t>
      </w:r>
      <w:r w:rsidRPr="00633A23">
        <w:rPr>
          <w:rFonts w:cs="Arial"/>
        </w:rPr>
        <w:t xml:space="preserve"> </w:t>
      </w:r>
      <w:r w:rsidRPr="00633A23">
        <w:t>благодать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дар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какая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«энергия»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оккультном</w:t>
      </w:r>
      <w:r w:rsidRPr="00633A23">
        <w:rPr>
          <w:rFonts w:cs="Arial"/>
        </w:rPr>
        <w:t xml:space="preserve"> </w:t>
      </w:r>
      <w:r w:rsidRPr="00633A23">
        <w:t>смысле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действие Самого</w:t>
      </w:r>
      <w:r w:rsidRPr="00633A23">
        <w:rPr>
          <w:rFonts w:cs="Arial"/>
        </w:rPr>
        <w:t xml:space="preserve"> </w:t>
      </w:r>
      <w:r w:rsidRPr="00633A23">
        <w:t>Всемогущего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Всеблагого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! </w:t>
      </w:r>
      <w:r w:rsidRPr="00633A23">
        <w:t>Присутствием этого</w:t>
      </w:r>
      <w:r w:rsidRPr="00633A23">
        <w:rPr>
          <w:rFonts w:cs="Arial"/>
        </w:rPr>
        <w:t xml:space="preserve"> </w:t>
      </w:r>
      <w:r w:rsidRPr="00633A23">
        <w:t>нетварного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t>й</w:t>
      </w:r>
      <w:r w:rsidRPr="00633A23">
        <w:t>ствия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имеющего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softHyphen/>
        <w:t>щего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любым</w:t>
      </w:r>
      <w:r w:rsidRPr="00633A23">
        <w:rPr>
          <w:rFonts w:cs="Arial"/>
        </w:rPr>
        <w:t xml:space="preserve"> </w:t>
      </w:r>
      <w:r w:rsidRPr="00633A23">
        <w:t>сотворенным</w:t>
      </w:r>
      <w:r w:rsidRPr="00633A23">
        <w:rPr>
          <w:rFonts w:cs="Arial"/>
        </w:rPr>
        <w:t xml:space="preserve"> </w:t>
      </w:r>
      <w:r w:rsidRPr="00633A23">
        <w:t>явлением</w:t>
      </w:r>
      <w:r w:rsidRPr="00633A23">
        <w:rPr>
          <w:rFonts w:cs="Arial"/>
        </w:rPr>
        <w:t xml:space="preserve">, </w:t>
      </w:r>
      <w:r w:rsidRPr="00633A23">
        <w:t>непостижимого и</w:t>
      </w:r>
      <w:r w:rsidRPr="00633A23">
        <w:rPr>
          <w:rFonts w:cs="Arial"/>
        </w:rPr>
        <w:t xml:space="preserve"> </w:t>
      </w:r>
      <w:r w:rsidRPr="00633A23">
        <w:t>непо</w:t>
      </w:r>
      <w:r w:rsidRPr="00633A23">
        <w:t>д</w:t>
      </w:r>
      <w:r w:rsidRPr="00633A23">
        <w:t>властного</w:t>
      </w:r>
      <w:r w:rsidRPr="00633A23">
        <w:rPr>
          <w:rFonts w:cs="Arial"/>
        </w:rPr>
        <w:t xml:space="preserve"> </w:t>
      </w:r>
      <w:r w:rsidRPr="00633A23">
        <w:t>ничьему</w:t>
      </w:r>
      <w:r w:rsidRPr="00633A23">
        <w:rPr>
          <w:rFonts w:cs="Arial"/>
        </w:rPr>
        <w:t xml:space="preserve"> </w:t>
      </w:r>
      <w:r w:rsidRPr="00633A23">
        <w:t>хотению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освящаются иконы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священные</w:t>
      </w:r>
      <w:r w:rsidRPr="00633A23">
        <w:rPr>
          <w:rFonts w:cs="Arial"/>
        </w:rPr>
        <w:t xml:space="preserve"> </w:t>
      </w:r>
      <w:r w:rsidRPr="00633A23">
        <w:t>предметы</w:t>
      </w:r>
      <w:r w:rsidRPr="00633A23">
        <w:rPr>
          <w:rFonts w:cs="Arial"/>
        </w:rPr>
        <w:t xml:space="preserve">, </w:t>
      </w:r>
      <w:r w:rsidRPr="00633A23">
        <w:t>совершаются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t>а</w:t>
      </w:r>
      <w:r w:rsidRPr="00633A23">
        <w:t>инства и</w:t>
      </w:r>
      <w:r w:rsidRPr="00633A23">
        <w:rPr>
          <w:rFonts w:cs="Arial"/>
        </w:rPr>
        <w:t xml:space="preserve"> </w:t>
      </w:r>
      <w:r w:rsidRPr="00633A23">
        <w:t>возносятся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>. (</w:t>
      </w:r>
      <w:r w:rsidRPr="00633A23">
        <w:t>Никакой</w:t>
      </w:r>
      <w:r w:rsidRPr="00633A23">
        <w:rPr>
          <w:rFonts w:cs="Arial"/>
        </w:rPr>
        <w:t xml:space="preserve"> </w:t>
      </w:r>
      <w:r w:rsidRPr="00633A23">
        <w:t>другой</w:t>
      </w:r>
      <w:r w:rsidRPr="00633A23">
        <w:rPr>
          <w:rFonts w:cs="Arial"/>
        </w:rPr>
        <w:t xml:space="preserve"> </w:t>
      </w:r>
      <w:r w:rsidRPr="00633A23">
        <w:t>«молитвенной энергии»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твердят</w:t>
      </w:r>
      <w:r w:rsidRPr="00633A23">
        <w:rPr>
          <w:rFonts w:cs="Arial"/>
        </w:rPr>
        <w:t xml:space="preserve"> </w:t>
      </w:r>
      <w:r w:rsidRPr="00633A23">
        <w:t>эк</w:t>
      </w:r>
      <w:r w:rsidRPr="00633A23">
        <w:t>с</w:t>
      </w:r>
      <w:r w:rsidRPr="00633A23">
        <w:t>трасенсы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сущест</w:t>
      </w:r>
      <w:r w:rsidRPr="00633A23">
        <w:softHyphen/>
        <w:t>вует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прилагает</w:t>
      </w:r>
      <w:r w:rsidRPr="00633A23">
        <w:rPr>
          <w:rFonts w:cs="Arial"/>
        </w:rPr>
        <w:t xml:space="preserve"> </w:t>
      </w:r>
      <w:r w:rsidRPr="00633A23">
        <w:t>какие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уси</w:t>
      </w:r>
      <w:r w:rsidRPr="00633A23">
        <w:softHyphen/>
        <w:t>лия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молиться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lastRenderedPageBreak/>
        <w:t>сама</w:t>
      </w:r>
      <w:r w:rsidRPr="00633A23">
        <w:rPr>
          <w:rFonts w:cs="Arial"/>
        </w:rPr>
        <w:t xml:space="preserve"> </w:t>
      </w:r>
      <w:r w:rsidRPr="00633A23">
        <w:t>молитва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именно общение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определяться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softHyphen/>
        <w:t>чем</w:t>
      </w:r>
      <w:r w:rsidRPr="00633A23">
        <w:rPr>
          <w:rFonts w:cs="Arial"/>
        </w:rPr>
        <w:t xml:space="preserve"> </w:t>
      </w:r>
      <w:r w:rsidRPr="00633A23">
        <w:t>тварным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действие</w:t>
      </w:r>
      <w:r w:rsidRPr="00633A23">
        <w:rPr>
          <w:rFonts w:cs="Arial"/>
        </w:rPr>
        <w:t xml:space="preserve"> </w:t>
      </w:r>
      <w:r w:rsidRPr="00633A23">
        <w:t>милости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пад</w:t>
      </w:r>
      <w:r w:rsidRPr="00633A23">
        <w:softHyphen/>
        <w:t>шему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>.)</w:t>
      </w:r>
    </w:p>
    <w:p w:rsidR="007C2A12" w:rsidRDefault="002D3589" w:rsidP="00EB0F88">
      <w:pPr>
        <w:rPr>
          <w:rFonts w:cs="Arial"/>
        </w:rPr>
      </w:pPr>
      <w:r w:rsidRPr="00633A23">
        <w:t>Верно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несчастные</w:t>
      </w:r>
      <w:r w:rsidRPr="00633A23">
        <w:rPr>
          <w:rFonts w:cs="Arial"/>
        </w:rPr>
        <w:t xml:space="preserve"> </w:t>
      </w:r>
      <w:r w:rsidRPr="00633A23">
        <w:t>обольщенные</w:t>
      </w:r>
      <w:r w:rsidRPr="00633A23">
        <w:rPr>
          <w:rFonts w:cs="Arial"/>
        </w:rPr>
        <w:t xml:space="preserve"> </w:t>
      </w:r>
      <w:r w:rsidRPr="00633A23">
        <w:t>бесами экстрасенсы</w:t>
      </w:r>
      <w:r w:rsidRPr="00633A23">
        <w:rPr>
          <w:rFonts w:cs="Arial"/>
        </w:rPr>
        <w:t xml:space="preserve"> </w:t>
      </w:r>
      <w:r w:rsidRPr="00633A23">
        <w:t>действительно</w:t>
      </w:r>
      <w:r w:rsidRPr="00633A23">
        <w:rPr>
          <w:rFonts w:cs="Arial"/>
        </w:rPr>
        <w:t xml:space="preserve">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дум</w:t>
      </w:r>
      <w:r w:rsidRPr="00633A23">
        <w:t>а</w:t>
      </w:r>
      <w:r w:rsidRPr="00633A23">
        <w:t>ют</w:t>
      </w:r>
      <w:r w:rsidRPr="00633A23">
        <w:rPr>
          <w:rFonts w:cs="Arial"/>
        </w:rPr>
        <w:t xml:space="preserve">, </w:t>
      </w:r>
      <w:r w:rsidRPr="00633A23">
        <w:t>что «видят»</w:t>
      </w:r>
      <w:r w:rsidRPr="00633A23">
        <w:rPr>
          <w:rFonts w:cs="Arial"/>
        </w:rPr>
        <w:t xml:space="preserve"> </w:t>
      </w:r>
      <w:r w:rsidRPr="00633A23">
        <w:t>благодать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подкрепляют</w:t>
      </w:r>
      <w:r w:rsidRPr="00633A23">
        <w:rPr>
          <w:rFonts w:cs="Arial"/>
        </w:rPr>
        <w:t xml:space="preserve"> </w:t>
      </w:r>
      <w:r w:rsidRPr="00633A23">
        <w:t>ею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. </w:t>
      </w:r>
      <w:r w:rsidRPr="00633A23">
        <w:t>На самом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деле</w:t>
      </w:r>
      <w:r w:rsidRPr="00633A23">
        <w:rPr>
          <w:rFonts w:cs="Arial"/>
        </w:rPr>
        <w:t xml:space="preserve"> </w:t>
      </w:r>
      <w:r w:rsidRPr="00633A23">
        <w:t>обманчиво</w:t>
      </w:r>
      <w:r w:rsidRPr="00633A23">
        <w:rPr>
          <w:rFonts w:cs="Arial"/>
        </w:rPr>
        <w:t xml:space="preserve"> </w:t>
      </w:r>
      <w:r w:rsidRPr="00633A23">
        <w:t>«подкр</w:t>
      </w:r>
      <w:r w:rsidRPr="00633A23">
        <w:t>е</w:t>
      </w:r>
      <w:r w:rsidRPr="00633A23">
        <w:t>пляют»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бесы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наводят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призрачные</w:t>
      </w:r>
      <w:r w:rsidRPr="00633A23">
        <w:rPr>
          <w:rFonts w:cs="Arial"/>
        </w:rPr>
        <w:t xml:space="preserve"> </w:t>
      </w:r>
      <w:r w:rsidRPr="00633A23">
        <w:t>чувства</w:t>
      </w:r>
      <w:r w:rsidRPr="00633A23">
        <w:rPr>
          <w:rFonts w:cs="Arial"/>
        </w:rPr>
        <w:t xml:space="preserve">. </w:t>
      </w:r>
      <w:r w:rsidRPr="00633A23">
        <w:t>Вся</w:t>
      </w:r>
      <w:r w:rsidRPr="00633A23">
        <w:softHyphen/>
        <w:t>кое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обращение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благ</w:t>
      </w:r>
      <w:r w:rsidRPr="00633A23">
        <w:t>о</w:t>
      </w:r>
      <w:r w:rsidRPr="00633A23">
        <w:t>дати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таинствах или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соприкосновении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святынями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постав</w:t>
      </w:r>
      <w:r w:rsidRPr="00633A23">
        <w:rPr>
          <w:rFonts w:cs="Arial"/>
        </w:rPr>
        <w:t>-</w:t>
      </w:r>
      <w:r w:rsidRPr="00633A23">
        <w:t>ление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суд</w:t>
      </w:r>
      <w:r w:rsidRPr="00633A23">
        <w:rPr>
          <w:rFonts w:cs="Arial"/>
        </w:rPr>
        <w:t xml:space="preserve"> </w:t>
      </w:r>
      <w:r w:rsidRPr="00633A23">
        <w:t>Божий</w:t>
      </w:r>
      <w:r w:rsidRPr="00633A23">
        <w:rPr>
          <w:rFonts w:cs="Arial"/>
        </w:rPr>
        <w:t xml:space="preserve">, </w:t>
      </w:r>
      <w:r w:rsidRPr="00633A23">
        <w:t>приводящее</w:t>
      </w:r>
      <w:r w:rsidRPr="00633A23">
        <w:rPr>
          <w:rFonts w:cs="Arial"/>
        </w:rPr>
        <w:t xml:space="preserve"> </w:t>
      </w:r>
      <w:r w:rsidRPr="00633A23">
        <w:t>всякий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к осуждению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оправданию</w:t>
      </w:r>
      <w:r w:rsidRPr="00633A23">
        <w:rPr>
          <w:rFonts w:cs="Arial"/>
        </w:rPr>
        <w:t xml:space="preserve">.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кающихся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оп</w:t>
      </w:r>
      <w:r w:rsidRPr="00633A23">
        <w:softHyphen/>
        <w:t>равданию</w:t>
      </w:r>
      <w:r w:rsidRPr="00633A23">
        <w:rPr>
          <w:rFonts w:cs="Arial"/>
        </w:rPr>
        <w:t xml:space="preserve">,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ищущих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выгод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осуждению</w:t>
      </w:r>
      <w:r w:rsidRPr="00633A23">
        <w:rPr>
          <w:rFonts w:cs="Arial"/>
        </w:rPr>
        <w:t xml:space="preserve">.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осуждением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последует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наказа</w:t>
      </w:r>
      <w:r w:rsidRPr="00633A23">
        <w:softHyphen/>
        <w:t>ние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(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возможно</w:t>
      </w:r>
      <w:r w:rsidRPr="00633A23">
        <w:rPr>
          <w:rFonts w:cs="Arial"/>
        </w:rPr>
        <w:t xml:space="preserve"> </w:t>
      </w:r>
      <w:r w:rsidRPr="00633A23">
        <w:t>отрезвле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исправление</w:t>
      </w:r>
      <w:r w:rsidRPr="00633A23">
        <w:rPr>
          <w:rFonts w:cs="Arial"/>
        </w:rPr>
        <w:t xml:space="preserve">),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будущей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сохра</w:t>
      </w:r>
      <w:r w:rsidRPr="00633A23">
        <w:softHyphen/>
        <w:t>нит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>!</w:t>
      </w:r>
    </w:p>
    <w:p w:rsidR="002D3589" w:rsidRPr="00633A23" w:rsidRDefault="002D3589" w:rsidP="007C2A12">
      <w:pPr>
        <w:pStyle w:val="5"/>
      </w:pPr>
      <w:r w:rsidRPr="00633A23">
        <w:t>Астрология</w:t>
      </w:r>
      <w:r w:rsidRPr="00633A23">
        <w:rPr>
          <w:rFonts w:cs="Arial"/>
        </w:rPr>
        <w:t xml:space="preserve">: </w:t>
      </w:r>
      <w:r w:rsidRPr="00633A23">
        <w:t>вера</w:t>
      </w:r>
      <w:r w:rsidRPr="00633A23">
        <w:rPr>
          <w:rFonts w:cs="Arial"/>
        </w:rPr>
        <w:t xml:space="preserve"> </w:t>
      </w:r>
      <w:r w:rsidRPr="00633A23">
        <w:t>современного</w:t>
      </w:r>
      <w:r w:rsidRPr="00633A23">
        <w:rPr>
          <w:rFonts w:cs="Arial"/>
        </w:rPr>
        <w:t xml:space="preserve"> </w:t>
      </w:r>
      <w:r w:rsidRPr="00633A23">
        <w:t>человека</w:t>
      </w:r>
    </w:p>
    <w:p w:rsidR="002D3589" w:rsidRPr="00633A23" w:rsidRDefault="002D3589" w:rsidP="00EB0F88">
      <w:r w:rsidRPr="00633A23">
        <w:t>Современный</w:t>
      </w:r>
      <w:r w:rsidRPr="00633A23">
        <w:rPr>
          <w:rFonts w:cs="Arial"/>
        </w:rPr>
        <w:t xml:space="preserve"> </w:t>
      </w:r>
      <w:r w:rsidRPr="00633A23">
        <w:t>оккультизм</w:t>
      </w:r>
      <w:r w:rsidRPr="00633A23">
        <w:rPr>
          <w:rFonts w:cs="Arial"/>
        </w:rPr>
        <w:t xml:space="preserve"> </w:t>
      </w:r>
      <w:r w:rsidRPr="00633A23">
        <w:t>особенно</w:t>
      </w:r>
      <w:r w:rsidRPr="00633A23">
        <w:rPr>
          <w:rFonts w:cs="Arial"/>
        </w:rPr>
        <w:t xml:space="preserve"> </w:t>
      </w:r>
      <w:r w:rsidRPr="00633A23">
        <w:t>любит</w:t>
      </w:r>
      <w:r w:rsidRPr="00633A23">
        <w:rPr>
          <w:rFonts w:cs="Arial"/>
        </w:rPr>
        <w:t xml:space="preserve"> </w:t>
      </w:r>
      <w:r w:rsidRPr="00633A23">
        <w:t>ссы</w:t>
      </w:r>
      <w:r w:rsidRPr="00633A23">
        <w:softHyphen/>
        <w:t>латься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космическое</w:t>
      </w:r>
      <w:r w:rsidRPr="00633A23">
        <w:rPr>
          <w:rFonts w:cs="Arial"/>
        </w:rPr>
        <w:t xml:space="preserve">: </w:t>
      </w:r>
      <w:r w:rsidRPr="00633A23">
        <w:t>«Ко</w:t>
      </w:r>
      <w:r w:rsidRPr="00633A23">
        <w:t>с</w:t>
      </w:r>
      <w:r w:rsidRPr="00633A23">
        <w:t>мический</w:t>
      </w:r>
      <w:r w:rsidRPr="00633A23">
        <w:rPr>
          <w:rFonts w:cs="Arial"/>
        </w:rPr>
        <w:t xml:space="preserve"> </w:t>
      </w:r>
      <w:r w:rsidRPr="00633A23">
        <w:t>Ра</w:t>
      </w:r>
      <w:r w:rsidRPr="00633A23">
        <w:softHyphen/>
        <w:t>зум»</w:t>
      </w:r>
      <w:r w:rsidRPr="00633A23">
        <w:rPr>
          <w:rFonts w:cs="Arial"/>
        </w:rPr>
        <w:t xml:space="preserve">, </w:t>
      </w:r>
      <w:r w:rsidRPr="00633A23">
        <w:t>«космические</w:t>
      </w:r>
      <w:r w:rsidRPr="00633A23">
        <w:rPr>
          <w:rFonts w:cs="Arial"/>
        </w:rPr>
        <w:t xml:space="preserve"> </w:t>
      </w:r>
      <w:r w:rsidRPr="00633A23">
        <w:t>иерархии»</w:t>
      </w:r>
      <w:r w:rsidRPr="00633A23">
        <w:rPr>
          <w:rFonts w:cs="Arial"/>
        </w:rPr>
        <w:t xml:space="preserve">, </w:t>
      </w:r>
      <w:r w:rsidRPr="00633A23">
        <w:t>«Законы</w:t>
      </w:r>
      <w:r w:rsidRPr="00633A23">
        <w:rPr>
          <w:rFonts w:cs="Arial"/>
        </w:rPr>
        <w:t xml:space="preserve"> </w:t>
      </w:r>
      <w:r w:rsidRPr="00633A23">
        <w:t>Космической Эволюции»</w:t>
      </w:r>
      <w:r w:rsidRPr="00633A23">
        <w:rPr>
          <w:rFonts w:cs="Arial"/>
        </w:rPr>
        <w:t xml:space="preserve">, </w:t>
      </w:r>
      <w:r w:rsidRPr="00633A23">
        <w:t>«космические</w:t>
      </w:r>
      <w:r w:rsidRPr="00633A23">
        <w:rPr>
          <w:rFonts w:cs="Arial"/>
        </w:rPr>
        <w:t xml:space="preserve"> </w:t>
      </w:r>
      <w:r w:rsidRPr="00633A23">
        <w:t>энергии»</w:t>
      </w:r>
      <w:r w:rsidRPr="00633A23">
        <w:rPr>
          <w:rFonts w:cs="Arial"/>
        </w:rPr>
        <w:t xml:space="preserve">, </w:t>
      </w:r>
      <w:r w:rsidRPr="00633A23">
        <w:t>«светлые</w:t>
      </w:r>
      <w:r w:rsidRPr="00633A23">
        <w:rPr>
          <w:rFonts w:cs="Arial"/>
        </w:rPr>
        <w:t xml:space="preserve"> </w:t>
      </w:r>
      <w:r w:rsidRPr="00633A23">
        <w:t>силы»</w:t>
      </w:r>
      <w:r w:rsidRPr="00633A23">
        <w:rPr>
          <w:rFonts w:cs="Arial"/>
        </w:rPr>
        <w:t xml:space="preserve">, </w:t>
      </w:r>
      <w:r w:rsidRPr="00633A23">
        <w:t>приходящие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космоса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п</w:t>
      </w:r>
      <w:r w:rsidRPr="00633A23">
        <w:rPr>
          <w:rFonts w:cs="Arial"/>
        </w:rPr>
        <w:t xml:space="preserve">. </w:t>
      </w:r>
      <w:r w:rsidRPr="00633A23">
        <w:t>Обожествление</w:t>
      </w:r>
      <w:r w:rsidRPr="00633A23">
        <w:rPr>
          <w:rFonts w:cs="Arial"/>
        </w:rPr>
        <w:t xml:space="preserve"> </w:t>
      </w:r>
      <w:r w:rsidRPr="00633A23">
        <w:t>кос</w:t>
      </w:r>
      <w:r w:rsidRPr="00633A23">
        <w:softHyphen/>
        <w:t>моса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небесных</w:t>
      </w:r>
      <w:r w:rsidRPr="00633A23">
        <w:rPr>
          <w:rFonts w:cs="Arial"/>
        </w:rPr>
        <w:t xml:space="preserve"> </w:t>
      </w:r>
      <w:r w:rsidRPr="00633A23">
        <w:t>светил</w:t>
      </w:r>
      <w:r w:rsidRPr="00633A23">
        <w:rPr>
          <w:rFonts w:cs="Arial"/>
        </w:rPr>
        <w:t xml:space="preserve"> </w:t>
      </w:r>
      <w:r w:rsidRPr="00633A23">
        <w:t>свойственно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древ</w:t>
      </w:r>
      <w:r w:rsidRPr="00633A23">
        <w:softHyphen/>
        <w:t>нему</w:t>
      </w:r>
      <w:r w:rsidRPr="00633A23">
        <w:rPr>
          <w:rFonts w:cs="Arial"/>
        </w:rPr>
        <w:t xml:space="preserve"> </w:t>
      </w:r>
      <w:r w:rsidRPr="00633A23">
        <w:t>язычеству</w:t>
      </w:r>
      <w:r w:rsidRPr="00633A23">
        <w:rPr>
          <w:rFonts w:cs="Arial"/>
        </w:rPr>
        <w:t xml:space="preserve">. </w:t>
      </w:r>
      <w:r w:rsidRPr="00633A23">
        <w:t>Древние</w:t>
      </w:r>
      <w:r w:rsidRPr="00633A23">
        <w:rPr>
          <w:rFonts w:cs="Arial"/>
        </w:rPr>
        <w:t xml:space="preserve"> </w:t>
      </w:r>
      <w:r w:rsidRPr="00633A23">
        <w:t>церковные</w:t>
      </w:r>
      <w:r w:rsidRPr="00633A23">
        <w:rPr>
          <w:rFonts w:cs="Arial"/>
        </w:rPr>
        <w:t xml:space="preserve"> </w:t>
      </w:r>
      <w:r w:rsidRPr="00633A23">
        <w:t xml:space="preserve">писатели </w:t>
      </w:r>
      <w:r w:rsidRPr="00633A23">
        <w:rPr>
          <w:rFonts w:cs="Arial"/>
        </w:rPr>
        <w:t>(</w:t>
      </w:r>
      <w:r w:rsidRPr="00633A23">
        <w:t>например</w:t>
      </w:r>
      <w:r w:rsidRPr="00633A23">
        <w:rPr>
          <w:rFonts w:cs="Arial"/>
        </w:rPr>
        <w:t xml:space="preserve">, </w:t>
      </w:r>
      <w:r w:rsidRPr="00633A23">
        <w:t>Тат</w:t>
      </w:r>
      <w:r w:rsidRPr="00633A23">
        <w:t>и</w:t>
      </w:r>
      <w:r w:rsidRPr="00633A23">
        <w:t>ан</w:t>
      </w:r>
      <w:r w:rsidRPr="00633A23">
        <w:rPr>
          <w:rFonts w:cs="Arial"/>
        </w:rPr>
        <w:t xml:space="preserve">) </w:t>
      </w:r>
      <w:r w:rsidRPr="00633A23">
        <w:t>указывали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демоны внушили</w:t>
      </w:r>
      <w:r w:rsidRPr="00633A23">
        <w:rPr>
          <w:rFonts w:cs="Arial"/>
        </w:rPr>
        <w:t xml:space="preserve"> </w:t>
      </w:r>
      <w:r w:rsidRPr="00633A23">
        <w:t>людям</w:t>
      </w:r>
      <w:r w:rsidRPr="00633A23">
        <w:rPr>
          <w:rFonts w:cs="Arial"/>
        </w:rPr>
        <w:t xml:space="preserve"> </w:t>
      </w:r>
      <w:r w:rsidRPr="00633A23">
        <w:t>помещать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небо</w:t>
      </w:r>
      <w:r w:rsidRPr="00633A23">
        <w:rPr>
          <w:rFonts w:cs="Arial"/>
        </w:rPr>
        <w:t xml:space="preserve"> </w:t>
      </w:r>
      <w:r w:rsidRPr="00633A23">
        <w:t>животных</w:t>
      </w:r>
      <w:r w:rsidRPr="00633A23">
        <w:rPr>
          <w:rFonts w:cs="Arial"/>
        </w:rPr>
        <w:t xml:space="preserve">, </w:t>
      </w:r>
      <w:r w:rsidRPr="00633A23">
        <w:t>людей и</w:t>
      </w:r>
      <w:r w:rsidRPr="00633A23">
        <w:rPr>
          <w:rFonts w:cs="Arial"/>
        </w:rPr>
        <w:t xml:space="preserve"> </w:t>
      </w:r>
      <w:r w:rsidRPr="00633A23">
        <w:t>ложных</w:t>
      </w:r>
      <w:r w:rsidRPr="00633A23">
        <w:rPr>
          <w:rFonts w:cs="Arial"/>
        </w:rPr>
        <w:t xml:space="preserve"> </w:t>
      </w:r>
      <w:r w:rsidRPr="00633A23">
        <w:t>богов</w:t>
      </w:r>
      <w:r w:rsidRPr="00633A23">
        <w:rPr>
          <w:rFonts w:cs="Arial"/>
        </w:rPr>
        <w:t xml:space="preserve"> (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названиях</w:t>
      </w:r>
      <w:r w:rsidRPr="00633A23">
        <w:rPr>
          <w:rFonts w:cs="Arial"/>
        </w:rPr>
        <w:t xml:space="preserve"> </w:t>
      </w:r>
      <w:r w:rsidRPr="00633A23">
        <w:t>созвездий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планет</w:t>
      </w:r>
      <w:r w:rsidRPr="00633A23">
        <w:rPr>
          <w:rFonts w:cs="Arial"/>
        </w:rPr>
        <w:t xml:space="preserve">),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укрепить</w:t>
      </w:r>
      <w:r w:rsidRPr="00633A23">
        <w:rPr>
          <w:rFonts w:cs="Arial"/>
        </w:rPr>
        <w:t xml:space="preserve"> </w:t>
      </w:r>
      <w:r w:rsidRPr="00633A23">
        <w:t>идолопоклонническое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служение</w:t>
      </w:r>
      <w:r w:rsidRPr="00633A23">
        <w:rPr>
          <w:rFonts w:cs="Arial"/>
        </w:rPr>
        <w:t xml:space="preserve">. </w:t>
      </w:r>
      <w:r w:rsidRPr="00633A23">
        <w:t>Нынешний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сознание</w:t>
      </w:r>
      <w:r w:rsidRPr="00633A23">
        <w:rPr>
          <w:rFonts w:cs="Arial"/>
        </w:rPr>
        <w:t xml:space="preserve">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обработа</w:t>
      </w:r>
      <w:r w:rsidRPr="00633A23">
        <w:softHyphen/>
        <w:t>но</w:t>
      </w:r>
      <w:r w:rsidRPr="00633A23">
        <w:rPr>
          <w:rFonts w:cs="Arial"/>
        </w:rPr>
        <w:t xml:space="preserve"> </w:t>
      </w:r>
      <w:r w:rsidRPr="00633A23">
        <w:t>научной</w:t>
      </w:r>
      <w:r w:rsidRPr="00633A23">
        <w:rPr>
          <w:rFonts w:cs="Arial"/>
        </w:rPr>
        <w:t xml:space="preserve"> </w:t>
      </w:r>
      <w:r w:rsidRPr="00633A23">
        <w:t>фантастикой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современным</w:t>
      </w:r>
      <w:r w:rsidRPr="00633A23">
        <w:rPr>
          <w:rFonts w:cs="Arial"/>
        </w:rPr>
        <w:t xml:space="preserve"> </w:t>
      </w:r>
      <w:r w:rsidRPr="00633A23">
        <w:t>«научным» жаргоном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упованием</w:t>
      </w:r>
      <w:r w:rsidRPr="00633A23">
        <w:rPr>
          <w:rFonts w:cs="Arial"/>
        </w:rPr>
        <w:t xml:space="preserve"> </w:t>
      </w:r>
      <w:r w:rsidRPr="00633A23">
        <w:t>смотрит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звезды</w:t>
      </w:r>
      <w:r w:rsidRPr="00633A23">
        <w:rPr>
          <w:rFonts w:cs="Arial"/>
        </w:rPr>
        <w:t xml:space="preserve">, </w:t>
      </w:r>
      <w:r w:rsidRPr="00633A23">
        <w:t>надеясь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придет</w:t>
      </w:r>
      <w:r w:rsidRPr="00633A23">
        <w:rPr>
          <w:rFonts w:cs="Arial"/>
        </w:rPr>
        <w:t xml:space="preserve"> </w:t>
      </w:r>
      <w:r w:rsidRPr="00633A23">
        <w:t>оттуда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softHyphen/>
        <w:t>решит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земные</w:t>
      </w:r>
      <w:r w:rsidRPr="00633A23">
        <w:rPr>
          <w:rFonts w:cs="Arial"/>
        </w:rPr>
        <w:t xml:space="preserve"> </w:t>
      </w:r>
      <w:r w:rsidRPr="00633A23">
        <w:t>проблемы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Отцы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всячески</w:t>
      </w:r>
      <w:r w:rsidRPr="00633A23">
        <w:rPr>
          <w:rFonts w:cs="Arial"/>
        </w:rPr>
        <w:t xml:space="preserve"> </w:t>
      </w:r>
      <w:r w:rsidRPr="00633A23">
        <w:t>предостерегали христиан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смешивания</w:t>
      </w:r>
      <w:r w:rsidRPr="00633A23">
        <w:rPr>
          <w:rFonts w:cs="Arial"/>
        </w:rPr>
        <w:t xml:space="preserve"> </w:t>
      </w:r>
      <w:r w:rsidRPr="00633A23">
        <w:t>творений</w:t>
      </w:r>
      <w:r w:rsidRPr="00633A23">
        <w:rPr>
          <w:rFonts w:cs="Arial"/>
        </w:rPr>
        <w:t xml:space="preserve"> (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самых</w:t>
      </w:r>
      <w:r w:rsidRPr="00633A23">
        <w:rPr>
          <w:rFonts w:cs="Arial"/>
        </w:rPr>
        <w:t xml:space="preserve"> </w:t>
      </w:r>
      <w:r w:rsidRPr="00633A23">
        <w:t>гран</w:t>
      </w:r>
      <w:r w:rsidRPr="00633A23">
        <w:softHyphen/>
        <w:t>диозных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прекрасных</w:t>
      </w:r>
      <w:r w:rsidRPr="00633A23">
        <w:rPr>
          <w:rFonts w:cs="Arial"/>
        </w:rPr>
        <w:t xml:space="preserve">)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Безначальным</w:t>
      </w:r>
      <w:r w:rsidRPr="00633A23">
        <w:rPr>
          <w:rFonts w:cs="Arial"/>
        </w:rPr>
        <w:t xml:space="preserve"> </w:t>
      </w:r>
      <w:r w:rsidRPr="00633A23">
        <w:t>Творцом</w:t>
      </w:r>
      <w:r w:rsidRPr="00633A23">
        <w:rPr>
          <w:rFonts w:cs="Arial"/>
        </w:rPr>
        <w:t xml:space="preserve">. </w:t>
      </w:r>
      <w:r w:rsidRPr="00633A23">
        <w:t>Например</w:t>
      </w:r>
      <w:r w:rsidRPr="00633A23">
        <w:rPr>
          <w:rFonts w:cs="Arial"/>
        </w:rPr>
        <w:t xml:space="preserve">, </w:t>
      </w:r>
      <w:r w:rsidRPr="00633A23">
        <w:t>Святитель</w:t>
      </w:r>
      <w:r w:rsidRPr="00633A23">
        <w:rPr>
          <w:rFonts w:cs="Arial"/>
        </w:rPr>
        <w:t xml:space="preserve"> </w:t>
      </w:r>
      <w:r w:rsidRPr="00633A23">
        <w:t>Василий</w:t>
      </w:r>
      <w:r w:rsidRPr="00633A23">
        <w:rPr>
          <w:rFonts w:cs="Arial"/>
        </w:rPr>
        <w:t xml:space="preserve"> </w:t>
      </w:r>
      <w:r w:rsidRPr="00633A23">
        <w:t>Великий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«Беседах</w:t>
      </w:r>
      <w:r w:rsidRPr="00633A23">
        <w:rPr>
          <w:rFonts w:cs="Arial"/>
        </w:rPr>
        <w:t xml:space="preserve"> </w:t>
      </w:r>
      <w:r w:rsidRPr="00633A23">
        <w:t>на Шестоднев»</w:t>
      </w:r>
      <w:r w:rsidRPr="00633A23">
        <w:rPr>
          <w:rFonts w:cs="Arial"/>
        </w:rPr>
        <w:t xml:space="preserve"> </w:t>
      </w:r>
      <w:r w:rsidRPr="00633A23">
        <w:t>поясняет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небесные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 </w:t>
      </w:r>
      <w:r w:rsidRPr="00633A23">
        <w:t>описы</w:t>
      </w:r>
      <w:r w:rsidRPr="00633A23">
        <w:softHyphen/>
        <w:t>вают</w:t>
      </w:r>
      <w:r w:rsidRPr="00633A23">
        <w:rPr>
          <w:rFonts w:cs="Arial"/>
        </w:rPr>
        <w:t xml:space="preserve"> </w:t>
      </w:r>
      <w:r w:rsidRPr="00633A23">
        <w:t>круги</w:t>
      </w:r>
      <w:r w:rsidRPr="00633A23">
        <w:rPr>
          <w:rFonts w:cs="Arial"/>
        </w:rPr>
        <w:t xml:space="preserve">, </w:t>
      </w:r>
      <w:r w:rsidRPr="00633A23">
        <w:t>начало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невозможно</w:t>
      </w:r>
      <w:r w:rsidRPr="00633A23">
        <w:rPr>
          <w:rFonts w:cs="Arial"/>
        </w:rPr>
        <w:t xml:space="preserve"> </w:t>
      </w:r>
      <w:r w:rsidRPr="00633A23">
        <w:t>увидеть</w:t>
      </w:r>
      <w:r w:rsidRPr="00633A23">
        <w:rPr>
          <w:rFonts w:cs="Arial"/>
        </w:rPr>
        <w:t xml:space="preserve">, </w:t>
      </w:r>
      <w:r w:rsidRPr="00633A23">
        <w:t>но это</w:t>
      </w:r>
      <w:r w:rsidRPr="00633A23">
        <w:rPr>
          <w:rFonts w:cs="Arial"/>
        </w:rPr>
        <w:t xml:space="preserve"> </w:t>
      </w:r>
      <w:r w:rsidRPr="00633A23">
        <w:t>вовсе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означает</w:t>
      </w:r>
      <w:r w:rsidRPr="00633A23">
        <w:rPr>
          <w:rFonts w:cs="Arial"/>
        </w:rPr>
        <w:t xml:space="preserve"> </w:t>
      </w:r>
      <w:r w:rsidRPr="00633A23">
        <w:t>безначальности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движения</w:t>
      </w:r>
      <w:r w:rsidRPr="00633A23">
        <w:rPr>
          <w:rFonts w:cs="Arial"/>
        </w:rPr>
        <w:t xml:space="preserve"> </w:t>
      </w:r>
      <w:r w:rsidRPr="00633A23">
        <w:t>и природы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Святитель</w:t>
      </w:r>
      <w:r w:rsidRPr="00633A23">
        <w:rPr>
          <w:rFonts w:cs="Arial"/>
        </w:rPr>
        <w:t xml:space="preserve"> </w:t>
      </w:r>
      <w:r w:rsidRPr="00633A23">
        <w:t>пишет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полезных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человека небесных</w:t>
      </w:r>
      <w:r w:rsidRPr="00633A23">
        <w:rPr>
          <w:rFonts w:cs="Arial"/>
        </w:rPr>
        <w:t xml:space="preserve"> </w:t>
      </w:r>
      <w:r w:rsidRPr="00633A23">
        <w:t>знамениях</w:t>
      </w:r>
      <w:r w:rsidRPr="00633A23">
        <w:rPr>
          <w:rFonts w:cs="Arial"/>
        </w:rPr>
        <w:t xml:space="preserve">, </w:t>
      </w:r>
      <w:r w:rsidRPr="00633A23">
        <w:t>например</w:t>
      </w:r>
      <w:r w:rsidRPr="00633A23">
        <w:rPr>
          <w:rFonts w:cs="Arial"/>
        </w:rPr>
        <w:t xml:space="preserve">, </w:t>
      </w:r>
      <w:r w:rsidRPr="00633A23">
        <w:t>указ</w:t>
      </w:r>
      <w:r w:rsidRPr="00633A23">
        <w:t>ы</w:t>
      </w:r>
      <w:r w:rsidRPr="00633A23">
        <w:t>вающих</w:t>
      </w:r>
      <w:r w:rsidRPr="00633A23">
        <w:rPr>
          <w:rFonts w:cs="Arial"/>
        </w:rPr>
        <w:t xml:space="preserve"> </w:t>
      </w:r>
      <w:r w:rsidRPr="00633A23">
        <w:t>изме</w:t>
      </w:r>
      <w:r w:rsidRPr="00633A23">
        <w:softHyphen/>
        <w:t>нение</w:t>
      </w:r>
      <w:r w:rsidRPr="00633A23">
        <w:rPr>
          <w:rFonts w:cs="Arial"/>
        </w:rPr>
        <w:t xml:space="preserve"> </w:t>
      </w:r>
      <w:r w:rsidRPr="00633A23">
        <w:t>погоды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прилива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предска</w:t>
      </w:r>
      <w:r w:rsidRPr="00633A23">
        <w:softHyphen/>
        <w:t>занных</w:t>
      </w:r>
      <w:r w:rsidRPr="00633A23">
        <w:rPr>
          <w:rFonts w:cs="Arial"/>
        </w:rPr>
        <w:t xml:space="preserve"> </w:t>
      </w:r>
      <w:r w:rsidRPr="00633A23">
        <w:t>Господом</w:t>
      </w:r>
      <w:r w:rsidRPr="00633A23">
        <w:rPr>
          <w:rFonts w:cs="Arial"/>
        </w:rPr>
        <w:t xml:space="preserve"> </w:t>
      </w:r>
      <w:r w:rsidRPr="00633A23">
        <w:t>знамениях</w:t>
      </w:r>
      <w:r w:rsidRPr="00633A23">
        <w:rPr>
          <w:rFonts w:cs="Arial"/>
        </w:rPr>
        <w:t xml:space="preserve"> </w:t>
      </w:r>
      <w:r w:rsidRPr="00633A23">
        <w:t>разрушения</w:t>
      </w:r>
      <w:r w:rsidRPr="00633A23">
        <w:rPr>
          <w:rFonts w:cs="Arial"/>
        </w:rPr>
        <w:t xml:space="preserve"> </w:t>
      </w:r>
      <w:r w:rsidRPr="00633A23">
        <w:t>вселенной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солнце</w:t>
      </w:r>
      <w:r w:rsidRPr="00633A23">
        <w:rPr>
          <w:rFonts w:cs="Arial"/>
        </w:rPr>
        <w:t xml:space="preserve"> </w:t>
      </w:r>
      <w:r w:rsidRPr="00633A23">
        <w:t>обратится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кровь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луна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даст</w:t>
      </w:r>
      <w:r w:rsidRPr="00633A23">
        <w:rPr>
          <w:rFonts w:cs="Arial"/>
        </w:rPr>
        <w:t xml:space="preserve"> </w:t>
      </w:r>
      <w:r w:rsidRPr="00633A23">
        <w:t>света своего</w:t>
      </w:r>
      <w:r w:rsidRPr="00633A23">
        <w:rPr>
          <w:rFonts w:cs="Arial"/>
        </w:rPr>
        <w:t xml:space="preserve"> (</w:t>
      </w:r>
      <w:r w:rsidRPr="00633A23">
        <w:t>Мф</w:t>
      </w:r>
      <w:r w:rsidRPr="00633A23">
        <w:rPr>
          <w:rFonts w:cs="Arial"/>
        </w:rPr>
        <w:t xml:space="preserve">. 24, 29).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предостерегает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, </w:t>
      </w:r>
      <w:r w:rsidRPr="00633A23">
        <w:t>преступая</w:t>
      </w:r>
      <w:r w:rsidRPr="00633A23">
        <w:rPr>
          <w:rFonts w:cs="Arial"/>
        </w:rPr>
        <w:t xml:space="preserve"> </w:t>
      </w:r>
      <w:r w:rsidRPr="00633A23">
        <w:t>границы</w:t>
      </w:r>
      <w:r w:rsidRPr="00633A23">
        <w:rPr>
          <w:rFonts w:cs="Arial"/>
        </w:rPr>
        <w:t xml:space="preserve">, </w:t>
      </w:r>
      <w:r w:rsidRPr="00633A23">
        <w:t>превращают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щенного</w:t>
      </w:r>
      <w:r w:rsidRPr="00633A23">
        <w:rPr>
          <w:rFonts w:cs="Arial"/>
        </w:rPr>
        <w:t xml:space="preserve"> </w:t>
      </w:r>
      <w:r w:rsidRPr="00633A23">
        <w:t>Писания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светилах</w:t>
      </w:r>
      <w:r w:rsidRPr="00633A23">
        <w:rPr>
          <w:rFonts w:cs="Arial"/>
        </w:rPr>
        <w:t xml:space="preserve"> (</w:t>
      </w:r>
      <w:r w:rsidRPr="00633A23">
        <w:t>Быт</w:t>
      </w:r>
      <w:r w:rsidRPr="00633A23">
        <w:rPr>
          <w:rFonts w:cs="Arial"/>
        </w:rPr>
        <w:t xml:space="preserve">. 1, 14) </w:t>
      </w:r>
      <w:r w:rsidRPr="00633A23">
        <w:t>«в</w:t>
      </w:r>
      <w:r w:rsidRPr="00633A23">
        <w:rPr>
          <w:rFonts w:cs="Arial"/>
        </w:rPr>
        <w:t xml:space="preserve"> </w:t>
      </w:r>
      <w:r w:rsidRPr="00633A23">
        <w:t>защищение</w:t>
      </w:r>
      <w:r w:rsidRPr="00633A23">
        <w:rPr>
          <w:rFonts w:cs="Arial"/>
        </w:rPr>
        <w:t xml:space="preserve"> </w:t>
      </w:r>
      <w:r w:rsidRPr="00633A23">
        <w:t>науки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днях</w:t>
      </w:r>
      <w:r w:rsidRPr="00633A23">
        <w:rPr>
          <w:rFonts w:cs="Arial"/>
        </w:rPr>
        <w:t xml:space="preserve"> </w:t>
      </w:r>
      <w:r w:rsidRPr="00633A23">
        <w:t>рождения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говорят</w:t>
      </w:r>
      <w:r w:rsidRPr="00633A23">
        <w:rPr>
          <w:rFonts w:cs="Arial"/>
        </w:rPr>
        <w:t xml:space="preserve">, </w:t>
      </w:r>
      <w:r w:rsidRPr="00633A23">
        <w:t>будто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ша</w:t>
      </w:r>
      <w:r w:rsidRPr="00633A23">
        <w:rPr>
          <w:rFonts w:cs="Arial"/>
        </w:rPr>
        <w:t xml:space="preserve"> </w:t>
      </w:r>
      <w:r w:rsidRPr="00633A23">
        <w:t>зависит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движения</w:t>
      </w:r>
      <w:r w:rsidRPr="00633A23">
        <w:rPr>
          <w:rFonts w:cs="Arial"/>
        </w:rPr>
        <w:t xml:space="preserve"> </w:t>
      </w:r>
      <w:r w:rsidRPr="00633A23">
        <w:t>небесных</w:t>
      </w:r>
      <w:r w:rsidRPr="00633A23">
        <w:rPr>
          <w:rFonts w:cs="Arial"/>
        </w:rPr>
        <w:t xml:space="preserve"> </w:t>
      </w:r>
      <w:r w:rsidRPr="00633A23">
        <w:t>тел»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Обличая</w:t>
      </w:r>
      <w:r w:rsidRPr="00633A23">
        <w:rPr>
          <w:rFonts w:cs="Arial"/>
        </w:rPr>
        <w:t xml:space="preserve"> </w:t>
      </w:r>
      <w:r w:rsidRPr="00633A23">
        <w:t>астрологические</w:t>
      </w:r>
      <w:r w:rsidRPr="00633A23">
        <w:rPr>
          <w:rFonts w:cs="Arial"/>
        </w:rPr>
        <w:t xml:space="preserve"> </w:t>
      </w:r>
      <w:r w:rsidRPr="00633A23">
        <w:t>заблуждения</w:t>
      </w:r>
      <w:r w:rsidRPr="00633A23">
        <w:rPr>
          <w:rFonts w:cs="Arial"/>
        </w:rPr>
        <w:t xml:space="preserve">, </w:t>
      </w:r>
      <w:r w:rsidRPr="00633A23">
        <w:t>Святитель Василий</w:t>
      </w:r>
      <w:r w:rsidRPr="00633A23">
        <w:rPr>
          <w:rFonts w:cs="Arial"/>
        </w:rPr>
        <w:t xml:space="preserve"> </w:t>
      </w:r>
      <w:r w:rsidRPr="00633A23">
        <w:t>Великий</w:t>
      </w:r>
      <w:r w:rsidRPr="00633A23">
        <w:rPr>
          <w:rFonts w:cs="Arial"/>
        </w:rPr>
        <w:t xml:space="preserve"> </w:t>
      </w:r>
      <w:r w:rsidRPr="00633A23">
        <w:t>пишет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сами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t>с</w:t>
      </w:r>
      <w:r w:rsidRPr="00633A23">
        <w:t>трологи</w:t>
      </w:r>
      <w:r w:rsidRPr="00633A23">
        <w:rPr>
          <w:rFonts w:cs="Arial"/>
        </w:rPr>
        <w:t xml:space="preserve"> </w:t>
      </w:r>
      <w:r w:rsidRPr="00633A23">
        <w:t>считают необходимым</w:t>
      </w:r>
      <w:r w:rsidRPr="00633A23">
        <w:rPr>
          <w:rFonts w:cs="Arial"/>
        </w:rPr>
        <w:t xml:space="preserve"> </w:t>
      </w:r>
      <w:r w:rsidRPr="00633A23">
        <w:t>точнейшее</w:t>
      </w:r>
      <w:r w:rsidRPr="00633A23">
        <w:rPr>
          <w:rFonts w:cs="Arial"/>
        </w:rPr>
        <w:t xml:space="preserve"> </w:t>
      </w:r>
      <w:r w:rsidRPr="00633A23">
        <w:t>указание</w:t>
      </w:r>
      <w:r w:rsidRPr="00633A23">
        <w:rPr>
          <w:rFonts w:cs="Arial"/>
        </w:rPr>
        <w:t xml:space="preserve"> </w:t>
      </w:r>
      <w:r w:rsidRPr="00633A23">
        <w:t>времени</w:t>
      </w:r>
      <w:r w:rsidRPr="00633A23">
        <w:rPr>
          <w:rFonts w:cs="Arial"/>
        </w:rPr>
        <w:t xml:space="preserve"> </w:t>
      </w:r>
      <w:r w:rsidRPr="00633A23">
        <w:t>рождения ребенка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построения</w:t>
      </w:r>
      <w:r w:rsidRPr="00633A23">
        <w:rPr>
          <w:rFonts w:cs="Arial"/>
        </w:rPr>
        <w:t xml:space="preserve"> </w:t>
      </w:r>
      <w:r w:rsidRPr="00633A23">
        <w:t>гороскопа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мгнове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ока</w:t>
      </w:r>
      <w:r w:rsidRPr="00633A23">
        <w:rPr>
          <w:rFonts w:cs="Arial"/>
        </w:rPr>
        <w:t xml:space="preserve"> </w:t>
      </w:r>
      <w:r w:rsidRPr="00633A23">
        <w:t>бывает</w:t>
      </w:r>
      <w:r w:rsidRPr="00633A23">
        <w:rPr>
          <w:rFonts w:cs="Arial"/>
        </w:rPr>
        <w:t xml:space="preserve"> </w:t>
      </w:r>
      <w:r w:rsidRPr="00633A23">
        <w:t>огромная</w:t>
      </w:r>
      <w:r w:rsidRPr="00633A23">
        <w:rPr>
          <w:rFonts w:cs="Arial"/>
        </w:rPr>
        <w:t xml:space="preserve"> </w:t>
      </w:r>
      <w:r w:rsidRPr="00633A23">
        <w:t>разница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рождением</w:t>
      </w:r>
      <w:r w:rsidRPr="00633A23">
        <w:rPr>
          <w:rFonts w:cs="Arial"/>
        </w:rPr>
        <w:t xml:space="preserve"> </w:t>
      </w:r>
      <w:r w:rsidRPr="00633A23">
        <w:t>и рождением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«родившийся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сию</w:t>
      </w:r>
      <w:r w:rsidRPr="00633A23">
        <w:rPr>
          <w:rFonts w:cs="Arial"/>
        </w:rPr>
        <w:t xml:space="preserve"> </w:t>
      </w:r>
      <w:r w:rsidRPr="00633A23">
        <w:t>точку</w:t>
      </w:r>
      <w:r w:rsidRPr="00633A23">
        <w:rPr>
          <w:rFonts w:cs="Arial"/>
        </w:rPr>
        <w:t xml:space="preserve"> </w:t>
      </w:r>
      <w:r w:rsidRPr="00633A23">
        <w:t>времени будет</w:t>
      </w:r>
      <w:r w:rsidRPr="00633A23">
        <w:rPr>
          <w:rFonts w:cs="Arial"/>
        </w:rPr>
        <w:t xml:space="preserve"> </w:t>
      </w:r>
      <w:r w:rsidRPr="00633A23">
        <w:t>обладателем</w:t>
      </w:r>
      <w:r w:rsidRPr="00633A23">
        <w:rPr>
          <w:rFonts w:cs="Arial"/>
        </w:rPr>
        <w:t xml:space="preserve"> </w:t>
      </w:r>
      <w:r w:rsidRPr="00633A23">
        <w:t>городов</w:t>
      </w:r>
      <w:r w:rsidRPr="00633A23">
        <w:rPr>
          <w:rFonts w:cs="Arial"/>
        </w:rPr>
        <w:t xml:space="preserve">, </w:t>
      </w:r>
      <w:r w:rsidRPr="00633A23">
        <w:t>князем</w:t>
      </w:r>
      <w:r w:rsidRPr="00633A23">
        <w:rPr>
          <w:rFonts w:cs="Arial"/>
        </w:rPr>
        <w:t xml:space="preserve"> </w:t>
      </w:r>
      <w:r w:rsidRPr="00633A23">
        <w:t>народов</w:t>
      </w:r>
      <w:r w:rsidRPr="00633A23">
        <w:rPr>
          <w:rFonts w:cs="Arial"/>
        </w:rPr>
        <w:t xml:space="preserve">, </w:t>
      </w:r>
      <w:r w:rsidRPr="00633A23">
        <w:t>станет изобиловать</w:t>
      </w:r>
      <w:r w:rsidRPr="00633A23">
        <w:rPr>
          <w:rFonts w:cs="Arial"/>
        </w:rPr>
        <w:t xml:space="preserve"> </w:t>
      </w:r>
      <w:r w:rsidRPr="00633A23">
        <w:t>богатством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властительствовать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ро</w:t>
      </w:r>
      <w:r w:rsidRPr="00633A23">
        <w:softHyphen/>
        <w:t>дившийся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другое</w:t>
      </w:r>
      <w:r w:rsidRPr="00633A23">
        <w:rPr>
          <w:rFonts w:cs="Arial"/>
        </w:rPr>
        <w:t xml:space="preserve"> </w:t>
      </w:r>
      <w:r w:rsidRPr="00633A23">
        <w:t>мгновение</w:t>
      </w:r>
      <w:r w:rsidRPr="00633A23">
        <w:rPr>
          <w:rFonts w:cs="Arial"/>
        </w:rPr>
        <w:t xml:space="preserve"> </w:t>
      </w:r>
      <w:r w:rsidRPr="00633A23">
        <w:t>времени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попро</w:t>
      </w:r>
      <w:r w:rsidRPr="00633A23">
        <w:softHyphen/>
        <w:t>шайкою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нищим»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самом</w:t>
      </w:r>
      <w:r w:rsidRPr="00633A23">
        <w:rPr>
          <w:rFonts w:cs="Arial"/>
        </w:rPr>
        <w:t xml:space="preserve"> </w:t>
      </w:r>
      <w:r w:rsidRPr="00633A23">
        <w:t>деле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такой</w:t>
      </w:r>
      <w:r w:rsidRPr="00633A23">
        <w:rPr>
          <w:rFonts w:cs="Arial"/>
        </w:rPr>
        <w:t xml:space="preserve"> </w:t>
      </w:r>
      <w:r w:rsidRPr="00633A23">
        <w:t>точностью установить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рождения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ы</w:t>
      </w:r>
      <w:r w:rsidRPr="00633A23">
        <w:t>вает</w:t>
      </w:r>
      <w:r w:rsidRPr="00633A23">
        <w:rPr>
          <w:rFonts w:cs="Arial"/>
        </w:rPr>
        <w:t xml:space="preserve"> </w:t>
      </w:r>
      <w:r w:rsidRPr="00633A23">
        <w:t>невозможно</w:t>
      </w:r>
      <w:r w:rsidRPr="00633A23">
        <w:rPr>
          <w:rFonts w:cs="Arial"/>
        </w:rPr>
        <w:t xml:space="preserve"> (</w:t>
      </w:r>
      <w:r w:rsidRPr="00633A23">
        <w:t>тем более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составлять</w:t>
      </w:r>
      <w:r w:rsidRPr="00633A23">
        <w:rPr>
          <w:rFonts w:cs="Arial"/>
        </w:rPr>
        <w:t xml:space="preserve"> </w:t>
      </w:r>
      <w:r w:rsidRPr="00633A23">
        <w:t>гороскоп</w:t>
      </w:r>
      <w:r w:rsidRPr="00633A23">
        <w:rPr>
          <w:rFonts w:cs="Arial"/>
        </w:rPr>
        <w:t xml:space="preserve"> </w:t>
      </w:r>
      <w:r w:rsidRPr="00633A23">
        <w:t>берутся</w:t>
      </w:r>
      <w:r w:rsidRPr="00633A23">
        <w:rPr>
          <w:rFonts w:cs="Arial"/>
        </w:rPr>
        <w:t xml:space="preserve"> </w:t>
      </w:r>
      <w:r w:rsidRPr="00633A23">
        <w:t>взрослому человеку</w:t>
      </w:r>
      <w:r w:rsidRPr="00633A23">
        <w:rPr>
          <w:rFonts w:cs="Arial"/>
        </w:rPr>
        <w:t xml:space="preserve">, </w:t>
      </w:r>
      <w:r w:rsidRPr="00633A23">
        <w:t>родивш</w:t>
      </w:r>
      <w:r w:rsidRPr="00633A23">
        <w:t>е</w:t>
      </w:r>
      <w:r w:rsidRPr="00633A23">
        <w:t>муся</w:t>
      </w:r>
      <w:r w:rsidRPr="00633A23">
        <w:rPr>
          <w:rFonts w:cs="Arial"/>
        </w:rPr>
        <w:t xml:space="preserve"> </w:t>
      </w:r>
      <w:r w:rsidRPr="00633A23">
        <w:t>давным</w:t>
      </w:r>
      <w:r w:rsidRPr="00633A23">
        <w:rPr>
          <w:rFonts w:cs="Arial"/>
        </w:rPr>
        <w:t>-</w:t>
      </w:r>
      <w:r w:rsidRPr="00633A23">
        <w:t>давно</w:t>
      </w:r>
      <w:r w:rsidRPr="00633A23">
        <w:rPr>
          <w:rFonts w:cs="Arial"/>
        </w:rPr>
        <w:t xml:space="preserve">). </w:t>
      </w:r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заключение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характере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судьбе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выводятся не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свойств</w:t>
      </w:r>
      <w:r w:rsidRPr="00633A23">
        <w:rPr>
          <w:rFonts w:cs="Arial"/>
        </w:rPr>
        <w:t xml:space="preserve"> </w:t>
      </w:r>
      <w:r w:rsidRPr="00633A23">
        <w:t>звезд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свойств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 </w:t>
      </w:r>
      <w:r w:rsidRPr="00633A23">
        <w:t>существ</w:t>
      </w:r>
      <w:r w:rsidRPr="00633A23">
        <w:rPr>
          <w:rFonts w:cs="Arial"/>
        </w:rPr>
        <w:t xml:space="preserve">, </w:t>
      </w:r>
      <w:r w:rsidRPr="00633A23">
        <w:t>имена которых</w:t>
      </w:r>
      <w:r w:rsidRPr="00633A23">
        <w:rPr>
          <w:rFonts w:cs="Arial"/>
        </w:rPr>
        <w:t xml:space="preserve"> </w:t>
      </w:r>
      <w:r w:rsidRPr="00633A23">
        <w:t>приписаны</w:t>
      </w:r>
      <w:r w:rsidRPr="00633A23">
        <w:rPr>
          <w:rFonts w:cs="Arial"/>
        </w:rPr>
        <w:t xml:space="preserve"> </w:t>
      </w:r>
      <w:r w:rsidRPr="00633A23">
        <w:t>созвездиям</w:t>
      </w:r>
      <w:r w:rsidRPr="00633A23">
        <w:rPr>
          <w:rFonts w:cs="Arial"/>
        </w:rPr>
        <w:t xml:space="preserve">. </w:t>
      </w:r>
      <w:r w:rsidRPr="00633A23">
        <w:t>Отсюда</w:t>
      </w:r>
      <w:r w:rsidRPr="00633A23">
        <w:rPr>
          <w:rFonts w:cs="Arial"/>
        </w:rPr>
        <w:t xml:space="preserve"> </w:t>
      </w:r>
      <w:r w:rsidRPr="00633A23">
        <w:t>ясно</w:t>
      </w:r>
      <w:r w:rsidRPr="00633A23">
        <w:rPr>
          <w:rFonts w:cs="Arial"/>
        </w:rPr>
        <w:t xml:space="preserve">, </w:t>
      </w:r>
      <w:r w:rsidRPr="00633A23">
        <w:t>что ссылки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звезды</w:t>
      </w:r>
      <w:r w:rsidRPr="00633A23">
        <w:rPr>
          <w:rFonts w:cs="Arial"/>
        </w:rPr>
        <w:t xml:space="preserve"> </w:t>
      </w:r>
      <w:r w:rsidRPr="00633A23">
        <w:t>служат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большей</w:t>
      </w:r>
      <w:r w:rsidRPr="00633A23">
        <w:rPr>
          <w:rFonts w:cs="Arial"/>
        </w:rPr>
        <w:t xml:space="preserve"> </w:t>
      </w:r>
      <w:r w:rsidRPr="00633A23">
        <w:t>важно</w:t>
      </w:r>
      <w:r w:rsidRPr="00633A23">
        <w:softHyphen/>
        <w:t>сти</w:t>
      </w:r>
      <w:r w:rsidRPr="00633A23">
        <w:rPr>
          <w:rFonts w:cs="Arial"/>
        </w:rPr>
        <w:t xml:space="preserve">: </w:t>
      </w:r>
      <w:r w:rsidRPr="00633A23">
        <w:t>«Для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стращаешь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t>с</w:t>
      </w:r>
      <w:r w:rsidRPr="00633A23">
        <w:t>товерностию звезд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стараешься</w:t>
      </w:r>
      <w:r w:rsidRPr="00633A23">
        <w:rPr>
          <w:rFonts w:cs="Arial"/>
        </w:rPr>
        <w:t xml:space="preserve"> </w:t>
      </w:r>
      <w:r w:rsidRPr="00633A23">
        <w:t>уверить</w:t>
      </w:r>
      <w:r w:rsidRPr="00633A23">
        <w:rPr>
          <w:rFonts w:cs="Arial"/>
        </w:rPr>
        <w:t xml:space="preserve"> </w:t>
      </w:r>
      <w:r w:rsidRPr="00633A23">
        <w:t>блеяньем</w:t>
      </w:r>
      <w:r w:rsidRPr="00633A23">
        <w:rPr>
          <w:rFonts w:cs="Arial"/>
        </w:rPr>
        <w:t xml:space="preserve"> </w:t>
      </w:r>
      <w:r w:rsidRPr="00633A23">
        <w:t>овец</w:t>
      </w:r>
      <w:r w:rsidRPr="00633A23">
        <w:rPr>
          <w:rFonts w:cs="Arial"/>
        </w:rPr>
        <w:t xml:space="preserve">?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бо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такие</w:t>
      </w:r>
      <w:r w:rsidRPr="00633A23">
        <w:rPr>
          <w:rFonts w:cs="Arial"/>
        </w:rPr>
        <w:t xml:space="preserve"> </w:t>
      </w:r>
      <w:r w:rsidRPr="00633A23">
        <w:t>свойства</w:t>
      </w:r>
      <w:r w:rsidRPr="00633A23">
        <w:rPr>
          <w:rFonts w:cs="Arial"/>
        </w:rPr>
        <w:t xml:space="preserve"> </w:t>
      </w:r>
      <w:r w:rsidRPr="00633A23">
        <w:t>нр</w:t>
      </w:r>
      <w:r w:rsidRPr="00633A23">
        <w:t>а</w:t>
      </w:r>
      <w:r w:rsidRPr="00633A23">
        <w:t>вов</w:t>
      </w:r>
      <w:r w:rsidRPr="00633A23">
        <w:rPr>
          <w:rFonts w:cs="Arial"/>
        </w:rPr>
        <w:t xml:space="preserve">, </w:t>
      </w:r>
      <w:r w:rsidRPr="00633A23">
        <w:t>заимствовав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жи</w:t>
      </w:r>
      <w:r w:rsidRPr="00633A23">
        <w:softHyphen/>
        <w:t>вотных</w:t>
      </w:r>
      <w:r w:rsidRPr="00633A23">
        <w:rPr>
          <w:rFonts w:cs="Arial"/>
        </w:rPr>
        <w:t xml:space="preserve">;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само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причины</w:t>
      </w:r>
      <w:r w:rsidRPr="00633A23">
        <w:rPr>
          <w:rFonts w:cs="Arial"/>
        </w:rPr>
        <w:t xml:space="preserve">, </w:t>
      </w:r>
      <w:r w:rsidRPr="00633A23">
        <w:t>зависимые</w:t>
      </w:r>
      <w:r w:rsidRPr="00633A23">
        <w:rPr>
          <w:rFonts w:cs="Arial"/>
        </w:rPr>
        <w:t xml:space="preserve"> </w:t>
      </w:r>
      <w:r w:rsidRPr="00633A23">
        <w:t>от скотов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смешно</w:t>
      </w:r>
      <w:r w:rsidRPr="00633A23">
        <w:rPr>
          <w:rFonts w:cs="Arial"/>
        </w:rPr>
        <w:t xml:space="preserve"> </w:t>
      </w:r>
      <w:r w:rsidRPr="00633A23">
        <w:t>говорить</w:t>
      </w:r>
      <w:r w:rsidRPr="00633A23">
        <w:rPr>
          <w:rFonts w:cs="Arial"/>
        </w:rPr>
        <w:t xml:space="preserve">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, </w:t>
      </w:r>
      <w:r w:rsidRPr="00633A23">
        <w:t>то гораздо</w:t>
      </w:r>
      <w:r w:rsidRPr="00633A23">
        <w:rPr>
          <w:rFonts w:cs="Arial"/>
        </w:rPr>
        <w:t xml:space="preserve"> </w:t>
      </w:r>
      <w:r w:rsidRPr="00633A23">
        <w:t>смешнее</w:t>
      </w:r>
      <w:r w:rsidRPr="00633A23">
        <w:rPr>
          <w:rFonts w:cs="Arial"/>
        </w:rPr>
        <w:t xml:space="preserve"> </w:t>
      </w:r>
      <w:r w:rsidRPr="00633A23">
        <w:t>усилие</w:t>
      </w:r>
      <w:r w:rsidRPr="00633A23">
        <w:rPr>
          <w:rFonts w:cs="Arial"/>
        </w:rPr>
        <w:t xml:space="preserve"> </w:t>
      </w:r>
      <w:r w:rsidRPr="00633A23">
        <w:t>придавать</w:t>
      </w:r>
      <w:r w:rsidRPr="00633A23">
        <w:rPr>
          <w:rFonts w:cs="Arial"/>
        </w:rPr>
        <w:t xml:space="preserve"> </w:t>
      </w:r>
      <w:r w:rsidRPr="00633A23">
        <w:t>достоверность</w:t>
      </w:r>
      <w:r w:rsidRPr="00633A23">
        <w:rPr>
          <w:rFonts w:cs="Arial"/>
        </w:rPr>
        <w:t xml:space="preserve"> </w:t>
      </w:r>
      <w:r w:rsidRPr="00633A23">
        <w:t>уче</w:t>
      </w:r>
      <w:r w:rsidRPr="00633A23">
        <w:softHyphen/>
        <w:t>нию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вещей</w:t>
      </w:r>
      <w:r w:rsidRPr="00633A23">
        <w:rPr>
          <w:rFonts w:cs="Arial"/>
        </w:rPr>
        <w:t xml:space="preserve">,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которыми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общего»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неразумия</w:t>
      </w:r>
      <w:r w:rsidRPr="00633A23">
        <w:rPr>
          <w:rFonts w:cs="Arial"/>
        </w:rPr>
        <w:t xml:space="preserve">, </w:t>
      </w:r>
      <w:r w:rsidRPr="00633A23">
        <w:t>астрология</w:t>
      </w:r>
      <w:r w:rsidRPr="00633A23">
        <w:rPr>
          <w:rFonts w:cs="Arial"/>
        </w:rPr>
        <w:t xml:space="preserve"> </w:t>
      </w:r>
      <w:r w:rsidRPr="00633A23">
        <w:t>заключает</w:t>
      </w:r>
      <w:r w:rsidRPr="00633A23">
        <w:rPr>
          <w:rFonts w:cs="Arial"/>
        </w:rPr>
        <w:t xml:space="preserve"> </w:t>
      </w:r>
      <w:r w:rsidRPr="00633A23">
        <w:t>и великое</w:t>
      </w:r>
      <w:r w:rsidRPr="00633A23">
        <w:rPr>
          <w:rFonts w:cs="Arial"/>
        </w:rPr>
        <w:t xml:space="preserve"> </w:t>
      </w:r>
      <w:r w:rsidRPr="00633A23">
        <w:t>нечестие</w:t>
      </w:r>
      <w:r w:rsidRPr="00633A23">
        <w:rPr>
          <w:rFonts w:cs="Arial"/>
        </w:rPr>
        <w:t xml:space="preserve">. </w:t>
      </w:r>
      <w:r w:rsidRPr="00633A23">
        <w:t>Во</w:t>
      </w:r>
      <w:r w:rsidRPr="00633A23">
        <w:rPr>
          <w:rFonts w:cs="Arial"/>
        </w:rPr>
        <w:t>-</w:t>
      </w:r>
      <w:r w:rsidRPr="00633A23">
        <w:t>первых</w:t>
      </w:r>
      <w:r w:rsidRPr="00633A23">
        <w:rPr>
          <w:rFonts w:cs="Arial"/>
        </w:rPr>
        <w:t xml:space="preserve">, </w:t>
      </w:r>
      <w:r w:rsidRPr="00633A23">
        <w:t>прип</w:t>
      </w:r>
      <w:r w:rsidRPr="00633A23">
        <w:t>и</w:t>
      </w:r>
      <w:r w:rsidRPr="00633A23">
        <w:t>сывая</w:t>
      </w:r>
      <w:r w:rsidRPr="00633A23">
        <w:rPr>
          <w:rFonts w:cs="Arial"/>
        </w:rPr>
        <w:t xml:space="preserve"> </w:t>
      </w:r>
      <w:r w:rsidRPr="00633A23">
        <w:t>злотворность</w:t>
      </w:r>
      <w:r w:rsidRPr="00633A23">
        <w:rPr>
          <w:rFonts w:cs="Arial"/>
        </w:rPr>
        <w:t xml:space="preserve"> </w:t>
      </w:r>
      <w:r w:rsidRPr="00633A23">
        <w:t>звездам</w:t>
      </w:r>
      <w:r w:rsidRPr="00633A23">
        <w:rPr>
          <w:rFonts w:cs="Arial"/>
        </w:rPr>
        <w:t xml:space="preserve"> (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имеющим</w:t>
      </w:r>
      <w:r w:rsidRPr="00633A23">
        <w:rPr>
          <w:rFonts w:cs="Arial"/>
        </w:rPr>
        <w:t xml:space="preserve"> </w:t>
      </w:r>
      <w:r w:rsidRPr="00633A23">
        <w:t>собственного</w:t>
      </w:r>
      <w:r w:rsidRPr="00633A23">
        <w:rPr>
          <w:rFonts w:cs="Arial"/>
        </w:rPr>
        <w:t xml:space="preserve"> </w:t>
      </w:r>
      <w:r w:rsidRPr="00633A23">
        <w:t>разума</w:t>
      </w:r>
      <w:r w:rsidRPr="00633A23">
        <w:rPr>
          <w:rFonts w:cs="Arial"/>
        </w:rPr>
        <w:t xml:space="preserve"> </w:t>
      </w:r>
      <w:r w:rsidRPr="00633A23">
        <w:t>и</w:t>
      </w:r>
      <w:r w:rsidR="007C2A12">
        <w:t xml:space="preserve"> </w:t>
      </w:r>
      <w:r w:rsidRPr="00633A23">
        <w:t>воли</w:t>
      </w:r>
      <w:r w:rsidRPr="00633A23">
        <w:rPr>
          <w:rFonts w:cs="Arial"/>
        </w:rPr>
        <w:t xml:space="preserve">),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делает</w:t>
      </w:r>
      <w:r w:rsidRPr="00633A23">
        <w:rPr>
          <w:rFonts w:cs="Arial"/>
        </w:rPr>
        <w:t xml:space="preserve"> </w:t>
      </w:r>
      <w:r w:rsidRPr="00633A23">
        <w:t>Творца</w:t>
      </w:r>
      <w:r w:rsidRPr="00633A23">
        <w:rPr>
          <w:rFonts w:cs="Arial"/>
        </w:rPr>
        <w:t xml:space="preserve"> </w:t>
      </w:r>
      <w:r w:rsidRPr="00633A23">
        <w:t>звезд</w:t>
      </w:r>
      <w:r w:rsidRPr="00633A23">
        <w:rPr>
          <w:rFonts w:cs="Arial"/>
        </w:rPr>
        <w:t xml:space="preserve"> </w:t>
      </w:r>
      <w:r w:rsidRPr="00633A23">
        <w:t>источником</w:t>
      </w:r>
      <w:r w:rsidRPr="00633A23">
        <w:rPr>
          <w:rFonts w:cs="Arial"/>
        </w:rPr>
        <w:t xml:space="preserve"> </w:t>
      </w:r>
      <w:r w:rsidRPr="00633A23">
        <w:t>зла</w:t>
      </w:r>
      <w:r w:rsidRPr="00633A23">
        <w:rPr>
          <w:rFonts w:cs="Arial"/>
        </w:rPr>
        <w:t xml:space="preserve">. </w:t>
      </w:r>
      <w:r w:rsidRPr="00633A23">
        <w:t>О подобном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пишет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блаженный</w:t>
      </w:r>
      <w:r w:rsidRPr="00633A23">
        <w:rPr>
          <w:rFonts w:cs="Arial"/>
        </w:rPr>
        <w:t xml:space="preserve"> </w:t>
      </w:r>
      <w:r w:rsidRPr="00633A23">
        <w:t>Феофилакт</w:t>
      </w:r>
      <w:r w:rsidRPr="00633A23">
        <w:rPr>
          <w:rFonts w:cs="Arial"/>
        </w:rPr>
        <w:t xml:space="preserve"> </w:t>
      </w:r>
      <w:r w:rsidRPr="00633A23">
        <w:t>Болгар</w:t>
      </w:r>
      <w:r w:rsidRPr="00633A23">
        <w:softHyphen/>
        <w:t>ский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толкован</w:t>
      </w:r>
      <w:r w:rsidRPr="00633A23">
        <w:t>и</w:t>
      </w:r>
      <w:r w:rsidRPr="00633A23">
        <w:t>ях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Евангелие</w:t>
      </w:r>
      <w:r w:rsidRPr="00633A23">
        <w:rPr>
          <w:rFonts w:cs="Arial"/>
        </w:rPr>
        <w:t xml:space="preserve">, </w:t>
      </w:r>
      <w:r w:rsidRPr="00633A23">
        <w:t>поясняя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бесы часто</w:t>
      </w:r>
      <w:r w:rsidRPr="00633A23">
        <w:rPr>
          <w:rFonts w:cs="Arial"/>
        </w:rPr>
        <w:t xml:space="preserve"> </w:t>
      </w:r>
      <w:r w:rsidRPr="00633A23">
        <w:t>мучали</w:t>
      </w:r>
      <w:r w:rsidRPr="00633A23">
        <w:rPr>
          <w:rFonts w:cs="Arial"/>
        </w:rPr>
        <w:t xml:space="preserve"> </w:t>
      </w:r>
      <w:r w:rsidRPr="00633A23">
        <w:t>одержимых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новомесячие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лю</w:t>
      </w:r>
      <w:r w:rsidRPr="00633A23">
        <w:softHyphen/>
        <w:t>ди</w:t>
      </w:r>
      <w:r w:rsidRPr="00633A23">
        <w:rPr>
          <w:rFonts w:cs="Arial"/>
        </w:rPr>
        <w:t xml:space="preserve"> </w:t>
      </w:r>
      <w:r w:rsidRPr="00633A23">
        <w:t>сч</w:t>
      </w:r>
      <w:r w:rsidRPr="00633A23">
        <w:t>и</w:t>
      </w:r>
      <w:r w:rsidRPr="00633A23">
        <w:t>тали</w:t>
      </w:r>
      <w:r w:rsidRPr="00633A23">
        <w:rPr>
          <w:rFonts w:cs="Arial"/>
        </w:rPr>
        <w:t xml:space="preserve"> </w:t>
      </w:r>
      <w:r w:rsidRPr="00633A23">
        <w:t>луну</w:t>
      </w:r>
      <w:r w:rsidRPr="00633A23">
        <w:rPr>
          <w:rFonts w:cs="Arial"/>
        </w:rPr>
        <w:t xml:space="preserve"> </w:t>
      </w:r>
      <w:r w:rsidRPr="00633A23">
        <w:t>причиной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зла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самым</w:t>
      </w:r>
      <w:r w:rsidRPr="00633A23">
        <w:rPr>
          <w:rFonts w:cs="Arial"/>
        </w:rPr>
        <w:t xml:space="preserve"> </w:t>
      </w:r>
      <w:r w:rsidRPr="00633A23">
        <w:t>ху</w:t>
      </w:r>
      <w:r w:rsidRPr="00633A23">
        <w:softHyphen/>
        <w:t>лили</w:t>
      </w:r>
      <w:r w:rsidRPr="00633A23">
        <w:rPr>
          <w:rFonts w:cs="Arial"/>
        </w:rPr>
        <w:t xml:space="preserve"> </w:t>
      </w:r>
      <w:r w:rsidRPr="00633A23">
        <w:t>Создателя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основе</w:t>
      </w:r>
      <w:r w:rsidRPr="00633A23">
        <w:rPr>
          <w:rFonts w:cs="Arial"/>
        </w:rPr>
        <w:t xml:space="preserve"> </w:t>
      </w:r>
      <w:r w:rsidRPr="00633A23">
        <w:t>астрологических</w:t>
      </w:r>
      <w:r w:rsidRPr="00633A23">
        <w:rPr>
          <w:rFonts w:cs="Arial"/>
        </w:rPr>
        <w:t xml:space="preserve"> </w:t>
      </w:r>
      <w:r w:rsidRPr="00633A23">
        <w:t>предсказаний</w:t>
      </w:r>
      <w:r w:rsidRPr="00633A23">
        <w:rPr>
          <w:rFonts w:cs="Arial"/>
        </w:rPr>
        <w:t xml:space="preserve"> </w:t>
      </w:r>
      <w:r w:rsidRPr="00633A23">
        <w:t>событий</w:t>
      </w:r>
      <w:r w:rsidRPr="00633A23">
        <w:rPr>
          <w:rFonts w:cs="Arial"/>
        </w:rPr>
        <w:t xml:space="preserve"> </w:t>
      </w:r>
      <w:r w:rsidRPr="00633A23">
        <w:t>и свойств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лежит</w:t>
      </w:r>
      <w:r w:rsidRPr="00633A23">
        <w:rPr>
          <w:rFonts w:cs="Arial"/>
        </w:rPr>
        <w:t xml:space="preserve"> </w:t>
      </w:r>
      <w:r w:rsidRPr="00633A23">
        <w:t>языческая</w:t>
      </w:r>
      <w:r w:rsidRPr="00633A23">
        <w:rPr>
          <w:rFonts w:cs="Arial"/>
        </w:rPr>
        <w:t xml:space="preserve"> </w:t>
      </w:r>
      <w:r w:rsidRPr="00633A23">
        <w:t>вера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судьбу</w:t>
      </w:r>
      <w:r w:rsidRPr="00633A23">
        <w:rPr>
          <w:rFonts w:cs="Arial"/>
        </w:rPr>
        <w:t xml:space="preserve"> </w:t>
      </w:r>
      <w:r w:rsidRPr="00633A23">
        <w:t>или зависимость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происходящего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некоторых</w:t>
      </w:r>
      <w:r w:rsidRPr="00633A23">
        <w:rPr>
          <w:rFonts w:cs="Arial"/>
        </w:rPr>
        <w:t xml:space="preserve"> </w:t>
      </w:r>
      <w:r w:rsidRPr="00633A23">
        <w:t>тварных</w:t>
      </w:r>
      <w:r w:rsidRPr="00633A23">
        <w:rPr>
          <w:rFonts w:cs="Arial"/>
        </w:rPr>
        <w:t xml:space="preserve"> </w:t>
      </w:r>
      <w:r w:rsidRPr="00633A23">
        <w:t>причин</w:t>
      </w:r>
      <w:r w:rsidRPr="00633A23">
        <w:rPr>
          <w:rFonts w:cs="Arial"/>
        </w:rPr>
        <w:t xml:space="preserve"> (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звезд</w:t>
      </w:r>
      <w:r w:rsidRPr="00633A23">
        <w:rPr>
          <w:rFonts w:cs="Arial"/>
        </w:rPr>
        <w:t xml:space="preserve">).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верования</w:t>
      </w:r>
      <w:r w:rsidRPr="00633A23">
        <w:rPr>
          <w:rFonts w:cs="Arial"/>
        </w:rPr>
        <w:t xml:space="preserve"> </w:t>
      </w:r>
      <w:r w:rsidRPr="00633A23">
        <w:t>несо</w:t>
      </w:r>
      <w:r w:rsidRPr="00633A23">
        <w:softHyphen/>
        <w:t>вместимы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верой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Всемогущего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содержащего все</w:t>
      </w:r>
      <w:r w:rsidRPr="00633A23">
        <w:rPr>
          <w:rFonts w:cs="Arial"/>
        </w:rPr>
        <w:t xml:space="preserve"> </w:t>
      </w:r>
      <w:r w:rsidRPr="00633A23">
        <w:t>твор</w:t>
      </w:r>
      <w:r w:rsidRPr="00633A23">
        <w:t>е</w:t>
      </w:r>
      <w:r w:rsidRPr="00633A23">
        <w:lastRenderedPageBreak/>
        <w:t>ние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Промыслом</w:t>
      </w:r>
      <w:r w:rsidRPr="00633A23">
        <w:rPr>
          <w:rFonts w:cs="Arial"/>
        </w:rPr>
        <w:t xml:space="preserve">: </w:t>
      </w:r>
      <w:r w:rsidRPr="00633A23">
        <w:t>«Не</w:t>
      </w:r>
      <w:r w:rsidRPr="00633A23">
        <w:rPr>
          <w:rFonts w:cs="Arial"/>
        </w:rPr>
        <w:t xml:space="preserve"> </w:t>
      </w:r>
      <w:r w:rsidRPr="00633A23">
        <w:t>две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птицы</w:t>
      </w:r>
      <w:r w:rsidRPr="00633A23">
        <w:rPr>
          <w:rFonts w:cs="Arial"/>
        </w:rPr>
        <w:t xml:space="preserve"> </w:t>
      </w:r>
      <w:r w:rsidRPr="00633A23">
        <w:t>це</w:t>
      </w:r>
      <w:r w:rsidRPr="00633A23">
        <w:softHyphen/>
        <w:t>нятся</w:t>
      </w:r>
      <w:r w:rsidRPr="00633A23">
        <w:rPr>
          <w:rFonts w:cs="Arial"/>
        </w:rPr>
        <w:t xml:space="preserve"> </w:t>
      </w:r>
      <w:r w:rsidRPr="00633A23">
        <w:t>единым</w:t>
      </w:r>
      <w:r w:rsidRPr="00633A23">
        <w:rPr>
          <w:rFonts w:cs="Arial"/>
        </w:rPr>
        <w:t xml:space="preserve"> </w:t>
      </w:r>
      <w:r w:rsidRPr="00633A23">
        <w:t>ассарием</w:t>
      </w:r>
      <w:r w:rsidRPr="00633A23">
        <w:rPr>
          <w:rFonts w:cs="Arial"/>
        </w:rPr>
        <w:t xml:space="preserve"> (</w:t>
      </w:r>
      <w:r w:rsidRPr="00633A23">
        <w:t>мелкая</w:t>
      </w:r>
      <w:r w:rsidRPr="00633A23">
        <w:rPr>
          <w:rFonts w:cs="Arial"/>
        </w:rPr>
        <w:t xml:space="preserve"> </w:t>
      </w:r>
      <w:r w:rsidRPr="00633A23">
        <w:t>монета</w:t>
      </w:r>
      <w:r w:rsidRPr="00633A23">
        <w:rPr>
          <w:rFonts w:cs="Arial"/>
        </w:rPr>
        <w:t xml:space="preserve">)?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едина от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падет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землю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(</w:t>
      </w:r>
      <w:r w:rsidRPr="00633A23">
        <w:t>воли</w:t>
      </w:r>
      <w:r w:rsidRPr="00633A23">
        <w:rPr>
          <w:rFonts w:cs="Arial"/>
        </w:rPr>
        <w:t xml:space="preserve">) </w:t>
      </w:r>
      <w:r w:rsidRPr="00633A23">
        <w:t>Отца</w:t>
      </w:r>
      <w:r w:rsidRPr="00633A23">
        <w:rPr>
          <w:rFonts w:cs="Arial"/>
        </w:rPr>
        <w:t xml:space="preserve"> </w:t>
      </w:r>
      <w:r w:rsidRPr="00633A23">
        <w:t>вашего</w:t>
      </w:r>
      <w:r w:rsidRPr="00633A23">
        <w:rPr>
          <w:rFonts w:cs="Arial"/>
        </w:rPr>
        <w:t>,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— засвидетельствовал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(</w:t>
      </w:r>
      <w:r w:rsidRPr="00633A23">
        <w:t>Мф</w:t>
      </w:r>
      <w:r w:rsidRPr="00633A23">
        <w:rPr>
          <w:rFonts w:cs="Arial"/>
        </w:rPr>
        <w:t xml:space="preserve">. 10, 29), </w:t>
      </w:r>
      <w:r w:rsidRPr="00633A23">
        <w:t>показы</w:t>
      </w:r>
      <w:r w:rsidRPr="00633A23">
        <w:softHyphen/>
        <w:t>вая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малозначащие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вещи</w:t>
      </w:r>
      <w:r w:rsidRPr="00633A23">
        <w:rPr>
          <w:rFonts w:cs="Arial"/>
        </w:rPr>
        <w:t xml:space="preserve"> </w:t>
      </w:r>
      <w:r w:rsidRPr="00633A23">
        <w:t>находятся</w:t>
      </w:r>
      <w:r w:rsidRPr="00633A23">
        <w:rPr>
          <w:rFonts w:cs="Arial"/>
        </w:rPr>
        <w:t xml:space="preserve"> </w:t>
      </w:r>
      <w:r w:rsidRPr="00633A23">
        <w:t>в промысле</w:t>
      </w:r>
      <w:r w:rsidRPr="00633A23">
        <w:rPr>
          <w:rFonts w:cs="Arial"/>
        </w:rPr>
        <w:t xml:space="preserve"> </w:t>
      </w:r>
      <w:r w:rsidRPr="00633A23">
        <w:t>Божием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события</w:t>
      </w:r>
      <w:r w:rsidRPr="00633A23">
        <w:rPr>
          <w:rFonts w:cs="Arial"/>
        </w:rPr>
        <w:t xml:space="preserve"> </w:t>
      </w:r>
      <w:r w:rsidRPr="00633A23">
        <w:t>жизни человека</w:t>
      </w:r>
      <w:r w:rsidRPr="00633A23">
        <w:rPr>
          <w:rFonts w:cs="Arial"/>
        </w:rPr>
        <w:t xml:space="preserve">.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можем</w:t>
      </w:r>
      <w:r w:rsidRPr="00633A23">
        <w:rPr>
          <w:rFonts w:cs="Arial"/>
        </w:rPr>
        <w:t xml:space="preserve"> </w:t>
      </w:r>
      <w:r w:rsidRPr="00633A23">
        <w:t>принимать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отвергать</w:t>
      </w:r>
      <w:r w:rsidRPr="00633A23">
        <w:rPr>
          <w:rFonts w:cs="Arial"/>
        </w:rPr>
        <w:t xml:space="preserve"> </w:t>
      </w:r>
      <w:r w:rsidRPr="00633A23">
        <w:t>веру</w:t>
      </w:r>
      <w:r w:rsidRPr="00633A23">
        <w:rPr>
          <w:rFonts w:cs="Arial"/>
        </w:rPr>
        <w:t xml:space="preserve"> </w:t>
      </w:r>
      <w:r w:rsidRPr="00633A23">
        <w:t>во Вс</w:t>
      </w:r>
      <w:r w:rsidRPr="00633A23">
        <w:t>е</w:t>
      </w:r>
      <w:r w:rsidRPr="00633A23">
        <w:t>держителя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остаемся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ра</w:t>
      </w:r>
      <w:r w:rsidRPr="00633A23">
        <w:softHyphen/>
        <w:t>бами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добрыми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злыми</w:t>
      </w:r>
      <w:r w:rsidRPr="00633A23">
        <w:rPr>
          <w:rFonts w:cs="Arial"/>
        </w:rPr>
        <w:t xml:space="preserve">. </w:t>
      </w:r>
      <w:r w:rsidRPr="00633A23">
        <w:t>Можем</w:t>
      </w:r>
      <w:r w:rsidRPr="00633A23">
        <w:rPr>
          <w:rFonts w:cs="Arial"/>
        </w:rPr>
        <w:t xml:space="preserve"> </w:t>
      </w:r>
      <w:r w:rsidRPr="00633A23">
        <w:t>пок</w:t>
      </w:r>
      <w:r w:rsidRPr="00633A23">
        <w:t>о</w:t>
      </w:r>
      <w:r w:rsidRPr="00633A23">
        <w:t>ряться</w:t>
      </w:r>
      <w:r w:rsidRPr="00633A23">
        <w:rPr>
          <w:rFonts w:cs="Arial"/>
        </w:rPr>
        <w:t xml:space="preserve"> </w:t>
      </w:r>
      <w:r w:rsidRPr="00633A23">
        <w:t>воле Божией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противиться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можем</w:t>
      </w:r>
      <w:r w:rsidRPr="00633A23">
        <w:rPr>
          <w:rFonts w:cs="Arial"/>
        </w:rPr>
        <w:t xml:space="preserve"> </w:t>
      </w:r>
      <w:r w:rsidRPr="00633A23">
        <w:t>подчинить Творца</w:t>
      </w:r>
      <w:r w:rsidRPr="00633A23">
        <w:rPr>
          <w:rFonts w:cs="Arial"/>
        </w:rPr>
        <w:t xml:space="preserve"> </w:t>
      </w:r>
      <w:r w:rsidRPr="00633A23">
        <w:t>законам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твари</w:t>
      </w:r>
      <w:r w:rsidRPr="00633A23">
        <w:rPr>
          <w:rFonts w:cs="Arial"/>
        </w:rPr>
        <w:t xml:space="preserve">. </w:t>
      </w:r>
      <w:r w:rsidRPr="00633A23">
        <w:t>«Блюдитеся</w:t>
      </w:r>
      <w:r w:rsidRPr="00633A23">
        <w:rPr>
          <w:rFonts w:cs="Arial"/>
        </w:rPr>
        <w:t xml:space="preserve">,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никтоже</w:t>
      </w:r>
      <w:r w:rsidRPr="00633A23">
        <w:rPr>
          <w:rFonts w:cs="Arial"/>
        </w:rPr>
        <w:t xml:space="preserve"> </w:t>
      </w:r>
      <w:r w:rsidRPr="00633A23">
        <w:t>вас будет</w:t>
      </w:r>
      <w:r w:rsidRPr="00633A23">
        <w:rPr>
          <w:rFonts w:cs="Arial"/>
        </w:rPr>
        <w:t xml:space="preserve"> </w:t>
      </w:r>
      <w:r w:rsidRPr="00633A23">
        <w:t>прельщая</w:t>
      </w:r>
      <w:r w:rsidRPr="00633A23">
        <w:rPr>
          <w:rFonts w:cs="Arial"/>
        </w:rPr>
        <w:t xml:space="preserve"> </w:t>
      </w:r>
      <w:r w:rsidRPr="00633A23">
        <w:t>философиею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тщетною</w:t>
      </w:r>
      <w:r w:rsidRPr="00633A23">
        <w:rPr>
          <w:rFonts w:cs="Arial"/>
        </w:rPr>
        <w:t xml:space="preserve"> </w:t>
      </w:r>
      <w:r w:rsidRPr="00633A23">
        <w:t>лестию</w:t>
      </w:r>
      <w:r w:rsidRPr="00633A23">
        <w:rPr>
          <w:rFonts w:cs="Arial"/>
        </w:rPr>
        <w:t xml:space="preserve">, </w:t>
      </w:r>
      <w:r w:rsidRPr="00633A23">
        <w:t>по стихиям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 (</w:t>
      </w:r>
      <w:r w:rsidRPr="00633A23">
        <w:t>сего</w:t>
      </w:r>
      <w:r w:rsidRPr="00633A23">
        <w:rPr>
          <w:rFonts w:cs="Arial"/>
        </w:rPr>
        <w:t xml:space="preserve">),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Христе»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предупреждает уверовавших</w:t>
      </w:r>
      <w:r w:rsidRPr="00633A23">
        <w:rPr>
          <w:rFonts w:cs="Arial"/>
        </w:rPr>
        <w:t xml:space="preserve"> </w:t>
      </w:r>
      <w:r w:rsidRPr="00633A23">
        <w:t>Апостол</w:t>
      </w:r>
      <w:r w:rsidRPr="00633A23">
        <w:rPr>
          <w:rFonts w:cs="Arial"/>
        </w:rPr>
        <w:t xml:space="preserve"> (</w:t>
      </w:r>
      <w:r w:rsidRPr="00633A23">
        <w:t>Кол</w:t>
      </w:r>
      <w:r w:rsidRPr="00633A23">
        <w:rPr>
          <w:rFonts w:cs="Arial"/>
        </w:rPr>
        <w:t>. 2, 8).</w:t>
      </w:r>
    </w:p>
    <w:p w:rsidR="002D3589" w:rsidRPr="00633A23" w:rsidRDefault="002D3589" w:rsidP="00EB0F88">
      <w:r w:rsidRPr="00633A23">
        <w:t>Главное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полагая</w:t>
      </w:r>
      <w:r w:rsidRPr="00633A23">
        <w:rPr>
          <w:rFonts w:cs="Arial"/>
        </w:rPr>
        <w:t xml:space="preserve"> </w:t>
      </w:r>
      <w:r w:rsidRPr="00633A23">
        <w:t>причины</w:t>
      </w:r>
      <w:r w:rsidRPr="00633A23">
        <w:rPr>
          <w:rFonts w:cs="Arial"/>
        </w:rPr>
        <w:t xml:space="preserve"> </w:t>
      </w:r>
      <w:r w:rsidRPr="00633A23">
        <w:t>порочных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доб</w:t>
      </w:r>
      <w:r w:rsidRPr="00633A23">
        <w:softHyphen/>
        <w:t>рых</w:t>
      </w:r>
      <w:r w:rsidRPr="00633A23">
        <w:rPr>
          <w:rFonts w:cs="Arial"/>
        </w:rPr>
        <w:t xml:space="preserve"> </w:t>
      </w:r>
      <w:r w:rsidRPr="00633A23">
        <w:t>поступков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расположении</w:t>
      </w:r>
      <w:r w:rsidRPr="00633A23">
        <w:rPr>
          <w:rFonts w:cs="Arial"/>
        </w:rPr>
        <w:t xml:space="preserve"> </w:t>
      </w:r>
      <w:r w:rsidRPr="00633A23">
        <w:t>звезд</w:t>
      </w:r>
      <w:r w:rsidRPr="00633A23">
        <w:rPr>
          <w:rFonts w:cs="Arial"/>
        </w:rPr>
        <w:t xml:space="preserve">, </w:t>
      </w:r>
      <w:r w:rsidRPr="00633A23">
        <w:t>астрология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рицает</w:t>
      </w:r>
      <w:r w:rsidRPr="00633A23">
        <w:rPr>
          <w:rFonts w:cs="Arial"/>
        </w:rPr>
        <w:t xml:space="preserve"> </w:t>
      </w:r>
      <w:r w:rsidRPr="00633A23">
        <w:t>существование</w:t>
      </w:r>
      <w:r w:rsidRPr="00633A23">
        <w:rPr>
          <w:rFonts w:cs="Arial"/>
        </w:rPr>
        <w:t xml:space="preserve"> </w:t>
      </w:r>
      <w:r w:rsidRPr="00633A23">
        <w:t>свободной</w:t>
      </w:r>
      <w:r w:rsidRPr="00633A23">
        <w:rPr>
          <w:rFonts w:cs="Arial"/>
        </w:rPr>
        <w:t xml:space="preserve"> </w:t>
      </w:r>
      <w:r w:rsidRPr="00633A23">
        <w:t>воли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 собственную</w:t>
      </w:r>
      <w:r w:rsidRPr="00633A23">
        <w:rPr>
          <w:rFonts w:cs="Arial"/>
        </w:rPr>
        <w:t xml:space="preserve"> </w:t>
      </w:r>
      <w:r w:rsidRPr="00633A23">
        <w:t>ответстве</w:t>
      </w:r>
      <w:r w:rsidRPr="00633A23">
        <w:t>н</w:t>
      </w:r>
      <w:r w:rsidRPr="00633A23">
        <w:t>ность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поступки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это есть</w:t>
      </w:r>
      <w:r w:rsidRPr="00633A23">
        <w:rPr>
          <w:rFonts w:cs="Arial"/>
        </w:rPr>
        <w:t xml:space="preserve"> </w:t>
      </w:r>
      <w:r w:rsidRPr="00633A23">
        <w:t>отвержение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образа</w:t>
      </w:r>
      <w:r w:rsidRPr="00633A23">
        <w:rPr>
          <w:rFonts w:cs="Arial"/>
        </w:rPr>
        <w:t xml:space="preserve"> </w:t>
      </w:r>
      <w:r w:rsidRPr="00633A23">
        <w:t>Божия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человеке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буду</w:t>
      </w:r>
      <w:r w:rsidRPr="00633A23">
        <w:softHyphen/>
        <w:t>щего</w:t>
      </w:r>
      <w:r w:rsidRPr="00633A23">
        <w:rPr>
          <w:rFonts w:cs="Arial"/>
        </w:rPr>
        <w:t xml:space="preserve"> </w:t>
      </w:r>
      <w:r w:rsidRPr="00633A23">
        <w:t>суда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вообще</w:t>
      </w:r>
      <w:r w:rsidRPr="00633A23">
        <w:rPr>
          <w:rFonts w:cs="Arial"/>
        </w:rPr>
        <w:t xml:space="preserve">, </w:t>
      </w:r>
      <w:r w:rsidRPr="00633A23">
        <w:t>смысла</w:t>
      </w:r>
      <w:r w:rsidRPr="00633A23">
        <w:rPr>
          <w:rFonts w:cs="Arial"/>
        </w:rPr>
        <w:t xml:space="preserve"> </w:t>
      </w:r>
      <w:r w:rsidRPr="00633A23">
        <w:t>бытия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сотворенно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Итог</w:t>
      </w:r>
      <w:r w:rsidRPr="00633A23">
        <w:rPr>
          <w:rFonts w:cs="Arial"/>
        </w:rPr>
        <w:t xml:space="preserve"> </w:t>
      </w:r>
      <w:r w:rsidRPr="00633A23">
        <w:t>православного</w:t>
      </w:r>
      <w:r w:rsidRPr="00633A23">
        <w:rPr>
          <w:rFonts w:cs="Arial"/>
        </w:rPr>
        <w:t xml:space="preserve"> </w:t>
      </w:r>
      <w:r w:rsidRPr="00633A23">
        <w:t>отношения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астрологии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softHyphen/>
        <w:t>водит</w:t>
      </w:r>
      <w:r w:rsidRPr="00633A23">
        <w:rPr>
          <w:rFonts w:cs="Arial"/>
        </w:rPr>
        <w:t xml:space="preserve"> </w:t>
      </w:r>
      <w:r w:rsidRPr="00633A23">
        <w:t>преподобный</w:t>
      </w:r>
      <w:r w:rsidRPr="00633A23">
        <w:rPr>
          <w:rFonts w:cs="Arial"/>
        </w:rPr>
        <w:t xml:space="preserve">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Дамаскин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«Точном</w:t>
      </w:r>
      <w:r w:rsidRPr="00633A23">
        <w:rPr>
          <w:rFonts w:cs="Arial"/>
        </w:rPr>
        <w:t xml:space="preserve"> </w:t>
      </w:r>
      <w:r w:rsidRPr="00633A23">
        <w:t>изло</w:t>
      </w:r>
      <w:r w:rsidRPr="00633A23">
        <w:softHyphen/>
        <w:t>жении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веры»</w:t>
      </w:r>
      <w:r w:rsidRPr="00633A23">
        <w:rPr>
          <w:rFonts w:cs="Arial"/>
        </w:rPr>
        <w:t xml:space="preserve"> (</w:t>
      </w:r>
      <w:r w:rsidRPr="00633A23">
        <w:t>гл</w:t>
      </w:r>
      <w:r w:rsidRPr="00633A23">
        <w:rPr>
          <w:rFonts w:cs="Arial"/>
        </w:rPr>
        <w:t xml:space="preserve">. </w:t>
      </w:r>
      <w:r w:rsidRPr="00633A23">
        <w:rPr>
          <w:rFonts w:cs="Arial"/>
          <w:lang w:val="en-US"/>
        </w:rPr>
        <w:t>VII</w:t>
      </w:r>
      <w:r w:rsidRPr="00633A23">
        <w:rPr>
          <w:rFonts w:cs="Arial"/>
        </w:rPr>
        <w:t xml:space="preserve">): </w:t>
      </w:r>
      <w:r w:rsidRPr="00633A23">
        <w:t>«</w:t>
      </w:r>
      <w:r w:rsidRPr="00633A23">
        <w:rPr>
          <w:rFonts w:cs="Arial"/>
        </w:rPr>
        <w:t>...</w:t>
      </w:r>
      <w:r w:rsidRPr="00633A23">
        <w:t>мы</w:t>
      </w:r>
      <w:r w:rsidRPr="00633A23">
        <w:rPr>
          <w:rFonts w:cs="Arial"/>
        </w:rPr>
        <w:t xml:space="preserve">, </w:t>
      </w:r>
      <w:r w:rsidRPr="00633A23">
        <w:t>происшедши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Творца</w:t>
      </w:r>
      <w:r w:rsidRPr="00633A23">
        <w:rPr>
          <w:rFonts w:cs="Arial"/>
        </w:rPr>
        <w:t xml:space="preserve"> </w:t>
      </w:r>
      <w:r w:rsidRPr="00633A23">
        <w:t>одаренными</w:t>
      </w:r>
      <w:r w:rsidRPr="00633A23">
        <w:rPr>
          <w:rFonts w:cs="Arial"/>
        </w:rPr>
        <w:t xml:space="preserve"> </w:t>
      </w:r>
      <w:r w:rsidRPr="00633A23">
        <w:t>свободною</w:t>
      </w:r>
      <w:r w:rsidRPr="00633A23">
        <w:rPr>
          <w:rFonts w:cs="Arial"/>
        </w:rPr>
        <w:t xml:space="preserve"> </w:t>
      </w:r>
      <w:r w:rsidRPr="00633A23">
        <w:t>волею</w:t>
      </w:r>
      <w:r w:rsidRPr="00633A23">
        <w:rPr>
          <w:rFonts w:cs="Arial"/>
        </w:rPr>
        <w:t xml:space="preserve">, </w:t>
      </w:r>
      <w:r w:rsidRPr="00633A23">
        <w:t>бы</w:t>
      </w:r>
      <w:r w:rsidRPr="00633A23">
        <w:softHyphen/>
        <w:t>ваем</w:t>
      </w:r>
      <w:r w:rsidRPr="00633A23">
        <w:rPr>
          <w:rFonts w:cs="Arial"/>
        </w:rPr>
        <w:t xml:space="preserve"> </w:t>
      </w:r>
      <w:r w:rsidRPr="00633A23">
        <w:t>господами</w:t>
      </w:r>
      <w:r w:rsidRPr="00633A23">
        <w:rPr>
          <w:rFonts w:cs="Arial"/>
        </w:rPr>
        <w:t xml:space="preserve"> </w:t>
      </w:r>
      <w:r w:rsidRPr="00633A23">
        <w:t>наших</w:t>
      </w:r>
      <w:r w:rsidRPr="00633A23">
        <w:rPr>
          <w:rFonts w:cs="Arial"/>
        </w:rPr>
        <w:t xml:space="preserve"> </w:t>
      </w:r>
      <w:r w:rsidRPr="00633A23">
        <w:t>дел</w:t>
      </w:r>
      <w:r w:rsidRPr="00633A23">
        <w:rPr>
          <w:rFonts w:cs="Arial"/>
        </w:rPr>
        <w:t xml:space="preserve">. </w:t>
      </w:r>
      <w:r w:rsidRPr="00633A23">
        <w:t>Ибо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делаем вследствие</w:t>
      </w:r>
      <w:r w:rsidRPr="00633A23">
        <w:rPr>
          <w:rFonts w:cs="Arial"/>
        </w:rPr>
        <w:t xml:space="preserve"> </w:t>
      </w:r>
      <w:r w:rsidRPr="00633A23">
        <w:t>течения</w:t>
      </w:r>
      <w:r w:rsidRPr="00633A23">
        <w:rPr>
          <w:rFonts w:cs="Arial"/>
        </w:rPr>
        <w:t xml:space="preserve"> </w:t>
      </w:r>
      <w:r w:rsidRPr="00633A23">
        <w:t>звезд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необходимости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вершаем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делаем</w:t>
      </w:r>
      <w:r w:rsidRPr="00633A23">
        <w:rPr>
          <w:rFonts w:cs="Arial"/>
        </w:rPr>
        <w:t xml:space="preserve">;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происходит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обходимости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добродетель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порок</w:t>
      </w:r>
      <w:r w:rsidRPr="00633A23">
        <w:rPr>
          <w:rFonts w:cs="Arial"/>
        </w:rPr>
        <w:t xml:space="preserve">;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же мы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имеем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добродетели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порока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дос</w:t>
      </w:r>
      <w:r w:rsidRPr="00633A23">
        <w:softHyphen/>
        <w:t>тойны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похвал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наказаний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окажет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несправедливым</w:t>
      </w:r>
      <w:r w:rsidRPr="00633A23">
        <w:rPr>
          <w:rFonts w:cs="Arial"/>
        </w:rPr>
        <w:t xml:space="preserve">, </w:t>
      </w:r>
      <w:r w:rsidRPr="00633A23">
        <w:t>доставляя</w:t>
      </w:r>
      <w:r w:rsidRPr="00633A23">
        <w:rPr>
          <w:rFonts w:cs="Arial"/>
        </w:rPr>
        <w:t xml:space="preserve"> </w:t>
      </w:r>
      <w:r w:rsidRPr="00633A23">
        <w:t>одним</w:t>
      </w:r>
      <w:r w:rsidRPr="00633A23">
        <w:rPr>
          <w:rFonts w:cs="Arial"/>
        </w:rPr>
        <w:t xml:space="preserve"> </w:t>
      </w:r>
      <w:r w:rsidRPr="00633A23">
        <w:t>блага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другим бедствия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управлять</w:t>
      </w:r>
      <w:r w:rsidRPr="00633A23">
        <w:rPr>
          <w:rFonts w:cs="Arial"/>
        </w:rPr>
        <w:t xml:space="preserve"> </w:t>
      </w:r>
      <w:r w:rsidRPr="00633A23">
        <w:t>Своими творениями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промышлять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управля</w:t>
      </w:r>
      <w:r w:rsidRPr="00633A23">
        <w:softHyphen/>
        <w:t>ется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увлекается</w:t>
      </w:r>
      <w:r w:rsidRPr="00633A23">
        <w:rPr>
          <w:rFonts w:cs="Arial"/>
        </w:rPr>
        <w:t xml:space="preserve"> </w:t>
      </w:r>
      <w:r w:rsidRPr="00633A23">
        <w:t>необходимостью</w:t>
      </w:r>
      <w:r w:rsidRPr="00633A23">
        <w:rPr>
          <w:rFonts w:cs="Arial"/>
        </w:rPr>
        <w:t xml:space="preserve">. </w:t>
      </w:r>
      <w:r w:rsidRPr="00633A23">
        <w:t>Сверх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</w:t>
      </w:r>
      <w:r w:rsidRPr="00633A23">
        <w:softHyphen/>
        <w:t>зум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t>з</w:t>
      </w:r>
      <w:r w:rsidRPr="00633A23">
        <w:t>лишним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будучи</w:t>
      </w:r>
      <w:r w:rsidRPr="00633A23">
        <w:rPr>
          <w:rFonts w:cs="Arial"/>
        </w:rPr>
        <w:t xml:space="preserve"> </w:t>
      </w:r>
      <w:r w:rsidRPr="00633A23">
        <w:t>госпо</w:t>
      </w:r>
      <w:r w:rsidRPr="00633A23">
        <w:softHyphen/>
        <w:t>дами</w:t>
      </w:r>
      <w:r w:rsidRPr="00633A23">
        <w:rPr>
          <w:rFonts w:cs="Arial"/>
        </w:rPr>
        <w:t xml:space="preserve"> </w:t>
      </w:r>
      <w:r w:rsidRPr="00633A23">
        <w:t>никакого</w:t>
      </w:r>
      <w:r w:rsidRPr="00633A23">
        <w:rPr>
          <w:rFonts w:cs="Arial"/>
        </w:rPr>
        <w:t xml:space="preserve"> </w:t>
      </w:r>
      <w:r w:rsidRPr="00633A23">
        <w:t>дела</w:t>
      </w:r>
      <w:r w:rsidRPr="00633A23">
        <w:rPr>
          <w:rFonts w:cs="Arial"/>
        </w:rPr>
        <w:t xml:space="preserve">, </w:t>
      </w:r>
      <w:r w:rsidRPr="00633A23">
        <w:t>излишне</w:t>
      </w:r>
      <w:r w:rsidRPr="00633A23">
        <w:rPr>
          <w:rFonts w:cs="Arial"/>
        </w:rPr>
        <w:t xml:space="preserve"> </w:t>
      </w:r>
      <w:r w:rsidRPr="00633A23">
        <w:t>обдумываем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;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разум</w:t>
      </w:r>
      <w:r w:rsidRPr="00633A23">
        <w:rPr>
          <w:rFonts w:cs="Arial"/>
        </w:rPr>
        <w:t xml:space="preserve"> </w:t>
      </w:r>
      <w:r w:rsidRPr="00633A23">
        <w:t>дан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непременно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обсуждения</w:t>
      </w:r>
      <w:r w:rsidRPr="00633A23">
        <w:rPr>
          <w:rFonts w:cs="Arial"/>
        </w:rPr>
        <w:t xml:space="preserve">, </w:t>
      </w:r>
      <w:r w:rsidRPr="00633A23">
        <w:t>поче</w:t>
      </w:r>
      <w:r w:rsidRPr="00633A23">
        <w:softHyphen/>
        <w:t>му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разумное</w:t>
      </w:r>
      <w:r w:rsidRPr="00633A23">
        <w:rPr>
          <w:rFonts w:cs="Arial"/>
        </w:rPr>
        <w:t xml:space="preserve"> </w:t>
      </w:r>
      <w:r w:rsidRPr="00633A23">
        <w:t>одарено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свободною</w:t>
      </w:r>
      <w:r w:rsidRPr="00633A23">
        <w:rPr>
          <w:rFonts w:cs="Arial"/>
        </w:rPr>
        <w:t xml:space="preserve"> </w:t>
      </w:r>
      <w:r w:rsidRPr="00633A23">
        <w:t>волею»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Упоминает</w:t>
      </w:r>
      <w:r w:rsidRPr="00633A23">
        <w:rPr>
          <w:rFonts w:cs="Arial"/>
        </w:rPr>
        <w:t xml:space="preserve"> </w:t>
      </w:r>
      <w:r w:rsidRPr="00633A23">
        <w:t>преподобный</w:t>
      </w:r>
      <w:r w:rsidRPr="00633A23">
        <w:rPr>
          <w:rFonts w:cs="Arial"/>
        </w:rPr>
        <w:t xml:space="preserve">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звезду</w:t>
      </w:r>
      <w:r w:rsidRPr="00633A23">
        <w:rPr>
          <w:rFonts w:cs="Arial"/>
        </w:rPr>
        <w:t xml:space="preserve">, </w:t>
      </w:r>
      <w:r w:rsidRPr="00633A23">
        <w:t>указы</w:t>
      </w:r>
      <w:r w:rsidRPr="00633A23">
        <w:softHyphen/>
        <w:t>вавшую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волхвам</w:t>
      </w:r>
      <w:r w:rsidRPr="00633A23">
        <w:rPr>
          <w:rFonts w:cs="Arial"/>
        </w:rPr>
        <w:t xml:space="preserve">, </w:t>
      </w:r>
      <w:r w:rsidRPr="00633A23">
        <w:t>поясняя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обыч</w:t>
      </w:r>
      <w:r w:rsidRPr="00633A23">
        <w:softHyphen/>
        <w:t>ная</w:t>
      </w:r>
      <w:r w:rsidRPr="00633A23">
        <w:rPr>
          <w:rFonts w:cs="Arial"/>
        </w:rPr>
        <w:t xml:space="preserve"> (</w:t>
      </w:r>
      <w:r w:rsidRPr="00633A23">
        <w:t>известная</w:t>
      </w:r>
      <w:r w:rsidRPr="00633A23">
        <w:rPr>
          <w:rFonts w:cs="Arial"/>
        </w:rPr>
        <w:t xml:space="preserve"> </w:t>
      </w:r>
      <w:r w:rsidRPr="00633A23">
        <w:t>астрологам</w:t>
      </w:r>
      <w:r w:rsidRPr="00633A23">
        <w:rPr>
          <w:rFonts w:cs="Arial"/>
        </w:rPr>
        <w:t xml:space="preserve">) </w:t>
      </w:r>
      <w:r w:rsidRPr="00633A23">
        <w:t>звезда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>-</w:t>
      </w:r>
      <w:r w:rsidRPr="00633A23">
        <w:t>особое</w:t>
      </w:r>
      <w:r w:rsidRPr="00633A23">
        <w:rPr>
          <w:rFonts w:cs="Arial"/>
        </w:rPr>
        <w:t xml:space="preserve">, </w:t>
      </w:r>
      <w:r w:rsidRPr="00633A23">
        <w:t>движи</w:t>
      </w:r>
      <w:r w:rsidRPr="00633A23">
        <w:softHyphen/>
        <w:t>мое</w:t>
      </w:r>
      <w:r w:rsidRPr="00633A23">
        <w:rPr>
          <w:rFonts w:cs="Arial"/>
        </w:rPr>
        <w:t xml:space="preserve"> </w:t>
      </w:r>
      <w:r w:rsidRPr="00633A23">
        <w:t>чудесной</w:t>
      </w:r>
      <w:r w:rsidRPr="00633A23">
        <w:rPr>
          <w:rFonts w:cs="Arial"/>
        </w:rPr>
        <w:t xml:space="preserve"> </w:t>
      </w:r>
      <w:r w:rsidRPr="00633A23">
        <w:t>силой</w:t>
      </w:r>
      <w:r w:rsidRPr="00633A23">
        <w:rPr>
          <w:rFonts w:cs="Arial"/>
        </w:rPr>
        <w:t xml:space="preserve"> </w:t>
      </w:r>
      <w:r w:rsidRPr="00633A23">
        <w:t>небесное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,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к</w:t>
      </w:r>
      <w:r w:rsidRPr="00633A23">
        <w:rPr>
          <w:rFonts w:cs="Arial"/>
        </w:rPr>
        <w:t xml:space="preserve">. </w:t>
      </w:r>
      <w:r w:rsidRPr="00633A23">
        <w:t>двигалась</w:t>
      </w:r>
      <w:r w:rsidRPr="00633A23">
        <w:rPr>
          <w:rFonts w:cs="Arial"/>
        </w:rPr>
        <w:t xml:space="preserve"> </w:t>
      </w:r>
      <w:r w:rsidRPr="00633A23">
        <w:t>она то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востока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запад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севера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юг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исчезала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появлялась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остановилась</w:t>
      </w:r>
      <w:r w:rsidRPr="00633A23">
        <w:rPr>
          <w:rFonts w:cs="Arial"/>
        </w:rPr>
        <w:t xml:space="preserve"> </w:t>
      </w:r>
      <w:r w:rsidRPr="00633A23">
        <w:t>прямо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домом</w:t>
      </w:r>
      <w:r w:rsidRPr="00633A23">
        <w:rPr>
          <w:rFonts w:cs="Arial"/>
        </w:rPr>
        <w:t xml:space="preserve">, </w:t>
      </w:r>
      <w:r w:rsidRPr="00633A23">
        <w:t>где находился</w:t>
      </w:r>
      <w:r w:rsidRPr="00633A23">
        <w:rPr>
          <w:rFonts w:cs="Arial"/>
        </w:rPr>
        <w:t xml:space="preserve"> </w:t>
      </w:r>
      <w:r w:rsidRPr="00633A23">
        <w:t>Младенец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>. (</w:t>
      </w:r>
      <w:r w:rsidRPr="00633A23">
        <w:t>Святитель</w:t>
      </w:r>
      <w:r w:rsidRPr="00633A23">
        <w:rPr>
          <w:rFonts w:cs="Arial"/>
        </w:rPr>
        <w:t xml:space="preserve">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Зла</w:t>
      </w:r>
      <w:r w:rsidRPr="00633A23">
        <w:softHyphen/>
        <w:t>тоуст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полагал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Ангел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softHyphen/>
        <w:t>нявший</w:t>
      </w:r>
      <w:r w:rsidRPr="00633A23">
        <w:rPr>
          <w:rFonts w:cs="Arial"/>
        </w:rPr>
        <w:t xml:space="preserve"> </w:t>
      </w:r>
      <w:r w:rsidRPr="00633A23">
        <w:t>вид</w:t>
      </w:r>
      <w:r w:rsidRPr="00633A23">
        <w:rPr>
          <w:rFonts w:cs="Arial"/>
        </w:rPr>
        <w:t xml:space="preserve"> </w:t>
      </w:r>
      <w:r w:rsidRPr="00633A23">
        <w:t>звезды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другие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Отцы</w:t>
      </w:r>
      <w:r w:rsidRPr="00633A23">
        <w:rPr>
          <w:rFonts w:cs="Arial"/>
        </w:rPr>
        <w:t xml:space="preserve"> </w:t>
      </w:r>
      <w:r w:rsidRPr="00633A23">
        <w:t>считали Вифлеемскую</w:t>
      </w:r>
      <w:r w:rsidRPr="00633A23">
        <w:rPr>
          <w:rFonts w:cs="Arial"/>
        </w:rPr>
        <w:t xml:space="preserve"> </w:t>
      </w:r>
      <w:r w:rsidRPr="00633A23">
        <w:t>звезду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откровением</w:t>
      </w:r>
      <w:r w:rsidRPr="00633A23">
        <w:rPr>
          <w:rFonts w:cs="Arial"/>
        </w:rPr>
        <w:t xml:space="preserve">, </w:t>
      </w:r>
      <w:r w:rsidRPr="00633A23">
        <w:t>данным</w:t>
      </w:r>
      <w:r w:rsidRPr="00633A23">
        <w:rPr>
          <w:rFonts w:cs="Arial"/>
        </w:rPr>
        <w:t xml:space="preserve"> </w:t>
      </w:r>
      <w:r w:rsidRPr="00633A23">
        <w:t>от Бога</w:t>
      </w:r>
      <w:r w:rsidRPr="00633A23">
        <w:rPr>
          <w:rFonts w:cs="Arial"/>
        </w:rPr>
        <w:t xml:space="preserve"> </w:t>
      </w:r>
      <w:r w:rsidRPr="00633A23">
        <w:t>языческим</w:t>
      </w:r>
      <w:r w:rsidRPr="00633A23">
        <w:rPr>
          <w:rFonts w:cs="Arial"/>
        </w:rPr>
        <w:t xml:space="preserve"> </w:t>
      </w:r>
      <w:r w:rsidRPr="00633A23">
        <w:t>мудрецам</w:t>
      </w:r>
      <w:r w:rsidRPr="00633A23">
        <w:rPr>
          <w:rFonts w:cs="Arial"/>
        </w:rPr>
        <w:t>.)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принято</w:t>
      </w:r>
      <w:r w:rsidRPr="00633A23">
        <w:rPr>
          <w:rFonts w:cs="Arial"/>
        </w:rPr>
        <w:t xml:space="preserve"> </w:t>
      </w:r>
      <w:r w:rsidRPr="00633A23">
        <w:t>пытаться</w:t>
      </w:r>
      <w:r w:rsidRPr="00633A23">
        <w:rPr>
          <w:rFonts w:cs="Arial"/>
        </w:rPr>
        <w:t xml:space="preserve"> </w:t>
      </w:r>
      <w:r w:rsidRPr="00633A23">
        <w:t>обосновывать</w:t>
      </w:r>
      <w:r w:rsidRPr="00633A23">
        <w:rPr>
          <w:rFonts w:cs="Arial"/>
        </w:rPr>
        <w:t xml:space="preserve"> </w:t>
      </w:r>
      <w:r w:rsidRPr="00633A23">
        <w:t>ас</w:t>
      </w:r>
      <w:r w:rsidRPr="00633A23">
        <w:softHyphen/>
        <w:t>трологические</w:t>
      </w:r>
      <w:r w:rsidRPr="00633A23">
        <w:rPr>
          <w:rFonts w:cs="Arial"/>
        </w:rPr>
        <w:t xml:space="preserve"> </w:t>
      </w:r>
      <w:r w:rsidRPr="00633A23">
        <w:t>прогнозы</w:t>
      </w:r>
      <w:r w:rsidRPr="00633A23">
        <w:rPr>
          <w:rFonts w:cs="Arial"/>
        </w:rPr>
        <w:t xml:space="preserve"> </w:t>
      </w:r>
      <w:r w:rsidRPr="00633A23">
        <w:t>какими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лями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энергиями</w:t>
      </w:r>
      <w:r w:rsidRPr="00633A23">
        <w:rPr>
          <w:rFonts w:cs="Arial"/>
        </w:rPr>
        <w:t xml:space="preserve">, </w:t>
      </w:r>
      <w:r w:rsidRPr="00633A23">
        <w:t>которыми</w:t>
      </w:r>
      <w:r w:rsidRPr="00633A23">
        <w:rPr>
          <w:rFonts w:cs="Arial"/>
        </w:rPr>
        <w:t xml:space="preserve"> </w:t>
      </w:r>
      <w:r w:rsidRPr="00633A23">
        <w:t>звезды</w:t>
      </w:r>
      <w:r w:rsidRPr="00633A23">
        <w:rPr>
          <w:rFonts w:cs="Arial"/>
        </w:rPr>
        <w:t xml:space="preserve"> </w:t>
      </w:r>
      <w:r w:rsidRPr="00633A23">
        <w:t>воздействуют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. </w:t>
      </w:r>
      <w:r w:rsidRPr="00633A23">
        <w:t>Од</w:t>
      </w:r>
      <w:r w:rsidRPr="00633A23">
        <w:softHyphen/>
        <w:t>нако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составители</w:t>
      </w:r>
      <w:r w:rsidRPr="00633A23">
        <w:rPr>
          <w:rFonts w:cs="Arial"/>
        </w:rPr>
        <w:t xml:space="preserve"> </w:t>
      </w:r>
      <w:r w:rsidRPr="00633A23">
        <w:t>гороскопов</w:t>
      </w:r>
      <w:r w:rsidRPr="00633A23">
        <w:rPr>
          <w:rFonts w:cs="Arial"/>
        </w:rPr>
        <w:t xml:space="preserve">, </w:t>
      </w:r>
      <w:r w:rsidRPr="00633A23">
        <w:t>например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>-</w:t>
      </w:r>
      <w:r w:rsidRPr="00633A23">
        <w:t>прежнему</w:t>
      </w:r>
      <w:r w:rsidRPr="00633A23">
        <w:rPr>
          <w:rFonts w:cs="Arial"/>
        </w:rPr>
        <w:t xml:space="preserve"> </w:t>
      </w:r>
      <w:r w:rsidRPr="00633A23">
        <w:t>отводят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двенадцатой</w:t>
      </w:r>
      <w:r w:rsidRPr="00633A23">
        <w:rPr>
          <w:rFonts w:cs="Arial"/>
        </w:rPr>
        <w:t xml:space="preserve">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каж</w:t>
      </w:r>
      <w:r w:rsidRPr="00633A23">
        <w:softHyphen/>
        <w:t>дое</w:t>
      </w:r>
      <w:r w:rsidRPr="00633A23">
        <w:rPr>
          <w:rFonts w:cs="Arial"/>
        </w:rPr>
        <w:t xml:space="preserve"> </w:t>
      </w:r>
      <w:r w:rsidRPr="00633A23">
        <w:t>зодиакал</w:t>
      </w:r>
      <w:r w:rsidRPr="00633A23">
        <w:t>ь</w:t>
      </w:r>
      <w:r w:rsidRPr="00633A23">
        <w:t>ное</w:t>
      </w:r>
      <w:r w:rsidRPr="00633A23">
        <w:rPr>
          <w:rFonts w:cs="Arial"/>
        </w:rPr>
        <w:t xml:space="preserve"> </w:t>
      </w:r>
      <w:r w:rsidRPr="00633A23">
        <w:t>созвездие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 xml:space="preserve">последние </w:t>
      </w:r>
      <w:r w:rsidRPr="00633A23">
        <w:rPr>
          <w:rFonts w:cs="Arial"/>
        </w:rPr>
        <w:t xml:space="preserve">2000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созвездия</w:t>
      </w:r>
      <w:r w:rsidRPr="00633A23">
        <w:rPr>
          <w:rFonts w:cs="Arial"/>
        </w:rPr>
        <w:t xml:space="preserve"> </w:t>
      </w:r>
      <w:r w:rsidRPr="00633A23">
        <w:t>настолько</w:t>
      </w:r>
      <w:r w:rsidRPr="00633A23">
        <w:rPr>
          <w:rFonts w:cs="Arial"/>
        </w:rPr>
        <w:t xml:space="preserve"> </w:t>
      </w:r>
      <w:r w:rsidRPr="00633A23">
        <w:t>изменились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неко</w:t>
      </w:r>
      <w:r w:rsidRPr="00633A23">
        <w:softHyphen/>
        <w:t>торых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солнце</w:t>
      </w:r>
      <w:r w:rsidRPr="00633A23">
        <w:rPr>
          <w:rFonts w:cs="Arial"/>
        </w:rPr>
        <w:t xml:space="preserve"> </w:t>
      </w:r>
      <w:r w:rsidRPr="00633A23">
        <w:t>бывает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несколько</w:t>
      </w:r>
      <w:r w:rsidRPr="00633A23">
        <w:rPr>
          <w:rFonts w:cs="Arial"/>
        </w:rPr>
        <w:t xml:space="preserve"> </w:t>
      </w:r>
      <w:r w:rsidRPr="00633A23">
        <w:t>дней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 иных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полтора</w:t>
      </w:r>
      <w:r w:rsidRPr="00633A23">
        <w:rPr>
          <w:rFonts w:cs="Arial"/>
        </w:rPr>
        <w:t xml:space="preserve"> </w:t>
      </w:r>
      <w:r w:rsidRPr="00633A23">
        <w:t>месяца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Искусственным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предположение</w:t>
      </w:r>
      <w:r w:rsidRPr="00633A23">
        <w:rPr>
          <w:rFonts w:cs="Arial"/>
        </w:rPr>
        <w:t xml:space="preserve">, </w:t>
      </w:r>
      <w:r w:rsidRPr="00633A23">
        <w:t>будто вся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определяется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моментом рождения</w:t>
      </w:r>
      <w:r w:rsidRPr="00633A23">
        <w:rPr>
          <w:rFonts w:cs="Arial"/>
        </w:rPr>
        <w:t xml:space="preserve"> (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вовсе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началом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су</w:t>
      </w:r>
      <w:r w:rsidRPr="00633A23">
        <w:softHyphen/>
        <w:t>ществования</w:t>
      </w:r>
      <w:r w:rsidRPr="00633A23">
        <w:rPr>
          <w:rFonts w:cs="Arial"/>
        </w:rPr>
        <w:t xml:space="preserve">).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реал</w:t>
      </w:r>
      <w:r w:rsidRPr="00633A23">
        <w:t>ь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существующее</w:t>
      </w:r>
      <w:r w:rsidRPr="00633A23">
        <w:rPr>
          <w:rFonts w:cs="Arial"/>
        </w:rPr>
        <w:t xml:space="preserve"> </w:t>
      </w:r>
      <w:r w:rsidRPr="00633A23">
        <w:t>влияние</w:t>
      </w:r>
      <w:r w:rsidRPr="00633A23">
        <w:rPr>
          <w:rFonts w:cs="Arial"/>
        </w:rPr>
        <w:t xml:space="preserve"> </w:t>
      </w:r>
      <w:r w:rsidRPr="00633A23">
        <w:t>луны на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земные</w:t>
      </w:r>
      <w:r w:rsidRPr="00633A23">
        <w:rPr>
          <w:rFonts w:cs="Arial"/>
        </w:rPr>
        <w:t xml:space="preserve"> </w:t>
      </w:r>
      <w:r w:rsidRPr="00633A23">
        <w:t>процессы</w:t>
      </w:r>
      <w:r w:rsidRPr="00633A23">
        <w:rPr>
          <w:rFonts w:cs="Arial"/>
        </w:rPr>
        <w:t xml:space="preserve"> (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пишет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титель</w:t>
      </w:r>
      <w:r w:rsidRPr="00633A23">
        <w:rPr>
          <w:rFonts w:cs="Arial"/>
        </w:rPr>
        <w:t xml:space="preserve"> </w:t>
      </w:r>
      <w:r w:rsidRPr="00633A23">
        <w:t>Василий</w:t>
      </w:r>
      <w:r w:rsidRPr="00633A23">
        <w:rPr>
          <w:rFonts w:cs="Arial"/>
        </w:rPr>
        <w:t xml:space="preserve"> </w:t>
      </w:r>
      <w:r w:rsidRPr="00633A23">
        <w:t>Великий</w:t>
      </w:r>
      <w:r w:rsidRPr="00633A23">
        <w:rPr>
          <w:rFonts w:cs="Arial"/>
        </w:rPr>
        <w:t xml:space="preserve">), </w:t>
      </w:r>
      <w:r w:rsidRPr="00633A23">
        <w:t>естественно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воз</w:t>
      </w:r>
      <w:r w:rsidRPr="00633A23">
        <w:softHyphen/>
        <w:t>действовать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формирование</w:t>
      </w:r>
      <w:r w:rsidRPr="00633A23">
        <w:rPr>
          <w:rFonts w:cs="Arial"/>
        </w:rPr>
        <w:t xml:space="preserve"> </w:t>
      </w:r>
      <w:r w:rsidRPr="00633A23">
        <w:t>характера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так как</w:t>
      </w:r>
      <w:r w:rsidRPr="00633A23">
        <w:rPr>
          <w:rFonts w:cs="Arial"/>
        </w:rPr>
        <w:t xml:space="preserve"> </w:t>
      </w:r>
      <w:r w:rsidRPr="00633A23">
        <w:t>луна</w:t>
      </w:r>
      <w:r w:rsidRPr="00633A23">
        <w:rPr>
          <w:rFonts w:cs="Arial"/>
        </w:rPr>
        <w:t xml:space="preserve"> </w:t>
      </w:r>
      <w:r w:rsidRPr="00633A23">
        <w:t>движется</w:t>
      </w:r>
      <w:r w:rsidRPr="00633A23">
        <w:rPr>
          <w:rFonts w:cs="Arial"/>
        </w:rPr>
        <w:t xml:space="preserve"> </w:t>
      </w:r>
      <w:r w:rsidRPr="00633A23">
        <w:t>циклически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совершенно</w:t>
      </w:r>
      <w:r w:rsidRPr="00633A23">
        <w:rPr>
          <w:rFonts w:cs="Arial"/>
        </w:rPr>
        <w:t xml:space="preserve"> </w:t>
      </w:r>
      <w:r w:rsidRPr="00633A23">
        <w:t>одинаково на</w:t>
      </w:r>
      <w:r w:rsidRPr="00633A23">
        <w:rPr>
          <w:rFonts w:cs="Arial"/>
        </w:rPr>
        <w:t xml:space="preserve"> </w:t>
      </w:r>
      <w:r w:rsidRPr="00633A23">
        <w:t>протяжении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каждого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. </w:t>
      </w:r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несколько лет</w:t>
      </w:r>
      <w:r w:rsidRPr="00633A23">
        <w:rPr>
          <w:rFonts w:cs="Arial"/>
        </w:rPr>
        <w:t xml:space="preserve"> </w:t>
      </w:r>
      <w:r w:rsidRPr="00633A23">
        <w:t>назад</w:t>
      </w:r>
      <w:r w:rsidRPr="00633A23">
        <w:rPr>
          <w:rFonts w:cs="Arial"/>
        </w:rPr>
        <w:t xml:space="preserve"> </w:t>
      </w:r>
      <w:r w:rsidRPr="00633A23">
        <w:t>вошли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моду</w:t>
      </w:r>
      <w:r w:rsidRPr="00633A23">
        <w:rPr>
          <w:rFonts w:cs="Arial"/>
        </w:rPr>
        <w:t xml:space="preserve"> </w:t>
      </w:r>
      <w:r w:rsidRPr="00633A23">
        <w:t>синусоидальные</w:t>
      </w:r>
      <w:r w:rsidRPr="00633A23">
        <w:rPr>
          <w:rFonts w:cs="Arial"/>
        </w:rPr>
        <w:t xml:space="preserve"> </w:t>
      </w:r>
      <w:r w:rsidRPr="00633A23">
        <w:t>графики «биоритмов»</w:t>
      </w:r>
      <w:r w:rsidRPr="00633A23">
        <w:rPr>
          <w:rFonts w:cs="Arial"/>
        </w:rPr>
        <w:t xml:space="preserve">, </w:t>
      </w:r>
      <w:r w:rsidRPr="00633A23">
        <w:t>якобы</w:t>
      </w:r>
      <w:r w:rsidRPr="00633A23">
        <w:rPr>
          <w:rFonts w:cs="Arial"/>
        </w:rPr>
        <w:t xml:space="preserve"> </w:t>
      </w:r>
      <w:r w:rsidRPr="00633A23">
        <w:t>определяющих</w:t>
      </w:r>
      <w:r w:rsidRPr="00633A23">
        <w:rPr>
          <w:rFonts w:cs="Arial"/>
        </w:rPr>
        <w:t xml:space="preserve"> </w:t>
      </w:r>
      <w:r w:rsidRPr="00633A23">
        <w:t>чередование</w:t>
      </w:r>
      <w:r w:rsidRPr="00633A23">
        <w:rPr>
          <w:rFonts w:cs="Arial"/>
        </w:rPr>
        <w:t xml:space="preserve"> </w:t>
      </w:r>
      <w:r w:rsidRPr="00633A23">
        <w:t>подъ</w:t>
      </w:r>
      <w:r w:rsidRPr="00633A23">
        <w:softHyphen/>
        <w:t>емов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спадов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физическом</w:t>
      </w:r>
      <w:r w:rsidRPr="00633A23">
        <w:rPr>
          <w:rFonts w:cs="Arial"/>
        </w:rPr>
        <w:t xml:space="preserve">, </w:t>
      </w:r>
      <w:r w:rsidRPr="00633A23">
        <w:t>умственном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эмоцио</w:t>
      </w:r>
      <w:r w:rsidRPr="00633A23">
        <w:softHyphen/>
        <w:t>нальном</w:t>
      </w:r>
      <w:r w:rsidRPr="00633A23">
        <w:rPr>
          <w:rFonts w:cs="Arial"/>
        </w:rPr>
        <w:t xml:space="preserve"> </w:t>
      </w:r>
      <w:r w:rsidRPr="00633A23">
        <w:t>состоянии</w:t>
      </w:r>
      <w:r w:rsidRPr="00633A23">
        <w:rPr>
          <w:rFonts w:cs="Arial"/>
        </w:rPr>
        <w:t xml:space="preserve"> </w:t>
      </w:r>
      <w:r w:rsidRPr="00633A23">
        <w:t>данного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. </w:t>
      </w:r>
      <w:r w:rsidRPr="00633A23">
        <w:t>Никого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сму</w:t>
      </w:r>
      <w:r w:rsidRPr="00633A23">
        <w:softHyphen/>
        <w:t>щает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графики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имеют</w:t>
      </w:r>
      <w:r w:rsidRPr="00633A23">
        <w:rPr>
          <w:rFonts w:cs="Arial"/>
        </w:rPr>
        <w:t xml:space="preserve"> </w:t>
      </w:r>
      <w:r w:rsidRPr="00633A23">
        <w:t>никакой</w:t>
      </w:r>
      <w:r w:rsidRPr="00633A23">
        <w:rPr>
          <w:rFonts w:cs="Arial"/>
        </w:rPr>
        <w:t xml:space="preserve"> </w:t>
      </w:r>
      <w:r w:rsidRPr="00633A23">
        <w:t>научной</w:t>
      </w:r>
      <w:r w:rsidRPr="00633A23">
        <w:rPr>
          <w:rFonts w:cs="Arial"/>
        </w:rPr>
        <w:t xml:space="preserve"> </w:t>
      </w:r>
      <w:r w:rsidRPr="00633A23">
        <w:t>осно</w:t>
      </w:r>
      <w:r w:rsidRPr="00633A23">
        <w:softHyphen/>
        <w:t>вы</w:t>
      </w:r>
      <w:r w:rsidRPr="00633A23">
        <w:rPr>
          <w:rFonts w:cs="Arial"/>
        </w:rPr>
        <w:t xml:space="preserve">; </w:t>
      </w:r>
      <w:r w:rsidRPr="00633A23">
        <w:t>зато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рассчитываются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помощью</w:t>
      </w:r>
      <w:r w:rsidRPr="00633A23">
        <w:rPr>
          <w:rFonts w:cs="Arial"/>
        </w:rPr>
        <w:t xml:space="preserve"> </w:t>
      </w:r>
      <w:r w:rsidRPr="00633A23">
        <w:t>ЭВМ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этого достаточно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современного</w:t>
      </w:r>
      <w:r w:rsidRPr="00633A23">
        <w:rPr>
          <w:rFonts w:cs="Arial"/>
        </w:rPr>
        <w:t xml:space="preserve"> </w:t>
      </w:r>
      <w:r w:rsidRPr="00633A23">
        <w:t>су</w:t>
      </w:r>
      <w:r w:rsidRPr="00633A23">
        <w:t>е</w:t>
      </w:r>
      <w:r w:rsidRPr="00633A23">
        <w:t>вера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незаметно</w:t>
      </w:r>
      <w:r w:rsidRPr="00633A23">
        <w:rPr>
          <w:rFonts w:cs="Arial"/>
        </w:rPr>
        <w:t xml:space="preserve"> </w:t>
      </w:r>
      <w:r w:rsidRPr="00633A23">
        <w:t>вошли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обиход</w:t>
      </w:r>
      <w:r w:rsidRPr="00633A23">
        <w:rPr>
          <w:rFonts w:cs="Arial"/>
        </w:rPr>
        <w:t xml:space="preserve"> </w:t>
      </w:r>
      <w:r w:rsidRPr="00633A23">
        <w:t>«благоприятные» дни</w:t>
      </w:r>
      <w:r w:rsidRPr="00633A23">
        <w:rPr>
          <w:rFonts w:cs="Arial"/>
        </w:rPr>
        <w:t xml:space="preserve">, </w:t>
      </w:r>
      <w:r w:rsidRPr="00633A23">
        <w:t>прогноз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ближа</w:t>
      </w:r>
      <w:r w:rsidRPr="00633A23">
        <w:t>й</w:t>
      </w:r>
      <w:r w:rsidRPr="00633A23">
        <w:t>ший</w:t>
      </w:r>
      <w:r w:rsidRPr="00633A23">
        <w:rPr>
          <w:rFonts w:cs="Arial"/>
        </w:rPr>
        <w:t xml:space="preserve"> </w:t>
      </w:r>
      <w:r w:rsidRPr="00633A23">
        <w:t>месяц</w:t>
      </w:r>
      <w:r w:rsidRPr="00633A23">
        <w:rPr>
          <w:rFonts w:cs="Arial"/>
        </w:rPr>
        <w:t xml:space="preserve"> </w:t>
      </w:r>
      <w:r w:rsidRPr="00633A23">
        <w:t>регуляр</w:t>
      </w:r>
      <w:r w:rsidRPr="00633A23">
        <w:softHyphen/>
        <w:t>но</w:t>
      </w:r>
      <w:r w:rsidRPr="00633A23">
        <w:rPr>
          <w:rFonts w:cs="Arial"/>
        </w:rPr>
        <w:t xml:space="preserve"> </w:t>
      </w:r>
      <w:r w:rsidRPr="00633A23">
        <w:t>публикуется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газетах</w:t>
      </w:r>
      <w:r w:rsidRPr="00633A23">
        <w:rPr>
          <w:rFonts w:cs="Arial"/>
        </w:rPr>
        <w:t xml:space="preserve">. </w:t>
      </w:r>
      <w:r w:rsidRPr="00633A23">
        <w:t>Некоторые</w:t>
      </w:r>
      <w:r w:rsidRPr="00633A23">
        <w:rPr>
          <w:rFonts w:cs="Arial"/>
        </w:rPr>
        <w:t xml:space="preserve"> </w:t>
      </w:r>
      <w:r w:rsidRPr="00633A23">
        <w:t>полагали</w:t>
      </w:r>
      <w:r w:rsidRPr="00633A23">
        <w:rPr>
          <w:rFonts w:cs="Arial"/>
        </w:rPr>
        <w:t xml:space="preserve"> </w:t>
      </w:r>
      <w:r w:rsidRPr="00633A23">
        <w:t>почему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речь</w:t>
      </w:r>
      <w:r w:rsidRPr="00633A23">
        <w:rPr>
          <w:rFonts w:cs="Arial"/>
        </w:rPr>
        <w:t xml:space="preserve"> </w:t>
      </w:r>
      <w:r w:rsidRPr="00633A23">
        <w:t>идет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магнитных</w:t>
      </w:r>
      <w:r w:rsidRPr="00633A23">
        <w:rPr>
          <w:rFonts w:cs="Arial"/>
        </w:rPr>
        <w:t xml:space="preserve"> </w:t>
      </w:r>
      <w:r w:rsidRPr="00633A23">
        <w:t>бурях</w:t>
      </w:r>
      <w:r w:rsidRPr="00633A23">
        <w:rPr>
          <w:rFonts w:cs="Arial"/>
        </w:rPr>
        <w:t xml:space="preserve"> (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softHyphen/>
        <w:t>сказать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месяц</w:t>
      </w:r>
      <w:r w:rsidRPr="00633A23">
        <w:rPr>
          <w:rFonts w:cs="Arial"/>
        </w:rPr>
        <w:t xml:space="preserve"> </w:t>
      </w:r>
      <w:r w:rsidRPr="00633A23">
        <w:t>невозможно</w:t>
      </w:r>
      <w:r w:rsidRPr="00633A23">
        <w:rPr>
          <w:rFonts w:cs="Arial"/>
        </w:rPr>
        <w:t xml:space="preserve">).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отно</w:t>
      </w:r>
      <w:r w:rsidRPr="00633A23">
        <w:softHyphen/>
        <w:t>сится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числу</w:t>
      </w:r>
      <w:r w:rsidRPr="00633A23">
        <w:rPr>
          <w:rFonts w:cs="Arial"/>
        </w:rPr>
        <w:t xml:space="preserve"> </w:t>
      </w:r>
      <w:r w:rsidRPr="00633A23">
        <w:t>астрологических</w:t>
      </w:r>
      <w:r w:rsidRPr="00633A23">
        <w:rPr>
          <w:rFonts w:cs="Arial"/>
        </w:rPr>
        <w:t xml:space="preserve"> </w:t>
      </w:r>
      <w:r w:rsidRPr="00633A23">
        <w:t>откровений</w:t>
      </w:r>
      <w:r w:rsidRPr="00633A23">
        <w:rPr>
          <w:rFonts w:cs="Arial"/>
        </w:rPr>
        <w:t xml:space="preserve">. </w:t>
      </w:r>
      <w:r w:rsidRPr="00633A23">
        <w:t>Святитель же</w:t>
      </w:r>
      <w:r w:rsidRPr="00633A23">
        <w:rPr>
          <w:rFonts w:cs="Arial"/>
        </w:rPr>
        <w:t xml:space="preserve">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Златоуст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слове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новый</w:t>
      </w:r>
      <w:r w:rsidRPr="00633A23">
        <w:rPr>
          <w:rFonts w:cs="Arial"/>
        </w:rPr>
        <w:t xml:space="preserve"> </w:t>
      </w:r>
      <w:r w:rsidRPr="00633A23">
        <w:t>год</w:t>
      </w:r>
      <w:r w:rsidRPr="00633A23">
        <w:rPr>
          <w:rFonts w:cs="Arial"/>
        </w:rPr>
        <w:t xml:space="preserve"> </w:t>
      </w:r>
      <w:r w:rsidRPr="00633A23">
        <w:t>пишет</w:t>
      </w:r>
      <w:r w:rsidRPr="00633A23">
        <w:rPr>
          <w:rFonts w:cs="Arial"/>
        </w:rPr>
        <w:t xml:space="preserve">, </w:t>
      </w:r>
      <w:r w:rsidRPr="00633A23">
        <w:t>что бесовское</w:t>
      </w:r>
      <w:r w:rsidRPr="00633A23">
        <w:rPr>
          <w:rFonts w:cs="Arial"/>
        </w:rPr>
        <w:t xml:space="preserve"> </w:t>
      </w:r>
      <w:r w:rsidRPr="00633A23">
        <w:t>внушение</w:t>
      </w:r>
      <w:r w:rsidRPr="00633A23">
        <w:rPr>
          <w:rFonts w:cs="Arial"/>
        </w:rPr>
        <w:t xml:space="preserve"> </w:t>
      </w:r>
      <w:r w:rsidRPr="00633A23">
        <w:t>разделять</w:t>
      </w:r>
      <w:r w:rsidRPr="00633A23">
        <w:rPr>
          <w:rFonts w:cs="Arial"/>
        </w:rPr>
        <w:t xml:space="preserve"> </w:t>
      </w:r>
      <w:r w:rsidRPr="00633A23">
        <w:t>дни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добрые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ху</w:t>
      </w:r>
      <w:r w:rsidRPr="00633A23">
        <w:softHyphen/>
        <w:t>дые</w:t>
      </w:r>
      <w:r w:rsidRPr="00633A23">
        <w:rPr>
          <w:rFonts w:cs="Arial"/>
        </w:rPr>
        <w:t xml:space="preserve"> </w:t>
      </w:r>
      <w:r w:rsidRPr="00633A23">
        <w:t>служит</w:t>
      </w:r>
      <w:r w:rsidRPr="00633A23">
        <w:rPr>
          <w:rFonts w:cs="Arial"/>
        </w:rPr>
        <w:t xml:space="preserve"> </w:t>
      </w:r>
      <w:r w:rsidRPr="00633A23">
        <w:t>беспечности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погублению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рые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смотря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дню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считают</w:t>
      </w:r>
      <w:r w:rsidRPr="00633A23">
        <w:rPr>
          <w:rFonts w:cs="Arial"/>
        </w:rPr>
        <w:t xml:space="preserve"> </w:t>
      </w:r>
      <w:r w:rsidRPr="00633A23">
        <w:t>труды</w:t>
      </w:r>
      <w:r w:rsidRPr="00633A23">
        <w:rPr>
          <w:rFonts w:cs="Arial"/>
        </w:rPr>
        <w:t xml:space="preserve"> </w:t>
      </w:r>
      <w:r w:rsidRPr="00633A23">
        <w:t>доброделания то</w:t>
      </w:r>
      <w:r w:rsidRPr="00633A23">
        <w:rPr>
          <w:rFonts w:cs="Arial"/>
        </w:rPr>
        <w:t xml:space="preserve"> </w:t>
      </w:r>
      <w:r w:rsidRPr="00633A23">
        <w:t>бесполезными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изли</w:t>
      </w:r>
      <w:r w:rsidRPr="00633A23">
        <w:t>ш</w:t>
      </w:r>
      <w:r w:rsidRPr="00633A23">
        <w:t>ними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rPr>
          <w:rFonts w:cs="Arial"/>
        </w:rPr>
        <w:t xml:space="preserve">, </w:t>
      </w:r>
      <w:r w:rsidRPr="00633A23">
        <w:t>кого</w:t>
      </w:r>
      <w:r w:rsidRPr="00633A23">
        <w:rPr>
          <w:rFonts w:cs="Arial"/>
        </w:rPr>
        <w:t xml:space="preserve"> </w:t>
      </w:r>
      <w:r w:rsidRPr="00633A23">
        <w:t>тянет</w:t>
      </w:r>
      <w:r w:rsidRPr="00633A23">
        <w:rPr>
          <w:rFonts w:cs="Arial"/>
        </w:rPr>
        <w:t xml:space="preserve"> </w:t>
      </w:r>
      <w:r w:rsidRPr="00633A23">
        <w:t>постигать</w:t>
      </w:r>
      <w:r w:rsidRPr="00633A23">
        <w:rPr>
          <w:rFonts w:cs="Arial"/>
        </w:rPr>
        <w:t xml:space="preserve"> </w:t>
      </w:r>
      <w:r w:rsidRPr="00633A23">
        <w:t>«тайны</w:t>
      </w:r>
      <w:r w:rsidRPr="00633A23">
        <w:rPr>
          <w:rFonts w:cs="Arial"/>
        </w:rPr>
        <w:t xml:space="preserve"> </w:t>
      </w:r>
      <w:r w:rsidRPr="00633A23">
        <w:t>бытия»</w:t>
      </w:r>
      <w:r w:rsidRPr="00633A23">
        <w:rPr>
          <w:rFonts w:cs="Arial"/>
        </w:rPr>
        <w:t xml:space="preserve">,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стихиям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 </w:t>
      </w:r>
      <w:r w:rsidRPr="00633A23">
        <w:t>сего</w:t>
      </w:r>
      <w:r w:rsidRPr="00633A23">
        <w:rPr>
          <w:rFonts w:cs="Arial"/>
        </w:rPr>
        <w:t xml:space="preserve">, </w:t>
      </w:r>
      <w:r w:rsidRPr="00633A23">
        <w:t>пренебрегая</w:t>
      </w:r>
      <w:r w:rsidRPr="00633A23">
        <w:rPr>
          <w:rFonts w:cs="Arial"/>
        </w:rPr>
        <w:t xml:space="preserve"> </w:t>
      </w:r>
      <w:r w:rsidRPr="00633A23">
        <w:t>вечной</w:t>
      </w:r>
      <w:r w:rsidRPr="00633A23">
        <w:rPr>
          <w:rFonts w:cs="Arial"/>
        </w:rPr>
        <w:t xml:space="preserve"> </w:t>
      </w:r>
      <w:r w:rsidRPr="00633A23">
        <w:t>жиз</w:t>
      </w:r>
      <w:r w:rsidRPr="00633A23">
        <w:softHyphen/>
        <w:t>нью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Боге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продолжают</w:t>
      </w:r>
      <w:r w:rsidRPr="00633A23">
        <w:rPr>
          <w:rFonts w:cs="Arial"/>
        </w:rPr>
        <w:t xml:space="preserve"> </w:t>
      </w:r>
      <w:r w:rsidRPr="00633A23">
        <w:t>поиск</w:t>
      </w:r>
      <w:r w:rsidRPr="00633A23">
        <w:rPr>
          <w:rFonts w:cs="Arial"/>
        </w:rPr>
        <w:t xml:space="preserve"> </w:t>
      </w:r>
      <w:r w:rsidRPr="00633A23">
        <w:t>всевозможных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мет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зависимостей</w:t>
      </w:r>
      <w:r w:rsidRPr="00633A23">
        <w:rPr>
          <w:rFonts w:cs="Arial"/>
        </w:rPr>
        <w:t xml:space="preserve">, </w:t>
      </w:r>
      <w:r w:rsidRPr="00633A23">
        <w:t>якобы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у</w:t>
      </w:r>
      <w:r w:rsidRPr="00633A23">
        <w:t>ществующих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. </w:t>
      </w:r>
      <w:r w:rsidRPr="00633A23">
        <w:t>Мы же</w:t>
      </w:r>
      <w:r w:rsidRPr="00633A23">
        <w:rPr>
          <w:rFonts w:cs="Arial"/>
        </w:rPr>
        <w:t xml:space="preserve"> </w:t>
      </w:r>
      <w:r w:rsidRPr="00633A23">
        <w:t>должны</w:t>
      </w:r>
      <w:r w:rsidRPr="00633A23">
        <w:rPr>
          <w:rFonts w:cs="Arial"/>
        </w:rPr>
        <w:t xml:space="preserve"> </w:t>
      </w:r>
      <w:r w:rsidRPr="00633A23">
        <w:t>верить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реально</w:t>
      </w:r>
      <w:r w:rsidRPr="00633A23">
        <w:rPr>
          <w:rFonts w:cs="Arial"/>
        </w:rPr>
        <w:t xml:space="preserve"> </w:t>
      </w:r>
      <w:r w:rsidRPr="00633A23">
        <w:t>влияющие</w:t>
      </w:r>
      <w:r w:rsidRPr="00633A23">
        <w:rPr>
          <w:rFonts w:cs="Arial"/>
        </w:rPr>
        <w:t xml:space="preserve"> </w:t>
      </w:r>
      <w:r w:rsidRPr="00633A23">
        <w:t>на нас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 (</w:t>
      </w:r>
      <w:r w:rsidRPr="00633A23">
        <w:t>вкл</w:t>
      </w:r>
      <w:r w:rsidRPr="00633A23">
        <w:t>ю</w:t>
      </w:r>
      <w:r w:rsidRPr="00633A23">
        <w:lastRenderedPageBreak/>
        <w:t>чая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бесовские</w:t>
      </w:r>
      <w:r w:rsidRPr="00633A23">
        <w:rPr>
          <w:rFonts w:cs="Arial"/>
        </w:rPr>
        <w:t xml:space="preserve">), </w:t>
      </w:r>
      <w:r w:rsidRPr="00633A23">
        <w:t>содержатся</w:t>
      </w:r>
      <w:r w:rsidRPr="00633A23">
        <w:rPr>
          <w:rFonts w:cs="Arial"/>
        </w:rPr>
        <w:t xml:space="preserve"> </w:t>
      </w:r>
      <w:r w:rsidRPr="00633A23">
        <w:t>всемо</w:t>
      </w:r>
      <w:r w:rsidRPr="00633A23">
        <w:softHyphen/>
        <w:t>гущим</w:t>
      </w:r>
      <w:r w:rsidRPr="00633A23">
        <w:rPr>
          <w:rFonts w:cs="Arial"/>
        </w:rPr>
        <w:t xml:space="preserve"> </w:t>
      </w:r>
      <w:r w:rsidRPr="00633A23">
        <w:t>промыслом</w:t>
      </w:r>
      <w:r w:rsidRPr="00633A23">
        <w:rPr>
          <w:rFonts w:cs="Arial"/>
        </w:rPr>
        <w:t xml:space="preserve"> </w:t>
      </w:r>
      <w:r w:rsidRPr="00633A23">
        <w:t>Вседержителя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Которому</w:t>
      </w:r>
      <w:r w:rsidRPr="00633A23">
        <w:rPr>
          <w:rFonts w:cs="Arial"/>
        </w:rPr>
        <w:t xml:space="preserve"> </w:t>
      </w:r>
      <w:r w:rsidRPr="00633A23">
        <w:t>Од</w:t>
      </w:r>
      <w:r w:rsidRPr="00633A23">
        <w:softHyphen/>
        <w:t>ному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верим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Одного</w:t>
      </w:r>
      <w:r w:rsidRPr="00633A23">
        <w:rPr>
          <w:rFonts w:cs="Arial"/>
        </w:rPr>
        <w:t xml:space="preserve"> </w:t>
      </w:r>
      <w:r w:rsidRPr="00633A23">
        <w:t>уповаем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Святитель</w:t>
      </w:r>
      <w:r w:rsidRPr="00633A23">
        <w:rPr>
          <w:rFonts w:cs="Arial"/>
        </w:rPr>
        <w:t xml:space="preserve"> </w:t>
      </w:r>
      <w:r w:rsidRPr="00633A23">
        <w:t>Игнатий</w:t>
      </w:r>
      <w:r w:rsidRPr="00633A23">
        <w:rPr>
          <w:rFonts w:cs="Arial"/>
        </w:rPr>
        <w:t xml:space="preserve"> </w:t>
      </w:r>
      <w:r w:rsidRPr="00633A23">
        <w:t>Брянчанинов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работе</w:t>
      </w:r>
      <w:r w:rsidRPr="00633A23">
        <w:rPr>
          <w:rFonts w:cs="Arial"/>
        </w:rPr>
        <w:t xml:space="preserve"> </w:t>
      </w:r>
      <w:r w:rsidRPr="00633A23">
        <w:t>«О судьбах</w:t>
      </w:r>
      <w:r w:rsidRPr="00633A23">
        <w:rPr>
          <w:rFonts w:cs="Arial"/>
        </w:rPr>
        <w:t xml:space="preserve"> </w:t>
      </w:r>
      <w:r w:rsidRPr="00633A23">
        <w:t>Божиих»</w:t>
      </w:r>
      <w:r w:rsidRPr="00633A23">
        <w:rPr>
          <w:rFonts w:cs="Arial"/>
        </w:rPr>
        <w:t xml:space="preserve"> (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 </w:t>
      </w:r>
      <w:r w:rsidRPr="00633A23">
        <w:t>Собр</w:t>
      </w:r>
      <w:r w:rsidRPr="00633A23">
        <w:rPr>
          <w:rFonts w:cs="Arial"/>
        </w:rPr>
        <w:t xml:space="preserve">. </w:t>
      </w:r>
      <w:r w:rsidRPr="00633A23">
        <w:t>соч</w:t>
      </w:r>
      <w:r w:rsidRPr="00633A23">
        <w:rPr>
          <w:rFonts w:cs="Arial"/>
        </w:rPr>
        <w:t xml:space="preserve">.) </w:t>
      </w:r>
      <w:r w:rsidRPr="00633A23">
        <w:t>разъясняет</w:t>
      </w:r>
      <w:r w:rsidRPr="00633A23">
        <w:rPr>
          <w:rFonts w:cs="Arial"/>
        </w:rPr>
        <w:t xml:space="preserve">, </w:t>
      </w:r>
      <w:r w:rsidRPr="00633A23">
        <w:t>что будущее</w:t>
      </w:r>
      <w:r w:rsidRPr="00633A23">
        <w:rPr>
          <w:rFonts w:cs="Arial"/>
        </w:rPr>
        <w:t xml:space="preserve"> </w:t>
      </w:r>
      <w:r w:rsidRPr="00633A23">
        <w:t>известно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Самому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.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известно</w:t>
      </w:r>
      <w:r w:rsidRPr="00633A23">
        <w:rPr>
          <w:rFonts w:cs="Arial"/>
        </w:rPr>
        <w:t xml:space="preserve">, </w:t>
      </w:r>
      <w:r w:rsidRPr="00633A23">
        <w:t>куда</w:t>
      </w:r>
      <w:r w:rsidRPr="00633A23">
        <w:rPr>
          <w:rFonts w:cs="Arial"/>
        </w:rPr>
        <w:t xml:space="preserve"> </w:t>
      </w:r>
      <w:r w:rsidRPr="00633A23">
        <w:t>склонится</w:t>
      </w:r>
      <w:r w:rsidRPr="00633A23">
        <w:rPr>
          <w:rFonts w:cs="Arial"/>
        </w:rPr>
        <w:t xml:space="preserve"> </w:t>
      </w:r>
      <w:r w:rsidRPr="00633A23">
        <w:t>свобо</w:t>
      </w:r>
      <w:r w:rsidRPr="00633A23">
        <w:t>д</w:t>
      </w:r>
      <w:r w:rsidRPr="00633A23">
        <w:t>ная</w:t>
      </w:r>
      <w:r w:rsidRPr="00633A23">
        <w:rPr>
          <w:rFonts w:cs="Arial"/>
        </w:rPr>
        <w:t xml:space="preserve"> </w:t>
      </w:r>
      <w:r w:rsidRPr="00633A23">
        <w:t>воля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творений</w:t>
      </w:r>
      <w:r w:rsidRPr="00633A23">
        <w:rPr>
          <w:rFonts w:cs="Arial"/>
        </w:rPr>
        <w:t xml:space="preserve">;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 Божественное</w:t>
      </w:r>
      <w:r w:rsidRPr="00633A23">
        <w:rPr>
          <w:rFonts w:cs="Arial"/>
        </w:rPr>
        <w:t xml:space="preserve"> </w:t>
      </w:r>
      <w:r w:rsidRPr="00633A23">
        <w:t>ведение</w:t>
      </w:r>
      <w:r w:rsidRPr="00633A23">
        <w:rPr>
          <w:rFonts w:cs="Arial"/>
        </w:rPr>
        <w:t xml:space="preserve"> </w:t>
      </w:r>
      <w:r w:rsidRPr="00633A23">
        <w:t>сокрыто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иначе оно</w:t>
      </w:r>
      <w:r w:rsidRPr="00633A23">
        <w:rPr>
          <w:rFonts w:cs="Arial"/>
        </w:rPr>
        <w:t xml:space="preserve"> </w:t>
      </w:r>
      <w:r w:rsidRPr="00633A23">
        <w:t>огран</w:t>
      </w:r>
      <w:r w:rsidRPr="00633A23">
        <w:t>и</w:t>
      </w:r>
      <w:r w:rsidRPr="00633A23">
        <w:t>чивало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нашу</w:t>
      </w:r>
      <w:r w:rsidRPr="00633A23">
        <w:rPr>
          <w:rFonts w:cs="Arial"/>
        </w:rPr>
        <w:t xml:space="preserve"> </w:t>
      </w:r>
      <w:r w:rsidRPr="00633A23">
        <w:t>свободу</w:t>
      </w:r>
      <w:r w:rsidRPr="00633A23">
        <w:rPr>
          <w:rFonts w:cs="Arial"/>
        </w:rPr>
        <w:t xml:space="preserve">. </w:t>
      </w:r>
      <w:r w:rsidRPr="00633A23">
        <w:t>Бесы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доволь</w:t>
      </w:r>
      <w:r w:rsidRPr="00633A23">
        <w:softHyphen/>
        <w:t>но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зная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особенно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грехах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кото</w:t>
      </w:r>
      <w:r w:rsidRPr="00633A23">
        <w:softHyphen/>
        <w:t>рым</w:t>
      </w:r>
      <w:r w:rsidRPr="00633A23">
        <w:rPr>
          <w:rFonts w:cs="Arial"/>
        </w:rPr>
        <w:t xml:space="preserve"> </w:t>
      </w:r>
      <w:r w:rsidRPr="00633A23">
        <w:t>сами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соблазняют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строят</w:t>
      </w:r>
      <w:r w:rsidRPr="00633A23">
        <w:rPr>
          <w:rFonts w:cs="Arial"/>
        </w:rPr>
        <w:t xml:space="preserve"> </w:t>
      </w:r>
      <w:r w:rsidRPr="00633A23">
        <w:t>предполо</w:t>
      </w:r>
      <w:r w:rsidRPr="00633A23">
        <w:softHyphen/>
        <w:t>жения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подсказывают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служит</w:t>
      </w:r>
      <w:r w:rsidRPr="00633A23">
        <w:t>е</w:t>
      </w:r>
      <w:r w:rsidRPr="00633A23">
        <w:t>лям</w:t>
      </w:r>
      <w:r w:rsidRPr="00633A23">
        <w:rPr>
          <w:rFonts w:cs="Arial"/>
        </w:rPr>
        <w:t>. (</w:t>
      </w:r>
      <w:r w:rsidRPr="00633A23">
        <w:t>Многие современные</w:t>
      </w:r>
      <w:r w:rsidRPr="00633A23">
        <w:rPr>
          <w:rFonts w:cs="Arial"/>
        </w:rPr>
        <w:t xml:space="preserve"> </w:t>
      </w:r>
      <w:r w:rsidRPr="00633A23">
        <w:t>астрологи</w:t>
      </w:r>
      <w:r w:rsidRPr="00633A23">
        <w:rPr>
          <w:rFonts w:cs="Arial"/>
        </w:rPr>
        <w:t xml:space="preserve">, </w:t>
      </w:r>
      <w:r w:rsidRPr="00633A23">
        <w:t>например</w:t>
      </w:r>
      <w:r w:rsidRPr="00633A23">
        <w:rPr>
          <w:rFonts w:cs="Arial"/>
        </w:rPr>
        <w:t xml:space="preserve">, </w:t>
      </w:r>
      <w:r w:rsidRPr="00633A23">
        <w:t>Глоба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женой</w:t>
      </w:r>
      <w:r w:rsidRPr="00633A23">
        <w:rPr>
          <w:rFonts w:cs="Arial"/>
        </w:rPr>
        <w:t xml:space="preserve">, </w:t>
      </w:r>
      <w:r w:rsidRPr="00633A23">
        <w:t>признают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гороскопы</w:t>
      </w:r>
      <w:r w:rsidRPr="00633A23">
        <w:rPr>
          <w:rFonts w:cs="Arial"/>
        </w:rPr>
        <w:t xml:space="preserve"> </w:t>
      </w:r>
      <w:r w:rsidRPr="00633A23">
        <w:t>действенны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причине хорошего</w:t>
      </w:r>
      <w:r w:rsidRPr="00633A23">
        <w:rPr>
          <w:rFonts w:cs="Arial"/>
        </w:rPr>
        <w:t xml:space="preserve"> </w:t>
      </w:r>
      <w:r w:rsidRPr="00633A23">
        <w:t>знания</w:t>
      </w:r>
      <w:r w:rsidRPr="00633A23">
        <w:rPr>
          <w:rFonts w:cs="Arial"/>
        </w:rPr>
        <w:t xml:space="preserve"> </w:t>
      </w:r>
      <w:r w:rsidRPr="00633A23">
        <w:t>звезд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причине</w:t>
      </w:r>
      <w:r w:rsidRPr="00633A23">
        <w:rPr>
          <w:rFonts w:cs="Arial"/>
        </w:rPr>
        <w:t xml:space="preserve"> </w:t>
      </w:r>
      <w:r w:rsidRPr="00633A23">
        <w:t>помощи «космических</w:t>
      </w:r>
      <w:r w:rsidRPr="00633A23">
        <w:rPr>
          <w:rFonts w:cs="Arial"/>
        </w:rPr>
        <w:t xml:space="preserve"> </w:t>
      </w:r>
      <w:r w:rsidRPr="00633A23">
        <w:t>сил»</w:t>
      </w:r>
      <w:r w:rsidRPr="00633A23">
        <w:rPr>
          <w:rFonts w:cs="Arial"/>
        </w:rPr>
        <w:t xml:space="preserve">,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е</w:t>
      </w:r>
      <w:r w:rsidRPr="00633A23">
        <w:rPr>
          <w:rFonts w:cs="Arial"/>
        </w:rPr>
        <w:t xml:space="preserve">. </w:t>
      </w:r>
      <w:r w:rsidRPr="00633A23">
        <w:t>бесов</w:t>
      </w:r>
      <w:r w:rsidRPr="00633A23">
        <w:rPr>
          <w:rFonts w:cs="Arial"/>
        </w:rPr>
        <w:t>).</w:t>
      </w:r>
    </w:p>
    <w:p w:rsidR="002D3589" w:rsidRPr="00633A23" w:rsidRDefault="002D3589" w:rsidP="00EB0F88">
      <w:r w:rsidRPr="00633A23">
        <w:t>«Не</w:t>
      </w:r>
      <w:r w:rsidRPr="00633A23">
        <w:rPr>
          <w:rFonts w:cs="Arial"/>
        </w:rPr>
        <w:t xml:space="preserve"> </w:t>
      </w:r>
      <w:r w:rsidRPr="00633A23">
        <w:t>верь</w:t>
      </w:r>
      <w:r w:rsidRPr="00633A23">
        <w:rPr>
          <w:rFonts w:cs="Arial"/>
        </w:rPr>
        <w:t xml:space="preserve"> </w:t>
      </w:r>
      <w:r w:rsidRPr="00633A23">
        <w:t>приметам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будут</w:t>
      </w:r>
      <w:r w:rsidRPr="00633A23">
        <w:rPr>
          <w:rFonts w:cs="Arial"/>
        </w:rPr>
        <w:t xml:space="preserve"> </w:t>
      </w:r>
      <w:r w:rsidRPr="00633A23">
        <w:t>сбываться»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пи</w:t>
      </w:r>
      <w:r w:rsidRPr="00633A23">
        <w:softHyphen/>
        <w:t>сал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чадам</w:t>
      </w:r>
      <w:r w:rsidRPr="00633A23">
        <w:rPr>
          <w:rFonts w:cs="Arial"/>
        </w:rPr>
        <w:t xml:space="preserve"> </w:t>
      </w:r>
      <w:r w:rsidRPr="00633A23">
        <w:t>преподобный</w:t>
      </w:r>
      <w:r w:rsidRPr="00633A23">
        <w:rPr>
          <w:rFonts w:cs="Arial"/>
        </w:rPr>
        <w:t xml:space="preserve"> </w:t>
      </w:r>
      <w:r w:rsidRPr="00633A23">
        <w:t>Амвр</w:t>
      </w:r>
      <w:r w:rsidRPr="00633A23">
        <w:t>о</w:t>
      </w:r>
      <w:r w:rsidRPr="00633A23">
        <w:t>сий</w:t>
      </w:r>
      <w:r w:rsidRPr="00633A23">
        <w:rPr>
          <w:rFonts w:cs="Arial"/>
        </w:rPr>
        <w:t xml:space="preserve"> </w:t>
      </w:r>
      <w:r w:rsidRPr="00633A23">
        <w:t>Оптинский</w:t>
      </w:r>
      <w:r w:rsidRPr="00633A23">
        <w:rPr>
          <w:rFonts w:cs="Arial"/>
        </w:rPr>
        <w:t xml:space="preserve">. </w:t>
      </w:r>
      <w:r w:rsidRPr="00633A23">
        <w:t>Действительно</w:t>
      </w:r>
      <w:r w:rsidRPr="00633A23">
        <w:rPr>
          <w:rFonts w:cs="Arial"/>
        </w:rPr>
        <w:t xml:space="preserve">, </w:t>
      </w:r>
      <w:r w:rsidRPr="00633A23">
        <w:t>бесы</w:t>
      </w:r>
      <w:r w:rsidRPr="00633A23">
        <w:rPr>
          <w:rFonts w:cs="Arial"/>
        </w:rPr>
        <w:t xml:space="preserve"> </w:t>
      </w:r>
      <w:r w:rsidRPr="00633A23">
        <w:t>стараются</w:t>
      </w:r>
      <w:r w:rsidRPr="00633A23">
        <w:rPr>
          <w:rFonts w:cs="Arial"/>
        </w:rPr>
        <w:t xml:space="preserve"> </w:t>
      </w:r>
      <w:r w:rsidRPr="00633A23">
        <w:t>подтвердить</w:t>
      </w:r>
      <w:r w:rsidRPr="00633A23">
        <w:rPr>
          <w:rFonts w:cs="Arial"/>
        </w:rPr>
        <w:t xml:space="preserve"> </w:t>
      </w:r>
      <w:r w:rsidRPr="00633A23">
        <w:t>свои «предсказания»</w:t>
      </w:r>
      <w:r w:rsidRPr="00633A23">
        <w:rPr>
          <w:rFonts w:cs="Arial"/>
        </w:rPr>
        <w:t xml:space="preserve">, </w:t>
      </w:r>
      <w:r w:rsidRPr="00633A23">
        <w:t>например</w:t>
      </w:r>
      <w:r w:rsidRPr="00633A23">
        <w:rPr>
          <w:rFonts w:cs="Arial"/>
        </w:rPr>
        <w:t xml:space="preserve">, </w:t>
      </w:r>
      <w:r w:rsidRPr="00633A23">
        <w:t>болезни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, </w:t>
      </w:r>
      <w:r w:rsidRPr="00633A23">
        <w:t>строя свои</w:t>
      </w:r>
      <w:r w:rsidRPr="00633A23">
        <w:rPr>
          <w:rFonts w:cs="Arial"/>
        </w:rPr>
        <w:t xml:space="preserve"> </w:t>
      </w:r>
      <w:r w:rsidRPr="00633A23">
        <w:t>козни</w:t>
      </w:r>
      <w:r w:rsidRPr="00633A23">
        <w:rPr>
          <w:rFonts w:cs="Arial"/>
        </w:rPr>
        <w:t xml:space="preserve"> </w:t>
      </w:r>
      <w:r w:rsidRPr="00633A23">
        <w:t>против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. </w:t>
      </w:r>
      <w:r w:rsidRPr="00633A23">
        <w:t>Ради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неверия</w:t>
      </w:r>
      <w:r w:rsidRPr="00633A23">
        <w:rPr>
          <w:rFonts w:cs="Arial"/>
        </w:rPr>
        <w:t xml:space="preserve"> </w:t>
      </w:r>
      <w:r w:rsidRPr="00633A23">
        <w:t>Гос</w:t>
      </w:r>
      <w:r w:rsidRPr="00633A23">
        <w:softHyphen/>
        <w:t>подь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пустить</w:t>
      </w:r>
      <w:r w:rsidRPr="00633A23">
        <w:rPr>
          <w:rFonts w:cs="Arial"/>
        </w:rPr>
        <w:t xml:space="preserve">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>бесовским</w:t>
      </w:r>
      <w:r w:rsidRPr="00633A23">
        <w:rPr>
          <w:rFonts w:cs="Arial"/>
        </w:rPr>
        <w:t xml:space="preserve"> </w:t>
      </w:r>
      <w:r w:rsidRPr="00633A23">
        <w:t>действиям осуществиться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конечно</w:t>
      </w:r>
      <w:r w:rsidRPr="00633A23">
        <w:rPr>
          <w:rFonts w:cs="Arial"/>
        </w:rPr>
        <w:t xml:space="preserve">, </w:t>
      </w:r>
      <w:r w:rsidRPr="00633A23">
        <w:t>чаще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>-</w:t>
      </w:r>
      <w:r w:rsidRPr="00633A23">
        <w:t>таки</w:t>
      </w:r>
      <w:r w:rsidRPr="00633A23">
        <w:rPr>
          <w:rFonts w:cs="Arial"/>
        </w:rPr>
        <w:t xml:space="preserve"> </w:t>
      </w:r>
      <w:r w:rsidRPr="00633A23">
        <w:t>предсказа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сбываются</w:t>
      </w:r>
      <w:r w:rsidRPr="00633A23">
        <w:rPr>
          <w:rFonts w:cs="Arial"/>
        </w:rPr>
        <w:t xml:space="preserve">. </w:t>
      </w:r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, </w:t>
      </w:r>
      <w:r w:rsidRPr="00633A23">
        <w:t>склонные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суеверию</w:t>
      </w:r>
      <w:r w:rsidRPr="00633A23">
        <w:rPr>
          <w:rFonts w:cs="Arial"/>
        </w:rPr>
        <w:t>,</w:t>
      </w:r>
      <w:r w:rsidR="000665A8">
        <w:rPr>
          <w:rFonts w:cs="Arial"/>
        </w:rPr>
        <w:t xml:space="preserve"> </w:t>
      </w:r>
      <w:r w:rsidRPr="00633A23">
        <w:t>не</w:t>
      </w:r>
      <w:r w:rsidR="000665A8">
        <w:rPr>
          <w:rFonts w:cs="Arial"/>
        </w:rPr>
        <w:t xml:space="preserve"> </w:t>
      </w:r>
      <w:r w:rsidRPr="00633A23">
        <w:t>отрезвляются</w:t>
      </w:r>
      <w:r w:rsidR="000665A8">
        <w:rPr>
          <w:rFonts w:cs="Arial"/>
        </w:rPr>
        <w:t xml:space="preserve"> </w:t>
      </w:r>
      <w:r w:rsidRPr="00633A23">
        <w:t>этим</w:t>
      </w:r>
      <w:r w:rsidRPr="00633A23">
        <w:rPr>
          <w:rFonts w:cs="Arial"/>
        </w:rPr>
        <w:t>,</w:t>
      </w:r>
      <w:r w:rsidR="000665A8">
        <w:rPr>
          <w:rFonts w:cs="Arial"/>
        </w:rPr>
        <w:t xml:space="preserve"> </w:t>
      </w:r>
      <w:r w:rsidRPr="00633A23">
        <w:t>жадно</w:t>
      </w:r>
      <w:r w:rsidR="000665A8">
        <w:rPr>
          <w:rFonts w:cs="Arial"/>
        </w:rPr>
        <w:t xml:space="preserve"> </w:t>
      </w:r>
      <w:r w:rsidRPr="00633A23">
        <w:t>стремясь</w:t>
      </w:r>
      <w:r w:rsidR="000665A8">
        <w:rPr>
          <w:rFonts w:cs="Arial"/>
        </w:rPr>
        <w:t xml:space="preserve"> </w:t>
      </w:r>
      <w:r w:rsidRPr="00633A23">
        <w:t>к «о</w:t>
      </w:r>
      <w:r w:rsidRPr="00633A23">
        <w:t>к</w:t>
      </w:r>
      <w:r w:rsidRPr="00633A23">
        <w:t>культным</w:t>
      </w:r>
      <w:r w:rsidRPr="00633A23">
        <w:rPr>
          <w:rFonts w:cs="Arial"/>
        </w:rPr>
        <w:t xml:space="preserve"> </w:t>
      </w:r>
      <w:r w:rsidRPr="00633A23">
        <w:t>тайнам»</w:t>
      </w:r>
      <w:r w:rsidRPr="00633A23">
        <w:rPr>
          <w:rFonts w:cs="Arial"/>
        </w:rPr>
        <w:t>.</w:t>
      </w:r>
    </w:p>
    <w:p w:rsidR="002D3589" w:rsidRPr="00633A23" w:rsidRDefault="002D3589" w:rsidP="007C2A12">
      <w:pPr>
        <w:pStyle w:val="5"/>
      </w:pPr>
      <w:r w:rsidRPr="00633A23">
        <w:t>Заключение</w:t>
      </w:r>
    </w:p>
    <w:p w:rsidR="002D3589" w:rsidRPr="00633A23" w:rsidRDefault="002D3589" w:rsidP="00EB0F88"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Отцы</w:t>
      </w:r>
      <w:r w:rsidRPr="00633A23">
        <w:rPr>
          <w:rFonts w:cs="Arial"/>
        </w:rPr>
        <w:t xml:space="preserve"> </w:t>
      </w:r>
      <w:r w:rsidRPr="00633A23">
        <w:t>предупреждали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 последние</w:t>
      </w:r>
      <w:r w:rsidRPr="00633A23">
        <w:rPr>
          <w:rFonts w:cs="Arial"/>
        </w:rPr>
        <w:t xml:space="preserve"> </w:t>
      </w:r>
      <w:r w:rsidRPr="00633A23">
        <w:t>времена</w:t>
      </w:r>
      <w:r w:rsidRPr="00633A23">
        <w:rPr>
          <w:rFonts w:cs="Arial"/>
        </w:rPr>
        <w:t xml:space="preserve"> </w:t>
      </w:r>
      <w:r w:rsidRPr="00633A23">
        <w:t>наступит</w:t>
      </w:r>
      <w:r w:rsidRPr="00633A23">
        <w:rPr>
          <w:rFonts w:cs="Arial"/>
        </w:rPr>
        <w:t xml:space="preserve"> </w:t>
      </w:r>
      <w:r w:rsidRPr="00633A23">
        <w:t>крайнее</w:t>
      </w:r>
      <w:r w:rsidRPr="00633A23">
        <w:rPr>
          <w:rFonts w:cs="Arial"/>
        </w:rPr>
        <w:t xml:space="preserve"> </w:t>
      </w:r>
      <w:r w:rsidRPr="00633A23">
        <w:t>оскудение</w:t>
      </w:r>
      <w:r w:rsidRPr="00633A23">
        <w:rPr>
          <w:rFonts w:cs="Arial"/>
        </w:rPr>
        <w:t xml:space="preserve"> </w:t>
      </w:r>
      <w:r w:rsidRPr="00633A23">
        <w:t>лю</w:t>
      </w:r>
      <w:r w:rsidRPr="00633A23">
        <w:softHyphen/>
        <w:t>дей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, </w:t>
      </w:r>
      <w:r w:rsidRPr="00633A23">
        <w:t>истинных</w:t>
      </w:r>
      <w:r w:rsidRPr="00633A23">
        <w:rPr>
          <w:rFonts w:cs="Arial"/>
        </w:rPr>
        <w:t xml:space="preserve"> </w:t>
      </w:r>
      <w:r w:rsidRPr="00633A23">
        <w:t>сосудов</w:t>
      </w:r>
      <w:r w:rsidRPr="00633A23">
        <w:rPr>
          <w:rFonts w:cs="Arial"/>
        </w:rPr>
        <w:t xml:space="preserve"> </w:t>
      </w:r>
      <w:r w:rsidRPr="00633A23">
        <w:t>благодати</w:t>
      </w:r>
      <w:r w:rsidRPr="00633A23">
        <w:rPr>
          <w:rFonts w:cs="Arial"/>
        </w:rPr>
        <w:t xml:space="preserve">, </w:t>
      </w:r>
      <w:r w:rsidRPr="00633A23">
        <w:t>обла</w:t>
      </w:r>
      <w:r w:rsidRPr="00633A23">
        <w:softHyphen/>
        <w:t>дающих</w:t>
      </w:r>
      <w:r w:rsidRPr="00633A23">
        <w:rPr>
          <w:rFonts w:cs="Arial"/>
        </w:rPr>
        <w:t xml:space="preserve"> </w:t>
      </w:r>
      <w:r w:rsidRPr="00633A23">
        <w:t>даром</w:t>
      </w:r>
      <w:r w:rsidRPr="00633A23">
        <w:rPr>
          <w:rFonts w:cs="Arial"/>
        </w:rPr>
        <w:t xml:space="preserve"> </w:t>
      </w:r>
      <w:r w:rsidRPr="00633A23">
        <w:t>различения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у</w:t>
      </w:r>
      <w:r w:rsidRPr="00633A23">
        <w:t>хов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силу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стианам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особенно</w:t>
      </w:r>
      <w:r w:rsidRPr="00633A23">
        <w:rPr>
          <w:rFonts w:cs="Arial"/>
        </w:rPr>
        <w:t xml:space="preserve"> </w:t>
      </w:r>
      <w:r w:rsidRPr="00633A23">
        <w:t>трудно</w:t>
      </w:r>
      <w:r w:rsidRPr="00633A23">
        <w:rPr>
          <w:rFonts w:cs="Arial"/>
        </w:rPr>
        <w:t xml:space="preserve"> </w:t>
      </w:r>
      <w:r w:rsidRPr="00633A23">
        <w:t>находить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спасе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следовать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Мы</w:t>
      </w:r>
      <w:r w:rsidRPr="00633A23">
        <w:rPr>
          <w:rFonts w:cs="Arial"/>
        </w:rPr>
        <w:t xml:space="preserve"> </w:t>
      </w:r>
      <w:r w:rsidRPr="00633A23">
        <w:t>видим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современный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заражен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обыкновенными</w:t>
      </w:r>
      <w:r w:rsidRPr="00633A23">
        <w:rPr>
          <w:rFonts w:cs="Arial"/>
        </w:rPr>
        <w:t xml:space="preserve"> </w:t>
      </w:r>
      <w:r w:rsidRPr="00633A23">
        <w:t>предрассудками</w:t>
      </w:r>
      <w:r w:rsidRPr="00633A23">
        <w:rPr>
          <w:rFonts w:cs="Arial"/>
        </w:rPr>
        <w:t xml:space="preserve">, </w:t>
      </w:r>
      <w:r w:rsidRPr="00633A23">
        <w:t>взгл</w:t>
      </w:r>
      <w:r w:rsidRPr="00633A23">
        <w:t>я</w:t>
      </w:r>
      <w:r w:rsidRPr="00633A23">
        <w:t>дами</w:t>
      </w:r>
      <w:r w:rsidRPr="00633A23">
        <w:rPr>
          <w:rFonts w:cs="Arial"/>
        </w:rPr>
        <w:t xml:space="preserve">, </w:t>
      </w:r>
      <w:r w:rsidRPr="00633A23">
        <w:t>которые кажутся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«научными»</w:t>
      </w:r>
      <w:r w:rsidRPr="00633A23">
        <w:rPr>
          <w:rFonts w:cs="Arial"/>
        </w:rPr>
        <w:t xml:space="preserve">, </w:t>
      </w:r>
      <w:r w:rsidRPr="00633A23">
        <w:t>«прогрессивными»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просто единственно</w:t>
      </w:r>
      <w:r w:rsidRPr="00633A23">
        <w:rPr>
          <w:rFonts w:cs="Arial"/>
        </w:rPr>
        <w:t xml:space="preserve"> </w:t>
      </w:r>
      <w:r w:rsidRPr="00633A23">
        <w:t>возможн</w:t>
      </w:r>
      <w:r w:rsidRPr="00633A23">
        <w:t>ы</w:t>
      </w:r>
      <w:r w:rsidRPr="00633A23">
        <w:t>ми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атмосфере</w:t>
      </w:r>
      <w:r w:rsidRPr="00633A23">
        <w:rPr>
          <w:rFonts w:cs="Arial"/>
        </w:rPr>
        <w:t xml:space="preserve"> </w:t>
      </w:r>
      <w:r w:rsidRPr="00633A23">
        <w:t>плани</w:t>
      </w:r>
      <w:r w:rsidRPr="00633A23">
        <w:softHyphen/>
        <w:t>руются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отчасти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осуществляются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практике всевозможные</w:t>
      </w:r>
      <w:r w:rsidRPr="00633A23">
        <w:rPr>
          <w:rFonts w:cs="Arial"/>
        </w:rPr>
        <w:t xml:space="preserve"> </w:t>
      </w:r>
      <w:r w:rsidRPr="00633A23">
        <w:t>эксперименты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самой</w:t>
      </w:r>
      <w:r w:rsidRPr="00633A23">
        <w:rPr>
          <w:rFonts w:cs="Arial"/>
        </w:rPr>
        <w:t xml:space="preserve"> </w:t>
      </w:r>
      <w:r w:rsidRPr="00633A23">
        <w:t>человеческой природой</w:t>
      </w:r>
      <w:r w:rsidRPr="00633A23">
        <w:rPr>
          <w:rFonts w:cs="Arial"/>
        </w:rPr>
        <w:t xml:space="preserve">, </w:t>
      </w:r>
      <w:r w:rsidRPr="00633A23">
        <w:t>созданной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образу</w:t>
      </w:r>
      <w:r w:rsidRPr="00633A23">
        <w:rPr>
          <w:rFonts w:cs="Arial"/>
        </w:rPr>
        <w:t xml:space="preserve"> </w:t>
      </w:r>
      <w:r w:rsidRPr="00633A23">
        <w:t>Божию</w:t>
      </w:r>
      <w:r w:rsidRPr="00633A23">
        <w:rPr>
          <w:rFonts w:cs="Arial"/>
        </w:rPr>
        <w:t xml:space="preserve">; </w:t>
      </w:r>
      <w:r w:rsidRPr="00633A23">
        <w:t>входят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оби</w:t>
      </w:r>
      <w:r w:rsidRPr="00633A23">
        <w:softHyphen/>
        <w:t>ход</w:t>
      </w:r>
      <w:r w:rsidRPr="00633A23">
        <w:rPr>
          <w:rFonts w:cs="Arial"/>
        </w:rPr>
        <w:t xml:space="preserve"> </w:t>
      </w:r>
      <w:r w:rsidRPr="00633A23">
        <w:t>такие</w:t>
      </w:r>
      <w:r w:rsidRPr="00633A23">
        <w:rPr>
          <w:rFonts w:cs="Arial"/>
        </w:rPr>
        <w:t xml:space="preserve"> </w:t>
      </w:r>
      <w:r w:rsidRPr="00633A23">
        <w:t>надругательства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, </w:t>
      </w:r>
      <w:r w:rsidRPr="00633A23">
        <w:t>например</w:t>
      </w:r>
      <w:r w:rsidRPr="00633A23">
        <w:rPr>
          <w:rFonts w:cs="Arial"/>
        </w:rPr>
        <w:t xml:space="preserve">, </w:t>
      </w:r>
      <w:r w:rsidRPr="00633A23">
        <w:t>«изменение</w:t>
      </w:r>
      <w:r w:rsidRPr="00633A23">
        <w:rPr>
          <w:rFonts w:cs="Arial"/>
        </w:rPr>
        <w:t xml:space="preserve"> </w:t>
      </w:r>
      <w:r w:rsidRPr="00633A23">
        <w:t>пола»</w:t>
      </w:r>
      <w:r w:rsidRPr="00633A23">
        <w:rPr>
          <w:rFonts w:cs="Arial"/>
        </w:rPr>
        <w:t xml:space="preserve">. </w:t>
      </w:r>
      <w:r w:rsidRPr="00633A23">
        <w:t>Развращение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самого</w:t>
      </w:r>
      <w:r w:rsidRPr="00633A23">
        <w:rPr>
          <w:rFonts w:cs="Arial"/>
        </w:rPr>
        <w:t xml:space="preserve"> </w:t>
      </w:r>
      <w:r w:rsidRPr="00633A23">
        <w:t>малого</w:t>
      </w:r>
      <w:r w:rsidRPr="00633A23">
        <w:rPr>
          <w:rFonts w:cs="Arial"/>
        </w:rPr>
        <w:t xml:space="preserve"> </w:t>
      </w:r>
      <w:r w:rsidRPr="00633A23">
        <w:t>воз</w:t>
      </w:r>
      <w:r w:rsidRPr="00633A23">
        <w:softHyphen/>
        <w:t>раста</w:t>
      </w:r>
      <w:r w:rsidRPr="00633A23">
        <w:rPr>
          <w:rFonts w:cs="Arial"/>
        </w:rPr>
        <w:t xml:space="preserve">; </w:t>
      </w:r>
      <w:r w:rsidRPr="00633A23">
        <w:t>воспитание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, </w:t>
      </w:r>
      <w:r w:rsidRPr="00633A23">
        <w:t>презрения</w:t>
      </w:r>
      <w:r w:rsidRPr="00633A23">
        <w:rPr>
          <w:rFonts w:cs="Arial"/>
        </w:rPr>
        <w:t xml:space="preserve"> </w:t>
      </w:r>
      <w:r w:rsidRPr="00633A23">
        <w:t>к старшим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преклонения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 </w:t>
      </w:r>
      <w:r w:rsidRPr="00633A23">
        <w:t>сего</w:t>
      </w:r>
      <w:r w:rsidRPr="00633A23">
        <w:rPr>
          <w:rFonts w:cs="Arial"/>
        </w:rPr>
        <w:t xml:space="preserve">; </w:t>
      </w:r>
      <w:r w:rsidRPr="00633A23">
        <w:t>не</w:t>
      </w:r>
      <w:r w:rsidRPr="00633A23">
        <w:softHyphen/>
        <w:t>умеренное</w:t>
      </w:r>
      <w:r w:rsidRPr="00633A23">
        <w:rPr>
          <w:rFonts w:cs="Arial"/>
        </w:rPr>
        <w:t xml:space="preserve"> </w:t>
      </w:r>
      <w:r w:rsidRPr="00633A23">
        <w:t>развитие</w:t>
      </w:r>
      <w:r w:rsidRPr="00633A23">
        <w:rPr>
          <w:rFonts w:cs="Arial"/>
        </w:rPr>
        <w:t xml:space="preserve"> </w:t>
      </w:r>
      <w:r w:rsidRPr="00633A23">
        <w:t>воображения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мечтательности</w:t>
      </w:r>
      <w:r w:rsidRPr="00633A23">
        <w:rPr>
          <w:rFonts w:cs="Arial"/>
        </w:rPr>
        <w:t xml:space="preserve">; </w:t>
      </w:r>
      <w:r w:rsidRPr="00633A23">
        <w:t>обучение</w:t>
      </w:r>
      <w:r w:rsidRPr="00633A23">
        <w:rPr>
          <w:rFonts w:cs="Arial"/>
        </w:rPr>
        <w:t xml:space="preserve"> </w:t>
      </w:r>
      <w:r w:rsidRPr="00633A23">
        <w:t>психическим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психоф</w:t>
      </w:r>
      <w:r w:rsidRPr="00633A23">
        <w:t>и</w:t>
      </w:r>
      <w:r w:rsidRPr="00633A23">
        <w:t>зическим</w:t>
      </w:r>
      <w:r w:rsidRPr="00633A23">
        <w:rPr>
          <w:rFonts w:cs="Arial"/>
        </w:rPr>
        <w:t xml:space="preserve"> </w:t>
      </w:r>
      <w:r w:rsidRPr="00633A23">
        <w:t>практикам</w:t>
      </w:r>
      <w:r w:rsidRPr="00633A23">
        <w:rPr>
          <w:rFonts w:cs="Arial"/>
        </w:rPr>
        <w:t xml:space="preserve">, </w:t>
      </w:r>
      <w:r w:rsidRPr="00633A23">
        <w:t>переходящим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обычное</w:t>
      </w:r>
      <w:r w:rsidRPr="00633A23">
        <w:rPr>
          <w:rFonts w:cs="Arial"/>
        </w:rPr>
        <w:t xml:space="preserve"> </w:t>
      </w:r>
      <w:r w:rsidRPr="00633A23">
        <w:t>идолопоклонство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прямое общение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демонами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некоторые</w:t>
      </w:r>
      <w:r w:rsidRPr="00633A23">
        <w:rPr>
          <w:rFonts w:cs="Arial"/>
        </w:rPr>
        <w:t xml:space="preserve"> </w:t>
      </w:r>
      <w:r w:rsidRPr="00633A23">
        <w:t>из средств</w:t>
      </w:r>
      <w:r w:rsidRPr="00633A23">
        <w:rPr>
          <w:rFonts w:cs="Arial"/>
        </w:rPr>
        <w:t xml:space="preserve">, </w:t>
      </w:r>
      <w:r w:rsidRPr="00633A23">
        <w:t>которыми</w:t>
      </w:r>
      <w:r w:rsidRPr="00633A23">
        <w:rPr>
          <w:rFonts w:cs="Arial"/>
        </w:rPr>
        <w:t xml:space="preserve"> </w:t>
      </w:r>
      <w:r w:rsidRPr="00633A23">
        <w:t>постепенно</w:t>
      </w:r>
      <w:r w:rsidRPr="00633A23">
        <w:rPr>
          <w:rFonts w:cs="Arial"/>
        </w:rPr>
        <w:t xml:space="preserve"> </w:t>
      </w:r>
      <w:r w:rsidRPr="00633A23">
        <w:t>подготавливается</w:t>
      </w:r>
      <w:r w:rsidRPr="00633A23">
        <w:rPr>
          <w:rFonts w:cs="Arial"/>
        </w:rPr>
        <w:t xml:space="preserve"> </w:t>
      </w:r>
      <w:r w:rsidRPr="00633A23">
        <w:t>че</w:t>
      </w:r>
      <w:r w:rsidRPr="00633A23">
        <w:softHyphen/>
        <w:t>ловечество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принятию</w:t>
      </w:r>
      <w:r w:rsidRPr="00633A23">
        <w:rPr>
          <w:rFonts w:cs="Arial"/>
        </w:rPr>
        <w:t xml:space="preserve"> </w:t>
      </w:r>
      <w:r w:rsidRPr="00633A23">
        <w:t>Антихриста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Как</w:t>
      </w:r>
      <w:r w:rsidRPr="00633A23">
        <w:rPr>
          <w:rFonts w:cs="Arial"/>
        </w:rPr>
        <w:t xml:space="preserve"> </w:t>
      </w:r>
      <w:r w:rsidRPr="00633A23">
        <w:t>пишет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Серафим</w:t>
      </w:r>
      <w:r w:rsidRPr="00633A23">
        <w:rPr>
          <w:rFonts w:cs="Arial"/>
        </w:rPr>
        <w:t xml:space="preserve"> </w:t>
      </w:r>
      <w:r w:rsidRPr="00633A23">
        <w:t>Роуз</w:t>
      </w:r>
      <w:r w:rsidRPr="00633A23">
        <w:rPr>
          <w:rFonts w:cs="Arial"/>
        </w:rPr>
        <w:t xml:space="preserve">, </w:t>
      </w:r>
      <w:r w:rsidRPr="00633A23">
        <w:t>различные</w:t>
      </w:r>
      <w:r w:rsidRPr="00633A23">
        <w:rPr>
          <w:rFonts w:cs="Arial"/>
        </w:rPr>
        <w:t xml:space="preserve"> </w:t>
      </w:r>
      <w:r w:rsidRPr="00633A23">
        <w:t>ложные идеи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практики</w:t>
      </w:r>
      <w:r w:rsidRPr="00633A23">
        <w:rPr>
          <w:rFonts w:cs="Arial"/>
        </w:rPr>
        <w:t xml:space="preserve"> </w:t>
      </w:r>
      <w:r w:rsidRPr="00633A23">
        <w:t>зарождаются</w:t>
      </w:r>
      <w:r w:rsidRPr="00633A23">
        <w:rPr>
          <w:rFonts w:cs="Arial"/>
        </w:rPr>
        <w:t xml:space="preserve"> </w:t>
      </w:r>
      <w:r w:rsidRPr="00633A23">
        <w:t>вне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t>к</w:t>
      </w:r>
      <w:r w:rsidRPr="00633A23">
        <w:t>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постепен</w:t>
      </w:r>
      <w:r w:rsidRPr="00633A23">
        <w:softHyphen/>
        <w:t>но</w:t>
      </w:r>
      <w:r w:rsidRPr="00633A23">
        <w:rPr>
          <w:rFonts w:cs="Arial"/>
        </w:rPr>
        <w:t xml:space="preserve"> </w:t>
      </w:r>
      <w:r w:rsidRPr="00633A23">
        <w:t>набирают</w:t>
      </w:r>
      <w:r w:rsidRPr="00633A23">
        <w:rPr>
          <w:rFonts w:cs="Arial"/>
        </w:rPr>
        <w:t xml:space="preserve"> </w:t>
      </w:r>
      <w:r w:rsidRPr="00633A23">
        <w:t>силу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общественном</w:t>
      </w:r>
      <w:r w:rsidRPr="00633A23">
        <w:rPr>
          <w:rFonts w:cs="Arial"/>
        </w:rPr>
        <w:t xml:space="preserve"> </w:t>
      </w:r>
      <w:r w:rsidRPr="00633A23">
        <w:t>сознании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затем внедряются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церковную</w:t>
      </w:r>
      <w:r w:rsidRPr="00633A23">
        <w:rPr>
          <w:rFonts w:cs="Arial"/>
        </w:rPr>
        <w:t xml:space="preserve"> </w:t>
      </w:r>
      <w:r w:rsidRPr="00633A23">
        <w:t>среду</w:t>
      </w:r>
      <w:r w:rsidRPr="00633A23">
        <w:rPr>
          <w:rFonts w:cs="Arial"/>
        </w:rPr>
        <w:t xml:space="preserve">, </w:t>
      </w:r>
      <w:r w:rsidRPr="00633A23">
        <w:t>прикрываясь</w:t>
      </w:r>
      <w:r w:rsidRPr="00633A23">
        <w:rPr>
          <w:rFonts w:cs="Arial"/>
        </w:rPr>
        <w:t xml:space="preserve"> </w:t>
      </w:r>
      <w:r w:rsidRPr="00633A23">
        <w:t>различ</w:t>
      </w:r>
      <w:r w:rsidRPr="00633A23">
        <w:softHyphen/>
        <w:t>ными</w:t>
      </w:r>
      <w:r w:rsidRPr="00633A23">
        <w:rPr>
          <w:rFonts w:cs="Arial"/>
        </w:rPr>
        <w:t xml:space="preserve"> </w:t>
      </w:r>
      <w:r w:rsidRPr="00633A23">
        <w:t>фальшивыми</w:t>
      </w:r>
      <w:r w:rsidRPr="00633A23">
        <w:rPr>
          <w:rFonts w:cs="Arial"/>
        </w:rPr>
        <w:t xml:space="preserve"> </w:t>
      </w:r>
      <w:r w:rsidRPr="00633A23">
        <w:t>предлогами</w:t>
      </w:r>
      <w:r w:rsidRPr="00633A23">
        <w:rPr>
          <w:rFonts w:cs="Arial"/>
        </w:rPr>
        <w:t xml:space="preserve">.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должны</w:t>
      </w:r>
      <w:r w:rsidRPr="00633A23">
        <w:rPr>
          <w:rFonts w:cs="Arial"/>
        </w:rPr>
        <w:t xml:space="preserve"> </w:t>
      </w:r>
      <w:r w:rsidRPr="00633A23">
        <w:t>видеть</w:t>
      </w:r>
      <w:r w:rsidRPr="00633A23">
        <w:rPr>
          <w:rFonts w:cs="Arial"/>
        </w:rPr>
        <w:t xml:space="preserve">, </w:t>
      </w:r>
      <w:r w:rsidRPr="00633A23">
        <w:t>откуда</w:t>
      </w:r>
      <w:r w:rsidRPr="00633A23">
        <w:rPr>
          <w:rFonts w:cs="Arial"/>
        </w:rPr>
        <w:t xml:space="preserve"> </w:t>
      </w:r>
      <w:r w:rsidRPr="00633A23">
        <w:t>грозит</w:t>
      </w:r>
      <w:r w:rsidRPr="00633A23">
        <w:rPr>
          <w:rFonts w:cs="Arial"/>
        </w:rPr>
        <w:t xml:space="preserve"> </w:t>
      </w:r>
      <w:r w:rsidRPr="00633A23">
        <w:t>наибольшая</w:t>
      </w:r>
      <w:r w:rsidRPr="00633A23">
        <w:rPr>
          <w:rFonts w:cs="Arial"/>
        </w:rPr>
        <w:t xml:space="preserve"> </w:t>
      </w:r>
      <w:r w:rsidRPr="00633A23">
        <w:t>опасность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вере</w:t>
      </w:r>
      <w:r w:rsidRPr="00633A23">
        <w:rPr>
          <w:rFonts w:cs="Arial"/>
        </w:rPr>
        <w:t xml:space="preserve"> </w:t>
      </w:r>
      <w:r w:rsidRPr="00633A23">
        <w:t>и спасению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позаботиться</w:t>
      </w:r>
      <w:r w:rsidRPr="00633A23">
        <w:rPr>
          <w:rFonts w:cs="Arial"/>
        </w:rPr>
        <w:t xml:space="preserve"> </w:t>
      </w:r>
      <w:r w:rsidRPr="00633A23">
        <w:t>приобрести</w:t>
      </w:r>
      <w:r w:rsidRPr="00633A23">
        <w:rPr>
          <w:rFonts w:cs="Arial"/>
        </w:rPr>
        <w:t xml:space="preserve"> </w:t>
      </w:r>
      <w:r w:rsidRPr="00633A23">
        <w:t>необходимое прот</w:t>
      </w:r>
      <w:r w:rsidRPr="00633A23">
        <w:t>и</w:t>
      </w:r>
      <w:r w:rsidRPr="00633A23">
        <w:t>воядие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целом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нашем</w:t>
      </w:r>
      <w:r w:rsidRPr="00633A23">
        <w:rPr>
          <w:rFonts w:cs="Arial"/>
        </w:rPr>
        <w:t xml:space="preserve"> </w:t>
      </w:r>
      <w:r w:rsidRPr="00633A23">
        <w:t>времени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сказать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для него</w:t>
      </w:r>
      <w:r w:rsidRPr="00633A23">
        <w:rPr>
          <w:rFonts w:cs="Arial"/>
        </w:rPr>
        <w:t xml:space="preserve"> </w:t>
      </w:r>
      <w:r w:rsidRPr="00633A23">
        <w:t>характерно</w:t>
      </w:r>
      <w:r w:rsidRPr="00633A23">
        <w:rPr>
          <w:rFonts w:cs="Arial"/>
        </w:rPr>
        <w:t xml:space="preserve"> </w:t>
      </w:r>
      <w:r w:rsidRPr="00633A23">
        <w:t>вытеснение</w:t>
      </w:r>
      <w:r w:rsidRPr="00633A23">
        <w:rPr>
          <w:rFonts w:cs="Arial"/>
        </w:rPr>
        <w:t xml:space="preserve"> </w:t>
      </w:r>
      <w:r w:rsidRPr="00633A23">
        <w:t>грубого</w:t>
      </w:r>
      <w:r w:rsidRPr="00633A23">
        <w:rPr>
          <w:rFonts w:cs="Arial"/>
        </w:rPr>
        <w:t xml:space="preserve"> </w:t>
      </w:r>
      <w:r w:rsidRPr="00633A23">
        <w:t>материализма</w:t>
      </w:r>
      <w:r w:rsidRPr="00633A23">
        <w:rPr>
          <w:rFonts w:cs="Arial"/>
        </w:rPr>
        <w:t xml:space="preserve"> </w:t>
      </w:r>
      <w:r w:rsidRPr="00633A23">
        <w:t>и замещение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оккультным</w:t>
      </w:r>
      <w:r w:rsidRPr="00633A23">
        <w:rPr>
          <w:rFonts w:cs="Arial"/>
        </w:rPr>
        <w:t xml:space="preserve"> </w:t>
      </w:r>
      <w:r w:rsidRPr="00633A23">
        <w:t>мировоззрением</w:t>
      </w:r>
      <w:r w:rsidRPr="00633A23">
        <w:rPr>
          <w:rFonts w:cs="Arial"/>
        </w:rPr>
        <w:t xml:space="preserve">,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кото</w:t>
      </w:r>
      <w:r w:rsidRPr="00633A23">
        <w:softHyphen/>
        <w:t>рого</w:t>
      </w:r>
      <w:r w:rsidRPr="00633A23">
        <w:rPr>
          <w:rFonts w:cs="Arial"/>
        </w:rPr>
        <w:t xml:space="preserve"> </w:t>
      </w:r>
      <w:r w:rsidRPr="00633A23">
        <w:t>материализм</w:t>
      </w:r>
      <w:r w:rsidRPr="00633A23">
        <w:rPr>
          <w:rFonts w:cs="Arial"/>
        </w:rPr>
        <w:t xml:space="preserve"> </w:t>
      </w:r>
      <w:r w:rsidRPr="00633A23">
        <w:t>подг</w:t>
      </w:r>
      <w:r w:rsidRPr="00633A23">
        <w:t>о</w:t>
      </w:r>
      <w:r w:rsidRPr="00633A23">
        <w:t>товил</w:t>
      </w:r>
      <w:r w:rsidRPr="00633A23">
        <w:rPr>
          <w:rFonts w:cs="Arial"/>
        </w:rPr>
        <w:t xml:space="preserve"> </w:t>
      </w:r>
      <w:r w:rsidRPr="00633A23">
        <w:t>почву</w:t>
      </w:r>
      <w:r w:rsidRPr="00633A23">
        <w:rPr>
          <w:rFonts w:cs="Arial"/>
        </w:rPr>
        <w:t xml:space="preserve">.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можем</w:t>
      </w:r>
      <w:r w:rsidRPr="00633A23">
        <w:rPr>
          <w:rFonts w:cs="Arial"/>
        </w:rPr>
        <w:t xml:space="preserve"> </w:t>
      </w:r>
      <w:r w:rsidRPr="00633A23">
        <w:t>мы противопоставить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волне</w:t>
      </w:r>
      <w:r w:rsidRPr="00633A23">
        <w:rPr>
          <w:rFonts w:cs="Arial"/>
        </w:rPr>
        <w:t xml:space="preserve"> </w:t>
      </w:r>
      <w:r w:rsidRPr="00633A23">
        <w:t>отступления</w:t>
      </w:r>
      <w:r w:rsidRPr="00633A23">
        <w:rPr>
          <w:rFonts w:cs="Arial"/>
        </w:rPr>
        <w:t xml:space="preserve">? </w:t>
      </w:r>
      <w:r w:rsidRPr="00633A23">
        <w:t>Отвечает нам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t>г</w:t>
      </w:r>
      <w:r w:rsidRPr="00633A23">
        <w:t>натий</w:t>
      </w:r>
      <w:r w:rsidRPr="00633A23">
        <w:rPr>
          <w:rFonts w:cs="Arial"/>
        </w:rPr>
        <w:t xml:space="preserve">: </w:t>
      </w:r>
      <w:r w:rsidRPr="00633A23">
        <w:t>«отступление</w:t>
      </w:r>
      <w:r w:rsidRPr="00633A23">
        <w:rPr>
          <w:rFonts w:cs="Arial"/>
        </w:rPr>
        <w:t xml:space="preserve"> </w:t>
      </w:r>
      <w:r w:rsidRPr="00633A23">
        <w:t>попущено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, </w:t>
      </w:r>
      <w:r w:rsidRPr="00633A23">
        <w:t>не дерзай</w:t>
      </w:r>
      <w:r w:rsidRPr="00633A23">
        <w:rPr>
          <w:rFonts w:cs="Arial"/>
        </w:rPr>
        <w:t xml:space="preserve"> </w:t>
      </w:r>
      <w:r w:rsidRPr="00633A23">
        <w:t>остановить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немощною</w:t>
      </w:r>
      <w:r w:rsidRPr="00633A23">
        <w:rPr>
          <w:rFonts w:cs="Arial"/>
        </w:rPr>
        <w:t xml:space="preserve"> </w:t>
      </w:r>
      <w:r w:rsidRPr="00633A23">
        <w:t>рукой</w:t>
      </w:r>
      <w:r w:rsidRPr="00633A23">
        <w:rPr>
          <w:rFonts w:cs="Arial"/>
        </w:rPr>
        <w:t xml:space="preserve">; </w:t>
      </w:r>
      <w:r w:rsidRPr="00633A23">
        <w:t>охр</w:t>
      </w:r>
      <w:r w:rsidRPr="00633A23">
        <w:t>а</w:t>
      </w:r>
      <w:r w:rsidRPr="00633A23">
        <w:t>нися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сего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тебя</w:t>
      </w:r>
      <w:r w:rsidRPr="00633A23">
        <w:rPr>
          <w:rFonts w:cs="Arial"/>
        </w:rPr>
        <w:t xml:space="preserve"> </w:t>
      </w:r>
      <w:r w:rsidRPr="00633A23">
        <w:t>довольно»</w:t>
      </w:r>
      <w:r w:rsidRPr="00633A23">
        <w:rPr>
          <w:rFonts w:cs="Arial"/>
        </w:rPr>
        <w:t xml:space="preserve">. </w:t>
      </w:r>
      <w:r w:rsidRPr="00633A23">
        <w:t>Преподоб</w:t>
      </w:r>
      <w:r w:rsidRPr="00633A23">
        <w:softHyphen/>
        <w:t>ный</w:t>
      </w:r>
      <w:r w:rsidRPr="00633A23">
        <w:rPr>
          <w:rFonts w:cs="Arial"/>
        </w:rPr>
        <w:t xml:space="preserve"> </w:t>
      </w:r>
      <w:r w:rsidRPr="00633A23">
        <w:t>Серафим</w:t>
      </w:r>
      <w:r w:rsidRPr="00633A23">
        <w:rPr>
          <w:rFonts w:cs="Arial"/>
        </w:rPr>
        <w:t xml:space="preserve"> </w:t>
      </w:r>
      <w:r w:rsidRPr="00633A23">
        <w:t>Саровский</w:t>
      </w:r>
      <w:r w:rsidRPr="00633A23">
        <w:rPr>
          <w:rFonts w:cs="Arial"/>
        </w:rPr>
        <w:t xml:space="preserve"> </w:t>
      </w:r>
      <w:r w:rsidRPr="00633A23">
        <w:t>учит</w:t>
      </w:r>
      <w:r w:rsidRPr="00633A23">
        <w:rPr>
          <w:rFonts w:cs="Arial"/>
        </w:rPr>
        <w:t xml:space="preserve">: </w:t>
      </w:r>
      <w:r w:rsidRPr="00633A23">
        <w:t>«стяжи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мирен</w:t>
      </w:r>
      <w:r w:rsidRPr="00633A23">
        <w:rPr>
          <w:rFonts w:cs="Arial"/>
        </w:rPr>
        <w:t xml:space="preserve"> (</w:t>
      </w:r>
      <w:r w:rsidRPr="00633A23">
        <w:t>то есть</w:t>
      </w:r>
      <w:r w:rsidRPr="00633A23">
        <w:rPr>
          <w:rFonts w:cs="Arial"/>
        </w:rPr>
        <w:t xml:space="preserve"> </w:t>
      </w:r>
      <w:r w:rsidRPr="00633A23">
        <w:t>благодать</w:t>
      </w:r>
      <w:r w:rsidRPr="00633A23">
        <w:rPr>
          <w:rFonts w:cs="Arial"/>
        </w:rPr>
        <w:t xml:space="preserve"> </w:t>
      </w:r>
      <w:r w:rsidRPr="00633A23">
        <w:t>Божественного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),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тысячи</w:t>
      </w:r>
      <w:r w:rsidRPr="00633A23">
        <w:rPr>
          <w:rFonts w:cs="Arial"/>
        </w:rPr>
        <w:t xml:space="preserve"> </w:t>
      </w:r>
      <w:r w:rsidRPr="00633A23">
        <w:t>вокруг тебя</w:t>
      </w:r>
      <w:r w:rsidRPr="00633A23">
        <w:rPr>
          <w:rFonts w:cs="Arial"/>
        </w:rPr>
        <w:t xml:space="preserve"> </w:t>
      </w:r>
      <w:r w:rsidRPr="00633A23">
        <w:t>спасутся»</w:t>
      </w:r>
      <w:r w:rsidRPr="00633A23">
        <w:rPr>
          <w:rFonts w:cs="Arial"/>
        </w:rPr>
        <w:t xml:space="preserve">. </w:t>
      </w:r>
      <w:r w:rsidRPr="00633A23">
        <w:t>Отсюда</w:t>
      </w:r>
      <w:r w:rsidRPr="00633A23">
        <w:rPr>
          <w:rFonts w:cs="Arial"/>
        </w:rPr>
        <w:t xml:space="preserve"> </w:t>
      </w:r>
      <w:r w:rsidRPr="00633A23">
        <w:t>ясно</w:t>
      </w:r>
      <w:r w:rsidRPr="00633A23">
        <w:rPr>
          <w:rFonts w:cs="Arial"/>
        </w:rPr>
        <w:t xml:space="preserve">, </w:t>
      </w:r>
      <w:r w:rsidRPr="00633A23">
        <w:t>почему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, </w:t>
      </w:r>
      <w:r w:rsidRPr="00633A23">
        <w:t>думая спасти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, </w:t>
      </w:r>
      <w:r w:rsidRPr="00633A23">
        <w:t>повредились</w:t>
      </w:r>
      <w:r w:rsidRPr="00633A23">
        <w:rPr>
          <w:rFonts w:cs="Arial"/>
        </w:rPr>
        <w:t xml:space="preserve"> </w:t>
      </w:r>
      <w:r w:rsidRPr="00633A23">
        <w:t>сами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основу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спа</w:t>
      </w:r>
      <w:r w:rsidRPr="00633A23">
        <w:softHyphen/>
        <w:t>сения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должны</w:t>
      </w:r>
      <w:r w:rsidRPr="00633A23">
        <w:rPr>
          <w:rFonts w:cs="Arial"/>
        </w:rPr>
        <w:t xml:space="preserve"> </w:t>
      </w:r>
      <w:r w:rsidRPr="00633A23">
        <w:t>положить</w:t>
      </w:r>
      <w:r w:rsidRPr="00633A23">
        <w:rPr>
          <w:rFonts w:cs="Arial"/>
        </w:rPr>
        <w:t xml:space="preserve"> </w:t>
      </w:r>
      <w:r w:rsidRPr="00633A23">
        <w:t>верность</w:t>
      </w:r>
      <w:r w:rsidRPr="00633A23">
        <w:rPr>
          <w:rFonts w:cs="Arial"/>
        </w:rPr>
        <w:t xml:space="preserve"> </w:t>
      </w:r>
      <w:r w:rsidRPr="00633A23">
        <w:t>учению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верность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Отцам</w:t>
      </w:r>
      <w:r w:rsidRPr="00633A23">
        <w:rPr>
          <w:rFonts w:cs="Arial"/>
        </w:rPr>
        <w:t xml:space="preserve">: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, </w:t>
      </w:r>
      <w:r w:rsidRPr="00633A23">
        <w:t>духовно</w:t>
      </w:r>
      <w:r w:rsidRPr="00633A23">
        <w:rPr>
          <w:rFonts w:cs="Arial"/>
        </w:rPr>
        <w:t xml:space="preserve"> </w:t>
      </w:r>
      <w:r w:rsidRPr="00633A23">
        <w:t>слепых</w:t>
      </w:r>
      <w:r w:rsidRPr="00633A23">
        <w:rPr>
          <w:rFonts w:cs="Arial"/>
        </w:rPr>
        <w:t xml:space="preserve">, </w:t>
      </w:r>
      <w:r w:rsidRPr="00633A23">
        <w:t>нет другого</w:t>
      </w:r>
      <w:r w:rsidRPr="00633A23">
        <w:rPr>
          <w:rFonts w:cs="Arial"/>
        </w:rPr>
        <w:t xml:space="preserve"> </w:t>
      </w:r>
      <w:r w:rsidRPr="00633A23">
        <w:t>средства</w:t>
      </w:r>
      <w:r w:rsidRPr="00633A23">
        <w:rPr>
          <w:rFonts w:cs="Arial"/>
        </w:rPr>
        <w:t xml:space="preserve"> </w:t>
      </w:r>
      <w:r w:rsidRPr="00633A23">
        <w:t>прозреть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вечной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креп</w:t>
      </w:r>
      <w:r w:rsidRPr="00633A23">
        <w:softHyphen/>
        <w:t>ко</w:t>
      </w:r>
      <w:r w:rsidRPr="00633A23">
        <w:rPr>
          <w:rFonts w:cs="Arial"/>
        </w:rPr>
        <w:t xml:space="preserve"> </w:t>
      </w:r>
      <w:r w:rsidRPr="00633A23">
        <w:t>держаться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о</w:t>
      </w:r>
      <w:r w:rsidRPr="00633A23">
        <w:t>зрения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достиг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истинная</w:t>
      </w:r>
      <w:r w:rsidRPr="00633A23">
        <w:rPr>
          <w:rFonts w:cs="Arial"/>
        </w:rPr>
        <w:t xml:space="preserve">, </w:t>
      </w:r>
      <w:r w:rsidRPr="00633A23">
        <w:t>Православная</w:t>
      </w:r>
      <w:r w:rsidRPr="00633A23">
        <w:rPr>
          <w:rFonts w:cs="Arial"/>
        </w:rPr>
        <w:t xml:space="preserve"> </w:t>
      </w:r>
      <w:r w:rsidRPr="00633A23">
        <w:t>вера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терпеливое усердие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сообразной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верой</w:t>
      </w:r>
      <w:r w:rsidRPr="00633A23">
        <w:rPr>
          <w:rFonts w:cs="Arial"/>
        </w:rPr>
        <w:t xml:space="preserve">,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быть нашей</w:t>
      </w:r>
      <w:r w:rsidRPr="00633A23">
        <w:rPr>
          <w:rFonts w:cs="Arial"/>
        </w:rPr>
        <w:t xml:space="preserve"> </w:t>
      </w:r>
      <w:r w:rsidRPr="00633A23">
        <w:t>опорой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стремлении</w:t>
      </w:r>
      <w:r w:rsidRPr="00633A23">
        <w:rPr>
          <w:rFonts w:cs="Arial"/>
        </w:rPr>
        <w:t xml:space="preserve"> </w:t>
      </w:r>
      <w:r w:rsidRPr="00633A23">
        <w:t>сохраниться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действия духа</w:t>
      </w:r>
      <w:r w:rsidRPr="00633A23">
        <w:rPr>
          <w:rFonts w:cs="Arial"/>
        </w:rPr>
        <w:t xml:space="preserve"> </w:t>
      </w:r>
      <w:r w:rsidRPr="00633A23">
        <w:t>антихристова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внешними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тоже</w:t>
      </w:r>
      <w:r w:rsidRPr="00633A23">
        <w:rPr>
          <w:rFonts w:cs="Arial"/>
        </w:rPr>
        <w:t xml:space="preserve"> </w:t>
      </w:r>
      <w:r w:rsidRPr="00633A23">
        <w:t>по возможности</w:t>
      </w:r>
      <w:r w:rsidRPr="00633A23">
        <w:rPr>
          <w:rFonts w:cs="Arial"/>
        </w:rPr>
        <w:t xml:space="preserve"> </w:t>
      </w:r>
      <w:r w:rsidRPr="00633A23">
        <w:t>должны</w:t>
      </w:r>
      <w:r w:rsidRPr="00633A23">
        <w:rPr>
          <w:rFonts w:cs="Arial"/>
        </w:rPr>
        <w:t xml:space="preserve"> </w:t>
      </w:r>
      <w:r w:rsidRPr="00633A23">
        <w:t>свидетельствовать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нимаем</w:t>
      </w:r>
      <w:r w:rsidRPr="00633A23">
        <w:rPr>
          <w:rFonts w:cs="Arial"/>
        </w:rPr>
        <w:t xml:space="preserve"> </w:t>
      </w:r>
      <w:r w:rsidRPr="00633A23">
        <w:t>бесо</w:t>
      </w:r>
      <w:r w:rsidRPr="00633A23">
        <w:t>в</w:t>
      </w:r>
      <w:r w:rsidRPr="00633A23">
        <w:t>ских</w:t>
      </w:r>
      <w:r w:rsidRPr="00633A23">
        <w:rPr>
          <w:rFonts w:cs="Arial"/>
        </w:rPr>
        <w:t xml:space="preserve"> </w:t>
      </w:r>
      <w:r w:rsidRPr="00633A23">
        <w:t>«чудес»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потому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верим</w:t>
      </w:r>
      <w:r w:rsidRPr="00633A23">
        <w:rPr>
          <w:rFonts w:cs="Arial"/>
        </w:rPr>
        <w:t xml:space="preserve"> </w:t>
      </w:r>
      <w:r w:rsidRPr="00633A23">
        <w:t>в их</w:t>
      </w:r>
      <w:r w:rsidRPr="00633A23">
        <w:rPr>
          <w:rFonts w:cs="Arial"/>
        </w:rPr>
        <w:t xml:space="preserve"> </w:t>
      </w:r>
      <w:r w:rsidRPr="00633A23">
        <w:t>существование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потому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принятие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несо</w:t>
      </w:r>
      <w:r w:rsidRPr="00633A23">
        <w:softHyphen/>
        <w:t>вместимо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верой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Единого</w:t>
      </w:r>
      <w:r w:rsidRPr="00633A23">
        <w:rPr>
          <w:rFonts w:cs="Arial"/>
        </w:rPr>
        <w:t xml:space="preserve"> </w:t>
      </w:r>
      <w:r w:rsidRPr="00633A23">
        <w:t>Истинного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. </w:t>
      </w:r>
      <w:r w:rsidRPr="00633A23">
        <w:t>Ведь многие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понимают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глуб</w:t>
      </w:r>
      <w:r w:rsidRPr="00633A23">
        <w:t>о</w:t>
      </w:r>
      <w:r w:rsidRPr="00633A23">
        <w:t>кому</w:t>
      </w:r>
      <w:r w:rsidRPr="00633A23">
        <w:rPr>
          <w:rFonts w:cs="Arial"/>
        </w:rPr>
        <w:t xml:space="preserve"> </w:t>
      </w:r>
      <w:r w:rsidRPr="00633A23">
        <w:t>невеже</w:t>
      </w:r>
      <w:r w:rsidRPr="00633A23">
        <w:softHyphen/>
        <w:t>ству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внутреннему</w:t>
      </w:r>
      <w:r w:rsidRPr="00633A23">
        <w:rPr>
          <w:rFonts w:cs="Arial"/>
        </w:rPr>
        <w:t xml:space="preserve"> </w:t>
      </w:r>
      <w:r w:rsidRPr="00633A23">
        <w:t>упорству</w:t>
      </w:r>
      <w:r w:rsidRPr="00633A23">
        <w:rPr>
          <w:rFonts w:cs="Arial"/>
        </w:rPr>
        <w:t xml:space="preserve">; </w:t>
      </w:r>
      <w:r w:rsidRPr="00633A23">
        <w:t>такие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резвиться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вовремя</w:t>
      </w:r>
      <w:r w:rsidRPr="00633A23">
        <w:rPr>
          <w:rFonts w:cs="Arial"/>
        </w:rPr>
        <w:t xml:space="preserve"> </w:t>
      </w:r>
      <w:r w:rsidRPr="00633A23">
        <w:t>предупредить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нашей</w:t>
      </w:r>
      <w:r w:rsidR="007C2A12">
        <w:t xml:space="preserve"> </w:t>
      </w:r>
      <w:r w:rsidRPr="00633A23">
        <w:t>стране</w:t>
      </w:r>
      <w:r w:rsidRPr="00633A23">
        <w:rPr>
          <w:rFonts w:cs="Arial"/>
        </w:rPr>
        <w:t xml:space="preserve"> </w:t>
      </w:r>
      <w:r w:rsidRPr="00633A23">
        <w:t>множество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практически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зная о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>-</w:t>
      </w:r>
      <w:r w:rsidRPr="00633A23">
        <w:lastRenderedPageBreak/>
        <w:t>таки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хотят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вражде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 Самим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. </w:t>
      </w:r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нужна</w:t>
      </w:r>
      <w:r w:rsidRPr="00633A23">
        <w:rPr>
          <w:rFonts w:cs="Arial"/>
        </w:rPr>
        <w:t xml:space="preserve"> </w:t>
      </w:r>
      <w:r w:rsidRPr="00633A23">
        <w:t>большая</w:t>
      </w:r>
      <w:r w:rsidRPr="00633A23">
        <w:rPr>
          <w:rFonts w:cs="Arial"/>
        </w:rPr>
        <w:t xml:space="preserve"> </w:t>
      </w:r>
      <w:r w:rsidRPr="00633A23">
        <w:t>осто</w:t>
      </w:r>
      <w:r w:rsidRPr="00633A23">
        <w:softHyphen/>
        <w:t>рожность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, </w:t>
      </w:r>
      <w:r w:rsidRPr="00633A23">
        <w:t>пытаясь</w:t>
      </w:r>
      <w:r w:rsidRPr="00633A23">
        <w:rPr>
          <w:rFonts w:cs="Arial"/>
        </w:rPr>
        <w:t xml:space="preserve"> </w:t>
      </w:r>
      <w:r w:rsidRPr="00633A23">
        <w:t>исцелить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softHyphen/>
        <w:t>страстившегося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оккультной</w:t>
      </w:r>
      <w:r w:rsidRPr="00633A23">
        <w:rPr>
          <w:rFonts w:cs="Arial"/>
        </w:rPr>
        <w:t xml:space="preserve"> </w:t>
      </w:r>
      <w:r w:rsidRPr="00633A23">
        <w:t>практике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повредиться самому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погибнуть</w:t>
      </w:r>
      <w:r w:rsidRPr="00633A23">
        <w:rPr>
          <w:rFonts w:cs="Arial"/>
        </w:rPr>
        <w:t xml:space="preserve">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Следует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отсекать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мнимые</w:t>
      </w:r>
      <w:r w:rsidRPr="00633A23">
        <w:rPr>
          <w:rFonts w:cs="Arial"/>
        </w:rPr>
        <w:t xml:space="preserve"> </w:t>
      </w:r>
      <w:r w:rsidRPr="00633A23">
        <w:t>параллели между</w:t>
      </w:r>
      <w:r w:rsidRPr="00633A23">
        <w:rPr>
          <w:rFonts w:cs="Arial"/>
        </w:rPr>
        <w:t xml:space="preserve"> </w:t>
      </w:r>
      <w:r w:rsidRPr="00633A23">
        <w:t>оккультными</w:t>
      </w:r>
      <w:r w:rsidRPr="00633A23">
        <w:rPr>
          <w:rFonts w:cs="Arial"/>
        </w:rPr>
        <w:t xml:space="preserve"> </w:t>
      </w:r>
      <w:r w:rsidRPr="00633A23">
        <w:t>системами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Прав</w:t>
      </w:r>
      <w:r w:rsidRPr="00633A23">
        <w:t>о</w:t>
      </w:r>
      <w:r w:rsidRPr="00633A23">
        <w:t>славным</w:t>
      </w:r>
      <w:r w:rsidRPr="00633A23">
        <w:rPr>
          <w:rFonts w:cs="Arial"/>
        </w:rPr>
        <w:t xml:space="preserve"> </w:t>
      </w:r>
      <w:r w:rsidRPr="00633A23">
        <w:t>уче</w:t>
      </w:r>
      <w:r w:rsidRPr="00633A23">
        <w:softHyphen/>
        <w:t>нием</w:t>
      </w:r>
      <w:r w:rsidRPr="00633A23">
        <w:rPr>
          <w:rFonts w:cs="Arial"/>
        </w:rPr>
        <w:t xml:space="preserve">: </w:t>
      </w:r>
      <w:r w:rsidRPr="00633A23">
        <w:t>сходство</w:t>
      </w:r>
      <w:r w:rsidRPr="00633A23">
        <w:rPr>
          <w:rFonts w:cs="Arial"/>
        </w:rPr>
        <w:t xml:space="preserve"> </w:t>
      </w:r>
      <w:r w:rsidRPr="00633A23">
        <w:t>отдельных</w:t>
      </w:r>
      <w:r w:rsidRPr="00633A23">
        <w:rPr>
          <w:rFonts w:cs="Arial"/>
        </w:rPr>
        <w:t xml:space="preserve"> </w:t>
      </w:r>
      <w:r w:rsidRPr="00633A23">
        <w:t>выражений</w:t>
      </w:r>
      <w:r w:rsidRPr="00633A23">
        <w:rPr>
          <w:rFonts w:cs="Arial"/>
        </w:rPr>
        <w:t xml:space="preserve">, </w:t>
      </w:r>
      <w:r w:rsidRPr="00633A23">
        <w:t>совпадение некоторых</w:t>
      </w:r>
      <w:r w:rsidRPr="00633A23">
        <w:rPr>
          <w:rFonts w:cs="Arial"/>
        </w:rPr>
        <w:t xml:space="preserve"> </w:t>
      </w:r>
      <w:r w:rsidRPr="00633A23">
        <w:t>рекомендаций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бесовский</w:t>
      </w:r>
      <w:r w:rsidRPr="00633A23">
        <w:rPr>
          <w:rFonts w:cs="Arial"/>
        </w:rPr>
        <w:t xml:space="preserve"> </w:t>
      </w:r>
      <w:r w:rsidRPr="00633A23">
        <w:t>обман</w:t>
      </w:r>
      <w:r w:rsidRPr="00633A23">
        <w:rPr>
          <w:rFonts w:cs="Arial"/>
        </w:rPr>
        <w:t xml:space="preserve">, </w:t>
      </w:r>
      <w:r w:rsidRPr="00633A23">
        <w:t>цель</w:t>
      </w:r>
      <w:r w:rsidRPr="00633A23">
        <w:rPr>
          <w:rFonts w:cs="Arial"/>
        </w:rPr>
        <w:t xml:space="preserve">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любым</w:t>
      </w:r>
      <w:r w:rsidRPr="00633A23">
        <w:rPr>
          <w:rFonts w:cs="Arial"/>
        </w:rPr>
        <w:t xml:space="preserve"> </w:t>
      </w:r>
      <w:r w:rsidRPr="00633A23">
        <w:t>путем</w:t>
      </w:r>
      <w:r w:rsidRPr="00633A23">
        <w:rPr>
          <w:rFonts w:cs="Arial"/>
        </w:rPr>
        <w:t xml:space="preserve"> </w:t>
      </w:r>
      <w:r w:rsidRPr="00633A23">
        <w:t>завладеть</w:t>
      </w:r>
      <w:r w:rsidRPr="00633A23">
        <w:rPr>
          <w:rFonts w:cs="Arial"/>
        </w:rPr>
        <w:t xml:space="preserve"> </w:t>
      </w:r>
      <w:r w:rsidRPr="00633A23">
        <w:t>вниманием и</w:t>
      </w:r>
      <w:r w:rsidRPr="00633A23">
        <w:rPr>
          <w:rFonts w:cs="Arial"/>
        </w:rPr>
        <w:t xml:space="preserve"> </w:t>
      </w:r>
      <w:r w:rsidRPr="00633A23">
        <w:t>доверием</w:t>
      </w:r>
      <w:r w:rsidRPr="00633A23">
        <w:rPr>
          <w:rFonts w:cs="Arial"/>
        </w:rPr>
        <w:t xml:space="preserve"> </w:t>
      </w:r>
      <w:r w:rsidRPr="00633A23">
        <w:t>чел</w:t>
      </w:r>
      <w:r w:rsidRPr="00633A23">
        <w:t>о</w:t>
      </w:r>
      <w:r w:rsidRPr="00633A23">
        <w:t>века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унизить</w:t>
      </w:r>
      <w:r w:rsidRPr="00633A23">
        <w:rPr>
          <w:rFonts w:cs="Arial"/>
        </w:rPr>
        <w:t xml:space="preserve"> </w:t>
      </w:r>
      <w:r w:rsidRPr="00633A23">
        <w:t>Божественную Истину</w:t>
      </w:r>
      <w:r w:rsidRPr="00633A23">
        <w:rPr>
          <w:rFonts w:cs="Arial"/>
        </w:rPr>
        <w:t xml:space="preserve">, </w:t>
      </w:r>
      <w:r w:rsidRPr="00633A23">
        <w:t>поставив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ряд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плодами</w:t>
      </w:r>
      <w:r w:rsidRPr="00633A23">
        <w:rPr>
          <w:rFonts w:cs="Arial"/>
        </w:rPr>
        <w:t xml:space="preserve"> </w:t>
      </w:r>
      <w:r w:rsidRPr="00633A23">
        <w:t>падшего чел</w:t>
      </w:r>
      <w:r w:rsidRPr="00633A23">
        <w:t>о</w:t>
      </w:r>
      <w:r w:rsidRPr="00633A23">
        <w:t>веческого</w:t>
      </w:r>
      <w:r w:rsidRPr="00633A23">
        <w:rPr>
          <w:rFonts w:cs="Arial"/>
        </w:rPr>
        <w:t xml:space="preserve"> </w:t>
      </w:r>
      <w:r w:rsidRPr="00633A23">
        <w:t>разума</w:t>
      </w:r>
      <w:r w:rsidRPr="00633A23">
        <w:rPr>
          <w:rFonts w:cs="Arial"/>
        </w:rPr>
        <w:t xml:space="preserve">. </w:t>
      </w:r>
      <w:r w:rsidRPr="00633A23">
        <w:t>Особенно</w:t>
      </w:r>
      <w:r w:rsidRPr="00633A23">
        <w:rPr>
          <w:rFonts w:cs="Arial"/>
        </w:rPr>
        <w:t xml:space="preserve"> </w:t>
      </w:r>
      <w:r w:rsidRPr="00633A23">
        <w:t>грустно</w:t>
      </w:r>
      <w:r w:rsidRPr="00633A23">
        <w:rPr>
          <w:rFonts w:cs="Arial"/>
        </w:rPr>
        <w:t xml:space="preserve"> </w:t>
      </w:r>
      <w:r w:rsidRPr="00633A23">
        <w:t>видеть</w:t>
      </w:r>
      <w:r w:rsidRPr="00633A23">
        <w:rPr>
          <w:rFonts w:cs="Arial"/>
        </w:rPr>
        <w:t xml:space="preserve">, </w:t>
      </w:r>
      <w:r w:rsidRPr="00633A23">
        <w:t>когда бывшие</w:t>
      </w:r>
      <w:r w:rsidRPr="00633A23">
        <w:rPr>
          <w:rFonts w:cs="Arial"/>
        </w:rPr>
        <w:t xml:space="preserve"> </w:t>
      </w:r>
      <w:r w:rsidRPr="00633A23">
        <w:t>экстрасенсы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оккультисты</w:t>
      </w:r>
      <w:r w:rsidRPr="00633A23">
        <w:rPr>
          <w:rFonts w:cs="Arial"/>
        </w:rPr>
        <w:t xml:space="preserve"> </w:t>
      </w:r>
      <w:r w:rsidRPr="00633A23">
        <w:t>смело</w:t>
      </w:r>
      <w:r w:rsidRPr="00633A23">
        <w:rPr>
          <w:rFonts w:cs="Arial"/>
        </w:rPr>
        <w:t xml:space="preserve"> </w:t>
      </w:r>
      <w:r w:rsidRPr="00633A23">
        <w:t>берутся разоблачать</w:t>
      </w:r>
      <w:r w:rsidRPr="00633A23">
        <w:rPr>
          <w:rFonts w:cs="Arial"/>
        </w:rPr>
        <w:t xml:space="preserve"> </w:t>
      </w:r>
      <w:r w:rsidRPr="00633A23">
        <w:t>оккультные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учения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практики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мечая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пользуются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той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искаженной</w:t>
      </w:r>
      <w:r w:rsidRPr="00633A23">
        <w:rPr>
          <w:rFonts w:cs="Arial"/>
        </w:rPr>
        <w:t xml:space="preserve">, </w:t>
      </w:r>
      <w:r w:rsidRPr="00633A23">
        <w:t>ложной терминологией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системой</w:t>
      </w:r>
      <w:r w:rsidRPr="00633A23">
        <w:rPr>
          <w:rFonts w:cs="Arial"/>
        </w:rPr>
        <w:t xml:space="preserve"> </w:t>
      </w:r>
      <w:r w:rsidRPr="00633A23">
        <w:t>понятий</w:t>
      </w:r>
      <w:r w:rsidRPr="00633A23">
        <w:rPr>
          <w:rFonts w:cs="Arial"/>
        </w:rPr>
        <w:t xml:space="preserve">. </w:t>
      </w:r>
      <w:r w:rsidRPr="00633A23">
        <w:t>Неприметно</w:t>
      </w:r>
      <w:r w:rsidRPr="00633A23">
        <w:rPr>
          <w:rFonts w:cs="Arial"/>
        </w:rPr>
        <w:t xml:space="preserve"> </w:t>
      </w:r>
      <w:r w:rsidRPr="00633A23">
        <w:t>для себя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становятся</w:t>
      </w:r>
      <w:r w:rsidRPr="00633A23">
        <w:rPr>
          <w:rFonts w:cs="Arial"/>
        </w:rPr>
        <w:t xml:space="preserve"> </w:t>
      </w:r>
      <w:r w:rsidRPr="00633A23">
        <w:t>соучастниками</w:t>
      </w:r>
      <w:r w:rsidRPr="00633A23">
        <w:rPr>
          <w:rFonts w:cs="Arial"/>
        </w:rPr>
        <w:t xml:space="preserve"> </w:t>
      </w:r>
      <w:r w:rsidRPr="00633A23">
        <w:t>богохульства</w:t>
      </w:r>
      <w:r w:rsidRPr="00633A23">
        <w:rPr>
          <w:rFonts w:cs="Arial"/>
        </w:rPr>
        <w:t xml:space="preserve">, </w:t>
      </w:r>
      <w:r w:rsidRPr="00633A23">
        <w:t>то признавая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экстрасенсы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похитить</w:t>
      </w:r>
      <w:r w:rsidRPr="00633A23">
        <w:rPr>
          <w:rFonts w:cs="Arial"/>
        </w:rPr>
        <w:t xml:space="preserve"> </w:t>
      </w:r>
      <w:r w:rsidRPr="00633A23">
        <w:t>благодать от</w:t>
      </w:r>
      <w:r w:rsidRPr="00633A23">
        <w:rPr>
          <w:rFonts w:cs="Arial"/>
        </w:rPr>
        <w:t xml:space="preserve"> </w:t>
      </w:r>
      <w:r w:rsidRPr="00633A23">
        <w:t>икон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церковных</w:t>
      </w:r>
      <w:r w:rsidRPr="00633A23">
        <w:rPr>
          <w:rFonts w:cs="Arial"/>
        </w:rPr>
        <w:t xml:space="preserve"> </w:t>
      </w:r>
      <w:r w:rsidRPr="00633A23">
        <w:t>таинств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уча</w:t>
      </w:r>
      <w:r w:rsidRPr="00633A23">
        <w:rPr>
          <w:rFonts w:cs="Arial"/>
        </w:rPr>
        <w:t xml:space="preserve"> </w:t>
      </w:r>
      <w:r w:rsidRPr="00633A23">
        <w:t>зависимости</w:t>
      </w:r>
      <w:r w:rsidRPr="00633A23">
        <w:rPr>
          <w:rFonts w:cs="Arial"/>
        </w:rPr>
        <w:t xml:space="preserve"> </w:t>
      </w:r>
      <w:r w:rsidRPr="00633A23">
        <w:t>в некоторых</w:t>
      </w:r>
      <w:r w:rsidRPr="00633A23">
        <w:rPr>
          <w:rFonts w:cs="Arial"/>
        </w:rPr>
        <w:t xml:space="preserve"> </w:t>
      </w:r>
      <w:r w:rsidRPr="00633A23">
        <w:t>случаях</w:t>
      </w:r>
      <w:r w:rsidRPr="00633A23">
        <w:rPr>
          <w:rFonts w:cs="Arial"/>
        </w:rPr>
        <w:t xml:space="preserve"> </w:t>
      </w:r>
      <w:r w:rsidRPr="00633A23">
        <w:t>человеческой</w:t>
      </w:r>
      <w:r w:rsidRPr="00633A23">
        <w:rPr>
          <w:rFonts w:cs="Arial"/>
        </w:rPr>
        <w:t xml:space="preserve"> </w:t>
      </w:r>
      <w:r w:rsidRPr="00633A23">
        <w:t>судьбы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дв</w:t>
      </w:r>
      <w:r w:rsidRPr="00633A23">
        <w:t>и</w:t>
      </w:r>
      <w:r w:rsidRPr="00633A23">
        <w:t>жения планет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признавая</w:t>
      </w:r>
      <w:r w:rsidRPr="00633A23">
        <w:rPr>
          <w:rFonts w:cs="Arial"/>
        </w:rPr>
        <w:t xml:space="preserve"> </w:t>
      </w:r>
      <w:r w:rsidRPr="00633A23">
        <w:t>сходство</w:t>
      </w:r>
      <w:r w:rsidRPr="00633A23">
        <w:rPr>
          <w:rFonts w:cs="Arial"/>
        </w:rPr>
        <w:t xml:space="preserve"> </w:t>
      </w:r>
      <w:r w:rsidRPr="00633A23">
        <w:t>житий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подвигов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тых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деятельностью</w:t>
      </w:r>
      <w:r w:rsidRPr="00633A23">
        <w:rPr>
          <w:rFonts w:cs="Arial"/>
        </w:rPr>
        <w:t xml:space="preserve"> </w:t>
      </w:r>
      <w:r w:rsidRPr="00633A23">
        <w:t>яз</w:t>
      </w:r>
      <w:r w:rsidRPr="00633A23">
        <w:t>ы</w:t>
      </w:r>
      <w:r w:rsidRPr="00633A23">
        <w:t>ческих</w:t>
      </w:r>
      <w:r w:rsidRPr="00633A23">
        <w:rPr>
          <w:rFonts w:cs="Arial"/>
        </w:rPr>
        <w:t xml:space="preserve"> </w:t>
      </w:r>
      <w:r w:rsidRPr="00633A23">
        <w:t>лжеучите</w:t>
      </w:r>
      <w:r w:rsidRPr="00633A23">
        <w:softHyphen/>
        <w:t>лей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предлагая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борьбы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колдовскими</w:t>
      </w:r>
      <w:r w:rsidRPr="00633A23">
        <w:rPr>
          <w:rFonts w:cs="Arial"/>
        </w:rPr>
        <w:t xml:space="preserve"> </w:t>
      </w:r>
      <w:r w:rsidRPr="00633A23">
        <w:t>наваж</w:t>
      </w:r>
      <w:r w:rsidRPr="00633A23">
        <w:softHyphen/>
        <w:t>дениями</w:t>
      </w:r>
      <w:r w:rsidRPr="00633A23">
        <w:rPr>
          <w:rFonts w:cs="Arial"/>
        </w:rPr>
        <w:t xml:space="preserve"> </w:t>
      </w:r>
      <w:r w:rsidRPr="00633A23">
        <w:t>приемы</w:t>
      </w:r>
      <w:r w:rsidRPr="00633A23">
        <w:rPr>
          <w:rFonts w:cs="Arial"/>
        </w:rPr>
        <w:t xml:space="preserve">, </w:t>
      </w:r>
      <w:r w:rsidRPr="00633A23">
        <w:t>предста</w:t>
      </w:r>
      <w:r w:rsidRPr="00633A23">
        <w:t>в</w:t>
      </w:r>
      <w:r w:rsidRPr="00633A23">
        <w:t>ляющие</w:t>
      </w:r>
      <w:r w:rsidRPr="00633A23">
        <w:rPr>
          <w:rFonts w:cs="Arial"/>
        </w:rPr>
        <w:t xml:space="preserve"> </w:t>
      </w:r>
      <w:r w:rsidRPr="00633A23">
        <w:t>собой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rPr>
          <w:rFonts w:cs="Arial"/>
        </w:rPr>
        <w:t xml:space="preserve"> </w:t>
      </w:r>
      <w:r w:rsidRPr="00633A23">
        <w:t>же оккультные</w:t>
      </w:r>
      <w:r w:rsidRPr="00633A23">
        <w:rPr>
          <w:rFonts w:cs="Arial"/>
        </w:rPr>
        <w:t xml:space="preserve"> </w:t>
      </w:r>
      <w:r w:rsidRPr="00633A23">
        <w:t>методики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«православной»</w:t>
      </w:r>
      <w:r w:rsidRPr="00633A23">
        <w:rPr>
          <w:rFonts w:cs="Arial"/>
        </w:rPr>
        <w:t xml:space="preserve"> </w:t>
      </w:r>
      <w:r w:rsidRPr="00633A23">
        <w:t>упаковке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Это</w:t>
      </w:r>
      <w:r w:rsidRPr="00633A23">
        <w:rPr>
          <w:rFonts w:cs="Arial"/>
        </w:rPr>
        <w:t xml:space="preserve"> </w:t>
      </w:r>
      <w:r w:rsidRPr="00633A23">
        <w:t>последнее</w:t>
      </w:r>
      <w:r w:rsidRPr="00633A23">
        <w:rPr>
          <w:rFonts w:cs="Arial"/>
        </w:rPr>
        <w:t xml:space="preserve"> </w:t>
      </w:r>
      <w:r w:rsidRPr="00633A23">
        <w:t>искушение</w:t>
      </w:r>
      <w:r w:rsidRPr="00633A23">
        <w:rPr>
          <w:rFonts w:cs="Arial"/>
        </w:rPr>
        <w:t xml:space="preserve"> </w:t>
      </w:r>
      <w:r w:rsidRPr="00633A23">
        <w:t>особенно</w:t>
      </w:r>
      <w:r w:rsidRPr="00633A23">
        <w:rPr>
          <w:rFonts w:cs="Arial"/>
        </w:rPr>
        <w:t xml:space="preserve"> </w:t>
      </w:r>
      <w:r w:rsidRPr="00633A23">
        <w:t>распростране</w:t>
      </w:r>
      <w:r w:rsidRPr="00633A23">
        <w:softHyphen/>
        <w:t>но</w:t>
      </w:r>
      <w:r w:rsidRPr="00633A23">
        <w:rPr>
          <w:rFonts w:cs="Arial"/>
        </w:rPr>
        <w:t xml:space="preserve">. </w:t>
      </w:r>
      <w:r w:rsidRPr="00633A23">
        <w:t>Надо</w:t>
      </w:r>
      <w:r w:rsidRPr="00633A23">
        <w:rPr>
          <w:rFonts w:cs="Arial"/>
        </w:rPr>
        <w:t xml:space="preserve"> </w:t>
      </w:r>
      <w:r w:rsidRPr="00633A23">
        <w:t>иметь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виду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пост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молитва</w:t>
      </w:r>
      <w:r w:rsidRPr="00633A23">
        <w:rPr>
          <w:rFonts w:cs="Arial"/>
        </w:rPr>
        <w:t xml:space="preserve">, </w:t>
      </w:r>
      <w:r w:rsidRPr="00633A23">
        <w:t>уча</w:t>
      </w:r>
      <w:r w:rsidRPr="00633A23">
        <w:softHyphen/>
        <w:t>стие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Таинствах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другие</w:t>
      </w:r>
      <w:r w:rsidRPr="00633A23">
        <w:rPr>
          <w:rFonts w:cs="Arial"/>
        </w:rPr>
        <w:t xml:space="preserve"> </w:t>
      </w:r>
      <w:r w:rsidRPr="00633A23">
        <w:t>спасительные</w:t>
      </w:r>
      <w:r w:rsidRPr="00633A23">
        <w:rPr>
          <w:rFonts w:cs="Arial"/>
        </w:rPr>
        <w:t xml:space="preserve"> </w:t>
      </w:r>
      <w:r w:rsidRPr="00633A23">
        <w:t>средства</w:t>
      </w:r>
      <w:r w:rsidRPr="00633A23">
        <w:rPr>
          <w:rFonts w:cs="Arial"/>
        </w:rPr>
        <w:t xml:space="preserve"> </w:t>
      </w:r>
      <w:r w:rsidRPr="00633A23">
        <w:t>могут превратиться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магические</w:t>
      </w:r>
      <w:r w:rsidRPr="00633A23">
        <w:rPr>
          <w:rFonts w:cs="Arial"/>
        </w:rPr>
        <w:t xml:space="preserve"> </w:t>
      </w:r>
      <w:r w:rsidRPr="00633A23">
        <w:t>талисманы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наде</w:t>
      </w:r>
      <w:r w:rsidRPr="00633A23">
        <w:softHyphen/>
        <w:t>емся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сами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средства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милость</w:t>
      </w:r>
      <w:r w:rsidRPr="00633A23">
        <w:rPr>
          <w:rFonts w:cs="Arial"/>
        </w:rPr>
        <w:t xml:space="preserve"> </w:t>
      </w:r>
      <w:r w:rsidRPr="00633A23">
        <w:t>Божию</w:t>
      </w:r>
      <w:r w:rsidRPr="00633A23">
        <w:rPr>
          <w:rFonts w:cs="Arial"/>
        </w:rPr>
        <w:t xml:space="preserve">. </w:t>
      </w:r>
      <w:r w:rsidRPr="00633A23">
        <w:t>Так</w:t>
      </w:r>
      <w:r w:rsidRPr="00633A23">
        <w:rPr>
          <w:rFonts w:cs="Arial"/>
        </w:rPr>
        <w:t xml:space="preserve">, </w:t>
      </w:r>
      <w:r w:rsidRPr="00633A23">
        <w:t>думая</w:t>
      </w:r>
      <w:r w:rsidRPr="00633A23">
        <w:rPr>
          <w:rFonts w:cs="Arial"/>
        </w:rPr>
        <w:t xml:space="preserve"> </w:t>
      </w:r>
      <w:r w:rsidRPr="00633A23">
        <w:t>защ</w:t>
      </w:r>
      <w:r w:rsidRPr="00633A23">
        <w:t>и</w:t>
      </w:r>
      <w:r w:rsidRPr="00633A23">
        <w:t>титься</w:t>
      </w:r>
      <w:r w:rsidRPr="00633A23">
        <w:rPr>
          <w:rFonts w:cs="Arial"/>
        </w:rPr>
        <w:t xml:space="preserve"> </w:t>
      </w:r>
      <w:r w:rsidRPr="00633A23">
        <w:t>благочестивыми</w:t>
      </w:r>
      <w:r w:rsidRPr="00633A23">
        <w:rPr>
          <w:rFonts w:cs="Arial"/>
        </w:rPr>
        <w:t xml:space="preserve"> </w:t>
      </w:r>
      <w:r w:rsidRPr="00633A23">
        <w:t>«приемами»</w:t>
      </w:r>
      <w:r w:rsidRPr="00633A23">
        <w:rPr>
          <w:rFonts w:cs="Arial"/>
        </w:rPr>
        <w:t xml:space="preserve"> </w:t>
      </w:r>
      <w:r w:rsidRPr="00633A23">
        <w:t>от соседки</w:t>
      </w:r>
      <w:r w:rsidRPr="00633A23">
        <w:rPr>
          <w:rFonts w:cs="Arial"/>
        </w:rPr>
        <w:t>-</w:t>
      </w:r>
      <w:r w:rsidRPr="00633A23">
        <w:t>колдуньи</w:t>
      </w:r>
      <w:r w:rsidRPr="00633A23">
        <w:rPr>
          <w:rFonts w:cs="Arial"/>
        </w:rPr>
        <w:t xml:space="preserve">,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пасть</w:t>
      </w:r>
      <w:r w:rsidRPr="00633A23">
        <w:rPr>
          <w:rFonts w:cs="Arial"/>
        </w:rPr>
        <w:t xml:space="preserve"> </w:t>
      </w:r>
      <w:r w:rsidRPr="00633A23">
        <w:t>жертвой</w:t>
      </w:r>
      <w:r w:rsidRPr="00633A23">
        <w:rPr>
          <w:rFonts w:cs="Arial"/>
        </w:rPr>
        <w:t xml:space="preserve"> </w:t>
      </w:r>
      <w:r w:rsidRPr="00633A23">
        <w:t>бесов</w:t>
      </w:r>
      <w:r w:rsidRPr="00633A23">
        <w:rPr>
          <w:rFonts w:cs="Arial"/>
        </w:rPr>
        <w:t xml:space="preserve">. </w:t>
      </w:r>
      <w:r w:rsidRPr="00633A23">
        <w:t>Вообще</w:t>
      </w:r>
      <w:r w:rsidRPr="00633A23">
        <w:rPr>
          <w:rFonts w:cs="Arial"/>
        </w:rPr>
        <w:t xml:space="preserve">, </w:t>
      </w:r>
      <w:r w:rsidRPr="00633A23">
        <w:t>всякие</w:t>
      </w:r>
      <w:r w:rsidRPr="00633A23">
        <w:rPr>
          <w:rFonts w:cs="Arial"/>
        </w:rPr>
        <w:t xml:space="preserve"> </w:t>
      </w:r>
      <w:r w:rsidRPr="00633A23">
        <w:t>колдовские</w:t>
      </w:r>
      <w:r w:rsidRPr="00633A23">
        <w:rPr>
          <w:rFonts w:cs="Arial"/>
        </w:rPr>
        <w:t xml:space="preserve"> </w:t>
      </w:r>
      <w:r w:rsidRPr="00633A23">
        <w:t>действия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причинить вред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попущению</w:t>
      </w:r>
      <w:r w:rsidRPr="00633A23">
        <w:rPr>
          <w:rFonts w:cs="Arial"/>
        </w:rPr>
        <w:t xml:space="preserve"> </w:t>
      </w:r>
      <w:r w:rsidRPr="00633A23">
        <w:t>Божию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причиной попущения</w:t>
      </w:r>
      <w:r w:rsidRPr="00633A23">
        <w:rPr>
          <w:rFonts w:cs="Arial"/>
        </w:rPr>
        <w:t xml:space="preserve"> </w:t>
      </w:r>
      <w:r w:rsidRPr="00633A23">
        <w:t>являются</w:t>
      </w:r>
      <w:r w:rsidRPr="00633A23">
        <w:rPr>
          <w:rFonts w:cs="Arial"/>
        </w:rPr>
        <w:t xml:space="preserve"> </w:t>
      </w:r>
      <w:r w:rsidRPr="00633A23">
        <w:t>наши</w:t>
      </w:r>
      <w:r w:rsidRPr="00633A23">
        <w:rPr>
          <w:rFonts w:cs="Arial"/>
        </w:rPr>
        <w:t xml:space="preserve"> </w:t>
      </w:r>
      <w:r w:rsidRPr="00633A23">
        <w:t>грехи</w:t>
      </w:r>
      <w:r w:rsidRPr="00633A23">
        <w:rPr>
          <w:rFonts w:cs="Arial"/>
        </w:rPr>
        <w:t xml:space="preserve">, </w:t>
      </w:r>
      <w:r w:rsidRPr="00633A23">
        <w:t>особенно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гордыня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единс</w:t>
      </w:r>
      <w:r w:rsidRPr="00633A23">
        <w:t>т</w:t>
      </w:r>
      <w:r w:rsidRPr="00633A23">
        <w:t>венным</w:t>
      </w:r>
      <w:r w:rsidRPr="00633A23">
        <w:rPr>
          <w:rFonts w:cs="Arial"/>
        </w:rPr>
        <w:t xml:space="preserve"> </w:t>
      </w:r>
      <w:r w:rsidRPr="00633A23">
        <w:t>действенным</w:t>
      </w:r>
      <w:r w:rsidRPr="00633A23">
        <w:rPr>
          <w:rFonts w:cs="Arial"/>
        </w:rPr>
        <w:t xml:space="preserve"> </w:t>
      </w:r>
      <w:r w:rsidRPr="00633A23">
        <w:t>средством</w:t>
      </w:r>
      <w:r w:rsidRPr="00633A23">
        <w:rPr>
          <w:rFonts w:cs="Arial"/>
        </w:rPr>
        <w:t xml:space="preserve"> </w:t>
      </w:r>
      <w:r w:rsidRPr="00633A23">
        <w:t>против козней</w:t>
      </w:r>
      <w:r w:rsidRPr="00633A23">
        <w:rPr>
          <w:rFonts w:cs="Arial"/>
        </w:rPr>
        <w:t xml:space="preserve"> </w:t>
      </w:r>
      <w:r w:rsidRPr="00633A23">
        <w:t>вражьих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покаяние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смиренное</w:t>
      </w:r>
      <w:r w:rsidRPr="00633A23">
        <w:rPr>
          <w:rFonts w:cs="Arial"/>
        </w:rPr>
        <w:t xml:space="preserve"> </w:t>
      </w:r>
      <w:r w:rsidRPr="00633A23">
        <w:t>преда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руки</w:t>
      </w:r>
      <w:r w:rsidRPr="00633A23">
        <w:rPr>
          <w:rFonts w:cs="Arial"/>
        </w:rPr>
        <w:t xml:space="preserve"> </w:t>
      </w:r>
      <w:r w:rsidRPr="00633A23">
        <w:t>Божий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посильном</w:t>
      </w:r>
      <w:r w:rsidRPr="00633A23">
        <w:rPr>
          <w:rFonts w:cs="Arial"/>
        </w:rPr>
        <w:t xml:space="preserve"> </w:t>
      </w:r>
      <w:r w:rsidRPr="00633A23">
        <w:t>следовании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поведям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нормам</w:t>
      </w:r>
      <w:r w:rsidRPr="00633A23">
        <w:rPr>
          <w:rFonts w:cs="Arial"/>
        </w:rPr>
        <w:t xml:space="preserve"> </w:t>
      </w:r>
      <w:r w:rsidRPr="00633A23">
        <w:t>христианской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. </w:t>
      </w:r>
      <w:r w:rsidRPr="00633A23">
        <w:t>Признак</w:t>
      </w:r>
      <w:r w:rsidRPr="00633A23">
        <w:rPr>
          <w:rFonts w:cs="Arial"/>
        </w:rPr>
        <w:t xml:space="preserve"> </w:t>
      </w:r>
      <w:r w:rsidRPr="00633A23">
        <w:t>отсту</w:t>
      </w:r>
      <w:r w:rsidRPr="00633A23">
        <w:softHyphen/>
        <w:t>пления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пути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заметить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человек старается</w:t>
      </w:r>
      <w:r w:rsidRPr="00633A23">
        <w:rPr>
          <w:rFonts w:cs="Arial"/>
        </w:rPr>
        <w:t xml:space="preserve"> </w:t>
      </w:r>
      <w:r w:rsidRPr="00633A23">
        <w:t>обзавестись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а</w:t>
      </w:r>
      <w:r w:rsidRPr="00633A23">
        <w:t>ким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совершенно</w:t>
      </w:r>
      <w:r w:rsidRPr="00633A23">
        <w:rPr>
          <w:rFonts w:cs="Arial"/>
        </w:rPr>
        <w:t xml:space="preserve"> </w:t>
      </w:r>
      <w:r w:rsidRPr="00633A23">
        <w:t>особым молитвенным</w:t>
      </w:r>
      <w:r w:rsidRPr="00633A23">
        <w:rPr>
          <w:rFonts w:cs="Arial"/>
        </w:rPr>
        <w:t xml:space="preserve"> </w:t>
      </w:r>
      <w:r w:rsidRPr="00633A23">
        <w:t>правилом</w:t>
      </w:r>
      <w:r w:rsidRPr="00633A23">
        <w:rPr>
          <w:rFonts w:cs="Arial"/>
        </w:rPr>
        <w:t xml:space="preserve">, </w:t>
      </w:r>
      <w:r w:rsidRPr="00633A23">
        <w:t>ищет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новые</w:t>
      </w:r>
      <w:r w:rsidRPr="00633A23">
        <w:rPr>
          <w:rFonts w:cs="Arial"/>
        </w:rPr>
        <w:t xml:space="preserve">, </w:t>
      </w:r>
      <w:r w:rsidRPr="00633A23">
        <w:t>«особенно сильные»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литвы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настаивает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несомненном конкретном</w:t>
      </w:r>
      <w:r w:rsidRPr="00633A23">
        <w:rPr>
          <w:rFonts w:cs="Arial"/>
        </w:rPr>
        <w:t xml:space="preserve"> </w:t>
      </w:r>
      <w:r w:rsidRPr="00633A23">
        <w:t>результате</w:t>
      </w:r>
      <w:r w:rsidRPr="00633A23">
        <w:rPr>
          <w:rFonts w:cs="Arial"/>
        </w:rPr>
        <w:t xml:space="preserve">,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достичь</w:t>
      </w:r>
      <w:r w:rsidRPr="00633A23">
        <w:rPr>
          <w:rFonts w:cs="Arial"/>
        </w:rPr>
        <w:t xml:space="preserve"> </w:t>
      </w:r>
      <w:r w:rsidRPr="00633A23">
        <w:t>опре</w:t>
      </w:r>
      <w:r w:rsidRPr="00633A23">
        <w:softHyphen/>
        <w:t>деленными</w:t>
      </w:r>
      <w:r w:rsidRPr="00633A23">
        <w:rPr>
          <w:rFonts w:cs="Arial"/>
        </w:rPr>
        <w:t xml:space="preserve"> </w:t>
      </w:r>
      <w:r w:rsidRPr="00633A23">
        <w:t>благочестивыми</w:t>
      </w:r>
      <w:r w:rsidRPr="00633A23">
        <w:rPr>
          <w:rFonts w:cs="Arial"/>
        </w:rPr>
        <w:t xml:space="preserve"> </w:t>
      </w:r>
      <w:r w:rsidRPr="00633A23">
        <w:t>делами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заключение</w:t>
      </w:r>
      <w:r w:rsidRPr="00633A23">
        <w:rPr>
          <w:rFonts w:cs="Arial"/>
        </w:rPr>
        <w:t xml:space="preserve"> </w:t>
      </w:r>
      <w:r w:rsidRPr="00633A23">
        <w:t>заметим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следует</w:t>
      </w:r>
      <w:r w:rsidRPr="00633A23">
        <w:rPr>
          <w:rFonts w:cs="Arial"/>
        </w:rPr>
        <w:t xml:space="preserve"> </w:t>
      </w:r>
      <w:r w:rsidRPr="00633A23">
        <w:t>всячески</w:t>
      </w:r>
      <w:r w:rsidRPr="00633A23">
        <w:rPr>
          <w:rFonts w:cs="Arial"/>
        </w:rPr>
        <w:t xml:space="preserve"> </w:t>
      </w:r>
      <w:r w:rsidRPr="00633A23">
        <w:t>удер</w:t>
      </w:r>
      <w:r w:rsidRPr="00633A23">
        <w:softHyphen/>
        <w:t>живаться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любопытства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интереса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оккультным</w:t>
      </w:r>
      <w:r w:rsidRPr="00633A23">
        <w:rPr>
          <w:rFonts w:cs="Arial"/>
        </w:rPr>
        <w:t xml:space="preserve"> </w:t>
      </w:r>
      <w:r w:rsidRPr="00633A23">
        <w:t>уче</w:t>
      </w:r>
      <w:r w:rsidRPr="00633A23">
        <w:softHyphen/>
        <w:t>ниям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феноменам</w:t>
      </w:r>
      <w:r w:rsidRPr="00633A23">
        <w:rPr>
          <w:rFonts w:cs="Arial"/>
        </w:rPr>
        <w:t xml:space="preserve">.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духоносные</w:t>
      </w:r>
      <w:r w:rsidRPr="00633A23">
        <w:rPr>
          <w:rFonts w:cs="Arial"/>
        </w:rPr>
        <w:t xml:space="preserve"> </w:t>
      </w:r>
      <w:r w:rsidRPr="00633A23">
        <w:t>Отцы скорбели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ходилось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пользы</w:t>
      </w:r>
      <w:r w:rsidRPr="00633A23">
        <w:rPr>
          <w:rFonts w:cs="Arial"/>
        </w:rPr>
        <w:t xml:space="preserve"> </w:t>
      </w:r>
      <w:r w:rsidRPr="00633A23">
        <w:t>заблудших читать</w:t>
      </w:r>
      <w:r w:rsidRPr="00633A23">
        <w:rPr>
          <w:rFonts w:cs="Arial"/>
        </w:rPr>
        <w:t xml:space="preserve"> </w:t>
      </w:r>
      <w:r w:rsidRPr="00633A23">
        <w:t>еретические</w:t>
      </w:r>
      <w:r w:rsidRPr="00633A23">
        <w:rPr>
          <w:rFonts w:cs="Arial"/>
        </w:rPr>
        <w:t xml:space="preserve"> </w:t>
      </w:r>
      <w:r w:rsidRPr="00633A23">
        <w:t>сочинения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нужно</w:t>
      </w:r>
      <w:r w:rsidRPr="00633A23">
        <w:rPr>
          <w:rFonts w:cs="Arial"/>
        </w:rPr>
        <w:t xml:space="preserve"> </w:t>
      </w:r>
      <w:r w:rsidRPr="00633A23">
        <w:t>думать</w:t>
      </w:r>
      <w:r w:rsidRPr="00633A23">
        <w:rPr>
          <w:rFonts w:cs="Arial"/>
        </w:rPr>
        <w:t xml:space="preserve">, </w:t>
      </w:r>
      <w:r w:rsidRPr="00633A23">
        <w:t>будто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, </w:t>
      </w:r>
      <w:r w:rsidRPr="00633A23">
        <w:t>страстные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помраченные</w:t>
      </w:r>
      <w:r w:rsidRPr="00633A23">
        <w:rPr>
          <w:rFonts w:cs="Arial"/>
        </w:rPr>
        <w:t xml:space="preserve">, </w:t>
      </w:r>
      <w:r w:rsidRPr="00633A23">
        <w:t>избежим</w:t>
      </w:r>
      <w:r w:rsidRPr="00633A23">
        <w:rPr>
          <w:rFonts w:cs="Arial"/>
        </w:rPr>
        <w:t xml:space="preserve"> </w:t>
      </w:r>
      <w:r w:rsidRPr="00633A23">
        <w:t>серь</w:t>
      </w:r>
      <w:r w:rsidRPr="00633A23">
        <w:softHyphen/>
        <w:t>езного</w:t>
      </w:r>
      <w:r w:rsidRPr="00633A23">
        <w:rPr>
          <w:rFonts w:cs="Arial"/>
        </w:rPr>
        <w:t xml:space="preserve"> </w:t>
      </w:r>
      <w:r w:rsidRPr="00633A23">
        <w:t>ущерба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будем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легкомыслию</w:t>
      </w:r>
      <w:r w:rsidRPr="00633A23">
        <w:rPr>
          <w:rFonts w:cs="Arial"/>
        </w:rPr>
        <w:t xml:space="preserve">, </w:t>
      </w:r>
      <w:r w:rsidRPr="00633A23">
        <w:t>для «расширения</w:t>
      </w:r>
      <w:r w:rsidRPr="00633A23">
        <w:rPr>
          <w:rFonts w:cs="Arial"/>
        </w:rPr>
        <w:t xml:space="preserve"> </w:t>
      </w:r>
      <w:r w:rsidRPr="00633A23">
        <w:t>кругозора»</w:t>
      </w:r>
      <w:r w:rsidRPr="00633A23">
        <w:rPr>
          <w:rFonts w:cs="Arial"/>
        </w:rPr>
        <w:t xml:space="preserve">, </w:t>
      </w:r>
      <w:r w:rsidRPr="00633A23">
        <w:t>хлебать</w:t>
      </w:r>
      <w:r w:rsidRPr="00633A23">
        <w:rPr>
          <w:rFonts w:cs="Arial"/>
        </w:rPr>
        <w:t xml:space="preserve"> </w:t>
      </w:r>
      <w:r w:rsidRPr="00633A23">
        <w:t>яд</w:t>
      </w:r>
      <w:r w:rsidRPr="00633A23">
        <w:rPr>
          <w:rFonts w:cs="Arial"/>
        </w:rPr>
        <w:t xml:space="preserve"> </w:t>
      </w:r>
      <w:r w:rsidRPr="00633A23">
        <w:t>оккультных</w:t>
      </w:r>
      <w:r w:rsidRPr="00633A23">
        <w:rPr>
          <w:rFonts w:cs="Arial"/>
        </w:rPr>
        <w:t xml:space="preserve"> </w:t>
      </w:r>
      <w:r w:rsidRPr="00633A23">
        <w:t>уче</w:t>
      </w:r>
      <w:r w:rsidRPr="00633A23">
        <w:softHyphen/>
        <w:t>ний</w:t>
      </w:r>
      <w:r w:rsidRPr="00633A23">
        <w:rPr>
          <w:rFonts w:cs="Arial"/>
        </w:rPr>
        <w:t xml:space="preserve">.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некоторые</w:t>
      </w:r>
      <w:r w:rsidRPr="00633A23">
        <w:rPr>
          <w:rFonts w:cs="Arial"/>
        </w:rPr>
        <w:t xml:space="preserve"> </w:t>
      </w:r>
      <w:r w:rsidRPr="00633A23">
        <w:t>общие</w:t>
      </w:r>
      <w:r w:rsidRPr="00633A23">
        <w:rPr>
          <w:rFonts w:cs="Arial"/>
        </w:rPr>
        <w:t xml:space="preserve"> </w:t>
      </w:r>
      <w:r w:rsidRPr="00633A23">
        <w:t>знания</w:t>
      </w:r>
      <w:r w:rsidRPr="00633A23">
        <w:rPr>
          <w:rFonts w:cs="Arial"/>
        </w:rPr>
        <w:t xml:space="preserve">, </w:t>
      </w:r>
      <w:r w:rsidRPr="00633A23">
        <w:t>нек</w:t>
      </w:r>
      <w:r w:rsidRPr="00633A23">
        <w:t>о</w:t>
      </w:r>
      <w:r w:rsidRPr="00633A23">
        <w:t>торые</w:t>
      </w:r>
      <w:r w:rsidRPr="00633A23">
        <w:rPr>
          <w:rFonts w:cs="Arial"/>
        </w:rPr>
        <w:t xml:space="preserve"> </w:t>
      </w:r>
      <w:r w:rsidRPr="00633A23">
        <w:t>призна</w:t>
      </w:r>
      <w:r w:rsidRPr="00633A23">
        <w:softHyphen/>
        <w:t>ки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понадобиться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качестве</w:t>
      </w:r>
      <w:r w:rsidRPr="00633A23">
        <w:rPr>
          <w:rFonts w:cs="Arial"/>
        </w:rPr>
        <w:t xml:space="preserve"> </w:t>
      </w:r>
      <w:r w:rsidRPr="00633A23">
        <w:t>ориен</w:t>
      </w:r>
      <w:r w:rsidRPr="00633A23">
        <w:softHyphen/>
        <w:t>тиров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главным</w:t>
      </w:r>
      <w:r w:rsidRPr="00633A23">
        <w:rPr>
          <w:rFonts w:cs="Arial"/>
        </w:rPr>
        <w:t xml:space="preserve"> </w:t>
      </w:r>
      <w:r w:rsidRPr="00633A23">
        <w:t>нашим</w:t>
      </w:r>
      <w:r w:rsidRPr="00633A23">
        <w:rPr>
          <w:rFonts w:cs="Arial"/>
        </w:rPr>
        <w:t xml:space="preserve"> </w:t>
      </w:r>
      <w:r w:rsidRPr="00633A23">
        <w:t>упованием</w:t>
      </w:r>
      <w:r w:rsidRPr="00633A23">
        <w:rPr>
          <w:rFonts w:cs="Arial"/>
        </w:rPr>
        <w:t xml:space="preserve"> </w:t>
      </w:r>
      <w:r w:rsidRPr="00633A23">
        <w:t>должна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жественная</w:t>
      </w:r>
      <w:r w:rsidRPr="00633A23">
        <w:rPr>
          <w:rFonts w:cs="Arial"/>
        </w:rPr>
        <w:t xml:space="preserve"> </w:t>
      </w:r>
      <w:r w:rsidRPr="00633A23">
        <w:t>помощь</w:t>
      </w:r>
      <w:r w:rsidRPr="00633A23">
        <w:rPr>
          <w:rFonts w:cs="Arial"/>
        </w:rPr>
        <w:t xml:space="preserve">,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обольщения</w:t>
      </w:r>
      <w:r w:rsidRPr="00633A23">
        <w:rPr>
          <w:rFonts w:cs="Arial"/>
        </w:rPr>
        <w:t xml:space="preserve"> </w:t>
      </w:r>
      <w:r w:rsidRPr="00633A23">
        <w:t>избежать невозможно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единственной</w:t>
      </w:r>
      <w:r w:rsidRPr="00633A23">
        <w:rPr>
          <w:rFonts w:cs="Arial"/>
        </w:rPr>
        <w:t xml:space="preserve"> </w:t>
      </w:r>
      <w:r w:rsidRPr="00633A23">
        <w:t>защиты</w:t>
      </w:r>
      <w:r w:rsidRPr="00633A23">
        <w:rPr>
          <w:rFonts w:cs="Arial"/>
        </w:rPr>
        <w:t xml:space="preserve"> </w:t>
      </w:r>
      <w:r w:rsidRPr="00633A23">
        <w:t>лишает нас</w:t>
      </w:r>
      <w:r w:rsidRPr="00633A23">
        <w:rPr>
          <w:rFonts w:cs="Arial"/>
        </w:rPr>
        <w:t xml:space="preserve"> </w:t>
      </w:r>
      <w:r w:rsidRPr="00633A23">
        <w:t>легкомысленное</w:t>
      </w:r>
      <w:r w:rsidRPr="00633A23">
        <w:rPr>
          <w:rFonts w:cs="Arial"/>
        </w:rPr>
        <w:t xml:space="preserve"> </w:t>
      </w:r>
      <w:r w:rsidRPr="00633A23">
        <w:t>тщеславие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самонадеянность</w:t>
      </w:r>
      <w:r w:rsidRPr="00633A23">
        <w:rPr>
          <w:rFonts w:cs="Arial"/>
        </w:rPr>
        <w:t xml:space="preserve">, </w:t>
      </w:r>
      <w:r w:rsidRPr="00633A23">
        <w:t>р</w:t>
      </w:r>
      <w:r w:rsidRPr="00633A23">
        <w:t>у</w:t>
      </w:r>
      <w:r w:rsidRPr="00633A23">
        <w:t>ководствуясь</w:t>
      </w:r>
      <w:r w:rsidRPr="00633A23">
        <w:rPr>
          <w:rFonts w:cs="Arial"/>
        </w:rPr>
        <w:t xml:space="preserve"> </w:t>
      </w:r>
      <w:r w:rsidRPr="00633A23">
        <w:t>которыми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идем</w:t>
      </w:r>
      <w:r w:rsidRPr="00633A23">
        <w:rPr>
          <w:rFonts w:cs="Arial"/>
        </w:rPr>
        <w:t xml:space="preserve"> </w:t>
      </w:r>
      <w:r w:rsidRPr="00633A23">
        <w:t>навстречу</w:t>
      </w:r>
      <w:r w:rsidRPr="00633A23">
        <w:rPr>
          <w:rFonts w:cs="Arial"/>
        </w:rPr>
        <w:t xml:space="preserve"> </w:t>
      </w:r>
      <w:r w:rsidRPr="00633A23">
        <w:t>соблаз</w:t>
      </w:r>
      <w:r w:rsidRPr="00633A23">
        <w:softHyphen/>
        <w:t>нам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будто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пользы</w:t>
      </w:r>
      <w:r w:rsidRPr="00633A23">
        <w:rPr>
          <w:rFonts w:cs="Arial"/>
        </w:rPr>
        <w:t xml:space="preserve"> </w:t>
      </w:r>
      <w:r w:rsidRPr="00633A23">
        <w:t>ближним</w:t>
      </w:r>
      <w:r w:rsidRPr="00633A23">
        <w:rPr>
          <w:rFonts w:cs="Arial"/>
        </w:rPr>
        <w:t>.</w:t>
      </w:r>
    </w:p>
    <w:p w:rsidR="002D3589" w:rsidRPr="00633A23" w:rsidRDefault="002D3589" w:rsidP="00EB0F88">
      <w:pPr>
        <w:sectPr w:rsidR="002D3589" w:rsidRPr="00633A23" w:rsidSect="00EB0F88">
          <w:pgSz w:w="11907" w:h="16839" w:code="9"/>
          <w:pgMar w:top="851" w:right="850" w:bottom="851" w:left="1134" w:header="720" w:footer="720" w:gutter="0"/>
          <w:cols w:space="720"/>
          <w:noEndnote/>
        </w:sectPr>
      </w:pPr>
    </w:p>
    <w:p w:rsidR="002D3589" w:rsidRPr="00633A23" w:rsidRDefault="002D3589" w:rsidP="00EB0F88"/>
    <w:p w:rsidR="002D3589" w:rsidRPr="00633A23" w:rsidRDefault="002D3589" w:rsidP="00EB0F88">
      <w:pPr>
        <w:sectPr w:rsidR="002D3589" w:rsidRPr="00633A23" w:rsidSect="00EB0F88">
          <w:type w:val="continuous"/>
          <w:pgSz w:w="11907" w:h="16839" w:code="9"/>
          <w:pgMar w:top="851" w:right="850" w:bottom="851" w:left="1134" w:header="720" w:footer="720" w:gutter="0"/>
          <w:cols w:space="60"/>
          <w:noEndnote/>
        </w:sectPr>
      </w:pPr>
    </w:p>
    <w:p w:rsidR="007C2A12" w:rsidRDefault="007C2A12" w:rsidP="007C2A12">
      <w:pPr>
        <w:pStyle w:val="4"/>
      </w:pPr>
      <w:r>
        <w:lastRenderedPageBreak/>
        <w:t>ПРОПОВЕДЬ</w:t>
      </w:r>
    </w:p>
    <w:p w:rsidR="007C2A12" w:rsidRDefault="002D3589" w:rsidP="007C2A12">
      <w:pPr>
        <w:pStyle w:val="a3"/>
      </w:pPr>
      <w:r w:rsidRPr="00633A23">
        <w:t xml:space="preserve">Архим. ИОАНН (Крестъянкин) </w:t>
      </w:r>
    </w:p>
    <w:p w:rsidR="002D3589" w:rsidRPr="00633A23" w:rsidRDefault="002D3589" w:rsidP="007C2A12">
      <w:pPr>
        <w:pStyle w:val="3"/>
      </w:pPr>
      <w:bookmarkStart w:id="9" w:name="_О_ПУТИ_СПАСЕНИЯ"/>
      <w:bookmarkEnd w:id="9"/>
      <w:r w:rsidRPr="00633A23">
        <w:t>О ПУТИ СПАСЕНИЯ</w:t>
      </w:r>
    </w:p>
    <w:p w:rsidR="002D3589" w:rsidRPr="00633A23" w:rsidRDefault="002D3589" w:rsidP="007C2A12">
      <w:pPr>
        <w:pStyle w:val="8"/>
      </w:pPr>
      <w:r w:rsidRPr="00633A23">
        <w:rPr>
          <w:rFonts w:cs="Arial"/>
        </w:rPr>
        <w:t>(</w:t>
      </w:r>
      <w:r w:rsidRPr="00633A23">
        <w:t>Слово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неделю</w:t>
      </w:r>
      <w:r w:rsidRPr="00633A23">
        <w:rPr>
          <w:rFonts w:cs="Arial"/>
        </w:rPr>
        <w:t xml:space="preserve"> 32-</w:t>
      </w:r>
      <w:r w:rsidRPr="00633A23">
        <w:t>ю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Закхее</w:t>
      </w:r>
      <w:r w:rsidRPr="00633A23">
        <w:rPr>
          <w:rFonts w:cs="Arial"/>
        </w:rPr>
        <w:t xml:space="preserve">. </w:t>
      </w:r>
      <w:r w:rsidRPr="00633A23">
        <w:t>Перенесение</w:t>
      </w:r>
      <w:r w:rsidRPr="00633A23">
        <w:rPr>
          <w:rFonts w:cs="Arial"/>
        </w:rPr>
        <w:t xml:space="preserve"> </w:t>
      </w:r>
      <w:r w:rsidRPr="00633A23">
        <w:t>мощей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Златоуста</w:t>
      </w:r>
      <w:r w:rsidRPr="00633A23">
        <w:rPr>
          <w:rFonts w:cs="Arial"/>
        </w:rPr>
        <w:t>)</w:t>
      </w:r>
    </w:p>
    <w:p w:rsidR="002D3589" w:rsidRDefault="002D3589" w:rsidP="00EB0F88"/>
    <w:p w:rsidR="002D3589" w:rsidRDefault="007C5DE1" w:rsidP="007C2A12">
      <w:pPr>
        <w:ind w:firstLine="0"/>
        <w:jc w:val="center"/>
        <w:rPr>
          <w:noProof/>
          <w:szCs w:val="24"/>
        </w:rPr>
      </w:pPr>
      <w:r w:rsidRPr="00A617A4">
        <w:rPr>
          <w:noProof/>
          <w:szCs w:val="24"/>
        </w:rPr>
        <w:pict>
          <v:shape id="Рисунок 28" o:spid="_x0000_i1057" type="#_x0000_t75" style="width:153.75pt;height:211.5pt;visibility:visible">
            <v:imagedata r:id="rId41" o:title=""/>
          </v:shape>
        </w:pict>
      </w:r>
    </w:p>
    <w:p w:rsidR="007C2A12" w:rsidRPr="00633A23" w:rsidRDefault="007C2A12" w:rsidP="007C2A12">
      <w:pPr>
        <w:ind w:firstLine="0"/>
        <w:jc w:val="center"/>
        <w:rPr>
          <w:szCs w:val="24"/>
        </w:rPr>
      </w:pPr>
    </w:p>
    <w:p w:rsidR="002D3589" w:rsidRPr="00633A23" w:rsidRDefault="002D3589" w:rsidP="00EB0F88">
      <w:r w:rsidRPr="00633A23">
        <w:t>Во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Отца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Сына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Святаго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! </w:t>
      </w:r>
      <w:r w:rsidRPr="00633A23">
        <w:t>Други</w:t>
      </w:r>
      <w:r w:rsidRPr="00633A23">
        <w:rPr>
          <w:rFonts w:cs="Arial"/>
        </w:rPr>
        <w:t xml:space="preserve"> </w:t>
      </w:r>
      <w:r w:rsidRPr="00633A23">
        <w:t>наши</w:t>
      </w:r>
      <w:r w:rsidRPr="00633A23">
        <w:rPr>
          <w:rFonts w:cs="Arial"/>
        </w:rPr>
        <w:t>!</w:t>
      </w:r>
    </w:p>
    <w:p w:rsidR="002D3589" w:rsidRPr="00633A23" w:rsidRDefault="002D3589" w:rsidP="00EB0F88">
      <w:r w:rsidRPr="00633A23">
        <w:t>Круг</w:t>
      </w:r>
      <w:r w:rsidRPr="00633A23">
        <w:rPr>
          <w:rFonts w:cs="Arial"/>
        </w:rPr>
        <w:t xml:space="preserve"> </w:t>
      </w:r>
      <w:r w:rsidRPr="00633A23">
        <w:t>церковного</w:t>
      </w:r>
      <w:r w:rsidRPr="00633A23">
        <w:rPr>
          <w:rFonts w:cs="Arial"/>
        </w:rPr>
        <w:t xml:space="preserve"> </w:t>
      </w:r>
      <w:r w:rsidRPr="00633A23">
        <w:t>богослужебного</w:t>
      </w:r>
      <w:r w:rsidR="007C2A12">
        <w:t xml:space="preserve"> </w:t>
      </w:r>
      <w:r w:rsidRPr="00633A23">
        <w:t>чина</w:t>
      </w:r>
      <w:r w:rsidRPr="00633A23">
        <w:rPr>
          <w:rFonts w:cs="Arial"/>
        </w:rPr>
        <w:t xml:space="preserve"> </w:t>
      </w:r>
      <w:r w:rsidRPr="00633A23">
        <w:t>снова</w:t>
      </w:r>
      <w:r w:rsidRPr="00633A23">
        <w:rPr>
          <w:rFonts w:cs="Arial"/>
        </w:rPr>
        <w:t xml:space="preserve"> </w:t>
      </w:r>
      <w:r w:rsidRPr="00633A23">
        <w:t>привел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вратам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поста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преддверии</w:t>
      </w:r>
      <w:r w:rsidRPr="00633A23">
        <w:rPr>
          <w:rFonts w:cs="Arial"/>
        </w:rPr>
        <w:t xml:space="preserve"> </w:t>
      </w:r>
      <w:r w:rsidRPr="00633A23">
        <w:t>его</w:t>
      </w:r>
      <w:r w:rsidR="007C2A12">
        <w:t xml:space="preserve"> </w:t>
      </w:r>
      <w:r w:rsidRPr="00633A23">
        <w:t>опять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ежегодно</w:t>
      </w:r>
      <w:r w:rsidRPr="00633A23">
        <w:rPr>
          <w:rFonts w:cs="Arial"/>
        </w:rPr>
        <w:t xml:space="preserve">, </w:t>
      </w:r>
      <w:r w:rsidRPr="00633A23">
        <w:t>встречаемся</w:t>
      </w:r>
      <w:r w:rsidR="007C2A12">
        <w:t xml:space="preserve"> </w:t>
      </w:r>
      <w:r w:rsidRPr="00633A23">
        <w:t>с</w:t>
      </w:r>
      <w:r w:rsidR="007C2A12">
        <w:rPr>
          <w:rFonts w:cs="Arial"/>
        </w:rPr>
        <w:t xml:space="preserve"> </w:t>
      </w:r>
      <w:r w:rsidRPr="00633A23">
        <w:t>Закхеем</w:t>
      </w:r>
      <w:r w:rsidRPr="00633A23">
        <w:rPr>
          <w:rFonts w:cs="Arial"/>
        </w:rPr>
        <w:t xml:space="preserve"> </w:t>
      </w:r>
      <w:r w:rsidRPr="00633A23">
        <w:t>—</w:t>
      </w:r>
      <w:r w:rsidR="007C2A12">
        <w:rPr>
          <w:rFonts w:cs="Arial"/>
        </w:rPr>
        <w:t xml:space="preserve"> </w:t>
      </w:r>
      <w:r w:rsidRPr="00633A23">
        <w:t>«праведным»</w:t>
      </w:r>
      <w:r w:rsidRPr="00633A23">
        <w:rPr>
          <w:rFonts w:cs="Arial"/>
        </w:rPr>
        <w:t>,</w:t>
      </w:r>
      <w:r w:rsidR="007C2A12">
        <w:rPr>
          <w:rFonts w:cs="Arial"/>
        </w:rPr>
        <w:t xml:space="preserve"> </w:t>
      </w:r>
      <w:r w:rsidRPr="00633A23">
        <w:t>«справедл</w:t>
      </w:r>
      <w:r w:rsidRPr="00633A23">
        <w:t>и</w:t>
      </w:r>
      <w:r w:rsidRPr="00633A23">
        <w:t>вым»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имени</w:t>
      </w:r>
      <w:r w:rsidRPr="00633A23">
        <w:rPr>
          <w:rFonts w:cs="Arial"/>
        </w:rPr>
        <w:t xml:space="preserve"> (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это значит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),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грешным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softHyphen/>
        <w:t>лам</w:t>
      </w:r>
      <w:r w:rsidRPr="00633A23">
        <w:rPr>
          <w:rFonts w:cs="Arial"/>
        </w:rPr>
        <w:t xml:space="preserve"> </w:t>
      </w:r>
      <w:r w:rsidRPr="00633A23">
        <w:t>человеком</w:t>
      </w:r>
      <w:r w:rsidRPr="00633A23">
        <w:rPr>
          <w:rFonts w:cs="Arial"/>
        </w:rPr>
        <w:t xml:space="preserve">, </w:t>
      </w:r>
      <w:r w:rsidRPr="00633A23">
        <w:t>начальником</w:t>
      </w:r>
      <w:r w:rsidRPr="00633A23">
        <w:rPr>
          <w:rFonts w:cs="Arial"/>
        </w:rPr>
        <w:t xml:space="preserve"> </w:t>
      </w:r>
      <w:r w:rsidRPr="00633A23">
        <w:t>мыта</w:t>
      </w:r>
      <w:r w:rsidRPr="00633A23">
        <w:softHyphen/>
        <w:t>рей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долго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не боялся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стыдился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Но</w:t>
      </w:r>
      <w:r w:rsidRPr="00633A23">
        <w:rPr>
          <w:rFonts w:cs="Arial"/>
        </w:rPr>
        <w:t xml:space="preserve">,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, </w:t>
      </w:r>
      <w:r w:rsidRPr="00633A23">
        <w:t>грешнейший многих</w:t>
      </w:r>
      <w:r w:rsidRPr="00633A23">
        <w:rPr>
          <w:rFonts w:cs="Arial"/>
        </w:rPr>
        <w:t xml:space="preserve"> </w:t>
      </w:r>
      <w:r w:rsidRPr="00633A23">
        <w:t>грешников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удосто</w:t>
      </w:r>
      <w:r w:rsidRPr="00633A23">
        <w:softHyphen/>
        <w:t>ился</w:t>
      </w:r>
      <w:r w:rsidRPr="00633A23">
        <w:rPr>
          <w:rFonts w:cs="Arial"/>
        </w:rPr>
        <w:t xml:space="preserve"> </w:t>
      </w:r>
      <w:r w:rsidRPr="00633A23">
        <w:t>войти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церковную</w:t>
      </w:r>
      <w:r w:rsidRPr="00633A23">
        <w:rPr>
          <w:rFonts w:cs="Arial"/>
        </w:rPr>
        <w:t xml:space="preserve"> </w:t>
      </w:r>
      <w:r w:rsidRPr="00633A23">
        <w:t>историю тем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дал</w:t>
      </w:r>
      <w:r w:rsidRPr="00633A23">
        <w:rPr>
          <w:rFonts w:cs="Arial"/>
        </w:rPr>
        <w:t xml:space="preserve"> </w:t>
      </w:r>
      <w:r w:rsidRPr="00633A23">
        <w:t>образ</w:t>
      </w:r>
      <w:r w:rsidRPr="00633A23">
        <w:rPr>
          <w:rFonts w:cs="Arial"/>
        </w:rPr>
        <w:t xml:space="preserve"> </w:t>
      </w:r>
      <w:r w:rsidRPr="00633A23">
        <w:t>первых</w:t>
      </w:r>
      <w:r w:rsidRPr="00633A23">
        <w:rPr>
          <w:rFonts w:cs="Arial"/>
        </w:rPr>
        <w:t xml:space="preserve"> </w:t>
      </w:r>
      <w:r w:rsidRPr="00633A23">
        <w:t>шагов грешного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навстречу</w:t>
      </w:r>
      <w:r w:rsidRPr="00633A23">
        <w:rPr>
          <w:rFonts w:cs="Arial"/>
        </w:rPr>
        <w:t xml:space="preserve"> </w:t>
      </w:r>
      <w:r w:rsidRPr="00633A23">
        <w:t>Гос</w:t>
      </w:r>
      <w:r w:rsidRPr="00633A23">
        <w:softHyphen/>
        <w:t>поду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пример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явил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кровение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милосердии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внимании Христа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>первым</w:t>
      </w:r>
      <w:r w:rsidRPr="00633A23">
        <w:rPr>
          <w:rFonts w:cs="Arial"/>
        </w:rPr>
        <w:t xml:space="preserve"> </w:t>
      </w:r>
      <w:r w:rsidRPr="00633A23">
        <w:t>шагам</w:t>
      </w:r>
      <w:r w:rsidRPr="00633A23">
        <w:rPr>
          <w:rFonts w:cs="Arial"/>
        </w:rPr>
        <w:t xml:space="preserve"> </w:t>
      </w:r>
      <w:r w:rsidRPr="00633A23">
        <w:t>греш</w:t>
      </w:r>
      <w:r w:rsidRPr="00633A23">
        <w:softHyphen/>
        <w:t>ного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сегодня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совпали</w:t>
      </w:r>
      <w:r w:rsidRPr="00633A23">
        <w:rPr>
          <w:rFonts w:cs="Arial"/>
        </w:rPr>
        <w:t xml:space="preserve"> </w:t>
      </w:r>
      <w:r w:rsidRPr="00633A23">
        <w:t>нынче</w:t>
      </w:r>
      <w:r w:rsidRPr="00633A23">
        <w:rPr>
          <w:rFonts w:cs="Arial"/>
        </w:rPr>
        <w:t xml:space="preserve"> </w:t>
      </w:r>
      <w:r w:rsidRPr="00633A23">
        <w:t>дни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вами</w:t>
      </w:r>
      <w:r w:rsidRPr="00633A23">
        <w:rPr>
          <w:rFonts w:cs="Arial"/>
        </w:rPr>
        <w:t xml:space="preserve"> </w:t>
      </w:r>
      <w:r w:rsidRPr="00633A23">
        <w:t>осо</w:t>
      </w:r>
      <w:r w:rsidRPr="00633A23">
        <w:softHyphen/>
        <w:t>бенно</w:t>
      </w:r>
      <w:r w:rsidRPr="00633A23">
        <w:rPr>
          <w:rFonts w:cs="Arial"/>
        </w:rPr>
        <w:t xml:space="preserve"> </w:t>
      </w:r>
      <w:r w:rsidRPr="00633A23">
        <w:t>молитвенно</w:t>
      </w:r>
      <w:r w:rsidRPr="00633A23">
        <w:rPr>
          <w:rFonts w:cs="Arial"/>
        </w:rPr>
        <w:t xml:space="preserve"> </w:t>
      </w:r>
      <w:r w:rsidRPr="00633A23">
        <w:t>поминаем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ежедневно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поминает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, </w:t>
      </w:r>
      <w:r w:rsidRPr="00633A23">
        <w:t>чей</w:t>
      </w:r>
      <w:r w:rsidRPr="00633A23">
        <w:rPr>
          <w:rFonts w:cs="Arial"/>
        </w:rPr>
        <w:t xml:space="preserve"> </w:t>
      </w:r>
      <w:r w:rsidRPr="00633A23">
        <w:t>орган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, </w:t>
      </w:r>
      <w:r w:rsidRPr="00633A23">
        <w:t>сердца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уст сподобился</w:t>
      </w:r>
      <w:r w:rsidRPr="00633A23">
        <w:rPr>
          <w:rFonts w:cs="Arial"/>
        </w:rPr>
        <w:t xml:space="preserve"> </w:t>
      </w:r>
      <w:r w:rsidRPr="00633A23">
        <w:t>Божиим</w:t>
      </w:r>
      <w:r w:rsidRPr="00633A23">
        <w:rPr>
          <w:rFonts w:cs="Arial"/>
        </w:rPr>
        <w:t xml:space="preserve"> </w:t>
      </w:r>
      <w:r w:rsidRPr="00633A23">
        <w:t>велением</w:t>
      </w:r>
      <w:r w:rsidRPr="00633A23">
        <w:rPr>
          <w:rFonts w:cs="Arial"/>
        </w:rPr>
        <w:t xml:space="preserve"> </w:t>
      </w:r>
      <w:r w:rsidRPr="00633A23">
        <w:t>пропеть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 </w:t>
      </w:r>
      <w:r w:rsidRPr="00633A23">
        <w:t>единст</w:t>
      </w:r>
      <w:r w:rsidRPr="00633A23">
        <w:softHyphen/>
        <w:t>венные</w:t>
      </w:r>
      <w:r w:rsidRPr="00633A23">
        <w:rPr>
          <w:rFonts w:cs="Arial"/>
        </w:rPr>
        <w:t xml:space="preserve">, </w:t>
      </w:r>
      <w:r w:rsidRPr="00633A23">
        <w:t>неповторимые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, </w:t>
      </w:r>
      <w:r w:rsidRPr="00633A23">
        <w:t>дающие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 </w:t>
      </w:r>
      <w:r w:rsidRPr="00633A23">
        <w:t>— слова</w:t>
      </w:r>
      <w:r w:rsidRPr="00633A23">
        <w:rPr>
          <w:rFonts w:cs="Arial"/>
        </w:rPr>
        <w:t xml:space="preserve"> </w:t>
      </w:r>
      <w:r w:rsidRPr="00633A23">
        <w:t>Божественной</w:t>
      </w:r>
      <w:r w:rsidRPr="00633A23">
        <w:rPr>
          <w:rFonts w:cs="Arial"/>
        </w:rPr>
        <w:t xml:space="preserve"> </w:t>
      </w:r>
      <w:r w:rsidRPr="00633A23">
        <w:t>литургии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Мы</w:t>
      </w:r>
      <w:r w:rsidRPr="00633A23">
        <w:rPr>
          <w:rFonts w:cs="Arial"/>
        </w:rPr>
        <w:t xml:space="preserve"> </w:t>
      </w:r>
      <w:r w:rsidRPr="00633A23">
        <w:t>поминаем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учителя</w:t>
      </w:r>
      <w:r w:rsidRPr="00633A23">
        <w:rPr>
          <w:rFonts w:cs="Arial"/>
        </w:rPr>
        <w:t xml:space="preserve"> </w:t>
      </w:r>
      <w:r w:rsidRPr="00633A23">
        <w:t>Вселенской</w:t>
      </w:r>
      <w:r w:rsidRPr="00633A23">
        <w:rPr>
          <w:rFonts w:cs="Arial"/>
        </w:rPr>
        <w:t xml:space="preserve"> </w:t>
      </w:r>
      <w:r w:rsidRPr="00633A23">
        <w:t>Церк</w:t>
      </w:r>
      <w:r w:rsidRPr="00633A23">
        <w:softHyphen/>
        <w:t>ви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святителя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Злат</w:t>
      </w:r>
      <w:r w:rsidRPr="00633A23">
        <w:t>о</w:t>
      </w:r>
      <w:r w:rsidRPr="00633A23">
        <w:t>устого</w:t>
      </w:r>
      <w:r w:rsidRPr="00633A23">
        <w:rPr>
          <w:rFonts w:cs="Arial"/>
        </w:rPr>
        <w:t xml:space="preserve">.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это день</w:t>
      </w:r>
      <w:r w:rsidRPr="00633A23">
        <w:rPr>
          <w:rFonts w:cs="Arial"/>
        </w:rPr>
        <w:t xml:space="preserve"> </w:t>
      </w:r>
      <w:r w:rsidRPr="00633A23">
        <w:t>памяти</w:t>
      </w:r>
      <w:r w:rsidRPr="00633A23">
        <w:rPr>
          <w:rFonts w:cs="Arial"/>
        </w:rPr>
        <w:t xml:space="preserve"> </w:t>
      </w:r>
      <w:r w:rsidRPr="00633A23">
        <w:t>возвращения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мощей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зато</w:t>
      </w:r>
      <w:r w:rsidRPr="00633A23">
        <w:softHyphen/>
        <w:t>чения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Царьград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патриарший</w:t>
      </w:r>
      <w:r w:rsidRPr="00633A23">
        <w:rPr>
          <w:rFonts w:cs="Arial"/>
        </w:rPr>
        <w:t xml:space="preserve"> </w:t>
      </w:r>
      <w:r w:rsidRPr="00633A23">
        <w:t>престол</w:t>
      </w:r>
      <w:r w:rsidRPr="00633A23">
        <w:rPr>
          <w:rFonts w:cs="Arial"/>
        </w:rPr>
        <w:t xml:space="preserve">, </w:t>
      </w:r>
      <w:r w:rsidRPr="00633A23">
        <w:t>откуда человеческим</w:t>
      </w:r>
      <w:r w:rsidRPr="00633A23">
        <w:rPr>
          <w:rFonts w:cs="Arial"/>
        </w:rPr>
        <w:t xml:space="preserve"> </w:t>
      </w:r>
      <w:r w:rsidRPr="00633A23">
        <w:t>коварством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клеветой</w:t>
      </w:r>
      <w:r w:rsidRPr="00633A23">
        <w:rPr>
          <w:rFonts w:cs="Arial"/>
        </w:rPr>
        <w:t xml:space="preserve"> </w:t>
      </w:r>
      <w:r w:rsidRPr="00633A23">
        <w:t>сбросила</w:t>
      </w:r>
      <w:r w:rsidRPr="00633A23">
        <w:rPr>
          <w:rFonts w:cs="Arial"/>
        </w:rPr>
        <w:t xml:space="preserve"> </w:t>
      </w:r>
      <w:r w:rsidRPr="00633A23">
        <w:t>его сатанинская</w:t>
      </w:r>
      <w:r w:rsidRPr="00633A23">
        <w:rPr>
          <w:rFonts w:cs="Arial"/>
        </w:rPr>
        <w:t xml:space="preserve"> </w:t>
      </w:r>
      <w:r w:rsidRPr="00633A23">
        <w:t>злоба</w:t>
      </w:r>
      <w:r w:rsidRPr="00633A23">
        <w:rPr>
          <w:rFonts w:cs="Arial"/>
        </w:rPr>
        <w:t xml:space="preserve">, </w:t>
      </w:r>
      <w:r w:rsidRPr="00633A23">
        <w:t>желая</w:t>
      </w:r>
      <w:r w:rsidRPr="00633A23">
        <w:rPr>
          <w:rFonts w:cs="Arial"/>
        </w:rPr>
        <w:t xml:space="preserve"> </w:t>
      </w:r>
      <w:r w:rsidRPr="00633A23">
        <w:t>разбить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Богоизбран</w:t>
      </w:r>
      <w:r w:rsidRPr="00633A23">
        <w:softHyphen/>
        <w:t>ный</w:t>
      </w:r>
      <w:r w:rsidRPr="00633A23">
        <w:rPr>
          <w:rFonts w:cs="Arial"/>
        </w:rPr>
        <w:t xml:space="preserve"> </w:t>
      </w:r>
      <w:r w:rsidRPr="00633A23">
        <w:t>сосуд</w:t>
      </w:r>
      <w:r w:rsidRPr="00633A23">
        <w:rPr>
          <w:rFonts w:cs="Arial"/>
        </w:rPr>
        <w:t>.</w:t>
      </w:r>
    </w:p>
    <w:p w:rsidR="007C2A12" w:rsidRDefault="002D3589" w:rsidP="00EB0F88">
      <w:pPr>
        <w:rPr>
          <w:rFonts w:cs="Arial"/>
        </w:rPr>
      </w:pPr>
      <w:r w:rsidRPr="00633A23">
        <w:t>Но</w:t>
      </w:r>
      <w:r w:rsidRPr="00633A23">
        <w:rPr>
          <w:rFonts w:cs="Arial"/>
        </w:rPr>
        <w:t xml:space="preserve"> </w:t>
      </w:r>
      <w:r w:rsidRPr="00633A23">
        <w:t>величие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 </w:t>
      </w:r>
      <w:r w:rsidRPr="00633A23">
        <w:t>Святителя</w:t>
      </w:r>
      <w:r w:rsidRPr="00633A23">
        <w:rPr>
          <w:rFonts w:cs="Arial"/>
        </w:rPr>
        <w:t xml:space="preserve">, </w:t>
      </w:r>
      <w:r w:rsidRPr="00633A23">
        <w:t>всецело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младенче</w:t>
      </w:r>
      <w:r w:rsidRPr="00633A23">
        <w:softHyphen/>
        <w:t>ских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преданного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, </w:t>
      </w:r>
      <w:r w:rsidRPr="00633A23">
        <w:t>победило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у</w:t>
      </w:r>
      <w:r w:rsidRPr="00633A23">
        <w:t>ри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и слова</w:t>
      </w:r>
      <w:r w:rsidRPr="00633A23">
        <w:rPr>
          <w:rFonts w:cs="Arial"/>
        </w:rPr>
        <w:t xml:space="preserve">: </w:t>
      </w:r>
      <w:r w:rsidRPr="00633A23">
        <w:t>«Слава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все»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увенчали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softHyphen/>
        <w:t>трудную</w:t>
      </w:r>
      <w:r w:rsidRPr="00633A23">
        <w:rPr>
          <w:rFonts w:cs="Arial"/>
        </w:rPr>
        <w:t xml:space="preserve">, </w:t>
      </w:r>
      <w:r w:rsidRPr="00633A23">
        <w:t>многоскорбную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мн</w:t>
      </w:r>
      <w:r w:rsidRPr="00633A23">
        <w:t>о</w:t>
      </w:r>
      <w:r w:rsidRPr="00633A23">
        <w:t>гоплодную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«О</w:t>
      </w:r>
      <w:r w:rsidRPr="00633A23">
        <w:rPr>
          <w:rFonts w:cs="Arial"/>
        </w:rPr>
        <w:t xml:space="preserve">, </w:t>
      </w:r>
      <w:r w:rsidRPr="00633A23">
        <w:t>Иоанне</w:t>
      </w:r>
      <w:r w:rsidRPr="00633A23">
        <w:rPr>
          <w:rFonts w:cs="Arial"/>
        </w:rPr>
        <w:t xml:space="preserve">! </w:t>
      </w:r>
      <w:r w:rsidRPr="00633A23">
        <w:t>Житие</w:t>
      </w:r>
      <w:r w:rsidRPr="00633A23">
        <w:rPr>
          <w:rFonts w:cs="Arial"/>
        </w:rPr>
        <w:t xml:space="preserve"> </w:t>
      </w:r>
      <w:r w:rsidRPr="00633A23">
        <w:t>твое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правду скорби</w:t>
      </w:r>
      <w:r w:rsidRPr="00633A23">
        <w:rPr>
          <w:rFonts w:cs="Arial"/>
        </w:rPr>
        <w:t xml:space="preserve"> </w:t>
      </w:r>
      <w:r w:rsidRPr="00633A23">
        <w:t>исполнено</w:t>
      </w:r>
      <w:r w:rsidRPr="00633A23">
        <w:rPr>
          <w:rFonts w:cs="Arial"/>
        </w:rPr>
        <w:t xml:space="preserve"> </w:t>
      </w:r>
      <w:r w:rsidRPr="00633A23">
        <w:t>бе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смерть твоя</w:t>
      </w:r>
      <w:r w:rsidRPr="00633A23">
        <w:rPr>
          <w:rFonts w:cs="Arial"/>
        </w:rPr>
        <w:t xml:space="preserve"> </w:t>
      </w:r>
      <w:r w:rsidRPr="00633A23">
        <w:t>честная</w:t>
      </w:r>
      <w:r w:rsidRPr="00633A23">
        <w:rPr>
          <w:rFonts w:cs="Arial"/>
        </w:rPr>
        <w:t xml:space="preserve">, </w:t>
      </w:r>
      <w:r w:rsidRPr="00633A23">
        <w:t>гроб</w:t>
      </w:r>
      <w:r w:rsidRPr="00633A23">
        <w:rPr>
          <w:rFonts w:cs="Arial"/>
        </w:rPr>
        <w:t xml:space="preserve"> </w:t>
      </w:r>
      <w:r w:rsidRPr="00633A23">
        <w:t>твой</w:t>
      </w:r>
      <w:r w:rsidRPr="00633A23">
        <w:rPr>
          <w:rFonts w:cs="Arial"/>
        </w:rPr>
        <w:t xml:space="preserve"> </w:t>
      </w:r>
      <w:r w:rsidRPr="00633A23">
        <w:t>славен</w:t>
      </w:r>
      <w:r w:rsidRPr="00633A23">
        <w:rPr>
          <w:rFonts w:cs="Arial"/>
        </w:rPr>
        <w:t xml:space="preserve">, </w:t>
      </w:r>
      <w:r w:rsidRPr="00633A23">
        <w:t>мзда</w:t>
      </w:r>
      <w:r w:rsidRPr="00633A23">
        <w:rPr>
          <w:rFonts w:cs="Arial"/>
        </w:rPr>
        <w:t xml:space="preserve"> </w:t>
      </w:r>
      <w:r w:rsidRPr="00633A23">
        <w:t>твоя</w:t>
      </w:r>
      <w:r w:rsidRPr="00633A23">
        <w:rPr>
          <w:rFonts w:cs="Arial"/>
        </w:rPr>
        <w:t xml:space="preserve"> </w:t>
      </w:r>
      <w:r w:rsidRPr="00633A23">
        <w:t>многа»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оценили современники</w:t>
      </w:r>
      <w:r w:rsidRPr="00633A23">
        <w:rPr>
          <w:rFonts w:cs="Arial"/>
        </w:rPr>
        <w:t xml:space="preserve"> </w:t>
      </w:r>
      <w:r w:rsidRPr="00633A23">
        <w:t>Святителя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его сразу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отшествия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А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оценим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эту</w:t>
      </w:r>
      <w:r w:rsidRPr="00633A23">
        <w:rPr>
          <w:rFonts w:cs="Arial"/>
        </w:rPr>
        <w:t xml:space="preserve"> </w:t>
      </w:r>
      <w:r w:rsidRPr="00633A23">
        <w:t>поистине великую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Боге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1585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кончины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 сей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ходим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источникам живой</w:t>
      </w:r>
      <w:r w:rsidRPr="00633A23">
        <w:rPr>
          <w:rFonts w:cs="Arial"/>
        </w:rPr>
        <w:t xml:space="preserve"> </w:t>
      </w:r>
      <w:r w:rsidRPr="00633A23">
        <w:t>воды</w:t>
      </w:r>
      <w:r w:rsidRPr="00633A23">
        <w:rPr>
          <w:rFonts w:cs="Arial"/>
        </w:rPr>
        <w:t xml:space="preserve">, </w:t>
      </w:r>
      <w:r w:rsidRPr="00633A23">
        <w:t>водимые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учением</w:t>
      </w:r>
      <w:r w:rsidRPr="00633A23">
        <w:rPr>
          <w:rFonts w:cs="Arial"/>
        </w:rPr>
        <w:t xml:space="preserve">,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словом</w:t>
      </w:r>
      <w:r w:rsidRPr="00633A23">
        <w:rPr>
          <w:rFonts w:cs="Arial"/>
        </w:rPr>
        <w:t>?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пример</w:t>
      </w:r>
      <w:r w:rsidRPr="00633A23">
        <w:rPr>
          <w:rFonts w:cs="Arial"/>
        </w:rPr>
        <w:t xml:space="preserve"> </w:t>
      </w:r>
      <w:r w:rsidRPr="00633A23">
        <w:t>Закхея</w:t>
      </w:r>
      <w:r w:rsidRPr="00633A23">
        <w:rPr>
          <w:rFonts w:cs="Arial"/>
        </w:rPr>
        <w:t>-</w:t>
      </w:r>
      <w:r w:rsidRPr="00633A23">
        <w:t>мытаря</w:t>
      </w:r>
      <w:r w:rsidRPr="00633A23">
        <w:rPr>
          <w:rFonts w:cs="Arial"/>
        </w:rPr>
        <w:t xml:space="preserve"> </w:t>
      </w:r>
      <w:r w:rsidRPr="00633A23">
        <w:t>— это</w:t>
      </w:r>
      <w:r w:rsidRPr="00633A23">
        <w:rPr>
          <w:rFonts w:cs="Arial"/>
        </w:rPr>
        <w:t xml:space="preserve"> </w:t>
      </w:r>
      <w:r w:rsidRPr="00633A23">
        <w:t>начало</w:t>
      </w:r>
      <w:r w:rsidRPr="00633A23">
        <w:rPr>
          <w:rFonts w:cs="Arial"/>
        </w:rPr>
        <w:t xml:space="preserve"> </w:t>
      </w:r>
      <w:r w:rsidRPr="00633A23">
        <w:t>обращения</w:t>
      </w:r>
      <w:r w:rsidRPr="00633A23">
        <w:rPr>
          <w:rFonts w:cs="Arial"/>
        </w:rPr>
        <w:t xml:space="preserve"> </w:t>
      </w:r>
      <w:r w:rsidRPr="00633A23">
        <w:t>грешника</w:t>
      </w:r>
      <w:r w:rsidRPr="00633A23">
        <w:rPr>
          <w:rFonts w:cs="Arial"/>
        </w:rPr>
        <w:t xml:space="preserve"> </w:t>
      </w:r>
      <w:r w:rsidRPr="00633A23">
        <w:t>к Богу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великий</w:t>
      </w:r>
      <w:r w:rsidRPr="00633A23">
        <w:rPr>
          <w:rFonts w:cs="Arial"/>
        </w:rPr>
        <w:t xml:space="preserve"> </w:t>
      </w:r>
      <w:r w:rsidRPr="00633A23">
        <w:t>Златоуст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сво</w:t>
      </w:r>
      <w:r w:rsidRPr="00633A23">
        <w:softHyphen/>
        <w:t>ей</w:t>
      </w:r>
      <w:r w:rsidRPr="00633A23">
        <w:rPr>
          <w:rFonts w:cs="Arial"/>
        </w:rPr>
        <w:t xml:space="preserve"> </w:t>
      </w:r>
      <w:r w:rsidRPr="00633A23">
        <w:t>прожитой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 xml:space="preserve">,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смертью и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оста</w:t>
      </w:r>
      <w:r w:rsidRPr="00633A23">
        <w:softHyphen/>
        <w:t>вил</w:t>
      </w:r>
      <w:r w:rsidRPr="00633A23">
        <w:rPr>
          <w:rFonts w:cs="Arial"/>
        </w:rPr>
        <w:t xml:space="preserve"> </w:t>
      </w:r>
      <w:r w:rsidRPr="00633A23">
        <w:lastRenderedPageBreak/>
        <w:t>пример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надо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 </w:t>
      </w:r>
      <w:r w:rsidRPr="00633A23">
        <w:t>и как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достигнуть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 xml:space="preserve"> </w:t>
      </w:r>
      <w:r w:rsidRPr="00633A23">
        <w:t>Богоподобия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святости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жить вечно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небе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начнем</w:t>
      </w:r>
      <w:r w:rsidRPr="00633A23">
        <w:rPr>
          <w:rFonts w:cs="Arial"/>
        </w:rPr>
        <w:t xml:space="preserve"> </w:t>
      </w:r>
      <w:r w:rsidRPr="00633A23">
        <w:t>беседу</w:t>
      </w:r>
      <w:r w:rsidRPr="00633A23">
        <w:rPr>
          <w:rFonts w:cs="Arial"/>
        </w:rPr>
        <w:t xml:space="preserve"> </w:t>
      </w:r>
      <w:r w:rsidRPr="00633A23">
        <w:t>нашу</w:t>
      </w:r>
      <w:r w:rsidRPr="00633A23">
        <w:rPr>
          <w:rFonts w:cs="Arial"/>
        </w:rPr>
        <w:t xml:space="preserve"> </w:t>
      </w:r>
      <w:r w:rsidRPr="00633A23">
        <w:t>сегодняшнюю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первых шагов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б</w:t>
      </w:r>
      <w:r w:rsidRPr="00633A23">
        <w:t>ращения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, </w:t>
      </w:r>
      <w:r w:rsidRPr="00633A23">
        <w:t>начнем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Закхея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добно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мало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блуждают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распути</w:t>
      </w:r>
      <w:r w:rsidRPr="00633A23">
        <w:rPr>
          <w:rFonts w:cs="Arial"/>
        </w:rPr>
        <w:t>-</w:t>
      </w:r>
      <w:r w:rsidRPr="00633A23">
        <w:t>ям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мгле</w:t>
      </w:r>
      <w:r w:rsidRPr="00633A23">
        <w:rPr>
          <w:rFonts w:cs="Arial"/>
        </w:rPr>
        <w:t xml:space="preserve"> </w:t>
      </w:r>
      <w:r w:rsidRPr="00633A23">
        <w:t>житейского</w:t>
      </w:r>
      <w:r w:rsidRPr="00633A23">
        <w:rPr>
          <w:rFonts w:cs="Arial"/>
        </w:rPr>
        <w:t xml:space="preserve"> </w:t>
      </w:r>
      <w:r w:rsidRPr="00633A23">
        <w:t>тумана</w:t>
      </w:r>
      <w:r w:rsidRPr="00633A23">
        <w:rPr>
          <w:rFonts w:cs="Arial"/>
        </w:rPr>
        <w:t xml:space="preserve">, </w:t>
      </w:r>
      <w:r w:rsidRPr="00633A23">
        <w:t>озираясь</w:t>
      </w:r>
      <w:r w:rsidRPr="00633A23">
        <w:rPr>
          <w:rFonts w:cs="Arial"/>
        </w:rPr>
        <w:t xml:space="preserve"> </w:t>
      </w:r>
      <w:r w:rsidRPr="00633A23">
        <w:t>туда</w:t>
      </w:r>
      <w:r w:rsidRPr="00633A23">
        <w:rPr>
          <w:rFonts w:cs="Arial"/>
        </w:rPr>
        <w:t xml:space="preserve"> </w:t>
      </w:r>
      <w:r w:rsidRPr="00633A23">
        <w:t>и сюда</w:t>
      </w:r>
      <w:r w:rsidRPr="00633A23">
        <w:rPr>
          <w:rFonts w:cs="Arial"/>
        </w:rPr>
        <w:t xml:space="preserve">, </w:t>
      </w:r>
      <w:r w:rsidRPr="00633A23">
        <w:t>водимые</w:t>
      </w:r>
      <w:r w:rsidRPr="00633A23">
        <w:rPr>
          <w:rFonts w:cs="Arial"/>
        </w:rPr>
        <w:t xml:space="preserve"> </w:t>
      </w:r>
      <w:r w:rsidRPr="00633A23">
        <w:t>призрачными</w:t>
      </w:r>
      <w:r w:rsidRPr="00633A23">
        <w:rPr>
          <w:rFonts w:cs="Arial"/>
        </w:rPr>
        <w:t xml:space="preserve"> </w:t>
      </w:r>
      <w:r w:rsidRPr="00633A23">
        <w:t>целями</w:t>
      </w:r>
      <w:r w:rsidRPr="00633A23">
        <w:rPr>
          <w:rFonts w:cs="Arial"/>
        </w:rPr>
        <w:t xml:space="preserve">, </w:t>
      </w:r>
      <w:r w:rsidRPr="00633A23">
        <w:t>вдали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Богатство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страсть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наживе</w:t>
      </w:r>
      <w:r w:rsidRPr="00633A23">
        <w:rPr>
          <w:rFonts w:cs="Arial"/>
        </w:rPr>
        <w:t xml:space="preserve">; </w:t>
      </w:r>
      <w:r w:rsidRPr="00633A23">
        <w:t>сладострастие</w:t>
      </w:r>
      <w:r w:rsidRPr="00633A23">
        <w:rPr>
          <w:rFonts w:cs="Arial"/>
        </w:rPr>
        <w:t xml:space="preserve">; </w:t>
      </w:r>
      <w:r w:rsidRPr="00633A23">
        <w:t>сла</w:t>
      </w:r>
      <w:r w:rsidRPr="00633A23">
        <w:softHyphen/>
        <w:t>ва</w:t>
      </w:r>
      <w:r w:rsidRPr="00633A23">
        <w:rPr>
          <w:rFonts w:cs="Arial"/>
        </w:rPr>
        <w:t xml:space="preserve">, </w:t>
      </w:r>
      <w:r w:rsidRPr="00633A23">
        <w:t>любая</w:t>
      </w:r>
      <w:r w:rsidRPr="00633A23">
        <w:rPr>
          <w:rFonts w:cs="Arial"/>
        </w:rPr>
        <w:t xml:space="preserve">, </w:t>
      </w:r>
      <w:r w:rsidRPr="00633A23">
        <w:t>пусть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недобрая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слава</w:t>
      </w:r>
      <w:r w:rsidRPr="00633A23">
        <w:rPr>
          <w:rFonts w:cs="Arial"/>
        </w:rPr>
        <w:t xml:space="preserve">, </w:t>
      </w:r>
      <w:r w:rsidRPr="00633A23">
        <w:t>выде</w:t>
      </w:r>
      <w:r w:rsidRPr="00633A23">
        <w:softHyphen/>
        <w:t>ляющая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общей</w:t>
      </w:r>
      <w:r w:rsidRPr="00633A23">
        <w:rPr>
          <w:rFonts w:cs="Arial"/>
        </w:rPr>
        <w:t xml:space="preserve"> </w:t>
      </w:r>
      <w:r w:rsidRPr="00633A23">
        <w:t>массы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толпы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удел</w:t>
      </w:r>
      <w:r w:rsidRPr="00633A23">
        <w:rPr>
          <w:rFonts w:cs="Arial"/>
        </w:rPr>
        <w:t xml:space="preserve"> </w:t>
      </w:r>
      <w:r w:rsidRPr="00633A23">
        <w:t>многих</w:t>
      </w:r>
      <w:r w:rsidRPr="00633A23">
        <w:rPr>
          <w:rFonts w:cs="Arial"/>
        </w:rPr>
        <w:t xml:space="preserve">.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узнаем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толкотне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этой людской</w:t>
      </w:r>
      <w:r w:rsidRPr="00633A23">
        <w:rPr>
          <w:rFonts w:cs="Arial"/>
        </w:rPr>
        <w:t xml:space="preserve"> </w:t>
      </w:r>
      <w:r w:rsidRPr="00633A23">
        <w:t>толпе</w:t>
      </w:r>
      <w:r w:rsidRPr="00633A23">
        <w:rPr>
          <w:rFonts w:cs="Arial"/>
        </w:rPr>
        <w:t>?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Закхей</w:t>
      </w:r>
      <w:r w:rsidRPr="00633A23">
        <w:rPr>
          <w:rFonts w:cs="Arial"/>
        </w:rPr>
        <w:t>-</w:t>
      </w:r>
      <w:r w:rsidRPr="00633A23">
        <w:t>мытарь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славный</w:t>
      </w:r>
      <w:r w:rsidRPr="00633A23">
        <w:rPr>
          <w:rFonts w:cs="Arial"/>
        </w:rPr>
        <w:t xml:space="preserve"> </w:t>
      </w:r>
      <w:r w:rsidRPr="00633A23">
        <w:t>неправед</w:t>
      </w:r>
      <w:r w:rsidRPr="00633A23">
        <w:softHyphen/>
        <w:t>ным</w:t>
      </w:r>
      <w:r w:rsidRPr="00633A23">
        <w:rPr>
          <w:rFonts w:cs="Arial"/>
        </w:rPr>
        <w:t xml:space="preserve"> </w:t>
      </w:r>
      <w:r w:rsidRPr="00633A23">
        <w:t>богатством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униженный</w:t>
      </w:r>
      <w:r w:rsidRPr="00633A23">
        <w:rPr>
          <w:rFonts w:cs="Arial"/>
        </w:rPr>
        <w:t xml:space="preserve"> </w:t>
      </w:r>
      <w:r w:rsidRPr="00633A23">
        <w:t>всео</w:t>
      </w:r>
      <w:r w:rsidRPr="00633A23">
        <w:t>б</w:t>
      </w:r>
      <w:r w:rsidRPr="00633A23">
        <w:t>щим</w:t>
      </w:r>
      <w:r w:rsidRPr="00633A23">
        <w:rPr>
          <w:rFonts w:cs="Arial"/>
        </w:rPr>
        <w:t xml:space="preserve"> </w:t>
      </w:r>
      <w:r w:rsidRPr="00633A23">
        <w:t>презрением</w:t>
      </w:r>
      <w:r w:rsidRPr="00633A23">
        <w:rPr>
          <w:rFonts w:cs="Arial"/>
        </w:rPr>
        <w:t xml:space="preserve"> </w:t>
      </w:r>
      <w:r w:rsidRPr="00633A23">
        <w:t>и от</w:t>
      </w:r>
      <w:r w:rsidRPr="00633A23">
        <w:rPr>
          <w:rFonts w:cs="Arial"/>
        </w:rPr>
        <w:t xml:space="preserve"> </w:t>
      </w:r>
      <w:r w:rsidRPr="00633A23">
        <w:t>богатых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бедных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жаждет</w:t>
      </w:r>
      <w:r w:rsidRPr="00633A23">
        <w:rPr>
          <w:rFonts w:cs="Arial"/>
        </w:rPr>
        <w:t xml:space="preserve"> </w:t>
      </w:r>
      <w:r w:rsidRPr="00633A23">
        <w:t>хлеба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зрелищ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вокруг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любопытство</w:t>
      </w:r>
      <w:r w:rsidRPr="00633A23">
        <w:rPr>
          <w:rFonts w:cs="Arial"/>
        </w:rPr>
        <w:t xml:space="preserve"> </w:t>
      </w:r>
      <w:r w:rsidRPr="00633A23">
        <w:t>скользнет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е</w:t>
      </w:r>
      <w:r w:rsidRPr="00633A23">
        <w:t>му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взо</w:t>
      </w:r>
      <w:r w:rsidRPr="00633A23">
        <w:softHyphen/>
        <w:t>ром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пойдет</w:t>
      </w:r>
      <w:r w:rsidRPr="00633A23">
        <w:rPr>
          <w:rFonts w:cs="Arial"/>
        </w:rPr>
        <w:t xml:space="preserve"> </w:t>
      </w:r>
      <w:r w:rsidRPr="00633A23">
        <w:t>дальше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угаснет</w:t>
      </w:r>
      <w:r w:rsidRPr="00633A23">
        <w:rPr>
          <w:rFonts w:cs="Arial"/>
        </w:rPr>
        <w:t xml:space="preserve">, </w:t>
      </w:r>
      <w:r w:rsidRPr="00633A23">
        <w:t>поглощаемое</w:t>
      </w:r>
      <w:r w:rsidRPr="00633A23">
        <w:rPr>
          <w:rFonts w:cs="Arial"/>
        </w:rPr>
        <w:t xml:space="preserve"> </w:t>
      </w:r>
      <w:r w:rsidRPr="00633A23">
        <w:t>житей</w:t>
      </w:r>
      <w:r w:rsidRPr="00633A23">
        <w:softHyphen/>
        <w:t>скими</w:t>
      </w:r>
      <w:r w:rsidRPr="00633A23">
        <w:rPr>
          <w:rFonts w:cs="Arial"/>
        </w:rPr>
        <w:t xml:space="preserve"> </w:t>
      </w:r>
      <w:r w:rsidRPr="00633A23">
        <w:t>земными</w:t>
      </w:r>
      <w:r w:rsidRPr="00633A23">
        <w:rPr>
          <w:rFonts w:cs="Arial"/>
        </w:rPr>
        <w:t xml:space="preserve"> </w:t>
      </w:r>
      <w:r w:rsidRPr="00633A23">
        <w:t>заботами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пристрастиями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Любопытство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Закхея</w:t>
      </w:r>
      <w:r w:rsidRPr="00633A23">
        <w:rPr>
          <w:rFonts w:cs="Arial"/>
        </w:rPr>
        <w:t xml:space="preserve">, </w:t>
      </w:r>
      <w:r w:rsidRPr="00633A23">
        <w:t>уязвленное</w:t>
      </w:r>
      <w:r w:rsidRPr="00633A23">
        <w:rPr>
          <w:rFonts w:cs="Arial"/>
        </w:rPr>
        <w:t xml:space="preserve"> </w:t>
      </w:r>
      <w:r w:rsidRPr="00633A23">
        <w:t>слухами</w:t>
      </w:r>
      <w:r w:rsidRPr="00633A23">
        <w:rPr>
          <w:rFonts w:cs="Arial"/>
        </w:rPr>
        <w:t xml:space="preserve"> </w:t>
      </w:r>
      <w:r w:rsidRPr="00633A23">
        <w:t>о праведнике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чудотворце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гнушается</w:t>
      </w:r>
      <w:r w:rsidRPr="00633A23">
        <w:rPr>
          <w:rFonts w:cs="Arial"/>
        </w:rPr>
        <w:t xml:space="preserve"> </w:t>
      </w:r>
      <w:r w:rsidRPr="00633A23">
        <w:t>ни прокаженными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грешниками</w:t>
      </w:r>
      <w:r w:rsidRPr="00633A23">
        <w:rPr>
          <w:rFonts w:cs="Arial"/>
        </w:rPr>
        <w:t xml:space="preserve">, </w:t>
      </w:r>
      <w:r w:rsidRPr="00633A23">
        <w:t>желает</w:t>
      </w:r>
      <w:r w:rsidRPr="00633A23">
        <w:rPr>
          <w:rFonts w:cs="Arial"/>
        </w:rPr>
        <w:t xml:space="preserve"> </w:t>
      </w:r>
      <w:r w:rsidRPr="00633A23">
        <w:t>видеть</w:t>
      </w:r>
      <w:r w:rsidRPr="00633A23">
        <w:rPr>
          <w:rFonts w:cs="Arial"/>
        </w:rPr>
        <w:t xml:space="preserve"> </w:t>
      </w:r>
      <w:r w:rsidRPr="00633A23">
        <w:t>неве</w:t>
      </w:r>
      <w:r w:rsidRPr="00633A23">
        <w:softHyphen/>
        <w:t>роятное</w:t>
      </w:r>
      <w:r w:rsidRPr="00633A23">
        <w:rPr>
          <w:rFonts w:cs="Arial"/>
        </w:rPr>
        <w:t xml:space="preserve">, </w:t>
      </w:r>
      <w:r w:rsidRPr="00633A23">
        <w:t>неслыханное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</w:t>
      </w:r>
      <w:r w:rsidRPr="00633A23">
        <w:t>е</w:t>
      </w:r>
      <w:r w:rsidRPr="00633A23">
        <w:t>ловека</w:t>
      </w:r>
      <w:r w:rsidRPr="00633A23">
        <w:rPr>
          <w:rFonts w:cs="Arial"/>
        </w:rPr>
        <w:t xml:space="preserve">, </w:t>
      </w:r>
      <w:r w:rsidRPr="00633A23">
        <w:t>умеющего</w:t>
      </w:r>
      <w:r w:rsidRPr="00633A23">
        <w:rPr>
          <w:rFonts w:cs="Arial"/>
        </w:rPr>
        <w:t xml:space="preserve"> </w:t>
      </w:r>
      <w:r w:rsidRPr="00633A23">
        <w:t>лю</w:t>
      </w:r>
      <w:r w:rsidRPr="00633A23">
        <w:softHyphen/>
        <w:t>бить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Закхей</w:t>
      </w:r>
      <w:r w:rsidRPr="00633A23">
        <w:rPr>
          <w:rFonts w:cs="Arial"/>
        </w:rPr>
        <w:t xml:space="preserve"> </w:t>
      </w:r>
      <w:r w:rsidRPr="00633A23">
        <w:t>делает</w:t>
      </w:r>
      <w:r w:rsidRPr="00633A23">
        <w:rPr>
          <w:rFonts w:cs="Arial"/>
        </w:rPr>
        <w:t xml:space="preserve"> </w:t>
      </w:r>
      <w:r w:rsidRPr="00633A23">
        <w:t>первый</w:t>
      </w:r>
      <w:r w:rsidRPr="00633A23">
        <w:rPr>
          <w:rFonts w:cs="Arial"/>
        </w:rPr>
        <w:t xml:space="preserve"> </w:t>
      </w:r>
      <w:r w:rsidRPr="00633A23">
        <w:t>шаг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выбирается</w:t>
      </w:r>
      <w:r w:rsidRPr="00633A23">
        <w:rPr>
          <w:rFonts w:cs="Arial"/>
        </w:rPr>
        <w:t xml:space="preserve"> </w:t>
      </w:r>
      <w:r w:rsidRPr="00633A23">
        <w:t>из толпы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забегает</w:t>
      </w:r>
      <w:r w:rsidRPr="00633A23">
        <w:rPr>
          <w:rFonts w:cs="Arial"/>
        </w:rPr>
        <w:t xml:space="preserve"> </w:t>
      </w:r>
      <w:r w:rsidRPr="00633A23">
        <w:t>вперед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забывая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, </w:t>
      </w:r>
      <w:r w:rsidRPr="00633A23">
        <w:t>забы</w:t>
      </w:r>
      <w:r w:rsidRPr="00633A23">
        <w:softHyphen/>
        <w:t>вая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положению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возрасту</w:t>
      </w:r>
      <w:r w:rsidRPr="00633A23">
        <w:rPr>
          <w:rFonts w:cs="Arial"/>
        </w:rPr>
        <w:t xml:space="preserve">, </w:t>
      </w:r>
      <w:r w:rsidRPr="00633A23">
        <w:t>делает</w:t>
      </w:r>
      <w:r w:rsidRPr="00633A23">
        <w:rPr>
          <w:rFonts w:cs="Arial"/>
        </w:rPr>
        <w:t xml:space="preserve"> </w:t>
      </w:r>
      <w:r w:rsidRPr="00633A23">
        <w:t>совер</w:t>
      </w:r>
      <w:r w:rsidRPr="00633A23">
        <w:softHyphen/>
        <w:t>шенно</w:t>
      </w:r>
      <w:r w:rsidRPr="00633A23">
        <w:rPr>
          <w:rFonts w:cs="Arial"/>
        </w:rPr>
        <w:t xml:space="preserve"> </w:t>
      </w:r>
      <w:r w:rsidRPr="00633A23">
        <w:t>невероятное</w:t>
      </w:r>
      <w:r w:rsidRPr="00633A23">
        <w:rPr>
          <w:rFonts w:cs="Arial"/>
        </w:rPr>
        <w:t xml:space="preserve">, </w:t>
      </w:r>
      <w:r w:rsidRPr="00633A23">
        <w:t>забирается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дерево</w:t>
      </w:r>
      <w:r w:rsidRPr="00633A23">
        <w:rPr>
          <w:rFonts w:cs="Arial"/>
        </w:rPr>
        <w:t xml:space="preserve">, </w:t>
      </w:r>
      <w:r w:rsidRPr="00633A23">
        <w:t>поднима</w:t>
      </w:r>
      <w:r w:rsidRPr="00633A23">
        <w:softHyphen/>
        <w:t>ется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землей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Маленький</w:t>
      </w:r>
      <w:r w:rsidRPr="00633A23">
        <w:rPr>
          <w:rFonts w:cs="Arial"/>
        </w:rPr>
        <w:t xml:space="preserve">, </w:t>
      </w:r>
      <w:r w:rsidRPr="00633A23">
        <w:t>важный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пожилой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забыв как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выглядит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глазах</w:t>
      </w:r>
      <w:r w:rsidRPr="00633A23">
        <w:rPr>
          <w:rFonts w:cs="Arial"/>
        </w:rPr>
        <w:t xml:space="preserve"> </w:t>
      </w:r>
      <w:r w:rsidRPr="00633A23">
        <w:t>толпы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t>а</w:t>
      </w:r>
      <w:r w:rsidRPr="00633A23">
        <w:t>рабкается</w:t>
      </w:r>
      <w:r w:rsidRPr="00633A23">
        <w:rPr>
          <w:rFonts w:cs="Arial"/>
        </w:rPr>
        <w:t xml:space="preserve"> </w:t>
      </w:r>
      <w:r w:rsidRPr="00633A23">
        <w:t>ввысь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миг</w:t>
      </w:r>
      <w:r w:rsidRPr="00633A23">
        <w:rPr>
          <w:rFonts w:cs="Arial"/>
        </w:rPr>
        <w:t xml:space="preserve">, </w:t>
      </w:r>
      <w:r w:rsidRPr="00633A23">
        <w:t>желая</w:t>
      </w:r>
      <w:r w:rsidRPr="00633A23">
        <w:rPr>
          <w:rFonts w:cs="Arial"/>
        </w:rPr>
        <w:t xml:space="preserve"> </w:t>
      </w:r>
      <w:r w:rsidRPr="00633A23">
        <w:t>видеть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он встретил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>-</w:t>
      </w:r>
      <w:r w:rsidRPr="00633A23">
        <w:t>Бога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«Сойди</w:t>
      </w:r>
      <w:r w:rsidRPr="00633A23">
        <w:rPr>
          <w:rFonts w:cs="Arial"/>
        </w:rPr>
        <w:t xml:space="preserve"> </w:t>
      </w:r>
      <w:r w:rsidRPr="00633A23">
        <w:t>скорее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сегодня</w:t>
      </w:r>
      <w:r w:rsidRPr="00633A23">
        <w:rPr>
          <w:rFonts w:cs="Arial"/>
        </w:rPr>
        <w:t xml:space="preserve"> </w:t>
      </w:r>
      <w:r w:rsidRPr="00633A23">
        <w:t>надобно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у тебя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доме»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слышит</w:t>
      </w:r>
      <w:r w:rsidRPr="00633A23">
        <w:rPr>
          <w:rFonts w:cs="Arial"/>
        </w:rPr>
        <w:t xml:space="preserve"> </w:t>
      </w:r>
      <w:r w:rsidRPr="00633A23">
        <w:t>Закхей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 </w:t>
      </w:r>
      <w:r w:rsidRPr="00633A23">
        <w:t>Спасителя</w:t>
      </w:r>
      <w:r w:rsidRPr="00633A23">
        <w:rPr>
          <w:rFonts w:cs="Arial"/>
        </w:rPr>
        <w:t xml:space="preserve">, </w:t>
      </w:r>
      <w:r w:rsidRPr="00633A23">
        <w:t>об</w:t>
      </w:r>
      <w:r w:rsidRPr="00633A23">
        <w:softHyphen/>
        <w:t>ращенные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нему</w:t>
      </w:r>
      <w:r w:rsidRPr="00633A23">
        <w:rPr>
          <w:rFonts w:cs="Arial"/>
        </w:rPr>
        <w:t xml:space="preserve">, </w:t>
      </w:r>
      <w:r w:rsidRPr="00633A23">
        <w:t>слова</w:t>
      </w:r>
      <w:r w:rsidRPr="00633A23">
        <w:rPr>
          <w:rFonts w:cs="Arial"/>
        </w:rPr>
        <w:t xml:space="preserve">, </w:t>
      </w:r>
      <w:r w:rsidRPr="00633A23">
        <w:t>вознаграждающие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пер</w:t>
      </w:r>
      <w:r w:rsidRPr="00633A23">
        <w:softHyphen/>
        <w:t>воначальные</w:t>
      </w:r>
      <w:r w:rsidRPr="00633A23">
        <w:rPr>
          <w:rFonts w:cs="Arial"/>
        </w:rPr>
        <w:t xml:space="preserve"> </w:t>
      </w:r>
      <w:r w:rsidRPr="00633A23">
        <w:t>усилия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, </w:t>
      </w:r>
      <w:r w:rsidRPr="00633A23">
        <w:t>дорогие</w:t>
      </w:r>
      <w:r w:rsidRPr="00633A23">
        <w:rPr>
          <w:rFonts w:cs="Arial"/>
        </w:rPr>
        <w:t xml:space="preserve"> </w:t>
      </w:r>
      <w:r w:rsidRPr="00633A23">
        <w:t>мои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Закхея</w:t>
      </w:r>
      <w:r w:rsidRPr="00633A23">
        <w:rPr>
          <w:rFonts w:cs="Arial"/>
        </w:rPr>
        <w:t xml:space="preserve"> </w:t>
      </w:r>
      <w:r w:rsidRPr="00633A23">
        <w:t>совершилось</w:t>
      </w:r>
      <w:r w:rsidRPr="00633A23">
        <w:rPr>
          <w:rFonts w:cs="Arial"/>
        </w:rPr>
        <w:t xml:space="preserve"> </w:t>
      </w:r>
      <w:r w:rsidRPr="00633A23">
        <w:t>чудо</w:t>
      </w:r>
      <w:r w:rsidRPr="00633A23">
        <w:rPr>
          <w:rFonts w:cs="Arial"/>
        </w:rPr>
        <w:t>!</w:t>
      </w:r>
    </w:p>
    <w:p w:rsidR="002D3589" w:rsidRPr="00633A23" w:rsidRDefault="002D3589" w:rsidP="00EB0F88">
      <w:r w:rsidRPr="00633A23">
        <w:t>До</w:t>
      </w:r>
      <w:r w:rsidRPr="00633A23">
        <w:rPr>
          <w:rFonts w:cs="Arial"/>
        </w:rPr>
        <w:t xml:space="preserve"> </w:t>
      </w:r>
      <w:r w:rsidRPr="00633A23">
        <w:t>встречи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!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настоящее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это самое</w:t>
      </w:r>
      <w:r w:rsidRPr="00633A23">
        <w:rPr>
          <w:rFonts w:cs="Arial"/>
        </w:rPr>
        <w:t xml:space="preserve"> </w:t>
      </w:r>
      <w:r w:rsidRPr="00633A23">
        <w:t>реальное</w:t>
      </w:r>
      <w:r w:rsidRPr="00633A23">
        <w:rPr>
          <w:rFonts w:cs="Arial"/>
        </w:rPr>
        <w:t xml:space="preserve">, </w:t>
      </w:r>
      <w:r w:rsidRPr="00633A23">
        <w:t>самое</w:t>
      </w:r>
      <w:r w:rsidRPr="00633A23">
        <w:rPr>
          <w:rFonts w:cs="Arial"/>
        </w:rPr>
        <w:t xml:space="preserve"> </w:t>
      </w:r>
      <w:r w:rsidRPr="00633A23">
        <w:t>настоящее</w:t>
      </w:r>
      <w:r w:rsidRPr="00633A23">
        <w:rPr>
          <w:rFonts w:cs="Arial"/>
        </w:rPr>
        <w:t xml:space="preserve"> </w:t>
      </w:r>
      <w:r w:rsidRPr="00633A23">
        <w:t>ч</w:t>
      </w:r>
      <w:r w:rsidRPr="00633A23">
        <w:t>у</w:t>
      </w:r>
      <w:r w:rsidRPr="00633A23">
        <w:t>до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вершается</w:t>
      </w:r>
      <w:r w:rsidRPr="00633A23">
        <w:rPr>
          <w:rFonts w:cs="Arial"/>
        </w:rPr>
        <w:t xml:space="preserve"> </w:t>
      </w:r>
      <w:r w:rsidRPr="00633A23">
        <w:t>ежедневно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уже пережили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момент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б</w:t>
      </w:r>
      <w:r w:rsidRPr="00633A23">
        <w:t>ращения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Сейчас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говорят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видениях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откровениях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чуде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пытаются</w:t>
      </w:r>
      <w:r w:rsidRPr="00633A23">
        <w:rPr>
          <w:rFonts w:cs="Arial"/>
        </w:rPr>
        <w:t xml:space="preserve"> </w:t>
      </w:r>
      <w:r w:rsidRPr="00633A23">
        <w:t>утве</w:t>
      </w:r>
      <w:r w:rsidRPr="00633A23">
        <w:t>р</w:t>
      </w:r>
      <w:r w:rsidRPr="00633A23">
        <w:t>дить</w:t>
      </w:r>
      <w:r w:rsidRPr="00633A23">
        <w:rPr>
          <w:rFonts w:cs="Arial"/>
        </w:rPr>
        <w:t xml:space="preserve"> </w:t>
      </w:r>
      <w:r w:rsidRPr="00633A23">
        <w:t>веру</w:t>
      </w:r>
      <w:r w:rsidRPr="00633A23">
        <w:rPr>
          <w:rFonts w:cs="Arial"/>
        </w:rPr>
        <w:t xml:space="preserve"> </w:t>
      </w:r>
      <w:r w:rsidRPr="00633A23">
        <w:t>свою этим</w:t>
      </w:r>
      <w:r w:rsidRPr="00633A23">
        <w:rPr>
          <w:rFonts w:cs="Arial"/>
        </w:rPr>
        <w:t xml:space="preserve">, </w:t>
      </w:r>
      <w:r w:rsidRPr="00633A23">
        <w:t>забывая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чаще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и есть</w:t>
      </w:r>
      <w:r w:rsidRPr="00633A23">
        <w:rPr>
          <w:rFonts w:cs="Arial"/>
        </w:rPr>
        <w:t xml:space="preserve">, </w:t>
      </w:r>
      <w:r w:rsidRPr="00633A23">
        <w:t>просто</w:t>
      </w:r>
      <w:r w:rsidRPr="00633A23">
        <w:rPr>
          <w:rFonts w:cs="Arial"/>
        </w:rPr>
        <w:t xml:space="preserve"> </w:t>
      </w:r>
      <w:r w:rsidRPr="00633A23">
        <w:t>прелесть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вр</w:t>
      </w:r>
      <w:r w:rsidRPr="00633A23">
        <w:t>а</w:t>
      </w:r>
      <w:r w:rsidRPr="00633A23">
        <w:t>жий</w:t>
      </w:r>
      <w:r w:rsidRPr="00633A23">
        <w:rPr>
          <w:rFonts w:cs="Arial"/>
        </w:rPr>
        <w:t xml:space="preserve"> </w:t>
      </w:r>
      <w:r w:rsidRPr="00633A23">
        <w:t>козни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дерзнувшего сопротивляться</w:t>
      </w:r>
      <w:r w:rsidRPr="00633A23">
        <w:rPr>
          <w:rFonts w:cs="Arial"/>
        </w:rPr>
        <w:t xml:space="preserve"> </w:t>
      </w:r>
      <w:r w:rsidRPr="00633A23">
        <w:t>духу</w:t>
      </w:r>
      <w:r w:rsidRPr="00633A23">
        <w:rPr>
          <w:rFonts w:cs="Arial"/>
        </w:rPr>
        <w:t xml:space="preserve"> </w:t>
      </w:r>
      <w:r w:rsidRPr="00633A23">
        <w:t>времени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А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современный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вырос</w:t>
      </w:r>
      <w:r w:rsidRPr="00633A23">
        <w:softHyphen/>
        <w:t>ший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воспитанный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приходит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и что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встречает</w:t>
      </w:r>
      <w:r w:rsidRPr="00633A23">
        <w:rPr>
          <w:rFonts w:cs="Arial"/>
        </w:rPr>
        <w:t xml:space="preserve"> </w:t>
      </w:r>
      <w:r w:rsidRPr="00633A23">
        <w:t>словами</w:t>
      </w:r>
      <w:r w:rsidRPr="00633A23">
        <w:rPr>
          <w:rFonts w:cs="Arial"/>
        </w:rPr>
        <w:t xml:space="preserve">: </w:t>
      </w:r>
      <w:r w:rsidRPr="00633A23">
        <w:t>«Сегодня</w:t>
      </w:r>
      <w:r w:rsidRPr="00633A23">
        <w:rPr>
          <w:rFonts w:cs="Arial"/>
        </w:rPr>
        <w:t xml:space="preserve"> </w:t>
      </w:r>
      <w:r w:rsidRPr="00633A23">
        <w:t>Мне надобно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тебя</w:t>
      </w:r>
      <w:r w:rsidRPr="00633A23">
        <w:rPr>
          <w:rFonts w:cs="Arial"/>
        </w:rPr>
        <w:t xml:space="preserve">... 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спасение</w:t>
      </w:r>
      <w:r w:rsidRPr="00633A23">
        <w:rPr>
          <w:rFonts w:cs="Arial"/>
        </w:rPr>
        <w:t xml:space="preserve"> </w:t>
      </w:r>
      <w:r w:rsidRPr="00633A23">
        <w:t>дому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softHyphen/>
        <w:t>му</w:t>
      </w:r>
      <w:r w:rsidRPr="00633A23">
        <w:rPr>
          <w:rFonts w:cs="Arial"/>
        </w:rPr>
        <w:t>...</w:t>
      </w:r>
      <w:r w:rsidRPr="00633A23">
        <w:t>»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мнимое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действительное</w:t>
      </w:r>
      <w:r w:rsidRPr="00633A23">
        <w:rPr>
          <w:rFonts w:cs="Arial"/>
        </w:rPr>
        <w:t xml:space="preserve"> </w:t>
      </w:r>
      <w:r w:rsidRPr="00633A23">
        <w:t>чудо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сколько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таких</w:t>
      </w:r>
      <w:r w:rsidRPr="00633A23">
        <w:rPr>
          <w:rFonts w:cs="Arial"/>
        </w:rPr>
        <w:t xml:space="preserve"> </w:t>
      </w:r>
      <w:r w:rsidRPr="00633A23">
        <w:t>ч</w:t>
      </w:r>
      <w:r w:rsidRPr="00633A23">
        <w:t>у</w:t>
      </w:r>
      <w:r w:rsidRPr="00633A23">
        <w:t>дес</w:t>
      </w:r>
      <w:r w:rsidRPr="00633A23">
        <w:rPr>
          <w:rFonts w:cs="Arial"/>
        </w:rPr>
        <w:t xml:space="preserve"> </w:t>
      </w:r>
      <w:r w:rsidRPr="00633A23">
        <w:t>Божиих</w:t>
      </w:r>
      <w:r w:rsidRPr="00633A23">
        <w:rPr>
          <w:rFonts w:cs="Arial"/>
        </w:rPr>
        <w:t xml:space="preserve">, </w:t>
      </w:r>
      <w:r w:rsidRPr="00633A23">
        <w:t>составляющих наш</w:t>
      </w:r>
      <w:r w:rsidRPr="00633A23">
        <w:rPr>
          <w:rFonts w:cs="Arial"/>
        </w:rPr>
        <w:t xml:space="preserve"> </w:t>
      </w:r>
      <w:r w:rsidRPr="00633A23">
        <w:t>религиозный</w:t>
      </w:r>
      <w:r w:rsidRPr="00633A23">
        <w:rPr>
          <w:rFonts w:cs="Arial"/>
        </w:rPr>
        <w:t xml:space="preserve"> </w:t>
      </w:r>
      <w:r w:rsidRPr="00633A23">
        <w:t>опыт</w:t>
      </w:r>
      <w:r w:rsidRPr="00633A23">
        <w:rPr>
          <w:rFonts w:cs="Arial"/>
        </w:rPr>
        <w:t xml:space="preserve">, </w:t>
      </w:r>
      <w:r w:rsidRPr="00633A23">
        <w:t>нашу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Боге</w:t>
      </w:r>
      <w:r w:rsidRPr="00633A23">
        <w:rPr>
          <w:rFonts w:cs="Arial"/>
        </w:rPr>
        <w:t xml:space="preserve">, </w:t>
      </w:r>
      <w:r w:rsidRPr="00633A23">
        <w:t>откроет нам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.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надо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учиться</w:t>
      </w:r>
      <w:r w:rsidRPr="00633A23">
        <w:rPr>
          <w:rFonts w:cs="Arial"/>
        </w:rPr>
        <w:t xml:space="preserve"> </w:t>
      </w:r>
      <w:r w:rsidRPr="00633A23">
        <w:t>видеть</w:t>
      </w:r>
      <w:r w:rsidRPr="00633A23">
        <w:rPr>
          <w:rFonts w:cs="Arial"/>
        </w:rPr>
        <w:t xml:space="preserve"> </w:t>
      </w:r>
      <w:r w:rsidRPr="00633A23">
        <w:t>и хранить</w:t>
      </w:r>
      <w:r w:rsidRPr="00633A23">
        <w:rPr>
          <w:rFonts w:cs="Arial"/>
        </w:rPr>
        <w:t xml:space="preserve"> </w:t>
      </w:r>
      <w:r w:rsidRPr="00633A23">
        <w:t>каждое</w:t>
      </w:r>
      <w:r w:rsidRPr="00633A23">
        <w:rPr>
          <w:rFonts w:cs="Arial"/>
        </w:rPr>
        <w:t xml:space="preserve"> </w:t>
      </w:r>
      <w:r w:rsidRPr="00633A23">
        <w:t>ощутимое</w:t>
      </w:r>
      <w:r w:rsidRPr="00633A23">
        <w:rPr>
          <w:rFonts w:cs="Arial"/>
        </w:rPr>
        <w:t xml:space="preserve"> </w:t>
      </w:r>
      <w:r w:rsidRPr="00633A23">
        <w:t>касание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, </w:t>
      </w:r>
      <w:r w:rsidRPr="00633A23">
        <w:t>только это</w:t>
      </w:r>
      <w:r w:rsidRPr="00633A23">
        <w:rPr>
          <w:rFonts w:cs="Arial"/>
        </w:rPr>
        <w:t xml:space="preserve"> </w:t>
      </w:r>
      <w:r w:rsidRPr="00633A23">
        <w:t>даст</w:t>
      </w:r>
      <w:r w:rsidRPr="00633A23">
        <w:rPr>
          <w:rFonts w:cs="Arial"/>
        </w:rPr>
        <w:t xml:space="preserve"> </w:t>
      </w:r>
      <w:r w:rsidRPr="00633A23">
        <w:t>твердость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вере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А</w:t>
      </w:r>
      <w:r w:rsidRPr="00633A23">
        <w:rPr>
          <w:rFonts w:cs="Arial"/>
        </w:rPr>
        <w:t xml:space="preserve"> </w:t>
      </w:r>
      <w:r w:rsidRPr="00633A23">
        <w:t>Закхей</w:t>
      </w:r>
      <w:r w:rsidRPr="00633A23">
        <w:rPr>
          <w:rFonts w:cs="Arial"/>
        </w:rPr>
        <w:t xml:space="preserve">, </w:t>
      </w:r>
      <w:r w:rsidRPr="00633A23">
        <w:t>потрясенный</w:t>
      </w:r>
      <w:r w:rsidRPr="00633A23">
        <w:rPr>
          <w:rFonts w:cs="Arial"/>
        </w:rPr>
        <w:t xml:space="preserve"> </w:t>
      </w:r>
      <w:r w:rsidRPr="00633A23">
        <w:t>чудом</w:t>
      </w:r>
      <w:r w:rsidRPr="00633A23">
        <w:rPr>
          <w:rFonts w:cs="Arial"/>
        </w:rPr>
        <w:t xml:space="preserve">,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сгорел</w:t>
      </w:r>
      <w:r w:rsidRPr="00633A23">
        <w:rPr>
          <w:rFonts w:cs="Arial"/>
        </w:rPr>
        <w:t xml:space="preserve"> </w:t>
      </w:r>
      <w:r w:rsidRPr="00633A23">
        <w:t>в благодарной</w:t>
      </w:r>
      <w:r w:rsidRPr="00633A23">
        <w:rPr>
          <w:rFonts w:cs="Arial"/>
        </w:rPr>
        <w:t xml:space="preserve"> </w:t>
      </w:r>
      <w:r w:rsidRPr="00633A23">
        <w:t>самоотдаче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Госп</w:t>
      </w:r>
      <w:r w:rsidRPr="00633A23">
        <w:t>о</w:t>
      </w:r>
      <w:r w:rsidRPr="00633A23">
        <w:t>ду</w:t>
      </w:r>
      <w:r w:rsidRPr="00633A23">
        <w:rPr>
          <w:rFonts w:cs="Arial"/>
        </w:rPr>
        <w:t xml:space="preserve">: </w:t>
      </w:r>
      <w:r w:rsidRPr="00633A23">
        <w:t>«Господи</w:t>
      </w:r>
      <w:r w:rsidRPr="00633A23">
        <w:rPr>
          <w:rFonts w:cs="Arial"/>
        </w:rPr>
        <w:t xml:space="preserve">! </w:t>
      </w:r>
      <w:r w:rsidRPr="00633A23">
        <w:t>По</w:t>
      </w:r>
      <w:r w:rsidRPr="00633A23">
        <w:softHyphen/>
        <w:t>ловину</w:t>
      </w:r>
      <w:r w:rsidRPr="00633A23">
        <w:rPr>
          <w:rFonts w:cs="Arial"/>
        </w:rPr>
        <w:t xml:space="preserve"> </w:t>
      </w:r>
      <w:r w:rsidRPr="00633A23">
        <w:t>имения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отдам</w:t>
      </w:r>
      <w:r w:rsidRPr="00633A23">
        <w:rPr>
          <w:rFonts w:cs="Arial"/>
        </w:rPr>
        <w:t xml:space="preserve"> </w:t>
      </w:r>
      <w:r w:rsidRPr="00633A23">
        <w:t>нищим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кого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оби</w:t>
      </w:r>
      <w:r w:rsidRPr="00633A23">
        <w:softHyphen/>
        <w:t>дел</w:t>
      </w:r>
      <w:r w:rsidRPr="00633A23">
        <w:rPr>
          <w:rFonts w:cs="Arial"/>
        </w:rPr>
        <w:t xml:space="preserve">, </w:t>
      </w:r>
      <w:r w:rsidRPr="00633A23">
        <w:t>воздам</w:t>
      </w:r>
      <w:r w:rsidRPr="00633A23">
        <w:rPr>
          <w:rFonts w:cs="Arial"/>
        </w:rPr>
        <w:t xml:space="preserve"> </w:t>
      </w:r>
      <w:r w:rsidRPr="00633A23">
        <w:t>вчетверо»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следующий</w:t>
      </w:r>
      <w:r w:rsidRPr="00633A23">
        <w:rPr>
          <w:rFonts w:cs="Arial"/>
        </w:rPr>
        <w:t xml:space="preserve"> </w:t>
      </w:r>
      <w:r w:rsidRPr="00633A23">
        <w:t>шаг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встречу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,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началась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новая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ге</w:t>
      </w:r>
      <w:r w:rsidRPr="00633A23">
        <w:rPr>
          <w:rFonts w:cs="Arial"/>
        </w:rPr>
        <w:t xml:space="preserve">.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пошел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пути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Вот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вами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чудо</w:t>
      </w:r>
      <w:r w:rsidRPr="00633A23">
        <w:rPr>
          <w:rFonts w:cs="Arial"/>
        </w:rPr>
        <w:t xml:space="preserve"> </w:t>
      </w:r>
      <w:r w:rsidRPr="00633A23">
        <w:t>встречи</w:t>
      </w:r>
      <w:r w:rsidRPr="00633A23">
        <w:rPr>
          <w:rFonts w:cs="Arial"/>
        </w:rPr>
        <w:t xml:space="preserve"> </w:t>
      </w:r>
      <w:r w:rsidRPr="00633A23">
        <w:t>со Христом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многих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стоялось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Но</w:t>
      </w:r>
      <w:r w:rsidRPr="00633A23">
        <w:rPr>
          <w:rFonts w:cs="Arial"/>
        </w:rPr>
        <w:t xml:space="preserve"> </w:t>
      </w:r>
      <w:r w:rsidRPr="00633A23">
        <w:t>сделали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следующий</w:t>
      </w:r>
      <w:r w:rsidRPr="00633A23">
        <w:rPr>
          <w:rFonts w:cs="Arial"/>
        </w:rPr>
        <w:t xml:space="preserve"> </w:t>
      </w:r>
      <w:r w:rsidRPr="00633A23">
        <w:t>шаг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стом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омертвела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снова</w:t>
      </w:r>
      <w:r w:rsidRPr="00633A23">
        <w:rPr>
          <w:rFonts w:cs="Arial"/>
        </w:rPr>
        <w:t xml:space="preserve"> </w:t>
      </w:r>
      <w:r w:rsidRPr="00633A23">
        <w:t>душа</w:t>
      </w:r>
      <w:r w:rsidRPr="00633A23">
        <w:rPr>
          <w:rFonts w:cs="Arial"/>
        </w:rPr>
        <w:t xml:space="preserve"> </w:t>
      </w:r>
      <w:r w:rsidRPr="00633A23">
        <w:t>наша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отдались ли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маленьким</w:t>
      </w:r>
      <w:r w:rsidRPr="00633A23">
        <w:rPr>
          <w:rFonts w:cs="Arial"/>
        </w:rPr>
        <w:t xml:space="preserve"> </w:t>
      </w:r>
      <w:r w:rsidRPr="00633A23">
        <w:t>приобретениям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пристрастиям</w:t>
      </w:r>
      <w:r w:rsidRPr="00633A23">
        <w:rPr>
          <w:rFonts w:cs="Arial"/>
        </w:rPr>
        <w:t xml:space="preserve">? </w:t>
      </w:r>
      <w:r w:rsidRPr="00633A23">
        <w:t>А может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вздыхает</w:t>
      </w:r>
      <w:r w:rsidRPr="00633A23">
        <w:rPr>
          <w:rFonts w:cs="Arial"/>
        </w:rPr>
        <w:t xml:space="preserve"> </w:t>
      </w:r>
      <w:r w:rsidRPr="00633A23">
        <w:t>душа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самоусладитель</w:t>
      </w:r>
      <w:r w:rsidRPr="00633A23">
        <w:softHyphen/>
        <w:t>ной</w:t>
      </w:r>
      <w:r w:rsidRPr="00633A23">
        <w:rPr>
          <w:rFonts w:cs="Arial"/>
        </w:rPr>
        <w:t xml:space="preserve"> </w:t>
      </w:r>
      <w:r w:rsidRPr="00633A23">
        <w:t>возне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копошении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вокруг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, </w:t>
      </w:r>
      <w:r w:rsidRPr="00633A23">
        <w:t>опять парализованная</w:t>
      </w:r>
      <w:r w:rsidRPr="00633A23">
        <w:rPr>
          <w:rFonts w:cs="Arial"/>
        </w:rPr>
        <w:t xml:space="preserve"> </w:t>
      </w:r>
      <w:r w:rsidRPr="00633A23">
        <w:t>землей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отвергая</w:t>
      </w:r>
      <w:r w:rsidRPr="00633A23">
        <w:rPr>
          <w:rFonts w:cs="Arial"/>
        </w:rPr>
        <w:t xml:space="preserve"> </w:t>
      </w:r>
      <w:r w:rsidRPr="00633A23">
        <w:t>правду</w:t>
      </w:r>
      <w:r w:rsidRPr="00633A23">
        <w:rPr>
          <w:rFonts w:cs="Arial"/>
        </w:rPr>
        <w:t xml:space="preserve"> </w:t>
      </w:r>
      <w:r w:rsidRPr="00633A23">
        <w:t>Божию</w:t>
      </w:r>
      <w:r w:rsidRPr="00633A23">
        <w:rPr>
          <w:rFonts w:cs="Arial"/>
        </w:rPr>
        <w:t xml:space="preserve">, </w:t>
      </w:r>
      <w:r w:rsidRPr="00633A23">
        <w:t>ищет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правды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Да</w:t>
      </w:r>
      <w:r w:rsidRPr="00633A23">
        <w:rPr>
          <w:rFonts w:cs="Arial"/>
        </w:rPr>
        <w:t xml:space="preserve">, </w:t>
      </w:r>
      <w:r w:rsidRPr="00633A23">
        <w:t>первая</w:t>
      </w:r>
      <w:r w:rsidRPr="00633A23">
        <w:rPr>
          <w:rFonts w:cs="Arial"/>
        </w:rPr>
        <w:t xml:space="preserve"> </w:t>
      </w:r>
      <w:r w:rsidRPr="00633A23">
        <w:t>ревность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Боге</w:t>
      </w:r>
      <w:r w:rsidRPr="00633A23">
        <w:rPr>
          <w:rFonts w:cs="Arial"/>
        </w:rPr>
        <w:t xml:space="preserve">, </w:t>
      </w:r>
      <w:r w:rsidRPr="00633A23">
        <w:t>рожденная</w:t>
      </w:r>
      <w:r w:rsidRPr="00633A23">
        <w:rPr>
          <w:rFonts w:cs="Arial"/>
        </w:rPr>
        <w:t xml:space="preserve"> </w:t>
      </w:r>
      <w:r w:rsidRPr="00633A23">
        <w:t>встречей</w:t>
      </w:r>
      <w:r w:rsidRPr="00633A23">
        <w:rPr>
          <w:rFonts w:cs="Arial"/>
        </w:rPr>
        <w:t xml:space="preserve">, </w:t>
      </w:r>
      <w:r w:rsidRPr="00633A23">
        <w:t>постепенно</w:t>
      </w:r>
      <w:r w:rsidRPr="00633A23">
        <w:rPr>
          <w:rFonts w:cs="Arial"/>
        </w:rPr>
        <w:t xml:space="preserve"> </w:t>
      </w:r>
      <w:r w:rsidRPr="00633A23">
        <w:t>слабеет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устремленный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человек начинает</w:t>
      </w:r>
      <w:r w:rsidRPr="00633A23">
        <w:rPr>
          <w:rFonts w:cs="Arial"/>
        </w:rPr>
        <w:t xml:space="preserve"> </w:t>
      </w:r>
      <w:r w:rsidRPr="00633A23">
        <w:t>ощущать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шаги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 </w:t>
      </w:r>
      <w:r w:rsidRPr="00633A23">
        <w:t>становят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тяжелее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иго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и</w:t>
      </w:r>
      <w:r w:rsidRPr="00633A23">
        <w:t>стово</w:t>
      </w:r>
      <w:r w:rsidRPr="00633A23">
        <w:rPr>
          <w:rFonts w:cs="Arial"/>
        </w:rPr>
        <w:t xml:space="preserve">, </w:t>
      </w:r>
      <w:r w:rsidRPr="00633A23">
        <w:t>благое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легкое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рого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ощущали</w:t>
      </w:r>
      <w:r w:rsidRPr="00633A23">
        <w:rPr>
          <w:rFonts w:cs="Arial"/>
        </w:rPr>
        <w:t xml:space="preserve"> </w:t>
      </w:r>
      <w:r w:rsidRPr="00633A23">
        <w:t>раньше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бремя</w:t>
      </w:r>
      <w:r w:rsidRPr="00633A23">
        <w:rPr>
          <w:rFonts w:cs="Arial"/>
        </w:rPr>
        <w:t xml:space="preserve">, </w:t>
      </w:r>
      <w:r w:rsidRPr="00633A23">
        <w:t>гнетет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к земле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хочется</w:t>
      </w:r>
      <w:r w:rsidRPr="00633A23">
        <w:rPr>
          <w:rFonts w:cs="Arial"/>
        </w:rPr>
        <w:t xml:space="preserve"> </w:t>
      </w:r>
      <w:r w:rsidRPr="00633A23">
        <w:t>сбросить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гнет</w:t>
      </w:r>
      <w:r w:rsidRPr="00633A23">
        <w:rPr>
          <w:rFonts w:cs="Arial"/>
        </w:rPr>
        <w:t xml:space="preserve"> </w:t>
      </w:r>
      <w:r w:rsidRPr="00633A23">
        <w:t>заповедей</w:t>
      </w:r>
      <w:r w:rsidRPr="00633A23">
        <w:rPr>
          <w:rFonts w:cs="Arial"/>
        </w:rPr>
        <w:t xml:space="preserve"> </w:t>
      </w:r>
      <w:r w:rsidRPr="00633A23">
        <w:t>и даже</w:t>
      </w:r>
      <w:r w:rsidRPr="00633A23">
        <w:rPr>
          <w:rFonts w:cs="Arial"/>
        </w:rPr>
        <w:t xml:space="preserve"> </w:t>
      </w:r>
      <w:r w:rsidRPr="00633A23">
        <w:t>нарушить</w:t>
      </w:r>
      <w:r w:rsidRPr="00633A23">
        <w:rPr>
          <w:rFonts w:cs="Arial"/>
        </w:rPr>
        <w:t xml:space="preserve"> </w:t>
      </w:r>
      <w:r w:rsidRPr="00633A23">
        <w:t>верность</w:t>
      </w:r>
      <w:r w:rsidRPr="00633A23">
        <w:rPr>
          <w:rFonts w:cs="Arial"/>
        </w:rPr>
        <w:t xml:space="preserve"> </w:t>
      </w:r>
      <w:r w:rsidRPr="00633A23">
        <w:t>догматам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чинают</w:t>
      </w:r>
      <w:r w:rsidRPr="00633A23">
        <w:rPr>
          <w:rFonts w:cs="Arial"/>
        </w:rPr>
        <w:t xml:space="preserve"> </w:t>
      </w:r>
      <w:r w:rsidRPr="00633A23">
        <w:t>особенно</w:t>
      </w:r>
      <w:r w:rsidRPr="00633A23">
        <w:rPr>
          <w:rFonts w:cs="Arial"/>
        </w:rPr>
        <w:t xml:space="preserve"> </w:t>
      </w:r>
      <w:r w:rsidRPr="00633A23">
        <w:t>теснить</w:t>
      </w:r>
      <w:r w:rsidRPr="00633A23">
        <w:rPr>
          <w:rFonts w:cs="Arial"/>
        </w:rPr>
        <w:t xml:space="preserve"> </w:t>
      </w:r>
      <w:r w:rsidRPr="00633A23">
        <w:t>обращенного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диавол вспоминает</w:t>
      </w:r>
      <w:r w:rsidRPr="00633A23">
        <w:rPr>
          <w:rFonts w:cs="Arial"/>
        </w:rPr>
        <w:t xml:space="preserve"> </w:t>
      </w:r>
      <w:r w:rsidRPr="00633A23">
        <w:t>нашу</w:t>
      </w:r>
      <w:r w:rsidRPr="00633A23">
        <w:rPr>
          <w:rFonts w:cs="Arial"/>
        </w:rPr>
        <w:t xml:space="preserve"> </w:t>
      </w:r>
      <w:r w:rsidRPr="00633A23">
        <w:t>первую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подступает к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множеством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соблазнов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br w:type="column"/>
      </w:r>
      <w:r w:rsidRPr="00633A23">
        <w:lastRenderedPageBreak/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момент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недоумении опускают</w:t>
      </w:r>
      <w:r w:rsidRPr="00633A23">
        <w:rPr>
          <w:rFonts w:cs="Arial"/>
        </w:rPr>
        <w:t xml:space="preserve"> </w:t>
      </w:r>
      <w:r w:rsidRPr="00633A23">
        <w:t>руки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тиранская</w:t>
      </w:r>
      <w:r w:rsidRPr="00633A23">
        <w:rPr>
          <w:rFonts w:cs="Arial"/>
        </w:rPr>
        <w:t xml:space="preserve"> </w:t>
      </w:r>
      <w:r w:rsidRPr="00633A23">
        <w:t>власть</w:t>
      </w:r>
      <w:r w:rsidRPr="00633A23">
        <w:rPr>
          <w:rFonts w:cs="Arial"/>
        </w:rPr>
        <w:t xml:space="preserve"> </w:t>
      </w:r>
      <w:r w:rsidRPr="00633A23">
        <w:t>печ</w:t>
      </w:r>
      <w:r w:rsidRPr="00633A23">
        <w:t>а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сокрушает все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, </w:t>
      </w:r>
      <w:r w:rsidRPr="00633A23">
        <w:t>стирая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само</w:t>
      </w:r>
      <w:r w:rsidRPr="00633A23">
        <w:rPr>
          <w:rFonts w:cs="Arial"/>
        </w:rPr>
        <w:t xml:space="preserve"> </w:t>
      </w:r>
      <w:r w:rsidRPr="00633A23">
        <w:t>светлое</w:t>
      </w:r>
      <w:r w:rsidRPr="00633A23">
        <w:rPr>
          <w:rFonts w:cs="Arial"/>
        </w:rPr>
        <w:t xml:space="preserve"> </w:t>
      </w:r>
      <w:r w:rsidRPr="00633A23">
        <w:t>воспоми</w:t>
      </w:r>
      <w:r w:rsidRPr="00633A23">
        <w:softHyphen/>
        <w:t>нание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благодати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милости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вопрос</w:t>
      </w:r>
      <w:r w:rsidRPr="00633A23">
        <w:rPr>
          <w:rFonts w:cs="Arial"/>
        </w:rPr>
        <w:t xml:space="preserve"> </w:t>
      </w:r>
      <w:r w:rsidRPr="00633A23">
        <w:t>сверлит</w:t>
      </w:r>
      <w:r w:rsidRPr="00633A23">
        <w:rPr>
          <w:rFonts w:cs="Arial"/>
        </w:rPr>
        <w:t xml:space="preserve"> </w:t>
      </w:r>
      <w:r w:rsidRPr="00633A23">
        <w:t>сознание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: </w:t>
      </w:r>
      <w:r w:rsidRPr="00633A23">
        <w:t>«Почему померк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ушло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казалось</w:t>
      </w:r>
      <w:r w:rsidRPr="00633A23">
        <w:rPr>
          <w:rFonts w:cs="Arial"/>
        </w:rPr>
        <w:t xml:space="preserve"> </w:t>
      </w:r>
      <w:r w:rsidRPr="00633A23">
        <w:t>должно</w:t>
      </w:r>
      <w:r w:rsidRPr="00633A23">
        <w:rPr>
          <w:rFonts w:cs="Arial"/>
        </w:rPr>
        <w:t xml:space="preserve"> </w:t>
      </w:r>
      <w:r w:rsidRPr="00633A23">
        <w:t>хва</w:t>
      </w:r>
      <w:r w:rsidRPr="00633A23">
        <w:softHyphen/>
        <w:t>тить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>?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ведь</w:t>
      </w:r>
      <w:r w:rsidRPr="00633A23">
        <w:rPr>
          <w:rFonts w:cs="Arial"/>
        </w:rPr>
        <w:t xml:space="preserve"> </w:t>
      </w:r>
      <w:r w:rsidRPr="00633A23">
        <w:t>заметьте</w:t>
      </w:r>
      <w:r w:rsidRPr="00633A23">
        <w:rPr>
          <w:rFonts w:cs="Arial"/>
        </w:rPr>
        <w:t xml:space="preserve">, </w:t>
      </w:r>
      <w:r w:rsidRPr="00633A23">
        <w:t>дорогие</w:t>
      </w:r>
      <w:r w:rsidRPr="00633A23">
        <w:rPr>
          <w:rFonts w:cs="Arial"/>
        </w:rPr>
        <w:t xml:space="preserve"> </w:t>
      </w:r>
      <w:r w:rsidRPr="00633A23">
        <w:t>мои</w:t>
      </w:r>
      <w:r w:rsidRPr="00633A23">
        <w:rPr>
          <w:rFonts w:cs="Arial"/>
        </w:rPr>
        <w:t xml:space="preserve">,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ранний</w:t>
      </w:r>
      <w:r w:rsidRPr="00633A23">
        <w:rPr>
          <w:rFonts w:cs="Arial"/>
        </w:rPr>
        <w:t xml:space="preserve"> </w:t>
      </w:r>
      <w:r w:rsidRPr="00633A23">
        <w:t>период</w:t>
      </w:r>
      <w:r w:rsidRPr="00633A23">
        <w:rPr>
          <w:rFonts w:cs="Arial"/>
        </w:rPr>
        <w:t xml:space="preserve"> </w:t>
      </w:r>
      <w:r w:rsidRPr="00633A23">
        <w:t>нашествия</w:t>
      </w:r>
      <w:r w:rsidRPr="00633A23">
        <w:rPr>
          <w:rFonts w:cs="Arial"/>
        </w:rPr>
        <w:t xml:space="preserve"> </w:t>
      </w:r>
      <w:r w:rsidRPr="00633A23">
        <w:t>печали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с большим</w:t>
      </w:r>
      <w:r w:rsidRPr="00633A23">
        <w:rPr>
          <w:rFonts w:cs="Arial"/>
        </w:rPr>
        <w:t xml:space="preserve"> </w:t>
      </w:r>
      <w:r w:rsidRPr="00633A23">
        <w:t>усилием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каким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иступлением</w:t>
      </w:r>
      <w:r w:rsidRPr="00633A23">
        <w:rPr>
          <w:rFonts w:cs="Arial"/>
        </w:rPr>
        <w:t xml:space="preserve"> </w:t>
      </w:r>
      <w:r w:rsidRPr="00633A23">
        <w:t>уси</w:t>
      </w:r>
      <w:r w:rsidRPr="00633A23">
        <w:softHyphen/>
        <w:t>ливают</w:t>
      </w:r>
      <w:r w:rsidRPr="00633A23">
        <w:rPr>
          <w:rFonts w:cs="Arial"/>
        </w:rPr>
        <w:t xml:space="preserve"> </w:t>
      </w:r>
      <w:r w:rsidRPr="00633A23">
        <w:t>внешнее</w:t>
      </w:r>
      <w:r w:rsidRPr="00633A23">
        <w:rPr>
          <w:rFonts w:cs="Arial"/>
        </w:rPr>
        <w:t xml:space="preserve"> </w:t>
      </w:r>
      <w:r w:rsidRPr="00633A23">
        <w:t>делание</w:t>
      </w:r>
      <w:r w:rsidRPr="00633A23">
        <w:rPr>
          <w:rFonts w:cs="Arial"/>
        </w:rPr>
        <w:t xml:space="preserve">, </w:t>
      </w:r>
      <w:r w:rsidRPr="00633A23">
        <w:t>внешние</w:t>
      </w:r>
      <w:r w:rsidRPr="00633A23">
        <w:rPr>
          <w:rFonts w:cs="Arial"/>
        </w:rPr>
        <w:t xml:space="preserve"> </w:t>
      </w:r>
      <w:r w:rsidRPr="00633A23">
        <w:t>подвиги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Но</w:t>
      </w:r>
      <w:r w:rsidRPr="00633A23">
        <w:rPr>
          <w:rFonts w:cs="Arial"/>
        </w:rPr>
        <w:t xml:space="preserve"> </w:t>
      </w:r>
      <w:r w:rsidRPr="00633A23">
        <w:t>увы</w:t>
      </w:r>
      <w:r w:rsidRPr="00633A23">
        <w:rPr>
          <w:rFonts w:cs="Arial"/>
        </w:rPr>
        <w:t xml:space="preserve">! </w:t>
      </w:r>
      <w:r w:rsidRPr="00633A23">
        <w:t>Внешняя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внутренняя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сокруша</w:t>
      </w:r>
      <w:r w:rsidRPr="00633A23">
        <w:softHyphen/>
        <w:t>ется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возвр</w:t>
      </w:r>
      <w:r w:rsidRPr="00633A23">
        <w:t>а</w:t>
      </w:r>
      <w:r w:rsidRPr="00633A23">
        <w:t>щается вспять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прежнее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иногда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худшее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Почему</w:t>
      </w:r>
      <w:r w:rsidRPr="00633A23">
        <w:rPr>
          <w:rFonts w:cs="Arial"/>
        </w:rPr>
        <w:t xml:space="preserve">? </w:t>
      </w:r>
      <w:r w:rsidRPr="00633A23">
        <w:t>Но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Закхея</w:t>
      </w:r>
      <w:r w:rsidRPr="00633A23">
        <w:rPr>
          <w:rFonts w:cs="Arial"/>
        </w:rPr>
        <w:t>-</w:t>
      </w:r>
      <w:r w:rsidRPr="00633A23">
        <w:t>мытаря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трудное</w:t>
      </w:r>
      <w:r w:rsidRPr="00633A23">
        <w:rPr>
          <w:rFonts w:cs="Arial"/>
        </w:rPr>
        <w:t xml:space="preserve"> </w:t>
      </w:r>
      <w:r w:rsidRPr="00633A23">
        <w:t>вре</w:t>
      </w:r>
      <w:r w:rsidRPr="00633A23">
        <w:softHyphen/>
        <w:t>мя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взросления</w:t>
      </w:r>
      <w:r w:rsidRPr="00633A23">
        <w:rPr>
          <w:rFonts w:cs="Arial"/>
        </w:rPr>
        <w:t xml:space="preserve"> </w:t>
      </w:r>
      <w:r w:rsidRPr="00633A23">
        <w:t>оказались</w:t>
      </w:r>
      <w:r w:rsidRPr="00633A23">
        <w:rPr>
          <w:rFonts w:cs="Arial"/>
        </w:rPr>
        <w:t xml:space="preserve">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Апо</w:t>
      </w:r>
      <w:r w:rsidRPr="00633A23">
        <w:softHyphen/>
        <w:t>столы</w:t>
      </w:r>
      <w:r w:rsidRPr="00633A23">
        <w:rPr>
          <w:rFonts w:cs="Arial"/>
        </w:rPr>
        <w:t xml:space="preserve"> </w:t>
      </w:r>
      <w:r w:rsidRPr="00633A23">
        <w:t>Христовы</w:t>
      </w:r>
      <w:r w:rsidRPr="00633A23">
        <w:rPr>
          <w:rFonts w:cs="Arial"/>
        </w:rPr>
        <w:t xml:space="preserve">, </w:t>
      </w:r>
      <w:r w:rsidRPr="00633A23">
        <w:t>воспитавшие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приведшие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 время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святительскому</w:t>
      </w:r>
      <w:r w:rsidRPr="00633A23">
        <w:rPr>
          <w:rFonts w:cs="Arial"/>
        </w:rPr>
        <w:t xml:space="preserve"> </w:t>
      </w:r>
      <w:r w:rsidRPr="00633A23">
        <w:t>служению</w:t>
      </w:r>
      <w:r w:rsidRPr="00633A23">
        <w:rPr>
          <w:rFonts w:cs="Arial"/>
        </w:rPr>
        <w:t xml:space="preserve"> (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гласит</w:t>
      </w:r>
      <w:r w:rsidRPr="00633A23">
        <w:rPr>
          <w:rFonts w:cs="Arial"/>
        </w:rPr>
        <w:t xml:space="preserve"> </w:t>
      </w:r>
      <w:r w:rsidRPr="00633A23">
        <w:t>пре</w:t>
      </w:r>
      <w:r w:rsidRPr="00633A23">
        <w:softHyphen/>
        <w:t>дание</w:t>
      </w:r>
      <w:r w:rsidRPr="00633A23">
        <w:rPr>
          <w:rFonts w:cs="Arial"/>
        </w:rPr>
        <w:t xml:space="preserve">),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нами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Божий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пас</w:t>
      </w:r>
      <w:r w:rsidRPr="00633A23">
        <w:softHyphen/>
        <w:t>тыри</w:t>
      </w:r>
      <w:r w:rsidRPr="00633A23">
        <w:rPr>
          <w:rFonts w:cs="Arial"/>
        </w:rPr>
        <w:t xml:space="preserve"> </w:t>
      </w:r>
      <w:r w:rsidRPr="00633A23">
        <w:t>Христовы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Святители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Пасты</w:t>
      </w:r>
      <w:r w:rsidRPr="00633A23">
        <w:rPr>
          <w:rFonts w:cs="Arial"/>
        </w:rPr>
        <w:t>-</w:t>
      </w:r>
      <w:r w:rsidRPr="00633A23">
        <w:t>реначальником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чело</w:t>
      </w:r>
      <w:r w:rsidRPr="00633A23">
        <w:rPr>
          <w:rFonts w:cs="Arial"/>
        </w:rPr>
        <w:t>-</w:t>
      </w:r>
      <w:r w:rsidRPr="00633A23">
        <w:t>веков</w:t>
      </w:r>
      <w:r w:rsidRPr="00633A23">
        <w:rPr>
          <w:rFonts w:cs="Arial"/>
        </w:rPr>
        <w:t xml:space="preserve"> </w:t>
      </w:r>
      <w:r w:rsidRPr="00633A23">
        <w:t>вразумляет</w:t>
      </w:r>
      <w:r w:rsidRPr="00633A23">
        <w:rPr>
          <w:rFonts w:cs="Arial"/>
        </w:rPr>
        <w:t xml:space="preserve"> </w:t>
      </w:r>
      <w:r w:rsidRPr="00633A23">
        <w:t>искренно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верой</w:t>
      </w:r>
      <w:r w:rsidRPr="00633A23">
        <w:rPr>
          <w:rFonts w:cs="Arial"/>
        </w:rPr>
        <w:t xml:space="preserve"> </w:t>
      </w:r>
      <w:r w:rsidRPr="00633A23">
        <w:t>идущего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Нему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недостало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времени</w:t>
      </w:r>
      <w:r w:rsidRPr="00633A23">
        <w:rPr>
          <w:rFonts w:cs="Arial"/>
        </w:rPr>
        <w:t xml:space="preserve"> </w:t>
      </w:r>
      <w:r w:rsidRPr="00633A23">
        <w:t>перечислить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вели</w:t>
      </w:r>
      <w:r w:rsidRPr="00633A23">
        <w:softHyphen/>
        <w:t>ких</w:t>
      </w:r>
      <w:r w:rsidRPr="00633A23">
        <w:rPr>
          <w:rFonts w:cs="Arial"/>
        </w:rPr>
        <w:t xml:space="preserve"> </w:t>
      </w:r>
      <w:r w:rsidRPr="00633A23">
        <w:t>мужей</w:t>
      </w:r>
      <w:r w:rsidRPr="00633A23">
        <w:rPr>
          <w:rFonts w:cs="Arial"/>
        </w:rPr>
        <w:t xml:space="preserve"> </w:t>
      </w:r>
      <w:r w:rsidRPr="00633A23">
        <w:t>Божиих</w:t>
      </w:r>
      <w:r w:rsidRPr="00633A23">
        <w:rPr>
          <w:rFonts w:cs="Arial"/>
        </w:rPr>
        <w:t xml:space="preserve">, </w:t>
      </w:r>
      <w:r w:rsidRPr="00633A23">
        <w:t>воспитанных</w:t>
      </w:r>
      <w:r w:rsidRPr="00633A23">
        <w:rPr>
          <w:rFonts w:cs="Arial"/>
        </w:rPr>
        <w:t xml:space="preserve"> </w:t>
      </w:r>
      <w:r w:rsidRPr="00633A23">
        <w:t>Церковью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 время</w:t>
      </w:r>
      <w:r w:rsidRPr="00633A23">
        <w:rPr>
          <w:rFonts w:cs="Arial"/>
        </w:rPr>
        <w:t xml:space="preserve"> </w:t>
      </w:r>
      <w:r w:rsidRPr="00633A23">
        <w:t>воспитывающих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идет</w:t>
      </w:r>
      <w:r w:rsidRPr="00633A23">
        <w:rPr>
          <w:rFonts w:cs="Arial"/>
        </w:rPr>
        <w:t xml:space="preserve"> </w:t>
      </w:r>
      <w:r w:rsidRPr="00633A23">
        <w:t>вслед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ними</w:t>
      </w:r>
      <w:r w:rsidRPr="00633A23">
        <w:rPr>
          <w:rFonts w:cs="Arial"/>
        </w:rPr>
        <w:t xml:space="preserve"> </w:t>
      </w:r>
      <w:r w:rsidRPr="00633A23">
        <w:t>ко Христу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надо</w:t>
      </w:r>
      <w:r w:rsidRPr="00633A23">
        <w:rPr>
          <w:rFonts w:cs="Arial"/>
        </w:rPr>
        <w:t xml:space="preserve"> </w:t>
      </w:r>
      <w:r w:rsidRPr="00633A23">
        <w:t>действительно</w:t>
      </w:r>
      <w:r w:rsidRPr="00633A23">
        <w:rPr>
          <w:rFonts w:cs="Arial"/>
        </w:rPr>
        <w:t xml:space="preserve"> </w:t>
      </w:r>
      <w:r w:rsidRPr="00633A23">
        <w:t>идти</w:t>
      </w:r>
      <w:r w:rsidRPr="00633A23">
        <w:rPr>
          <w:rFonts w:cs="Arial"/>
        </w:rPr>
        <w:t xml:space="preserve"> </w:t>
      </w:r>
      <w:r w:rsidRPr="00633A23">
        <w:t>вослед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в почитание</w:t>
      </w:r>
      <w:r w:rsidRPr="00633A23">
        <w:rPr>
          <w:rFonts w:cs="Arial"/>
        </w:rPr>
        <w:t xml:space="preserve"> </w:t>
      </w:r>
      <w:r w:rsidRPr="00633A23">
        <w:t>памяти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учителя</w:t>
      </w:r>
      <w:r w:rsidRPr="00633A23">
        <w:rPr>
          <w:rFonts w:cs="Arial"/>
        </w:rPr>
        <w:t xml:space="preserve"> </w:t>
      </w:r>
      <w:r w:rsidRPr="00633A23">
        <w:t>вселенной</w:t>
      </w:r>
      <w:r w:rsidRPr="00633A23">
        <w:rPr>
          <w:rFonts w:cs="Arial"/>
        </w:rPr>
        <w:t xml:space="preserve"> </w:t>
      </w:r>
      <w:r w:rsidRPr="00633A23">
        <w:t>Ио</w:t>
      </w:r>
      <w:r w:rsidRPr="00633A23">
        <w:softHyphen/>
        <w:t>анна</w:t>
      </w:r>
      <w:r w:rsidRPr="00633A23">
        <w:rPr>
          <w:rFonts w:cs="Arial"/>
        </w:rPr>
        <w:t xml:space="preserve"> </w:t>
      </w:r>
      <w:r w:rsidRPr="00633A23">
        <w:t>Златоуста</w:t>
      </w:r>
      <w:r w:rsidRPr="00633A23">
        <w:rPr>
          <w:rFonts w:cs="Arial"/>
        </w:rPr>
        <w:t xml:space="preserve"> </w:t>
      </w:r>
      <w:r w:rsidRPr="00633A23">
        <w:t>пойдемте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пути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 </w:t>
      </w:r>
      <w:r w:rsidRPr="00633A23">
        <w:t>за Христом</w:t>
      </w:r>
      <w:r w:rsidRPr="00633A23">
        <w:rPr>
          <w:rFonts w:cs="Arial"/>
        </w:rPr>
        <w:t xml:space="preserve">, </w:t>
      </w:r>
      <w:r w:rsidRPr="00633A23">
        <w:t>водимые</w:t>
      </w:r>
      <w:r w:rsidRPr="00633A23">
        <w:rPr>
          <w:rFonts w:cs="Arial"/>
        </w:rPr>
        <w:t xml:space="preserve"> </w:t>
      </w:r>
      <w:r w:rsidRPr="00633A23">
        <w:t>воссиявшей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уст</w:t>
      </w:r>
      <w:r w:rsidRPr="00633A23">
        <w:rPr>
          <w:rFonts w:cs="Arial"/>
        </w:rPr>
        <w:t xml:space="preserve"> </w:t>
      </w:r>
      <w:r w:rsidRPr="00633A23">
        <w:t>Божест</w:t>
      </w:r>
      <w:r w:rsidRPr="00633A23">
        <w:softHyphen/>
        <w:t>венной</w:t>
      </w:r>
      <w:r w:rsidRPr="00633A23">
        <w:rPr>
          <w:rFonts w:cs="Arial"/>
        </w:rPr>
        <w:t xml:space="preserve"> </w:t>
      </w:r>
      <w:r w:rsidRPr="00633A23">
        <w:t>благодатью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области</w:t>
      </w:r>
      <w:r w:rsidRPr="00633A23">
        <w:rPr>
          <w:rFonts w:cs="Arial"/>
        </w:rPr>
        <w:t xml:space="preserve"> </w:t>
      </w:r>
      <w:r w:rsidRPr="00633A23">
        <w:t>учительства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один сделал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придется</w:t>
      </w:r>
      <w:r w:rsidRPr="00633A23">
        <w:rPr>
          <w:rFonts w:cs="Arial"/>
        </w:rPr>
        <w:t xml:space="preserve"> </w:t>
      </w:r>
      <w:r w:rsidRPr="00633A23">
        <w:t>ограни</w:t>
      </w:r>
      <w:r w:rsidRPr="00633A23">
        <w:softHyphen/>
        <w:t>чить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ревность</w:t>
      </w:r>
      <w:r w:rsidRPr="00633A23">
        <w:rPr>
          <w:rFonts w:cs="Arial"/>
        </w:rPr>
        <w:t xml:space="preserve">, </w:t>
      </w:r>
      <w:r w:rsidRPr="00633A23">
        <w:t>коснувшись</w:t>
      </w:r>
      <w:r w:rsidRPr="00633A23">
        <w:rPr>
          <w:rFonts w:cs="Arial"/>
        </w:rPr>
        <w:t xml:space="preserve"> </w:t>
      </w:r>
      <w:r w:rsidRPr="00633A23">
        <w:t>наиболее</w:t>
      </w:r>
      <w:r w:rsidRPr="00633A23">
        <w:rPr>
          <w:rFonts w:cs="Arial"/>
        </w:rPr>
        <w:t xml:space="preserve"> </w:t>
      </w:r>
      <w:r w:rsidRPr="00633A23">
        <w:t>важных</w:t>
      </w:r>
      <w:r w:rsidRPr="00633A23">
        <w:rPr>
          <w:rFonts w:cs="Arial"/>
        </w:rPr>
        <w:t xml:space="preserve"> </w:t>
      </w:r>
      <w:r w:rsidRPr="00633A23">
        <w:t>в настоящий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мент</w:t>
      </w:r>
      <w:r w:rsidRPr="00633A23">
        <w:rPr>
          <w:rFonts w:cs="Arial"/>
        </w:rPr>
        <w:t xml:space="preserve"> </w:t>
      </w:r>
      <w:r w:rsidRPr="00633A23">
        <w:t>жизненных</w:t>
      </w:r>
      <w:r w:rsidRPr="00633A23">
        <w:rPr>
          <w:rFonts w:cs="Arial"/>
        </w:rPr>
        <w:t xml:space="preserve"> </w:t>
      </w:r>
      <w:r w:rsidRPr="00633A23">
        <w:t>вопросов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пи</w:t>
      </w:r>
      <w:r w:rsidRPr="00633A23">
        <w:softHyphen/>
        <w:t>саниях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поищем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найдем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ответ</w:t>
      </w:r>
      <w:r w:rsidRPr="00633A23">
        <w:rPr>
          <w:rFonts w:cs="Arial"/>
        </w:rPr>
        <w:t xml:space="preserve"> </w:t>
      </w:r>
      <w:r w:rsidRPr="00633A23">
        <w:t>на свои</w:t>
      </w:r>
      <w:r w:rsidRPr="00633A23">
        <w:rPr>
          <w:rFonts w:cs="Arial"/>
        </w:rPr>
        <w:t xml:space="preserve"> </w:t>
      </w:r>
      <w:r w:rsidRPr="00633A23">
        <w:t>«почему»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Кто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, </w:t>
      </w:r>
      <w:r w:rsidRPr="00633A23">
        <w:t>какое</w:t>
      </w:r>
      <w:r w:rsidRPr="00633A23">
        <w:rPr>
          <w:rFonts w:cs="Arial"/>
        </w:rPr>
        <w:t xml:space="preserve"> </w:t>
      </w:r>
      <w:r w:rsidRPr="00633A23">
        <w:t>тяжкое</w:t>
      </w:r>
      <w:r w:rsidRPr="00633A23">
        <w:rPr>
          <w:rFonts w:cs="Arial"/>
        </w:rPr>
        <w:t xml:space="preserve">, </w:t>
      </w:r>
      <w:r w:rsidRPr="00633A23">
        <w:t>какое</w:t>
      </w:r>
      <w:r w:rsidRPr="00633A23">
        <w:rPr>
          <w:rFonts w:cs="Arial"/>
        </w:rPr>
        <w:t xml:space="preserve"> </w:t>
      </w:r>
      <w:r w:rsidRPr="00633A23">
        <w:t>смутное время</w:t>
      </w:r>
      <w:r w:rsidRPr="00633A23">
        <w:rPr>
          <w:rFonts w:cs="Arial"/>
        </w:rPr>
        <w:t xml:space="preserve"> </w:t>
      </w:r>
      <w:r w:rsidRPr="00633A23">
        <w:t>переживает</w:t>
      </w:r>
      <w:r w:rsidRPr="00633A23">
        <w:rPr>
          <w:rFonts w:cs="Arial"/>
        </w:rPr>
        <w:t xml:space="preserve"> </w:t>
      </w:r>
      <w:r w:rsidRPr="00633A23">
        <w:t>сейчас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, </w:t>
      </w:r>
      <w:r w:rsidRPr="00633A23">
        <w:t>наша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.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ниве</w:t>
      </w:r>
      <w:r w:rsidRPr="00633A23">
        <w:rPr>
          <w:rFonts w:cs="Arial"/>
        </w:rPr>
        <w:t xml:space="preserve"> </w:t>
      </w:r>
      <w:r w:rsidRPr="00633A23">
        <w:t>Христовой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столько</w:t>
      </w:r>
      <w:r w:rsidRPr="00633A23">
        <w:rPr>
          <w:rFonts w:cs="Arial"/>
        </w:rPr>
        <w:t xml:space="preserve"> </w:t>
      </w:r>
      <w:r w:rsidRPr="00633A23">
        <w:t>плевел и</w:t>
      </w:r>
      <w:r w:rsidRPr="00633A23">
        <w:rPr>
          <w:rFonts w:cs="Arial"/>
        </w:rPr>
        <w:t xml:space="preserve"> </w:t>
      </w:r>
      <w:r w:rsidRPr="00633A23">
        <w:t>таких</w:t>
      </w:r>
      <w:r w:rsidRPr="00633A23">
        <w:rPr>
          <w:rFonts w:cs="Arial"/>
        </w:rPr>
        <w:t xml:space="preserve"> </w:t>
      </w:r>
      <w:r w:rsidRPr="00633A23">
        <w:t>разнообразных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ныне</w:t>
      </w:r>
      <w:r w:rsidRPr="00633A23">
        <w:rPr>
          <w:rFonts w:cs="Arial"/>
        </w:rPr>
        <w:t xml:space="preserve">.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враг</w:t>
      </w:r>
      <w:r w:rsidRPr="00633A23">
        <w:rPr>
          <w:rFonts w:cs="Arial"/>
        </w:rPr>
        <w:t xml:space="preserve"> </w:t>
      </w:r>
      <w:r w:rsidRPr="00633A23">
        <w:t>чело</w:t>
      </w:r>
      <w:r w:rsidRPr="00633A23">
        <w:softHyphen/>
        <w:t>веческого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диавол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употреблял</w:t>
      </w:r>
      <w:r w:rsidRPr="00633A23">
        <w:rPr>
          <w:rFonts w:cs="Arial"/>
        </w:rPr>
        <w:t xml:space="preserve"> </w:t>
      </w:r>
      <w:r w:rsidRPr="00633A23">
        <w:t>столько усилий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разр</w:t>
      </w:r>
      <w:r w:rsidRPr="00633A23">
        <w:t>у</w:t>
      </w:r>
      <w:r w:rsidRPr="00633A23">
        <w:t>шению</w:t>
      </w:r>
      <w:r w:rsidRPr="00633A23">
        <w:rPr>
          <w:rFonts w:cs="Arial"/>
        </w:rPr>
        <w:t xml:space="preserve"> </w:t>
      </w:r>
      <w:r w:rsidRPr="00633A23">
        <w:t>Царства</w:t>
      </w:r>
      <w:r w:rsidRPr="00633A23">
        <w:rPr>
          <w:rFonts w:cs="Arial"/>
        </w:rPr>
        <w:t xml:space="preserve"> </w:t>
      </w:r>
      <w:r w:rsidRPr="00633A23">
        <w:t>Божия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шей</w:t>
      </w:r>
      <w:r w:rsidRPr="00633A23">
        <w:rPr>
          <w:rFonts w:cs="Arial"/>
        </w:rPr>
        <w:t xml:space="preserve">.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враги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ополчались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 </w:t>
      </w:r>
      <w:r w:rsidRPr="00633A23">
        <w:t>с таким</w:t>
      </w:r>
      <w:r w:rsidRPr="00633A23">
        <w:rPr>
          <w:rFonts w:cs="Arial"/>
        </w:rPr>
        <w:t xml:space="preserve"> </w:t>
      </w:r>
      <w:r w:rsidRPr="00633A23">
        <w:t>ожесточением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теперь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никогда</w:t>
      </w:r>
      <w:r w:rsidRPr="00633A23">
        <w:rPr>
          <w:rFonts w:cs="Arial"/>
        </w:rPr>
        <w:t xml:space="preserve">, </w:t>
      </w:r>
      <w:r w:rsidRPr="00633A23">
        <w:t>навер</w:t>
      </w:r>
      <w:r w:rsidRPr="00633A23">
        <w:softHyphen/>
        <w:t>ное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верующие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бессильны</w:t>
      </w:r>
      <w:r w:rsidRPr="00633A23">
        <w:rPr>
          <w:rFonts w:cs="Arial"/>
        </w:rPr>
        <w:t xml:space="preserve">, </w:t>
      </w:r>
      <w:r w:rsidRPr="00633A23">
        <w:t>слабы</w:t>
      </w:r>
      <w:r w:rsidRPr="00633A23">
        <w:rPr>
          <w:rFonts w:cs="Arial"/>
        </w:rPr>
        <w:t xml:space="preserve"> </w:t>
      </w:r>
      <w:r w:rsidRPr="00633A23">
        <w:t>и маловерны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говорили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вами</w:t>
      </w:r>
      <w:r w:rsidRPr="00633A23">
        <w:rPr>
          <w:rFonts w:cs="Arial"/>
        </w:rPr>
        <w:t xml:space="preserve"> </w:t>
      </w:r>
      <w:r w:rsidRPr="00633A23">
        <w:t>ранее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почему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,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Корабль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кормчие</w:t>
      </w:r>
      <w:r w:rsidRPr="00633A23">
        <w:rPr>
          <w:rFonts w:cs="Arial"/>
        </w:rPr>
        <w:t xml:space="preserve"> </w:t>
      </w:r>
      <w:r w:rsidRPr="00633A23">
        <w:t>подвер</w:t>
      </w:r>
      <w:r w:rsidRPr="00633A23">
        <w:softHyphen/>
        <w:t>гаются</w:t>
      </w:r>
      <w:r w:rsidRPr="00633A23">
        <w:rPr>
          <w:rFonts w:cs="Arial"/>
        </w:rPr>
        <w:t xml:space="preserve"> </w:t>
      </w:r>
      <w:r w:rsidRPr="00633A23">
        <w:t>гонениям</w:t>
      </w:r>
      <w:r w:rsidRPr="00633A23">
        <w:rPr>
          <w:rFonts w:cs="Arial"/>
        </w:rPr>
        <w:t xml:space="preserve">, </w:t>
      </w:r>
      <w:r w:rsidRPr="00633A23">
        <w:t>клеветам</w:t>
      </w:r>
      <w:r w:rsidRPr="00633A23">
        <w:rPr>
          <w:rFonts w:cs="Arial"/>
        </w:rPr>
        <w:t xml:space="preserve">, </w:t>
      </w:r>
      <w:r w:rsidRPr="00633A23">
        <w:t>наветам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всякой</w:t>
      </w:r>
      <w:r w:rsidRPr="00633A23">
        <w:rPr>
          <w:rFonts w:cs="Arial"/>
        </w:rPr>
        <w:t xml:space="preserve"> </w:t>
      </w:r>
      <w:r w:rsidRPr="00633A23">
        <w:t>другой воинствующей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 </w:t>
      </w:r>
      <w:r w:rsidRPr="00633A23">
        <w:t>бр</w:t>
      </w:r>
      <w:r w:rsidRPr="00633A23">
        <w:t>а</w:t>
      </w:r>
      <w:r w:rsidRPr="00633A23">
        <w:t>ни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Но</w:t>
      </w:r>
      <w:r w:rsidRPr="00633A23">
        <w:rPr>
          <w:rFonts w:cs="Arial"/>
        </w:rPr>
        <w:t xml:space="preserve"> </w:t>
      </w:r>
      <w:r w:rsidRPr="00633A23">
        <w:t>полно</w:t>
      </w:r>
      <w:r w:rsidRPr="00633A23">
        <w:rPr>
          <w:rFonts w:cs="Arial"/>
        </w:rPr>
        <w:t xml:space="preserve">,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20-</w:t>
      </w:r>
      <w:r w:rsidRPr="00633A23">
        <w:t>м</w:t>
      </w:r>
      <w:r w:rsidRPr="00633A23">
        <w:rPr>
          <w:rFonts w:cs="Arial"/>
        </w:rPr>
        <w:t xml:space="preserve"> </w:t>
      </w:r>
      <w:r w:rsidRPr="00633A23">
        <w:t>веке</w:t>
      </w:r>
      <w:r w:rsidRPr="00633A23">
        <w:rPr>
          <w:rFonts w:cs="Arial"/>
        </w:rPr>
        <w:t xml:space="preserve"> </w:t>
      </w:r>
      <w:r w:rsidRPr="00633A23">
        <w:t>явилось</w:t>
      </w:r>
      <w:r w:rsidRPr="00633A23">
        <w:rPr>
          <w:rFonts w:cs="Arial"/>
        </w:rPr>
        <w:t xml:space="preserve"> </w:t>
      </w:r>
      <w:r w:rsidRPr="00633A23">
        <w:t>бед</w:t>
      </w:r>
      <w:r w:rsidRPr="00633A23">
        <w:softHyphen/>
        <w:t>ствие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? </w:t>
      </w:r>
      <w:r w:rsidRPr="00633A23">
        <w:t>Послушайте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Иоанн Златоуст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404 </w:t>
      </w:r>
      <w:r w:rsidRPr="00633A23">
        <w:t>году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«О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скорбишь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крушишься</w:t>
      </w:r>
      <w:r w:rsidRPr="00633A23">
        <w:rPr>
          <w:rFonts w:cs="Arial"/>
        </w:rPr>
        <w:t>?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обращает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Святитель</w:t>
      </w:r>
      <w:r w:rsidRPr="00633A23">
        <w:rPr>
          <w:rFonts w:cs="Arial"/>
        </w:rPr>
        <w:t>-</w:t>
      </w:r>
      <w:r w:rsidRPr="00633A23">
        <w:t>мученик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жестокого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а</w:t>
      </w:r>
      <w:r w:rsidRPr="00633A23">
        <w:t>точения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своей современнице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три</w:t>
      </w:r>
      <w:r w:rsidRPr="00633A23">
        <w:rPr>
          <w:rFonts w:cs="Arial"/>
        </w:rPr>
        <w:t xml:space="preserve">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мученической</w:t>
      </w:r>
      <w:r w:rsidRPr="00633A23">
        <w:rPr>
          <w:rFonts w:cs="Arial"/>
        </w:rPr>
        <w:t xml:space="preserve"> </w:t>
      </w:r>
      <w:r w:rsidRPr="00633A23">
        <w:t>кон</w:t>
      </w:r>
      <w:r w:rsidRPr="00633A23">
        <w:softHyphen/>
        <w:t>чины</w:t>
      </w:r>
      <w:r w:rsidRPr="00633A23">
        <w:rPr>
          <w:rFonts w:cs="Arial"/>
        </w:rPr>
        <w:t xml:space="preserve">, </w:t>
      </w:r>
      <w:r w:rsidRPr="00633A23">
        <w:t>гонимый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бол</w:t>
      </w:r>
      <w:r w:rsidRPr="00633A23">
        <w:t>ь</w:t>
      </w:r>
      <w:r w:rsidRPr="00633A23">
        <w:t>ше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дальше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всякой своей</w:t>
      </w:r>
      <w:r w:rsidRPr="00633A23">
        <w:rPr>
          <w:rFonts w:cs="Arial"/>
        </w:rPr>
        <w:t xml:space="preserve"> </w:t>
      </w:r>
      <w:r w:rsidRPr="00633A23">
        <w:t>вины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единственно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ревность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Богу и</w:t>
      </w:r>
      <w:r w:rsidRPr="00633A23">
        <w:rPr>
          <w:rFonts w:cs="Arial"/>
        </w:rPr>
        <w:t xml:space="preserve"> </w:t>
      </w:r>
      <w:r w:rsidRPr="00633A23">
        <w:t>ревность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погибающем</w:t>
      </w:r>
      <w:r w:rsidRPr="00633A23">
        <w:rPr>
          <w:rFonts w:cs="Arial"/>
        </w:rPr>
        <w:t xml:space="preserve"> </w:t>
      </w:r>
      <w:r w:rsidRPr="00633A23">
        <w:t>человеке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«О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скорбишь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крушишься</w:t>
      </w:r>
      <w:r w:rsidRPr="00633A23">
        <w:rPr>
          <w:rFonts w:cs="Arial"/>
        </w:rPr>
        <w:t xml:space="preserve">?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смущает душу</w:t>
      </w:r>
      <w:r w:rsidRPr="00633A23">
        <w:rPr>
          <w:rFonts w:cs="Arial"/>
        </w:rPr>
        <w:t xml:space="preserve"> </w:t>
      </w:r>
      <w:r w:rsidRPr="00633A23">
        <w:t>твою</w:t>
      </w:r>
      <w:r w:rsidRPr="00633A23">
        <w:rPr>
          <w:rFonts w:cs="Arial"/>
        </w:rPr>
        <w:t xml:space="preserve">?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жестокая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мрачная</w:t>
      </w:r>
      <w:r w:rsidRPr="00633A23">
        <w:rPr>
          <w:rFonts w:cs="Arial"/>
        </w:rPr>
        <w:t xml:space="preserve"> </w:t>
      </w:r>
      <w:r w:rsidRPr="00633A23">
        <w:t>непогода</w:t>
      </w:r>
      <w:r w:rsidRPr="00633A23">
        <w:rPr>
          <w:rFonts w:cs="Arial"/>
        </w:rPr>
        <w:t xml:space="preserve"> </w:t>
      </w:r>
      <w:r w:rsidRPr="00633A23">
        <w:t>облег</w:t>
      </w:r>
      <w:r w:rsidRPr="00633A23">
        <w:softHyphen/>
        <w:t>ла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обратила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безлунную</w:t>
      </w:r>
      <w:r w:rsidRPr="00633A23">
        <w:rPr>
          <w:rFonts w:cs="Arial"/>
        </w:rPr>
        <w:t xml:space="preserve"> </w:t>
      </w:r>
      <w:r w:rsidRPr="00633A23">
        <w:t>ночь</w:t>
      </w:r>
      <w:r w:rsidRPr="00633A23">
        <w:rPr>
          <w:rFonts w:cs="Arial"/>
        </w:rPr>
        <w:t xml:space="preserve">?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ото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высоко</w:t>
      </w:r>
      <w:r w:rsidRPr="00633A23">
        <w:rPr>
          <w:rFonts w:cs="Arial"/>
        </w:rPr>
        <w:t xml:space="preserve"> </w:t>
      </w:r>
      <w:r w:rsidRPr="00633A23">
        <w:t>подн</w:t>
      </w:r>
      <w:r w:rsidRPr="00633A23">
        <w:t>и</w:t>
      </w:r>
      <w:r w:rsidRPr="00633A23">
        <w:t>маются</w:t>
      </w:r>
      <w:r w:rsidRPr="00633A23">
        <w:rPr>
          <w:rFonts w:cs="Arial"/>
        </w:rPr>
        <w:t xml:space="preserve"> </w:t>
      </w:r>
      <w:r w:rsidRPr="00633A23">
        <w:t>волны</w:t>
      </w:r>
      <w:r w:rsidRPr="00633A23">
        <w:rPr>
          <w:rFonts w:cs="Arial"/>
        </w:rPr>
        <w:t xml:space="preserve"> </w:t>
      </w:r>
      <w:r w:rsidRPr="00633A23">
        <w:t>му</w:t>
      </w:r>
      <w:r w:rsidRPr="00633A23">
        <w:softHyphen/>
        <w:t>чась</w:t>
      </w:r>
      <w:r w:rsidRPr="00633A23">
        <w:rPr>
          <w:rFonts w:cs="Arial"/>
        </w:rPr>
        <w:t xml:space="preserve"> </w:t>
      </w:r>
      <w:r w:rsidRPr="00633A23">
        <w:t>родами</w:t>
      </w:r>
      <w:r w:rsidRPr="00633A23">
        <w:rPr>
          <w:rFonts w:cs="Arial"/>
        </w:rPr>
        <w:t xml:space="preserve"> </w:t>
      </w:r>
      <w:r w:rsidRPr="00633A23">
        <w:t>жестоких</w:t>
      </w:r>
      <w:r w:rsidRPr="00633A23">
        <w:rPr>
          <w:rFonts w:cs="Arial"/>
        </w:rPr>
        <w:t xml:space="preserve"> </w:t>
      </w:r>
      <w:r w:rsidRPr="00633A23">
        <w:t>кораблекрушений</w:t>
      </w:r>
      <w:r w:rsidRPr="00633A23">
        <w:rPr>
          <w:rFonts w:cs="Arial"/>
        </w:rPr>
        <w:t xml:space="preserve">?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 </w:t>
      </w:r>
      <w:r w:rsidRPr="00633A23">
        <w:t>и</w:t>
      </w:r>
      <w:r w:rsidR="000E5477">
        <w:t xml:space="preserve"> </w:t>
      </w:r>
      <w:r w:rsidRPr="00633A23">
        <w:t>больше</w:t>
      </w:r>
      <w:r w:rsidRPr="00633A23">
        <w:rPr>
          <w:rFonts w:cs="Arial"/>
        </w:rPr>
        <w:t xml:space="preserve"> </w:t>
      </w:r>
      <w:r w:rsidRPr="00633A23">
        <w:t>растет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t>м</w:t>
      </w:r>
      <w:r w:rsidRPr="00633A23">
        <w:t>ножается</w:t>
      </w:r>
      <w:r w:rsidRPr="00633A23">
        <w:rPr>
          <w:rFonts w:cs="Arial"/>
        </w:rPr>
        <w:t xml:space="preserve"> </w:t>
      </w:r>
      <w:r w:rsidRPr="00633A23">
        <w:t>гибель</w:t>
      </w:r>
      <w:r w:rsidRPr="00633A23">
        <w:rPr>
          <w:rFonts w:cs="Arial"/>
        </w:rPr>
        <w:t xml:space="preserve"> </w:t>
      </w:r>
      <w:r w:rsidRPr="00633A23">
        <w:t>вселенной</w:t>
      </w:r>
      <w:r w:rsidRPr="00633A23">
        <w:rPr>
          <w:rFonts w:cs="Arial"/>
        </w:rPr>
        <w:t xml:space="preserve">? </w:t>
      </w:r>
      <w:r w:rsidRPr="00633A23">
        <w:t>Со</w:t>
      </w:r>
      <w:r w:rsidRPr="00633A23">
        <w:softHyphen/>
        <w:t>крушайтесь</w:t>
      </w:r>
      <w:r w:rsidRPr="00633A23">
        <w:rPr>
          <w:rFonts w:cs="Arial"/>
        </w:rPr>
        <w:t xml:space="preserve">, </w:t>
      </w:r>
      <w:r w:rsidRPr="00633A23">
        <w:t>плачьте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рыдайте</w:t>
      </w:r>
      <w:r w:rsidRPr="00633A23">
        <w:rPr>
          <w:rFonts w:cs="Arial"/>
        </w:rPr>
        <w:t xml:space="preserve">; </w:t>
      </w:r>
      <w:r w:rsidRPr="00633A23">
        <w:t>смех</w:t>
      </w:r>
      <w:r w:rsidRPr="00633A23">
        <w:rPr>
          <w:rFonts w:cs="Arial"/>
        </w:rPr>
        <w:t xml:space="preserve"> </w:t>
      </w:r>
      <w:r w:rsidRPr="00633A23">
        <w:t>ваш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обра</w:t>
      </w:r>
      <w:r w:rsidRPr="00633A23">
        <w:softHyphen/>
        <w:t>тился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плач</w:t>
      </w:r>
      <w:r w:rsidRPr="00633A23">
        <w:rPr>
          <w:rFonts w:cs="Arial"/>
        </w:rPr>
        <w:t xml:space="preserve">: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радость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печаль»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Предчувствие</w:t>
      </w:r>
      <w:r w:rsidRPr="00633A23">
        <w:rPr>
          <w:rFonts w:cs="Arial"/>
        </w:rPr>
        <w:t xml:space="preserve"> </w:t>
      </w:r>
      <w:r w:rsidRPr="00633A23">
        <w:t>гибели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4-</w:t>
      </w:r>
      <w:r w:rsidRPr="00633A23">
        <w:t>м</w:t>
      </w:r>
      <w:r w:rsidRPr="00633A23">
        <w:rPr>
          <w:rFonts w:cs="Arial"/>
        </w:rPr>
        <w:t xml:space="preserve"> </w:t>
      </w:r>
      <w:r w:rsidRPr="00633A23">
        <w:t>веке</w:t>
      </w:r>
      <w:r w:rsidRPr="00633A23">
        <w:rPr>
          <w:rFonts w:cs="Arial"/>
        </w:rPr>
        <w:t xml:space="preserve"> </w:t>
      </w:r>
      <w:r w:rsidRPr="00633A23">
        <w:t>снедает</w:t>
      </w:r>
      <w:r w:rsidRPr="00633A23">
        <w:rPr>
          <w:rFonts w:cs="Arial"/>
        </w:rPr>
        <w:t xml:space="preserve"> </w:t>
      </w:r>
      <w:r w:rsidRPr="00633A23">
        <w:t>душу святого</w:t>
      </w:r>
      <w:r w:rsidRPr="00633A23">
        <w:rPr>
          <w:rFonts w:cs="Arial"/>
        </w:rPr>
        <w:t xml:space="preserve"> </w:t>
      </w:r>
      <w:r w:rsidRPr="00633A23">
        <w:t>мужа</w:t>
      </w:r>
      <w:r w:rsidRPr="00633A23">
        <w:rPr>
          <w:rFonts w:cs="Arial"/>
        </w:rPr>
        <w:t xml:space="preserve">. </w:t>
      </w:r>
      <w:r w:rsidRPr="00633A23">
        <w:t>Грозовые</w:t>
      </w:r>
      <w:r w:rsidRPr="00633A23">
        <w:rPr>
          <w:rFonts w:cs="Arial"/>
        </w:rPr>
        <w:t xml:space="preserve"> </w:t>
      </w:r>
      <w:r w:rsidRPr="00633A23">
        <w:t>тучи</w:t>
      </w:r>
      <w:r w:rsidRPr="00633A23">
        <w:rPr>
          <w:rFonts w:cs="Arial"/>
        </w:rPr>
        <w:t xml:space="preserve"> </w:t>
      </w:r>
      <w:r w:rsidRPr="00633A23">
        <w:t>гряд</w:t>
      </w:r>
      <w:r w:rsidRPr="00633A23">
        <w:t>у</w:t>
      </w:r>
      <w:r w:rsidRPr="00633A23">
        <w:t>щих</w:t>
      </w:r>
      <w:r w:rsidRPr="00633A23">
        <w:rPr>
          <w:rFonts w:cs="Arial"/>
        </w:rPr>
        <w:t xml:space="preserve"> </w:t>
      </w:r>
      <w:r w:rsidRPr="00633A23">
        <w:t>бедствий</w:t>
      </w:r>
      <w:r w:rsidRPr="00633A23">
        <w:rPr>
          <w:rFonts w:cs="Arial"/>
        </w:rPr>
        <w:t xml:space="preserve"> </w:t>
      </w:r>
      <w:r w:rsidRPr="00633A23">
        <w:t>зрят праведные</w:t>
      </w:r>
      <w:r w:rsidRPr="00633A23">
        <w:rPr>
          <w:rFonts w:cs="Arial"/>
        </w:rPr>
        <w:t xml:space="preserve"> </w:t>
      </w:r>
      <w:r w:rsidRPr="00633A23">
        <w:t>мужи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старцы</w:t>
      </w:r>
      <w:r w:rsidRPr="00633A23">
        <w:rPr>
          <w:rFonts w:cs="Arial"/>
        </w:rPr>
        <w:t xml:space="preserve"> </w:t>
      </w:r>
      <w:r w:rsidRPr="00633A23">
        <w:t>Оптинские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начале</w:t>
      </w:r>
      <w:r w:rsidRPr="00633A23">
        <w:rPr>
          <w:rFonts w:cs="Arial"/>
        </w:rPr>
        <w:t xml:space="preserve"> 20-</w:t>
      </w:r>
      <w:r w:rsidRPr="00633A23">
        <w:t>го века</w:t>
      </w:r>
      <w:r w:rsidRPr="00633A23">
        <w:rPr>
          <w:rFonts w:cs="Arial"/>
        </w:rPr>
        <w:t xml:space="preserve">, </w:t>
      </w:r>
      <w:r w:rsidRPr="00633A23">
        <w:t>те</w:t>
      </w:r>
      <w:r w:rsidRPr="00633A23">
        <w:rPr>
          <w:rFonts w:cs="Arial"/>
        </w:rPr>
        <w:t xml:space="preserve"> </w:t>
      </w:r>
      <w:r w:rsidRPr="00633A23">
        <w:t>мужи</w:t>
      </w:r>
      <w:r w:rsidRPr="00633A23">
        <w:rPr>
          <w:rFonts w:cs="Arial"/>
        </w:rPr>
        <w:t xml:space="preserve">,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видим</w:t>
      </w:r>
      <w:r w:rsidRPr="00633A23">
        <w:rPr>
          <w:rFonts w:cs="Arial"/>
        </w:rPr>
        <w:t xml:space="preserve"> </w:t>
      </w:r>
      <w:r w:rsidRPr="00633A23">
        <w:t>в сонме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апокалипсические</w:t>
      </w:r>
      <w:r w:rsidRPr="00633A23">
        <w:rPr>
          <w:rFonts w:cs="Arial"/>
        </w:rPr>
        <w:t xml:space="preserve"> </w:t>
      </w:r>
      <w:r w:rsidRPr="00633A23">
        <w:t>казни</w:t>
      </w:r>
      <w:r w:rsidRPr="00633A23">
        <w:rPr>
          <w:rFonts w:cs="Arial"/>
        </w:rPr>
        <w:t xml:space="preserve"> </w:t>
      </w:r>
      <w:r w:rsidRPr="00633A23">
        <w:t>коснулись</w:t>
      </w:r>
      <w:r w:rsidRPr="00633A23">
        <w:rPr>
          <w:rFonts w:cs="Arial"/>
        </w:rPr>
        <w:t xml:space="preserve"> </w:t>
      </w:r>
      <w:r w:rsidRPr="00633A23">
        <w:t>и нас</w:t>
      </w:r>
      <w:r w:rsidRPr="00633A23">
        <w:rPr>
          <w:rFonts w:cs="Arial"/>
        </w:rPr>
        <w:t xml:space="preserve"> </w:t>
      </w:r>
      <w:r w:rsidRPr="00633A23">
        <w:t>гре</w:t>
      </w:r>
      <w:r w:rsidRPr="00633A23">
        <w:t>ш</w:t>
      </w:r>
      <w:r w:rsidRPr="00633A23">
        <w:t>ных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чудо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всеобщем</w:t>
      </w:r>
      <w:r w:rsidRPr="00633A23">
        <w:rPr>
          <w:rFonts w:cs="Arial"/>
        </w:rPr>
        <w:t xml:space="preserve"> </w:t>
      </w:r>
      <w:r w:rsidRPr="00633A23">
        <w:t>бедствии и</w:t>
      </w:r>
      <w:r w:rsidRPr="00633A23">
        <w:rPr>
          <w:rFonts w:cs="Arial"/>
        </w:rPr>
        <w:t xml:space="preserve"> </w:t>
      </w:r>
      <w:r w:rsidRPr="00633A23">
        <w:t>сокрушении</w:t>
      </w:r>
      <w:r w:rsidRPr="00633A23">
        <w:rPr>
          <w:rFonts w:cs="Arial"/>
        </w:rPr>
        <w:t xml:space="preserve"> </w:t>
      </w:r>
      <w:r w:rsidRPr="00633A23">
        <w:t>рождаются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восстают</w:t>
      </w:r>
      <w:r w:rsidRPr="00633A23">
        <w:rPr>
          <w:rFonts w:cs="Arial"/>
        </w:rPr>
        <w:t xml:space="preserve"> </w:t>
      </w:r>
      <w:r w:rsidRPr="00633A23">
        <w:t>светила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 </w:t>
      </w:r>
      <w:r w:rsidRPr="00633A23">
        <w:t>— святые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Божий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4-</w:t>
      </w:r>
      <w:r w:rsidRPr="00633A23">
        <w:t>м</w:t>
      </w:r>
      <w:r w:rsidRPr="00633A23">
        <w:rPr>
          <w:rFonts w:cs="Arial"/>
        </w:rPr>
        <w:t xml:space="preserve"> </w:t>
      </w:r>
      <w:r w:rsidRPr="00633A23">
        <w:t>веке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ведомые</w:t>
      </w:r>
      <w:r w:rsidRPr="00633A23">
        <w:rPr>
          <w:rFonts w:cs="Arial"/>
        </w:rPr>
        <w:t xml:space="preserve">, </w:t>
      </w:r>
      <w:r w:rsidRPr="00633A23">
        <w:t>среди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softHyphen/>
        <w:t>ленский</w:t>
      </w:r>
      <w:r w:rsidRPr="00633A23">
        <w:rPr>
          <w:rFonts w:cs="Arial"/>
        </w:rPr>
        <w:t xml:space="preserve"> </w:t>
      </w:r>
      <w:r w:rsidRPr="00633A23">
        <w:t>учитель</w:t>
      </w:r>
      <w:r w:rsidRPr="00633A23">
        <w:rPr>
          <w:rFonts w:cs="Arial"/>
        </w:rPr>
        <w:t xml:space="preserve">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Златоуст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нев</w:t>
      </w:r>
      <w:r w:rsidRPr="00633A23">
        <w:t>е</w:t>
      </w:r>
      <w:r w:rsidRPr="00633A23">
        <w:t>домые</w:t>
      </w:r>
      <w:r w:rsidRPr="00633A23">
        <w:rPr>
          <w:rFonts w:cs="Arial"/>
        </w:rPr>
        <w:t xml:space="preserve">, </w:t>
      </w:r>
      <w:r w:rsidRPr="00633A23">
        <w:t>кого учил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кому</w:t>
      </w:r>
      <w:r w:rsidRPr="00633A23">
        <w:rPr>
          <w:rFonts w:cs="Arial"/>
        </w:rPr>
        <w:t xml:space="preserve"> </w:t>
      </w:r>
      <w:r w:rsidRPr="00633A23">
        <w:t>писал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письма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изгнания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 xml:space="preserve">в </w:t>
      </w:r>
      <w:r w:rsidRPr="00633A23">
        <w:rPr>
          <w:rFonts w:cs="Arial"/>
        </w:rPr>
        <w:t>20-</w:t>
      </w:r>
      <w:r w:rsidRPr="00633A23">
        <w:t>м</w:t>
      </w:r>
      <w:r w:rsidRPr="00633A23">
        <w:rPr>
          <w:rFonts w:cs="Arial"/>
        </w:rPr>
        <w:t xml:space="preserve"> </w:t>
      </w:r>
      <w:r w:rsidRPr="00633A23">
        <w:t>веке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ведомые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Святитель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Патри</w:t>
      </w:r>
      <w:r w:rsidRPr="00633A23">
        <w:softHyphen/>
        <w:t>арх</w:t>
      </w:r>
      <w:r w:rsidRPr="00633A23">
        <w:rPr>
          <w:rFonts w:cs="Arial"/>
        </w:rPr>
        <w:t xml:space="preserve"> </w:t>
      </w:r>
      <w:r w:rsidRPr="00633A23">
        <w:t>Тихон</w:t>
      </w:r>
      <w:r w:rsidRPr="00633A23">
        <w:rPr>
          <w:rFonts w:cs="Arial"/>
        </w:rPr>
        <w:t xml:space="preserve">, </w:t>
      </w:r>
      <w:r w:rsidRPr="00633A23">
        <w:t>праведный</w:t>
      </w:r>
      <w:r w:rsidRPr="00633A23">
        <w:rPr>
          <w:rFonts w:cs="Arial"/>
        </w:rPr>
        <w:t xml:space="preserve">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Кронштадтский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тоже многие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ведомые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неведомые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праведные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мученики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святители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пастыри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миряне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 бедствия</w:t>
      </w:r>
      <w:r w:rsidRPr="00633A23">
        <w:rPr>
          <w:rFonts w:cs="Arial"/>
        </w:rPr>
        <w:t xml:space="preserve">, </w:t>
      </w:r>
      <w:r w:rsidRPr="00633A23">
        <w:t>сквозь</w:t>
      </w:r>
      <w:r w:rsidRPr="00633A23">
        <w:rPr>
          <w:rFonts w:cs="Arial"/>
        </w:rPr>
        <w:t xml:space="preserve">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пришлось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пройти</w:t>
      </w:r>
      <w:r w:rsidRPr="00633A23">
        <w:rPr>
          <w:rFonts w:cs="Arial"/>
        </w:rPr>
        <w:t xml:space="preserve">,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не только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помешали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сделали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бли</w:t>
      </w:r>
      <w:r w:rsidRPr="00633A23">
        <w:softHyphen/>
        <w:t>стательными</w:t>
      </w:r>
      <w:r w:rsidRPr="00633A23">
        <w:rPr>
          <w:rFonts w:cs="Arial"/>
        </w:rPr>
        <w:t>.</w:t>
      </w:r>
    </w:p>
    <w:p w:rsidR="000E5477" w:rsidRPr="00633A23" w:rsidRDefault="007C5DE1" w:rsidP="000E5477">
      <w:pPr>
        <w:ind w:firstLine="0"/>
        <w:rPr>
          <w:szCs w:val="24"/>
        </w:rPr>
      </w:pPr>
      <w:r w:rsidRPr="00A617A4">
        <w:rPr>
          <w:noProof/>
          <w:szCs w:val="24"/>
        </w:rPr>
        <w:lastRenderedPageBreak/>
        <w:pict>
          <v:shape id="Рисунок 29" o:spid="_x0000_i1058" type="#_x0000_t75" style="width:209.25pt;height:307.5pt;visibility:visible">
            <v:imagedata r:id="rId42" o:title=""/>
          </v:shape>
        </w:pict>
      </w:r>
    </w:p>
    <w:p w:rsidR="000E5477" w:rsidRPr="00633A23" w:rsidRDefault="000E5477" w:rsidP="000E5477">
      <w:pPr>
        <w:pStyle w:val="ad"/>
      </w:pPr>
      <w:r w:rsidRPr="00633A23">
        <w:t>Лествица</w:t>
      </w:r>
      <w:r w:rsidRPr="00633A23">
        <w:rPr>
          <w:rFonts w:cs="Arial"/>
        </w:rPr>
        <w:t xml:space="preserve">. </w:t>
      </w:r>
      <w:r w:rsidRPr="00633A23">
        <w:t>Икона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Екатерины</w:t>
      </w:r>
      <w:r w:rsidRPr="00633A23">
        <w:rPr>
          <w:rFonts w:cs="Arial"/>
        </w:rPr>
        <w:t xml:space="preserve"> (</w:t>
      </w:r>
      <w:r w:rsidRPr="00633A23">
        <w:t>Синай</w:t>
      </w:r>
      <w:r w:rsidRPr="00633A23">
        <w:rPr>
          <w:rFonts w:cs="Arial"/>
        </w:rPr>
        <w:t>)</w:t>
      </w:r>
    </w:p>
    <w:p w:rsidR="000E5477" w:rsidRDefault="000E5477" w:rsidP="00EB0F88"/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опять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вопрос</w:t>
      </w:r>
      <w:r w:rsidRPr="00633A23">
        <w:rPr>
          <w:rFonts w:cs="Arial"/>
        </w:rPr>
        <w:t xml:space="preserve">: </w:t>
      </w:r>
      <w:r w:rsidRPr="00633A23">
        <w:t>«Но</w:t>
      </w:r>
      <w:r w:rsidRPr="00633A23">
        <w:rPr>
          <w:rFonts w:cs="Arial"/>
        </w:rPr>
        <w:t xml:space="preserve">, </w:t>
      </w:r>
      <w:r w:rsidRPr="00633A23">
        <w:t>почему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одним</w:t>
      </w:r>
      <w:r w:rsidRPr="00633A23">
        <w:rPr>
          <w:rFonts w:cs="Arial"/>
        </w:rPr>
        <w:t xml:space="preserve"> </w:t>
      </w:r>
      <w:r w:rsidRPr="00633A23">
        <w:t>в погибель</w:t>
      </w:r>
      <w:r w:rsidRPr="00633A23">
        <w:rPr>
          <w:rFonts w:cs="Arial"/>
        </w:rPr>
        <w:t xml:space="preserve">,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 </w:t>
      </w:r>
      <w:r w:rsidRPr="00633A23">
        <w:t>вящая</w:t>
      </w:r>
      <w:r w:rsidRPr="00633A23">
        <w:rPr>
          <w:rFonts w:cs="Arial"/>
        </w:rPr>
        <w:t xml:space="preserve"> </w:t>
      </w:r>
      <w:r w:rsidRPr="00633A23">
        <w:t>слава</w:t>
      </w:r>
      <w:r w:rsidRPr="00633A23">
        <w:rPr>
          <w:rFonts w:cs="Arial"/>
        </w:rPr>
        <w:t>?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ответ</w:t>
      </w:r>
      <w:r w:rsidRPr="00633A23">
        <w:rPr>
          <w:rFonts w:cs="Arial"/>
        </w:rPr>
        <w:t xml:space="preserve"> </w:t>
      </w:r>
      <w:r w:rsidRPr="00633A23">
        <w:t>за всех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Святителя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Златоуста</w:t>
      </w:r>
      <w:r w:rsidRPr="00633A23">
        <w:rPr>
          <w:rFonts w:cs="Arial"/>
        </w:rPr>
        <w:t>:</w:t>
      </w:r>
    </w:p>
    <w:p w:rsidR="002D3589" w:rsidRPr="00633A23" w:rsidRDefault="002D3589" w:rsidP="00EB0F88">
      <w:r w:rsidRPr="00633A23">
        <w:t>«Видя</w:t>
      </w:r>
      <w:r w:rsidRPr="00633A23">
        <w:rPr>
          <w:rFonts w:cs="Arial"/>
        </w:rPr>
        <w:t xml:space="preserve"> </w:t>
      </w:r>
      <w:r w:rsidRPr="00633A23">
        <w:t>бедствия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отказываюсь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лучших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дежд</w:t>
      </w:r>
      <w:r w:rsidRPr="00633A23">
        <w:rPr>
          <w:rFonts w:cs="Arial"/>
        </w:rPr>
        <w:t xml:space="preserve"> </w:t>
      </w:r>
      <w:r w:rsidRPr="00633A23">
        <w:t>моих</w:t>
      </w:r>
      <w:r w:rsidRPr="00633A23">
        <w:rPr>
          <w:rFonts w:cs="Arial"/>
        </w:rPr>
        <w:t xml:space="preserve">; </w:t>
      </w:r>
      <w:r w:rsidRPr="00633A23">
        <w:t>думаю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Правителе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о</w:t>
      </w:r>
      <w:r w:rsidRPr="00633A23">
        <w:t>исшествий</w:t>
      </w:r>
      <w:r w:rsidRPr="00633A23">
        <w:rPr>
          <w:rFonts w:cs="Arial"/>
        </w:rPr>
        <w:t xml:space="preserve">, </w:t>
      </w:r>
      <w:r w:rsidRPr="00633A23">
        <w:t>о Господе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искусством</w:t>
      </w:r>
      <w:r w:rsidRPr="00633A23">
        <w:rPr>
          <w:rFonts w:cs="Arial"/>
        </w:rPr>
        <w:t xml:space="preserve"> </w:t>
      </w:r>
      <w:r w:rsidRPr="00633A23">
        <w:t>побеждает</w:t>
      </w:r>
      <w:r w:rsidRPr="00633A23">
        <w:rPr>
          <w:rFonts w:cs="Arial"/>
        </w:rPr>
        <w:t xml:space="preserve"> </w:t>
      </w:r>
      <w:r w:rsidRPr="00633A23">
        <w:t>непогоды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единым</w:t>
      </w:r>
      <w:r w:rsidRPr="00633A23">
        <w:rPr>
          <w:rFonts w:cs="Arial"/>
        </w:rPr>
        <w:t xml:space="preserve"> </w:t>
      </w:r>
      <w:r w:rsidRPr="00633A23">
        <w:t>мановением</w:t>
      </w:r>
      <w:r w:rsidRPr="00633A23">
        <w:rPr>
          <w:rFonts w:cs="Arial"/>
        </w:rPr>
        <w:t xml:space="preserve"> </w:t>
      </w:r>
      <w:r w:rsidRPr="00633A23">
        <w:t>укрощает</w:t>
      </w:r>
      <w:r w:rsidRPr="00633A23">
        <w:rPr>
          <w:rFonts w:cs="Arial"/>
        </w:rPr>
        <w:t xml:space="preserve"> </w:t>
      </w:r>
      <w:r w:rsidRPr="00633A23">
        <w:t>бурю»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Итак</w:t>
      </w:r>
      <w:r w:rsidRPr="00633A23">
        <w:rPr>
          <w:rFonts w:cs="Arial"/>
        </w:rPr>
        <w:t xml:space="preserve">, </w:t>
      </w:r>
      <w:r w:rsidRPr="00633A23">
        <w:t>исполнено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ими</w:t>
      </w:r>
      <w:r w:rsidRPr="00633A23">
        <w:rPr>
          <w:rFonts w:cs="Arial"/>
        </w:rPr>
        <w:t xml:space="preserve"> </w:t>
      </w:r>
      <w:r w:rsidRPr="00633A23">
        <w:t>слово</w:t>
      </w:r>
      <w:r w:rsidRPr="00633A23">
        <w:rPr>
          <w:rFonts w:cs="Arial"/>
        </w:rPr>
        <w:t xml:space="preserve"> </w:t>
      </w:r>
      <w:r w:rsidRPr="00633A23">
        <w:t>Апостола</w:t>
      </w:r>
      <w:r w:rsidRPr="00633A23">
        <w:rPr>
          <w:rFonts w:cs="Arial"/>
        </w:rPr>
        <w:t xml:space="preserve">: </w:t>
      </w:r>
      <w:r w:rsidRPr="00633A23">
        <w:t>«Смиритесь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Господом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вознесет</w:t>
      </w:r>
      <w:r w:rsidRPr="00633A23">
        <w:rPr>
          <w:rFonts w:cs="Arial"/>
        </w:rPr>
        <w:t xml:space="preserve"> </w:t>
      </w:r>
      <w:r w:rsidRPr="00633A23">
        <w:t>вас</w:t>
      </w:r>
      <w:r w:rsidRPr="00633A23">
        <w:rPr>
          <w:rFonts w:cs="Arial"/>
        </w:rPr>
        <w:t>...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нам это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предстоит</w:t>
      </w:r>
      <w:r w:rsidRPr="00633A23">
        <w:rPr>
          <w:rFonts w:cs="Arial"/>
        </w:rPr>
        <w:t xml:space="preserve"> </w:t>
      </w:r>
      <w:r w:rsidRPr="00633A23">
        <w:t>исполнить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дальше</w:t>
      </w:r>
      <w:r w:rsidRPr="00633A23">
        <w:rPr>
          <w:rFonts w:cs="Arial"/>
        </w:rPr>
        <w:t xml:space="preserve"> </w:t>
      </w:r>
      <w:r w:rsidRPr="00633A23">
        <w:t>идти</w:t>
      </w:r>
      <w:r w:rsidRPr="00633A23">
        <w:rPr>
          <w:rFonts w:cs="Arial"/>
        </w:rPr>
        <w:t xml:space="preserve"> </w:t>
      </w:r>
      <w:r w:rsidRPr="00633A23">
        <w:t>за Христом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след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учен</w:t>
      </w:r>
      <w:r w:rsidRPr="00633A23">
        <w:t>и</w:t>
      </w:r>
      <w:r w:rsidRPr="00633A23">
        <w:t>ков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повторяю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, </w:t>
      </w:r>
      <w:r w:rsidRPr="00633A23">
        <w:t>други</w:t>
      </w:r>
      <w:r w:rsidRPr="00633A23">
        <w:rPr>
          <w:rFonts w:cs="Arial"/>
        </w:rPr>
        <w:t xml:space="preserve"> </w:t>
      </w:r>
      <w:r w:rsidRPr="00633A23">
        <w:t>наши</w:t>
      </w:r>
      <w:r w:rsidRPr="00633A23">
        <w:rPr>
          <w:rFonts w:cs="Arial"/>
        </w:rPr>
        <w:t xml:space="preserve">: </w:t>
      </w:r>
      <w:r w:rsidRPr="00633A23">
        <w:t>«Смиритесь</w:t>
      </w:r>
      <w:r w:rsidRPr="00633A23">
        <w:rPr>
          <w:rFonts w:cs="Arial"/>
        </w:rPr>
        <w:t xml:space="preserve"> </w:t>
      </w:r>
      <w:r w:rsidRPr="00633A23">
        <w:t>пред Господом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вознесет</w:t>
      </w:r>
      <w:r w:rsidRPr="00633A23">
        <w:rPr>
          <w:rFonts w:cs="Arial"/>
        </w:rPr>
        <w:t xml:space="preserve"> </w:t>
      </w:r>
      <w:r w:rsidRPr="00633A23">
        <w:t>вас»</w:t>
      </w:r>
      <w:r w:rsidRPr="00633A23">
        <w:rPr>
          <w:rFonts w:cs="Arial"/>
        </w:rPr>
        <w:t xml:space="preserve">. </w:t>
      </w:r>
      <w:r w:rsidRPr="00633A23">
        <w:t>Смиримся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крепкую</w:t>
      </w:r>
      <w:r w:rsidR="000E5477">
        <w:t xml:space="preserve"> </w:t>
      </w:r>
      <w:r w:rsidRPr="00633A23">
        <w:t>руку</w:t>
      </w:r>
      <w:r w:rsidRPr="00633A23">
        <w:rPr>
          <w:rFonts w:cs="Arial"/>
        </w:rPr>
        <w:t xml:space="preserve"> </w:t>
      </w:r>
      <w:r w:rsidRPr="00633A23">
        <w:t>Божию</w:t>
      </w:r>
      <w:r w:rsidRPr="00633A23">
        <w:rPr>
          <w:rFonts w:cs="Arial"/>
        </w:rPr>
        <w:t xml:space="preserve">, </w:t>
      </w:r>
      <w:r w:rsidRPr="00633A23">
        <w:t>принимая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руки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наше спасение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«Но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вдруг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вначале</w:t>
      </w:r>
      <w:r w:rsidRPr="00633A23">
        <w:rPr>
          <w:rFonts w:cs="Arial"/>
        </w:rPr>
        <w:t xml:space="preserve"> </w:t>
      </w:r>
      <w:r w:rsidRPr="00633A23">
        <w:t>чудодействует</w:t>
      </w:r>
      <w:r w:rsidRPr="00633A23">
        <w:rPr>
          <w:rFonts w:cs="Arial"/>
        </w:rPr>
        <w:t xml:space="preserve"> </w:t>
      </w:r>
      <w:r w:rsidRPr="00633A23">
        <w:t>Гос</w:t>
      </w:r>
      <w:r w:rsidRPr="00633A23">
        <w:softHyphen/>
        <w:t>подь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продолжает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наблюдение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ставление Св</w:t>
      </w:r>
      <w:r w:rsidRPr="00633A23">
        <w:rPr>
          <w:rFonts w:cs="Arial"/>
        </w:rPr>
        <w:t xml:space="preserve">. </w:t>
      </w:r>
      <w:r w:rsidRPr="00633A23">
        <w:t>Златоуст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большинство</w:t>
      </w:r>
      <w:r w:rsidRPr="00633A23">
        <w:rPr>
          <w:rFonts w:cs="Arial"/>
        </w:rPr>
        <w:t xml:space="preserve"> </w:t>
      </w:r>
      <w:r w:rsidRPr="00633A23">
        <w:t>станет</w:t>
      </w:r>
      <w:r w:rsidRPr="00633A23">
        <w:rPr>
          <w:rFonts w:cs="Arial"/>
        </w:rPr>
        <w:t xml:space="preserve"> </w:t>
      </w:r>
      <w:r w:rsidRPr="00633A23">
        <w:t>терять надежду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явит</w:t>
      </w:r>
      <w:r w:rsidRPr="00633A23">
        <w:rPr>
          <w:rFonts w:cs="Arial"/>
        </w:rPr>
        <w:t xml:space="preserve"> </w:t>
      </w:r>
      <w:r w:rsidRPr="00633A23">
        <w:t>Собственную</w:t>
      </w:r>
      <w:r w:rsidRPr="00633A23">
        <w:rPr>
          <w:rFonts w:cs="Arial"/>
        </w:rPr>
        <w:t xml:space="preserve"> </w:t>
      </w:r>
      <w:r w:rsidRPr="00633A23">
        <w:t>силу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стороны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другой</w:t>
      </w:r>
      <w:r w:rsidRPr="00633A23">
        <w:rPr>
          <w:rFonts w:cs="Arial"/>
        </w:rPr>
        <w:t xml:space="preserve"> </w:t>
      </w:r>
      <w:r w:rsidRPr="00633A23">
        <w:t>воспитает</w:t>
      </w:r>
      <w:r w:rsidRPr="00633A23">
        <w:rPr>
          <w:rFonts w:cs="Arial"/>
        </w:rPr>
        <w:t xml:space="preserve"> </w:t>
      </w:r>
      <w:r w:rsidRPr="00633A23">
        <w:t>терпение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терпящих»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Златоуст</w:t>
      </w:r>
      <w:r w:rsidRPr="00633A23">
        <w:rPr>
          <w:rFonts w:cs="Arial"/>
        </w:rPr>
        <w:t xml:space="preserve">,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великий</w:t>
      </w:r>
      <w:r w:rsidRPr="00633A23">
        <w:rPr>
          <w:rFonts w:cs="Arial"/>
        </w:rPr>
        <w:t xml:space="preserve"> </w:t>
      </w:r>
      <w:r w:rsidRPr="00633A23">
        <w:t>учитель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 великий</w:t>
      </w:r>
      <w:r w:rsidRPr="00633A23">
        <w:rPr>
          <w:rFonts w:cs="Arial"/>
        </w:rPr>
        <w:t xml:space="preserve"> </w:t>
      </w:r>
      <w:r w:rsidRPr="00633A23">
        <w:t>терпеливец</w:t>
      </w:r>
      <w:r w:rsidRPr="00633A23">
        <w:rPr>
          <w:rFonts w:cs="Arial"/>
        </w:rPr>
        <w:t xml:space="preserve">, </w:t>
      </w:r>
      <w:r w:rsidRPr="00633A23">
        <w:t>предупреждает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вами</w:t>
      </w:r>
      <w:r w:rsidRPr="00633A23">
        <w:rPr>
          <w:rFonts w:cs="Arial"/>
        </w:rPr>
        <w:t xml:space="preserve">: </w:t>
      </w:r>
      <w:r w:rsidRPr="00633A23">
        <w:t>«Не упадайте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помните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ужасно</w:t>
      </w:r>
      <w:r w:rsidRPr="00633A23">
        <w:rPr>
          <w:rFonts w:cs="Arial"/>
        </w:rPr>
        <w:t xml:space="preserve">,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действ</w:t>
      </w:r>
      <w:r w:rsidRPr="00633A23">
        <w:t>и</w:t>
      </w:r>
      <w:r w:rsidRPr="00633A23">
        <w:t>тельное</w:t>
      </w:r>
      <w:r w:rsidRPr="00633A23">
        <w:rPr>
          <w:rFonts w:cs="Arial"/>
        </w:rPr>
        <w:t xml:space="preserve"> </w:t>
      </w:r>
      <w:r w:rsidRPr="00633A23">
        <w:t>искушение—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грех»</w:t>
      </w:r>
      <w:r w:rsidRPr="00633A23">
        <w:rPr>
          <w:rFonts w:cs="Arial"/>
        </w:rPr>
        <w:t xml:space="preserve">.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грех</w:t>
      </w:r>
      <w:r w:rsidRPr="00633A23">
        <w:rPr>
          <w:rFonts w:cs="Arial"/>
        </w:rPr>
        <w:t xml:space="preserve"> </w:t>
      </w:r>
      <w:r w:rsidRPr="00633A23">
        <w:t>страшен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прочее</w:t>
      </w:r>
      <w:r w:rsidRPr="00633A23">
        <w:rPr>
          <w:rFonts w:cs="Arial"/>
        </w:rPr>
        <w:t xml:space="preserve"> </w:t>
      </w:r>
      <w:r w:rsidRPr="00633A23">
        <w:t>пустое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«баснь»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Все</w:t>
      </w:r>
      <w:r w:rsidRPr="00633A23">
        <w:rPr>
          <w:rFonts w:cs="Arial"/>
        </w:rPr>
        <w:t xml:space="preserve"> </w:t>
      </w:r>
      <w:r w:rsidRPr="00633A23">
        <w:t>проходит</w:t>
      </w:r>
      <w:r w:rsidRPr="00633A23">
        <w:rPr>
          <w:rFonts w:cs="Arial"/>
        </w:rPr>
        <w:t xml:space="preserve">. </w:t>
      </w:r>
      <w:r w:rsidRPr="00633A23">
        <w:t>«Укажешь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коварство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притворство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обманы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лесть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зло</w:t>
      </w:r>
      <w:r w:rsidRPr="00633A23">
        <w:softHyphen/>
        <w:t>речие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обвинения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изгнания</w:t>
      </w:r>
      <w:r w:rsidRPr="00633A23">
        <w:rPr>
          <w:rFonts w:cs="Arial"/>
        </w:rPr>
        <w:t>, ...</w:t>
      </w:r>
      <w:r w:rsidRPr="00633A23">
        <w:t>хоть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борьбу целой</w:t>
      </w:r>
      <w:r w:rsidRPr="00633A23">
        <w:rPr>
          <w:rFonts w:cs="Arial"/>
        </w:rPr>
        <w:t xml:space="preserve"> </w:t>
      </w:r>
      <w:r w:rsidRPr="00633A23">
        <w:t>вселенной</w:t>
      </w:r>
      <w:r w:rsidRPr="00633A23">
        <w:rPr>
          <w:rFonts w:cs="Arial"/>
        </w:rPr>
        <w:t xml:space="preserve">. </w:t>
      </w:r>
      <w:r w:rsidRPr="00633A23">
        <w:t>Каковы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наши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приятности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временны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кратковременны</w:t>
      </w:r>
      <w:r w:rsidRPr="00633A23">
        <w:rPr>
          <w:rFonts w:cs="Arial"/>
        </w:rPr>
        <w:t xml:space="preserve">, </w:t>
      </w:r>
      <w:r w:rsidRPr="00633A23">
        <w:t>су</w:t>
      </w:r>
      <w:r w:rsidRPr="00633A23">
        <w:softHyphen/>
        <w:t>ществуют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смертного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вредят</w:t>
      </w:r>
      <w:r w:rsidRPr="00633A23">
        <w:rPr>
          <w:rFonts w:cs="Arial"/>
        </w:rPr>
        <w:t xml:space="preserve"> </w:t>
      </w:r>
      <w:r w:rsidRPr="00633A23">
        <w:t>бодрому духу</w:t>
      </w:r>
      <w:r w:rsidRPr="00633A23">
        <w:rPr>
          <w:rFonts w:cs="Arial"/>
        </w:rPr>
        <w:t xml:space="preserve">. </w:t>
      </w:r>
      <w:r w:rsidRPr="00633A23">
        <w:t>Итак</w:t>
      </w:r>
      <w:r w:rsidRPr="00633A23">
        <w:rPr>
          <w:rFonts w:cs="Arial"/>
        </w:rPr>
        <w:t xml:space="preserve">, </w:t>
      </w:r>
      <w:r w:rsidRPr="00633A23">
        <w:t>пусть</w:t>
      </w:r>
      <w:r w:rsidRPr="00633A23">
        <w:rPr>
          <w:rFonts w:cs="Arial"/>
        </w:rPr>
        <w:t xml:space="preserve"> </w:t>
      </w:r>
      <w:r w:rsidRPr="00633A23">
        <w:t>ничто</w:t>
      </w:r>
      <w:r w:rsidRPr="00633A23">
        <w:rPr>
          <w:rFonts w:cs="Arial"/>
        </w:rPr>
        <w:t xml:space="preserve"> </w:t>
      </w:r>
      <w:r w:rsidRPr="00633A23">
        <w:t>случайное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возмущает</w:t>
      </w:r>
      <w:r w:rsidRPr="00633A23">
        <w:rPr>
          <w:rFonts w:cs="Arial"/>
        </w:rPr>
        <w:t xml:space="preserve"> </w:t>
      </w:r>
      <w:r w:rsidRPr="00633A23">
        <w:t>тебя</w:t>
      </w:r>
      <w:r w:rsidRPr="00633A23">
        <w:rPr>
          <w:rFonts w:cs="Arial"/>
        </w:rPr>
        <w:t xml:space="preserve">;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зови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гоняйся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тенью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помощь человеческая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тень</w:t>
      </w:r>
      <w:r w:rsidRPr="00633A23">
        <w:rPr>
          <w:rFonts w:cs="Arial"/>
        </w:rPr>
        <w:t xml:space="preserve">. </w:t>
      </w:r>
      <w:r w:rsidRPr="00633A23">
        <w:t>«Иисуса</w:t>
      </w:r>
      <w:r w:rsidRPr="00633A23">
        <w:rPr>
          <w:rFonts w:cs="Arial"/>
        </w:rPr>
        <w:t xml:space="preserve">, </w:t>
      </w:r>
      <w:r w:rsidRPr="00633A23">
        <w:t>Которому</w:t>
      </w:r>
      <w:r w:rsidRPr="00633A23">
        <w:rPr>
          <w:rFonts w:cs="Arial"/>
        </w:rPr>
        <w:t xml:space="preserve"> </w:t>
      </w:r>
      <w:r w:rsidRPr="00633A23">
        <w:t>служишь</w:t>
      </w:r>
      <w:r w:rsidRPr="00633A23">
        <w:rPr>
          <w:rFonts w:cs="Arial"/>
        </w:rPr>
        <w:t xml:space="preserve">,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зови</w:t>
      </w:r>
      <w:r w:rsidRPr="00633A23">
        <w:rPr>
          <w:rFonts w:cs="Arial"/>
        </w:rPr>
        <w:t xml:space="preserve"> </w:t>
      </w:r>
      <w:r w:rsidRPr="00633A23">
        <w:t>непрестанно</w:t>
      </w:r>
      <w:r w:rsidRPr="00633A23">
        <w:rPr>
          <w:rFonts w:cs="Arial"/>
        </w:rPr>
        <w:t xml:space="preserve">;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мановение</w:t>
      </w:r>
      <w:r w:rsidRPr="00633A23">
        <w:rPr>
          <w:rFonts w:cs="Arial"/>
        </w:rPr>
        <w:t xml:space="preserve"> </w:t>
      </w:r>
      <w:r w:rsidRPr="00633A23">
        <w:t>Его—</w:t>
      </w:r>
      <w:r w:rsidRPr="00633A23">
        <w:rPr>
          <w:rFonts w:cs="Arial"/>
        </w:rPr>
        <w:t xml:space="preserve"> </w:t>
      </w:r>
      <w:r w:rsidRPr="00633A23">
        <w:t>и вмиг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изменится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вдруг</w:t>
      </w:r>
      <w:r w:rsidRPr="00633A23">
        <w:rPr>
          <w:rFonts w:cs="Arial"/>
        </w:rPr>
        <w:t xml:space="preserve"> </w:t>
      </w:r>
      <w:r w:rsidRPr="00633A23">
        <w:t>начинает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приводить в</w:t>
      </w:r>
      <w:r w:rsidRPr="00633A23">
        <w:rPr>
          <w:rFonts w:cs="Arial"/>
        </w:rPr>
        <w:t xml:space="preserve"> </w:t>
      </w:r>
      <w:r w:rsidRPr="00633A23">
        <w:t>тишину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всему</w:t>
      </w:r>
      <w:r w:rsidRPr="00633A23">
        <w:rPr>
          <w:rFonts w:cs="Arial"/>
        </w:rPr>
        <w:t xml:space="preserve"> </w:t>
      </w:r>
      <w:r w:rsidRPr="00633A23">
        <w:t>давать</w:t>
      </w:r>
      <w:r w:rsidRPr="00633A23">
        <w:rPr>
          <w:rFonts w:cs="Arial"/>
        </w:rPr>
        <w:t xml:space="preserve"> </w:t>
      </w:r>
      <w:r w:rsidRPr="00633A23">
        <w:t>неожиданный</w:t>
      </w:r>
      <w:r w:rsidRPr="00633A23">
        <w:rPr>
          <w:rFonts w:cs="Arial"/>
        </w:rPr>
        <w:t xml:space="preserve"> </w:t>
      </w:r>
      <w:r w:rsidRPr="00633A23">
        <w:t>оборот</w:t>
      </w:r>
      <w:r w:rsidRPr="00633A23">
        <w:rPr>
          <w:rFonts w:cs="Arial"/>
        </w:rPr>
        <w:t xml:space="preserve">, </w:t>
      </w:r>
      <w:r w:rsidRPr="00633A23">
        <w:t>ибо Бог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даровать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</w:t>
      </w:r>
      <w:r w:rsidRPr="00633A23">
        <w:t>ь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rPr>
          <w:rFonts w:cs="Arial"/>
        </w:rPr>
        <w:t xml:space="preserve"> </w:t>
      </w:r>
      <w:r w:rsidRPr="00633A23">
        <w:t>блага</w:t>
      </w:r>
      <w:r w:rsidRPr="00633A23">
        <w:rPr>
          <w:rFonts w:cs="Arial"/>
        </w:rPr>
        <w:t xml:space="preserve">, </w:t>
      </w:r>
      <w:r w:rsidRPr="00633A23">
        <w:t>которых мы</w:t>
      </w:r>
      <w:r w:rsidRPr="00633A23">
        <w:rPr>
          <w:rFonts w:cs="Arial"/>
        </w:rPr>
        <w:t xml:space="preserve"> </w:t>
      </w:r>
      <w:r w:rsidRPr="00633A23">
        <w:t>ожидаем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надеемся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сделать</w:t>
      </w:r>
      <w:r w:rsidRPr="00633A23">
        <w:rPr>
          <w:rFonts w:cs="Arial"/>
        </w:rPr>
        <w:t xml:space="preserve"> </w:t>
      </w:r>
      <w:r w:rsidRPr="00633A23">
        <w:t>несрав</w:t>
      </w:r>
      <w:r w:rsidRPr="00633A23">
        <w:softHyphen/>
        <w:t>ненно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беск</w:t>
      </w:r>
      <w:r w:rsidRPr="00633A23">
        <w:t>о</w:t>
      </w:r>
      <w:r w:rsidRPr="00633A23">
        <w:t>нечно</w:t>
      </w:r>
      <w:r w:rsidRPr="00633A23">
        <w:rPr>
          <w:rFonts w:cs="Arial"/>
        </w:rPr>
        <w:t xml:space="preserve"> </w:t>
      </w:r>
      <w:r w:rsidRPr="00633A23">
        <w:t>лучше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Так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кроется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расстройство</w:t>
      </w:r>
      <w:r w:rsidRPr="00633A23">
        <w:rPr>
          <w:rFonts w:cs="Arial"/>
        </w:rPr>
        <w:t xml:space="preserve">, </w:t>
      </w:r>
      <w:r w:rsidRPr="00633A23">
        <w:t>дорогие мои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оставаясь</w:t>
      </w:r>
      <w:r w:rsidRPr="00633A23">
        <w:rPr>
          <w:rFonts w:cs="Arial"/>
        </w:rPr>
        <w:t xml:space="preserve"> </w:t>
      </w:r>
      <w:r w:rsidRPr="00633A23">
        <w:t>внешне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внутренне опять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забываем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идем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Его ведем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собой</w:t>
      </w:r>
      <w:r w:rsidRPr="00633A23">
        <w:rPr>
          <w:rFonts w:cs="Arial"/>
        </w:rPr>
        <w:t xml:space="preserve">. </w:t>
      </w:r>
      <w:r w:rsidRPr="00633A23">
        <w:t>«Смотри</w:t>
      </w:r>
      <w:r w:rsidRPr="00633A23">
        <w:rPr>
          <w:rFonts w:cs="Arial"/>
        </w:rPr>
        <w:t xml:space="preserve">, </w:t>
      </w:r>
      <w:r w:rsidRPr="00633A23">
        <w:lastRenderedPageBreak/>
        <w:t>Господи</w:t>
      </w:r>
      <w:r w:rsidRPr="00633A23">
        <w:rPr>
          <w:rFonts w:cs="Arial"/>
        </w:rPr>
        <w:t xml:space="preserve">, </w:t>
      </w:r>
      <w:r w:rsidRPr="00633A23">
        <w:t>любуйся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мои труды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мои</w:t>
      </w:r>
      <w:r w:rsidRPr="00633A23">
        <w:rPr>
          <w:rFonts w:cs="Arial"/>
        </w:rPr>
        <w:t xml:space="preserve"> </w:t>
      </w:r>
      <w:r w:rsidRPr="00633A23">
        <w:t>подвиги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сделаю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Я</w:t>
      </w:r>
      <w:r w:rsidRPr="00633A23">
        <w:rPr>
          <w:rFonts w:cs="Arial"/>
        </w:rPr>
        <w:t xml:space="preserve">!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!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«я»</w:t>
      </w:r>
      <w:r w:rsidRPr="00633A23">
        <w:rPr>
          <w:rFonts w:cs="Arial"/>
        </w:rPr>
        <w:t xml:space="preserve"> </w:t>
      </w:r>
      <w:r w:rsidRPr="00633A23">
        <w:t>заслонило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«я»</w:t>
      </w:r>
      <w:r w:rsidRPr="00633A23">
        <w:rPr>
          <w:rFonts w:cs="Arial"/>
        </w:rPr>
        <w:t xml:space="preserve"> </w:t>
      </w:r>
      <w:r w:rsidRPr="00633A23">
        <w:t>изнемогает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собственной</w:t>
      </w:r>
      <w:r w:rsidRPr="00633A23">
        <w:rPr>
          <w:rFonts w:cs="Arial"/>
        </w:rPr>
        <w:t xml:space="preserve"> </w:t>
      </w:r>
      <w:r w:rsidRPr="00633A23">
        <w:t>немощи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бес</w:t>
      </w:r>
      <w:r w:rsidRPr="00633A23">
        <w:softHyphen/>
        <w:t>силия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смотрит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некоторой укоризной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несмы</w:t>
      </w:r>
      <w:r w:rsidRPr="00633A23">
        <w:t>ш</w:t>
      </w:r>
      <w:r w:rsidRPr="00633A23">
        <w:t>леных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, </w:t>
      </w:r>
      <w:r w:rsidRPr="00633A23">
        <w:t>позво</w:t>
      </w:r>
      <w:r w:rsidRPr="00633A23">
        <w:softHyphen/>
        <w:t>ляя</w:t>
      </w:r>
      <w:r w:rsidRPr="00633A23">
        <w:rPr>
          <w:rFonts w:cs="Arial"/>
        </w:rPr>
        <w:t xml:space="preserve"> </w:t>
      </w:r>
      <w:r w:rsidRPr="00633A23">
        <w:t>вполне</w:t>
      </w:r>
      <w:r w:rsidRPr="00633A23">
        <w:rPr>
          <w:rFonts w:cs="Arial"/>
        </w:rPr>
        <w:t xml:space="preserve"> </w:t>
      </w:r>
      <w:r w:rsidRPr="00633A23">
        <w:t>насладиться</w:t>
      </w:r>
      <w:r w:rsidRPr="00633A23">
        <w:rPr>
          <w:rFonts w:cs="Arial"/>
        </w:rPr>
        <w:t xml:space="preserve"> </w:t>
      </w:r>
      <w:r w:rsidRPr="00633A23">
        <w:t>нашим</w:t>
      </w:r>
      <w:r w:rsidRPr="00633A23">
        <w:rPr>
          <w:rFonts w:cs="Arial"/>
        </w:rPr>
        <w:t xml:space="preserve"> </w:t>
      </w:r>
      <w:r w:rsidRPr="00633A23">
        <w:t>бессилием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мы опять</w:t>
      </w:r>
      <w:r w:rsidRPr="00633A23">
        <w:rPr>
          <w:rFonts w:cs="Arial"/>
        </w:rPr>
        <w:t xml:space="preserve"> </w:t>
      </w:r>
      <w:r w:rsidRPr="00633A23">
        <w:t>пришли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Нему</w:t>
      </w:r>
      <w:r w:rsidRPr="00633A23">
        <w:rPr>
          <w:rFonts w:cs="Arial"/>
        </w:rPr>
        <w:t xml:space="preserve">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сами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А</w:t>
      </w:r>
      <w:r w:rsidRPr="00633A23">
        <w:rPr>
          <w:rFonts w:cs="Arial"/>
        </w:rPr>
        <w:t xml:space="preserve">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Златоуст</w:t>
      </w:r>
      <w:r w:rsidRPr="00633A23">
        <w:rPr>
          <w:rFonts w:cs="Arial"/>
        </w:rPr>
        <w:t xml:space="preserve">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Апостолом</w:t>
      </w:r>
      <w:r w:rsidRPr="00633A23">
        <w:rPr>
          <w:rFonts w:cs="Arial"/>
        </w:rPr>
        <w:t xml:space="preserve"> </w:t>
      </w:r>
      <w:r w:rsidRPr="00633A23">
        <w:t>Иаковом утверждает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единственно</w:t>
      </w:r>
      <w:r w:rsidRPr="00633A23">
        <w:rPr>
          <w:rFonts w:cs="Arial"/>
        </w:rPr>
        <w:t xml:space="preserve"> </w:t>
      </w:r>
      <w:r w:rsidRPr="00633A23">
        <w:t>спас</w:t>
      </w:r>
      <w:r w:rsidRPr="00633A23">
        <w:t>и</w:t>
      </w:r>
      <w:r w:rsidRPr="00633A23">
        <w:t>тельный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: </w:t>
      </w:r>
      <w:r w:rsidRPr="00633A23">
        <w:t>«оставь</w:t>
      </w:r>
      <w:r w:rsidRPr="00633A23">
        <w:rPr>
          <w:rFonts w:cs="Arial"/>
        </w:rPr>
        <w:t xml:space="preserve"> </w:t>
      </w:r>
      <w:r w:rsidRPr="00633A23">
        <w:t>свое»</w:t>
      </w:r>
      <w:r w:rsidRPr="00633A23">
        <w:rPr>
          <w:rFonts w:cs="Arial"/>
        </w:rPr>
        <w:t xml:space="preserve">, </w:t>
      </w:r>
      <w:r w:rsidRPr="00633A23">
        <w:t>«покорись</w:t>
      </w:r>
      <w:r w:rsidRPr="00633A23">
        <w:rPr>
          <w:rFonts w:cs="Arial"/>
        </w:rPr>
        <w:t xml:space="preserve"> </w:t>
      </w:r>
      <w:r w:rsidRPr="00633A23">
        <w:t>Богу»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покорностью Ему</w:t>
      </w:r>
      <w:r w:rsidRPr="00633A23">
        <w:rPr>
          <w:rFonts w:cs="Arial"/>
        </w:rPr>
        <w:t xml:space="preserve"> </w:t>
      </w:r>
      <w:r w:rsidRPr="00633A23">
        <w:t>противостанешь</w:t>
      </w:r>
      <w:r w:rsidRPr="00633A23">
        <w:rPr>
          <w:rFonts w:cs="Arial"/>
        </w:rPr>
        <w:t xml:space="preserve"> </w:t>
      </w:r>
      <w:r w:rsidRPr="00633A23">
        <w:t>диав</w:t>
      </w:r>
      <w:r w:rsidRPr="00633A23">
        <w:t>о</w:t>
      </w:r>
      <w:r w:rsidRPr="00633A23">
        <w:t>лу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эта страшная</w:t>
      </w:r>
      <w:r w:rsidRPr="00633A23">
        <w:rPr>
          <w:rFonts w:cs="Arial"/>
        </w:rPr>
        <w:t xml:space="preserve"> </w:t>
      </w:r>
      <w:r w:rsidRPr="00633A23">
        <w:t>темная</w:t>
      </w:r>
      <w:r w:rsidRPr="00633A23">
        <w:rPr>
          <w:rFonts w:cs="Arial"/>
        </w:rPr>
        <w:t xml:space="preserve"> </w:t>
      </w:r>
      <w:r w:rsidRPr="00633A23">
        <w:t>сила</w:t>
      </w:r>
      <w:r w:rsidRPr="00633A23">
        <w:rPr>
          <w:rFonts w:cs="Arial"/>
        </w:rPr>
        <w:t xml:space="preserve"> </w:t>
      </w:r>
      <w:r w:rsidRPr="00633A23">
        <w:t>убежит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«Не</w:t>
      </w:r>
      <w:r w:rsidRPr="00633A23">
        <w:rPr>
          <w:rFonts w:cs="Arial"/>
        </w:rPr>
        <w:t xml:space="preserve"> </w:t>
      </w:r>
      <w:r w:rsidRPr="00633A23">
        <w:t>смущайся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благодари Бога</w:t>
      </w:r>
      <w:r w:rsidRPr="00633A23">
        <w:rPr>
          <w:rFonts w:cs="Arial"/>
        </w:rPr>
        <w:t xml:space="preserve">, </w:t>
      </w:r>
      <w:r w:rsidRPr="00633A23">
        <w:t>прославляй</w:t>
      </w:r>
      <w:r w:rsidRPr="00633A23">
        <w:rPr>
          <w:rFonts w:cs="Arial"/>
        </w:rPr>
        <w:t xml:space="preserve">, </w:t>
      </w:r>
      <w:r w:rsidRPr="00633A23">
        <w:t>зови</w:t>
      </w:r>
      <w:r w:rsidRPr="00633A23">
        <w:rPr>
          <w:rFonts w:cs="Arial"/>
        </w:rPr>
        <w:t xml:space="preserve">, </w:t>
      </w:r>
      <w:r w:rsidRPr="00633A23">
        <w:t>моли</w:t>
      </w:r>
      <w:r w:rsidRPr="00633A23">
        <w:rPr>
          <w:rFonts w:cs="Arial"/>
        </w:rPr>
        <w:t xml:space="preserve">, </w:t>
      </w:r>
      <w:r w:rsidRPr="00633A23">
        <w:t>повергайся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;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тревожься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тобою</w:t>
      </w:r>
      <w:r w:rsidRPr="00633A23">
        <w:rPr>
          <w:rFonts w:cs="Arial"/>
        </w:rPr>
        <w:t xml:space="preserve"> </w:t>
      </w:r>
      <w:r w:rsidRPr="00633A23">
        <w:t>восстали</w:t>
      </w:r>
      <w:r w:rsidRPr="00633A23">
        <w:rPr>
          <w:rFonts w:cs="Arial"/>
        </w:rPr>
        <w:t xml:space="preserve"> </w:t>
      </w:r>
      <w:r w:rsidRPr="00633A23">
        <w:t>тысячи тревог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смятений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смутных</w:t>
      </w:r>
      <w:r w:rsidRPr="00633A23">
        <w:rPr>
          <w:rFonts w:cs="Arial"/>
        </w:rPr>
        <w:t xml:space="preserve"> </w:t>
      </w:r>
      <w:r w:rsidRPr="00633A23">
        <w:t>обстоятельствах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не предупредить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приходило</w:t>
      </w:r>
      <w:r w:rsidRPr="00633A23">
        <w:rPr>
          <w:rFonts w:cs="Arial"/>
        </w:rPr>
        <w:t xml:space="preserve"> </w:t>
      </w:r>
      <w:r w:rsidRPr="00633A23">
        <w:t>в страшную</w:t>
      </w:r>
      <w:r w:rsidRPr="00633A23">
        <w:rPr>
          <w:rFonts w:cs="Arial"/>
        </w:rPr>
        <w:t xml:space="preserve"> </w:t>
      </w:r>
      <w:r w:rsidRPr="00633A23">
        <w:t>гибель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Един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падших</w:t>
      </w:r>
      <w:r w:rsidRPr="00633A23">
        <w:rPr>
          <w:rFonts w:cs="Arial"/>
        </w:rPr>
        <w:t xml:space="preserve"> </w:t>
      </w:r>
      <w:r w:rsidRPr="00633A23">
        <w:t>восстано</w:t>
      </w:r>
      <w:r w:rsidRPr="00633A23">
        <w:softHyphen/>
        <w:t>вить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заблудших</w:t>
      </w:r>
      <w:r w:rsidRPr="00633A23">
        <w:rPr>
          <w:rFonts w:cs="Arial"/>
        </w:rPr>
        <w:t xml:space="preserve"> </w:t>
      </w:r>
      <w:r w:rsidRPr="00633A23">
        <w:t>обратить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соблазнившихся</w:t>
      </w:r>
      <w:r w:rsidRPr="00633A23">
        <w:rPr>
          <w:rFonts w:cs="Arial"/>
        </w:rPr>
        <w:t xml:space="preserve"> </w:t>
      </w:r>
      <w:r w:rsidRPr="00633A23">
        <w:t>испра</w:t>
      </w:r>
      <w:r w:rsidRPr="00633A23">
        <w:softHyphen/>
        <w:t>вить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грешников</w:t>
      </w:r>
      <w:r w:rsidRPr="00633A23">
        <w:rPr>
          <w:rFonts w:cs="Arial"/>
        </w:rPr>
        <w:t xml:space="preserve">, </w:t>
      </w:r>
      <w:r w:rsidRPr="00633A23">
        <w:t>совершивших</w:t>
      </w:r>
      <w:r w:rsidRPr="00633A23">
        <w:rPr>
          <w:rFonts w:cs="Arial"/>
        </w:rPr>
        <w:t xml:space="preserve"> </w:t>
      </w:r>
      <w:r w:rsidRPr="00633A23">
        <w:t>тысячи</w:t>
      </w:r>
      <w:r w:rsidRPr="00633A23">
        <w:rPr>
          <w:rFonts w:cs="Arial"/>
        </w:rPr>
        <w:t xml:space="preserve"> </w:t>
      </w:r>
      <w:r w:rsidRPr="00633A23">
        <w:t>преступле</w:t>
      </w:r>
      <w:r w:rsidRPr="00633A23">
        <w:softHyphen/>
        <w:t>ний</w:t>
      </w:r>
      <w:r w:rsidRPr="00633A23">
        <w:rPr>
          <w:rFonts w:cs="Arial"/>
        </w:rPr>
        <w:t xml:space="preserve">, </w:t>
      </w:r>
      <w:r w:rsidRPr="00633A23">
        <w:t>переменить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сделать</w:t>
      </w:r>
      <w:r w:rsidRPr="00633A23">
        <w:rPr>
          <w:rFonts w:cs="Arial"/>
        </w:rPr>
        <w:t xml:space="preserve"> </w:t>
      </w:r>
      <w:r w:rsidRPr="00633A23">
        <w:t>праведными</w:t>
      </w:r>
      <w:r w:rsidRPr="00633A23">
        <w:rPr>
          <w:rFonts w:cs="Arial"/>
        </w:rPr>
        <w:t xml:space="preserve">.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тво</w:t>
      </w:r>
      <w:r w:rsidRPr="00633A23">
        <w:softHyphen/>
        <w:t>рит</w:t>
      </w:r>
      <w:r w:rsidRPr="00633A23">
        <w:rPr>
          <w:rFonts w:cs="Arial"/>
        </w:rPr>
        <w:t xml:space="preserve"> </w:t>
      </w:r>
      <w:r w:rsidRPr="00633A23">
        <w:t>несущее</w:t>
      </w:r>
      <w:r w:rsidRPr="00633A23">
        <w:rPr>
          <w:rFonts w:cs="Arial"/>
        </w:rPr>
        <w:t xml:space="preserve"> </w:t>
      </w:r>
      <w:r w:rsidRPr="00633A23">
        <w:t>сущим</w:t>
      </w:r>
      <w:r w:rsidRPr="00633A23">
        <w:rPr>
          <w:rFonts w:cs="Arial"/>
        </w:rPr>
        <w:t xml:space="preserve">, </w:t>
      </w:r>
      <w:r w:rsidRPr="00633A23">
        <w:t>нигде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являющемуся дарует</w:t>
      </w:r>
      <w:r w:rsidRPr="00633A23">
        <w:rPr>
          <w:rFonts w:cs="Arial"/>
        </w:rPr>
        <w:t xml:space="preserve"> </w:t>
      </w:r>
      <w:r w:rsidRPr="00633A23">
        <w:t>бытие</w:t>
      </w:r>
      <w:r w:rsidRPr="00633A23">
        <w:rPr>
          <w:rFonts w:cs="Arial"/>
        </w:rPr>
        <w:t xml:space="preserve">,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легче</w:t>
      </w:r>
      <w:r w:rsidRPr="00633A23">
        <w:rPr>
          <w:rFonts w:cs="Arial"/>
        </w:rPr>
        <w:t xml:space="preserve"> </w:t>
      </w:r>
      <w:r w:rsidRPr="00633A23">
        <w:t>поправить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и что</w:t>
      </w:r>
      <w:r w:rsidRPr="00633A23">
        <w:rPr>
          <w:rFonts w:cs="Arial"/>
        </w:rPr>
        <w:t xml:space="preserve"> </w:t>
      </w:r>
      <w:r w:rsidRPr="00633A23">
        <w:t>дано</w:t>
      </w:r>
      <w:r w:rsidRPr="00633A23">
        <w:rPr>
          <w:rFonts w:cs="Arial"/>
        </w:rPr>
        <w:t xml:space="preserve"> </w:t>
      </w:r>
      <w:r w:rsidRPr="00633A23">
        <w:t>было»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А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немощным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несомненно</w:t>
      </w:r>
      <w:r w:rsidRPr="00633A23">
        <w:rPr>
          <w:rFonts w:cs="Arial"/>
        </w:rPr>
        <w:t xml:space="preserve"> </w:t>
      </w:r>
      <w:r w:rsidRPr="00633A23">
        <w:t>верующим во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следует</w:t>
      </w:r>
      <w:r w:rsidRPr="00633A23">
        <w:rPr>
          <w:rFonts w:cs="Arial"/>
        </w:rPr>
        <w:t xml:space="preserve"> </w:t>
      </w:r>
      <w:r w:rsidRPr="00633A23">
        <w:t>опускать</w:t>
      </w:r>
      <w:r w:rsidRPr="00633A23">
        <w:rPr>
          <w:rFonts w:cs="Arial"/>
        </w:rPr>
        <w:t xml:space="preserve"> </w:t>
      </w:r>
      <w:r w:rsidRPr="00633A23">
        <w:t>руки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головы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до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приводить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, </w:t>
      </w:r>
      <w:r w:rsidRPr="00633A23">
        <w:t>сказан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Господом</w:t>
      </w:r>
      <w:r w:rsidRPr="00633A23">
        <w:rPr>
          <w:rFonts w:cs="Arial"/>
        </w:rPr>
        <w:t xml:space="preserve"> </w:t>
      </w:r>
      <w:r w:rsidRPr="00633A23">
        <w:t>Апостолу</w:t>
      </w:r>
      <w:r w:rsidRPr="00633A23">
        <w:rPr>
          <w:rFonts w:cs="Arial"/>
        </w:rPr>
        <w:t xml:space="preserve"> </w:t>
      </w:r>
      <w:r w:rsidRPr="00633A23">
        <w:t>Павлу</w:t>
      </w:r>
      <w:r w:rsidRPr="00633A23">
        <w:rPr>
          <w:rFonts w:cs="Arial"/>
        </w:rPr>
        <w:t xml:space="preserve">: </w:t>
      </w:r>
      <w:r w:rsidRPr="00633A23">
        <w:t>«Довлеет</w:t>
      </w:r>
      <w:r w:rsidRPr="00633A23">
        <w:rPr>
          <w:rFonts w:cs="Arial"/>
        </w:rPr>
        <w:t xml:space="preserve"> </w:t>
      </w:r>
      <w:r w:rsidRPr="00633A23">
        <w:t>ти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softHyphen/>
        <w:t>дать</w:t>
      </w:r>
      <w:r w:rsidRPr="00633A23">
        <w:rPr>
          <w:rFonts w:cs="Arial"/>
        </w:rPr>
        <w:t xml:space="preserve"> </w:t>
      </w:r>
      <w:r w:rsidRPr="00633A23">
        <w:t>Моя</w:t>
      </w:r>
      <w:r w:rsidRPr="00633A23">
        <w:rPr>
          <w:rFonts w:cs="Arial"/>
        </w:rPr>
        <w:t xml:space="preserve">, </w:t>
      </w:r>
      <w:r w:rsidRPr="00633A23">
        <w:t>сила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rPr>
          <w:rFonts w:cs="Arial"/>
        </w:rPr>
        <w:t xml:space="preserve"> </w:t>
      </w:r>
      <w:r w:rsidRPr="00633A23">
        <w:t>Моя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немощи</w:t>
      </w:r>
      <w:r w:rsidRPr="00633A23">
        <w:rPr>
          <w:rFonts w:cs="Arial"/>
        </w:rPr>
        <w:t xml:space="preserve"> </w:t>
      </w:r>
      <w:r w:rsidRPr="00633A23">
        <w:t xml:space="preserve">совершается» </w:t>
      </w:r>
      <w:r w:rsidRPr="00633A23">
        <w:rPr>
          <w:rFonts w:cs="Arial"/>
        </w:rPr>
        <w:t xml:space="preserve">(2 </w:t>
      </w:r>
      <w:r w:rsidRPr="00633A23">
        <w:t>Кор</w:t>
      </w:r>
      <w:r w:rsidRPr="00633A23">
        <w:rPr>
          <w:rFonts w:cs="Arial"/>
        </w:rPr>
        <w:t>. 12, 9).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, </w:t>
      </w:r>
      <w:r w:rsidRPr="00633A23">
        <w:t>други</w:t>
      </w:r>
      <w:r w:rsidRPr="00633A23">
        <w:rPr>
          <w:rFonts w:cs="Arial"/>
        </w:rPr>
        <w:t xml:space="preserve"> </w:t>
      </w:r>
      <w:r w:rsidRPr="00633A23">
        <w:t>мои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явно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сейчас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многое</w:t>
      </w:r>
      <w:r w:rsidRPr="00633A23">
        <w:rPr>
          <w:rFonts w:cs="Arial"/>
        </w:rPr>
        <w:t xml:space="preserve"> </w:t>
      </w:r>
      <w:r w:rsidRPr="00633A23">
        <w:t>из настоящего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прежде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пусть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видим</w:t>
      </w:r>
      <w:r w:rsidR="000E5477">
        <w:t xml:space="preserve">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знамений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чудес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находим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softHyphen/>
        <w:t>ла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уступающие</w:t>
      </w:r>
      <w:r w:rsidRPr="00633A23">
        <w:rPr>
          <w:rFonts w:cs="Arial"/>
        </w:rPr>
        <w:t xml:space="preserve"> </w:t>
      </w:r>
      <w:r w:rsidRPr="00633A23">
        <w:t>ч</w:t>
      </w:r>
      <w:r w:rsidRPr="00633A23">
        <w:t>у</w:t>
      </w:r>
      <w:r w:rsidRPr="00633A23">
        <w:t>десам</w:t>
      </w:r>
      <w:r w:rsidRPr="00633A23">
        <w:rPr>
          <w:rFonts w:cs="Arial"/>
        </w:rPr>
        <w:t xml:space="preserve">, </w:t>
      </w:r>
      <w:r w:rsidRPr="00633A23">
        <w:t>ясные</w:t>
      </w:r>
      <w:r w:rsidRPr="00633A23">
        <w:rPr>
          <w:rFonts w:cs="Arial"/>
        </w:rPr>
        <w:t xml:space="preserve"> </w:t>
      </w:r>
      <w:r w:rsidRPr="00633A23">
        <w:t>следы</w:t>
      </w:r>
      <w:r w:rsidRPr="00633A23">
        <w:rPr>
          <w:rFonts w:cs="Arial"/>
        </w:rPr>
        <w:t xml:space="preserve"> </w:t>
      </w:r>
      <w:r w:rsidRPr="00633A23">
        <w:t>Промысла Божия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помощи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каждому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предлежит</w:t>
      </w:r>
      <w:r w:rsidRPr="00633A23">
        <w:rPr>
          <w:rFonts w:cs="Arial"/>
        </w:rPr>
        <w:t xml:space="preserve"> </w:t>
      </w:r>
      <w:r w:rsidRPr="00633A23">
        <w:t>делать</w:t>
      </w:r>
      <w:r w:rsidRPr="00633A23">
        <w:rPr>
          <w:rFonts w:cs="Arial"/>
        </w:rPr>
        <w:t xml:space="preserve"> </w:t>
      </w:r>
      <w:r w:rsidRPr="00633A23">
        <w:t>дела</w:t>
      </w:r>
      <w:r w:rsidRPr="00633A23">
        <w:rPr>
          <w:rFonts w:cs="Arial"/>
        </w:rPr>
        <w:t xml:space="preserve"> </w:t>
      </w:r>
      <w:r w:rsidRPr="00633A23">
        <w:t>своего личного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. </w:t>
      </w:r>
      <w:r w:rsidRPr="00633A23">
        <w:t>Каждому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дан</w:t>
      </w:r>
      <w:r w:rsidRPr="00633A23">
        <w:rPr>
          <w:rFonts w:cs="Arial"/>
        </w:rPr>
        <w:t xml:space="preserve"> </w:t>
      </w:r>
      <w:r w:rsidRPr="00633A23">
        <w:t>крест</w:t>
      </w:r>
      <w:r w:rsidRPr="00633A23">
        <w:rPr>
          <w:rFonts w:cs="Arial"/>
        </w:rPr>
        <w:t xml:space="preserve"> </w:t>
      </w:r>
      <w:r w:rsidRPr="00633A23">
        <w:t>нашей личной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указан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,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толь</w:t>
      </w:r>
      <w:r w:rsidRPr="00633A23">
        <w:softHyphen/>
        <w:t>ко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будешь</w:t>
      </w:r>
      <w:r w:rsidRPr="00633A23">
        <w:rPr>
          <w:rFonts w:cs="Arial"/>
        </w:rPr>
        <w:t xml:space="preserve"> </w:t>
      </w:r>
      <w:r w:rsidRPr="00633A23">
        <w:t>полезен</w:t>
      </w:r>
      <w:r w:rsidRPr="00633A23">
        <w:rPr>
          <w:rFonts w:cs="Arial"/>
        </w:rPr>
        <w:t xml:space="preserve">,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будешь</w:t>
      </w:r>
      <w:r w:rsidRPr="00633A23">
        <w:rPr>
          <w:rFonts w:cs="Arial"/>
        </w:rPr>
        <w:t xml:space="preserve"> </w:t>
      </w:r>
      <w:r w:rsidRPr="00633A23">
        <w:t>делать дело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воле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хуже</w:t>
      </w:r>
      <w:r w:rsidRPr="00633A23">
        <w:rPr>
          <w:rFonts w:cs="Arial"/>
        </w:rPr>
        <w:t xml:space="preserve"> </w:t>
      </w:r>
      <w:r w:rsidRPr="00633A23">
        <w:t>— по</w:t>
      </w:r>
      <w:r w:rsidRPr="00633A23">
        <w:rPr>
          <w:rFonts w:cs="Arial"/>
        </w:rPr>
        <w:t xml:space="preserve"> </w:t>
      </w:r>
      <w:r w:rsidRPr="00633A23">
        <w:t>вражией</w:t>
      </w:r>
      <w:r w:rsidRPr="00633A23">
        <w:rPr>
          <w:rFonts w:cs="Arial"/>
        </w:rPr>
        <w:t xml:space="preserve">;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дело</w:t>
      </w:r>
      <w:r w:rsidRPr="00633A23">
        <w:rPr>
          <w:rFonts w:cs="Arial"/>
        </w:rPr>
        <w:t xml:space="preserve">, </w:t>
      </w:r>
      <w:r w:rsidRPr="00633A23">
        <w:t>отпускаются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от Бога</w:t>
      </w:r>
      <w:r w:rsidRPr="00633A23">
        <w:rPr>
          <w:rFonts w:cs="Arial"/>
        </w:rPr>
        <w:t xml:space="preserve"> </w:t>
      </w:r>
      <w:r w:rsidRPr="00633A23">
        <w:t>нужные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разумение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Так</w:t>
      </w:r>
      <w:r w:rsidRPr="00633A23">
        <w:rPr>
          <w:rFonts w:cs="Arial"/>
        </w:rPr>
        <w:t xml:space="preserve"> </w:t>
      </w:r>
      <w:r w:rsidRPr="00633A23">
        <w:t>отвечают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наши</w:t>
      </w:r>
      <w:r w:rsidRPr="00633A23">
        <w:rPr>
          <w:rFonts w:cs="Arial"/>
        </w:rPr>
        <w:t xml:space="preserve"> </w:t>
      </w:r>
      <w:r w:rsidRPr="00633A23">
        <w:t>вопросы</w:t>
      </w:r>
      <w:r w:rsidRPr="00633A23">
        <w:rPr>
          <w:rFonts w:cs="Arial"/>
        </w:rPr>
        <w:t xml:space="preserve"> </w:t>
      </w:r>
      <w:r w:rsidRPr="00633A23">
        <w:t>примеры</w:t>
      </w:r>
      <w:r w:rsidRPr="00633A23">
        <w:rPr>
          <w:rFonts w:cs="Arial"/>
        </w:rPr>
        <w:t xml:space="preserve"> </w:t>
      </w:r>
      <w:r w:rsidRPr="00633A23">
        <w:t>жизни праведников</w:t>
      </w:r>
      <w:r w:rsidRPr="00633A23">
        <w:rPr>
          <w:rFonts w:cs="Arial"/>
        </w:rPr>
        <w:t xml:space="preserve"> </w:t>
      </w:r>
      <w:r w:rsidRPr="00633A23">
        <w:t>Божиих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учения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Вот</w:t>
      </w:r>
      <w:r w:rsidRPr="00633A23">
        <w:rPr>
          <w:rFonts w:cs="Arial"/>
        </w:rPr>
        <w:t xml:space="preserve"> </w:t>
      </w:r>
      <w:r w:rsidRPr="00633A23">
        <w:t>пожелание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Златоуста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письма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каж</w:t>
      </w:r>
      <w:r w:rsidRPr="00633A23">
        <w:softHyphen/>
        <w:t>дому</w:t>
      </w:r>
      <w:r w:rsidRPr="00633A23">
        <w:rPr>
          <w:rFonts w:cs="Arial"/>
        </w:rPr>
        <w:t xml:space="preserve"> </w:t>
      </w:r>
      <w:r w:rsidRPr="00633A23">
        <w:t>христианину</w:t>
      </w:r>
      <w:r w:rsidRPr="00633A23">
        <w:rPr>
          <w:rFonts w:cs="Arial"/>
        </w:rPr>
        <w:t xml:space="preserve">: </w:t>
      </w:r>
      <w:r w:rsidRPr="00633A23">
        <w:t>«</w:t>
      </w:r>
      <w:r w:rsidRPr="00633A23">
        <w:rPr>
          <w:rFonts w:cs="Arial"/>
        </w:rPr>
        <w:t>...</w:t>
      </w:r>
      <w:r w:rsidRPr="00633A23">
        <w:t>Желал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t>е</w:t>
      </w:r>
      <w:r w:rsidRPr="00633A23">
        <w:t>бе</w:t>
      </w:r>
      <w:r w:rsidRPr="00633A23">
        <w:rPr>
          <w:rFonts w:cs="Arial"/>
        </w:rPr>
        <w:t xml:space="preserve"> </w:t>
      </w:r>
      <w:r w:rsidRPr="00633A23">
        <w:t>такого</w:t>
      </w:r>
      <w:r w:rsidRPr="00633A23">
        <w:rPr>
          <w:rFonts w:cs="Arial"/>
        </w:rPr>
        <w:t xml:space="preserve"> </w:t>
      </w:r>
      <w:r w:rsidRPr="00633A23">
        <w:t>утешения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вовсе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смущалась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плакала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жила</w:t>
      </w:r>
      <w:r w:rsidRPr="00633A23">
        <w:rPr>
          <w:rFonts w:cs="Arial"/>
        </w:rPr>
        <w:t xml:space="preserve"> </w:t>
      </w:r>
      <w:r w:rsidRPr="00633A23">
        <w:t>бы весело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спокойно</w:t>
      </w:r>
      <w:r w:rsidRPr="00633A23">
        <w:rPr>
          <w:rFonts w:cs="Arial"/>
        </w:rPr>
        <w:t>...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верой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надеждой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А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вами</w:t>
      </w:r>
      <w:r w:rsidRPr="00633A23">
        <w:rPr>
          <w:rFonts w:cs="Arial"/>
        </w:rPr>
        <w:t xml:space="preserve">, </w:t>
      </w:r>
      <w:r w:rsidRPr="00633A23">
        <w:t>други</w:t>
      </w:r>
      <w:r w:rsidRPr="00633A23">
        <w:rPr>
          <w:rFonts w:cs="Arial"/>
        </w:rPr>
        <w:t xml:space="preserve"> </w:t>
      </w:r>
      <w:r w:rsidRPr="00633A23">
        <w:t>наши</w:t>
      </w:r>
      <w:r w:rsidRPr="00633A23">
        <w:rPr>
          <w:rFonts w:cs="Arial"/>
        </w:rPr>
        <w:t xml:space="preserve">, </w:t>
      </w:r>
      <w:r w:rsidRPr="00633A23">
        <w:t>остается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смертью Иоанна</w:t>
      </w:r>
      <w:r w:rsidRPr="00633A23">
        <w:rPr>
          <w:rFonts w:cs="Arial"/>
        </w:rPr>
        <w:t xml:space="preserve"> </w:t>
      </w:r>
      <w:r w:rsidRPr="00633A23">
        <w:t>Златоуста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утвердиться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нет мертвых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живы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идут</w:t>
      </w:r>
      <w:r w:rsidRPr="00633A23">
        <w:rPr>
          <w:rFonts w:cs="Arial"/>
        </w:rPr>
        <w:t xml:space="preserve"> </w:t>
      </w:r>
      <w:r w:rsidRPr="00633A23">
        <w:t>праведники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след любимого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крестным</w:t>
      </w:r>
      <w:r w:rsidRPr="00633A23">
        <w:rPr>
          <w:rFonts w:cs="Arial"/>
        </w:rPr>
        <w:t xml:space="preserve"> </w:t>
      </w:r>
      <w:r w:rsidRPr="00633A23">
        <w:t>путем</w:t>
      </w:r>
      <w:r w:rsidRPr="00633A23">
        <w:rPr>
          <w:rFonts w:cs="Arial"/>
        </w:rPr>
        <w:t xml:space="preserve">,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воль</w:t>
      </w:r>
      <w:r w:rsidRPr="00633A23">
        <w:softHyphen/>
        <w:t>ной</w:t>
      </w:r>
      <w:r w:rsidRPr="00633A23">
        <w:rPr>
          <w:rFonts w:cs="Arial"/>
        </w:rPr>
        <w:t xml:space="preserve"> </w:t>
      </w:r>
      <w:r w:rsidRPr="00633A23">
        <w:t>волей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Ведь</w:t>
      </w:r>
      <w:r w:rsidRPr="00633A23">
        <w:rPr>
          <w:rFonts w:cs="Arial"/>
        </w:rPr>
        <w:t xml:space="preserve">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30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Святителя император</w:t>
      </w:r>
      <w:r w:rsidRPr="00633A23">
        <w:rPr>
          <w:rFonts w:cs="Arial"/>
        </w:rPr>
        <w:t xml:space="preserve"> </w:t>
      </w:r>
      <w:r w:rsidRPr="00633A23">
        <w:t>Феодосии</w:t>
      </w:r>
      <w:r w:rsidRPr="00633A23">
        <w:rPr>
          <w:rFonts w:cs="Arial"/>
        </w:rPr>
        <w:t xml:space="preserve"> </w:t>
      </w:r>
      <w:r w:rsidRPr="00633A23">
        <w:t>соизволил</w:t>
      </w:r>
      <w:r w:rsidRPr="00633A23">
        <w:rPr>
          <w:rFonts w:cs="Arial"/>
        </w:rPr>
        <w:t xml:space="preserve"> </w:t>
      </w:r>
      <w:r w:rsidRPr="00633A23">
        <w:t>вернуть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гроб</w:t>
      </w:r>
      <w:r w:rsidRPr="00633A23">
        <w:rPr>
          <w:rFonts w:cs="Arial"/>
        </w:rPr>
        <w:t xml:space="preserve"> </w:t>
      </w:r>
      <w:r w:rsidRPr="00633A23">
        <w:t>из изгнания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столицу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Святитель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пожелал</w:t>
      </w:r>
      <w:r w:rsidRPr="00633A23">
        <w:rPr>
          <w:rFonts w:cs="Arial"/>
        </w:rPr>
        <w:t xml:space="preserve"> </w:t>
      </w:r>
      <w:r w:rsidRPr="00633A23">
        <w:t>испол</w:t>
      </w:r>
      <w:r w:rsidRPr="00633A23">
        <w:softHyphen/>
        <w:t>нить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волю</w:t>
      </w:r>
      <w:r w:rsidRPr="00633A23">
        <w:rPr>
          <w:rFonts w:cs="Arial"/>
        </w:rPr>
        <w:t xml:space="preserve">. </w:t>
      </w:r>
      <w:r w:rsidRPr="00633A23">
        <w:t>Посланные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могли</w:t>
      </w:r>
      <w:r w:rsidRPr="00633A23">
        <w:rPr>
          <w:rFonts w:cs="Arial"/>
        </w:rPr>
        <w:t xml:space="preserve"> </w:t>
      </w:r>
      <w:r w:rsidRPr="00633A23">
        <w:t>сдвинуть</w:t>
      </w:r>
      <w:r w:rsidRPr="00633A23">
        <w:rPr>
          <w:rFonts w:cs="Arial"/>
        </w:rPr>
        <w:t xml:space="preserve"> </w:t>
      </w:r>
      <w:r w:rsidRPr="00633A23">
        <w:t>гроб</w:t>
      </w:r>
      <w:r w:rsidRPr="00633A23">
        <w:rPr>
          <w:rFonts w:cs="Arial"/>
        </w:rPr>
        <w:t xml:space="preserve"> </w:t>
      </w:r>
      <w:r w:rsidRPr="00633A23">
        <w:t>с места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тяжел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восчувствовал</w:t>
      </w:r>
      <w:r w:rsidRPr="00633A23">
        <w:rPr>
          <w:rFonts w:cs="Arial"/>
        </w:rPr>
        <w:t xml:space="preserve"> </w:t>
      </w:r>
      <w:r w:rsidRPr="00633A23">
        <w:t>правитель свое</w:t>
      </w:r>
      <w:r w:rsidRPr="00633A23">
        <w:rPr>
          <w:rFonts w:cs="Arial"/>
        </w:rPr>
        <w:t xml:space="preserve"> </w:t>
      </w:r>
      <w:r w:rsidRPr="00633A23">
        <w:t>согрешение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праведником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оплакал</w:t>
      </w:r>
      <w:r w:rsidRPr="00633A23">
        <w:rPr>
          <w:rFonts w:cs="Arial"/>
        </w:rPr>
        <w:t xml:space="preserve"> </w:t>
      </w:r>
      <w:r w:rsidRPr="00633A23">
        <w:t>он пред</w:t>
      </w:r>
      <w:r w:rsidRPr="00633A23">
        <w:rPr>
          <w:rFonts w:cs="Arial"/>
        </w:rPr>
        <w:t xml:space="preserve"> </w:t>
      </w:r>
      <w:r w:rsidRPr="00633A23">
        <w:t>усопшим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живым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согрешение</w:t>
      </w:r>
      <w:r w:rsidRPr="00633A23">
        <w:rPr>
          <w:rFonts w:cs="Arial"/>
        </w:rPr>
        <w:t xml:space="preserve"> </w:t>
      </w:r>
      <w:r w:rsidRPr="00633A23">
        <w:t>и грех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а</w:t>
      </w:r>
      <w:r w:rsidRPr="00633A23">
        <w:t>тери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гонение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смерть</w:t>
      </w:r>
      <w:r w:rsidRPr="00633A23">
        <w:rPr>
          <w:rFonts w:cs="Arial"/>
        </w:rPr>
        <w:t xml:space="preserve"> </w:t>
      </w:r>
      <w:r w:rsidRPr="00633A23">
        <w:t>Златоуста</w:t>
      </w:r>
      <w:r w:rsidRPr="00633A23">
        <w:rPr>
          <w:rFonts w:cs="Arial"/>
        </w:rPr>
        <w:t xml:space="preserve"> </w:t>
      </w:r>
      <w:r w:rsidRPr="00633A23">
        <w:t>от ее</w:t>
      </w:r>
      <w:r w:rsidRPr="00633A23">
        <w:rPr>
          <w:rFonts w:cs="Arial"/>
        </w:rPr>
        <w:t xml:space="preserve"> </w:t>
      </w:r>
      <w:r w:rsidRPr="00633A23">
        <w:t>злобы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написал</w:t>
      </w:r>
      <w:r w:rsidRPr="00633A23">
        <w:rPr>
          <w:rFonts w:cs="Arial"/>
        </w:rPr>
        <w:t xml:space="preserve"> </w:t>
      </w:r>
      <w:r w:rsidRPr="00633A23">
        <w:t>Феодосии</w:t>
      </w:r>
      <w:r w:rsidRPr="00633A23">
        <w:rPr>
          <w:rFonts w:cs="Arial"/>
        </w:rPr>
        <w:t xml:space="preserve"> </w:t>
      </w:r>
      <w:r w:rsidRPr="00633A23">
        <w:t>письмо</w:t>
      </w:r>
      <w:r w:rsidRPr="00633A23">
        <w:rPr>
          <w:rFonts w:cs="Arial"/>
        </w:rPr>
        <w:t xml:space="preserve"> </w:t>
      </w:r>
      <w:r w:rsidRPr="00633A23">
        <w:t>покаянное</w:t>
      </w:r>
      <w:r w:rsidRPr="00633A23">
        <w:rPr>
          <w:rFonts w:cs="Arial"/>
        </w:rPr>
        <w:t xml:space="preserve"> </w:t>
      </w:r>
      <w:r w:rsidRPr="00633A23">
        <w:t>и отправил</w:t>
      </w:r>
      <w:r w:rsidRPr="00633A23">
        <w:rPr>
          <w:rFonts w:cs="Arial"/>
        </w:rPr>
        <w:t xml:space="preserve"> </w:t>
      </w:r>
      <w:r w:rsidRPr="00633A23">
        <w:t>письмо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гробу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, </w:t>
      </w:r>
      <w:r w:rsidRPr="00633A23">
        <w:t>моля</w:t>
      </w:r>
      <w:r w:rsidRPr="00633A23">
        <w:rPr>
          <w:rFonts w:cs="Arial"/>
        </w:rPr>
        <w:t xml:space="preserve"> </w:t>
      </w:r>
      <w:r w:rsidRPr="00633A23">
        <w:t>Златоуста вернуться</w:t>
      </w:r>
      <w:r w:rsidRPr="00633A23">
        <w:rPr>
          <w:rFonts w:cs="Arial"/>
        </w:rPr>
        <w:t xml:space="preserve">: </w:t>
      </w:r>
      <w:r w:rsidRPr="00633A23">
        <w:t>«Прости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rPr>
          <w:rFonts w:cs="Arial"/>
        </w:rPr>
        <w:t xml:space="preserve"> </w:t>
      </w:r>
      <w:r w:rsidRPr="00633A23">
        <w:t>дерзнутое</w:t>
      </w:r>
      <w:r w:rsidRPr="00633A23">
        <w:rPr>
          <w:rFonts w:cs="Arial"/>
        </w:rPr>
        <w:t xml:space="preserve"> </w:t>
      </w:r>
      <w:r w:rsidRPr="00633A23">
        <w:t>начин</w:t>
      </w:r>
      <w:r w:rsidRPr="00633A23">
        <w:t>а</w:t>
      </w:r>
      <w:r w:rsidRPr="00633A23">
        <w:t>ние</w:t>
      </w:r>
      <w:r w:rsidRPr="00633A23">
        <w:rPr>
          <w:rFonts w:cs="Arial"/>
        </w:rPr>
        <w:t xml:space="preserve">, </w:t>
      </w:r>
      <w:r w:rsidRPr="00633A23">
        <w:t>покрой пучиною</w:t>
      </w:r>
      <w:r w:rsidRPr="00633A23">
        <w:rPr>
          <w:rFonts w:cs="Arial"/>
        </w:rPr>
        <w:t xml:space="preserve"> </w:t>
      </w:r>
      <w:r w:rsidRPr="00633A23">
        <w:t>твоея</w:t>
      </w:r>
      <w:r w:rsidRPr="00633A23">
        <w:rPr>
          <w:rFonts w:cs="Arial"/>
        </w:rPr>
        <w:t xml:space="preserve"> </w:t>
      </w:r>
      <w:r w:rsidRPr="00633A23">
        <w:t>премудрости</w:t>
      </w:r>
      <w:r w:rsidRPr="00633A23">
        <w:rPr>
          <w:rFonts w:cs="Arial"/>
        </w:rPr>
        <w:t xml:space="preserve">; </w:t>
      </w:r>
      <w:r w:rsidRPr="00633A23">
        <w:t>покаянию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учивый</w:t>
      </w:r>
      <w:r w:rsidRPr="00633A23">
        <w:rPr>
          <w:rFonts w:cs="Arial"/>
        </w:rPr>
        <w:t xml:space="preserve">, </w:t>
      </w:r>
      <w:r w:rsidRPr="00633A23">
        <w:t>прости</w:t>
      </w:r>
      <w:r w:rsidRPr="00633A23">
        <w:rPr>
          <w:rFonts w:cs="Arial"/>
        </w:rPr>
        <w:t xml:space="preserve"> </w:t>
      </w:r>
      <w:r w:rsidRPr="00633A23">
        <w:t>мя</w:t>
      </w:r>
      <w:r w:rsidRPr="00633A23">
        <w:rPr>
          <w:rFonts w:cs="Arial"/>
        </w:rPr>
        <w:t xml:space="preserve"> </w:t>
      </w:r>
      <w:r w:rsidRPr="00633A23">
        <w:t>кающегося</w:t>
      </w:r>
      <w:r w:rsidRPr="00633A23">
        <w:rPr>
          <w:rFonts w:cs="Arial"/>
        </w:rPr>
        <w:t xml:space="preserve">;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яко</w:t>
      </w:r>
      <w:r w:rsidRPr="00633A23">
        <w:rPr>
          <w:rFonts w:cs="Arial"/>
        </w:rPr>
        <w:t xml:space="preserve"> </w:t>
      </w:r>
      <w:r w:rsidRPr="00633A23">
        <w:t>детям</w:t>
      </w:r>
      <w:r w:rsidRPr="00633A23">
        <w:rPr>
          <w:rFonts w:cs="Arial"/>
        </w:rPr>
        <w:t xml:space="preserve"> </w:t>
      </w:r>
      <w:r w:rsidRPr="00633A23">
        <w:t>отца</w:t>
      </w:r>
      <w:r w:rsidRPr="00633A23">
        <w:rPr>
          <w:rFonts w:cs="Arial"/>
        </w:rPr>
        <w:t xml:space="preserve"> </w:t>
      </w:r>
      <w:r w:rsidRPr="00633A23">
        <w:t>любящим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>-</w:t>
      </w:r>
      <w:r w:rsidRPr="00633A23">
        <w:t>даждь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возвесели</w:t>
      </w:r>
      <w:r w:rsidRPr="00633A23">
        <w:rPr>
          <w:rFonts w:cs="Arial"/>
        </w:rPr>
        <w:t xml:space="preserve"> </w:t>
      </w:r>
      <w:r w:rsidRPr="00633A23">
        <w:t>любящих</w:t>
      </w:r>
      <w:r w:rsidRPr="00633A23">
        <w:rPr>
          <w:rFonts w:cs="Arial"/>
        </w:rPr>
        <w:t xml:space="preserve"> </w:t>
      </w:r>
      <w:r w:rsidRPr="00633A23">
        <w:t>тя</w:t>
      </w:r>
      <w:r w:rsidRPr="00633A23">
        <w:rPr>
          <w:rFonts w:cs="Arial"/>
        </w:rPr>
        <w:t xml:space="preserve"> </w:t>
      </w:r>
      <w:r w:rsidRPr="00633A23">
        <w:t>пришествием</w:t>
      </w:r>
      <w:r w:rsidRPr="00633A23">
        <w:rPr>
          <w:rFonts w:cs="Arial"/>
        </w:rPr>
        <w:t xml:space="preserve"> </w:t>
      </w:r>
      <w:r w:rsidRPr="00633A23">
        <w:t>твоим</w:t>
      </w:r>
      <w:r w:rsidRPr="00633A23">
        <w:rPr>
          <w:rFonts w:cs="Arial"/>
        </w:rPr>
        <w:t xml:space="preserve"> ...</w:t>
      </w:r>
      <w:r w:rsidRPr="00633A23">
        <w:t>О</w:t>
      </w:r>
      <w:r w:rsidRPr="00633A23">
        <w:rPr>
          <w:rFonts w:cs="Arial"/>
        </w:rPr>
        <w:t xml:space="preserve">, </w:t>
      </w:r>
      <w:r w:rsidRPr="00633A23">
        <w:t>ч</w:t>
      </w:r>
      <w:r w:rsidRPr="00633A23">
        <w:t>е</w:t>
      </w:r>
      <w:r w:rsidRPr="00633A23">
        <w:t>стнейший</w:t>
      </w:r>
      <w:r w:rsidRPr="00633A23">
        <w:rPr>
          <w:rFonts w:cs="Arial"/>
        </w:rPr>
        <w:t xml:space="preserve"> </w:t>
      </w:r>
      <w:r w:rsidRPr="00633A23">
        <w:t>отче</w:t>
      </w:r>
      <w:r w:rsidRPr="00633A23">
        <w:rPr>
          <w:rFonts w:cs="Arial"/>
        </w:rPr>
        <w:t xml:space="preserve">, </w:t>
      </w:r>
      <w:r w:rsidRPr="00633A23">
        <w:t>прииди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миром</w:t>
      </w:r>
      <w:r w:rsidRPr="00633A23">
        <w:rPr>
          <w:rFonts w:cs="Arial"/>
        </w:rPr>
        <w:t xml:space="preserve"> </w:t>
      </w:r>
      <w:r w:rsidRPr="00633A23">
        <w:t>во своя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своя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любовию</w:t>
      </w:r>
      <w:r w:rsidRPr="00633A23">
        <w:rPr>
          <w:rFonts w:cs="Arial"/>
        </w:rPr>
        <w:t xml:space="preserve"> </w:t>
      </w:r>
      <w:r w:rsidRPr="00633A23">
        <w:t>примут</w:t>
      </w:r>
      <w:r w:rsidRPr="00633A23">
        <w:rPr>
          <w:rFonts w:cs="Arial"/>
        </w:rPr>
        <w:t xml:space="preserve"> </w:t>
      </w:r>
      <w:r w:rsidRPr="00633A23">
        <w:t>тя»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положили</w:t>
      </w:r>
      <w:r w:rsidRPr="00633A23">
        <w:rPr>
          <w:rFonts w:cs="Arial"/>
        </w:rPr>
        <w:t xml:space="preserve"> </w:t>
      </w:r>
      <w:r w:rsidRPr="00633A23">
        <w:t>письмо</w:t>
      </w:r>
      <w:r w:rsidRPr="00633A23">
        <w:rPr>
          <w:rFonts w:cs="Arial"/>
        </w:rPr>
        <w:t>-</w:t>
      </w:r>
      <w:r w:rsidRPr="00633A23">
        <w:t>покаяние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гроб</w:t>
      </w:r>
      <w:r w:rsidRPr="00633A23">
        <w:rPr>
          <w:rFonts w:cs="Arial"/>
        </w:rPr>
        <w:t xml:space="preserve"> </w:t>
      </w:r>
      <w:r w:rsidRPr="00633A23">
        <w:t>Святителя</w:t>
      </w:r>
      <w:r w:rsidRPr="00633A23">
        <w:rPr>
          <w:rFonts w:cs="Arial"/>
        </w:rPr>
        <w:t xml:space="preserve"> </w:t>
      </w:r>
      <w:r w:rsidRPr="00633A23">
        <w:t>и отслужили</w:t>
      </w:r>
      <w:r w:rsidRPr="00633A23">
        <w:rPr>
          <w:rFonts w:cs="Arial"/>
        </w:rPr>
        <w:t xml:space="preserve"> </w:t>
      </w:r>
      <w:r w:rsidRPr="00633A23">
        <w:t>всемощное</w:t>
      </w:r>
      <w:r w:rsidRPr="00633A23">
        <w:rPr>
          <w:rFonts w:cs="Arial"/>
        </w:rPr>
        <w:t xml:space="preserve"> </w:t>
      </w:r>
      <w:r w:rsidRPr="00633A23">
        <w:t>пение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гр</w:t>
      </w:r>
      <w:r w:rsidRPr="00633A23">
        <w:t>о</w:t>
      </w:r>
      <w:r w:rsidRPr="00633A23">
        <w:t>бом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гроб легок</w:t>
      </w:r>
      <w:r w:rsidRPr="00633A23">
        <w:rPr>
          <w:rFonts w:cs="Arial"/>
        </w:rPr>
        <w:t xml:space="preserve">. </w:t>
      </w:r>
      <w:r w:rsidRPr="00633A23">
        <w:t>Таков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ответ</w:t>
      </w:r>
      <w:r w:rsidRPr="00633A23">
        <w:rPr>
          <w:rFonts w:cs="Arial"/>
        </w:rPr>
        <w:t xml:space="preserve"> </w:t>
      </w:r>
      <w:r w:rsidRPr="00633A23">
        <w:t>Златоуста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покаяние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</w:t>
      </w:r>
      <w:r w:rsidRPr="00633A23">
        <w:softHyphen/>
        <w:t>вратились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мощи</w:t>
      </w:r>
      <w:r w:rsidRPr="00633A23">
        <w:rPr>
          <w:rFonts w:cs="Arial"/>
        </w:rPr>
        <w:t xml:space="preserve"> </w:t>
      </w:r>
      <w:r w:rsidRPr="00633A23">
        <w:t>изволением</w:t>
      </w:r>
      <w:r w:rsidRPr="00633A23">
        <w:rPr>
          <w:rFonts w:cs="Arial"/>
        </w:rPr>
        <w:t xml:space="preserve"> </w:t>
      </w:r>
      <w:r w:rsidRPr="00633A23">
        <w:t>Святителя</w:t>
      </w:r>
      <w:r w:rsidRPr="00633A23">
        <w:rPr>
          <w:rFonts w:cs="Arial"/>
        </w:rPr>
        <w:t xml:space="preserve"> </w:t>
      </w:r>
      <w:r w:rsidRPr="00633A23">
        <w:t>Иоан</w:t>
      </w:r>
      <w:r w:rsidRPr="00633A23">
        <w:softHyphen/>
        <w:t>на</w:t>
      </w:r>
      <w:r w:rsidRPr="00633A23">
        <w:rPr>
          <w:rFonts w:cs="Arial"/>
        </w:rPr>
        <w:t xml:space="preserve"> </w:t>
      </w:r>
      <w:r w:rsidRPr="00633A23">
        <w:t>Златоуста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Царьград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чудеса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сияние Божестве</w:t>
      </w:r>
      <w:r w:rsidRPr="00633A23">
        <w:t>н</w:t>
      </w:r>
      <w:r w:rsidRPr="00633A23">
        <w:t>ной</w:t>
      </w:r>
      <w:r w:rsidRPr="00633A23">
        <w:rPr>
          <w:rFonts w:cs="Arial"/>
        </w:rPr>
        <w:t xml:space="preserve"> </w:t>
      </w:r>
      <w:r w:rsidRPr="00633A23">
        <w:t>славы</w:t>
      </w:r>
      <w:r w:rsidRPr="00633A23">
        <w:rPr>
          <w:rFonts w:cs="Arial"/>
        </w:rPr>
        <w:t xml:space="preserve"> </w:t>
      </w:r>
      <w:r w:rsidRPr="00633A23">
        <w:t>Златоуста</w:t>
      </w:r>
      <w:r w:rsidRPr="00633A23">
        <w:rPr>
          <w:rFonts w:cs="Arial"/>
        </w:rPr>
        <w:t xml:space="preserve">, </w:t>
      </w:r>
      <w:r w:rsidRPr="00633A23">
        <w:t>окружили</w:t>
      </w:r>
      <w:r w:rsidRPr="00633A23">
        <w:rPr>
          <w:rFonts w:cs="Arial"/>
        </w:rPr>
        <w:t xml:space="preserve"> </w:t>
      </w:r>
      <w:r w:rsidRPr="00633A23">
        <w:t>гроб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Одно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никак</w:t>
      </w:r>
      <w:r w:rsidRPr="00633A23">
        <w:rPr>
          <w:rFonts w:cs="Arial"/>
        </w:rPr>
        <w:t xml:space="preserve"> </w:t>
      </w:r>
      <w:r w:rsidRPr="00633A23">
        <w:t>нельзя</w:t>
      </w:r>
      <w:r w:rsidRPr="00633A23">
        <w:rPr>
          <w:rFonts w:cs="Arial"/>
        </w:rPr>
        <w:t xml:space="preserve"> </w:t>
      </w:r>
      <w:r w:rsidRPr="00633A23">
        <w:t>умолчать</w:t>
      </w:r>
      <w:r w:rsidRPr="00633A23">
        <w:rPr>
          <w:rFonts w:cs="Arial"/>
        </w:rPr>
        <w:t xml:space="preserve"> </w:t>
      </w:r>
      <w:r w:rsidRPr="00633A23">
        <w:t>— это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гроб</w:t>
      </w:r>
      <w:r w:rsidRPr="00633A23">
        <w:rPr>
          <w:rFonts w:cs="Arial"/>
        </w:rPr>
        <w:t xml:space="preserve"> </w:t>
      </w:r>
      <w:r w:rsidRPr="00633A23">
        <w:t>императрицы</w:t>
      </w:r>
      <w:r w:rsidRPr="00633A23">
        <w:rPr>
          <w:rFonts w:cs="Arial"/>
        </w:rPr>
        <w:t xml:space="preserve"> </w:t>
      </w:r>
      <w:r w:rsidRPr="00633A23">
        <w:t>Евдо</w:t>
      </w:r>
      <w:r w:rsidRPr="00633A23">
        <w:t>к</w:t>
      </w:r>
      <w:r w:rsidRPr="00633A23">
        <w:t>сии</w:t>
      </w:r>
      <w:r w:rsidRPr="00633A23">
        <w:rPr>
          <w:rFonts w:cs="Arial"/>
        </w:rPr>
        <w:t xml:space="preserve">, </w:t>
      </w:r>
      <w:r w:rsidRPr="00633A23">
        <w:t>виновницы его</w:t>
      </w:r>
      <w:r w:rsidRPr="00633A23">
        <w:rPr>
          <w:rFonts w:cs="Arial"/>
        </w:rPr>
        <w:t xml:space="preserve"> </w:t>
      </w:r>
      <w:r w:rsidRPr="00633A23">
        <w:t>злостраданий</w:t>
      </w:r>
      <w:r w:rsidRPr="00633A23">
        <w:rPr>
          <w:rFonts w:cs="Arial"/>
        </w:rPr>
        <w:t xml:space="preserve">, </w:t>
      </w:r>
      <w:r w:rsidRPr="00633A23">
        <w:t>наказанной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жизни тяжкой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страшной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лезнью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>-</w:t>
      </w:r>
      <w:r w:rsidRPr="00633A23">
        <w:t>знавший</w:t>
      </w:r>
      <w:r w:rsidRPr="00633A23">
        <w:rPr>
          <w:rFonts w:cs="Arial"/>
        </w:rPr>
        <w:t xml:space="preserve"> </w:t>
      </w:r>
      <w:r w:rsidRPr="00633A23">
        <w:t>покоя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постоянно</w:t>
      </w:r>
      <w:r w:rsidRPr="00633A23">
        <w:rPr>
          <w:rFonts w:cs="Arial"/>
        </w:rPr>
        <w:t xml:space="preserve"> </w:t>
      </w:r>
      <w:r w:rsidRPr="00633A23">
        <w:t>сотрясавшийся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тих</w:t>
      </w:r>
      <w:r w:rsidRPr="00633A23">
        <w:rPr>
          <w:rFonts w:cs="Arial"/>
        </w:rPr>
        <w:t xml:space="preserve">. </w:t>
      </w:r>
      <w:r w:rsidRPr="00633A23">
        <w:t>Мать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молитве</w:t>
      </w:r>
      <w:r w:rsidRPr="00633A23">
        <w:rPr>
          <w:rFonts w:cs="Arial"/>
        </w:rPr>
        <w:t xml:space="preserve"> </w:t>
      </w:r>
      <w:r w:rsidRPr="00633A23">
        <w:t>сына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 </w:t>
      </w:r>
      <w:r w:rsidRPr="00633A23">
        <w:t>получила</w:t>
      </w:r>
      <w:r w:rsidRPr="00633A23">
        <w:rPr>
          <w:rFonts w:cs="Arial"/>
        </w:rPr>
        <w:t xml:space="preserve"> </w:t>
      </w:r>
      <w:r w:rsidRPr="00633A23">
        <w:t>прощение от</w:t>
      </w:r>
      <w:r w:rsidRPr="00633A23">
        <w:rPr>
          <w:rFonts w:cs="Arial"/>
        </w:rPr>
        <w:t xml:space="preserve"> </w:t>
      </w:r>
      <w:r w:rsidRPr="00633A23">
        <w:t>Святителя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, </w:t>
      </w:r>
      <w:r w:rsidRPr="00633A23">
        <w:t>други</w:t>
      </w:r>
      <w:r w:rsidRPr="00633A23">
        <w:rPr>
          <w:rFonts w:cs="Arial"/>
        </w:rPr>
        <w:t xml:space="preserve"> </w:t>
      </w:r>
      <w:r w:rsidRPr="00633A23">
        <w:t>мои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подошли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вами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сути</w:t>
      </w:r>
      <w:r w:rsidRPr="00633A23">
        <w:rPr>
          <w:rFonts w:cs="Arial"/>
        </w:rPr>
        <w:t xml:space="preserve"> </w:t>
      </w:r>
      <w:r w:rsidRPr="00633A23">
        <w:t>ны</w:t>
      </w:r>
      <w:r w:rsidRPr="00633A23">
        <w:softHyphen/>
        <w:t>нешнего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«претерпевый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конца</w:t>
      </w:r>
      <w:r w:rsidRPr="00633A23">
        <w:rPr>
          <w:rFonts w:cs="Arial"/>
        </w:rPr>
        <w:t xml:space="preserve">, </w:t>
      </w:r>
      <w:r w:rsidRPr="00633A23">
        <w:t>той спасется»</w:t>
      </w:r>
      <w:r w:rsidRPr="00633A23">
        <w:rPr>
          <w:rFonts w:cs="Arial"/>
        </w:rPr>
        <w:t xml:space="preserve">. </w:t>
      </w:r>
      <w:r w:rsidRPr="00633A23">
        <w:t>Спасется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спасет</w:t>
      </w:r>
      <w:r w:rsidRPr="00633A23">
        <w:rPr>
          <w:rFonts w:cs="Arial"/>
        </w:rPr>
        <w:t xml:space="preserve"> </w:t>
      </w:r>
      <w:r w:rsidRPr="00633A23">
        <w:t>многих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ос</w:t>
      </w:r>
      <w:r w:rsidRPr="00633A23">
        <w:softHyphen/>
        <w:t>нования</w:t>
      </w:r>
      <w:r w:rsidRPr="00633A23">
        <w:rPr>
          <w:rFonts w:cs="Arial"/>
        </w:rPr>
        <w:t xml:space="preserve"> </w:t>
      </w:r>
      <w:r w:rsidRPr="00633A23">
        <w:t>добавим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Через</w:t>
      </w:r>
      <w:r w:rsidRPr="00633A23">
        <w:rPr>
          <w:rFonts w:cs="Arial"/>
        </w:rPr>
        <w:t xml:space="preserve"> 30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мученической</w:t>
      </w:r>
      <w:r w:rsidRPr="00633A23">
        <w:rPr>
          <w:rFonts w:cs="Arial"/>
        </w:rPr>
        <w:t xml:space="preserve"> </w:t>
      </w:r>
      <w:r w:rsidRPr="00633A23">
        <w:t>кончины</w:t>
      </w:r>
      <w:r w:rsidRPr="00633A23">
        <w:rPr>
          <w:rFonts w:cs="Arial"/>
        </w:rPr>
        <w:t xml:space="preserve"> </w:t>
      </w:r>
      <w:r w:rsidRPr="00633A23">
        <w:t>во изгнании</w:t>
      </w:r>
      <w:r w:rsidRPr="00633A23">
        <w:rPr>
          <w:rFonts w:cs="Arial"/>
        </w:rPr>
        <w:t xml:space="preserve"> </w:t>
      </w:r>
      <w:r w:rsidRPr="00633A23">
        <w:t>Святитель</w:t>
      </w:r>
      <w:r w:rsidRPr="00633A23">
        <w:rPr>
          <w:rFonts w:cs="Arial"/>
        </w:rPr>
        <w:t xml:space="preserve">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Златоуст</w:t>
      </w:r>
      <w:r w:rsidRPr="00633A23">
        <w:rPr>
          <w:rFonts w:cs="Arial"/>
        </w:rPr>
        <w:t xml:space="preserve"> </w:t>
      </w:r>
      <w:r w:rsidRPr="00633A23">
        <w:t>мощами</w:t>
      </w:r>
      <w:r w:rsidRPr="00633A23">
        <w:rPr>
          <w:rFonts w:cs="Arial"/>
        </w:rPr>
        <w:t xml:space="preserve"> </w:t>
      </w:r>
      <w:r w:rsidRPr="00633A23">
        <w:t>своими возвращается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Патриарший</w:t>
      </w:r>
      <w:r w:rsidRPr="00633A23">
        <w:rPr>
          <w:rFonts w:cs="Arial"/>
        </w:rPr>
        <w:t xml:space="preserve"> </w:t>
      </w:r>
      <w:r w:rsidRPr="00633A23">
        <w:t>престол</w:t>
      </w:r>
      <w:r w:rsidRPr="00633A23">
        <w:rPr>
          <w:rFonts w:cs="Arial"/>
        </w:rPr>
        <w:t xml:space="preserve">. </w:t>
      </w:r>
      <w:r w:rsidRPr="00633A23">
        <w:t>Когда рака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гробом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lastRenderedPageBreak/>
        <w:t>ставлена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Патри</w:t>
      </w:r>
      <w:r w:rsidRPr="00633A23">
        <w:softHyphen/>
        <w:t>арх</w:t>
      </w:r>
      <w:r w:rsidRPr="00633A23">
        <w:rPr>
          <w:rFonts w:cs="Arial"/>
        </w:rPr>
        <w:t xml:space="preserve"> </w:t>
      </w:r>
      <w:r w:rsidRPr="00633A23">
        <w:t>открыл</w:t>
      </w:r>
      <w:r w:rsidRPr="00633A23">
        <w:rPr>
          <w:rFonts w:cs="Arial"/>
        </w:rPr>
        <w:t xml:space="preserve"> </w:t>
      </w:r>
      <w:r w:rsidRPr="00633A23">
        <w:t>гроб</w:t>
      </w:r>
      <w:r w:rsidRPr="00633A23">
        <w:rPr>
          <w:rFonts w:cs="Arial"/>
        </w:rPr>
        <w:t xml:space="preserve">,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Святителя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Златоуста оказалось</w:t>
      </w:r>
      <w:r w:rsidRPr="00633A23">
        <w:rPr>
          <w:rFonts w:cs="Arial"/>
        </w:rPr>
        <w:t xml:space="preserve"> </w:t>
      </w:r>
      <w:r w:rsidRPr="00633A23">
        <w:t>нетле</w:t>
      </w:r>
      <w:r w:rsidRPr="00633A23">
        <w:t>н</w:t>
      </w:r>
      <w:r w:rsidRPr="00633A23">
        <w:t>ным</w:t>
      </w:r>
      <w:r w:rsidRPr="00633A23">
        <w:rPr>
          <w:rFonts w:cs="Arial"/>
        </w:rPr>
        <w:t xml:space="preserve">. </w:t>
      </w:r>
      <w:r w:rsidRPr="00633A23">
        <w:t>Народ</w:t>
      </w:r>
      <w:r w:rsidRPr="00633A23">
        <w:rPr>
          <w:rFonts w:cs="Arial"/>
        </w:rPr>
        <w:t xml:space="preserve">, </w:t>
      </w:r>
      <w:r w:rsidRPr="00633A23">
        <w:t>ошеломленный</w:t>
      </w:r>
      <w:r w:rsidRPr="00633A23">
        <w:rPr>
          <w:rFonts w:cs="Arial"/>
        </w:rPr>
        <w:t xml:space="preserve"> </w:t>
      </w:r>
      <w:r w:rsidRPr="00633A23">
        <w:t>чудом</w:t>
      </w:r>
      <w:r w:rsidRPr="00633A23">
        <w:rPr>
          <w:rFonts w:cs="Arial"/>
        </w:rPr>
        <w:t xml:space="preserve">, </w:t>
      </w:r>
      <w:r w:rsidRPr="00633A23">
        <w:t>воскликнул</w:t>
      </w:r>
      <w:r w:rsidRPr="00633A23">
        <w:rPr>
          <w:rFonts w:cs="Arial"/>
        </w:rPr>
        <w:t xml:space="preserve">: </w:t>
      </w:r>
      <w:r w:rsidRPr="00633A23">
        <w:t>«Приими</w:t>
      </w:r>
      <w:r w:rsidRPr="00633A23">
        <w:rPr>
          <w:rFonts w:cs="Arial"/>
        </w:rPr>
        <w:t xml:space="preserve"> </w:t>
      </w:r>
      <w:r w:rsidRPr="00633A23">
        <w:t>престол</w:t>
      </w:r>
      <w:r w:rsidRPr="00633A23">
        <w:rPr>
          <w:rFonts w:cs="Arial"/>
        </w:rPr>
        <w:t xml:space="preserve"> </w:t>
      </w:r>
      <w:r w:rsidRPr="00633A23">
        <w:t>твой</w:t>
      </w:r>
      <w:r w:rsidRPr="00633A23">
        <w:rPr>
          <w:rFonts w:cs="Arial"/>
        </w:rPr>
        <w:t xml:space="preserve"> </w:t>
      </w:r>
      <w:r w:rsidRPr="00633A23">
        <w:t>Отче»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новое еще</w:t>
      </w:r>
      <w:r w:rsidRPr="00633A23">
        <w:rPr>
          <w:rFonts w:cs="Arial"/>
        </w:rPr>
        <w:t xml:space="preserve"> </w:t>
      </w:r>
      <w:r w:rsidRPr="00633A23">
        <w:t>глубже</w:t>
      </w:r>
      <w:r w:rsidRPr="00633A23">
        <w:rPr>
          <w:rFonts w:cs="Arial"/>
        </w:rPr>
        <w:t xml:space="preserve"> </w:t>
      </w:r>
      <w:r w:rsidRPr="00633A23">
        <w:t>потрясшее</w:t>
      </w:r>
      <w:r w:rsidRPr="00633A23">
        <w:rPr>
          <w:rFonts w:cs="Arial"/>
        </w:rPr>
        <w:t xml:space="preserve"> </w:t>
      </w:r>
      <w:r w:rsidRPr="00633A23">
        <w:t>чудо</w:t>
      </w:r>
      <w:r w:rsidRPr="00633A23">
        <w:rPr>
          <w:rFonts w:cs="Arial"/>
        </w:rPr>
        <w:t xml:space="preserve">: </w:t>
      </w:r>
      <w:r w:rsidRPr="00633A23">
        <w:t>Святитель</w:t>
      </w:r>
      <w:r w:rsidRPr="00633A23">
        <w:rPr>
          <w:rFonts w:cs="Arial"/>
        </w:rPr>
        <w:t xml:space="preserve"> </w:t>
      </w:r>
      <w:r w:rsidRPr="00633A23">
        <w:t>отверз</w:t>
      </w:r>
      <w:r w:rsidRPr="00633A23">
        <w:rPr>
          <w:rFonts w:cs="Arial"/>
        </w:rPr>
        <w:t xml:space="preserve"> </w:t>
      </w:r>
      <w:r w:rsidRPr="00633A23">
        <w:t>сомк</w:t>
      </w:r>
      <w:r w:rsidRPr="00633A23">
        <w:softHyphen/>
        <w:t>нутые</w:t>
      </w:r>
      <w:r w:rsidRPr="00633A23">
        <w:rPr>
          <w:rFonts w:cs="Arial"/>
        </w:rPr>
        <w:t xml:space="preserve"> </w:t>
      </w:r>
      <w:r w:rsidRPr="00633A23">
        <w:t>смертию</w:t>
      </w:r>
      <w:r w:rsidRPr="00633A23">
        <w:rPr>
          <w:rFonts w:cs="Arial"/>
        </w:rPr>
        <w:t xml:space="preserve"> </w:t>
      </w:r>
      <w:r w:rsidRPr="00633A23">
        <w:t>уста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архипастырская</w:t>
      </w:r>
      <w:r w:rsidRPr="00633A23">
        <w:rPr>
          <w:rFonts w:cs="Arial"/>
        </w:rPr>
        <w:t xml:space="preserve"> </w:t>
      </w:r>
      <w:r w:rsidRPr="00633A23">
        <w:t>рука</w:t>
      </w:r>
      <w:r w:rsidRPr="00633A23">
        <w:rPr>
          <w:rFonts w:cs="Arial"/>
        </w:rPr>
        <w:t xml:space="preserve"> </w:t>
      </w:r>
      <w:r w:rsidRPr="00633A23">
        <w:t>поднялась для</w:t>
      </w:r>
      <w:r w:rsidRPr="00633A23">
        <w:rPr>
          <w:rFonts w:cs="Arial"/>
        </w:rPr>
        <w:t xml:space="preserve"> </w:t>
      </w:r>
      <w:r w:rsidRPr="00633A23">
        <w:t>последнего</w:t>
      </w:r>
      <w:r w:rsidRPr="00633A23">
        <w:rPr>
          <w:rFonts w:cs="Arial"/>
        </w:rPr>
        <w:t xml:space="preserve"> </w:t>
      </w:r>
      <w:r w:rsidRPr="00633A23">
        <w:t>архипастырского</w:t>
      </w:r>
      <w:r w:rsidRPr="00633A23">
        <w:rPr>
          <w:rFonts w:cs="Arial"/>
        </w:rPr>
        <w:t xml:space="preserve"> </w:t>
      </w:r>
      <w:r w:rsidRPr="00633A23">
        <w:t>благословения</w:t>
      </w:r>
      <w:r w:rsidRPr="00633A23">
        <w:rPr>
          <w:rFonts w:cs="Arial"/>
        </w:rPr>
        <w:t xml:space="preserve">. </w:t>
      </w:r>
      <w:r w:rsidRPr="00633A23">
        <w:t>И истинно</w:t>
      </w:r>
      <w:r w:rsidRPr="00633A23">
        <w:rPr>
          <w:rFonts w:cs="Arial"/>
        </w:rPr>
        <w:t xml:space="preserve"> </w:t>
      </w:r>
      <w:r w:rsidRPr="00633A23">
        <w:t>христианская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Святителя</w:t>
      </w:r>
      <w:r w:rsidRPr="00633A23">
        <w:rPr>
          <w:rFonts w:cs="Arial"/>
        </w:rPr>
        <w:t>-</w:t>
      </w:r>
      <w:r w:rsidRPr="00633A23">
        <w:t>мученика</w:t>
      </w:r>
      <w:r w:rsidRPr="00633A23">
        <w:rPr>
          <w:rFonts w:cs="Arial"/>
        </w:rPr>
        <w:t xml:space="preserve"> </w:t>
      </w:r>
      <w:r w:rsidRPr="00633A23">
        <w:t>в этом</w:t>
      </w:r>
      <w:r w:rsidRPr="00633A23">
        <w:rPr>
          <w:rFonts w:cs="Arial"/>
        </w:rPr>
        <w:t xml:space="preserve"> </w:t>
      </w:r>
      <w:r w:rsidRPr="00633A23">
        <w:t>последнем</w:t>
      </w:r>
      <w:r w:rsidRPr="00633A23">
        <w:rPr>
          <w:rFonts w:cs="Arial"/>
        </w:rPr>
        <w:t xml:space="preserve"> </w:t>
      </w:r>
      <w:r w:rsidRPr="00633A23">
        <w:t>пожелании</w:t>
      </w:r>
      <w:r w:rsidRPr="00633A23">
        <w:rPr>
          <w:rFonts w:cs="Arial"/>
        </w:rPr>
        <w:t xml:space="preserve"> </w:t>
      </w:r>
      <w:r w:rsidRPr="00633A23">
        <w:t>даровала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>-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гроба прощение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</w:t>
      </w:r>
      <w:r w:rsidRPr="00633A23">
        <w:t>ю</w:t>
      </w:r>
      <w:r w:rsidRPr="00633A23">
        <w:t>бящим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гнавшим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«Мир</w:t>
      </w:r>
      <w:r w:rsidRPr="00633A23">
        <w:rPr>
          <w:rFonts w:cs="Arial"/>
        </w:rPr>
        <w:t xml:space="preserve"> </w:t>
      </w:r>
      <w:r w:rsidRPr="00633A23">
        <w:t>всем»</w:t>
      </w:r>
      <w:r w:rsidRPr="00633A23">
        <w:rPr>
          <w:rFonts w:cs="Arial"/>
        </w:rPr>
        <w:t xml:space="preserve">. </w:t>
      </w:r>
      <w:r w:rsidRPr="00633A23">
        <w:t>Мир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след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грядущим от</w:t>
      </w:r>
      <w:r w:rsidRPr="00633A23">
        <w:rPr>
          <w:rFonts w:cs="Arial"/>
        </w:rPr>
        <w:t xml:space="preserve"> 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. </w:t>
      </w:r>
      <w:r w:rsidRPr="00633A23">
        <w:t>Аминь</w:t>
      </w:r>
      <w:r w:rsidRPr="00633A23">
        <w:rPr>
          <w:rFonts w:cs="Arial"/>
        </w:rPr>
        <w:t>.</w:t>
      </w:r>
    </w:p>
    <w:p w:rsidR="000E5477" w:rsidRPr="00633A23" w:rsidRDefault="000E5477" w:rsidP="00EB0F88"/>
    <w:p w:rsidR="00353F7B" w:rsidRDefault="002D3589" w:rsidP="00EB0F88">
      <w:pPr>
        <w:rPr>
          <w:rFonts w:cs="Arial"/>
          <w:szCs w:val="16"/>
        </w:rPr>
      </w:pPr>
      <w:r w:rsidRPr="00633A23">
        <w:rPr>
          <w:szCs w:val="16"/>
        </w:rPr>
        <w:t>Псково</w:t>
      </w:r>
      <w:r w:rsidRPr="00633A23">
        <w:rPr>
          <w:rFonts w:cs="Arial"/>
          <w:szCs w:val="16"/>
        </w:rPr>
        <w:t>-</w:t>
      </w:r>
      <w:r w:rsidRPr="00633A23">
        <w:rPr>
          <w:szCs w:val="16"/>
        </w:rPr>
        <w:t>Печерский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монастырь</w:t>
      </w:r>
      <w:r w:rsidRPr="00633A23">
        <w:rPr>
          <w:rFonts w:cs="Arial"/>
          <w:szCs w:val="16"/>
        </w:rPr>
        <w:t xml:space="preserve"> 1991 </w:t>
      </w:r>
      <w:r w:rsidRPr="00633A23">
        <w:rPr>
          <w:szCs w:val="16"/>
        </w:rPr>
        <w:t>г</w:t>
      </w:r>
      <w:r w:rsidRPr="00633A23">
        <w:rPr>
          <w:rFonts w:cs="Arial"/>
          <w:szCs w:val="16"/>
        </w:rPr>
        <w:t>.</w:t>
      </w:r>
    </w:p>
    <w:p w:rsidR="00353F7B" w:rsidRDefault="00353F7B" w:rsidP="00353F7B">
      <w:pPr>
        <w:pStyle w:val="4"/>
      </w:pPr>
      <w:r>
        <w:rPr>
          <w:rFonts w:cs="Arial"/>
          <w:szCs w:val="16"/>
        </w:rPr>
        <w:br w:type="page"/>
      </w:r>
      <w:r>
        <w:lastRenderedPageBreak/>
        <w:t>ПРОПОВЕДЬ</w:t>
      </w:r>
    </w:p>
    <w:p w:rsidR="00353F7B" w:rsidRPr="00633A23" w:rsidRDefault="00353F7B" w:rsidP="00353F7B">
      <w:pPr>
        <w:pStyle w:val="a3"/>
      </w:pPr>
      <w:r w:rsidRPr="00633A23">
        <w:t>Архиеп. Феофан Полтавский</w:t>
      </w:r>
    </w:p>
    <w:p w:rsidR="00353F7B" w:rsidRDefault="00353F7B" w:rsidP="00353F7B">
      <w:pPr>
        <w:pStyle w:val="3"/>
      </w:pPr>
      <w:bookmarkStart w:id="10" w:name="_Покров_Пресвятой_Богородицы"/>
      <w:bookmarkEnd w:id="10"/>
      <w:r w:rsidRPr="00633A23">
        <w:t>Покров Пресвятой Богородицы</w:t>
      </w:r>
    </w:p>
    <w:p w:rsidR="00353F7B" w:rsidRDefault="00353F7B" w:rsidP="00353F7B"/>
    <w:p w:rsidR="00353F7B" w:rsidRDefault="007C5DE1" w:rsidP="00353F7B">
      <w:pPr>
        <w:ind w:firstLine="0"/>
        <w:jc w:val="center"/>
      </w:pPr>
      <w:r>
        <w:pict>
          <v:shape id="Рисунок 13" o:spid="_x0000_i1059" type="#_x0000_t75" style="width:132.75pt;height:198.75pt;visibility:visible;mso-wrap-distance-left:0;mso-wrap-distance-right:0" wrapcoords="-245 0 -245 21497 21600 21497 21600 0 -245 0" o:allowoverlap="f">
            <v:imagedata r:id="rId43" o:title=""/>
          </v:shape>
        </w:pict>
      </w:r>
    </w:p>
    <w:p w:rsidR="00353F7B" w:rsidRPr="00CF4578" w:rsidRDefault="00353F7B" w:rsidP="00353F7B"/>
    <w:p w:rsidR="00353F7B" w:rsidRPr="00633A23" w:rsidRDefault="00353F7B" w:rsidP="00353F7B">
      <w:r w:rsidRPr="00633A23">
        <w:t>Возлюбленные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Господе</w:t>
      </w:r>
      <w:r w:rsidRPr="00633A23">
        <w:rPr>
          <w:rFonts w:cs="Arial"/>
        </w:rPr>
        <w:t xml:space="preserve"> </w:t>
      </w:r>
      <w:r w:rsidRPr="00633A23">
        <w:t>братия</w:t>
      </w:r>
      <w:r w:rsidRPr="00633A23">
        <w:rPr>
          <w:rFonts w:cs="Arial"/>
        </w:rPr>
        <w:t xml:space="preserve">!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прослушанном</w:t>
      </w:r>
      <w:r w:rsidRPr="00633A23">
        <w:rPr>
          <w:rFonts w:cs="Arial"/>
        </w:rPr>
        <w:t xml:space="preserve"> </w:t>
      </w:r>
      <w:r w:rsidRPr="00633A23">
        <w:t>вами</w:t>
      </w:r>
      <w:r w:rsidRPr="00633A23">
        <w:rPr>
          <w:rFonts w:cs="Arial"/>
        </w:rPr>
        <w:t xml:space="preserve"> </w:t>
      </w:r>
      <w:r w:rsidRPr="00633A23">
        <w:t>апостольском</w:t>
      </w:r>
      <w:r w:rsidRPr="00633A23">
        <w:rPr>
          <w:rFonts w:cs="Arial"/>
        </w:rPr>
        <w:t xml:space="preserve"> </w:t>
      </w:r>
      <w:r w:rsidRPr="00633A23">
        <w:t>чтении ап</w:t>
      </w:r>
      <w:r w:rsidRPr="00633A23">
        <w:rPr>
          <w:rFonts w:cs="Arial"/>
        </w:rPr>
        <w:t xml:space="preserve">. </w:t>
      </w:r>
      <w:r w:rsidRPr="00633A23">
        <w:t>Павел</w:t>
      </w:r>
      <w:r w:rsidRPr="00633A23">
        <w:rPr>
          <w:rFonts w:cs="Arial"/>
        </w:rPr>
        <w:t xml:space="preserve"> </w:t>
      </w:r>
      <w:r w:rsidRPr="00633A23">
        <w:t>повествует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«он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однажды восхищен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рай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слышал</w:t>
      </w:r>
      <w:r w:rsidRPr="00633A23">
        <w:rPr>
          <w:rFonts w:cs="Arial"/>
        </w:rPr>
        <w:t xml:space="preserve"> </w:t>
      </w:r>
      <w:r w:rsidRPr="00633A23">
        <w:t>неизреченные</w:t>
      </w:r>
      <w:r w:rsidRPr="00633A23">
        <w:rPr>
          <w:rFonts w:cs="Arial"/>
        </w:rPr>
        <w:t xml:space="preserve"> </w:t>
      </w:r>
      <w:r w:rsidRPr="00633A23">
        <w:t>глаг</w:t>
      </w:r>
      <w:r w:rsidRPr="00633A23">
        <w:t>о</w:t>
      </w:r>
      <w:r w:rsidRPr="00633A23">
        <w:t>лы</w:t>
      </w:r>
      <w:r w:rsidRPr="00633A23">
        <w:rPr>
          <w:rFonts w:cs="Arial"/>
        </w:rPr>
        <w:t xml:space="preserve">, </w:t>
      </w:r>
      <w:r w:rsidRPr="00633A23">
        <w:t>их</w:t>
      </w:r>
      <w: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леть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 xml:space="preserve"> </w:t>
      </w:r>
      <w:r w:rsidRPr="00633A23">
        <w:t>глаголати»</w:t>
      </w:r>
      <w:r w:rsidRPr="00633A23">
        <w:rPr>
          <w:rFonts w:cs="Arial"/>
        </w:rPr>
        <w:t xml:space="preserve"> (2 </w:t>
      </w:r>
      <w:r w:rsidRPr="00633A23">
        <w:t>Кор</w:t>
      </w:r>
      <w:r w:rsidRPr="00633A23">
        <w:rPr>
          <w:rFonts w:cs="Arial"/>
        </w:rPr>
        <w:t xml:space="preserve">. </w:t>
      </w:r>
      <w:r w:rsidRPr="00633A23">
        <w:rPr>
          <w:rFonts w:cs="Arial"/>
          <w:lang w:val="en-US"/>
        </w:rPr>
        <w:t>XII</w:t>
      </w:r>
      <w:r w:rsidRPr="00633A23">
        <w:rPr>
          <w:rFonts w:cs="Arial"/>
        </w:rPr>
        <w:t xml:space="preserve">,4). </w:t>
      </w:r>
      <w:r w:rsidRPr="00633A23">
        <w:t>Не один</w:t>
      </w:r>
      <w:r w:rsidRPr="00633A23">
        <w:rPr>
          <w:rFonts w:cs="Arial"/>
        </w:rPr>
        <w:t xml:space="preserve"> </w:t>
      </w:r>
      <w:r w:rsidRPr="00633A23">
        <w:t>ап</w:t>
      </w:r>
      <w:r w:rsidRPr="00633A23">
        <w:rPr>
          <w:rFonts w:cs="Arial"/>
        </w:rPr>
        <w:t xml:space="preserve">. </w:t>
      </w:r>
      <w:r w:rsidRPr="00633A23">
        <w:t>Павел</w:t>
      </w:r>
      <w:r w:rsidRPr="00633A23">
        <w:rPr>
          <w:rFonts w:cs="Arial"/>
        </w:rPr>
        <w:t xml:space="preserve"> </w:t>
      </w:r>
      <w:r w:rsidRPr="00633A23">
        <w:t>удостоился</w:t>
      </w:r>
      <w:r w:rsidRPr="00633A23">
        <w:rPr>
          <w:rFonts w:cs="Arial"/>
        </w:rPr>
        <w:t xml:space="preserve"> </w:t>
      </w:r>
      <w:r w:rsidRPr="00633A23">
        <w:t>такой</w:t>
      </w:r>
      <w:r w:rsidRPr="00633A23">
        <w:rPr>
          <w:rFonts w:cs="Arial"/>
        </w:rPr>
        <w:t xml:space="preserve"> </w:t>
      </w:r>
      <w:r w:rsidRPr="00633A23">
        <w:t>чести</w:t>
      </w:r>
      <w:r w:rsidRPr="00633A23">
        <w:rPr>
          <w:rFonts w:cs="Arial"/>
        </w:rPr>
        <w:t xml:space="preserve">! </w:t>
      </w:r>
      <w:r w:rsidRPr="00633A23">
        <w:t>Удостаива</w:t>
      </w:r>
      <w:r w:rsidRPr="00633A23">
        <w:softHyphen/>
        <w:t>лись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ап</w:t>
      </w:r>
      <w:r w:rsidRPr="00633A23">
        <w:rPr>
          <w:rFonts w:cs="Arial"/>
        </w:rPr>
        <w:t xml:space="preserve">. </w:t>
      </w:r>
      <w:r w:rsidRPr="00633A23">
        <w:t>Павла</w:t>
      </w:r>
      <w:r w:rsidRPr="00633A23">
        <w:rPr>
          <w:rFonts w:cs="Arial"/>
        </w:rPr>
        <w:t xml:space="preserve">. </w:t>
      </w:r>
      <w:r w:rsidRPr="00633A23">
        <w:t>Удостоился</w:t>
      </w:r>
      <w:r w:rsidRPr="00633A23">
        <w:rPr>
          <w:rFonts w:cs="Arial"/>
        </w:rPr>
        <w:t xml:space="preserve"> </w:t>
      </w:r>
      <w:r w:rsidRPr="00633A23">
        <w:t>сей</w:t>
      </w:r>
      <w:r w:rsidRPr="00633A23">
        <w:rPr>
          <w:rFonts w:cs="Arial"/>
        </w:rPr>
        <w:t xml:space="preserve"> </w:t>
      </w:r>
      <w:r w:rsidRPr="00633A23">
        <w:t>чести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числе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Андрей</w:t>
      </w:r>
      <w:r w:rsidRPr="00633A23">
        <w:rPr>
          <w:rFonts w:cs="Arial"/>
        </w:rPr>
        <w:t xml:space="preserve"> </w:t>
      </w:r>
      <w:r w:rsidRPr="00633A23">
        <w:t>Христа ради</w:t>
      </w:r>
      <w:r w:rsidRPr="00633A23">
        <w:rPr>
          <w:rFonts w:cs="Arial"/>
        </w:rPr>
        <w:t xml:space="preserve"> </w:t>
      </w:r>
      <w:r w:rsidRPr="00633A23">
        <w:t>юродивый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именем</w:t>
      </w:r>
      <w:r w:rsidRPr="00633A23">
        <w:rPr>
          <w:rFonts w:cs="Arial"/>
        </w:rPr>
        <w:t xml:space="preserve">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неразрывно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единено</w:t>
      </w:r>
      <w:r w:rsidRPr="00633A23">
        <w:rPr>
          <w:rFonts w:cs="Arial"/>
        </w:rPr>
        <w:t xml:space="preserve"> </w:t>
      </w:r>
      <w:r w:rsidRPr="00633A23">
        <w:t>уст</w:t>
      </w:r>
      <w:r w:rsidRPr="00633A23">
        <w:t>а</w:t>
      </w:r>
      <w:r w:rsidRPr="00633A23">
        <w:t>новление</w:t>
      </w:r>
      <w:r w:rsidRPr="00633A23">
        <w:rPr>
          <w:rFonts w:cs="Arial"/>
        </w:rPr>
        <w:t xml:space="preserve"> </w:t>
      </w:r>
      <w:r w:rsidRPr="00633A23">
        <w:t>празднования</w:t>
      </w:r>
      <w:r w:rsidRPr="00633A23">
        <w:rPr>
          <w:rFonts w:cs="Arial"/>
        </w:rPr>
        <w:t xml:space="preserve"> 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празднуе</w:t>
      </w:r>
      <w:r w:rsidRPr="00633A23">
        <w:softHyphen/>
        <w:t>мого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Покрова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. </w:t>
      </w:r>
      <w:r w:rsidRPr="00633A23">
        <w:t>Жил сей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</w:t>
      </w:r>
      <w:r w:rsidRPr="00633A23">
        <w:rPr>
          <w:rFonts w:cs="Arial"/>
        </w:rPr>
        <w:t xml:space="preserve"> </w:t>
      </w:r>
      <w:r w:rsidRPr="00633A23">
        <w:t>веке</w:t>
      </w:r>
      <w:r w:rsidRPr="00633A23">
        <w:rPr>
          <w:rFonts w:cs="Arial"/>
        </w:rPr>
        <w:t xml:space="preserve">. </w:t>
      </w:r>
      <w:r w:rsidRPr="00633A23">
        <w:t>Подвизался</w:t>
      </w:r>
      <w:r w:rsidRPr="00633A23">
        <w:rPr>
          <w:rFonts w:cs="Arial"/>
        </w:rPr>
        <w:t xml:space="preserve"> </w:t>
      </w:r>
      <w:r w:rsidRPr="00633A23">
        <w:t>трудным</w:t>
      </w:r>
      <w:r w:rsidRPr="00633A23">
        <w:rPr>
          <w:rFonts w:cs="Arial"/>
        </w:rPr>
        <w:t xml:space="preserve"> </w:t>
      </w:r>
      <w:r w:rsidRPr="00633A23">
        <w:t>подвигом юродства</w:t>
      </w:r>
      <w:r w:rsidRPr="00633A23">
        <w:rPr>
          <w:rFonts w:cs="Arial"/>
        </w:rPr>
        <w:t xml:space="preserve">. </w:t>
      </w:r>
      <w:r w:rsidRPr="00633A23">
        <w:t>Претерпевал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скорби</w:t>
      </w:r>
      <w:r w:rsidRPr="00633A23">
        <w:rPr>
          <w:rFonts w:cs="Arial"/>
        </w:rPr>
        <w:t xml:space="preserve">, </w:t>
      </w:r>
      <w:r w:rsidRPr="00633A23">
        <w:t>л</w:t>
      </w:r>
      <w:r w:rsidRPr="00633A23">
        <w:t>и</w:t>
      </w:r>
      <w:r w:rsidRPr="00633A23">
        <w:t>шения</w:t>
      </w:r>
      <w:r w:rsidRPr="00633A23">
        <w:rPr>
          <w:rFonts w:cs="Arial"/>
        </w:rPr>
        <w:t xml:space="preserve"> </w:t>
      </w:r>
      <w:r w:rsidRPr="00633A23">
        <w:t>и озлобления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самых</w:t>
      </w:r>
      <w:r w:rsidRPr="00633A23">
        <w:rPr>
          <w:rFonts w:cs="Arial"/>
        </w:rPr>
        <w:t xml:space="preserve"> </w:t>
      </w:r>
      <w:r w:rsidRPr="00633A23">
        <w:t>тяжких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дней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помышлял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, </w:t>
      </w:r>
      <w:r w:rsidRPr="00633A23">
        <w:t>внезапно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вос</w:t>
      </w:r>
      <w:r w:rsidRPr="00633A23">
        <w:softHyphen/>
        <w:t>хищен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небеса</w:t>
      </w:r>
      <w:r w:rsidRPr="00633A23">
        <w:rPr>
          <w:rFonts w:cs="Arial"/>
        </w:rPr>
        <w:t xml:space="preserve">. </w:t>
      </w:r>
      <w:r w:rsidRPr="00633A23">
        <w:t>Видел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многоразличные обители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ангелов</w:t>
      </w:r>
      <w:r w:rsidRPr="00633A23">
        <w:rPr>
          <w:rFonts w:cs="Arial"/>
        </w:rPr>
        <w:t xml:space="preserve"> </w:t>
      </w:r>
      <w:r w:rsidRPr="00633A23">
        <w:t>Божиих</w:t>
      </w:r>
      <w:r w:rsidRPr="00633A23">
        <w:rPr>
          <w:rFonts w:cs="Arial"/>
        </w:rPr>
        <w:t xml:space="preserve">. </w:t>
      </w:r>
      <w:r w:rsidRPr="00633A23">
        <w:t>Наслаждался</w:t>
      </w:r>
      <w:r w:rsidRPr="00633A23">
        <w:rPr>
          <w:rFonts w:cs="Arial"/>
        </w:rPr>
        <w:t xml:space="preserve"> </w:t>
      </w:r>
      <w:r w:rsidRPr="00633A23">
        <w:t>их блаженством</w:t>
      </w:r>
      <w:r w:rsidRPr="00633A23">
        <w:rPr>
          <w:rFonts w:cs="Arial"/>
        </w:rPr>
        <w:t xml:space="preserve">. </w:t>
      </w:r>
      <w:r w:rsidRPr="00633A23">
        <w:t>Удостоился</w:t>
      </w:r>
      <w:r w:rsidRPr="00633A23">
        <w:rPr>
          <w:rFonts w:cs="Arial"/>
        </w:rPr>
        <w:t xml:space="preserve"> </w:t>
      </w:r>
      <w:r w:rsidRPr="00633A23">
        <w:t>поклониться</w:t>
      </w:r>
      <w:r w:rsidRPr="00633A23">
        <w:rPr>
          <w:rFonts w:cs="Arial"/>
        </w:rPr>
        <w:t xml:space="preserve"> </w:t>
      </w:r>
      <w:r w:rsidRPr="00633A23">
        <w:t>сначала</w:t>
      </w:r>
      <w:r w:rsidRPr="00633A23">
        <w:rPr>
          <w:rFonts w:cs="Arial"/>
        </w:rPr>
        <w:t xml:space="preserve"> </w:t>
      </w:r>
      <w:r w:rsidRPr="00633A23">
        <w:t>Чест</w:t>
      </w:r>
      <w:r w:rsidRPr="00633A23">
        <w:softHyphen/>
        <w:t>ному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животв</w:t>
      </w:r>
      <w:r w:rsidRPr="00633A23">
        <w:t>о</w:t>
      </w:r>
      <w:r w:rsidRPr="00633A23">
        <w:t>рящему</w:t>
      </w:r>
      <w:r w:rsidRPr="00633A23">
        <w:rPr>
          <w:rFonts w:cs="Arial"/>
        </w:rPr>
        <w:t xml:space="preserve"> </w:t>
      </w:r>
      <w:r w:rsidRPr="00633A23">
        <w:t>кресту</w:t>
      </w:r>
      <w:r w:rsidRPr="00633A23">
        <w:rPr>
          <w:rFonts w:cs="Arial"/>
        </w:rPr>
        <w:t xml:space="preserve"> </w:t>
      </w:r>
      <w:r w:rsidRPr="00633A23">
        <w:t>Господню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потом</w:t>
      </w:r>
      <w:r w:rsidRPr="00633A23">
        <w:rPr>
          <w:rFonts w:cs="Arial"/>
        </w:rPr>
        <w:t xml:space="preserve"> </w:t>
      </w:r>
      <w:r w:rsidRPr="00633A23">
        <w:t>и самому</w:t>
      </w:r>
      <w:r w:rsidRPr="00633A23">
        <w:rPr>
          <w:rFonts w:cs="Arial"/>
        </w:rPr>
        <w:t xml:space="preserve"> </w:t>
      </w:r>
      <w:r w:rsidRPr="00633A23">
        <w:t>Господу</w:t>
      </w:r>
      <w:r w:rsidRPr="00633A23">
        <w:rPr>
          <w:rFonts w:cs="Arial"/>
        </w:rPr>
        <w:t xml:space="preserve"> </w:t>
      </w:r>
      <w:r w:rsidRPr="00633A23">
        <w:t>Иисусу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.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благословлен</w:t>
      </w:r>
      <w:r w:rsidRPr="00633A23">
        <w:rPr>
          <w:rFonts w:cs="Arial"/>
        </w:rPr>
        <w:t xml:space="preserve">. </w:t>
      </w:r>
      <w:r w:rsidRPr="00633A23">
        <w:t>Им и</w:t>
      </w:r>
      <w:r w:rsidRPr="00633A23">
        <w:rPr>
          <w:rFonts w:cs="Arial"/>
        </w:rPr>
        <w:t xml:space="preserve"> </w:t>
      </w:r>
      <w:r w:rsidRPr="00633A23">
        <w:t>утешен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видел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Пречистой</w:t>
      </w:r>
      <w:r w:rsidRPr="00633A23">
        <w:rPr>
          <w:rFonts w:cs="Arial"/>
        </w:rPr>
        <w:t xml:space="preserve"> </w:t>
      </w:r>
      <w:r w:rsidRPr="00633A23">
        <w:t>Богоматери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недоумевал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сем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получил</w:t>
      </w:r>
      <w:r w:rsidRPr="00633A23">
        <w:rPr>
          <w:rFonts w:cs="Arial"/>
        </w:rPr>
        <w:t xml:space="preserve"> </w:t>
      </w:r>
      <w:r w:rsidRPr="00633A23">
        <w:t>вр</w:t>
      </w:r>
      <w:r w:rsidRPr="00633A23">
        <w:t>а</w:t>
      </w:r>
      <w:r w:rsidRPr="00633A23">
        <w:t>зумление</w:t>
      </w:r>
      <w:r w:rsidRPr="00633A23">
        <w:rPr>
          <w:rFonts w:cs="Arial"/>
        </w:rPr>
        <w:t xml:space="preserve"> </w:t>
      </w:r>
      <w:r w:rsidRPr="00633A23">
        <w:t>от Ангела</w:t>
      </w:r>
      <w:r w:rsidRPr="00633A23">
        <w:rPr>
          <w:rFonts w:cs="Arial"/>
        </w:rPr>
        <w:t xml:space="preserve">: </w:t>
      </w:r>
      <w:r w:rsidRPr="00633A23">
        <w:t>«Ты</w:t>
      </w:r>
      <w:r w:rsidRPr="00633A23">
        <w:rPr>
          <w:rFonts w:cs="Arial"/>
        </w:rPr>
        <w:t xml:space="preserve"> </w:t>
      </w:r>
      <w:r w:rsidRPr="00633A23">
        <w:t>желаешь</w:t>
      </w:r>
      <w:r w:rsidRPr="00633A23">
        <w:rPr>
          <w:rFonts w:cs="Arial"/>
        </w:rPr>
        <w:t xml:space="preserve"> </w:t>
      </w:r>
      <w:r w:rsidRPr="00633A23">
        <w:t>поклониться</w:t>
      </w:r>
      <w:r w:rsidRPr="00633A23">
        <w:rPr>
          <w:rFonts w:cs="Arial"/>
        </w:rPr>
        <w:t xml:space="preserve"> </w:t>
      </w:r>
      <w:r w:rsidRPr="00633A23">
        <w:t>Царице</w:t>
      </w:r>
      <w:r w:rsidRPr="00633A23">
        <w:rPr>
          <w:rFonts w:cs="Arial"/>
        </w:rPr>
        <w:t xml:space="preserve"> </w:t>
      </w:r>
      <w:r w:rsidRPr="00633A23">
        <w:t>неба</w:t>
      </w:r>
      <w:r w:rsidRPr="00633A23">
        <w:rPr>
          <w:rFonts w:cs="Arial"/>
        </w:rPr>
        <w:t xml:space="preserve"> </w:t>
      </w:r>
      <w:r w:rsidRPr="00633A23">
        <w:t>и земли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сказал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.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не земле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утешает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страждущих</w:t>
      </w:r>
      <w:r w:rsidRPr="00633A23">
        <w:rPr>
          <w:rFonts w:cs="Arial"/>
        </w:rPr>
        <w:t xml:space="preserve">, </w:t>
      </w:r>
      <w:r w:rsidRPr="00633A23">
        <w:t>скорбящих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оз</w:t>
      </w:r>
      <w:r w:rsidRPr="00633A23">
        <w:softHyphen/>
        <w:t>лобленных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!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ув</w:t>
      </w:r>
      <w:r w:rsidRPr="00633A23">
        <w:t>и</w:t>
      </w:r>
      <w:r w:rsidRPr="00633A23">
        <w:t>дишь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>!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Чудное</w:t>
      </w:r>
      <w:r w:rsidRPr="00633A23">
        <w:rPr>
          <w:rFonts w:cs="Arial"/>
        </w:rPr>
        <w:t xml:space="preserve"> </w:t>
      </w:r>
      <w:r w:rsidRPr="00633A23">
        <w:t>вос</w:t>
      </w:r>
      <w:r w:rsidRPr="00633A23">
        <w:softHyphen/>
        <w:t>хищение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Андрея</w:t>
      </w:r>
      <w:r w:rsidRPr="00633A23">
        <w:rPr>
          <w:rFonts w:cs="Arial"/>
        </w:rPr>
        <w:t xml:space="preserve"> </w:t>
      </w:r>
      <w:r w:rsidRPr="00633A23">
        <w:t>кончилось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снова</w:t>
      </w:r>
      <w:r w:rsidRPr="00633A23">
        <w:rPr>
          <w:rFonts w:cs="Arial"/>
        </w:rPr>
        <w:t xml:space="preserve"> </w:t>
      </w:r>
      <w:r w:rsidRPr="00633A23">
        <w:t>оказался</w:t>
      </w:r>
      <w:r w:rsidRPr="00633A23">
        <w:rPr>
          <w:rFonts w:cs="Arial"/>
        </w:rPr>
        <w:t xml:space="preserve"> </w:t>
      </w:r>
      <w:r w:rsidRPr="00633A23">
        <w:t>на земле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действительно</w:t>
      </w:r>
      <w:r w:rsidRPr="00633A23">
        <w:rPr>
          <w:rFonts w:cs="Arial"/>
        </w:rPr>
        <w:t xml:space="preserve"> </w:t>
      </w:r>
      <w:r w:rsidRPr="00633A23">
        <w:t>удостоился</w:t>
      </w:r>
      <w:r w:rsidRPr="00633A23">
        <w:rPr>
          <w:rFonts w:cs="Arial"/>
        </w:rPr>
        <w:t xml:space="preserve"> </w:t>
      </w:r>
      <w:r w:rsidRPr="00633A23">
        <w:t>видеть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гоматерь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воскресных</w:t>
      </w:r>
      <w:r w:rsidRPr="00633A23">
        <w:rPr>
          <w:rFonts w:cs="Arial"/>
        </w:rPr>
        <w:t xml:space="preserve"> </w:t>
      </w:r>
      <w:r w:rsidRPr="00633A23">
        <w:t>дней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гослужении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Влахернском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возвел</w:t>
      </w:r>
      <w:r w:rsidRPr="00633A23">
        <w:rPr>
          <w:rFonts w:cs="Arial"/>
        </w:rPr>
        <w:t xml:space="preserve"> </w:t>
      </w:r>
      <w:r w:rsidRPr="00633A23">
        <w:t>очи свои</w:t>
      </w:r>
      <w:r w:rsidRPr="00633A23">
        <w:rPr>
          <w:rFonts w:cs="Arial"/>
        </w:rPr>
        <w:t xml:space="preserve"> </w:t>
      </w:r>
      <w:r w:rsidRPr="00633A23">
        <w:t>горе</w:t>
      </w:r>
      <w:r w:rsidRPr="00633A23">
        <w:rPr>
          <w:rFonts w:cs="Arial"/>
        </w:rPr>
        <w:t xml:space="preserve">, </w:t>
      </w:r>
      <w:r w:rsidRPr="00633A23">
        <w:t>вдруг</w:t>
      </w:r>
      <w:r w:rsidRPr="00633A23">
        <w:rPr>
          <w:rFonts w:cs="Arial"/>
        </w:rPr>
        <w:t xml:space="preserve"> </w:t>
      </w:r>
      <w:r w:rsidRPr="00633A23">
        <w:t>увидел</w:t>
      </w:r>
      <w:r w:rsidRPr="00633A23">
        <w:rPr>
          <w:rFonts w:cs="Arial"/>
        </w:rPr>
        <w:t xml:space="preserve"> </w:t>
      </w:r>
      <w:r w:rsidRPr="00633A23">
        <w:t>необычайное</w:t>
      </w:r>
      <w:r w:rsidRPr="00633A23">
        <w:rPr>
          <w:rFonts w:cs="Arial"/>
        </w:rPr>
        <w:t xml:space="preserve"> </w:t>
      </w:r>
      <w:r w:rsidRPr="00633A23">
        <w:t>зрелище</w:t>
      </w:r>
      <w:r w:rsidRPr="00633A23">
        <w:rPr>
          <w:rFonts w:cs="Arial"/>
        </w:rPr>
        <w:t xml:space="preserve">. </w:t>
      </w:r>
      <w:r w:rsidRPr="00633A23">
        <w:t>Уви</w:t>
      </w:r>
      <w:r w:rsidRPr="00633A23">
        <w:softHyphen/>
        <w:t>дел</w:t>
      </w:r>
      <w:r w:rsidRPr="00633A23">
        <w:rPr>
          <w:rFonts w:cs="Arial"/>
        </w:rPr>
        <w:t xml:space="preserve"> </w:t>
      </w:r>
      <w:r w:rsidRPr="00633A23">
        <w:t>Богоматерь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Предтечею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Иоанном</w:t>
      </w:r>
      <w:r w:rsidRPr="00633A23">
        <w:rPr>
          <w:rFonts w:cs="Arial"/>
        </w:rPr>
        <w:t xml:space="preserve"> </w:t>
      </w:r>
      <w:r w:rsidRPr="00633A23">
        <w:t>Богословом</w:t>
      </w:r>
      <w:r w:rsidRPr="00633A23">
        <w:rPr>
          <w:rFonts w:cs="Arial"/>
        </w:rPr>
        <w:t xml:space="preserve">, </w:t>
      </w:r>
      <w:r w:rsidRPr="00633A23">
        <w:t>окруженную</w:t>
      </w:r>
      <w:r w:rsidRPr="00633A23">
        <w:rPr>
          <w:rFonts w:cs="Arial"/>
        </w:rPr>
        <w:t xml:space="preserve"> </w:t>
      </w:r>
      <w:r w:rsidRPr="00633A23">
        <w:t>множеством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ангелов</w:t>
      </w:r>
      <w:r w:rsidRPr="00633A23">
        <w:rPr>
          <w:rFonts w:cs="Arial"/>
        </w:rPr>
        <w:t xml:space="preserve"> </w:t>
      </w:r>
      <w:r w:rsidRPr="00633A23">
        <w:t>Божиих</w:t>
      </w:r>
      <w:r w:rsidRPr="00633A23">
        <w:rPr>
          <w:rFonts w:cs="Arial"/>
        </w:rPr>
        <w:t xml:space="preserve">, </w:t>
      </w:r>
      <w:r w:rsidRPr="00633A23">
        <w:t>со слезами</w:t>
      </w:r>
      <w:r w:rsidRPr="00633A23">
        <w:rPr>
          <w:rFonts w:cs="Arial"/>
        </w:rPr>
        <w:t xml:space="preserve"> </w:t>
      </w:r>
      <w:r w:rsidRPr="00633A23">
        <w:t>молящуюся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Сыном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род человеческий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простирающую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знамение невидимого</w:t>
      </w:r>
      <w:r w:rsidRPr="00633A23">
        <w:rPr>
          <w:rFonts w:cs="Arial"/>
        </w:rPr>
        <w:t xml:space="preserve"> </w:t>
      </w:r>
      <w:r w:rsidRPr="00633A23">
        <w:t>благодатного</w:t>
      </w:r>
      <w:r w:rsidRPr="00633A23">
        <w:rPr>
          <w:rFonts w:cs="Arial"/>
        </w:rPr>
        <w:t xml:space="preserve"> </w:t>
      </w:r>
      <w:r w:rsidRPr="00633A23">
        <w:t>покрова</w:t>
      </w:r>
      <w:r w:rsidRPr="00633A23">
        <w:rPr>
          <w:rFonts w:cs="Arial"/>
        </w:rPr>
        <w:t xml:space="preserve">, </w:t>
      </w:r>
      <w:r w:rsidRPr="00633A23">
        <w:t>священное</w:t>
      </w:r>
      <w:r w:rsidRPr="00633A23">
        <w:rPr>
          <w:rFonts w:cs="Arial"/>
        </w:rPr>
        <w:t xml:space="preserve"> </w:t>
      </w:r>
      <w:r w:rsidRPr="00633A23">
        <w:t>Свое одеяние</w:t>
      </w:r>
      <w:r w:rsidRPr="00633A23">
        <w:rPr>
          <w:rFonts w:cs="Arial"/>
        </w:rPr>
        <w:t xml:space="preserve"> </w:t>
      </w:r>
      <w:r w:rsidRPr="00633A23">
        <w:t>«мафорий»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чудесного</w:t>
      </w:r>
      <w:r w:rsidRPr="00633A23">
        <w:rPr>
          <w:rFonts w:cs="Arial"/>
        </w:rPr>
        <w:t xml:space="preserve"> </w:t>
      </w:r>
      <w:r w:rsidRPr="00633A23">
        <w:t>виде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Андрею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учрежден</w:t>
      </w:r>
      <w:r w:rsidRPr="00633A23">
        <w:rPr>
          <w:rFonts w:cs="Arial"/>
        </w:rPr>
        <w:t xml:space="preserve"> </w:t>
      </w:r>
      <w:r w:rsidRPr="00633A23">
        <w:t>празднуемый</w:t>
      </w:r>
      <w:r w:rsidRPr="00633A23">
        <w:rPr>
          <w:rFonts w:cs="Arial"/>
        </w:rPr>
        <w:t xml:space="preserve"> 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Покрова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</w:t>
      </w:r>
      <w:r w:rsidRPr="00633A23">
        <w:softHyphen/>
        <w:t>тери</w:t>
      </w:r>
      <w:r w:rsidRPr="00633A23">
        <w:rPr>
          <w:rFonts w:cs="Arial"/>
        </w:rPr>
        <w:t xml:space="preserve">. </w:t>
      </w:r>
      <w:r w:rsidRPr="00633A23">
        <w:t>Замечательно</w:t>
      </w:r>
      <w:r w:rsidRPr="00633A23">
        <w:rPr>
          <w:rFonts w:cs="Arial"/>
        </w:rPr>
        <w:t xml:space="preserve">, </w:t>
      </w:r>
      <w:r w:rsidRPr="00633A23">
        <w:t>что хотя</w:t>
      </w:r>
      <w:r w:rsidRPr="00633A23">
        <w:rPr>
          <w:rFonts w:cs="Arial"/>
        </w:rPr>
        <w:t xml:space="preserve"> </w:t>
      </w:r>
      <w:r w:rsidRPr="00633A23">
        <w:t>явление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в Византии</w:t>
      </w:r>
      <w:r>
        <w:rPr>
          <w:rFonts w:cs="Arial"/>
        </w:rPr>
        <w:t xml:space="preserve"> </w:t>
      </w:r>
      <w:r w:rsidRPr="00633A23">
        <w:t>во</w:t>
      </w:r>
      <w:r>
        <w:rPr>
          <w:rFonts w:cs="Arial"/>
        </w:rPr>
        <w:t xml:space="preserve"> </w:t>
      </w:r>
      <w:r w:rsidRPr="00633A23">
        <w:t>Влахерн</w:t>
      </w:r>
      <w:r w:rsidRPr="00633A23">
        <w:softHyphen/>
        <w:t>ском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Константино</w:t>
      </w:r>
      <w:r w:rsidRPr="00633A23">
        <w:softHyphen/>
        <w:t>поля</w:t>
      </w:r>
      <w:r w:rsidRPr="00633A23">
        <w:rPr>
          <w:rFonts w:cs="Arial"/>
        </w:rPr>
        <w:t>,</w:t>
      </w:r>
      <w:r>
        <w:rPr>
          <w:rFonts w:cs="Arial"/>
        </w:rPr>
        <w:t xml:space="preserve"> </w:t>
      </w:r>
      <w:r w:rsidRPr="00633A23">
        <w:t>праздник</w:t>
      </w:r>
      <w:r>
        <w:rPr>
          <w:rFonts w:cs="Arial"/>
        </w:rPr>
        <w:t xml:space="preserve"> </w:t>
      </w:r>
      <w:r w:rsidRPr="00633A23">
        <w:t>этот празднуется</w:t>
      </w:r>
      <w:r>
        <w:rPr>
          <w:rFonts w:cs="Arial"/>
        </w:rPr>
        <w:t xml:space="preserve"> </w:t>
      </w:r>
      <w:r w:rsidRPr="00633A23">
        <w:t>только</w:t>
      </w:r>
      <w:r>
        <w:rPr>
          <w:rFonts w:cs="Arial"/>
        </w:rPr>
        <w:t xml:space="preserve"> </w:t>
      </w:r>
      <w:r w:rsidRPr="00633A23">
        <w:t>в России</w:t>
      </w:r>
      <w:r w:rsidRPr="00633A23">
        <w:rPr>
          <w:rFonts w:cs="Arial"/>
        </w:rPr>
        <w:t>.</w:t>
      </w:r>
      <w:r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празднуется он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Византии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 других</w:t>
      </w:r>
      <w:r w:rsidRPr="00633A23">
        <w:rPr>
          <w:rFonts w:cs="Arial"/>
        </w:rPr>
        <w:t xml:space="preserve"> </w:t>
      </w:r>
      <w:r w:rsidRPr="00633A23">
        <w:t>славянских</w:t>
      </w:r>
      <w:r w:rsidRPr="00633A23">
        <w:rPr>
          <w:rFonts w:cs="Arial"/>
        </w:rPr>
        <w:t xml:space="preserve"> </w:t>
      </w:r>
      <w:r w:rsidRPr="00633A23">
        <w:t>стра</w:t>
      </w:r>
      <w:r w:rsidRPr="00633A23">
        <w:softHyphen/>
        <w:t>нах</w:t>
      </w:r>
      <w:r w:rsidRPr="00633A23">
        <w:rPr>
          <w:rFonts w:cs="Arial"/>
        </w:rPr>
        <w:t xml:space="preserve">.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>русский</w:t>
      </w:r>
      <w:r w:rsidRPr="00633A23">
        <w:rPr>
          <w:rFonts w:cs="Arial"/>
        </w:rPr>
        <w:t xml:space="preserve"> </w:t>
      </w:r>
      <w:r w:rsidRPr="00633A23">
        <w:t>народ выразил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особенную веру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особенную любовь</w:t>
      </w:r>
      <w:r>
        <w:rPr>
          <w:rFonts w:cs="Arial"/>
        </w:rPr>
        <w:t xml:space="preserve"> </w:t>
      </w:r>
      <w:r w:rsidRPr="00633A23">
        <w:t>к</w:t>
      </w:r>
      <w:r>
        <w:rPr>
          <w:rFonts w:cs="Arial"/>
        </w:rPr>
        <w:t xml:space="preserve"> </w:t>
      </w:r>
      <w:r w:rsidRPr="00633A23">
        <w:t>Богоматери и</w:t>
      </w:r>
      <w:r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веру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softHyphen/>
        <w:t>датный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кров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над ним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вера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эта любовь</w:t>
      </w:r>
      <w:r w:rsidRPr="00633A23">
        <w:rPr>
          <w:rFonts w:cs="Arial"/>
        </w:rPr>
        <w:t xml:space="preserve"> </w:t>
      </w:r>
      <w:r w:rsidRPr="00633A23">
        <w:t>русского</w:t>
      </w:r>
      <w:r>
        <w:rPr>
          <w:rFonts w:cs="Arial"/>
        </w:rPr>
        <w:t xml:space="preserve"> </w:t>
      </w:r>
      <w:r w:rsidRPr="00633A23">
        <w:t>наро</w:t>
      </w:r>
      <w:r w:rsidRPr="00633A23">
        <w:softHyphen/>
        <w:t>да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Богоматери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ос</w:t>
      </w:r>
      <w:r w:rsidRPr="00633A23">
        <w:softHyphen/>
        <w:t>тались</w:t>
      </w:r>
      <w:r w:rsidRPr="00633A23">
        <w:rPr>
          <w:rFonts w:cs="Arial"/>
        </w:rPr>
        <w:t xml:space="preserve"> </w:t>
      </w:r>
      <w:r w:rsidRPr="00633A23">
        <w:t>бездейс</w:t>
      </w:r>
      <w:r w:rsidRPr="00633A23">
        <w:t>т</w:t>
      </w:r>
      <w:r w:rsidRPr="00633A23">
        <w:t>венными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неоправданными</w:t>
      </w:r>
      <w:r w:rsidRPr="00633A23">
        <w:rPr>
          <w:rFonts w:cs="Arial"/>
        </w:rPr>
        <w:t xml:space="preserve">.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ни одной</w:t>
      </w:r>
      <w:r w:rsidRPr="00633A23">
        <w:rPr>
          <w:rFonts w:cs="Arial"/>
        </w:rPr>
        <w:t xml:space="preserve">,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менее</w:t>
      </w:r>
      <w:r w:rsidRPr="00633A23">
        <w:rPr>
          <w:rFonts w:cs="Arial"/>
        </w:rPr>
        <w:t xml:space="preserve"> </w:t>
      </w:r>
      <w:r w:rsidRPr="00633A23">
        <w:t>значительной</w:t>
      </w:r>
      <w:r w:rsidRPr="00633A23">
        <w:rPr>
          <w:rFonts w:cs="Arial"/>
        </w:rPr>
        <w:t xml:space="preserve"> </w:t>
      </w:r>
      <w:r w:rsidRPr="00633A23">
        <w:t>области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softHyphen/>
        <w:t>ширной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чудотворной 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множество</w:t>
      </w:r>
      <w:r w:rsidRPr="00633A23">
        <w:rPr>
          <w:rFonts w:cs="Arial"/>
        </w:rPr>
        <w:t xml:space="preserve"> </w:t>
      </w:r>
      <w:r w:rsidRPr="00633A23">
        <w:t>чудес</w:t>
      </w:r>
      <w:r w:rsidRPr="00633A23">
        <w:rPr>
          <w:rFonts w:cs="Arial"/>
        </w:rPr>
        <w:t xml:space="preserve"> </w:t>
      </w:r>
      <w:r w:rsidRPr="00633A23">
        <w:t>сове</w:t>
      </w:r>
      <w:r w:rsidRPr="00633A23">
        <w:t>р</w:t>
      </w:r>
      <w:r w:rsidRPr="00633A23">
        <w:t>ша</w:t>
      </w:r>
      <w:r w:rsidRPr="00633A23">
        <w:softHyphen/>
        <w:t>ется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этих</w:t>
      </w:r>
      <w:r w:rsidRPr="00633A23">
        <w:rPr>
          <w:rFonts w:cs="Arial"/>
        </w:rPr>
        <w:t xml:space="preserve"> </w:t>
      </w:r>
      <w:r w:rsidRPr="00633A23">
        <w:t>чудотворных</w:t>
      </w:r>
      <w:r w:rsidRPr="00633A23">
        <w:rPr>
          <w:rFonts w:cs="Arial"/>
        </w:rPr>
        <w:t xml:space="preserve"> </w:t>
      </w:r>
      <w:r w:rsidRPr="00633A23">
        <w:t>икон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чрез чудотворные</w:t>
      </w:r>
      <w:r>
        <w:rPr>
          <w:rFonts w:cs="Arial"/>
        </w:rPr>
        <w:t xml:space="preserve"> </w:t>
      </w:r>
      <w:r w:rsidRPr="00633A23">
        <w:t>иконы</w:t>
      </w:r>
      <w:r>
        <w:rPr>
          <w:rFonts w:cs="Arial"/>
        </w:rPr>
        <w:t xml:space="preserve"> </w:t>
      </w:r>
      <w:r w:rsidRPr="00633A23">
        <w:t>проявляет</w:t>
      </w:r>
      <w:r>
        <w:rPr>
          <w:rFonts w:cs="Arial"/>
        </w:rPr>
        <w:t xml:space="preserve"> </w:t>
      </w:r>
      <w:r w:rsidRPr="00633A23">
        <w:t>Свою</w:t>
      </w:r>
      <w:r>
        <w:rPr>
          <w:rFonts w:cs="Arial"/>
        </w:rPr>
        <w:t xml:space="preserve"> </w:t>
      </w:r>
      <w:r w:rsidRPr="00633A23">
        <w:lastRenderedPageBreak/>
        <w:t>благодатную помощь</w:t>
      </w:r>
      <w:r w:rsidRPr="00633A23">
        <w:rPr>
          <w:rFonts w:cs="Arial"/>
        </w:rPr>
        <w:t xml:space="preserve"> </w:t>
      </w:r>
      <w:r w:rsidRPr="00633A23">
        <w:t>русскому</w:t>
      </w:r>
      <w:r w:rsidRPr="00633A23">
        <w:rPr>
          <w:rFonts w:cs="Arial"/>
        </w:rPr>
        <w:t xml:space="preserve"> </w:t>
      </w:r>
      <w:r w:rsidRPr="00633A23">
        <w:t>народу</w:t>
      </w:r>
      <w:r w:rsidRPr="00633A23">
        <w:rPr>
          <w:rFonts w:cs="Arial"/>
        </w:rPr>
        <w:t xml:space="preserve"> </w:t>
      </w:r>
      <w:r w:rsidRPr="00633A23">
        <w:t>Богоматерь</w:t>
      </w:r>
      <w:r w:rsidRPr="00633A23">
        <w:rPr>
          <w:rFonts w:cs="Arial"/>
        </w:rPr>
        <w:t xml:space="preserve">. </w:t>
      </w:r>
      <w:r w:rsidRPr="00633A23">
        <w:t>Нередко</w:t>
      </w:r>
      <w:r w:rsidRPr="00633A23">
        <w:rPr>
          <w:rFonts w:cs="Arial"/>
        </w:rPr>
        <w:t xml:space="preserve"> </w:t>
      </w:r>
      <w:r w:rsidRPr="00633A23">
        <w:t>Она является</w:t>
      </w:r>
      <w:r w:rsidRPr="00633A23">
        <w:rPr>
          <w:rFonts w:cs="Arial"/>
        </w:rPr>
        <w:t xml:space="preserve"> </w:t>
      </w:r>
      <w:r w:rsidRPr="00633A23">
        <w:t>Сама</w:t>
      </w:r>
      <w:r w:rsidRPr="00633A23">
        <w:rPr>
          <w:rFonts w:cs="Arial"/>
        </w:rPr>
        <w:t xml:space="preserve"> </w:t>
      </w:r>
      <w:r w:rsidRPr="00633A23">
        <w:t>непосредстве</w:t>
      </w:r>
      <w:r w:rsidRPr="00633A23">
        <w:t>н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избранным святым</w:t>
      </w:r>
      <w:r w:rsidRPr="00633A23">
        <w:rPr>
          <w:rFonts w:cs="Arial"/>
        </w:rPr>
        <w:t xml:space="preserve">.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являлась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древним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, </w:t>
      </w:r>
      <w:r w:rsidRPr="00633A23">
        <w:t>так является</w:t>
      </w:r>
      <w:r>
        <w:rPr>
          <w:rFonts w:cs="Arial"/>
        </w:rPr>
        <w:t xml:space="preserve"> </w:t>
      </w:r>
      <w:r w:rsidRPr="00633A23">
        <w:t>и</w:t>
      </w:r>
      <w:r>
        <w:rPr>
          <w:rFonts w:cs="Arial"/>
        </w:rPr>
        <w:t xml:space="preserve"> </w:t>
      </w:r>
      <w:r w:rsidRPr="00633A23">
        <w:t>новым</w:t>
      </w:r>
      <w:r>
        <w:rPr>
          <w:rFonts w:cs="Arial"/>
        </w:rPr>
        <w:t xml:space="preserve"> </w:t>
      </w:r>
      <w:r w:rsidRPr="00633A23">
        <w:t>св</w:t>
      </w:r>
      <w:r w:rsidRPr="00633A23">
        <w:t>я</w:t>
      </w:r>
      <w:r w:rsidRPr="00633A23">
        <w:t>тым</w:t>
      </w:r>
      <w:r w:rsidRPr="00633A23">
        <w:rPr>
          <w:rFonts w:cs="Arial"/>
        </w:rPr>
        <w:t>.</w:t>
      </w:r>
      <w:r>
        <w:rPr>
          <w:rFonts w:cs="Arial"/>
        </w:rPr>
        <w:t xml:space="preserve"> </w:t>
      </w:r>
      <w:r w:rsidRPr="00633A23">
        <w:t>Величайшим</w:t>
      </w:r>
      <w:r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новых святых</w:t>
      </w:r>
      <w:r w:rsidRPr="00633A23">
        <w:rPr>
          <w:rFonts w:cs="Arial"/>
        </w:rPr>
        <w:t xml:space="preserve">,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сомнения</w:t>
      </w:r>
      <w:r w:rsidRPr="00633A23">
        <w:rPr>
          <w:rFonts w:cs="Arial"/>
        </w:rPr>
        <w:t xml:space="preserve">,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Серафим</w:t>
      </w:r>
      <w:r w:rsidRPr="00633A23">
        <w:rPr>
          <w:rFonts w:cs="Arial"/>
        </w:rPr>
        <w:t xml:space="preserve">, </w:t>
      </w:r>
      <w:r w:rsidRPr="00633A23">
        <w:t>Саров</w:t>
      </w:r>
      <w:r w:rsidRPr="00633A23">
        <w:softHyphen/>
        <w:t>ский</w:t>
      </w:r>
      <w:r w:rsidRPr="00633A23">
        <w:rPr>
          <w:rFonts w:cs="Arial"/>
        </w:rPr>
        <w:t xml:space="preserve"> </w:t>
      </w:r>
      <w:r w:rsidRPr="00633A23">
        <w:t>подвижник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чудотворец</w:t>
      </w:r>
      <w:r w:rsidRPr="00633A23">
        <w:rPr>
          <w:rFonts w:cs="Arial"/>
        </w:rPr>
        <w:t xml:space="preserve">. </w:t>
      </w:r>
      <w:r w:rsidRPr="00633A23">
        <w:t>Двенадцать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явля</w:t>
      </w:r>
      <w:r w:rsidRPr="00633A23">
        <w:softHyphen/>
        <w:t>лась</w:t>
      </w:r>
      <w:r w:rsidRPr="00633A23">
        <w:rPr>
          <w:rFonts w:cs="Arial"/>
        </w:rPr>
        <w:t xml:space="preserve"> </w:t>
      </w:r>
      <w:r w:rsidRPr="00633A23">
        <w:t>Богоматерь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Серафиму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продолжении</w:t>
      </w:r>
      <w:r w:rsidRPr="00633A23">
        <w:rPr>
          <w:rFonts w:cs="Arial"/>
        </w:rPr>
        <w:t xml:space="preserve"> </w:t>
      </w:r>
      <w:r w:rsidRPr="00633A23">
        <w:t>его жизни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особенно</w:t>
      </w:r>
      <w:r w:rsidRPr="00633A23">
        <w:rPr>
          <w:rFonts w:cs="Arial"/>
        </w:rPr>
        <w:t xml:space="preserve"> </w:t>
      </w:r>
      <w:r w:rsidRPr="00633A23">
        <w:t>замечательным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последнее</w:t>
      </w:r>
      <w:r w:rsidRPr="00633A23">
        <w:rPr>
          <w:rFonts w:cs="Arial"/>
        </w:rPr>
        <w:t xml:space="preserve">, </w:t>
      </w:r>
      <w:r w:rsidRPr="00633A23">
        <w:t>бывшее</w:t>
      </w:r>
      <w:r w:rsidRPr="00633A23">
        <w:rPr>
          <w:rFonts w:cs="Arial"/>
        </w:rPr>
        <w:t xml:space="preserve"> </w:t>
      </w:r>
      <w:r w:rsidRPr="00633A23">
        <w:t>незадолго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кончины</w:t>
      </w:r>
      <w:r w:rsidRPr="00633A23">
        <w:rPr>
          <w:rFonts w:cs="Arial"/>
        </w:rPr>
        <w:t xml:space="preserve"> </w:t>
      </w:r>
      <w:r w:rsidRPr="00633A23">
        <w:t>преподобного</w:t>
      </w:r>
      <w:r w:rsidRPr="00633A23">
        <w:rPr>
          <w:rFonts w:cs="Arial"/>
        </w:rPr>
        <w:t xml:space="preserve">. </w:t>
      </w:r>
      <w:r w:rsidRPr="00633A23">
        <w:t>Чудес</w:t>
      </w:r>
      <w:r w:rsidRPr="00633A23">
        <w:softHyphen/>
        <w:t>ное</w:t>
      </w:r>
      <w:r w:rsidRPr="00633A23">
        <w:rPr>
          <w:rFonts w:cs="Arial"/>
        </w:rPr>
        <w:t xml:space="preserve"> </w:t>
      </w:r>
      <w:r w:rsidRPr="00633A23">
        <w:t>явление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последовало</w:t>
      </w:r>
      <w:r w:rsidRPr="00633A23">
        <w:rPr>
          <w:rFonts w:cs="Arial"/>
        </w:rPr>
        <w:t xml:space="preserve"> </w:t>
      </w:r>
      <w:r w:rsidRPr="00633A23">
        <w:t>ранним</w:t>
      </w:r>
      <w:r w:rsidRPr="00633A23">
        <w:rPr>
          <w:rFonts w:cs="Arial"/>
        </w:rPr>
        <w:t xml:space="preserve"> </w:t>
      </w:r>
      <w:r w:rsidRPr="00633A23">
        <w:t>утром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</w:t>
      </w:r>
      <w:r w:rsidRPr="00633A23">
        <w:softHyphen/>
        <w:t>ник</w:t>
      </w:r>
      <w:r w:rsidRPr="00633A23">
        <w:rPr>
          <w:rFonts w:cs="Arial"/>
        </w:rPr>
        <w:t xml:space="preserve"> </w:t>
      </w:r>
      <w:r w:rsidRPr="00633A23">
        <w:t>Благовещения</w:t>
      </w:r>
      <w:r w:rsidRPr="00633A23">
        <w:rPr>
          <w:rFonts w:cs="Arial"/>
        </w:rPr>
        <w:t xml:space="preserve">. </w:t>
      </w:r>
      <w:r w:rsidRPr="00633A23">
        <w:t>Свидетельницей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Серафима</w:t>
      </w:r>
      <w:r w:rsidRPr="00633A23">
        <w:rPr>
          <w:rFonts w:cs="Arial"/>
        </w:rPr>
        <w:t>,</w:t>
      </w:r>
      <w:r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Дивеевская</w:t>
      </w:r>
      <w:r>
        <w:rPr>
          <w:rFonts w:cs="Arial"/>
        </w:rPr>
        <w:t xml:space="preserve"> </w:t>
      </w:r>
      <w:r w:rsidRPr="00633A23">
        <w:t>инокиня</w:t>
      </w:r>
      <w:r>
        <w:rPr>
          <w:rFonts w:cs="Arial"/>
        </w:rPr>
        <w:t xml:space="preserve"> </w:t>
      </w:r>
      <w:r w:rsidRPr="00633A23">
        <w:t>Евдокия</w:t>
      </w:r>
      <w:r w:rsidRPr="00633A23">
        <w:rPr>
          <w:rFonts w:cs="Arial"/>
        </w:rPr>
        <w:t>.</w:t>
      </w:r>
      <w:r>
        <w:rPr>
          <w:rFonts w:cs="Arial"/>
        </w:rPr>
        <w:t xml:space="preserve"> </w:t>
      </w:r>
      <w:r w:rsidRPr="00633A23">
        <w:t>По приказанию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Серафима</w:t>
      </w:r>
      <w:r w:rsidRPr="00633A23">
        <w:rPr>
          <w:rFonts w:cs="Arial"/>
        </w:rPr>
        <w:t xml:space="preserve">, </w:t>
      </w:r>
      <w:r w:rsidRPr="00633A23">
        <w:t>ин</w:t>
      </w:r>
      <w:r w:rsidRPr="00633A23">
        <w:t>о</w:t>
      </w:r>
      <w:r w:rsidRPr="00633A23">
        <w:t>киня</w:t>
      </w:r>
      <w:r w:rsidRPr="00633A23">
        <w:rPr>
          <w:rFonts w:cs="Arial"/>
        </w:rPr>
        <w:t xml:space="preserve"> </w:t>
      </w:r>
      <w:r w:rsidRPr="00633A23">
        <w:t>Евдокия</w:t>
      </w:r>
      <w:r w:rsidRPr="00633A23">
        <w:rPr>
          <w:rFonts w:cs="Arial"/>
        </w:rPr>
        <w:t xml:space="preserve"> </w:t>
      </w:r>
      <w:r w:rsidRPr="00633A23">
        <w:t>пришла</w:t>
      </w:r>
      <w: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нему</w:t>
      </w:r>
      <w:r w:rsidRPr="00633A23">
        <w:rPr>
          <w:rFonts w:cs="Arial"/>
        </w:rPr>
        <w:t xml:space="preserve"> </w:t>
      </w:r>
      <w:r w:rsidRPr="00633A23">
        <w:t>накануне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Благовещения</w:t>
      </w:r>
      <w:r w:rsidRPr="00633A23">
        <w:rPr>
          <w:rFonts w:cs="Arial"/>
        </w:rPr>
        <w:t xml:space="preserve"> </w:t>
      </w:r>
      <w:r w:rsidRPr="00633A23">
        <w:t>вечером</w:t>
      </w:r>
      <w:r w:rsidRPr="00633A23">
        <w:rPr>
          <w:rFonts w:cs="Arial"/>
        </w:rPr>
        <w:t xml:space="preserve">. </w:t>
      </w:r>
      <w:r w:rsidRPr="00633A23">
        <w:t>Великий</w:t>
      </w:r>
      <w:r w:rsidRPr="00633A23">
        <w:rPr>
          <w:rFonts w:cs="Arial"/>
        </w:rPr>
        <w:t xml:space="preserve"> </w:t>
      </w:r>
      <w:r w:rsidRPr="00633A23">
        <w:t>старец</w:t>
      </w:r>
      <w:r w:rsidRPr="00633A23">
        <w:rPr>
          <w:rFonts w:cs="Arial"/>
        </w:rPr>
        <w:t xml:space="preserve"> </w:t>
      </w:r>
      <w:r w:rsidRPr="00633A23">
        <w:t>встретил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словами</w:t>
      </w:r>
      <w:r w:rsidRPr="00633A23">
        <w:rPr>
          <w:rFonts w:cs="Arial"/>
        </w:rPr>
        <w:t xml:space="preserve">: </w:t>
      </w:r>
      <w:r w:rsidRPr="00633A23">
        <w:t>«Радость</w:t>
      </w:r>
      <w:r w:rsidRPr="00633A23">
        <w:rPr>
          <w:rFonts w:cs="Arial"/>
        </w:rPr>
        <w:t xml:space="preserve"> </w:t>
      </w:r>
      <w:r w:rsidRPr="00633A23">
        <w:t>моя</w:t>
      </w:r>
      <w:r w:rsidRPr="00633A23">
        <w:rPr>
          <w:rFonts w:cs="Arial"/>
        </w:rPr>
        <w:t xml:space="preserve">: </w:t>
      </w:r>
      <w:r w:rsidRPr="00633A23">
        <w:t>Я тебя</w:t>
      </w:r>
      <w:r w:rsidRPr="00633A23">
        <w:rPr>
          <w:rFonts w:cs="Arial"/>
        </w:rPr>
        <w:t xml:space="preserve"> </w:t>
      </w:r>
      <w:r w:rsidRPr="00633A23">
        <w:t>давно</w:t>
      </w:r>
      <w:r w:rsidRPr="00633A23">
        <w:rPr>
          <w:rFonts w:cs="Arial"/>
        </w:rPr>
        <w:t xml:space="preserve"> </w:t>
      </w:r>
      <w:r w:rsidRPr="00633A23">
        <w:t>ожидал</w:t>
      </w:r>
      <w:r w:rsidRPr="00633A23">
        <w:rPr>
          <w:rFonts w:cs="Arial"/>
        </w:rPr>
        <w:t xml:space="preserve">. </w:t>
      </w:r>
      <w:r w:rsidRPr="00633A23">
        <w:t>Какая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тобой</w:t>
      </w:r>
      <w:r w:rsidRPr="00633A23">
        <w:rPr>
          <w:rFonts w:cs="Arial"/>
        </w:rPr>
        <w:t xml:space="preserve"> </w:t>
      </w:r>
      <w:r w:rsidRPr="00633A23">
        <w:t>готовится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softHyphen/>
        <w:t>лость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благодать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настоящий праздник</w:t>
      </w:r>
      <w:r w:rsidRPr="00633A23">
        <w:rPr>
          <w:rFonts w:cs="Arial"/>
        </w:rPr>
        <w:t xml:space="preserve">. </w:t>
      </w:r>
      <w:r w:rsidRPr="00633A23">
        <w:t>Велик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нас»</w:t>
      </w:r>
      <w:r w:rsidRPr="00633A23">
        <w:rPr>
          <w:rFonts w:cs="Arial"/>
        </w:rPr>
        <w:t xml:space="preserve">. </w:t>
      </w:r>
      <w:r w:rsidRPr="00633A23">
        <w:t>«Хотя</w:t>
      </w:r>
      <w:r w:rsidRPr="00633A23">
        <w:rPr>
          <w:rFonts w:cs="Arial"/>
        </w:rPr>
        <w:t xml:space="preserve"> </w:t>
      </w:r>
      <w:r w:rsidRPr="00633A23">
        <w:t>и недостойна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говорил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тебе</w:t>
      </w:r>
      <w:r w:rsidRPr="00633A23">
        <w:rPr>
          <w:rFonts w:cs="Arial"/>
        </w:rPr>
        <w:t xml:space="preserve"> </w:t>
      </w:r>
      <w:r w:rsidRPr="00633A23">
        <w:t>уп</w:t>
      </w:r>
      <w:r w:rsidRPr="00633A23">
        <w:softHyphen/>
        <w:t>росил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Божию</w:t>
      </w:r>
      <w:r w:rsidRPr="00633A23">
        <w:rPr>
          <w:rFonts w:cs="Arial"/>
        </w:rPr>
        <w:t xml:space="preserve"> </w:t>
      </w:r>
      <w:r w:rsidRPr="00633A23">
        <w:t>Матерь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t>и</w:t>
      </w:r>
      <w:r w:rsidRPr="00633A23">
        <w:t>деть</w:t>
      </w:r>
      <w:r w:rsidRPr="00633A23">
        <w:rPr>
          <w:rFonts w:cs="Arial"/>
        </w:rPr>
        <w:t xml:space="preserve"> </w:t>
      </w:r>
      <w:r w:rsidRPr="00633A23">
        <w:t>тебе эту</w:t>
      </w:r>
      <w:r w:rsidRPr="00633A23">
        <w:rPr>
          <w:rFonts w:cs="Arial"/>
        </w:rPr>
        <w:t xml:space="preserve"> </w:t>
      </w:r>
      <w:r w:rsidRPr="00633A23">
        <w:t>радость</w:t>
      </w:r>
      <w:r w:rsidRPr="00633A23">
        <w:rPr>
          <w:rFonts w:cs="Arial"/>
        </w:rPr>
        <w:t xml:space="preserve">. </w:t>
      </w:r>
      <w:r w:rsidRPr="00633A23">
        <w:t>Будем</w:t>
      </w:r>
      <w:r w:rsidRPr="00633A23">
        <w:rPr>
          <w:rFonts w:cs="Arial"/>
        </w:rPr>
        <w:t xml:space="preserve"> </w:t>
      </w:r>
      <w:r w:rsidRPr="00633A23">
        <w:t>молиться»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начали</w:t>
      </w:r>
      <w:r w:rsidRPr="00633A23">
        <w:rPr>
          <w:rFonts w:cs="Arial"/>
        </w:rPr>
        <w:t xml:space="preserve"> </w:t>
      </w:r>
      <w:r w:rsidRPr="00633A23">
        <w:t>молить</w:t>
      </w:r>
      <w:r w:rsidRPr="00633A23">
        <w:softHyphen/>
        <w:t>ся</w:t>
      </w:r>
      <w:r w:rsidRPr="00633A23">
        <w:rPr>
          <w:rFonts w:cs="Arial"/>
        </w:rPr>
        <w:t xml:space="preserve">. </w:t>
      </w:r>
      <w:r w:rsidRPr="00633A23">
        <w:t>Молились</w:t>
      </w:r>
      <w:r w:rsidRPr="00633A23">
        <w:rPr>
          <w:rFonts w:cs="Arial"/>
        </w:rPr>
        <w:t xml:space="preserve"> </w:t>
      </w:r>
      <w:r w:rsidRPr="00633A23">
        <w:t>долго</w:t>
      </w:r>
      <w:r w:rsidRPr="00633A23">
        <w:rPr>
          <w:rFonts w:cs="Arial"/>
        </w:rPr>
        <w:t xml:space="preserve">. </w:t>
      </w:r>
      <w:r w:rsidRPr="00633A23">
        <w:t>Наконец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t>е</w:t>
      </w:r>
      <w:r w:rsidRPr="00633A23">
        <w:t>ликий</w:t>
      </w:r>
      <w:r w:rsidRPr="00633A23">
        <w:rPr>
          <w:rFonts w:cs="Arial"/>
        </w:rPr>
        <w:t xml:space="preserve"> </w:t>
      </w:r>
      <w:r w:rsidRPr="00633A23">
        <w:t>старец</w:t>
      </w:r>
      <w:r w:rsidRPr="00633A23">
        <w:rPr>
          <w:rFonts w:cs="Arial"/>
        </w:rPr>
        <w:t xml:space="preserve"> </w:t>
      </w:r>
      <w:r w:rsidRPr="00633A23">
        <w:t>вос</w:t>
      </w:r>
      <w:r w:rsidRPr="00633A23">
        <w:softHyphen/>
        <w:t>кликнул</w:t>
      </w:r>
      <w:r w:rsidRPr="00633A23">
        <w:rPr>
          <w:rFonts w:cs="Arial"/>
        </w:rPr>
        <w:t xml:space="preserve">.: </w:t>
      </w:r>
      <w:r w:rsidRPr="00633A23">
        <w:t>«Не</w:t>
      </w:r>
      <w:r w:rsidRPr="00633A23">
        <w:rPr>
          <w:rFonts w:cs="Arial"/>
        </w:rPr>
        <w:t xml:space="preserve"> </w:t>
      </w:r>
      <w:r w:rsidRPr="00633A23">
        <w:t>убойся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устрашись</w:t>
      </w:r>
      <w:r w:rsidRPr="00633A23">
        <w:rPr>
          <w:rFonts w:cs="Arial"/>
        </w:rPr>
        <w:t xml:space="preserve">! </w:t>
      </w:r>
      <w:r w:rsidRPr="00633A23">
        <w:t>Благодать</w:t>
      </w:r>
      <w:r w:rsidRPr="00633A23">
        <w:rPr>
          <w:rFonts w:cs="Arial"/>
        </w:rPr>
        <w:t xml:space="preserve"> </w:t>
      </w:r>
      <w:r w:rsidRPr="00633A23">
        <w:t>Божия к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>!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t>д</w:t>
      </w:r>
      <w:r w:rsidRPr="00633A23">
        <w:t>нялся</w:t>
      </w:r>
      <w:r w:rsidRPr="00633A23">
        <w:rPr>
          <w:rFonts w:cs="Arial"/>
        </w:rPr>
        <w:t xml:space="preserve"> </w:t>
      </w:r>
      <w:r w:rsidRPr="00633A23">
        <w:t>шум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неба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сущегося</w:t>
      </w:r>
      <w:r w:rsidRPr="00633A23">
        <w:rPr>
          <w:rFonts w:cs="Arial"/>
        </w:rPr>
        <w:t xml:space="preserve"> </w:t>
      </w:r>
      <w:r w:rsidRPr="00633A23">
        <w:t>сильного</w:t>
      </w:r>
      <w:r w:rsidRPr="00633A23">
        <w:rPr>
          <w:rFonts w:cs="Arial"/>
        </w:rPr>
        <w:t xml:space="preserve"> </w:t>
      </w:r>
      <w:r w:rsidRPr="00633A23">
        <w:t>ветра</w:t>
      </w:r>
      <w:r w:rsidRPr="00633A23">
        <w:rPr>
          <w:rFonts w:cs="Arial"/>
        </w:rPr>
        <w:t xml:space="preserve">. </w:t>
      </w:r>
      <w:r w:rsidRPr="00633A23">
        <w:t>Послышалось</w:t>
      </w:r>
      <w:r w:rsidRPr="00633A23">
        <w:rPr>
          <w:rFonts w:cs="Arial"/>
        </w:rPr>
        <w:t xml:space="preserve"> </w:t>
      </w:r>
      <w:r w:rsidRPr="00633A23">
        <w:t>пение</w:t>
      </w:r>
      <w:r w:rsidRPr="00633A23">
        <w:rPr>
          <w:rFonts w:cs="Arial"/>
        </w:rPr>
        <w:t xml:space="preserve">. </w:t>
      </w:r>
      <w:r w:rsidRPr="00633A23">
        <w:t>Дверь в</w:t>
      </w:r>
      <w:r w:rsidRPr="00633A23">
        <w:rPr>
          <w:rFonts w:cs="Arial"/>
        </w:rPr>
        <w:t xml:space="preserve"> </w:t>
      </w:r>
      <w:r w:rsidRPr="00633A23">
        <w:t>келлию</w:t>
      </w:r>
      <w:r w:rsidRPr="00633A23">
        <w:rPr>
          <w:rFonts w:cs="Arial"/>
        </w:rPr>
        <w:t xml:space="preserve"> </w:t>
      </w:r>
      <w:r w:rsidRPr="00633A23">
        <w:t>старца</w:t>
      </w:r>
      <w:r w:rsidRPr="00633A23">
        <w:rPr>
          <w:rFonts w:cs="Arial"/>
        </w:rPr>
        <w:t xml:space="preserve"> </w:t>
      </w:r>
      <w:r w:rsidRPr="00633A23">
        <w:t>открылась</w:t>
      </w:r>
      <w:r w:rsidRPr="00633A23">
        <w:rPr>
          <w:rFonts w:cs="Arial"/>
        </w:rPr>
        <w:t xml:space="preserve"> </w:t>
      </w:r>
      <w:r w:rsidRPr="00633A23">
        <w:t>сама</w:t>
      </w:r>
      <w:r w:rsidRPr="00633A23">
        <w:rPr>
          <w:rFonts w:cs="Arial"/>
        </w:rPr>
        <w:t xml:space="preserve"> </w:t>
      </w:r>
      <w:r w:rsidRPr="00633A23">
        <w:t>собою</w:t>
      </w:r>
      <w:r w:rsidRPr="00633A23">
        <w:rPr>
          <w:rFonts w:cs="Arial"/>
        </w:rPr>
        <w:t xml:space="preserve">. </w:t>
      </w:r>
      <w:r w:rsidRPr="00633A23">
        <w:t>Воссиял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обычайный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благоухание</w:t>
      </w:r>
      <w:r w:rsidRPr="00633A23">
        <w:rPr>
          <w:rFonts w:cs="Arial"/>
        </w:rPr>
        <w:t xml:space="preserve"> </w:t>
      </w:r>
      <w:r w:rsidRPr="00633A23">
        <w:t>наполнило</w:t>
      </w:r>
      <w:r w:rsidRPr="00633A23">
        <w:rPr>
          <w:rFonts w:cs="Arial"/>
        </w:rPr>
        <w:t xml:space="preserve"> </w:t>
      </w:r>
      <w:r w:rsidRPr="00633A23">
        <w:t>келию</w:t>
      </w:r>
      <w:r w:rsidRPr="00633A23">
        <w:rPr>
          <w:rFonts w:cs="Arial"/>
        </w:rPr>
        <w:t xml:space="preserve">. </w:t>
      </w:r>
      <w:r w:rsidRPr="00633A23">
        <w:t>Ста</w:t>
      </w:r>
      <w:r w:rsidRPr="00633A23">
        <w:softHyphen/>
        <w:t>рец</w:t>
      </w:r>
      <w:r w:rsidRPr="00633A23">
        <w:rPr>
          <w:rFonts w:cs="Arial"/>
        </w:rPr>
        <w:t xml:space="preserve"> </w:t>
      </w:r>
      <w:r w:rsidRPr="00633A23">
        <w:t>упал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колени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воздев</w:t>
      </w:r>
      <w:r w:rsidRPr="00633A23">
        <w:rPr>
          <w:rFonts w:cs="Arial"/>
        </w:rPr>
        <w:t xml:space="preserve"> </w:t>
      </w:r>
      <w:r w:rsidRPr="00633A23">
        <w:t>руки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небу</w:t>
      </w:r>
      <w:r w:rsidRPr="00633A23">
        <w:rPr>
          <w:rFonts w:cs="Arial"/>
        </w:rPr>
        <w:t xml:space="preserve">, </w:t>
      </w:r>
      <w:r w:rsidRPr="00633A23">
        <w:t>воскликнул</w:t>
      </w:r>
      <w:r w:rsidRPr="00633A23">
        <w:rPr>
          <w:rFonts w:cs="Arial"/>
        </w:rPr>
        <w:t xml:space="preserve">: </w:t>
      </w:r>
      <w:r w:rsidRPr="00633A23">
        <w:t>«Се</w:t>
      </w:r>
      <w:r w:rsidRPr="00633A23">
        <w:rPr>
          <w:rFonts w:cs="Arial"/>
        </w:rPr>
        <w:t xml:space="preserve">, </w:t>
      </w:r>
      <w:r w:rsidRPr="00633A23">
        <w:t>Преблагословенная</w:t>
      </w:r>
      <w:r w:rsidRPr="00633A23">
        <w:rPr>
          <w:rFonts w:cs="Arial"/>
        </w:rPr>
        <w:t xml:space="preserve">, </w:t>
      </w:r>
      <w:r w:rsidRPr="00633A23">
        <w:t>Пречистая</w:t>
      </w:r>
      <w:r w:rsidRPr="00633A23">
        <w:rPr>
          <w:rFonts w:cs="Arial"/>
        </w:rPr>
        <w:t xml:space="preserve"> </w:t>
      </w:r>
      <w:r w:rsidRPr="00633A23">
        <w:t>Дева</w:t>
      </w:r>
      <w:r w:rsidRPr="00633A23">
        <w:rPr>
          <w:rFonts w:cs="Arial"/>
        </w:rPr>
        <w:t xml:space="preserve">, </w:t>
      </w:r>
      <w:r w:rsidRPr="00633A23">
        <w:t>Владычица Богородица</w:t>
      </w:r>
      <w:r w:rsidRPr="00633A23">
        <w:rPr>
          <w:rFonts w:cs="Arial"/>
        </w:rPr>
        <w:t xml:space="preserve"> </w:t>
      </w:r>
      <w:r w:rsidRPr="00633A23">
        <w:t>грядет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>!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действительно</w:t>
      </w:r>
      <w:r w:rsidRPr="00633A23">
        <w:rPr>
          <w:rFonts w:cs="Arial"/>
        </w:rPr>
        <w:t xml:space="preserve">, </w:t>
      </w:r>
      <w:r w:rsidRPr="00633A23">
        <w:t>открылось шествие</w:t>
      </w:r>
      <w:r w:rsidRPr="00633A23">
        <w:rPr>
          <w:rFonts w:cs="Arial"/>
        </w:rPr>
        <w:t xml:space="preserve"> </w:t>
      </w:r>
      <w:r w:rsidRPr="00633A23">
        <w:t>небожит</w:t>
      </w:r>
      <w:r w:rsidRPr="00633A23">
        <w:t>е</w:t>
      </w:r>
      <w:r w:rsidRPr="00633A23">
        <w:t>лей</w:t>
      </w:r>
      <w:r w:rsidRPr="00633A23">
        <w:rPr>
          <w:rFonts w:cs="Arial"/>
        </w:rPr>
        <w:t xml:space="preserve">. </w:t>
      </w:r>
      <w:r w:rsidRPr="00633A23">
        <w:t>Впереди</w:t>
      </w:r>
      <w:r w:rsidRPr="00633A23">
        <w:rPr>
          <w:rFonts w:cs="Arial"/>
        </w:rPr>
        <w:t xml:space="preserve"> </w:t>
      </w:r>
      <w:r w:rsidRPr="00633A23">
        <w:t>шли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ангела</w:t>
      </w:r>
      <w:r w:rsidRPr="00633A23">
        <w:rPr>
          <w:rFonts w:cs="Arial"/>
        </w:rPr>
        <w:t xml:space="preserve">, </w:t>
      </w:r>
      <w:r w:rsidRPr="00633A23">
        <w:t>дер</w:t>
      </w:r>
      <w:r w:rsidRPr="00633A23">
        <w:softHyphen/>
        <w:t>жа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правой</w:t>
      </w:r>
      <w:r w:rsidRPr="00633A23">
        <w:rPr>
          <w:rFonts w:cs="Arial"/>
        </w:rPr>
        <w:t xml:space="preserve"> </w:t>
      </w:r>
      <w:r w:rsidRPr="00633A23">
        <w:t>руке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другой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левой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ветви</w:t>
      </w:r>
      <w:r w:rsidRPr="00633A23">
        <w:rPr>
          <w:rFonts w:cs="Arial"/>
        </w:rPr>
        <w:t xml:space="preserve">, </w:t>
      </w:r>
      <w:r w:rsidRPr="00633A23">
        <w:t>укр</w:t>
      </w:r>
      <w:r w:rsidRPr="00633A23">
        <w:t>а</w:t>
      </w:r>
      <w:r w:rsidRPr="00633A23">
        <w:t>шенной</w:t>
      </w:r>
      <w:r w:rsidRPr="00633A23">
        <w:rPr>
          <w:rFonts w:cs="Arial"/>
        </w:rPr>
        <w:t xml:space="preserve"> </w:t>
      </w:r>
      <w:r w:rsidRPr="00633A23">
        <w:t>цветами</w:t>
      </w:r>
      <w:r w:rsidRPr="00633A23">
        <w:rPr>
          <w:rFonts w:cs="Arial"/>
        </w:rPr>
        <w:t xml:space="preserve">.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ними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Предтеча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ап</w:t>
      </w:r>
      <w:r w:rsidRPr="00633A23">
        <w:rPr>
          <w:rFonts w:cs="Arial"/>
        </w:rPr>
        <w:t xml:space="preserve">.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Богослов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белых</w:t>
      </w:r>
      <w:r w:rsidRPr="00633A23">
        <w:rPr>
          <w:rFonts w:cs="Arial"/>
        </w:rPr>
        <w:t xml:space="preserve"> </w:t>
      </w:r>
      <w:r w:rsidRPr="00633A23">
        <w:t>блестящих</w:t>
      </w:r>
      <w:r w:rsidRPr="00633A23">
        <w:rPr>
          <w:rFonts w:cs="Arial"/>
        </w:rPr>
        <w:t xml:space="preserve"> </w:t>
      </w:r>
      <w:r w:rsidRPr="00633A23">
        <w:t>од</w:t>
      </w:r>
      <w:r w:rsidRPr="00633A23">
        <w:t>е</w:t>
      </w:r>
      <w:r w:rsidRPr="00633A23">
        <w:t>ждах</w:t>
      </w:r>
      <w:r w:rsidRPr="00633A23">
        <w:rPr>
          <w:rFonts w:cs="Arial"/>
        </w:rPr>
        <w:t xml:space="preserve">. </w:t>
      </w:r>
      <w:r w:rsidRPr="00633A23">
        <w:t>Далее сама</w:t>
      </w:r>
      <w:r w:rsidRPr="00633A23">
        <w:rPr>
          <w:rFonts w:cs="Arial"/>
        </w:rPr>
        <w:t xml:space="preserve"> </w:t>
      </w:r>
      <w:r w:rsidRPr="00633A23">
        <w:t>Богоматерь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Нею</w:t>
      </w:r>
      <w:r w:rsidRPr="00633A23">
        <w:rPr>
          <w:rFonts w:cs="Arial"/>
        </w:rPr>
        <w:t xml:space="preserve"> </w:t>
      </w:r>
      <w:r w:rsidRPr="00633A23">
        <w:t>двенадцать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дев</w:t>
      </w:r>
      <w:r w:rsidRPr="00633A23">
        <w:rPr>
          <w:rFonts w:cs="Arial"/>
        </w:rPr>
        <w:t xml:space="preserve">. </w:t>
      </w:r>
      <w:r w:rsidRPr="00633A23">
        <w:t>Ко</w:t>
      </w:r>
      <w:r w:rsidRPr="00633A23">
        <w:softHyphen/>
        <w:t>гда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вошли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келлию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озарил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 </w:t>
      </w:r>
      <w:r w:rsidRPr="00633A23">
        <w:t>светлее солнечного</w:t>
      </w:r>
      <w:r w:rsidRPr="00633A23">
        <w:rPr>
          <w:rFonts w:cs="Arial"/>
        </w:rPr>
        <w:t xml:space="preserve">. </w:t>
      </w:r>
      <w:r w:rsidRPr="00633A23">
        <w:t>Инокиня</w:t>
      </w:r>
      <w:r w:rsidRPr="00633A23">
        <w:rPr>
          <w:rFonts w:cs="Arial"/>
        </w:rPr>
        <w:t xml:space="preserve"> </w:t>
      </w:r>
      <w:r w:rsidRPr="00633A23">
        <w:t>Евдокия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входе</w:t>
      </w:r>
      <w:r w:rsidRPr="00633A23">
        <w:rPr>
          <w:rFonts w:cs="Arial"/>
        </w:rPr>
        <w:t xml:space="preserve"> </w:t>
      </w:r>
      <w:r w:rsidRPr="00633A23">
        <w:t>небожителей</w:t>
      </w:r>
      <w:r w:rsidRPr="00633A23">
        <w:rPr>
          <w:rFonts w:cs="Arial"/>
        </w:rPr>
        <w:t xml:space="preserve"> </w:t>
      </w:r>
      <w:r w:rsidRPr="00633A23">
        <w:t>в келлию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страха</w:t>
      </w:r>
      <w:r w:rsidRPr="00633A23">
        <w:rPr>
          <w:rFonts w:cs="Arial"/>
        </w:rPr>
        <w:t xml:space="preserve"> </w:t>
      </w:r>
      <w:r w:rsidRPr="00633A23">
        <w:t>вне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упала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очнулась только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Богоматерь</w:t>
      </w:r>
      <w:r w:rsidRPr="00633A23">
        <w:rPr>
          <w:rFonts w:cs="Arial"/>
        </w:rPr>
        <w:t xml:space="preserve"> </w:t>
      </w:r>
      <w:r w:rsidRPr="00633A23">
        <w:t>спросила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преп</w:t>
      </w:r>
      <w:r w:rsidRPr="00633A23">
        <w:t>о</w:t>
      </w:r>
      <w:r w:rsidRPr="00633A23">
        <w:t>добно</w:t>
      </w:r>
      <w:r w:rsidRPr="00633A23">
        <w:softHyphen/>
        <w:t>го</w:t>
      </w:r>
      <w:r w:rsidRPr="00633A23">
        <w:rPr>
          <w:rFonts w:cs="Arial"/>
        </w:rPr>
        <w:t xml:space="preserve">: </w:t>
      </w:r>
      <w:r w:rsidRPr="00633A23">
        <w:t>«Кто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тебя</w:t>
      </w:r>
      <w:r w:rsidRPr="00633A23">
        <w:rPr>
          <w:rFonts w:cs="Arial"/>
        </w:rPr>
        <w:t>?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Старец</w:t>
      </w:r>
      <w:r w:rsidRPr="00633A23">
        <w:rPr>
          <w:rFonts w:cs="Arial"/>
        </w:rPr>
        <w:t xml:space="preserve"> </w:t>
      </w:r>
      <w:r w:rsidRPr="00633A23">
        <w:t>ответил</w:t>
      </w:r>
      <w:r w:rsidRPr="00633A23">
        <w:rPr>
          <w:rFonts w:cs="Arial"/>
        </w:rPr>
        <w:t xml:space="preserve">: </w:t>
      </w:r>
      <w:r w:rsidRPr="00633A23">
        <w:t>«Это</w:t>
      </w:r>
      <w:r w:rsidRPr="00633A23">
        <w:rPr>
          <w:rFonts w:cs="Arial"/>
        </w:rPr>
        <w:t xml:space="preserve"> </w:t>
      </w:r>
      <w:r w:rsidRPr="00633A23">
        <w:t>та</w:t>
      </w:r>
      <w:r w:rsidRPr="00633A23">
        <w:rPr>
          <w:rFonts w:cs="Arial"/>
        </w:rPr>
        <w:t xml:space="preserve"> </w:t>
      </w:r>
      <w:r w:rsidRPr="00633A23">
        <w:t>самая сестра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просил</w:t>
      </w:r>
      <w:r w:rsidRPr="00633A23">
        <w:rPr>
          <w:rFonts w:cs="Arial"/>
        </w:rPr>
        <w:t xml:space="preserve"> </w:t>
      </w:r>
      <w:r w:rsidRPr="00633A23">
        <w:t>Тебя</w:t>
      </w:r>
      <w:r w:rsidRPr="00633A23">
        <w:rPr>
          <w:rFonts w:cs="Arial"/>
        </w:rPr>
        <w:t xml:space="preserve">, </w:t>
      </w:r>
      <w:r w:rsidRPr="00633A23">
        <w:t>Вл</w:t>
      </w:r>
      <w:r w:rsidRPr="00633A23">
        <w:t>а</w:t>
      </w:r>
      <w:r w:rsidRPr="00633A23">
        <w:t>дычица</w:t>
      </w:r>
      <w:r w:rsidRPr="00633A23">
        <w:rPr>
          <w:rFonts w:cs="Arial"/>
        </w:rPr>
        <w:t xml:space="preserve">,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ей при</w:t>
      </w:r>
      <w:r w:rsidRPr="00633A23">
        <w:rPr>
          <w:rFonts w:cs="Arial"/>
        </w:rPr>
        <w:t xml:space="preserve"> </w:t>
      </w:r>
      <w:r w:rsidRPr="00633A23">
        <w:t>явлении</w:t>
      </w:r>
      <w:r w:rsidRPr="00633A23">
        <w:rPr>
          <w:rFonts w:cs="Arial"/>
        </w:rPr>
        <w:t xml:space="preserve"> </w:t>
      </w:r>
      <w:r w:rsidRPr="00633A23">
        <w:t>Твоем»</w:t>
      </w:r>
      <w:r w:rsidRPr="00633A23">
        <w:rPr>
          <w:rFonts w:cs="Arial"/>
        </w:rPr>
        <w:t xml:space="preserve">.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Богоматерь</w:t>
      </w:r>
      <w:r w:rsidRPr="00633A23">
        <w:rPr>
          <w:rFonts w:cs="Arial"/>
        </w:rPr>
        <w:t xml:space="preserve"> </w:t>
      </w:r>
      <w:r w:rsidRPr="00633A23">
        <w:t>подошла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Ев</w:t>
      </w:r>
      <w:r w:rsidRPr="00633A23">
        <w:softHyphen/>
        <w:t>докии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взяв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а</w:t>
      </w:r>
      <w:r w:rsidRPr="00633A23">
        <w:t>вую</w:t>
      </w:r>
      <w:r w:rsidRPr="00633A23">
        <w:rPr>
          <w:rFonts w:cs="Arial"/>
        </w:rPr>
        <w:t xml:space="preserve"> </w:t>
      </w:r>
      <w:r w:rsidRPr="00633A23">
        <w:t>руку</w:t>
      </w:r>
      <w:r w:rsidRPr="00633A23">
        <w:rPr>
          <w:rFonts w:cs="Arial"/>
        </w:rPr>
        <w:t xml:space="preserve">, </w:t>
      </w:r>
      <w:r w:rsidRPr="00633A23">
        <w:t>сказала</w:t>
      </w:r>
      <w:r w:rsidRPr="00633A23">
        <w:rPr>
          <w:rFonts w:cs="Arial"/>
        </w:rPr>
        <w:t xml:space="preserve">: </w:t>
      </w:r>
      <w:r w:rsidRPr="00633A23">
        <w:t>«Встань</w:t>
      </w:r>
      <w:r w:rsidRPr="00633A23">
        <w:rPr>
          <w:rFonts w:cs="Arial"/>
        </w:rPr>
        <w:t xml:space="preserve">, </w:t>
      </w:r>
      <w:r w:rsidRPr="00633A23">
        <w:t>де</w:t>
      </w:r>
      <w:r w:rsidRPr="00633A23">
        <w:softHyphen/>
        <w:t>вица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бойся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. </w:t>
      </w:r>
      <w:r w:rsidRPr="00633A23">
        <w:t>Такие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девы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, </w:t>
      </w:r>
      <w:r w:rsidRPr="00633A23">
        <w:t>пришли сюда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Мною</w:t>
      </w:r>
      <w:r w:rsidRPr="00633A23">
        <w:rPr>
          <w:rFonts w:cs="Arial"/>
        </w:rPr>
        <w:t>!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Объятая</w:t>
      </w:r>
      <w:r w:rsidRPr="00633A23">
        <w:rPr>
          <w:rFonts w:cs="Arial"/>
        </w:rPr>
        <w:t xml:space="preserve"> </w:t>
      </w:r>
      <w:r w:rsidRPr="00633A23">
        <w:t>великою</w:t>
      </w:r>
      <w:r w:rsidRPr="00633A23">
        <w:rPr>
          <w:rFonts w:cs="Arial"/>
        </w:rPr>
        <w:t xml:space="preserve"> </w:t>
      </w:r>
      <w:r w:rsidRPr="00633A23">
        <w:t>радостью</w:t>
      </w:r>
      <w:r w:rsidRPr="00633A23">
        <w:rPr>
          <w:rFonts w:cs="Arial"/>
        </w:rPr>
        <w:t xml:space="preserve"> </w:t>
      </w:r>
      <w:r w:rsidRPr="00633A23">
        <w:t>Евдокия встала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спросила</w:t>
      </w:r>
      <w:r w:rsidRPr="00633A23">
        <w:rPr>
          <w:rFonts w:cs="Arial"/>
        </w:rPr>
        <w:t xml:space="preserve"> </w:t>
      </w:r>
      <w:r w:rsidRPr="00633A23">
        <w:t>старца</w:t>
      </w:r>
      <w:r w:rsidRPr="00633A23">
        <w:rPr>
          <w:rFonts w:cs="Arial"/>
        </w:rPr>
        <w:t xml:space="preserve">: </w:t>
      </w:r>
      <w:r w:rsidRPr="00633A23">
        <w:t>«Где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?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?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думала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живая»</w:t>
      </w:r>
      <w:r w:rsidRPr="00633A23">
        <w:rPr>
          <w:rFonts w:cs="Arial"/>
        </w:rPr>
        <w:t xml:space="preserve">.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Богоматерь</w:t>
      </w:r>
      <w:r w:rsidRPr="00633A23">
        <w:rPr>
          <w:rFonts w:cs="Arial"/>
        </w:rPr>
        <w:t xml:space="preserve"> </w:t>
      </w:r>
      <w:r w:rsidRPr="00633A23">
        <w:t>повелела</w:t>
      </w:r>
      <w:r w:rsidRPr="00633A23">
        <w:rPr>
          <w:rFonts w:cs="Arial"/>
        </w:rPr>
        <w:t xml:space="preserve"> </w:t>
      </w:r>
      <w:r w:rsidRPr="00633A23">
        <w:t>ей самой</w:t>
      </w:r>
      <w:r w:rsidRPr="00633A23">
        <w:rPr>
          <w:rFonts w:cs="Arial"/>
        </w:rPr>
        <w:t xml:space="preserve"> </w:t>
      </w:r>
      <w:r w:rsidRPr="00633A23">
        <w:t>подойти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явившимся</w:t>
      </w:r>
      <w:r w:rsidRPr="00633A23">
        <w:rPr>
          <w:rFonts w:cs="Arial"/>
        </w:rPr>
        <w:t xml:space="preserve"> </w:t>
      </w:r>
      <w:r w:rsidRPr="00633A23">
        <w:t>небожителям</w:t>
      </w:r>
      <w:r w:rsidRPr="00633A23">
        <w:rPr>
          <w:rFonts w:cs="Arial"/>
        </w:rPr>
        <w:t xml:space="preserve"> </w:t>
      </w:r>
      <w:r w:rsidRPr="00633A23">
        <w:t>и спросить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имена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какая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на земле</w:t>
      </w:r>
      <w:r w:rsidRPr="00633A23">
        <w:rPr>
          <w:rFonts w:cs="Arial"/>
        </w:rPr>
        <w:t>.</w:t>
      </w:r>
    </w:p>
    <w:p w:rsidR="00353F7B" w:rsidRPr="00633A23" w:rsidRDefault="00353F7B" w:rsidP="00353F7B">
      <w:r w:rsidRPr="00633A23">
        <w:t>Сначала</w:t>
      </w:r>
      <w:r w:rsidRPr="00633A23">
        <w:rPr>
          <w:rFonts w:cs="Arial"/>
        </w:rPr>
        <w:t xml:space="preserve"> </w:t>
      </w:r>
      <w:r w:rsidRPr="00633A23">
        <w:t>Евдокия</w:t>
      </w:r>
      <w:r w:rsidRPr="00633A23">
        <w:rPr>
          <w:rFonts w:cs="Arial"/>
        </w:rPr>
        <w:t xml:space="preserve"> </w:t>
      </w:r>
      <w:r w:rsidRPr="00633A23">
        <w:t>подошла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ангелам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спросила их</w:t>
      </w:r>
      <w:r w:rsidRPr="00633A23">
        <w:rPr>
          <w:rFonts w:cs="Arial"/>
        </w:rPr>
        <w:t xml:space="preserve">: </w:t>
      </w:r>
      <w:r w:rsidRPr="00633A23">
        <w:t>«Кто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>?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отвечали</w:t>
      </w:r>
      <w:r w:rsidRPr="00633A23">
        <w:rPr>
          <w:rFonts w:cs="Arial"/>
        </w:rPr>
        <w:t xml:space="preserve">: </w:t>
      </w:r>
      <w:r w:rsidRPr="00633A23">
        <w:t>«Мы</w:t>
      </w:r>
      <w:r w:rsidRPr="00633A23">
        <w:rPr>
          <w:rFonts w:cs="Arial"/>
        </w:rPr>
        <w:t xml:space="preserve"> </w:t>
      </w:r>
      <w:r w:rsidRPr="00633A23">
        <w:t>анг</w:t>
      </w:r>
      <w:r w:rsidRPr="00633A23">
        <w:t>е</w:t>
      </w:r>
      <w:r w:rsidRPr="00633A23">
        <w:t>лы</w:t>
      </w:r>
      <w:r w:rsidRPr="00633A23">
        <w:rPr>
          <w:rFonts w:cs="Arial"/>
        </w:rPr>
        <w:t xml:space="preserve"> </w:t>
      </w:r>
      <w:r w:rsidRPr="00633A23">
        <w:t>Божий»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softHyphen/>
        <w:t>том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вопросом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обратилась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Иоанну Предтече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ап</w:t>
      </w:r>
      <w:r w:rsidRPr="00633A23">
        <w:rPr>
          <w:rFonts w:cs="Arial"/>
        </w:rPr>
        <w:t xml:space="preserve">. </w:t>
      </w:r>
      <w:r w:rsidRPr="00633A23">
        <w:t>Иоанну</w:t>
      </w:r>
      <w:r w:rsidRPr="00633A23">
        <w:rPr>
          <w:rFonts w:cs="Arial"/>
        </w:rPr>
        <w:t xml:space="preserve"> </w:t>
      </w:r>
      <w:r w:rsidRPr="00633A23">
        <w:t>Богосл</w:t>
      </w:r>
      <w:r w:rsidRPr="00633A23">
        <w:t>о</w:t>
      </w:r>
      <w:r w:rsidRPr="00633A23">
        <w:t>ву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сказали</w:t>
      </w:r>
      <w:r w:rsidRPr="00633A23">
        <w:rPr>
          <w:rFonts w:cs="Arial"/>
        </w:rPr>
        <w:t xml:space="preserve"> </w:t>
      </w:r>
      <w:r w:rsidRPr="00633A23">
        <w:t>ей свое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.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Евдокия</w:t>
      </w:r>
      <w:r w:rsidRPr="00633A23">
        <w:rPr>
          <w:rFonts w:cs="Arial"/>
        </w:rPr>
        <w:t xml:space="preserve"> </w:t>
      </w:r>
      <w:r w:rsidRPr="00633A23">
        <w:t>подошла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девам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вел</w:t>
      </w:r>
      <w:r w:rsidRPr="00633A23">
        <w:t>и</w:t>
      </w:r>
      <w:r w:rsidRPr="00633A23">
        <w:t>комученицы</w:t>
      </w:r>
      <w:r w:rsidRPr="00633A23">
        <w:rPr>
          <w:rFonts w:cs="Arial"/>
        </w:rPr>
        <w:t xml:space="preserve"> </w:t>
      </w:r>
      <w:r w:rsidRPr="00633A23">
        <w:t>Варвара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Екатери</w:t>
      </w:r>
      <w:r w:rsidRPr="00633A23">
        <w:softHyphen/>
        <w:t>на</w:t>
      </w:r>
      <w:r w:rsidRPr="00633A23">
        <w:rPr>
          <w:rFonts w:cs="Arial"/>
        </w:rPr>
        <w:t xml:space="preserve">, </w:t>
      </w:r>
      <w:r w:rsidRPr="00633A23">
        <w:t>первомученица</w:t>
      </w:r>
      <w:r w:rsidRPr="00633A23">
        <w:rPr>
          <w:rFonts w:cs="Arial"/>
        </w:rPr>
        <w:t xml:space="preserve"> </w:t>
      </w:r>
      <w:r w:rsidRPr="00633A23">
        <w:t>Фекла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великомученица</w:t>
      </w:r>
      <w:r w:rsidRPr="00633A23">
        <w:rPr>
          <w:rFonts w:cs="Arial"/>
        </w:rPr>
        <w:t xml:space="preserve"> </w:t>
      </w:r>
      <w:r w:rsidRPr="00633A23">
        <w:t>Марина</w:t>
      </w:r>
      <w:r w:rsidRPr="00633A23">
        <w:rPr>
          <w:rFonts w:cs="Arial"/>
        </w:rPr>
        <w:t xml:space="preserve">, </w:t>
      </w:r>
      <w:r w:rsidRPr="00633A23">
        <w:t>великом</w:t>
      </w:r>
      <w:r w:rsidRPr="00633A23">
        <w:t>у</w:t>
      </w:r>
      <w:r w:rsidRPr="00633A23">
        <w:t>ченица</w:t>
      </w:r>
      <w:r w:rsidRPr="00633A23">
        <w:rPr>
          <w:rFonts w:cs="Arial"/>
        </w:rPr>
        <w:t xml:space="preserve"> </w:t>
      </w:r>
      <w:r w:rsidRPr="00633A23">
        <w:t>Ирина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rPr>
          <w:rFonts w:cs="Arial"/>
        </w:rPr>
        <w:t xml:space="preserve">. </w:t>
      </w:r>
      <w:r w:rsidRPr="00633A23">
        <w:t>Евпраксия</w:t>
      </w:r>
      <w:r w:rsidRPr="00633A23">
        <w:rPr>
          <w:rFonts w:cs="Arial"/>
        </w:rPr>
        <w:t xml:space="preserve">, </w:t>
      </w:r>
      <w:r w:rsidRPr="00633A23">
        <w:t>великомуче</w:t>
      </w:r>
      <w:r w:rsidRPr="00633A23">
        <w:softHyphen/>
        <w:t>ницы</w:t>
      </w:r>
      <w:r w:rsidRPr="00633A23">
        <w:rPr>
          <w:rFonts w:cs="Arial"/>
        </w:rPr>
        <w:t xml:space="preserve"> </w:t>
      </w:r>
      <w:r w:rsidRPr="00633A23">
        <w:t>Пелагия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Дорофея</w:t>
      </w:r>
      <w:r w:rsidRPr="00633A23">
        <w:rPr>
          <w:rFonts w:cs="Arial"/>
        </w:rPr>
        <w:t xml:space="preserve">,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Макрина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муч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t>у</w:t>
      </w:r>
      <w:r w:rsidRPr="00633A23">
        <w:t>стина</w:t>
      </w:r>
      <w:r w:rsidRPr="00633A23">
        <w:rPr>
          <w:rFonts w:cs="Arial"/>
        </w:rPr>
        <w:t xml:space="preserve">, </w:t>
      </w:r>
      <w:r w:rsidRPr="00633A23">
        <w:t>великомученица</w:t>
      </w:r>
      <w:r w:rsidRPr="00633A23">
        <w:rPr>
          <w:rFonts w:cs="Arial"/>
        </w:rPr>
        <w:t xml:space="preserve"> </w:t>
      </w:r>
      <w:r w:rsidRPr="00633A23">
        <w:t>Иулиания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мученица</w:t>
      </w:r>
      <w:r w:rsidRPr="00633A23">
        <w:rPr>
          <w:rFonts w:cs="Arial"/>
        </w:rPr>
        <w:t xml:space="preserve"> </w:t>
      </w:r>
      <w:r w:rsidRPr="00633A23">
        <w:t>Анисия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эти девы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вопросы</w:t>
      </w:r>
      <w:r w:rsidRPr="00633A23">
        <w:rPr>
          <w:rFonts w:cs="Arial"/>
        </w:rPr>
        <w:t xml:space="preserve"> </w:t>
      </w:r>
      <w:r w:rsidRPr="00633A23">
        <w:t>Евдокии</w:t>
      </w:r>
      <w:r w:rsidRPr="00633A23">
        <w:rPr>
          <w:rFonts w:cs="Arial"/>
        </w:rPr>
        <w:t xml:space="preserve"> </w:t>
      </w:r>
      <w:r w:rsidRPr="00633A23">
        <w:t>сказ</w:t>
      </w:r>
      <w:r w:rsidRPr="00633A23">
        <w:t>ы</w:t>
      </w:r>
      <w:r w:rsidRPr="00633A23">
        <w:t>вали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, </w:t>
      </w:r>
      <w:r w:rsidRPr="00633A23">
        <w:t>свою жизнь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подвиги</w:t>
      </w:r>
      <w:r w:rsidRPr="00633A23">
        <w:rPr>
          <w:rFonts w:cs="Arial"/>
        </w:rPr>
        <w:t xml:space="preserve"> </w:t>
      </w:r>
      <w:r w:rsidRPr="00633A23">
        <w:t>мученичества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заключе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прибавили</w:t>
      </w:r>
      <w:r w:rsidRPr="00633A23">
        <w:rPr>
          <w:rFonts w:cs="Arial"/>
        </w:rPr>
        <w:t xml:space="preserve">: </w:t>
      </w:r>
      <w:r w:rsidRPr="00633A23">
        <w:t>«Не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даровал</w:t>
      </w:r>
      <w:r w:rsidRPr="00633A23">
        <w:rPr>
          <w:rFonts w:cs="Arial"/>
        </w:rPr>
        <w:t xml:space="preserve"> </w:t>
      </w:r>
      <w:r w:rsidRPr="00633A23">
        <w:t>эту</w:t>
      </w:r>
      <w:r w:rsidRPr="00633A23">
        <w:rPr>
          <w:rFonts w:cs="Arial"/>
        </w:rPr>
        <w:t xml:space="preserve"> </w:t>
      </w:r>
      <w:r w:rsidRPr="00633A23">
        <w:t>славу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за страдания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поношения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пострадаешь</w:t>
      </w:r>
      <w:r w:rsidRPr="00633A23">
        <w:rPr>
          <w:rFonts w:cs="Arial"/>
        </w:rPr>
        <w:t>!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Между тем</w:t>
      </w:r>
      <w:r w:rsidRPr="00633A23">
        <w:rPr>
          <w:rFonts w:cs="Arial"/>
        </w:rPr>
        <w:t xml:space="preserve"> </w:t>
      </w:r>
      <w:r w:rsidRPr="00633A23">
        <w:t>Богоматерь</w:t>
      </w:r>
      <w:r w:rsidRPr="00633A23">
        <w:rPr>
          <w:rFonts w:cs="Arial"/>
        </w:rPr>
        <w:t xml:space="preserve"> </w:t>
      </w:r>
      <w:r w:rsidRPr="00633A23">
        <w:t>продолжала</w:t>
      </w:r>
      <w:r w:rsidRPr="00633A23">
        <w:rPr>
          <w:rFonts w:cs="Arial"/>
        </w:rPr>
        <w:t xml:space="preserve"> </w:t>
      </w:r>
      <w:r w:rsidRPr="00633A23">
        <w:t>беседовать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Сера</w:t>
      </w:r>
      <w:r w:rsidRPr="00633A23">
        <w:softHyphen/>
        <w:t>фимом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долго</w:t>
      </w:r>
      <w:r w:rsidRPr="00633A23">
        <w:rPr>
          <w:rFonts w:cs="Arial"/>
        </w:rPr>
        <w:t xml:space="preserve"> </w:t>
      </w:r>
      <w:r w:rsidRPr="00633A23">
        <w:t>говорила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беседы Евдокия</w:t>
      </w:r>
      <w:r w:rsidRPr="00633A23">
        <w:rPr>
          <w:rFonts w:cs="Arial"/>
        </w:rPr>
        <w:t xml:space="preserve"> </w:t>
      </w:r>
      <w:r w:rsidRPr="00633A23">
        <w:t>могла</w:t>
      </w:r>
      <w:r w:rsidRPr="00633A23">
        <w:rPr>
          <w:rFonts w:cs="Arial"/>
        </w:rPr>
        <w:t xml:space="preserve"> </w:t>
      </w:r>
      <w:r w:rsidRPr="00633A23">
        <w:t>услышать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немногое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она услышала</w:t>
      </w:r>
      <w:r w:rsidRPr="00633A23">
        <w:rPr>
          <w:rFonts w:cs="Arial"/>
        </w:rPr>
        <w:t xml:space="preserve">. </w:t>
      </w:r>
      <w:r w:rsidRPr="00633A23">
        <w:t>«Не</w:t>
      </w:r>
      <w:r w:rsidRPr="00633A23">
        <w:rPr>
          <w:rFonts w:cs="Arial"/>
        </w:rPr>
        <w:t xml:space="preserve"> </w:t>
      </w:r>
      <w:r w:rsidRPr="00633A23">
        <w:t>оставь</w:t>
      </w:r>
      <w:r w:rsidRPr="00633A23">
        <w:rPr>
          <w:rFonts w:cs="Arial"/>
        </w:rPr>
        <w:t xml:space="preserve"> </w:t>
      </w:r>
      <w:r w:rsidRPr="00633A23">
        <w:t>дев</w:t>
      </w:r>
      <w:r w:rsidRPr="00633A23">
        <w:rPr>
          <w:rFonts w:cs="Arial"/>
        </w:rPr>
        <w:t xml:space="preserve"> </w:t>
      </w:r>
      <w:r w:rsidRPr="00633A23">
        <w:t>моих</w:t>
      </w:r>
      <w:r w:rsidRPr="00633A23">
        <w:rPr>
          <w:rFonts w:cs="Arial"/>
        </w:rPr>
        <w:t xml:space="preserve"> </w:t>
      </w:r>
      <w:r w:rsidRPr="00633A23">
        <w:t>Дивеевских</w:t>
      </w:r>
      <w:r w:rsidRPr="00633A23">
        <w:rPr>
          <w:rFonts w:cs="Arial"/>
        </w:rPr>
        <w:t>!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гово</w:t>
      </w:r>
      <w:r w:rsidRPr="00633A23">
        <w:softHyphen/>
        <w:t>рила</w:t>
      </w:r>
      <w:r w:rsidRPr="00633A23">
        <w:rPr>
          <w:rFonts w:cs="Arial"/>
        </w:rPr>
        <w:t xml:space="preserve"> </w:t>
      </w:r>
      <w:r w:rsidRPr="00633A23">
        <w:t>Богоматерь</w:t>
      </w:r>
      <w:r w:rsidRPr="00633A23">
        <w:rPr>
          <w:rFonts w:cs="Arial"/>
        </w:rPr>
        <w:t xml:space="preserve">. </w:t>
      </w:r>
      <w:r w:rsidRPr="00633A23">
        <w:t>Старец</w:t>
      </w:r>
      <w:r w:rsidRPr="00633A23">
        <w:rPr>
          <w:rFonts w:cs="Arial"/>
        </w:rPr>
        <w:t xml:space="preserve"> </w:t>
      </w:r>
      <w:r w:rsidRPr="00633A23">
        <w:t>ответил</w:t>
      </w:r>
      <w:r w:rsidRPr="00633A23">
        <w:rPr>
          <w:rFonts w:cs="Arial"/>
        </w:rPr>
        <w:t xml:space="preserve">: </w:t>
      </w:r>
      <w:r w:rsidRPr="00633A23">
        <w:t>«О</w:t>
      </w:r>
      <w:r w:rsidRPr="00633A23">
        <w:rPr>
          <w:rFonts w:cs="Arial"/>
        </w:rPr>
        <w:t xml:space="preserve">, </w:t>
      </w:r>
      <w:r w:rsidRPr="00633A23">
        <w:t>Владычица</w:t>
      </w:r>
      <w:r w:rsidRPr="00633A23">
        <w:rPr>
          <w:rFonts w:cs="Arial"/>
        </w:rPr>
        <w:t xml:space="preserve">, </w:t>
      </w:r>
      <w:r w:rsidRPr="00633A23">
        <w:t>я собираю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;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собою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могу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управить»</w:t>
      </w:r>
      <w:r w:rsidRPr="00633A23">
        <w:rPr>
          <w:rFonts w:cs="Arial"/>
        </w:rPr>
        <w:t xml:space="preserve">. </w:t>
      </w:r>
      <w:r w:rsidRPr="00633A23">
        <w:t>«Я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softHyphen/>
        <w:t>бе</w:t>
      </w:r>
      <w:r w:rsidRPr="00633A23">
        <w:rPr>
          <w:rFonts w:cs="Arial"/>
        </w:rPr>
        <w:t xml:space="preserve">, </w:t>
      </w:r>
      <w:r w:rsidRPr="00633A23">
        <w:t>любимиче</w:t>
      </w:r>
      <w:r w:rsidRPr="00633A23">
        <w:rPr>
          <w:rFonts w:cs="Arial"/>
        </w:rPr>
        <w:t xml:space="preserve"> </w:t>
      </w:r>
      <w:r w:rsidRPr="00633A23">
        <w:t>Мой</w:t>
      </w:r>
      <w:r w:rsidRPr="00633A23">
        <w:rPr>
          <w:rFonts w:cs="Arial"/>
        </w:rPr>
        <w:t xml:space="preserve">,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помогу»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сказала</w:t>
      </w:r>
      <w:r w:rsidRPr="00633A23">
        <w:rPr>
          <w:rFonts w:cs="Arial"/>
        </w:rPr>
        <w:t xml:space="preserve"> </w:t>
      </w:r>
      <w:r w:rsidRPr="00633A23">
        <w:t>Бого</w:t>
      </w:r>
      <w:r w:rsidRPr="00633A23">
        <w:softHyphen/>
        <w:t>матерь</w:t>
      </w:r>
      <w:r w:rsidRPr="00633A23">
        <w:rPr>
          <w:rFonts w:cs="Arial"/>
        </w:rPr>
        <w:t xml:space="preserve">.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Возложи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послушание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ис</w:t>
      </w:r>
      <w:r w:rsidRPr="00633A23">
        <w:softHyphen/>
        <w:t>полнят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будут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тобою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близ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поте</w:t>
      </w:r>
      <w:r w:rsidRPr="00633A23">
        <w:softHyphen/>
        <w:t>ряют</w:t>
      </w:r>
      <w:r w:rsidRPr="00633A23">
        <w:rPr>
          <w:rFonts w:cs="Arial"/>
        </w:rPr>
        <w:t xml:space="preserve"> </w:t>
      </w:r>
      <w:r w:rsidRPr="00633A23">
        <w:t>мудрость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лишатся</w:t>
      </w:r>
      <w:r w:rsidRPr="00633A23">
        <w:rPr>
          <w:rFonts w:cs="Arial"/>
        </w:rPr>
        <w:t xml:space="preserve"> </w:t>
      </w:r>
      <w:r w:rsidRPr="00633A23">
        <w:t>участи</w:t>
      </w:r>
      <w:r w:rsidRPr="00633A23">
        <w:rPr>
          <w:rFonts w:cs="Arial"/>
        </w:rPr>
        <w:t xml:space="preserve"> </w:t>
      </w:r>
      <w:r w:rsidRPr="00633A23">
        <w:t>сих</w:t>
      </w:r>
      <w:r w:rsidRPr="00633A23">
        <w:rPr>
          <w:rFonts w:cs="Arial"/>
        </w:rPr>
        <w:t xml:space="preserve"> </w:t>
      </w:r>
      <w:r w:rsidRPr="00633A23">
        <w:t>ближних</w:t>
      </w:r>
      <w:r w:rsidRPr="00633A23">
        <w:rPr>
          <w:rFonts w:cs="Arial"/>
        </w:rPr>
        <w:t xml:space="preserve"> </w:t>
      </w:r>
      <w:r w:rsidRPr="00633A23">
        <w:t>дев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их</w:t>
      </w:r>
      <w:r w:rsidRPr="00633A23">
        <w:rPr>
          <w:rFonts w:cs="Arial"/>
        </w:rPr>
        <w:t xml:space="preserve">;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места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венца</w:t>
      </w:r>
      <w:r w:rsidRPr="00633A23">
        <w:rPr>
          <w:rFonts w:cs="Arial"/>
        </w:rPr>
        <w:t xml:space="preserve"> </w:t>
      </w:r>
      <w:r w:rsidRPr="00633A23">
        <w:t>такого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.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обидит</w:t>
      </w:r>
      <w:r>
        <w:t xml:space="preserve"> </w:t>
      </w:r>
      <w:r w:rsidRPr="00633A23">
        <w:t>их</w:t>
      </w:r>
      <w:r w:rsidRPr="00633A23">
        <w:rPr>
          <w:rFonts w:cs="Arial"/>
        </w:rPr>
        <w:t xml:space="preserve">,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поражен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;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послужит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ради Господа</w:t>
      </w:r>
      <w:r w:rsidRPr="00633A23">
        <w:rPr>
          <w:rFonts w:cs="Arial"/>
        </w:rPr>
        <w:t xml:space="preserve">,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помилован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Богом»</w:t>
      </w:r>
      <w:r w:rsidRPr="00633A23">
        <w:rPr>
          <w:rFonts w:cs="Arial"/>
        </w:rPr>
        <w:t xml:space="preserve">. </w:t>
      </w:r>
      <w:r w:rsidRPr="00633A23">
        <w:t>Потом</w:t>
      </w:r>
      <w:r w:rsidRPr="00633A23">
        <w:rPr>
          <w:rFonts w:cs="Arial"/>
        </w:rPr>
        <w:t xml:space="preserve">, </w:t>
      </w:r>
      <w:r w:rsidRPr="00633A23">
        <w:t>обратясь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Евдокии</w:t>
      </w:r>
      <w:r w:rsidRPr="00633A23">
        <w:rPr>
          <w:rFonts w:cs="Arial"/>
        </w:rPr>
        <w:t xml:space="preserve">, </w:t>
      </w:r>
      <w:r w:rsidRPr="00633A23">
        <w:t>Богоматерь</w:t>
      </w:r>
      <w:r w:rsidRPr="00633A23">
        <w:rPr>
          <w:rFonts w:cs="Arial"/>
        </w:rPr>
        <w:t xml:space="preserve"> </w:t>
      </w:r>
      <w:r w:rsidRPr="00633A23">
        <w:t>сказала</w:t>
      </w:r>
      <w:r w:rsidRPr="00633A23">
        <w:rPr>
          <w:rFonts w:cs="Arial"/>
        </w:rPr>
        <w:t xml:space="preserve">: </w:t>
      </w:r>
      <w:r w:rsidRPr="00633A23">
        <w:t>«Вот</w:t>
      </w:r>
      <w:r w:rsidRPr="00633A23">
        <w:rPr>
          <w:rFonts w:cs="Arial"/>
        </w:rPr>
        <w:t xml:space="preserve"> </w:t>
      </w:r>
      <w:r w:rsidRPr="00633A23">
        <w:t>посмотри на</w:t>
      </w:r>
      <w:r w:rsidRPr="00633A23">
        <w:rPr>
          <w:rFonts w:cs="Arial"/>
        </w:rPr>
        <w:t xml:space="preserve"> </w:t>
      </w:r>
      <w:r w:rsidRPr="00633A23">
        <w:t>сих</w:t>
      </w:r>
      <w:r w:rsidRPr="00633A23">
        <w:rPr>
          <w:rFonts w:cs="Arial"/>
        </w:rPr>
        <w:t xml:space="preserve"> </w:t>
      </w:r>
      <w:r w:rsidRPr="00633A23">
        <w:t>дев</w:t>
      </w:r>
      <w:r w:rsidRPr="00633A23">
        <w:rPr>
          <w:rFonts w:cs="Arial"/>
        </w:rPr>
        <w:t xml:space="preserve"> </w:t>
      </w:r>
      <w:r w:rsidRPr="00633A23">
        <w:t>Моих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венцы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: </w:t>
      </w:r>
      <w:r w:rsidRPr="00633A23">
        <w:t>иные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оставили земное</w:t>
      </w:r>
      <w:r w:rsidRPr="00633A23">
        <w:rPr>
          <w:rFonts w:cs="Arial"/>
        </w:rPr>
        <w:t xml:space="preserve"> </w:t>
      </w:r>
      <w:r w:rsidRPr="00633A23">
        <w:t>царство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богатство</w:t>
      </w:r>
      <w:r w:rsidRPr="00633A23">
        <w:rPr>
          <w:rFonts w:cs="Arial"/>
        </w:rPr>
        <w:t xml:space="preserve">, </w:t>
      </w:r>
      <w:r w:rsidRPr="00633A23">
        <w:t>возжелав</w:t>
      </w:r>
      <w:r w:rsidRPr="00633A23">
        <w:rPr>
          <w:rFonts w:cs="Arial"/>
        </w:rPr>
        <w:t xml:space="preserve"> </w:t>
      </w:r>
      <w:r w:rsidRPr="00633A23">
        <w:t>царства</w:t>
      </w:r>
      <w:r w:rsidRPr="00633A23">
        <w:rPr>
          <w:rFonts w:cs="Arial"/>
        </w:rPr>
        <w:t xml:space="preserve"> </w:t>
      </w:r>
      <w:r w:rsidRPr="00633A23">
        <w:t>вечного и</w:t>
      </w:r>
      <w:r w:rsidRPr="00633A23">
        <w:rPr>
          <w:rFonts w:cs="Arial"/>
        </w:rPr>
        <w:t xml:space="preserve"> </w:t>
      </w:r>
      <w:r w:rsidRPr="00633A23">
        <w:t>небесного</w:t>
      </w:r>
      <w:r w:rsidRPr="00633A23">
        <w:rPr>
          <w:rFonts w:cs="Arial"/>
        </w:rPr>
        <w:t xml:space="preserve">, </w:t>
      </w:r>
      <w:r w:rsidRPr="00633A23">
        <w:t>возлюбили</w:t>
      </w:r>
      <w:r w:rsidRPr="00633A23">
        <w:rPr>
          <w:rFonts w:cs="Arial"/>
        </w:rPr>
        <w:t xml:space="preserve"> </w:t>
      </w:r>
      <w:r w:rsidRPr="00633A23">
        <w:t>нищету</w:t>
      </w:r>
      <w:r w:rsidRPr="00633A23">
        <w:rPr>
          <w:rFonts w:cs="Arial"/>
        </w:rPr>
        <w:t xml:space="preserve"> </w:t>
      </w:r>
      <w:r w:rsidRPr="00633A23">
        <w:t>самоизвольную</w:t>
      </w:r>
      <w:r w:rsidRPr="00633A23">
        <w:rPr>
          <w:rFonts w:cs="Arial"/>
        </w:rPr>
        <w:t xml:space="preserve">, </w:t>
      </w:r>
      <w:r w:rsidRPr="00633A23">
        <w:t>воз</w:t>
      </w:r>
      <w:r w:rsidRPr="00633A23">
        <w:softHyphen/>
        <w:t>любили</w:t>
      </w:r>
      <w:r w:rsidRPr="00633A23">
        <w:rPr>
          <w:rFonts w:cs="Arial"/>
        </w:rPr>
        <w:t xml:space="preserve"> </w:t>
      </w:r>
      <w:r w:rsidRPr="00633A23">
        <w:t>Единого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видишь</w:t>
      </w:r>
      <w:r w:rsidRPr="00633A23">
        <w:rPr>
          <w:rFonts w:cs="Arial"/>
        </w:rPr>
        <w:t xml:space="preserve">, </w:t>
      </w:r>
      <w:r w:rsidRPr="00633A23">
        <w:t>какой</w:t>
      </w:r>
      <w:r w:rsidRPr="00633A23">
        <w:rPr>
          <w:rFonts w:cs="Arial"/>
        </w:rPr>
        <w:t xml:space="preserve"> </w:t>
      </w:r>
      <w:r w:rsidRPr="00633A23">
        <w:t>славы</w:t>
      </w:r>
      <w:r w:rsidRPr="00633A23">
        <w:rPr>
          <w:rFonts w:cs="Arial"/>
        </w:rPr>
        <w:t xml:space="preserve"> </w:t>
      </w:r>
      <w:r w:rsidRPr="00633A23">
        <w:t>и чести</w:t>
      </w:r>
      <w:r w:rsidRPr="00633A23">
        <w:rPr>
          <w:rFonts w:cs="Arial"/>
        </w:rPr>
        <w:t xml:space="preserve"> </w:t>
      </w:r>
      <w:r w:rsidRPr="00633A23">
        <w:t>сподобились</w:t>
      </w:r>
      <w:r w:rsidRPr="00633A23">
        <w:rPr>
          <w:rFonts w:cs="Arial"/>
        </w:rPr>
        <w:t xml:space="preserve">.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прежде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ныне</w:t>
      </w:r>
      <w:r w:rsidRPr="00633A23">
        <w:rPr>
          <w:rFonts w:cs="Arial"/>
        </w:rPr>
        <w:t xml:space="preserve">.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прежние</w:t>
      </w:r>
      <w:r w:rsidRPr="00633A23">
        <w:rPr>
          <w:rFonts w:cs="Arial"/>
        </w:rPr>
        <w:t xml:space="preserve"> </w:t>
      </w:r>
      <w:r w:rsidRPr="00633A23">
        <w:t>мученицы</w:t>
      </w:r>
      <w:r w:rsidRPr="00633A23">
        <w:rPr>
          <w:rFonts w:cs="Arial"/>
        </w:rPr>
        <w:t xml:space="preserve"> </w:t>
      </w:r>
      <w:r w:rsidRPr="00633A23">
        <w:t>страдали</w:t>
      </w:r>
      <w:r w:rsidRPr="00633A23">
        <w:rPr>
          <w:rFonts w:cs="Arial"/>
        </w:rPr>
        <w:t xml:space="preserve"> </w:t>
      </w:r>
      <w:r w:rsidRPr="00633A23">
        <w:t>явно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нынеш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тайно</w:t>
      </w:r>
      <w:r w:rsidRPr="00633A23">
        <w:rPr>
          <w:rFonts w:cs="Arial"/>
        </w:rPr>
        <w:t xml:space="preserve">, </w:t>
      </w:r>
      <w:r w:rsidRPr="00633A23">
        <w:t>сердечными</w:t>
      </w:r>
      <w:r w:rsidRPr="00633A23">
        <w:rPr>
          <w:rFonts w:cs="Arial"/>
        </w:rPr>
        <w:t xml:space="preserve"> </w:t>
      </w:r>
      <w:r w:rsidRPr="00633A23">
        <w:t>скорбями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мзда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у</w:t>
      </w:r>
      <w:r w:rsidRPr="00633A23">
        <w:t>дет такая</w:t>
      </w:r>
      <w:r w:rsidRPr="00633A23">
        <w:rPr>
          <w:rFonts w:cs="Arial"/>
        </w:rPr>
        <w:t xml:space="preserve"> </w:t>
      </w:r>
      <w:r w:rsidRPr="00633A23">
        <w:t>же»</w:t>
      </w:r>
      <w:r w:rsidRPr="00633A23">
        <w:rPr>
          <w:rFonts w:cs="Arial"/>
        </w:rPr>
        <w:t xml:space="preserve">. </w:t>
      </w:r>
      <w:r w:rsidRPr="00633A23">
        <w:t>Видение</w:t>
      </w:r>
      <w:r w:rsidRPr="00633A23">
        <w:rPr>
          <w:rFonts w:cs="Arial"/>
        </w:rPr>
        <w:t xml:space="preserve"> </w:t>
      </w:r>
      <w:r w:rsidRPr="00633A23">
        <w:t>кончилось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Богоматерь</w:t>
      </w:r>
      <w:r w:rsidRPr="00633A23">
        <w:rPr>
          <w:rFonts w:cs="Arial"/>
        </w:rPr>
        <w:t xml:space="preserve"> </w:t>
      </w:r>
      <w:r w:rsidRPr="00633A23">
        <w:t>ска</w:t>
      </w:r>
      <w:r w:rsidRPr="00633A23">
        <w:softHyphen/>
        <w:t>зала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Серафиму</w:t>
      </w:r>
      <w:r w:rsidRPr="00633A23">
        <w:rPr>
          <w:rFonts w:cs="Arial"/>
        </w:rPr>
        <w:t xml:space="preserve">: </w:t>
      </w:r>
      <w:r w:rsidRPr="00633A23">
        <w:t>«Скоро</w:t>
      </w:r>
      <w:r w:rsidRPr="00633A23">
        <w:rPr>
          <w:rFonts w:cs="Arial"/>
        </w:rPr>
        <w:t xml:space="preserve">, </w:t>
      </w:r>
      <w:r w:rsidRPr="00633A23">
        <w:t>люб</w:t>
      </w:r>
      <w:r w:rsidRPr="00633A23">
        <w:t>и</w:t>
      </w:r>
      <w:r w:rsidRPr="00633A23">
        <w:t>миче</w:t>
      </w:r>
      <w:r w:rsidRPr="00633A23">
        <w:rPr>
          <w:rFonts w:cs="Arial"/>
        </w:rPr>
        <w:t xml:space="preserve"> </w:t>
      </w:r>
      <w:r w:rsidRPr="00633A23">
        <w:t>Мой</w:t>
      </w:r>
      <w:r w:rsidRPr="00633A23">
        <w:rPr>
          <w:rFonts w:cs="Arial"/>
        </w:rPr>
        <w:t xml:space="preserve">, </w:t>
      </w:r>
      <w:r w:rsidRPr="00633A23">
        <w:t>будешь</w:t>
      </w:r>
      <w:r w:rsidRPr="00633A23">
        <w:rPr>
          <w:rFonts w:cs="Arial"/>
        </w:rPr>
        <w:t xml:space="preserve"> </w:t>
      </w:r>
      <w:r w:rsidRPr="00633A23">
        <w:t>с нами»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благословила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. </w:t>
      </w:r>
      <w:r w:rsidRPr="00633A23">
        <w:t>Простились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старцем 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Е</w:t>
      </w:r>
      <w:r w:rsidRPr="00633A23">
        <w:t>в</w:t>
      </w:r>
      <w:r w:rsidRPr="00633A23">
        <w:t>докии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сказано</w:t>
      </w:r>
      <w:r w:rsidRPr="00633A23">
        <w:rPr>
          <w:rFonts w:cs="Arial"/>
        </w:rPr>
        <w:t xml:space="preserve">: </w:t>
      </w:r>
      <w:r w:rsidRPr="00633A23">
        <w:t>«Это</w:t>
      </w:r>
      <w:r w:rsidRPr="00633A23">
        <w:rPr>
          <w:rFonts w:cs="Arial"/>
        </w:rPr>
        <w:t xml:space="preserve"> </w:t>
      </w:r>
      <w:r w:rsidRPr="00633A23">
        <w:t>видение дано</w:t>
      </w:r>
      <w:r w:rsidRPr="00633A23">
        <w:rPr>
          <w:rFonts w:cs="Arial"/>
        </w:rPr>
        <w:t xml:space="preserve"> </w:t>
      </w:r>
      <w:r w:rsidRPr="00633A23">
        <w:t>тебе</w:t>
      </w:r>
      <w:r w:rsidRPr="00633A23">
        <w:rPr>
          <w:rFonts w:cs="Arial"/>
        </w:rPr>
        <w:t xml:space="preserve"> </w:t>
      </w:r>
      <w:r w:rsidRPr="00633A23">
        <w:t>ради</w:t>
      </w:r>
      <w:r w:rsidRPr="00633A23">
        <w:rPr>
          <w:rFonts w:cs="Arial"/>
        </w:rPr>
        <w:t xml:space="preserve"> </w:t>
      </w:r>
      <w:r w:rsidRPr="00633A23">
        <w:t>молитв</w:t>
      </w:r>
      <w:r w:rsidRPr="00633A23">
        <w:rPr>
          <w:rFonts w:cs="Arial"/>
        </w:rPr>
        <w:t xml:space="preserve"> </w:t>
      </w:r>
      <w:r w:rsidRPr="00633A23">
        <w:t>старцев</w:t>
      </w:r>
      <w:r w:rsidRPr="00633A23">
        <w:rPr>
          <w:rFonts w:cs="Arial"/>
        </w:rPr>
        <w:t xml:space="preserve"> </w:t>
      </w:r>
      <w:r w:rsidRPr="00633A23">
        <w:t>Серафима</w:t>
      </w:r>
      <w:r w:rsidRPr="00633A23">
        <w:rPr>
          <w:rFonts w:cs="Arial"/>
        </w:rPr>
        <w:t xml:space="preserve">, </w:t>
      </w:r>
      <w:r w:rsidRPr="00633A23">
        <w:t>Марка</w:t>
      </w:r>
      <w:r w:rsidRPr="00633A23">
        <w:rPr>
          <w:rFonts w:cs="Arial"/>
        </w:rPr>
        <w:t xml:space="preserve">, </w:t>
      </w:r>
      <w:r w:rsidRPr="00633A23">
        <w:t>Назария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Пахомия»</w:t>
      </w:r>
      <w:r w:rsidRPr="00633A23">
        <w:rPr>
          <w:rFonts w:cs="Arial"/>
        </w:rPr>
        <w:t>.</w:t>
      </w:r>
    </w:p>
    <w:p w:rsidR="00353F7B" w:rsidRPr="00633A23" w:rsidRDefault="00353F7B" w:rsidP="00353F7B">
      <w:r w:rsidRPr="00633A23">
        <w:t>Долго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могла</w:t>
      </w:r>
      <w:r w:rsidRPr="00633A23">
        <w:rPr>
          <w:rFonts w:cs="Arial"/>
        </w:rPr>
        <w:t xml:space="preserve"> </w:t>
      </w:r>
      <w:r w:rsidRPr="00633A23">
        <w:t>прийти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видения Евдокия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пришла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lastRenderedPageBreak/>
        <w:t>стала</w:t>
      </w:r>
      <w:r w:rsidRPr="00633A23">
        <w:rPr>
          <w:rFonts w:cs="Arial"/>
        </w:rPr>
        <w:t xml:space="preserve"> </w:t>
      </w:r>
      <w:r w:rsidRPr="00633A23">
        <w:t>просить Великого</w:t>
      </w:r>
      <w:r w:rsidRPr="00633A23">
        <w:rPr>
          <w:rFonts w:cs="Arial"/>
        </w:rPr>
        <w:t xml:space="preserve"> </w:t>
      </w:r>
      <w:r w:rsidRPr="00633A23">
        <w:t>Старца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научил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литься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</w:t>
      </w:r>
      <w:r w:rsidRPr="00633A23">
        <w:t>о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лишенной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крова</w:t>
      </w:r>
      <w:r w:rsidRPr="00633A23">
        <w:rPr>
          <w:rFonts w:cs="Arial"/>
        </w:rPr>
        <w:t xml:space="preserve"> </w:t>
      </w:r>
      <w:r w:rsidRPr="00633A23">
        <w:t>Богоматери</w:t>
      </w:r>
      <w:r w:rsidRPr="00633A23">
        <w:rPr>
          <w:rFonts w:cs="Arial"/>
        </w:rPr>
        <w:t xml:space="preserve">.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старец</w:t>
      </w:r>
      <w:r w:rsidRPr="00633A23">
        <w:rPr>
          <w:rFonts w:cs="Arial"/>
        </w:rPr>
        <w:t xml:space="preserve"> </w:t>
      </w:r>
      <w:r w:rsidRPr="00633A23">
        <w:t>ответил</w:t>
      </w:r>
      <w:r w:rsidRPr="00633A23">
        <w:rPr>
          <w:rFonts w:cs="Arial"/>
        </w:rPr>
        <w:t xml:space="preserve">: </w:t>
      </w:r>
      <w:r w:rsidRPr="00633A23">
        <w:t>«Помни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</w:t>
      </w:r>
      <w:r w:rsidRPr="00633A23">
        <w:softHyphen/>
        <w:t>вори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литве</w:t>
      </w:r>
      <w:r w:rsidRPr="00633A23">
        <w:rPr>
          <w:rFonts w:cs="Arial"/>
        </w:rPr>
        <w:t xml:space="preserve">: </w:t>
      </w:r>
      <w:r w:rsidRPr="00633A23">
        <w:t>Господи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уме</w:t>
      </w:r>
      <w:r w:rsidRPr="00633A23">
        <w:softHyphen/>
        <w:t>реть</w:t>
      </w:r>
      <w:r w:rsidRPr="00633A23">
        <w:rPr>
          <w:rFonts w:cs="Arial"/>
        </w:rPr>
        <w:t xml:space="preserve">?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, </w:t>
      </w:r>
      <w:r w:rsidRPr="00633A23">
        <w:t>Господи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страшный</w:t>
      </w:r>
      <w:r w:rsidRPr="00633A23">
        <w:rPr>
          <w:rFonts w:cs="Arial"/>
        </w:rPr>
        <w:t xml:space="preserve"> </w:t>
      </w:r>
      <w:r w:rsidRPr="00633A23">
        <w:t>суд</w:t>
      </w:r>
      <w:r w:rsidRPr="00633A23">
        <w:rPr>
          <w:rFonts w:cs="Arial"/>
        </w:rPr>
        <w:t xml:space="preserve"> </w:t>
      </w:r>
      <w:r w:rsidRPr="00633A23">
        <w:t>прийти</w:t>
      </w:r>
      <w:r w:rsidRPr="00633A23">
        <w:rPr>
          <w:rFonts w:cs="Arial"/>
        </w:rPr>
        <w:t xml:space="preserve">?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, </w:t>
      </w:r>
      <w:r w:rsidRPr="00633A23">
        <w:t>Господи</w:t>
      </w:r>
      <w:r w:rsidRPr="00633A23">
        <w:rPr>
          <w:rFonts w:cs="Arial"/>
        </w:rPr>
        <w:t xml:space="preserve">, </w:t>
      </w:r>
      <w:r w:rsidRPr="00633A23">
        <w:t>ответ</w:t>
      </w:r>
      <w:r w:rsidRPr="00633A23">
        <w:rPr>
          <w:rFonts w:cs="Arial"/>
        </w:rPr>
        <w:t xml:space="preserve"> </w:t>
      </w:r>
      <w:r w:rsidRPr="00633A23">
        <w:t>дать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дела</w:t>
      </w:r>
      <w:r w:rsidRPr="00633A23">
        <w:rPr>
          <w:rFonts w:cs="Arial"/>
        </w:rPr>
        <w:t xml:space="preserve"> </w:t>
      </w:r>
      <w:r w:rsidRPr="00633A23">
        <w:t>мои</w:t>
      </w:r>
      <w:r w:rsidRPr="00633A23">
        <w:rPr>
          <w:rFonts w:cs="Arial"/>
        </w:rPr>
        <w:t xml:space="preserve">? </w:t>
      </w:r>
      <w:r w:rsidRPr="00633A23">
        <w:t>Царица небесная</w:t>
      </w:r>
      <w:r w:rsidRPr="00633A23">
        <w:rPr>
          <w:rFonts w:cs="Arial"/>
        </w:rPr>
        <w:t xml:space="preserve">, </w:t>
      </w:r>
      <w:r w:rsidRPr="00633A23">
        <w:t>помоги</w:t>
      </w:r>
      <w:r w:rsidRPr="00633A23">
        <w:rPr>
          <w:rFonts w:cs="Arial"/>
        </w:rPr>
        <w:t xml:space="preserve"> </w:t>
      </w:r>
      <w:r w:rsidRPr="00633A23">
        <w:t>мне»</w:t>
      </w:r>
      <w:r w:rsidRPr="00633A23">
        <w:rPr>
          <w:rFonts w:cs="Arial"/>
        </w:rPr>
        <w:t xml:space="preserve">. </w:t>
      </w:r>
      <w:r w:rsidRPr="00633A23">
        <w:t>Благословив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сестру</w:t>
      </w:r>
      <w:r w:rsidRPr="00633A23">
        <w:rPr>
          <w:rFonts w:cs="Arial"/>
        </w:rPr>
        <w:t xml:space="preserve">, </w:t>
      </w:r>
      <w:r w:rsidRPr="00633A23">
        <w:t>Преподобный</w:t>
      </w:r>
      <w:r w:rsidRPr="00633A23">
        <w:rPr>
          <w:rFonts w:cs="Arial"/>
        </w:rPr>
        <w:t xml:space="preserve"> </w:t>
      </w:r>
      <w:r w:rsidRPr="00633A23">
        <w:t>отпустил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, </w:t>
      </w:r>
      <w:r w:rsidRPr="00633A23">
        <w:t>сказав</w:t>
      </w:r>
      <w:r w:rsidRPr="00633A23">
        <w:rPr>
          <w:rFonts w:cs="Arial"/>
        </w:rPr>
        <w:t xml:space="preserve">: </w:t>
      </w:r>
      <w:r w:rsidRPr="00633A23">
        <w:t>«Гряди</w:t>
      </w:r>
      <w:r w:rsidRPr="00633A23">
        <w:rPr>
          <w:rFonts w:cs="Arial"/>
        </w:rPr>
        <w:t xml:space="preserve">, </w:t>
      </w:r>
      <w:r w:rsidRPr="00633A23">
        <w:t>чадо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миром»</w:t>
      </w:r>
      <w:r w:rsidRPr="00633A23">
        <w:rPr>
          <w:rFonts w:cs="Arial"/>
        </w:rPr>
        <w:t>.</w:t>
      </w:r>
    </w:p>
    <w:p w:rsidR="00353F7B" w:rsidRPr="00633A23" w:rsidRDefault="00353F7B" w:rsidP="00353F7B">
      <w:r w:rsidRPr="00633A23">
        <w:t>Воистину</w:t>
      </w:r>
      <w:r w:rsidRPr="00633A23">
        <w:rPr>
          <w:rFonts w:cs="Arial"/>
        </w:rPr>
        <w:t xml:space="preserve"> </w:t>
      </w:r>
      <w:r w:rsidRPr="00633A23">
        <w:t>замечательно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явление</w:t>
      </w:r>
      <w:r w:rsidRPr="00633A23">
        <w:rPr>
          <w:rFonts w:cs="Arial"/>
        </w:rPr>
        <w:t xml:space="preserve"> </w:t>
      </w:r>
      <w:r w:rsidRPr="00633A23">
        <w:t>Богоматери преподобному</w:t>
      </w:r>
      <w:r w:rsidRPr="00633A23">
        <w:rPr>
          <w:rFonts w:cs="Arial"/>
        </w:rPr>
        <w:t xml:space="preserve"> </w:t>
      </w:r>
      <w:r w:rsidRPr="00633A23">
        <w:t>Серафиму</w:t>
      </w:r>
      <w:r w:rsidRPr="00633A23">
        <w:rPr>
          <w:rFonts w:cs="Arial"/>
        </w:rPr>
        <w:t xml:space="preserve">.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Ан</w:t>
      </w:r>
      <w:r w:rsidRPr="00633A23">
        <w:t>д</w:t>
      </w:r>
      <w:r w:rsidRPr="00633A23">
        <w:t>рей</w:t>
      </w:r>
      <w:r w:rsidRPr="00633A23">
        <w:rPr>
          <w:rFonts w:cs="Arial"/>
        </w:rPr>
        <w:t xml:space="preserve"> </w:t>
      </w:r>
      <w:r w:rsidRPr="00633A23">
        <w:t>удостоился видеть</w:t>
      </w:r>
      <w:r w:rsidRPr="00633A23">
        <w:rPr>
          <w:rFonts w:cs="Arial"/>
        </w:rPr>
        <w:t xml:space="preserve"> </w:t>
      </w:r>
      <w:r w:rsidRPr="00633A23">
        <w:t>Богоматерь</w:t>
      </w:r>
      <w:r w:rsidRPr="00633A23">
        <w:rPr>
          <w:rFonts w:cs="Arial"/>
        </w:rPr>
        <w:t xml:space="preserve"> </w:t>
      </w:r>
      <w:r w:rsidRPr="00633A23">
        <w:t>горе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воздухе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преподобно</w:t>
      </w:r>
      <w:r w:rsidRPr="00633A23">
        <w:softHyphen/>
        <w:t>му</w:t>
      </w:r>
      <w:r w:rsidRPr="00633A23">
        <w:rPr>
          <w:rFonts w:cs="Arial"/>
        </w:rPr>
        <w:t xml:space="preserve"> </w:t>
      </w:r>
      <w:r w:rsidRPr="00633A23">
        <w:t>Серафиму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сама</w:t>
      </w:r>
      <w:r w:rsidRPr="00633A23">
        <w:rPr>
          <w:rFonts w:cs="Arial"/>
        </w:rPr>
        <w:t xml:space="preserve"> </w:t>
      </w:r>
      <w:r w:rsidRPr="00633A23">
        <w:t>бл</w:t>
      </w:r>
      <w:r w:rsidRPr="00633A23">
        <w:t>а</w:t>
      </w:r>
      <w:r w:rsidRPr="00633A23">
        <w:t>говолила</w:t>
      </w:r>
      <w:r w:rsidRPr="00633A23">
        <w:rPr>
          <w:rFonts w:cs="Arial"/>
        </w:rPr>
        <w:t xml:space="preserve"> </w:t>
      </w:r>
      <w:r w:rsidRPr="00633A23">
        <w:t>прийти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его келлию</w:t>
      </w:r>
      <w:r w:rsidRPr="00633A23">
        <w:rPr>
          <w:rFonts w:cs="Arial"/>
        </w:rPr>
        <w:t xml:space="preserve">, </w:t>
      </w:r>
      <w:r w:rsidRPr="00633A23">
        <w:t>окруженная</w:t>
      </w:r>
      <w:r w:rsidRPr="00633A23">
        <w:rPr>
          <w:rFonts w:cs="Arial"/>
        </w:rPr>
        <w:t xml:space="preserve"> </w:t>
      </w:r>
      <w:r w:rsidRPr="00633A23">
        <w:t>сонмом</w:t>
      </w:r>
      <w:r w:rsidRPr="00633A23">
        <w:rPr>
          <w:rFonts w:cs="Arial"/>
        </w:rPr>
        <w:t xml:space="preserve"> </w:t>
      </w:r>
      <w:r w:rsidRPr="00633A23">
        <w:t>небожителей</w:t>
      </w:r>
      <w:r w:rsidRPr="00633A23">
        <w:rPr>
          <w:rFonts w:cs="Arial"/>
        </w:rPr>
        <w:t xml:space="preserve">.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учительного</w:t>
      </w:r>
      <w:r w:rsidRPr="00633A23">
        <w:rPr>
          <w:rFonts w:cs="Arial"/>
        </w:rPr>
        <w:t xml:space="preserve"> </w:t>
      </w:r>
      <w:r w:rsidRPr="00633A23">
        <w:t>гов</w:t>
      </w:r>
      <w:r w:rsidRPr="00633A23">
        <w:t>о</w:t>
      </w:r>
      <w:r w:rsidRPr="00633A23">
        <w:t>рила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присутствовавшей при</w:t>
      </w:r>
      <w:r w:rsidRPr="00633A23">
        <w:rPr>
          <w:rFonts w:cs="Arial"/>
        </w:rPr>
        <w:t xml:space="preserve"> </w:t>
      </w:r>
      <w:r w:rsidRPr="00633A23">
        <w:t>явлении</w:t>
      </w:r>
      <w:r w:rsidRPr="00633A23">
        <w:rPr>
          <w:rFonts w:cs="Arial"/>
        </w:rPr>
        <w:t xml:space="preserve"> </w:t>
      </w:r>
      <w:r w:rsidRPr="00633A23">
        <w:t>сестре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особенно</w:t>
      </w:r>
      <w:r w:rsidRPr="00633A23">
        <w:rPr>
          <w:rFonts w:cs="Arial"/>
        </w:rPr>
        <w:t xml:space="preserve"> </w:t>
      </w:r>
      <w:r w:rsidRPr="00633A23">
        <w:t>примечательны</w:t>
      </w:r>
      <w:r w:rsidRPr="00633A23">
        <w:rPr>
          <w:rFonts w:cs="Arial"/>
        </w:rPr>
        <w:t xml:space="preserve"> </w:t>
      </w:r>
      <w:r w:rsidRPr="00633A23">
        <w:t>ска</w:t>
      </w:r>
      <w:r w:rsidRPr="00633A23">
        <w:softHyphen/>
        <w:t>занные</w:t>
      </w:r>
      <w:r w:rsidRPr="00633A23">
        <w:rPr>
          <w:rFonts w:cs="Arial"/>
        </w:rPr>
        <w:t xml:space="preserve"> </w:t>
      </w:r>
      <w:r w:rsidRPr="00633A23">
        <w:t>Ею</w:t>
      </w:r>
      <w:r w:rsidRPr="00633A23">
        <w:rPr>
          <w:rFonts w:cs="Arial"/>
        </w:rPr>
        <w:t xml:space="preserve"> </w:t>
      </w:r>
      <w:r w:rsidRPr="00633A23">
        <w:t>последние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: </w:t>
      </w:r>
      <w:r w:rsidRPr="00633A23">
        <w:t>«Как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прежде</w:t>
      </w:r>
      <w:r w:rsidRPr="00633A23">
        <w:rPr>
          <w:rFonts w:cs="Arial"/>
        </w:rPr>
        <w:t xml:space="preserve">, </w:t>
      </w:r>
      <w:r w:rsidRPr="00633A23">
        <w:t>так есть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ныне</w:t>
      </w:r>
      <w:r w:rsidRPr="00633A23">
        <w:rPr>
          <w:rFonts w:cs="Arial"/>
        </w:rPr>
        <w:t xml:space="preserve">.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прежние</w:t>
      </w:r>
      <w:r w:rsidRPr="00633A23">
        <w:rPr>
          <w:rFonts w:cs="Arial"/>
        </w:rPr>
        <w:t xml:space="preserve"> </w:t>
      </w:r>
      <w:r w:rsidRPr="00633A23">
        <w:t>мученицы</w:t>
      </w:r>
      <w:r w:rsidRPr="00633A23">
        <w:rPr>
          <w:rFonts w:cs="Arial"/>
        </w:rPr>
        <w:t xml:space="preserve"> </w:t>
      </w:r>
      <w:r w:rsidRPr="00633A23">
        <w:t>страдали</w:t>
      </w:r>
      <w:r w:rsidRPr="00633A23">
        <w:rPr>
          <w:rFonts w:cs="Arial"/>
        </w:rPr>
        <w:t xml:space="preserve"> </w:t>
      </w:r>
      <w:r w:rsidRPr="00633A23">
        <w:t>яв</w:t>
      </w:r>
      <w:r w:rsidRPr="00633A23">
        <w:softHyphen/>
        <w:t>но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нынешние</w:t>
      </w:r>
      <w:r w:rsidRPr="00633A23">
        <w:rPr>
          <w:rFonts w:cs="Arial"/>
        </w:rPr>
        <w:t xml:space="preserve"> </w:t>
      </w:r>
      <w:r w:rsidRPr="00633A23">
        <w:t>тайно</w:t>
      </w:r>
      <w:r w:rsidRPr="00633A23">
        <w:rPr>
          <w:rFonts w:cs="Arial"/>
        </w:rPr>
        <w:t xml:space="preserve">, </w:t>
      </w:r>
      <w:r w:rsidRPr="00633A23">
        <w:t>сердечными</w:t>
      </w:r>
      <w:r w:rsidRPr="00633A23">
        <w:rPr>
          <w:rFonts w:cs="Arial"/>
        </w:rPr>
        <w:t xml:space="preserve"> </w:t>
      </w:r>
      <w:r w:rsidRPr="00633A23">
        <w:t>скорбями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мзда их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такая</w:t>
      </w:r>
      <w:r w:rsidRPr="00633A23">
        <w:rPr>
          <w:rFonts w:cs="Arial"/>
        </w:rPr>
        <w:t xml:space="preserve"> </w:t>
      </w:r>
      <w:r w:rsidRPr="00633A23">
        <w:t>же»</w:t>
      </w:r>
      <w:r w:rsidRPr="00633A23">
        <w:rPr>
          <w:rFonts w:cs="Arial"/>
        </w:rPr>
        <w:t>.</w:t>
      </w:r>
    </w:p>
    <w:p w:rsidR="00353F7B" w:rsidRPr="00633A23" w:rsidRDefault="00353F7B" w:rsidP="00353F7B">
      <w:r w:rsidRPr="00633A23">
        <w:t>Слова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сказаны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непосредственно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ино</w:t>
      </w:r>
      <w:r w:rsidRPr="00633A23">
        <w:softHyphen/>
        <w:t>чествующих</w:t>
      </w:r>
      <w:r w:rsidRPr="00633A23">
        <w:rPr>
          <w:rFonts w:cs="Arial"/>
        </w:rPr>
        <w:t xml:space="preserve"> </w:t>
      </w:r>
      <w:r w:rsidRPr="00633A23">
        <w:t>девах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мере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ложимы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 всем</w:t>
      </w:r>
      <w:r w:rsidRPr="00633A23">
        <w:rPr>
          <w:rFonts w:cs="Arial"/>
        </w:rPr>
        <w:t xml:space="preserve"> </w:t>
      </w:r>
      <w:r w:rsidRPr="00633A23">
        <w:t>христианам</w:t>
      </w:r>
      <w:r w:rsidRPr="00633A23">
        <w:rPr>
          <w:rFonts w:cs="Arial"/>
        </w:rPr>
        <w:t xml:space="preserve"> </w:t>
      </w:r>
      <w:r w:rsidRPr="00633A23">
        <w:t>последнего</w:t>
      </w:r>
      <w:r w:rsidRPr="00633A23">
        <w:rPr>
          <w:rFonts w:cs="Arial"/>
        </w:rPr>
        <w:t xml:space="preserve"> </w:t>
      </w:r>
      <w:r w:rsidRPr="00633A23">
        <w:t>времени</w:t>
      </w:r>
      <w:r w:rsidRPr="00633A23">
        <w:rPr>
          <w:rFonts w:cs="Arial"/>
        </w:rPr>
        <w:t xml:space="preserve">. </w:t>
      </w:r>
      <w:r w:rsidRPr="00633A23">
        <w:t>Скорби</w:t>
      </w:r>
      <w:r w:rsidRPr="00633A23">
        <w:rPr>
          <w:rFonts w:cs="Arial"/>
        </w:rPr>
        <w:t xml:space="preserve"> </w:t>
      </w:r>
      <w:r w:rsidRPr="00633A23">
        <w:t>есть преимущественный</w:t>
      </w:r>
      <w:r w:rsidRPr="00633A23">
        <w:rPr>
          <w:rFonts w:cs="Arial"/>
        </w:rPr>
        <w:t xml:space="preserve"> </w:t>
      </w:r>
      <w:r w:rsidRPr="00633A23">
        <w:t>удел</w:t>
      </w:r>
      <w:r w:rsidRPr="00633A23">
        <w:rPr>
          <w:rFonts w:cs="Arial"/>
        </w:rPr>
        <w:t xml:space="preserve"> </w:t>
      </w:r>
      <w:r w:rsidRPr="00633A23">
        <w:t>сп</w:t>
      </w:r>
      <w:r w:rsidRPr="00633A23">
        <w:t>а</w:t>
      </w:r>
      <w:r w:rsidRPr="00633A23">
        <w:t>сающихся</w:t>
      </w:r>
      <w:r w:rsidRPr="00633A23">
        <w:rPr>
          <w:rFonts w:cs="Arial"/>
        </w:rPr>
        <w:t xml:space="preserve"> </w:t>
      </w:r>
      <w:r w:rsidRPr="00633A23">
        <w:t>последнего времени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предречению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древних</w:t>
      </w:r>
      <w:r w:rsidRPr="00633A23">
        <w:rPr>
          <w:rFonts w:cs="Arial"/>
        </w:rPr>
        <w:t xml:space="preserve"> </w:t>
      </w:r>
      <w:r w:rsidRPr="00633A23">
        <w:t>отцов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Древнем Патерике</w:t>
      </w:r>
      <w:r w:rsidRPr="00633A23">
        <w:rPr>
          <w:rFonts w:cs="Arial"/>
        </w:rPr>
        <w:t xml:space="preserve"> </w:t>
      </w:r>
      <w:r w:rsidRPr="00633A23">
        <w:t>сохр</w:t>
      </w:r>
      <w:r w:rsidRPr="00633A23">
        <w:t>а</w:t>
      </w:r>
      <w:r w:rsidRPr="00633A23">
        <w:t>нилось</w:t>
      </w:r>
      <w:r w:rsidRPr="00633A23">
        <w:rPr>
          <w:rFonts w:cs="Arial"/>
        </w:rPr>
        <w:t xml:space="preserve"> </w:t>
      </w:r>
      <w:r w:rsidRPr="00633A23">
        <w:t>следующее</w:t>
      </w:r>
      <w:r w:rsidRPr="00633A23">
        <w:rPr>
          <w:rFonts w:cs="Arial"/>
        </w:rPr>
        <w:t xml:space="preserve"> </w:t>
      </w:r>
      <w:r w:rsidRPr="00633A23">
        <w:t>сказание</w:t>
      </w:r>
      <w:r w:rsidRPr="00633A23">
        <w:rPr>
          <w:rFonts w:cs="Arial"/>
        </w:rPr>
        <w:t xml:space="preserve">: </w:t>
      </w:r>
      <w:r w:rsidRPr="00633A23">
        <w:t>«Святые Отцы</w:t>
      </w:r>
      <w:r w:rsidRPr="00633A23">
        <w:rPr>
          <w:rFonts w:cs="Arial"/>
        </w:rPr>
        <w:t xml:space="preserve">, </w:t>
      </w:r>
      <w:r w:rsidRPr="00633A23">
        <w:t>находившегося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Египте</w:t>
      </w:r>
      <w:r w:rsidRPr="00633A23">
        <w:rPr>
          <w:rFonts w:cs="Arial"/>
        </w:rPr>
        <w:t xml:space="preserve"> </w:t>
      </w:r>
      <w:r w:rsidRPr="00633A23">
        <w:t>Скита</w:t>
      </w:r>
      <w:r w:rsidRPr="00633A23">
        <w:rPr>
          <w:rFonts w:cs="Arial"/>
        </w:rPr>
        <w:t xml:space="preserve">, </w:t>
      </w:r>
      <w:r w:rsidRPr="00633A23">
        <w:t>пророчествова</w:t>
      </w:r>
      <w:r w:rsidRPr="00633A23">
        <w:softHyphen/>
        <w:t>ли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последнем</w:t>
      </w:r>
      <w:r w:rsidRPr="00633A23">
        <w:rPr>
          <w:rFonts w:cs="Arial"/>
        </w:rPr>
        <w:t xml:space="preserve"> </w:t>
      </w:r>
      <w:r w:rsidRPr="00633A23">
        <w:t>поколении</w:t>
      </w:r>
      <w:r w:rsidRPr="00633A23">
        <w:rPr>
          <w:rFonts w:cs="Arial"/>
        </w:rPr>
        <w:t xml:space="preserve">, </w:t>
      </w:r>
      <w:r w:rsidRPr="00633A23">
        <w:t>говоря</w:t>
      </w:r>
      <w:r w:rsidRPr="00633A23">
        <w:rPr>
          <w:rFonts w:cs="Arial"/>
        </w:rPr>
        <w:t xml:space="preserve">: </w:t>
      </w:r>
      <w:r w:rsidRPr="00633A23">
        <w:t>«Что</w:t>
      </w:r>
      <w:r w:rsidRPr="00633A23">
        <w:rPr>
          <w:rFonts w:cs="Arial"/>
        </w:rPr>
        <w:t xml:space="preserve"> </w:t>
      </w:r>
      <w:r w:rsidRPr="00633A23">
        <w:t>сделали мы</w:t>
      </w:r>
      <w:r w:rsidRPr="00633A23">
        <w:rPr>
          <w:rFonts w:cs="Arial"/>
        </w:rPr>
        <w:t>?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отвечая</w:t>
      </w:r>
      <w:r w:rsidRPr="00633A23">
        <w:rPr>
          <w:rFonts w:cs="Arial"/>
        </w:rPr>
        <w:t xml:space="preserve">,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, </w:t>
      </w:r>
      <w:r w:rsidRPr="00633A23">
        <w:t>великий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по имени</w:t>
      </w:r>
      <w:r w:rsidRPr="00633A23">
        <w:rPr>
          <w:rFonts w:cs="Arial"/>
        </w:rPr>
        <w:t xml:space="preserve"> </w:t>
      </w:r>
      <w:r w:rsidRPr="00633A23">
        <w:t>Исхирион</w:t>
      </w:r>
      <w:r w:rsidRPr="00633A23">
        <w:rPr>
          <w:rFonts w:cs="Arial"/>
        </w:rPr>
        <w:t xml:space="preserve">, </w:t>
      </w:r>
      <w:r w:rsidRPr="00633A23">
        <w:t>сказал</w:t>
      </w:r>
      <w:r w:rsidRPr="00633A23">
        <w:rPr>
          <w:rFonts w:cs="Arial"/>
        </w:rPr>
        <w:t xml:space="preserve">: </w:t>
      </w:r>
      <w:r w:rsidRPr="00633A23">
        <w:t>«мы</w:t>
      </w:r>
      <w:r w:rsidRPr="00633A23">
        <w:rPr>
          <w:rFonts w:cs="Arial"/>
        </w:rPr>
        <w:t xml:space="preserve"> </w:t>
      </w:r>
      <w:r w:rsidRPr="00633A23">
        <w:t>сотворили</w:t>
      </w:r>
      <w:r w:rsidRPr="00633A23">
        <w:rPr>
          <w:rFonts w:cs="Arial"/>
        </w:rPr>
        <w:t xml:space="preserve"> </w:t>
      </w:r>
      <w:r w:rsidRPr="00633A23">
        <w:t>заповеди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жий»</w:t>
      </w:r>
      <w:r w:rsidRPr="00633A23">
        <w:rPr>
          <w:rFonts w:cs="Arial"/>
        </w:rPr>
        <w:t xml:space="preserve">.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спросили</w:t>
      </w:r>
      <w:r w:rsidRPr="00633A23">
        <w:rPr>
          <w:rFonts w:cs="Arial"/>
        </w:rPr>
        <w:t xml:space="preserve">: </w:t>
      </w:r>
      <w:r w:rsidRPr="00633A23">
        <w:t>«следующие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нами</w:t>
      </w:r>
      <w:r w:rsidRPr="00633A23">
        <w:rPr>
          <w:rFonts w:cs="Arial"/>
        </w:rPr>
        <w:t xml:space="preserve"> </w:t>
      </w:r>
      <w:r w:rsidRPr="00633A23">
        <w:t>сделают</w:t>
      </w:r>
      <w:r w:rsidRPr="00633A23">
        <w:rPr>
          <w:rFonts w:cs="Arial"/>
        </w:rPr>
        <w:t xml:space="preserve"> </w:t>
      </w:r>
      <w:r w:rsidRPr="00633A23">
        <w:t>ли что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>?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сказал</w:t>
      </w:r>
      <w:r w:rsidRPr="00633A23">
        <w:rPr>
          <w:rFonts w:cs="Arial"/>
        </w:rPr>
        <w:t xml:space="preserve">: </w:t>
      </w:r>
      <w:r w:rsidRPr="00633A23">
        <w:t>«они</w:t>
      </w:r>
      <w:r w:rsidRPr="00633A23">
        <w:rPr>
          <w:rFonts w:cs="Arial"/>
        </w:rPr>
        <w:t xml:space="preserve"> </w:t>
      </w:r>
      <w:r w:rsidRPr="00633A23">
        <w:t>достигнут</w:t>
      </w:r>
      <w:r w:rsidRPr="00633A23">
        <w:rPr>
          <w:rFonts w:cs="Arial"/>
        </w:rPr>
        <w:t xml:space="preserve"> </w:t>
      </w:r>
      <w:r w:rsidRPr="00633A23">
        <w:t>половины нашего</w:t>
      </w:r>
      <w:r w:rsidRPr="00633A23">
        <w:rPr>
          <w:rFonts w:cs="Arial"/>
        </w:rPr>
        <w:t xml:space="preserve"> </w:t>
      </w:r>
      <w:r w:rsidRPr="00633A23">
        <w:t>дела»</w:t>
      </w:r>
      <w:r w:rsidRPr="00633A23">
        <w:rPr>
          <w:rFonts w:cs="Arial"/>
        </w:rPr>
        <w:t xml:space="preserve">. </w:t>
      </w:r>
      <w:r w:rsidRPr="00633A23">
        <w:t>«А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>?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сказал</w:t>
      </w:r>
      <w:r w:rsidRPr="00633A23">
        <w:rPr>
          <w:rFonts w:cs="Arial"/>
        </w:rPr>
        <w:t xml:space="preserve"> </w:t>
      </w:r>
      <w:r w:rsidRPr="00633A23">
        <w:t>Исхирион</w:t>
      </w:r>
      <w:r w:rsidRPr="00633A23">
        <w:rPr>
          <w:rFonts w:cs="Arial"/>
        </w:rPr>
        <w:t xml:space="preserve">: </w:t>
      </w:r>
      <w:r w:rsidRPr="00633A23">
        <w:t>«не</w:t>
      </w:r>
      <w:r w:rsidRPr="00633A23">
        <w:rPr>
          <w:rFonts w:cs="Arial"/>
        </w:rPr>
        <w:t xml:space="preserve"> </w:t>
      </w:r>
      <w:r w:rsidRPr="00633A23">
        <w:t>будут</w:t>
      </w:r>
      <w:r w:rsidRPr="00633A23">
        <w:rPr>
          <w:rFonts w:cs="Arial"/>
        </w:rPr>
        <w:t xml:space="preserve"> </w:t>
      </w:r>
      <w:r w:rsidRPr="00633A23">
        <w:t>иметь</w:t>
      </w:r>
      <w:r w:rsidRPr="00633A23">
        <w:rPr>
          <w:rFonts w:cs="Arial"/>
        </w:rPr>
        <w:t xml:space="preserve"> </w:t>
      </w:r>
      <w:r w:rsidRPr="00633A23">
        <w:t>дел</w:t>
      </w:r>
      <w:r w:rsidRPr="00633A23">
        <w:rPr>
          <w:rFonts w:cs="Arial"/>
        </w:rPr>
        <w:t xml:space="preserve"> </w:t>
      </w:r>
      <w:r w:rsidRPr="00633A23">
        <w:t>совсем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рода</w:t>
      </w:r>
      <w:r w:rsidRPr="00633A23">
        <w:rPr>
          <w:rFonts w:cs="Arial"/>
        </w:rPr>
        <w:t xml:space="preserve"> </w:t>
      </w:r>
      <w:r w:rsidRPr="00633A23">
        <w:t>оного</w:t>
      </w:r>
      <w:r w:rsidRPr="00633A23">
        <w:rPr>
          <w:rFonts w:cs="Arial"/>
        </w:rPr>
        <w:t xml:space="preserve">, </w:t>
      </w:r>
      <w:r w:rsidRPr="00633A23">
        <w:t>придет же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t>с</w:t>
      </w:r>
      <w:r w:rsidRPr="00633A23">
        <w:t>кушение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оказавшиеся</w:t>
      </w:r>
      <w:r w:rsidRPr="00633A23">
        <w:rPr>
          <w:rFonts w:cs="Arial"/>
        </w:rPr>
        <w:t xml:space="preserve"> </w:t>
      </w:r>
      <w:r w:rsidRPr="00633A23">
        <w:t>достойными</w:t>
      </w:r>
      <w:r w:rsidRPr="00633A23">
        <w:rPr>
          <w:rFonts w:cs="Arial"/>
        </w:rPr>
        <w:t xml:space="preserve"> </w:t>
      </w:r>
      <w:r w:rsidRPr="00633A23">
        <w:t>в оном</w:t>
      </w:r>
      <w:r w:rsidRPr="00633A23">
        <w:rPr>
          <w:rFonts w:cs="Arial"/>
        </w:rPr>
        <w:t xml:space="preserve"> </w:t>
      </w:r>
      <w:r w:rsidRPr="00633A23">
        <w:t>искушении</w:t>
      </w:r>
      <w:r w:rsidRPr="00633A23">
        <w:rPr>
          <w:rFonts w:cs="Arial"/>
        </w:rPr>
        <w:t xml:space="preserve"> </w:t>
      </w:r>
      <w:r w:rsidRPr="00633A23">
        <w:t>окажутся</w:t>
      </w:r>
      <w:r w:rsidRPr="00633A23">
        <w:rPr>
          <w:rFonts w:cs="Arial"/>
        </w:rPr>
        <w:t xml:space="preserve"> </w:t>
      </w:r>
      <w:r w:rsidRPr="00633A23">
        <w:t>выше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отцев</w:t>
      </w:r>
      <w:r w:rsidRPr="00633A23">
        <w:rPr>
          <w:rFonts w:cs="Arial"/>
        </w:rPr>
        <w:t xml:space="preserve"> </w:t>
      </w:r>
      <w:r w:rsidRPr="00633A23">
        <w:t xml:space="preserve">наших» </w:t>
      </w:r>
      <w:r w:rsidRPr="00633A23">
        <w:rPr>
          <w:rFonts w:cs="Arial"/>
        </w:rPr>
        <w:t>(</w:t>
      </w:r>
      <w:r w:rsidRPr="00633A23">
        <w:t>Гл</w:t>
      </w:r>
      <w:r w:rsidRPr="00633A23">
        <w:rPr>
          <w:rFonts w:cs="Arial"/>
        </w:rPr>
        <w:t xml:space="preserve">. </w:t>
      </w:r>
      <w:r w:rsidRPr="00633A23">
        <w:rPr>
          <w:rFonts w:cs="Arial"/>
          <w:lang w:val="en-US"/>
        </w:rPr>
        <w:t>XVIII</w:t>
      </w:r>
      <w:r w:rsidRPr="00633A23">
        <w:rPr>
          <w:rFonts w:cs="Arial"/>
        </w:rPr>
        <w:t xml:space="preserve">, </w:t>
      </w:r>
      <w:r w:rsidRPr="00633A23">
        <w:t>пргф</w:t>
      </w:r>
      <w:r w:rsidRPr="00633A23">
        <w:rPr>
          <w:rFonts w:cs="Arial"/>
        </w:rPr>
        <w:t xml:space="preserve">. 10,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Древний</w:t>
      </w:r>
      <w:r w:rsidRPr="00633A23">
        <w:rPr>
          <w:rFonts w:cs="Arial"/>
        </w:rPr>
        <w:t xml:space="preserve"> </w:t>
      </w:r>
      <w:r w:rsidRPr="00633A23">
        <w:t>Патерик</w:t>
      </w:r>
      <w:r w:rsidRPr="00633A23">
        <w:rPr>
          <w:rFonts w:cs="Arial"/>
        </w:rPr>
        <w:t xml:space="preserve">).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древ</w:t>
      </w:r>
      <w:r w:rsidRPr="00633A23">
        <w:softHyphen/>
        <w:t>нее</w:t>
      </w:r>
      <w:r w:rsidRPr="00633A23">
        <w:rPr>
          <w:rFonts w:cs="Arial"/>
        </w:rPr>
        <w:t xml:space="preserve"> </w:t>
      </w:r>
      <w:r w:rsidRPr="00633A23">
        <w:t>пророчество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подвижников</w:t>
      </w:r>
      <w:r w:rsidRPr="00633A23">
        <w:rPr>
          <w:rFonts w:cs="Arial"/>
        </w:rPr>
        <w:t xml:space="preserve"> </w:t>
      </w:r>
      <w:r w:rsidRPr="00633A23">
        <w:t>сб</w:t>
      </w:r>
      <w:r w:rsidRPr="00633A23">
        <w:t>ы</w:t>
      </w:r>
      <w:r w:rsidRPr="00633A23">
        <w:t>вается</w:t>
      </w:r>
      <w:r w:rsidRPr="00633A23">
        <w:rPr>
          <w:rFonts w:cs="Arial"/>
        </w:rPr>
        <w:t xml:space="preserve"> </w:t>
      </w:r>
      <w:r w:rsidRPr="00633A23">
        <w:t>на нас</w:t>
      </w:r>
      <w:r w:rsidRPr="00633A23">
        <w:rPr>
          <w:rFonts w:cs="Arial"/>
        </w:rPr>
        <w:t xml:space="preserve">, </w:t>
      </w:r>
      <w:r w:rsidRPr="00633A23">
        <w:t>братия</w:t>
      </w:r>
      <w:r w:rsidRPr="00633A23">
        <w:rPr>
          <w:rFonts w:cs="Arial"/>
        </w:rPr>
        <w:t xml:space="preserve">. </w:t>
      </w:r>
      <w:r w:rsidRPr="00633A23">
        <w:t>«Нам</w:t>
      </w:r>
      <w:r w:rsidRPr="00633A23">
        <w:rPr>
          <w:rFonts w:cs="Arial"/>
        </w:rPr>
        <w:t xml:space="preserve"> </w:t>
      </w:r>
      <w:r w:rsidRPr="00633A23">
        <w:t>дано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апостол</w:t>
      </w:r>
      <w:r w:rsidRPr="00633A23">
        <w:rPr>
          <w:rFonts w:cs="Arial"/>
        </w:rPr>
        <w:t xml:space="preserve">, </w:t>
      </w:r>
      <w:r w:rsidRPr="00633A23">
        <w:t>— ради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веровать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страдать за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>" (</w:t>
      </w:r>
      <w:r w:rsidRPr="00633A23">
        <w:t>Флп</w:t>
      </w:r>
      <w:r w:rsidRPr="00633A23">
        <w:rPr>
          <w:rFonts w:cs="Arial"/>
        </w:rPr>
        <w:t xml:space="preserve">. 1, 29). </w:t>
      </w:r>
      <w:r w:rsidRPr="00633A23">
        <w:t>Верно</w:t>
      </w:r>
      <w:r w:rsidRPr="00633A23">
        <w:rPr>
          <w:rFonts w:cs="Arial"/>
        </w:rPr>
        <w:t xml:space="preserve"> </w:t>
      </w:r>
      <w:r w:rsidRPr="00633A23">
        <w:t>слово</w:t>
      </w:r>
      <w:r w:rsidRPr="00633A23">
        <w:rPr>
          <w:rFonts w:cs="Arial"/>
        </w:rPr>
        <w:t>: "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 умрем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ож</w:t>
      </w:r>
      <w:r w:rsidRPr="00633A23">
        <w:t>и</w:t>
      </w:r>
      <w:r w:rsidRPr="00633A23">
        <w:t>вем</w:t>
      </w:r>
      <w:r w:rsidRPr="00633A23">
        <w:rPr>
          <w:rFonts w:cs="Arial"/>
        </w:rPr>
        <w:t xml:space="preserve">.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терпим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и царствовать</w:t>
      </w:r>
      <w:r w:rsidRPr="00633A23">
        <w:rPr>
          <w:rFonts w:cs="Arial"/>
        </w:rPr>
        <w:t xml:space="preserve"> </w:t>
      </w:r>
      <w:r w:rsidRPr="00633A23">
        <w:t>будем</w:t>
      </w:r>
      <w:r w:rsidRPr="00633A23">
        <w:rPr>
          <w:rFonts w:cs="Arial"/>
        </w:rPr>
        <w:t xml:space="preserve">;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отречемся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отречется от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>"</w:t>
      </w:r>
      <w:r w:rsidRPr="00633A23">
        <w:t>»</w:t>
      </w:r>
      <w:r w:rsidRPr="00633A23">
        <w:rPr>
          <w:rFonts w:cs="Arial"/>
        </w:rPr>
        <w:t xml:space="preserve"> (11 </w:t>
      </w:r>
      <w:r w:rsidRPr="00633A23">
        <w:t>Тим</w:t>
      </w:r>
      <w:r w:rsidRPr="00633A23">
        <w:rPr>
          <w:rFonts w:cs="Arial"/>
        </w:rPr>
        <w:t>. 11, 11</w:t>
      </w:r>
      <w:r w:rsidRPr="00633A23">
        <w:t>—</w:t>
      </w:r>
      <w:r w:rsidRPr="00633A23">
        <w:rPr>
          <w:rFonts w:cs="Arial"/>
        </w:rPr>
        <w:t xml:space="preserve">12). </w:t>
      </w:r>
      <w:r w:rsidRPr="00633A23">
        <w:t>Аминь</w:t>
      </w:r>
      <w:r w:rsidRPr="00633A23">
        <w:rPr>
          <w:rFonts w:cs="Arial"/>
        </w:rPr>
        <w:t>.</w:t>
      </w:r>
    </w:p>
    <w:p w:rsidR="000E5477" w:rsidRDefault="000E5477" w:rsidP="00EB0F88">
      <w:pPr>
        <w:rPr>
          <w:rFonts w:cs="Arial"/>
          <w:szCs w:val="16"/>
        </w:rPr>
      </w:pPr>
    </w:p>
    <w:p w:rsidR="000E5477" w:rsidRPr="000E5477" w:rsidRDefault="000E5477" w:rsidP="000E5477">
      <w:pPr>
        <w:ind w:left="5245" w:firstLine="0"/>
        <w:jc w:val="right"/>
        <w:rPr>
          <w:i/>
        </w:rPr>
      </w:pPr>
      <w:r>
        <w:rPr>
          <w:rFonts w:cs="Arial"/>
          <w:szCs w:val="16"/>
        </w:rPr>
        <w:br w:type="page"/>
      </w:r>
    </w:p>
    <w:p w:rsidR="002D3589" w:rsidRPr="00633A23" w:rsidRDefault="002D3589" w:rsidP="00B1796B">
      <w:pPr>
        <w:pStyle w:val="4"/>
      </w:pP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РУСИ</w:t>
      </w:r>
    </w:p>
    <w:p w:rsidR="002D3589" w:rsidRPr="00633A23" w:rsidRDefault="002D3589" w:rsidP="00B1796B">
      <w:pPr>
        <w:pStyle w:val="a3"/>
      </w:pPr>
      <w:r w:rsidRPr="00633A23">
        <w:t>Н. А. Яковлев</w:t>
      </w:r>
    </w:p>
    <w:p w:rsidR="002D3589" w:rsidRPr="00633A23" w:rsidRDefault="002D3589" w:rsidP="00B1796B">
      <w:pPr>
        <w:pStyle w:val="3"/>
      </w:pPr>
      <w:bookmarkStart w:id="11" w:name="_СВЯТО-ТРОИЦКИЙ_ТВОРОЖКОВСКИЙ_"/>
      <w:bookmarkEnd w:id="11"/>
      <w:r w:rsidRPr="00633A23">
        <w:t xml:space="preserve">СВЯТО-ТРОИЦКИЙ ТВОРОЖКОВСКИЙ </w:t>
      </w:r>
      <w:r w:rsidR="00B1796B">
        <w:br/>
      </w:r>
      <w:r w:rsidRPr="00633A23">
        <w:t>ЖЕНСКИЙ МОНАСТЫРЬ</w:t>
      </w:r>
    </w:p>
    <w:p w:rsidR="002D3589" w:rsidRDefault="002D3589" w:rsidP="00EB0F88"/>
    <w:tbl>
      <w:tblPr>
        <w:tblW w:w="0" w:type="auto"/>
        <w:tblLook w:val="04A0"/>
      </w:tblPr>
      <w:tblGrid>
        <w:gridCol w:w="5339"/>
        <w:gridCol w:w="4800"/>
      </w:tblGrid>
      <w:tr w:rsidR="00B1796B" w:rsidTr="00FC1ADB">
        <w:trPr>
          <w:trHeight w:val="3493"/>
        </w:trPr>
        <w:tc>
          <w:tcPr>
            <w:tcW w:w="5069" w:type="dxa"/>
          </w:tcPr>
          <w:p w:rsidR="00B1796B" w:rsidRDefault="007C5DE1" w:rsidP="00FC1ADB">
            <w:pPr>
              <w:ind w:firstLine="0"/>
            </w:pPr>
            <w:r w:rsidRPr="00A617A4">
              <w:rPr>
                <w:noProof/>
                <w:szCs w:val="24"/>
              </w:rPr>
              <w:pict>
                <v:shape id="Рисунок 31" o:spid="_x0000_i1060" type="#_x0000_t75" style="width:255.75pt;height:166.5pt;visibility:visible">
                  <v:imagedata r:id="rId44" o:title=""/>
                </v:shape>
              </w:pict>
            </w:r>
          </w:p>
        </w:tc>
        <w:tc>
          <w:tcPr>
            <w:tcW w:w="5070" w:type="dxa"/>
            <w:vAlign w:val="bottom"/>
          </w:tcPr>
          <w:p w:rsidR="00B1796B" w:rsidRDefault="00B1796B" w:rsidP="00FC1ADB">
            <w:pPr>
              <w:pStyle w:val="ad"/>
              <w:jc w:val="left"/>
            </w:pPr>
            <w:r w:rsidRPr="00633A23">
              <w:t>Творожковский</w:t>
            </w:r>
            <w:r w:rsidRPr="00FC1ADB">
              <w:rPr>
                <w:rFonts w:cs="Arial"/>
              </w:rPr>
              <w:t xml:space="preserve"> </w:t>
            </w:r>
            <w:r w:rsidRPr="00633A23">
              <w:t>монастырь</w:t>
            </w:r>
            <w:r w:rsidRPr="00FC1ADB">
              <w:rPr>
                <w:rFonts w:cs="Arial"/>
              </w:rPr>
              <w:t xml:space="preserve">. </w:t>
            </w:r>
            <w:r w:rsidRPr="00633A23">
              <w:t>Собор</w:t>
            </w:r>
            <w:r w:rsidRPr="00FC1ADB">
              <w:rPr>
                <w:rFonts w:cs="Arial"/>
              </w:rPr>
              <w:t xml:space="preserve"> </w:t>
            </w:r>
            <w:r w:rsidRPr="00633A23">
              <w:t>Святой</w:t>
            </w:r>
            <w:r w:rsidRPr="00FC1ADB">
              <w:rPr>
                <w:rFonts w:cs="Arial"/>
              </w:rPr>
              <w:t xml:space="preserve"> </w:t>
            </w:r>
            <w:r w:rsidRPr="00633A23">
              <w:t>Тро</w:t>
            </w:r>
            <w:r w:rsidRPr="00633A23">
              <w:t>и</w:t>
            </w:r>
            <w:r w:rsidRPr="00633A23">
              <w:t>цы</w:t>
            </w:r>
            <w:r w:rsidRPr="00FC1ADB">
              <w:rPr>
                <w:rFonts w:cs="Arial"/>
              </w:rPr>
              <w:t xml:space="preserve"> </w:t>
            </w:r>
            <w:r w:rsidRPr="00633A23">
              <w:t>и</w:t>
            </w:r>
            <w:r>
              <w:t xml:space="preserve"> </w:t>
            </w:r>
            <w:r w:rsidRPr="00633A23">
              <w:t>Святые</w:t>
            </w:r>
            <w:r w:rsidRPr="00FC1ADB">
              <w:rPr>
                <w:rFonts w:cs="Arial"/>
              </w:rPr>
              <w:t xml:space="preserve"> </w:t>
            </w:r>
            <w:r w:rsidRPr="00633A23">
              <w:t>ворота</w:t>
            </w:r>
            <w:r w:rsidRPr="00FC1ADB">
              <w:rPr>
                <w:rFonts w:cs="Arial"/>
              </w:rPr>
              <w:t xml:space="preserve"> </w:t>
            </w:r>
            <w:r w:rsidRPr="00633A23">
              <w:t>в</w:t>
            </w:r>
            <w:r w:rsidRPr="00FC1ADB">
              <w:rPr>
                <w:rFonts w:cs="Arial"/>
              </w:rPr>
              <w:t xml:space="preserve"> </w:t>
            </w:r>
            <w:r w:rsidRPr="00633A23">
              <w:t>ограде</w:t>
            </w:r>
            <w:r w:rsidRPr="00FC1ADB">
              <w:rPr>
                <w:rFonts w:cs="Arial"/>
              </w:rPr>
              <w:t xml:space="preserve"> </w:t>
            </w:r>
            <w:r w:rsidRPr="00633A23">
              <w:t>монастыря</w:t>
            </w:r>
            <w:r w:rsidRPr="00FC1ADB">
              <w:rPr>
                <w:rFonts w:cs="Arial"/>
              </w:rPr>
              <w:t xml:space="preserve"> </w:t>
            </w:r>
            <w:r w:rsidRPr="00633A23">
              <w:t>и</w:t>
            </w:r>
            <w:r>
              <w:t xml:space="preserve"> </w:t>
            </w:r>
            <w:r w:rsidRPr="00633A23">
              <w:t>мон</w:t>
            </w:r>
            <w:r w:rsidRPr="00633A23">
              <w:t>а</w:t>
            </w:r>
            <w:r w:rsidRPr="00633A23">
              <w:t>стырского</w:t>
            </w:r>
            <w:r w:rsidRPr="00FC1ADB">
              <w:rPr>
                <w:rFonts w:cs="Arial"/>
              </w:rPr>
              <w:t xml:space="preserve"> </w:t>
            </w:r>
            <w:r w:rsidRPr="00633A23">
              <w:t>кладбища</w:t>
            </w:r>
            <w:r>
              <w:t>.</w:t>
            </w:r>
          </w:p>
        </w:tc>
      </w:tr>
      <w:tr w:rsidR="00B1796B" w:rsidTr="00FC1ADB">
        <w:tc>
          <w:tcPr>
            <w:tcW w:w="5069" w:type="dxa"/>
          </w:tcPr>
          <w:p w:rsidR="00B1796B" w:rsidRDefault="007C5DE1" w:rsidP="00FC1ADB">
            <w:pPr>
              <w:ind w:firstLine="0"/>
            </w:pPr>
            <w:r w:rsidRPr="00A617A4">
              <w:rPr>
                <w:noProof/>
                <w:szCs w:val="24"/>
              </w:rPr>
              <w:pict>
                <v:shape id="Рисунок 32" o:spid="_x0000_i1061" type="#_x0000_t75" style="width:253.5pt;height:168.75pt;visibility:visible">
                  <v:imagedata r:id="rId45" o:title=""/>
                </v:shape>
              </w:pict>
            </w:r>
          </w:p>
        </w:tc>
        <w:tc>
          <w:tcPr>
            <w:tcW w:w="5070" w:type="dxa"/>
            <w:vAlign w:val="bottom"/>
          </w:tcPr>
          <w:p w:rsidR="00B1796B" w:rsidRDefault="00B1796B" w:rsidP="00FC1ADB">
            <w:pPr>
              <w:pStyle w:val="ad"/>
              <w:jc w:val="left"/>
            </w:pPr>
            <w:r w:rsidRPr="00633A23">
              <w:t>Творожковский</w:t>
            </w:r>
            <w:r w:rsidRPr="00FC1ADB">
              <w:rPr>
                <w:rFonts w:cs="Arial"/>
              </w:rPr>
              <w:t xml:space="preserve"> </w:t>
            </w:r>
            <w:r w:rsidRPr="00633A23">
              <w:t>женский</w:t>
            </w:r>
            <w:r w:rsidRPr="00FC1ADB">
              <w:rPr>
                <w:rFonts w:cs="Arial"/>
              </w:rPr>
              <w:t xml:space="preserve"> </w:t>
            </w:r>
            <w:r w:rsidRPr="00633A23">
              <w:t>монастырь</w:t>
            </w:r>
            <w:r w:rsidRPr="00FC1ADB">
              <w:rPr>
                <w:rFonts w:cs="Arial"/>
              </w:rPr>
              <w:t xml:space="preserve">. </w:t>
            </w:r>
            <w:r w:rsidRPr="00633A23">
              <w:t>Свято</w:t>
            </w:r>
            <w:r w:rsidRPr="00FC1ADB">
              <w:rPr>
                <w:rFonts w:cs="Arial"/>
              </w:rPr>
              <w:t>-</w:t>
            </w:r>
            <w:r w:rsidRPr="00633A23">
              <w:t>Троицкий</w:t>
            </w:r>
            <w:r w:rsidRPr="00FC1ADB">
              <w:rPr>
                <w:rFonts w:cs="Arial"/>
              </w:rPr>
              <w:t xml:space="preserve"> </w:t>
            </w:r>
            <w:r w:rsidRPr="00633A23">
              <w:t>собор</w:t>
            </w:r>
            <w:r w:rsidRPr="00FC1ADB">
              <w:rPr>
                <w:rFonts w:cs="Arial"/>
              </w:rPr>
              <w:t xml:space="preserve">. </w:t>
            </w:r>
            <w:r w:rsidRPr="00633A23">
              <w:t>Снимок</w:t>
            </w:r>
            <w:r w:rsidRPr="00FC1ADB">
              <w:rPr>
                <w:rFonts w:cs="Arial"/>
              </w:rPr>
              <w:t xml:space="preserve"> 1992 </w:t>
            </w:r>
            <w:r w:rsidRPr="00633A23">
              <w:t>г</w:t>
            </w:r>
            <w:r w:rsidRPr="00FC1ADB">
              <w:rPr>
                <w:rFonts w:cs="Arial"/>
              </w:rPr>
              <w:t>.</w:t>
            </w:r>
          </w:p>
        </w:tc>
      </w:tr>
    </w:tbl>
    <w:p w:rsidR="002D3589" w:rsidRPr="00633A23" w:rsidRDefault="002D3589" w:rsidP="00B1796B">
      <w:pPr>
        <w:ind w:firstLine="0"/>
        <w:jc w:val="center"/>
        <w:rPr>
          <w:szCs w:val="24"/>
        </w:rPr>
      </w:pPr>
    </w:p>
    <w:p w:rsidR="002D3589" w:rsidRDefault="002D3589" w:rsidP="00B1796B">
      <w:pPr>
        <w:ind w:firstLine="0"/>
        <w:jc w:val="center"/>
        <w:rPr>
          <w:noProof/>
          <w:szCs w:val="24"/>
        </w:rPr>
      </w:pPr>
    </w:p>
    <w:p w:rsidR="002D3589" w:rsidRPr="00633A23" w:rsidRDefault="002D3589" w:rsidP="00EB0F88">
      <w:r w:rsidRPr="00633A23">
        <w:t>Если</w:t>
      </w:r>
      <w:r w:rsidRPr="00633A23">
        <w:rPr>
          <w:rFonts w:cs="Arial"/>
        </w:rPr>
        <w:t xml:space="preserve"> </w:t>
      </w:r>
      <w:r w:rsidRPr="00633A23">
        <w:t>ехать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территории</w:t>
      </w:r>
      <w:r w:rsidRPr="00633A23">
        <w:rPr>
          <w:rFonts w:cs="Arial"/>
        </w:rPr>
        <w:t xml:space="preserve"> </w:t>
      </w:r>
      <w:r w:rsidRPr="00633A23">
        <w:t>бывшего</w:t>
      </w:r>
      <w:r w:rsidRPr="00633A23">
        <w:rPr>
          <w:rFonts w:cs="Arial"/>
        </w:rPr>
        <w:t xml:space="preserve"> </w:t>
      </w:r>
      <w:r w:rsidRPr="00633A23">
        <w:t>Гдовского</w:t>
      </w:r>
      <w:r w:rsidRPr="00633A23">
        <w:rPr>
          <w:rFonts w:cs="Arial"/>
        </w:rPr>
        <w:t xml:space="preserve"> </w:t>
      </w:r>
      <w:r w:rsidRPr="00633A23">
        <w:t>уезда 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 (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Псковская</w:t>
      </w:r>
      <w:r w:rsidRPr="00633A23">
        <w:rPr>
          <w:rFonts w:cs="Arial"/>
        </w:rPr>
        <w:t xml:space="preserve"> </w:t>
      </w:r>
      <w:r w:rsidRPr="00633A23">
        <w:t>область</w:t>
      </w:r>
      <w:r w:rsidRPr="00633A23">
        <w:rPr>
          <w:rFonts w:cs="Arial"/>
        </w:rPr>
        <w:t xml:space="preserve">) </w:t>
      </w:r>
      <w:r w:rsidRPr="00633A23">
        <w:t>на северо</w:t>
      </w:r>
      <w:r w:rsidRPr="00633A23">
        <w:rPr>
          <w:rFonts w:cs="Arial"/>
        </w:rPr>
        <w:t>-</w:t>
      </w:r>
      <w:r w:rsidRPr="00633A23">
        <w:t>запад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свернув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райцентра</w:t>
      </w:r>
      <w:r w:rsidRPr="00633A23">
        <w:rPr>
          <w:rFonts w:cs="Arial"/>
        </w:rPr>
        <w:t xml:space="preserve"> </w:t>
      </w:r>
      <w:r w:rsidRPr="00633A23">
        <w:t>Струги</w:t>
      </w:r>
      <w:r w:rsidRPr="00633A23">
        <w:rPr>
          <w:rFonts w:cs="Arial"/>
        </w:rPr>
        <w:t>-</w:t>
      </w:r>
      <w:r w:rsidRPr="00633A23">
        <w:t>Красные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Струги</w:t>
      </w:r>
      <w:r w:rsidRPr="00633A23">
        <w:rPr>
          <w:rFonts w:cs="Arial"/>
        </w:rPr>
        <w:t>-</w:t>
      </w:r>
      <w:r w:rsidRPr="00633A23">
        <w:t>Белые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оставив</w:t>
      </w:r>
      <w:r w:rsidRPr="00633A23">
        <w:rPr>
          <w:rFonts w:cs="Arial"/>
        </w:rPr>
        <w:t xml:space="preserve"> </w:t>
      </w:r>
      <w:r w:rsidRPr="00633A23">
        <w:t>позади</w:t>
      </w:r>
      <w:r w:rsidRPr="00633A23">
        <w:rPr>
          <w:rFonts w:cs="Arial"/>
        </w:rPr>
        <w:t xml:space="preserve"> 30 </w:t>
      </w:r>
      <w:r w:rsidRPr="00633A23">
        <w:t>верст живописной</w:t>
      </w:r>
      <w:r w:rsidRPr="00633A23">
        <w:rPr>
          <w:rFonts w:cs="Arial"/>
        </w:rPr>
        <w:t xml:space="preserve"> </w:t>
      </w:r>
      <w:r w:rsidRPr="00633A23">
        <w:t>всхолмленной</w:t>
      </w:r>
      <w:r w:rsidRPr="00633A23">
        <w:rPr>
          <w:rFonts w:cs="Arial"/>
        </w:rPr>
        <w:t xml:space="preserve"> </w:t>
      </w:r>
      <w:r w:rsidRPr="00633A23">
        <w:t>местности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чере</w:t>
      </w:r>
      <w:r w:rsidRPr="00633A23">
        <w:softHyphen/>
        <w:t>дующимися</w:t>
      </w:r>
      <w:r w:rsidRPr="00633A23">
        <w:rPr>
          <w:rFonts w:cs="Arial"/>
        </w:rPr>
        <w:t xml:space="preserve"> </w:t>
      </w:r>
      <w:r w:rsidRPr="00633A23">
        <w:t>пол</w:t>
      </w:r>
      <w:r w:rsidRPr="00633A23">
        <w:t>я</w:t>
      </w:r>
      <w:r w:rsidRPr="00633A23">
        <w:t>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рощицами</w:t>
      </w:r>
      <w:r w:rsidRPr="00633A23">
        <w:rPr>
          <w:rFonts w:cs="Arial"/>
        </w:rPr>
        <w:t xml:space="preserve">, </w:t>
      </w:r>
      <w:r w:rsidRPr="00633A23">
        <w:t>оврагами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горушка</w:t>
      </w:r>
      <w:r w:rsidRPr="00633A23">
        <w:softHyphen/>
        <w:t>ми</w:t>
      </w:r>
      <w:r w:rsidRPr="00633A23">
        <w:rPr>
          <w:rFonts w:cs="Arial"/>
        </w:rPr>
        <w:t xml:space="preserve">,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попасть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село</w:t>
      </w:r>
      <w:r w:rsidRPr="00633A23">
        <w:rPr>
          <w:rFonts w:cs="Arial"/>
        </w:rPr>
        <w:t xml:space="preserve"> </w:t>
      </w:r>
      <w:r w:rsidRPr="00633A23">
        <w:t>Творожково</w:t>
      </w:r>
      <w:r w:rsidRPr="00633A23">
        <w:rPr>
          <w:rFonts w:cs="Arial"/>
        </w:rPr>
        <w:t xml:space="preserve">. </w:t>
      </w:r>
      <w:r w:rsidRPr="00633A23">
        <w:t>Слева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доро</w:t>
      </w:r>
      <w:r w:rsidRPr="00633A23">
        <w:softHyphen/>
        <w:t>ги</w:t>
      </w:r>
      <w:r w:rsidRPr="00633A23">
        <w:rPr>
          <w:rFonts w:cs="Arial"/>
        </w:rPr>
        <w:t xml:space="preserve"> </w:t>
      </w:r>
      <w:r w:rsidRPr="00633A23">
        <w:t>тянется</w:t>
      </w:r>
      <w:r w:rsidRPr="00633A23">
        <w:rPr>
          <w:rFonts w:cs="Arial"/>
        </w:rPr>
        <w:t xml:space="preserve"> </w:t>
      </w:r>
      <w:r w:rsidRPr="00633A23">
        <w:t>старинная</w:t>
      </w:r>
      <w:r w:rsidRPr="00633A23">
        <w:rPr>
          <w:rFonts w:cs="Arial"/>
        </w:rPr>
        <w:t xml:space="preserve"> </w:t>
      </w:r>
      <w:r w:rsidRPr="00633A23">
        <w:t>ограда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дикого</w:t>
      </w:r>
      <w:r w:rsidRPr="00633A23">
        <w:rPr>
          <w:rFonts w:cs="Arial"/>
        </w:rPr>
        <w:t xml:space="preserve"> </w:t>
      </w:r>
      <w:r w:rsidRPr="00633A23">
        <w:t>камня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аркой святых</w:t>
      </w:r>
      <w:r w:rsidRPr="00633A23">
        <w:rPr>
          <w:rFonts w:cs="Arial"/>
        </w:rPr>
        <w:t xml:space="preserve"> </w:t>
      </w:r>
      <w:r w:rsidRPr="00633A23">
        <w:t>ворот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угловой</w:t>
      </w:r>
      <w:r w:rsidRPr="00633A23">
        <w:rPr>
          <w:rFonts w:cs="Arial"/>
        </w:rPr>
        <w:t xml:space="preserve"> </w:t>
      </w:r>
      <w:r w:rsidRPr="00633A23">
        <w:t>башенкой</w:t>
      </w:r>
      <w:r w:rsidRPr="00633A23">
        <w:rPr>
          <w:rFonts w:cs="Arial"/>
        </w:rPr>
        <w:t xml:space="preserve">.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нею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группа старых</w:t>
      </w:r>
      <w:r w:rsidRPr="00633A23">
        <w:rPr>
          <w:rFonts w:cs="Arial"/>
        </w:rPr>
        <w:t xml:space="preserve"> </w:t>
      </w:r>
      <w:r w:rsidRPr="00633A23">
        <w:t>деревьев</w:t>
      </w:r>
      <w:r w:rsidRPr="00633A23">
        <w:rPr>
          <w:rFonts w:cs="Arial"/>
        </w:rPr>
        <w:t xml:space="preserve">, </w:t>
      </w:r>
      <w:r w:rsidRPr="00633A23">
        <w:t>скрывающих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тени</w:t>
      </w:r>
      <w:r w:rsidRPr="00633A23">
        <w:rPr>
          <w:rFonts w:cs="Arial"/>
        </w:rPr>
        <w:t xml:space="preserve"> </w:t>
      </w:r>
      <w:r w:rsidRPr="00633A23">
        <w:t>здание храма</w:t>
      </w:r>
      <w:r w:rsidRPr="00633A23">
        <w:rPr>
          <w:rFonts w:cs="Arial"/>
        </w:rPr>
        <w:t xml:space="preserve">.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нами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бывший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Троицкий</w:t>
      </w:r>
      <w:r w:rsidRPr="00633A23">
        <w:rPr>
          <w:rFonts w:cs="Arial"/>
        </w:rPr>
        <w:t xml:space="preserve"> </w:t>
      </w:r>
      <w:r w:rsidRPr="00633A23">
        <w:t>Творожковский</w:t>
      </w:r>
      <w:r w:rsidRPr="00633A23">
        <w:rPr>
          <w:rFonts w:cs="Arial"/>
        </w:rPr>
        <w:t xml:space="preserve"> </w:t>
      </w:r>
      <w:r w:rsidRPr="00633A23">
        <w:t>женский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Сто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назад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увидеть</w:t>
      </w:r>
      <w:r w:rsidRPr="00633A23">
        <w:rPr>
          <w:rFonts w:cs="Arial"/>
        </w:rPr>
        <w:t xml:space="preserve"> </w:t>
      </w:r>
      <w:r w:rsidRPr="00633A23">
        <w:t>насельниц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, </w:t>
      </w:r>
      <w:r w:rsidRPr="00633A23">
        <w:t>хлопотавших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огороде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садах</w:t>
      </w:r>
      <w:r w:rsidRPr="00633A23">
        <w:rPr>
          <w:rFonts w:cs="Arial"/>
        </w:rPr>
        <w:t xml:space="preserve">; </w:t>
      </w:r>
      <w:r w:rsidRPr="00633A23">
        <w:t>тут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территории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стояли</w:t>
      </w:r>
      <w:r w:rsidRPr="00633A23">
        <w:rPr>
          <w:rFonts w:cs="Arial"/>
        </w:rPr>
        <w:t xml:space="preserve"> </w:t>
      </w:r>
      <w:r w:rsidRPr="00633A23">
        <w:t>различные хозяйственные</w:t>
      </w:r>
      <w:r w:rsidRPr="00633A23">
        <w:rPr>
          <w:rFonts w:cs="Arial"/>
        </w:rPr>
        <w:t xml:space="preserve"> </w:t>
      </w:r>
      <w:r w:rsidRPr="00633A23">
        <w:t>постройки</w:t>
      </w:r>
      <w:r w:rsidRPr="00633A23">
        <w:rPr>
          <w:rFonts w:cs="Arial"/>
        </w:rPr>
        <w:t xml:space="preserve">, </w:t>
      </w:r>
      <w:r w:rsidRPr="00633A23">
        <w:t>ве</w:t>
      </w:r>
      <w:r w:rsidRPr="00633A23">
        <w:t>з</w:t>
      </w:r>
      <w:r w:rsidRPr="00633A23">
        <w:t>де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прекращался</w:t>
      </w:r>
      <w:r w:rsidRPr="00633A23">
        <w:rPr>
          <w:rFonts w:cs="Arial"/>
        </w:rPr>
        <w:t xml:space="preserve"> </w:t>
      </w:r>
      <w:r w:rsidRPr="00633A23">
        <w:t>труд</w:t>
      </w:r>
      <w:r w:rsidRPr="00633A23">
        <w:rPr>
          <w:rFonts w:cs="Arial"/>
        </w:rPr>
        <w:t xml:space="preserve">; </w:t>
      </w:r>
      <w:r w:rsidRPr="00633A23">
        <w:t>блистали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солнце</w:t>
      </w:r>
      <w:r w:rsidRPr="00633A23">
        <w:rPr>
          <w:rFonts w:cs="Arial"/>
        </w:rPr>
        <w:t xml:space="preserve"> </w:t>
      </w:r>
      <w:r w:rsidRPr="00633A23">
        <w:t>золоченые</w:t>
      </w:r>
      <w:r w:rsidRPr="00633A23">
        <w:rPr>
          <w:rFonts w:cs="Arial"/>
        </w:rPr>
        <w:t xml:space="preserve"> </w:t>
      </w:r>
      <w:r w:rsidRPr="00633A23">
        <w:t>кресты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, </w:t>
      </w:r>
      <w:r w:rsidRPr="00633A23">
        <w:t>спе</w:t>
      </w:r>
      <w:r w:rsidRPr="00633A23">
        <w:softHyphen/>
        <w:t>шили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службе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t>о</w:t>
      </w:r>
      <w:r w:rsidRPr="00633A23">
        <w:t>мольцы</w:t>
      </w:r>
      <w:r w:rsidRPr="00633A23">
        <w:rPr>
          <w:rFonts w:cs="Arial"/>
        </w:rPr>
        <w:t xml:space="preserve">. </w:t>
      </w:r>
      <w:r w:rsidRPr="00633A23">
        <w:t>Сейчас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полном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пустении</w:t>
      </w:r>
      <w:r w:rsidRPr="00633A23">
        <w:rPr>
          <w:rFonts w:cs="Arial"/>
        </w:rPr>
        <w:t xml:space="preserve">.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строений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остались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softHyphen/>
        <w:t>валины</w:t>
      </w:r>
      <w:r w:rsidRPr="00633A23">
        <w:rPr>
          <w:rFonts w:cs="Arial"/>
        </w:rPr>
        <w:t xml:space="preserve">, </w:t>
      </w:r>
      <w:r w:rsidRPr="00633A23">
        <w:t>мало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сохранилось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памяти</w:t>
      </w:r>
      <w:r w:rsidRPr="00633A23">
        <w:rPr>
          <w:rFonts w:cs="Arial"/>
        </w:rPr>
        <w:t xml:space="preserve"> </w:t>
      </w:r>
      <w:r w:rsidRPr="00633A23">
        <w:t>местных жителей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История</w:t>
      </w:r>
      <w:r w:rsidRPr="00633A23">
        <w:rPr>
          <w:rFonts w:cs="Arial"/>
        </w:rPr>
        <w:t xml:space="preserve"> </w:t>
      </w:r>
      <w:r w:rsidRPr="00633A23">
        <w:t>Творожковского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столь</w:t>
      </w:r>
      <w:r w:rsidRPr="00633A23">
        <w:rPr>
          <w:rFonts w:cs="Arial"/>
        </w:rPr>
        <w:t xml:space="preserve"> </w:t>
      </w:r>
      <w:r w:rsidRPr="00633A23">
        <w:t>дол</w:t>
      </w:r>
      <w:r w:rsidRPr="00633A23">
        <w:softHyphen/>
        <w:t>гая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большинства</w:t>
      </w:r>
      <w:r w:rsidRPr="00633A23">
        <w:rPr>
          <w:rFonts w:cs="Arial"/>
        </w:rPr>
        <w:t xml:space="preserve"> </w:t>
      </w:r>
      <w:r w:rsidRPr="00633A23">
        <w:t>обителей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Руси</w:t>
      </w:r>
      <w:r w:rsidRPr="00633A23">
        <w:rPr>
          <w:rFonts w:cs="Arial"/>
        </w:rPr>
        <w:t xml:space="preserve">, </w:t>
      </w:r>
      <w:r w:rsidRPr="00633A23">
        <w:t>— ибо</w:t>
      </w:r>
      <w:r w:rsidRPr="00633A23">
        <w:rPr>
          <w:rFonts w:cs="Arial"/>
        </w:rPr>
        <w:t xml:space="preserve"> </w:t>
      </w:r>
      <w:r w:rsidRPr="00633A23">
        <w:t>насчитывает</w:t>
      </w:r>
      <w:r w:rsidRPr="00633A23">
        <w:rPr>
          <w:rFonts w:cs="Arial"/>
        </w:rPr>
        <w:t xml:space="preserve"> </w:t>
      </w:r>
      <w:r w:rsidRPr="00633A23">
        <w:t>немногим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100 </w:t>
      </w:r>
      <w:r w:rsidRPr="00633A23">
        <w:t>лет</w:t>
      </w:r>
      <w:r w:rsidRPr="00633A23">
        <w:rPr>
          <w:rFonts w:cs="Arial"/>
        </w:rPr>
        <w:t xml:space="preserve">. </w:t>
      </w:r>
      <w:r w:rsidRPr="00633A23">
        <w:t>Монастырь был</w:t>
      </w:r>
      <w:r w:rsidRPr="00633A23">
        <w:rPr>
          <w:rFonts w:cs="Arial"/>
        </w:rPr>
        <w:t xml:space="preserve"> </w:t>
      </w:r>
      <w:r w:rsidRPr="00633A23">
        <w:t>основан</w:t>
      </w:r>
      <w:r w:rsidRPr="00633A23">
        <w:rPr>
          <w:rFonts w:cs="Arial"/>
        </w:rPr>
        <w:t xml:space="preserve"> </w:t>
      </w:r>
      <w:r w:rsidRPr="00633A23">
        <w:t>Алексан</w:t>
      </w:r>
      <w:r w:rsidRPr="00633A23">
        <w:t>д</w:t>
      </w:r>
      <w:r w:rsidRPr="00633A23">
        <w:t>рой</w:t>
      </w:r>
      <w:r w:rsidRPr="00633A23">
        <w:rPr>
          <w:rFonts w:cs="Arial"/>
        </w:rPr>
        <w:t xml:space="preserve"> </w:t>
      </w:r>
      <w:r w:rsidRPr="00633A23">
        <w:t>Филипповной</w:t>
      </w:r>
      <w:r w:rsidRPr="00633A23">
        <w:rPr>
          <w:rFonts w:cs="Arial"/>
        </w:rPr>
        <w:t xml:space="preserve"> </w:t>
      </w:r>
      <w:r w:rsidRPr="00633A23">
        <w:t>фон</w:t>
      </w:r>
      <w:r w:rsidRPr="00633A23">
        <w:rPr>
          <w:rFonts w:cs="Arial"/>
        </w:rPr>
        <w:t>-</w:t>
      </w:r>
      <w:r w:rsidRPr="00633A23">
        <w:t>Розе</w:t>
      </w:r>
      <w:r w:rsidRPr="00633A23">
        <w:rPr>
          <w:rFonts w:cs="Arial"/>
        </w:rPr>
        <w:t xml:space="preserve">,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замечательных</w:t>
      </w:r>
      <w:r w:rsidRPr="00633A23">
        <w:rPr>
          <w:rFonts w:cs="Arial"/>
        </w:rPr>
        <w:t xml:space="preserve"> </w:t>
      </w:r>
      <w:r w:rsidRPr="00633A23">
        <w:t>русских</w:t>
      </w:r>
      <w:r w:rsidRPr="00633A23">
        <w:rPr>
          <w:rFonts w:cs="Arial"/>
        </w:rPr>
        <w:t xml:space="preserve"> </w:t>
      </w:r>
      <w:r w:rsidRPr="00633A23">
        <w:t>женщин</w:t>
      </w:r>
      <w:r w:rsidRPr="00633A23">
        <w:rPr>
          <w:rFonts w:cs="Arial"/>
        </w:rPr>
        <w:t xml:space="preserve"> </w:t>
      </w:r>
      <w:r w:rsidRPr="00633A23">
        <w:t>прошлого века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lastRenderedPageBreak/>
        <w:t>Родилась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5 </w:t>
      </w:r>
      <w:r w:rsidRPr="00633A23">
        <w:t>апреля</w:t>
      </w:r>
      <w:r w:rsidRPr="00633A23">
        <w:rPr>
          <w:rFonts w:cs="Arial"/>
        </w:rPr>
        <w:t xml:space="preserve"> 1809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семье</w:t>
      </w:r>
      <w:r w:rsidRPr="00633A23">
        <w:rPr>
          <w:rFonts w:cs="Arial"/>
        </w:rPr>
        <w:t xml:space="preserve"> </w:t>
      </w:r>
      <w:r w:rsidRPr="00633A23">
        <w:t>потомст</w:t>
      </w:r>
      <w:r w:rsidRPr="00633A23">
        <w:softHyphen/>
        <w:t>венных</w:t>
      </w:r>
      <w:r w:rsidRPr="00633A23">
        <w:rPr>
          <w:rFonts w:cs="Arial"/>
        </w:rPr>
        <w:t xml:space="preserve"> </w:t>
      </w:r>
      <w:r w:rsidRPr="00633A23">
        <w:t>дворян</w:t>
      </w:r>
      <w:r w:rsidRPr="00633A23">
        <w:rPr>
          <w:rFonts w:cs="Arial"/>
        </w:rPr>
        <w:t xml:space="preserve"> </w:t>
      </w:r>
      <w:r w:rsidRPr="00633A23">
        <w:t>Шмаковых</w:t>
      </w:r>
      <w:r w:rsidRPr="00633A23">
        <w:rPr>
          <w:rFonts w:cs="Arial"/>
        </w:rPr>
        <w:t xml:space="preserve">, </w:t>
      </w:r>
      <w:r w:rsidRPr="00633A23">
        <w:t>известных</w:t>
      </w:r>
      <w:r w:rsidRPr="00633A23">
        <w:rPr>
          <w:rFonts w:cs="Arial"/>
        </w:rPr>
        <w:t xml:space="preserve"> </w:t>
      </w:r>
      <w:r w:rsidRPr="00633A23">
        <w:t>своими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softHyphen/>
        <w:t>честием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благотворительностью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детстве</w:t>
      </w:r>
      <w:r w:rsidRPr="00633A23">
        <w:rPr>
          <w:rFonts w:cs="Arial"/>
        </w:rPr>
        <w:t xml:space="preserve"> </w:t>
      </w:r>
      <w:r w:rsidRPr="00633A23">
        <w:t>Саша особенно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привязана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а</w:t>
      </w:r>
      <w:r w:rsidRPr="00633A23">
        <w:t>бушке</w:t>
      </w:r>
      <w:r w:rsidRPr="00633A23">
        <w:rPr>
          <w:rFonts w:cs="Arial"/>
        </w:rPr>
        <w:t xml:space="preserve">,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набожно</w:t>
      </w:r>
      <w:r w:rsidRPr="00633A23">
        <w:softHyphen/>
        <w:t>му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1823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отличием</w:t>
      </w:r>
      <w:r w:rsidRPr="00633A23">
        <w:rPr>
          <w:rFonts w:cs="Arial"/>
        </w:rPr>
        <w:t xml:space="preserve"> </w:t>
      </w:r>
      <w:r w:rsidRPr="00633A23">
        <w:t>окончила Смольный</w:t>
      </w:r>
      <w:r w:rsidRPr="00633A23">
        <w:rPr>
          <w:rFonts w:cs="Arial"/>
        </w:rPr>
        <w:t xml:space="preserve"> </w:t>
      </w:r>
      <w:r w:rsidRPr="00633A23">
        <w:t>институт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несколько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ран</w:t>
      </w:r>
      <w:r w:rsidRPr="00633A23">
        <w:softHyphen/>
        <w:t>ней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родителей</w:t>
      </w:r>
      <w:r w:rsidRPr="00633A23">
        <w:rPr>
          <w:rFonts w:cs="Arial"/>
        </w:rPr>
        <w:t xml:space="preserve"> </w:t>
      </w:r>
      <w:r w:rsidRPr="00633A23">
        <w:t>вышла</w:t>
      </w:r>
      <w:r w:rsidRPr="00633A23">
        <w:rPr>
          <w:rFonts w:cs="Arial"/>
        </w:rPr>
        <w:t xml:space="preserve"> </w:t>
      </w:r>
      <w:r w:rsidRPr="00633A23">
        <w:t>замуж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остзейского немца</w:t>
      </w:r>
      <w:r w:rsidRPr="00633A23">
        <w:rPr>
          <w:rFonts w:cs="Arial"/>
        </w:rPr>
        <w:t xml:space="preserve"> </w:t>
      </w:r>
      <w:r w:rsidRPr="00633A23">
        <w:t>Карла</w:t>
      </w:r>
      <w:r w:rsidRPr="00633A23">
        <w:rPr>
          <w:rFonts w:cs="Arial"/>
        </w:rPr>
        <w:t xml:space="preserve"> </w:t>
      </w:r>
      <w:r w:rsidRPr="00633A23">
        <w:t>Андреевича</w:t>
      </w:r>
      <w:r w:rsidRPr="00633A23">
        <w:rPr>
          <w:rFonts w:cs="Arial"/>
        </w:rPr>
        <w:t xml:space="preserve"> </w:t>
      </w:r>
      <w:r w:rsidRPr="00633A23">
        <w:t>фон</w:t>
      </w:r>
      <w:r w:rsidRPr="00633A23">
        <w:rPr>
          <w:rFonts w:cs="Arial"/>
        </w:rPr>
        <w:t>-</w:t>
      </w:r>
      <w:r w:rsidRPr="00633A23">
        <w:t>Розе</w:t>
      </w:r>
      <w:r w:rsidRPr="00633A23">
        <w:rPr>
          <w:rFonts w:cs="Arial"/>
        </w:rPr>
        <w:t xml:space="preserve">,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доброго и</w:t>
      </w:r>
      <w:r w:rsidRPr="00633A23">
        <w:rPr>
          <w:rFonts w:cs="Arial"/>
        </w:rPr>
        <w:t xml:space="preserve"> </w:t>
      </w:r>
      <w:r w:rsidRPr="00633A23">
        <w:t>благородного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вероисповеданию</w:t>
      </w:r>
      <w:r w:rsidRPr="00633A23">
        <w:rPr>
          <w:rFonts w:cs="Arial"/>
        </w:rPr>
        <w:t xml:space="preserve"> </w:t>
      </w:r>
      <w:r w:rsidRPr="00633A23">
        <w:t>лютеранина</w:t>
      </w:r>
      <w:r w:rsidRPr="00633A23">
        <w:rPr>
          <w:rFonts w:cs="Arial"/>
        </w:rPr>
        <w:t xml:space="preserve">.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счастливые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 </w:t>
      </w:r>
      <w:r w:rsidRPr="00633A23">
        <w:t>молодой</w:t>
      </w:r>
      <w:r w:rsidRPr="00633A23">
        <w:rPr>
          <w:rFonts w:cs="Arial"/>
        </w:rPr>
        <w:t xml:space="preserve">, </w:t>
      </w:r>
      <w:r w:rsidRPr="00633A23">
        <w:t>красивой и</w:t>
      </w:r>
      <w:r w:rsidRPr="00633A23">
        <w:rPr>
          <w:rFonts w:cs="Arial"/>
        </w:rPr>
        <w:t xml:space="preserve"> </w:t>
      </w:r>
      <w:r w:rsidRPr="00633A23">
        <w:t>богатой</w:t>
      </w:r>
      <w:r w:rsidRPr="00633A23">
        <w:rPr>
          <w:rFonts w:cs="Arial"/>
        </w:rPr>
        <w:t xml:space="preserve"> </w:t>
      </w:r>
      <w:r w:rsidRPr="00633A23">
        <w:t>женщины</w:t>
      </w:r>
      <w:r w:rsidRPr="00633A23">
        <w:rPr>
          <w:rFonts w:cs="Arial"/>
        </w:rPr>
        <w:t xml:space="preserve"> </w:t>
      </w:r>
      <w:r w:rsidRPr="00633A23">
        <w:t>посещала</w:t>
      </w:r>
      <w:r w:rsidRPr="00633A23">
        <w:rPr>
          <w:rFonts w:cs="Arial"/>
        </w:rPr>
        <w:t xml:space="preserve"> </w:t>
      </w:r>
      <w:r w:rsidRPr="00633A23">
        <w:t>порой</w:t>
      </w:r>
      <w:r w:rsidRPr="00633A23">
        <w:rPr>
          <w:rFonts w:cs="Arial"/>
        </w:rPr>
        <w:t xml:space="preserve"> </w:t>
      </w:r>
      <w:r w:rsidRPr="00633A23">
        <w:t>какая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тайная</w:t>
      </w:r>
      <w:r w:rsidRPr="00633A23">
        <w:rPr>
          <w:rFonts w:cs="Arial"/>
        </w:rPr>
        <w:t>,</w:t>
      </w:r>
      <w:r w:rsidR="00B1796B">
        <w:rPr>
          <w:rFonts w:cs="Arial"/>
        </w:rPr>
        <w:t xml:space="preserve"> </w:t>
      </w:r>
      <w:r w:rsidRPr="00633A23">
        <w:t>необъяснимая</w:t>
      </w:r>
      <w:r w:rsidRPr="00633A23">
        <w:rPr>
          <w:rFonts w:cs="Arial"/>
        </w:rPr>
        <w:t xml:space="preserve"> </w:t>
      </w:r>
      <w:r w:rsidRPr="00633A23">
        <w:t>печаль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стремилась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тишине</w:t>
      </w:r>
      <w:r w:rsidRPr="00633A23">
        <w:rPr>
          <w:rFonts w:cs="Arial"/>
        </w:rPr>
        <w:t xml:space="preserve"> </w:t>
      </w:r>
      <w:r w:rsidRPr="00633A23">
        <w:t>и уединению</w:t>
      </w:r>
      <w:r w:rsidRPr="00633A23">
        <w:rPr>
          <w:rFonts w:cs="Arial"/>
        </w:rPr>
        <w:t xml:space="preserve">, </w:t>
      </w:r>
      <w:r w:rsidRPr="00633A23">
        <w:t>мечтала</w:t>
      </w:r>
      <w:r w:rsidRPr="00633A23">
        <w:rPr>
          <w:rFonts w:cs="Arial"/>
        </w:rPr>
        <w:t xml:space="preserve"> </w:t>
      </w:r>
      <w:r w:rsidRPr="00633A23">
        <w:t>устроить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о</w:t>
      </w:r>
      <w:r w:rsidRPr="00633A23">
        <w:t>мовый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, </w:t>
      </w:r>
      <w:r w:rsidRPr="00633A23">
        <w:t>посвя щенный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Троице</w:t>
      </w:r>
      <w:r w:rsidRPr="00633A23">
        <w:rPr>
          <w:rFonts w:cs="Arial"/>
        </w:rPr>
        <w:t xml:space="preserve">.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неожиданной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 xml:space="preserve">в </w:t>
      </w:r>
      <w:r w:rsidRPr="00633A23">
        <w:rPr>
          <w:rFonts w:cs="Arial"/>
        </w:rPr>
        <w:t xml:space="preserve">1849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двухлетней</w:t>
      </w:r>
      <w:r w:rsidRPr="00633A23">
        <w:rPr>
          <w:rFonts w:cs="Arial"/>
        </w:rPr>
        <w:t xml:space="preserve"> </w:t>
      </w:r>
      <w:r w:rsidRPr="00633A23">
        <w:t>дочери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Александры</w:t>
      </w:r>
      <w:r w:rsidRPr="00633A23">
        <w:rPr>
          <w:rFonts w:cs="Arial"/>
        </w:rPr>
        <w:t xml:space="preserve"> </w:t>
      </w:r>
      <w:r w:rsidRPr="00633A23">
        <w:t>Фи</w:t>
      </w:r>
      <w:r w:rsidRPr="00633A23">
        <w:softHyphen/>
        <w:t>липповны</w:t>
      </w:r>
      <w:r w:rsidRPr="00633A23">
        <w:rPr>
          <w:rFonts w:cs="Arial"/>
        </w:rPr>
        <w:t xml:space="preserve"> </w:t>
      </w:r>
      <w:r w:rsidRPr="00633A23">
        <w:t>появилась</w:t>
      </w:r>
      <w:r w:rsidRPr="00633A23">
        <w:rPr>
          <w:rFonts w:cs="Arial"/>
        </w:rPr>
        <w:t xml:space="preserve"> </w:t>
      </w:r>
      <w:r w:rsidRPr="00633A23">
        <w:t>мысль</w:t>
      </w:r>
      <w:r w:rsidRPr="00633A23">
        <w:rPr>
          <w:rFonts w:cs="Arial"/>
        </w:rPr>
        <w:t xml:space="preserve">: </w:t>
      </w:r>
      <w:r w:rsidRPr="00633A23">
        <w:t>оставить</w:t>
      </w:r>
      <w:r w:rsidRPr="00633A23">
        <w:rPr>
          <w:rFonts w:cs="Arial"/>
        </w:rPr>
        <w:t xml:space="preserve"> </w:t>
      </w:r>
      <w:r w:rsidRPr="00633A23">
        <w:t>мужа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удалить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. </w:t>
      </w:r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духовные</w:t>
      </w:r>
      <w:r w:rsidRPr="00633A23">
        <w:rPr>
          <w:rFonts w:cs="Arial"/>
        </w:rPr>
        <w:t xml:space="preserve"> </w:t>
      </w:r>
      <w:r w:rsidRPr="00633A23">
        <w:t>лица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которым</w:t>
      </w:r>
      <w:r w:rsidRPr="00633A23">
        <w:rPr>
          <w:rFonts w:cs="Arial"/>
        </w:rPr>
        <w:t xml:space="preserve"> </w:t>
      </w:r>
      <w:r w:rsidRPr="00633A23">
        <w:t>она обращалась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советом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благословляли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этот подвиг</w:t>
      </w:r>
      <w:r w:rsidRPr="00633A23">
        <w:rPr>
          <w:rFonts w:cs="Arial"/>
        </w:rPr>
        <w:t xml:space="preserve">.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посвятила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делу</w:t>
      </w:r>
      <w:r w:rsidRPr="00633A23">
        <w:rPr>
          <w:rFonts w:cs="Arial"/>
        </w:rPr>
        <w:t xml:space="preserve"> </w:t>
      </w:r>
      <w:r w:rsidRPr="00633A23">
        <w:t>благотвори</w:t>
      </w:r>
      <w:r w:rsidRPr="00633A23">
        <w:softHyphen/>
        <w:t>тельности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щедро</w:t>
      </w:r>
      <w:r w:rsidRPr="00633A23">
        <w:rPr>
          <w:rFonts w:cs="Arial"/>
        </w:rPr>
        <w:t xml:space="preserve"> </w:t>
      </w:r>
      <w:r w:rsidRPr="00633A23">
        <w:t>подавала</w:t>
      </w:r>
      <w:r w:rsidRPr="00633A23">
        <w:rPr>
          <w:rFonts w:cs="Arial"/>
        </w:rPr>
        <w:t xml:space="preserve"> </w:t>
      </w:r>
      <w:r w:rsidRPr="00633A23">
        <w:t>нищим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убогим</w:t>
      </w:r>
      <w:r w:rsidRPr="00633A23">
        <w:rPr>
          <w:rFonts w:cs="Arial"/>
        </w:rPr>
        <w:t xml:space="preserve">, </w:t>
      </w:r>
      <w:r w:rsidRPr="00633A23">
        <w:t>посе</w:t>
      </w:r>
      <w:r w:rsidRPr="00633A23">
        <w:softHyphen/>
        <w:t>щала</w:t>
      </w:r>
      <w:r w:rsidRPr="00633A23">
        <w:rPr>
          <w:rFonts w:cs="Arial"/>
        </w:rPr>
        <w:t xml:space="preserve"> </w:t>
      </w:r>
      <w:r w:rsidRPr="00633A23">
        <w:t>тюрьмы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больницы</w:t>
      </w:r>
      <w:r w:rsidRPr="00633A23">
        <w:rPr>
          <w:rFonts w:cs="Arial"/>
        </w:rPr>
        <w:t xml:space="preserve">.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впечатлением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softHyphen/>
        <w:t>честивой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жены</w:t>
      </w:r>
      <w:r w:rsidRPr="00633A23">
        <w:rPr>
          <w:rFonts w:cs="Arial"/>
        </w:rPr>
        <w:t xml:space="preserve"> </w:t>
      </w:r>
      <w:r w:rsidRPr="00633A23">
        <w:t>Карл</w:t>
      </w:r>
      <w:r w:rsidRPr="00633A23">
        <w:rPr>
          <w:rFonts w:cs="Arial"/>
        </w:rPr>
        <w:t xml:space="preserve"> </w:t>
      </w:r>
      <w:r w:rsidRPr="00633A23">
        <w:t>Андреевич</w:t>
      </w:r>
      <w:r w:rsidRPr="00633A23">
        <w:rPr>
          <w:rFonts w:cs="Arial"/>
        </w:rPr>
        <w:t xml:space="preserve"> </w:t>
      </w:r>
      <w:r w:rsidRPr="00633A23">
        <w:t>принял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softHyphen/>
        <w:t>славие</w:t>
      </w:r>
      <w:r w:rsidRPr="00633A23">
        <w:rPr>
          <w:rFonts w:cs="Arial"/>
        </w:rPr>
        <w:t xml:space="preserve">, </w:t>
      </w:r>
      <w:r w:rsidRPr="00633A23">
        <w:t>получив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крещении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Николай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1858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супруги</w:t>
      </w:r>
      <w:r w:rsidRPr="00633A23">
        <w:rPr>
          <w:rFonts w:cs="Arial"/>
        </w:rPr>
        <w:t xml:space="preserve"> </w:t>
      </w:r>
      <w:r w:rsidRPr="00633A23">
        <w:t>купили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Гдовском</w:t>
      </w:r>
      <w:r w:rsidRPr="00633A23">
        <w:rPr>
          <w:rFonts w:cs="Arial"/>
        </w:rPr>
        <w:t xml:space="preserve"> </w:t>
      </w:r>
      <w:r w:rsidRPr="00633A23">
        <w:t>уезде</w:t>
      </w:r>
      <w:r w:rsidRPr="00633A23">
        <w:rPr>
          <w:rFonts w:cs="Arial"/>
        </w:rPr>
        <w:t xml:space="preserve"> </w:t>
      </w:r>
      <w:r w:rsidRPr="00633A23">
        <w:t>име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Творожково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деревнями</w:t>
      </w:r>
      <w:r w:rsidRPr="00633A23">
        <w:rPr>
          <w:rFonts w:cs="Arial"/>
        </w:rPr>
        <w:t xml:space="preserve"> </w:t>
      </w:r>
      <w:r w:rsidRPr="00633A23">
        <w:t>Барский</w:t>
      </w:r>
      <w:r w:rsidRPr="00633A23">
        <w:rPr>
          <w:rFonts w:cs="Arial"/>
        </w:rPr>
        <w:t xml:space="preserve"> </w:t>
      </w:r>
      <w:r w:rsidRPr="00633A23">
        <w:t>дубок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Гаврилова</w:t>
      </w:r>
      <w:r w:rsidRPr="00633A23">
        <w:rPr>
          <w:rFonts w:cs="Arial"/>
        </w:rPr>
        <w:t xml:space="preserve"> </w:t>
      </w:r>
      <w:r w:rsidRPr="00633A23">
        <w:t>Гора</w:t>
      </w:r>
      <w:r w:rsidRPr="00633A23">
        <w:rPr>
          <w:rFonts w:cs="Arial"/>
        </w:rPr>
        <w:t xml:space="preserve">. </w:t>
      </w:r>
      <w:r w:rsidRPr="00633A23">
        <w:t>Имение</w:t>
      </w:r>
      <w:r w:rsidRPr="00633A23">
        <w:rPr>
          <w:rFonts w:cs="Arial"/>
        </w:rPr>
        <w:t xml:space="preserve">, </w:t>
      </w:r>
      <w:r w:rsidRPr="00633A23">
        <w:t>правда</w:t>
      </w:r>
      <w:r w:rsidRPr="00633A23">
        <w:rPr>
          <w:rFonts w:cs="Arial"/>
        </w:rPr>
        <w:t xml:space="preserve">, </w:t>
      </w:r>
      <w:r w:rsidRPr="00633A23">
        <w:t>существовало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на бумаге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жилого</w:t>
      </w:r>
      <w:r w:rsidRPr="00633A23">
        <w:rPr>
          <w:rFonts w:cs="Arial"/>
        </w:rPr>
        <w:t xml:space="preserve"> </w:t>
      </w:r>
      <w:r w:rsidRPr="00633A23">
        <w:t>дома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ы</w:t>
      </w:r>
      <w:r w:rsidRPr="00633A23">
        <w:t>ло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берегу</w:t>
      </w:r>
      <w:r w:rsidRPr="00633A23">
        <w:rPr>
          <w:rFonts w:cs="Arial"/>
        </w:rPr>
        <w:t xml:space="preserve"> </w:t>
      </w:r>
      <w:r w:rsidRPr="00633A23">
        <w:t>озера</w:t>
      </w:r>
      <w:r w:rsidRPr="00633A23">
        <w:rPr>
          <w:rFonts w:cs="Arial"/>
        </w:rPr>
        <w:t xml:space="preserve"> </w:t>
      </w:r>
      <w:r w:rsidRPr="00633A23">
        <w:t>стоя</w:t>
      </w:r>
      <w:r w:rsidRPr="00633A23">
        <w:softHyphen/>
        <w:t>ли</w:t>
      </w:r>
      <w:r w:rsidRPr="00633A23">
        <w:rPr>
          <w:rFonts w:cs="Arial"/>
        </w:rPr>
        <w:t xml:space="preserve"> </w:t>
      </w:r>
      <w:r w:rsidRPr="00633A23">
        <w:t>полуразвалившиеся</w:t>
      </w:r>
      <w:r w:rsidRPr="00633A23">
        <w:rPr>
          <w:rFonts w:cs="Arial"/>
        </w:rPr>
        <w:t xml:space="preserve"> </w:t>
      </w:r>
      <w:r w:rsidRPr="00633A23">
        <w:t>службы</w:t>
      </w:r>
      <w:r w:rsidRPr="00633A23">
        <w:rPr>
          <w:rFonts w:cs="Arial"/>
        </w:rPr>
        <w:t xml:space="preserve">. </w:t>
      </w:r>
      <w:r w:rsidRPr="00633A23">
        <w:t>Супруги</w:t>
      </w:r>
      <w:r w:rsidRPr="00633A23">
        <w:rPr>
          <w:rFonts w:cs="Arial"/>
        </w:rPr>
        <w:t xml:space="preserve"> </w:t>
      </w:r>
      <w:r w:rsidRPr="00633A23">
        <w:t>решили</w:t>
      </w:r>
      <w:r w:rsidRPr="00633A23">
        <w:rPr>
          <w:rFonts w:cs="Arial"/>
        </w:rPr>
        <w:t xml:space="preserve"> </w:t>
      </w:r>
      <w:r w:rsidRPr="00633A23">
        <w:t>осу</w:t>
      </w:r>
      <w:r w:rsidRPr="00633A23">
        <w:softHyphen/>
        <w:t>ществить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давнюю</w:t>
      </w:r>
      <w:r w:rsidRPr="00633A23">
        <w:rPr>
          <w:rFonts w:cs="Arial"/>
        </w:rPr>
        <w:t xml:space="preserve"> </w:t>
      </w:r>
      <w:r w:rsidRPr="00633A23">
        <w:t>мечту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устройстве</w:t>
      </w:r>
      <w:r w:rsidRPr="00633A23">
        <w:rPr>
          <w:rFonts w:cs="Arial"/>
        </w:rPr>
        <w:t xml:space="preserve"> </w:t>
      </w:r>
      <w:r w:rsidRPr="00633A23">
        <w:t>здесь женской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. </w:t>
      </w:r>
      <w:r w:rsidRPr="00633A23">
        <w:t>Занимаясь</w:t>
      </w:r>
      <w:r w:rsidRPr="00633A23">
        <w:rPr>
          <w:rFonts w:cs="Arial"/>
        </w:rPr>
        <w:t xml:space="preserve"> </w:t>
      </w:r>
      <w:r w:rsidRPr="00633A23">
        <w:t>заготовкой</w:t>
      </w:r>
      <w:r w:rsidRPr="00633A23">
        <w:rPr>
          <w:rFonts w:cs="Arial"/>
        </w:rPr>
        <w:t xml:space="preserve"> </w:t>
      </w:r>
      <w:r w:rsidRPr="00633A23">
        <w:t>леса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стройки</w:t>
      </w:r>
      <w:r w:rsidRPr="00633A23">
        <w:rPr>
          <w:rFonts w:cs="Arial"/>
        </w:rPr>
        <w:t xml:space="preserve"> </w:t>
      </w:r>
      <w:r w:rsidRPr="00633A23">
        <w:t>дома</w:t>
      </w:r>
      <w:r w:rsidRPr="00633A23">
        <w:rPr>
          <w:rFonts w:cs="Arial"/>
        </w:rPr>
        <w:t xml:space="preserve">, </w:t>
      </w:r>
      <w:r w:rsidRPr="00633A23">
        <w:t>Николай</w:t>
      </w:r>
      <w:r w:rsidRPr="00633A23">
        <w:rPr>
          <w:rFonts w:cs="Arial"/>
        </w:rPr>
        <w:t xml:space="preserve"> </w:t>
      </w:r>
      <w:r w:rsidRPr="00633A23">
        <w:t>Андреевич</w:t>
      </w:r>
      <w:r w:rsidRPr="00633A23">
        <w:rPr>
          <w:rFonts w:cs="Arial"/>
        </w:rPr>
        <w:t xml:space="preserve"> </w:t>
      </w:r>
      <w:r w:rsidRPr="00633A23">
        <w:t>простудился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softHyphen/>
        <w:t>хворал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14 </w:t>
      </w:r>
      <w:r w:rsidRPr="00633A23">
        <w:t>июня</w:t>
      </w:r>
      <w:r w:rsidRPr="00633A23">
        <w:rPr>
          <w:rFonts w:cs="Arial"/>
        </w:rPr>
        <w:t xml:space="preserve"> 1858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скончался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заботы</w:t>
      </w:r>
      <w:r w:rsidRPr="00633A23">
        <w:rPr>
          <w:rFonts w:cs="Arial"/>
        </w:rPr>
        <w:t xml:space="preserve"> </w:t>
      </w:r>
      <w:r w:rsidRPr="00633A23">
        <w:t>по хозяйственному</w:t>
      </w:r>
      <w:r w:rsidRPr="00633A23">
        <w:rPr>
          <w:rFonts w:cs="Arial"/>
        </w:rPr>
        <w:t xml:space="preserve"> </w:t>
      </w:r>
      <w:r w:rsidRPr="00633A23">
        <w:t>управлению</w:t>
      </w:r>
      <w:r w:rsidRPr="00633A23">
        <w:rPr>
          <w:rFonts w:cs="Arial"/>
        </w:rPr>
        <w:t xml:space="preserve"> </w:t>
      </w:r>
      <w:r w:rsidRPr="00633A23">
        <w:t>имением</w:t>
      </w:r>
      <w:r w:rsidRPr="00633A23">
        <w:rPr>
          <w:rFonts w:cs="Arial"/>
        </w:rPr>
        <w:t xml:space="preserve"> </w:t>
      </w:r>
      <w:r w:rsidRPr="00633A23">
        <w:t>легли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его вдову</w:t>
      </w:r>
      <w:r w:rsidRPr="00633A23">
        <w:rPr>
          <w:rFonts w:cs="Arial"/>
        </w:rPr>
        <w:t xml:space="preserve">. </w:t>
      </w:r>
      <w:r w:rsidRPr="00633A23">
        <w:t>Зимой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ездила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женским</w:t>
      </w:r>
      <w:r w:rsidRPr="00633A23">
        <w:rPr>
          <w:rFonts w:cs="Arial"/>
        </w:rPr>
        <w:t xml:space="preserve"> </w:t>
      </w:r>
      <w:r w:rsidRPr="00633A23">
        <w:t>мон</w:t>
      </w:r>
      <w:r w:rsidRPr="00633A23">
        <w:t>а</w:t>
      </w:r>
      <w:r w:rsidRPr="00633A23">
        <w:t>стырям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, </w:t>
      </w:r>
      <w:r w:rsidRPr="00633A23">
        <w:t>встречаясь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архиереями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священниками</w:t>
      </w:r>
      <w:r w:rsidRPr="00633A23">
        <w:rPr>
          <w:rFonts w:cs="Arial"/>
        </w:rPr>
        <w:t xml:space="preserve">, </w:t>
      </w:r>
      <w:r w:rsidRPr="00633A23">
        <w:t>обраща</w:t>
      </w:r>
      <w:r w:rsidRPr="00633A23">
        <w:softHyphen/>
        <w:t>лась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советами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устро</w:t>
      </w:r>
      <w:r w:rsidRPr="00633A23">
        <w:t>й</w:t>
      </w:r>
      <w:r w:rsidRPr="00633A23">
        <w:t>стве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1859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подала</w:t>
      </w:r>
      <w:r w:rsidRPr="00633A23">
        <w:rPr>
          <w:rFonts w:cs="Arial"/>
        </w:rPr>
        <w:t xml:space="preserve"> </w:t>
      </w:r>
      <w:r w:rsidRPr="00633A23">
        <w:t>прошение</w:t>
      </w:r>
      <w:r w:rsidRPr="00633A23">
        <w:rPr>
          <w:rFonts w:cs="Arial"/>
        </w:rPr>
        <w:t xml:space="preserve"> </w:t>
      </w:r>
      <w:r w:rsidRPr="00633A23">
        <w:t>митрополиту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Петербургскому</w:t>
      </w:r>
      <w:r w:rsidRPr="00633A23">
        <w:rPr>
          <w:rFonts w:cs="Arial"/>
        </w:rPr>
        <w:t xml:space="preserve"> </w:t>
      </w:r>
      <w:r w:rsidRPr="00633A23">
        <w:t>Григорию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основании</w:t>
      </w:r>
      <w:r w:rsidRPr="00633A23">
        <w:rPr>
          <w:rFonts w:cs="Arial"/>
        </w:rPr>
        <w:t xml:space="preserve"> </w:t>
      </w:r>
      <w:r w:rsidRPr="00633A23">
        <w:t>женской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softHyphen/>
        <w:t>щины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получила</w:t>
      </w:r>
      <w:r w:rsidRPr="00633A23">
        <w:rPr>
          <w:rFonts w:cs="Arial"/>
        </w:rPr>
        <w:t xml:space="preserve"> </w:t>
      </w:r>
      <w:r w:rsidRPr="00633A23">
        <w:t>отказ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Творожково</w:t>
      </w:r>
      <w:r w:rsidRPr="00633A23">
        <w:rPr>
          <w:rFonts w:cs="Arial"/>
        </w:rPr>
        <w:t xml:space="preserve"> </w:t>
      </w:r>
      <w:r w:rsidRPr="00633A23">
        <w:t>находи</w:t>
      </w:r>
      <w:r w:rsidRPr="00633A23">
        <w:softHyphen/>
        <w:t>лось</w:t>
      </w:r>
      <w:r w:rsidRPr="00633A23">
        <w:rPr>
          <w:rFonts w:cs="Arial"/>
        </w:rPr>
        <w:t xml:space="preserve"> </w:t>
      </w:r>
      <w:r w:rsidRPr="00633A23">
        <w:t>неподалеку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приходской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Быстреевском</w:t>
      </w:r>
      <w:r w:rsidRPr="00633A23">
        <w:rPr>
          <w:rFonts w:cs="Arial"/>
        </w:rPr>
        <w:t xml:space="preserve"> </w:t>
      </w:r>
      <w:r w:rsidRPr="00633A23">
        <w:t>погосте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Знакомые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Петербурге</w:t>
      </w:r>
      <w:r w:rsidRPr="00633A23">
        <w:rPr>
          <w:rFonts w:cs="Arial"/>
        </w:rPr>
        <w:t xml:space="preserve"> </w:t>
      </w:r>
      <w:r w:rsidRPr="00633A23">
        <w:t>советовали</w:t>
      </w:r>
      <w:r w:rsidRPr="00633A23">
        <w:rPr>
          <w:rFonts w:cs="Arial"/>
        </w:rPr>
        <w:t xml:space="preserve"> </w:t>
      </w:r>
      <w:r w:rsidRPr="00633A23">
        <w:t>Александре Филипповне</w:t>
      </w:r>
      <w:r w:rsidRPr="00633A23">
        <w:rPr>
          <w:rFonts w:cs="Arial"/>
        </w:rPr>
        <w:t xml:space="preserve"> </w:t>
      </w:r>
      <w:r w:rsidRPr="00633A23">
        <w:t>бросить</w:t>
      </w:r>
      <w:r w:rsidRPr="00633A23">
        <w:rPr>
          <w:rFonts w:cs="Arial"/>
        </w:rPr>
        <w:t xml:space="preserve"> </w:t>
      </w:r>
      <w:r w:rsidRPr="00633A23">
        <w:t>мысль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 xml:space="preserve">, </w:t>
      </w:r>
      <w:r w:rsidRPr="00633A23">
        <w:t>однако</w:t>
      </w:r>
      <w:r w:rsidRPr="00633A23">
        <w:rPr>
          <w:rFonts w:cs="Arial"/>
        </w:rPr>
        <w:t xml:space="preserve">, </w:t>
      </w:r>
      <w:r w:rsidRPr="00633A23">
        <w:t>спустя</w:t>
      </w:r>
      <w:r w:rsidRPr="00633A23">
        <w:rPr>
          <w:rFonts w:cs="Arial"/>
        </w:rPr>
        <w:t xml:space="preserve"> </w:t>
      </w:r>
      <w:r w:rsidRPr="00633A23">
        <w:t>некоторое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подала</w:t>
      </w:r>
      <w:r w:rsidRPr="00633A23">
        <w:rPr>
          <w:rFonts w:cs="Arial"/>
        </w:rPr>
        <w:t xml:space="preserve"> </w:t>
      </w:r>
      <w:r w:rsidRPr="00633A23">
        <w:t>новое</w:t>
      </w:r>
      <w:r w:rsidRPr="00633A23">
        <w:rPr>
          <w:rFonts w:cs="Arial"/>
        </w:rPr>
        <w:t xml:space="preserve"> </w:t>
      </w:r>
      <w:r w:rsidRPr="00633A23">
        <w:t>прошение новому</w:t>
      </w:r>
      <w:r w:rsidRPr="00633A23">
        <w:rPr>
          <w:rFonts w:cs="Arial"/>
        </w:rPr>
        <w:t xml:space="preserve"> </w:t>
      </w:r>
      <w:r w:rsidRPr="00633A23">
        <w:t>митрополиту</w:t>
      </w:r>
      <w:r w:rsidRPr="00633A23">
        <w:rPr>
          <w:rFonts w:cs="Arial"/>
        </w:rPr>
        <w:t xml:space="preserve"> </w:t>
      </w:r>
      <w:r w:rsidRPr="00633A23">
        <w:t>Исидору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16 </w:t>
      </w:r>
      <w:r w:rsidRPr="00633A23">
        <w:t>августа</w:t>
      </w:r>
      <w:r w:rsidRPr="00633A23">
        <w:rPr>
          <w:rFonts w:cs="Arial"/>
        </w:rPr>
        <w:t xml:space="preserve"> 1862 </w:t>
      </w:r>
      <w:r w:rsidRPr="00633A23">
        <w:t>года Синод</w:t>
      </w:r>
      <w:r w:rsidRPr="00633A23">
        <w:rPr>
          <w:rFonts w:cs="Arial"/>
        </w:rPr>
        <w:t xml:space="preserve"> </w:t>
      </w:r>
      <w:r w:rsidRPr="00633A23">
        <w:t>выпустил</w:t>
      </w:r>
      <w:r w:rsidRPr="00633A23">
        <w:rPr>
          <w:rFonts w:cs="Arial"/>
        </w:rPr>
        <w:t xml:space="preserve"> </w:t>
      </w:r>
      <w:r w:rsidRPr="00633A23">
        <w:t>указ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учреждении</w:t>
      </w:r>
      <w:r w:rsidRPr="00633A23">
        <w:rPr>
          <w:rFonts w:cs="Arial"/>
        </w:rPr>
        <w:t xml:space="preserve"> </w:t>
      </w:r>
      <w:r w:rsidRPr="00633A23">
        <w:t>женской</w:t>
      </w:r>
      <w:r w:rsidRPr="00633A23">
        <w:rPr>
          <w:rFonts w:cs="Arial"/>
        </w:rPr>
        <w:t xml:space="preserve"> </w:t>
      </w:r>
      <w:r w:rsidRPr="00633A23">
        <w:t>общины и</w:t>
      </w:r>
      <w:r w:rsidRPr="00633A23">
        <w:rPr>
          <w:rFonts w:cs="Arial"/>
        </w:rPr>
        <w:t xml:space="preserve"> </w:t>
      </w:r>
      <w:r w:rsidRPr="00633A23">
        <w:t>приюта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девиц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звания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Творожкове</w:t>
      </w:r>
      <w:r w:rsidRPr="00633A23">
        <w:rPr>
          <w:rFonts w:cs="Arial"/>
        </w:rPr>
        <w:t xml:space="preserve">, </w:t>
      </w:r>
      <w:r w:rsidRPr="00633A23">
        <w:t>и сразу</w:t>
      </w:r>
      <w:r w:rsidRPr="00633A23">
        <w:rPr>
          <w:rFonts w:cs="Arial"/>
        </w:rPr>
        <w:t xml:space="preserve"> </w:t>
      </w:r>
      <w:r w:rsidRPr="00633A23">
        <w:t>началась</w:t>
      </w:r>
      <w:r w:rsidRPr="00633A23">
        <w:rPr>
          <w:rFonts w:cs="Arial"/>
        </w:rPr>
        <w:t xml:space="preserve"> </w:t>
      </w:r>
      <w:r w:rsidRPr="00633A23">
        <w:t>постройка</w:t>
      </w:r>
      <w:r w:rsidRPr="00633A23">
        <w:rPr>
          <w:rFonts w:cs="Arial"/>
        </w:rPr>
        <w:t xml:space="preserve"> </w:t>
      </w:r>
      <w:r w:rsidRPr="00633A23">
        <w:t>деревянного</w:t>
      </w:r>
      <w:r w:rsidRPr="00633A23">
        <w:rPr>
          <w:rFonts w:cs="Arial"/>
        </w:rPr>
        <w:t xml:space="preserve"> </w:t>
      </w:r>
      <w:r w:rsidRPr="00633A23">
        <w:t>дома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церко</w:t>
      </w:r>
      <w:r w:rsidRPr="00633A23">
        <w:softHyphen/>
        <w:t>вью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Скорбящих</w:t>
      </w:r>
      <w:r w:rsidRPr="00633A23">
        <w:rPr>
          <w:rFonts w:cs="Arial"/>
        </w:rPr>
        <w:t xml:space="preserve"> </w:t>
      </w:r>
      <w:r w:rsidRPr="00633A23">
        <w:t>Радости</w:t>
      </w:r>
      <w:r w:rsidRPr="00633A23">
        <w:rPr>
          <w:rFonts w:cs="Arial"/>
        </w:rPr>
        <w:t xml:space="preserve">. </w:t>
      </w:r>
      <w:r w:rsidRPr="00633A23">
        <w:t>Появи</w:t>
      </w:r>
      <w:r w:rsidRPr="00633A23">
        <w:softHyphen/>
        <w:t>лись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первые</w:t>
      </w:r>
      <w:r w:rsidRPr="00633A23">
        <w:rPr>
          <w:rFonts w:cs="Arial"/>
        </w:rPr>
        <w:t xml:space="preserve"> </w:t>
      </w:r>
      <w:r w:rsidRPr="00633A23">
        <w:t>сестры</w:t>
      </w:r>
      <w:r w:rsidRPr="00633A23">
        <w:rPr>
          <w:rFonts w:cs="Arial"/>
        </w:rPr>
        <w:t xml:space="preserve">, </w:t>
      </w:r>
      <w:r w:rsidRPr="00633A23">
        <w:t>будущие</w:t>
      </w:r>
      <w:r w:rsidRPr="00633A23">
        <w:rPr>
          <w:rFonts w:cs="Arial"/>
        </w:rPr>
        <w:t xml:space="preserve"> </w:t>
      </w:r>
      <w:r w:rsidRPr="00633A23">
        <w:t>насельницы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насты</w:t>
      </w:r>
      <w:r w:rsidRPr="00633A23">
        <w:softHyphen/>
        <w:t>ря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1865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Святейший</w:t>
      </w:r>
      <w:r w:rsidRPr="00633A23">
        <w:rPr>
          <w:rFonts w:cs="Arial"/>
        </w:rPr>
        <w:t xml:space="preserve"> </w:t>
      </w:r>
      <w:r w:rsidRPr="00633A23">
        <w:t>Синод</w:t>
      </w:r>
      <w:r w:rsidRPr="00633A23">
        <w:rPr>
          <w:rFonts w:cs="Arial"/>
        </w:rPr>
        <w:t xml:space="preserve"> </w:t>
      </w:r>
      <w:r w:rsidRPr="00633A23">
        <w:t>подтвердил</w:t>
      </w:r>
      <w:r w:rsidRPr="00633A23">
        <w:rPr>
          <w:rFonts w:cs="Arial"/>
        </w:rPr>
        <w:t xml:space="preserve"> </w:t>
      </w:r>
      <w:r w:rsidRPr="00633A23">
        <w:t>свое разрешение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учреждение</w:t>
      </w:r>
      <w:r w:rsidRPr="00633A23">
        <w:rPr>
          <w:rFonts w:cs="Arial"/>
        </w:rPr>
        <w:t xml:space="preserve"> </w:t>
      </w:r>
      <w:r w:rsidRPr="00633A23">
        <w:t>общины</w:t>
      </w:r>
      <w:r w:rsidRPr="00633A23">
        <w:rPr>
          <w:rFonts w:cs="Arial"/>
        </w:rPr>
        <w:t xml:space="preserve">, </w:t>
      </w:r>
      <w:r w:rsidRPr="00633A23">
        <w:t>перечислив</w:t>
      </w:r>
      <w:r w:rsidRPr="00633A23">
        <w:rPr>
          <w:rFonts w:cs="Arial"/>
        </w:rPr>
        <w:t xml:space="preserve"> </w:t>
      </w:r>
      <w:r w:rsidRPr="00633A23">
        <w:t>пе</w:t>
      </w:r>
      <w:r w:rsidRPr="00633A23">
        <w:softHyphen/>
        <w:t>редаваемое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собственность</w:t>
      </w:r>
      <w:r w:rsidRPr="00633A23">
        <w:rPr>
          <w:rFonts w:cs="Arial"/>
        </w:rPr>
        <w:t xml:space="preserve"> </w:t>
      </w:r>
      <w:r w:rsidRPr="00633A23">
        <w:t>имущество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Ф</w:t>
      </w:r>
      <w:r w:rsidRPr="00633A23">
        <w:rPr>
          <w:rFonts w:cs="Arial"/>
        </w:rPr>
        <w:t xml:space="preserve">. </w:t>
      </w:r>
      <w:r w:rsidRPr="00633A23">
        <w:t>фон</w:t>
      </w:r>
      <w:r w:rsidRPr="00633A23">
        <w:rPr>
          <w:rFonts w:cs="Arial"/>
        </w:rPr>
        <w:t>-</w:t>
      </w:r>
      <w:r w:rsidRPr="00633A23">
        <w:t>Розе</w:t>
      </w:r>
      <w:r w:rsidRPr="00633A23">
        <w:rPr>
          <w:rFonts w:cs="Arial"/>
        </w:rPr>
        <w:t xml:space="preserve">: </w:t>
      </w:r>
      <w:r w:rsidRPr="00633A23">
        <w:t>имение</w:t>
      </w:r>
      <w:r w:rsidRPr="00633A23">
        <w:rPr>
          <w:rFonts w:cs="Arial"/>
        </w:rPr>
        <w:t xml:space="preserve"> </w:t>
      </w:r>
      <w:r w:rsidRPr="00633A23">
        <w:t>Творожково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участок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619 </w:t>
      </w:r>
      <w:r w:rsidRPr="00633A23">
        <w:t>деся</w:t>
      </w:r>
      <w:r w:rsidRPr="00633A23">
        <w:softHyphen/>
        <w:t>тин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угодьями</w:t>
      </w:r>
      <w:r w:rsidRPr="00633A23">
        <w:rPr>
          <w:rFonts w:cs="Arial"/>
        </w:rPr>
        <w:t xml:space="preserve">, </w:t>
      </w:r>
      <w:r w:rsidRPr="00633A23">
        <w:t>скотом</w:t>
      </w:r>
      <w:r w:rsidRPr="00633A23">
        <w:rPr>
          <w:rFonts w:cs="Arial"/>
        </w:rPr>
        <w:t xml:space="preserve">, </w:t>
      </w:r>
      <w:r w:rsidRPr="00633A23">
        <w:t>рыбной</w:t>
      </w:r>
      <w:r w:rsidRPr="00633A23">
        <w:rPr>
          <w:rFonts w:cs="Arial"/>
        </w:rPr>
        <w:t xml:space="preserve"> </w:t>
      </w:r>
      <w:r w:rsidRPr="00633A23">
        <w:t>ловлей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стройками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Близился</w:t>
      </w:r>
      <w:r w:rsidRPr="00633A23">
        <w:rPr>
          <w:rFonts w:cs="Arial"/>
        </w:rPr>
        <w:t xml:space="preserve"> </w:t>
      </w:r>
      <w:r w:rsidRPr="00633A23">
        <w:t>торжественый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освящения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. </w:t>
      </w:r>
      <w:r w:rsidRPr="00633A23">
        <w:t>В общину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переведена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Новгоро</w:t>
      </w:r>
      <w:r w:rsidRPr="00633A23">
        <w:t>д</w:t>
      </w:r>
      <w:r w:rsidRPr="00633A23">
        <w:t>ского</w:t>
      </w:r>
      <w:r w:rsidRPr="00633A23">
        <w:rPr>
          <w:rFonts w:cs="Arial"/>
        </w:rPr>
        <w:t xml:space="preserve"> </w:t>
      </w:r>
      <w:r w:rsidRPr="00633A23">
        <w:t>Зверина монастыря</w:t>
      </w:r>
      <w:r w:rsidRPr="00633A23">
        <w:rPr>
          <w:rFonts w:cs="Arial"/>
        </w:rPr>
        <w:t xml:space="preserve"> </w:t>
      </w:r>
      <w:r w:rsidRPr="00633A23">
        <w:t>монахиня</w:t>
      </w:r>
      <w:r w:rsidRPr="00633A23">
        <w:rPr>
          <w:rFonts w:cs="Arial"/>
        </w:rPr>
        <w:t xml:space="preserve"> </w:t>
      </w:r>
      <w:r w:rsidRPr="00633A23">
        <w:t>Калерия</w:t>
      </w:r>
      <w:r w:rsidRPr="00633A23">
        <w:rPr>
          <w:rFonts w:cs="Arial"/>
        </w:rPr>
        <w:t xml:space="preserve">, </w:t>
      </w:r>
      <w:r w:rsidRPr="00633A23">
        <w:t>хорошо</w:t>
      </w:r>
      <w:r w:rsidRPr="00633A23">
        <w:rPr>
          <w:rFonts w:cs="Arial"/>
        </w:rPr>
        <w:t xml:space="preserve"> </w:t>
      </w:r>
      <w:r w:rsidRPr="00633A23">
        <w:t>знавшая</w:t>
      </w:r>
      <w:r w:rsidRPr="00633A23">
        <w:rPr>
          <w:rFonts w:cs="Arial"/>
        </w:rPr>
        <w:t xml:space="preserve"> </w:t>
      </w:r>
      <w:r w:rsidRPr="00633A23">
        <w:t>устав</w:t>
      </w:r>
      <w:r w:rsidRPr="00633A23">
        <w:rPr>
          <w:rFonts w:cs="Arial"/>
        </w:rPr>
        <w:t xml:space="preserve">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учила</w:t>
      </w:r>
      <w:r w:rsidRPr="00633A23">
        <w:rPr>
          <w:rFonts w:cs="Arial"/>
        </w:rPr>
        <w:t xml:space="preserve"> </w:t>
      </w:r>
      <w:r w:rsidRPr="00633A23">
        <w:t>сестер</w:t>
      </w:r>
      <w:r w:rsidRPr="00633A23">
        <w:rPr>
          <w:rFonts w:cs="Arial"/>
        </w:rPr>
        <w:t xml:space="preserve"> </w:t>
      </w:r>
      <w:r w:rsidRPr="00633A23">
        <w:t>церко</w:t>
      </w:r>
      <w:r w:rsidRPr="00633A23">
        <w:t>в</w:t>
      </w:r>
      <w:r w:rsidRPr="00633A23">
        <w:t>ному</w:t>
      </w:r>
      <w:r w:rsidRPr="00633A23">
        <w:rPr>
          <w:rFonts w:cs="Arial"/>
        </w:rPr>
        <w:t xml:space="preserve"> </w:t>
      </w:r>
      <w:r w:rsidRPr="00633A23">
        <w:t>чтению</w:t>
      </w:r>
      <w:r w:rsidRPr="00633A23">
        <w:rPr>
          <w:rFonts w:cs="Arial"/>
        </w:rPr>
        <w:t xml:space="preserve">, </w:t>
      </w:r>
      <w:r w:rsidRPr="00633A23">
        <w:t>шитью</w:t>
      </w:r>
      <w:r w:rsidRPr="00633A23">
        <w:rPr>
          <w:rFonts w:cs="Arial"/>
        </w:rPr>
        <w:t xml:space="preserve"> </w:t>
      </w:r>
      <w:r w:rsidRPr="00633A23">
        <w:t>ряс</w:t>
      </w:r>
      <w:r w:rsidRPr="00633A23">
        <w:rPr>
          <w:rFonts w:cs="Arial"/>
        </w:rPr>
        <w:t xml:space="preserve">, </w:t>
      </w:r>
      <w:r w:rsidRPr="00633A23">
        <w:t>ка</w:t>
      </w:r>
      <w:r w:rsidRPr="00633A23">
        <w:softHyphen/>
        <w:t>милавок</w:t>
      </w:r>
      <w:r w:rsidRPr="00633A23">
        <w:rPr>
          <w:rFonts w:cs="Arial"/>
        </w:rPr>
        <w:t xml:space="preserve">. </w:t>
      </w:r>
      <w:r w:rsidRPr="00633A23">
        <w:t>Дьякон</w:t>
      </w:r>
      <w:r w:rsidRPr="00633A23">
        <w:rPr>
          <w:rFonts w:cs="Arial"/>
        </w:rPr>
        <w:t xml:space="preserve"> </w:t>
      </w:r>
      <w:r w:rsidRPr="00633A23">
        <w:t>Быстреевского</w:t>
      </w:r>
      <w:r w:rsidRPr="00633A23">
        <w:rPr>
          <w:rFonts w:cs="Arial"/>
        </w:rPr>
        <w:t xml:space="preserve"> </w:t>
      </w:r>
      <w:r w:rsidRPr="00633A23">
        <w:t>погоста</w:t>
      </w:r>
      <w:r w:rsidRPr="00633A23">
        <w:rPr>
          <w:rFonts w:cs="Arial"/>
        </w:rPr>
        <w:t xml:space="preserve"> </w:t>
      </w:r>
      <w:r w:rsidRPr="00633A23">
        <w:t>готовил</w:t>
      </w:r>
      <w:r w:rsidRPr="00633A23">
        <w:rPr>
          <w:rFonts w:cs="Arial"/>
        </w:rPr>
        <w:t xml:space="preserve"> </w:t>
      </w:r>
      <w:r w:rsidRPr="00633A23">
        <w:t>хор</w:t>
      </w:r>
      <w:r w:rsidRPr="00633A23">
        <w:rPr>
          <w:rFonts w:cs="Arial"/>
        </w:rPr>
        <w:t xml:space="preserve">, </w:t>
      </w:r>
      <w:r w:rsidRPr="00633A23">
        <w:t>составлявший</w:t>
      </w:r>
      <w:r w:rsidRPr="00633A23">
        <w:rPr>
          <w:rFonts w:cs="Arial"/>
        </w:rPr>
        <w:t xml:space="preserve"> 15 </w:t>
      </w:r>
      <w:r w:rsidRPr="00633A23">
        <w:t>человек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указе</w:t>
      </w:r>
      <w:r w:rsidRPr="00633A23">
        <w:rPr>
          <w:rFonts w:cs="Arial"/>
        </w:rPr>
        <w:t xml:space="preserve"> </w:t>
      </w:r>
      <w:r w:rsidRPr="00633A23">
        <w:t>консистории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7 </w:t>
      </w:r>
      <w:r w:rsidRPr="00633A23">
        <w:t>июля</w:t>
      </w:r>
      <w:r w:rsidRPr="00633A23">
        <w:rPr>
          <w:rFonts w:cs="Arial"/>
        </w:rPr>
        <w:t xml:space="preserve"> 1866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говори</w:t>
      </w:r>
      <w:r w:rsidRPr="00633A23">
        <w:softHyphen/>
        <w:t>лось</w:t>
      </w:r>
      <w:r w:rsidRPr="00633A23">
        <w:rPr>
          <w:rFonts w:cs="Arial"/>
        </w:rPr>
        <w:t xml:space="preserve">: </w:t>
      </w:r>
      <w:r w:rsidRPr="00633A23">
        <w:t>«</w:t>
      </w:r>
      <w:r w:rsidRPr="00633A23">
        <w:rPr>
          <w:rFonts w:cs="Arial"/>
        </w:rPr>
        <w:t xml:space="preserve">1. </w:t>
      </w:r>
      <w:r w:rsidRPr="00633A23">
        <w:t>Основательницу</w:t>
      </w:r>
      <w:r w:rsidRPr="00633A23">
        <w:rPr>
          <w:rFonts w:cs="Arial"/>
        </w:rPr>
        <w:t xml:space="preserve"> </w:t>
      </w:r>
      <w:r w:rsidRPr="00633A23">
        <w:t>общины</w:t>
      </w:r>
      <w:r w:rsidRPr="00633A23">
        <w:rPr>
          <w:rFonts w:cs="Arial"/>
        </w:rPr>
        <w:t xml:space="preserve">, </w:t>
      </w:r>
      <w:r w:rsidRPr="00633A23">
        <w:t>вд</w:t>
      </w:r>
      <w:r w:rsidRPr="00633A23">
        <w:t>о</w:t>
      </w:r>
      <w:r w:rsidRPr="00633A23">
        <w:t>ву</w:t>
      </w:r>
      <w:r w:rsidRPr="00633A23">
        <w:rPr>
          <w:rFonts w:cs="Arial"/>
        </w:rPr>
        <w:t xml:space="preserve"> </w:t>
      </w:r>
      <w:r w:rsidRPr="00633A23">
        <w:t>коллежского асессора</w:t>
      </w:r>
      <w:r w:rsidRPr="00633A23">
        <w:rPr>
          <w:rFonts w:cs="Arial"/>
        </w:rPr>
        <w:t xml:space="preserve"> </w:t>
      </w:r>
      <w:r w:rsidRPr="00633A23">
        <w:t>Александру</w:t>
      </w:r>
      <w:r w:rsidRPr="00633A23">
        <w:rPr>
          <w:rFonts w:cs="Arial"/>
        </w:rPr>
        <w:t xml:space="preserve"> </w:t>
      </w:r>
      <w:r w:rsidRPr="00633A23">
        <w:t>фон</w:t>
      </w:r>
      <w:r w:rsidRPr="00633A23">
        <w:rPr>
          <w:rFonts w:cs="Arial"/>
        </w:rPr>
        <w:t>-</w:t>
      </w:r>
      <w:r w:rsidRPr="00633A23">
        <w:t>Розе</w:t>
      </w:r>
      <w:r w:rsidRPr="00633A23">
        <w:rPr>
          <w:rFonts w:cs="Arial"/>
        </w:rPr>
        <w:t xml:space="preserve"> </w:t>
      </w:r>
      <w:r w:rsidRPr="00633A23">
        <w:t>утвердить</w:t>
      </w:r>
      <w:r w:rsidRPr="00633A23">
        <w:rPr>
          <w:rFonts w:cs="Arial"/>
        </w:rPr>
        <w:t xml:space="preserve"> </w:t>
      </w:r>
      <w:r w:rsidRPr="00633A23">
        <w:t>начальни</w:t>
      </w:r>
      <w:r w:rsidRPr="00633A23">
        <w:softHyphen/>
        <w:t>цею</w:t>
      </w:r>
      <w:r w:rsidRPr="00633A23">
        <w:rPr>
          <w:rFonts w:cs="Arial"/>
        </w:rPr>
        <w:t xml:space="preserve"> </w:t>
      </w:r>
      <w:r w:rsidRPr="00633A23">
        <w:t>общины</w:t>
      </w:r>
      <w:r w:rsidRPr="00633A23">
        <w:rPr>
          <w:rFonts w:cs="Arial"/>
        </w:rPr>
        <w:t>... 2. ...</w:t>
      </w:r>
      <w:r w:rsidRPr="00633A23">
        <w:t>дозволить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облечься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рясо</w:t>
      </w:r>
      <w:r w:rsidRPr="00633A23">
        <w:softHyphen/>
        <w:t>фор»</w:t>
      </w:r>
      <w:r w:rsidRPr="00633A23">
        <w:rPr>
          <w:rFonts w:cs="Arial"/>
        </w:rPr>
        <w:t xml:space="preserve">. 28 </w:t>
      </w:r>
      <w:r w:rsidRPr="00633A23">
        <w:t>декабря</w:t>
      </w:r>
      <w:r w:rsidRPr="00633A23">
        <w:rPr>
          <w:rFonts w:cs="Arial"/>
        </w:rPr>
        <w:t xml:space="preserve">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Филипповна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стрижена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именем</w:t>
      </w:r>
      <w:r w:rsidRPr="00633A23">
        <w:rPr>
          <w:rFonts w:cs="Arial"/>
        </w:rPr>
        <w:t xml:space="preserve"> </w:t>
      </w:r>
      <w:r w:rsidRPr="00633A23">
        <w:t>Ангелина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29 </w:t>
      </w:r>
      <w:r w:rsidRPr="00633A23">
        <w:t>декабря</w:t>
      </w:r>
      <w:r w:rsidRPr="00633A23">
        <w:rPr>
          <w:rFonts w:cs="Arial"/>
        </w:rPr>
        <w:t xml:space="preserve"> </w:t>
      </w:r>
      <w:r w:rsidRPr="00633A23">
        <w:t>домовая церковь</w:t>
      </w:r>
      <w:r w:rsidRPr="00633A23">
        <w:rPr>
          <w:rFonts w:cs="Arial"/>
        </w:rPr>
        <w:t xml:space="preserve"> </w:t>
      </w:r>
      <w:r w:rsidRPr="00633A23">
        <w:t>общины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освящена</w:t>
      </w:r>
      <w:r w:rsidRPr="00633A23">
        <w:rPr>
          <w:rFonts w:cs="Arial"/>
        </w:rPr>
        <w:t xml:space="preserve"> </w:t>
      </w:r>
      <w:r w:rsidRPr="00633A23">
        <w:t>игуменом</w:t>
      </w:r>
      <w:r w:rsidRPr="00633A23">
        <w:rPr>
          <w:rFonts w:cs="Arial"/>
        </w:rPr>
        <w:t xml:space="preserve"> </w:t>
      </w:r>
      <w:r w:rsidRPr="00633A23">
        <w:t>Антонием</w:t>
      </w:r>
      <w:r w:rsidRPr="00633A23">
        <w:rPr>
          <w:rFonts w:cs="Arial"/>
        </w:rPr>
        <w:t xml:space="preserve">, </w:t>
      </w:r>
      <w:r w:rsidRPr="00633A23">
        <w:t>настоятелем</w:t>
      </w:r>
      <w:r w:rsidRPr="00633A23">
        <w:rPr>
          <w:rFonts w:cs="Arial"/>
        </w:rPr>
        <w:t xml:space="preserve"> </w:t>
      </w:r>
      <w:r w:rsidRPr="00633A23">
        <w:t>Череменецкого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. </w:t>
      </w:r>
      <w:r w:rsidRPr="00633A23">
        <w:t>Службу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 совершал</w:t>
      </w:r>
      <w:r w:rsidRPr="00633A23">
        <w:rPr>
          <w:rFonts w:cs="Arial"/>
        </w:rPr>
        <w:t xml:space="preserve"> </w:t>
      </w:r>
      <w:r w:rsidRPr="00633A23">
        <w:t>причт</w:t>
      </w:r>
      <w:r w:rsidRPr="00633A23">
        <w:rPr>
          <w:rFonts w:cs="Arial"/>
        </w:rPr>
        <w:t xml:space="preserve"> </w:t>
      </w:r>
      <w:r w:rsidRPr="00633A23">
        <w:t>Быстреевского</w:t>
      </w:r>
      <w:r w:rsidRPr="00633A23">
        <w:rPr>
          <w:rFonts w:cs="Arial"/>
        </w:rPr>
        <w:t xml:space="preserve"> </w:t>
      </w:r>
      <w:r w:rsidRPr="00633A23">
        <w:t>погоста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К</w:t>
      </w:r>
      <w:r w:rsidRPr="00633A23">
        <w:rPr>
          <w:rFonts w:cs="Arial"/>
        </w:rPr>
        <w:t xml:space="preserve"> </w:t>
      </w:r>
      <w:r w:rsidRPr="00633A23">
        <w:t>началу</w:t>
      </w:r>
      <w:r w:rsidRPr="00633A23">
        <w:rPr>
          <w:rFonts w:cs="Arial"/>
        </w:rPr>
        <w:t xml:space="preserve"> 1870-</w:t>
      </w:r>
      <w:r w:rsidRPr="00633A23">
        <w:t>х</w:t>
      </w:r>
      <w:r w:rsidRPr="00633A23">
        <w:rPr>
          <w:rFonts w:cs="Arial"/>
        </w:rPr>
        <w:t xml:space="preserve"> </w:t>
      </w:r>
      <w:r w:rsidRPr="00633A23">
        <w:t>годов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новой</w:t>
      </w:r>
      <w:r w:rsidRPr="00633A23">
        <w:rPr>
          <w:rFonts w:cs="Arial"/>
        </w:rPr>
        <w:t xml:space="preserve"> </w:t>
      </w:r>
      <w:r w:rsidRPr="00633A23">
        <w:t>общине</w:t>
      </w:r>
      <w:r w:rsidRPr="00633A23">
        <w:rPr>
          <w:rFonts w:cs="Arial"/>
        </w:rPr>
        <w:t xml:space="preserve"> </w:t>
      </w:r>
      <w:r w:rsidRPr="00633A23">
        <w:t>имелись</w:t>
      </w:r>
      <w:r w:rsidRPr="00633A23">
        <w:rPr>
          <w:rFonts w:cs="Arial"/>
        </w:rPr>
        <w:t xml:space="preserve">: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двухэтажный</w:t>
      </w:r>
      <w:r w:rsidRPr="00633A23">
        <w:rPr>
          <w:rFonts w:cs="Arial"/>
        </w:rPr>
        <w:t xml:space="preserve"> </w:t>
      </w:r>
      <w:r w:rsidRPr="00633A23">
        <w:t>приют</w:t>
      </w:r>
      <w:r w:rsidRPr="00633A23">
        <w:rPr>
          <w:rFonts w:cs="Arial"/>
        </w:rPr>
        <w:t xml:space="preserve">, 2 </w:t>
      </w:r>
      <w:r w:rsidRPr="00633A23">
        <w:t>новых</w:t>
      </w:r>
      <w:r w:rsidRPr="00633A23">
        <w:rPr>
          <w:rFonts w:cs="Arial"/>
        </w:rPr>
        <w:t xml:space="preserve"> </w:t>
      </w:r>
      <w:r w:rsidRPr="00633A23">
        <w:t>флигеля</w:t>
      </w:r>
      <w:r w:rsidRPr="00633A23">
        <w:rPr>
          <w:rFonts w:cs="Arial"/>
        </w:rPr>
        <w:t xml:space="preserve"> </w:t>
      </w:r>
      <w:r w:rsidRPr="00633A23">
        <w:t>и разные</w:t>
      </w:r>
      <w:r w:rsidRPr="00633A23">
        <w:rPr>
          <w:rFonts w:cs="Arial"/>
        </w:rPr>
        <w:t xml:space="preserve"> </w:t>
      </w:r>
      <w:r w:rsidRPr="00633A23">
        <w:t>службы</w:t>
      </w:r>
      <w:r w:rsidRPr="00633A23">
        <w:rPr>
          <w:rFonts w:cs="Arial"/>
        </w:rPr>
        <w:t xml:space="preserve">.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находилась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втором</w:t>
      </w:r>
      <w:r w:rsidRPr="00633A23">
        <w:rPr>
          <w:rFonts w:cs="Arial"/>
        </w:rPr>
        <w:t xml:space="preserve"> </w:t>
      </w:r>
      <w:r w:rsidRPr="00633A23">
        <w:t>этаже</w:t>
      </w:r>
      <w:r w:rsidR="001C17CF" w:rsidRPr="001C17CF">
        <w:t xml:space="preserve"> </w:t>
      </w:r>
      <w:r w:rsidRPr="00633A23">
        <w:t>дома</w:t>
      </w:r>
      <w:r w:rsidRPr="00633A23">
        <w:rPr>
          <w:rFonts w:cs="Arial"/>
        </w:rPr>
        <w:t xml:space="preserve">,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маленькой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ую</w:t>
      </w:r>
      <w:r w:rsidRPr="00633A23">
        <w:t>т</w:t>
      </w:r>
      <w:r w:rsidRPr="00633A23">
        <w:t>ной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иконостасе</w:t>
      </w:r>
      <w:r w:rsidRPr="00633A23">
        <w:rPr>
          <w:rFonts w:cs="Arial"/>
        </w:rPr>
        <w:t xml:space="preserve"> </w:t>
      </w:r>
      <w:r w:rsidRPr="00633A23">
        <w:t>нахо</w:t>
      </w:r>
      <w:r w:rsidRPr="00633A23">
        <w:softHyphen/>
        <w:t>дилась</w:t>
      </w:r>
      <w:r w:rsidRPr="00633A23">
        <w:rPr>
          <w:rFonts w:cs="Arial"/>
        </w:rPr>
        <w:t xml:space="preserve"> </w:t>
      </w:r>
      <w:r w:rsidRPr="00633A23">
        <w:t>почитаемая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икона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 Всех</w:t>
      </w:r>
      <w:r w:rsidRPr="00633A23">
        <w:rPr>
          <w:rFonts w:cs="Arial"/>
        </w:rPr>
        <w:t xml:space="preserve"> </w:t>
      </w:r>
      <w:r w:rsidRPr="00633A23">
        <w:t>Скорбящих</w:t>
      </w:r>
      <w:r w:rsidRPr="00633A23">
        <w:rPr>
          <w:rFonts w:cs="Arial"/>
        </w:rPr>
        <w:t xml:space="preserve"> </w:t>
      </w:r>
      <w:r w:rsidRPr="00633A23">
        <w:t>Радосте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общине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26 </w:t>
      </w:r>
      <w:r w:rsidRPr="00633A23">
        <w:t>сестер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дела</w:t>
      </w:r>
      <w:r w:rsidRPr="00633A23">
        <w:softHyphen/>
        <w:t>ли</w:t>
      </w:r>
      <w:r w:rsidRPr="00633A23">
        <w:rPr>
          <w:rFonts w:cs="Arial"/>
        </w:rPr>
        <w:t xml:space="preserve"> </w:t>
      </w:r>
      <w:r w:rsidRPr="00633A23">
        <w:t>сами</w:t>
      </w:r>
      <w:r w:rsidRPr="00633A23">
        <w:rPr>
          <w:rFonts w:cs="Arial"/>
        </w:rPr>
        <w:t xml:space="preserve">: </w:t>
      </w:r>
      <w:r w:rsidRPr="00633A23">
        <w:t>пахали</w:t>
      </w:r>
      <w:r w:rsidRPr="00633A23">
        <w:rPr>
          <w:rFonts w:cs="Arial"/>
        </w:rPr>
        <w:t xml:space="preserve">, </w:t>
      </w:r>
      <w:r w:rsidRPr="00633A23">
        <w:t>жали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молотили</w:t>
      </w:r>
      <w:r w:rsidRPr="00633A23">
        <w:rPr>
          <w:rFonts w:cs="Arial"/>
        </w:rPr>
        <w:t xml:space="preserve"> </w:t>
      </w:r>
      <w:r w:rsidRPr="00633A23">
        <w:t>рожь</w:t>
      </w:r>
      <w:r w:rsidRPr="00633A23">
        <w:rPr>
          <w:rFonts w:cs="Arial"/>
        </w:rPr>
        <w:t xml:space="preserve">, </w:t>
      </w:r>
      <w:r w:rsidRPr="00633A23">
        <w:t>косили</w:t>
      </w:r>
      <w:r w:rsidRPr="00633A23">
        <w:rPr>
          <w:rFonts w:cs="Arial"/>
        </w:rPr>
        <w:t xml:space="preserve"> </w:t>
      </w:r>
      <w:r w:rsidRPr="00633A23">
        <w:t>сено</w:t>
      </w:r>
      <w:r w:rsidRPr="00633A23">
        <w:rPr>
          <w:rFonts w:cs="Arial"/>
        </w:rPr>
        <w:t xml:space="preserve">, </w:t>
      </w:r>
      <w:r w:rsidRPr="00633A23">
        <w:t>пилили</w:t>
      </w:r>
      <w:r w:rsidRPr="00633A23">
        <w:rPr>
          <w:rFonts w:cs="Arial"/>
        </w:rPr>
        <w:t xml:space="preserve"> </w:t>
      </w:r>
      <w:r w:rsidRPr="00633A23">
        <w:t>дрова</w:t>
      </w:r>
      <w:r w:rsidRPr="00633A23">
        <w:rPr>
          <w:rFonts w:cs="Arial"/>
        </w:rPr>
        <w:t xml:space="preserve">, </w:t>
      </w:r>
      <w:r w:rsidRPr="00633A23">
        <w:t>ухаживали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маленьким</w:t>
      </w:r>
      <w:r w:rsidRPr="00633A23">
        <w:rPr>
          <w:rFonts w:cs="Arial"/>
        </w:rPr>
        <w:t xml:space="preserve"> </w:t>
      </w:r>
      <w:r w:rsidRPr="00633A23">
        <w:t>стадом</w:t>
      </w:r>
      <w:r w:rsidRPr="00633A23">
        <w:rPr>
          <w:rFonts w:cs="Arial"/>
        </w:rPr>
        <w:t xml:space="preserve">. </w:t>
      </w:r>
      <w:r w:rsidRPr="00633A23">
        <w:t>«Ревностным</w:t>
      </w:r>
      <w:r w:rsidRPr="00633A23">
        <w:rPr>
          <w:rFonts w:cs="Arial"/>
        </w:rPr>
        <w:t xml:space="preserve"> </w:t>
      </w:r>
      <w:r w:rsidRPr="00633A23">
        <w:t>попечителем</w:t>
      </w:r>
      <w:r w:rsidRPr="00633A23">
        <w:rPr>
          <w:rFonts w:cs="Arial"/>
        </w:rPr>
        <w:t xml:space="preserve"> </w:t>
      </w:r>
      <w:r w:rsidRPr="00633A23">
        <w:t>общ</w:t>
      </w:r>
      <w:r w:rsidRPr="00633A23">
        <w:t>и</w:t>
      </w:r>
      <w:r w:rsidRPr="00633A23">
        <w:t>ны</w:t>
      </w:r>
      <w:r w:rsidRPr="00633A23">
        <w:rPr>
          <w:rFonts w:cs="Arial"/>
        </w:rPr>
        <w:t xml:space="preserve">, </w:t>
      </w:r>
      <w:r w:rsidRPr="00633A23">
        <w:t>истинным</w:t>
      </w:r>
      <w:r w:rsidRPr="00633A23">
        <w:rPr>
          <w:rFonts w:cs="Arial"/>
        </w:rPr>
        <w:t xml:space="preserve"> </w:t>
      </w:r>
      <w:r w:rsidRPr="00633A23">
        <w:t>пасты</w:t>
      </w:r>
      <w:r w:rsidRPr="00633A23">
        <w:softHyphen/>
        <w:t>рем</w:t>
      </w:r>
      <w:r w:rsidRPr="00633A23">
        <w:rPr>
          <w:rFonts w:cs="Arial"/>
        </w:rPr>
        <w:t xml:space="preserve"> </w:t>
      </w:r>
      <w:r w:rsidRPr="00633A23">
        <w:t>малого</w:t>
      </w:r>
      <w:r w:rsidRPr="00633A23">
        <w:rPr>
          <w:rFonts w:cs="Arial"/>
        </w:rPr>
        <w:t xml:space="preserve">, </w:t>
      </w:r>
      <w:r w:rsidRPr="00633A23">
        <w:t>робкого</w:t>
      </w:r>
      <w:r w:rsidRPr="00633A23">
        <w:rPr>
          <w:rFonts w:cs="Arial"/>
        </w:rPr>
        <w:t xml:space="preserve"> </w:t>
      </w:r>
      <w:r w:rsidRPr="00633A23">
        <w:t>стада»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благочинный</w:t>
      </w:r>
      <w:r w:rsidRPr="00633A23">
        <w:rPr>
          <w:rFonts w:cs="Arial"/>
        </w:rPr>
        <w:t xml:space="preserve"> </w:t>
      </w:r>
      <w:r w:rsidRPr="00633A23">
        <w:t>игумен Авраам</w:t>
      </w:r>
      <w:r w:rsidRPr="00633A23">
        <w:rPr>
          <w:rFonts w:cs="Arial"/>
        </w:rPr>
        <w:t xml:space="preserve">, </w:t>
      </w:r>
      <w:r w:rsidRPr="00633A23">
        <w:t>новый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стоятель</w:t>
      </w:r>
      <w:r w:rsidRPr="00633A23">
        <w:rPr>
          <w:rFonts w:cs="Arial"/>
        </w:rPr>
        <w:t xml:space="preserve"> </w:t>
      </w:r>
      <w:r w:rsidRPr="00633A23">
        <w:t>Череменецкого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давно</w:t>
      </w:r>
      <w:r w:rsidRPr="00633A23">
        <w:rPr>
          <w:rFonts w:cs="Arial"/>
        </w:rPr>
        <w:t xml:space="preserve"> </w:t>
      </w:r>
      <w:r w:rsidRPr="00633A23">
        <w:t>знал</w:t>
      </w:r>
      <w:r w:rsidRPr="00633A23">
        <w:rPr>
          <w:rFonts w:cs="Arial"/>
        </w:rPr>
        <w:t xml:space="preserve"> </w:t>
      </w:r>
      <w:r w:rsidRPr="00633A23">
        <w:t>монахиню</w:t>
      </w:r>
      <w:r w:rsidRPr="00633A23">
        <w:rPr>
          <w:rFonts w:cs="Arial"/>
        </w:rPr>
        <w:t xml:space="preserve"> </w:t>
      </w:r>
      <w:r w:rsidRPr="00633A23">
        <w:t>Ангелину</w:t>
      </w:r>
      <w:r w:rsidRPr="00633A23">
        <w:rPr>
          <w:rFonts w:cs="Arial"/>
        </w:rPr>
        <w:t xml:space="preserve">, </w:t>
      </w:r>
      <w:r w:rsidRPr="00633A23">
        <w:t>поддерживал</w:t>
      </w:r>
      <w:r w:rsidRPr="00633A23">
        <w:rPr>
          <w:rFonts w:cs="Arial"/>
        </w:rPr>
        <w:t xml:space="preserve"> </w:t>
      </w:r>
      <w:r w:rsidRPr="00633A23">
        <w:t>ее еще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взялась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дело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Должность</w:t>
      </w:r>
      <w:r w:rsidRPr="00633A23">
        <w:rPr>
          <w:rFonts w:cs="Arial"/>
        </w:rPr>
        <w:t xml:space="preserve"> </w:t>
      </w:r>
      <w:r w:rsidRPr="00633A23">
        <w:t>начальницы</w:t>
      </w:r>
      <w:r w:rsidRPr="00633A23">
        <w:rPr>
          <w:rFonts w:cs="Arial"/>
        </w:rPr>
        <w:t xml:space="preserve"> </w:t>
      </w:r>
      <w:r w:rsidRPr="00633A23">
        <w:t>общины</w:t>
      </w:r>
      <w:r w:rsidRPr="00633A23">
        <w:rPr>
          <w:rFonts w:cs="Arial"/>
        </w:rPr>
        <w:t xml:space="preserve"> </w:t>
      </w:r>
      <w:r w:rsidRPr="00633A23">
        <w:t>мало</w:t>
      </w:r>
      <w:r w:rsidRPr="00633A23">
        <w:rPr>
          <w:rFonts w:cs="Arial"/>
        </w:rPr>
        <w:t xml:space="preserve"> </w:t>
      </w:r>
      <w:r w:rsidRPr="00633A23">
        <w:t>повлияла</w:t>
      </w:r>
      <w:r w:rsidRPr="00633A23">
        <w:rPr>
          <w:rFonts w:cs="Arial"/>
        </w:rPr>
        <w:t xml:space="preserve"> </w:t>
      </w:r>
      <w:r w:rsidRPr="00633A23">
        <w:t>на Александру</w:t>
      </w:r>
      <w:r w:rsidRPr="00633A23">
        <w:rPr>
          <w:rFonts w:cs="Arial"/>
        </w:rPr>
        <w:t xml:space="preserve"> </w:t>
      </w:r>
      <w:r w:rsidRPr="00633A23">
        <w:t>Филипповну</w:t>
      </w:r>
      <w:r w:rsidRPr="00633A23">
        <w:rPr>
          <w:rFonts w:cs="Arial"/>
        </w:rPr>
        <w:t xml:space="preserve">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жила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тесной</w:t>
      </w:r>
      <w:r w:rsidRPr="00633A23">
        <w:rPr>
          <w:rFonts w:cs="Arial"/>
        </w:rPr>
        <w:t xml:space="preserve"> </w:t>
      </w:r>
      <w:r w:rsidRPr="00633A23">
        <w:t>келье</w:t>
      </w:r>
      <w:r w:rsidRPr="00633A23">
        <w:rPr>
          <w:rFonts w:cs="Arial"/>
        </w:rPr>
        <w:t xml:space="preserve">, </w:t>
      </w:r>
      <w:r w:rsidRPr="00633A23">
        <w:t>носила</w:t>
      </w:r>
      <w:r w:rsidRPr="00633A23">
        <w:rPr>
          <w:rFonts w:cs="Arial"/>
        </w:rPr>
        <w:t xml:space="preserve"> </w:t>
      </w:r>
      <w:r w:rsidRPr="00633A23">
        <w:t>старую</w:t>
      </w:r>
      <w:r w:rsidRPr="00633A23">
        <w:rPr>
          <w:rFonts w:cs="Arial"/>
        </w:rPr>
        <w:t xml:space="preserve">, </w:t>
      </w:r>
      <w:r w:rsidRPr="00633A23">
        <w:t>заштопанную</w:t>
      </w:r>
      <w:r w:rsidRPr="00633A23">
        <w:rPr>
          <w:rFonts w:cs="Arial"/>
        </w:rPr>
        <w:t xml:space="preserve"> </w:t>
      </w:r>
      <w:r w:rsidRPr="00633A23">
        <w:t>рясу</w:t>
      </w:r>
      <w:r w:rsidRPr="00633A23">
        <w:rPr>
          <w:rFonts w:cs="Arial"/>
        </w:rPr>
        <w:t xml:space="preserve">, </w:t>
      </w:r>
      <w:r w:rsidRPr="00633A23">
        <w:t>пенсию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мужа отдавала</w:t>
      </w:r>
      <w:r w:rsidRPr="00633A23">
        <w:rPr>
          <w:rFonts w:cs="Arial"/>
        </w:rPr>
        <w:t xml:space="preserve"> </w:t>
      </w:r>
      <w:r w:rsidRPr="00633A23">
        <w:t>бедным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всячески</w:t>
      </w:r>
      <w:r w:rsidRPr="00633A23">
        <w:rPr>
          <w:rFonts w:cs="Arial"/>
        </w:rPr>
        <w:t xml:space="preserve"> </w:t>
      </w:r>
      <w:r w:rsidRPr="00633A23">
        <w:t>помогала</w:t>
      </w:r>
      <w:r w:rsidRPr="00633A23">
        <w:rPr>
          <w:rFonts w:cs="Arial"/>
        </w:rPr>
        <w:t xml:space="preserve"> </w:t>
      </w:r>
      <w:r w:rsidRPr="00633A23">
        <w:t>окрестным крестьянам</w:t>
      </w:r>
      <w:r w:rsidRPr="00633A23">
        <w:rPr>
          <w:rFonts w:cs="Arial"/>
        </w:rPr>
        <w:t xml:space="preserve">: </w:t>
      </w:r>
      <w:r w:rsidRPr="00633A23">
        <w:t>снабжала</w:t>
      </w:r>
      <w:r w:rsidRPr="00633A23">
        <w:rPr>
          <w:rFonts w:cs="Arial"/>
        </w:rPr>
        <w:t xml:space="preserve"> </w:t>
      </w:r>
      <w:r w:rsidRPr="00633A23">
        <w:t>хлебом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неурожай</w:t>
      </w:r>
      <w:r w:rsidRPr="00633A23">
        <w:rPr>
          <w:rFonts w:cs="Arial"/>
        </w:rPr>
        <w:t xml:space="preserve">, </w:t>
      </w:r>
      <w:r w:rsidRPr="00633A23">
        <w:t>сама</w:t>
      </w:r>
      <w:r w:rsidRPr="00633A23">
        <w:rPr>
          <w:rFonts w:cs="Arial"/>
        </w:rPr>
        <w:t xml:space="preserve"> </w:t>
      </w:r>
      <w:r w:rsidRPr="00633A23">
        <w:t>их врачевала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воспом</w:t>
      </w:r>
      <w:r w:rsidRPr="00633A23">
        <w:t>и</w:t>
      </w:r>
      <w:r w:rsidRPr="00633A23">
        <w:t>наниям</w:t>
      </w:r>
      <w:r w:rsidRPr="00633A23">
        <w:rPr>
          <w:rFonts w:cs="Arial"/>
        </w:rPr>
        <w:t xml:space="preserve"> </w:t>
      </w:r>
      <w:r w:rsidRPr="00633A23">
        <w:t>знавших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, </w:t>
      </w:r>
      <w:r w:rsidRPr="00633A23">
        <w:t>«</w:t>
      </w:r>
      <w:r w:rsidRPr="00633A23">
        <w:rPr>
          <w:rFonts w:cs="Arial"/>
        </w:rPr>
        <w:t>...</w:t>
      </w:r>
      <w:r w:rsidRPr="00633A23">
        <w:t>никогда не</w:t>
      </w:r>
      <w:r w:rsidRPr="00633A23">
        <w:rPr>
          <w:rFonts w:cs="Arial"/>
        </w:rPr>
        <w:t xml:space="preserve"> </w:t>
      </w:r>
      <w:r w:rsidRPr="00633A23">
        <w:t>пропускала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одного</w:t>
      </w:r>
      <w:r w:rsidRPr="00633A23">
        <w:rPr>
          <w:rFonts w:cs="Arial"/>
        </w:rPr>
        <w:t xml:space="preserve"> </w:t>
      </w:r>
      <w:r w:rsidRPr="00633A23">
        <w:t>церковного</w:t>
      </w:r>
      <w:r w:rsidRPr="00633A23">
        <w:rPr>
          <w:rFonts w:cs="Arial"/>
        </w:rPr>
        <w:t xml:space="preserve"> </w:t>
      </w:r>
      <w:r w:rsidRPr="00633A23">
        <w:t>богослуже</w:t>
      </w:r>
      <w:r w:rsidRPr="00633A23">
        <w:softHyphen/>
        <w:t>ния</w:t>
      </w:r>
      <w:r w:rsidRPr="00633A23">
        <w:rPr>
          <w:rFonts w:cs="Arial"/>
        </w:rPr>
        <w:t xml:space="preserve">, </w:t>
      </w:r>
      <w:r w:rsidRPr="00633A23">
        <w:t>сама</w:t>
      </w:r>
      <w:r w:rsidRPr="00633A23">
        <w:rPr>
          <w:rFonts w:cs="Arial"/>
        </w:rPr>
        <w:t xml:space="preserve"> </w:t>
      </w:r>
      <w:r w:rsidRPr="00633A23">
        <w:lastRenderedPageBreak/>
        <w:t>читала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Шестопсалмие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кафизмы внятно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неспешно</w:t>
      </w:r>
      <w:r w:rsidRPr="00633A23">
        <w:rPr>
          <w:rFonts w:cs="Arial"/>
        </w:rPr>
        <w:t xml:space="preserve">...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, </w:t>
      </w:r>
      <w:r w:rsidRPr="00633A23">
        <w:t>начиная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выс</w:t>
      </w:r>
      <w:r w:rsidRPr="00633A23">
        <w:t>о</w:t>
      </w:r>
      <w:r w:rsidRPr="00633A23">
        <w:t>ко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призвания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работать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rPr>
          <w:rFonts w:cs="Arial"/>
        </w:rPr>
        <w:t xml:space="preserve"> </w:t>
      </w:r>
      <w:r w:rsidRPr="00633A23">
        <w:t>ближних</w:t>
      </w:r>
      <w:r w:rsidRPr="00633A23">
        <w:rPr>
          <w:rFonts w:cs="Arial"/>
        </w:rPr>
        <w:t xml:space="preserve">, </w:t>
      </w:r>
      <w:r w:rsidRPr="00633A23">
        <w:t>кончая</w:t>
      </w:r>
      <w:r w:rsidRPr="00633A23">
        <w:rPr>
          <w:rFonts w:cs="Arial"/>
        </w:rPr>
        <w:t xml:space="preserve"> </w:t>
      </w:r>
      <w:r w:rsidRPr="00633A23">
        <w:t>самым</w:t>
      </w:r>
      <w:r w:rsidRPr="00633A23">
        <w:rPr>
          <w:rFonts w:cs="Arial"/>
        </w:rPr>
        <w:t xml:space="preserve"> </w:t>
      </w:r>
      <w:r w:rsidRPr="00633A23">
        <w:t>заурядным</w:t>
      </w:r>
      <w:r w:rsidRPr="00633A23">
        <w:rPr>
          <w:rFonts w:cs="Arial"/>
        </w:rPr>
        <w:t xml:space="preserve"> </w:t>
      </w:r>
      <w:r w:rsidRPr="00633A23">
        <w:t>домашним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е</w:t>
      </w:r>
      <w:r w:rsidRPr="00633A23">
        <w:t>лом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была преисполнена</w:t>
      </w:r>
      <w:r w:rsidRPr="00633A23">
        <w:rPr>
          <w:rFonts w:cs="Arial"/>
        </w:rPr>
        <w:t xml:space="preserve"> </w:t>
      </w:r>
      <w:r w:rsidRPr="00633A23">
        <w:t>смирения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полнейшей</w:t>
      </w:r>
      <w:r w:rsidRPr="00633A23">
        <w:rPr>
          <w:rFonts w:cs="Arial"/>
        </w:rPr>
        <w:t xml:space="preserve"> </w:t>
      </w:r>
      <w:r w:rsidRPr="00633A23">
        <w:t>нестяжательности»</w:t>
      </w:r>
      <w:r w:rsidRPr="00633A23">
        <w:rPr>
          <w:rFonts w:cs="Arial"/>
        </w:rPr>
        <w:t>.</w:t>
      </w:r>
    </w:p>
    <w:p w:rsidR="002D3589" w:rsidRPr="00ED1240" w:rsidRDefault="002D3589" w:rsidP="00EB0F88">
      <w:pPr>
        <w:rPr>
          <w:rFonts w:cs="Arial"/>
        </w:rPr>
      </w:pPr>
      <w:r w:rsidRPr="00633A23">
        <w:t>Стремясь</w:t>
      </w:r>
      <w:r w:rsidRPr="00633A23">
        <w:rPr>
          <w:rFonts w:cs="Arial"/>
        </w:rPr>
        <w:t xml:space="preserve"> </w:t>
      </w:r>
      <w:r w:rsidRPr="00633A23">
        <w:t>сделать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временем</w:t>
      </w:r>
      <w:r w:rsidRPr="00633A23">
        <w:rPr>
          <w:rFonts w:cs="Arial"/>
        </w:rPr>
        <w:t xml:space="preserve"> </w:t>
      </w:r>
      <w:r w:rsidRPr="00633A23">
        <w:t>общину</w:t>
      </w:r>
      <w:r w:rsidRPr="00633A23">
        <w:rPr>
          <w:rFonts w:cs="Arial"/>
        </w:rPr>
        <w:t xml:space="preserve"> </w:t>
      </w:r>
      <w:r w:rsidRPr="00633A23">
        <w:t>монасты</w:t>
      </w:r>
      <w:r w:rsidRPr="00633A23">
        <w:softHyphen/>
        <w:t>рем</w:t>
      </w:r>
      <w:r w:rsidRPr="00633A23">
        <w:rPr>
          <w:rFonts w:cs="Arial"/>
        </w:rPr>
        <w:t xml:space="preserve">, </w:t>
      </w:r>
      <w:r w:rsidRPr="00633A23">
        <w:t>матушка</w:t>
      </w:r>
      <w:r w:rsidRPr="00633A23">
        <w:rPr>
          <w:rFonts w:cs="Arial"/>
        </w:rPr>
        <w:t xml:space="preserve"> </w:t>
      </w:r>
      <w:r w:rsidRPr="00633A23">
        <w:t>Ангелина</w:t>
      </w:r>
      <w:r w:rsidRPr="00633A23">
        <w:rPr>
          <w:rFonts w:cs="Arial"/>
        </w:rPr>
        <w:t xml:space="preserve"> </w:t>
      </w:r>
      <w:r w:rsidRPr="00633A23">
        <w:t>задумала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t>ы</w:t>
      </w:r>
      <w:r w:rsidRPr="00633A23">
        <w:t>строить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Творожкове</w:t>
      </w:r>
      <w:r w:rsidRPr="00633A23">
        <w:rPr>
          <w:rFonts w:cs="Arial"/>
        </w:rPr>
        <w:t xml:space="preserve"> </w:t>
      </w:r>
      <w:r w:rsidRPr="00633A23">
        <w:t>каменный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марте</w:t>
      </w:r>
      <w:r w:rsidRPr="00633A23">
        <w:rPr>
          <w:rFonts w:cs="Arial"/>
        </w:rPr>
        <w:t xml:space="preserve"> 1873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она пригласила</w:t>
      </w:r>
      <w:r w:rsidRPr="00633A23">
        <w:rPr>
          <w:rFonts w:cs="Arial"/>
        </w:rPr>
        <w:t xml:space="preserve"> </w:t>
      </w:r>
      <w:r w:rsidRPr="00633A23">
        <w:t>петербургского</w:t>
      </w:r>
      <w:r w:rsidRPr="00633A23">
        <w:rPr>
          <w:rFonts w:cs="Arial"/>
        </w:rPr>
        <w:t xml:space="preserve"> </w:t>
      </w:r>
      <w:r w:rsidRPr="00633A23">
        <w:t>арх</w:t>
      </w:r>
      <w:r w:rsidRPr="00633A23">
        <w:t>и</w:t>
      </w:r>
      <w:r w:rsidRPr="00633A23">
        <w:t>тектора</w:t>
      </w:r>
      <w:r w:rsidRPr="00633A23">
        <w:rPr>
          <w:rFonts w:cs="Arial"/>
        </w:rPr>
        <w:t xml:space="preserve"> </w:t>
      </w:r>
      <w:r w:rsidRPr="00633A23">
        <w:t>академика</w:t>
      </w:r>
      <w:r w:rsidR="001C17CF" w:rsidRPr="001C17CF">
        <w:t xml:space="preserve"> </w:t>
      </w:r>
      <w:r w:rsidRPr="00633A23">
        <w:t>М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Шурупова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, </w:t>
      </w:r>
      <w:r w:rsidRPr="00633A23">
        <w:t>осмотрев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 xml:space="preserve"> </w:t>
      </w:r>
      <w:r w:rsidRPr="00633A23">
        <w:t>будущего строительства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t>з</w:t>
      </w:r>
      <w:r w:rsidRPr="00633A23">
        <w:t>вращении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Петербург</w:t>
      </w:r>
      <w:r w:rsidRPr="00633A23">
        <w:rPr>
          <w:rFonts w:cs="Arial"/>
        </w:rPr>
        <w:t xml:space="preserve"> </w:t>
      </w:r>
      <w:r w:rsidRPr="00633A23">
        <w:t>составил план</w:t>
      </w:r>
      <w:r w:rsidRPr="00633A23">
        <w:rPr>
          <w:rFonts w:cs="Arial"/>
        </w:rPr>
        <w:t xml:space="preserve"> </w:t>
      </w:r>
      <w:r w:rsidRPr="00633A23">
        <w:t>пятиглавого</w:t>
      </w:r>
      <w:r w:rsidRPr="00633A23">
        <w:rPr>
          <w:rFonts w:cs="Arial"/>
        </w:rPr>
        <w:t xml:space="preserve"> </w:t>
      </w:r>
      <w:r w:rsidRPr="00633A23">
        <w:t>однопрестольного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двухъя</w:t>
      </w:r>
      <w:r w:rsidRPr="00633A23">
        <w:softHyphen/>
        <w:t>русной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о</w:t>
      </w:r>
      <w:r w:rsidRPr="00633A23">
        <w:t>локольней</w:t>
      </w:r>
      <w:r w:rsidRPr="00633A23">
        <w:rPr>
          <w:rFonts w:cs="Arial"/>
        </w:rPr>
        <w:t xml:space="preserve">. </w:t>
      </w:r>
      <w:r w:rsidRPr="00633A23">
        <w:t>План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смета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утверждены митрополитом</w:t>
      </w:r>
      <w:r w:rsidRPr="00633A23">
        <w:rPr>
          <w:rFonts w:cs="Arial"/>
        </w:rPr>
        <w:t xml:space="preserve"> </w:t>
      </w:r>
      <w:r w:rsidRPr="00633A23">
        <w:t>Исидором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Строительным</w:t>
      </w:r>
      <w:r w:rsidRPr="00633A23">
        <w:rPr>
          <w:rFonts w:cs="Arial"/>
        </w:rPr>
        <w:t xml:space="preserve"> </w:t>
      </w:r>
      <w:r w:rsidRPr="00633A23">
        <w:t>отде</w:t>
      </w:r>
      <w:r w:rsidRPr="00633A23">
        <w:softHyphen/>
        <w:t>лением</w:t>
      </w:r>
      <w:r w:rsidRPr="00633A23">
        <w:rPr>
          <w:rFonts w:cs="Arial"/>
        </w:rPr>
        <w:t xml:space="preserve"> </w:t>
      </w:r>
      <w:r w:rsidRPr="00633A23">
        <w:t>Петербургского</w:t>
      </w:r>
      <w:r w:rsidRPr="00633A23">
        <w:rPr>
          <w:rFonts w:cs="Arial"/>
        </w:rPr>
        <w:t xml:space="preserve"> </w:t>
      </w:r>
      <w:r w:rsidRPr="00633A23">
        <w:t>губернского</w:t>
      </w:r>
      <w:r w:rsidRPr="00633A23">
        <w:rPr>
          <w:rFonts w:cs="Arial"/>
        </w:rPr>
        <w:t xml:space="preserve"> </w:t>
      </w:r>
      <w:r w:rsidRPr="00633A23">
        <w:t>правления</w:t>
      </w:r>
      <w:r w:rsidRPr="00633A23">
        <w:rPr>
          <w:rFonts w:cs="Arial"/>
        </w:rPr>
        <w:t xml:space="preserve">. 28 </w:t>
      </w:r>
      <w:r w:rsidRPr="00633A23">
        <w:t>октября</w:t>
      </w:r>
      <w:r w:rsidRPr="00633A23">
        <w:rPr>
          <w:rFonts w:cs="Arial"/>
        </w:rPr>
        <w:t xml:space="preserve"> 1874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вышел</w:t>
      </w:r>
      <w:r w:rsidRPr="00633A23">
        <w:rPr>
          <w:rFonts w:cs="Arial"/>
        </w:rPr>
        <w:t xml:space="preserve"> </w:t>
      </w:r>
      <w:r w:rsidRPr="00633A23">
        <w:t>указ</w:t>
      </w:r>
      <w:r w:rsidRPr="00633A23">
        <w:rPr>
          <w:rFonts w:cs="Arial"/>
        </w:rPr>
        <w:t xml:space="preserve"> </w:t>
      </w:r>
      <w:r w:rsidRPr="00633A23">
        <w:t>конс</w:t>
      </w:r>
      <w:r w:rsidRPr="00633A23">
        <w:t>и</w:t>
      </w:r>
      <w:r w:rsidRPr="00633A23">
        <w:t>стории</w:t>
      </w:r>
      <w:r w:rsidRPr="00633A23">
        <w:rPr>
          <w:rFonts w:cs="Arial"/>
        </w:rPr>
        <w:t xml:space="preserve">, </w:t>
      </w:r>
      <w:r w:rsidRPr="00633A23">
        <w:t>разре</w:t>
      </w:r>
      <w:r w:rsidRPr="00633A23">
        <w:softHyphen/>
        <w:t>шающий</w:t>
      </w:r>
      <w:r w:rsidRPr="00633A23">
        <w:rPr>
          <w:rFonts w:cs="Arial"/>
        </w:rPr>
        <w:t xml:space="preserve"> </w:t>
      </w:r>
      <w:r w:rsidRPr="00633A23">
        <w:t>возведение</w:t>
      </w:r>
      <w:r w:rsidRPr="00633A23">
        <w:rPr>
          <w:rFonts w:cs="Arial"/>
        </w:rPr>
        <w:t xml:space="preserve"> </w:t>
      </w:r>
      <w:r w:rsidRPr="00633A23">
        <w:t>Троицкого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.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создана строительная</w:t>
      </w:r>
      <w:r w:rsidRPr="00633A23">
        <w:rPr>
          <w:rFonts w:cs="Arial"/>
        </w:rPr>
        <w:t xml:space="preserve"> </w:t>
      </w:r>
      <w:r w:rsidRPr="00633A23">
        <w:t>комиссия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начальницы</w:t>
      </w:r>
      <w:r w:rsidRPr="00633A23">
        <w:rPr>
          <w:rFonts w:cs="Arial"/>
        </w:rPr>
        <w:t xml:space="preserve"> </w:t>
      </w:r>
      <w:r w:rsidRPr="00633A23">
        <w:t>общины</w:t>
      </w:r>
      <w:r w:rsidRPr="00633A23">
        <w:rPr>
          <w:rFonts w:cs="Arial"/>
        </w:rPr>
        <w:t xml:space="preserve">, </w:t>
      </w:r>
      <w:r w:rsidRPr="00633A23">
        <w:t>свя</w:t>
      </w:r>
      <w:r w:rsidRPr="00633A23">
        <w:softHyphen/>
        <w:t>щенника</w:t>
      </w:r>
      <w:r w:rsidRPr="00633A23">
        <w:rPr>
          <w:rFonts w:cs="Arial"/>
        </w:rPr>
        <w:t xml:space="preserve"> </w:t>
      </w:r>
      <w:r w:rsidRPr="00633A23">
        <w:t>Петра</w:t>
      </w:r>
      <w:r w:rsidRPr="00633A23">
        <w:rPr>
          <w:rFonts w:cs="Arial"/>
        </w:rPr>
        <w:t xml:space="preserve"> </w:t>
      </w:r>
      <w:r w:rsidRPr="00633A23">
        <w:t>Недремского</w:t>
      </w:r>
      <w:r w:rsidRPr="00633A23">
        <w:rPr>
          <w:rFonts w:cs="Arial"/>
        </w:rPr>
        <w:t xml:space="preserve">, </w:t>
      </w:r>
      <w:r w:rsidRPr="00633A23">
        <w:t>инженера</w:t>
      </w:r>
      <w:r w:rsidRPr="00633A23">
        <w:rPr>
          <w:rFonts w:cs="Arial"/>
        </w:rPr>
        <w:t>-</w:t>
      </w:r>
      <w:r w:rsidRPr="00633A23">
        <w:t>архитектора Ф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. </w:t>
      </w:r>
      <w:r w:rsidRPr="00633A23">
        <w:t>Черненко</w:t>
      </w:r>
      <w:r w:rsidRPr="00633A23">
        <w:rPr>
          <w:rFonts w:cs="Arial"/>
        </w:rPr>
        <w:t xml:space="preserve">, </w:t>
      </w:r>
      <w:r w:rsidRPr="00633A23">
        <w:t>крестьянина</w:t>
      </w:r>
      <w:r w:rsidRPr="00633A23">
        <w:rPr>
          <w:rFonts w:cs="Arial"/>
        </w:rPr>
        <w:t xml:space="preserve"> </w:t>
      </w:r>
      <w:r w:rsidRPr="00633A23">
        <w:t>Косьмы</w:t>
      </w:r>
      <w:r w:rsidRPr="00633A23">
        <w:rPr>
          <w:rFonts w:cs="Arial"/>
        </w:rPr>
        <w:t xml:space="preserve"> </w:t>
      </w:r>
      <w:r w:rsidRPr="00633A23">
        <w:t>Ефимова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уча</w:t>
      </w:r>
      <w:r w:rsidRPr="00633A23">
        <w:softHyphen/>
        <w:t>стием</w:t>
      </w:r>
      <w:r w:rsidRPr="00633A23">
        <w:rPr>
          <w:rFonts w:cs="Arial"/>
        </w:rPr>
        <w:t xml:space="preserve"> </w:t>
      </w:r>
      <w:r w:rsidRPr="00633A23">
        <w:t>инженера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архитектора</w:t>
      </w:r>
      <w:r w:rsidRPr="00633A23">
        <w:rPr>
          <w:rFonts w:cs="Arial"/>
        </w:rPr>
        <w:t xml:space="preserve"> </w:t>
      </w:r>
      <w:r w:rsidRPr="00633A23">
        <w:t>Михайловского</w:t>
      </w:r>
      <w:r w:rsidRPr="00633A23">
        <w:rPr>
          <w:rFonts w:cs="Arial"/>
        </w:rPr>
        <w:t xml:space="preserve"> </w:t>
      </w:r>
      <w:r w:rsidRPr="00633A23">
        <w:t>замка штабс</w:t>
      </w:r>
      <w:r w:rsidRPr="00633A23">
        <w:rPr>
          <w:rFonts w:cs="Arial"/>
        </w:rPr>
        <w:t>-</w:t>
      </w:r>
      <w:r w:rsidRPr="00633A23">
        <w:t>капитана</w:t>
      </w:r>
      <w:r w:rsidRPr="00633A23">
        <w:rPr>
          <w:rFonts w:cs="Arial"/>
        </w:rPr>
        <w:t xml:space="preserve">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Ивановича</w:t>
      </w:r>
      <w:r w:rsidRPr="00633A23">
        <w:rPr>
          <w:rFonts w:cs="Arial"/>
        </w:rPr>
        <w:t xml:space="preserve"> </w:t>
      </w:r>
      <w:r w:rsidRPr="00633A23">
        <w:t>Неверова</w:t>
      </w:r>
      <w:r w:rsidRPr="00633A23">
        <w:rPr>
          <w:rFonts w:cs="Arial"/>
        </w:rPr>
        <w:t xml:space="preserve">, </w:t>
      </w:r>
      <w:r w:rsidRPr="00633A23">
        <w:t>который помогал</w:t>
      </w:r>
      <w:r w:rsidRPr="00633A23">
        <w:rPr>
          <w:rFonts w:cs="Arial"/>
        </w:rPr>
        <w:t xml:space="preserve"> </w:t>
      </w:r>
      <w:r w:rsidRPr="00633A23">
        <w:t>безвозмездно</w:t>
      </w:r>
      <w:r w:rsidRPr="00633A23">
        <w:rPr>
          <w:rFonts w:cs="Arial"/>
        </w:rPr>
        <w:t xml:space="preserve"> </w:t>
      </w:r>
      <w:r w:rsidRPr="00633A23">
        <w:t>наблюдать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стро</w:t>
      </w:r>
      <w:r w:rsidRPr="00633A23">
        <w:t>и</w:t>
      </w:r>
      <w:r w:rsidRPr="00633A23">
        <w:t>тельством</w:t>
      </w:r>
      <w:r w:rsidRPr="00633A23">
        <w:rPr>
          <w:rFonts w:cs="Arial"/>
        </w:rPr>
        <w:t>.</w:t>
      </w:r>
    </w:p>
    <w:p w:rsidR="001C17CF" w:rsidRPr="00ED1240" w:rsidRDefault="001C17CF" w:rsidP="00EB0F88">
      <w:pPr>
        <w:rPr>
          <w:rFonts w:cs="Arial"/>
        </w:rPr>
      </w:pPr>
    </w:p>
    <w:tbl>
      <w:tblPr>
        <w:tblW w:w="0" w:type="auto"/>
        <w:tblLook w:val="04A0"/>
      </w:tblPr>
      <w:tblGrid>
        <w:gridCol w:w="5256"/>
        <w:gridCol w:w="4883"/>
      </w:tblGrid>
      <w:tr w:rsidR="001C17CF" w:rsidTr="001C17CF">
        <w:trPr>
          <w:trHeight w:val="3754"/>
        </w:trPr>
        <w:tc>
          <w:tcPr>
            <w:tcW w:w="5069" w:type="dxa"/>
          </w:tcPr>
          <w:p w:rsidR="001C17CF" w:rsidRDefault="007C5DE1" w:rsidP="001C17CF">
            <w:pPr>
              <w:ind w:firstLine="0"/>
            </w:pPr>
            <w:r w:rsidRPr="00A617A4">
              <w:rPr>
                <w:noProof/>
                <w:szCs w:val="24"/>
              </w:rPr>
              <w:pict>
                <v:shape id="Рисунок 33" o:spid="_x0000_i1062" type="#_x0000_t75" style="width:252pt;height:177pt;visibility:visible">
                  <v:imagedata r:id="rId46" o:title=""/>
                </v:shape>
              </w:pict>
            </w:r>
          </w:p>
        </w:tc>
        <w:tc>
          <w:tcPr>
            <w:tcW w:w="5070" w:type="dxa"/>
            <w:vAlign w:val="bottom"/>
          </w:tcPr>
          <w:p w:rsidR="001C17CF" w:rsidRPr="00633A23" w:rsidRDefault="001C17CF" w:rsidP="001C17CF">
            <w:pPr>
              <w:pStyle w:val="ad"/>
              <w:jc w:val="left"/>
            </w:pPr>
            <w:r w:rsidRPr="001C17CF">
              <w:t>Свято</w:t>
            </w:r>
            <w:r w:rsidRPr="001C17CF">
              <w:rPr>
                <w:rFonts w:cs="Arial"/>
              </w:rPr>
              <w:t>-</w:t>
            </w:r>
            <w:r w:rsidRPr="001C17CF">
              <w:t>Троицкий</w:t>
            </w:r>
            <w:r w:rsidRPr="001C17CF">
              <w:rPr>
                <w:rFonts w:cs="Arial"/>
              </w:rPr>
              <w:t xml:space="preserve"> </w:t>
            </w:r>
            <w:r w:rsidRPr="001C17CF">
              <w:t>монастырь</w:t>
            </w:r>
            <w:r w:rsidRPr="001C17CF">
              <w:rPr>
                <w:rFonts w:cs="Arial"/>
              </w:rPr>
              <w:t xml:space="preserve">. </w:t>
            </w:r>
            <w:r w:rsidRPr="001C17CF">
              <w:t>С</w:t>
            </w:r>
            <w:r w:rsidRPr="001C17CF">
              <w:rPr>
                <w:rFonts w:cs="Arial"/>
              </w:rPr>
              <w:t xml:space="preserve"> </w:t>
            </w:r>
            <w:r w:rsidRPr="001C17CF">
              <w:t>литографии</w:t>
            </w:r>
            <w:r w:rsidRPr="001C17CF">
              <w:rPr>
                <w:rFonts w:cs="Arial"/>
              </w:rPr>
              <w:t xml:space="preserve"> </w:t>
            </w:r>
            <w:r w:rsidRPr="001C17CF">
              <w:t>конца</w:t>
            </w:r>
            <w:r w:rsidRPr="001C17CF">
              <w:rPr>
                <w:rFonts w:cs="Arial"/>
              </w:rPr>
              <w:t xml:space="preserve"> </w:t>
            </w:r>
            <w:r w:rsidRPr="001C17CF">
              <w:rPr>
                <w:rFonts w:cs="Arial"/>
                <w:lang w:val="en-US"/>
              </w:rPr>
              <w:t>XIX</w:t>
            </w:r>
            <w:r w:rsidRPr="001C17CF">
              <w:rPr>
                <w:rFonts w:cs="Arial"/>
              </w:rPr>
              <w:t xml:space="preserve"> </w:t>
            </w:r>
            <w:r w:rsidRPr="001C17CF">
              <w:t>в</w:t>
            </w:r>
            <w:r w:rsidRPr="001C17CF">
              <w:rPr>
                <w:rFonts w:cs="Arial"/>
              </w:rPr>
              <w:t>.</w:t>
            </w:r>
          </w:p>
          <w:p w:rsidR="001C17CF" w:rsidRDefault="001C17CF" w:rsidP="001C17CF">
            <w:pPr>
              <w:pStyle w:val="ad"/>
              <w:jc w:val="left"/>
            </w:pPr>
          </w:p>
        </w:tc>
      </w:tr>
      <w:tr w:rsidR="001C17CF" w:rsidTr="001C17CF">
        <w:tc>
          <w:tcPr>
            <w:tcW w:w="5069" w:type="dxa"/>
          </w:tcPr>
          <w:p w:rsidR="001C17CF" w:rsidRDefault="007C5DE1" w:rsidP="001C17CF">
            <w:pPr>
              <w:ind w:firstLine="0"/>
            </w:pPr>
            <w:r w:rsidRPr="00A617A4">
              <w:rPr>
                <w:noProof/>
                <w:szCs w:val="24"/>
              </w:rPr>
              <w:pict>
                <v:shape id="Рисунок 34" o:spid="_x0000_i1063" type="#_x0000_t75" style="width:249.75pt;height:156pt;visibility:visible">
                  <v:imagedata r:id="rId47" o:title=""/>
                </v:shape>
              </w:pict>
            </w:r>
          </w:p>
        </w:tc>
        <w:tc>
          <w:tcPr>
            <w:tcW w:w="5070" w:type="dxa"/>
            <w:vAlign w:val="bottom"/>
          </w:tcPr>
          <w:p w:rsidR="001C17CF" w:rsidRPr="00633A23" w:rsidRDefault="001C17CF" w:rsidP="001C17CF">
            <w:pPr>
              <w:pStyle w:val="ad"/>
              <w:jc w:val="left"/>
            </w:pPr>
            <w:r w:rsidRPr="001C17CF">
              <w:t>Часовня</w:t>
            </w:r>
            <w:r w:rsidRPr="001C17CF">
              <w:rPr>
                <w:rFonts w:cs="Arial"/>
              </w:rPr>
              <w:t xml:space="preserve"> </w:t>
            </w:r>
            <w:r w:rsidRPr="001C17CF">
              <w:t>в</w:t>
            </w:r>
            <w:r w:rsidRPr="001C17CF">
              <w:rPr>
                <w:rFonts w:cs="Arial"/>
              </w:rPr>
              <w:t xml:space="preserve"> </w:t>
            </w:r>
            <w:r w:rsidRPr="001C17CF">
              <w:t>ограде</w:t>
            </w:r>
            <w:r w:rsidRPr="001C17CF">
              <w:rPr>
                <w:rFonts w:cs="Arial"/>
              </w:rPr>
              <w:t xml:space="preserve"> </w:t>
            </w:r>
            <w:r w:rsidRPr="001C17CF">
              <w:t>Творожковского</w:t>
            </w:r>
            <w:r w:rsidRPr="001C17CF">
              <w:rPr>
                <w:rFonts w:cs="Arial"/>
              </w:rPr>
              <w:t xml:space="preserve"> </w:t>
            </w:r>
            <w:r w:rsidRPr="001C17CF">
              <w:t>монастыря</w:t>
            </w:r>
          </w:p>
          <w:p w:rsidR="001C17CF" w:rsidRDefault="001C17CF" w:rsidP="001C17CF">
            <w:pPr>
              <w:pStyle w:val="ad"/>
              <w:jc w:val="left"/>
            </w:pPr>
          </w:p>
        </w:tc>
      </w:tr>
    </w:tbl>
    <w:p w:rsidR="001C17CF" w:rsidRPr="001C17CF" w:rsidRDefault="001C17CF" w:rsidP="00EB0F88">
      <w:pPr>
        <w:rPr>
          <w:lang w:val="en-US"/>
        </w:rPr>
      </w:pPr>
    </w:p>
    <w:p w:rsidR="002D3589" w:rsidRPr="00633A23" w:rsidRDefault="002D3589" w:rsidP="00EB0F88">
      <w:r w:rsidRPr="00633A23">
        <w:t>Весной</w:t>
      </w:r>
      <w:r w:rsidRPr="00633A23">
        <w:rPr>
          <w:rFonts w:cs="Arial"/>
        </w:rPr>
        <w:t xml:space="preserve"> 1875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начались</w:t>
      </w:r>
      <w:r w:rsidRPr="00633A23">
        <w:rPr>
          <w:rFonts w:cs="Arial"/>
        </w:rPr>
        <w:t xml:space="preserve"> </w:t>
      </w:r>
      <w:r w:rsidRPr="00633A23">
        <w:t>работы</w:t>
      </w:r>
      <w:r w:rsidRPr="00633A23">
        <w:rPr>
          <w:rFonts w:cs="Arial"/>
        </w:rPr>
        <w:t xml:space="preserve"> </w:t>
      </w:r>
      <w:r w:rsidRPr="00633A23">
        <w:t>нулевого</w:t>
      </w:r>
      <w:r w:rsidRPr="00633A23">
        <w:rPr>
          <w:rFonts w:cs="Arial"/>
        </w:rPr>
        <w:t xml:space="preserve"> </w:t>
      </w:r>
      <w:r w:rsidRPr="00633A23">
        <w:t>цикла</w:t>
      </w:r>
      <w:r w:rsidRPr="00633A23">
        <w:rPr>
          <w:rFonts w:cs="Arial"/>
        </w:rPr>
        <w:t xml:space="preserve">: </w:t>
      </w:r>
      <w:r w:rsidRPr="00633A23">
        <w:t>выкопан</w:t>
      </w:r>
      <w:r w:rsidRPr="00633A23">
        <w:rPr>
          <w:rFonts w:cs="Arial"/>
        </w:rPr>
        <w:t xml:space="preserve"> </w:t>
      </w:r>
      <w:r w:rsidRPr="00633A23">
        <w:t>котлован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сложен</w:t>
      </w:r>
      <w:r w:rsidRPr="00633A23">
        <w:rPr>
          <w:rFonts w:cs="Arial"/>
        </w:rPr>
        <w:t xml:space="preserve"> </w:t>
      </w:r>
      <w:r w:rsidRPr="00633A23">
        <w:t>фунд</w:t>
      </w:r>
      <w:r w:rsidRPr="00633A23">
        <w:t>а</w:t>
      </w:r>
      <w:r w:rsidRPr="00633A23">
        <w:t>мент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булыжного камня</w:t>
      </w:r>
      <w:r w:rsidRPr="00633A23">
        <w:rPr>
          <w:rFonts w:cs="Arial"/>
        </w:rPr>
        <w:t xml:space="preserve">. 15 </w:t>
      </w:r>
      <w:r w:rsidRPr="00633A23">
        <w:t>августа</w:t>
      </w:r>
      <w:r w:rsidRPr="00633A23">
        <w:rPr>
          <w:rFonts w:cs="Arial"/>
        </w:rPr>
        <w:t xml:space="preserve"> </w:t>
      </w:r>
      <w:r w:rsidRPr="00633A23">
        <w:t>благочинный</w:t>
      </w:r>
      <w:r w:rsidRPr="00633A23">
        <w:rPr>
          <w:rFonts w:cs="Arial"/>
        </w:rPr>
        <w:t xml:space="preserve"> </w:t>
      </w:r>
      <w:r w:rsidRPr="00633A23">
        <w:t>игумен</w:t>
      </w:r>
      <w:r w:rsidRPr="00633A23">
        <w:rPr>
          <w:rFonts w:cs="Arial"/>
        </w:rPr>
        <w:t xml:space="preserve"> </w:t>
      </w:r>
      <w:r w:rsidRPr="00633A23">
        <w:t>Авраам</w:t>
      </w:r>
      <w:r w:rsidRPr="00633A23">
        <w:rPr>
          <w:rFonts w:cs="Arial"/>
        </w:rPr>
        <w:t xml:space="preserve"> </w:t>
      </w:r>
      <w:r w:rsidRPr="00633A23">
        <w:t>торже</w:t>
      </w:r>
      <w:r w:rsidRPr="00633A23">
        <w:softHyphen/>
        <w:t>ственно</w:t>
      </w:r>
      <w:r w:rsidRPr="00633A23">
        <w:rPr>
          <w:rFonts w:cs="Arial"/>
        </w:rPr>
        <w:t xml:space="preserve"> </w:t>
      </w:r>
      <w:r w:rsidRPr="00633A23">
        <w:t>заложил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о</w:t>
      </w:r>
      <w:r w:rsidRPr="00633A23">
        <w:t>вую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.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октябрю</w:t>
      </w:r>
      <w:r w:rsidRPr="00633A23">
        <w:rPr>
          <w:rFonts w:cs="Arial"/>
        </w:rPr>
        <w:t xml:space="preserve"> </w:t>
      </w:r>
      <w:r w:rsidRPr="00633A23">
        <w:t>стены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softHyphen/>
        <w:t>ли</w:t>
      </w:r>
      <w:r w:rsidRPr="00633A23">
        <w:rPr>
          <w:rFonts w:cs="Arial"/>
        </w:rPr>
        <w:t xml:space="preserve"> </w:t>
      </w:r>
      <w:r w:rsidRPr="00633A23">
        <w:t>возведены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окон</w:t>
      </w:r>
      <w:r w:rsidRPr="00633A23">
        <w:rPr>
          <w:rFonts w:cs="Arial"/>
        </w:rPr>
        <w:t xml:space="preserve">. </w:t>
      </w:r>
      <w:r w:rsidRPr="00633A23">
        <w:t>Неверова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имевшего</w:t>
      </w:r>
      <w:r w:rsidRPr="00633A23">
        <w:rPr>
          <w:rFonts w:cs="Arial"/>
        </w:rPr>
        <w:t xml:space="preserve"> </w:t>
      </w:r>
      <w:r w:rsidRPr="00633A23">
        <w:t>разре</w:t>
      </w:r>
      <w:r w:rsidRPr="00633A23">
        <w:softHyphen/>
        <w:t>шения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постройку</w:t>
      </w:r>
      <w:r w:rsidRPr="00633A23">
        <w:rPr>
          <w:rFonts w:cs="Arial"/>
        </w:rPr>
        <w:t xml:space="preserve"> </w:t>
      </w:r>
      <w:r w:rsidRPr="00633A23">
        <w:t>храмов</w:t>
      </w:r>
      <w:r w:rsidRPr="00633A23">
        <w:rPr>
          <w:rFonts w:cs="Arial"/>
        </w:rPr>
        <w:t xml:space="preserve">, </w:t>
      </w:r>
      <w:r w:rsidRPr="00633A23">
        <w:t>сменил</w:t>
      </w:r>
      <w:r w:rsidRPr="00633A23">
        <w:rPr>
          <w:rFonts w:cs="Arial"/>
        </w:rPr>
        <w:t xml:space="preserve"> </w:t>
      </w:r>
      <w:r w:rsidRPr="00633A23">
        <w:t>Черненко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сле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летом</w:t>
      </w:r>
      <w:r w:rsidRPr="00633A23">
        <w:rPr>
          <w:rFonts w:cs="Arial"/>
        </w:rPr>
        <w:t xml:space="preserve"> 1876 </w:t>
      </w:r>
      <w:r w:rsidRPr="00633A23">
        <w:t>года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работами</w:t>
      </w:r>
      <w:r w:rsidRPr="00633A23">
        <w:rPr>
          <w:rFonts w:cs="Arial"/>
        </w:rPr>
        <w:t xml:space="preserve"> </w:t>
      </w:r>
      <w:r w:rsidRPr="00633A23">
        <w:t>следил сам</w:t>
      </w:r>
      <w:r w:rsidRPr="00633A23">
        <w:rPr>
          <w:rFonts w:cs="Arial"/>
        </w:rPr>
        <w:t xml:space="preserve"> </w:t>
      </w:r>
      <w:r w:rsidRPr="00633A23">
        <w:t>Шурупов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Строительство</w:t>
      </w:r>
      <w:r w:rsidRPr="00633A23">
        <w:rPr>
          <w:rFonts w:cs="Arial"/>
        </w:rPr>
        <w:t xml:space="preserve"> </w:t>
      </w:r>
      <w:r w:rsidRPr="00633A23">
        <w:t>шло</w:t>
      </w:r>
      <w:r w:rsidRPr="00633A23">
        <w:rPr>
          <w:rFonts w:cs="Arial"/>
        </w:rPr>
        <w:t xml:space="preserve"> </w:t>
      </w:r>
      <w:r w:rsidRPr="00633A23">
        <w:t>медленно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денег</w:t>
      </w:r>
      <w:r w:rsidRPr="00633A23">
        <w:rPr>
          <w:rFonts w:cs="Arial"/>
        </w:rPr>
        <w:t xml:space="preserve"> </w:t>
      </w:r>
      <w:r w:rsidRPr="00633A23">
        <w:t>постоянно не</w:t>
      </w:r>
      <w:r w:rsidRPr="00633A23">
        <w:rPr>
          <w:rFonts w:cs="Arial"/>
        </w:rPr>
        <w:t xml:space="preserve"> </w:t>
      </w:r>
      <w:r w:rsidRPr="00633A23">
        <w:t>хватало</w:t>
      </w:r>
      <w:r w:rsidRPr="00633A23">
        <w:rPr>
          <w:rFonts w:cs="Arial"/>
        </w:rPr>
        <w:t xml:space="preserve">.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смете</w:t>
      </w:r>
      <w:r w:rsidRPr="00633A23">
        <w:rPr>
          <w:rFonts w:cs="Arial"/>
        </w:rPr>
        <w:t xml:space="preserve"> 30 </w:t>
      </w:r>
      <w:r w:rsidRPr="00633A23">
        <w:t>тысяч</w:t>
      </w:r>
      <w:r w:rsidRPr="00633A23">
        <w:rPr>
          <w:rFonts w:cs="Arial"/>
        </w:rPr>
        <w:t xml:space="preserve"> </w:t>
      </w:r>
      <w:r w:rsidRPr="00633A23">
        <w:t>рублей</w:t>
      </w:r>
      <w:r w:rsidRPr="00633A23">
        <w:rPr>
          <w:rFonts w:cs="Arial"/>
        </w:rPr>
        <w:t xml:space="preserve"> </w:t>
      </w:r>
      <w:r w:rsidRPr="00633A23">
        <w:t>Ангелина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чала</w:t>
      </w:r>
      <w:r w:rsidRPr="00633A23">
        <w:rPr>
          <w:rFonts w:cs="Arial"/>
        </w:rPr>
        <w:t xml:space="preserve"> </w:t>
      </w:r>
      <w:r w:rsidRPr="00633A23">
        <w:t>работы</w:t>
      </w:r>
      <w:r w:rsidRPr="00633A23">
        <w:rPr>
          <w:rFonts w:cs="Arial"/>
        </w:rPr>
        <w:t xml:space="preserve">, </w:t>
      </w:r>
      <w:r w:rsidRPr="00633A23">
        <w:t>имея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7 </w:t>
      </w:r>
      <w:r w:rsidRPr="00633A23">
        <w:t>тысяч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личных средств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стройматериалов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3 </w:t>
      </w:r>
      <w:r w:rsidRPr="00633A23">
        <w:t>т</w:t>
      </w:r>
      <w:r w:rsidRPr="00633A23">
        <w:t>ы</w:t>
      </w:r>
      <w:r w:rsidRPr="00633A23">
        <w:t>сячи</w:t>
      </w:r>
      <w:r w:rsidRPr="00633A23">
        <w:rPr>
          <w:rFonts w:cs="Arial"/>
        </w:rPr>
        <w:t xml:space="preserve">.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надежда была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Божию</w:t>
      </w:r>
      <w:r w:rsidRPr="00633A23">
        <w:rPr>
          <w:rFonts w:cs="Arial"/>
        </w:rPr>
        <w:t xml:space="preserve"> </w:t>
      </w:r>
      <w:r w:rsidRPr="00633A23">
        <w:t>помощью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пришла</w:t>
      </w:r>
      <w:r w:rsidRPr="00633A23">
        <w:rPr>
          <w:rFonts w:cs="Arial"/>
        </w:rPr>
        <w:t xml:space="preserve">. </w:t>
      </w:r>
      <w:r w:rsidRPr="00633A23">
        <w:t>Каждый</w:t>
      </w:r>
      <w:r w:rsidRPr="00633A23">
        <w:rPr>
          <w:rFonts w:cs="Arial"/>
        </w:rPr>
        <w:t xml:space="preserve"> </w:t>
      </w:r>
      <w:r w:rsidRPr="00633A23">
        <w:t>год тысячу</w:t>
      </w:r>
      <w:r w:rsidRPr="00633A23">
        <w:rPr>
          <w:rFonts w:cs="Arial"/>
        </w:rPr>
        <w:t xml:space="preserve"> </w:t>
      </w:r>
      <w:r w:rsidRPr="00633A23">
        <w:t>рублей</w:t>
      </w:r>
      <w:r w:rsidRPr="00633A23">
        <w:rPr>
          <w:rFonts w:cs="Arial"/>
        </w:rPr>
        <w:t xml:space="preserve"> </w:t>
      </w:r>
      <w:r w:rsidRPr="00633A23">
        <w:t>стала</w:t>
      </w:r>
      <w:r w:rsidRPr="00633A23">
        <w:rPr>
          <w:rFonts w:cs="Arial"/>
        </w:rPr>
        <w:t xml:space="preserve"> </w:t>
      </w:r>
      <w:r w:rsidRPr="00633A23">
        <w:t>пересылать</w:t>
      </w:r>
      <w:r w:rsidRPr="00633A23">
        <w:rPr>
          <w:rFonts w:cs="Arial"/>
        </w:rPr>
        <w:t xml:space="preserve"> </w:t>
      </w:r>
      <w:r w:rsidRPr="00633A23">
        <w:t>жительница</w:t>
      </w:r>
      <w:r w:rsidRPr="00633A23">
        <w:rPr>
          <w:rFonts w:cs="Arial"/>
        </w:rPr>
        <w:t xml:space="preserve"> </w:t>
      </w:r>
      <w:r w:rsidRPr="00633A23">
        <w:t>Петер</w:t>
      </w:r>
      <w:r w:rsidRPr="00633A23">
        <w:softHyphen/>
        <w:t>бурга</w:t>
      </w:r>
      <w:r w:rsidRPr="00633A23">
        <w:rPr>
          <w:rFonts w:cs="Arial"/>
        </w:rPr>
        <w:t xml:space="preserve"> </w:t>
      </w:r>
      <w:r w:rsidRPr="00633A23">
        <w:t>Марфа</w:t>
      </w:r>
      <w:r w:rsidRPr="00633A23">
        <w:rPr>
          <w:rFonts w:cs="Arial"/>
        </w:rPr>
        <w:t xml:space="preserve"> </w:t>
      </w:r>
      <w:r w:rsidRPr="00633A23">
        <w:t>Матвеевна</w:t>
      </w:r>
      <w:r w:rsidRPr="00633A23">
        <w:rPr>
          <w:rFonts w:cs="Arial"/>
        </w:rPr>
        <w:t xml:space="preserve"> </w:t>
      </w:r>
      <w:r w:rsidRPr="00633A23">
        <w:t>Лемешева</w:t>
      </w:r>
      <w:r w:rsidRPr="00633A23">
        <w:rPr>
          <w:rFonts w:cs="Arial"/>
        </w:rPr>
        <w:t xml:space="preserve">; </w:t>
      </w:r>
      <w:r w:rsidRPr="00633A23">
        <w:t>помог</w:t>
      </w:r>
      <w:r w:rsidRPr="00633A23">
        <w:rPr>
          <w:rFonts w:cs="Arial"/>
        </w:rPr>
        <w:t xml:space="preserve"> </w:t>
      </w:r>
      <w:r w:rsidRPr="00633A23">
        <w:t>деньгами</w:t>
      </w:r>
      <w:r w:rsidRPr="00633A23">
        <w:rPr>
          <w:rFonts w:cs="Arial"/>
        </w:rPr>
        <w:t xml:space="preserve">, </w:t>
      </w:r>
      <w:r w:rsidRPr="00633A23">
        <w:t>а затем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слал</w:t>
      </w:r>
      <w:r w:rsidRPr="00633A23">
        <w:rPr>
          <w:rFonts w:cs="Arial"/>
        </w:rPr>
        <w:t xml:space="preserve"> </w:t>
      </w:r>
      <w:r w:rsidRPr="00633A23">
        <w:t>плотников</w:t>
      </w:r>
      <w:r w:rsidRPr="00633A23">
        <w:rPr>
          <w:rFonts w:cs="Arial"/>
        </w:rPr>
        <w:t xml:space="preserve"> </w:t>
      </w:r>
      <w:r w:rsidRPr="00633A23">
        <w:t>столичный</w:t>
      </w:r>
      <w:r w:rsidRPr="00633A23">
        <w:rPr>
          <w:rFonts w:cs="Arial"/>
        </w:rPr>
        <w:t xml:space="preserve"> </w:t>
      </w:r>
      <w:r w:rsidRPr="00633A23">
        <w:t>купец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. </w:t>
      </w:r>
      <w:r w:rsidRPr="00633A23">
        <w:t>Тра</w:t>
      </w:r>
      <w:r w:rsidRPr="00633A23">
        <w:softHyphen/>
        <w:t>вин</w:t>
      </w:r>
      <w:r w:rsidRPr="00633A23">
        <w:rPr>
          <w:rFonts w:cs="Arial"/>
        </w:rPr>
        <w:t xml:space="preserve">. </w:t>
      </w:r>
      <w:r w:rsidRPr="00633A23">
        <w:t>Безвозмездно</w:t>
      </w:r>
      <w:r w:rsidRPr="00633A23">
        <w:rPr>
          <w:rFonts w:cs="Arial"/>
        </w:rPr>
        <w:t xml:space="preserve"> </w:t>
      </w:r>
      <w:r w:rsidRPr="00633A23">
        <w:t>трудились</w:t>
      </w:r>
      <w:r w:rsidRPr="00633A23">
        <w:rPr>
          <w:rFonts w:cs="Arial"/>
        </w:rPr>
        <w:t xml:space="preserve"> </w:t>
      </w:r>
      <w:r w:rsidRPr="00633A23">
        <w:t>богомольцы</w:t>
      </w:r>
      <w:r w:rsidRPr="00633A23">
        <w:rPr>
          <w:rFonts w:cs="Arial"/>
        </w:rPr>
        <w:t xml:space="preserve">, </w:t>
      </w:r>
      <w:r w:rsidRPr="00633A23">
        <w:t>местные крестьяне</w:t>
      </w:r>
      <w:r w:rsidRPr="00633A23">
        <w:rPr>
          <w:rFonts w:cs="Arial"/>
        </w:rPr>
        <w:t xml:space="preserve">. </w:t>
      </w:r>
      <w:r w:rsidRPr="00633A23">
        <w:t>Будучи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летах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чаще</w:t>
      </w:r>
      <w:r w:rsidRPr="00633A23">
        <w:rPr>
          <w:rFonts w:cs="Arial"/>
        </w:rPr>
        <w:t xml:space="preserve"> </w:t>
      </w:r>
      <w:r w:rsidRPr="00633A23">
        <w:t>страдая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softHyphen/>
        <w:t>лесно</w:t>
      </w:r>
      <w:r w:rsidRPr="00633A23">
        <w:rPr>
          <w:rFonts w:cs="Arial"/>
        </w:rPr>
        <w:t xml:space="preserve">, </w:t>
      </w:r>
      <w:r w:rsidRPr="00633A23">
        <w:t>матушка</w:t>
      </w:r>
      <w:r w:rsidRPr="00633A23">
        <w:rPr>
          <w:rFonts w:cs="Arial"/>
        </w:rPr>
        <w:t xml:space="preserve"> </w:t>
      </w:r>
      <w:r w:rsidRPr="00633A23">
        <w:t>Ангелина</w:t>
      </w:r>
      <w:r w:rsidRPr="00633A23">
        <w:rPr>
          <w:rFonts w:cs="Arial"/>
        </w:rPr>
        <w:t xml:space="preserve"> </w:t>
      </w:r>
      <w:r w:rsidRPr="00633A23">
        <w:t>последние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 </w:t>
      </w:r>
      <w:r w:rsidRPr="00633A23">
        <w:t>отдавала будущему</w:t>
      </w:r>
      <w:r w:rsidRPr="00633A23">
        <w:rPr>
          <w:rFonts w:cs="Arial"/>
        </w:rPr>
        <w:t xml:space="preserve"> </w:t>
      </w:r>
      <w:r w:rsidRPr="00633A23">
        <w:t>храму</w:t>
      </w:r>
      <w:r w:rsidRPr="00633A23">
        <w:rPr>
          <w:rFonts w:cs="Arial"/>
        </w:rPr>
        <w:t xml:space="preserve">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«</w:t>
      </w:r>
      <w:r w:rsidRPr="00633A23">
        <w:rPr>
          <w:rFonts w:cs="Arial"/>
        </w:rPr>
        <w:t>...</w:t>
      </w:r>
      <w:r w:rsidRPr="00633A23">
        <w:t>ежечасно</w:t>
      </w:r>
      <w:r w:rsidRPr="00633A23">
        <w:rPr>
          <w:rFonts w:cs="Arial"/>
        </w:rPr>
        <w:t xml:space="preserve"> </w:t>
      </w:r>
      <w:r w:rsidRPr="00633A23">
        <w:t>наблюдала</w:t>
      </w:r>
      <w:r w:rsidRPr="00633A23">
        <w:rPr>
          <w:rFonts w:cs="Arial"/>
        </w:rPr>
        <w:t xml:space="preserve"> </w:t>
      </w:r>
      <w:r w:rsidRPr="00633A23">
        <w:t>за всем</w:t>
      </w:r>
      <w:r w:rsidRPr="00633A23">
        <w:rPr>
          <w:rFonts w:cs="Arial"/>
        </w:rPr>
        <w:t xml:space="preserve">. </w:t>
      </w:r>
      <w:r w:rsidRPr="00633A23">
        <w:t>Наверх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рабочим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могла</w:t>
      </w:r>
      <w:r w:rsidRPr="00633A23">
        <w:rPr>
          <w:rFonts w:cs="Arial"/>
        </w:rPr>
        <w:t xml:space="preserve"> </w:t>
      </w:r>
      <w:r w:rsidRPr="00633A23">
        <w:lastRenderedPageBreak/>
        <w:t>уже</w:t>
      </w:r>
      <w:r w:rsidRPr="00633A23">
        <w:rPr>
          <w:rFonts w:cs="Arial"/>
        </w:rPr>
        <w:t xml:space="preserve"> </w:t>
      </w:r>
      <w:r w:rsidRPr="00633A23">
        <w:t>сама</w:t>
      </w:r>
      <w:r w:rsidRPr="00633A23">
        <w:rPr>
          <w:rFonts w:cs="Arial"/>
        </w:rPr>
        <w:t xml:space="preserve"> </w:t>
      </w:r>
      <w:r w:rsidRPr="00633A23">
        <w:t>всхо</w:t>
      </w:r>
      <w:r w:rsidRPr="00633A23">
        <w:softHyphen/>
        <w:t>дить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приставила</w:t>
      </w:r>
      <w:r w:rsidRPr="00633A23">
        <w:rPr>
          <w:rFonts w:cs="Arial"/>
        </w:rPr>
        <w:t xml:space="preserve"> </w:t>
      </w:r>
      <w:r w:rsidRPr="00633A23">
        <w:t>способную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делу</w:t>
      </w:r>
      <w:r w:rsidRPr="00633A23">
        <w:rPr>
          <w:rFonts w:cs="Arial"/>
        </w:rPr>
        <w:t xml:space="preserve"> </w:t>
      </w:r>
      <w:r w:rsidRPr="00633A23">
        <w:t xml:space="preserve">сестру </w:t>
      </w:r>
      <w:r w:rsidRPr="00633A23">
        <w:rPr>
          <w:rFonts w:cs="Arial"/>
        </w:rPr>
        <w:t>...</w:t>
      </w:r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расспрашивала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подробностях работы</w:t>
      </w:r>
      <w:r w:rsidRPr="00633A23">
        <w:rPr>
          <w:rFonts w:cs="Arial"/>
        </w:rPr>
        <w:t xml:space="preserve">... </w:t>
      </w:r>
      <w:r w:rsidRPr="00633A23">
        <w:t>до</w:t>
      </w:r>
      <w:r w:rsidRPr="00633A23">
        <w:rPr>
          <w:rFonts w:cs="Arial"/>
        </w:rPr>
        <w:t xml:space="preserve"> 3-</w:t>
      </w:r>
      <w:r w:rsidRPr="00633A23">
        <w:t>х</w:t>
      </w:r>
      <w:r w:rsidRPr="00633A23">
        <w:rPr>
          <w:rFonts w:cs="Arial"/>
        </w:rPr>
        <w:t xml:space="preserve"> </w:t>
      </w:r>
      <w:r w:rsidRPr="00633A23">
        <w:t>часов</w:t>
      </w:r>
      <w:r w:rsidRPr="00633A23">
        <w:rPr>
          <w:rFonts w:cs="Arial"/>
        </w:rPr>
        <w:t xml:space="preserve"> </w:t>
      </w:r>
      <w:r w:rsidRPr="00633A23">
        <w:t>ночи</w:t>
      </w:r>
      <w:r w:rsidRPr="00633A23">
        <w:rPr>
          <w:rFonts w:cs="Arial"/>
        </w:rPr>
        <w:t xml:space="preserve"> </w:t>
      </w:r>
      <w:r w:rsidRPr="00633A23">
        <w:t>занималась</w:t>
      </w:r>
      <w:r w:rsidRPr="00633A23">
        <w:rPr>
          <w:rFonts w:cs="Arial"/>
        </w:rPr>
        <w:t xml:space="preserve"> </w:t>
      </w:r>
      <w:r w:rsidRPr="00633A23">
        <w:t>делами</w:t>
      </w:r>
      <w:r w:rsidRPr="00633A23">
        <w:rPr>
          <w:rFonts w:cs="Arial"/>
        </w:rPr>
        <w:t xml:space="preserve">, </w:t>
      </w:r>
      <w:r w:rsidRPr="00633A23">
        <w:t>сама записывала</w:t>
      </w:r>
      <w:r w:rsidRPr="00633A23">
        <w:rPr>
          <w:rFonts w:cs="Arial"/>
        </w:rPr>
        <w:t xml:space="preserve"> </w:t>
      </w:r>
      <w:r w:rsidRPr="00633A23">
        <w:t>отчеты</w:t>
      </w:r>
      <w:r w:rsidRPr="00633A23">
        <w:rPr>
          <w:rFonts w:cs="Arial"/>
        </w:rPr>
        <w:t xml:space="preserve">. </w:t>
      </w:r>
      <w:r w:rsidRPr="00633A23">
        <w:t>Вход</w:t>
      </w:r>
      <w:r w:rsidRPr="00633A23">
        <w:t>и</w:t>
      </w:r>
      <w:r w:rsidRPr="00633A23">
        <w:t>ла</w:t>
      </w:r>
      <w:r w:rsidRPr="00633A23">
        <w:rPr>
          <w:rFonts w:cs="Arial"/>
        </w:rPr>
        <w:t xml:space="preserve">,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дела</w:t>
      </w:r>
      <w:r w:rsidRPr="00633A23">
        <w:rPr>
          <w:rFonts w:cs="Arial"/>
        </w:rPr>
        <w:t xml:space="preserve"> </w:t>
      </w:r>
      <w:r w:rsidRPr="00633A23">
        <w:t>общины»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Строительство</w:t>
      </w:r>
      <w:r w:rsidRPr="00633A23">
        <w:rPr>
          <w:rFonts w:cs="Arial"/>
        </w:rPr>
        <w:t xml:space="preserve"> </w:t>
      </w:r>
      <w:r w:rsidRPr="00633A23">
        <w:t>близилось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1877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заверше</w:t>
      </w:r>
      <w:r w:rsidRPr="00633A23">
        <w:softHyphen/>
        <w:t>нию</w:t>
      </w:r>
      <w:r w:rsidRPr="00633A23">
        <w:rPr>
          <w:rFonts w:cs="Arial"/>
        </w:rPr>
        <w:t xml:space="preserve">: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возведены</w:t>
      </w:r>
      <w:r w:rsidRPr="00633A23">
        <w:rPr>
          <w:rFonts w:cs="Arial"/>
        </w:rPr>
        <w:t xml:space="preserve"> </w:t>
      </w:r>
      <w:r w:rsidRPr="00633A23">
        <w:t>купола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колокол</w:t>
      </w:r>
      <w:r w:rsidRPr="00633A23">
        <w:t>ь</w:t>
      </w:r>
      <w:r w:rsidRPr="00633A23">
        <w:t>ня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высоким шпилем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1879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приступили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внутренней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внеш</w:t>
      </w:r>
      <w:r w:rsidRPr="00633A23">
        <w:softHyphen/>
        <w:t>ней</w:t>
      </w:r>
      <w:r w:rsidRPr="00633A23">
        <w:rPr>
          <w:rFonts w:cs="Arial"/>
        </w:rPr>
        <w:t xml:space="preserve"> </w:t>
      </w:r>
      <w:r w:rsidRPr="00633A23">
        <w:t>отделке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шт</w:t>
      </w:r>
      <w:r w:rsidRPr="00633A23">
        <w:t>у</w:t>
      </w:r>
      <w:r w:rsidRPr="00633A23">
        <w:t>катурным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росписным</w:t>
      </w:r>
      <w:r w:rsidRPr="00633A23">
        <w:rPr>
          <w:rFonts w:cs="Arial"/>
        </w:rPr>
        <w:t xml:space="preserve"> </w:t>
      </w:r>
      <w:r w:rsidRPr="00633A23">
        <w:t>ра</w:t>
      </w:r>
      <w:r w:rsidRPr="00633A23">
        <w:softHyphen/>
        <w:t>ботам</w:t>
      </w:r>
      <w:r w:rsidRPr="00633A23">
        <w:rPr>
          <w:rFonts w:cs="Arial"/>
        </w:rPr>
        <w:t xml:space="preserve">.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несколько</w:t>
      </w:r>
      <w:r w:rsidRPr="00633A23">
        <w:rPr>
          <w:rFonts w:cs="Arial"/>
        </w:rPr>
        <w:t xml:space="preserve"> </w:t>
      </w:r>
      <w:r w:rsidRPr="00633A23">
        <w:t>дней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Рождества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привезен и</w:t>
      </w:r>
      <w:r w:rsidRPr="00633A23">
        <w:rPr>
          <w:rFonts w:cs="Arial"/>
        </w:rPr>
        <w:t xml:space="preserve"> </w:t>
      </w:r>
      <w:r w:rsidRPr="00633A23">
        <w:t>установлен</w:t>
      </w:r>
      <w:r w:rsidRPr="00633A23">
        <w:rPr>
          <w:rFonts w:cs="Arial"/>
        </w:rPr>
        <w:t xml:space="preserve"> </w:t>
      </w:r>
      <w:r w:rsidRPr="00633A23">
        <w:t>иконостас</w:t>
      </w:r>
      <w:r w:rsidRPr="00633A23">
        <w:rPr>
          <w:rFonts w:cs="Arial"/>
        </w:rPr>
        <w:t xml:space="preserve">. </w:t>
      </w:r>
      <w:r w:rsidRPr="00633A23">
        <w:t>Однако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глубокому</w:t>
      </w:r>
      <w:r w:rsidRPr="00633A23">
        <w:rPr>
          <w:rFonts w:cs="Arial"/>
        </w:rPr>
        <w:t xml:space="preserve"> </w:t>
      </w:r>
      <w:r w:rsidRPr="00633A23">
        <w:t>горю сестер</w:t>
      </w:r>
      <w:r w:rsidRPr="00633A23">
        <w:rPr>
          <w:rFonts w:cs="Arial"/>
        </w:rPr>
        <w:t xml:space="preserve"> </w:t>
      </w:r>
      <w:r w:rsidRPr="00633A23">
        <w:t>общины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, </w:t>
      </w:r>
      <w:r w:rsidRPr="00633A23">
        <w:t>хорошо</w:t>
      </w:r>
      <w:r w:rsidRPr="00633A23">
        <w:rPr>
          <w:rFonts w:cs="Arial"/>
        </w:rPr>
        <w:t xml:space="preserve"> </w:t>
      </w:r>
      <w:r w:rsidRPr="00633A23">
        <w:t>знавших</w:t>
      </w:r>
      <w:r w:rsidRPr="00633A23">
        <w:rPr>
          <w:rFonts w:cs="Arial"/>
        </w:rPr>
        <w:t xml:space="preserve"> </w:t>
      </w:r>
      <w:r w:rsidRPr="00633A23">
        <w:t>матушку</w:t>
      </w:r>
      <w:r w:rsidRPr="00633A23">
        <w:rPr>
          <w:rFonts w:cs="Arial"/>
        </w:rPr>
        <w:t xml:space="preserve"> </w:t>
      </w:r>
      <w:r w:rsidRPr="00633A23">
        <w:t>Ан</w:t>
      </w:r>
      <w:r w:rsidRPr="00633A23">
        <w:softHyphen/>
        <w:t>гелину</w:t>
      </w:r>
      <w:r w:rsidRPr="00633A23">
        <w:rPr>
          <w:rFonts w:cs="Arial"/>
        </w:rPr>
        <w:t xml:space="preserve">,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суждено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дожить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торжества</w:t>
      </w:r>
      <w:r w:rsidRPr="00633A23">
        <w:rPr>
          <w:rFonts w:cs="Arial"/>
        </w:rPr>
        <w:t xml:space="preserve"> </w:t>
      </w:r>
      <w:r w:rsidRPr="00633A23">
        <w:t>ос</w:t>
      </w:r>
      <w:r w:rsidRPr="00633A23">
        <w:softHyphen/>
        <w:t>вящения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начале</w:t>
      </w:r>
      <w:r w:rsidRPr="00633A23">
        <w:rPr>
          <w:rFonts w:cs="Arial"/>
        </w:rPr>
        <w:t xml:space="preserve"> 1880 </w:t>
      </w:r>
      <w:r w:rsidRPr="00633A23">
        <w:t>года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первой</w:t>
      </w:r>
      <w:r w:rsidRPr="00633A23">
        <w:rPr>
          <w:rFonts w:cs="Arial"/>
        </w:rPr>
        <w:t xml:space="preserve"> </w:t>
      </w:r>
      <w:r w:rsidRPr="00633A23">
        <w:t>неделе</w:t>
      </w:r>
      <w:r w:rsidRPr="00633A23">
        <w:rPr>
          <w:rFonts w:cs="Arial"/>
        </w:rPr>
        <w:t xml:space="preserve"> </w:t>
      </w:r>
      <w:r w:rsidRPr="00633A23">
        <w:t>Великого Поста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заболела</w:t>
      </w:r>
      <w:r w:rsidRPr="00633A23">
        <w:rPr>
          <w:rFonts w:cs="Arial"/>
        </w:rPr>
        <w:t xml:space="preserve"> </w:t>
      </w:r>
      <w:r w:rsidRPr="00633A23">
        <w:t>воспалением</w:t>
      </w:r>
      <w:r w:rsidRPr="00633A23">
        <w:rPr>
          <w:rFonts w:cs="Arial"/>
        </w:rPr>
        <w:t xml:space="preserve"> </w:t>
      </w:r>
      <w:r w:rsidRPr="00633A23">
        <w:t>легких</w:t>
      </w:r>
      <w:r w:rsidRPr="00633A23">
        <w:rPr>
          <w:rFonts w:cs="Arial"/>
        </w:rPr>
        <w:t xml:space="preserve">. </w:t>
      </w:r>
      <w:r w:rsidRPr="00633A23">
        <w:t>Состояние ее</w:t>
      </w:r>
      <w:r w:rsidRPr="00633A23">
        <w:rPr>
          <w:rFonts w:cs="Arial"/>
        </w:rPr>
        <w:t xml:space="preserve"> </w:t>
      </w:r>
      <w:r w:rsidRPr="00633A23">
        <w:t>ухудшалось</w:t>
      </w:r>
      <w:r w:rsidRPr="00633A23">
        <w:rPr>
          <w:rFonts w:cs="Arial"/>
        </w:rPr>
        <w:t xml:space="preserve">.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соборования</w:t>
      </w:r>
      <w:r w:rsidRPr="00633A23">
        <w:rPr>
          <w:rFonts w:cs="Arial"/>
        </w:rPr>
        <w:t xml:space="preserve">, </w:t>
      </w:r>
      <w:r w:rsidRPr="00633A23">
        <w:t>благословив</w:t>
      </w:r>
      <w:r w:rsidRPr="00633A23">
        <w:rPr>
          <w:rFonts w:cs="Arial"/>
        </w:rPr>
        <w:t xml:space="preserve"> </w:t>
      </w:r>
      <w:r w:rsidRPr="00633A23">
        <w:t>сес</w:t>
      </w:r>
      <w:r w:rsidRPr="00633A23">
        <w:softHyphen/>
        <w:t>тер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попросила</w:t>
      </w:r>
      <w:r w:rsidRPr="00633A23">
        <w:rPr>
          <w:rFonts w:cs="Arial"/>
        </w:rPr>
        <w:t xml:space="preserve"> </w:t>
      </w:r>
      <w:r w:rsidRPr="00633A23">
        <w:t>поставить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ноги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поклонив</w:t>
      </w:r>
      <w:r w:rsidRPr="00633A23">
        <w:softHyphen/>
        <w:t>шись</w:t>
      </w:r>
      <w:r w:rsidRPr="00633A23">
        <w:rPr>
          <w:rFonts w:cs="Arial"/>
        </w:rPr>
        <w:t xml:space="preserve"> </w:t>
      </w:r>
      <w:r w:rsidRPr="00633A23">
        <w:t>сестрам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, </w:t>
      </w:r>
      <w:r w:rsidRPr="00633A23">
        <w:t>испросила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прощения</w:t>
      </w:r>
      <w:r w:rsidRPr="00633A23">
        <w:rPr>
          <w:rFonts w:cs="Arial"/>
        </w:rPr>
        <w:t xml:space="preserve">. 17 </w:t>
      </w:r>
      <w:r w:rsidRPr="00633A23">
        <w:t>марта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тихо</w:t>
      </w:r>
      <w:r w:rsidRPr="00633A23">
        <w:rPr>
          <w:rFonts w:cs="Arial"/>
        </w:rPr>
        <w:t xml:space="preserve"> </w:t>
      </w:r>
      <w:r w:rsidRPr="00633A23">
        <w:t>«у</w:t>
      </w:r>
      <w:r w:rsidRPr="00633A23">
        <w:t>с</w:t>
      </w:r>
      <w:r w:rsidRPr="00633A23">
        <w:t>нула</w:t>
      </w:r>
      <w:r w:rsidRPr="00633A23">
        <w:rPr>
          <w:rFonts w:cs="Arial"/>
        </w:rPr>
        <w:t xml:space="preserve"> </w:t>
      </w:r>
      <w:r w:rsidRPr="00633A23">
        <w:t>сном</w:t>
      </w:r>
      <w:r w:rsidRPr="00633A23">
        <w:rPr>
          <w:rFonts w:cs="Arial"/>
        </w:rPr>
        <w:t xml:space="preserve"> </w:t>
      </w:r>
      <w:r w:rsidRPr="00633A23">
        <w:t>праведницы»</w:t>
      </w:r>
      <w:r w:rsidRPr="00633A23">
        <w:rPr>
          <w:rFonts w:cs="Arial"/>
        </w:rPr>
        <w:t xml:space="preserve">. </w:t>
      </w:r>
      <w:r w:rsidRPr="00633A23">
        <w:t>Про</w:t>
      </w:r>
      <w:r w:rsidRPr="00633A23">
        <w:softHyphen/>
        <w:t>ститься</w:t>
      </w:r>
      <w:r w:rsidRPr="00633A23">
        <w:rPr>
          <w:rFonts w:cs="Arial"/>
        </w:rPr>
        <w:t xml:space="preserve"> </w:t>
      </w:r>
      <w:r w:rsidRPr="00633A23">
        <w:t>приехали</w:t>
      </w:r>
      <w:r w:rsidRPr="00633A23">
        <w:rPr>
          <w:rFonts w:cs="Arial"/>
        </w:rPr>
        <w:t xml:space="preserve"> </w:t>
      </w:r>
      <w:r w:rsidRPr="00633A23">
        <w:t>постоянные</w:t>
      </w:r>
      <w:r w:rsidRPr="00633A23">
        <w:rPr>
          <w:rFonts w:cs="Arial"/>
        </w:rPr>
        <w:t xml:space="preserve"> </w:t>
      </w:r>
      <w:r w:rsidRPr="00633A23">
        <w:t>благотворители</w:t>
      </w:r>
      <w:r w:rsidRPr="00633A23">
        <w:rPr>
          <w:rFonts w:cs="Arial"/>
        </w:rPr>
        <w:t xml:space="preserve"> </w:t>
      </w:r>
      <w:r w:rsidRPr="00633A23">
        <w:t>общи</w:t>
      </w:r>
      <w:r w:rsidRPr="00633A23">
        <w:softHyphen/>
        <w:t>ны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rPr>
          <w:rFonts w:cs="Arial"/>
        </w:rPr>
        <w:t xml:space="preserve">. </w:t>
      </w:r>
      <w:r w:rsidRPr="00633A23">
        <w:t>М</w:t>
      </w:r>
      <w:r w:rsidRPr="00633A23">
        <w:rPr>
          <w:rFonts w:cs="Arial"/>
        </w:rPr>
        <w:t xml:space="preserve">. </w:t>
      </w:r>
      <w:r w:rsidRPr="00633A23">
        <w:t>Л</w:t>
      </w:r>
      <w:r w:rsidRPr="00633A23">
        <w:t>е</w:t>
      </w:r>
      <w:r w:rsidRPr="00633A23">
        <w:t>мешева</w:t>
      </w:r>
      <w:r w:rsidRPr="00633A23">
        <w:rPr>
          <w:rFonts w:cs="Arial"/>
        </w:rPr>
        <w:t xml:space="preserve">, </w:t>
      </w:r>
      <w:r w:rsidRPr="00633A23">
        <w:t>М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. </w:t>
      </w:r>
      <w:r w:rsidRPr="00633A23">
        <w:t>Травин</w:t>
      </w:r>
      <w:r w:rsidRPr="00633A23">
        <w:rPr>
          <w:rFonts w:cs="Arial"/>
        </w:rPr>
        <w:t xml:space="preserve">, </w:t>
      </w:r>
      <w:r w:rsidRPr="00633A23">
        <w:t>игумен</w:t>
      </w:r>
      <w:r w:rsidRPr="00633A23">
        <w:rPr>
          <w:rFonts w:cs="Arial"/>
        </w:rPr>
        <w:t xml:space="preserve"> </w:t>
      </w:r>
      <w:r w:rsidRPr="00633A23">
        <w:t>Авраам</w:t>
      </w:r>
      <w:r w:rsidRPr="00633A23">
        <w:rPr>
          <w:rFonts w:cs="Arial"/>
        </w:rPr>
        <w:t xml:space="preserve"> </w:t>
      </w:r>
      <w:r w:rsidRPr="00633A23">
        <w:t>и многие</w:t>
      </w:r>
      <w:r w:rsidRPr="00633A23">
        <w:rPr>
          <w:rFonts w:cs="Arial"/>
        </w:rPr>
        <w:t xml:space="preserve"> </w:t>
      </w:r>
      <w:r w:rsidRPr="00633A23">
        <w:t>другие</w:t>
      </w:r>
      <w:r w:rsidRPr="00633A23">
        <w:rPr>
          <w:rFonts w:cs="Arial"/>
        </w:rPr>
        <w:t xml:space="preserve">.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пять</w:t>
      </w:r>
      <w:r w:rsidRPr="00633A23">
        <w:rPr>
          <w:rFonts w:cs="Arial"/>
        </w:rPr>
        <w:t xml:space="preserve"> </w:t>
      </w:r>
      <w:r w:rsidRPr="00633A23">
        <w:t>дней</w:t>
      </w:r>
      <w:r w:rsidRPr="00633A23">
        <w:rPr>
          <w:rFonts w:cs="Arial"/>
        </w:rPr>
        <w:t xml:space="preserve"> </w:t>
      </w:r>
      <w:r w:rsidRPr="00633A23">
        <w:t>матушка</w:t>
      </w:r>
      <w:r w:rsidRPr="00633A23">
        <w:rPr>
          <w:rFonts w:cs="Arial"/>
        </w:rPr>
        <w:t xml:space="preserve"> </w:t>
      </w:r>
      <w:r w:rsidRPr="00633A23">
        <w:t>Ангелина б</w:t>
      </w:r>
      <w:r w:rsidRPr="00633A23">
        <w:t>ы</w:t>
      </w:r>
      <w:r w:rsidRPr="00633A23">
        <w:t>ла</w:t>
      </w:r>
      <w:r w:rsidRPr="00633A23">
        <w:rPr>
          <w:rFonts w:cs="Arial"/>
        </w:rPr>
        <w:t xml:space="preserve"> </w:t>
      </w:r>
      <w:r w:rsidRPr="00633A23">
        <w:t>погребена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юго</w:t>
      </w:r>
      <w:r w:rsidRPr="00633A23">
        <w:rPr>
          <w:rFonts w:cs="Arial"/>
        </w:rPr>
        <w:t>-</w:t>
      </w:r>
      <w:r w:rsidRPr="00633A23">
        <w:t>восточной</w:t>
      </w:r>
      <w:r w:rsidRPr="00633A23">
        <w:rPr>
          <w:rFonts w:cs="Arial"/>
        </w:rPr>
        <w:t xml:space="preserve"> </w:t>
      </w:r>
      <w:r w:rsidRPr="00633A23">
        <w:t>стороны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, </w:t>
      </w:r>
      <w:r w:rsidRPr="00633A23">
        <w:t>у алтаря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</w:t>
      </w:r>
      <w:r w:rsidRPr="00633A23">
        <w:rPr>
          <w:rFonts w:cs="Arial"/>
        </w:rPr>
        <w:t xml:space="preserve"> </w:t>
      </w:r>
      <w:r w:rsidRPr="00633A23">
        <w:t>кончиной</w:t>
      </w:r>
      <w:r w:rsidRPr="00633A23">
        <w:rPr>
          <w:rFonts w:cs="Arial"/>
        </w:rPr>
        <w:t xml:space="preserve"> </w:t>
      </w:r>
      <w:r w:rsidRPr="00633A23">
        <w:t>матушки</w:t>
      </w:r>
      <w:r w:rsidRPr="00633A23">
        <w:rPr>
          <w:rFonts w:cs="Arial"/>
        </w:rPr>
        <w:t xml:space="preserve"> </w:t>
      </w:r>
      <w:r w:rsidRPr="00633A23">
        <w:t>сестры</w:t>
      </w:r>
      <w:r w:rsidRPr="00633A23">
        <w:rPr>
          <w:rFonts w:cs="Arial"/>
        </w:rPr>
        <w:t xml:space="preserve"> </w:t>
      </w:r>
      <w:r w:rsidRPr="00633A23">
        <w:t>общины</w:t>
      </w:r>
      <w:r w:rsidRPr="00633A23">
        <w:rPr>
          <w:rFonts w:cs="Arial"/>
        </w:rPr>
        <w:t xml:space="preserve">, </w:t>
      </w:r>
      <w:r w:rsidRPr="00633A23">
        <w:t>жители</w:t>
      </w:r>
      <w:r w:rsidRPr="00633A23">
        <w:rPr>
          <w:rFonts w:cs="Arial"/>
        </w:rPr>
        <w:t xml:space="preserve"> </w:t>
      </w:r>
      <w:r w:rsidRPr="00633A23">
        <w:t>окре</w:t>
      </w:r>
      <w:r w:rsidRPr="00633A23">
        <w:softHyphen/>
        <w:t>стных</w:t>
      </w:r>
      <w:r w:rsidRPr="00633A23">
        <w:rPr>
          <w:rFonts w:cs="Arial"/>
        </w:rPr>
        <w:t xml:space="preserve"> </w:t>
      </w:r>
      <w:r w:rsidRPr="00633A23">
        <w:t>деревень</w:t>
      </w:r>
      <w:r w:rsidRPr="00633A23">
        <w:rPr>
          <w:rFonts w:cs="Arial"/>
        </w:rPr>
        <w:t xml:space="preserve">, </w:t>
      </w:r>
      <w:r w:rsidRPr="00633A23">
        <w:t>богомольцы</w:t>
      </w:r>
      <w:r w:rsidRPr="00633A23">
        <w:rPr>
          <w:rFonts w:cs="Arial"/>
        </w:rPr>
        <w:t xml:space="preserve">,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встречался с</w:t>
      </w:r>
      <w:r w:rsidRPr="00633A23">
        <w:rPr>
          <w:rFonts w:cs="Arial"/>
        </w:rPr>
        <w:t xml:space="preserve"> </w:t>
      </w:r>
      <w:r w:rsidRPr="00633A23">
        <w:t>нею</w:t>
      </w:r>
      <w:r w:rsidRPr="00633A23">
        <w:rPr>
          <w:rFonts w:cs="Arial"/>
        </w:rPr>
        <w:t xml:space="preserve">, </w:t>
      </w:r>
      <w:r w:rsidRPr="00633A23">
        <w:t>потеряли</w:t>
      </w:r>
      <w:r w:rsidRPr="00633A23">
        <w:rPr>
          <w:rFonts w:cs="Arial"/>
        </w:rPr>
        <w:t xml:space="preserve"> </w:t>
      </w:r>
      <w:r w:rsidRPr="00633A23">
        <w:t>духовную</w:t>
      </w:r>
      <w:r w:rsidRPr="00633A23">
        <w:rPr>
          <w:rFonts w:cs="Arial"/>
        </w:rPr>
        <w:t xml:space="preserve"> </w:t>
      </w:r>
      <w:r w:rsidRPr="00633A23">
        <w:t>мать</w:t>
      </w:r>
      <w:r w:rsidRPr="00633A23">
        <w:rPr>
          <w:rFonts w:cs="Arial"/>
        </w:rPr>
        <w:t xml:space="preserve">, </w:t>
      </w:r>
      <w:r w:rsidRPr="00633A23">
        <w:t>разумную</w:t>
      </w:r>
      <w:r w:rsidRPr="00633A23">
        <w:rPr>
          <w:rFonts w:cs="Arial"/>
        </w:rPr>
        <w:t xml:space="preserve"> </w:t>
      </w:r>
      <w:r w:rsidRPr="00633A23">
        <w:t>хозяйку</w:t>
      </w:r>
      <w:r w:rsidRPr="00633A23">
        <w:rPr>
          <w:rFonts w:cs="Arial"/>
        </w:rPr>
        <w:t xml:space="preserve">, </w:t>
      </w:r>
      <w:r w:rsidRPr="00633A23">
        <w:t>наставницу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защитницу</w:t>
      </w:r>
      <w:r w:rsidRPr="00633A23">
        <w:rPr>
          <w:rFonts w:cs="Arial"/>
        </w:rPr>
        <w:t xml:space="preserve">. </w:t>
      </w:r>
      <w:r w:rsidRPr="00633A23">
        <w:t>Мало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знал</w:t>
      </w:r>
      <w:r w:rsidRPr="00633A23">
        <w:rPr>
          <w:rFonts w:cs="Arial"/>
        </w:rPr>
        <w:t xml:space="preserve">, </w:t>
      </w:r>
      <w:r w:rsidRPr="00633A23">
        <w:t>что</w:t>
      </w:r>
      <w:r w:rsidR="001C17CF" w:rsidRPr="001C17CF"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прекрасно</w:t>
      </w:r>
      <w:r w:rsidRPr="00633A23">
        <w:rPr>
          <w:rFonts w:cs="Arial"/>
        </w:rPr>
        <w:t xml:space="preserve"> </w:t>
      </w:r>
      <w:r w:rsidRPr="00633A23">
        <w:t>говорила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двух</w:t>
      </w:r>
      <w:r w:rsidRPr="00633A23">
        <w:rPr>
          <w:rFonts w:cs="Arial"/>
        </w:rPr>
        <w:t xml:space="preserve"> </w:t>
      </w:r>
      <w:r w:rsidRPr="00633A23">
        <w:t>языках</w:t>
      </w:r>
      <w:r w:rsidRPr="00633A23">
        <w:rPr>
          <w:rFonts w:cs="Arial"/>
        </w:rPr>
        <w:t xml:space="preserve">, </w:t>
      </w:r>
      <w:r w:rsidRPr="00633A23">
        <w:t>умела</w:t>
      </w:r>
      <w:r w:rsidRPr="00633A23">
        <w:rPr>
          <w:rFonts w:cs="Arial"/>
        </w:rPr>
        <w:t xml:space="preserve"> </w:t>
      </w:r>
      <w:r w:rsidRPr="00633A23">
        <w:t>петь</w:t>
      </w:r>
      <w:r w:rsidRPr="00633A23">
        <w:rPr>
          <w:rFonts w:cs="Arial"/>
        </w:rPr>
        <w:t xml:space="preserve"> </w:t>
      </w:r>
      <w:r w:rsidRPr="00633A23">
        <w:t>и музицировать</w:t>
      </w:r>
      <w:r w:rsidRPr="00633A23">
        <w:rPr>
          <w:rFonts w:cs="Arial"/>
        </w:rPr>
        <w:t xml:space="preserve">. </w:t>
      </w:r>
      <w:r w:rsidRPr="00633A23">
        <w:t>«Глубокое</w:t>
      </w:r>
      <w:r w:rsidRPr="00633A23">
        <w:rPr>
          <w:rFonts w:cs="Arial"/>
        </w:rPr>
        <w:t xml:space="preserve"> </w:t>
      </w:r>
      <w:r w:rsidRPr="00633A23">
        <w:t>смирение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чистая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к ближнему</w:t>
      </w:r>
      <w:r w:rsidRPr="00633A23">
        <w:rPr>
          <w:rFonts w:cs="Arial"/>
        </w:rPr>
        <w:t xml:space="preserve"> </w:t>
      </w:r>
      <w:r w:rsidRPr="00633A23">
        <w:t>украшали</w:t>
      </w:r>
      <w:r w:rsidRPr="00633A23">
        <w:rPr>
          <w:rFonts w:cs="Arial"/>
        </w:rPr>
        <w:t xml:space="preserve"> </w:t>
      </w:r>
      <w:r w:rsidRPr="00633A23">
        <w:t>блаженную</w:t>
      </w:r>
      <w:r w:rsidRPr="00633A23">
        <w:rPr>
          <w:rFonts w:cs="Arial"/>
        </w:rPr>
        <w:t xml:space="preserve"> </w:t>
      </w:r>
      <w:r w:rsidRPr="00633A23">
        <w:t>старицу</w:t>
      </w:r>
      <w:r w:rsidRPr="00633A23">
        <w:rPr>
          <w:rFonts w:cs="Arial"/>
        </w:rPr>
        <w:t xml:space="preserve">.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жизнь проходила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благодатном</w:t>
      </w:r>
      <w:r w:rsidRPr="00633A23">
        <w:rPr>
          <w:rFonts w:cs="Arial"/>
        </w:rPr>
        <w:t xml:space="preserve"> </w:t>
      </w:r>
      <w:r w:rsidRPr="00633A23">
        <w:t>настроении</w:t>
      </w:r>
      <w:r w:rsidRPr="00633A23">
        <w:rPr>
          <w:rFonts w:cs="Arial"/>
        </w:rPr>
        <w:t xml:space="preserve"> </w:t>
      </w:r>
      <w:r w:rsidRPr="00633A23">
        <w:t>молитвы»</w:t>
      </w:r>
      <w:r w:rsidRPr="00633A23">
        <w:rPr>
          <w:rFonts w:cs="Arial"/>
        </w:rPr>
        <w:t xml:space="preserve">, </w:t>
      </w:r>
      <w:r w:rsidRPr="00633A23">
        <w:t>— писали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воспоминаниях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мае</w:t>
      </w:r>
      <w:r w:rsidRPr="00633A23">
        <w:rPr>
          <w:rFonts w:cs="Arial"/>
        </w:rPr>
        <w:t xml:space="preserve"> 1880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исправляющей</w:t>
      </w:r>
      <w:r w:rsidRPr="00633A23">
        <w:rPr>
          <w:rFonts w:cs="Arial"/>
        </w:rPr>
        <w:t xml:space="preserve"> </w:t>
      </w:r>
      <w:r w:rsidRPr="00633A23">
        <w:t>должность</w:t>
      </w:r>
      <w:r w:rsidRPr="00633A23">
        <w:rPr>
          <w:rFonts w:cs="Arial"/>
        </w:rPr>
        <w:t xml:space="preserve"> </w:t>
      </w:r>
      <w:r w:rsidRPr="00633A23">
        <w:t>началь</w:t>
      </w:r>
      <w:r w:rsidRPr="00633A23">
        <w:softHyphen/>
        <w:t>ницы</w:t>
      </w:r>
      <w:r w:rsidRPr="00633A23">
        <w:rPr>
          <w:rFonts w:cs="Arial"/>
        </w:rPr>
        <w:t xml:space="preserve"> </w:t>
      </w:r>
      <w:r w:rsidRPr="00633A23">
        <w:t>общины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назначена</w:t>
      </w:r>
      <w:r w:rsidRPr="00633A23">
        <w:rPr>
          <w:rFonts w:cs="Arial"/>
        </w:rPr>
        <w:t xml:space="preserve"> </w:t>
      </w:r>
      <w:r w:rsidRPr="00633A23">
        <w:t>казначея</w:t>
      </w:r>
      <w:r w:rsidRPr="00633A23">
        <w:rPr>
          <w:rFonts w:cs="Arial"/>
        </w:rPr>
        <w:t xml:space="preserve"> </w:t>
      </w:r>
      <w:r w:rsidRPr="00633A23">
        <w:t>Агриппина Батеньева</w:t>
      </w:r>
      <w:r w:rsidRPr="00633A23">
        <w:rPr>
          <w:rFonts w:cs="Arial"/>
        </w:rPr>
        <w:t xml:space="preserve">.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начали</w:t>
      </w:r>
      <w:r w:rsidRPr="00633A23">
        <w:rPr>
          <w:rFonts w:cs="Arial"/>
        </w:rPr>
        <w:t xml:space="preserve"> </w:t>
      </w:r>
      <w:r w:rsidRPr="00633A23">
        <w:t>строить</w:t>
      </w:r>
      <w:r w:rsidRPr="00633A23">
        <w:rPr>
          <w:rFonts w:cs="Arial"/>
        </w:rPr>
        <w:t xml:space="preserve"> </w:t>
      </w:r>
      <w:r w:rsidRPr="00633A23">
        <w:t>деревянную</w:t>
      </w:r>
      <w:r w:rsidRPr="00633A23">
        <w:rPr>
          <w:rFonts w:cs="Arial"/>
        </w:rPr>
        <w:t xml:space="preserve"> </w:t>
      </w:r>
      <w:r w:rsidRPr="00633A23">
        <w:t>гос</w:t>
      </w:r>
      <w:r w:rsidRPr="00633A23">
        <w:softHyphen/>
        <w:t>тиницу</w:t>
      </w:r>
      <w:r w:rsidRPr="00633A23">
        <w:rPr>
          <w:rFonts w:cs="Arial"/>
        </w:rPr>
        <w:t xml:space="preserve">.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Пасхи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а</w:t>
      </w:r>
      <w:r w:rsidRPr="00633A23">
        <w:t>кончена</w:t>
      </w:r>
      <w:r w:rsidRPr="00633A23">
        <w:rPr>
          <w:rFonts w:cs="Arial"/>
        </w:rPr>
        <w:t xml:space="preserve"> </w:t>
      </w:r>
      <w:r w:rsidRPr="00633A23">
        <w:t>ограда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двумя башнями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Святыми</w:t>
      </w:r>
      <w:r w:rsidRPr="00633A23">
        <w:rPr>
          <w:rFonts w:cs="Arial"/>
        </w:rPr>
        <w:t xml:space="preserve"> </w:t>
      </w:r>
      <w:r w:rsidRPr="00633A23">
        <w:t>воротами</w:t>
      </w:r>
      <w:r w:rsidRPr="00633A23">
        <w:rPr>
          <w:rFonts w:cs="Arial"/>
        </w:rPr>
        <w:t xml:space="preserve">. </w:t>
      </w:r>
      <w:r w:rsidRPr="00633A23">
        <w:t>Денег</w:t>
      </w:r>
      <w:r w:rsidRPr="00633A23">
        <w:rPr>
          <w:rFonts w:cs="Arial"/>
        </w:rPr>
        <w:t xml:space="preserve"> </w:t>
      </w:r>
      <w:r w:rsidRPr="00633A23">
        <w:t>опять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хвата</w:t>
      </w:r>
      <w:r w:rsidRPr="00633A23">
        <w:softHyphen/>
        <w:t>ло</w:t>
      </w:r>
      <w:r w:rsidRPr="00633A23">
        <w:rPr>
          <w:rFonts w:cs="Arial"/>
        </w:rPr>
        <w:t xml:space="preserve">. </w:t>
      </w:r>
      <w:r w:rsidRPr="00633A23">
        <w:t>Снова</w:t>
      </w:r>
      <w:r w:rsidRPr="00633A23">
        <w:rPr>
          <w:rFonts w:cs="Arial"/>
        </w:rPr>
        <w:t xml:space="preserve"> </w:t>
      </w:r>
      <w:r w:rsidRPr="00633A23">
        <w:t>выручил</w:t>
      </w:r>
      <w:r w:rsidRPr="00633A23">
        <w:rPr>
          <w:rFonts w:cs="Arial"/>
        </w:rPr>
        <w:t xml:space="preserve"> </w:t>
      </w:r>
      <w:r w:rsidRPr="00633A23">
        <w:t>Травин</w:t>
      </w:r>
      <w:r w:rsidRPr="00633A23">
        <w:rPr>
          <w:rFonts w:cs="Arial"/>
        </w:rPr>
        <w:t xml:space="preserve">, </w:t>
      </w:r>
      <w:r w:rsidRPr="00633A23">
        <w:t>бесплатно</w:t>
      </w:r>
      <w:r w:rsidRPr="00633A23">
        <w:rPr>
          <w:rFonts w:cs="Arial"/>
        </w:rPr>
        <w:t xml:space="preserve"> </w:t>
      </w:r>
      <w:r w:rsidRPr="00633A23">
        <w:t>достроивший гостиницу</w:t>
      </w:r>
      <w:r w:rsidRPr="00633A23">
        <w:rPr>
          <w:rFonts w:cs="Arial"/>
        </w:rPr>
        <w:t xml:space="preserve">. </w:t>
      </w:r>
      <w:r w:rsidRPr="00633A23">
        <w:t>Матушка</w:t>
      </w:r>
      <w:r w:rsidRPr="00633A23">
        <w:rPr>
          <w:rFonts w:cs="Arial"/>
        </w:rPr>
        <w:t xml:space="preserve"> </w:t>
      </w:r>
      <w:r w:rsidRPr="00633A23">
        <w:t>Агриппина</w:t>
      </w:r>
      <w:r w:rsidRPr="00633A23">
        <w:rPr>
          <w:rFonts w:cs="Arial"/>
        </w:rPr>
        <w:t xml:space="preserve">, </w:t>
      </w:r>
      <w:r w:rsidRPr="00633A23">
        <w:t>видя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бессилие</w:t>
      </w:r>
      <w:r w:rsidRPr="00633A23">
        <w:rPr>
          <w:rFonts w:cs="Arial"/>
        </w:rPr>
        <w:t xml:space="preserve">, </w:t>
      </w:r>
      <w:r w:rsidRPr="00633A23">
        <w:t>отказ</w:t>
      </w:r>
      <w:r w:rsidRPr="00633A23">
        <w:t>а</w:t>
      </w:r>
      <w:r w:rsidRPr="00633A23">
        <w:t>лась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места</w:t>
      </w:r>
      <w:r w:rsidRPr="00633A23">
        <w:rPr>
          <w:rFonts w:cs="Arial"/>
        </w:rPr>
        <w:t xml:space="preserve"> </w:t>
      </w:r>
      <w:r w:rsidRPr="00633A23">
        <w:t>начальницы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Творожково</w:t>
      </w:r>
      <w:r w:rsidRPr="00633A23">
        <w:rPr>
          <w:rFonts w:cs="Arial"/>
        </w:rPr>
        <w:t xml:space="preserve"> </w:t>
      </w:r>
      <w:r w:rsidRPr="00633A23">
        <w:t>была назначена</w:t>
      </w:r>
      <w:r w:rsidRPr="00633A23">
        <w:rPr>
          <w:rFonts w:cs="Arial"/>
        </w:rPr>
        <w:t xml:space="preserve"> </w:t>
      </w:r>
      <w:r w:rsidRPr="00633A23">
        <w:t>постриженная</w:t>
      </w:r>
      <w:r w:rsidRPr="00633A23">
        <w:rPr>
          <w:rFonts w:cs="Arial"/>
        </w:rPr>
        <w:t xml:space="preserve"> </w:t>
      </w:r>
      <w:r w:rsidRPr="00633A23">
        <w:t>недавно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мантию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нахиня Георгия</w:t>
      </w:r>
      <w:r w:rsidRPr="00633A23">
        <w:rPr>
          <w:rFonts w:cs="Arial"/>
        </w:rPr>
        <w:t xml:space="preserve"> (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 </w:t>
      </w:r>
      <w:r w:rsidRPr="00633A23">
        <w:t>София</w:t>
      </w:r>
      <w:r w:rsidRPr="00633A23">
        <w:rPr>
          <w:rFonts w:cs="Arial"/>
        </w:rPr>
        <w:t xml:space="preserve"> </w:t>
      </w:r>
      <w:r w:rsidRPr="00633A23">
        <w:t>Ивановна</w:t>
      </w:r>
      <w:r w:rsidRPr="00633A23">
        <w:rPr>
          <w:rFonts w:cs="Arial"/>
        </w:rPr>
        <w:t xml:space="preserve"> </w:t>
      </w:r>
      <w:r w:rsidRPr="00633A23">
        <w:t>Снигиревская</w:t>
      </w:r>
      <w:r w:rsidRPr="00633A23">
        <w:rPr>
          <w:rFonts w:cs="Arial"/>
        </w:rPr>
        <w:t xml:space="preserve">)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Но</w:t>
      </w:r>
      <w:r w:rsidRPr="00633A23">
        <w:softHyphen/>
        <w:t>водевичьего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</w:t>
      </w:r>
      <w:r w:rsidRPr="00633A23">
        <w:t>р</w:t>
      </w:r>
      <w:r w:rsidRPr="00633A23">
        <w:t>бурге</w:t>
      </w:r>
      <w:r w:rsidRPr="00633A23">
        <w:rPr>
          <w:rFonts w:cs="Arial"/>
        </w:rPr>
        <w:t xml:space="preserve">. 13 </w:t>
      </w:r>
      <w:r w:rsidRPr="00633A23">
        <w:t>января</w:t>
      </w:r>
      <w:r w:rsidRPr="00633A23">
        <w:rPr>
          <w:rFonts w:cs="Arial"/>
        </w:rPr>
        <w:t xml:space="preserve"> 1882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прибыла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обитель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занялась</w:t>
      </w:r>
      <w:r w:rsidRPr="00633A23">
        <w:rPr>
          <w:rFonts w:cs="Arial"/>
        </w:rPr>
        <w:t xml:space="preserve"> </w:t>
      </w:r>
      <w:r w:rsidRPr="00633A23">
        <w:t>прежде</w:t>
      </w:r>
      <w:r w:rsidRPr="00633A23">
        <w:rPr>
          <w:rFonts w:cs="Arial"/>
        </w:rPr>
        <w:t xml:space="preserve"> </w:t>
      </w:r>
      <w:r w:rsidRPr="00633A23">
        <w:t>всего завершением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. 5 </w:t>
      </w:r>
      <w:r w:rsidRPr="00633A23">
        <w:t>сентября</w:t>
      </w:r>
      <w:r w:rsidRPr="00633A23">
        <w:rPr>
          <w:rFonts w:cs="Arial"/>
        </w:rPr>
        <w:t xml:space="preserve"> 1882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ос</w:t>
      </w:r>
      <w:r w:rsidRPr="00633A23">
        <w:softHyphen/>
        <w:t>вящен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Живоначальной</w:t>
      </w:r>
      <w:r w:rsidRPr="00633A23">
        <w:rPr>
          <w:rFonts w:cs="Arial"/>
        </w:rPr>
        <w:t xml:space="preserve"> </w:t>
      </w:r>
      <w:r w:rsidRPr="00633A23">
        <w:t>Троицы</w:t>
      </w:r>
      <w:r w:rsidRPr="00633A23">
        <w:rPr>
          <w:rFonts w:cs="Arial"/>
        </w:rPr>
        <w:t xml:space="preserve">; </w:t>
      </w:r>
      <w:r w:rsidRPr="00633A23">
        <w:t>храм был</w:t>
      </w:r>
      <w:r w:rsidRPr="00633A23">
        <w:rPr>
          <w:rFonts w:cs="Arial"/>
        </w:rPr>
        <w:t xml:space="preserve"> </w:t>
      </w:r>
      <w:r w:rsidRPr="00633A23">
        <w:t>осв</w:t>
      </w:r>
      <w:r w:rsidRPr="00633A23">
        <w:t>я</w:t>
      </w:r>
      <w:r w:rsidRPr="00633A23">
        <w:t>щен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Кириллом</w:t>
      </w:r>
      <w:r w:rsidRPr="00633A23">
        <w:rPr>
          <w:rFonts w:cs="Arial"/>
        </w:rPr>
        <w:t xml:space="preserve"> </w:t>
      </w:r>
      <w:r w:rsidRPr="00633A23">
        <w:t>Аристотелевым</w:t>
      </w:r>
      <w:r w:rsidRPr="00633A23">
        <w:rPr>
          <w:rFonts w:cs="Arial"/>
        </w:rPr>
        <w:t xml:space="preserve">. </w:t>
      </w:r>
      <w:r w:rsidRPr="00633A23">
        <w:t>Высокий</w:t>
      </w:r>
      <w:r w:rsidRPr="00633A23">
        <w:rPr>
          <w:rFonts w:cs="Arial"/>
        </w:rPr>
        <w:t xml:space="preserve"> </w:t>
      </w:r>
      <w:r w:rsidRPr="00633A23">
        <w:t>и стройный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украшением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округи</w:t>
      </w:r>
      <w:r w:rsidRPr="00633A23">
        <w:rPr>
          <w:rFonts w:cs="Arial"/>
        </w:rPr>
        <w:t xml:space="preserve">.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в обычном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архитектора</w:t>
      </w:r>
      <w:r w:rsidRPr="00633A23">
        <w:rPr>
          <w:rFonts w:cs="Arial"/>
        </w:rPr>
        <w:t xml:space="preserve"> </w:t>
      </w:r>
      <w:r w:rsidRPr="00633A23">
        <w:t>Шурупова</w:t>
      </w:r>
      <w:r w:rsidRPr="00633A23">
        <w:rPr>
          <w:rFonts w:cs="Arial"/>
        </w:rPr>
        <w:t xml:space="preserve"> </w:t>
      </w:r>
      <w:r w:rsidRPr="00633A23">
        <w:t>русско</w:t>
      </w:r>
      <w:r w:rsidRPr="00633A23">
        <w:rPr>
          <w:rFonts w:cs="Arial"/>
        </w:rPr>
        <w:t>-</w:t>
      </w:r>
      <w:r w:rsidRPr="00633A23">
        <w:t>византийском</w:t>
      </w:r>
      <w:r w:rsidRPr="00633A23">
        <w:rPr>
          <w:rFonts w:cs="Arial"/>
        </w:rPr>
        <w:t xml:space="preserve"> </w:t>
      </w:r>
      <w:r w:rsidRPr="00633A23">
        <w:t>стиле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элементами</w:t>
      </w:r>
      <w:r w:rsidRPr="00633A23">
        <w:rPr>
          <w:rFonts w:cs="Arial"/>
        </w:rPr>
        <w:t xml:space="preserve"> </w:t>
      </w:r>
      <w:r w:rsidRPr="00633A23">
        <w:t>рома</w:t>
      </w:r>
      <w:r w:rsidRPr="00633A23">
        <w:t>н</w:t>
      </w:r>
      <w:r w:rsidRPr="00633A23">
        <w:t>ского</w:t>
      </w:r>
      <w:r w:rsidRPr="00633A23">
        <w:rPr>
          <w:rFonts w:cs="Arial"/>
        </w:rPr>
        <w:t xml:space="preserve">,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строен</w:t>
      </w:r>
      <w:r w:rsidRPr="00633A23">
        <w:rPr>
          <w:rFonts w:cs="Arial"/>
        </w:rPr>
        <w:t xml:space="preserve"> </w:t>
      </w:r>
      <w:r w:rsidRPr="00633A23">
        <w:t>кораблем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колокольней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папертью</w:t>
      </w:r>
      <w:r w:rsidRPr="00633A23">
        <w:rPr>
          <w:rFonts w:cs="Arial"/>
        </w:rPr>
        <w:t xml:space="preserve">. </w:t>
      </w:r>
      <w:r w:rsidRPr="00633A23">
        <w:t>Над восьмериком</w:t>
      </w:r>
      <w:r w:rsidRPr="00633A23">
        <w:rPr>
          <w:rFonts w:cs="Arial"/>
        </w:rPr>
        <w:t xml:space="preserve"> </w:t>
      </w:r>
      <w:r w:rsidRPr="00633A23">
        <w:t>возвышались</w:t>
      </w:r>
      <w:r w:rsidRPr="00633A23">
        <w:rPr>
          <w:rFonts w:cs="Arial"/>
        </w:rPr>
        <w:t xml:space="preserve"> </w:t>
      </w:r>
      <w:r w:rsidRPr="00633A23">
        <w:t>пять</w:t>
      </w:r>
      <w:r w:rsidRPr="00633A23">
        <w:rPr>
          <w:rFonts w:cs="Arial"/>
        </w:rPr>
        <w:t xml:space="preserve"> </w:t>
      </w:r>
      <w:r w:rsidRPr="00633A23">
        <w:t>глав</w:t>
      </w:r>
      <w:r w:rsidRPr="00633A23">
        <w:rPr>
          <w:rFonts w:cs="Arial"/>
        </w:rPr>
        <w:t xml:space="preserve">: </w:t>
      </w:r>
      <w:r w:rsidRPr="00633A23">
        <w:t>центральный</w:t>
      </w:r>
      <w:r w:rsidRPr="00633A23">
        <w:rPr>
          <w:rFonts w:cs="Arial"/>
        </w:rPr>
        <w:t xml:space="preserve"> </w:t>
      </w:r>
      <w:r w:rsidRPr="00633A23">
        <w:t>ба</w:t>
      </w:r>
      <w:r w:rsidRPr="00633A23">
        <w:softHyphen/>
        <w:t>рабан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световым</w:t>
      </w:r>
      <w:r w:rsidRPr="00633A23">
        <w:rPr>
          <w:rFonts w:cs="Arial"/>
        </w:rPr>
        <w:t xml:space="preserve">,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окружали</w:t>
      </w:r>
      <w:r w:rsidRPr="00633A23">
        <w:rPr>
          <w:rFonts w:cs="Arial"/>
        </w:rPr>
        <w:t xml:space="preserve"> </w:t>
      </w:r>
      <w:r w:rsidRPr="00633A23">
        <w:t>четыре</w:t>
      </w:r>
      <w:r w:rsidRPr="00633A23">
        <w:rPr>
          <w:rFonts w:cs="Arial"/>
        </w:rPr>
        <w:t xml:space="preserve"> </w:t>
      </w:r>
      <w:r w:rsidRPr="00633A23">
        <w:t>декоратив</w:t>
      </w:r>
      <w:r w:rsidRPr="00633A23">
        <w:softHyphen/>
        <w:t>ных</w:t>
      </w:r>
      <w:r w:rsidRPr="00633A23">
        <w:rPr>
          <w:rFonts w:cs="Arial"/>
        </w:rPr>
        <w:t xml:space="preserve"> </w:t>
      </w:r>
      <w:r w:rsidRPr="00633A23">
        <w:t>главки</w:t>
      </w:r>
      <w:r w:rsidRPr="00633A23">
        <w:rPr>
          <w:rFonts w:cs="Arial"/>
        </w:rPr>
        <w:t xml:space="preserve">. </w:t>
      </w:r>
      <w:r w:rsidRPr="00633A23">
        <w:t>Внутри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украшала</w:t>
      </w:r>
      <w:r w:rsidRPr="00633A23">
        <w:rPr>
          <w:rFonts w:cs="Arial"/>
        </w:rPr>
        <w:t xml:space="preserve"> </w:t>
      </w:r>
      <w:r w:rsidRPr="00633A23">
        <w:t>роспись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высокий золоченый</w:t>
      </w:r>
      <w:r w:rsidRPr="00633A23">
        <w:rPr>
          <w:rFonts w:cs="Arial"/>
        </w:rPr>
        <w:t xml:space="preserve"> </w:t>
      </w:r>
      <w:r w:rsidRPr="00633A23">
        <w:t>иконостас</w:t>
      </w:r>
      <w:r w:rsidRPr="00633A23">
        <w:rPr>
          <w:rFonts w:cs="Arial"/>
        </w:rPr>
        <w:t xml:space="preserve">. </w:t>
      </w:r>
      <w:r w:rsidRPr="00633A23">
        <w:t>Отапливался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пятью</w:t>
      </w:r>
      <w:r w:rsidRPr="00633A23">
        <w:rPr>
          <w:rFonts w:cs="Arial"/>
        </w:rPr>
        <w:t xml:space="preserve"> </w:t>
      </w:r>
      <w:r w:rsidRPr="00633A23">
        <w:t>печами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управления</w:t>
      </w:r>
      <w:r w:rsidRPr="00633A23">
        <w:rPr>
          <w:rFonts w:cs="Arial"/>
        </w:rPr>
        <w:t xml:space="preserve"> </w:t>
      </w:r>
      <w:r w:rsidRPr="00633A23">
        <w:t>матушки</w:t>
      </w:r>
      <w:r w:rsidRPr="00633A23">
        <w:rPr>
          <w:rFonts w:cs="Arial"/>
        </w:rPr>
        <w:t xml:space="preserve"> </w:t>
      </w:r>
      <w:r w:rsidRPr="00633A23">
        <w:t>Георгии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softHyphen/>
        <w:t>строены</w:t>
      </w:r>
      <w:r w:rsidRPr="00633A23">
        <w:rPr>
          <w:rFonts w:cs="Arial"/>
        </w:rPr>
        <w:t xml:space="preserve"> </w:t>
      </w:r>
      <w:r w:rsidRPr="00633A23">
        <w:t>деревянная</w:t>
      </w:r>
      <w:r w:rsidRPr="00633A23">
        <w:rPr>
          <w:rFonts w:cs="Arial"/>
        </w:rPr>
        <w:t xml:space="preserve"> </w:t>
      </w:r>
      <w:r w:rsidRPr="00633A23">
        <w:t>гостиница</w:t>
      </w:r>
      <w:r w:rsidRPr="00633A23">
        <w:rPr>
          <w:rFonts w:cs="Arial"/>
        </w:rPr>
        <w:t xml:space="preserve">, </w:t>
      </w:r>
      <w:r w:rsidRPr="00633A23">
        <w:t>каменный</w:t>
      </w:r>
      <w:r w:rsidRPr="00633A23">
        <w:rPr>
          <w:rFonts w:cs="Arial"/>
        </w:rPr>
        <w:t xml:space="preserve"> </w:t>
      </w:r>
      <w:r w:rsidRPr="00633A23">
        <w:t>келейный корпус</w:t>
      </w:r>
      <w:r w:rsidRPr="00633A23">
        <w:rPr>
          <w:rFonts w:cs="Arial"/>
        </w:rPr>
        <w:t xml:space="preserve">, </w:t>
      </w:r>
      <w:r w:rsidRPr="00633A23">
        <w:t>многочисленные</w:t>
      </w:r>
      <w:r w:rsidRPr="00633A23">
        <w:rPr>
          <w:rFonts w:cs="Arial"/>
        </w:rPr>
        <w:t xml:space="preserve"> </w:t>
      </w:r>
      <w:r w:rsidRPr="00633A23">
        <w:t>хозяйственные</w:t>
      </w:r>
      <w:r w:rsidRPr="00633A23">
        <w:rPr>
          <w:rFonts w:cs="Arial"/>
        </w:rPr>
        <w:t xml:space="preserve"> </w:t>
      </w:r>
      <w:r w:rsidRPr="00633A23">
        <w:t>службы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softHyphen/>
        <w:t>везены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повешены</w:t>
      </w:r>
      <w:r w:rsidRPr="00633A23">
        <w:rPr>
          <w:rFonts w:cs="Arial"/>
        </w:rPr>
        <w:t xml:space="preserve"> </w:t>
      </w:r>
      <w:r w:rsidRPr="00633A23">
        <w:t>колокола</w:t>
      </w:r>
      <w:r w:rsidRPr="00633A23">
        <w:rPr>
          <w:rFonts w:cs="Arial"/>
        </w:rPr>
        <w:t xml:space="preserve">. </w:t>
      </w:r>
      <w:r w:rsidRPr="00633A23">
        <w:t>Будучи</w:t>
      </w:r>
      <w:r w:rsidRPr="00633A23">
        <w:rPr>
          <w:rFonts w:cs="Arial"/>
        </w:rPr>
        <w:t xml:space="preserve"> </w:t>
      </w:r>
      <w:r w:rsidRPr="00633A23">
        <w:t>хорошей</w:t>
      </w:r>
      <w:r w:rsidRPr="00633A23">
        <w:rPr>
          <w:rFonts w:cs="Arial"/>
        </w:rPr>
        <w:t xml:space="preserve"> </w:t>
      </w:r>
      <w:r w:rsidRPr="00633A23">
        <w:t>худож</w:t>
      </w:r>
      <w:r w:rsidRPr="00633A23">
        <w:softHyphen/>
        <w:t>ницей</w:t>
      </w:r>
      <w:r w:rsidRPr="00633A23">
        <w:rPr>
          <w:rFonts w:cs="Arial"/>
        </w:rPr>
        <w:t xml:space="preserve">, </w:t>
      </w:r>
      <w:r w:rsidRPr="00633A23">
        <w:t>матушка</w:t>
      </w:r>
      <w:r w:rsidRPr="00633A23">
        <w:rPr>
          <w:rFonts w:cs="Arial"/>
        </w:rPr>
        <w:t xml:space="preserve"> </w:t>
      </w:r>
      <w:r w:rsidRPr="00633A23">
        <w:t>сама</w:t>
      </w:r>
      <w:r w:rsidRPr="00633A23">
        <w:rPr>
          <w:rFonts w:cs="Arial"/>
        </w:rPr>
        <w:t xml:space="preserve"> </w:t>
      </w:r>
      <w:r w:rsidRPr="00633A23">
        <w:t>писала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, </w:t>
      </w:r>
      <w:r w:rsidRPr="00633A23">
        <w:t>позолотила</w:t>
      </w:r>
      <w:r w:rsidRPr="00633A23">
        <w:rPr>
          <w:rFonts w:cs="Arial"/>
        </w:rPr>
        <w:t xml:space="preserve"> </w:t>
      </w:r>
      <w:r w:rsidRPr="00633A23">
        <w:t>кре</w:t>
      </w:r>
      <w:r w:rsidRPr="00633A23">
        <w:softHyphen/>
        <w:t>сты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шары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куп</w:t>
      </w:r>
      <w:r w:rsidRPr="00633A23">
        <w:t>о</w:t>
      </w:r>
      <w:r w:rsidRPr="00633A23">
        <w:t>лах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общине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введен</w:t>
      </w:r>
      <w:r w:rsidRPr="00633A23">
        <w:rPr>
          <w:rFonts w:cs="Arial"/>
        </w:rPr>
        <w:t xml:space="preserve"> </w:t>
      </w:r>
      <w:r w:rsidRPr="00633A23">
        <w:t>строгий устав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образцу</w:t>
      </w:r>
      <w:r w:rsidRPr="00633A23">
        <w:rPr>
          <w:rFonts w:cs="Arial"/>
        </w:rPr>
        <w:t xml:space="preserve"> </w:t>
      </w:r>
      <w:r w:rsidRPr="00633A23">
        <w:t>Новодевичьего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. </w:t>
      </w:r>
      <w:r w:rsidRPr="00633A23">
        <w:t>Появи</w:t>
      </w:r>
      <w:r w:rsidRPr="00633A23">
        <w:softHyphen/>
        <w:t>лась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годельня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жили</w:t>
      </w:r>
      <w:r w:rsidRPr="00633A23">
        <w:rPr>
          <w:rFonts w:cs="Arial"/>
        </w:rPr>
        <w:t xml:space="preserve"> </w:t>
      </w:r>
      <w:r w:rsidRPr="00633A23">
        <w:t>восемь</w:t>
      </w:r>
      <w:r w:rsidRPr="00633A23">
        <w:rPr>
          <w:rFonts w:cs="Arial"/>
        </w:rPr>
        <w:t xml:space="preserve"> </w:t>
      </w:r>
      <w:r w:rsidRPr="00633A23">
        <w:t>старушек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Хозяйство</w:t>
      </w:r>
      <w:r w:rsidRPr="00633A23">
        <w:rPr>
          <w:rFonts w:cs="Arial"/>
        </w:rPr>
        <w:t xml:space="preserve"> </w:t>
      </w:r>
      <w:r w:rsidRPr="00633A23">
        <w:t>надежно</w:t>
      </w:r>
      <w:r w:rsidRPr="00633A23">
        <w:rPr>
          <w:rFonts w:cs="Arial"/>
        </w:rPr>
        <w:t xml:space="preserve"> </w:t>
      </w:r>
      <w:r w:rsidRPr="00633A23">
        <w:t>обеспечивало</w:t>
      </w:r>
      <w:r w:rsidRPr="00633A23">
        <w:rPr>
          <w:rFonts w:cs="Arial"/>
        </w:rPr>
        <w:t xml:space="preserve"> </w:t>
      </w:r>
      <w:r w:rsidRPr="00633A23">
        <w:t>сестер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всех опекаемых</w:t>
      </w:r>
      <w:r w:rsidRPr="00633A23">
        <w:rPr>
          <w:rFonts w:cs="Arial"/>
        </w:rPr>
        <w:t xml:space="preserve"> </w:t>
      </w:r>
      <w:r w:rsidRPr="00633A23">
        <w:t>продуктами</w:t>
      </w:r>
      <w:r w:rsidRPr="00633A23">
        <w:rPr>
          <w:rFonts w:cs="Arial"/>
        </w:rPr>
        <w:t xml:space="preserve">. </w:t>
      </w:r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д</w:t>
      </w:r>
      <w:r w:rsidRPr="00633A23">
        <w:t>о</w:t>
      </w:r>
      <w:r w:rsidRPr="00633A23">
        <w:t>ход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основного капитала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10 </w:t>
      </w:r>
      <w:r w:rsidRPr="00633A23">
        <w:t>тысяч</w:t>
      </w:r>
      <w:r w:rsidRPr="00633A23">
        <w:rPr>
          <w:rFonts w:cs="Arial"/>
        </w:rPr>
        <w:t xml:space="preserve"> </w:t>
      </w:r>
      <w:r w:rsidRPr="00633A23">
        <w:t>рублей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 (</w:t>
      </w:r>
      <w:r w:rsidRPr="00633A23">
        <w:t>часть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сдава</w:t>
      </w:r>
      <w:r w:rsidRPr="00633A23">
        <w:softHyphen/>
        <w:t>лась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аренду</w:t>
      </w:r>
      <w:r w:rsidRPr="00633A23">
        <w:rPr>
          <w:rFonts w:cs="Arial"/>
        </w:rPr>
        <w:t xml:space="preserve">) </w:t>
      </w:r>
      <w:r w:rsidRPr="00633A23">
        <w:t>ежегодные</w:t>
      </w:r>
      <w:r w:rsidRPr="00633A23">
        <w:rPr>
          <w:rFonts w:cs="Arial"/>
        </w:rPr>
        <w:t xml:space="preserve"> 1 </w:t>
      </w:r>
      <w:r w:rsidRPr="00633A23">
        <w:t>тыс</w:t>
      </w:r>
      <w:r w:rsidRPr="00633A23">
        <w:rPr>
          <w:rFonts w:cs="Arial"/>
        </w:rPr>
        <w:t xml:space="preserve">. </w:t>
      </w:r>
      <w:r w:rsidRPr="00633A23">
        <w:t>руб</w:t>
      </w:r>
      <w:r w:rsidRPr="00633A23">
        <w:rPr>
          <w:rFonts w:cs="Arial"/>
        </w:rPr>
        <w:t xml:space="preserve">. </w:t>
      </w:r>
      <w:r w:rsidRPr="00633A23">
        <w:t>перечисления Лемешевой</w:t>
      </w:r>
      <w:r w:rsidRPr="00633A23">
        <w:rPr>
          <w:rFonts w:cs="Arial"/>
        </w:rPr>
        <w:t xml:space="preserve"> </w:t>
      </w:r>
      <w:r w:rsidRPr="00633A23">
        <w:t>позволили</w:t>
      </w:r>
      <w:r w:rsidRPr="00633A23">
        <w:rPr>
          <w:rFonts w:cs="Arial"/>
        </w:rPr>
        <w:t xml:space="preserve"> </w:t>
      </w:r>
      <w:r w:rsidRPr="00633A23">
        <w:t>общине</w:t>
      </w:r>
      <w:r w:rsidRPr="00633A23">
        <w:rPr>
          <w:rFonts w:cs="Arial"/>
        </w:rPr>
        <w:t xml:space="preserve"> </w:t>
      </w:r>
      <w:r w:rsidRPr="00633A23">
        <w:t>существовать</w:t>
      </w:r>
      <w:r w:rsidRPr="00633A23">
        <w:rPr>
          <w:rFonts w:cs="Arial"/>
        </w:rPr>
        <w:t xml:space="preserve"> </w:t>
      </w:r>
      <w:r w:rsidRPr="00633A23">
        <w:t>само</w:t>
      </w:r>
      <w:r w:rsidRPr="00633A23">
        <w:softHyphen/>
        <w:t>стоятельно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обр</w:t>
      </w:r>
      <w:r w:rsidRPr="00633A23">
        <w:t>а</w:t>
      </w:r>
      <w:r w:rsidRPr="00633A23">
        <w:t>щаясь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помощью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казне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rPr>
          <w:rFonts w:cs="Arial"/>
        </w:rPr>
        <w:t xml:space="preserve">29 </w:t>
      </w:r>
      <w:r w:rsidRPr="00633A23">
        <w:t>января</w:t>
      </w:r>
      <w:r w:rsidRPr="00633A23">
        <w:rPr>
          <w:rFonts w:cs="Arial"/>
        </w:rPr>
        <w:t xml:space="preserve"> 1887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Георгия</w:t>
      </w:r>
      <w:r w:rsidRPr="00633A23">
        <w:rPr>
          <w:rFonts w:cs="Arial"/>
        </w:rPr>
        <w:t xml:space="preserve"> </w:t>
      </w:r>
      <w:r w:rsidRPr="00633A23">
        <w:t>подала</w:t>
      </w:r>
      <w:r w:rsidRPr="00633A23">
        <w:rPr>
          <w:rFonts w:cs="Arial"/>
        </w:rPr>
        <w:t xml:space="preserve"> </w:t>
      </w:r>
      <w:r w:rsidRPr="00633A23">
        <w:t>прошение</w:t>
      </w:r>
      <w:r w:rsidRPr="00633A23">
        <w:rPr>
          <w:rFonts w:cs="Arial"/>
        </w:rPr>
        <w:t xml:space="preserve"> </w:t>
      </w:r>
      <w:r w:rsidRPr="00633A23">
        <w:t>но</w:t>
      </w:r>
      <w:r w:rsidRPr="00633A23">
        <w:softHyphen/>
        <w:t>вому</w:t>
      </w:r>
      <w:r w:rsidRPr="00633A23">
        <w:rPr>
          <w:rFonts w:cs="Arial"/>
        </w:rPr>
        <w:t xml:space="preserve"> </w:t>
      </w:r>
      <w:r w:rsidRPr="00633A23">
        <w:t>благочинному</w:t>
      </w:r>
      <w:r w:rsidRPr="00633A23">
        <w:rPr>
          <w:rFonts w:cs="Arial"/>
        </w:rPr>
        <w:t xml:space="preserve"> </w:t>
      </w:r>
      <w:r w:rsidRPr="00633A23">
        <w:t>архимандриту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t>г</w:t>
      </w:r>
      <w:r w:rsidRPr="00633A23">
        <w:t xml:space="preserve">натию </w:t>
      </w:r>
      <w:r w:rsidRPr="00633A23">
        <w:rPr>
          <w:rFonts w:cs="Arial"/>
        </w:rPr>
        <w:t>(</w:t>
      </w:r>
      <w:r w:rsidRPr="00633A23">
        <w:t>Малышеву</w:t>
      </w:r>
      <w:r w:rsidRPr="00633A23">
        <w:rPr>
          <w:rFonts w:cs="Arial"/>
        </w:rPr>
        <w:t xml:space="preserve">), </w:t>
      </w:r>
      <w:r w:rsidRPr="00633A23">
        <w:t>настоятелю</w:t>
      </w:r>
      <w:r w:rsidRPr="00633A23">
        <w:rPr>
          <w:rFonts w:cs="Arial"/>
        </w:rPr>
        <w:t xml:space="preserve"> </w:t>
      </w:r>
      <w:r w:rsidRPr="00633A23">
        <w:t>Троице</w:t>
      </w:r>
      <w:r w:rsidRPr="00633A23">
        <w:rPr>
          <w:rFonts w:cs="Arial"/>
        </w:rPr>
        <w:t>-</w:t>
      </w:r>
      <w:r w:rsidRPr="00633A23">
        <w:t>Сергиевой</w:t>
      </w:r>
      <w:r w:rsidRPr="00633A23">
        <w:rPr>
          <w:rFonts w:cs="Arial"/>
        </w:rPr>
        <w:t xml:space="preserve"> </w:t>
      </w:r>
      <w:r w:rsidRPr="00633A23">
        <w:t>пустыни</w:t>
      </w:r>
      <w:r w:rsidRPr="00633A23">
        <w:rPr>
          <w:rFonts w:cs="Arial"/>
        </w:rPr>
        <w:t xml:space="preserve">, </w:t>
      </w:r>
      <w:r w:rsidRPr="00633A23">
        <w:t>ходатайствовать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епархиал</w:t>
      </w:r>
      <w:r w:rsidRPr="00633A23">
        <w:t>ь</w:t>
      </w:r>
      <w:r w:rsidRPr="00633A23">
        <w:t>ным</w:t>
      </w:r>
      <w:r w:rsidRPr="00633A23">
        <w:rPr>
          <w:rFonts w:cs="Arial"/>
        </w:rPr>
        <w:t xml:space="preserve"> </w:t>
      </w:r>
      <w:r w:rsidRPr="00633A23">
        <w:t>архиереем</w:t>
      </w:r>
      <w:r w:rsidRPr="00633A23">
        <w:rPr>
          <w:rFonts w:cs="Arial"/>
        </w:rPr>
        <w:t xml:space="preserve"> </w:t>
      </w:r>
      <w:r w:rsidRPr="00633A23">
        <w:t>о возведении</w:t>
      </w:r>
      <w:r w:rsidRPr="00633A23">
        <w:rPr>
          <w:rFonts w:cs="Arial"/>
        </w:rPr>
        <w:t xml:space="preserve"> </w:t>
      </w:r>
      <w:r w:rsidRPr="00633A23">
        <w:t>общины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ранг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. </w:t>
      </w:r>
      <w:r w:rsidRPr="00633A23">
        <w:t>Поддерживая ходатайство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Исидор</w:t>
      </w:r>
      <w:r w:rsidRPr="00633A23">
        <w:rPr>
          <w:rFonts w:cs="Arial"/>
        </w:rPr>
        <w:t xml:space="preserve"> </w:t>
      </w:r>
      <w:r w:rsidRPr="00633A23">
        <w:t>писал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община существует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20 </w:t>
      </w:r>
      <w:r w:rsidRPr="00633A23">
        <w:t>лет</w:t>
      </w:r>
      <w:r w:rsidRPr="00633A23">
        <w:rPr>
          <w:rFonts w:cs="Arial"/>
        </w:rPr>
        <w:t xml:space="preserve">, </w:t>
      </w:r>
      <w:r w:rsidRPr="00633A23">
        <w:t>«имеет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необходимое для</w:t>
      </w:r>
      <w:r w:rsidRPr="00633A23">
        <w:rPr>
          <w:rFonts w:cs="Arial"/>
        </w:rPr>
        <w:t xml:space="preserve"> </w:t>
      </w:r>
      <w:r w:rsidRPr="00633A23">
        <w:t>прохождения</w:t>
      </w:r>
      <w:r w:rsidRPr="00633A23">
        <w:rPr>
          <w:rFonts w:cs="Arial"/>
        </w:rPr>
        <w:t xml:space="preserve"> </w:t>
      </w:r>
      <w:r w:rsidRPr="00633A23">
        <w:t>иноческой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... </w:t>
      </w:r>
      <w:r w:rsidRPr="00633A23">
        <w:t>Сестры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 xml:space="preserve">числе </w:t>
      </w:r>
      <w:r w:rsidRPr="00633A23">
        <w:rPr>
          <w:rFonts w:cs="Arial"/>
        </w:rPr>
        <w:t>30-</w:t>
      </w:r>
      <w:r w:rsidRPr="00633A23">
        <w:t>ти</w:t>
      </w:r>
      <w:r w:rsidRPr="00633A23">
        <w:rPr>
          <w:rFonts w:cs="Arial"/>
        </w:rPr>
        <w:t xml:space="preserve">, </w:t>
      </w:r>
      <w:r w:rsidRPr="00633A23">
        <w:t>занимаются</w:t>
      </w:r>
      <w:r w:rsidRPr="00633A23">
        <w:rPr>
          <w:rFonts w:cs="Arial"/>
        </w:rPr>
        <w:t xml:space="preserve"> </w:t>
      </w:r>
      <w:r w:rsidRPr="00633A23">
        <w:t>полевыми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другими</w:t>
      </w:r>
      <w:r w:rsidRPr="00633A23">
        <w:rPr>
          <w:rFonts w:cs="Arial"/>
        </w:rPr>
        <w:t xml:space="preserve"> </w:t>
      </w:r>
      <w:r w:rsidRPr="00633A23">
        <w:t>хозяйствен</w:t>
      </w:r>
      <w:r w:rsidRPr="00633A23">
        <w:softHyphen/>
        <w:t>ными</w:t>
      </w:r>
      <w:r w:rsidRPr="00633A23">
        <w:rPr>
          <w:rFonts w:cs="Arial"/>
        </w:rPr>
        <w:t xml:space="preserve"> </w:t>
      </w:r>
      <w:r w:rsidRPr="00633A23">
        <w:t>работами</w:t>
      </w:r>
      <w:r w:rsidRPr="00633A23">
        <w:rPr>
          <w:rFonts w:cs="Arial"/>
        </w:rPr>
        <w:t xml:space="preserve">, </w:t>
      </w:r>
      <w:r w:rsidRPr="00633A23">
        <w:t>несут</w:t>
      </w:r>
      <w:r w:rsidRPr="00633A23">
        <w:rPr>
          <w:rFonts w:cs="Arial"/>
        </w:rPr>
        <w:t xml:space="preserve"> </w:t>
      </w:r>
      <w:r w:rsidRPr="00633A23">
        <w:t>церковное</w:t>
      </w:r>
      <w:r w:rsidRPr="00633A23">
        <w:rPr>
          <w:rFonts w:cs="Arial"/>
        </w:rPr>
        <w:t xml:space="preserve"> </w:t>
      </w:r>
      <w:r w:rsidRPr="00633A23">
        <w:t>послушание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гослужениях»</w:t>
      </w:r>
      <w:r w:rsidRPr="00633A23">
        <w:rPr>
          <w:rFonts w:cs="Arial"/>
        </w:rPr>
        <w:t xml:space="preserve">. 24 </w:t>
      </w:r>
      <w:r w:rsidRPr="00633A23">
        <w:t>июля</w:t>
      </w:r>
      <w:r w:rsidRPr="00633A23">
        <w:rPr>
          <w:rFonts w:cs="Arial"/>
        </w:rPr>
        <w:t xml:space="preserve"> (8 </w:t>
      </w:r>
      <w:r w:rsidRPr="00633A23">
        <w:t>августа</w:t>
      </w:r>
      <w:r w:rsidRPr="00633A23">
        <w:rPr>
          <w:rFonts w:cs="Arial"/>
        </w:rPr>
        <w:t xml:space="preserve">) 1887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Троицкая женская</w:t>
      </w:r>
      <w:r w:rsidRPr="00633A23">
        <w:rPr>
          <w:rFonts w:cs="Arial"/>
        </w:rPr>
        <w:t xml:space="preserve"> </w:t>
      </w:r>
      <w:r w:rsidRPr="00633A23">
        <w:t>община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определению</w:t>
      </w:r>
      <w:r w:rsidRPr="00633A23">
        <w:rPr>
          <w:rFonts w:cs="Arial"/>
        </w:rPr>
        <w:t xml:space="preserve"> </w:t>
      </w:r>
      <w:r w:rsidRPr="00633A23">
        <w:t>Святейшего</w:t>
      </w:r>
      <w:r w:rsidRPr="00633A23">
        <w:rPr>
          <w:rFonts w:cs="Arial"/>
        </w:rPr>
        <w:t xml:space="preserve"> </w:t>
      </w:r>
      <w:r w:rsidRPr="00633A23">
        <w:t>Синода стала</w:t>
      </w:r>
      <w:r w:rsidRPr="00633A23">
        <w:rPr>
          <w:rFonts w:cs="Arial"/>
        </w:rPr>
        <w:t xml:space="preserve"> </w:t>
      </w:r>
      <w:r w:rsidRPr="00633A23">
        <w:t>«Свято</w:t>
      </w:r>
      <w:r w:rsidRPr="00633A23">
        <w:rPr>
          <w:rFonts w:cs="Arial"/>
        </w:rPr>
        <w:t>-</w:t>
      </w:r>
      <w:r w:rsidRPr="00633A23">
        <w:t>Троицким</w:t>
      </w:r>
      <w:r w:rsidRPr="00633A23">
        <w:rPr>
          <w:rFonts w:cs="Arial"/>
        </w:rPr>
        <w:t xml:space="preserve"> </w:t>
      </w:r>
      <w:r w:rsidRPr="00633A23">
        <w:t>Тв</w:t>
      </w:r>
      <w:r w:rsidRPr="00633A23">
        <w:t>о</w:t>
      </w:r>
      <w:r w:rsidRPr="00633A23">
        <w:t>рожковским</w:t>
      </w:r>
      <w:r w:rsidRPr="00633A23">
        <w:rPr>
          <w:rFonts w:cs="Arial"/>
        </w:rPr>
        <w:t xml:space="preserve"> </w:t>
      </w:r>
      <w:r w:rsidRPr="00633A23">
        <w:t>женским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softHyphen/>
        <w:t>щежительным</w:t>
      </w:r>
      <w:r w:rsidRPr="00633A23">
        <w:rPr>
          <w:rFonts w:cs="Arial"/>
        </w:rPr>
        <w:t xml:space="preserve"> </w:t>
      </w:r>
      <w:r w:rsidRPr="00633A23">
        <w:t>монастырем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числом</w:t>
      </w:r>
      <w:r w:rsidRPr="00633A23">
        <w:rPr>
          <w:rFonts w:cs="Arial"/>
        </w:rPr>
        <w:t xml:space="preserve"> </w:t>
      </w:r>
      <w:r w:rsidRPr="00633A23">
        <w:t>мона</w:t>
      </w:r>
      <w:r w:rsidRPr="00633A23">
        <w:softHyphen/>
        <w:t>шествующих</w:t>
      </w:r>
      <w:r w:rsidRPr="00633A23">
        <w:rPr>
          <w:rFonts w:cs="Arial"/>
        </w:rPr>
        <w:t xml:space="preserve">, </w:t>
      </w:r>
      <w:r w:rsidRPr="00633A23">
        <w:t>какое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средствам</w:t>
      </w:r>
      <w:r w:rsidRPr="00633A23">
        <w:rPr>
          <w:rFonts w:cs="Arial"/>
        </w:rPr>
        <w:t xml:space="preserve"> </w:t>
      </w:r>
      <w:r w:rsidRPr="00633A23">
        <w:t>обитель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стоянии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содержать»</w:t>
      </w:r>
      <w:r w:rsidRPr="00633A23">
        <w:rPr>
          <w:rFonts w:cs="Arial"/>
        </w:rPr>
        <w:t xml:space="preserve">. </w:t>
      </w:r>
      <w:r w:rsidRPr="00633A23">
        <w:t>Мечта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матушки Анг</w:t>
      </w:r>
      <w:r w:rsidRPr="00633A23">
        <w:t>е</w:t>
      </w:r>
      <w:r w:rsidRPr="00633A23">
        <w:t>лины</w:t>
      </w:r>
      <w:r w:rsidRPr="00633A23">
        <w:rPr>
          <w:rFonts w:cs="Arial"/>
        </w:rPr>
        <w:t xml:space="preserve"> </w:t>
      </w:r>
      <w:r w:rsidRPr="00633A23">
        <w:t>исполнилась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Выполнив</w:t>
      </w:r>
      <w:r w:rsidRPr="00633A23">
        <w:rPr>
          <w:rFonts w:cs="Arial"/>
        </w:rPr>
        <w:t xml:space="preserve"> </w:t>
      </w:r>
      <w:r w:rsidRPr="00633A23">
        <w:t>волю</w:t>
      </w:r>
      <w:r w:rsidRPr="00633A23">
        <w:rPr>
          <w:rFonts w:cs="Arial"/>
        </w:rPr>
        <w:t xml:space="preserve"> </w:t>
      </w:r>
      <w:r w:rsidRPr="00633A23">
        <w:t>основательницы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, </w:t>
      </w:r>
      <w:r w:rsidRPr="00633A23">
        <w:t>полно</w:t>
      </w:r>
      <w:r w:rsidRPr="00633A23">
        <w:softHyphen/>
        <w:t>стью</w:t>
      </w:r>
      <w:r w:rsidRPr="00633A23">
        <w:rPr>
          <w:rFonts w:cs="Arial"/>
        </w:rPr>
        <w:t xml:space="preserve"> </w:t>
      </w:r>
      <w:r w:rsidRPr="00633A23">
        <w:t>устроив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 xml:space="preserve">, </w:t>
      </w:r>
      <w:r w:rsidRPr="00633A23">
        <w:t>Гео</w:t>
      </w:r>
      <w:r w:rsidRPr="00633A23">
        <w:t>р</w:t>
      </w:r>
      <w:r w:rsidRPr="00633A23">
        <w:t>гия</w:t>
      </w:r>
      <w:r w:rsidRPr="00633A23">
        <w:rPr>
          <w:rFonts w:cs="Arial"/>
        </w:rPr>
        <w:t xml:space="preserve"> </w:t>
      </w:r>
      <w:r w:rsidRPr="00633A23">
        <w:t>возврати</w:t>
      </w:r>
      <w:r w:rsidRPr="00633A23">
        <w:softHyphen/>
        <w:t>лась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Петербург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Воскресенский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. </w:t>
      </w:r>
      <w:r w:rsidRPr="00633A23">
        <w:t>Указом Синода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11 </w:t>
      </w:r>
      <w:r w:rsidRPr="00633A23">
        <w:t>ноября</w:t>
      </w:r>
      <w:r w:rsidRPr="00633A23">
        <w:rPr>
          <w:rFonts w:cs="Arial"/>
        </w:rPr>
        <w:t xml:space="preserve"> 1887 </w:t>
      </w:r>
      <w:r w:rsidRPr="00633A23">
        <w:lastRenderedPageBreak/>
        <w:t>года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назначена</w:t>
      </w:r>
      <w:r w:rsidRPr="00633A23">
        <w:rPr>
          <w:rFonts w:cs="Arial"/>
        </w:rPr>
        <w:t xml:space="preserve"> </w:t>
      </w:r>
      <w:r w:rsidRPr="00633A23">
        <w:t>Арсения</w:t>
      </w:r>
      <w:r w:rsidRPr="00633A23">
        <w:rPr>
          <w:rFonts w:cs="Arial"/>
        </w:rPr>
        <w:t xml:space="preserve"> (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 </w:t>
      </w:r>
      <w:r w:rsidRPr="00633A23">
        <w:t>Анна</w:t>
      </w:r>
      <w:r w:rsidRPr="00633A23">
        <w:rPr>
          <w:rFonts w:cs="Arial"/>
        </w:rPr>
        <w:t xml:space="preserve"> </w:t>
      </w:r>
      <w:r w:rsidRPr="00633A23">
        <w:t>Баскакова</w:t>
      </w:r>
      <w:r w:rsidRPr="00633A23">
        <w:rPr>
          <w:rFonts w:cs="Arial"/>
        </w:rPr>
        <w:t xml:space="preserve">), </w:t>
      </w:r>
      <w:r w:rsidRPr="00633A23">
        <w:t>монахиня того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монаст</w:t>
      </w:r>
      <w:r w:rsidRPr="00633A23">
        <w:t>ы</w:t>
      </w:r>
      <w:r w:rsidRPr="00633A23">
        <w:t>ря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ризничей</w:t>
      </w:r>
      <w:r w:rsidRPr="00633A23">
        <w:rPr>
          <w:rFonts w:cs="Arial"/>
        </w:rPr>
        <w:t xml:space="preserve">. 11 </w:t>
      </w:r>
      <w:r w:rsidRPr="00633A23">
        <w:t>декаб</w:t>
      </w:r>
      <w:r w:rsidRPr="00633A23">
        <w:softHyphen/>
        <w:t>ря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звании</w:t>
      </w:r>
      <w:r w:rsidRPr="00633A23">
        <w:rPr>
          <w:rFonts w:cs="Arial"/>
        </w:rPr>
        <w:t xml:space="preserve"> </w:t>
      </w:r>
      <w:r w:rsidRPr="00633A23">
        <w:t>игумений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приехала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Творожково</w:t>
      </w:r>
      <w:r w:rsidRPr="00633A23">
        <w:rPr>
          <w:rFonts w:cs="Arial"/>
        </w:rPr>
        <w:t xml:space="preserve"> </w:t>
      </w:r>
      <w:r w:rsidRPr="00633A23">
        <w:t>с двумя</w:t>
      </w:r>
      <w:r w:rsidRPr="00633A23">
        <w:rPr>
          <w:rFonts w:cs="Arial"/>
        </w:rPr>
        <w:t xml:space="preserve"> </w:t>
      </w:r>
      <w:r w:rsidRPr="00633A23">
        <w:t>родными</w:t>
      </w:r>
      <w:r w:rsidRPr="00633A23">
        <w:rPr>
          <w:rFonts w:cs="Arial"/>
        </w:rPr>
        <w:t xml:space="preserve"> </w:t>
      </w:r>
      <w:r w:rsidRPr="00633A23">
        <w:t>сестрами</w:t>
      </w:r>
      <w:r w:rsidRPr="00633A23">
        <w:rPr>
          <w:rFonts w:cs="Arial"/>
        </w:rPr>
        <w:t>-</w:t>
      </w:r>
      <w:r w:rsidRPr="00633A23">
        <w:t>монахинями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Антонией</w:t>
      </w:r>
      <w:r w:rsidRPr="00633A23">
        <w:rPr>
          <w:rFonts w:cs="Arial"/>
        </w:rPr>
        <w:t xml:space="preserve"> </w:t>
      </w:r>
      <w:r w:rsidRPr="00633A23">
        <w:t>и Венедиктой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марте</w:t>
      </w:r>
      <w:r w:rsidRPr="00633A23">
        <w:rPr>
          <w:rFonts w:cs="Arial"/>
        </w:rPr>
        <w:t xml:space="preserve"> 1892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Петербурге</w:t>
      </w:r>
      <w:r w:rsidRPr="00633A23">
        <w:rPr>
          <w:rFonts w:cs="Arial"/>
        </w:rPr>
        <w:t xml:space="preserve"> </w:t>
      </w:r>
      <w:r w:rsidRPr="00633A23">
        <w:t>скончалась</w:t>
      </w:r>
      <w:r w:rsidRPr="00633A23">
        <w:rPr>
          <w:rFonts w:cs="Arial"/>
        </w:rPr>
        <w:t xml:space="preserve"> </w:t>
      </w:r>
      <w:r w:rsidRPr="00633A23">
        <w:t>Леме</w:t>
      </w:r>
      <w:r w:rsidRPr="00633A23">
        <w:softHyphen/>
        <w:t>шева</w:t>
      </w:r>
      <w:r w:rsidRPr="00633A23">
        <w:rPr>
          <w:rFonts w:cs="Arial"/>
        </w:rPr>
        <w:t xml:space="preserve">, </w:t>
      </w:r>
      <w:r w:rsidRPr="00633A23">
        <w:t>давняя</w:t>
      </w:r>
      <w:r w:rsidRPr="00633A23">
        <w:rPr>
          <w:rFonts w:cs="Arial"/>
        </w:rPr>
        <w:t xml:space="preserve"> </w:t>
      </w:r>
      <w:r w:rsidRPr="00633A23">
        <w:t>благодетельница</w:t>
      </w:r>
      <w:r w:rsidRPr="00633A23">
        <w:rPr>
          <w:rFonts w:cs="Arial"/>
        </w:rPr>
        <w:t xml:space="preserve"> </w:t>
      </w:r>
      <w:r w:rsidRPr="00633A23">
        <w:t>Творо</w:t>
      </w:r>
      <w:r w:rsidRPr="00633A23">
        <w:t>ж</w:t>
      </w:r>
      <w:r w:rsidRPr="00633A23">
        <w:t>ковской</w:t>
      </w:r>
      <w:r w:rsidRPr="00633A23">
        <w:rPr>
          <w:rFonts w:cs="Arial"/>
        </w:rPr>
        <w:t xml:space="preserve"> </w:t>
      </w:r>
      <w:r w:rsidRPr="00633A23">
        <w:t>обите</w:t>
      </w:r>
      <w:r w:rsidRPr="00633A23">
        <w:softHyphen/>
        <w:t>ли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завещала</w:t>
      </w:r>
      <w:r w:rsidRPr="00633A23">
        <w:rPr>
          <w:rFonts w:cs="Arial"/>
        </w:rPr>
        <w:t xml:space="preserve"> </w:t>
      </w:r>
      <w:r w:rsidRPr="00633A23">
        <w:t>монастырю</w:t>
      </w:r>
      <w:r w:rsidRPr="00633A23">
        <w:rPr>
          <w:rFonts w:cs="Arial"/>
        </w:rPr>
        <w:t xml:space="preserve"> </w:t>
      </w:r>
      <w:r w:rsidRPr="00633A23">
        <w:t>каменный</w:t>
      </w:r>
      <w:r w:rsidRPr="00633A23">
        <w:rPr>
          <w:rFonts w:cs="Arial"/>
        </w:rPr>
        <w:t xml:space="preserve"> </w:t>
      </w:r>
      <w:r w:rsidRPr="00633A23">
        <w:t>трех</w:t>
      </w:r>
      <w:r w:rsidRPr="00633A23">
        <w:softHyphen/>
        <w:t>этажный</w:t>
      </w:r>
      <w:r w:rsidRPr="00633A23">
        <w:rPr>
          <w:rFonts w:cs="Arial"/>
        </w:rPr>
        <w:t xml:space="preserve"> </w:t>
      </w:r>
      <w:r w:rsidRPr="00633A23">
        <w:t>дом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Прядильной</w:t>
      </w:r>
      <w:r w:rsidRPr="00633A23">
        <w:rPr>
          <w:rFonts w:cs="Arial"/>
        </w:rPr>
        <w:t xml:space="preserve"> </w:t>
      </w:r>
      <w:r w:rsidRPr="00633A23">
        <w:t>улице</w:t>
      </w:r>
      <w:r w:rsidRPr="00633A23">
        <w:rPr>
          <w:rFonts w:cs="Arial"/>
        </w:rPr>
        <w:t xml:space="preserve">. </w:t>
      </w:r>
      <w:r w:rsidRPr="00633A23">
        <w:t>Возможно</w:t>
      </w:r>
      <w:r w:rsidRPr="00633A23">
        <w:rPr>
          <w:rFonts w:cs="Arial"/>
        </w:rPr>
        <w:t xml:space="preserve">, </w:t>
      </w:r>
      <w:r w:rsidRPr="00633A23">
        <w:t>тогда появилась</w:t>
      </w:r>
      <w:r w:rsidRPr="00633A23">
        <w:rPr>
          <w:rFonts w:cs="Arial"/>
        </w:rPr>
        <w:t xml:space="preserve"> </w:t>
      </w:r>
      <w:r w:rsidRPr="00633A23">
        <w:t>мысль</w:t>
      </w:r>
      <w:r w:rsidRPr="00633A23">
        <w:rPr>
          <w:rFonts w:cs="Arial"/>
        </w:rPr>
        <w:t xml:space="preserve"> </w:t>
      </w:r>
      <w:r w:rsidRPr="00633A23">
        <w:t>устроить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доме</w:t>
      </w:r>
      <w:r w:rsidRPr="00633A23">
        <w:rPr>
          <w:rFonts w:cs="Arial"/>
        </w:rPr>
        <w:t xml:space="preserve"> </w:t>
      </w:r>
      <w:r w:rsidRPr="00633A23">
        <w:t>подворье</w:t>
      </w:r>
      <w:r w:rsidRPr="00633A23">
        <w:rPr>
          <w:rFonts w:cs="Arial"/>
        </w:rPr>
        <w:t xml:space="preserve">, </w:t>
      </w:r>
      <w:r w:rsidRPr="00633A23">
        <w:t>где можно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разместить</w:t>
      </w:r>
      <w:r w:rsidRPr="00633A23">
        <w:rPr>
          <w:rFonts w:cs="Arial"/>
        </w:rPr>
        <w:t xml:space="preserve"> </w:t>
      </w:r>
      <w:r w:rsidRPr="00633A23">
        <w:t>кельи</w:t>
      </w:r>
      <w:r w:rsidRPr="00633A23">
        <w:rPr>
          <w:rFonts w:cs="Arial"/>
        </w:rPr>
        <w:t xml:space="preserve">, </w:t>
      </w:r>
      <w:r w:rsidRPr="00633A23">
        <w:t>гостиницу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часов</w:t>
      </w:r>
      <w:r w:rsidRPr="00633A23">
        <w:softHyphen/>
        <w:t>ню</w:t>
      </w:r>
      <w:r w:rsidRPr="00633A23">
        <w:rPr>
          <w:rFonts w:cs="Arial"/>
        </w:rPr>
        <w:t xml:space="preserve">. </w:t>
      </w:r>
      <w:r w:rsidRPr="00633A23">
        <w:t>Творожковское</w:t>
      </w:r>
      <w:r w:rsidRPr="00633A23">
        <w:rPr>
          <w:rFonts w:cs="Arial"/>
        </w:rPr>
        <w:t xml:space="preserve"> </w:t>
      </w:r>
      <w:r w:rsidRPr="00633A23">
        <w:t>подворье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Петербурге</w:t>
      </w:r>
      <w:r w:rsidRPr="00633A23">
        <w:rPr>
          <w:rFonts w:cs="Arial"/>
        </w:rPr>
        <w:t xml:space="preserve">, </w:t>
      </w:r>
      <w:r w:rsidRPr="00633A23">
        <w:t>однако</w:t>
      </w:r>
      <w:r w:rsidRPr="00633A23">
        <w:rPr>
          <w:rFonts w:cs="Arial"/>
        </w:rPr>
        <w:t xml:space="preserve">, </w:t>
      </w:r>
      <w:r w:rsidRPr="00633A23">
        <w:t>появ</w:t>
      </w:r>
      <w:r w:rsidRPr="00633A23">
        <w:t>и</w:t>
      </w:r>
      <w:r w:rsidRPr="00633A23">
        <w:t>лось</w:t>
      </w:r>
      <w:r w:rsidRPr="00633A23">
        <w:rPr>
          <w:rFonts w:cs="Arial"/>
        </w:rPr>
        <w:t xml:space="preserve"> </w:t>
      </w:r>
      <w:r w:rsidRPr="00633A23">
        <w:t>несколько</w:t>
      </w:r>
      <w:r w:rsidRPr="00633A23">
        <w:rPr>
          <w:rFonts w:cs="Arial"/>
        </w:rPr>
        <w:t xml:space="preserve"> </w:t>
      </w:r>
      <w:r w:rsidRPr="00633A23">
        <w:t>позже</w:t>
      </w:r>
      <w:r w:rsidRPr="00633A23">
        <w:rPr>
          <w:rFonts w:cs="Arial"/>
        </w:rPr>
        <w:t xml:space="preserve">,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XX</w:t>
      </w:r>
      <w:r w:rsidRPr="00633A23">
        <w:rPr>
          <w:rFonts w:cs="Arial"/>
        </w:rPr>
        <w:t xml:space="preserve"> </w:t>
      </w:r>
      <w:r w:rsidRPr="00633A23">
        <w:t>веке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При</w:t>
      </w:r>
      <w:r w:rsidRPr="00633A23">
        <w:rPr>
          <w:rFonts w:cs="Arial"/>
        </w:rPr>
        <w:t xml:space="preserve"> </w:t>
      </w:r>
      <w:r w:rsidRPr="00633A23">
        <w:t>игумений</w:t>
      </w:r>
      <w:r w:rsidRPr="00633A23">
        <w:rPr>
          <w:rFonts w:cs="Arial"/>
        </w:rPr>
        <w:t xml:space="preserve"> </w:t>
      </w:r>
      <w:r w:rsidRPr="00633A23">
        <w:t>Арсении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жили</w:t>
      </w:r>
      <w:r w:rsidRPr="00633A23">
        <w:rPr>
          <w:rFonts w:cs="Arial"/>
        </w:rPr>
        <w:t xml:space="preserve"> 13 </w:t>
      </w:r>
      <w:r w:rsidRPr="00633A23">
        <w:t>монахинь и</w:t>
      </w:r>
      <w:r w:rsidRPr="00633A23">
        <w:rPr>
          <w:rFonts w:cs="Arial"/>
        </w:rPr>
        <w:t xml:space="preserve"> 50 </w:t>
      </w:r>
      <w:r w:rsidRPr="00633A23">
        <w:t>послушниц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приюте</w:t>
      </w:r>
      <w:r w:rsidRPr="00633A23">
        <w:rPr>
          <w:rFonts w:cs="Arial"/>
        </w:rPr>
        <w:t xml:space="preserve"> </w:t>
      </w:r>
      <w:r w:rsidRPr="00633A23">
        <w:t>соде</w:t>
      </w:r>
      <w:r w:rsidRPr="00633A23">
        <w:t>р</w:t>
      </w:r>
      <w:r w:rsidRPr="00633A23">
        <w:t>жались</w:t>
      </w:r>
      <w:r w:rsidRPr="00633A23">
        <w:rPr>
          <w:rFonts w:cs="Arial"/>
        </w:rPr>
        <w:t xml:space="preserve"> </w:t>
      </w:r>
      <w:r w:rsidRPr="00633A23">
        <w:t>девочки</w:t>
      </w:r>
      <w:r w:rsidRPr="00633A23">
        <w:rPr>
          <w:rFonts w:cs="Arial"/>
        </w:rPr>
        <w:t>-</w:t>
      </w:r>
      <w:r w:rsidRPr="00633A23">
        <w:t>сироты</w:t>
      </w:r>
      <w:r w:rsidRPr="00633A23">
        <w:rPr>
          <w:rFonts w:cs="Arial"/>
        </w:rPr>
        <w:t xml:space="preserve"> 7</w:t>
      </w:r>
      <w:r w:rsidRPr="00633A23">
        <w:t>—</w:t>
      </w:r>
      <w:r w:rsidRPr="00633A23">
        <w:rPr>
          <w:rFonts w:cs="Arial"/>
        </w:rPr>
        <w:t xml:space="preserve">12 </w:t>
      </w:r>
      <w:r w:rsidRPr="00633A23">
        <w:t>лет</w:t>
      </w:r>
      <w:r w:rsidRPr="00633A23">
        <w:rPr>
          <w:rFonts w:cs="Arial"/>
        </w:rPr>
        <w:t xml:space="preserve">. </w:t>
      </w:r>
      <w:r w:rsidRPr="00633A23">
        <w:t>Обучившись</w:t>
      </w:r>
      <w:r w:rsidRPr="00633A23">
        <w:rPr>
          <w:rFonts w:cs="Arial"/>
        </w:rPr>
        <w:t xml:space="preserve"> </w:t>
      </w:r>
      <w:r w:rsidRPr="00633A23">
        <w:t>Закону</w:t>
      </w:r>
      <w:r w:rsidRPr="00633A23">
        <w:rPr>
          <w:rFonts w:cs="Arial"/>
        </w:rPr>
        <w:t xml:space="preserve"> </w:t>
      </w:r>
      <w:r w:rsidRPr="00633A23">
        <w:t>Божьему</w:t>
      </w:r>
      <w:r w:rsidRPr="00633A23">
        <w:rPr>
          <w:rFonts w:cs="Arial"/>
        </w:rPr>
        <w:t xml:space="preserve">, </w:t>
      </w:r>
      <w:r w:rsidRPr="00633A23">
        <w:t>чте</w:t>
      </w:r>
      <w:r w:rsidRPr="00633A23">
        <w:softHyphen/>
        <w:t>нию</w:t>
      </w:r>
      <w:r w:rsidRPr="00633A23">
        <w:rPr>
          <w:rFonts w:cs="Arial"/>
        </w:rPr>
        <w:t xml:space="preserve">, </w:t>
      </w:r>
      <w:r w:rsidRPr="00633A23">
        <w:t>письму</w:t>
      </w:r>
      <w:r w:rsidRPr="00633A23">
        <w:rPr>
          <w:rFonts w:cs="Arial"/>
        </w:rPr>
        <w:t xml:space="preserve">, </w:t>
      </w:r>
      <w:r w:rsidRPr="00633A23">
        <w:t>арифметике</w:t>
      </w:r>
      <w:r w:rsidRPr="00633A23">
        <w:rPr>
          <w:rFonts w:cs="Arial"/>
        </w:rPr>
        <w:t xml:space="preserve">, </w:t>
      </w:r>
      <w:r w:rsidRPr="00633A23">
        <w:t>хоровому</w:t>
      </w:r>
      <w:r w:rsidRPr="00633A23">
        <w:rPr>
          <w:rFonts w:cs="Arial"/>
        </w:rPr>
        <w:t xml:space="preserve"> </w:t>
      </w:r>
      <w:r w:rsidRPr="00633A23">
        <w:t>пению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пению</w:t>
      </w:r>
      <w:r w:rsidRPr="00633A23">
        <w:rPr>
          <w:rFonts w:cs="Arial"/>
        </w:rPr>
        <w:t xml:space="preserve"> </w:t>
      </w:r>
      <w:r w:rsidRPr="00633A23">
        <w:t>по нотам</w:t>
      </w:r>
      <w:r w:rsidRPr="00633A23">
        <w:rPr>
          <w:rFonts w:cs="Arial"/>
        </w:rPr>
        <w:t xml:space="preserve">, </w:t>
      </w:r>
      <w:r w:rsidRPr="00633A23">
        <w:t>различным</w:t>
      </w:r>
      <w:r w:rsidRPr="00633A23">
        <w:rPr>
          <w:rFonts w:cs="Arial"/>
        </w:rPr>
        <w:t xml:space="preserve"> </w:t>
      </w:r>
      <w:r w:rsidRPr="00633A23">
        <w:t>рукоделиям</w:t>
      </w:r>
      <w:r w:rsidRPr="00633A23">
        <w:rPr>
          <w:rFonts w:cs="Arial"/>
        </w:rPr>
        <w:t xml:space="preserve">,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либо</w:t>
      </w:r>
      <w:r w:rsidRPr="00633A23">
        <w:rPr>
          <w:rFonts w:cs="Arial"/>
        </w:rPr>
        <w:t xml:space="preserve"> </w:t>
      </w:r>
      <w:r w:rsidRPr="00633A23">
        <w:t>возвраща</w:t>
      </w:r>
      <w:r w:rsidRPr="00633A23">
        <w:softHyphen/>
        <w:t>лись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родс</w:t>
      </w:r>
      <w:r w:rsidRPr="00633A23">
        <w:t>т</w:t>
      </w:r>
      <w:r w:rsidRPr="00633A23">
        <w:t>венникам</w:t>
      </w:r>
      <w:r w:rsidRPr="00633A23">
        <w:rPr>
          <w:rFonts w:cs="Arial"/>
        </w:rPr>
        <w:t xml:space="preserve">, </w:t>
      </w:r>
      <w:r w:rsidRPr="00633A23">
        <w:t>либо</w:t>
      </w:r>
      <w:r w:rsidRPr="00633A23">
        <w:rPr>
          <w:rFonts w:cs="Arial"/>
        </w:rPr>
        <w:t xml:space="preserve"> </w:t>
      </w:r>
      <w:r w:rsidRPr="00633A23">
        <w:t>оставались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монастыре как</w:t>
      </w:r>
      <w:r w:rsidRPr="00633A23">
        <w:rPr>
          <w:rFonts w:cs="Arial"/>
        </w:rPr>
        <w:t xml:space="preserve"> </w:t>
      </w:r>
      <w:r w:rsidRPr="00633A23">
        <w:t>будущие</w:t>
      </w:r>
      <w:r w:rsidRPr="00633A23">
        <w:rPr>
          <w:rFonts w:cs="Arial"/>
        </w:rPr>
        <w:t xml:space="preserve"> </w:t>
      </w:r>
      <w:r w:rsidRPr="00633A23">
        <w:t>насельницы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конце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монастыре были</w:t>
      </w:r>
      <w:r w:rsidRPr="00633A23">
        <w:rPr>
          <w:rFonts w:cs="Arial"/>
        </w:rPr>
        <w:t xml:space="preserve"> </w:t>
      </w:r>
      <w:r w:rsidRPr="00633A23">
        <w:t>проведены</w:t>
      </w:r>
      <w:r w:rsidRPr="00633A23">
        <w:rPr>
          <w:rFonts w:cs="Arial"/>
        </w:rPr>
        <w:t xml:space="preserve"> </w:t>
      </w:r>
      <w:r w:rsidRPr="00633A23">
        <w:t>большие</w:t>
      </w:r>
      <w:r w:rsidRPr="00633A23">
        <w:rPr>
          <w:rFonts w:cs="Arial"/>
        </w:rPr>
        <w:t xml:space="preserve"> </w:t>
      </w:r>
      <w:r w:rsidRPr="00633A23">
        <w:t>ремонтные</w:t>
      </w:r>
      <w:r w:rsidRPr="00633A23">
        <w:rPr>
          <w:rFonts w:cs="Arial"/>
        </w:rPr>
        <w:t xml:space="preserve"> </w:t>
      </w:r>
      <w:r w:rsidRPr="00633A23">
        <w:t>работы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softHyphen/>
        <w:t>строены</w:t>
      </w:r>
      <w:r w:rsidRPr="00633A23">
        <w:rPr>
          <w:rFonts w:cs="Arial"/>
        </w:rPr>
        <w:t xml:space="preserve"> </w:t>
      </w:r>
      <w:r w:rsidRPr="00633A23">
        <w:t>дома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священника</w:t>
      </w:r>
      <w:r w:rsidRPr="00633A23">
        <w:rPr>
          <w:rFonts w:cs="Arial"/>
        </w:rPr>
        <w:t xml:space="preserve">, </w:t>
      </w:r>
      <w:r w:rsidRPr="00633A23">
        <w:t>рабочих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гомоль</w:t>
      </w:r>
      <w:r w:rsidRPr="00633A23">
        <w:softHyphen/>
        <w:t>цев</w:t>
      </w:r>
      <w:r w:rsidRPr="00633A23">
        <w:rPr>
          <w:rFonts w:cs="Arial"/>
        </w:rPr>
        <w:t xml:space="preserve">, </w:t>
      </w:r>
      <w:r w:rsidRPr="00633A23">
        <w:t>сараи</w:t>
      </w:r>
      <w:r w:rsidRPr="00633A23">
        <w:rPr>
          <w:rFonts w:cs="Arial"/>
        </w:rPr>
        <w:t xml:space="preserve">, </w:t>
      </w:r>
      <w:r w:rsidRPr="00633A23">
        <w:t>пчельник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другие</w:t>
      </w:r>
      <w:r w:rsidRPr="00633A23">
        <w:rPr>
          <w:rFonts w:cs="Arial"/>
        </w:rPr>
        <w:t xml:space="preserve"> </w:t>
      </w:r>
      <w:r w:rsidRPr="00633A23">
        <w:t>службы</w:t>
      </w:r>
      <w:r w:rsidRPr="00633A23">
        <w:rPr>
          <w:rFonts w:cs="Arial"/>
        </w:rPr>
        <w:t xml:space="preserve">. </w:t>
      </w:r>
      <w:r w:rsidRPr="00633A23">
        <w:t>Библиотека пополнилась</w:t>
      </w:r>
      <w:r w:rsidRPr="00633A23">
        <w:rPr>
          <w:rFonts w:cs="Arial"/>
        </w:rPr>
        <w:t xml:space="preserve"> </w:t>
      </w:r>
      <w:r w:rsidRPr="00633A23">
        <w:t>большим</w:t>
      </w:r>
      <w:r w:rsidRPr="00633A23">
        <w:rPr>
          <w:rFonts w:cs="Arial"/>
        </w:rPr>
        <w:t xml:space="preserve"> </w:t>
      </w:r>
      <w:r w:rsidRPr="00633A23">
        <w:t>количеством</w:t>
      </w:r>
      <w:r w:rsidRPr="00633A23">
        <w:rPr>
          <w:rFonts w:cs="Arial"/>
        </w:rPr>
        <w:t xml:space="preserve"> </w:t>
      </w:r>
      <w:r w:rsidRPr="00633A23">
        <w:t>книг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дарил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Исидор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Радостное</w:t>
      </w:r>
      <w:r w:rsidRPr="00633A23">
        <w:rPr>
          <w:rFonts w:cs="Arial"/>
        </w:rPr>
        <w:t xml:space="preserve"> </w:t>
      </w:r>
      <w:r w:rsidRPr="00633A23">
        <w:t>чувство</w:t>
      </w:r>
      <w:r w:rsidRPr="00633A23">
        <w:rPr>
          <w:rFonts w:cs="Arial"/>
        </w:rPr>
        <w:t xml:space="preserve"> </w:t>
      </w:r>
      <w:r w:rsidRPr="00633A23">
        <w:t>охватывало</w:t>
      </w:r>
      <w:r w:rsidRPr="00633A23">
        <w:rPr>
          <w:rFonts w:cs="Arial"/>
        </w:rPr>
        <w:t xml:space="preserve"> </w:t>
      </w:r>
      <w:r w:rsidRPr="00633A23">
        <w:t>богомольца</w:t>
      </w:r>
      <w:r w:rsidRPr="00633A23">
        <w:rPr>
          <w:rFonts w:cs="Arial"/>
        </w:rPr>
        <w:t xml:space="preserve"> </w:t>
      </w:r>
      <w:r w:rsidRPr="00633A23">
        <w:t>или просто</w:t>
      </w:r>
      <w:r w:rsidRPr="00633A23">
        <w:rPr>
          <w:rFonts w:cs="Arial"/>
        </w:rPr>
        <w:t xml:space="preserve"> </w:t>
      </w:r>
      <w:r w:rsidRPr="00633A23">
        <w:t>путешествовавшего</w:t>
      </w:r>
      <w:r w:rsidRPr="00633A23">
        <w:rPr>
          <w:rFonts w:cs="Arial"/>
        </w:rPr>
        <w:t xml:space="preserve">, </w:t>
      </w:r>
      <w:r w:rsidRPr="00633A23">
        <w:t>подъезжа</w:t>
      </w:r>
      <w:r w:rsidRPr="00633A23">
        <w:t>в</w:t>
      </w:r>
      <w:r w:rsidRPr="00633A23">
        <w:t>шего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мона</w:t>
      </w:r>
      <w:r w:rsidRPr="00633A23">
        <w:softHyphen/>
        <w:t>стырю</w:t>
      </w:r>
      <w:r w:rsidRPr="00633A23">
        <w:rPr>
          <w:rFonts w:cs="Arial"/>
        </w:rPr>
        <w:t xml:space="preserve">. </w:t>
      </w:r>
      <w:r w:rsidRPr="00633A23">
        <w:t>Большой</w:t>
      </w:r>
      <w:r w:rsidRPr="00633A23">
        <w:rPr>
          <w:rFonts w:cs="Arial"/>
        </w:rPr>
        <w:t xml:space="preserve"> </w:t>
      </w:r>
      <w:r w:rsidRPr="00633A23">
        <w:t>белый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зелеными</w:t>
      </w:r>
      <w:r w:rsidRPr="00633A23">
        <w:rPr>
          <w:rFonts w:cs="Arial"/>
        </w:rPr>
        <w:t xml:space="preserve"> </w:t>
      </w:r>
      <w:r w:rsidRPr="00633A23">
        <w:t>куполами красиво</w:t>
      </w:r>
      <w:r w:rsidRPr="00633A23">
        <w:rPr>
          <w:rFonts w:cs="Arial"/>
        </w:rPr>
        <w:t xml:space="preserve"> </w:t>
      </w:r>
      <w:r w:rsidRPr="00633A23">
        <w:t>высился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озером</w:t>
      </w:r>
      <w:r w:rsidRPr="00633A23">
        <w:rPr>
          <w:rFonts w:cs="Arial"/>
        </w:rPr>
        <w:t xml:space="preserve">.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находилась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softHyphen/>
        <w:t>мовая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.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узнать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золотому кресту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главке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е</w:t>
      </w:r>
      <w:r w:rsidRPr="00633A23">
        <w:t>большой</w:t>
      </w:r>
      <w:r w:rsidRPr="00633A23">
        <w:rPr>
          <w:rFonts w:cs="Arial"/>
        </w:rPr>
        <w:t xml:space="preserve"> </w:t>
      </w:r>
      <w:r w:rsidRPr="00633A23">
        <w:t>звоннице</w:t>
      </w:r>
      <w:r w:rsidRPr="00633A23">
        <w:rPr>
          <w:rFonts w:cs="Arial"/>
        </w:rPr>
        <w:t xml:space="preserve">. </w:t>
      </w:r>
      <w:r w:rsidRPr="00633A23">
        <w:t>Монастырь окружала</w:t>
      </w:r>
      <w:r w:rsidRPr="00633A23">
        <w:rPr>
          <w:rFonts w:cs="Arial"/>
        </w:rPr>
        <w:t xml:space="preserve"> </w:t>
      </w:r>
      <w:r w:rsidRPr="00633A23">
        <w:t>каменная</w:t>
      </w:r>
      <w:r w:rsidRPr="00633A23">
        <w:rPr>
          <w:rFonts w:cs="Arial"/>
        </w:rPr>
        <w:t xml:space="preserve"> </w:t>
      </w:r>
      <w:r w:rsidRPr="00633A23">
        <w:t>ограда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Святыми</w:t>
      </w:r>
      <w:r w:rsidRPr="00633A23">
        <w:rPr>
          <w:rFonts w:cs="Arial"/>
        </w:rPr>
        <w:t xml:space="preserve"> </w:t>
      </w:r>
      <w:r w:rsidRPr="00633A23">
        <w:t>воротами</w:t>
      </w:r>
      <w:r w:rsidRPr="00633A23">
        <w:rPr>
          <w:rFonts w:cs="Arial"/>
        </w:rPr>
        <w:t xml:space="preserve"> </w:t>
      </w:r>
      <w:r w:rsidRPr="00633A23">
        <w:t>и двумя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а</w:t>
      </w:r>
      <w:r w:rsidRPr="00633A23">
        <w:t>шенками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углах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ча</w:t>
      </w:r>
      <w:r w:rsidRPr="00633A23">
        <w:softHyphen/>
        <w:t>совня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другой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сторожка</w:t>
      </w:r>
      <w:r w:rsidRPr="00633A23">
        <w:rPr>
          <w:rFonts w:cs="Arial"/>
        </w:rPr>
        <w:t xml:space="preserve">. </w:t>
      </w:r>
      <w:r w:rsidRPr="00633A23">
        <w:t>Везде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разбиты цветники</w:t>
      </w:r>
      <w:r w:rsidRPr="00633A23">
        <w:rPr>
          <w:rFonts w:cs="Arial"/>
        </w:rPr>
        <w:t xml:space="preserve">, </w:t>
      </w:r>
      <w:r w:rsidRPr="00633A23">
        <w:t>радовали</w:t>
      </w:r>
      <w:r w:rsidRPr="00633A23">
        <w:rPr>
          <w:rFonts w:cs="Arial"/>
        </w:rPr>
        <w:t xml:space="preserve"> </w:t>
      </w:r>
      <w:r w:rsidRPr="00633A23">
        <w:t>глаз</w:t>
      </w:r>
      <w:r w:rsidRPr="00633A23">
        <w:rPr>
          <w:rFonts w:cs="Arial"/>
        </w:rPr>
        <w:t xml:space="preserve"> </w:t>
      </w:r>
      <w:r w:rsidRPr="00633A23">
        <w:t>ухоженные</w:t>
      </w:r>
      <w:r w:rsidRPr="00633A23">
        <w:rPr>
          <w:rFonts w:cs="Arial"/>
        </w:rPr>
        <w:t xml:space="preserve"> </w:t>
      </w:r>
      <w:r w:rsidRPr="00633A23">
        <w:t>заботливыми</w:t>
      </w:r>
      <w:r w:rsidRPr="00633A23">
        <w:rPr>
          <w:rFonts w:cs="Arial"/>
        </w:rPr>
        <w:t xml:space="preserve"> </w:t>
      </w:r>
      <w:r w:rsidRPr="00633A23">
        <w:t>ру</w:t>
      </w:r>
      <w:r w:rsidRPr="00633A23">
        <w:softHyphen/>
        <w:t>ками</w:t>
      </w:r>
      <w:r w:rsidRPr="00633A23">
        <w:rPr>
          <w:rFonts w:cs="Arial"/>
        </w:rPr>
        <w:t xml:space="preserve"> </w:t>
      </w:r>
      <w:r w:rsidRPr="00633A23">
        <w:t>сады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огороды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озере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ы</w:t>
      </w:r>
      <w:r w:rsidRPr="00633A23">
        <w:t>ло</w:t>
      </w:r>
      <w:r w:rsidRPr="00633A23">
        <w:rPr>
          <w:rFonts w:cs="Arial"/>
        </w:rPr>
        <w:t xml:space="preserve"> </w:t>
      </w:r>
      <w:r w:rsidRPr="00633A23">
        <w:t>видеть послушниц</w:t>
      </w:r>
      <w:r w:rsidRPr="00633A23">
        <w:rPr>
          <w:rFonts w:cs="Arial"/>
        </w:rPr>
        <w:t xml:space="preserve">, </w:t>
      </w:r>
      <w:r w:rsidRPr="00633A23">
        <w:t>занятых</w:t>
      </w:r>
      <w:r w:rsidRPr="00633A23">
        <w:rPr>
          <w:rFonts w:cs="Arial"/>
        </w:rPr>
        <w:t xml:space="preserve"> </w:t>
      </w:r>
      <w:r w:rsidRPr="00633A23">
        <w:t>рыбной</w:t>
      </w:r>
      <w:r w:rsidRPr="00633A23">
        <w:rPr>
          <w:rFonts w:cs="Arial"/>
        </w:rPr>
        <w:t xml:space="preserve"> </w:t>
      </w:r>
      <w:r w:rsidRPr="00633A23">
        <w:t>ловлей</w:t>
      </w:r>
      <w:r w:rsidRPr="00633A23">
        <w:rPr>
          <w:rFonts w:cs="Arial"/>
        </w:rPr>
        <w:t xml:space="preserve">. </w:t>
      </w:r>
      <w:r w:rsidRPr="00633A23">
        <w:t>Рожь</w:t>
      </w:r>
      <w:r w:rsidRPr="00633A23">
        <w:rPr>
          <w:rFonts w:cs="Arial"/>
        </w:rPr>
        <w:t xml:space="preserve">, </w:t>
      </w:r>
      <w:r w:rsidRPr="00633A23">
        <w:t>овес</w:t>
      </w:r>
      <w:r w:rsidRPr="00633A23">
        <w:rPr>
          <w:rFonts w:cs="Arial"/>
        </w:rPr>
        <w:t xml:space="preserve">, </w:t>
      </w:r>
      <w:r w:rsidRPr="00633A23">
        <w:t>лен</w:t>
      </w:r>
      <w:r w:rsidRPr="00633A23">
        <w:rPr>
          <w:rFonts w:cs="Arial"/>
        </w:rPr>
        <w:t xml:space="preserve">, </w:t>
      </w:r>
      <w:r w:rsidRPr="00633A23">
        <w:t>самые</w:t>
      </w:r>
      <w:r w:rsidRPr="00633A23">
        <w:rPr>
          <w:rFonts w:cs="Arial"/>
        </w:rPr>
        <w:t xml:space="preserve"> </w:t>
      </w:r>
      <w:r w:rsidRPr="00633A23">
        <w:t>разные</w:t>
      </w:r>
      <w:r w:rsidRPr="00633A23">
        <w:rPr>
          <w:rFonts w:cs="Arial"/>
        </w:rPr>
        <w:t xml:space="preserve"> </w:t>
      </w:r>
      <w:r w:rsidRPr="00633A23">
        <w:t>овощи</w:t>
      </w:r>
      <w:r w:rsidRPr="00633A23">
        <w:rPr>
          <w:rFonts w:cs="Arial"/>
        </w:rPr>
        <w:t xml:space="preserve">, </w:t>
      </w:r>
      <w:r w:rsidRPr="00633A23">
        <w:t>ягоды</w:t>
      </w:r>
      <w:r w:rsidRPr="00633A23">
        <w:rPr>
          <w:rFonts w:cs="Arial"/>
        </w:rPr>
        <w:t xml:space="preserve">, </w:t>
      </w:r>
      <w:r w:rsidRPr="00633A23">
        <w:t>фрукты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сажа</w:t>
      </w:r>
      <w:r w:rsidRPr="00633A23">
        <w:softHyphen/>
        <w:t>лось</w:t>
      </w:r>
      <w:r w:rsidRPr="00633A23">
        <w:rPr>
          <w:rFonts w:cs="Arial"/>
        </w:rPr>
        <w:t xml:space="preserve">, </w:t>
      </w:r>
      <w:r w:rsidRPr="00633A23">
        <w:t>собиралось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хранилось</w:t>
      </w:r>
      <w:r w:rsidRPr="00633A23">
        <w:rPr>
          <w:rFonts w:cs="Arial"/>
        </w:rPr>
        <w:t xml:space="preserve"> </w:t>
      </w:r>
      <w:r w:rsidRPr="00633A23">
        <w:t>монахинями</w:t>
      </w:r>
      <w:r w:rsidRPr="00633A23">
        <w:rPr>
          <w:rFonts w:cs="Arial"/>
        </w:rPr>
        <w:t xml:space="preserve">. </w:t>
      </w:r>
      <w:r w:rsidRPr="00633A23">
        <w:t>Горько сознавать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разрушено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разграблено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rPr>
          <w:rFonts w:cs="Arial"/>
        </w:rPr>
        <w:t xml:space="preserve">6 </w:t>
      </w:r>
      <w:r w:rsidRPr="00633A23">
        <w:t>июля</w:t>
      </w:r>
      <w:r w:rsidRPr="00633A23">
        <w:rPr>
          <w:rFonts w:cs="Arial"/>
        </w:rPr>
        <w:t xml:space="preserve"> 1905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Творожковский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 </w:t>
      </w:r>
      <w:r w:rsidRPr="00633A23">
        <w:t>была назначена</w:t>
      </w:r>
      <w:r w:rsidRPr="00633A23">
        <w:rPr>
          <w:rFonts w:cs="Arial"/>
        </w:rPr>
        <w:t xml:space="preserve"> </w:t>
      </w:r>
      <w:r w:rsidRPr="00633A23">
        <w:t>новая</w:t>
      </w:r>
      <w:r w:rsidRPr="00633A23">
        <w:rPr>
          <w:rFonts w:cs="Arial"/>
        </w:rPr>
        <w:t xml:space="preserve"> </w:t>
      </w:r>
      <w:r w:rsidRPr="00633A23">
        <w:t>настоятельница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игуменья</w:t>
      </w:r>
      <w:r w:rsidRPr="00633A23">
        <w:rPr>
          <w:rFonts w:cs="Arial"/>
        </w:rPr>
        <w:t xml:space="preserve"> </w:t>
      </w:r>
      <w:r w:rsidRPr="00633A23">
        <w:t>Вале</w:t>
      </w:r>
      <w:r w:rsidRPr="00633A23">
        <w:softHyphen/>
        <w:t>рия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управление</w:t>
      </w:r>
      <w:r w:rsidRPr="00633A23">
        <w:rPr>
          <w:rFonts w:cs="Arial"/>
        </w:rPr>
        <w:t xml:space="preserve"> </w:t>
      </w:r>
      <w:r w:rsidRPr="00633A23">
        <w:t>скончался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1906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softHyphen/>
        <w:t>волод</w:t>
      </w:r>
      <w:r w:rsidRPr="00633A23">
        <w:rPr>
          <w:rFonts w:cs="Arial"/>
        </w:rPr>
        <w:t xml:space="preserve"> </w:t>
      </w:r>
      <w:r w:rsidRPr="00633A23">
        <w:t>Николаевский</w:t>
      </w:r>
      <w:r w:rsidRPr="00633A23">
        <w:rPr>
          <w:rFonts w:cs="Arial"/>
        </w:rPr>
        <w:t xml:space="preserve">, </w:t>
      </w:r>
      <w:r w:rsidRPr="00633A23">
        <w:t>сл</w:t>
      </w:r>
      <w:r w:rsidRPr="00633A23">
        <w:t>у</w:t>
      </w:r>
      <w:r w:rsidRPr="00633A23">
        <w:t>живший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1884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назначен</w:t>
      </w:r>
      <w:r w:rsidRPr="00633A23">
        <w:rPr>
          <w:rFonts w:cs="Arial"/>
        </w:rPr>
        <w:t xml:space="preserve"> </w:t>
      </w:r>
      <w:r w:rsidRPr="00633A23">
        <w:t>священник</w:t>
      </w:r>
      <w:r w:rsidRPr="00633A23">
        <w:rPr>
          <w:rFonts w:cs="Arial"/>
        </w:rPr>
        <w:t xml:space="preserve"> </w:t>
      </w:r>
      <w:r w:rsidRPr="00633A23">
        <w:t>Черм</w:t>
      </w:r>
      <w:r w:rsidRPr="00633A23">
        <w:rPr>
          <w:rFonts w:cs="Arial"/>
        </w:rPr>
        <w:t>-</w:t>
      </w:r>
      <w:r w:rsidRPr="00633A23">
        <w:t>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Гдовского</w:t>
      </w:r>
      <w:r w:rsidRPr="00633A23">
        <w:rPr>
          <w:rFonts w:cs="Arial"/>
        </w:rPr>
        <w:t xml:space="preserve"> </w:t>
      </w:r>
      <w:r w:rsidRPr="00633A23">
        <w:t>уезда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Тихомиров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1911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Петербурге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Романской</w:t>
      </w:r>
      <w:r w:rsidRPr="00633A23">
        <w:rPr>
          <w:rFonts w:cs="Arial"/>
        </w:rPr>
        <w:t xml:space="preserve"> </w:t>
      </w:r>
      <w:r w:rsidRPr="00633A23">
        <w:t>улице</w:t>
      </w:r>
      <w:r w:rsidRPr="00633A23">
        <w:rPr>
          <w:rFonts w:cs="Arial"/>
        </w:rPr>
        <w:t xml:space="preserve">, </w:t>
      </w:r>
      <w:r w:rsidRPr="00633A23">
        <w:t>бы</w:t>
      </w:r>
      <w:r w:rsidRPr="00633A23">
        <w:softHyphen/>
        <w:t>ло</w:t>
      </w:r>
      <w:r w:rsidRPr="00633A23">
        <w:rPr>
          <w:rFonts w:cs="Arial"/>
        </w:rPr>
        <w:t xml:space="preserve"> </w:t>
      </w:r>
      <w:r w:rsidRPr="00633A23">
        <w:t>заложено</w:t>
      </w:r>
      <w:r w:rsidRPr="00633A23">
        <w:rPr>
          <w:rFonts w:cs="Arial"/>
        </w:rPr>
        <w:t xml:space="preserve"> </w:t>
      </w:r>
      <w:r w:rsidRPr="00633A23">
        <w:t>монастырское</w:t>
      </w:r>
      <w:r w:rsidRPr="00633A23">
        <w:rPr>
          <w:rFonts w:cs="Arial"/>
        </w:rPr>
        <w:t xml:space="preserve"> </w:t>
      </w:r>
      <w:r w:rsidRPr="00633A23">
        <w:t>подворье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домовой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softHyphen/>
        <w:t>ковью</w:t>
      </w:r>
      <w:r w:rsidRPr="00633A23">
        <w:rPr>
          <w:rFonts w:cs="Arial"/>
        </w:rPr>
        <w:t xml:space="preserve">. </w:t>
      </w:r>
      <w:r w:rsidRPr="00633A23">
        <w:t>Автором</w:t>
      </w:r>
      <w:r w:rsidRPr="00633A23">
        <w:rPr>
          <w:rFonts w:cs="Arial"/>
        </w:rPr>
        <w:t xml:space="preserve"> </w:t>
      </w:r>
      <w:r w:rsidRPr="00633A23">
        <w:t>проекта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епархиальный</w:t>
      </w:r>
      <w:r w:rsidRPr="00633A23">
        <w:rPr>
          <w:rFonts w:cs="Arial"/>
        </w:rPr>
        <w:t xml:space="preserve"> </w:t>
      </w:r>
      <w:r w:rsidRPr="00633A23">
        <w:t>архитек</w:t>
      </w:r>
      <w:r w:rsidRPr="00633A23">
        <w:softHyphen/>
        <w:t>тор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Апраксин</w:t>
      </w:r>
      <w:r w:rsidRPr="00633A23">
        <w:rPr>
          <w:rFonts w:cs="Arial"/>
        </w:rPr>
        <w:t xml:space="preserve">. </w:t>
      </w:r>
      <w:r w:rsidRPr="00633A23">
        <w:t>Уже</w:t>
      </w:r>
      <w:r w:rsidRPr="00633A23">
        <w:rPr>
          <w:rFonts w:cs="Arial"/>
        </w:rPr>
        <w:t xml:space="preserve"> 2 </w:t>
      </w:r>
      <w:r w:rsidRPr="00633A23">
        <w:t>д</w:t>
      </w:r>
      <w:r w:rsidRPr="00633A23">
        <w:t>е</w:t>
      </w:r>
      <w:r w:rsidRPr="00633A23">
        <w:t>кабря</w:t>
      </w:r>
      <w:r w:rsidRPr="00633A23">
        <w:rPr>
          <w:rFonts w:cs="Arial"/>
        </w:rPr>
        <w:t xml:space="preserve"> 1912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состоя</w:t>
      </w:r>
      <w:r w:rsidRPr="00633A23">
        <w:softHyphen/>
        <w:t>лось</w:t>
      </w:r>
      <w:r w:rsidRPr="00633A23">
        <w:rPr>
          <w:rFonts w:cs="Arial"/>
        </w:rPr>
        <w:t xml:space="preserve"> </w:t>
      </w:r>
      <w:r w:rsidRPr="00633A23">
        <w:t>освящение</w:t>
      </w:r>
      <w:r w:rsidRPr="00633A23">
        <w:rPr>
          <w:rFonts w:cs="Arial"/>
        </w:rPr>
        <w:t xml:space="preserve"> </w:t>
      </w:r>
      <w:r w:rsidRPr="00633A23">
        <w:t>главного</w:t>
      </w:r>
      <w:r w:rsidRPr="00633A23">
        <w:rPr>
          <w:rFonts w:cs="Arial"/>
        </w:rPr>
        <w:t xml:space="preserve"> </w:t>
      </w:r>
      <w:r w:rsidRPr="00633A23">
        <w:t>Троицкого</w:t>
      </w:r>
      <w:r w:rsidRPr="00633A23">
        <w:rPr>
          <w:rFonts w:cs="Arial"/>
        </w:rPr>
        <w:t xml:space="preserve"> </w:t>
      </w:r>
      <w:r w:rsidRPr="00633A23">
        <w:t>престола</w:t>
      </w:r>
      <w:r w:rsidRPr="00633A23">
        <w:rPr>
          <w:rFonts w:cs="Arial"/>
        </w:rPr>
        <w:t xml:space="preserve"> </w:t>
      </w:r>
      <w:r w:rsidRPr="00633A23">
        <w:t>подвор</w:t>
      </w:r>
      <w:r w:rsidRPr="00633A23">
        <w:rPr>
          <w:rFonts w:cs="Arial"/>
        </w:rPr>
        <w:t>-</w:t>
      </w:r>
      <w:r w:rsidRPr="00633A23">
        <w:t>ского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. </w:t>
      </w:r>
      <w:r w:rsidRPr="00633A23">
        <w:t>Вт</w:t>
      </w:r>
      <w:r w:rsidRPr="00633A23">
        <w:t>о</w:t>
      </w:r>
      <w:r w:rsidRPr="00633A23">
        <w:t>рой</w:t>
      </w:r>
      <w:r w:rsidRPr="00633A23">
        <w:rPr>
          <w:rFonts w:cs="Arial"/>
        </w:rPr>
        <w:t xml:space="preserve"> </w:t>
      </w:r>
      <w:r w:rsidRPr="00633A23">
        <w:t>престол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освящен</w:t>
      </w:r>
      <w:r w:rsidRPr="00633A23">
        <w:rPr>
          <w:rFonts w:cs="Arial"/>
        </w:rPr>
        <w:t xml:space="preserve"> </w:t>
      </w:r>
      <w:r w:rsidRPr="00633A23">
        <w:t>в честь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Петра</w:t>
      </w:r>
      <w:r w:rsidRPr="00633A23">
        <w:rPr>
          <w:rFonts w:cs="Arial"/>
        </w:rPr>
        <w:t xml:space="preserve">, </w:t>
      </w:r>
      <w:r w:rsidRPr="00633A23">
        <w:t>митрополита</w:t>
      </w:r>
      <w:r w:rsidRPr="00633A23">
        <w:rPr>
          <w:rFonts w:cs="Arial"/>
        </w:rPr>
        <w:t xml:space="preserve"> </w:t>
      </w:r>
      <w:r w:rsidRPr="00633A23">
        <w:t>Московского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 ст</w:t>
      </w:r>
      <w:r w:rsidRPr="00633A23">
        <w:t>о</w:t>
      </w:r>
      <w:r w:rsidRPr="00633A23">
        <w:t>личный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переведен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1915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Творожкова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Тихомиров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1916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настыря появился</w:t>
      </w:r>
      <w:r w:rsidRPr="00633A23">
        <w:rPr>
          <w:rFonts w:cs="Arial"/>
        </w:rPr>
        <w:t xml:space="preserve"> </w:t>
      </w:r>
      <w:r w:rsidRPr="00633A23">
        <w:t>другой</w:t>
      </w:r>
      <w:r w:rsidRPr="00633A23">
        <w:rPr>
          <w:rFonts w:cs="Arial"/>
        </w:rPr>
        <w:t xml:space="preserve"> </w:t>
      </w:r>
      <w:r w:rsidRPr="00633A23">
        <w:t>подворский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Старой</w:t>
      </w:r>
      <w:r w:rsidRPr="00633A23">
        <w:rPr>
          <w:rFonts w:cs="Arial"/>
        </w:rPr>
        <w:t xml:space="preserve"> </w:t>
      </w:r>
      <w:r w:rsidRPr="00633A23">
        <w:t>Дерев</w:t>
      </w:r>
      <w:r w:rsidRPr="00633A23">
        <w:softHyphen/>
        <w:t>не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Благовещенской</w:t>
      </w:r>
      <w:r w:rsidRPr="00633A23">
        <w:rPr>
          <w:rFonts w:cs="Arial"/>
        </w:rPr>
        <w:t xml:space="preserve"> </w:t>
      </w:r>
      <w:r w:rsidRPr="00633A23">
        <w:t>улице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небольшом</w:t>
      </w:r>
      <w:r w:rsidRPr="00633A23">
        <w:rPr>
          <w:rFonts w:cs="Arial"/>
        </w:rPr>
        <w:t xml:space="preserve"> </w:t>
      </w:r>
      <w:r w:rsidRPr="00633A23">
        <w:t>деревян</w:t>
      </w:r>
      <w:r w:rsidRPr="00633A23">
        <w:softHyphen/>
        <w:t>ном</w:t>
      </w:r>
      <w:r w:rsidRPr="00633A23">
        <w:rPr>
          <w:rFonts w:cs="Arial"/>
        </w:rPr>
        <w:t xml:space="preserve"> </w:t>
      </w:r>
      <w:r w:rsidRPr="00633A23">
        <w:t>доме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пожертвовала</w:t>
      </w:r>
      <w:r w:rsidRPr="00633A23">
        <w:rPr>
          <w:rFonts w:cs="Arial"/>
        </w:rPr>
        <w:t xml:space="preserve"> </w:t>
      </w:r>
      <w:r w:rsidRPr="00633A23">
        <w:t>монастырю</w:t>
      </w:r>
      <w:r w:rsidRPr="00633A23">
        <w:rPr>
          <w:rFonts w:cs="Arial"/>
        </w:rPr>
        <w:t xml:space="preserve"> </w:t>
      </w:r>
      <w:r w:rsidRPr="00633A23">
        <w:t>одна</w:t>
      </w:r>
      <w:r w:rsidRPr="00633A23">
        <w:rPr>
          <w:rFonts w:cs="Arial"/>
        </w:rPr>
        <w:t xml:space="preserve"> </w:t>
      </w:r>
      <w:r w:rsidRPr="00633A23">
        <w:t>из послушниц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Страшные</w:t>
      </w:r>
      <w:r w:rsidRPr="00633A23">
        <w:rPr>
          <w:rFonts w:cs="Arial"/>
        </w:rPr>
        <w:t xml:space="preserve"> </w:t>
      </w:r>
      <w:r w:rsidRPr="00633A23">
        <w:t>дни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Творожковской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насту</w:t>
      </w:r>
      <w:r w:rsidRPr="00633A23">
        <w:softHyphen/>
        <w:t>пили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установлением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 </w:t>
      </w:r>
      <w:r w:rsidRPr="00633A23">
        <w:t>бе</w:t>
      </w:r>
      <w:r w:rsidRPr="00633A23">
        <w:t>з</w:t>
      </w:r>
      <w:r w:rsidRPr="00633A23">
        <w:t>божной</w:t>
      </w:r>
      <w:r w:rsidRPr="00633A23">
        <w:rPr>
          <w:rFonts w:cs="Arial"/>
        </w:rPr>
        <w:t xml:space="preserve"> </w:t>
      </w:r>
      <w:r w:rsidRPr="00633A23">
        <w:t>власти</w:t>
      </w:r>
      <w:r w:rsidRPr="00633A23">
        <w:rPr>
          <w:rFonts w:cs="Arial"/>
        </w:rPr>
        <w:t xml:space="preserve">. </w:t>
      </w:r>
      <w:r w:rsidRPr="00633A23">
        <w:t>Как</w:t>
      </w:r>
      <w:r w:rsidR="001C17CF" w:rsidRPr="001C17CF"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большинство</w:t>
      </w:r>
      <w:r w:rsidRPr="00633A23">
        <w:rPr>
          <w:rFonts w:cs="Arial"/>
        </w:rPr>
        <w:t xml:space="preserve"> </w:t>
      </w:r>
      <w:r w:rsidRPr="00633A23">
        <w:t>монастырей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закрыт</w:t>
      </w:r>
      <w:r w:rsidRPr="00633A23">
        <w:rPr>
          <w:rFonts w:cs="Arial"/>
        </w:rPr>
        <w:t xml:space="preserve">, </w:t>
      </w:r>
      <w:r w:rsidRPr="00633A23">
        <w:t>монахини и</w:t>
      </w:r>
      <w:r w:rsidRPr="00633A23">
        <w:rPr>
          <w:rFonts w:cs="Arial"/>
        </w:rPr>
        <w:t xml:space="preserve"> </w:t>
      </w:r>
      <w:r w:rsidRPr="00633A23">
        <w:t>послушницы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t>ы</w:t>
      </w:r>
      <w:r w:rsidRPr="00633A23">
        <w:t>гнаны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разбрелись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куда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При</w:t>
      </w:r>
      <w:r w:rsidRPr="00633A23">
        <w:rPr>
          <w:rFonts w:cs="Arial"/>
        </w:rPr>
        <w:t xml:space="preserve"> </w:t>
      </w:r>
      <w:r w:rsidRPr="00633A23">
        <w:t>закрытии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1928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имущество было</w:t>
      </w:r>
      <w:r w:rsidRPr="00633A23">
        <w:rPr>
          <w:rFonts w:cs="Arial"/>
        </w:rPr>
        <w:t xml:space="preserve"> </w:t>
      </w:r>
      <w:r w:rsidRPr="00633A23">
        <w:t>передано</w:t>
      </w:r>
      <w:r w:rsidRPr="00633A23">
        <w:rPr>
          <w:rFonts w:cs="Arial"/>
        </w:rPr>
        <w:t xml:space="preserve"> </w:t>
      </w:r>
      <w:r w:rsidRPr="00633A23">
        <w:t>коммуне</w:t>
      </w:r>
      <w:r w:rsidRPr="00633A23">
        <w:rPr>
          <w:rFonts w:cs="Arial"/>
        </w:rPr>
        <w:t xml:space="preserve"> </w:t>
      </w:r>
      <w:r w:rsidRPr="00633A23">
        <w:t>«Заря»</w:t>
      </w:r>
      <w:r w:rsidRPr="00633A23">
        <w:rPr>
          <w:rFonts w:cs="Arial"/>
        </w:rPr>
        <w:t xml:space="preserve">. </w:t>
      </w:r>
      <w:r w:rsidRPr="00633A23">
        <w:t>Троицкий</w:t>
      </w:r>
      <w:r w:rsidRPr="00633A23">
        <w:rPr>
          <w:rFonts w:cs="Arial"/>
        </w:rPr>
        <w:t xml:space="preserve"> </w:t>
      </w:r>
      <w:r w:rsidRPr="00633A23">
        <w:t>собор</w:t>
      </w:r>
      <w:r w:rsidRPr="00633A23">
        <w:rPr>
          <w:rFonts w:cs="Arial"/>
        </w:rPr>
        <w:t xml:space="preserve"> </w:t>
      </w:r>
      <w:r w:rsidRPr="00633A23">
        <w:t>ос</w:t>
      </w:r>
      <w:r w:rsidRPr="00633A23">
        <w:softHyphen/>
        <w:t>тался</w:t>
      </w:r>
      <w:r w:rsidRPr="00633A23">
        <w:rPr>
          <w:rFonts w:cs="Arial"/>
        </w:rPr>
        <w:t xml:space="preserve"> </w:t>
      </w:r>
      <w:r w:rsidRPr="00633A23">
        <w:t>действовать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приходская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. </w:t>
      </w:r>
      <w:r w:rsidRPr="00633A23">
        <w:t>Храму</w:t>
      </w:r>
      <w:r w:rsidRPr="00633A23">
        <w:rPr>
          <w:rFonts w:cs="Arial"/>
        </w:rPr>
        <w:t xml:space="preserve"> </w:t>
      </w:r>
      <w:r w:rsidRPr="00633A23">
        <w:t>ос</w:t>
      </w:r>
      <w:r w:rsidRPr="00633A23">
        <w:softHyphen/>
        <w:t>талось</w:t>
      </w:r>
      <w:r w:rsidRPr="00633A23">
        <w:rPr>
          <w:rFonts w:cs="Arial"/>
        </w:rPr>
        <w:t xml:space="preserve"> 1,5 </w:t>
      </w:r>
      <w:r w:rsidRPr="00633A23">
        <w:t>десятины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три</w:t>
      </w:r>
      <w:r w:rsidRPr="00633A23">
        <w:rPr>
          <w:rFonts w:cs="Arial"/>
        </w:rPr>
        <w:t xml:space="preserve"> </w:t>
      </w:r>
      <w:r w:rsidRPr="00633A23">
        <w:t>дома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большую часть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 </w:t>
      </w:r>
      <w:r w:rsidRPr="00633A23">
        <w:t>занимало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парк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средств</w:t>
      </w:r>
      <w:r w:rsidRPr="00633A23">
        <w:rPr>
          <w:rFonts w:cs="Arial"/>
        </w:rPr>
        <w:t xml:space="preserve"> </w:t>
      </w:r>
      <w:r w:rsidRPr="00633A23">
        <w:t>су</w:t>
      </w:r>
      <w:r w:rsidRPr="00633A23">
        <w:softHyphen/>
        <w:t>ществования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мало</w:t>
      </w:r>
      <w:r w:rsidRPr="00633A23">
        <w:rPr>
          <w:rFonts w:cs="Arial"/>
        </w:rPr>
        <w:t xml:space="preserve">. </w:t>
      </w:r>
      <w:r w:rsidRPr="00633A23">
        <w:t>Началась</w:t>
      </w:r>
      <w:r w:rsidRPr="00633A23">
        <w:rPr>
          <w:rFonts w:cs="Arial"/>
        </w:rPr>
        <w:t xml:space="preserve"> </w:t>
      </w:r>
      <w:r w:rsidRPr="00633A23">
        <w:t>пятилетка</w:t>
      </w:r>
      <w:r w:rsidRPr="00633A23">
        <w:rPr>
          <w:rFonts w:cs="Arial"/>
        </w:rPr>
        <w:t xml:space="preserve"> </w:t>
      </w:r>
      <w:r w:rsidRPr="00633A23">
        <w:t>безбо</w:t>
      </w:r>
      <w:r w:rsidRPr="00633A23">
        <w:softHyphen/>
        <w:t>жия—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феврале</w:t>
      </w:r>
      <w:r w:rsidRPr="00633A23">
        <w:rPr>
          <w:rFonts w:cs="Arial"/>
        </w:rPr>
        <w:t xml:space="preserve"> 1930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заперли</w:t>
      </w:r>
      <w:r w:rsidRPr="00633A23">
        <w:rPr>
          <w:rFonts w:cs="Arial"/>
        </w:rPr>
        <w:t xml:space="preserve">, </w:t>
      </w:r>
      <w:r w:rsidRPr="00633A23">
        <w:t>ключи</w:t>
      </w:r>
      <w:r w:rsidRPr="00633A23">
        <w:rPr>
          <w:rFonts w:cs="Arial"/>
        </w:rPr>
        <w:t xml:space="preserve"> </w:t>
      </w:r>
      <w:r w:rsidRPr="00633A23">
        <w:t>ото</w:t>
      </w:r>
      <w:r w:rsidRPr="00633A23">
        <w:softHyphen/>
        <w:t>брали</w:t>
      </w:r>
      <w:r w:rsidRPr="00633A23">
        <w:rPr>
          <w:rFonts w:cs="Arial"/>
        </w:rPr>
        <w:t xml:space="preserve">. </w:t>
      </w:r>
      <w:r w:rsidRPr="00633A23">
        <w:t>Когда</w:t>
      </w:r>
      <w:r w:rsidRPr="00633A23">
        <w:rPr>
          <w:rFonts w:cs="Arial"/>
        </w:rPr>
        <w:t xml:space="preserve">, </w:t>
      </w:r>
      <w:r w:rsidRPr="00633A23">
        <w:t>спустя</w:t>
      </w:r>
      <w:r w:rsidRPr="00633A23">
        <w:rPr>
          <w:rFonts w:cs="Arial"/>
        </w:rPr>
        <w:t xml:space="preserve"> </w:t>
      </w:r>
      <w:r w:rsidRPr="00633A23">
        <w:t>почти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открыли</w:t>
      </w:r>
      <w:r w:rsidRPr="00633A23">
        <w:rPr>
          <w:rFonts w:cs="Arial"/>
        </w:rPr>
        <w:t xml:space="preserve"> </w:t>
      </w:r>
      <w:r w:rsidRPr="00633A23">
        <w:t>ин</w:t>
      </w:r>
      <w:r w:rsidRPr="00633A23">
        <w:softHyphen/>
        <w:t>спектору</w:t>
      </w:r>
      <w:r w:rsidRPr="00633A23">
        <w:rPr>
          <w:rFonts w:cs="Arial"/>
        </w:rPr>
        <w:t xml:space="preserve"> </w:t>
      </w:r>
      <w:r w:rsidRPr="00633A23">
        <w:t>райотдела</w:t>
      </w:r>
      <w:r w:rsidRPr="00633A23">
        <w:rPr>
          <w:rFonts w:cs="Arial"/>
        </w:rPr>
        <w:t xml:space="preserve">, </w:t>
      </w:r>
      <w:r w:rsidRPr="00633A23">
        <w:t>состояние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плачевным</w:t>
      </w:r>
      <w:r w:rsidRPr="00633A23">
        <w:rPr>
          <w:rFonts w:cs="Arial"/>
        </w:rPr>
        <w:t xml:space="preserve">: </w:t>
      </w:r>
      <w:r w:rsidRPr="00633A23">
        <w:t>«все вещи</w:t>
      </w:r>
      <w:r w:rsidRPr="00633A23">
        <w:rPr>
          <w:rFonts w:cs="Arial"/>
        </w:rPr>
        <w:t xml:space="preserve"> </w:t>
      </w:r>
      <w:r w:rsidRPr="00633A23">
        <w:t>находятся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состоянии</w:t>
      </w:r>
      <w:r w:rsidRPr="00633A23">
        <w:rPr>
          <w:rFonts w:cs="Arial"/>
        </w:rPr>
        <w:t xml:space="preserve"> </w:t>
      </w:r>
      <w:r w:rsidRPr="00633A23">
        <w:t>порчи</w:t>
      </w:r>
      <w:r w:rsidRPr="00633A23">
        <w:rPr>
          <w:rFonts w:cs="Arial"/>
        </w:rPr>
        <w:t xml:space="preserve">... </w:t>
      </w:r>
      <w:r w:rsidRPr="00633A23">
        <w:t>ризы</w:t>
      </w:r>
      <w:r w:rsidRPr="00633A23">
        <w:rPr>
          <w:rFonts w:cs="Arial"/>
        </w:rPr>
        <w:t xml:space="preserve">, </w:t>
      </w:r>
      <w:r w:rsidRPr="00633A23">
        <w:t>полотенца</w:t>
      </w:r>
      <w:r w:rsidRPr="00633A23">
        <w:rPr>
          <w:rFonts w:cs="Arial"/>
        </w:rPr>
        <w:t xml:space="preserve">, </w:t>
      </w:r>
      <w:r w:rsidRPr="00633A23">
        <w:t>занавеси</w:t>
      </w:r>
      <w:r w:rsidRPr="00633A23">
        <w:rPr>
          <w:rFonts w:cs="Arial"/>
        </w:rPr>
        <w:t xml:space="preserve"> </w:t>
      </w:r>
      <w:r w:rsidRPr="00633A23">
        <w:t>хранятся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непорядке</w:t>
      </w:r>
      <w:r w:rsidRPr="00633A23">
        <w:rPr>
          <w:rFonts w:cs="Arial"/>
        </w:rPr>
        <w:t xml:space="preserve">, </w:t>
      </w:r>
      <w:r w:rsidRPr="00633A23">
        <w:t>часть</w:t>
      </w:r>
      <w:r w:rsidRPr="00633A23">
        <w:rPr>
          <w:rFonts w:cs="Arial"/>
        </w:rPr>
        <w:t xml:space="preserve"> </w:t>
      </w:r>
      <w:r w:rsidRPr="00633A23">
        <w:t>разбросана</w:t>
      </w:r>
      <w:r w:rsidRPr="00633A23">
        <w:rPr>
          <w:rFonts w:cs="Arial"/>
        </w:rPr>
        <w:t xml:space="preserve"> </w:t>
      </w:r>
      <w:r w:rsidRPr="00633A23">
        <w:t>на полу</w:t>
      </w:r>
      <w:r w:rsidRPr="00633A23">
        <w:rPr>
          <w:rFonts w:cs="Arial"/>
        </w:rPr>
        <w:t xml:space="preserve">... </w:t>
      </w:r>
      <w:r w:rsidRPr="00633A23">
        <w:t>Постройка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сырости</w:t>
      </w:r>
      <w:r w:rsidRPr="00633A23">
        <w:rPr>
          <w:rFonts w:cs="Arial"/>
        </w:rPr>
        <w:t xml:space="preserve"> </w:t>
      </w:r>
      <w:r w:rsidRPr="00633A23">
        <w:t>начинает</w:t>
      </w:r>
      <w:r w:rsidRPr="00633A23">
        <w:rPr>
          <w:rFonts w:cs="Arial"/>
        </w:rPr>
        <w:t xml:space="preserve"> </w:t>
      </w:r>
      <w:r w:rsidRPr="00633A23">
        <w:t>портиться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softHyphen/>
        <w:t>стает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стен</w:t>
      </w:r>
      <w:r w:rsidRPr="00633A23">
        <w:rPr>
          <w:rFonts w:cs="Arial"/>
        </w:rPr>
        <w:t xml:space="preserve"> </w:t>
      </w:r>
      <w:r w:rsidRPr="00633A23">
        <w:t>штук</w:t>
      </w:r>
      <w:r w:rsidRPr="00633A23">
        <w:t>а</w:t>
      </w:r>
      <w:r w:rsidRPr="00633A23">
        <w:t>турка</w:t>
      </w:r>
      <w:r w:rsidRPr="00633A23">
        <w:rPr>
          <w:rFonts w:cs="Arial"/>
        </w:rPr>
        <w:t xml:space="preserve">. </w:t>
      </w:r>
      <w:r w:rsidRPr="00633A23">
        <w:t>Стены</w:t>
      </w:r>
      <w:r w:rsidRPr="00633A23">
        <w:rPr>
          <w:rFonts w:cs="Arial"/>
        </w:rPr>
        <w:t xml:space="preserve"> </w:t>
      </w:r>
      <w:r w:rsidRPr="00633A23">
        <w:t>покрываются</w:t>
      </w:r>
      <w:r w:rsidRPr="00633A23">
        <w:rPr>
          <w:rFonts w:cs="Arial"/>
        </w:rPr>
        <w:t xml:space="preserve"> </w:t>
      </w:r>
      <w:r w:rsidRPr="00633A23">
        <w:t>плесе</w:t>
      </w:r>
      <w:r w:rsidRPr="00633A23">
        <w:softHyphen/>
        <w:t>нью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постройка</w:t>
      </w:r>
      <w:r w:rsidRPr="00633A23">
        <w:rPr>
          <w:rFonts w:cs="Arial"/>
        </w:rPr>
        <w:t xml:space="preserve"> </w:t>
      </w:r>
      <w:r w:rsidRPr="00633A23">
        <w:t>находится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стадии</w:t>
      </w:r>
      <w:r w:rsidRPr="00633A23">
        <w:rPr>
          <w:rFonts w:cs="Arial"/>
        </w:rPr>
        <w:t xml:space="preserve"> </w:t>
      </w:r>
      <w:r w:rsidRPr="00633A23">
        <w:t>разрушения»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Члены</w:t>
      </w:r>
      <w:r w:rsidRPr="00633A23">
        <w:rPr>
          <w:rFonts w:cs="Arial"/>
        </w:rPr>
        <w:t xml:space="preserve"> </w:t>
      </w:r>
      <w:r w:rsidRPr="00633A23">
        <w:t>коммуны</w:t>
      </w:r>
      <w:r w:rsidRPr="00633A23">
        <w:rPr>
          <w:rFonts w:cs="Arial"/>
        </w:rPr>
        <w:t xml:space="preserve"> </w:t>
      </w:r>
      <w:r w:rsidRPr="00633A23">
        <w:t>«Заря»</w:t>
      </w:r>
      <w:r w:rsidRPr="00633A23">
        <w:rPr>
          <w:rFonts w:cs="Arial"/>
        </w:rPr>
        <w:t xml:space="preserve"> </w:t>
      </w:r>
      <w:r w:rsidRPr="00633A23">
        <w:t>попытались</w:t>
      </w:r>
      <w:r w:rsidRPr="00633A23">
        <w:rPr>
          <w:rFonts w:cs="Arial"/>
        </w:rPr>
        <w:t xml:space="preserve"> </w:t>
      </w:r>
      <w:r w:rsidRPr="00633A23">
        <w:t>вскоре</w:t>
      </w:r>
      <w:r w:rsidRPr="00633A23">
        <w:rPr>
          <w:rFonts w:cs="Arial"/>
        </w:rPr>
        <w:t xml:space="preserve"> </w:t>
      </w:r>
      <w:r w:rsidRPr="00633A23">
        <w:t>юриди</w:t>
      </w:r>
      <w:r w:rsidRPr="00633A23">
        <w:softHyphen/>
        <w:t>чески</w:t>
      </w:r>
      <w:r w:rsidRPr="00633A23">
        <w:rPr>
          <w:rFonts w:cs="Arial"/>
        </w:rPr>
        <w:t xml:space="preserve"> </w:t>
      </w:r>
      <w:r w:rsidRPr="00633A23">
        <w:t>ликвидировать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перестр</w:t>
      </w:r>
      <w:r w:rsidRPr="00633A23">
        <w:t>о</w:t>
      </w:r>
      <w:r w:rsidRPr="00633A23">
        <w:t>ить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шко</w:t>
      </w:r>
      <w:r w:rsidRPr="00633A23">
        <w:softHyphen/>
        <w:t>лу</w:t>
      </w:r>
      <w:r w:rsidRPr="00633A23">
        <w:rPr>
          <w:rFonts w:cs="Arial"/>
        </w:rPr>
        <w:t xml:space="preserve">.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созвали</w:t>
      </w:r>
      <w:r w:rsidRPr="00633A23">
        <w:rPr>
          <w:rFonts w:cs="Arial"/>
        </w:rPr>
        <w:t xml:space="preserve"> </w:t>
      </w:r>
      <w:r w:rsidRPr="00633A23">
        <w:t>собрания</w:t>
      </w:r>
      <w:r w:rsidRPr="00633A23">
        <w:rPr>
          <w:rFonts w:cs="Arial"/>
        </w:rPr>
        <w:t xml:space="preserve"> </w:t>
      </w:r>
      <w:r w:rsidRPr="00633A23">
        <w:t>бедноты</w:t>
      </w:r>
      <w:r w:rsidRPr="00633A23">
        <w:rPr>
          <w:rFonts w:cs="Arial"/>
        </w:rPr>
        <w:t xml:space="preserve"> </w:t>
      </w:r>
      <w:r w:rsidRPr="00633A23">
        <w:t>окрестных</w:t>
      </w:r>
      <w:r w:rsidRPr="00633A23">
        <w:rPr>
          <w:rFonts w:cs="Arial"/>
        </w:rPr>
        <w:t xml:space="preserve"> </w:t>
      </w:r>
      <w:r w:rsidRPr="00633A23">
        <w:t>дере</w:t>
      </w:r>
      <w:r w:rsidRPr="00633A23">
        <w:softHyphen/>
        <w:t>вень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пленум</w:t>
      </w:r>
      <w:r w:rsidRPr="00633A23">
        <w:rPr>
          <w:rFonts w:cs="Arial"/>
        </w:rPr>
        <w:t xml:space="preserve"> </w:t>
      </w:r>
      <w:r w:rsidRPr="00633A23">
        <w:t>Симано</w:t>
      </w:r>
      <w:r w:rsidRPr="00633A23">
        <w:rPr>
          <w:rFonts w:cs="Arial"/>
        </w:rPr>
        <w:t>-</w:t>
      </w:r>
      <w:r w:rsidRPr="00633A23">
        <w:t>Лоегского</w:t>
      </w:r>
      <w:r w:rsidRPr="00633A23">
        <w:rPr>
          <w:rFonts w:cs="Arial"/>
        </w:rPr>
        <w:t xml:space="preserve"> </w:t>
      </w:r>
      <w:r w:rsidRPr="00633A23">
        <w:t>сельсовета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резо</w:t>
      </w:r>
      <w:r w:rsidRPr="00633A23">
        <w:softHyphen/>
        <w:t>люциях</w:t>
      </w:r>
      <w:r w:rsidRPr="00633A23">
        <w:rPr>
          <w:rFonts w:cs="Arial"/>
        </w:rPr>
        <w:t xml:space="preserve"> </w:t>
      </w:r>
      <w:r w:rsidRPr="00633A23">
        <w:t>повторялось</w:t>
      </w:r>
      <w:r w:rsidRPr="00633A23">
        <w:rPr>
          <w:rFonts w:cs="Arial"/>
        </w:rPr>
        <w:t xml:space="preserve"> </w:t>
      </w:r>
      <w:r w:rsidRPr="00633A23">
        <w:t>стереотипное</w:t>
      </w:r>
      <w:r w:rsidRPr="00633A23">
        <w:rPr>
          <w:rFonts w:cs="Arial"/>
        </w:rPr>
        <w:t xml:space="preserve"> </w:t>
      </w:r>
      <w:r w:rsidRPr="00633A23">
        <w:t>обвинение</w:t>
      </w:r>
      <w:r w:rsidRPr="00633A23">
        <w:rPr>
          <w:rFonts w:cs="Arial"/>
        </w:rPr>
        <w:t xml:space="preserve">: </w:t>
      </w:r>
      <w:r w:rsidRPr="00633A23">
        <w:t>«Через антисове</w:t>
      </w:r>
      <w:r w:rsidRPr="00633A23">
        <w:t>т</w:t>
      </w:r>
      <w:r w:rsidRPr="00633A23">
        <w:t>ски</w:t>
      </w:r>
      <w:r w:rsidRPr="00633A23">
        <w:rPr>
          <w:rFonts w:cs="Arial"/>
        </w:rPr>
        <w:t xml:space="preserve"> </w:t>
      </w:r>
      <w:r w:rsidRPr="00633A23">
        <w:t>настроенных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классово</w:t>
      </w:r>
      <w:r w:rsidRPr="00633A23">
        <w:rPr>
          <w:rFonts w:cs="Arial"/>
        </w:rPr>
        <w:t xml:space="preserve"> </w:t>
      </w:r>
      <w:r w:rsidRPr="00633A23">
        <w:t>чуждых</w:t>
      </w:r>
      <w:r w:rsidRPr="00633A23">
        <w:rPr>
          <w:rFonts w:cs="Arial"/>
        </w:rPr>
        <w:t xml:space="preserve"> </w:t>
      </w:r>
      <w:r w:rsidRPr="00633A23">
        <w:t>верую</w:t>
      </w:r>
      <w:r w:rsidRPr="00633A23">
        <w:softHyphen/>
        <w:t>щих</w:t>
      </w:r>
      <w:r w:rsidRPr="00633A23">
        <w:rPr>
          <w:rFonts w:cs="Arial"/>
        </w:rPr>
        <w:t xml:space="preserve"> (</w:t>
      </w:r>
      <w:r w:rsidRPr="00633A23">
        <w:t>монашки</w:t>
      </w:r>
      <w:r w:rsidRPr="00633A23">
        <w:rPr>
          <w:rFonts w:cs="Arial"/>
        </w:rPr>
        <w:t xml:space="preserve">, </w:t>
      </w:r>
      <w:r w:rsidRPr="00633A23">
        <w:t>лишенцы</w:t>
      </w:r>
      <w:r w:rsidRPr="00633A23">
        <w:rPr>
          <w:rFonts w:cs="Arial"/>
        </w:rPr>
        <w:t xml:space="preserve">, </w:t>
      </w:r>
      <w:r w:rsidRPr="00633A23">
        <w:t>кулаки</w:t>
      </w:r>
      <w:r w:rsidRPr="00633A23">
        <w:rPr>
          <w:rFonts w:cs="Arial"/>
        </w:rPr>
        <w:t xml:space="preserve">) </w:t>
      </w:r>
      <w:r w:rsidRPr="00633A23">
        <w:t>вокруг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t>к</w:t>
      </w:r>
      <w:r w:rsidRPr="00633A23">
        <w:t>ви ведется</w:t>
      </w:r>
      <w:r w:rsidRPr="00633A23">
        <w:rPr>
          <w:rFonts w:cs="Arial"/>
        </w:rPr>
        <w:t xml:space="preserve"> </w:t>
      </w:r>
      <w:r w:rsidRPr="00633A23">
        <w:t>бешеная</w:t>
      </w:r>
      <w:r w:rsidRPr="00633A23">
        <w:rPr>
          <w:rFonts w:cs="Arial"/>
        </w:rPr>
        <w:t xml:space="preserve"> </w:t>
      </w:r>
      <w:r w:rsidRPr="00633A23">
        <w:t>антиколхозная</w:t>
      </w:r>
      <w:r w:rsidRPr="00633A23">
        <w:rPr>
          <w:rFonts w:cs="Arial"/>
        </w:rPr>
        <w:t xml:space="preserve"> </w:t>
      </w:r>
      <w:r w:rsidRPr="00633A23">
        <w:t>агитация»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rPr>
          <w:rFonts w:cs="Arial"/>
        </w:rPr>
        <w:t xml:space="preserve">9 </w:t>
      </w:r>
      <w:r w:rsidRPr="00633A23">
        <w:t>ноября</w:t>
      </w:r>
      <w:r w:rsidRPr="00633A23">
        <w:rPr>
          <w:rFonts w:cs="Arial"/>
        </w:rPr>
        <w:t xml:space="preserve"> 1930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президиум</w:t>
      </w:r>
      <w:r w:rsidRPr="00633A23">
        <w:rPr>
          <w:rFonts w:cs="Arial"/>
        </w:rPr>
        <w:t xml:space="preserve"> </w:t>
      </w:r>
      <w:r w:rsidRPr="00633A23">
        <w:t>Струго</w:t>
      </w:r>
      <w:r w:rsidRPr="00633A23">
        <w:rPr>
          <w:rFonts w:cs="Arial"/>
        </w:rPr>
        <w:t>-</w:t>
      </w:r>
      <w:r w:rsidRPr="00633A23">
        <w:t>Красненского райисполкома</w:t>
      </w:r>
      <w:r w:rsidRPr="00633A23">
        <w:rPr>
          <w:rFonts w:cs="Arial"/>
        </w:rPr>
        <w:t xml:space="preserve"> </w:t>
      </w:r>
      <w:r w:rsidRPr="00633A23">
        <w:t>постановил</w:t>
      </w:r>
      <w:r w:rsidRPr="00633A23">
        <w:rPr>
          <w:rFonts w:cs="Arial"/>
        </w:rPr>
        <w:t xml:space="preserve"> </w:t>
      </w:r>
      <w:r w:rsidRPr="00633A23">
        <w:t>закрыть</w:t>
      </w:r>
      <w:r w:rsidRPr="00633A23">
        <w:rPr>
          <w:rFonts w:cs="Arial"/>
        </w:rPr>
        <w:t xml:space="preserve"> </w:t>
      </w:r>
      <w:r w:rsidRPr="00633A23">
        <w:t>Творожковскую церковь</w:t>
      </w:r>
      <w:r w:rsidRPr="00633A23">
        <w:rPr>
          <w:rFonts w:cs="Arial"/>
        </w:rPr>
        <w:t xml:space="preserve">. </w:t>
      </w:r>
      <w:r w:rsidRPr="00633A23">
        <w:t>Циничны</w:t>
      </w:r>
      <w:r w:rsidRPr="00633A23">
        <w:rPr>
          <w:rFonts w:cs="Arial"/>
        </w:rPr>
        <w:t xml:space="preserve"> </w:t>
      </w:r>
      <w:r w:rsidRPr="00633A23">
        <w:t>строки</w:t>
      </w:r>
      <w:r w:rsidRPr="00633A23">
        <w:rPr>
          <w:rFonts w:cs="Arial"/>
        </w:rPr>
        <w:t xml:space="preserve"> </w:t>
      </w:r>
      <w:r w:rsidRPr="00633A23">
        <w:t>протокола</w:t>
      </w:r>
      <w:r w:rsidRPr="00633A23">
        <w:rPr>
          <w:rFonts w:cs="Arial"/>
        </w:rPr>
        <w:t xml:space="preserve">: </w:t>
      </w:r>
      <w:r w:rsidRPr="00633A23">
        <w:t>«</w:t>
      </w:r>
      <w:r w:rsidRPr="00633A23">
        <w:rPr>
          <w:rFonts w:cs="Arial"/>
        </w:rPr>
        <w:t>...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хо</w:t>
      </w:r>
      <w:r w:rsidRPr="00633A23">
        <w:softHyphen/>
        <w:t>зяйственных</w:t>
      </w:r>
      <w:r w:rsidRPr="00633A23">
        <w:rPr>
          <w:rFonts w:cs="Arial"/>
        </w:rPr>
        <w:t xml:space="preserve"> </w:t>
      </w:r>
      <w:r w:rsidRPr="00633A23">
        <w:t>работ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t>о</w:t>
      </w:r>
      <w:r w:rsidRPr="00633A23">
        <w:lastRenderedPageBreak/>
        <w:t>служение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колокольный</w:t>
      </w:r>
      <w:r w:rsidRPr="00633A23">
        <w:rPr>
          <w:rFonts w:cs="Arial"/>
        </w:rPr>
        <w:t xml:space="preserve"> </w:t>
      </w:r>
      <w:r w:rsidRPr="00633A23">
        <w:t>звон мешают</w:t>
      </w:r>
      <w:r w:rsidRPr="00633A23">
        <w:rPr>
          <w:rFonts w:cs="Arial"/>
        </w:rPr>
        <w:t xml:space="preserve"> </w:t>
      </w:r>
      <w:r w:rsidRPr="00633A23">
        <w:t>нормальному</w:t>
      </w:r>
      <w:r w:rsidRPr="00633A23">
        <w:rPr>
          <w:rFonts w:cs="Arial"/>
        </w:rPr>
        <w:t xml:space="preserve"> </w:t>
      </w:r>
      <w:r w:rsidRPr="00633A23">
        <w:t>ходу</w:t>
      </w:r>
      <w:r w:rsidRPr="00633A23">
        <w:rPr>
          <w:rFonts w:cs="Arial"/>
        </w:rPr>
        <w:t xml:space="preserve"> </w:t>
      </w:r>
      <w:r w:rsidRPr="00633A23">
        <w:t>работ</w:t>
      </w:r>
      <w:r w:rsidRPr="00633A23">
        <w:rPr>
          <w:rFonts w:cs="Arial"/>
        </w:rPr>
        <w:t xml:space="preserve">... </w:t>
      </w:r>
      <w:r w:rsidRPr="00633A23">
        <w:t>отсутствие</w:t>
      </w:r>
      <w:r w:rsidRPr="00633A23">
        <w:rPr>
          <w:rFonts w:cs="Arial"/>
        </w:rPr>
        <w:t xml:space="preserve"> </w:t>
      </w:r>
      <w:r w:rsidRPr="00633A23">
        <w:t>соот</w:t>
      </w:r>
      <w:r w:rsidRPr="00633A23">
        <w:softHyphen/>
        <w:t>ветствующих</w:t>
      </w:r>
      <w:r w:rsidRPr="00633A23">
        <w:rPr>
          <w:rFonts w:cs="Arial"/>
        </w:rPr>
        <w:t xml:space="preserve"> </w:t>
      </w:r>
      <w:r w:rsidRPr="00633A23">
        <w:t>помещений</w:t>
      </w:r>
      <w:r w:rsidRPr="00633A23">
        <w:rPr>
          <w:rFonts w:cs="Arial"/>
        </w:rPr>
        <w:t xml:space="preserve"> </w:t>
      </w:r>
      <w:r w:rsidRPr="00633A23">
        <w:t>тормозит</w:t>
      </w:r>
      <w:r w:rsidRPr="00633A23">
        <w:rPr>
          <w:rFonts w:cs="Arial"/>
        </w:rPr>
        <w:t xml:space="preserve"> </w:t>
      </w:r>
      <w:r w:rsidRPr="00633A23">
        <w:t>развитие</w:t>
      </w:r>
      <w:r w:rsidRPr="00633A23">
        <w:rPr>
          <w:rFonts w:cs="Arial"/>
        </w:rPr>
        <w:t xml:space="preserve"> </w:t>
      </w:r>
      <w:r w:rsidRPr="00633A23">
        <w:t>культур</w:t>
      </w:r>
      <w:r w:rsidRPr="00633A23">
        <w:softHyphen/>
        <w:t>но</w:t>
      </w:r>
      <w:r w:rsidRPr="00633A23">
        <w:rPr>
          <w:rFonts w:cs="Arial"/>
        </w:rPr>
        <w:t>-</w:t>
      </w:r>
      <w:r w:rsidRPr="00633A23">
        <w:t>просветительной</w:t>
      </w:r>
      <w:r w:rsidRPr="00633A23">
        <w:rPr>
          <w:rFonts w:cs="Arial"/>
        </w:rPr>
        <w:t xml:space="preserve"> </w:t>
      </w:r>
      <w:r w:rsidRPr="00633A23">
        <w:t>работы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коммуне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окружаю</w:t>
      </w:r>
      <w:r w:rsidRPr="00633A23">
        <w:softHyphen/>
        <w:t>щих</w:t>
      </w:r>
      <w:r w:rsidRPr="00633A23">
        <w:rPr>
          <w:rFonts w:cs="Arial"/>
        </w:rPr>
        <w:t xml:space="preserve"> </w:t>
      </w:r>
      <w:r w:rsidRPr="00633A23">
        <w:t>деревень»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Обманутый</w:t>
      </w:r>
      <w:r w:rsidRPr="00633A23">
        <w:rPr>
          <w:rFonts w:cs="Arial"/>
        </w:rPr>
        <w:t xml:space="preserve"> </w:t>
      </w:r>
      <w:r w:rsidRPr="00633A23">
        <w:t>безбожниками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понимал</w:t>
      </w:r>
      <w:r w:rsidRPr="00633A23">
        <w:rPr>
          <w:rFonts w:cs="Arial"/>
        </w:rPr>
        <w:t xml:space="preserve">, </w:t>
      </w:r>
      <w:r w:rsidRPr="00633A23">
        <w:t>что не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храма—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просв</w:t>
      </w:r>
      <w:r w:rsidRPr="00633A23">
        <w:t>е</w:t>
      </w:r>
      <w:r w:rsidRPr="00633A23">
        <w:t>щения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дос</w:t>
      </w:r>
      <w:r w:rsidRPr="00633A23">
        <w:softHyphen/>
        <w:t>татка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дорог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нужно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softHyphen/>
        <w:t>годня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округе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пустые</w:t>
      </w:r>
      <w:r w:rsidRPr="00633A23">
        <w:rPr>
          <w:rFonts w:cs="Arial"/>
        </w:rPr>
        <w:t xml:space="preserve"> </w:t>
      </w:r>
      <w:r w:rsidRPr="00633A23">
        <w:t>бесхозные</w:t>
      </w:r>
      <w:r w:rsidRPr="00633A23">
        <w:rPr>
          <w:rFonts w:cs="Arial"/>
        </w:rPr>
        <w:t xml:space="preserve"> </w:t>
      </w:r>
      <w:r w:rsidRPr="00633A23">
        <w:t>поля</w:t>
      </w:r>
      <w:r w:rsidRPr="00633A23">
        <w:rPr>
          <w:rFonts w:cs="Arial"/>
        </w:rPr>
        <w:t xml:space="preserve">, </w:t>
      </w:r>
      <w:r w:rsidRPr="00633A23">
        <w:t>брошенные деревни</w:t>
      </w:r>
      <w:r w:rsidRPr="00633A23">
        <w:rPr>
          <w:rFonts w:cs="Arial"/>
        </w:rPr>
        <w:t xml:space="preserve">, </w:t>
      </w:r>
      <w:r w:rsidRPr="00633A23">
        <w:t>никому</w:t>
      </w:r>
      <w:r w:rsidRPr="00633A23">
        <w:rPr>
          <w:rFonts w:cs="Arial"/>
        </w:rPr>
        <w:t xml:space="preserve"> </w:t>
      </w:r>
      <w:r w:rsidRPr="00633A23">
        <w:t>ненужные</w:t>
      </w:r>
      <w:r w:rsidRPr="00633A23">
        <w:rPr>
          <w:rFonts w:cs="Arial"/>
        </w:rPr>
        <w:t xml:space="preserve"> </w:t>
      </w:r>
      <w:r w:rsidRPr="00633A23">
        <w:t>школы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rPr>
          <w:rFonts w:cs="Arial"/>
        </w:rPr>
        <w:t xml:space="preserve">9 </w:t>
      </w:r>
      <w:r w:rsidRPr="00633A23">
        <w:t>июля</w:t>
      </w:r>
      <w:r w:rsidRPr="00633A23">
        <w:rPr>
          <w:rFonts w:cs="Arial"/>
        </w:rPr>
        <w:t xml:space="preserve"> 1931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секретариат</w:t>
      </w:r>
      <w:r w:rsidRPr="00633A23">
        <w:rPr>
          <w:rFonts w:cs="Arial"/>
        </w:rPr>
        <w:t xml:space="preserve"> </w:t>
      </w:r>
      <w:r w:rsidRPr="00633A23">
        <w:t>Ленинградского</w:t>
      </w:r>
      <w:r w:rsidRPr="00633A23">
        <w:rPr>
          <w:rFonts w:cs="Arial"/>
        </w:rPr>
        <w:t xml:space="preserve"> </w:t>
      </w:r>
      <w:r w:rsidRPr="00633A23">
        <w:t>обл</w:t>
      </w:r>
      <w:r w:rsidRPr="00633A23">
        <w:softHyphen/>
        <w:t>исполкома</w:t>
      </w:r>
      <w:r w:rsidRPr="00633A23">
        <w:rPr>
          <w:rFonts w:cs="Arial"/>
        </w:rPr>
        <w:t xml:space="preserve"> </w:t>
      </w:r>
      <w:r w:rsidRPr="00633A23">
        <w:t>подтвердил</w:t>
      </w:r>
      <w:r w:rsidRPr="00633A23">
        <w:rPr>
          <w:rFonts w:cs="Arial"/>
        </w:rPr>
        <w:t xml:space="preserve"> </w:t>
      </w:r>
      <w:r w:rsidRPr="00633A23">
        <w:t>решение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а</w:t>
      </w:r>
      <w:r w:rsidRPr="00633A23">
        <w:t>крытии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велено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передать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школу</w:t>
      </w:r>
      <w:r w:rsidRPr="00633A23">
        <w:rPr>
          <w:rFonts w:cs="Arial"/>
        </w:rPr>
        <w:t xml:space="preserve"> </w:t>
      </w:r>
      <w:r w:rsidRPr="00633A23">
        <w:t>колхозной молодежи</w:t>
      </w:r>
      <w:r w:rsidRPr="00633A23">
        <w:rPr>
          <w:rFonts w:cs="Arial"/>
        </w:rPr>
        <w:t xml:space="preserve">, </w:t>
      </w:r>
      <w:r w:rsidRPr="00633A23">
        <w:t>колокола—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«Рудметаллторг»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 xml:space="preserve">октябре </w:t>
      </w:r>
      <w:r w:rsidRPr="00633A23">
        <w:rPr>
          <w:rFonts w:cs="Arial"/>
        </w:rPr>
        <w:t xml:space="preserve">1931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оставалось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,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дано</w:t>
      </w:r>
      <w:r w:rsidRPr="00633A23">
        <w:rPr>
          <w:rFonts w:cs="Arial"/>
        </w:rPr>
        <w:t xml:space="preserve"> </w:t>
      </w:r>
      <w:r w:rsidRPr="00633A23">
        <w:t>акционе</w:t>
      </w:r>
      <w:r w:rsidRPr="00633A23">
        <w:t>р</w:t>
      </w:r>
      <w:r w:rsidRPr="00633A23">
        <w:t>ному</w:t>
      </w:r>
      <w:r w:rsidRPr="00633A23">
        <w:rPr>
          <w:rFonts w:cs="Arial"/>
        </w:rPr>
        <w:t xml:space="preserve"> </w:t>
      </w:r>
      <w:r w:rsidRPr="00633A23">
        <w:t>обществу</w:t>
      </w:r>
      <w:r w:rsidRPr="00633A23">
        <w:rPr>
          <w:rFonts w:cs="Arial"/>
        </w:rPr>
        <w:t xml:space="preserve"> </w:t>
      </w:r>
      <w:r w:rsidRPr="00633A23">
        <w:t>Ленторг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долго</w:t>
      </w:r>
      <w:r w:rsidRPr="00633A23">
        <w:rPr>
          <w:rFonts w:cs="Arial"/>
        </w:rPr>
        <w:t xml:space="preserve"> </w:t>
      </w:r>
      <w:r w:rsidRPr="00633A23">
        <w:t>хозяйничали</w:t>
      </w:r>
      <w:r w:rsidRPr="00633A23">
        <w:rPr>
          <w:rFonts w:cs="Arial"/>
        </w:rPr>
        <w:t xml:space="preserve"> </w:t>
      </w:r>
      <w:r w:rsidRPr="00633A23">
        <w:t>темные</w:t>
      </w:r>
      <w:r w:rsidRPr="00633A23">
        <w:rPr>
          <w:rFonts w:cs="Arial"/>
        </w:rPr>
        <w:t xml:space="preserve"> </w:t>
      </w:r>
      <w:r w:rsidRPr="00633A23">
        <w:t>силы на</w:t>
      </w:r>
      <w:r w:rsidRPr="00633A23">
        <w:rPr>
          <w:rFonts w:cs="Arial"/>
        </w:rPr>
        <w:t xml:space="preserve"> </w:t>
      </w:r>
      <w:r w:rsidRPr="00633A23">
        <w:t>Руси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октябре</w:t>
      </w:r>
      <w:r w:rsidRPr="00633A23">
        <w:rPr>
          <w:rFonts w:cs="Arial"/>
        </w:rPr>
        <w:t xml:space="preserve"> 1992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Творожковского подворья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Петербурге</w:t>
      </w:r>
      <w:r w:rsidRPr="00633A23">
        <w:rPr>
          <w:rFonts w:cs="Arial"/>
        </w:rPr>
        <w:t xml:space="preserve"> </w:t>
      </w:r>
      <w:r w:rsidRPr="00633A23">
        <w:t>состоялось</w:t>
      </w:r>
      <w:r w:rsidRPr="00633A23">
        <w:rPr>
          <w:rFonts w:cs="Arial"/>
        </w:rPr>
        <w:t xml:space="preserve"> </w:t>
      </w:r>
      <w:r w:rsidRPr="00633A23">
        <w:t>первое</w:t>
      </w:r>
      <w:r w:rsidRPr="00633A23">
        <w:rPr>
          <w:rFonts w:cs="Arial"/>
        </w:rPr>
        <w:t xml:space="preserve"> </w:t>
      </w:r>
      <w:r w:rsidRPr="00633A23">
        <w:t>богослуже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покрова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Богороди</w:t>
      </w:r>
      <w:r w:rsidRPr="00633A23">
        <w:softHyphen/>
        <w:t>цы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августе</w:t>
      </w:r>
      <w:r w:rsidRPr="00633A23">
        <w:rPr>
          <w:rFonts w:cs="Arial"/>
        </w:rPr>
        <w:t xml:space="preserve"> 1994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комплекс</w:t>
      </w:r>
      <w:r w:rsidRPr="00633A23">
        <w:rPr>
          <w:rFonts w:cs="Arial"/>
        </w:rPr>
        <w:t xml:space="preserve"> </w:t>
      </w:r>
      <w:r w:rsidRPr="00633A23">
        <w:t>подворья</w:t>
      </w:r>
      <w:r w:rsidRPr="00633A23">
        <w:rPr>
          <w:rFonts w:cs="Arial"/>
        </w:rPr>
        <w:t xml:space="preserve"> </w:t>
      </w:r>
      <w:r w:rsidRPr="00633A23">
        <w:t>был передан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. </w:t>
      </w:r>
      <w:r w:rsidRPr="00633A23">
        <w:t>Сейчас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центр</w:t>
      </w:r>
      <w:r w:rsidRPr="00633A23">
        <w:rPr>
          <w:rFonts w:cs="Arial"/>
        </w:rPr>
        <w:t xml:space="preserve"> </w:t>
      </w:r>
      <w:r w:rsidRPr="00633A23">
        <w:t>православного просвещения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катехизаторскими</w:t>
      </w:r>
      <w:r w:rsidRPr="00633A23">
        <w:rPr>
          <w:rFonts w:cs="Arial"/>
        </w:rPr>
        <w:t xml:space="preserve"> </w:t>
      </w:r>
      <w:r w:rsidRPr="00633A23">
        <w:t>курсами</w:t>
      </w:r>
      <w:r w:rsidRPr="00633A23">
        <w:rPr>
          <w:rFonts w:cs="Arial"/>
        </w:rPr>
        <w:t xml:space="preserve">. </w:t>
      </w:r>
      <w:r w:rsidRPr="00633A23">
        <w:t>Идет</w:t>
      </w:r>
      <w:r w:rsidRPr="00633A23">
        <w:rPr>
          <w:rFonts w:cs="Arial"/>
        </w:rPr>
        <w:t xml:space="preserve"> </w:t>
      </w:r>
      <w:r w:rsidRPr="00633A23">
        <w:t>ре</w:t>
      </w:r>
      <w:r w:rsidRPr="00633A23">
        <w:softHyphen/>
        <w:t>монт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верхнем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регулярно</w:t>
      </w:r>
      <w:r w:rsidRPr="00633A23">
        <w:rPr>
          <w:rFonts w:cs="Arial"/>
        </w:rPr>
        <w:t xml:space="preserve"> </w:t>
      </w:r>
      <w:r w:rsidRPr="00633A23">
        <w:t>проводятся</w:t>
      </w:r>
      <w:r w:rsidRPr="00633A23">
        <w:rPr>
          <w:rFonts w:cs="Arial"/>
        </w:rPr>
        <w:t xml:space="preserve"> </w:t>
      </w:r>
      <w:r w:rsidRPr="00633A23">
        <w:t>службы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чаще</w:t>
      </w:r>
      <w:r w:rsidRPr="00633A23">
        <w:rPr>
          <w:rFonts w:cs="Arial"/>
        </w:rPr>
        <w:t xml:space="preserve"> </w:t>
      </w:r>
      <w:r w:rsidRPr="00633A23">
        <w:t>появляются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самом</w:t>
      </w:r>
      <w:r w:rsidRPr="00633A23">
        <w:rPr>
          <w:rFonts w:cs="Arial"/>
        </w:rPr>
        <w:t xml:space="preserve"> </w:t>
      </w:r>
      <w:r w:rsidRPr="00633A23">
        <w:t>Творо</w:t>
      </w:r>
      <w:r w:rsidRPr="00633A23">
        <w:t>ж</w:t>
      </w:r>
      <w:r w:rsidRPr="00633A23">
        <w:t>ковском</w:t>
      </w:r>
      <w:r w:rsidRPr="00633A23">
        <w:rPr>
          <w:rFonts w:cs="Arial"/>
        </w:rPr>
        <w:t xml:space="preserve"> </w:t>
      </w:r>
      <w:r w:rsidRPr="00633A23">
        <w:t>мона</w:t>
      </w:r>
      <w:r w:rsidRPr="00633A23">
        <w:softHyphen/>
        <w:t>стыре</w:t>
      </w:r>
      <w:r w:rsidRPr="00633A23">
        <w:rPr>
          <w:rFonts w:cs="Arial"/>
        </w:rPr>
        <w:t xml:space="preserve"> </w:t>
      </w:r>
      <w:r w:rsidRPr="00633A23">
        <w:t>верующие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Петербурга</w:t>
      </w:r>
      <w:r w:rsidRPr="00633A23">
        <w:rPr>
          <w:rFonts w:cs="Arial"/>
        </w:rPr>
        <w:t xml:space="preserve">. 4 </w:t>
      </w:r>
      <w:r w:rsidRPr="00633A23">
        <w:t>августа</w:t>
      </w:r>
      <w:r w:rsidRPr="00633A23">
        <w:rPr>
          <w:rFonts w:cs="Arial"/>
        </w:rPr>
        <w:t xml:space="preserve"> 1994 </w:t>
      </w:r>
      <w:r w:rsidRPr="00633A23">
        <w:t>года на</w:t>
      </w:r>
      <w:r w:rsidRPr="00633A23">
        <w:rPr>
          <w:rFonts w:cs="Arial"/>
        </w:rPr>
        <w:t xml:space="preserve"> </w:t>
      </w:r>
      <w:r w:rsidRPr="00633A23">
        <w:t>могилах</w:t>
      </w:r>
      <w:r w:rsidRPr="00633A23">
        <w:rPr>
          <w:rFonts w:cs="Arial"/>
        </w:rPr>
        <w:t xml:space="preserve"> </w:t>
      </w:r>
      <w:r w:rsidRPr="00633A23">
        <w:t>матушки</w:t>
      </w:r>
      <w:r w:rsidRPr="00633A23">
        <w:rPr>
          <w:rFonts w:cs="Arial"/>
        </w:rPr>
        <w:t xml:space="preserve"> </w:t>
      </w:r>
      <w:r w:rsidRPr="00633A23">
        <w:t>Ангел</w:t>
      </w:r>
      <w:r w:rsidRPr="00633A23">
        <w:t>и</w:t>
      </w:r>
      <w:r w:rsidRPr="00633A23">
        <w:t>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настоятельницы</w:t>
      </w:r>
      <w:r w:rsidRPr="00633A23">
        <w:rPr>
          <w:rFonts w:cs="Arial"/>
        </w:rPr>
        <w:t xml:space="preserve"> </w:t>
      </w:r>
      <w:r w:rsidRPr="00633A23">
        <w:t>Ге</w:t>
      </w:r>
      <w:r w:rsidRPr="00633A23">
        <w:softHyphen/>
        <w:t>оргии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вновь</w:t>
      </w:r>
      <w:r w:rsidRPr="00633A23">
        <w:rPr>
          <w:rFonts w:cs="Arial"/>
        </w:rPr>
        <w:t xml:space="preserve"> </w:t>
      </w:r>
      <w:r w:rsidRPr="00633A23">
        <w:t>установлены</w:t>
      </w:r>
      <w:r w:rsidRPr="00633A23">
        <w:rPr>
          <w:rFonts w:cs="Arial"/>
        </w:rPr>
        <w:t xml:space="preserve"> </w:t>
      </w:r>
      <w:r w:rsidRPr="00633A23">
        <w:t>кресты</w:t>
      </w:r>
      <w:r w:rsidRPr="00633A23">
        <w:rPr>
          <w:rFonts w:cs="Arial"/>
        </w:rPr>
        <w:t xml:space="preserve">.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счастью</w:t>
      </w:r>
      <w:r w:rsidRPr="00633A23">
        <w:rPr>
          <w:rFonts w:cs="Arial"/>
        </w:rPr>
        <w:t xml:space="preserve">, </w:t>
      </w:r>
      <w:r w:rsidRPr="00633A23">
        <w:t>ме</w:t>
      </w:r>
      <w:r w:rsidRPr="00633A23">
        <w:softHyphen/>
        <w:t>сто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погребения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осквернено</w:t>
      </w:r>
      <w:r w:rsidRPr="00633A23">
        <w:rPr>
          <w:rFonts w:cs="Arial"/>
        </w:rPr>
        <w:t xml:space="preserve">. </w:t>
      </w:r>
      <w:r w:rsidRPr="00633A23">
        <w:t>Летом</w:t>
      </w:r>
      <w:r w:rsidRPr="00633A23">
        <w:rPr>
          <w:rFonts w:cs="Arial"/>
        </w:rPr>
        <w:t xml:space="preserve"> 1995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Троицкий</w:t>
      </w:r>
      <w:r w:rsidRPr="00633A23">
        <w:rPr>
          <w:rFonts w:cs="Arial"/>
        </w:rPr>
        <w:t xml:space="preserve"> </w:t>
      </w:r>
      <w:r w:rsidRPr="00633A23">
        <w:t>собор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очищен</w:t>
      </w:r>
      <w:r w:rsidRPr="00633A23">
        <w:rPr>
          <w:rFonts w:cs="Arial"/>
        </w:rPr>
        <w:t xml:space="preserve"> </w:t>
      </w:r>
      <w:r w:rsidRPr="00633A23">
        <w:t>изнутри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завалов битого</w:t>
      </w:r>
      <w:r w:rsidRPr="00633A23">
        <w:rPr>
          <w:rFonts w:cs="Arial"/>
        </w:rPr>
        <w:t xml:space="preserve"> </w:t>
      </w:r>
      <w:r w:rsidRPr="00633A23">
        <w:t>кирпича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крыши</w:t>
      </w:r>
      <w:r w:rsidRPr="00633A23">
        <w:rPr>
          <w:rFonts w:cs="Arial"/>
        </w:rPr>
        <w:t xml:space="preserve"> </w:t>
      </w:r>
      <w:r w:rsidRPr="00633A23">
        <w:t>убрали</w:t>
      </w:r>
      <w:r w:rsidRPr="00633A23">
        <w:rPr>
          <w:rFonts w:cs="Arial"/>
        </w:rPr>
        <w:t xml:space="preserve"> </w:t>
      </w:r>
      <w:r w:rsidRPr="00633A23">
        <w:t>выросшие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за полвека</w:t>
      </w:r>
      <w:r w:rsidRPr="00633A23">
        <w:rPr>
          <w:rFonts w:cs="Arial"/>
        </w:rPr>
        <w:t xml:space="preserve"> </w:t>
      </w:r>
      <w:r w:rsidRPr="00633A23">
        <w:t>деревья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куполе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установлен</w:t>
      </w:r>
      <w:r w:rsidRPr="00633A23">
        <w:rPr>
          <w:rFonts w:cs="Arial"/>
        </w:rPr>
        <w:t xml:space="preserve"> </w:t>
      </w:r>
      <w:r w:rsidRPr="00633A23">
        <w:t>крест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Бог</w:t>
      </w:r>
      <w:r w:rsidRPr="00633A23">
        <w:rPr>
          <w:rFonts w:cs="Arial"/>
        </w:rPr>
        <w:t xml:space="preserve"> </w:t>
      </w:r>
      <w:r w:rsidRPr="00633A23">
        <w:t>даст</w:t>
      </w:r>
      <w:r w:rsidRPr="00633A23">
        <w:rPr>
          <w:rFonts w:cs="Arial"/>
        </w:rPr>
        <w:t xml:space="preserve">, </w:t>
      </w:r>
      <w:r w:rsidRPr="00633A23">
        <w:t>воскреснет</w:t>
      </w:r>
      <w:r w:rsidRPr="00633A23">
        <w:rPr>
          <w:rFonts w:cs="Arial"/>
        </w:rPr>
        <w:t xml:space="preserve"> </w:t>
      </w:r>
      <w:r w:rsidRPr="00633A23">
        <w:t>вскоре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Творожков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>.</w:t>
      </w:r>
    </w:p>
    <w:p w:rsidR="002D3589" w:rsidRPr="00633A23" w:rsidRDefault="001C17CF" w:rsidP="009A0B33">
      <w:pPr>
        <w:pStyle w:val="4"/>
      </w:pPr>
      <w:r>
        <w:br w:type="page"/>
      </w:r>
      <w:r w:rsidR="002D3589" w:rsidRPr="00633A23">
        <w:lastRenderedPageBreak/>
        <w:t>ПОДВИЖНИКИ</w:t>
      </w:r>
      <w:r w:rsidR="002D3589" w:rsidRPr="00633A23">
        <w:rPr>
          <w:rFonts w:cs="Arial"/>
        </w:rPr>
        <w:t xml:space="preserve"> </w:t>
      </w:r>
      <w:r w:rsidR="002D3589" w:rsidRPr="00633A23">
        <w:t>ВЕРЫ</w:t>
      </w:r>
      <w:r w:rsidR="002D3589" w:rsidRPr="00633A23">
        <w:rPr>
          <w:rFonts w:cs="Arial"/>
        </w:rPr>
        <w:t xml:space="preserve"> </w:t>
      </w:r>
      <w:r w:rsidR="002D3589" w:rsidRPr="00633A23">
        <w:t>И</w:t>
      </w:r>
      <w:r w:rsidR="002D3589" w:rsidRPr="00633A23">
        <w:rPr>
          <w:rFonts w:cs="Arial"/>
        </w:rPr>
        <w:t xml:space="preserve"> </w:t>
      </w:r>
      <w:r w:rsidR="002D3589" w:rsidRPr="00633A23">
        <w:t>БЛАГОЧЕСТИЯ</w:t>
      </w:r>
    </w:p>
    <w:p w:rsidR="002D3589" w:rsidRPr="001C17CF" w:rsidRDefault="002D3589" w:rsidP="001C17CF">
      <w:pPr>
        <w:suppressAutoHyphens/>
        <w:ind w:left="4678" w:firstLine="425"/>
        <w:jc w:val="right"/>
        <w:rPr>
          <w:i/>
        </w:rPr>
      </w:pPr>
      <w:r w:rsidRPr="001C17CF">
        <w:rPr>
          <w:i/>
          <w:szCs w:val="16"/>
        </w:rPr>
        <w:t>Светлой</w:t>
      </w:r>
      <w:r w:rsidRPr="001C17CF">
        <w:rPr>
          <w:rFonts w:cs="Arial"/>
          <w:i/>
          <w:szCs w:val="16"/>
        </w:rPr>
        <w:t xml:space="preserve"> </w:t>
      </w:r>
      <w:r w:rsidRPr="001C17CF">
        <w:rPr>
          <w:i/>
          <w:szCs w:val="16"/>
        </w:rPr>
        <w:t>памяти</w:t>
      </w:r>
      <w:r w:rsidRPr="001C17CF">
        <w:rPr>
          <w:rFonts w:cs="Arial"/>
          <w:i/>
          <w:szCs w:val="16"/>
        </w:rPr>
        <w:t xml:space="preserve"> </w:t>
      </w:r>
      <w:r w:rsidRPr="001C17CF">
        <w:rPr>
          <w:i/>
          <w:szCs w:val="16"/>
        </w:rPr>
        <w:t>моего</w:t>
      </w:r>
      <w:r w:rsidRPr="001C17CF">
        <w:rPr>
          <w:rFonts w:cs="Arial"/>
          <w:i/>
          <w:szCs w:val="16"/>
        </w:rPr>
        <w:t xml:space="preserve"> </w:t>
      </w:r>
      <w:r w:rsidRPr="001C17CF">
        <w:rPr>
          <w:i/>
          <w:szCs w:val="16"/>
        </w:rPr>
        <w:t>духовного</w:t>
      </w:r>
      <w:r w:rsidRPr="001C17CF">
        <w:rPr>
          <w:rFonts w:cs="Arial"/>
          <w:i/>
          <w:szCs w:val="16"/>
        </w:rPr>
        <w:t xml:space="preserve"> </w:t>
      </w:r>
      <w:r w:rsidRPr="001C17CF">
        <w:rPr>
          <w:i/>
          <w:szCs w:val="16"/>
        </w:rPr>
        <w:t>отца</w:t>
      </w:r>
      <w:r w:rsidRPr="001C17CF">
        <w:rPr>
          <w:rFonts w:cs="Arial"/>
          <w:i/>
          <w:szCs w:val="16"/>
        </w:rPr>
        <w:t xml:space="preserve">, </w:t>
      </w:r>
      <w:r w:rsidRPr="001C17CF">
        <w:rPr>
          <w:i/>
          <w:szCs w:val="16"/>
        </w:rPr>
        <w:t>протоиерея</w:t>
      </w:r>
      <w:r w:rsidRPr="001C17CF">
        <w:rPr>
          <w:rFonts w:cs="Arial"/>
          <w:i/>
          <w:szCs w:val="16"/>
        </w:rPr>
        <w:t xml:space="preserve"> </w:t>
      </w:r>
      <w:r w:rsidRPr="001C17CF">
        <w:rPr>
          <w:i/>
          <w:szCs w:val="16"/>
        </w:rPr>
        <w:t>Свято</w:t>
      </w:r>
      <w:r w:rsidRPr="001C17CF">
        <w:rPr>
          <w:rFonts w:cs="Arial"/>
          <w:i/>
          <w:szCs w:val="16"/>
        </w:rPr>
        <w:t>-</w:t>
      </w:r>
      <w:r w:rsidRPr="001C17CF">
        <w:rPr>
          <w:i/>
          <w:szCs w:val="16"/>
        </w:rPr>
        <w:t>Троицкого</w:t>
      </w:r>
      <w:r w:rsidRPr="001C17CF">
        <w:rPr>
          <w:rFonts w:cs="Arial"/>
          <w:i/>
          <w:szCs w:val="16"/>
        </w:rPr>
        <w:t xml:space="preserve"> </w:t>
      </w:r>
      <w:r w:rsidRPr="001C17CF">
        <w:rPr>
          <w:i/>
          <w:szCs w:val="16"/>
        </w:rPr>
        <w:t>собора Александро</w:t>
      </w:r>
      <w:r w:rsidRPr="001C17CF">
        <w:rPr>
          <w:rFonts w:cs="Arial"/>
          <w:i/>
          <w:szCs w:val="16"/>
        </w:rPr>
        <w:t>-</w:t>
      </w:r>
      <w:r w:rsidRPr="001C17CF">
        <w:rPr>
          <w:i/>
          <w:szCs w:val="16"/>
        </w:rPr>
        <w:t>Невской</w:t>
      </w:r>
      <w:r w:rsidRPr="001C17CF">
        <w:rPr>
          <w:rFonts w:cs="Arial"/>
          <w:i/>
          <w:szCs w:val="16"/>
        </w:rPr>
        <w:t xml:space="preserve"> </w:t>
      </w:r>
      <w:r w:rsidRPr="001C17CF">
        <w:rPr>
          <w:i/>
          <w:szCs w:val="16"/>
        </w:rPr>
        <w:t>Лавры</w:t>
      </w:r>
      <w:r w:rsidRPr="001C17CF">
        <w:rPr>
          <w:rFonts w:cs="Arial"/>
          <w:i/>
          <w:szCs w:val="16"/>
        </w:rPr>
        <w:t xml:space="preserve">, </w:t>
      </w:r>
      <w:r w:rsidRPr="001C17CF">
        <w:rPr>
          <w:i/>
          <w:szCs w:val="16"/>
        </w:rPr>
        <w:t>Иоанна</w:t>
      </w:r>
      <w:r w:rsidRPr="001C17CF">
        <w:rPr>
          <w:rFonts w:cs="Arial"/>
          <w:i/>
          <w:szCs w:val="16"/>
        </w:rPr>
        <w:t xml:space="preserve"> </w:t>
      </w:r>
      <w:r w:rsidRPr="001C17CF">
        <w:rPr>
          <w:i/>
          <w:szCs w:val="16"/>
        </w:rPr>
        <w:t>Скорика</w:t>
      </w:r>
      <w:r w:rsidRPr="001C17CF">
        <w:rPr>
          <w:rFonts w:cs="Arial"/>
          <w:i/>
          <w:szCs w:val="16"/>
        </w:rPr>
        <w:t xml:space="preserve"> </w:t>
      </w:r>
      <w:r w:rsidRPr="001C17CF">
        <w:rPr>
          <w:i/>
          <w:szCs w:val="16"/>
        </w:rPr>
        <w:t>посвящается</w:t>
      </w:r>
    </w:p>
    <w:p w:rsidR="002D3589" w:rsidRPr="00633A23" w:rsidRDefault="002D3589" w:rsidP="001C17CF">
      <w:pPr>
        <w:pStyle w:val="a3"/>
      </w:pPr>
      <w:r w:rsidRPr="00633A23">
        <w:t>Л. И. Соколова</w:t>
      </w:r>
    </w:p>
    <w:p w:rsidR="002D3589" w:rsidRPr="00633A23" w:rsidRDefault="002D3589" w:rsidP="001C17CF">
      <w:pPr>
        <w:pStyle w:val="3"/>
      </w:pPr>
      <w:bookmarkStart w:id="12" w:name="_ИГУМЕНИЯ_ФЕОФАНИЯ"/>
      <w:bookmarkEnd w:id="12"/>
      <w:r w:rsidRPr="00633A23">
        <w:t>ИГУМЕНИЯ ФЕОФАНИЯ</w:t>
      </w:r>
    </w:p>
    <w:p w:rsidR="002D3589" w:rsidRPr="00633A23" w:rsidRDefault="007C5DE1" w:rsidP="001C17CF">
      <w:pPr>
        <w:ind w:firstLine="0"/>
        <w:jc w:val="center"/>
        <w:rPr>
          <w:szCs w:val="24"/>
        </w:rPr>
      </w:pPr>
      <w:r w:rsidRPr="00A617A4">
        <w:rPr>
          <w:noProof/>
          <w:szCs w:val="24"/>
        </w:rPr>
        <w:pict>
          <v:shape id="Рисунок 36" o:spid="_x0000_i1064" type="#_x0000_t75" style="width:203.25pt;height:258pt;visibility:visible">
            <v:imagedata r:id="rId48" o:title=""/>
          </v:shape>
        </w:pict>
      </w:r>
    </w:p>
    <w:p w:rsidR="002D3589" w:rsidRPr="00633A23" w:rsidRDefault="002D3589" w:rsidP="00EB0F88"/>
    <w:p w:rsidR="00D969E4" w:rsidRPr="00D969E4" w:rsidRDefault="00D969E4" w:rsidP="00D969E4">
      <w:pPr>
        <w:ind w:left="3402" w:firstLine="0"/>
        <w:jc w:val="right"/>
        <w:rPr>
          <w:b/>
        </w:rPr>
      </w:pPr>
      <w:r w:rsidRPr="00D969E4">
        <w:rPr>
          <w:b/>
          <w:szCs w:val="16"/>
        </w:rPr>
        <w:t>«Ко</w:t>
      </w:r>
      <w:r w:rsidRPr="00D969E4">
        <w:rPr>
          <w:rFonts w:cs="Arial"/>
          <w:b/>
          <w:szCs w:val="16"/>
        </w:rPr>
        <w:t xml:space="preserve"> </w:t>
      </w:r>
      <w:r w:rsidRPr="00D969E4">
        <w:rPr>
          <w:b/>
          <w:szCs w:val="16"/>
        </w:rPr>
        <w:t>всем</w:t>
      </w:r>
      <w:r w:rsidRPr="00D969E4">
        <w:rPr>
          <w:rFonts w:cs="Arial"/>
          <w:b/>
          <w:szCs w:val="16"/>
        </w:rPr>
        <w:t xml:space="preserve"> </w:t>
      </w:r>
      <w:r w:rsidRPr="00D969E4">
        <w:rPr>
          <w:b/>
          <w:szCs w:val="16"/>
        </w:rPr>
        <w:t>же</w:t>
      </w:r>
      <w:r w:rsidRPr="00D969E4">
        <w:rPr>
          <w:rFonts w:cs="Arial"/>
          <w:b/>
          <w:szCs w:val="16"/>
        </w:rPr>
        <w:t xml:space="preserve"> </w:t>
      </w:r>
      <w:r w:rsidRPr="00D969E4">
        <w:rPr>
          <w:b/>
          <w:szCs w:val="16"/>
        </w:rPr>
        <w:t>сказал</w:t>
      </w:r>
      <w:r w:rsidRPr="00D969E4">
        <w:rPr>
          <w:rFonts w:cs="Arial"/>
          <w:b/>
          <w:szCs w:val="16"/>
        </w:rPr>
        <w:t xml:space="preserve">: </w:t>
      </w:r>
      <w:r w:rsidRPr="00D969E4">
        <w:rPr>
          <w:b/>
          <w:szCs w:val="16"/>
        </w:rPr>
        <w:t>если</w:t>
      </w:r>
      <w:r w:rsidRPr="00D969E4">
        <w:rPr>
          <w:rFonts w:cs="Arial"/>
          <w:b/>
          <w:szCs w:val="16"/>
        </w:rPr>
        <w:t xml:space="preserve"> </w:t>
      </w:r>
      <w:r w:rsidRPr="00D969E4">
        <w:rPr>
          <w:b/>
          <w:szCs w:val="16"/>
        </w:rPr>
        <w:t>кто</w:t>
      </w:r>
      <w:r w:rsidRPr="00D969E4">
        <w:rPr>
          <w:rFonts w:cs="Arial"/>
          <w:b/>
          <w:szCs w:val="16"/>
        </w:rPr>
        <w:t xml:space="preserve"> </w:t>
      </w:r>
      <w:r w:rsidRPr="00D969E4">
        <w:rPr>
          <w:b/>
          <w:szCs w:val="16"/>
        </w:rPr>
        <w:t>хочет</w:t>
      </w:r>
      <w:r w:rsidRPr="00D969E4">
        <w:rPr>
          <w:rFonts w:cs="Arial"/>
          <w:b/>
          <w:szCs w:val="16"/>
        </w:rPr>
        <w:t xml:space="preserve"> </w:t>
      </w:r>
      <w:r w:rsidRPr="00D969E4">
        <w:rPr>
          <w:b/>
          <w:szCs w:val="16"/>
        </w:rPr>
        <w:t>идти</w:t>
      </w:r>
      <w:r w:rsidRPr="00D969E4">
        <w:rPr>
          <w:rFonts w:cs="Arial"/>
          <w:b/>
          <w:szCs w:val="16"/>
        </w:rPr>
        <w:t xml:space="preserve"> </w:t>
      </w:r>
      <w:r w:rsidRPr="00D969E4">
        <w:rPr>
          <w:b/>
          <w:szCs w:val="16"/>
        </w:rPr>
        <w:t>за</w:t>
      </w:r>
      <w:r w:rsidRPr="00D969E4">
        <w:rPr>
          <w:rFonts w:cs="Arial"/>
          <w:b/>
          <w:szCs w:val="16"/>
        </w:rPr>
        <w:t xml:space="preserve"> </w:t>
      </w:r>
      <w:r w:rsidRPr="00D969E4">
        <w:rPr>
          <w:b/>
          <w:szCs w:val="16"/>
        </w:rPr>
        <w:t>Мною</w:t>
      </w:r>
      <w:r w:rsidRPr="00D969E4">
        <w:rPr>
          <w:rFonts w:cs="Arial"/>
          <w:b/>
          <w:szCs w:val="16"/>
        </w:rPr>
        <w:t xml:space="preserve">, </w:t>
      </w:r>
      <w:r w:rsidRPr="00D969E4">
        <w:rPr>
          <w:b/>
          <w:szCs w:val="16"/>
        </w:rPr>
        <w:t>отвер</w:t>
      </w:r>
      <w:r w:rsidRPr="00D969E4">
        <w:rPr>
          <w:b/>
          <w:szCs w:val="16"/>
        </w:rPr>
        <w:t>г</w:t>
      </w:r>
      <w:r w:rsidRPr="00D969E4">
        <w:rPr>
          <w:b/>
          <w:szCs w:val="16"/>
        </w:rPr>
        <w:t>нись</w:t>
      </w:r>
      <w:r w:rsidRPr="00D969E4">
        <w:rPr>
          <w:rFonts w:cs="Arial"/>
          <w:b/>
          <w:szCs w:val="16"/>
        </w:rPr>
        <w:t xml:space="preserve"> </w:t>
      </w:r>
      <w:r w:rsidRPr="00D969E4">
        <w:rPr>
          <w:b/>
          <w:szCs w:val="16"/>
        </w:rPr>
        <w:t>себя</w:t>
      </w:r>
      <w:r w:rsidRPr="00D969E4">
        <w:rPr>
          <w:rFonts w:cs="Arial"/>
          <w:b/>
          <w:szCs w:val="16"/>
        </w:rPr>
        <w:t xml:space="preserve">, </w:t>
      </w:r>
      <w:r w:rsidRPr="00D969E4">
        <w:rPr>
          <w:b/>
          <w:szCs w:val="16"/>
        </w:rPr>
        <w:t>и</w:t>
      </w:r>
      <w:r w:rsidRPr="00D969E4">
        <w:rPr>
          <w:rFonts w:cs="Arial"/>
          <w:b/>
          <w:szCs w:val="16"/>
        </w:rPr>
        <w:t xml:space="preserve"> </w:t>
      </w:r>
      <w:r w:rsidRPr="00D969E4">
        <w:rPr>
          <w:b/>
          <w:szCs w:val="16"/>
        </w:rPr>
        <w:t>возьми</w:t>
      </w:r>
      <w:r w:rsidRPr="00D969E4">
        <w:rPr>
          <w:rFonts w:cs="Arial"/>
          <w:b/>
          <w:szCs w:val="16"/>
        </w:rPr>
        <w:t xml:space="preserve"> </w:t>
      </w:r>
      <w:r w:rsidRPr="00D969E4">
        <w:rPr>
          <w:b/>
          <w:szCs w:val="16"/>
        </w:rPr>
        <w:t>крест</w:t>
      </w:r>
      <w:r w:rsidRPr="00D969E4">
        <w:rPr>
          <w:rFonts w:cs="Arial"/>
          <w:b/>
          <w:szCs w:val="16"/>
        </w:rPr>
        <w:t xml:space="preserve"> </w:t>
      </w:r>
      <w:r w:rsidRPr="00D969E4">
        <w:rPr>
          <w:b/>
          <w:szCs w:val="16"/>
        </w:rPr>
        <w:t>свой</w:t>
      </w:r>
      <w:r w:rsidRPr="00D969E4">
        <w:rPr>
          <w:rFonts w:cs="Arial"/>
          <w:b/>
          <w:szCs w:val="16"/>
        </w:rPr>
        <w:t xml:space="preserve">, </w:t>
      </w:r>
      <w:r w:rsidRPr="00D969E4">
        <w:rPr>
          <w:b/>
          <w:szCs w:val="16"/>
        </w:rPr>
        <w:t>и</w:t>
      </w:r>
      <w:r w:rsidRPr="00D969E4">
        <w:rPr>
          <w:rFonts w:cs="Arial"/>
          <w:b/>
          <w:szCs w:val="16"/>
        </w:rPr>
        <w:t xml:space="preserve"> </w:t>
      </w:r>
      <w:r w:rsidRPr="00D969E4">
        <w:rPr>
          <w:b/>
          <w:szCs w:val="16"/>
        </w:rPr>
        <w:t>следуй за</w:t>
      </w:r>
      <w:r w:rsidRPr="00D969E4">
        <w:rPr>
          <w:rFonts w:cs="Arial"/>
          <w:b/>
          <w:szCs w:val="16"/>
        </w:rPr>
        <w:t xml:space="preserve"> </w:t>
      </w:r>
      <w:r w:rsidRPr="00D969E4">
        <w:rPr>
          <w:b/>
          <w:szCs w:val="16"/>
        </w:rPr>
        <w:t>Мною»</w:t>
      </w:r>
      <w:r w:rsidRPr="00D969E4">
        <w:rPr>
          <w:rFonts w:cs="Arial"/>
          <w:b/>
          <w:szCs w:val="16"/>
        </w:rPr>
        <w:t>...</w:t>
      </w:r>
    </w:p>
    <w:p w:rsidR="00D969E4" w:rsidRPr="00633A23" w:rsidRDefault="00D969E4" w:rsidP="00D969E4">
      <w:pPr>
        <w:ind w:left="3402" w:firstLine="0"/>
        <w:jc w:val="right"/>
      </w:pPr>
      <w:r w:rsidRPr="00633A23">
        <w:rPr>
          <w:rFonts w:cs="Arial"/>
          <w:szCs w:val="16"/>
        </w:rPr>
        <w:t>(</w:t>
      </w:r>
      <w:r w:rsidRPr="00633A23">
        <w:rPr>
          <w:szCs w:val="16"/>
        </w:rPr>
        <w:t>Лк</w:t>
      </w:r>
      <w:r w:rsidRPr="00633A23">
        <w:rPr>
          <w:rFonts w:cs="Arial"/>
          <w:szCs w:val="16"/>
        </w:rPr>
        <w:t>. 9.23)</w:t>
      </w:r>
    </w:p>
    <w:p w:rsidR="00D969E4" w:rsidRPr="009A0B33" w:rsidRDefault="00D969E4" w:rsidP="00EB0F88"/>
    <w:p w:rsidR="002D3589" w:rsidRPr="00633A23" w:rsidRDefault="002D3589" w:rsidP="00EB0F88">
      <w:r w:rsidRPr="00633A23">
        <w:t>Игумения</w:t>
      </w:r>
      <w:r w:rsidRPr="00633A23">
        <w:rPr>
          <w:rFonts w:cs="Arial"/>
        </w:rPr>
        <w:t xml:space="preserve"> </w:t>
      </w:r>
      <w:r w:rsidRPr="00633A23">
        <w:t>Феофания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Серге</w:t>
      </w:r>
      <w:r w:rsidRPr="00633A23">
        <w:softHyphen/>
        <w:t>евна</w:t>
      </w:r>
      <w:r w:rsidRPr="00633A23">
        <w:rPr>
          <w:rFonts w:cs="Arial"/>
        </w:rPr>
        <w:t xml:space="preserve"> </w:t>
      </w:r>
      <w:r w:rsidRPr="00633A23">
        <w:t>Щулепникова</w:t>
      </w:r>
      <w:r w:rsidRPr="00633A23">
        <w:rPr>
          <w:rFonts w:cs="Arial"/>
        </w:rPr>
        <w:t xml:space="preserve">, </w:t>
      </w:r>
      <w:r w:rsidRPr="00633A23">
        <w:t>родилась</w:t>
      </w:r>
      <w:r w:rsidRPr="00633A23">
        <w:rPr>
          <w:rFonts w:cs="Arial"/>
        </w:rPr>
        <w:t xml:space="preserve"> 15 </w:t>
      </w:r>
      <w:r w:rsidRPr="00633A23">
        <w:t>февр</w:t>
      </w:r>
      <w:r w:rsidRPr="00633A23">
        <w:t>а</w:t>
      </w:r>
      <w:r w:rsidRPr="00633A23">
        <w:t>ля</w:t>
      </w:r>
      <w:r w:rsidRPr="00633A23">
        <w:rPr>
          <w:rFonts w:cs="Arial"/>
        </w:rPr>
        <w:t xml:space="preserve"> 1785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в селе</w:t>
      </w:r>
      <w:r w:rsidRPr="00633A23">
        <w:rPr>
          <w:rFonts w:cs="Arial"/>
        </w:rPr>
        <w:t xml:space="preserve"> </w:t>
      </w:r>
      <w:r w:rsidRPr="00633A23">
        <w:t>Трескове</w:t>
      </w:r>
      <w:r w:rsidRPr="00633A23">
        <w:rPr>
          <w:rFonts w:cs="Arial"/>
        </w:rPr>
        <w:t xml:space="preserve"> </w:t>
      </w:r>
      <w:r w:rsidRPr="00633A23">
        <w:t>Костромской</w:t>
      </w:r>
      <w:r w:rsidRPr="00633A23">
        <w:rPr>
          <w:rFonts w:cs="Arial"/>
        </w:rPr>
        <w:t xml:space="preserve"> </w:t>
      </w:r>
      <w:r w:rsidRPr="00633A23">
        <w:t>губернии</w:t>
      </w:r>
      <w:r w:rsidRPr="00633A23">
        <w:rPr>
          <w:rFonts w:cs="Arial"/>
        </w:rPr>
        <w:t xml:space="preserve">. </w:t>
      </w:r>
      <w:r w:rsidRPr="00633A23">
        <w:t>Отец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Сергей Афанасьевич</w:t>
      </w:r>
      <w:r w:rsidRPr="00633A23">
        <w:rPr>
          <w:rFonts w:cs="Arial"/>
        </w:rPr>
        <w:t xml:space="preserve"> </w:t>
      </w:r>
      <w:r w:rsidRPr="00633A23">
        <w:t>Щулепников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старинного</w:t>
      </w:r>
      <w:r w:rsidRPr="00633A23">
        <w:rPr>
          <w:rFonts w:cs="Arial"/>
        </w:rPr>
        <w:t xml:space="preserve"> </w:t>
      </w:r>
      <w:r w:rsidRPr="00633A23">
        <w:t>дворян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рода</w:t>
      </w:r>
      <w:r w:rsidRPr="00633A23">
        <w:rPr>
          <w:rFonts w:cs="Arial"/>
        </w:rPr>
        <w:t xml:space="preserve">, </w:t>
      </w:r>
      <w:r w:rsidRPr="00633A23">
        <w:t>тихий</w:t>
      </w:r>
      <w:r w:rsidRPr="00633A23">
        <w:rPr>
          <w:rFonts w:cs="Arial"/>
        </w:rPr>
        <w:t xml:space="preserve">, </w:t>
      </w:r>
      <w:r w:rsidRPr="00633A23">
        <w:t>смиренный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любил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softHyphen/>
        <w:t>ковь</w:t>
      </w:r>
      <w:r w:rsidRPr="00633A23">
        <w:rPr>
          <w:rFonts w:cs="Arial"/>
        </w:rPr>
        <w:t xml:space="preserve">,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опаздывал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службы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вообще</w:t>
      </w:r>
      <w:r w:rsidRPr="00633A23">
        <w:rPr>
          <w:rFonts w:cs="Arial"/>
        </w:rPr>
        <w:t xml:space="preserve"> </w:t>
      </w:r>
      <w:r w:rsidRPr="00633A23">
        <w:t>был строг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речь</w:t>
      </w:r>
      <w:r w:rsidRPr="00633A23">
        <w:rPr>
          <w:rFonts w:cs="Arial"/>
        </w:rPr>
        <w:t xml:space="preserve"> </w:t>
      </w:r>
      <w:r w:rsidRPr="00633A23">
        <w:t>шла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повторял своим</w:t>
      </w:r>
      <w:r w:rsidRPr="00633A23">
        <w:rPr>
          <w:rFonts w:cs="Arial"/>
        </w:rPr>
        <w:t xml:space="preserve"> </w:t>
      </w:r>
      <w:r w:rsidRPr="00633A23">
        <w:t>домашним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обедня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часов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птица</w:t>
      </w:r>
      <w:r w:rsidRPr="00633A23">
        <w:rPr>
          <w:rFonts w:cs="Arial"/>
        </w:rPr>
        <w:t xml:space="preserve"> </w:t>
      </w:r>
      <w:r w:rsidRPr="00633A23">
        <w:t>без крыльев</w:t>
      </w:r>
      <w:r w:rsidRPr="00633A23">
        <w:rPr>
          <w:rFonts w:cs="Arial"/>
        </w:rPr>
        <w:t>.</w:t>
      </w:r>
    </w:p>
    <w:p w:rsidR="00D969E4" w:rsidRPr="00ED1240" w:rsidRDefault="002D3589" w:rsidP="00EB0F88">
      <w:pPr>
        <w:rPr>
          <w:rFonts w:cs="Arial"/>
        </w:rPr>
      </w:pPr>
      <w:r w:rsidRPr="00633A23">
        <w:t>Мать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Домника</w:t>
      </w:r>
      <w:r w:rsidRPr="00633A23">
        <w:rPr>
          <w:rFonts w:cs="Arial"/>
        </w:rPr>
        <w:t xml:space="preserve"> </w:t>
      </w:r>
      <w:r w:rsidRPr="00633A23">
        <w:t>Ивановна</w:t>
      </w:r>
      <w:r w:rsidRPr="00633A23">
        <w:rPr>
          <w:rFonts w:cs="Arial"/>
        </w:rPr>
        <w:t xml:space="preserve">, </w:t>
      </w:r>
      <w:r w:rsidRPr="00633A23">
        <w:t>умная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красивая</w:t>
      </w:r>
      <w:r w:rsidRPr="00633A23">
        <w:rPr>
          <w:rFonts w:cs="Arial"/>
        </w:rPr>
        <w:t xml:space="preserve"> </w:t>
      </w:r>
      <w:r w:rsidRPr="00633A23">
        <w:t>жен</w:t>
      </w:r>
      <w:r w:rsidRPr="00633A23">
        <w:softHyphen/>
        <w:t>щина</w:t>
      </w:r>
      <w:r w:rsidRPr="00633A23">
        <w:rPr>
          <w:rFonts w:cs="Arial"/>
        </w:rPr>
        <w:t xml:space="preserve">, </w:t>
      </w:r>
      <w:r w:rsidRPr="00633A23">
        <w:t>занималась</w:t>
      </w:r>
      <w:r w:rsidRPr="00633A23">
        <w:rPr>
          <w:rFonts w:cs="Arial"/>
        </w:rPr>
        <w:t xml:space="preserve"> </w:t>
      </w:r>
      <w:r w:rsidRPr="00633A23">
        <w:t>воспитанием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 xml:space="preserve">,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устраи</w:t>
      </w:r>
      <w:r w:rsidRPr="00633A23">
        <w:softHyphen/>
        <w:t>вала</w:t>
      </w:r>
      <w:r w:rsidRPr="00633A23">
        <w:rPr>
          <w:rFonts w:cs="Arial"/>
        </w:rPr>
        <w:t xml:space="preserve"> </w:t>
      </w:r>
      <w:r w:rsidRPr="00633A23">
        <w:t>обеды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нищих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Семья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большая</w:t>
      </w:r>
      <w:r w:rsidRPr="00633A23">
        <w:rPr>
          <w:rFonts w:cs="Arial"/>
        </w:rPr>
        <w:t xml:space="preserve">: </w:t>
      </w:r>
      <w:r w:rsidRPr="00633A23">
        <w:t>семь</w:t>
      </w:r>
      <w:r w:rsidRPr="00633A23">
        <w:rPr>
          <w:rFonts w:cs="Arial"/>
        </w:rPr>
        <w:t xml:space="preserve"> </w:t>
      </w:r>
      <w:r w:rsidRPr="00633A23">
        <w:t>сыновей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четыре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softHyphen/>
        <w:t>чери</w:t>
      </w:r>
      <w:r w:rsidRPr="00633A23">
        <w:rPr>
          <w:rFonts w:cs="Arial"/>
        </w:rPr>
        <w:t xml:space="preserve">.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младшей</w:t>
      </w:r>
      <w:r w:rsidRPr="00633A23">
        <w:rPr>
          <w:rFonts w:cs="Arial"/>
        </w:rPr>
        <w:t xml:space="preserve">, </w:t>
      </w:r>
      <w:r w:rsidRPr="00633A23">
        <w:t>живой</w:t>
      </w:r>
      <w:r w:rsidRPr="00633A23">
        <w:rPr>
          <w:rFonts w:cs="Arial"/>
        </w:rPr>
        <w:t xml:space="preserve">, </w:t>
      </w:r>
      <w:r w:rsidRPr="00633A23">
        <w:t>веселой</w:t>
      </w:r>
      <w:r w:rsidRPr="00633A23">
        <w:rPr>
          <w:rFonts w:cs="Arial"/>
        </w:rPr>
        <w:t xml:space="preserve"> </w:t>
      </w:r>
      <w:r w:rsidRPr="00633A23">
        <w:t>и красивой</w:t>
      </w:r>
      <w:r w:rsidRPr="00633A23">
        <w:rPr>
          <w:rFonts w:cs="Arial"/>
        </w:rPr>
        <w:t xml:space="preserve"> </w:t>
      </w:r>
      <w:r w:rsidRPr="00633A23">
        <w:t>девочкой</w:t>
      </w:r>
      <w:r w:rsidRPr="00633A23">
        <w:rPr>
          <w:rFonts w:cs="Arial"/>
        </w:rPr>
        <w:t xml:space="preserve">,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особо</w:t>
      </w:r>
      <w:r w:rsidRPr="00633A23">
        <w:rPr>
          <w:rFonts w:cs="Arial"/>
        </w:rPr>
        <w:t xml:space="preserve"> </w:t>
      </w:r>
      <w:r w:rsidRPr="00633A23">
        <w:t>любил</w:t>
      </w:r>
      <w:r w:rsidRPr="00633A23">
        <w:rPr>
          <w:rFonts w:cs="Arial"/>
        </w:rPr>
        <w:t xml:space="preserve"> </w:t>
      </w:r>
      <w:r w:rsidRPr="00633A23">
        <w:t>кроткий отец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10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повезли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стол</w:t>
      </w:r>
      <w:r w:rsidRPr="00633A23">
        <w:t>и</w:t>
      </w:r>
      <w:r w:rsidRPr="00633A23">
        <w:t>цу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опреде</w:t>
      </w:r>
      <w:r w:rsidRPr="00633A23">
        <w:softHyphen/>
        <w:t>лить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Смольный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училась</w:t>
      </w:r>
      <w:r w:rsidRPr="00633A23">
        <w:rPr>
          <w:rFonts w:cs="Arial"/>
        </w:rPr>
        <w:t xml:space="preserve"> </w:t>
      </w:r>
      <w:r w:rsidRPr="00633A23">
        <w:t>старшая</w:t>
      </w:r>
      <w:r w:rsidRPr="00633A23">
        <w:rPr>
          <w:rFonts w:cs="Arial"/>
        </w:rPr>
        <w:t xml:space="preserve"> </w:t>
      </w:r>
      <w:r w:rsidRPr="00633A23">
        <w:t>сестра</w:t>
      </w:r>
      <w:r w:rsidRPr="00633A23">
        <w:rPr>
          <w:rFonts w:cs="Arial"/>
        </w:rPr>
        <w:t xml:space="preserve"> </w:t>
      </w:r>
      <w:r w:rsidRPr="00633A23">
        <w:t>Анна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приняли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шлось</w:t>
      </w:r>
      <w:r w:rsidRPr="00633A23">
        <w:rPr>
          <w:rFonts w:cs="Arial"/>
        </w:rPr>
        <w:t xml:space="preserve"> </w:t>
      </w:r>
      <w:r w:rsidRPr="00633A23">
        <w:t>уехать</w:t>
      </w:r>
      <w:r w:rsidRPr="00633A23">
        <w:rPr>
          <w:rFonts w:cs="Arial"/>
        </w:rPr>
        <w:t xml:space="preserve"> </w:t>
      </w:r>
      <w:r w:rsidRPr="00633A23">
        <w:t>домой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когда Анна</w:t>
      </w:r>
      <w:r w:rsidRPr="00633A23">
        <w:rPr>
          <w:rFonts w:cs="Arial"/>
        </w:rPr>
        <w:t xml:space="preserve">, </w:t>
      </w:r>
      <w:r w:rsidRPr="00633A23">
        <w:t>окончив</w:t>
      </w:r>
      <w:r w:rsidRPr="00633A23">
        <w:rPr>
          <w:rFonts w:cs="Arial"/>
        </w:rPr>
        <w:t xml:space="preserve"> </w:t>
      </w:r>
      <w:r w:rsidRPr="00633A23">
        <w:t>курс</w:t>
      </w:r>
      <w:r w:rsidRPr="00633A23">
        <w:rPr>
          <w:rFonts w:cs="Arial"/>
        </w:rPr>
        <w:t xml:space="preserve">, </w:t>
      </w:r>
      <w:r w:rsidRPr="00633A23">
        <w:t>возвратилась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сама</w:t>
      </w:r>
      <w:r w:rsidRPr="00633A23">
        <w:rPr>
          <w:rFonts w:cs="Arial"/>
        </w:rPr>
        <w:t xml:space="preserve"> </w:t>
      </w:r>
      <w:r w:rsidRPr="00633A23">
        <w:t>занялась обучением</w:t>
      </w:r>
      <w:r w:rsidRPr="00633A23">
        <w:rPr>
          <w:rFonts w:cs="Arial"/>
        </w:rPr>
        <w:t xml:space="preserve"> </w:t>
      </w:r>
      <w:r w:rsidRPr="00633A23">
        <w:t>сестры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сблизило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мужа</w:t>
      </w:r>
      <w:r w:rsidRPr="00633A23">
        <w:rPr>
          <w:rFonts w:cs="Arial"/>
        </w:rPr>
        <w:t xml:space="preserve"> </w:t>
      </w:r>
      <w:r w:rsidRPr="00633A23">
        <w:t>мать</w:t>
      </w:r>
      <w:r w:rsidRPr="00633A23">
        <w:rPr>
          <w:rFonts w:cs="Arial"/>
        </w:rPr>
        <w:t xml:space="preserve"> </w:t>
      </w:r>
      <w:r w:rsidRPr="00633A23">
        <w:t>повезла</w:t>
      </w:r>
      <w:r w:rsidRPr="00633A23">
        <w:rPr>
          <w:rFonts w:cs="Arial"/>
        </w:rPr>
        <w:t xml:space="preserve"> </w:t>
      </w:r>
      <w:r w:rsidRPr="00633A23">
        <w:t>Сашеньку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</w:t>
      </w:r>
      <w:r w:rsidRPr="00633A23">
        <w:softHyphen/>
        <w:t>тербург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определила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Екатерини</w:t>
      </w:r>
      <w:r w:rsidRPr="00633A23">
        <w:t>н</w:t>
      </w:r>
      <w:r w:rsidRPr="00633A23">
        <w:t>ский</w:t>
      </w:r>
      <w:r w:rsidRPr="00633A23">
        <w:rPr>
          <w:rFonts w:cs="Arial"/>
        </w:rPr>
        <w:t xml:space="preserve"> </w:t>
      </w:r>
      <w:r w:rsidRPr="00633A23">
        <w:t>институт</w:t>
      </w:r>
      <w:r w:rsidRPr="00633A23">
        <w:rPr>
          <w:rFonts w:cs="Arial"/>
        </w:rPr>
        <w:t xml:space="preserve">. </w:t>
      </w:r>
      <w:r w:rsidRPr="00633A23">
        <w:t>Де</w:t>
      </w:r>
      <w:r w:rsidRPr="00633A23">
        <w:softHyphen/>
        <w:t>вушка</w:t>
      </w:r>
      <w:r w:rsidRPr="00633A23">
        <w:rPr>
          <w:rFonts w:cs="Arial"/>
        </w:rPr>
        <w:t xml:space="preserve"> </w:t>
      </w:r>
      <w:r w:rsidRPr="00633A23">
        <w:t>училась</w:t>
      </w:r>
      <w:r w:rsidRPr="00633A23">
        <w:rPr>
          <w:rFonts w:cs="Arial"/>
        </w:rPr>
        <w:t xml:space="preserve"> </w:t>
      </w:r>
      <w:r w:rsidRPr="00633A23">
        <w:t>превосходно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>обратила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себя внимание</w:t>
      </w:r>
      <w:r w:rsidRPr="00633A23">
        <w:rPr>
          <w:rFonts w:cs="Arial"/>
        </w:rPr>
        <w:t xml:space="preserve"> </w:t>
      </w:r>
      <w:r w:rsidRPr="00633A23">
        <w:t>вдовствующей</w:t>
      </w:r>
      <w:r w:rsidRPr="00633A23">
        <w:rPr>
          <w:rFonts w:cs="Arial"/>
        </w:rPr>
        <w:t xml:space="preserve"> </w:t>
      </w:r>
      <w:r w:rsidRPr="00633A23">
        <w:t>Императрицы</w:t>
      </w:r>
      <w:r w:rsidRPr="00633A23">
        <w:rPr>
          <w:rFonts w:cs="Arial"/>
        </w:rPr>
        <w:t xml:space="preserve"> </w:t>
      </w:r>
      <w:r w:rsidRPr="00633A23">
        <w:t>Марии</w:t>
      </w:r>
      <w:r w:rsidRPr="00633A23">
        <w:rPr>
          <w:rFonts w:cs="Arial"/>
        </w:rPr>
        <w:t xml:space="preserve"> </w:t>
      </w:r>
      <w:r w:rsidRPr="00633A23">
        <w:t>Феодоров</w:t>
      </w:r>
      <w:r w:rsidRPr="00633A23">
        <w:rPr>
          <w:rFonts w:cs="Arial"/>
        </w:rPr>
        <w:t>-</w:t>
      </w:r>
      <w:r w:rsidRPr="00633A23">
        <w:t>ны</w:t>
      </w:r>
      <w:r w:rsidRPr="00633A23">
        <w:rPr>
          <w:rFonts w:cs="Arial"/>
        </w:rPr>
        <w:t xml:space="preserve">.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Государыня</w:t>
      </w:r>
      <w:r w:rsidRPr="00633A23">
        <w:rPr>
          <w:rFonts w:cs="Arial"/>
        </w:rPr>
        <w:t xml:space="preserve"> </w:t>
      </w:r>
      <w:r w:rsidRPr="00633A23">
        <w:t>приезжала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институт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всегда просила</w:t>
      </w:r>
      <w:r w:rsidRPr="00633A23">
        <w:rPr>
          <w:rFonts w:cs="Arial"/>
        </w:rPr>
        <w:t xml:space="preserve"> </w:t>
      </w:r>
      <w:r w:rsidRPr="00633A23">
        <w:t>воспитанницу</w:t>
      </w:r>
      <w:r w:rsidRPr="00633A23">
        <w:rPr>
          <w:rFonts w:cs="Arial"/>
        </w:rPr>
        <w:t xml:space="preserve"> </w:t>
      </w:r>
      <w:r w:rsidRPr="00633A23">
        <w:t>Щулепникову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беседы</w:t>
      </w:r>
      <w:r w:rsidRPr="00633A23">
        <w:rPr>
          <w:rFonts w:cs="Arial"/>
        </w:rPr>
        <w:t xml:space="preserve">. </w:t>
      </w:r>
      <w:r w:rsidRPr="00633A23">
        <w:t>Они подружились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Императрица</w:t>
      </w:r>
      <w:r w:rsidRPr="00633A23">
        <w:rPr>
          <w:rFonts w:cs="Arial"/>
        </w:rPr>
        <w:t xml:space="preserve"> </w:t>
      </w:r>
      <w:r w:rsidRPr="00633A23">
        <w:t>стала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благод</w:t>
      </w:r>
      <w:r w:rsidRPr="00633A23">
        <w:t>е</w:t>
      </w:r>
      <w:r w:rsidRPr="00633A23">
        <w:t>тельни</w:t>
      </w:r>
      <w:r w:rsidRPr="00633A23">
        <w:softHyphen/>
        <w:t>цей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институте</w:t>
      </w:r>
      <w:r w:rsidRPr="00633A23">
        <w:rPr>
          <w:rFonts w:cs="Arial"/>
        </w:rPr>
        <w:t xml:space="preserve">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тосковала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отцу</w:t>
      </w:r>
      <w:r w:rsidRPr="00633A23">
        <w:rPr>
          <w:rFonts w:cs="Arial"/>
        </w:rPr>
        <w:t xml:space="preserve">, </w:t>
      </w:r>
      <w:r w:rsidRPr="00633A23">
        <w:t>скучала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дому</w:t>
      </w:r>
      <w:r w:rsidRPr="00633A23">
        <w:rPr>
          <w:rFonts w:cs="Arial"/>
        </w:rPr>
        <w:t xml:space="preserve">; </w:t>
      </w:r>
      <w:r w:rsidRPr="00633A23">
        <w:t>ведь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 xml:space="preserve">всего </w:t>
      </w:r>
      <w:r w:rsidRPr="00633A23">
        <w:rPr>
          <w:rFonts w:cs="Arial"/>
        </w:rPr>
        <w:t xml:space="preserve">14 </w:t>
      </w:r>
      <w:r w:rsidRPr="00633A23">
        <w:t>лет</w:t>
      </w:r>
      <w:r w:rsidRPr="00633A23">
        <w:rPr>
          <w:rFonts w:cs="Arial"/>
        </w:rPr>
        <w:t xml:space="preserve">. </w:t>
      </w:r>
      <w:r w:rsidRPr="00633A23">
        <w:t>Попечительница</w:t>
      </w:r>
      <w:r w:rsidRPr="00633A23">
        <w:rPr>
          <w:rFonts w:cs="Arial"/>
        </w:rPr>
        <w:t xml:space="preserve"> </w:t>
      </w:r>
      <w:r w:rsidRPr="00633A23">
        <w:t>института</w:t>
      </w:r>
      <w:r w:rsidRPr="00633A23">
        <w:rPr>
          <w:rFonts w:cs="Arial"/>
        </w:rPr>
        <w:t xml:space="preserve">,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полага</w:t>
      </w:r>
      <w:r w:rsidRPr="00633A23">
        <w:softHyphen/>
        <w:t>лось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любовью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а</w:t>
      </w:r>
      <w:r w:rsidRPr="00633A23">
        <w:lastRenderedPageBreak/>
        <w:t>ботилась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, </w:t>
      </w:r>
      <w:r w:rsidRPr="00633A23">
        <w:t>приходи</w:t>
      </w:r>
      <w:r w:rsidRPr="00633A23">
        <w:softHyphen/>
        <w:t>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утешала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бессонные</w:t>
      </w:r>
      <w:r w:rsidRPr="00633A23">
        <w:rPr>
          <w:rFonts w:cs="Arial"/>
        </w:rPr>
        <w:t xml:space="preserve"> </w:t>
      </w:r>
      <w:r w:rsidRPr="00633A23">
        <w:t>ночи</w:t>
      </w:r>
      <w:r w:rsidRPr="00633A23">
        <w:rPr>
          <w:rFonts w:cs="Arial"/>
        </w:rPr>
        <w:t xml:space="preserve">. </w:t>
      </w:r>
      <w:r w:rsidRPr="00633A23">
        <w:t>Благодаря</w:t>
      </w:r>
      <w:r w:rsidRPr="00633A23">
        <w:rPr>
          <w:rFonts w:cs="Arial"/>
        </w:rPr>
        <w:t xml:space="preserve"> </w:t>
      </w:r>
      <w:r w:rsidRPr="00633A23">
        <w:t>этой любви</w:t>
      </w:r>
      <w:r w:rsidRPr="00633A23">
        <w:rPr>
          <w:rFonts w:cs="Arial"/>
        </w:rPr>
        <w:t xml:space="preserve">, </w:t>
      </w:r>
      <w:r w:rsidRPr="00633A23">
        <w:t>девочка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t>с</w:t>
      </w:r>
      <w:r w:rsidRPr="00633A23">
        <w:t>целилась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тоски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1805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окончила</w:t>
      </w:r>
      <w:r w:rsidRPr="00633A23">
        <w:rPr>
          <w:rFonts w:cs="Arial"/>
        </w:rPr>
        <w:t xml:space="preserve"> </w:t>
      </w:r>
      <w:r w:rsidRPr="00633A23">
        <w:t>курс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получила</w:t>
      </w:r>
      <w:r w:rsidRPr="00633A23">
        <w:rPr>
          <w:rFonts w:cs="Arial"/>
        </w:rPr>
        <w:t xml:space="preserve"> </w:t>
      </w:r>
      <w:r w:rsidRPr="00633A23">
        <w:t>выс</w:t>
      </w:r>
      <w:r w:rsidRPr="00633A23">
        <w:softHyphen/>
        <w:t>шую</w:t>
      </w:r>
      <w:r w:rsidRPr="00633A23">
        <w:rPr>
          <w:rFonts w:cs="Arial"/>
        </w:rPr>
        <w:t xml:space="preserve"> </w:t>
      </w:r>
      <w:r w:rsidRPr="00633A23">
        <w:t>награду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золотой</w:t>
      </w:r>
      <w:r w:rsidRPr="00633A23">
        <w:rPr>
          <w:rFonts w:cs="Arial"/>
        </w:rPr>
        <w:t xml:space="preserve"> </w:t>
      </w:r>
      <w:r w:rsidRPr="00633A23">
        <w:t>шифр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t>н</w:t>
      </w:r>
      <w:r w:rsidRPr="00633A23">
        <w:t>зелем</w:t>
      </w:r>
      <w:r w:rsidRPr="00633A23">
        <w:rPr>
          <w:rFonts w:cs="Arial"/>
        </w:rPr>
        <w:t xml:space="preserve"> </w:t>
      </w:r>
      <w:r w:rsidRPr="00633A23">
        <w:t>Императрицы</w:t>
      </w:r>
      <w:r w:rsidRPr="00633A23">
        <w:rPr>
          <w:rFonts w:cs="Arial"/>
        </w:rPr>
        <w:t xml:space="preserve">. </w:t>
      </w:r>
      <w:r w:rsidRPr="00633A23">
        <w:t>Позже</w:t>
      </w:r>
      <w:r w:rsidRPr="00633A23">
        <w:rPr>
          <w:rFonts w:cs="Arial"/>
        </w:rPr>
        <w:t xml:space="preserve">,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1829 </w:t>
      </w:r>
      <w:r w:rsidRPr="00633A23">
        <w:t>г</w:t>
      </w:r>
      <w:r w:rsidRPr="00633A23">
        <w:rPr>
          <w:rFonts w:cs="Arial"/>
        </w:rPr>
        <w:t xml:space="preserve">.,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принесет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дар</w:t>
      </w:r>
      <w:r w:rsidRPr="00633A23">
        <w:rPr>
          <w:rFonts w:cs="Arial"/>
        </w:rPr>
        <w:t xml:space="preserve"> </w:t>
      </w:r>
      <w:r w:rsidRPr="00633A23">
        <w:t>Тихвинской иконе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Горицком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Возвратившись</w:t>
      </w:r>
      <w:r w:rsidRPr="00633A23">
        <w:rPr>
          <w:rFonts w:cs="Arial"/>
        </w:rPr>
        <w:t xml:space="preserve"> </w:t>
      </w:r>
      <w:r w:rsidRPr="00633A23">
        <w:t>домой</w:t>
      </w:r>
      <w:r w:rsidRPr="00633A23">
        <w:rPr>
          <w:rFonts w:cs="Arial"/>
        </w:rPr>
        <w:t xml:space="preserve">,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год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похоронила мать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сестрой</w:t>
      </w:r>
      <w:r w:rsidRPr="00633A23">
        <w:rPr>
          <w:rFonts w:cs="Arial"/>
        </w:rPr>
        <w:t xml:space="preserve"> </w:t>
      </w:r>
      <w:r w:rsidRPr="00633A23">
        <w:t>Анной</w:t>
      </w:r>
      <w:r w:rsidRPr="00633A23">
        <w:rPr>
          <w:rFonts w:cs="Arial"/>
        </w:rPr>
        <w:t xml:space="preserve"> </w:t>
      </w:r>
      <w:r w:rsidRPr="00633A23">
        <w:t>переехала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усадьбу</w:t>
      </w:r>
      <w:r w:rsidRPr="00633A23">
        <w:rPr>
          <w:rFonts w:cs="Arial"/>
        </w:rPr>
        <w:t xml:space="preserve"> </w:t>
      </w:r>
      <w:r w:rsidRPr="00633A23">
        <w:t>сестры Елизаветы</w:t>
      </w:r>
      <w:r w:rsidRPr="00633A23">
        <w:rPr>
          <w:rFonts w:cs="Arial"/>
        </w:rPr>
        <w:t xml:space="preserve"> </w:t>
      </w:r>
      <w:r w:rsidRPr="00633A23">
        <w:t>Сергеевны</w:t>
      </w:r>
      <w:r w:rsidRPr="00633A23">
        <w:rPr>
          <w:rFonts w:cs="Arial"/>
        </w:rPr>
        <w:t xml:space="preserve"> </w:t>
      </w:r>
      <w:r w:rsidRPr="00633A23">
        <w:t>Шиповой</w:t>
      </w:r>
      <w:r w:rsidRPr="00633A23">
        <w:rPr>
          <w:rFonts w:cs="Arial"/>
        </w:rPr>
        <w:t xml:space="preserve">. </w:t>
      </w:r>
      <w:r w:rsidRPr="00633A23">
        <w:t>Дочери</w:t>
      </w:r>
      <w:r w:rsidRPr="00633A23">
        <w:rPr>
          <w:rFonts w:cs="Arial"/>
        </w:rPr>
        <w:t xml:space="preserve"> </w:t>
      </w:r>
      <w:r w:rsidRPr="00633A23">
        <w:t>Елизаветы Сергеевны</w:t>
      </w:r>
      <w:r w:rsidRPr="00633A23">
        <w:rPr>
          <w:rFonts w:cs="Arial"/>
        </w:rPr>
        <w:t xml:space="preserve">: </w:t>
      </w:r>
      <w:r w:rsidRPr="00633A23">
        <w:t>Мария</w:t>
      </w:r>
      <w:r w:rsidRPr="00633A23">
        <w:rPr>
          <w:rFonts w:cs="Arial"/>
        </w:rPr>
        <w:t xml:space="preserve"> </w:t>
      </w:r>
      <w:r w:rsidRPr="00633A23">
        <w:t>Павло</w:t>
      </w:r>
      <w:r w:rsidRPr="00633A23">
        <w:t>в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Леонтьева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чальницей</w:t>
      </w:r>
      <w:r w:rsidR="00ED1240">
        <w:rPr>
          <w:rFonts w:cs="Arial"/>
        </w:rPr>
        <w:t xml:space="preserve"> </w:t>
      </w:r>
      <w:r w:rsidRPr="00633A23">
        <w:t>воспитательного</w:t>
      </w:r>
      <w:r w:rsidR="00ED1240">
        <w:rPr>
          <w:rFonts w:cs="Arial"/>
        </w:rPr>
        <w:t xml:space="preserve"> </w:t>
      </w:r>
      <w:r w:rsidRPr="00633A23">
        <w:t>общества</w:t>
      </w:r>
      <w:r w:rsidR="00ED1240">
        <w:rPr>
          <w:rFonts w:cs="Arial"/>
        </w:rPr>
        <w:t xml:space="preserve"> </w:t>
      </w:r>
      <w:r w:rsidRPr="00633A23">
        <w:t>Благородных</w:t>
      </w:r>
    </w:p>
    <w:p w:rsidR="002D3589" w:rsidRPr="00633A23" w:rsidRDefault="002D3589" w:rsidP="00EB0F88">
      <w:r w:rsidRPr="00633A23">
        <w:t>девиц</w:t>
      </w:r>
      <w:r w:rsidRPr="00633A23">
        <w:rPr>
          <w:rFonts w:cs="Arial"/>
        </w:rPr>
        <w:t xml:space="preserve"> (</w:t>
      </w:r>
      <w:r w:rsidRPr="00633A23">
        <w:t>она</w:t>
      </w:r>
      <w:r w:rsidRPr="00633A23">
        <w:rPr>
          <w:rFonts w:cs="Arial"/>
        </w:rPr>
        <w:t xml:space="preserve">, </w:t>
      </w:r>
      <w:r w:rsidRPr="00633A23">
        <w:t>кстати</w:t>
      </w:r>
      <w:r w:rsidRPr="00633A23">
        <w:rPr>
          <w:rFonts w:cs="Arial"/>
        </w:rPr>
        <w:t xml:space="preserve">, </w:t>
      </w:r>
      <w:r w:rsidRPr="00633A23">
        <w:t>присутствовала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кончине</w:t>
      </w:r>
      <w:r w:rsidRPr="00633A23">
        <w:rPr>
          <w:rFonts w:cs="Arial"/>
        </w:rPr>
        <w:t xml:space="preserve"> </w:t>
      </w:r>
      <w:r w:rsidRPr="00633A23">
        <w:t>игу</w:t>
      </w:r>
      <w:r w:rsidRPr="00633A23">
        <w:softHyphen/>
        <w:t>мений</w:t>
      </w:r>
      <w:r w:rsidRPr="00633A23">
        <w:rPr>
          <w:rFonts w:cs="Arial"/>
        </w:rPr>
        <w:t xml:space="preserve"> </w:t>
      </w:r>
      <w:r w:rsidRPr="00633A23">
        <w:t>Феофании</w:t>
      </w:r>
      <w:r w:rsidRPr="00633A23">
        <w:rPr>
          <w:rFonts w:cs="Arial"/>
        </w:rPr>
        <w:t xml:space="preserve">); </w:t>
      </w:r>
      <w:r w:rsidRPr="00633A23">
        <w:t>Елизавета</w:t>
      </w:r>
      <w:r w:rsidRPr="00633A23">
        <w:rPr>
          <w:rFonts w:cs="Arial"/>
        </w:rPr>
        <w:t xml:space="preserve"> </w:t>
      </w:r>
      <w:r w:rsidRPr="00633A23">
        <w:t>Па</w:t>
      </w:r>
      <w:r w:rsidRPr="00633A23">
        <w:t>в</w:t>
      </w:r>
      <w:r w:rsidRPr="00633A23">
        <w:t>ловна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началь</w:t>
      </w:r>
      <w:r w:rsidRPr="00633A23">
        <w:softHyphen/>
        <w:t>ницей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женского</w:t>
      </w:r>
      <w:r w:rsidRPr="00633A23">
        <w:rPr>
          <w:rFonts w:cs="Arial"/>
        </w:rPr>
        <w:t xml:space="preserve"> </w:t>
      </w:r>
      <w:r w:rsidRPr="00633A23">
        <w:t>училища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Ярославле</w:t>
      </w:r>
      <w:r w:rsidRPr="00633A23">
        <w:rPr>
          <w:rFonts w:cs="Arial"/>
        </w:rPr>
        <w:t xml:space="preserve"> </w:t>
      </w:r>
      <w:r w:rsidRPr="00633A23">
        <w:t>и Надежда</w:t>
      </w:r>
      <w:r w:rsidRPr="00633A23">
        <w:rPr>
          <w:rFonts w:cs="Arial"/>
        </w:rPr>
        <w:t xml:space="preserve"> </w:t>
      </w:r>
      <w:r w:rsidRPr="00633A23">
        <w:t>Павловна</w:t>
      </w:r>
      <w:r w:rsidRPr="00633A23">
        <w:rPr>
          <w:rFonts w:cs="Arial"/>
        </w:rPr>
        <w:t xml:space="preserve"> (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а</w:t>
      </w:r>
      <w:r w:rsidRPr="00633A23">
        <w:t>мужестве</w:t>
      </w:r>
      <w:r w:rsidRPr="00633A23">
        <w:rPr>
          <w:rFonts w:cs="Arial"/>
        </w:rPr>
        <w:t xml:space="preserve"> </w:t>
      </w:r>
      <w:r w:rsidRPr="00633A23">
        <w:t>Шульц</w:t>
      </w:r>
      <w:r w:rsidRPr="00633A23">
        <w:rPr>
          <w:rFonts w:cs="Arial"/>
        </w:rPr>
        <w:t xml:space="preserve">) </w:t>
      </w:r>
      <w:r w:rsidRPr="00633A23">
        <w:t>начальни</w:t>
      </w:r>
      <w:r w:rsidRPr="00633A23">
        <w:softHyphen/>
        <w:t>цей</w:t>
      </w:r>
      <w:r w:rsidRPr="00633A23">
        <w:rPr>
          <w:rFonts w:cs="Arial"/>
        </w:rPr>
        <w:t xml:space="preserve"> </w:t>
      </w:r>
      <w:r w:rsidRPr="00633A23">
        <w:t>женского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училища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Царском</w:t>
      </w:r>
      <w:r w:rsidRPr="00633A23">
        <w:rPr>
          <w:rFonts w:cs="Arial"/>
        </w:rPr>
        <w:t xml:space="preserve"> </w:t>
      </w:r>
      <w:r w:rsidRPr="00633A23">
        <w:t>Селе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Елизавета</w:t>
      </w:r>
      <w:r w:rsidRPr="00633A23">
        <w:rPr>
          <w:rFonts w:cs="Arial"/>
        </w:rPr>
        <w:t xml:space="preserve"> </w:t>
      </w:r>
      <w:r w:rsidRPr="00633A23">
        <w:t>Сергеевна</w:t>
      </w:r>
      <w:r w:rsidRPr="00633A23">
        <w:rPr>
          <w:rFonts w:cs="Arial"/>
        </w:rPr>
        <w:t xml:space="preserve"> </w:t>
      </w:r>
      <w:r w:rsidRPr="00633A23">
        <w:t>умерла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softHyphen/>
        <w:t>стры</w:t>
      </w:r>
      <w:r w:rsidRPr="00633A23">
        <w:rPr>
          <w:rFonts w:cs="Arial"/>
        </w:rPr>
        <w:t xml:space="preserve"> </w:t>
      </w:r>
      <w:r w:rsidRPr="00633A23">
        <w:t>переселились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тетке</w:t>
      </w:r>
      <w:r w:rsidRPr="00633A23">
        <w:rPr>
          <w:rFonts w:cs="Arial"/>
        </w:rPr>
        <w:t xml:space="preserve">, </w:t>
      </w:r>
      <w:r w:rsidRPr="00633A23">
        <w:t>Надежде</w:t>
      </w:r>
      <w:r w:rsidRPr="00633A23">
        <w:rPr>
          <w:rFonts w:cs="Arial"/>
        </w:rPr>
        <w:t xml:space="preserve"> </w:t>
      </w:r>
      <w:r w:rsidRPr="00633A23">
        <w:t>Ивановне</w:t>
      </w:r>
      <w:r w:rsidRPr="00633A23">
        <w:rPr>
          <w:rFonts w:cs="Arial"/>
        </w:rPr>
        <w:t xml:space="preserve"> </w:t>
      </w:r>
      <w:r w:rsidRPr="00633A23">
        <w:t>Бар</w:t>
      </w:r>
      <w:r w:rsidRPr="00633A23">
        <w:rPr>
          <w:rFonts w:cs="Arial"/>
        </w:rPr>
        <w:t>-</w:t>
      </w:r>
      <w:r w:rsidRPr="00633A23">
        <w:t>теньевой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село</w:t>
      </w:r>
      <w:r w:rsidRPr="00633A23">
        <w:rPr>
          <w:rFonts w:cs="Arial"/>
        </w:rPr>
        <w:t xml:space="preserve"> </w:t>
      </w:r>
      <w:r w:rsidRPr="00633A23">
        <w:t>Еремейцево</w:t>
      </w:r>
      <w:r w:rsidRPr="00633A23">
        <w:rPr>
          <w:rFonts w:cs="Arial"/>
        </w:rPr>
        <w:t xml:space="preserve">.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изошла</w:t>
      </w:r>
      <w:r w:rsidRPr="00633A23">
        <w:rPr>
          <w:rFonts w:cs="Arial"/>
        </w:rPr>
        <w:t xml:space="preserve"> </w:t>
      </w:r>
      <w:r w:rsidRPr="00633A23">
        <w:t>романтическая</w:t>
      </w:r>
      <w:r w:rsidRPr="00633A23">
        <w:rPr>
          <w:rFonts w:cs="Arial"/>
        </w:rPr>
        <w:t xml:space="preserve"> </w:t>
      </w:r>
      <w:r w:rsidRPr="00633A23">
        <w:t>встреча</w:t>
      </w:r>
      <w:r w:rsidRPr="00633A23">
        <w:rPr>
          <w:rFonts w:cs="Arial"/>
        </w:rPr>
        <w:t xml:space="preserve"> </w:t>
      </w:r>
      <w:r w:rsidRPr="00633A23">
        <w:t>приехавшего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сто</w:t>
      </w:r>
      <w:r w:rsidRPr="00633A23">
        <w:softHyphen/>
        <w:t>лицы</w:t>
      </w:r>
      <w:r w:rsidRPr="00633A23">
        <w:rPr>
          <w:rFonts w:cs="Arial"/>
        </w:rPr>
        <w:t xml:space="preserve"> </w:t>
      </w:r>
      <w:r w:rsidRPr="00633A23">
        <w:t>генерала</w:t>
      </w:r>
      <w:r w:rsidRPr="00633A23">
        <w:rPr>
          <w:rFonts w:cs="Arial"/>
        </w:rPr>
        <w:t xml:space="preserve"> </w:t>
      </w:r>
      <w:r w:rsidRPr="00633A23">
        <w:t>Семена</w:t>
      </w:r>
      <w:r w:rsidRPr="00633A23">
        <w:rPr>
          <w:rFonts w:cs="Arial"/>
        </w:rPr>
        <w:t xml:space="preserve"> </w:t>
      </w:r>
      <w:r w:rsidRPr="00633A23">
        <w:t>Степановича</w:t>
      </w:r>
      <w:r w:rsidRPr="00633A23">
        <w:rPr>
          <w:rFonts w:cs="Arial"/>
        </w:rPr>
        <w:t xml:space="preserve"> </w:t>
      </w:r>
      <w:r w:rsidRPr="00633A23">
        <w:t>Готовцева</w:t>
      </w:r>
      <w:r w:rsidRPr="00633A23">
        <w:rPr>
          <w:rFonts w:cs="Arial"/>
        </w:rPr>
        <w:t xml:space="preserve"> </w:t>
      </w:r>
      <w:r w:rsidRPr="00633A23">
        <w:t>с Александрой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сразу</w:t>
      </w:r>
      <w:r w:rsidRPr="00633A23">
        <w:rPr>
          <w:rFonts w:cs="Arial"/>
        </w:rPr>
        <w:t xml:space="preserve"> </w:t>
      </w:r>
      <w:r w:rsidRPr="00633A23">
        <w:t>влюбился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умную</w:t>
      </w:r>
      <w:r w:rsidRPr="00633A23">
        <w:rPr>
          <w:rFonts w:cs="Arial"/>
        </w:rPr>
        <w:t xml:space="preserve">, </w:t>
      </w:r>
      <w:r w:rsidRPr="00633A23">
        <w:t>образован</w:t>
      </w:r>
      <w:r w:rsidRPr="00633A23">
        <w:softHyphen/>
        <w:t>ную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красивую</w:t>
      </w:r>
      <w:r w:rsidRPr="00633A23">
        <w:rPr>
          <w:rFonts w:cs="Arial"/>
        </w:rPr>
        <w:t xml:space="preserve"> </w:t>
      </w:r>
      <w:r w:rsidRPr="00633A23">
        <w:t>девушку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моложе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 xml:space="preserve">на </w:t>
      </w:r>
      <w:r w:rsidRPr="00633A23">
        <w:rPr>
          <w:rFonts w:cs="Arial"/>
        </w:rPr>
        <w:t xml:space="preserve">20 </w:t>
      </w:r>
      <w:r w:rsidRPr="00633A23">
        <w:t>лет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следующий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знакомства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сделал предложение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сразу</w:t>
      </w:r>
      <w:r w:rsidRPr="00633A23">
        <w:rPr>
          <w:rFonts w:cs="Arial"/>
        </w:rPr>
        <w:t xml:space="preserve"> </w:t>
      </w:r>
      <w:r w:rsidRPr="00633A23">
        <w:t>получил</w:t>
      </w:r>
      <w:r w:rsidRPr="00633A23">
        <w:rPr>
          <w:rFonts w:cs="Arial"/>
        </w:rPr>
        <w:t xml:space="preserve"> </w:t>
      </w:r>
      <w:r w:rsidRPr="00633A23">
        <w:t>согласие</w:t>
      </w:r>
      <w:r w:rsidRPr="00633A23">
        <w:rPr>
          <w:rFonts w:cs="Arial"/>
        </w:rPr>
        <w:t xml:space="preserve">. </w:t>
      </w:r>
      <w:r w:rsidRPr="00633A23">
        <w:t>Венчание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стоялось</w:t>
      </w:r>
      <w:r w:rsidRPr="00633A23">
        <w:rPr>
          <w:rFonts w:cs="Arial"/>
        </w:rPr>
        <w:t xml:space="preserve"> 15 </w:t>
      </w:r>
      <w:r w:rsidRPr="00633A23">
        <w:t>января</w:t>
      </w:r>
      <w:r w:rsidRPr="00633A23">
        <w:rPr>
          <w:rFonts w:cs="Arial"/>
        </w:rPr>
        <w:t xml:space="preserve"> 1809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Екатерининского института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следующий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генерал</w:t>
      </w:r>
      <w:r w:rsidRPr="00633A23">
        <w:rPr>
          <w:rFonts w:cs="Arial"/>
        </w:rPr>
        <w:t xml:space="preserve"> </w:t>
      </w:r>
      <w:r w:rsidRPr="00633A23">
        <w:t>получил</w:t>
      </w:r>
      <w:r w:rsidRPr="00633A23">
        <w:rPr>
          <w:rFonts w:cs="Arial"/>
        </w:rPr>
        <w:t xml:space="preserve"> </w:t>
      </w:r>
      <w:r w:rsidRPr="00633A23">
        <w:t>от графа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Аракчеева</w:t>
      </w:r>
      <w:r w:rsidRPr="00633A23">
        <w:rPr>
          <w:rFonts w:cs="Arial"/>
        </w:rPr>
        <w:t xml:space="preserve"> </w:t>
      </w:r>
      <w:r w:rsidRPr="00633A23">
        <w:t>депешу</w:t>
      </w:r>
      <w:r w:rsidRPr="00633A23">
        <w:rPr>
          <w:rFonts w:cs="Arial"/>
        </w:rPr>
        <w:t xml:space="preserve"> </w:t>
      </w:r>
      <w:r w:rsidRPr="00633A23">
        <w:t>прибыть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полк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соби</w:t>
      </w:r>
      <w:r w:rsidRPr="00633A23">
        <w:softHyphen/>
        <w:t>раться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поход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заступнич</w:t>
      </w:r>
      <w:r w:rsidRPr="00633A23">
        <w:t>е</w:t>
      </w:r>
      <w:r w:rsidRPr="00633A23">
        <w:t>ство</w:t>
      </w:r>
      <w:r w:rsidRPr="00633A23">
        <w:rPr>
          <w:rFonts w:cs="Arial"/>
        </w:rPr>
        <w:t xml:space="preserve"> </w:t>
      </w:r>
      <w:r w:rsidRPr="00633A23">
        <w:t>Императрицы</w:t>
      </w:r>
      <w:r w:rsidRPr="00633A23">
        <w:rPr>
          <w:rFonts w:cs="Arial"/>
        </w:rPr>
        <w:t xml:space="preserve"> </w:t>
      </w:r>
      <w:r w:rsidRPr="00633A23">
        <w:t>Ма</w:t>
      </w:r>
      <w:r w:rsidRPr="00633A23">
        <w:softHyphen/>
        <w:t>рии</w:t>
      </w:r>
      <w:r w:rsidRPr="00633A23">
        <w:rPr>
          <w:rFonts w:cs="Arial"/>
        </w:rPr>
        <w:t xml:space="preserve"> </w:t>
      </w:r>
      <w:r w:rsidRPr="00633A23">
        <w:t>Феодоровны</w:t>
      </w:r>
      <w:r w:rsidRPr="00633A23">
        <w:rPr>
          <w:rFonts w:cs="Arial"/>
        </w:rPr>
        <w:t xml:space="preserve"> </w:t>
      </w:r>
      <w:r w:rsidRPr="00633A23">
        <w:t>помогло</w:t>
      </w:r>
      <w:r w:rsidRPr="00633A23">
        <w:rPr>
          <w:rFonts w:cs="Arial"/>
        </w:rPr>
        <w:t xml:space="preserve"> </w:t>
      </w:r>
      <w:r w:rsidRPr="00633A23">
        <w:t>генералу</w:t>
      </w:r>
      <w:r w:rsidRPr="00633A23">
        <w:rPr>
          <w:rFonts w:cs="Arial"/>
        </w:rPr>
        <w:t xml:space="preserve"> </w:t>
      </w:r>
      <w:r w:rsidRPr="00633A23">
        <w:t>остаться</w:t>
      </w:r>
      <w:r w:rsidRPr="00633A23">
        <w:rPr>
          <w:rFonts w:cs="Arial"/>
        </w:rPr>
        <w:t xml:space="preserve"> </w:t>
      </w:r>
      <w:r w:rsidRPr="00633A23">
        <w:t>дома</w:t>
      </w:r>
      <w:r w:rsidRPr="00633A23">
        <w:rPr>
          <w:rFonts w:cs="Arial"/>
        </w:rPr>
        <w:t xml:space="preserve"> </w:t>
      </w:r>
      <w:r w:rsidRPr="00633A23">
        <w:t>еще на</w:t>
      </w:r>
      <w:r w:rsidRPr="00633A23">
        <w:rPr>
          <w:rFonts w:cs="Arial"/>
        </w:rPr>
        <w:t xml:space="preserve"> 1,5 </w:t>
      </w:r>
      <w:r w:rsidRPr="00633A23">
        <w:t>месяца</w:t>
      </w:r>
      <w:r w:rsidRPr="00633A23">
        <w:rPr>
          <w:rFonts w:cs="Arial"/>
        </w:rPr>
        <w:t xml:space="preserve">.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счастливы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недолго</w:t>
      </w:r>
      <w:r w:rsidRPr="00633A23">
        <w:rPr>
          <w:rFonts w:cs="Arial"/>
        </w:rPr>
        <w:t xml:space="preserve">... </w:t>
      </w:r>
      <w:r w:rsidRPr="00633A23">
        <w:t>Генерал</w:t>
      </w:r>
      <w:r w:rsidRPr="00633A23">
        <w:rPr>
          <w:rFonts w:cs="Arial"/>
        </w:rPr>
        <w:t xml:space="preserve"> </w:t>
      </w:r>
      <w:r w:rsidRPr="00633A23">
        <w:t>уехал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войну</w:t>
      </w:r>
      <w:r w:rsidRPr="00633A23">
        <w:rPr>
          <w:rFonts w:cs="Arial"/>
        </w:rPr>
        <w:t xml:space="preserve">,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молода</w:t>
      </w:r>
      <w:r w:rsidRPr="00633A23">
        <w:rPr>
          <w:rFonts w:cs="Arial"/>
        </w:rPr>
        <w:t xml:space="preserve">, </w:t>
      </w:r>
      <w:r w:rsidRPr="00633A23">
        <w:t>богата</w:t>
      </w:r>
      <w:r w:rsidRPr="00633A23">
        <w:rPr>
          <w:rFonts w:cs="Arial"/>
        </w:rPr>
        <w:t xml:space="preserve">,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окр</w:t>
      </w:r>
      <w:r w:rsidRPr="00633A23">
        <w:t>у</w:t>
      </w:r>
      <w:r w:rsidRPr="00633A23">
        <w:t>жает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роскошь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любит</w:t>
      </w:r>
      <w:r w:rsidRPr="00633A23">
        <w:rPr>
          <w:rFonts w:cs="Arial"/>
        </w:rPr>
        <w:t xml:space="preserve"> </w:t>
      </w:r>
      <w:r w:rsidRPr="00633A23">
        <w:t>наряжаться и</w:t>
      </w:r>
      <w:r w:rsidRPr="00633A23">
        <w:rPr>
          <w:rFonts w:cs="Arial"/>
        </w:rPr>
        <w:t xml:space="preserve"> </w:t>
      </w:r>
      <w:r w:rsidRPr="00633A23">
        <w:t>ездить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шумные</w:t>
      </w:r>
      <w:r w:rsidRPr="00633A23">
        <w:rPr>
          <w:rFonts w:cs="Arial"/>
        </w:rPr>
        <w:t xml:space="preserve"> </w:t>
      </w:r>
      <w:r w:rsidRPr="00633A23">
        <w:t>собрания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неожиданно</w:t>
      </w:r>
      <w:r w:rsidRPr="00633A23">
        <w:rPr>
          <w:rFonts w:cs="Arial"/>
        </w:rPr>
        <w:t xml:space="preserve"> </w:t>
      </w:r>
      <w:r w:rsidRPr="00633A23">
        <w:t>приходит известие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гибели</w:t>
      </w:r>
      <w:r w:rsidRPr="00633A23">
        <w:rPr>
          <w:rFonts w:cs="Arial"/>
        </w:rPr>
        <w:t xml:space="preserve"> </w:t>
      </w:r>
      <w:r w:rsidRPr="00633A23">
        <w:t>мужа</w:t>
      </w:r>
      <w:r w:rsidRPr="00633A23">
        <w:rPr>
          <w:rFonts w:cs="Arial"/>
        </w:rPr>
        <w:t>...</w:t>
      </w:r>
    </w:p>
    <w:p w:rsidR="002D3589" w:rsidRPr="00633A23" w:rsidRDefault="002D3589" w:rsidP="00EB0F88">
      <w:r w:rsidRPr="00633A23">
        <w:rPr>
          <w:rFonts w:cs="Arial"/>
        </w:rPr>
        <w:t xml:space="preserve">8 </w:t>
      </w:r>
      <w:r w:rsidRPr="00633A23">
        <w:t>ноября</w:t>
      </w:r>
      <w:r w:rsidRPr="00633A23">
        <w:rPr>
          <w:rFonts w:cs="Arial"/>
        </w:rPr>
        <w:t xml:space="preserve"> 1809 </w:t>
      </w:r>
      <w:r w:rsidRPr="00633A23">
        <w:t>г</w:t>
      </w:r>
      <w:r w:rsidRPr="00633A23">
        <w:rPr>
          <w:rFonts w:cs="Arial"/>
        </w:rPr>
        <w:t>. 24-</w:t>
      </w:r>
      <w:r w:rsidRPr="00633A23">
        <w:t>летняя</w:t>
      </w:r>
      <w:r w:rsidRPr="00633A23">
        <w:rPr>
          <w:rFonts w:cs="Arial"/>
        </w:rPr>
        <w:t xml:space="preserve"> </w:t>
      </w:r>
      <w:r w:rsidRPr="00633A23">
        <w:t>вдова</w:t>
      </w:r>
      <w:r w:rsidRPr="00633A23">
        <w:rPr>
          <w:rFonts w:cs="Arial"/>
        </w:rPr>
        <w:t xml:space="preserve"> </w:t>
      </w:r>
      <w:r w:rsidRPr="00633A23">
        <w:t>родила</w:t>
      </w:r>
      <w:r w:rsidRPr="00633A23">
        <w:rPr>
          <w:rFonts w:cs="Arial"/>
        </w:rPr>
        <w:t xml:space="preserve"> </w:t>
      </w:r>
      <w:r w:rsidRPr="00633A23">
        <w:t>девочку</w:t>
      </w:r>
      <w:r w:rsidRPr="00633A23">
        <w:rPr>
          <w:rFonts w:cs="Arial"/>
        </w:rPr>
        <w:t xml:space="preserve">. </w:t>
      </w:r>
      <w:r w:rsidRPr="00633A23">
        <w:t>Ее назвали</w:t>
      </w:r>
      <w:r w:rsidRPr="00633A23">
        <w:rPr>
          <w:rFonts w:cs="Arial"/>
        </w:rPr>
        <w:t xml:space="preserve"> </w:t>
      </w:r>
      <w:r w:rsidRPr="00633A23">
        <w:t>Анной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покойного</w:t>
      </w:r>
      <w:r w:rsidRPr="00633A23">
        <w:rPr>
          <w:rFonts w:cs="Arial"/>
        </w:rPr>
        <w:t xml:space="preserve"> </w:t>
      </w:r>
      <w:r w:rsidRPr="00633A23">
        <w:t>мужа</w:t>
      </w:r>
      <w:r w:rsidRPr="00633A23">
        <w:rPr>
          <w:rFonts w:cs="Arial"/>
        </w:rPr>
        <w:t xml:space="preserve">. </w:t>
      </w:r>
      <w:r w:rsidRPr="00633A23">
        <w:t>Кре</w:t>
      </w:r>
      <w:r w:rsidRPr="00633A23">
        <w:softHyphen/>
        <w:t>стили</w:t>
      </w:r>
      <w:r w:rsidRPr="00633A23">
        <w:rPr>
          <w:rFonts w:cs="Arial"/>
        </w:rPr>
        <w:t xml:space="preserve"> </w:t>
      </w:r>
      <w:r w:rsidRPr="00633A23">
        <w:t>малышку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Зимнего</w:t>
      </w:r>
      <w:r w:rsidRPr="00633A23">
        <w:rPr>
          <w:rFonts w:cs="Arial"/>
        </w:rPr>
        <w:t xml:space="preserve"> </w:t>
      </w:r>
      <w:r w:rsidRPr="00633A23">
        <w:t>дворца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сама</w:t>
      </w:r>
      <w:r w:rsidRPr="00633A23">
        <w:rPr>
          <w:rFonts w:cs="Arial"/>
        </w:rPr>
        <w:t xml:space="preserve"> </w:t>
      </w:r>
      <w:r w:rsidRPr="00633A23">
        <w:t>Импе</w:t>
      </w:r>
      <w:r w:rsidRPr="00633A23">
        <w:softHyphen/>
        <w:t>ратрица</w:t>
      </w:r>
      <w:r w:rsidRPr="00633A23">
        <w:rPr>
          <w:rFonts w:cs="Arial"/>
        </w:rPr>
        <w:t xml:space="preserve"> </w:t>
      </w:r>
      <w:r w:rsidRPr="00633A23">
        <w:t>Мария</w:t>
      </w:r>
      <w:r w:rsidRPr="00633A23">
        <w:rPr>
          <w:rFonts w:cs="Arial"/>
        </w:rPr>
        <w:t xml:space="preserve"> </w:t>
      </w:r>
      <w:r w:rsidRPr="00633A23">
        <w:t>Феодоровна</w:t>
      </w:r>
      <w:r w:rsidRPr="00633A23">
        <w:rPr>
          <w:rFonts w:cs="Arial"/>
        </w:rPr>
        <w:t xml:space="preserve"> </w:t>
      </w:r>
      <w:r w:rsidRPr="00633A23">
        <w:t>приняла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купели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Молодая</w:t>
      </w:r>
      <w:r w:rsidRPr="00633A23">
        <w:rPr>
          <w:rFonts w:cs="Arial"/>
        </w:rPr>
        <w:t xml:space="preserve"> </w:t>
      </w:r>
      <w:r w:rsidRPr="00633A23">
        <w:t>вдова</w:t>
      </w:r>
      <w:r w:rsidRPr="00633A23">
        <w:rPr>
          <w:rFonts w:cs="Arial"/>
        </w:rPr>
        <w:t xml:space="preserve"> </w:t>
      </w:r>
      <w:r w:rsidRPr="00633A23">
        <w:t>генерала</w:t>
      </w:r>
      <w:r w:rsidRPr="00633A23">
        <w:rPr>
          <w:rFonts w:cs="Arial"/>
        </w:rPr>
        <w:t xml:space="preserve">, </w:t>
      </w:r>
      <w:r w:rsidRPr="00633A23">
        <w:t>обладавшая</w:t>
      </w:r>
      <w:r w:rsidRPr="00633A23">
        <w:rPr>
          <w:rFonts w:cs="Arial"/>
        </w:rPr>
        <w:t xml:space="preserve"> </w:t>
      </w:r>
      <w:r w:rsidRPr="00633A23">
        <w:t>многими талантами</w:t>
      </w:r>
      <w:r w:rsidRPr="00633A23">
        <w:rPr>
          <w:rFonts w:cs="Arial"/>
        </w:rPr>
        <w:t xml:space="preserve">, </w:t>
      </w:r>
      <w:r w:rsidRPr="00633A23">
        <w:t>одним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присутствием</w:t>
      </w:r>
      <w:r w:rsidRPr="00633A23">
        <w:rPr>
          <w:rFonts w:cs="Arial"/>
        </w:rPr>
        <w:t xml:space="preserve"> </w:t>
      </w:r>
      <w:r w:rsidRPr="00633A23">
        <w:t>оживляла</w:t>
      </w:r>
      <w:r w:rsidRPr="00633A23">
        <w:rPr>
          <w:rFonts w:cs="Arial"/>
        </w:rPr>
        <w:t xml:space="preserve"> </w:t>
      </w:r>
      <w:r w:rsidRPr="00633A23">
        <w:t>лю</w:t>
      </w:r>
      <w:r w:rsidRPr="00633A23">
        <w:softHyphen/>
        <w:t>бое</w:t>
      </w:r>
      <w:r w:rsidRPr="00633A23">
        <w:rPr>
          <w:rFonts w:cs="Arial"/>
        </w:rPr>
        <w:t xml:space="preserve"> </w:t>
      </w:r>
      <w:r w:rsidRPr="00633A23">
        <w:t>общество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разговоры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возможности</w:t>
      </w:r>
      <w:r w:rsidRPr="00633A23">
        <w:rPr>
          <w:rFonts w:cs="Arial"/>
        </w:rPr>
        <w:t xml:space="preserve"> </w:t>
      </w:r>
      <w:r w:rsidRPr="00633A23">
        <w:t>вновь</w:t>
      </w:r>
      <w:r w:rsidRPr="00633A23">
        <w:rPr>
          <w:rFonts w:cs="Arial"/>
        </w:rPr>
        <w:t xml:space="preserve"> </w:t>
      </w:r>
      <w:r w:rsidRPr="00633A23">
        <w:t>уст</w:t>
      </w:r>
      <w:r w:rsidRPr="00633A23">
        <w:softHyphen/>
        <w:t>роить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пресек</w:t>
      </w:r>
      <w:r w:rsidRPr="00633A23">
        <w:t>а</w:t>
      </w:r>
      <w:r w:rsidRPr="00633A23">
        <w:t>ла</w:t>
      </w:r>
      <w:r w:rsidRPr="00633A23">
        <w:rPr>
          <w:rFonts w:cs="Arial"/>
        </w:rPr>
        <w:t xml:space="preserve">... </w:t>
      </w:r>
      <w:r w:rsidRPr="00633A23">
        <w:t>«если</w:t>
      </w:r>
      <w:r w:rsidRPr="00633A23">
        <w:rPr>
          <w:rFonts w:cs="Arial"/>
        </w:rPr>
        <w:t xml:space="preserve"> </w:t>
      </w:r>
      <w:r w:rsidRPr="00633A23">
        <w:t>Господу</w:t>
      </w:r>
      <w:r w:rsidRPr="00633A23">
        <w:rPr>
          <w:rFonts w:cs="Arial"/>
        </w:rPr>
        <w:t xml:space="preserve"> </w:t>
      </w:r>
      <w:r w:rsidRPr="00633A23">
        <w:t>угодно было</w:t>
      </w:r>
      <w:r w:rsidRPr="00633A23">
        <w:rPr>
          <w:rFonts w:cs="Arial"/>
        </w:rPr>
        <w:t xml:space="preserve"> </w:t>
      </w:r>
      <w:r w:rsidRPr="00633A23">
        <w:t>взять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 </w:t>
      </w:r>
      <w:r w:rsidRPr="00633A23">
        <w:t>мужа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Анны</w:t>
      </w:r>
      <w:r w:rsidRPr="00633A23">
        <w:rPr>
          <w:rFonts w:cs="Arial"/>
        </w:rPr>
        <w:t xml:space="preserve"> </w:t>
      </w:r>
      <w:r w:rsidRPr="00633A23">
        <w:t>отца</w:t>
      </w:r>
      <w:r w:rsidRPr="00633A23">
        <w:rPr>
          <w:rFonts w:cs="Arial"/>
        </w:rPr>
        <w:t xml:space="preserve">, </w:t>
      </w:r>
      <w:r w:rsidRPr="00633A23">
        <w:t>зачем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я буду</w:t>
      </w:r>
      <w:r w:rsidRPr="00633A23">
        <w:rPr>
          <w:rFonts w:cs="Arial"/>
        </w:rPr>
        <w:t xml:space="preserve"> </w:t>
      </w:r>
      <w:r w:rsidRPr="00633A23">
        <w:t>идти</w:t>
      </w:r>
      <w:r w:rsidRPr="00633A23">
        <w:rPr>
          <w:rFonts w:cs="Arial"/>
        </w:rPr>
        <w:t xml:space="preserve"> </w:t>
      </w:r>
      <w:r w:rsidRPr="00633A23">
        <w:t>нап</w:t>
      </w:r>
      <w:r w:rsidRPr="00633A23">
        <w:t>е</w:t>
      </w:r>
      <w:r w:rsidRPr="00633A23">
        <w:t>рекор</w:t>
      </w:r>
      <w:r w:rsidRPr="00633A23">
        <w:rPr>
          <w:rFonts w:cs="Arial"/>
        </w:rPr>
        <w:t xml:space="preserve"> </w:t>
      </w:r>
      <w:r w:rsidRPr="00633A23">
        <w:t>воле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искать</w:t>
      </w:r>
      <w:r w:rsidRPr="00633A23">
        <w:rPr>
          <w:rFonts w:cs="Arial"/>
        </w:rPr>
        <w:t xml:space="preserve"> </w:t>
      </w:r>
      <w:r w:rsidRPr="00633A23">
        <w:t>другого покровителя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Покровитель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защита»</w:t>
      </w:r>
      <w:r w:rsidRPr="00633A23">
        <w:rPr>
          <w:rFonts w:cs="Arial"/>
        </w:rPr>
        <w:t xml:space="preserve">. </w:t>
      </w:r>
      <w:r w:rsidRPr="00633A23">
        <w:t>Ник</w:t>
      </w:r>
      <w:r w:rsidRPr="00633A23">
        <w:t>а</w:t>
      </w:r>
      <w:r w:rsidRPr="00633A23">
        <w:t>кие</w:t>
      </w:r>
      <w:r w:rsidRPr="00633A23">
        <w:rPr>
          <w:rFonts w:cs="Arial"/>
        </w:rPr>
        <w:t xml:space="preserve"> </w:t>
      </w:r>
      <w:r w:rsidRPr="00633A23">
        <w:t>уговоры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заставили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отменить</w:t>
      </w:r>
      <w:r w:rsidRPr="00633A23">
        <w:rPr>
          <w:rFonts w:cs="Arial"/>
        </w:rPr>
        <w:t xml:space="preserve"> </w:t>
      </w:r>
      <w:r w:rsidRPr="00633A23">
        <w:t>своего решения</w:t>
      </w:r>
      <w:r w:rsidRPr="00633A23">
        <w:rPr>
          <w:rFonts w:cs="Arial"/>
        </w:rPr>
        <w:t xml:space="preserve"> </w:t>
      </w:r>
      <w:r w:rsidRPr="00633A23">
        <w:t>оставить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посвятить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дочери</w:t>
      </w:r>
      <w:r w:rsidRPr="00633A23">
        <w:rPr>
          <w:rFonts w:cs="Arial"/>
        </w:rPr>
        <w:t xml:space="preserve">. </w:t>
      </w:r>
      <w:r w:rsidRPr="00633A23">
        <w:t>Она уезжает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имение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Там</w:t>
      </w:r>
      <w:r w:rsidRPr="00633A23">
        <w:rPr>
          <w:rFonts w:cs="Arial"/>
        </w:rPr>
        <w:t xml:space="preserve">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старалась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виниться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радости</w:t>
      </w:r>
      <w:r w:rsidRPr="00633A23">
        <w:rPr>
          <w:rFonts w:cs="Arial"/>
        </w:rPr>
        <w:t xml:space="preserve"> </w:t>
      </w:r>
      <w:r w:rsidRPr="00633A23">
        <w:t>эт</w:t>
      </w:r>
      <w:r w:rsidRPr="00633A23">
        <w:t>о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даны были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душе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Однажды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пришлось</w:t>
      </w:r>
      <w:r w:rsidRPr="00633A23">
        <w:rPr>
          <w:rFonts w:cs="Arial"/>
        </w:rPr>
        <w:t xml:space="preserve"> </w:t>
      </w:r>
      <w:r w:rsidRPr="00633A23">
        <w:t>побывать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старца</w:t>
      </w:r>
      <w:r w:rsidRPr="00633A23">
        <w:rPr>
          <w:rFonts w:cs="Arial"/>
        </w:rPr>
        <w:t xml:space="preserve"> </w:t>
      </w:r>
      <w:r w:rsidRPr="00633A23">
        <w:t>Феофа</w:t>
      </w:r>
      <w:r w:rsidRPr="00633A23">
        <w:softHyphen/>
        <w:t>на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, </w:t>
      </w:r>
      <w:r w:rsidRPr="00633A23">
        <w:t>посмотрев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дочь</w:t>
      </w:r>
      <w:r w:rsidRPr="00633A23">
        <w:rPr>
          <w:rFonts w:cs="Arial"/>
        </w:rPr>
        <w:t xml:space="preserve">, </w:t>
      </w:r>
      <w:r w:rsidRPr="00633A23">
        <w:t>ск</w:t>
      </w:r>
      <w:r w:rsidRPr="00633A23">
        <w:t>а</w:t>
      </w:r>
      <w:r w:rsidRPr="00633A23">
        <w:t>зал</w:t>
      </w:r>
      <w:r w:rsidRPr="00633A23">
        <w:rPr>
          <w:rFonts w:cs="Arial"/>
        </w:rPr>
        <w:t xml:space="preserve">: </w:t>
      </w:r>
      <w:r w:rsidRPr="00633A23">
        <w:t>«Таковых есть</w:t>
      </w:r>
      <w:r w:rsidRPr="00633A23">
        <w:rPr>
          <w:rFonts w:cs="Arial"/>
        </w:rPr>
        <w:t xml:space="preserve"> </w:t>
      </w:r>
      <w:r w:rsidRPr="00633A23">
        <w:t>царство</w:t>
      </w:r>
      <w:r w:rsidRPr="00633A23">
        <w:rPr>
          <w:rFonts w:cs="Arial"/>
        </w:rPr>
        <w:t xml:space="preserve"> </w:t>
      </w:r>
      <w:r w:rsidRPr="00633A23">
        <w:t>небесное»</w:t>
      </w:r>
      <w:r w:rsidRPr="00633A23">
        <w:rPr>
          <w:rFonts w:cs="Arial"/>
        </w:rPr>
        <w:t xml:space="preserve">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долго</w:t>
      </w:r>
      <w:r w:rsidRPr="00633A23">
        <w:rPr>
          <w:rFonts w:cs="Arial"/>
        </w:rPr>
        <w:t xml:space="preserve"> </w:t>
      </w:r>
      <w:r w:rsidRPr="00633A23">
        <w:t>размышляла</w:t>
      </w:r>
      <w:r w:rsidRPr="00633A23">
        <w:rPr>
          <w:rFonts w:cs="Arial"/>
        </w:rPr>
        <w:t xml:space="preserve"> </w:t>
      </w:r>
      <w:r w:rsidRPr="00633A23">
        <w:t>над этими</w:t>
      </w:r>
      <w:r w:rsidRPr="00633A23">
        <w:rPr>
          <w:rFonts w:cs="Arial"/>
        </w:rPr>
        <w:t xml:space="preserve"> </w:t>
      </w:r>
      <w:r w:rsidRPr="00633A23">
        <w:t>словами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смысл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поняла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потом</w:t>
      </w:r>
      <w:r w:rsidRPr="00633A23">
        <w:rPr>
          <w:rFonts w:cs="Arial"/>
        </w:rPr>
        <w:t>...</w:t>
      </w:r>
    </w:p>
    <w:p w:rsidR="002D3589" w:rsidRPr="00633A23" w:rsidRDefault="002D3589" w:rsidP="00EB0F88">
      <w:r w:rsidRPr="00633A23">
        <w:rPr>
          <w:rFonts w:cs="Arial"/>
        </w:rPr>
        <w:t xml:space="preserve">13 </w:t>
      </w:r>
      <w:r w:rsidRPr="00633A23">
        <w:t>ноября</w:t>
      </w:r>
      <w:r w:rsidRPr="00633A23">
        <w:rPr>
          <w:rFonts w:cs="Arial"/>
        </w:rPr>
        <w:t xml:space="preserve"> 1813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дочь</w:t>
      </w:r>
      <w:r w:rsidRPr="00633A23">
        <w:rPr>
          <w:rFonts w:cs="Arial"/>
        </w:rPr>
        <w:t xml:space="preserve"> </w:t>
      </w:r>
      <w:r w:rsidRPr="00633A23">
        <w:t>неожиданно</w:t>
      </w:r>
      <w:r w:rsidRPr="00633A23">
        <w:rPr>
          <w:rFonts w:cs="Arial"/>
        </w:rPr>
        <w:t xml:space="preserve"> </w:t>
      </w:r>
      <w:r w:rsidRPr="00633A23">
        <w:t>умирает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ру</w:t>
      </w:r>
      <w:r w:rsidRPr="00633A23">
        <w:softHyphen/>
        <w:t>ках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боялись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Алексан</w:t>
      </w:r>
      <w:r w:rsidRPr="00633A23">
        <w:t>д</w:t>
      </w:r>
      <w:r w:rsidRPr="00633A23">
        <w:t>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позвали</w:t>
      </w:r>
      <w:r w:rsidRPr="00633A23">
        <w:rPr>
          <w:rFonts w:cs="Arial"/>
        </w:rPr>
        <w:t xml:space="preserve"> </w:t>
      </w:r>
      <w:r w:rsidRPr="00633A23">
        <w:t>духов</w:t>
      </w:r>
      <w:r w:rsidRPr="00633A23">
        <w:softHyphen/>
        <w:t>ника</w:t>
      </w:r>
      <w:r w:rsidRPr="00633A23">
        <w:rPr>
          <w:rFonts w:cs="Arial"/>
        </w:rPr>
        <w:t xml:space="preserve">. </w:t>
      </w:r>
      <w:r w:rsidRPr="00633A23">
        <w:t>Очнувшись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протянув</w:t>
      </w:r>
      <w:r w:rsidRPr="00633A23">
        <w:rPr>
          <w:rFonts w:cs="Arial"/>
        </w:rPr>
        <w:t xml:space="preserve"> </w:t>
      </w:r>
      <w:r w:rsidRPr="00633A23">
        <w:t>руку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телом</w:t>
      </w:r>
      <w:r w:rsidRPr="00633A23">
        <w:rPr>
          <w:rFonts w:cs="Arial"/>
        </w:rPr>
        <w:t xml:space="preserve"> </w:t>
      </w:r>
      <w:r w:rsidRPr="00633A23">
        <w:t>дочери</w:t>
      </w:r>
      <w:r w:rsidRPr="00633A23">
        <w:rPr>
          <w:rFonts w:cs="Arial"/>
        </w:rPr>
        <w:t xml:space="preserve">, </w:t>
      </w:r>
      <w:r w:rsidRPr="00633A23">
        <w:t>она дала</w:t>
      </w:r>
      <w:r w:rsidRPr="00633A23">
        <w:rPr>
          <w:rFonts w:cs="Arial"/>
        </w:rPr>
        <w:t xml:space="preserve"> </w:t>
      </w:r>
      <w:r w:rsidRPr="00633A23">
        <w:t>обет</w:t>
      </w:r>
      <w:r w:rsidRPr="00633A23">
        <w:rPr>
          <w:rFonts w:cs="Arial"/>
        </w:rPr>
        <w:t xml:space="preserve"> </w:t>
      </w:r>
      <w:r w:rsidRPr="00633A23">
        <w:t>уйти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. </w:t>
      </w:r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батюшка</w:t>
      </w:r>
      <w:r w:rsidRPr="00633A23">
        <w:rPr>
          <w:rFonts w:cs="Arial"/>
        </w:rPr>
        <w:t xml:space="preserve"> </w:t>
      </w:r>
      <w:r w:rsidRPr="00633A23">
        <w:t>пытался остановить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, </w:t>
      </w:r>
      <w:r w:rsidRPr="00633A23">
        <w:t>говоря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принять</w:t>
      </w:r>
      <w:r w:rsidRPr="00633A23">
        <w:rPr>
          <w:rFonts w:cs="Arial"/>
        </w:rPr>
        <w:t xml:space="preserve"> </w:t>
      </w:r>
      <w:r w:rsidRPr="00633A23">
        <w:t>обет</w:t>
      </w:r>
      <w:r w:rsidRPr="00633A23">
        <w:rPr>
          <w:rFonts w:cs="Arial"/>
        </w:rPr>
        <w:t xml:space="preserve">, </w:t>
      </w:r>
      <w:r w:rsidRPr="00633A23">
        <w:t>дан</w:t>
      </w:r>
      <w:r w:rsidRPr="00633A23">
        <w:softHyphen/>
        <w:t>ный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момент</w:t>
      </w:r>
      <w:r w:rsidRPr="00633A23">
        <w:rPr>
          <w:rFonts w:cs="Arial"/>
        </w:rPr>
        <w:t xml:space="preserve"> </w:t>
      </w:r>
      <w:r w:rsidRPr="00633A23">
        <w:t>такой</w:t>
      </w:r>
      <w:r w:rsidRPr="00633A23">
        <w:rPr>
          <w:rFonts w:cs="Arial"/>
        </w:rPr>
        <w:t xml:space="preserve"> </w:t>
      </w:r>
      <w:r w:rsidRPr="00633A23">
        <w:t>сильной</w:t>
      </w:r>
      <w:r w:rsidRPr="00633A23">
        <w:rPr>
          <w:rFonts w:cs="Arial"/>
        </w:rPr>
        <w:t xml:space="preserve"> </w:t>
      </w:r>
      <w:r w:rsidRPr="00633A23">
        <w:t>скорби</w:t>
      </w:r>
      <w:r w:rsidRPr="00633A23">
        <w:rPr>
          <w:rFonts w:cs="Arial"/>
        </w:rPr>
        <w:t xml:space="preserve">.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начались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мнения</w:t>
      </w:r>
      <w:r w:rsidRPr="00633A23">
        <w:rPr>
          <w:rFonts w:cs="Arial"/>
        </w:rPr>
        <w:t xml:space="preserve">, </w:t>
      </w:r>
      <w:r w:rsidRPr="00633A23">
        <w:t>сменявшиеся</w:t>
      </w:r>
      <w:r w:rsidRPr="00633A23">
        <w:rPr>
          <w:rFonts w:cs="Arial"/>
        </w:rPr>
        <w:t xml:space="preserve"> </w:t>
      </w:r>
      <w:r w:rsidRPr="00633A23">
        <w:t>болезнями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напоминали об</w:t>
      </w:r>
      <w:r w:rsidRPr="00633A23">
        <w:rPr>
          <w:rFonts w:cs="Arial"/>
        </w:rPr>
        <w:t xml:space="preserve"> </w:t>
      </w:r>
      <w:r w:rsidRPr="00633A23">
        <w:t>обете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вновь</w:t>
      </w:r>
      <w:r w:rsidRPr="00633A23">
        <w:rPr>
          <w:rFonts w:cs="Arial"/>
        </w:rPr>
        <w:t xml:space="preserve"> </w:t>
      </w:r>
      <w:r w:rsidRPr="00633A23">
        <w:t>сомнения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страх</w:t>
      </w:r>
      <w:r w:rsidRPr="00633A23">
        <w:rPr>
          <w:rFonts w:cs="Arial"/>
        </w:rPr>
        <w:t xml:space="preserve">...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зна</w:t>
      </w:r>
      <w:r w:rsidRPr="00633A23">
        <w:softHyphen/>
        <w:t>ет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творилось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душе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женщины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Однажды</w:t>
      </w:r>
      <w:r w:rsidRPr="00633A23">
        <w:rPr>
          <w:rFonts w:cs="Arial"/>
        </w:rPr>
        <w:t xml:space="preserve">, </w:t>
      </w:r>
      <w:r w:rsidRPr="00633A23">
        <w:t>возвращаясь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имение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санях</w:t>
      </w:r>
      <w:r w:rsidRPr="00633A23">
        <w:rPr>
          <w:rFonts w:cs="Arial"/>
        </w:rPr>
        <w:t xml:space="preserve"> </w:t>
      </w:r>
      <w:r w:rsidRPr="00633A23">
        <w:t>пе</w:t>
      </w:r>
      <w:r w:rsidRPr="00633A23">
        <w:softHyphen/>
        <w:t>реезжала</w:t>
      </w:r>
      <w:r w:rsidRPr="00633A23">
        <w:rPr>
          <w:rFonts w:cs="Arial"/>
        </w:rPr>
        <w:t xml:space="preserve"> </w:t>
      </w:r>
      <w:r w:rsidRPr="00633A23">
        <w:t>реку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льду</w:t>
      </w:r>
      <w:r w:rsidRPr="00633A23">
        <w:rPr>
          <w:rFonts w:cs="Arial"/>
        </w:rPr>
        <w:t xml:space="preserve">. </w:t>
      </w:r>
      <w:r w:rsidRPr="00633A23">
        <w:t>Лед</w:t>
      </w:r>
      <w:r w:rsidRPr="00633A23">
        <w:rPr>
          <w:rFonts w:cs="Arial"/>
        </w:rPr>
        <w:t xml:space="preserve"> </w:t>
      </w:r>
      <w:r w:rsidRPr="00633A23">
        <w:t>провалился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Александра Сергеевна</w:t>
      </w:r>
      <w:r w:rsidRPr="00633A23">
        <w:rPr>
          <w:rFonts w:cs="Arial"/>
        </w:rPr>
        <w:t xml:space="preserve"> </w:t>
      </w:r>
      <w:r w:rsidRPr="00633A23">
        <w:t>оказалась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водой</w:t>
      </w:r>
      <w:r w:rsidRPr="00633A23">
        <w:rPr>
          <w:rFonts w:cs="Arial"/>
        </w:rPr>
        <w:t xml:space="preserve">. </w:t>
      </w:r>
      <w:r w:rsidRPr="00633A23">
        <w:t>Тяжелая</w:t>
      </w:r>
      <w:r w:rsidRPr="00633A23">
        <w:rPr>
          <w:rFonts w:cs="Arial"/>
        </w:rPr>
        <w:t xml:space="preserve"> </w:t>
      </w:r>
      <w:r w:rsidRPr="00633A23">
        <w:t>шуба</w:t>
      </w:r>
      <w:r w:rsidRPr="00633A23">
        <w:rPr>
          <w:rFonts w:cs="Arial"/>
        </w:rPr>
        <w:t xml:space="preserve"> </w:t>
      </w:r>
      <w:r w:rsidRPr="00633A23">
        <w:t>тянула прямо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дно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чувствовала</w:t>
      </w:r>
      <w:r w:rsidRPr="00633A23">
        <w:rPr>
          <w:rFonts w:cs="Arial"/>
        </w:rPr>
        <w:t xml:space="preserve"> </w:t>
      </w:r>
      <w:r w:rsidRPr="00633A23">
        <w:t>страха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толь</w:t>
      </w:r>
      <w:r w:rsidRPr="00633A23">
        <w:softHyphen/>
        <w:t>ко</w:t>
      </w:r>
      <w:r w:rsidRPr="00633A23">
        <w:rPr>
          <w:rFonts w:cs="Arial"/>
        </w:rPr>
        <w:t xml:space="preserve"> </w:t>
      </w:r>
      <w:r w:rsidRPr="00633A23">
        <w:t>молилась</w:t>
      </w:r>
      <w:r w:rsidRPr="00633A23">
        <w:rPr>
          <w:rFonts w:cs="Arial"/>
        </w:rPr>
        <w:t xml:space="preserve">.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сохранило</w:t>
      </w:r>
      <w:r w:rsidRPr="00633A23">
        <w:rPr>
          <w:rFonts w:cs="Arial"/>
        </w:rPr>
        <w:t xml:space="preserve"> </w:t>
      </w:r>
      <w:r w:rsidRPr="00633A23">
        <w:t>семейное</w:t>
      </w:r>
      <w:r w:rsidRPr="00633A23">
        <w:rPr>
          <w:rFonts w:cs="Arial"/>
        </w:rPr>
        <w:t xml:space="preserve"> </w:t>
      </w:r>
      <w:r w:rsidRPr="00633A23">
        <w:t>предание</w:t>
      </w:r>
      <w:r w:rsidRPr="00633A23">
        <w:rPr>
          <w:rFonts w:cs="Arial"/>
        </w:rPr>
        <w:t xml:space="preserve">, </w:t>
      </w:r>
      <w:r w:rsidRPr="00633A23">
        <w:t>тогда она</w:t>
      </w:r>
      <w:r w:rsidRPr="00633A23">
        <w:rPr>
          <w:rFonts w:cs="Arial"/>
        </w:rPr>
        <w:t xml:space="preserve"> </w:t>
      </w:r>
      <w:r w:rsidRPr="00633A23">
        <w:t>повторила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обет</w:t>
      </w:r>
      <w:r w:rsidRPr="00633A23">
        <w:rPr>
          <w:rFonts w:cs="Arial"/>
        </w:rPr>
        <w:t xml:space="preserve"> </w:t>
      </w:r>
      <w:r w:rsidRPr="00633A23">
        <w:t>уйти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ос</w:t>
      </w:r>
      <w:r w:rsidRPr="00633A23">
        <w:softHyphen/>
        <w:t>танется</w:t>
      </w:r>
      <w:r w:rsidRPr="00633A23">
        <w:rPr>
          <w:rFonts w:cs="Arial"/>
        </w:rPr>
        <w:t xml:space="preserve"> </w:t>
      </w:r>
      <w:r w:rsidRPr="00633A23">
        <w:t>жива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момент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словно</w:t>
      </w:r>
      <w:r w:rsidRPr="00633A23">
        <w:rPr>
          <w:rFonts w:cs="Arial"/>
        </w:rPr>
        <w:t xml:space="preserve"> </w:t>
      </w:r>
      <w:r w:rsidRPr="00633A23">
        <w:t>подхватила волна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вынесла</w:t>
      </w:r>
      <w:r w:rsidRPr="00633A23">
        <w:rPr>
          <w:rFonts w:cs="Arial"/>
        </w:rPr>
        <w:t xml:space="preserve"> </w:t>
      </w:r>
      <w:r w:rsidRPr="00633A23">
        <w:t>наверх</w:t>
      </w:r>
      <w:r w:rsidRPr="00633A23">
        <w:rPr>
          <w:rFonts w:cs="Arial"/>
        </w:rPr>
        <w:t xml:space="preserve">.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, </w:t>
      </w:r>
      <w:r w:rsidRPr="00633A23">
        <w:t>слуга</w:t>
      </w:r>
      <w:r w:rsidRPr="00633A23">
        <w:rPr>
          <w:rFonts w:cs="Arial"/>
        </w:rPr>
        <w:t xml:space="preserve">, </w:t>
      </w:r>
      <w:r w:rsidRPr="00633A23">
        <w:t>успевший выскочить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лед</w:t>
      </w:r>
      <w:r w:rsidRPr="00633A23">
        <w:rPr>
          <w:rFonts w:cs="Arial"/>
        </w:rPr>
        <w:t xml:space="preserve">, </w:t>
      </w:r>
      <w:r w:rsidRPr="00633A23">
        <w:t>вытащил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шла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лед</w:t>
      </w:r>
      <w:r w:rsidRPr="00633A23">
        <w:t>я</w:t>
      </w:r>
      <w:r w:rsidRPr="00633A23">
        <w:t>ной</w:t>
      </w:r>
      <w:r w:rsidR="009A0B33" w:rsidRPr="009A0B33">
        <w:t xml:space="preserve"> </w:t>
      </w:r>
      <w:r w:rsidRPr="00633A23">
        <w:t>одежде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ближайшей</w:t>
      </w:r>
      <w:r w:rsidRPr="00633A23">
        <w:rPr>
          <w:rFonts w:cs="Arial"/>
        </w:rPr>
        <w:t xml:space="preserve"> </w:t>
      </w:r>
      <w:r w:rsidRPr="00633A23">
        <w:t>избы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менее</w:t>
      </w:r>
      <w:r w:rsidRPr="00633A23">
        <w:rPr>
          <w:rFonts w:cs="Arial"/>
        </w:rPr>
        <w:t xml:space="preserve">,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не простудилась</w:t>
      </w:r>
      <w:r w:rsidRPr="00633A23">
        <w:rPr>
          <w:rFonts w:cs="Arial"/>
        </w:rPr>
        <w:t xml:space="preserve">...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мысли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мон</w:t>
      </w:r>
      <w:r w:rsidRPr="00633A23">
        <w:t>а</w:t>
      </w:r>
      <w:r w:rsidRPr="00633A23">
        <w:t>стыре</w:t>
      </w:r>
      <w:r w:rsidRPr="00633A23">
        <w:rPr>
          <w:rFonts w:cs="Arial"/>
        </w:rPr>
        <w:t xml:space="preserve">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ре</w:t>
      </w:r>
      <w:r w:rsidRPr="00633A23">
        <w:softHyphen/>
        <w:t>альными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порой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угнетали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пугали</w:t>
      </w:r>
      <w:r w:rsidRPr="00633A23">
        <w:rPr>
          <w:rFonts w:cs="Arial"/>
        </w:rPr>
        <w:t xml:space="preserve">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пла</w:t>
      </w:r>
      <w:r w:rsidRPr="00633A23">
        <w:softHyphen/>
        <w:t>кала</w:t>
      </w:r>
      <w:r w:rsidRPr="00633A23">
        <w:rPr>
          <w:rFonts w:cs="Arial"/>
        </w:rPr>
        <w:t xml:space="preserve">, </w:t>
      </w:r>
      <w:r w:rsidRPr="00633A23">
        <w:t>молилась</w:t>
      </w:r>
      <w:r w:rsidRPr="00633A23">
        <w:rPr>
          <w:rFonts w:cs="Arial"/>
        </w:rPr>
        <w:t xml:space="preserve">, </w:t>
      </w:r>
      <w:r w:rsidRPr="00633A23">
        <w:t>тосковала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родным</w:t>
      </w:r>
      <w:r w:rsidRPr="00633A23">
        <w:rPr>
          <w:rFonts w:cs="Arial"/>
        </w:rPr>
        <w:t xml:space="preserve"> </w:t>
      </w:r>
      <w:r w:rsidRPr="00633A23">
        <w:t>могилам</w:t>
      </w:r>
      <w:r w:rsidRPr="00633A23">
        <w:rPr>
          <w:rFonts w:cs="Arial"/>
        </w:rPr>
        <w:t xml:space="preserve">, </w:t>
      </w:r>
      <w:r w:rsidRPr="00633A23">
        <w:t>коле</w:t>
      </w:r>
      <w:r w:rsidRPr="00633A23">
        <w:softHyphen/>
        <w:t>балась</w:t>
      </w:r>
      <w:r w:rsidRPr="00633A23">
        <w:rPr>
          <w:rFonts w:cs="Arial"/>
        </w:rPr>
        <w:t xml:space="preserve">. </w:t>
      </w:r>
      <w:r w:rsidRPr="00633A23">
        <w:t>Колебалась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боялась</w:t>
      </w:r>
      <w:r w:rsidRPr="00633A23">
        <w:rPr>
          <w:rFonts w:cs="Arial"/>
        </w:rPr>
        <w:t xml:space="preserve"> </w:t>
      </w:r>
      <w:r w:rsidRPr="00633A23">
        <w:t>огорчить свою</w:t>
      </w:r>
      <w:r w:rsidRPr="00633A23">
        <w:rPr>
          <w:rFonts w:cs="Arial"/>
        </w:rPr>
        <w:t xml:space="preserve"> </w:t>
      </w:r>
      <w:r w:rsidRPr="00633A23">
        <w:t>сестру</w:t>
      </w:r>
      <w:r w:rsidRPr="00633A23">
        <w:rPr>
          <w:rFonts w:cs="Arial"/>
        </w:rPr>
        <w:t xml:space="preserve"> </w:t>
      </w:r>
      <w:r w:rsidRPr="00633A23">
        <w:t>Анну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имела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семьи</w:t>
      </w:r>
      <w:r w:rsidRPr="00633A23">
        <w:rPr>
          <w:rFonts w:cs="Arial"/>
        </w:rPr>
        <w:t xml:space="preserve"> </w:t>
      </w:r>
      <w:r w:rsidRPr="00633A23">
        <w:t>и всю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посвятила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. </w:t>
      </w:r>
      <w:r w:rsidRPr="00633A23">
        <w:t>Колебалась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 любила</w:t>
      </w:r>
      <w:r w:rsidRPr="00633A23">
        <w:rPr>
          <w:rFonts w:cs="Arial"/>
        </w:rPr>
        <w:t xml:space="preserve"> </w:t>
      </w:r>
      <w:r w:rsidRPr="00633A23">
        <w:t>монастырей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монахов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ниги</w:t>
      </w:r>
      <w:r w:rsidRPr="00633A23">
        <w:softHyphen/>
        <w:t>лизма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охвативший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 </w:t>
      </w:r>
      <w:r w:rsidRPr="00633A23">
        <w:t>русских</w:t>
      </w:r>
      <w:r w:rsidRPr="00633A23">
        <w:rPr>
          <w:rFonts w:cs="Arial"/>
        </w:rPr>
        <w:t xml:space="preserve"> </w:t>
      </w:r>
      <w:r w:rsidRPr="00633A23">
        <w:t>ин</w:t>
      </w:r>
      <w:r w:rsidRPr="00633A23">
        <w:softHyphen/>
        <w:t>теллигентов</w:t>
      </w:r>
      <w:r w:rsidRPr="00633A23">
        <w:rPr>
          <w:rFonts w:cs="Arial"/>
        </w:rPr>
        <w:t xml:space="preserve">, </w:t>
      </w:r>
      <w:r w:rsidRPr="00633A23">
        <w:t>делал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дело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lastRenderedPageBreak/>
        <w:t>Постепенно</w:t>
      </w:r>
      <w:r w:rsidRPr="00633A23">
        <w:rPr>
          <w:rFonts w:cs="Arial"/>
        </w:rPr>
        <w:t xml:space="preserve">, </w:t>
      </w:r>
      <w:r w:rsidRPr="00633A23">
        <w:t>вникая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Евангелие</w:t>
      </w:r>
      <w:r w:rsidRPr="00633A23">
        <w:rPr>
          <w:rFonts w:cs="Arial"/>
        </w:rPr>
        <w:t xml:space="preserve">, </w:t>
      </w:r>
      <w:r w:rsidRPr="00633A23">
        <w:t>читая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цов</w:t>
      </w:r>
      <w:r w:rsidRPr="00633A23">
        <w:rPr>
          <w:rFonts w:cs="Arial"/>
        </w:rPr>
        <w:t xml:space="preserve">,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Сергеевна</w:t>
      </w:r>
      <w:r w:rsidRPr="00633A23">
        <w:rPr>
          <w:rFonts w:cs="Arial"/>
        </w:rPr>
        <w:t xml:space="preserve"> </w:t>
      </w:r>
      <w:r w:rsidRPr="00633A23">
        <w:t>поняла</w:t>
      </w:r>
      <w:r w:rsidRPr="00633A23">
        <w:rPr>
          <w:rFonts w:cs="Arial"/>
        </w:rPr>
        <w:t xml:space="preserve"> </w:t>
      </w:r>
      <w:r w:rsidRPr="00633A23">
        <w:t>суть</w:t>
      </w:r>
      <w:r w:rsidRPr="00633A23">
        <w:rPr>
          <w:rFonts w:cs="Arial"/>
        </w:rPr>
        <w:t xml:space="preserve"> </w:t>
      </w:r>
      <w:r w:rsidRPr="00633A23">
        <w:t>монашества</w:t>
      </w:r>
      <w:r w:rsidRPr="00633A23">
        <w:rPr>
          <w:rFonts w:cs="Arial"/>
        </w:rPr>
        <w:t xml:space="preserve">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поняла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уважает</w:t>
      </w:r>
      <w:r w:rsidRPr="00633A23">
        <w:rPr>
          <w:rFonts w:cs="Arial"/>
        </w:rPr>
        <w:t xml:space="preserve"> </w:t>
      </w:r>
      <w:r w:rsidRPr="00633A23">
        <w:t>служителей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зорко</w:t>
      </w:r>
      <w:r w:rsidRPr="00633A23">
        <w:rPr>
          <w:rFonts w:cs="Arial"/>
        </w:rPr>
        <w:t xml:space="preserve"> </w:t>
      </w:r>
      <w:r w:rsidRPr="00633A23">
        <w:t>следит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своими</w:t>
      </w:r>
      <w:r w:rsidRPr="00633A23">
        <w:rPr>
          <w:rFonts w:cs="Arial"/>
        </w:rPr>
        <w:t xml:space="preserve"> </w:t>
      </w:r>
      <w:r w:rsidRPr="00633A23">
        <w:t>духо</w:t>
      </w:r>
      <w:r w:rsidRPr="00633A23">
        <w:t>в</w:t>
      </w:r>
      <w:r w:rsidRPr="00633A23">
        <w:t>ными</w:t>
      </w:r>
      <w:r w:rsidRPr="00633A23">
        <w:rPr>
          <w:rFonts w:cs="Arial"/>
        </w:rPr>
        <w:t xml:space="preserve"> </w:t>
      </w:r>
      <w:r w:rsidRPr="00633A23">
        <w:t>наставниками</w:t>
      </w:r>
      <w:r w:rsidRPr="00633A23">
        <w:rPr>
          <w:rFonts w:cs="Arial"/>
        </w:rPr>
        <w:t xml:space="preserve">, </w:t>
      </w:r>
      <w:r w:rsidRPr="00633A23">
        <w:t>ожидая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добрых</w:t>
      </w:r>
      <w:r w:rsidRPr="00633A23">
        <w:rPr>
          <w:rFonts w:cs="Arial"/>
        </w:rPr>
        <w:t xml:space="preserve"> </w:t>
      </w:r>
      <w:r w:rsidRPr="00633A23">
        <w:t>дел</w:t>
      </w:r>
      <w:r w:rsidRPr="00633A23">
        <w:rPr>
          <w:rFonts w:cs="Arial"/>
        </w:rPr>
        <w:t xml:space="preserve">, </w:t>
      </w:r>
      <w:r w:rsidRPr="00633A23">
        <w:t>примеров</w:t>
      </w:r>
      <w:r w:rsidRPr="00633A23">
        <w:rPr>
          <w:rFonts w:cs="Arial"/>
        </w:rPr>
        <w:t xml:space="preserve"> </w:t>
      </w:r>
      <w:r w:rsidRPr="00633A23">
        <w:t>добродетельной жизни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молитве</w:t>
      </w:r>
      <w:r w:rsidRPr="00633A23">
        <w:t>н</w:t>
      </w:r>
      <w:r w:rsidRPr="00633A23">
        <w:t>ной</w:t>
      </w:r>
      <w:r w:rsidRPr="00633A23">
        <w:rPr>
          <w:rFonts w:cs="Arial"/>
        </w:rPr>
        <w:t xml:space="preserve"> </w:t>
      </w:r>
      <w:r w:rsidRPr="00633A23">
        <w:t>помощи</w:t>
      </w:r>
      <w:r w:rsidRPr="00633A23">
        <w:rPr>
          <w:rFonts w:cs="Arial"/>
        </w:rPr>
        <w:t xml:space="preserve">, </w:t>
      </w:r>
      <w:r w:rsidRPr="00633A23">
        <w:t>поняла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softHyphen/>
        <w:t>держания</w:t>
      </w:r>
      <w:r w:rsidRPr="00633A23">
        <w:rPr>
          <w:rFonts w:cs="Arial"/>
        </w:rPr>
        <w:t xml:space="preserve"> </w:t>
      </w:r>
      <w:r w:rsidRPr="00633A23">
        <w:t>религиозной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народе</w:t>
      </w:r>
      <w:r w:rsidRPr="00633A23">
        <w:rPr>
          <w:rFonts w:cs="Arial"/>
        </w:rPr>
        <w:t xml:space="preserve">, </w:t>
      </w:r>
      <w:r w:rsidRPr="00633A23">
        <w:t>России</w:t>
      </w:r>
      <w:r w:rsidRPr="00633A23">
        <w:rPr>
          <w:rFonts w:cs="Arial"/>
        </w:rPr>
        <w:t xml:space="preserve"> </w:t>
      </w:r>
      <w:r w:rsidRPr="00633A23">
        <w:t>необ</w:t>
      </w:r>
      <w:r w:rsidRPr="00633A23">
        <w:softHyphen/>
        <w:t>ходимы</w:t>
      </w:r>
      <w:r w:rsidRPr="00633A23">
        <w:rPr>
          <w:rFonts w:cs="Arial"/>
        </w:rPr>
        <w:t xml:space="preserve"> </w:t>
      </w:r>
      <w:r w:rsidRPr="00633A23">
        <w:t>монастыри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,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, </w:t>
      </w:r>
      <w:r w:rsidRPr="00633A23">
        <w:t>указал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спасения нам</w:t>
      </w:r>
      <w:r w:rsidRPr="00633A23">
        <w:rPr>
          <w:rFonts w:cs="Arial"/>
        </w:rPr>
        <w:t xml:space="preserve"> </w:t>
      </w:r>
      <w:r w:rsidRPr="00633A23">
        <w:t>грешным</w:t>
      </w:r>
      <w:r w:rsidRPr="00633A23">
        <w:rPr>
          <w:rFonts w:cs="Arial"/>
        </w:rPr>
        <w:t xml:space="preserve">, </w:t>
      </w:r>
      <w:r w:rsidRPr="00633A23">
        <w:t>всем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хочет</w:t>
      </w:r>
      <w:r w:rsidRPr="00633A23">
        <w:rPr>
          <w:rFonts w:cs="Arial"/>
        </w:rPr>
        <w:t xml:space="preserve"> </w:t>
      </w:r>
      <w:r w:rsidRPr="00633A23">
        <w:t>вести</w:t>
      </w:r>
      <w:r w:rsidRPr="00633A23">
        <w:rPr>
          <w:rFonts w:cs="Arial"/>
        </w:rPr>
        <w:t xml:space="preserve"> </w:t>
      </w:r>
      <w:r w:rsidRPr="00633A23">
        <w:t>борьбу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злом</w:t>
      </w:r>
      <w:r w:rsidRPr="00633A23">
        <w:rPr>
          <w:rFonts w:cs="Arial"/>
        </w:rPr>
        <w:t xml:space="preserve">.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надо</w:t>
      </w:r>
      <w:r w:rsidRPr="00633A23">
        <w:rPr>
          <w:rFonts w:cs="Arial"/>
        </w:rPr>
        <w:t xml:space="preserve"> </w:t>
      </w:r>
      <w:r w:rsidRPr="00633A23">
        <w:t>прийти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Господу</w:t>
      </w:r>
      <w:r w:rsidRPr="00633A23">
        <w:rPr>
          <w:rFonts w:cs="Arial"/>
        </w:rPr>
        <w:t xml:space="preserve">, </w:t>
      </w:r>
      <w:r w:rsidRPr="00633A23">
        <w:t>добровольно</w:t>
      </w:r>
      <w:r w:rsidRPr="00633A23">
        <w:rPr>
          <w:rFonts w:cs="Arial"/>
        </w:rPr>
        <w:t xml:space="preserve"> </w:t>
      </w:r>
      <w:r w:rsidRPr="00633A23">
        <w:t>взять свой</w:t>
      </w:r>
      <w:r w:rsidRPr="00633A23">
        <w:rPr>
          <w:rFonts w:cs="Arial"/>
        </w:rPr>
        <w:t xml:space="preserve"> </w:t>
      </w:r>
      <w:r w:rsidRPr="00633A23">
        <w:t>крест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следовать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Спасителем</w:t>
      </w:r>
      <w:r w:rsidRPr="00633A23">
        <w:rPr>
          <w:rFonts w:cs="Arial"/>
        </w:rPr>
        <w:t xml:space="preserve">.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на этом</w:t>
      </w:r>
      <w:r w:rsidRPr="00633A23">
        <w:rPr>
          <w:rFonts w:cs="Arial"/>
        </w:rPr>
        <w:t xml:space="preserve"> </w:t>
      </w:r>
      <w:r w:rsidRPr="00633A23">
        <w:t>идеале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основывались</w:t>
      </w:r>
      <w:r w:rsidRPr="00633A23">
        <w:rPr>
          <w:rFonts w:cs="Arial"/>
        </w:rPr>
        <w:t xml:space="preserve"> </w:t>
      </w:r>
      <w:r w:rsidRPr="00633A23">
        <w:t>монастыри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. </w:t>
      </w:r>
      <w:r w:rsidRPr="00633A23">
        <w:t>Православные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знали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основана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тая</w:t>
      </w:r>
      <w:r w:rsidRPr="00633A23">
        <w:rPr>
          <w:rFonts w:cs="Arial"/>
        </w:rPr>
        <w:t xml:space="preserve"> </w:t>
      </w:r>
      <w:r w:rsidRPr="00633A23">
        <w:t>обитель</w:t>
      </w:r>
      <w:r w:rsidRPr="00633A23">
        <w:rPr>
          <w:rFonts w:cs="Arial"/>
        </w:rPr>
        <w:t xml:space="preserve">, </w:t>
      </w:r>
      <w:r w:rsidRPr="00633A23">
        <w:t>какие</w:t>
      </w:r>
      <w:r w:rsidRPr="00633A23">
        <w:rPr>
          <w:rFonts w:cs="Arial"/>
        </w:rPr>
        <w:t xml:space="preserve"> </w:t>
      </w:r>
      <w:r w:rsidRPr="00633A23">
        <w:t>чудотворные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мощи 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поч</w:t>
      </w:r>
      <w:r w:rsidRPr="00633A23">
        <w:t>и</w:t>
      </w:r>
      <w:r w:rsidRPr="00633A23">
        <w:t>вают</w:t>
      </w:r>
      <w:r w:rsidRPr="00633A23">
        <w:rPr>
          <w:rFonts w:cs="Arial"/>
        </w:rPr>
        <w:t xml:space="preserve">.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основателям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отно</w:t>
      </w:r>
      <w:r w:rsidRPr="00633A23">
        <w:softHyphen/>
        <w:t>шение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почтительное</w:t>
      </w:r>
      <w:r w:rsidRPr="00633A23">
        <w:rPr>
          <w:rFonts w:cs="Arial"/>
        </w:rPr>
        <w:t xml:space="preserve">, </w:t>
      </w:r>
      <w:r w:rsidRPr="00633A23">
        <w:t>благоговейное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своим духовным</w:t>
      </w:r>
      <w:r w:rsidRPr="00633A23">
        <w:rPr>
          <w:rFonts w:cs="Arial"/>
        </w:rPr>
        <w:t xml:space="preserve"> </w:t>
      </w:r>
      <w:r w:rsidRPr="00633A23">
        <w:t>заступникам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благодетелям</w:t>
      </w:r>
      <w:r w:rsidRPr="00633A23">
        <w:rPr>
          <w:rFonts w:cs="Arial"/>
        </w:rPr>
        <w:t xml:space="preserve">.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всегда любил</w:t>
      </w:r>
      <w:r w:rsidRPr="00633A23">
        <w:rPr>
          <w:rFonts w:cs="Arial"/>
        </w:rPr>
        <w:t xml:space="preserve"> </w:t>
      </w:r>
      <w:r w:rsidRPr="00633A23">
        <w:t>селиться</w:t>
      </w:r>
      <w:r w:rsidRPr="00633A23">
        <w:rPr>
          <w:rFonts w:cs="Arial"/>
        </w:rPr>
        <w:t xml:space="preserve">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монастырями</w:t>
      </w:r>
      <w:r w:rsidRPr="00633A23">
        <w:rPr>
          <w:rFonts w:cs="Arial"/>
        </w:rPr>
        <w:t xml:space="preserve">, </w:t>
      </w:r>
      <w:r w:rsidRPr="00633A23">
        <w:t>почитал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, </w:t>
      </w:r>
      <w:r w:rsidRPr="00633A23">
        <w:t>видя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духовную</w:t>
      </w:r>
      <w:r w:rsidRPr="00633A23">
        <w:rPr>
          <w:rFonts w:cs="Arial"/>
        </w:rPr>
        <w:t xml:space="preserve"> </w:t>
      </w:r>
      <w:r w:rsidRPr="00633A23">
        <w:t>силу</w:t>
      </w:r>
      <w:r w:rsidRPr="00633A23">
        <w:rPr>
          <w:rFonts w:cs="Arial"/>
        </w:rPr>
        <w:t xml:space="preserve">,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нес</w:t>
      </w:r>
      <w:r w:rsidRPr="00633A23">
        <w:rPr>
          <w:rFonts w:cs="Arial"/>
        </w:rPr>
        <w:t xml:space="preserve"> </w:t>
      </w:r>
      <w:r w:rsidRPr="00633A23">
        <w:t>свои молитвы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пожертвования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поддержания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Александре</w:t>
      </w:r>
      <w:r w:rsidRPr="00633A23">
        <w:rPr>
          <w:rFonts w:cs="Arial"/>
        </w:rPr>
        <w:t xml:space="preserve"> </w:t>
      </w:r>
      <w:r w:rsidRPr="00633A23">
        <w:t>Сергеевне</w:t>
      </w:r>
      <w:r w:rsidRPr="00633A23">
        <w:rPr>
          <w:rFonts w:cs="Arial"/>
        </w:rPr>
        <w:t xml:space="preserve"> </w:t>
      </w:r>
      <w:r w:rsidRPr="00633A23">
        <w:t>рождался</w:t>
      </w:r>
      <w:r w:rsidRPr="00633A23">
        <w:rPr>
          <w:rFonts w:cs="Arial"/>
        </w:rPr>
        <w:t xml:space="preserve"> </w:t>
      </w:r>
      <w:r w:rsidRPr="00633A23">
        <w:t>новый</w:t>
      </w:r>
      <w:r w:rsidRPr="00633A23">
        <w:rPr>
          <w:rFonts w:cs="Arial"/>
        </w:rPr>
        <w:t xml:space="preserve">, </w:t>
      </w:r>
      <w:r w:rsidRPr="00633A23">
        <w:t>духовный человек</w:t>
      </w:r>
      <w:r w:rsidRPr="00633A23">
        <w:rPr>
          <w:rFonts w:cs="Arial"/>
        </w:rPr>
        <w:t xml:space="preserve">.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ходит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, </w:t>
      </w:r>
      <w:r w:rsidRPr="00633A23">
        <w:t>решает взять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крест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нести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Тайна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Великим</w:t>
      </w:r>
      <w:r w:rsidRPr="00633A23">
        <w:rPr>
          <w:rFonts w:cs="Arial"/>
        </w:rPr>
        <w:t xml:space="preserve"> </w:t>
      </w:r>
      <w:r w:rsidRPr="00633A23">
        <w:t>постом</w:t>
      </w:r>
      <w:r w:rsidRPr="00633A23">
        <w:rPr>
          <w:rFonts w:cs="Arial"/>
        </w:rPr>
        <w:t xml:space="preserve"> 1818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уехала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Горйцкий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настырь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16 </w:t>
      </w:r>
      <w:r w:rsidRPr="00633A23">
        <w:t>сентября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постриж</w:t>
      </w:r>
      <w:r w:rsidRPr="00633A23">
        <w:t>е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рясофор</w:t>
      </w:r>
      <w:r w:rsidRPr="00633A23">
        <w:rPr>
          <w:rFonts w:cs="Arial"/>
        </w:rPr>
        <w:t xml:space="preserve"> </w:t>
      </w:r>
      <w:r w:rsidRPr="00633A23">
        <w:t>с именем</w:t>
      </w:r>
      <w:r w:rsidRPr="00633A23">
        <w:rPr>
          <w:rFonts w:cs="Arial"/>
        </w:rPr>
        <w:t xml:space="preserve"> </w:t>
      </w:r>
      <w:r w:rsidRPr="00633A23">
        <w:t>Феофании</w:t>
      </w:r>
      <w:r w:rsidRPr="00633A23">
        <w:rPr>
          <w:rFonts w:cs="Arial"/>
        </w:rPr>
        <w:t xml:space="preserve">.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роскошными</w:t>
      </w:r>
      <w:r w:rsidRPr="00633A23">
        <w:rPr>
          <w:rFonts w:cs="Arial"/>
        </w:rPr>
        <w:t xml:space="preserve"> </w:t>
      </w:r>
      <w:r w:rsidRPr="00633A23">
        <w:t>волосами была</w:t>
      </w:r>
      <w:r w:rsidRPr="00633A23">
        <w:rPr>
          <w:rFonts w:cs="Arial"/>
        </w:rPr>
        <w:t xml:space="preserve"> </w:t>
      </w:r>
      <w:r w:rsidRPr="00633A23">
        <w:t>отрезана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прошлая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. </w:t>
      </w:r>
      <w:r w:rsidRPr="00633A23">
        <w:t>Шелковые</w:t>
      </w:r>
      <w:r w:rsidRPr="00633A23">
        <w:rPr>
          <w:rFonts w:cs="Arial"/>
        </w:rPr>
        <w:t xml:space="preserve"> </w:t>
      </w:r>
      <w:r w:rsidRPr="00633A23">
        <w:t>платья пришлось</w:t>
      </w:r>
      <w:r w:rsidRPr="00633A23">
        <w:rPr>
          <w:rFonts w:cs="Arial"/>
        </w:rPr>
        <w:t xml:space="preserve"> </w:t>
      </w:r>
      <w:r w:rsidRPr="00633A23">
        <w:t>сменить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грубую</w:t>
      </w:r>
      <w:r w:rsidRPr="00633A23">
        <w:rPr>
          <w:rFonts w:cs="Arial"/>
        </w:rPr>
        <w:t xml:space="preserve">, </w:t>
      </w:r>
      <w:r w:rsidRPr="00633A23">
        <w:t>черную</w:t>
      </w:r>
      <w:r w:rsidRPr="00633A23">
        <w:rPr>
          <w:rFonts w:cs="Arial"/>
        </w:rPr>
        <w:t xml:space="preserve"> </w:t>
      </w:r>
      <w:r w:rsidRPr="00633A23">
        <w:t>одежду</w:t>
      </w:r>
      <w:r w:rsidRPr="00633A23">
        <w:rPr>
          <w:rFonts w:cs="Arial"/>
        </w:rPr>
        <w:t xml:space="preserve">. </w:t>
      </w:r>
      <w:r w:rsidRPr="00633A23">
        <w:t>Когда</w:t>
      </w:r>
      <w:r w:rsidRPr="00633A23">
        <w:rPr>
          <w:rFonts w:cs="Arial"/>
        </w:rPr>
        <w:t>-</w:t>
      </w:r>
      <w:r w:rsidRPr="00633A23">
        <w:t>то отдававшая</w:t>
      </w:r>
      <w:r w:rsidRPr="00633A23">
        <w:rPr>
          <w:rFonts w:cs="Arial"/>
        </w:rPr>
        <w:t xml:space="preserve"> </w:t>
      </w:r>
      <w:r w:rsidRPr="00633A23">
        <w:t>приказы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подчинялась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, </w:t>
      </w:r>
      <w:r w:rsidRPr="00633A23">
        <w:t>смирялась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грубым</w:t>
      </w:r>
      <w:r w:rsidRPr="00633A23">
        <w:rPr>
          <w:rFonts w:cs="Arial"/>
        </w:rPr>
        <w:t xml:space="preserve"> </w:t>
      </w:r>
      <w:r w:rsidRPr="00633A23">
        <w:t>словом</w:t>
      </w:r>
      <w:r w:rsidRPr="00633A23">
        <w:rPr>
          <w:rFonts w:cs="Arial"/>
        </w:rPr>
        <w:t xml:space="preserve"> </w:t>
      </w:r>
      <w:r w:rsidRPr="00633A23">
        <w:t>простых</w:t>
      </w:r>
      <w:r w:rsidRPr="00633A23">
        <w:rPr>
          <w:rFonts w:cs="Arial"/>
        </w:rPr>
        <w:t xml:space="preserve"> </w:t>
      </w:r>
      <w:r w:rsidRPr="00633A23">
        <w:t>женщин</w:t>
      </w:r>
      <w:r w:rsidRPr="00633A23">
        <w:rPr>
          <w:rFonts w:cs="Arial"/>
        </w:rPr>
        <w:t xml:space="preserve">. </w:t>
      </w:r>
      <w:r w:rsidRPr="00633A23">
        <w:t>Шло</w:t>
      </w:r>
      <w:r w:rsidRPr="00633A23">
        <w:rPr>
          <w:rFonts w:cs="Arial"/>
        </w:rPr>
        <w:t xml:space="preserve"> </w:t>
      </w:r>
      <w:r w:rsidRPr="00633A23">
        <w:t>превращение</w:t>
      </w:r>
      <w:r w:rsidRPr="00633A23">
        <w:rPr>
          <w:rFonts w:cs="Arial"/>
        </w:rPr>
        <w:t xml:space="preserve"> </w:t>
      </w:r>
      <w:r w:rsidRPr="00633A23">
        <w:t>знатной</w:t>
      </w:r>
      <w:r w:rsidRPr="00633A23">
        <w:rPr>
          <w:rFonts w:cs="Arial"/>
        </w:rPr>
        <w:t xml:space="preserve"> </w:t>
      </w:r>
      <w:r w:rsidRPr="00633A23">
        <w:t>дамы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послушницу</w:t>
      </w:r>
      <w:r w:rsidRPr="00633A23">
        <w:rPr>
          <w:rFonts w:cs="Arial"/>
        </w:rPr>
        <w:t xml:space="preserve"> </w:t>
      </w:r>
      <w:r w:rsidRPr="00633A23">
        <w:t>мона</w:t>
      </w:r>
      <w:r w:rsidRPr="00633A23">
        <w:softHyphen/>
        <w:t>стыря</w:t>
      </w:r>
      <w:r w:rsidRPr="00633A23">
        <w:rPr>
          <w:rFonts w:cs="Arial"/>
        </w:rPr>
        <w:t xml:space="preserve">. </w:t>
      </w:r>
      <w:r w:rsidRPr="00633A23">
        <w:t>Настоятельница</w:t>
      </w:r>
      <w:r w:rsidRPr="00633A23">
        <w:rPr>
          <w:rFonts w:cs="Arial"/>
        </w:rPr>
        <w:t xml:space="preserve"> </w:t>
      </w:r>
      <w:r w:rsidRPr="00633A23">
        <w:t>долго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тяжело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исп</w:t>
      </w:r>
      <w:r w:rsidRPr="00633A23">
        <w:t>ы</w:t>
      </w:r>
      <w:r w:rsidRPr="00633A23">
        <w:t>тыва</w:t>
      </w:r>
      <w:r w:rsidRPr="00633A23">
        <w:softHyphen/>
        <w:t>ла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выдержала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имела</w:t>
      </w:r>
      <w:r w:rsidRPr="00633A23">
        <w:rPr>
          <w:rFonts w:cs="Arial"/>
        </w:rPr>
        <w:t xml:space="preserve"> </w:t>
      </w:r>
      <w:r w:rsidRPr="00633A23">
        <w:t>твердое желание</w:t>
      </w:r>
      <w:r w:rsidRPr="00633A23">
        <w:rPr>
          <w:rFonts w:cs="Arial"/>
        </w:rPr>
        <w:t xml:space="preserve"> </w:t>
      </w:r>
      <w:r w:rsidRPr="00633A23">
        <w:t>сжиться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монастырем</w:t>
      </w:r>
      <w:r w:rsidRPr="00633A23">
        <w:rPr>
          <w:rFonts w:cs="Arial"/>
        </w:rPr>
        <w:t xml:space="preserve">. </w:t>
      </w:r>
      <w:r w:rsidRPr="00633A23">
        <w:t>Сн</w:t>
      </w:r>
      <w:r w:rsidRPr="00633A23">
        <w:t>а</w:t>
      </w:r>
      <w:r w:rsidRPr="00633A23">
        <w:t>чала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име</w:t>
      </w:r>
      <w:r w:rsidRPr="00633A23">
        <w:softHyphen/>
        <w:t>ла</w:t>
      </w:r>
      <w:r w:rsidRPr="00633A23">
        <w:rPr>
          <w:rFonts w:cs="Arial"/>
        </w:rPr>
        <w:t xml:space="preserve"> </w:t>
      </w:r>
      <w:r w:rsidRPr="00633A23">
        <w:t>определенного</w:t>
      </w:r>
      <w:r w:rsidRPr="00633A23">
        <w:rPr>
          <w:rFonts w:cs="Arial"/>
        </w:rPr>
        <w:t xml:space="preserve"> </w:t>
      </w:r>
      <w:r w:rsidRPr="00633A23">
        <w:t>послушания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исполняла</w:t>
      </w:r>
      <w:r w:rsidRPr="00633A23">
        <w:rPr>
          <w:rFonts w:cs="Arial"/>
        </w:rPr>
        <w:t xml:space="preserve"> </w:t>
      </w:r>
      <w:r w:rsidRPr="00633A23">
        <w:t>разные поручения</w:t>
      </w:r>
      <w:r w:rsidRPr="00633A23">
        <w:rPr>
          <w:rFonts w:cs="Arial"/>
        </w:rPr>
        <w:t xml:space="preserve">: </w:t>
      </w:r>
      <w:r w:rsidRPr="00633A23">
        <w:t>носила</w:t>
      </w:r>
      <w:r w:rsidRPr="00633A23">
        <w:rPr>
          <w:rFonts w:cs="Arial"/>
        </w:rPr>
        <w:t xml:space="preserve"> </w:t>
      </w:r>
      <w:r w:rsidRPr="00633A23">
        <w:t>воду</w:t>
      </w:r>
      <w:r w:rsidRPr="00633A23">
        <w:rPr>
          <w:rFonts w:cs="Arial"/>
        </w:rPr>
        <w:t xml:space="preserve">, </w:t>
      </w:r>
      <w:r w:rsidRPr="00633A23">
        <w:t>училась</w:t>
      </w:r>
      <w:r w:rsidRPr="00633A23">
        <w:rPr>
          <w:rFonts w:cs="Arial"/>
        </w:rPr>
        <w:t xml:space="preserve"> </w:t>
      </w:r>
      <w:r w:rsidRPr="00633A23">
        <w:t>читать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>-</w:t>
      </w:r>
      <w:r w:rsidRPr="00633A23">
        <w:t>церковному</w:t>
      </w:r>
      <w:r w:rsidRPr="00633A23">
        <w:rPr>
          <w:rFonts w:cs="Arial"/>
        </w:rPr>
        <w:t xml:space="preserve">.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ходила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монахине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простых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делала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грубые</w:t>
      </w:r>
      <w:r w:rsidRPr="00633A23">
        <w:rPr>
          <w:rFonts w:cs="Arial"/>
        </w:rPr>
        <w:t xml:space="preserve"> </w:t>
      </w:r>
      <w:r w:rsidRPr="00633A23">
        <w:t>замечания</w:t>
      </w:r>
      <w:r w:rsidRPr="00633A23">
        <w:rPr>
          <w:rFonts w:cs="Arial"/>
        </w:rPr>
        <w:t xml:space="preserve">, </w:t>
      </w:r>
      <w:r w:rsidRPr="00633A23">
        <w:t>и она</w:t>
      </w:r>
      <w:r w:rsidRPr="00633A23">
        <w:rPr>
          <w:rFonts w:cs="Arial"/>
        </w:rPr>
        <w:t xml:space="preserve"> </w:t>
      </w:r>
      <w:r w:rsidRPr="00633A23">
        <w:t>терпела</w:t>
      </w:r>
      <w:r w:rsidRPr="00633A23">
        <w:rPr>
          <w:rFonts w:cs="Arial"/>
        </w:rPr>
        <w:t xml:space="preserve">. </w:t>
      </w:r>
      <w:r w:rsidRPr="00633A23">
        <w:t>Феофания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пропускала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служ</w:t>
      </w:r>
      <w:r w:rsidRPr="00633A23">
        <w:softHyphen/>
        <w:t>бы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самым</w:t>
      </w:r>
      <w:r w:rsidRPr="00633A23">
        <w:rPr>
          <w:rFonts w:cs="Arial"/>
        </w:rPr>
        <w:t xml:space="preserve"> </w:t>
      </w:r>
      <w:r w:rsidRPr="00633A23">
        <w:t>трудным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привыкнуть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softHyphen/>
        <w:t>рому</w:t>
      </w:r>
      <w:r w:rsidRPr="00633A23">
        <w:rPr>
          <w:rFonts w:cs="Arial"/>
        </w:rPr>
        <w:t xml:space="preserve"> </w:t>
      </w:r>
      <w:r w:rsidRPr="00633A23">
        <w:t>хлебу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щам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зеленым</w:t>
      </w:r>
      <w:r w:rsidRPr="00633A23">
        <w:rPr>
          <w:rFonts w:cs="Arial"/>
        </w:rPr>
        <w:t xml:space="preserve"> </w:t>
      </w:r>
      <w:r w:rsidRPr="00633A23">
        <w:t>подсолнечным</w:t>
      </w:r>
      <w:r w:rsidRPr="00633A23">
        <w:rPr>
          <w:rFonts w:cs="Arial"/>
        </w:rPr>
        <w:t xml:space="preserve"> </w:t>
      </w:r>
      <w:r w:rsidRPr="00633A23">
        <w:t>маслом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возрастала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 xml:space="preserve">,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нею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 </w:t>
      </w:r>
      <w:r w:rsidRPr="00633A23">
        <w:t>уста</w:t>
      </w:r>
      <w:r w:rsidRPr="00633A23">
        <w:softHyphen/>
        <w:t>навливалась</w:t>
      </w:r>
      <w:r w:rsidRPr="00633A23">
        <w:rPr>
          <w:rFonts w:cs="Arial"/>
        </w:rPr>
        <w:t xml:space="preserve"> </w:t>
      </w:r>
      <w:r w:rsidRPr="00633A23">
        <w:t>непостижимая</w:t>
      </w:r>
      <w:r w:rsidRPr="00633A23">
        <w:rPr>
          <w:rFonts w:cs="Arial"/>
        </w:rPr>
        <w:t xml:space="preserve"> </w:t>
      </w:r>
      <w:r w:rsidRPr="00633A23">
        <w:t>связь</w:t>
      </w:r>
      <w:r w:rsidRPr="00633A23">
        <w:rPr>
          <w:rFonts w:cs="Arial"/>
        </w:rPr>
        <w:t xml:space="preserve">. </w:t>
      </w:r>
      <w:r w:rsidRPr="00633A23">
        <w:t>Архиман</w:t>
      </w:r>
      <w:r w:rsidRPr="00633A23">
        <w:t>д</w:t>
      </w:r>
      <w:r w:rsidRPr="00633A23">
        <w:t>рит</w:t>
      </w:r>
      <w:r w:rsidRPr="00633A23">
        <w:rPr>
          <w:rFonts w:cs="Arial"/>
        </w:rPr>
        <w:t xml:space="preserve"> </w:t>
      </w:r>
      <w:r w:rsidRPr="00633A23">
        <w:t>Фео</w:t>
      </w:r>
      <w:r w:rsidRPr="00633A23">
        <w:softHyphen/>
        <w:t>фан</w:t>
      </w:r>
      <w:r w:rsidRPr="00633A23">
        <w:rPr>
          <w:rFonts w:cs="Arial"/>
        </w:rPr>
        <w:t xml:space="preserve">,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духовный</w:t>
      </w:r>
      <w:r w:rsidRPr="00633A23">
        <w:rPr>
          <w:rFonts w:cs="Arial"/>
        </w:rPr>
        <w:t xml:space="preserve"> </w:t>
      </w:r>
      <w:r w:rsidRPr="00633A23">
        <w:t>наставник</w:t>
      </w:r>
      <w:r w:rsidRPr="00633A23">
        <w:rPr>
          <w:rFonts w:cs="Arial"/>
        </w:rPr>
        <w:t xml:space="preserve">, </w:t>
      </w:r>
      <w:r w:rsidRPr="00633A23">
        <w:t>писал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29 </w:t>
      </w:r>
      <w:r w:rsidRPr="00633A23">
        <w:t>июля</w:t>
      </w:r>
      <w:r w:rsidRPr="00633A23">
        <w:rPr>
          <w:rFonts w:cs="Arial"/>
        </w:rPr>
        <w:t xml:space="preserve"> 1819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«</w:t>
      </w:r>
      <w:r w:rsidRPr="00633A23">
        <w:rPr>
          <w:rFonts w:cs="Arial"/>
        </w:rPr>
        <w:t>...</w:t>
      </w:r>
      <w:r w:rsidRPr="00633A23">
        <w:t>увещевайте</w:t>
      </w:r>
      <w:r w:rsidRPr="00633A23">
        <w:rPr>
          <w:rFonts w:cs="Arial"/>
        </w:rPr>
        <w:t xml:space="preserve"> </w:t>
      </w:r>
      <w:r w:rsidRPr="00633A23">
        <w:t>сами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ск</w:t>
      </w:r>
      <w:r w:rsidRPr="00633A23">
        <w:t>а</w:t>
      </w:r>
      <w:r w:rsidRPr="00633A23">
        <w:t>жите</w:t>
      </w:r>
      <w:r w:rsidRPr="00633A23">
        <w:rPr>
          <w:rFonts w:cs="Arial"/>
        </w:rPr>
        <w:t>: "</w:t>
      </w:r>
      <w:r w:rsidRPr="00633A23">
        <w:t>Феофания</w:t>
      </w:r>
      <w:r w:rsidRPr="00633A23">
        <w:rPr>
          <w:rFonts w:cs="Arial"/>
        </w:rPr>
        <w:t xml:space="preserve">, </w:t>
      </w:r>
      <w:r w:rsidRPr="00633A23">
        <w:t>что лучше</w:t>
      </w:r>
      <w:r w:rsidRPr="00633A23">
        <w:rPr>
          <w:rFonts w:cs="Arial"/>
        </w:rPr>
        <w:t xml:space="preserve">: </w:t>
      </w:r>
      <w:r w:rsidRPr="00633A23">
        <w:t>временно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потерпеть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вечно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своим Создателем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пишась</w:t>
      </w:r>
      <w:r w:rsidRPr="00633A23">
        <w:rPr>
          <w:rFonts w:cs="Arial"/>
        </w:rPr>
        <w:t xml:space="preserve"> </w:t>
      </w:r>
      <w:r w:rsidRPr="00633A23">
        <w:t>оного</w:t>
      </w:r>
      <w:r w:rsidRPr="00633A23">
        <w:rPr>
          <w:rFonts w:cs="Arial"/>
        </w:rPr>
        <w:t xml:space="preserve">, </w:t>
      </w:r>
      <w:r w:rsidRPr="00633A23">
        <w:t>бедствовать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 здешней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будущей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".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учил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"</w:t>
      </w:r>
      <w:r w:rsidRPr="00633A23">
        <w:t>всегда себя</w:t>
      </w:r>
      <w:r w:rsidRPr="00633A23">
        <w:rPr>
          <w:rFonts w:cs="Arial"/>
        </w:rPr>
        <w:t xml:space="preserve"> </w:t>
      </w:r>
      <w:r w:rsidRPr="00633A23">
        <w:t>осуждать</w:t>
      </w:r>
      <w:r w:rsidRPr="00633A23">
        <w:rPr>
          <w:rFonts w:cs="Arial"/>
        </w:rPr>
        <w:t xml:space="preserve">,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укорять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гневаться</w:t>
      </w:r>
      <w:r w:rsidRPr="00633A23">
        <w:rPr>
          <w:rFonts w:cs="Arial"/>
        </w:rPr>
        <w:t xml:space="preserve">, </w:t>
      </w:r>
      <w:r w:rsidRPr="00633A23">
        <w:t>а притом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почитать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хуже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... </w:t>
      </w:r>
      <w:r w:rsidRPr="00633A23">
        <w:t>сказать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Господи</w:t>
      </w:r>
      <w:r w:rsidRPr="00633A23">
        <w:rPr>
          <w:rFonts w:cs="Arial"/>
        </w:rPr>
        <w:t xml:space="preserve">,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видишь</w:t>
      </w:r>
      <w:r w:rsidRPr="00633A23">
        <w:rPr>
          <w:rFonts w:cs="Arial"/>
        </w:rPr>
        <w:t xml:space="preserve"> </w:t>
      </w:r>
      <w:r w:rsidRPr="00633A23">
        <w:t>мою</w:t>
      </w:r>
      <w:r w:rsidRPr="00633A23">
        <w:rPr>
          <w:rFonts w:cs="Arial"/>
        </w:rPr>
        <w:t xml:space="preserve"> </w:t>
      </w:r>
      <w:r w:rsidRPr="00633A23">
        <w:t>слабость</w:t>
      </w:r>
      <w:r w:rsidRPr="00633A23">
        <w:rPr>
          <w:rFonts w:cs="Arial"/>
        </w:rPr>
        <w:t xml:space="preserve">, </w:t>
      </w:r>
      <w:r w:rsidRPr="00633A23">
        <w:t>даждь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rPr>
          <w:rFonts w:cs="Arial"/>
        </w:rPr>
        <w:t xml:space="preserve"> </w:t>
      </w:r>
      <w:r w:rsidRPr="00633A23">
        <w:t>исправление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сподоби</w:t>
      </w:r>
      <w:r w:rsidRPr="00633A23">
        <w:rPr>
          <w:rFonts w:cs="Arial"/>
        </w:rPr>
        <w:t xml:space="preserve"> </w:t>
      </w:r>
      <w:r w:rsidRPr="00633A23">
        <w:t>мя</w:t>
      </w:r>
      <w:r w:rsidRPr="00633A23">
        <w:rPr>
          <w:rFonts w:cs="Arial"/>
        </w:rPr>
        <w:t xml:space="preserve"> </w:t>
      </w:r>
      <w:r w:rsidRPr="00633A23">
        <w:t>любити</w:t>
      </w:r>
      <w:r w:rsidRPr="00633A23">
        <w:rPr>
          <w:rFonts w:cs="Arial"/>
        </w:rPr>
        <w:t xml:space="preserve"> </w:t>
      </w:r>
      <w:r w:rsidRPr="00633A23">
        <w:t>Тя</w:t>
      </w:r>
      <w:r w:rsidRPr="00633A23">
        <w:rPr>
          <w:rFonts w:cs="Arial"/>
        </w:rPr>
        <w:t xml:space="preserve"> </w:t>
      </w:r>
      <w:r w:rsidRPr="00633A23">
        <w:t>от</w:t>
      </w:r>
      <w:r w:rsidR="009A0B33" w:rsidRPr="009A0B33">
        <w:t xml:space="preserve"> </w:t>
      </w:r>
      <w:r w:rsidRPr="00633A23">
        <w:t>всея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 </w:t>
      </w:r>
      <w:r w:rsidRPr="00633A23">
        <w:t>моя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помышления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подаждь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softHyphen/>
        <w:t>дать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, </w:t>
      </w:r>
      <w:r w:rsidRPr="00633A23">
        <w:t>любить</w:t>
      </w:r>
      <w:r w:rsidRPr="00633A23">
        <w:rPr>
          <w:rFonts w:cs="Arial"/>
        </w:rPr>
        <w:t xml:space="preserve"> </w:t>
      </w:r>
      <w:r w:rsidRPr="00633A23">
        <w:t>Начальницу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t>с</w:t>
      </w:r>
      <w:r w:rsidRPr="00633A23">
        <w:t>тер</w:t>
      </w:r>
      <w:r w:rsidRPr="00633A23">
        <w:rPr>
          <w:rFonts w:cs="Arial"/>
        </w:rPr>
        <w:t xml:space="preserve"> </w:t>
      </w:r>
      <w:r w:rsidRPr="00633A23">
        <w:t>моих</w:t>
      </w:r>
      <w:r w:rsidRPr="00633A23">
        <w:rPr>
          <w:rFonts w:cs="Arial"/>
        </w:rPr>
        <w:t xml:space="preserve">...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Гос</w:t>
      </w:r>
      <w:r w:rsidRPr="00633A23">
        <w:softHyphen/>
        <w:t>подь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, </w:t>
      </w:r>
      <w:r w:rsidRPr="00633A23">
        <w:t>видя</w:t>
      </w:r>
      <w:r w:rsidRPr="00633A23">
        <w:rPr>
          <w:rFonts w:cs="Arial"/>
        </w:rPr>
        <w:t xml:space="preserve"> </w:t>
      </w:r>
      <w:r w:rsidRPr="00633A23">
        <w:t>твое</w:t>
      </w:r>
      <w:r w:rsidRPr="00633A23">
        <w:rPr>
          <w:rFonts w:cs="Arial"/>
        </w:rPr>
        <w:t xml:space="preserve"> </w:t>
      </w:r>
      <w:r w:rsidRPr="00633A23">
        <w:t>усердие</w:t>
      </w:r>
      <w:r w:rsidRPr="00633A23">
        <w:rPr>
          <w:rFonts w:cs="Arial"/>
        </w:rPr>
        <w:t xml:space="preserve">, </w:t>
      </w:r>
      <w:r w:rsidRPr="00633A23">
        <w:t>подаст</w:t>
      </w:r>
      <w:r w:rsidRPr="00633A23">
        <w:rPr>
          <w:rFonts w:cs="Arial"/>
        </w:rPr>
        <w:t xml:space="preserve"> </w:t>
      </w:r>
      <w:r w:rsidRPr="00633A23">
        <w:t>исправление</w:t>
      </w:r>
      <w:r w:rsidRPr="00633A23">
        <w:rPr>
          <w:rFonts w:cs="Arial"/>
        </w:rPr>
        <w:t xml:space="preserve"> </w:t>
      </w:r>
      <w:r w:rsidRPr="00633A23">
        <w:t>в жизни</w:t>
      </w:r>
      <w:r w:rsidRPr="00633A23">
        <w:rPr>
          <w:rFonts w:cs="Arial"/>
        </w:rPr>
        <w:t xml:space="preserve"> </w:t>
      </w:r>
      <w:r w:rsidRPr="00633A23">
        <w:t>твоей</w:t>
      </w:r>
      <w:r w:rsidRPr="00633A23">
        <w:rPr>
          <w:rFonts w:cs="Arial"/>
        </w:rPr>
        <w:t>...</w:t>
      </w:r>
      <w:r w:rsidRPr="00633A23">
        <w:t>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Постигая</w:t>
      </w:r>
      <w:r w:rsidRPr="00633A23">
        <w:rPr>
          <w:rFonts w:cs="Arial"/>
        </w:rPr>
        <w:t xml:space="preserve"> </w:t>
      </w:r>
      <w:r w:rsidRPr="00633A23">
        <w:t>духовную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, </w:t>
      </w:r>
      <w:r w:rsidRPr="00633A23">
        <w:t>Феофания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неуто</w:t>
      </w:r>
      <w:r w:rsidRPr="00633A23">
        <w:softHyphen/>
        <w:t>мима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трудах</w:t>
      </w:r>
      <w:r w:rsidRPr="00633A23">
        <w:rPr>
          <w:rFonts w:cs="Arial"/>
        </w:rPr>
        <w:t xml:space="preserve">: </w:t>
      </w:r>
      <w:r w:rsidRPr="00633A23">
        <w:t>пекла</w:t>
      </w:r>
      <w:r w:rsidRPr="00633A23">
        <w:rPr>
          <w:rFonts w:cs="Arial"/>
        </w:rPr>
        <w:t xml:space="preserve"> </w:t>
      </w:r>
      <w:r w:rsidRPr="00633A23">
        <w:t>просфоры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слушанию</w:t>
      </w:r>
      <w:r w:rsidRPr="00633A23">
        <w:rPr>
          <w:rFonts w:cs="Arial"/>
        </w:rPr>
        <w:t xml:space="preserve"> </w:t>
      </w:r>
      <w:r w:rsidRPr="00633A23">
        <w:t>уст</w:t>
      </w:r>
      <w:r w:rsidRPr="00633A23">
        <w:softHyphen/>
        <w:t>роила</w:t>
      </w:r>
      <w:r w:rsidRPr="00633A23">
        <w:rPr>
          <w:rFonts w:cs="Arial"/>
        </w:rPr>
        <w:t xml:space="preserve"> </w:t>
      </w:r>
      <w:r w:rsidRPr="00633A23">
        <w:t>иконописную</w:t>
      </w:r>
      <w:r w:rsidRPr="00633A23">
        <w:rPr>
          <w:rFonts w:cs="Arial"/>
        </w:rPr>
        <w:t xml:space="preserve"> </w:t>
      </w:r>
      <w:r w:rsidRPr="00633A23">
        <w:t>мастерскую</w:t>
      </w:r>
      <w:r w:rsidRPr="00633A23">
        <w:rPr>
          <w:rFonts w:cs="Arial"/>
        </w:rPr>
        <w:t xml:space="preserve">, </w:t>
      </w:r>
      <w:r w:rsidRPr="00633A23">
        <w:t>вышивала</w:t>
      </w:r>
      <w:r w:rsidRPr="00633A23">
        <w:rPr>
          <w:rFonts w:cs="Arial"/>
        </w:rPr>
        <w:t xml:space="preserve"> </w:t>
      </w:r>
      <w:r w:rsidRPr="00633A23">
        <w:t>золотом</w:t>
      </w:r>
      <w:r w:rsidRPr="00633A23">
        <w:rPr>
          <w:rFonts w:cs="Arial"/>
        </w:rPr>
        <w:t xml:space="preserve">, </w:t>
      </w:r>
      <w:r w:rsidRPr="00633A23">
        <w:t xml:space="preserve">в </w:t>
      </w:r>
      <w:r w:rsidRPr="00633A23">
        <w:rPr>
          <w:rFonts w:cs="Arial"/>
        </w:rPr>
        <w:t xml:space="preserve">1832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стала</w:t>
      </w:r>
      <w:r w:rsidRPr="00633A23">
        <w:rPr>
          <w:rFonts w:cs="Arial"/>
        </w:rPr>
        <w:t xml:space="preserve"> </w:t>
      </w:r>
      <w:r w:rsidRPr="00633A23">
        <w:t>ризничей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Там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Горйцком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 xml:space="preserve"> </w:t>
      </w:r>
      <w:r w:rsidRPr="00633A23">
        <w:t>монахиня</w:t>
      </w:r>
      <w:r w:rsidRPr="00633A23">
        <w:rPr>
          <w:rFonts w:cs="Arial"/>
        </w:rPr>
        <w:t xml:space="preserve"> </w:t>
      </w:r>
      <w:r w:rsidRPr="00633A23">
        <w:t>Феофания провела</w:t>
      </w:r>
      <w:r w:rsidRPr="00633A23">
        <w:rPr>
          <w:rFonts w:cs="Arial"/>
        </w:rPr>
        <w:t xml:space="preserve"> 27 </w:t>
      </w:r>
      <w:r w:rsidRPr="00633A23">
        <w:t>лет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 xml:space="preserve"> </w:t>
      </w:r>
      <w:r w:rsidRPr="00633A23">
        <w:t>пошли</w:t>
      </w:r>
      <w:r w:rsidRPr="00633A23">
        <w:rPr>
          <w:rFonts w:cs="Arial"/>
        </w:rPr>
        <w:t xml:space="preserve"> </w:t>
      </w:r>
      <w:r w:rsidRPr="00633A23">
        <w:t>слухи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Госу</w:t>
      </w:r>
      <w:r w:rsidRPr="00633A23">
        <w:softHyphen/>
        <w:t>дарь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столице</w:t>
      </w:r>
      <w:r w:rsidRPr="00633A23">
        <w:rPr>
          <w:rFonts w:cs="Arial"/>
        </w:rPr>
        <w:t xml:space="preserve"> </w:t>
      </w:r>
      <w:r w:rsidRPr="00633A23">
        <w:t>мечтает</w:t>
      </w:r>
      <w:r w:rsidRPr="00633A23">
        <w:rPr>
          <w:rFonts w:cs="Arial"/>
        </w:rPr>
        <w:t xml:space="preserve"> </w:t>
      </w:r>
      <w:r w:rsidRPr="00633A23">
        <w:t>основать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t>н</w:t>
      </w:r>
      <w:r w:rsidRPr="00633A23">
        <w:t>скую</w:t>
      </w:r>
      <w:r w:rsidRPr="00633A23">
        <w:rPr>
          <w:rFonts w:cs="Arial"/>
        </w:rPr>
        <w:t xml:space="preserve"> </w:t>
      </w:r>
      <w:r w:rsidRPr="00633A23">
        <w:t>обитель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поняли</w:t>
      </w:r>
      <w:r w:rsidRPr="00633A23">
        <w:rPr>
          <w:rFonts w:cs="Arial"/>
        </w:rPr>
        <w:t xml:space="preserve"> </w:t>
      </w:r>
      <w:r w:rsidRPr="00633A23">
        <w:t>каких</w:t>
      </w:r>
      <w:r w:rsidRPr="00633A23">
        <w:rPr>
          <w:rFonts w:cs="Arial"/>
        </w:rPr>
        <w:t xml:space="preserve"> </w:t>
      </w:r>
      <w:r w:rsidRPr="00633A23">
        <w:t>трудов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потребует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настоятель</w:t>
      </w:r>
      <w:r w:rsidRPr="00633A23">
        <w:softHyphen/>
        <w:t>ницы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Феофания</w:t>
      </w:r>
      <w:r w:rsidRPr="00633A23">
        <w:rPr>
          <w:rFonts w:cs="Arial"/>
        </w:rPr>
        <w:t xml:space="preserve"> </w:t>
      </w:r>
      <w:r w:rsidRPr="00633A23">
        <w:t>жалела</w:t>
      </w:r>
      <w:r w:rsidRPr="00633A23">
        <w:rPr>
          <w:rFonts w:cs="Arial"/>
        </w:rPr>
        <w:t xml:space="preserve"> </w:t>
      </w:r>
      <w:r w:rsidRPr="00633A23">
        <w:t>ту</w:t>
      </w:r>
      <w:r w:rsidRPr="00633A23">
        <w:rPr>
          <w:rFonts w:cs="Arial"/>
        </w:rPr>
        <w:t xml:space="preserve">,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придется</w:t>
      </w:r>
      <w:r w:rsidRPr="00633A23">
        <w:rPr>
          <w:rFonts w:cs="Arial"/>
        </w:rPr>
        <w:t xml:space="preserve"> </w:t>
      </w:r>
      <w:r w:rsidRPr="00633A23">
        <w:t>взять на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крест</w:t>
      </w:r>
      <w:r w:rsidRPr="00633A23">
        <w:rPr>
          <w:rFonts w:cs="Arial"/>
        </w:rPr>
        <w:t xml:space="preserve">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подозревала</w:t>
      </w:r>
      <w:r w:rsidRPr="00633A23">
        <w:rPr>
          <w:rFonts w:cs="Arial"/>
        </w:rPr>
        <w:t xml:space="preserve">, </w:t>
      </w:r>
      <w:r w:rsidRPr="00633A23">
        <w:t>что это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«В</w:t>
      </w:r>
      <w:r w:rsidRPr="00633A23">
        <w:rPr>
          <w:rFonts w:cs="Arial"/>
        </w:rPr>
        <w:t xml:space="preserve"> </w:t>
      </w:r>
      <w:r w:rsidRPr="00633A23">
        <w:t>столице</w:t>
      </w:r>
      <w:r w:rsidRPr="00633A23">
        <w:rPr>
          <w:rFonts w:cs="Arial"/>
        </w:rPr>
        <w:t xml:space="preserve"> </w:t>
      </w:r>
      <w:r w:rsidRPr="00633A23">
        <w:t>Российской</w:t>
      </w:r>
      <w:r w:rsidRPr="00633A23">
        <w:rPr>
          <w:rFonts w:cs="Arial"/>
        </w:rPr>
        <w:t xml:space="preserve"> </w:t>
      </w:r>
      <w:r w:rsidRPr="00633A23">
        <w:t>Империи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отмеча</w:t>
      </w:r>
      <w:r w:rsidRPr="00633A23">
        <w:softHyphen/>
        <w:t>лось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книге</w:t>
      </w:r>
      <w:r w:rsidRPr="00633A23">
        <w:rPr>
          <w:rFonts w:cs="Arial"/>
        </w:rPr>
        <w:t xml:space="preserve"> "</w:t>
      </w:r>
      <w:r w:rsidRPr="00633A23">
        <w:t>Очерки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истории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Петербургской епархии</w:t>
      </w:r>
      <w:r w:rsidRPr="00633A23">
        <w:rPr>
          <w:rFonts w:cs="Arial"/>
        </w:rPr>
        <w:t xml:space="preserve">",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долгое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женского</w:t>
      </w:r>
      <w:r w:rsidRPr="00633A23">
        <w:rPr>
          <w:rFonts w:cs="Arial"/>
        </w:rPr>
        <w:t xml:space="preserve"> </w:t>
      </w:r>
      <w:r w:rsidRPr="00633A23">
        <w:t>монасты</w:t>
      </w:r>
      <w:r w:rsidRPr="00633A23">
        <w:softHyphen/>
        <w:t>ря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свидетельствовало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неблагополучии</w:t>
      </w:r>
      <w:r w:rsidRPr="00633A23">
        <w:rPr>
          <w:rFonts w:cs="Arial"/>
        </w:rPr>
        <w:t xml:space="preserve"> </w:t>
      </w:r>
      <w:r w:rsidRPr="00633A23">
        <w:t>духовной жизни</w:t>
      </w:r>
      <w:r w:rsidRPr="00633A23">
        <w:rPr>
          <w:rFonts w:cs="Arial"/>
        </w:rPr>
        <w:t xml:space="preserve"> </w:t>
      </w:r>
      <w:r w:rsidRPr="00633A23">
        <w:t>государства»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Для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нравственной</w:t>
      </w:r>
      <w:r w:rsidRPr="00633A23">
        <w:rPr>
          <w:rFonts w:cs="Arial"/>
        </w:rPr>
        <w:t xml:space="preserve"> </w:t>
      </w:r>
      <w:r w:rsidRPr="00633A23">
        <w:t>пользы</w:t>
      </w:r>
      <w:r w:rsidRPr="00633A23">
        <w:rPr>
          <w:rFonts w:cs="Arial"/>
        </w:rPr>
        <w:t xml:space="preserve"> </w:t>
      </w:r>
      <w:r w:rsidRPr="00633A23">
        <w:t>русского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рода</w:t>
      </w:r>
      <w:r w:rsidRPr="00633A23">
        <w:rPr>
          <w:rFonts w:cs="Arial"/>
        </w:rPr>
        <w:t xml:space="preserve"> </w:t>
      </w:r>
      <w:r w:rsidRPr="00633A23">
        <w:t>Император</w:t>
      </w:r>
      <w:r w:rsidRPr="00633A23">
        <w:rPr>
          <w:rFonts w:cs="Arial"/>
        </w:rPr>
        <w:t xml:space="preserve"> </w:t>
      </w:r>
      <w:r w:rsidRPr="00633A23">
        <w:t>Николай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</w:t>
      </w:r>
      <w:r w:rsidRPr="00633A23">
        <w:rPr>
          <w:rFonts w:cs="Arial"/>
        </w:rPr>
        <w:t xml:space="preserve"> </w:t>
      </w:r>
      <w:r w:rsidRPr="00633A23">
        <w:t>решил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t>з</w:t>
      </w:r>
      <w:r w:rsidRPr="00633A23">
        <w:t>родить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городе женское</w:t>
      </w:r>
      <w:r w:rsidRPr="00633A23">
        <w:rPr>
          <w:rFonts w:cs="Arial"/>
        </w:rPr>
        <w:t xml:space="preserve"> </w:t>
      </w:r>
      <w:r w:rsidRPr="00633A23">
        <w:t>монашество</w:t>
      </w:r>
      <w:r w:rsidRPr="00633A23">
        <w:rPr>
          <w:rFonts w:cs="Arial"/>
        </w:rPr>
        <w:t xml:space="preserve">, </w:t>
      </w:r>
      <w:r w:rsidRPr="00633A23">
        <w:t>начало</w:t>
      </w:r>
      <w:r w:rsidRPr="00633A23">
        <w:rPr>
          <w:rFonts w:cs="Arial"/>
        </w:rPr>
        <w:t xml:space="preserve"> </w:t>
      </w:r>
      <w:r w:rsidRPr="00633A23">
        <w:t>которому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положе</w:t>
      </w:r>
      <w:r w:rsidRPr="00633A23">
        <w:softHyphen/>
        <w:t>но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госуд</w:t>
      </w:r>
      <w:r w:rsidRPr="00633A23">
        <w:t>а</w:t>
      </w:r>
      <w:r w:rsidRPr="00633A23">
        <w:t>рыней</w:t>
      </w:r>
      <w:r w:rsidRPr="00633A23">
        <w:rPr>
          <w:rFonts w:cs="Arial"/>
        </w:rPr>
        <w:t xml:space="preserve"> </w:t>
      </w:r>
      <w:r w:rsidRPr="00633A23">
        <w:t>Елизаветой</w:t>
      </w:r>
      <w:r w:rsidRPr="00633A23">
        <w:rPr>
          <w:rFonts w:cs="Arial"/>
        </w:rPr>
        <w:t xml:space="preserve"> </w:t>
      </w:r>
      <w:r w:rsidRPr="00633A23">
        <w:t>Петровной и</w:t>
      </w:r>
      <w:r w:rsidRPr="00633A23">
        <w:rPr>
          <w:rFonts w:cs="Arial"/>
        </w:rPr>
        <w:t xml:space="preserve">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угасло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Екатерине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. </w:t>
      </w:r>
      <w:r w:rsidRPr="00633A23">
        <w:t>Инициатива</w:t>
      </w:r>
      <w:r w:rsidRPr="00633A23">
        <w:rPr>
          <w:rFonts w:cs="Arial"/>
        </w:rPr>
        <w:t xml:space="preserve"> </w:t>
      </w:r>
      <w:r w:rsidRPr="00633A23">
        <w:t>вос</w:t>
      </w:r>
      <w:r w:rsidRPr="00633A23">
        <w:softHyphen/>
        <w:t>становления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шла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вел</w:t>
      </w:r>
      <w:r w:rsidRPr="00633A23">
        <w:rPr>
          <w:rFonts w:cs="Arial"/>
        </w:rPr>
        <w:t xml:space="preserve">. </w:t>
      </w:r>
      <w:r w:rsidRPr="00633A23">
        <w:t>кн</w:t>
      </w:r>
      <w:r w:rsidRPr="00633A23">
        <w:rPr>
          <w:rFonts w:cs="Arial"/>
        </w:rPr>
        <w:t xml:space="preserve">. </w:t>
      </w:r>
      <w:r w:rsidRPr="00633A23">
        <w:t>Ольги</w:t>
      </w:r>
      <w:r w:rsidRPr="00633A23">
        <w:rPr>
          <w:rFonts w:cs="Arial"/>
        </w:rPr>
        <w:t xml:space="preserve"> </w:t>
      </w:r>
      <w:r w:rsidRPr="00633A23">
        <w:t>Нико</w:t>
      </w:r>
      <w:r w:rsidRPr="00633A23">
        <w:softHyphen/>
        <w:t>лаевны</w:t>
      </w:r>
      <w:r w:rsidRPr="00633A23">
        <w:rPr>
          <w:rFonts w:cs="Arial"/>
        </w:rPr>
        <w:t xml:space="preserve">, </w:t>
      </w:r>
      <w:r w:rsidRPr="00633A23">
        <w:t>дочери</w:t>
      </w:r>
      <w:r w:rsidRPr="00633A23">
        <w:rPr>
          <w:rFonts w:cs="Arial"/>
        </w:rPr>
        <w:t xml:space="preserve"> </w:t>
      </w:r>
      <w:r w:rsidRPr="00633A23">
        <w:t>государя</w:t>
      </w:r>
      <w:r w:rsidRPr="00633A23">
        <w:rPr>
          <w:rFonts w:cs="Arial"/>
        </w:rPr>
        <w:t xml:space="preserve">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</w:t>
      </w:r>
      <w:r w:rsidRPr="00633A23">
        <w:rPr>
          <w:rFonts w:cs="Arial"/>
        </w:rPr>
        <w:t xml:space="preserve"> (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отметил</w:t>
      </w:r>
      <w:r w:rsidRPr="00633A23">
        <w:rPr>
          <w:rFonts w:cs="Arial"/>
        </w:rPr>
        <w:t xml:space="preserve"> </w:t>
      </w:r>
      <w:r w:rsidRPr="00633A23">
        <w:t>в некр</w:t>
      </w:r>
      <w:r w:rsidRPr="00633A23">
        <w:t>о</w:t>
      </w:r>
      <w:r w:rsidRPr="00633A23">
        <w:t>логе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«Русский</w:t>
      </w:r>
      <w:r w:rsidRPr="00633A23">
        <w:rPr>
          <w:rFonts w:cs="Arial"/>
        </w:rPr>
        <w:t xml:space="preserve"> </w:t>
      </w:r>
      <w:r w:rsidRPr="00633A23">
        <w:t>вестник»</w:t>
      </w:r>
      <w:r w:rsidRPr="00633A23">
        <w:rPr>
          <w:rFonts w:cs="Arial"/>
        </w:rPr>
        <w:t xml:space="preserve"> </w:t>
      </w:r>
      <w:r w:rsidRPr="00633A23">
        <w:t>№</w:t>
      </w:r>
      <w:r w:rsidRPr="00633A23">
        <w:rPr>
          <w:rFonts w:cs="Arial"/>
        </w:rPr>
        <w:t xml:space="preserve"> 1 </w:t>
      </w:r>
      <w:r w:rsidRPr="00633A23">
        <w:t>за</w:t>
      </w:r>
      <w:r w:rsidRPr="00633A23">
        <w:rPr>
          <w:rFonts w:cs="Arial"/>
        </w:rPr>
        <w:t xml:space="preserve"> 1892 </w:t>
      </w:r>
      <w:r w:rsidRPr="00633A23">
        <w:t>г</w:t>
      </w:r>
      <w:r w:rsidRPr="00633A23">
        <w:rPr>
          <w:rFonts w:cs="Arial"/>
        </w:rPr>
        <w:t xml:space="preserve">.)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 Императрицы</w:t>
      </w:r>
      <w:r w:rsidRPr="00633A23">
        <w:rPr>
          <w:rFonts w:cs="Arial"/>
        </w:rPr>
        <w:t xml:space="preserve"> </w:t>
      </w:r>
      <w:r w:rsidRPr="00633A23">
        <w:t>кн</w:t>
      </w:r>
      <w:r w:rsidRPr="00633A23">
        <w:rPr>
          <w:rFonts w:cs="Arial"/>
        </w:rPr>
        <w:t xml:space="preserve">. </w:t>
      </w:r>
      <w:r w:rsidRPr="00633A23">
        <w:t>Марии</w:t>
      </w:r>
      <w:r w:rsidRPr="00633A23">
        <w:rPr>
          <w:rFonts w:cs="Arial"/>
        </w:rPr>
        <w:t xml:space="preserve"> </w:t>
      </w:r>
      <w:r w:rsidRPr="00633A23">
        <w:t>Александровны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супруги Александра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официальным</w:t>
      </w:r>
      <w:r w:rsidRPr="00633A23">
        <w:rPr>
          <w:rFonts w:cs="Arial"/>
        </w:rPr>
        <w:t xml:space="preserve"> </w:t>
      </w:r>
      <w:r w:rsidRPr="00633A23">
        <w:t>основателем</w:t>
      </w:r>
      <w:r w:rsidRPr="00633A23">
        <w:rPr>
          <w:rFonts w:cs="Arial"/>
        </w:rPr>
        <w:t xml:space="preserve"> </w:t>
      </w:r>
      <w:r w:rsidRPr="00633A23">
        <w:t>мона</w:t>
      </w:r>
      <w:r w:rsidRPr="00633A23">
        <w:softHyphen/>
        <w:t>стыря</w:t>
      </w:r>
      <w:r w:rsidRPr="00633A23">
        <w:rPr>
          <w:rFonts w:cs="Arial"/>
        </w:rPr>
        <w:t xml:space="preserve"> </w:t>
      </w:r>
      <w:r w:rsidRPr="00633A23">
        <w:t>являлся</w:t>
      </w:r>
      <w:r w:rsidRPr="00633A23">
        <w:rPr>
          <w:rFonts w:cs="Arial"/>
        </w:rPr>
        <w:t xml:space="preserve"> </w:t>
      </w:r>
      <w:r w:rsidRPr="00633A23">
        <w:t>Государь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Как</w:t>
      </w:r>
      <w:r w:rsidRPr="00633A23">
        <w:rPr>
          <w:rFonts w:cs="Arial"/>
        </w:rPr>
        <w:t xml:space="preserve"> </w:t>
      </w:r>
      <w:r w:rsidRPr="00633A23">
        <w:t>отмечалось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докладе</w:t>
      </w:r>
      <w:r w:rsidRPr="00633A23">
        <w:rPr>
          <w:rFonts w:cs="Arial"/>
        </w:rPr>
        <w:t xml:space="preserve"> </w:t>
      </w:r>
      <w:r w:rsidRPr="00633A23">
        <w:t>обер</w:t>
      </w:r>
      <w:r w:rsidRPr="00633A23">
        <w:rPr>
          <w:rFonts w:cs="Arial"/>
        </w:rPr>
        <w:t>-</w:t>
      </w:r>
      <w:r w:rsidRPr="00633A23">
        <w:t>прокурора</w:t>
      </w:r>
      <w:r w:rsidRPr="00633A23">
        <w:rPr>
          <w:rFonts w:cs="Arial"/>
        </w:rPr>
        <w:t xml:space="preserve"> </w:t>
      </w:r>
      <w:r w:rsidRPr="00633A23">
        <w:t>Святейше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Синода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15 </w:t>
      </w:r>
      <w:r w:rsidRPr="00633A23">
        <w:t>марта</w:t>
      </w:r>
      <w:r w:rsidRPr="00633A23">
        <w:rPr>
          <w:rFonts w:cs="Arial"/>
        </w:rPr>
        <w:t xml:space="preserve"> 1844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«О</w:t>
      </w:r>
      <w:r w:rsidRPr="00633A23">
        <w:rPr>
          <w:rFonts w:cs="Arial"/>
        </w:rPr>
        <w:t xml:space="preserve"> </w:t>
      </w:r>
      <w:r w:rsidRPr="00633A23">
        <w:t>пользе</w:t>
      </w:r>
      <w:r w:rsidRPr="00633A23">
        <w:rPr>
          <w:rFonts w:cs="Arial"/>
        </w:rPr>
        <w:t xml:space="preserve"> </w:t>
      </w:r>
      <w:r w:rsidRPr="00633A23">
        <w:t>учреждения женской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здешней</w:t>
      </w:r>
      <w:r w:rsidRPr="00633A23">
        <w:rPr>
          <w:rFonts w:cs="Arial"/>
        </w:rPr>
        <w:t xml:space="preserve"> </w:t>
      </w:r>
      <w:r w:rsidRPr="00633A23">
        <w:t>столице»</w:t>
      </w:r>
      <w:r w:rsidRPr="00633A23">
        <w:rPr>
          <w:rFonts w:cs="Arial"/>
        </w:rPr>
        <w:t xml:space="preserve">, </w:t>
      </w:r>
      <w:r w:rsidRPr="00633A23">
        <w:t>высочайше</w:t>
      </w:r>
      <w:r w:rsidRPr="00633A23">
        <w:rPr>
          <w:rFonts w:cs="Arial"/>
        </w:rPr>
        <w:t xml:space="preserve"> </w:t>
      </w:r>
      <w:r w:rsidRPr="00633A23">
        <w:t>пове</w:t>
      </w:r>
      <w:r w:rsidRPr="00633A23">
        <w:softHyphen/>
        <w:t>леть</w:t>
      </w:r>
      <w:r w:rsidRPr="00633A23">
        <w:rPr>
          <w:rFonts w:cs="Arial"/>
        </w:rPr>
        <w:t xml:space="preserve"> </w:t>
      </w:r>
      <w:r w:rsidRPr="00633A23">
        <w:t>соизволил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Синоду</w:t>
      </w:r>
      <w:r w:rsidRPr="00633A23">
        <w:rPr>
          <w:rFonts w:cs="Arial"/>
        </w:rPr>
        <w:t xml:space="preserve"> </w:t>
      </w:r>
      <w:r w:rsidRPr="00633A23">
        <w:t>подвести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благоусмотре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Величества</w:t>
      </w:r>
      <w:r w:rsidRPr="00633A23">
        <w:rPr>
          <w:rFonts w:cs="Arial"/>
        </w:rPr>
        <w:t xml:space="preserve"> </w:t>
      </w:r>
      <w:r w:rsidRPr="00633A23">
        <w:t>предначертание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учреждении</w:t>
      </w:r>
      <w:r w:rsidRPr="00633A23">
        <w:rPr>
          <w:rFonts w:cs="Arial"/>
        </w:rPr>
        <w:t xml:space="preserve"> </w:t>
      </w:r>
      <w:r w:rsidRPr="00633A23">
        <w:t>та</w:t>
      </w:r>
      <w:r w:rsidRPr="00633A23">
        <w:softHyphen/>
        <w:t>кого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звания</w:t>
      </w:r>
      <w:r w:rsidRPr="00633A23">
        <w:rPr>
          <w:rFonts w:cs="Arial"/>
        </w:rPr>
        <w:t xml:space="preserve">.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Синод</w:t>
      </w:r>
      <w:r w:rsidRPr="00633A23">
        <w:rPr>
          <w:rFonts w:cs="Arial"/>
        </w:rPr>
        <w:t xml:space="preserve"> </w:t>
      </w:r>
      <w:r w:rsidRPr="00633A23">
        <w:t>предписал</w:t>
      </w:r>
      <w:r w:rsidRPr="00633A23">
        <w:rPr>
          <w:rFonts w:cs="Arial"/>
        </w:rPr>
        <w:t xml:space="preserve"> </w:t>
      </w:r>
      <w:r w:rsidRPr="00633A23">
        <w:t>митрополи</w:t>
      </w:r>
      <w:r w:rsidRPr="00633A23">
        <w:softHyphen/>
        <w:t>ту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Петербургскому</w:t>
      </w:r>
      <w:r w:rsidRPr="00633A23">
        <w:rPr>
          <w:rFonts w:cs="Arial"/>
        </w:rPr>
        <w:t xml:space="preserve"> </w:t>
      </w:r>
      <w:r w:rsidRPr="00633A23">
        <w:t>Антонию</w:t>
      </w:r>
      <w:r w:rsidRPr="00633A23">
        <w:rPr>
          <w:rFonts w:cs="Arial"/>
        </w:rPr>
        <w:t xml:space="preserve"> </w:t>
      </w:r>
      <w:r w:rsidRPr="00633A23">
        <w:t>«дост</w:t>
      </w:r>
      <w:r w:rsidRPr="00633A23">
        <w:t>а</w:t>
      </w:r>
      <w:r w:rsidRPr="00633A23">
        <w:t>вить</w:t>
      </w:r>
      <w:r w:rsidRPr="00633A23">
        <w:rPr>
          <w:rFonts w:cs="Arial"/>
        </w:rPr>
        <w:t xml:space="preserve"> </w:t>
      </w:r>
      <w:r w:rsidRPr="00633A23">
        <w:t>надлежа</w:t>
      </w:r>
      <w:r w:rsidRPr="00633A23">
        <w:rPr>
          <w:rFonts w:cs="Arial"/>
        </w:rPr>
        <w:t>-</w:t>
      </w:r>
      <w:r w:rsidRPr="00633A23">
        <w:t>щия</w:t>
      </w:r>
      <w:r w:rsidRPr="00633A23">
        <w:rPr>
          <w:rFonts w:cs="Arial"/>
        </w:rPr>
        <w:t xml:space="preserve"> </w:t>
      </w:r>
      <w:r w:rsidRPr="00633A23">
        <w:t>сведения</w:t>
      </w:r>
      <w:r w:rsidRPr="00633A23">
        <w:rPr>
          <w:rFonts w:cs="Arial"/>
        </w:rPr>
        <w:t xml:space="preserve">: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каких</w:t>
      </w:r>
      <w:r w:rsidRPr="00633A23">
        <w:rPr>
          <w:rFonts w:cs="Arial"/>
        </w:rPr>
        <w:t xml:space="preserve"> </w:t>
      </w:r>
      <w:r w:rsidRPr="00633A23">
        <w:t>основаниях</w:t>
      </w:r>
      <w:r w:rsidRPr="00633A23">
        <w:rPr>
          <w:rFonts w:cs="Arial"/>
        </w:rPr>
        <w:t xml:space="preserve"> </w:t>
      </w:r>
      <w:r w:rsidRPr="00633A23">
        <w:t>может быть</w:t>
      </w:r>
      <w:r w:rsidRPr="00633A23">
        <w:rPr>
          <w:rFonts w:cs="Arial"/>
        </w:rPr>
        <w:t xml:space="preserve"> </w:t>
      </w:r>
      <w:r w:rsidRPr="00633A23">
        <w:t>учреждена</w:t>
      </w:r>
      <w:r w:rsidRPr="00633A23">
        <w:rPr>
          <w:rFonts w:cs="Arial"/>
        </w:rPr>
        <w:t xml:space="preserve"> </w:t>
      </w:r>
      <w:r w:rsidRPr="00633A23">
        <w:t>высочайше</w:t>
      </w:r>
      <w:r w:rsidRPr="00633A23">
        <w:rPr>
          <w:rFonts w:cs="Arial"/>
        </w:rPr>
        <w:t xml:space="preserve"> </w:t>
      </w:r>
      <w:r w:rsidRPr="00633A23">
        <w:lastRenderedPageBreak/>
        <w:t>назначенная</w:t>
      </w:r>
      <w:r w:rsidRPr="00633A23">
        <w:rPr>
          <w:rFonts w:cs="Arial"/>
        </w:rPr>
        <w:t xml:space="preserve"> </w:t>
      </w:r>
      <w:r w:rsidRPr="00633A23">
        <w:t>обитель»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</w:t>
      </w:r>
      <w:r w:rsidRPr="00633A23">
        <w:rPr>
          <w:rFonts w:cs="Arial"/>
        </w:rPr>
        <w:t xml:space="preserve"> </w:t>
      </w:r>
      <w:r w:rsidRPr="00633A23">
        <w:t>настоятельнице</w:t>
      </w:r>
      <w:r w:rsidRPr="00633A23">
        <w:rPr>
          <w:rFonts w:cs="Arial"/>
        </w:rPr>
        <w:t xml:space="preserve"> </w:t>
      </w:r>
      <w:r w:rsidRPr="00633A23">
        <w:t>будущего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распо</w:t>
      </w:r>
      <w:r w:rsidRPr="00633A23">
        <w:softHyphen/>
        <w:t>ряжению</w:t>
      </w:r>
      <w:r w:rsidRPr="00633A23">
        <w:rPr>
          <w:rFonts w:cs="Arial"/>
        </w:rPr>
        <w:t xml:space="preserve">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</w:t>
      </w:r>
      <w:r w:rsidRPr="00633A23">
        <w:rPr>
          <w:rFonts w:cs="Arial"/>
        </w:rPr>
        <w:t xml:space="preserve"> </w:t>
      </w:r>
      <w:r w:rsidRPr="00633A23">
        <w:t>должен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позаб</w:t>
      </w:r>
      <w:r w:rsidRPr="00633A23">
        <w:t>о</w:t>
      </w:r>
      <w:r w:rsidRPr="00633A23">
        <w:t>титься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щенный</w:t>
      </w:r>
      <w:r w:rsidRPr="00633A23">
        <w:rPr>
          <w:rFonts w:cs="Arial"/>
        </w:rPr>
        <w:t xml:space="preserve"> </w:t>
      </w:r>
      <w:r w:rsidRPr="00633A23">
        <w:t>Синод</w:t>
      </w:r>
      <w:r w:rsidRPr="00633A23">
        <w:rPr>
          <w:rFonts w:cs="Arial"/>
        </w:rPr>
        <w:t xml:space="preserve">.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Новгородский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Антоний</w:t>
      </w:r>
      <w:r w:rsidRPr="00633A23">
        <w:rPr>
          <w:rFonts w:cs="Arial"/>
        </w:rPr>
        <w:t xml:space="preserve"> </w:t>
      </w:r>
      <w:r w:rsidRPr="00633A23">
        <w:t>ост</w:t>
      </w:r>
      <w:r w:rsidRPr="00633A23">
        <w:t>а</w:t>
      </w:r>
      <w:r w:rsidRPr="00633A23">
        <w:t>новил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выбор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нахине</w:t>
      </w:r>
      <w:r w:rsidRPr="00633A23">
        <w:rPr>
          <w:rFonts w:cs="Arial"/>
        </w:rPr>
        <w:t xml:space="preserve"> </w:t>
      </w:r>
      <w:r w:rsidRPr="00633A23">
        <w:t>Феофании</w:t>
      </w:r>
      <w:r w:rsidRPr="00633A23">
        <w:rPr>
          <w:rFonts w:cs="Arial"/>
        </w:rPr>
        <w:t>.</w:t>
      </w:r>
    </w:p>
    <w:p w:rsidR="009A0B33" w:rsidRPr="00ED1240" w:rsidRDefault="009A0B33" w:rsidP="00EB0F88"/>
    <w:tbl>
      <w:tblPr>
        <w:tblW w:w="0" w:type="auto"/>
        <w:tblLook w:val="04A0"/>
      </w:tblPr>
      <w:tblGrid>
        <w:gridCol w:w="4077"/>
        <w:gridCol w:w="6062"/>
      </w:tblGrid>
      <w:tr w:rsidR="009A0B33" w:rsidRPr="009A0B33" w:rsidTr="00FC1ADB">
        <w:tc>
          <w:tcPr>
            <w:tcW w:w="4077" w:type="dxa"/>
          </w:tcPr>
          <w:p w:rsidR="009A0B33" w:rsidRPr="00FC1ADB" w:rsidRDefault="007C5DE1" w:rsidP="009A0B33">
            <w:pPr>
              <w:rPr>
                <w:szCs w:val="24"/>
              </w:rPr>
            </w:pPr>
            <w:r w:rsidRPr="00A617A4">
              <w:rPr>
                <w:noProof/>
                <w:szCs w:val="24"/>
              </w:rPr>
              <w:pict>
                <v:shape id="Рисунок 37" o:spid="_x0000_i1065" type="#_x0000_t75" style="width:150pt;height:186pt;visibility:visible">
                  <v:imagedata r:id="rId49" o:title=""/>
                </v:shape>
              </w:pict>
            </w:r>
          </w:p>
          <w:p w:rsidR="009A0B33" w:rsidRPr="009A0B33" w:rsidRDefault="009A0B33" w:rsidP="009A0B33"/>
        </w:tc>
        <w:tc>
          <w:tcPr>
            <w:tcW w:w="6062" w:type="dxa"/>
            <w:vAlign w:val="bottom"/>
          </w:tcPr>
          <w:p w:rsidR="009A0B33" w:rsidRPr="00633A23" w:rsidRDefault="009A0B33" w:rsidP="00FC1ADB">
            <w:pPr>
              <w:pStyle w:val="ad"/>
              <w:jc w:val="left"/>
            </w:pPr>
            <w:r w:rsidRPr="009A0B33">
              <w:t>Духовник</w:t>
            </w:r>
            <w:r w:rsidRPr="00FC1ADB">
              <w:rPr>
                <w:rFonts w:cs="Arial"/>
              </w:rPr>
              <w:t xml:space="preserve"> </w:t>
            </w:r>
            <w:r w:rsidRPr="009A0B33">
              <w:t>будущей игумений</w:t>
            </w:r>
            <w:r w:rsidRPr="00FC1ADB">
              <w:rPr>
                <w:rFonts w:cs="Arial"/>
              </w:rPr>
              <w:t xml:space="preserve"> </w:t>
            </w:r>
            <w:r w:rsidRPr="009A0B33">
              <w:t>Феофании архимандрит</w:t>
            </w:r>
            <w:r w:rsidRPr="00FC1ADB">
              <w:rPr>
                <w:rFonts w:cs="Arial"/>
              </w:rPr>
              <w:t xml:space="preserve"> </w:t>
            </w:r>
            <w:r w:rsidRPr="009A0B33">
              <w:t>Фе</w:t>
            </w:r>
            <w:r w:rsidRPr="009A0B33">
              <w:t>о</w:t>
            </w:r>
            <w:r w:rsidRPr="009A0B33">
              <w:t>фан</w:t>
            </w:r>
            <w:r w:rsidRPr="00FC1ADB">
              <w:rPr>
                <w:rFonts w:cs="Arial"/>
              </w:rPr>
              <w:t xml:space="preserve">, </w:t>
            </w:r>
            <w:r w:rsidRPr="009A0B33">
              <w:t>окормлявший</w:t>
            </w:r>
            <w:r w:rsidRPr="00FC1ADB">
              <w:rPr>
                <w:rFonts w:cs="Arial"/>
              </w:rPr>
              <w:t xml:space="preserve"> </w:t>
            </w:r>
            <w:r w:rsidRPr="009A0B33">
              <w:t>сестер Горицкой</w:t>
            </w:r>
            <w:r w:rsidRPr="00FC1ADB">
              <w:rPr>
                <w:rFonts w:cs="Arial"/>
              </w:rPr>
              <w:t xml:space="preserve"> </w:t>
            </w:r>
            <w:r w:rsidRPr="009A0B33">
              <w:t>обители</w:t>
            </w:r>
            <w:r w:rsidRPr="00FC1ADB">
              <w:rPr>
                <w:rFonts w:cs="Arial"/>
              </w:rPr>
              <w:t>.</w:t>
            </w:r>
          </w:p>
          <w:p w:rsidR="009A0B33" w:rsidRPr="00FC1ADB" w:rsidRDefault="009A0B33" w:rsidP="00FC1ADB">
            <w:pPr>
              <w:pStyle w:val="ad"/>
              <w:jc w:val="left"/>
              <w:rPr>
                <w:lang w:val="en-US"/>
              </w:rPr>
            </w:pPr>
            <w:r w:rsidRPr="009A0B33">
              <w:t>С</w:t>
            </w:r>
            <w:r w:rsidRPr="00FC1ADB">
              <w:rPr>
                <w:rFonts w:cs="Arial"/>
              </w:rPr>
              <w:t xml:space="preserve"> </w:t>
            </w:r>
            <w:r w:rsidRPr="009A0B33">
              <w:t>литографии</w:t>
            </w:r>
            <w:r w:rsidRPr="00FC1ADB">
              <w:rPr>
                <w:rFonts w:cs="Arial"/>
              </w:rPr>
              <w:t xml:space="preserve"> </w:t>
            </w:r>
            <w:r w:rsidRPr="00FC1ADB">
              <w:rPr>
                <w:rFonts w:cs="Arial"/>
                <w:lang w:val="en-US"/>
              </w:rPr>
              <w:t>XIX</w:t>
            </w:r>
            <w:r w:rsidRPr="00FC1ADB">
              <w:rPr>
                <w:rFonts w:cs="Arial"/>
              </w:rPr>
              <w:t xml:space="preserve"> </w:t>
            </w:r>
            <w:r w:rsidRPr="009A0B33">
              <w:t>в</w:t>
            </w:r>
            <w:r w:rsidRPr="00FC1ADB">
              <w:rPr>
                <w:rFonts w:cs="Arial"/>
              </w:rPr>
              <w:t>.</w:t>
            </w:r>
          </w:p>
        </w:tc>
      </w:tr>
    </w:tbl>
    <w:p w:rsidR="009A0B33" w:rsidRPr="009A0B33" w:rsidRDefault="009A0B33" w:rsidP="00EB0F88"/>
    <w:p w:rsidR="009A0B33" w:rsidRPr="009A0B33" w:rsidRDefault="009A0B33" w:rsidP="00EB0F88"/>
    <w:p w:rsidR="002D3589" w:rsidRPr="00633A23" w:rsidRDefault="002D3589" w:rsidP="00EB0F88">
      <w:r w:rsidRPr="00633A23">
        <w:t>Игумений</w:t>
      </w:r>
      <w:r w:rsidRPr="00633A23">
        <w:rPr>
          <w:rFonts w:cs="Arial"/>
        </w:rPr>
        <w:t xml:space="preserve"> </w:t>
      </w:r>
      <w:r w:rsidRPr="00633A23">
        <w:t>Горицкого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послан</w:t>
      </w:r>
      <w:r w:rsidRPr="00633A23">
        <w:rPr>
          <w:rFonts w:cs="Arial"/>
        </w:rPr>
        <w:t xml:space="preserve"> </w:t>
      </w:r>
      <w:r w:rsidRPr="00633A23">
        <w:t>приказ отправить</w:t>
      </w:r>
      <w:r w:rsidRPr="00633A23">
        <w:rPr>
          <w:rFonts w:cs="Arial"/>
        </w:rPr>
        <w:t xml:space="preserve"> </w:t>
      </w:r>
      <w:r w:rsidRPr="00633A23">
        <w:t>Феофанию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столицу</w:t>
      </w:r>
      <w:r w:rsidRPr="00633A23">
        <w:rPr>
          <w:rFonts w:cs="Arial"/>
        </w:rPr>
        <w:t xml:space="preserve">. </w:t>
      </w:r>
      <w:r w:rsidRPr="00633A23">
        <w:t>Расставанье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тя</w:t>
      </w:r>
      <w:r w:rsidRPr="00633A23">
        <w:softHyphen/>
        <w:t>желым</w:t>
      </w:r>
      <w:r w:rsidRPr="00633A23">
        <w:rPr>
          <w:rFonts w:cs="Arial"/>
        </w:rPr>
        <w:t xml:space="preserve">, </w:t>
      </w:r>
      <w:r w:rsidRPr="00633A23">
        <w:t>монахини</w:t>
      </w:r>
      <w:r w:rsidRPr="00633A23">
        <w:rPr>
          <w:rFonts w:cs="Arial"/>
        </w:rPr>
        <w:t xml:space="preserve"> </w:t>
      </w:r>
      <w:r w:rsidRPr="00633A23">
        <w:t>плакали</w:t>
      </w:r>
      <w:r w:rsidRPr="00633A23">
        <w:rPr>
          <w:rFonts w:cs="Arial"/>
        </w:rPr>
        <w:t xml:space="preserve">, </w:t>
      </w:r>
      <w:r w:rsidRPr="00633A23">
        <w:t>провожая</w:t>
      </w:r>
      <w:r w:rsidRPr="00633A23">
        <w:rPr>
          <w:rFonts w:cs="Arial"/>
        </w:rPr>
        <w:t xml:space="preserve"> </w:t>
      </w:r>
      <w:r w:rsidRPr="00633A23">
        <w:t>любимую</w:t>
      </w:r>
      <w:r w:rsidRPr="00633A23">
        <w:rPr>
          <w:rFonts w:cs="Arial"/>
        </w:rPr>
        <w:t xml:space="preserve"> </w:t>
      </w:r>
      <w:r w:rsidRPr="00633A23">
        <w:t>сестру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rPr>
          <w:rFonts w:cs="Arial"/>
        </w:rPr>
        <w:t xml:space="preserve">23 </w:t>
      </w:r>
      <w:r w:rsidRPr="00633A23">
        <w:t>июня</w:t>
      </w:r>
      <w:r w:rsidRPr="00633A23">
        <w:rPr>
          <w:rFonts w:cs="Arial"/>
        </w:rPr>
        <w:t xml:space="preserve"> 1845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Феофания</w:t>
      </w:r>
      <w:r w:rsidRPr="00633A23">
        <w:rPr>
          <w:rFonts w:cs="Arial"/>
        </w:rPr>
        <w:t xml:space="preserve"> </w:t>
      </w:r>
      <w:r w:rsidRPr="00633A23">
        <w:t>уехала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Петербург</w:t>
      </w:r>
      <w:r w:rsidRPr="00633A23">
        <w:rPr>
          <w:rFonts w:cs="Arial"/>
        </w:rPr>
        <w:t xml:space="preserve"> </w:t>
      </w:r>
      <w:r w:rsidRPr="00633A23">
        <w:t>с тремя</w:t>
      </w:r>
      <w:r w:rsidRPr="00633A23">
        <w:rPr>
          <w:rFonts w:cs="Arial"/>
        </w:rPr>
        <w:t xml:space="preserve"> </w:t>
      </w:r>
      <w:r w:rsidRPr="00633A23">
        <w:t>монахинями</w:t>
      </w:r>
      <w:r w:rsidRPr="00633A23">
        <w:rPr>
          <w:rFonts w:cs="Arial"/>
        </w:rPr>
        <w:t xml:space="preserve">: </w:t>
      </w:r>
      <w:r w:rsidRPr="00633A23">
        <w:t>Варсонофией</w:t>
      </w:r>
      <w:r w:rsidRPr="00633A23">
        <w:rPr>
          <w:rFonts w:cs="Arial"/>
        </w:rPr>
        <w:t xml:space="preserve">, </w:t>
      </w:r>
      <w:r w:rsidRPr="00633A23">
        <w:t>Юл</w:t>
      </w:r>
      <w:r w:rsidRPr="00633A23">
        <w:t>и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Ермионией</w:t>
      </w:r>
      <w:r w:rsidRPr="00633A23">
        <w:rPr>
          <w:rFonts w:cs="Arial"/>
        </w:rPr>
        <w:t xml:space="preserve"> (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бывшая</w:t>
      </w:r>
      <w:r w:rsidRPr="00633A23">
        <w:rPr>
          <w:rFonts w:cs="Arial"/>
        </w:rPr>
        <w:t xml:space="preserve"> </w:t>
      </w:r>
      <w:r w:rsidRPr="00633A23">
        <w:t>горничная</w:t>
      </w:r>
      <w:r w:rsidRPr="00633A23">
        <w:rPr>
          <w:rFonts w:cs="Arial"/>
        </w:rPr>
        <w:t xml:space="preserve"> </w:t>
      </w:r>
      <w:r w:rsidRPr="00633A23">
        <w:t>Дуня</w:t>
      </w:r>
      <w:r w:rsidRPr="00633A23">
        <w:rPr>
          <w:rFonts w:cs="Arial"/>
        </w:rPr>
        <w:t xml:space="preserve">). 29 </w:t>
      </w:r>
      <w:r w:rsidRPr="00633A23">
        <w:t>июня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прибыли в</w:t>
      </w:r>
      <w:r w:rsidRPr="00633A23">
        <w:rPr>
          <w:rFonts w:cs="Arial"/>
        </w:rPr>
        <w:t xml:space="preserve"> </w:t>
      </w:r>
      <w:r w:rsidRPr="00633A23">
        <w:t>город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Феофания</w:t>
      </w:r>
      <w:r w:rsidRPr="00633A23">
        <w:rPr>
          <w:rFonts w:cs="Arial"/>
        </w:rPr>
        <w:t xml:space="preserve"> </w:t>
      </w:r>
      <w:r w:rsidRPr="00633A23">
        <w:t>ост</w:t>
      </w:r>
      <w:r w:rsidRPr="00633A23">
        <w:t>а</w:t>
      </w:r>
      <w:r w:rsidRPr="00633A23">
        <w:t>новилась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квартире</w:t>
      </w:r>
      <w:r w:rsidRPr="00633A23">
        <w:rPr>
          <w:rFonts w:cs="Arial"/>
        </w:rPr>
        <w:t xml:space="preserve"> </w:t>
      </w:r>
      <w:r w:rsidRPr="00633A23">
        <w:t>родно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брата</w:t>
      </w:r>
      <w:r w:rsidRPr="00633A23">
        <w:rPr>
          <w:rFonts w:cs="Arial"/>
        </w:rPr>
        <w:t xml:space="preserve">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сразу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явилась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митрополиту</w:t>
      </w:r>
      <w:r w:rsidRPr="00633A23">
        <w:rPr>
          <w:rFonts w:cs="Arial"/>
        </w:rPr>
        <w:t xml:space="preserve"> </w:t>
      </w:r>
      <w:r w:rsidRPr="00633A23">
        <w:t>Анто</w:t>
      </w:r>
      <w:r w:rsidRPr="00633A23">
        <w:softHyphen/>
        <w:t>нию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встретил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приветливо</w:t>
      </w:r>
      <w:r w:rsidRPr="00633A23">
        <w:rPr>
          <w:rFonts w:cs="Arial"/>
        </w:rPr>
        <w:t xml:space="preserve">: </w:t>
      </w:r>
      <w:r w:rsidRPr="00633A23">
        <w:t>«Слава</w:t>
      </w:r>
      <w:r w:rsidRPr="00633A23">
        <w:rPr>
          <w:rFonts w:cs="Arial"/>
        </w:rPr>
        <w:t xml:space="preserve">, </w:t>
      </w:r>
      <w:r w:rsidRPr="00633A23">
        <w:t>Тебе Господи</w:t>
      </w:r>
      <w:r w:rsidRPr="00633A23">
        <w:rPr>
          <w:rFonts w:cs="Arial"/>
        </w:rPr>
        <w:t xml:space="preserve">,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игумения</w:t>
      </w:r>
      <w:r w:rsidRPr="00633A23">
        <w:rPr>
          <w:rFonts w:cs="Arial"/>
        </w:rPr>
        <w:t xml:space="preserve"> </w:t>
      </w:r>
      <w:r w:rsidRPr="00633A23">
        <w:t>приехала</w:t>
      </w:r>
      <w:r w:rsidRPr="00633A23">
        <w:rPr>
          <w:rFonts w:cs="Arial"/>
        </w:rPr>
        <w:t>...</w:t>
      </w:r>
      <w:r w:rsidRPr="00633A23">
        <w:t>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Монахине</w:t>
      </w:r>
      <w:r w:rsidRPr="00633A23">
        <w:rPr>
          <w:rFonts w:cs="Arial"/>
        </w:rPr>
        <w:t xml:space="preserve"> </w:t>
      </w:r>
      <w:r w:rsidRPr="00633A23">
        <w:t>Феофании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тяжело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пережить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плакала</w:t>
      </w:r>
      <w:r w:rsidRPr="00633A23">
        <w:rPr>
          <w:rFonts w:cs="Arial"/>
        </w:rPr>
        <w:t xml:space="preserve">, </w:t>
      </w:r>
      <w:r w:rsidRPr="00633A23">
        <w:t>просила</w:t>
      </w:r>
      <w:r w:rsidRPr="00633A23">
        <w:rPr>
          <w:rFonts w:cs="Arial"/>
        </w:rPr>
        <w:t xml:space="preserve"> </w:t>
      </w:r>
      <w:r w:rsidRPr="00633A23">
        <w:t>отпустить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зад</w:t>
      </w:r>
      <w:r w:rsidRPr="00633A23">
        <w:rPr>
          <w:rFonts w:cs="Arial"/>
        </w:rPr>
        <w:t xml:space="preserve">, </w:t>
      </w:r>
      <w:r w:rsidRPr="00633A23">
        <w:t>писала старцам</w:t>
      </w:r>
      <w:r w:rsidRPr="00633A23">
        <w:rPr>
          <w:rFonts w:cs="Arial"/>
        </w:rPr>
        <w:t xml:space="preserve">, </w:t>
      </w:r>
      <w:r w:rsidRPr="00633A23">
        <w:t>просила</w:t>
      </w:r>
      <w:r w:rsidRPr="00633A23">
        <w:rPr>
          <w:rFonts w:cs="Arial"/>
        </w:rPr>
        <w:t xml:space="preserve"> </w:t>
      </w:r>
      <w:r w:rsidRPr="00633A23">
        <w:t>советов</w:t>
      </w:r>
      <w:r w:rsidRPr="00633A23">
        <w:rPr>
          <w:rFonts w:cs="Arial"/>
        </w:rPr>
        <w:t xml:space="preserve">, </w:t>
      </w:r>
      <w:r w:rsidRPr="00633A23">
        <w:t>молилась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наконец</w:t>
      </w:r>
      <w:r w:rsidRPr="00633A23">
        <w:rPr>
          <w:rFonts w:cs="Arial"/>
        </w:rPr>
        <w:t xml:space="preserve">, </w:t>
      </w:r>
      <w:r w:rsidRPr="00633A23">
        <w:t>сми</w:t>
      </w:r>
      <w:r w:rsidRPr="00633A23">
        <w:softHyphen/>
        <w:t>рилась</w:t>
      </w:r>
      <w:r w:rsidRPr="00633A23">
        <w:rPr>
          <w:rFonts w:cs="Arial"/>
        </w:rPr>
        <w:t xml:space="preserve">, </w:t>
      </w:r>
      <w:r w:rsidRPr="00633A23">
        <w:t>уповая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волю</w:t>
      </w:r>
      <w:r w:rsidRPr="00633A23">
        <w:rPr>
          <w:rFonts w:cs="Arial"/>
        </w:rPr>
        <w:t xml:space="preserve"> </w:t>
      </w:r>
      <w:r w:rsidRPr="00633A23">
        <w:t>Божию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: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монахинь</w:t>
      </w:r>
      <w:r w:rsidRPr="00633A23">
        <w:rPr>
          <w:rFonts w:cs="Arial"/>
        </w:rPr>
        <w:t xml:space="preserve">, </w:t>
      </w:r>
      <w:r w:rsidRPr="00633A23">
        <w:t>ни имущества</w:t>
      </w:r>
      <w:r w:rsidRPr="00633A23">
        <w:rPr>
          <w:rFonts w:cs="Arial"/>
        </w:rPr>
        <w:t xml:space="preserve">,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настоятельница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су</w:t>
      </w:r>
      <w:r w:rsidRPr="00633A23">
        <w:softHyphen/>
        <w:t>ществующей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.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приказано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поселиться</w:t>
      </w:r>
      <w:r w:rsidR="009A0B33" w:rsidRPr="009A0B33"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казенной</w:t>
      </w:r>
      <w:r w:rsidRPr="00633A23">
        <w:rPr>
          <w:rFonts w:cs="Arial"/>
        </w:rPr>
        <w:t xml:space="preserve"> </w:t>
      </w:r>
      <w:r w:rsidRPr="00633A23">
        <w:t>квартире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Васил</w:t>
      </w:r>
      <w:r w:rsidRPr="00633A23">
        <w:t>ь</w:t>
      </w:r>
      <w:r w:rsidRPr="00633A23">
        <w:t>евском</w:t>
      </w:r>
      <w:r w:rsidRPr="00633A23">
        <w:rPr>
          <w:rFonts w:cs="Arial"/>
        </w:rPr>
        <w:t xml:space="preserve"> </w:t>
      </w:r>
      <w:r w:rsidRPr="00633A23">
        <w:t>острове</w:t>
      </w:r>
      <w:r w:rsidRPr="00633A23">
        <w:rPr>
          <w:rFonts w:cs="Arial"/>
        </w:rPr>
        <w:t xml:space="preserve"> </w:t>
      </w:r>
      <w:r w:rsidRPr="00633A23">
        <w:t>при Благовещенской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выписать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Горицкого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настыря</w:t>
      </w:r>
      <w:r w:rsidRPr="00633A23">
        <w:rPr>
          <w:rFonts w:cs="Arial"/>
        </w:rPr>
        <w:t xml:space="preserve"> 20 </w:t>
      </w:r>
      <w:r w:rsidRPr="00633A23">
        <w:t>монахинь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первоначальному</w:t>
      </w:r>
      <w:r w:rsidRPr="00633A23">
        <w:rPr>
          <w:rFonts w:cs="Arial"/>
        </w:rPr>
        <w:t xml:space="preserve"> </w:t>
      </w:r>
      <w:r w:rsidRPr="00633A23">
        <w:t>плану</w:t>
      </w:r>
      <w:r w:rsidRPr="00633A23">
        <w:rPr>
          <w:rFonts w:cs="Arial"/>
        </w:rPr>
        <w:t xml:space="preserve"> </w:t>
      </w:r>
      <w:r w:rsidRPr="00633A23">
        <w:t xml:space="preserve">там </w:t>
      </w:r>
      <w:r w:rsidRPr="00633A23">
        <w:rPr>
          <w:rFonts w:cs="Arial"/>
        </w:rPr>
        <w:t>(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Васильевском</w:t>
      </w:r>
      <w:r w:rsidRPr="00633A23">
        <w:rPr>
          <w:rFonts w:cs="Arial"/>
        </w:rPr>
        <w:t xml:space="preserve">)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должен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возникнуть</w:t>
      </w:r>
      <w:r w:rsidRPr="00633A23">
        <w:rPr>
          <w:rFonts w:cs="Arial"/>
        </w:rPr>
        <w:t xml:space="preserve"> </w:t>
      </w:r>
      <w:r w:rsidRPr="00633A23">
        <w:t>новый монастырь</w:t>
      </w:r>
      <w:r w:rsidRPr="00633A23">
        <w:rPr>
          <w:rFonts w:cs="Arial"/>
        </w:rPr>
        <w:t xml:space="preserve">. </w:t>
      </w:r>
      <w:r w:rsidRPr="00633A23">
        <w:t>Позднее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Император</w:t>
      </w:r>
      <w:r w:rsidRPr="00633A23">
        <w:rPr>
          <w:rFonts w:cs="Arial"/>
        </w:rPr>
        <w:t xml:space="preserve"> </w:t>
      </w:r>
      <w:r w:rsidRPr="00633A23">
        <w:t>Николай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</w:t>
      </w:r>
      <w:r w:rsidRPr="00633A23">
        <w:rPr>
          <w:rFonts w:cs="Arial"/>
        </w:rPr>
        <w:t xml:space="preserve"> </w:t>
      </w:r>
      <w:r w:rsidRPr="00633A23">
        <w:t>зна</w:t>
      </w:r>
      <w:r w:rsidRPr="00633A23">
        <w:softHyphen/>
        <w:t>комился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проектом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понял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связи с</w:t>
      </w:r>
      <w:r w:rsidRPr="00633A23">
        <w:rPr>
          <w:rFonts w:cs="Arial"/>
        </w:rPr>
        <w:t xml:space="preserve"> </w:t>
      </w:r>
      <w:r w:rsidRPr="00633A23">
        <w:t>постройкой</w:t>
      </w:r>
      <w:r w:rsidRPr="00633A23">
        <w:rPr>
          <w:rFonts w:cs="Arial"/>
        </w:rPr>
        <w:t xml:space="preserve"> </w:t>
      </w:r>
      <w:r w:rsidRPr="00633A23">
        <w:t>Николаевского</w:t>
      </w:r>
      <w:r w:rsidRPr="00633A23">
        <w:rPr>
          <w:rFonts w:cs="Arial"/>
        </w:rPr>
        <w:t xml:space="preserve"> </w:t>
      </w:r>
      <w:r w:rsidRPr="00633A23">
        <w:t>моста</w:t>
      </w:r>
      <w:r w:rsidRPr="00633A23">
        <w:rPr>
          <w:rFonts w:cs="Arial"/>
        </w:rPr>
        <w:t xml:space="preserve">, </w:t>
      </w:r>
      <w:r w:rsidRPr="00633A23">
        <w:t>Васильевский</w:t>
      </w:r>
      <w:r w:rsidRPr="00633A23">
        <w:rPr>
          <w:rFonts w:cs="Arial"/>
        </w:rPr>
        <w:t xml:space="preserve"> </w:t>
      </w:r>
      <w:r w:rsidRPr="00633A23">
        <w:t>ост</w:t>
      </w:r>
      <w:r w:rsidRPr="00633A23">
        <w:softHyphen/>
        <w:t>ров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быстро</w:t>
      </w:r>
      <w:r w:rsidRPr="00633A23">
        <w:rPr>
          <w:rFonts w:cs="Arial"/>
        </w:rPr>
        <w:t xml:space="preserve"> </w:t>
      </w:r>
      <w:r w:rsidRPr="00633A23">
        <w:t>застраиваться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такой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там не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благоустроенного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мона</w:t>
      </w:r>
      <w:r w:rsidRPr="00633A23">
        <w:softHyphen/>
        <w:t>хиням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трудно</w:t>
      </w:r>
      <w:r w:rsidRPr="00633A23">
        <w:rPr>
          <w:rFonts w:cs="Arial"/>
        </w:rPr>
        <w:t xml:space="preserve">.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слез</w:t>
      </w:r>
      <w:r w:rsidRPr="00633A23">
        <w:rPr>
          <w:rFonts w:cs="Arial"/>
        </w:rPr>
        <w:t xml:space="preserve">, </w:t>
      </w:r>
      <w:r w:rsidRPr="00633A23">
        <w:t>молясь</w:t>
      </w:r>
      <w:r w:rsidRPr="00633A23">
        <w:rPr>
          <w:rFonts w:cs="Arial"/>
        </w:rPr>
        <w:t xml:space="preserve">, </w:t>
      </w:r>
      <w:r w:rsidRPr="00633A23">
        <w:t>про</w:t>
      </w:r>
      <w:r w:rsidRPr="00633A23">
        <w:softHyphen/>
        <w:t>лила</w:t>
      </w:r>
      <w:r w:rsidRPr="00633A23">
        <w:rPr>
          <w:rFonts w:cs="Arial"/>
        </w:rPr>
        <w:t xml:space="preserve"> </w:t>
      </w:r>
      <w:r w:rsidRPr="00633A23">
        <w:t>матушка</w:t>
      </w:r>
      <w:r w:rsidRPr="00633A23">
        <w:rPr>
          <w:rFonts w:cs="Arial"/>
        </w:rPr>
        <w:t xml:space="preserve"> </w:t>
      </w:r>
      <w:r w:rsidRPr="00633A23">
        <w:t>Феофания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помог</w:t>
      </w:r>
      <w:r w:rsidRPr="00633A23">
        <w:rPr>
          <w:rFonts w:cs="Arial"/>
        </w:rPr>
        <w:t xml:space="preserve"> </w:t>
      </w:r>
      <w:r w:rsidRPr="00633A23">
        <w:t>в трудах</w:t>
      </w:r>
      <w:r w:rsidRPr="00633A23">
        <w:rPr>
          <w:rFonts w:cs="Arial"/>
        </w:rPr>
        <w:t xml:space="preserve">. </w:t>
      </w:r>
      <w:r w:rsidRPr="00633A23">
        <w:t>Первые</w:t>
      </w:r>
      <w:r w:rsidRPr="00633A23">
        <w:rPr>
          <w:rFonts w:cs="Arial"/>
        </w:rPr>
        <w:t xml:space="preserve"> </w:t>
      </w:r>
      <w:r w:rsidRPr="00633A23">
        <w:t>монахини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t>е</w:t>
      </w:r>
      <w:r w:rsidRPr="00633A23">
        <w:t>хавшие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столицу</w:t>
      </w:r>
      <w:r w:rsidRPr="00633A23">
        <w:rPr>
          <w:rFonts w:cs="Arial"/>
        </w:rPr>
        <w:t xml:space="preserve">, </w:t>
      </w:r>
      <w:r w:rsidRPr="00633A23">
        <w:t>поселились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пустой</w:t>
      </w:r>
      <w:r w:rsidRPr="00633A23">
        <w:rPr>
          <w:rFonts w:cs="Arial"/>
        </w:rPr>
        <w:t xml:space="preserve"> </w:t>
      </w:r>
      <w:r w:rsidRPr="00633A23">
        <w:t>казенной</w:t>
      </w:r>
      <w:r w:rsidRPr="00633A23">
        <w:rPr>
          <w:rFonts w:cs="Arial"/>
        </w:rPr>
        <w:t xml:space="preserve"> </w:t>
      </w:r>
      <w:r w:rsidRPr="00633A23">
        <w:t>квартире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терпели много</w:t>
      </w:r>
      <w:r w:rsidRPr="00633A23">
        <w:rPr>
          <w:rFonts w:cs="Arial"/>
        </w:rPr>
        <w:t xml:space="preserve"> </w:t>
      </w:r>
      <w:r w:rsidRPr="00633A23">
        <w:t>скорбей</w:t>
      </w:r>
      <w:r w:rsidRPr="00633A23">
        <w:rPr>
          <w:rFonts w:cs="Arial"/>
        </w:rPr>
        <w:t>...</w:t>
      </w:r>
    </w:p>
    <w:p w:rsidR="002D3589" w:rsidRPr="00633A23" w:rsidRDefault="002D3589" w:rsidP="00EB0F88">
      <w:r w:rsidRPr="00633A23">
        <w:t>Вскоре</w:t>
      </w:r>
      <w:r w:rsidRPr="00633A23">
        <w:rPr>
          <w:rFonts w:cs="Arial"/>
        </w:rPr>
        <w:t xml:space="preserve"> </w:t>
      </w:r>
      <w:r w:rsidRPr="00633A23">
        <w:t>умерла</w:t>
      </w:r>
      <w:r w:rsidRPr="00633A23">
        <w:rPr>
          <w:rFonts w:cs="Arial"/>
        </w:rPr>
        <w:t xml:space="preserve"> </w:t>
      </w:r>
      <w:r w:rsidRPr="00633A23">
        <w:t>Ермиония</w:t>
      </w:r>
      <w:r w:rsidRPr="00633A23">
        <w:rPr>
          <w:rFonts w:cs="Arial"/>
        </w:rPr>
        <w:t xml:space="preserve">, </w:t>
      </w:r>
      <w:r w:rsidRPr="00633A23">
        <w:t>пришлось</w:t>
      </w:r>
      <w:r w:rsidRPr="00633A23">
        <w:rPr>
          <w:rFonts w:cs="Arial"/>
        </w:rPr>
        <w:t xml:space="preserve"> </w:t>
      </w:r>
      <w:r w:rsidRPr="00633A23">
        <w:t>просить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softHyphen/>
        <w:t>решения</w:t>
      </w:r>
      <w:r w:rsidRPr="00633A23">
        <w:rPr>
          <w:rFonts w:cs="Arial"/>
        </w:rPr>
        <w:t xml:space="preserve"> </w:t>
      </w:r>
      <w:r w:rsidRPr="00633A23">
        <w:t>похоронить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Смоленском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 xml:space="preserve">, </w:t>
      </w:r>
      <w:r w:rsidRPr="00633A23">
        <w:t>ведь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монахинь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места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похоро</w:t>
      </w:r>
      <w:r w:rsidRPr="00633A23">
        <w:softHyphen/>
        <w:t>нить</w:t>
      </w:r>
      <w:r w:rsidRPr="00633A23">
        <w:rPr>
          <w:rFonts w:cs="Arial"/>
        </w:rPr>
        <w:t xml:space="preserve"> </w:t>
      </w:r>
      <w:r w:rsidRPr="00633A23">
        <w:t>сестру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Самой</w:t>
      </w:r>
      <w:r w:rsidRPr="00633A23">
        <w:rPr>
          <w:rFonts w:cs="Arial"/>
        </w:rPr>
        <w:t xml:space="preserve"> </w:t>
      </w:r>
      <w:r w:rsidRPr="00633A23">
        <w:t>первой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устройство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пожертво</w:t>
      </w:r>
      <w:r w:rsidRPr="00633A23">
        <w:softHyphen/>
        <w:t>вала</w:t>
      </w:r>
      <w:r w:rsidRPr="00633A23">
        <w:rPr>
          <w:rFonts w:cs="Arial"/>
        </w:rPr>
        <w:t xml:space="preserve"> 10 </w:t>
      </w:r>
      <w:r w:rsidRPr="00633A23">
        <w:t>тысяч</w:t>
      </w:r>
      <w:r w:rsidRPr="00633A23">
        <w:rPr>
          <w:rFonts w:cs="Arial"/>
        </w:rPr>
        <w:t xml:space="preserve"> </w:t>
      </w:r>
      <w:r w:rsidRPr="00633A23">
        <w:t>р</w:t>
      </w:r>
      <w:r w:rsidRPr="00633A23">
        <w:rPr>
          <w:rFonts w:cs="Arial"/>
        </w:rPr>
        <w:t>.</w:t>
      </w:r>
      <w:r w:rsidRPr="00633A23">
        <w:t>с</w:t>
      </w:r>
      <w:r w:rsidRPr="00633A23">
        <w:rPr>
          <w:rFonts w:cs="Arial"/>
        </w:rPr>
        <w:t xml:space="preserve">. </w:t>
      </w:r>
      <w:r w:rsidRPr="00633A23">
        <w:t>графиня</w:t>
      </w:r>
      <w:r w:rsidRPr="00633A23">
        <w:rPr>
          <w:rFonts w:cs="Arial"/>
        </w:rPr>
        <w:t xml:space="preserve"> </w:t>
      </w:r>
      <w:r w:rsidRPr="00633A23">
        <w:t>Анна</w:t>
      </w:r>
      <w:r w:rsidRPr="00633A23">
        <w:rPr>
          <w:rFonts w:cs="Arial"/>
        </w:rPr>
        <w:t xml:space="preserve"> </w:t>
      </w:r>
      <w:r w:rsidRPr="00633A23">
        <w:t>Але</w:t>
      </w:r>
      <w:r w:rsidRPr="00633A23">
        <w:t>к</w:t>
      </w:r>
      <w:r w:rsidRPr="00633A23">
        <w:t>сеевна</w:t>
      </w:r>
      <w:r w:rsidRPr="00633A23">
        <w:rPr>
          <w:rFonts w:cs="Arial"/>
        </w:rPr>
        <w:t xml:space="preserve"> </w:t>
      </w:r>
      <w:r w:rsidRPr="00633A23">
        <w:t>Орлова</w:t>
      </w:r>
      <w:r w:rsidRPr="00633A23">
        <w:rPr>
          <w:rFonts w:cs="Arial"/>
        </w:rPr>
        <w:t>-</w:t>
      </w:r>
      <w:r w:rsidRPr="00633A23">
        <w:t>Чесменская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Постепенно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Божий</w:t>
      </w:r>
      <w:r w:rsidRPr="00633A23">
        <w:rPr>
          <w:rFonts w:cs="Arial"/>
        </w:rPr>
        <w:t xml:space="preserve"> </w:t>
      </w:r>
      <w:r w:rsidRPr="00633A23">
        <w:t>узнал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лишениях</w:t>
      </w:r>
      <w:r w:rsidRPr="00633A23">
        <w:rPr>
          <w:rFonts w:cs="Arial"/>
        </w:rPr>
        <w:t xml:space="preserve"> </w:t>
      </w:r>
      <w:r w:rsidRPr="00633A23">
        <w:t>мона</w:t>
      </w:r>
      <w:r w:rsidRPr="00633A23">
        <w:softHyphen/>
        <w:t>хинь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мере</w:t>
      </w:r>
      <w:r w:rsidRPr="00633A23">
        <w:rPr>
          <w:rFonts w:cs="Arial"/>
        </w:rPr>
        <w:t xml:space="preserve"> </w:t>
      </w:r>
      <w:r w:rsidRPr="00633A23">
        <w:t>сил</w:t>
      </w:r>
      <w:r w:rsidRPr="00633A23">
        <w:rPr>
          <w:rFonts w:cs="Arial"/>
        </w:rPr>
        <w:t xml:space="preserve"> </w:t>
      </w:r>
      <w:r w:rsidRPr="00633A23">
        <w:t>помогал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.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стала</w:t>
      </w:r>
      <w:r w:rsidRPr="00633A23">
        <w:rPr>
          <w:rFonts w:cs="Arial"/>
        </w:rPr>
        <w:t xml:space="preserve"> </w:t>
      </w:r>
      <w:r w:rsidRPr="00633A23">
        <w:t>налажи</w:t>
      </w:r>
      <w:r w:rsidRPr="00633A23">
        <w:softHyphen/>
        <w:t>ваться</w:t>
      </w:r>
      <w:r w:rsidRPr="00633A23">
        <w:rPr>
          <w:rFonts w:cs="Arial"/>
        </w:rPr>
        <w:t xml:space="preserve">. </w:t>
      </w:r>
      <w:r w:rsidRPr="00633A23">
        <w:t>Указ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создании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издан</w:t>
      </w:r>
      <w:r w:rsidRPr="00633A23">
        <w:rPr>
          <w:rFonts w:cs="Arial"/>
        </w:rPr>
        <w:t xml:space="preserve"> 3 </w:t>
      </w:r>
      <w:r w:rsidRPr="00633A23">
        <w:t>апре</w:t>
      </w:r>
      <w:r w:rsidRPr="00633A23">
        <w:softHyphen/>
        <w:t>ля</w:t>
      </w:r>
      <w:r w:rsidRPr="00633A23">
        <w:rPr>
          <w:rFonts w:cs="Arial"/>
        </w:rPr>
        <w:t xml:space="preserve"> 1845 </w:t>
      </w:r>
      <w:r w:rsidRPr="00633A23">
        <w:t>года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4 </w:t>
      </w:r>
      <w:r w:rsidRPr="00633A23">
        <w:t>апреля</w:t>
      </w:r>
      <w:r w:rsidRPr="00633A23">
        <w:rPr>
          <w:rFonts w:cs="Arial"/>
        </w:rPr>
        <w:t xml:space="preserve"> </w:t>
      </w:r>
      <w:r w:rsidRPr="00633A23">
        <w:t>мон</w:t>
      </w:r>
      <w:r w:rsidRPr="00633A23">
        <w:t>а</w:t>
      </w:r>
      <w:r w:rsidRPr="00633A23">
        <w:t>стырь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назначен</w:t>
      </w:r>
      <w:r w:rsidRPr="00633A23">
        <w:rPr>
          <w:rFonts w:cs="Arial"/>
        </w:rPr>
        <w:t xml:space="preserve"> </w:t>
      </w:r>
      <w:r w:rsidRPr="00633A23">
        <w:t>в штат</w:t>
      </w:r>
      <w:r w:rsidRPr="00633A23">
        <w:rPr>
          <w:rFonts w:cs="Arial"/>
        </w:rPr>
        <w:t xml:space="preserve"> 1 </w:t>
      </w:r>
      <w:r w:rsidRPr="00633A23">
        <w:t>класса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Посвящение</w:t>
      </w:r>
      <w:r w:rsidRPr="00633A23">
        <w:rPr>
          <w:rFonts w:cs="Arial"/>
        </w:rPr>
        <w:t xml:space="preserve"> </w:t>
      </w:r>
      <w:r w:rsidRPr="00633A23">
        <w:t>Феофании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игумений</w:t>
      </w:r>
      <w:r w:rsidRPr="00633A23">
        <w:rPr>
          <w:rFonts w:cs="Arial"/>
        </w:rPr>
        <w:t xml:space="preserve"> </w:t>
      </w:r>
      <w:r w:rsidRPr="00633A23">
        <w:t xml:space="preserve">состоялось </w:t>
      </w:r>
      <w:r w:rsidRPr="00633A23">
        <w:rPr>
          <w:rFonts w:cs="Arial"/>
        </w:rPr>
        <w:t xml:space="preserve">28 </w:t>
      </w:r>
      <w:r w:rsidRPr="00633A23">
        <w:t>октября</w:t>
      </w:r>
      <w:r w:rsidRPr="00633A23">
        <w:rPr>
          <w:rFonts w:cs="Arial"/>
        </w:rPr>
        <w:t xml:space="preserve"> 1845 </w:t>
      </w:r>
      <w:r w:rsidRPr="00633A23">
        <w:t>года</w:t>
      </w:r>
      <w:r w:rsidRPr="00633A23">
        <w:rPr>
          <w:rFonts w:cs="Arial"/>
        </w:rPr>
        <w:t xml:space="preserve">. </w:t>
      </w:r>
      <w:r w:rsidRPr="00633A23">
        <w:t>Посвящал</w:t>
      </w:r>
      <w:r w:rsidRPr="00633A23">
        <w:rPr>
          <w:rFonts w:cs="Arial"/>
        </w:rPr>
        <w:t xml:space="preserve"> </w:t>
      </w:r>
      <w:r w:rsidRPr="00633A23">
        <w:t>митроп</w:t>
      </w:r>
      <w:r w:rsidRPr="00633A23">
        <w:t>о</w:t>
      </w:r>
      <w:r w:rsidRPr="00633A23">
        <w:t>лит</w:t>
      </w:r>
      <w:r w:rsidRPr="00633A23">
        <w:rPr>
          <w:rFonts w:cs="Arial"/>
        </w:rPr>
        <w:t xml:space="preserve"> </w:t>
      </w:r>
      <w:r w:rsidRPr="00633A23">
        <w:t>Антоний</w:t>
      </w:r>
      <w:r w:rsidRPr="00633A23">
        <w:rPr>
          <w:rFonts w:cs="Arial"/>
        </w:rPr>
        <w:t xml:space="preserve">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стояла</w:t>
      </w:r>
      <w:r w:rsidRPr="00633A23">
        <w:rPr>
          <w:rFonts w:cs="Arial"/>
        </w:rPr>
        <w:t xml:space="preserve"> </w:t>
      </w:r>
      <w:r w:rsidRPr="00633A23">
        <w:t>смиренно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молилась</w:t>
      </w:r>
      <w:r w:rsidRPr="00633A23">
        <w:rPr>
          <w:rFonts w:cs="Arial"/>
        </w:rPr>
        <w:t xml:space="preserve">, </w:t>
      </w:r>
      <w:r w:rsidRPr="00633A23">
        <w:t>готовилась</w:t>
      </w:r>
      <w:r w:rsidRPr="00633A23">
        <w:rPr>
          <w:rFonts w:cs="Arial"/>
        </w:rPr>
        <w:t xml:space="preserve"> </w:t>
      </w:r>
      <w:r w:rsidRPr="00633A23">
        <w:t>принять власть</w:t>
      </w:r>
      <w:r w:rsidRPr="00633A23">
        <w:rPr>
          <w:rFonts w:cs="Arial"/>
        </w:rPr>
        <w:t xml:space="preserve">, </w:t>
      </w:r>
      <w:r w:rsidRPr="00633A23">
        <w:t>отвечать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каждую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, </w:t>
      </w:r>
      <w:r w:rsidRPr="00633A23">
        <w:t>вверенную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Гос</w:t>
      </w:r>
      <w:r w:rsidRPr="00633A23">
        <w:softHyphen/>
        <w:t>подом</w:t>
      </w:r>
      <w:r w:rsidRPr="00633A23">
        <w:rPr>
          <w:rFonts w:cs="Arial"/>
        </w:rPr>
        <w:t xml:space="preserve">.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внесли</w:t>
      </w:r>
      <w:r w:rsidRPr="00633A23">
        <w:rPr>
          <w:rFonts w:cs="Arial"/>
        </w:rPr>
        <w:t xml:space="preserve"> </w:t>
      </w:r>
      <w:r w:rsidRPr="00633A23">
        <w:t>Евангелие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подойдя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, </w:t>
      </w:r>
      <w:r w:rsidRPr="00633A23">
        <w:t>взяли под</w:t>
      </w:r>
      <w:r w:rsidRPr="00633A23">
        <w:rPr>
          <w:rFonts w:cs="Arial"/>
        </w:rPr>
        <w:t xml:space="preserve"> </w:t>
      </w:r>
      <w:r w:rsidRPr="00633A23">
        <w:t>руки</w:t>
      </w:r>
      <w:r w:rsidRPr="00633A23">
        <w:rPr>
          <w:rFonts w:cs="Arial"/>
        </w:rPr>
        <w:t xml:space="preserve">, </w:t>
      </w:r>
      <w:r w:rsidRPr="00633A23">
        <w:t>слезы</w:t>
      </w:r>
      <w:r w:rsidRPr="00633A23">
        <w:rPr>
          <w:rFonts w:cs="Arial"/>
        </w:rPr>
        <w:t xml:space="preserve"> </w:t>
      </w:r>
      <w:r w:rsidRPr="00633A23">
        <w:t>градом</w:t>
      </w:r>
      <w:r w:rsidRPr="00633A23">
        <w:rPr>
          <w:rFonts w:cs="Arial"/>
        </w:rPr>
        <w:t xml:space="preserve"> </w:t>
      </w:r>
      <w:r w:rsidRPr="00633A23">
        <w:t>покатились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глаз</w:t>
      </w:r>
      <w:r w:rsidRPr="00633A23">
        <w:rPr>
          <w:rFonts w:cs="Arial"/>
        </w:rPr>
        <w:t xml:space="preserve">... </w:t>
      </w:r>
      <w:r w:rsidRPr="00633A23">
        <w:t>Она очень</w:t>
      </w:r>
      <w:r w:rsidRPr="00633A23">
        <w:rPr>
          <w:rFonts w:cs="Arial"/>
        </w:rPr>
        <w:t xml:space="preserve"> </w:t>
      </w:r>
      <w:r w:rsidRPr="00633A23">
        <w:t>скорбела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плакала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понимала</w:t>
      </w:r>
      <w:r w:rsidRPr="00633A23">
        <w:rPr>
          <w:rFonts w:cs="Arial"/>
        </w:rPr>
        <w:t xml:space="preserve"> </w:t>
      </w:r>
      <w:r w:rsidRPr="00633A23">
        <w:t>какую о</w:t>
      </w:r>
      <w:r w:rsidRPr="00633A23">
        <w:t>т</w:t>
      </w:r>
      <w:r w:rsidRPr="00633A23">
        <w:t>ветственность</w:t>
      </w:r>
      <w:r w:rsidRPr="00633A23">
        <w:rPr>
          <w:rFonts w:cs="Arial"/>
        </w:rPr>
        <w:t xml:space="preserve"> </w:t>
      </w:r>
      <w:r w:rsidRPr="00633A23">
        <w:t>несет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власть над</w:t>
      </w:r>
      <w:r w:rsidRPr="00633A23">
        <w:rPr>
          <w:rFonts w:cs="Arial"/>
        </w:rPr>
        <w:t xml:space="preserve"> </w:t>
      </w:r>
      <w:r w:rsidRPr="00633A23">
        <w:t>другими</w:t>
      </w:r>
      <w:r w:rsidRPr="00633A23">
        <w:rPr>
          <w:rFonts w:cs="Arial"/>
        </w:rPr>
        <w:t xml:space="preserve"> </w:t>
      </w:r>
      <w:r w:rsidRPr="00633A23">
        <w:t>людьми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Желающих</w:t>
      </w:r>
      <w:r w:rsidRPr="00633A23">
        <w:rPr>
          <w:rFonts w:cs="Arial"/>
        </w:rPr>
        <w:t xml:space="preserve"> </w:t>
      </w:r>
      <w:r w:rsidRPr="00633A23">
        <w:t>поступить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 </w:t>
      </w:r>
      <w:r w:rsidRPr="00633A23">
        <w:t>становилось</w:t>
      </w:r>
      <w:r w:rsidRPr="00633A23">
        <w:rPr>
          <w:rFonts w:cs="Arial"/>
        </w:rPr>
        <w:t xml:space="preserve"> </w:t>
      </w:r>
      <w:r w:rsidRPr="00633A23">
        <w:t>все больше</w:t>
      </w:r>
      <w:r w:rsidRPr="00633A23">
        <w:rPr>
          <w:rFonts w:cs="Arial"/>
        </w:rPr>
        <w:t xml:space="preserve">,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около</w:t>
      </w:r>
      <w:r w:rsidRPr="00633A23">
        <w:rPr>
          <w:rFonts w:cs="Arial"/>
        </w:rPr>
        <w:t xml:space="preserve"> </w:t>
      </w:r>
      <w:r w:rsidRPr="00633A23">
        <w:t>ста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lastRenderedPageBreak/>
        <w:t>каждой</w:t>
      </w:r>
      <w:r w:rsidRPr="00633A23">
        <w:rPr>
          <w:rFonts w:cs="Arial"/>
        </w:rPr>
        <w:t xml:space="preserve"> </w:t>
      </w:r>
      <w:r w:rsidRPr="00633A23">
        <w:t>послушни</w:t>
      </w:r>
      <w:r w:rsidRPr="00633A23">
        <w:softHyphen/>
        <w:t>цей</w:t>
      </w:r>
      <w:r w:rsidRPr="00633A23">
        <w:rPr>
          <w:rFonts w:cs="Arial"/>
        </w:rPr>
        <w:t xml:space="preserve"> </w:t>
      </w:r>
      <w:r w:rsidRPr="00633A23">
        <w:t>матушка</w:t>
      </w:r>
      <w:r w:rsidRPr="00633A23">
        <w:rPr>
          <w:rFonts w:cs="Arial"/>
        </w:rPr>
        <w:t xml:space="preserve"> </w:t>
      </w:r>
      <w:r w:rsidRPr="00633A23">
        <w:t>беседовала</w:t>
      </w:r>
      <w:r w:rsidRPr="00633A23">
        <w:rPr>
          <w:rFonts w:cs="Arial"/>
        </w:rPr>
        <w:t xml:space="preserve"> </w:t>
      </w:r>
      <w:r w:rsidRPr="00633A23">
        <w:t>сама</w:t>
      </w:r>
      <w:r w:rsidRPr="00633A23">
        <w:rPr>
          <w:rFonts w:cs="Arial"/>
        </w:rPr>
        <w:t xml:space="preserve">, </w:t>
      </w:r>
      <w:r w:rsidRPr="00633A23">
        <w:t>старалась</w:t>
      </w:r>
      <w:r w:rsidRPr="00633A23">
        <w:rPr>
          <w:rFonts w:cs="Arial"/>
        </w:rPr>
        <w:t xml:space="preserve"> </w:t>
      </w:r>
      <w:r w:rsidRPr="00633A23">
        <w:t>объяснить как</w:t>
      </w:r>
      <w:r w:rsidRPr="00633A23">
        <w:rPr>
          <w:rFonts w:cs="Arial"/>
        </w:rPr>
        <w:t xml:space="preserve"> </w:t>
      </w:r>
      <w:r w:rsidRPr="00633A23">
        <w:t>трудно</w:t>
      </w:r>
      <w:r w:rsidRPr="00633A23">
        <w:rPr>
          <w:rFonts w:cs="Arial"/>
        </w:rPr>
        <w:t xml:space="preserve"> </w:t>
      </w:r>
      <w:r w:rsidRPr="00633A23">
        <w:t>отказаться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воли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монастыре ничего</w:t>
      </w:r>
      <w:r w:rsidRPr="00633A23">
        <w:rPr>
          <w:rFonts w:cs="Arial"/>
        </w:rPr>
        <w:t xml:space="preserve"> </w:t>
      </w:r>
      <w:r w:rsidRPr="00633A23">
        <w:t>нельзя</w:t>
      </w:r>
      <w:r w:rsidRPr="00633A23">
        <w:rPr>
          <w:rFonts w:cs="Arial"/>
        </w:rPr>
        <w:t xml:space="preserve"> </w:t>
      </w:r>
      <w:r w:rsidRPr="00633A23">
        <w:t>делать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своему</w:t>
      </w:r>
      <w:r w:rsidRPr="00633A23">
        <w:rPr>
          <w:rFonts w:cs="Arial"/>
        </w:rPr>
        <w:t xml:space="preserve"> </w:t>
      </w:r>
      <w:r w:rsidRPr="00633A23">
        <w:t>желанию</w:t>
      </w:r>
      <w:r w:rsidRPr="00633A23">
        <w:rPr>
          <w:rFonts w:cs="Arial"/>
        </w:rPr>
        <w:t xml:space="preserve">: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рабо</w:t>
      </w:r>
      <w:r w:rsidRPr="00633A23">
        <w:softHyphen/>
        <w:t>тать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молиться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спать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благослове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старшей</w:t>
      </w:r>
      <w:r w:rsidRPr="00633A23">
        <w:rPr>
          <w:rFonts w:cs="Arial"/>
        </w:rPr>
        <w:t xml:space="preserve"> </w:t>
      </w:r>
      <w:r w:rsidRPr="00633A23">
        <w:t>сестры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каждая</w:t>
      </w:r>
      <w:r w:rsidRPr="00633A23">
        <w:rPr>
          <w:rFonts w:cs="Arial"/>
        </w:rPr>
        <w:t xml:space="preserve"> </w:t>
      </w:r>
      <w:r w:rsidRPr="00633A23">
        <w:t>сестра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внут</w:t>
      </w:r>
      <w:r w:rsidRPr="00633A23">
        <w:softHyphen/>
        <w:t>реннюю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отвечает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внеш</w:t>
      </w:r>
      <w:r w:rsidRPr="00633A23">
        <w:softHyphen/>
        <w:t>нюю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настоятельница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несет</w:t>
      </w:r>
      <w:r w:rsidRPr="00633A23">
        <w:rPr>
          <w:rFonts w:cs="Arial"/>
        </w:rPr>
        <w:t xml:space="preserve"> </w:t>
      </w:r>
      <w:r w:rsidRPr="00633A23">
        <w:t>немощи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и бремя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монастырских</w:t>
      </w:r>
      <w:r w:rsidRPr="00633A23">
        <w:rPr>
          <w:rFonts w:cs="Arial"/>
        </w:rPr>
        <w:t xml:space="preserve"> </w:t>
      </w:r>
      <w:r w:rsidRPr="00633A23">
        <w:t>нужд</w:t>
      </w:r>
      <w:r w:rsidRPr="00633A23">
        <w:rPr>
          <w:rFonts w:cs="Arial"/>
        </w:rPr>
        <w:t xml:space="preserve">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прежде</w:t>
      </w:r>
      <w:r w:rsidRPr="00633A23">
        <w:rPr>
          <w:rFonts w:cs="Arial"/>
        </w:rPr>
        <w:t xml:space="preserve"> </w:t>
      </w:r>
      <w:r w:rsidRPr="00633A23">
        <w:t>всего</w:t>
      </w:r>
      <w:r w:rsidR="009A0B33" w:rsidRPr="009A0B33">
        <w:t xml:space="preserve"> </w:t>
      </w:r>
      <w:r w:rsidRPr="00633A23">
        <w:t>предупреждала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</w:t>
      </w:r>
      <w:r w:rsidRPr="00633A23">
        <w:t>ы</w:t>
      </w:r>
      <w:r w:rsidRPr="00633A23">
        <w:t>ре</w:t>
      </w:r>
      <w:r w:rsidRPr="00633A23">
        <w:rPr>
          <w:rFonts w:cs="Arial"/>
        </w:rPr>
        <w:t xml:space="preserve"> </w:t>
      </w:r>
      <w:r w:rsidRPr="00633A23">
        <w:t>невыно</w:t>
      </w:r>
      <w:r w:rsidRPr="00633A23">
        <w:softHyphen/>
        <w:t>сима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возлагает</w:t>
      </w:r>
      <w:r w:rsidRPr="00633A23">
        <w:rPr>
          <w:rFonts w:cs="Arial"/>
        </w:rPr>
        <w:t xml:space="preserve"> </w:t>
      </w:r>
      <w:r w:rsidRPr="00633A23">
        <w:t>надежды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Единого Бога</w:t>
      </w:r>
      <w:r w:rsidRPr="00633A23">
        <w:rPr>
          <w:rFonts w:cs="Arial"/>
        </w:rPr>
        <w:t xml:space="preserve">. </w:t>
      </w:r>
      <w:r w:rsidRPr="00633A23">
        <w:t>Распорядок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</w:t>
      </w:r>
      <w:r w:rsidRPr="00633A23">
        <w:t>а</w:t>
      </w:r>
      <w:r w:rsidRPr="00633A23">
        <w:t>стыре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следующий</w:t>
      </w:r>
      <w:r w:rsidRPr="00633A23">
        <w:rPr>
          <w:rFonts w:cs="Arial"/>
        </w:rPr>
        <w:t xml:space="preserve">: </w:t>
      </w:r>
      <w:r w:rsidRPr="00633A23">
        <w:t>в</w:t>
      </w:r>
      <w:r w:rsidRPr="00633A23">
        <w:rPr>
          <w:rFonts w:cs="Arial"/>
        </w:rPr>
        <w:t xml:space="preserve"> 3 </w:t>
      </w:r>
      <w:r w:rsidRPr="00633A23">
        <w:t>часа</w:t>
      </w:r>
      <w:r w:rsidRPr="00633A23">
        <w:rPr>
          <w:rFonts w:cs="Arial"/>
        </w:rPr>
        <w:t xml:space="preserve"> </w:t>
      </w:r>
      <w:r w:rsidRPr="00633A23">
        <w:t>утра</w:t>
      </w:r>
      <w:r w:rsidRPr="00633A23">
        <w:rPr>
          <w:rFonts w:cs="Arial"/>
        </w:rPr>
        <w:t xml:space="preserve"> </w:t>
      </w:r>
      <w:r w:rsidRPr="00633A23">
        <w:t>колокол</w:t>
      </w:r>
      <w:r w:rsidRPr="00633A23">
        <w:rPr>
          <w:rFonts w:cs="Arial"/>
        </w:rPr>
        <w:t xml:space="preserve"> </w:t>
      </w:r>
      <w:r w:rsidRPr="00633A23">
        <w:t>ударял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утрене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7.30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начи</w:t>
      </w:r>
      <w:r w:rsidRPr="00633A23">
        <w:softHyphen/>
        <w:t>налась</w:t>
      </w:r>
      <w:r w:rsidRPr="00633A23">
        <w:rPr>
          <w:rFonts w:cs="Arial"/>
        </w:rPr>
        <w:t xml:space="preserve"> </w:t>
      </w:r>
      <w:r w:rsidRPr="00633A23">
        <w:t>ранняя</w:t>
      </w:r>
      <w:r w:rsidRPr="00633A23">
        <w:rPr>
          <w:rFonts w:cs="Arial"/>
        </w:rPr>
        <w:t xml:space="preserve"> </w:t>
      </w:r>
      <w:r w:rsidRPr="00633A23">
        <w:t>обедня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10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поздняя</w:t>
      </w:r>
      <w:r w:rsidRPr="00633A23">
        <w:rPr>
          <w:rFonts w:cs="Arial"/>
        </w:rPr>
        <w:t xml:space="preserve">, </w:t>
      </w:r>
      <w:r w:rsidRPr="00633A23">
        <w:t>через</w:t>
      </w:r>
      <w:r w:rsidRPr="00633A23">
        <w:rPr>
          <w:rFonts w:cs="Arial"/>
        </w:rPr>
        <w:t xml:space="preserve"> 30 </w:t>
      </w:r>
      <w:r w:rsidRPr="00633A23">
        <w:t>ми</w:t>
      </w:r>
      <w:r w:rsidRPr="00633A23">
        <w:softHyphen/>
        <w:t>нут</w:t>
      </w:r>
      <w:r w:rsidRPr="00633A23">
        <w:rPr>
          <w:rFonts w:cs="Arial"/>
        </w:rPr>
        <w:t xml:space="preserve"> </w:t>
      </w:r>
      <w:r w:rsidRPr="00633A23">
        <w:t>трапеза</w:t>
      </w:r>
      <w:r w:rsidRPr="00633A23">
        <w:rPr>
          <w:rFonts w:cs="Arial"/>
        </w:rPr>
        <w:t xml:space="preserve">,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работа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послушание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5 </w:t>
      </w:r>
      <w:r w:rsidRPr="00633A23">
        <w:t>часов вечера</w:t>
      </w:r>
      <w:r w:rsidRPr="00633A23">
        <w:rPr>
          <w:rFonts w:cs="Arial"/>
        </w:rPr>
        <w:t xml:space="preserve"> </w:t>
      </w:r>
      <w:r w:rsidRPr="00633A23">
        <w:t>начиналась</w:t>
      </w:r>
      <w:r w:rsidRPr="00633A23">
        <w:rPr>
          <w:rFonts w:cs="Arial"/>
        </w:rPr>
        <w:t xml:space="preserve"> </w:t>
      </w:r>
      <w:r w:rsidRPr="00633A23">
        <w:t>обедня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8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ужин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стоял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2 </w:t>
      </w:r>
      <w:r w:rsidRPr="00633A23">
        <w:t>блюд</w:t>
      </w:r>
      <w:r w:rsidRPr="00633A23">
        <w:rPr>
          <w:rFonts w:cs="Arial"/>
        </w:rPr>
        <w:t xml:space="preserve">, </w:t>
      </w:r>
      <w:r w:rsidRPr="00633A23">
        <w:t>оставшихся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обеда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9 </w:t>
      </w:r>
      <w:r w:rsidRPr="00633A23">
        <w:t>часов</w:t>
      </w:r>
      <w:r w:rsidRPr="00633A23">
        <w:rPr>
          <w:rFonts w:cs="Arial"/>
        </w:rPr>
        <w:t xml:space="preserve"> </w:t>
      </w:r>
      <w:r w:rsidRPr="00633A23">
        <w:t>— вечернее</w:t>
      </w:r>
      <w:r w:rsidRPr="00633A23">
        <w:rPr>
          <w:rFonts w:cs="Arial"/>
        </w:rPr>
        <w:t xml:space="preserve"> </w:t>
      </w:r>
      <w:r w:rsidRPr="00633A23">
        <w:t>правило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келейное</w:t>
      </w:r>
      <w:r w:rsidRPr="00633A23">
        <w:rPr>
          <w:rFonts w:cs="Arial"/>
        </w:rPr>
        <w:t xml:space="preserve"> </w:t>
      </w:r>
      <w:r w:rsidRPr="00633A23">
        <w:t>правило</w:t>
      </w:r>
      <w:r w:rsidRPr="00633A23">
        <w:rPr>
          <w:rFonts w:cs="Arial"/>
        </w:rPr>
        <w:t xml:space="preserve">. </w:t>
      </w:r>
      <w:r w:rsidRPr="00633A23">
        <w:t>Игу</w:t>
      </w:r>
      <w:r w:rsidRPr="00633A23">
        <w:rPr>
          <w:rFonts w:cs="Arial"/>
        </w:rPr>
        <w:t>-</w:t>
      </w:r>
      <w:r w:rsidRPr="00633A23">
        <w:t>мения</w:t>
      </w:r>
      <w:r w:rsidRPr="00633A23">
        <w:rPr>
          <w:rFonts w:cs="Arial"/>
        </w:rPr>
        <w:t xml:space="preserve"> </w:t>
      </w:r>
      <w:r w:rsidRPr="00633A23">
        <w:t>следила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служение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чтение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монастыре было</w:t>
      </w:r>
      <w:r w:rsidRPr="00633A23">
        <w:rPr>
          <w:rFonts w:cs="Arial"/>
        </w:rPr>
        <w:t xml:space="preserve"> </w:t>
      </w:r>
      <w:r w:rsidRPr="00633A23">
        <w:t>неспешное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желанию</w:t>
      </w:r>
      <w:r w:rsidRPr="00633A23">
        <w:rPr>
          <w:rFonts w:cs="Arial"/>
        </w:rPr>
        <w:t xml:space="preserve"> </w:t>
      </w:r>
      <w:r w:rsidRPr="00633A23">
        <w:t>Государя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подписа</w:t>
      </w:r>
      <w:r w:rsidRPr="00633A23">
        <w:softHyphen/>
        <w:t>ла</w:t>
      </w:r>
      <w:r w:rsidRPr="00633A23">
        <w:rPr>
          <w:rFonts w:cs="Arial"/>
        </w:rPr>
        <w:t xml:space="preserve"> </w:t>
      </w:r>
      <w:r w:rsidRPr="00633A23">
        <w:t>согласие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«деятел</w:t>
      </w:r>
      <w:r w:rsidRPr="00633A23">
        <w:t>ь</w:t>
      </w:r>
      <w:r w:rsidRPr="00633A23">
        <w:t>ность</w:t>
      </w:r>
      <w:r w:rsidRPr="00633A23">
        <w:rPr>
          <w:rFonts w:cs="Arial"/>
        </w:rPr>
        <w:t xml:space="preserve"> </w:t>
      </w:r>
      <w:r w:rsidRPr="00633A23">
        <w:t>монахинь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выхо</w:t>
      </w:r>
      <w:r w:rsidRPr="00633A23">
        <w:softHyphen/>
        <w:t>дила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ограду</w:t>
      </w:r>
      <w:r w:rsidRPr="00633A23">
        <w:rPr>
          <w:rFonts w:cs="Arial"/>
        </w:rPr>
        <w:t xml:space="preserve"> </w:t>
      </w:r>
      <w:r w:rsidRPr="00633A23">
        <w:t>монастырскую»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rPr>
          <w:rFonts w:cs="Arial"/>
        </w:rPr>
        <w:t xml:space="preserve">26 </w:t>
      </w:r>
      <w:r w:rsidRPr="00633A23">
        <w:t>августа</w:t>
      </w:r>
      <w:r w:rsidRPr="00633A23">
        <w:rPr>
          <w:rFonts w:cs="Arial"/>
        </w:rPr>
        <w:t xml:space="preserve"> 1847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представлению</w:t>
      </w:r>
      <w:r w:rsidRPr="00633A23">
        <w:rPr>
          <w:rFonts w:cs="Arial"/>
        </w:rPr>
        <w:t xml:space="preserve"> </w:t>
      </w:r>
      <w:r w:rsidRPr="00633A23">
        <w:t>епархиаль</w:t>
      </w:r>
      <w:r w:rsidRPr="00633A23">
        <w:softHyphen/>
        <w:t>ного</w:t>
      </w:r>
      <w:r w:rsidRPr="00633A23">
        <w:rPr>
          <w:rFonts w:cs="Arial"/>
        </w:rPr>
        <w:t xml:space="preserve"> </w:t>
      </w:r>
      <w:r w:rsidRPr="00633A23">
        <w:t>начальства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усердие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заслуги</w:t>
      </w:r>
      <w:r w:rsidRPr="00633A23">
        <w:rPr>
          <w:rFonts w:cs="Arial"/>
        </w:rPr>
        <w:t xml:space="preserve"> </w:t>
      </w:r>
      <w:r w:rsidRPr="00633A23">
        <w:t>матушка</w:t>
      </w:r>
      <w:r w:rsidRPr="00633A23">
        <w:rPr>
          <w:rFonts w:cs="Arial"/>
        </w:rPr>
        <w:t xml:space="preserve"> </w:t>
      </w:r>
      <w:r w:rsidRPr="00633A23">
        <w:t>Феофания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награждена</w:t>
      </w:r>
      <w:r w:rsidRPr="00633A23">
        <w:rPr>
          <w:rFonts w:cs="Arial"/>
        </w:rPr>
        <w:t xml:space="preserve"> </w:t>
      </w:r>
      <w:r w:rsidRPr="00633A23">
        <w:t>золотым</w:t>
      </w:r>
      <w:r w:rsidRPr="00633A23">
        <w:rPr>
          <w:rFonts w:cs="Arial"/>
        </w:rPr>
        <w:t xml:space="preserve"> </w:t>
      </w:r>
      <w:r w:rsidRPr="00633A23">
        <w:t>наперсным</w:t>
      </w:r>
      <w:r w:rsidRPr="00633A23">
        <w:rPr>
          <w:rFonts w:cs="Arial"/>
        </w:rPr>
        <w:t xml:space="preserve"> </w:t>
      </w:r>
      <w:r w:rsidRPr="00633A23">
        <w:t>крестом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rPr>
          <w:rFonts w:cs="Arial"/>
        </w:rPr>
        <w:t xml:space="preserve">16 </w:t>
      </w:r>
      <w:r w:rsidRPr="00633A23">
        <w:t>ноября</w:t>
      </w:r>
      <w:r w:rsidRPr="00633A23">
        <w:rPr>
          <w:rFonts w:cs="Arial"/>
        </w:rPr>
        <w:t xml:space="preserve"> 1848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отошел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вечный</w:t>
      </w:r>
      <w:r w:rsidRPr="00633A23">
        <w:rPr>
          <w:rFonts w:cs="Arial"/>
        </w:rPr>
        <w:t xml:space="preserve"> </w:t>
      </w:r>
      <w:r w:rsidRPr="00633A23">
        <w:t>покой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softHyphen/>
        <w:t>трополит</w:t>
      </w:r>
      <w:r w:rsidRPr="00633A23">
        <w:rPr>
          <w:rFonts w:cs="Arial"/>
        </w:rPr>
        <w:t xml:space="preserve"> </w:t>
      </w:r>
      <w:r w:rsidRPr="00633A23">
        <w:t>Антоний</w:t>
      </w:r>
      <w:r w:rsidRPr="00633A23">
        <w:rPr>
          <w:rFonts w:cs="Arial"/>
        </w:rPr>
        <w:t xml:space="preserve"> (</w:t>
      </w:r>
      <w:r w:rsidRPr="00633A23">
        <w:t>Рафальский</w:t>
      </w:r>
      <w:r w:rsidRPr="00633A23">
        <w:rPr>
          <w:rFonts w:cs="Arial"/>
        </w:rPr>
        <w:t xml:space="preserve">).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помощником и</w:t>
      </w:r>
      <w:r w:rsidRPr="00633A23">
        <w:rPr>
          <w:rFonts w:cs="Arial"/>
        </w:rPr>
        <w:t xml:space="preserve"> </w:t>
      </w:r>
      <w:r w:rsidRPr="00633A23">
        <w:t>заступником</w:t>
      </w:r>
      <w:r w:rsidRPr="00633A23">
        <w:rPr>
          <w:rFonts w:cs="Arial"/>
        </w:rPr>
        <w:t xml:space="preserve"> </w:t>
      </w:r>
      <w:r w:rsidRPr="00633A23">
        <w:t>матушки</w:t>
      </w:r>
      <w:r w:rsidRPr="00633A23">
        <w:rPr>
          <w:rFonts w:cs="Arial"/>
        </w:rPr>
        <w:t xml:space="preserve"> </w:t>
      </w:r>
      <w:r w:rsidRPr="00633A23">
        <w:t>Феофании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она горевала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кончины</w:t>
      </w:r>
      <w:r w:rsidRPr="00633A23">
        <w:rPr>
          <w:rFonts w:cs="Arial"/>
        </w:rPr>
        <w:t xml:space="preserve"> </w:t>
      </w:r>
      <w:r w:rsidRPr="00633A23">
        <w:t>Царь</w:t>
      </w:r>
      <w:r w:rsidRPr="00633A23">
        <w:rPr>
          <w:rFonts w:cs="Arial"/>
        </w:rPr>
        <w:t xml:space="preserve"> </w:t>
      </w:r>
      <w:r w:rsidRPr="00633A23">
        <w:t>сказал</w:t>
      </w:r>
      <w:r w:rsidRPr="00633A23">
        <w:rPr>
          <w:rFonts w:cs="Arial"/>
        </w:rPr>
        <w:t xml:space="preserve">: </w:t>
      </w:r>
      <w:r w:rsidRPr="00633A23">
        <w:t>«Да</w:t>
      </w:r>
      <w:r w:rsidRPr="00633A23">
        <w:rPr>
          <w:rFonts w:cs="Arial"/>
        </w:rPr>
        <w:t xml:space="preserve">!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Антония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бу</w:t>
      </w:r>
      <w:r w:rsidRPr="00633A23">
        <w:softHyphen/>
        <w:t>дет»</w:t>
      </w:r>
      <w:r w:rsidRPr="00633A23">
        <w:rPr>
          <w:rFonts w:cs="Arial"/>
        </w:rPr>
        <w:t xml:space="preserve">.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t>я</w:t>
      </w:r>
      <w:r w:rsidRPr="00633A23">
        <w:t>тельность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Антоний</w:t>
      </w:r>
      <w:r w:rsidRPr="00633A23">
        <w:rPr>
          <w:rFonts w:cs="Arial"/>
        </w:rPr>
        <w:t xml:space="preserve"> </w:t>
      </w:r>
      <w:r w:rsidRPr="00633A23">
        <w:t>был награжден</w:t>
      </w:r>
      <w:r w:rsidRPr="00633A23">
        <w:rPr>
          <w:rFonts w:cs="Arial"/>
        </w:rPr>
        <w:t xml:space="preserve"> </w:t>
      </w:r>
      <w:r w:rsidRPr="00633A23">
        <w:t>орденом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Андрея</w:t>
      </w:r>
      <w:r w:rsidRPr="00633A23">
        <w:rPr>
          <w:rFonts w:cs="Arial"/>
        </w:rPr>
        <w:t xml:space="preserve"> </w:t>
      </w:r>
      <w:r w:rsidRPr="00633A23">
        <w:t>Первозванного</w:t>
      </w:r>
      <w:r w:rsidRPr="00633A23">
        <w:rPr>
          <w:rFonts w:cs="Arial"/>
        </w:rPr>
        <w:t xml:space="preserve"> </w:t>
      </w:r>
      <w:r w:rsidRPr="00633A23">
        <w:t>и бриллиа</w:t>
      </w:r>
      <w:r w:rsidRPr="00633A23">
        <w:t>н</w:t>
      </w:r>
      <w:r w:rsidRPr="00633A23">
        <w:t>товым</w:t>
      </w:r>
      <w:r w:rsidRPr="00633A23">
        <w:rPr>
          <w:rFonts w:cs="Arial"/>
        </w:rPr>
        <w:t xml:space="preserve"> </w:t>
      </w:r>
      <w:r w:rsidRPr="00633A23">
        <w:t>крестом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начались</w:t>
      </w:r>
      <w:r w:rsidRPr="00633A23">
        <w:rPr>
          <w:rFonts w:cs="Arial"/>
        </w:rPr>
        <w:t xml:space="preserve"> </w:t>
      </w:r>
      <w:r w:rsidRPr="00633A23">
        <w:t>новые</w:t>
      </w:r>
      <w:r w:rsidRPr="00633A23">
        <w:rPr>
          <w:rFonts w:cs="Arial"/>
        </w:rPr>
        <w:t xml:space="preserve"> </w:t>
      </w:r>
      <w:r w:rsidRPr="00633A23">
        <w:t>тревоги</w:t>
      </w:r>
      <w:r w:rsidRPr="00633A23">
        <w:rPr>
          <w:rFonts w:cs="Arial"/>
        </w:rPr>
        <w:t xml:space="preserve">,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к</w:t>
      </w:r>
      <w:r w:rsidRPr="00633A23">
        <w:rPr>
          <w:rFonts w:cs="Arial"/>
        </w:rPr>
        <w:t xml:space="preserve">. 12 </w:t>
      </w:r>
      <w:r w:rsidRPr="00633A23">
        <w:t xml:space="preserve">марта </w:t>
      </w:r>
      <w:r w:rsidRPr="00633A23">
        <w:rPr>
          <w:rFonts w:cs="Arial"/>
        </w:rPr>
        <w:t xml:space="preserve">1848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утвержден</w:t>
      </w:r>
      <w:r w:rsidRPr="00633A23">
        <w:rPr>
          <w:rFonts w:cs="Arial"/>
        </w:rPr>
        <w:t xml:space="preserve"> </w:t>
      </w:r>
      <w:r w:rsidRPr="00633A23">
        <w:t>новый</w:t>
      </w:r>
      <w:r w:rsidRPr="00633A23">
        <w:rPr>
          <w:rFonts w:cs="Arial"/>
        </w:rPr>
        <w:t xml:space="preserve"> </w:t>
      </w:r>
      <w:r w:rsidRPr="00633A23">
        <w:t>проект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настыря</w:t>
      </w:r>
      <w:r w:rsidRPr="00633A23">
        <w:rPr>
          <w:rFonts w:cs="Arial"/>
        </w:rPr>
        <w:t xml:space="preserve"> </w:t>
      </w:r>
      <w:r w:rsidRPr="00633A23">
        <w:t>на новом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Московской</w:t>
      </w:r>
      <w:r w:rsidRPr="00633A23">
        <w:rPr>
          <w:rFonts w:cs="Arial"/>
        </w:rPr>
        <w:t xml:space="preserve"> </w:t>
      </w:r>
      <w:r w:rsidRPr="00633A23">
        <w:t>заставы</w:t>
      </w:r>
      <w:r w:rsidRPr="00633A23">
        <w:rPr>
          <w:rFonts w:cs="Arial"/>
        </w:rPr>
        <w:t xml:space="preserve">, </w:t>
      </w:r>
      <w:r w:rsidRPr="00633A23">
        <w:t>вне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. </w:t>
      </w:r>
      <w:r w:rsidRPr="00633A23">
        <w:t>Это место</w:t>
      </w:r>
      <w:r w:rsidRPr="00633A23">
        <w:rPr>
          <w:rFonts w:cs="Arial"/>
        </w:rPr>
        <w:t xml:space="preserve"> </w:t>
      </w:r>
      <w:r w:rsidRPr="00633A23">
        <w:t>указал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Император</w:t>
      </w:r>
      <w:r w:rsidRPr="00633A23">
        <w:rPr>
          <w:rFonts w:cs="Arial"/>
        </w:rPr>
        <w:t xml:space="preserve"> </w:t>
      </w:r>
      <w:r w:rsidRPr="00633A23">
        <w:t>Николай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был его</w:t>
      </w:r>
      <w:r w:rsidRPr="00633A23">
        <w:rPr>
          <w:rFonts w:cs="Arial"/>
        </w:rPr>
        <w:t xml:space="preserve"> </w:t>
      </w:r>
      <w:r w:rsidRPr="00633A23">
        <w:t>попечителем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основателем</w:t>
      </w:r>
      <w:r w:rsidRPr="00633A23">
        <w:rPr>
          <w:rFonts w:cs="Arial"/>
        </w:rPr>
        <w:t xml:space="preserve">. </w:t>
      </w:r>
      <w:r w:rsidRPr="00633A23">
        <w:t>Государь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ска</w:t>
      </w:r>
      <w:r w:rsidRPr="00633A23">
        <w:softHyphen/>
        <w:t>зал</w:t>
      </w:r>
      <w:r w:rsidRPr="00633A23">
        <w:rPr>
          <w:rFonts w:cs="Arial"/>
        </w:rPr>
        <w:t xml:space="preserve"> </w:t>
      </w:r>
      <w:r w:rsidRPr="00633A23">
        <w:t>матушке</w:t>
      </w:r>
      <w:r w:rsidRPr="00633A23">
        <w:rPr>
          <w:rFonts w:cs="Arial"/>
        </w:rPr>
        <w:t xml:space="preserve"> </w:t>
      </w:r>
      <w:r w:rsidRPr="00633A23">
        <w:t>Фе</w:t>
      </w:r>
      <w:r w:rsidRPr="00633A23">
        <w:t>о</w:t>
      </w:r>
      <w:r w:rsidRPr="00633A23">
        <w:t>фании</w:t>
      </w:r>
      <w:r w:rsidRPr="00633A23">
        <w:rPr>
          <w:rFonts w:cs="Arial"/>
        </w:rPr>
        <w:t xml:space="preserve">: </w:t>
      </w:r>
      <w:r w:rsidRPr="00633A23">
        <w:t>«Я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буду</w:t>
      </w:r>
      <w:r w:rsidRPr="00633A23">
        <w:rPr>
          <w:rFonts w:cs="Arial"/>
        </w:rPr>
        <w:t xml:space="preserve"> </w:t>
      </w:r>
      <w:r w:rsidRPr="00633A23">
        <w:t>вашим</w:t>
      </w:r>
      <w:r w:rsidRPr="00633A23">
        <w:rPr>
          <w:rFonts w:cs="Arial"/>
        </w:rPr>
        <w:t xml:space="preserve"> </w:t>
      </w:r>
      <w:r w:rsidRPr="00633A23">
        <w:t>инжене</w:t>
      </w:r>
      <w:r w:rsidRPr="00633A23">
        <w:softHyphen/>
        <w:t>ром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надеюсь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Вашим</w:t>
      </w:r>
      <w:r w:rsidRPr="00633A23">
        <w:rPr>
          <w:rFonts w:cs="Arial"/>
        </w:rPr>
        <w:t xml:space="preserve"> </w:t>
      </w:r>
      <w:r w:rsidRPr="00633A23">
        <w:t>руководством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настырь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поистине</w:t>
      </w:r>
      <w:r w:rsidRPr="00633A23">
        <w:rPr>
          <w:rFonts w:cs="Arial"/>
        </w:rPr>
        <w:t xml:space="preserve"> </w:t>
      </w:r>
      <w:r w:rsidRPr="00633A23">
        <w:t>местом</w:t>
      </w:r>
      <w:r w:rsidRPr="00633A23">
        <w:rPr>
          <w:rFonts w:cs="Arial"/>
        </w:rPr>
        <w:t xml:space="preserve"> </w:t>
      </w:r>
      <w:r w:rsidRPr="00633A23">
        <w:t>благочестия»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rPr>
          <w:rFonts w:cs="Arial"/>
        </w:rPr>
        <w:t xml:space="preserve">1 </w:t>
      </w:r>
      <w:r w:rsidRPr="00633A23">
        <w:t>июля</w:t>
      </w:r>
      <w:r w:rsidRPr="00633A23">
        <w:rPr>
          <w:rFonts w:cs="Arial"/>
        </w:rPr>
        <w:t xml:space="preserve"> 1848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территория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осмотрена</w:t>
      </w:r>
      <w:r w:rsidRPr="00633A23">
        <w:rPr>
          <w:rFonts w:cs="Arial"/>
        </w:rPr>
        <w:t xml:space="preserve"> </w:t>
      </w:r>
      <w:r w:rsidRPr="00633A23">
        <w:t>и признана</w:t>
      </w:r>
      <w:r w:rsidRPr="00633A23">
        <w:rPr>
          <w:rFonts w:cs="Arial"/>
        </w:rPr>
        <w:t xml:space="preserve"> </w:t>
      </w:r>
      <w:r w:rsidRPr="00633A23">
        <w:t>удобной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строительства</w:t>
      </w:r>
      <w:r w:rsidRPr="00633A23">
        <w:rPr>
          <w:rFonts w:cs="Arial"/>
        </w:rPr>
        <w:t xml:space="preserve">. </w:t>
      </w:r>
      <w:r w:rsidRPr="00633A23">
        <w:t>Монастырю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дали</w:t>
      </w:r>
      <w:r w:rsidRPr="00633A23">
        <w:rPr>
          <w:rFonts w:cs="Arial"/>
        </w:rPr>
        <w:t xml:space="preserve"> 34 </w:t>
      </w:r>
      <w:r w:rsidRPr="00633A23">
        <w:t>десятины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. </w:t>
      </w:r>
      <w:r w:rsidRPr="00633A23">
        <w:t>Местность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пустын</w:t>
      </w:r>
      <w:r w:rsidRPr="00633A23">
        <w:softHyphen/>
        <w:t>на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свалка</w:t>
      </w:r>
      <w:r w:rsidRPr="00633A23">
        <w:rPr>
          <w:rFonts w:cs="Arial"/>
        </w:rPr>
        <w:t xml:space="preserve"> </w:t>
      </w:r>
      <w:r w:rsidRPr="00633A23">
        <w:t>городского</w:t>
      </w:r>
      <w:r w:rsidRPr="00633A23">
        <w:rPr>
          <w:rFonts w:cs="Arial"/>
        </w:rPr>
        <w:t xml:space="preserve"> </w:t>
      </w:r>
      <w:r w:rsidRPr="00633A23">
        <w:t>мус</w:t>
      </w:r>
      <w:r w:rsidRPr="00633A23">
        <w:t>о</w:t>
      </w:r>
      <w:r w:rsidRPr="00633A23">
        <w:t>ра</w:t>
      </w:r>
      <w:r w:rsidRPr="00633A23">
        <w:rPr>
          <w:rFonts w:cs="Arial"/>
        </w:rPr>
        <w:t xml:space="preserve">, </w:t>
      </w:r>
      <w:r w:rsidRPr="00633A23">
        <w:t>заборы</w:t>
      </w:r>
      <w:r w:rsidRPr="00633A23">
        <w:rPr>
          <w:rFonts w:cs="Arial"/>
        </w:rPr>
        <w:t xml:space="preserve">, </w:t>
      </w:r>
      <w:r w:rsidRPr="00633A23">
        <w:t>низенькие дома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 </w:t>
      </w:r>
      <w:r w:rsidRPr="00633A23">
        <w:t>будущего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зеленела</w:t>
      </w:r>
      <w:r w:rsidRPr="00633A23">
        <w:rPr>
          <w:rFonts w:cs="Arial"/>
        </w:rPr>
        <w:t xml:space="preserve"> </w:t>
      </w:r>
      <w:r w:rsidRPr="00633A23">
        <w:t>роща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Петербурге</w:t>
      </w:r>
      <w:r w:rsidRPr="00633A23">
        <w:rPr>
          <w:rFonts w:cs="Arial"/>
        </w:rPr>
        <w:t xml:space="preserve"> </w:t>
      </w:r>
      <w:r w:rsidRPr="00633A23">
        <w:t>торжественно</w:t>
      </w:r>
      <w:r w:rsidRPr="00633A23">
        <w:rPr>
          <w:rFonts w:cs="Arial"/>
        </w:rPr>
        <w:t xml:space="preserve"> </w:t>
      </w:r>
      <w:r w:rsidRPr="00633A23">
        <w:t xml:space="preserve">отмечался </w:t>
      </w:r>
      <w:r w:rsidRPr="00633A23">
        <w:rPr>
          <w:rFonts w:cs="Arial"/>
        </w:rPr>
        <w:t>50-</w:t>
      </w:r>
      <w:r w:rsidRPr="00633A23">
        <w:t>летний</w:t>
      </w:r>
      <w:r w:rsidRPr="00633A23">
        <w:rPr>
          <w:rFonts w:cs="Arial"/>
        </w:rPr>
        <w:t xml:space="preserve"> </w:t>
      </w:r>
      <w:r w:rsidRPr="00633A23">
        <w:t>юбилей</w:t>
      </w:r>
      <w:r w:rsidRPr="00633A23">
        <w:rPr>
          <w:rFonts w:cs="Arial"/>
        </w:rPr>
        <w:t xml:space="preserve"> </w:t>
      </w:r>
      <w:r w:rsidRPr="00633A23">
        <w:t>Екатерининского</w:t>
      </w:r>
      <w:r w:rsidRPr="00633A23">
        <w:rPr>
          <w:rFonts w:cs="Arial"/>
        </w:rPr>
        <w:t xml:space="preserve"> </w:t>
      </w:r>
      <w:r w:rsidRPr="00633A23">
        <w:t>института</w:t>
      </w:r>
      <w:r w:rsidRPr="00633A23">
        <w:rPr>
          <w:rFonts w:cs="Arial"/>
        </w:rPr>
        <w:t xml:space="preserve">. </w:t>
      </w:r>
      <w:r w:rsidRPr="00633A23">
        <w:t>Естест</w:t>
      </w:r>
      <w:r w:rsidRPr="00633A23">
        <w:softHyphen/>
        <w:t>венно</w:t>
      </w:r>
      <w:r w:rsidRPr="00633A23">
        <w:rPr>
          <w:rFonts w:cs="Arial"/>
        </w:rPr>
        <w:t xml:space="preserve">,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присутствовал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Государь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семьей</w:t>
      </w:r>
      <w:r w:rsidRPr="00633A23">
        <w:rPr>
          <w:rFonts w:cs="Arial"/>
        </w:rPr>
        <w:t xml:space="preserve">, </w:t>
      </w:r>
      <w:r w:rsidRPr="00633A23">
        <w:t>была приглашена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матушка</w:t>
      </w:r>
      <w:r w:rsidRPr="00633A23">
        <w:rPr>
          <w:rFonts w:cs="Arial"/>
        </w:rPr>
        <w:t xml:space="preserve"> </w:t>
      </w:r>
      <w:r w:rsidRPr="00633A23">
        <w:t>Феофания</w:t>
      </w:r>
      <w:r w:rsidRPr="00633A23">
        <w:rPr>
          <w:rFonts w:cs="Arial"/>
        </w:rPr>
        <w:t xml:space="preserve">.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Государь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дошел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спросил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сердита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за 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решил</w:t>
      </w:r>
      <w:r w:rsidRPr="00633A23">
        <w:rPr>
          <w:rFonts w:cs="Arial"/>
        </w:rPr>
        <w:t xml:space="preserve"> </w:t>
      </w:r>
      <w:r w:rsidRPr="00633A23">
        <w:t>переселить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отвеча</w:t>
      </w:r>
      <w:r w:rsidRPr="00633A23">
        <w:softHyphen/>
        <w:t>ла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хорошо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просила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закладке</w:t>
      </w:r>
      <w:r w:rsidRPr="00633A23">
        <w:rPr>
          <w:rFonts w:cs="Arial"/>
        </w:rPr>
        <w:t xml:space="preserve">. 3 </w:t>
      </w:r>
      <w:r w:rsidRPr="00633A23">
        <w:t>ноября</w:t>
      </w:r>
      <w:r w:rsidRPr="00633A23">
        <w:rPr>
          <w:rFonts w:cs="Arial"/>
        </w:rPr>
        <w:t xml:space="preserve"> 1849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совершилась</w:t>
      </w:r>
      <w:r w:rsidRPr="00633A23">
        <w:rPr>
          <w:rFonts w:cs="Arial"/>
        </w:rPr>
        <w:t xml:space="preserve"> </w:t>
      </w:r>
      <w:r w:rsidRPr="00633A23">
        <w:t>закладка</w:t>
      </w:r>
      <w:r w:rsidRPr="00633A23">
        <w:rPr>
          <w:rFonts w:cs="Arial"/>
        </w:rPr>
        <w:t xml:space="preserve"> </w:t>
      </w:r>
      <w:r w:rsidRPr="00633A23">
        <w:t>Воскресен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женского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присутствии</w:t>
      </w:r>
      <w:r w:rsidRPr="00633A23">
        <w:rPr>
          <w:rFonts w:cs="Arial"/>
        </w:rPr>
        <w:t xml:space="preserve"> </w:t>
      </w:r>
      <w:r w:rsidRPr="00633A23">
        <w:t>Государя Императора</w:t>
      </w:r>
      <w:r w:rsidRPr="00633A23">
        <w:rPr>
          <w:rFonts w:cs="Arial"/>
        </w:rPr>
        <w:t xml:space="preserve">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принял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уча</w:t>
      </w:r>
      <w:r w:rsidRPr="00633A23">
        <w:softHyphen/>
        <w:t>стие</w:t>
      </w:r>
      <w:r w:rsidRPr="00633A23">
        <w:rPr>
          <w:rFonts w:cs="Arial"/>
        </w:rPr>
        <w:t xml:space="preserve">.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Казанского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бора</w:t>
      </w:r>
      <w:r w:rsidRPr="00633A23">
        <w:rPr>
          <w:rFonts w:cs="Arial"/>
        </w:rPr>
        <w:t xml:space="preserve"> </w:t>
      </w:r>
      <w:r w:rsidRPr="00633A23">
        <w:t>привезли</w:t>
      </w:r>
      <w:r w:rsidRPr="00633A23">
        <w:rPr>
          <w:rFonts w:cs="Arial"/>
        </w:rPr>
        <w:t xml:space="preserve"> </w:t>
      </w:r>
      <w:r w:rsidRPr="00633A23">
        <w:t>икону Казанской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честь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была освящена</w:t>
      </w:r>
      <w:r w:rsidRPr="00633A23">
        <w:rPr>
          <w:rFonts w:cs="Arial"/>
        </w:rPr>
        <w:t xml:space="preserve"> </w:t>
      </w:r>
      <w:r w:rsidRPr="00633A23">
        <w:t>первая</w:t>
      </w:r>
      <w:r w:rsidRPr="00633A23">
        <w:rPr>
          <w:rFonts w:cs="Arial"/>
        </w:rPr>
        <w:t xml:space="preserve"> </w:t>
      </w:r>
      <w:r w:rsidRPr="00633A23">
        <w:t>деревянная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территории монастыря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году</w:t>
      </w:r>
      <w:r w:rsidRPr="00633A23">
        <w:rPr>
          <w:rFonts w:cs="Arial"/>
        </w:rPr>
        <w:t xml:space="preserve">.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литургию служил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Никанор</w:t>
      </w:r>
      <w:r w:rsidRPr="00633A23">
        <w:rPr>
          <w:rFonts w:cs="Arial"/>
        </w:rPr>
        <w:t xml:space="preserve">. </w:t>
      </w:r>
      <w:r w:rsidRPr="00633A23">
        <w:t>Первым</w:t>
      </w:r>
      <w:r w:rsidRPr="00633A23">
        <w:rPr>
          <w:rFonts w:cs="Arial"/>
        </w:rPr>
        <w:t xml:space="preserve"> </w:t>
      </w:r>
      <w:r w:rsidRPr="00633A23">
        <w:t>архитектором монастыря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rPr>
          <w:rFonts w:cs="Arial"/>
        </w:rPr>
        <w:t xml:space="preserve">. </w:t>
      </w:r>
      <w:r w:rsidRPr="00633A23">
        <w:t>Е</w:t>
      </w:r>
      <w:r w:rsidRPr="00633A23">
        <w:rPr>
          <w:rFonts w:cs="Arial"/>
        </w:rPr>
        <w:t xml:space="preserve">. </w:t>
      </w:r>
      <w:r w:rsidRPr="00633A23">
        <w:t>Ефимов</w:t>
      </w:r>
      <w:r w:rsidRPr="00633A23">
        <w:rPr>
          <w:rFonts w:cs="Arial"/>
        </w:rPr>
        <w:t xml:space="preserve">,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его смерти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1851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сменил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Сычев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устройство монастыря</w:t>
      </w:r>
      <w:r w:rsidRPr="00633A23">
        <w:rPr>
          <w:rFonts w:cs="Arial"/>
        </w:rPr>
        <w:t xml:space="preserve"> </w:t>
      </w:r>
      <w:r w:rsidRPr="00633A23">
        <w:t>Высочайше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повелено</w:t>
      </w:r>
      <w:r w:rsidRPr="00633A23">
        <w:rPr>
          <w:rFonts w:cs="Arial"/>
        </w:rPr>
        <w:t xml:space="preserve"> </w:t>
      </w:r>
      <w:r w:rsidRPr="00633A23">
        <w:t>выдавать</w:t>
      </w:r>
      <w:r w:rsidRPr="00633A23">
        <w:rPr>
          <w:rFonts w:cs="Arial"/>
        </w:rPr>
        <w:t xml:space="preserve"> </w:t>
      </w:r>
      <w:r w:rsidRPr="00633A23">
        <w:t>из казны</w:t>
      </w:r>
      <w:r w:rsidRPr="00633A23">
        <w:rPr>
          <w:rFonts w:cs="Arial"/>
        </w:rPr>
        <w:t xml:space="preserve"> </w:t>
      </w:r>
      <w:r w:rsidRPr="00633A23">
        <w:t>ежегодно</w:t>
      </w:r>
      <w:r w:rsidRPr="00633A23">
        <w:rPr>
          <w:rFonts w:cs="Arial"/>
        </w:rPr>
        <w:t xml:space="preserve"> 25 </w:t>
      </w:r>
      <w:r w:rsidRPr="00633A23">
        <w:t>тысяч</w:t>
      </w:r>
      <w:r w:rsidRPr="00633A23">
        <w:rPr>
          <w:rFonts w:cs="Arial"/>
        </w:rPr>
        <w:t xml:space="preserve"> </w:t>
      </w:r>
      <w:r w:rsidRPr="00633A23">
        <w:t>рублей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, </w:t>
      </w:r>
      <w:r w:rsidRPr="00633A23">
        <w:t>конечно</w:t>
      </w:r>
      <w:r w:rsidRPr="00633A23">
        <w:rPr>
          <w:rFonts w:cs="Arial"/>
        </w:rPr>
        <w:t xml:space="preserve">,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недостаточно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строительстве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посылал</w:t>
      </w:r>
      <w:r w:rsidRPr="00633A23">
        <w:rPr>
          <w:rFonts w:cs="Arial"/>
        </w:rPr>
        <w:t xml:space="preserve"> </w:t>
      </w:r>
      <w:r w:rsidRPr="00633A23">
        <w:t>ма</w:t>
      </w:r>
      <w:r w:rsidRPr="00633A23">
        <w:softHyphen/>
        <w:t>тушке</w:t>
      </w:r>
      <w:r w:rsidRPr="00633A23">
        <w:rPr>
          <w:rFonts w:cs="Arial"/>
        </w:rPr>
        <w:t xml:space="preserve"> </w:t>
      </w:r>
      <w:r w:rsidRPr="00633A23">
        <w:t>помощь</w:t>
      </w:r>
      <w:r w:rsidRPr="00633A23">
        <w:rPr>
          <w:rFonts w:cs="Arial"/>
        </w:rPr>
        <w:t xml:space="preserve">,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человеческой</w:t>
      </w:r>
      <w:r w:rsidRPr="00633A23">
        <w:rPr>
          <w:rFonts w:cs="Arial"/>
        </w:rPr>
        <w:t xml:space="preserve"> </w:t>
      </w:r>
      <w:r w:rsidRPr="00633A23">
        <w:t>точки</w:t>
      </w:r>
      <w:r w:rsidRPr="00633A23">
        <w:rPr>
          <w:rFonts w:cs="Arial"/>
        </w:rPr>
        <w:t xml:space="preserve"> </w:t>
      </w:r>
      <w:r w:rsidRPr="00633A23">
        <w:t>зрения трудно</w:t>
      </w:r>
      <w:r w:rsidRPr="00633A23">
        <w:rPr>
          <w:rFonts w:cs="Arial"/>
        </w:rPr>
        <w:t xml:space="preserve"> </w:t>
      </w:r>
      <w:r w:rsidRPr="00633A23">
        <w:t>вообразить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нужное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появлялись</w:t>
      </w:r>
      <w:r w:rsidRPr="00633A23">
        <w:rPr>
          <w:rFonts w:cs="Arial"/>
        </w:rPr>
        <w:t xml:space="preserve"> </w:t>
      </w:r>
      <w:r w:rsidRPr="00633A23">
        <w:t>и нужные</w:t>
      </w:r>
      <w:r w:rsidRPr="00633A23">
        <w:rPr>
          <w:rFonts w:cs="Arial"/>
        </w:rPr>
        <w:t xml:space="preserve"> </w:t>
      </w:r>
      <w:r w:rsidRPr="00633A23">
        <w:t>благотворители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чета</w:t>
      </w:r>
      <w:r w:rsidRPr="00633A23">
        <w:rPr>
          <w:rFonts w:cs="Arial"/>
        </w:rPr>
        <w:t xml:space="preserve"> </w:t>
      </w:r>
      <w:r w:rsidRPr="00633A23">
        <w:t>купцов</w:t>
      </w:r>
      <w:r w:rsidRPr="00633A23">
        <w:rPr>
          <w:rFonts w:cs="Arial"/>
        </w:rPr>
        <w:t xml:space="preserve"> </w:t>
      </w:r>
      <w:r w:rsidRPr="00633A23">
        <w:t>Громовых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жертвовали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строительство</w:t>
      </w:r>
      <w:r w:rsidRPr="00633A23">
        <w:rPr>
          <w:rFonts w:cs="Arial"/>
        </w:rPr>
        <w:t xml:space="preserve">, </w:t>
      </w:r>
      <w:r w:rsidRPr="00633A23">
        <w:t>подрядчик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softHyphen/>
        <w:t>нонов</w:t>
      </w:r>
      <w:r w:rsidRPr="00633A23">
        <w:rPr>
          <w:rFonts w:cs="Arial"/>
        </w:rPr>
        <w:t>,</w:t>
      </w:r>
      <w:r w:rsidR="00ED1240">
        <w:rPr>
          <w:rFonts w:cs="Arial"/>
        </w:rPr>
        <w:t xml:space="preserve"> </w:t>
      </w:r>
      <w:r w:rsidRPr="00633A23">
        <w:t>позолотчик</w:t>
      </w:r>
      <w:r w:rsidRPr="00633A23">
        <w:rPr>
          <w:rFonts w:cs="Arial"/>
        </w:rPr>
        <w:t xml:space="preserve"> </w:t>
      </w:r>
      <w:r w:rsidRPr="00633A23">
        <w:t>Козырев</w:t>
      </w:r>
      <w:r w:rsidRPr="00633A23">
        <w:rPr>
          <w:rFonts w:cs="Arial"/>
        </w:rPr>
        <w:t>,</w:t>
      </w:r>
      <w:r w:rsidR="00ED1240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готовые</w:t>
      </w:r>
      <w:r w:rsidRPr="00633A23">
        <w:rPr>
          <w:rFonts w:cs="Arial"/>
        </w:rPr>
        <w:t xml:space="preserve"> </w:t>
      </w:r>
      <w:r w:rsidRPr="00633A23">
        <w:t>помочь</w:t>
      </w:r>
      <w:r w:rsidR="00983FD2" w:rsidRPr="00983FD2">
        <w:t xml:space="preserve"> </w:t>
      </w:r>
      <w:r w:rsidRPr="00633A23">
        <w:t>игумений</w:t>
      </w:r>
      <w:r w:rsidRPr="00633A23">
        <w:rPr>
          <w:rFonts w:cs="Arial"/>
        </w:rPr>
        <w:t xml:space="preserve">. </w:t>
      </w:r>
      <w:r w:rsidRPr="00633A23">
        <w:t>Сохранилось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воспоминание</w:t>
      </w:r>
      <w:r w:rsidRPr="00633A23">
        <w:rPr>
          <w:rFonts w:cs="Arial"/>
        </w:rPr>
        <w:t xml:space="preserve">: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хва</w:t>
      </w:r>
      <w:r w:rsidRPr="00633A23">
        <w:softHyphen/>
        <w:t>тало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е</w:t>
      </w:r>
      <w:r w:rsidRPr="00633A23">
        <w:t>нег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устройства</w:t>
      </w:r>
      <w:r w:rsidRPr="00633A23">
        <w:rPr>
          <w:rFonts w:cs="Arial"/>
        </w:rPr>
        <w:t xml:space="preserve"> </w:t>
      </w:r>
      <w:r w:rsidRPr="00633A23">
        <w:t>печей</w:t>
      </w:r>
      <w:r w:rsidRPr="00633A23">
        <w:rPr>
          <w:rFonts w:cs="Arial"/>
        </w:rPr>
        <w:t xml:space="preserve">, </w:t>
      </w:r>
      <w:r w:rsidRPr="00633A23">
        <w:t>матушка</w:t>
      </w:r>
      <w:r w:rsidRPr="00633A23">
        <w:rPr>
          <w:rFonts w:cs="Arial"/>
        </w:rPr>
        <w:t xml:space="preserve"> </w:t>
      </w:r>
      <w:r w:rsidRPr="00633A23">
        <w:t>плачет</w:t>
      </w:r>
      <w:r w:rsidRPr="00633A23">
        <w:rPr>
          <w:rFonts w:cs="Arial"/>
        </w:rPr>
        <w:t xml:space="preserve">, </w:t>
      </w:r>
      <w:r w:rsidRPr="00633A23">
        <w:t>молится</w:t>
      </w:r>
      <w:r w:rsidRPr="00633A23">
        <w:rPr>
          <w:rFonts w:cs="Arial"/>
        </w:rPr>
        <w:t xml:space="preserve">, </w:t>
      </w:r>
      <w:r w:rsidRPr="00633A23">
        <w:t>вдруг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зовут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посетителю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о</w:t>
      </w:r>
      <w:r w:rsidRPr="00633A23">
        <w:t>ез</w:t>
      </w:r>
      <w:r w:rsidRPr="00633A23">
        <w:softHyphen/>
        <w:t>жая</w:t>
      </w:r>
      <w:r w:rsidRPr="00633A23">
        <w:rPr>
          <w:rFonts w:cs="Arial"/>
        </w:rPr>
        <w:t xml:space="preserve"> </w:t>
      </w:r>
      <w:r w:rsidRPr="00633A23">
        <w:t>мимо</w:t>
      </w:r>
      <w:r w:rsidRPr="00633A23">
        <w:rPr>
          <w:rFonts w:cs="Arial"/>
        </w:rPr>
        <w:t xml:space="preserve">, </w:t>
      </w:r>
      <w:r w:rsidRPr="00633A23">
        <w:t>остановился</w:t>
      </w:r>
      <w:r w:rsidRPr="00633A23">
        <w:rPr>
          <w:rFonts w:cs="Arial"/>
        </w:rPr>
        <w:t xml:space="preserve">, </w:t>
      </w:r>
      <w:r w:rsidRPr="00633A23">
        <w:t>походил</w:t>
      </w:r>
      <w:r w:rsidRPr="00633A23">
        <w:rPr>
          <w:rFonts w:cs="Arial"/>
        </w:rPr>
        <w:t xml:space="preserve"> </w:t>
      </w:r>
      <w:r w:rsidRPr="00633A23">
        <w:t>около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звал</w:t>
      </w:r>
      <w:r w:rsidRPr="00633A23">
        <w:rPr>
          <w:rFonts w:cs="Arial"/>
        </w:rPr>
        <w:t xml:space="preserve"> </w:t>
      </w:r>
      <w:r w:rsidRPr="00633A23">
        <w:t>настоятельницу</w:t>
      </w:r>
      <w:r w:rsidRPr="00633A23">
        <w:rPr>
          <w:rFonts w:cs="Arial"/>
        </w:rPr>
        <w:t xml:space="preserve">.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вышла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протянул конверт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столько</w:t>
      </w:r>
      <w:r w:rsidRPr="00633A23">
        <w:rPr>
          <w:rFonts w:cs="Arial"/>
        </w:rPr>
        <w:t xml:space="preserve"> </w:t>
      </w:r>
      <w:r w:rsidRPr="00633A23">
        <w:t>денег</w:t>
      </w:r>
      <w:r w:rsidRPr="00633A23">
        <w:rPr>
          <w:rFonts w:cs="Arial"/>
        </w:rPr>
        <w:t xml:space="preserve">, </w:t>
      </w:r>
      <w:r w:rsidRPr="00633A23">
        <w:t>сколько</w:t>
      </w:r>
      <w:r w:rsidRPr="00633A23">
        <w:rPr>
          <w:rFonts w:cs="Arial"/>
        </w:rPr>
        <w:t xml:space="preserve"> </w:t>
      </w:r>
      <w:r w:rsidRPr="00633A23">
        <w:t>тре</w:t>
      </w:r>
      <w:r w:rsidRPr="00633A23">
        <w:softHyphen/>
        <w:t>бовалось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вопрос</w:t>
      </w:r>
      <w:r w:rsidRPr="00633A23">
        <w:rPr>
          <w:rFonts w:cs="Arial"/>
        </w:rPr>
        <w:t xml:space="preserve"> </w:t>
      </w:r>
      <w:r w:rsidRPr="00633A23">
        <w:t>мату</w:t>
      </w:r>
      <w:r w:rsidRPr="00633A23">
        <w:t>ш</w:t>
      </w:r>
      <w:r w:rsidRPr="00633A23">
        <w:t>ки</w:t>
      </w:r>
      <w:r w:rsidRPr="00633A23">
        <w:rPr>
          <w:rFonts w:cs="Arial"/>
        </w:rPr>
        <w:t xml:space="preserve">: </w:t>
      </w:r>
      <w:r w:rsidRPr="00633A23">
        <w:t>«Кто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?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кого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литься</w:t>
      </w:r>
      <w:r w:rsidRPr="00633A23">
        <w:rPr>
          <w:rFonts w:cs="Arial"/>
        </w:rPr>
        <w:t>?</w:t>
      </w:r>
      <w:r w:rsidRPr="00633A23">
        <w:t>»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ответил</w:t>
      </w:r>
      <w:r w:rsidRPr="00633A23">
        <w:rPr>
          <w:rFonts w:cs="Arial"/>
        </w:rPr>
        <w:t xml:space="preserve">: </w:t>
      </w:r>
      <w:r w:rsidRPr="00633A23">
        <w:t>«Раб</w:t>
      </w:r>
      <w:r w:rsidRPr="00633A23">
        <w:rPr>
          <w:rFonts w:cs="Arial"/>
        </w:rPr>
        <w:t xml:space="preserve"> </w:t>
      </w:r>
      <w:r w:rsidRPr="00633A23">
        <w:t>Божий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Михаил»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rPr>
          <w:rFonts w:cs="Arial"/>
        </w:rPr>
        <w:t xml:space="preserve">5 </w:t>
      </w:r>
      <w:r w:rsidRPr="00633A23">
        <w:t>апреля</w:t>
      </w:r>
      <w:r w:rsidRPr="00633A23">
        <w:rPr>
          <w:rFonts w:cs="Arial"/>
        </w:rPr>
        <w:t xml:space="preserve"> 1852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представлению</w:t>
      </w:r>
      <w:r w:rsidRPr="00633A23">
        <w:rPr>
          <w:rFonts w:cs="Arial"/>
        </w:rPr>
        <w:t xml:space="preserve"> </w:t>
      </w:r>
      <w:r w:rsidRPr="00633A23">
        <w:t>митрополита Никодима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примерном</w:t>
      </w:r>
      <w:r w:rsidRPr="00633A23">
        <w:rPr>
          <w:rFonts w:cs="Arial"/>
        </w:rPr>
        <w:t xml:space="preserve"> </w:t>
      </w:r>
      <w:r w:rsidRPr="00633A23">
        <w:t>усердии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ревностном</w:t>
      </w:r>
      <w:r w:rsidRPr="00633A23">
        <w:rPr>
          <w:rFonts w:cs="Arial"/>
        </w:rPr>
        <w:t xml:space="preserve"> </w:t>
      </w:r>
      <w:r w:rsidRPr="00633A23">
        <w:t>служе</w:t>
      </w:r>
      <w:r w:rsidRPr="00633A23">
        <w:softHyphen/>
        <w:t>нии</w:t>
      </w:r>
      <w:r w:rsidRPr="00633A23">
        <w:rPr>
          <w:rFonts w:cs="Arial"/>
        </w:rPr>
        <w:t xml:space="preserve"> </w:t>
      </w:r>
      <w:r w:rsidRPr="00633A23">
        <w:t>игумений</w:t>
      </w:r>
      <w:r w:rsidRPr="00633A23">
        <w:rPr>
          <w:rFonts w:cs="Arial"/>
        </w:rPr>
        <w:t xml:space="preserve"> </w:t>
      </w:r>
      <w:r w:rsidRPr="00633A23">
        <w:t>Феофании</w:t>
      </w:r>
      <w:r w:rsidRPr="00633A23">
        <w:rPr>
          <w:rFonts w:cs="Arial"/>
        </w:rPr>
        <w:t xml:space="preserve">,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пожалован</w:t>
      </w:r>
      <w:r w:rsidRPr="00633A23">
        <w:rPr>
          <w:rFonts w:cs="Arial"/>
        </w:rPr>
        <w:t xml:space="preserve"> </w:t>
      </w:r>
      <w:r w:rsidRPr="00633A23">
        <w:t>золотой наперсный</w:t>
      </w:r>
      <w:r w:rsidRPr="00633A23">
        <w:rPr>
          <w:rFonts w:cs="Arial"/>
        </w:rPr>
        <w:t xml:space="preserve"> </w:t>
      </w:r>
      <w:r w:rsidRPr="00633A23">
        <w:t>крест</w:t>
      </w:r>
      <w:r w:rsidRPr="00633A23">
        <w:rPr>
          <w:rFonts w:cs="Arial"/>
        </w:rPr>
        <w:t xml:space="preserve">, </w:t>
      </w:r>
      <w:r w:rsidRPr="00633A23">
        <w:t>укр</w:t>
      </w:r>
      <w:r w:rsidRPr="00633A23">
        <w:t>а</w:t>
      </w:r>
      <w:r w:rsidRPr="00633A23">
        <w:t>шенный</w:t>
      </w:r>
      <w:r w:rsidRPr="00633A23">
        <w:rPr>
          <w:rFonts w:cs="Arial"/>
        </w:rPr>
        <w:t xml:space="preserve"> </w:t>
      </w:r>
      <w:r w:rsidRPr="00633A23">
        <w:t>бриллиантами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Весной</w:t>
      </w:r>
      <w:r w:rsidRPr="00633A23">
        <w:rPr>
          <w:rFonts w:cs="Arial"/>
        </w:rPr>
        <w:t xml:space="preserve"> 1854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готов</w:t>
      </w:r>
      <w:r w:rsidRPr="00633A23">
        <w:rPr>
          <w:rFonts w:cs="Arial"/>
        </w:rPr>
        <w:t xml:space="preserve"> </w:t>
      </w:r>
      <w:r w:rsidRPr="00633A23">
        <w:t>каменный</w:t>
      </w:r>
      <w:r w:rsidRPr="00633A23">
        <w:rPr>
          <w:rFonts w:cs="Arial"/>
        </w:rPr>
        <w:t xml:space="preserve"> </w:t>
      </w:r>
      <w:r w:rsidRPr="00633A23">
        <w:t>корпус</w:t>
      </w:r>
      <w:r w:rsidRPr="00633A23">
        <w:rPr>
          <w:rFonts w:cs="Arial"/>
        </w:rPr>
        <w:t xml:space="preserve"> </w:t>
      </w:r>
      <w:r w:rsidRPr="00633A23">
        <w:t xml:space="preserve">и </w:t>
      </w:r>
      <w:r w:rsidRPr="00633A23">
        <w:rPr>
          <w:rFonts w:cs="Arial"/>
        </w:rPr>
        <w:t xml:space="preserve">5 </w:t>
      </w:r>
      <w:r w:rsidRPr="00633A23">
        <w:t>июня</w:t>
      </w:r>
      <w:r w:rsidRPr="00633A23">
        <w:rPr>
          <w:rFonts w:cs="Arial"/>
        </w:rPr>
        <w:t xml:space="preserve"> </w:t>
      </w:r>
      <w:r w:rsidRPr="00633A23">
        <w:t>монахини</w:t>
      </w:r>
      <w:r w:rsidRPr="00633A23">
        <w:rPr>
          <w:rFonts w:cs="Arial"/>
        </w:rPr>
        <w:t xml:space="preserve"> </w:t>
      </w:r>
      <w:r w:rsidRPr="00633A23">
        <w:t>переехали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сл</w:t>
      </w:r>
      <w:r w:rsidRPr="00633A23">
        <w:t>е</w:t>
      </w:r>
      <w:r w:rsidRPr="00633A23">
        <w:t>дующий</w:t>
      </w:r>
      <w:r w:rsidRPr="00633A23">
        <w:rPr>
          <w:rFonts w:cs="Arial"/>
        </w:rPr>
        <w:t xml:space="preserve"> </w:t>
      </w:r>
      <w:r w:rsidRPr="00633A23">
        <w:t>день монастырское</w:t>
      </w:r>
      <w:r w:rsidRPr="00633A23">
        <w:rPr>
          <w:rFonts w:cs="Arial"/>
        </w:rPr>
        <w:t xml:space="preserve"> </w:t>
      </w:r>
      <w:r w:rsidRPr="00633A23">
        <w:t>здание</w:t>
      </w:r>
      <w:r w:rsidRPr="00633A23">
        <w:rPr>
          <w:rFonts w:cs="Arial"/>
        </w:rPr>
        <w:t xml:space="preserve"> </w:t>
      </w:r>
      <w:r w:rsidRPr="00633A23">
        <w:t>освятили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была освящена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келейная</w:t>
      </w:r>
      <w:r w:rsidRPr="00633A23">
        <w:rPr>
          <w:rFonts w:cs="Arial"/>
        </w:rPr>
        <w:t xml:space="preserve"> </w:t>
      </w:r>
      <w:r w:rsidRPr="00633A23">
        <w:t>це</w:t>
      </w:r>
      <w:r w:rsidRPr="00633A23">
        <w:t>р</w:t>
      </w:r>
      <w:r w:rsidRPr="00633A23">
        <w:t>ковь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честь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Ватопедской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. </w:t>
      </w:r>
      <w:r w:rsidRPr="00633A23">
        <w:t>Эту</w:t>
      </w:r>
      <w:r w:rsidRPr="00633A23">
        <w:rPr>
          <w:rFonts w:cs="Arial"/>
        </w:rPr>
        <w:t xml:space="preserve"> </w:t>
      </w:r>
      <w:r w:rsidRPr="00633A23">
        <w:t>икону</w:t>
      </w:r>
      <w:r w:rsidRPr="00633A23">
        <w:rPr>
          <w:rFonts w:cs="Arial"/>
        </w:rPr>
        <w:t xml:space="preserve"> </w:t>
      </w:r>
      <w:r w:rsidRPr="00633A23">
        <w:t>прислал</w:t>
      </w:r>
      <w:r w:rsidRPr="00633A23">
        <w:rPr>
          <w:rFonts w:cs="Arial"/>
        </w:rPr>
        <w:t xml:space="preserve"> </w:t>
      </w:r>
      <w:r w:rsidRPr="00633A23">
        <w:t>старец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softHyphen/>
        <w:t>рафим</w:t>
      </w:r>
      <w:r w:rsidRPr="00633A23">
        <w:rPr>
          <w:rFonts w:cs="Arial"/>
        </w:rPr>
        <w:t xml:space="preserve"> (</w:t>
      </w:r>
      <w:r w:rsidRPr="00633A23">
        <w:t>автор</w:t>
      </w:r>
      <w:r w:rsidRPr="00633A23">
        <w:rPr>
          <w:rFonts w:cs="Arial"/>
        </w:rPr>
        <w:t xml:space="preserve"> </w:t>
      </w:r>
      <w:r w:rsidRPr="00633A23">
        <w:t>известной</w:t>
      </w:r>
      <w:r w:rsidRPr="00633A23">
        <w:rPr>
          <w:rFonts w:cs="Arial"/>
        </w:rPr>
        <w:t xml:space="preserve"> </w:t>
      </w:r>
      <w:r w:rsidRPr="00633A23">
        <w:t>книги</w:t>
      </w:r>
      <w:r w:rsidRPr="00633A23">
        <w:rPr>
          <w:rFonts w:cs="Arial"/>
        </w:rPr>
        <w:t xml:space="preserve"> </w:t>
      </w:r>
      <w:r w:rsidRPr="00633A23">
        <w:t>«Письма</w:t>
      </w:r>
      <w:r w:rsidRPr="00633A23">
        <w:rPr>
          <w:rFonts w:cs="Arial"/>
        </w:rPr>
        <w:t xml:space="preserve"> </w:t>
      </w:r>
      <w:r w:rsidRPr="00633A23">
        <w:t>святогорца»</w:t>
      </w:r>
      <w:r w:rsidRPr="00633A23">
        <w:rPr>
          <w:rFonts w:cs="Arial"/>
        </w:rPr>
        <w:t xml:space="preserve">)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посетил</w:t>
      </w:r>
      <w:r w:rsidRPr="00633A23">
        <w:rPr>
          <w:rFonts w:cs="Arial"/>
        </w:rPr>
        <w:t xml:space="preserve"> </w:t>
      </w:r>
      <w:r w:rsidRPr="00633A23">
        <w:t>игумению</w:t>
      </w:r>
      <w:r w:rsidRPr="00633A23">
        <w:rPr>
          <w:rFonts w:cs="Arial"/>
        </w:rPr>
        <w:t xml:space="preserve"> </w:t>
      </w:r>
      <w:r w:rsidRPr="00633A23">
        <w:t>Феофанию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обе</w:t>
      </w:r>
      <w:r w:rsidRPr="00633A23">
        <w:softHyphen/>
      </w:r>
      <w:r w:rsidRPr="00633A23">
        <w:lastRenderedPageBreak/>
        <w:t>щал</w:t>
      </w:r>
      <w:r w:rsidRPr="00633A23">
        <w:rPr>
          <w:rFonts w:cs="Arial"/>
        </w:rPr>
        <w:t xml:space="preserve"> </w:t>
      </w:r>
      <w:r w:rsidRPr="00633A23">
        <w:t>молиться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насельниц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сказал</w:t>
      </w:r>
      <w:r w:rsidRPr="00633A23">
        <w:rPr>
          <w:rFonts w:cs="Arial"/>
        </w:rPr>
        <w:t xml:space="preserve">, </w:t>
      </w:r>
      <w:r w:rsidRPr="00633A23">
        <w:t>что Сама</w:t>
      </w:r>
      <w:r w:rsidRPr="00633A23">
        <w:rPr>
          <w:rFonts w:cs="Arial"/>
        </w:rPr>
        <w:t xml:space="preserve"> </w:t>
      </w:r>
      <w:r w:rsidRPr="00633A23">
        <w:t>Богородица</w:t>
      </w:r>
      <w:r w:rsidRPr="00633A23">
        <w:rPr>
          <w:rFonts w:cs="Arial"/>
        </w:rPr>
        <w:t xml:space="preserve"> </w:t>
      </w:r>
      <w:r w:rsidRPr="00633A23">
        <w:t>придет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о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иконой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обитель</w:t>
      </w:r>
      <w:r w:rsidRPr="00633A23">
        <w:rPr>
          <w:rFonts w:cs="Arial"/>
        </w:rPr>
        <w:t xml:space="preserve"> </w:t>
      </w:r>
      <w:r w:rsidRPr="00633A23">
        <w:t>возродится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золотом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серебром</w:t>
      </w:r>
      <w:r w:rsidRPr="00633A23">
        <w:rPr>
          <w:rFonts w:cs="Arial"/>
        </w:rPr>
        <w:t xml:space="preserve">, </w:t>
      </w:r>
      <w:r w:rsidRPr="00633A23">
        <w:t>а молитвами</w:t>
      </w:r>
      <w:r w:rsidRPr="00633A23">
        <w:rPr>
          <w:rFonts w:cs="Arial"/>
        </w:rPr>
        <w:t xml:space="preserve">, </w:t>
      </w:r>
      <w:r w:rsidRPr="00633A23">
        <w:t>потом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слезами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t>д</w:t>
      </w:r>
      <w:r w:rsidRPr="00633A23">
        <w:t>вижников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помощью Божией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заведены</w:t>
      </w:r>
      <w:r w:rsidRPr="00633A23">
        <w:rPr>
          <w:rFonts w:cs="Arial"/>
        </w:rPr>
        <w:t xml:space="preserve"> </w:t>
      </w:r>
      <w:r w:rsidRPr="00633A23">
        <w:t>мастерские</w:t>
      </w:r>
      <w:r w:rsidRPr="00633A23">
        <w:rPr>
          <w:rFonts w:cs="Arial"/>
        </w:rPr>
        <w:t xml:space="preserve"> </w:t>
      </w:r>
      <w:r w:rsidRPr="00633A23">
        <w:t>иконопи</w:t>
      </w:r>
      <w:r w:rsidRPr="00633A23">
        <w:softHyphen/>
        <w:t>си</w:t>
      </w:r>
      <w:r w:rsidRPr="00633A23">
        <w:rPr>
          <w:rFonts w:cs="Arial"/>
        </w:rPr>
        <w:t xml:space="preserve">, </w:t>
      </w:r>
      <w:r w:rsidRPr="00633A23">
        <w:t>золотошвейные</w:t>
      </w:r>
      <w:r w:rsidRPr="00633A23">
        <w:rPr>
          <w:rFonts w:cs="Arial"/>
        </w:rPr>
        <w:t xml:space="preserve">, </w:t>
      </w:r>
      <w:r w:rsidRPr="00633A23">
        <w:t>золочения</w:t>
      </w:r>
      <w:r w:rsidRPr="00633A23">
        <w:rPr>
          <w:rFonts w:cs="Arial"/>
        </w:rPr>
        <w:t xml:space="preserve">, </w:t>
      </w:r>
      <w:r w:rsidRPr="00633A23">
        <w:t>башма</w:t>
      </w:r>
      <w:r w:rsidRPr="00633A23">
        <w:t>ч</w:t>
      </w:r>
      <w:r w:rsidRPr="00633A23">
        <w:t>ная</w:t>
      </w:r>
      <w:r w:rsidRPr="00633A23">
        <w:rPr>
          <w:rFonts w:cs="Arial"/>
        </w:rPr>
        <w:t xml:space="preserve">, </w:t>
      </w:r>
      <w:r w:rsidRPr="00633A23">
        <w:t>мастер</w:t>
      </w:r>
      <w:r w:rsidRPr="00633A23">
        <w:softHyphen/>
        <w:t>ская</w:t>
      </w:r>
      <w:r w:rsidRPr="00633A23">
        <w:rPr>
          <w:rFonts w:cs="Arial"/>
        </w:rPr>
        <w:t xml:space="preserve"> </w:t>
      </w:r>
      <w:r w:rsidRPr="00633A23">
        <w:t>сухоцветов</w:t>
      </w:r>
      <w:r w:rsidRPr="00633A23">
        <w:rPr>
          <w:rFonts w:cs="Arial"/>
        </w:rPr>
        <w:t xml:space="preserve">, </w:t>
      </w:r>
      <w:r w:rsidRPr="00633A23">
        <w:t>просфорная</w:t>
      </w:r>
      <w:r w:rsidRPr="00633A23">
        <w:rPr>
          <w:rFonts w:cs="Arial"/>
        </w:rPr>
        <w:t xml:space="preserve">, </w:t>
      </w:r>
      <w:r w:rsidRPr="00633A23">
        <w:t>поварня</w:t>
      </w:r>
      <w:r w:rsidRPr="00633A23">
        <w:rPr>
          <w:rFonts w:cs="Arial"/>
        </w:rPr>
        <w:t xml:space="preserve">, </w:t>
      </w:r>
      <w:r w:rsidRPr="00633A23">
        <w:t>хлебная</w:t>
      </w:r>
      <w:r w:rsidRPr="00633A23">
        <w:rPr>
          <w:rFonts w:cs="Arial"/>
        </w:rPr>
        <w:t xml:space="preserve">, </w:t>
      </w:r>
      <w:r w:rsidRPr="00633A23">
        <w:t>квасная</w:t>
      </w:r>
      <w:r w:rsidRPr="00633A23">
        <w:rPr>
          <w:rFonts w:cs="Arial"/>
        </w:rPr>
        <w:t xml:space="preserve">, </w:t>
      </w:r>
      <w:r w:rsidRPr="00633A23">
        <w:t>прачечная</w:t>
      </w:r>
      <w:r w:rsidRPr="00633A23">
        <w:rPr>
          <w:rFonts w:cs="Arial"/>
        </w:rPr>
        <w:t xml:space="preserve">, </w:t>
      </w:r>
      <w:r w:rsidRPr="00633A23">
        <w:t>ферма</w:t>
      </w:r>
      <w:r w:rsidRPr="00633A23">
        <w:rPr>
          <w:rFonts w:cs="Arial"/>
        </w:rPr>
        <w:t xml:space="preserve">.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обучения</w:t>
      </w:r>
      <w:r w:rsidRPr="00633A23">
        <w:rPr>
          <w:rFonts w:cs="Arial"/>
        </w:rPr>
        <w:t xml:space="preserve"> </w:t>
      </w:r>
      <w:r w:rsidRPr="00633A23">
        <w:t>сестер</w:t>
      </w:r>
      <w:r w:rsidRPr="00633A23">
        <w:rPr>
          <w:rFonts w:cs="Arial"/>
        </w:rPr>
        <w:t xml:space="preserve"> </w:t>
      </w:r>
      <w:r w:rsidRPr="00633A23">
        <w:t>пе</w:t>
      </w:r>
      <w:r w:rsidRPr="00633A23">
        <w:softHyphen/>
        <w:t>нию</w:t>
      </w:r>
      <w:r w:rsidRPr="00633A23">
        <w:rPr>
          <w:rFonts w:cs="Arial"/>
        </w:rPr>
        <w:t xml:space="preserve"> </w:t>
      </w:r>
      <w:r w:rsidRPr="00633A23">
        <w:t>игумения</w:t>
      </w:r>
      <w:r w:rsidRPr="00633A23">
        <w:rPr>
          <w:rFonts w:cs="Arial"/>
        </w:rPr>
        <w:t xml:space="preserve"> </w:t>
      </w:r>
      <w:r w:rsidRPr="00633A23">
        <w:t>пригласила</w:t>
      </w:r>
      <w:r w:rsidRPr="00633A23">
        <w:rPr>
          <w:rFonts w:cs="Arial"/>
        </w:rPr>
        <w:t xml:space="preserve"> </w:t>
      </w:r>
      <w:r w:rsidRPr="00633A23">
        <w:t>лучшего</w:t>
      </w:r>
      <w:r w:rsidRPr="00633A23">
        <w:rPr>
          <w:rFonts w:cs="Arial"/>
        </w:rPr>
        <w:t xml:space="preserve"> </w:t>
      </w:r>
      <w:r w:rsidRPr="00633A23">
        <w:t>профессора</w:t>
      </w:r>
      <w:r w:rsidRPr="00633A23">
        <w:rPr>
          <w:rFonts w:cs="Arial"/>
        </w:rPr>
        <w:t xml:space="preserve"> </w:t>
      </w:r>
      <w:r w:rsidRPr="00633A23">
        <w:t>пения Александра</w:t>
      </w:r>
      <w:r w:rsidRPr="00633A23">
        <w:rPr>
          <w:rFonts w:cs="Arial"/>
        </w:rPr>
        <w:t xml:space="preserve"> </w:t>
      </w:r>
      <w:r w:rsidRPr="00633A23">
        <w:t>Иванов</w:t>
      </w:r>
      <w:r w:rsidRPr="00633A23">
        <w:t>и</w:t>
      </w:r>
      <w:r w:rsidRPr="00633A23">
        <w:t>ча</w:t>
      </w:r>
      <w:r w:rsidRPr="00633A23">
        <w:rPr>
          <w:rFonts w:cs="Arial"/>
        </w:rPr>
        <w:t xml:space="preserve"> </w:t>
      </w:r>
      <w:r w:rsidRPr="00633A23">
        <w:t>Рожнова</w:t>
      </w:r>
      <w:r w:rsidRPr="00633A23">
        <w:rPr>
          <w:rFonts w:cs="Arial"/>
        </w:rPr>
        <w:t xml:space="preserve">. </w:t>
      </w:r>
      <w:r w:rsidRPr="00633A23">
        <w:t>Живописи</w:t>
      </w:r>
      <w:r w:rsidRPr="00633A23">
        <w:rPr>
          <w:rFonts w:cs="Arial"/>
        </w:rPr>
        <w:t xml:space="preserve"> </w:t>
      </w:r>
      <w:r w:rsidRPr="00633A23">
        <w:t>обучал академик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. </w:t>
      </w:r>
      <w:r w:rsidRPr="00633A23">
        <w:t>Яковлев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поражен</w:t>
      </w:r>
      <w:r w:rsidRPr="00633A23">
        <w:rPr>
          <w:rFonts w:cs="Arial"/>
        </w:rPr>
        <w:t xml:space="preserve"> </w:t>
      </w:r>
      <w:r w:rsidRPr="00633A23">
        <w:t>красотой</w:t>
      </w:r>
      <w:r w:rsidRPr="00633A23">
        <w:rPr>
          <w:rFonts w:cs="Arial"/>
        </w:rPr>
        <w:t xml:space="preserve"> 60-</w:t>
      </w:r>
      <w:r w:rsidRPr="00633A23">
        <w:t>летней</w:t>
      </w:r>
      <w:r w:rsidRPr="00633A23">
        <w:rPr>
          <w:rFonts w:cs="Arial"/>
        </w:rPr>
        <w:t xml:space="preserve"> </w:t>
      </w:r>
      <w:r w:rsidRPr="00633A23">
        <w:t>старицы</w:t>
      </w:r>
      <w:r w:rsidRPr="00633A23">
        <w:rPr>
          <w:rFonts w:cs="Arial"/>
        </w:rPr>
        <w:t xml:space="preserve"> </w:t>
      </w:r>
      <w:r w:rsidRPr="00633A23">
        <w:t>Феофании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мечтал</w:t>
      </w:r>
      <w:r w:rsidRPr="00633A23">
        <w:rPr>
          <w:rFonts w:cs="Arial"/>
        </w:rPr>
        <w:t xml:space="preserve"> </w:t>
      </w:r>
      <w:r w:rsidRPr="00633A23">
        <w:t>написать</w:t>
      </w:r>
      <w:r w:rsidRPr="00633A23">
        <w:rPr>
          <w:rFonts w:cs="Arial"/>
        </w:rPr>
        <w:t xml:space="preserve"> </w:t>
      </w:r>
      <w:r w:rsidRPr="00633A23">
        <w:t>ее портрет</w:t>
      </w:r>
      <w:r w:rsidRPr="00633A23">
        <w:rPr>
          <w:rFonts w:cs="Arial"/>
        </w:rPr>
        <w:t xml:space="preserve">.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поражен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следующий день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пригласили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цели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сколько</w:t>
      </w:r>
      <w:r w:rsidRPr="00633A23">
        <w:rPr>
          <w:rFonts w:cs="Arial"/>
        </w:rPr>
        <w:t xml:space="preserve"> </w:t>
      </w:r>
      <w:r w:rsidRPr="00633A23">
        <w:t>дней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кончины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видел</w:t>
      </w:r>
      <w:r w:rsidRPr="00633A23">
        <w:rPr>
          <w:rFonts w:cs="Arial"/>
        </w:rPr>
        <w:t xml:space="preserve"> </w:t>
      </w:r>
      <w:r w:rsidRPr="00633A23">
        <w:t>сон</w:t>
      </w:r>
      <w:r w:rsidRPr="00633A23">
        <w:rPr>
          <w:rFonts w:cs="Arial"/>
        </w:rPr>
        <w:t xml:space="preserve">, </w:t>
      </w:r>
      <w:r w:rsidRPr="00633A23">
        <w:t>будто матушка</w:t>
      </w:r>
      <w:r w:rsidRPr="00633A23">
        <w:rPr>
          <w:rFonts w:cs="Arial"/>
        </w:rPr>
        <w:t xml:space="preserve"> </w:t>
      </w:r>
      <w:r w:rsidRPr="00633A23">
        <w:t>Феофания</w:t>
      </w:r>
      <w:r w:rsidRPr="00633A23">
        <w:rPr>
          <w:rFonts w:cs="Arial"/>
        </w:rPr>
        <w:t xml:space="preserve"> </w:t>
      </w:r>
      <w:r w:rsidRPr="00633A23">
        <w:t>поместила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превосходную келью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стало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радостно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Иконописная</w:t>
      </w:r>
      <w:r w:rsidRPr="00633A23">
        <w:rPr>
          <w:rFonts w:cs="Arial"/>
        </w:rPr>
        <w:t xml:space="preserve"> </w:t>
      </w:r>
      <w:r w:rsidRPr="00633A23">
        <w:t>мастерская</w:t>
      </w:r>
      <w:r w:rsidRPr="00633A23">
        <w:rPr>
          <w:rFonts w:cs="Arial"/>
        </w:rPr>
        <w:t xml:space="preserve"> </w:t>
      </w:r>
      <w:r w:rsidRPr="00633A23">
        <w:t>славилась</w:t>
      </w:r>
      <w:r w:rsidRPr="00633A23">
        <w:rPr>
          <w:rFonts w:cs="Arial"/>
        </w:rPr>
        <w:t xml:space="preserve"> </w:t>
      </w:r>
      <w:r w:rsidRPr="00633A23">
        <w:t>своими</w:t>
      </w:r>
      <w:r w:rsidRPr="00633A23">
        <w:rPr>
          <w:rFonts w:cs="Arial"/>
        </w:rPr>
        <w:t xml:space="preserve"> </w:t>
      </w:r>
      <w:r w:rsidRPr="00633A23">
        <w:t>масте</w:t>
      </w:r>
      <w:r w:rsidRPr="00633A23">
        <w:softHyphen/>
        <w:t>рами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заказы</w:t>
      </w:r>
      <w:r w:rsidRPr="00633A23">
        <w:rPr>
          <w:rFonts w:cs="Arial"/>
        </w:rPr>
        <w:t xml:space="preserve"> </w:t>
      </w:r>
      <w:r w:rsidRPr="00633A23">
        <w:t>поступали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концов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, </w:t>
      </w:r>
      <w:r w:rsidRPr="00633A23">
        <w:t>но матушка</w:t>
      </w:r>
      <w:r w:rsidRPr="00633A23">
        <w:rPr>
          <w:rFonts w:cs="Arial"/>
        </w:rPr>
        <w:t xml:space="preserve"> </w:t>
      </w:r>
      <w:r w:rsidRPr="00633A23">
        <w:t>требовала</w:t>
      </w:r>
      <w:r w:rsidRPr="00633A23">
        <w:rPr>
          <w:rFonts w:cs="Arial"/>
        </w:rPr>
        <w:t xml:space="preserve"> </w:t>
      </w:r>
      <w:r w:rsidRPr="00633A23">
        <w:t>писать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такие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, </w:t>
      </w:r>
      <w:r w:rsidRPr="00633A23">
        <w:t>которые были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доступны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, </w:t>
      </w:r>
      <w:r w:rsidRPr="00633A23">
        <w:t>стоим</w:t>
      </w:r>
      <w:r w:rsidRPr="00633A23">
        <w:t>о</w:t>
      </w:r>
      <w:r w:rsidRPr="00633A23">
        <w:t>стью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20 </w:t>
      </w:r>
      <w:r w:rsidRPr="00633A23">
        <w:t>до</w:t>
      </w:r>
      <w:r w:rsidRPr="00633A23">
        <w:rPr>
          <w:rFonts w:cs="Arial"/>
        </w:rPr>
        <w:t xml:space="preserve"> 50 </w:t>
      </w:r>
      <w:r w:rsidRPr="00633A23">
        <w:t>копе</w:t>
      </w:r>
      <w:r w:rsidRPr="00633A23">
        <w:softHyphen/>
        <w:t>ек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создание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вносили</w:t>
      </w:r>
      <w:r w:rsidRPr="00633A23">
        <w:rPr>
          <w:rFonts w:cs="Arial"/>
        </w:rPr>
        <w:t xml:space="preserve"> </w:t>
      </w:r>
      <w:r w:rsidRPr="00633A23">
        <w:t>лепту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хо</w:t>
      </w:r>
      <w:r w:rsidRPr="00633A23">
        <w:softHyphen/>
        <w:t>тел</w:t>
      </w:r>
      <w:r w:rsidRPr="00633A23">
        <w:rPr>
          <w:rFonts w:cs="Arial"/>
        </w:rPr>
        <w:t xml:space="preserve"> </w:t>
      </w:r>
      <w:r w:rsidRPr="00633A23">
        <w:t>помочь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1847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Императрица</w:t>
      </w:r>
      <w:r w:rsidRPr="00633A23">
        <w:rPr>
          <w:rFonts w:cs="Arial"/>
        </w:rPr>
        <w:t xml:space="preserve"> </w:t>
      </w:r>
      <w:r w:rsidRPr="00633A23">
        <w:t>Мария</w:t>
      </w:r>
      <w:r w:rsidRPr="00633A23">
        <w:rPr>
          <w:rFonts w:cs="Arial"/>
        </w:rPr>
        <w:t xml:space="preserve"> </w:t>
      </w:r>
      <w:r w:rsidRPr="00633A23">
        <w:t>Феодоровна</w:t>
      </w:r>
      <w:r w:rsidRPr="00633A23">
        <w:rPr>
          <w:rFonts w:cs="Arial"/>
        </w:rPr>
        <w:t xml:space="preserve"> </w:t>
      </w:r>
      <w:r w:rsidRPr="00633A23">
        <w:t>подарила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новую</w:t>
      </w:r>
      <w:r w:rsidRPr="00633A23">
        <w:rPr>
          <w:rFonts w:cs="Arial"/>
        </w:rPr>
        <w:t xml:space="preserve"> </w:t>
      </w:r>
      <w:r w:rsidRPr="00633A23">
        <w:t>обитель</w:t>
      </w:r>
      <w:r w:rsidRPr="00633A23">
        <w:rPr>
          <w:rFonts w:cs="Arial"/>
        </w:rPr>
        <w:t xml:space="preserve"> </w:t>
      </w:r>
      <w:r w:rsidRPr="00633A23">
        <w:t>Евангелие</w:t>
      </w:r>
      <w:r w:rsidRPr="00633A23">
        <w:rPr>
          <w:rFonts w:cs="Arial"/>
        </w:rPr>
        <w:t xml:space="preserve">. </w:t>
      </w:r>
      <w:r w:rsidRPr="00633A23">
        <w:t>Гос</w:t>
      </w:r>
      <w:r w:rsidRPr="00633A23">
        <w:softHyphen/>
        <w:t>подь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ост</w:t>
      </w:r>
      <w:r w:rsidRPr="00633A23">
        <w:t>а</w:t>
      </w:r>
      <w:r w:rsidRPr="00633A23">
        <w:t>вил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святынь</w:t>
      </w:r>
      <w:r w:rsidRPr="00633A23">
        <w:rPr>
          <w:rFonts w:cs="Arial"/>
        </w:rPr>
        <w:t xml:space="preserve">: </w:t>
      </w:r>
      <w:r w:rsidRPr="00633A23">
        <w:t>икона</w:t>
      </w:r>
      <w:r w:rsidRPr="00633A23">
        <w:rPr>
          <w:rFonts w:cs="Arial"/>
        </w:rPr>
        <w:t xml:space="preserve"> </w:t>
      </w:r>
      <w:r w:rsidRPr="00633A23">
        <w:t>Феодоровской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главном</w:t>
      </w:r>
      <w:r w:rsidRPr="00633A23">
        <w:rPr>
          <w:rFonts w:cs="Arial"/>
        </w:rPr>
        <w:t xml:space="preserve"> </w:t>
      </w:r>
      <w:r w:rsidRPr="00633A23">
        <w:t>алтаре</w:t>
      </w:r>
      <w:r w:rsidRPr="00633A23">
        <w:rPr>
          <w:rFonts w:cs="Arial"/>
        </w:rPr>
        <w:t xml:space="preserve"> </w:t>
      </w:r>
      <w:r w:rsidRPr="00633A23">
        <w:t>собо</w:t>
      </w:r>
      <w:r w:rsidRPr="00633A23">
        <w:softHyphen/>
        <w:t>ра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дар</w:t>
      </w:r>
      <w:r w:rsidRPr="00633A23">
        <w:rPr>
          <w:rFonts w:cs="Arial"/>
        </w:rPr>
        <w:t xml:space="preserve"> </w:t>
      </w:r>
      <w:r w:rsidRPr="00633A23">
        <w:t>вел</w:t>
      </w:r>
      <w:r w:rsidRPr="00633A23">
        <w:rPr>
          <w:rFonts w:cs="Arial"/>
        </w:rPr>
        <w:t xml:space="preserve">. </w:t>
      </w:r>
      <w:r w:rsidRPr="00633A23">
        <w:t>кн</w:t>
      </w:r>
      <w:r w:rsidRPr="00633A23">
        <w:rPr>
          <w:rFonts w:cs="Arial"/>
        </w:rPr>
        <w:t xml:space="preserve">. </w:t>
      </w:r>
      <w:r w:rsidRPr="00633A23">
        <w:t>Александры</w:t>
      </w:r>
      <w:r w:rsidRPr="00633A23">
        <w:rPr>
          <w:rFonts w:cs="Arial"/>
        </w:rPr>
        <w:t xml:space="preserve"> </w:t>
      </w:r>
      <w:r w:rsidRPr="00633A23">
        <w:t>Петровны</w:t>
      </w:r>
      <w:r w:rsidRPr="00633A23">
        <w:rPr>
          <w:rFonts w:cs="Arial"/>
        </w:rPr>
        <w:t xml:space="preserve">; </w:t>
      </w:r>
      <w:r w:rsidRPr="00633A23">
        <w:t>икона</w:t>
      </w:r>
      <w:r w:rsidRPr="00633A23">
        <w:rPr>
          <w:rFonts w:cs="Arial"/>
        </w:rPr>
        <w:t xml:space="preserve"> </w:t>
      </w:r>
      <w:r w:rsidRPr="00633A23">
        <w:t>Одигитрия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правой</w:t>
      </w:r>
      <w:r w:rsidRPr="00633A23">
        <w:rPr>
          <w:rFonts w:cs="Arial"/>
        </w:rPr>
        <w:t xml:space="preserve"> </w:t>
      </w:r>
      <w:r w:rsidRPr="00633A23">
        <w:t>стороне</w:t>
      </w:r>
      <w:r w:rsidRPr="00633A23">
        <w:rPr>
          <w:rFonts w:cs="Arial"/>
        </w:rPr>
        <w:t xml:space="preserve"> </w:t>
      </w:r>
      <w:r w:rsidRPr="00633A23">
        <w:t>иконостаса</w:t>
      </w:r>
      <w:r w:rsidRPr="00633A23">
        <w:rPr>
          <w:rFonts w:cs="Arial"/>
        </w:rPr>
        <w:t xml:space="preserve">, </w:t>
      </w:r>
      <w:r w:rsidRPr="00633A23">
        <w:t>писана</w:t>
      </w:r>
      <w:r w:rsidRPr="00633A23">
        <w:rPr>
          <w:rFonts w:cs="Arial"/>
        </w:rPr>
        <w:t xml:space="preserve"> </w:t>
      </w:r>
      <w:r w:rsidRPr="00633A23">
        <w:t>рукой игумений</w:t>
      </w:r>
      <w:r w:rsidRPr="00633A23">
        <w:rPr>
          <w:rFonts w:cs="Arial"/>
        </w:rPr>
        <w:t xml:space="preserve"> </w:t>
      </w:r>
      <w:r w:rsidRPr="00633A23">
        <w:t>Феофании</w:t>
      </w:r>
      <w:r w:rsidRPr="00633A23">
        <w:rPr>
          <w:rFonts w:cs="Arial"/>
        </w:rPr>
        <w:t xml:space="preserve">; </w:t>
      </w:r>
      <w:r w:rsidRPr="00633A23">
        <w:t>образ</w:t>
      </w:r>
      <w:r w:rsidRPr="00633A23">
        <w:rPr>
          <w:rFonts w:cs="Arial"/>
        </w:rPr>
        <w:t xml:space="preserve"> </w:t>
      </w:r>
      <w:r w:rsidRPr="00633A23">
        <w:t>Нерукотворного</w:t>
      </w:r>
      <w:r w:rsidRPr="00633A23">
        <w:rPr>
          <w:rFonts w:cs="Arial"/>
        </w:rPr>
        <w:t xml:space="preserve"> </w:t>
      </w:r>
      <w:r w:rsidRPr="00633A23">
        <w:t>Спаса</w:t>
      </w:r>
      <w:r w:rsidRPr="00633A23">
        <w:rPr>
          <w:rFonts w:cs="Arial"/>
        </w:rPr>
        <w:t xml:space="preserve"> </w:t>
      </w:r>
      <w:r w:rsidRPr="00633A23">
        <w:t>в приделе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Архангела</w:t>
      </w:r>
      <w:r w:rsidRPr="00633A23">
        <w:rPr>
          <w:rFonts w:cs="Arial"/>
        </w:rPr>
        <w:t xml:space="preserve"> </w:t>
      </w:r>
      <w:r w:rsidRPr="00633A23">
        <w:t>Михаила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дарен</w:t>
      </w:r>
      <w:r w:rsidRPr="00633A23">
        <w:rPr>
          <w:rFonts w:cs="Arial"/>
        </w:rPr>
        <w:t xml:space="preserve"> </w:t>
      </w:r>
      <w:r w:rsidRPr="00633A23">
        <w:t>генералом Самсоновым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достался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родству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фельд</w:t>
      </w:r>
      <w:r w:rsidRPr="00633A23">
        <w:softHyphen/>
        <w:t>маршала</w:t>
      </w:r>
      <w:r w:rsidRPr="00633A23">
        <w:rPr>
          <w:rFonts w:cs="Arial"/>
        </w:rPr>
        <w:t xml:space="preserve"> </w:t>
      </w:r>
      <w:r w:rsidRPr="00633A23">
        <w:t>Миниха</w:t>
      </w:r>
      <w:r w:rsidRPr="00633A23">
        <w:rPr>
          <w:rFonts w:cs="Arial"/>
        </w:rPr>
        <w:t xml:space="preserve">; </w:t>
      </w:r>
      <w:r w:rsidRPr="00633A23">
        <w:t>икона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 </w:t>
      </w:r>
      <w:r w:rsidRPr="00633A23">
        <w:t>«Благоуханный цвет»</w:t>
      </w:r>
      <w:r w:rsidRPr="00633A23">
        <w:rPr>
          <w:rFonts w:cs="Arial"/>
        </w:rPr>
        <w:t xml:space="preserve">, </w:t>
      </w:r>
      <w:r w:rsidRPr="00633A23">
        <w:t>привезена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Горицкого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матушкой Маврикией</w:t>
      </w:r>
      <w:r w:rsidRPr="00633A23">
        <w:rPr>
          <w:rFonts w:cs="Arial"/>
        </w:rPr>
        <w:t xml:space="preserve">, </w:t>
      </w:r>
      <w:r w:rsidRPr="00633A23">
        <w:t>сестрой</w:t>
      </w:r>
      <w:r w:rsidRPr="00633A23">
        <w:rPr>
          <w:rFonts w:cs="Arial"/>
        </w:rPr>
        <w:t xml:space="preserve"> </w:t>
      </w:r>
      <w:r w:rsidRPr="00633A23">
        <w:t>Феофании</w:t>
      </w:r>
      <w:r w:rsidRPr="00633A23">
        <w:rPr>
          <w:rFonts w:cs="Arial"/>
        </w:rPr>
        <w:t xml:space="preserve">, </w:t>
      </w:r>
      <w:r w:rsidRPr="00633A23">
        <w:t>прославилась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что во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сильного</w:t>
      </w:r>
      <w:r w:rsidRPr="00633A23">
        <w:rPr>
          <w:rFonts w:cs="Arial"/>
        </w:rPr>
        <w:t xml:space="preserve"> </w:t>
      </w:r>
      <w:r w:rsidRPr="00633A23">
        <w:t>пожара</w:t>
      </w:r>
      <w:r w:rsidRPr="00633A23">
        <w:rPr>
          <w:rFonts w:cs="Arial"/>
        </w:rPr>
        <w:t xml:space="preserve"> </w:t>
      </w:r>
      <w:r w:rsidRPr="00633A23">
        <w:t>осталась</w:t>
      </w:r>
      <w:r w:rsidRPr="00633A23">
        <w:rPr>
          <w:rFonts w:cs="Arial"/>
        </w:rPr>
        <w:t xml:space="preserve"> </w:t>
      </w:r>
      <w:r w:rsidRPr="00633A23">
        <w:t>невредимой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Имена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благодетелей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минались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каждое</w:t>
      </w:r>
      <w:r w:rsidRPr="00633A23">
        <w:rPr>
          <w:rFonts w:cs="Arial"/>
        </w:rPr>
        <w:t xml:space="preserve"> </w:t>
      </w:r>
      <w:r w:rsidRPr="00633A23">
        <w:t>пожертвование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копейки</w:t>
      </w:r>
      <w:r w:rsidRPr="00633A23">
        <w:rPr>
          <w:rFonts w:cs="Arial"/>
        </w:rPr>
        <w:t xml:space="preserve"> </w:t>
      </w:r>
      <w:r w:rsidRPr="00633A23">
        <w:t>исполь</w:t>
      </w:r>
      <w:r w:rsidRPr="00633A23">
        <w:softHyphen/>
        <w:t>зовалось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назначению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Матушку</w:t>
      </w:r>
      <w:r w:rsidRPr="00633A23">
        <w:rPr>
          <w:rFonts w:cs="Arial"/>
        </w:rPr>
        <w:t xml:space="preserve"> </w:t>
      </w:r>
      <w:r w:rsidRPr="00633A23">
        <w:t>Феофанию</w:t>
      </w:r>
      <w:r w:rsidRPr="00633A23">
        <w:rPr>
          <w:rFonts w:cs="Arial"/>
        </w:rPr>
        <w:t xml:space="preserve"> </w:t>
      </w:r>
      <w:r w:rsidRPr="00633A23">
        <w:t>любили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боялись</w:t>
      </w:r>
      <w:r w:rsidRPr="00633A23">
        <w:rPr>
          <w:rFonts w:cs="Arial"/>
        </w:rPr>
        <w:t xml:space="preserve">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была строга</w:t>
      </w:r>
      <w:r w:rsidRPr="00633A23">
        <w:rPr>
          <w:rFonts w:cs="Arial"/>
        </w:rPr>
        <w:t xml:space="preserve">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запрещала</w:t>
      </w:r>
      <w:r w:rsidRPr="00633A23">
        <w:rPr>
          <w:rFonts w:cs="Arial"/>
        </w:rPr>
        <w:t xml:space="preserve"> </w:t>
      </w:r>
      <w:r w:rsidRPr="00633A23">
        <w:t>хвалить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напоминать</w:t>
      </w:r>
      <w:r w:rsidRPr="00633A23">
        <w:rPr>
          <w:rFonts w:cs="Arial"/>
        </w:rPr>
        <w:t xml:space="preserve"> </w:t>
      </w:r>
      <w:r w:rsidRPr="00633A23">
        <w:t>о наградах</w:t>
      </w:r>
      <w:r w:rsidRPr="00633A23">
        <w:rPr>
          <w:rFonts w:cs="Arial"/>
        </w:rPr>
        <w:t xml:space="preserve">.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сестрах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заботилась</w:t>
      </w:r>
      <w:r w:rsidRPr="00633A23">
        <w:rPr>
          <w:rFonts w:cs="Arial"/>
        </w:rPr>
        <w:t xml:space="preserve"> </w:t>
      </w:r>
      <w:r w:rsidRPr="00633A23">
        <w:t>постоянно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softHyphen/>
        <w:t>пример</w:t>
      </w:r>
      <w:r w:rsidRPr="00633A23">
        <w:rPr>
          <w:rFonts w:cs="Arial"/>
        </w:rPr>
        <w:t xml:space="preserve">,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сильно</w:t>
      </w:r>
      <w:r w:rsidRPr="00633A23">
        <w:rPr>
          <w:rFonts w:cs="Arial"/>
        </w:rPr>
        <w:t xml:space="preserve"> </w:t>
      </w:r>
      <w:r w:rsidRPr="00633A23">
        <w:t>унывал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заказывала карету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возила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службу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домик</w:t>
      </w:r>
      <w:r w:rsidRPr="00633A23">
        <w:rPr>
          <w:rFonts w:cs="Arial"/>
        </w:rPr>
        <w:t>-</w:t>
      </w:r>
      <w:r w:rsidRPr="00633A23">
        <w:t>часовню</w:t>
      </w:r>
      <w:r w:rsidRPr="00633A23">
        <w:rPr>
          <w:rFonts w:cs="Arial"/>
        </w:rPr>
        <w:t xml:space="preserve"> </w:t>
      </w:r>
      <w:r w:rsidRPr="00633A23">
        <w:t>Петра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, </w:t>
      </w:r>
      <w:r w:rsidRPr="00633A23">
        <w:t>Каза</w:t>
      </w:r>
      <w:r w:rsidRPr="00633A23">
        <w:t>н</w:t>
      </w:r>
      <w:r w:rsidRPr="00633A23">
        <w:t>ский</w:t>
      </w:r>
      <w:r w:rsidRPr="00633A23">
        <w:rPr>
          <w:rFonts w:cs="Arial"/>
        </w:rPr>
        <w:t xml:space="preserve">, </w:t>
      </w:r>
      <w:r w:rsidRPr="00633A23">
        <w:t>Исаакиевский</w:t>
      </w:r>
      <w:r w:rsidRPr="00633A23">
        <w:rPr>
          <w:rFonts w:cs="Arial"/>
        </w:rPr>
        <w:t xml:space="preserve"> </w:t>
      </w:r>
      <w:r w:rsidRPr="00633A23">
        <w:t>соборы</w:t>
      </w:r>
      <w:r w:rsidRPr="00633A23">
        <w:rPr>
          <w:rFonts w:cs="Arial"/>
        </w:rPr>
        <w:t xml:space="preserve">. </w:t>
      </w:r>
      <w:r w:rsidRPr="00633A23">
        <w:t>Сестры</w:t>
      </w:r>
      <w:r w:rsidRPr="00633A23">
        <w:rPr>
          <w:rFonts w:cs="Arial"/>
        </w:rPr>
        <w:t xml:space="preserve"> </w:t>
      </w:r>
      <w:r w:rsidRPr="00633A23">
        <w:t>ра</w:t>
      </w:r>
      <w:r w:rsidRPr="00633A23">
        <w:softHyphen/>
        <w:t>довались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могли</w:t>
      </w:r>
      <w:r w:rsidRPr="00633A23">
        <w:rPr>
          <w:rFonts w:cs="Arial"/>
        </w:rPr>
        <w:t xml:space="preserve"> </w:t>
      </w:r>
      <w:r w:rsidRPr="00633A23">
        <w:t>работать</w:t>
      </w:r>
      <w:r w:rsidRPr="00633A23">
        <w:rPr>
          <w:rFonts w:cs="Arial"/>
        </w:rPr>
        <w:t xml:space="preserve">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матушкой</w:t>
      </w:r>
      <w:r w:rsidRPr="00633A23">
        <w:rPr>
          <w:rFonts w:cs="Arial"/>
        </w:rPr>
        <w:t xml:space="preserve">.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матушкой</w:t>
      </w:r>
      <w:r w:rsidRPr="00633A23">
        <w:rPr>
          <w:rFonts w:cs="Arial"/>
        </w:rPr>
        <w:t xml:space="preserve"> </w:t>
      </w:r>
      <w:r w:rsidRPr="00633A23">
        <w:t>убирали</w:t>
      </w:r>
      <w:r w:rsidRPr="00633A23">
        <w:rPr>
          <w:rFonts w:cs="Arial"/>
        </w:rPr>
        <w:t xml:space="preserve"> </w:t>
      </w:r>
      <w:r w:rsidRPr="00633A23">
        <w:t>щепки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лицам</w:t>
      </w:r>
      <w:r w:rsidRPr="00633A23">
        <w:rPr>
          <w:rFonts w:cs="Arial"/>
        </w:rPr>
        <w:t xml:space="preserve"> </w:t>
      </w:r>
      <w:r w:rsidRPr="00633A23">
        <w:t>сестер можно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определить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получил</w:t>
      </w:r>
      <w:r w:rsidRPr="00633A23">
        <w:rPr>
          <w:rFonts w:cs="Arial"/>
        </w:rPr>
        <w:t xml:space="preserve"> </w:t>
      </w:r>
      <w:r w:rsidRPr="00633A23">
        <w:t>корзину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рук матушки</w:t>
      </w:r>
      <w:r w:rsidRPr="00633A23">
        <w:rPr>
          <w:rFonts w:cs="Arial"/>
        </w:rPr>
        <w:t xml:space="preserve">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врачевала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лезни</w:t>
      </w:r>
      <w:r w:rsidRPr="00633A23">
        <w:rPr>
          <w:rFonts w:cs="Arial"/>
        </w:rPr>
        <w:t xml:space="preserve">. </w:t>
      </w:r>
      <w:r w:rsidRPr="00633A23">
        <w:t>Однажды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сестер</w:t>
      </w:r>
      <w:r w:rsidRPr="00633A23">
        <w:rPr>
          <w:rFonts w:cs="Arial"/>
        </w:rPr>
        <w:t xml:space="preserve"> </w:t>
      </w:r>
      <w:r w:rsidRPr="00633A23">
        <w:t>долго</w:t>
      </w:r>
      <w:r w:rsidRPr="00633A23">
        <w:rPr>
          <w:rFonts w:cs="Arial"/>
        </w:rPr>
        <w:t xml:space="preserve"> </w:t>
      </w:r>
      <w:r w:rsidRPr="00633A23">
        <w:t>болел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 проходил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щекой</w:t>
      </w:r>
      <w:r w:rsidRPr="00633A23">
        <w:rPr>
          <w:rFonts w:cs="Arial"/>
        </w:rPr>
        <w:t xml:space="preserve"> </w:t>
      </w:r>
      <w:r w:rsidRPr="00633A23">
        <w:t>нарыв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пожаловалась</w:t>
      </w:r>
      <w:r w:rsidRPr="00633A23">
        <w:rPr>
          <w:rFonts w:cs="Arial"/>
        </w:rPr>
        <w:t xml:space="preserve"> </w:t>
      </w:r>
      <w:r w:rsidRPr="00633A23">
        <w:t>матуш</w:t>
      </w:r>
      <w:r w:rsidRPr="00633A23">
        <w:softHyphen/>
        <w:t>ке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пропал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Игумению</w:t>
      </w:r>
      <w:r w:rsidRPr="00633A23">
        <w:rPr>
          <w:rFonts w:cs="Arial"/>
        </w:rPr>
        <w:t xml:space="preserve"> </w:t>
      </w:r>
      <w:r w:rsidRPr="00633A23">
        <w:t>Феофанию</w:t>
      </w:r>
      <w:r w:rsidRPr="00633A23">
        <w:rPr>
          <w:rFonts w:cs="Arial"/>
        </w:rPr>
        <w:t xml:space="preserve"> </w:t>
      </w:r>
      <w:r w:rsidRPr="00633A23">
        <w:t>любили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почитали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Царской Семье</w:t>
      </w:r>
      <w:r w:rsidRPr="00633A23">
        <w:rPr>
          <w:rFonts w:cs="Arial"/>
        </w:rPr>
        <w:t xml:space="preserve">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принимала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нуждавшиеся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 получали</w:t>
      </w:r>
      <w:r w:rsidRPr="00633A23">
        <w:rPr>
          <w:rFonts w:cs="Arial"/>
        </w:rPr>
        <w:t xml:space="preserve"> </w:t>
      </w:r>
      <w:r w:rsidRPr="00633A23">
        <w:t>помощь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совет</w:t>
      </w:r>
      <w:r w:rsidRPr="00633A23">
        <w:rPr>
          <w:rFonts w:cs="Arial"/>
        </w:rPr>
        <w:t xml:space="preserve"> </w:t>
      </w:r>
      <w:r w:rsidRPr="00633A23">
        <w:t>старицы</w:t>
      </w:r>
      <w:r w:rsidRPr="00633A23">
        <w:rPr>
          <w:rFonts w:cs="Arial"/>
        </w:rPr>
        <w:t xml:space="preserve">. </w:t>
      </w:r>
      <w:r w:rsidRPr="00633A23">
        <w:t>Однажды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ней пришла</w:t>
      </w:r>
      <w:r w:rsidRPr="00633A23">
        <w:rPr>
          <w:rFonts w:cs="Arial"/>
        </w:rPr>
        <w:t xml:space="preserve"> </w:t>
      </w:r>
      <w:r w:rsidRPr="00633A23">
        <w:t>прихожанка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просьбой</w:t>
      </w:r>
      <w:r w:rsidRPr="00633A23">
        <w:rPr>
          <w:rFonts w:cs="Arial"/>
        </w:rPr>
        <w:t xml:space="preserve"> </w:t>
      </w:r>
      <w:r w:rsidRPr="00633A23">
        <w:t>оставить</w:t>
      </w:r>
      <w:r w:rsidRPr="00633A23">
        <w:rPr>
          <w:rFonts w:cs="Arial"/>
        </w:rPr>
        <w:t xml:space="preserve"> </w:t>
      </w:r>
      <w:r w:rsidRPr="00633A23">
        <w:t>дочку</w:t>
      </w:r>
      <w:r w:rsidRPr="00633A23">
        <w:rPr>
          <w:rFonts w:cs="Arial"/>
        </w:rPr>
        <w:t xml:space="preserve"> </w:t>
      </w:r>
      <w:r w:rsidRPr="00633A23">
        <w:t>нена</w:t>
      </w:r>
      <w:r w:rsidRPr="00633A23">
        <w:softHyphen/>
        <w:t>долго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поехать</w:t>
      </w:r>
      <w:r w:rsidRPr="00633A23">
        <w:rPr>
          <w:rFonts w:cs="Arial"/>
        </w:rPr>
        <w:t xml:space="preserve"> </w:t>
      </w:r>
      <w:r w:rsidRPr="00633A23">
        <w:t>помолиться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Гро</w:t>
      </w:r>
      <w:r w:rsidRPr="00633A23">
        <w:softHyphen/>
        <w:t>ба</w:t>
      </w:r>
      <w:r w:rsidRPr="00633A23">
        <w:rPr>
          <w:rFonts w:cs="Arial"/>
        </w:rPr>
        <w:t xml:space="preserve"> </w:t>
      </w:r>
      <w:r w:rsidRPr="00633A23">
        <w:t>Господня</w:t>
      </w:r>
      <w:r w:rsidRPr="00633A23">
        <w:rPr>
          <w:rFonts w:cs="Arial"/>
        </w:rPr>
        <w:t xml:space="preserve">. </w:t>
      </w:r>
      <w:r w:rsidRPr="00633A23">
        <w:t>Феофания</w:t>
      </w:r>
      <w:r w:rsidRPr="00633A23">
        <w:rPr>
          <w:rFonts w:cs="Arial"/>
        </w:rPr>
        <w:t xml:space="preserve"> </w:t>
      </w:r>
      <w:r w:rsidRPr="00633A23">
        <w:t>отказала</w:t>
      </w:r>
      <w:r w:rsidRPr="00633A23">
        <w:rPr>
          <w:rFonts w:cs="Arial"/>
        </w:rPr>
        <w:t xml:space="preserve">, </w:t>
      </w:r>
      <w:r w:rsidRPr="00633A23">
        <w:t>объясняя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что нет</w:t>
      </w:r>
      <w:r w:rsidRPr="00633A23">
        <w:rPr>
          <w:rFonts w:cs="Arial"/>
        </w:rPr>
        <w:t xml:space="preserve"> </w:t>
      </w:r>
      <w:r w:rsidRPr="00633A23">
        <w:t>большего</w:t>
      </w:r>
      <w:r w:rsidRPr="00633A23">
        <w:rPr>
          <w:rFonts w:cs="Arial"/>
        </w:rPr>
        <w:t xml:space="preserve"> </w:t>
      </w:r>
      <w:r w:rsidRPr="00633A23">
        <w:t>преступления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покидать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дитя без</w:t>
      </w:r>
      <w:r w:rsidRPr="00633A23">
        <w:rPr>
          <w:rFonts w:cs="Arial"/>
        </w:rPr>
        <w:t xml:space="preserve"> </w:t>
      </w:r>
      <w:r w:rsidRPr="00633A23">
        <w:t>крайней</w:t>
      </w:r>
      <w:r w:rsidRPr="00633A23">
        <w:rPr>
          <w:rFonts w:cs="Arial"/>
        </w:rPr>
        <w:t xml:space="preserve"> </w:t>
      </w:r>
      <w:r w:rsidRPr="00633A23">
        <w:t>нужды</w:t>
      </w:r>
      <w:r w:rsidRPr="00633A23">
        <w:rPr>
          <w:rFonts w:cs="Arial"/>
        </w:rPr>
        <w:t xml:space="preserve"> </w:t>
      </w:r>
      <w:r w:rsidRPr="00633A23">
        <w:t>«как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хотите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молиться</w:t>
      </w:r>
      <w:r w:rsidRPr="00633A23">
        <w:rPr>
          <w:rFonts w:cs="Arial"/>
        </w:rPr>
        <w:t xml:space="preserve">, </w:t>
      </w:r>
      <w:r w:rsidRPr="00633A23">
        <w:t>ко</w:t>
      </w:r>
      <w:r w:rsidRPr="00633A23">
        <w:softHyphen/>
        <w:t>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хотите</w:t>
      </w:r>
      <w:r w:rsidRPr="00633A23">
        <w:rPr>
          <w:rFonts w:cs="Arial"/>
        </w:rPr>
        <w:t xml:space="preserve"> </w:t>
      </w:r>
      <w:r w:rsidRPr="00633A23">
        <w:t>нести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? </w:t>
      </w:r>
      <w:r w:rsidRPr="00633A23">
        <w:t>Никто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имеет права</w:t>
      </w:r>
      <w:r w:rsidRPr="00633A23">
        <w:rPr>
          <w:rFonts w:cs="Arial"/>
        </w:rPr>
        <w:t xml:space="preserve"> </w:t>
      </w:r>
      <w:r w:rsidRPr="00633A23">
        <w:t>сбрасывать</w:t>
      </w:r>
      <w:r w:rsidRPr="00633A23">
        <w:rPr>
          <w:rFonts w:cs="Arial"/>
        </w:rPr>
        <w:t xml:space="preserve"> </w:t>
      </w:r>
      <w:r w:rsidRPr="00633A23">
        <w:t>крест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перекладывать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на другие</w:t>
      </w:r>
      <w:r w:rsidRPr="00633A23">
        <w:rPr>
          <w:rFonts w:cs="Arial"/>
        </w:rPr>
        <w:t xml:space="preserve"> </w:t>
      </w:r>
      <w:r w:rsidRPr="00633A23">
        <w:t>плечи»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К</w:t>
      </w:r>
      <w:r w:rsidRPr="00633A23">
        <w:rPr>
          <w:rFonts w:cs="Arial"/>
        </w:rPr>
        <w:t xml:space="preserve"> </w:t>
      </w:r>
      <w:r w:rsidRPr="00633A23">
        <w:t>строительству</w:t>
      </w:r>
      <w:r w:rsidRPr="00633A23">
        <w:rPr>
          <w:rFonts w:cs="Arial"/>
        </w:rPr>
        <w:t xml:space="preserve"> </w:t>
      </w:r>
      <w:r w:rsidRPr="00633A23">
        <w:t>главного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, </w:t>
      </w:r>
      <w:r w:rsidRPr="00633A23">
        <w:t>в честь</w:t>
      </w:r>
      <w:r w:rsidRPr="00633A23">
        <w:rPr>
          <w:rFonts w:cs="Arial"/>
        </w:rPr>
        <w:t xml:space="preserve"> </w:t>
      </w:r>
      <w:r w:rsidRPr="00633A23">
        <w:t>Воскресения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, </w:t>
      </w:r>
      <w:r w:rsidRPr="00633A23">
        <w:t>приступили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1856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Оно обошлось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360 </w:t>
      </w:r>
      <w:r w:rsidRPr="00633A23">
        <w:t>тыс</w:t>
      </w:r>
      <w:r w:rsidRPr="00633A23">
        <w:rPr>
          <w:rFonts w:cs="Arial"/>
        </w:rPr>
        <w:t xml:space="preserve"> </w:t>
      </w:r>
      <w:r w:rsidRPr="00633A23">
        <w:t>руб</w:t>
      </w:r>
      <w:r w:rsidRPr="00633A23">
        <w:rPr>
          <w:rFonts w:cs="Arial"/>
        </w:rPr>
        <w:t xml:space="preserve">. </w:t>
      </w:r>
      <w:r w:rsidRPr="00633A23">
        <w:t>серебром</w:t>
      </w:r>
      <w:r w:rsidRPr="00633A23">
        <w:rPr>
          <w:rFonts w:cs="Arial"/>
        </w:rPr>
        <w:t xml:space="preserve">. </w:t>
      </w:r>
      <w:r w:rsidRPr="00633A23">
        <w:t>Собор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вели</w:t>
      </w:r>
      <w:r w:rsidRPr="00633A23">
        <w:softHyphen/>
        <w:t>колепен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архитектуре</w:t>
      </w:r>
      <w:r w:rsidRPr="00633A23">
        <w:rPr>
          <w:rFonts w:cs="Arial"/>
        </w:rPr>
        <w:t xml:space="preserve">.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монастырские здания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дышал</w:t>
      </w:r>
      <w:r w:rsidRPr="00633A23">
        <w:rPr>
          <w:rFonts w:cs="Arial"/>
        </w:rPr>
        <w:t xml:space="preserve"> </w:t>
      </w:r>
      <w:r w:rsidRPr="00633A23">
        <w:t>красотой</w:t>
      </w:r>
      <w:r w:rsidRPr="00633A23">
        <w:rPr>
          <w:rFonts w:cs="Arial"/>
        </w:rPr>
        <w:t xml:space="preserve"> </w:t>
      </w:r>
      <w:r w:rsidRPr="00633A23">
        <w:t>простоты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величия</w:t>
      </w:r>
      <w:r w:rsidRPr="00633A23">
        <w:rPr>
          <w:rFonts w:cs="Arial"/>
        </w:rPr>
        <w:t xml:space="preserve">. </w:t>
      </w:r>
      <w:r w:rsidRPr="00633A23">
        <w:t>Тут царствовала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вечном</w:t>
      </w:r>
      <w:r w:rsidRPr="00633A23">
        <w:rPr>
          <w:rFonts w:cs="Arial"/>
        </w:rPr>
        <w:t xml:space="preserve">. </w:t>
      </w:r>
      <w:r w:rsidRPr="00633A23">
        <w:t>Освящение</w:t>
      </w:r>
      <w:r w:rsidRPr="00633A23">
        <w:rPr>
          <w:rFonts w:cs="Arial"/>
        </w:rPr>
        <w:t xml:space="preserve"> </w:t>
      </w:r>
      <w:r w:rsidRPr="00633A23">
        <w:t>соверша</w:t>
      </w:r>
      <w:r w:rsidRPr="00633A23">
        <w:softHyphen/>
        <w:t>лось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1861 </w:t>
      </w:r>
      <w:r w:rsidRPr="00633A23">
        <w:t>по</w:t>
      </w:r>
      <w:r w:rsidRPr="00633A23">
        <w:rPr>
          <w:rFonts w:cs="Arial"/>
        </w:rPr>
        <w:t xml:space="preserve"> 1864 </w:t>
      </w:r>
      <w:r w:rsidRPr="00633A23">
        <w:t>годы</w:t>
      </w:r>
      <w:r w:rsidRPr="00633A23">
        <w:rPr>
          <w:rFonts w:cs="Arial"/>
        </w:rPr>
        <w:t xml:space="preserve">,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к</w:t>
      </w:r>
      <w:r w:rsidRPr="00633A23">
        <w:rPr>
          <w:rFonts w:cs="Arial"/>
        </w:rPr>
        <w:t xml:space="preserve">. </w:t>
      </w:r>
      <w:r w:rsidRPr="00633A23">
        <w:t>собор</w:t>
      </w:r>
      <w:r w:rsidRPr="00633A23">
        <w:rPr>
          <w:rFonts w:cs="Arial"/>
        </w:rPr>
        <w:t xml:space="preserve"> </w:t>
      </w:r>
      <w:r w:rsidRPr="00633A23">
        <w:t>имел</w:t>
      </w:r>
      <w:r w:rsidRPr="00633A23">
        <w:rPr>
          <w:rFonts w:cs="Arial"/>
        </w:rPr>
        <w:t xml:space="preserve"> 5 </w:t>
      </w:r>
      <w:r w:rsidRPr="00633A23">
        <w:t>приделов</w:t>
      </w:r>
      <w:r w:rsidRPr="00633A23">
        <w:rPr>
          <w:rFonts w:cs="Arial"/>
        </w:rPr>
        <w:t xml:space="preserve">.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гл</w:t>
      </w:r>
      <w:r w:rsidRPr="00633A23">
        <w:t>я</w:t>
      </w:r>
      <w:r w:rsidRPr="00633A23">
        <w:t>дя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игумения</w:t>
      </w:r>
      <w:r w:rsidRPr="00633A23">
        <w:rPr>
          <w:rFonts w:cs="Arial"/>
        </w:rPr>
        <w:t xml:space="preserve"> </w:t>
      </w:r>
      <w:r w:rsidRPr="00633A23">
        <w:t>говорила</w:t>
      </w:r>
      <w:r w:rsidRPr="00633A23">
        <w:rPr>
          <w:rFonts w:cs="Arial"/>
        </w:rPr>
        <w:t xml:space="preserve">: </w:t>
      </w:r>
      <w:r w:rsidRPr="00633A23">
        <w:t>«Велий</w:t>
      </w:r>
      <w:r w:rsidRPr="00633A23">
        <w:rPr>
          <w:rFonts w:cs="Arial"/>
        </w:rPr>
        <w:t xml:space="preserve"> </w:t>
      </w:r>
      <w:r w:rsidRPr="00633A23">
        <w:t>еси</w:t>
      </w:r>
      <w:r w:rsidRPr="00633A23">
        <w:rPr>
          <w:rFonts w:cs="Arial"/>
        </w:rPr>
        <w:t xml:space="preserve">, </w:t>
      </w:r>
      <w:r w:rsidRPr="00633A23">
        <w:t>Господи</w:t>
      </w:r>
      <w:r w:rsidRPr="00633A23">
        <w:rPr>
          <w:rFonts w:cs="Arial"/>
        </w:rPr>
        <w:t xml:space="preserve">, </w:t>
      </w:r>
      <w:r w:rsidRPr="00633A23">
        <w:t>чудны</w:t>
      </w:r>
      <w:r w:rsidRPr="00633A23">
        <w:rPr>
          <w:rFonts w:cs="Arial"/>
        </w:rPr>
        <w:t xml:space="preserve"> </w:t>
      </w:r>
      <w:r w:rsidRPr="00633A23">
        <w:t>дела</w:t>
      </w:r>
      <w:r w:rsidRPr="00633A23">
        <w:rPr>
          <w:rFonts w:cs="Arial"/>
        </w:rPr>
        <w:t xml:space="preserve"> </w:t>
      </w:r>
      <w:r w:rsidRPr="00633A23">
        <w:t>Твоя</w:t>
      </w:r>
      <w:r w:rsidRPr="00633A23">
        <w:rPr>
          <w:rFonts w:cs="Arial"/>
        </w:rPr>
        <w:t>!</w:t>
      </w:r>
      <w:r w:rsidRPr="00633A23">
        <w:t>»</w:t>
      </w:r>
    </w:p>
    <w:p w:rsidR="002D3589" w:rsidRPr="00633A23" w:rsidRDefault="002D3589" w:rsidP="00EB0F88">
      <w:r w:rsidRPr="00633A23">
        <w:t>Сразу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завершения</w:t>
      </w:r>
      <w:r w:rsidRPr="00633A23">
        <w:rPr>
          <w:rFonts w:cs="Arial"/>
        </w:rPr>
        <w:t xml:space="preserve"> </w:t>
      </w:r>
      <w:r w:rsidRPr="00633A23">
        <w:t>строительства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ма</w:t>
      </w:r>
      <w:r w:rsidRPr="00633A23">
        <w:softHyphen/>
        <w:t>тушка</w:t>
      </w:r>
      <w:r w:rsidRPr="00633A23">
        <w:rPr>
          <w:rFonts w:cs="Arial"/>
        </w:rPr>
        <w:t xml:space="preserve"> </w:t>
      </w:r>
      <w:r w:rsidRPr="00633A23">
        <w:t>Феофания</w:t>
      </w:r>
      <w:r w:rsidRPr="00633A23">
        <w:rPr>
          <w:rFonts w:cs="Arial"/>
        </w:rPr>
        <w:t xml:space="preserve"> </w:t>
      </w:r>
      <w:r w:rsidRPr="00633A23">
        <w:t>ослабела</w:t>
      </w:r>
      <w:r w:rsidRPr="00633A23">
        <w:rPr>
          <w:rFonts w:cs="Arial"/>
        </w:rPr>
        <w:t xml:space="preserve"> </w:t>
      </w:r>
      <w:r w:rsidRPr="00633A23">
        <w:t>здоровьем</w:t>
      </w:r>
      <w:r w:rsidRPr="00633A23">
        <w:rPr>
          <w:rFonts w:cs="Arial"/>
        </w:rPr>
        <w:t xml:space="preserve">, </w:t>
      </w:r>
      <w:r w:rsidRPr="00633A23">
        <w:t>силы</w:t>
      </w:r>
      <w:r w:rsidRPr="00633A23">
        <w:rPr>
          <w:rFonts w:cs="Arial"/>
        </w:rPr>
        <w:t xml:space="preserve"> </w:t>
      </w:r>
      <w:r w:rsidRPr="00633A23">
        <w:t>покидали ее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забыла</w:t>
      </w:r>
      <w:r w:rsidRPr="00633A23">
        <w:rPr>
          <w:rFonts w:cs="Arial"/>
        </w:rPr>
        <w:t xml:space="preserve"> </w:t>
      </w:r>
      <w:r w:rsidRPr="00633A23">
        <w:t>позаботиться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участво</w:t>
      </w:r>
      <w:r w:rsidRPr="00633A23">
        <w:softHyphen/>
        <w:t>вавших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строительстве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</w:t>
      </w:r>
      <w:r w:rsidRPr="00633A23">
        <w:t>о</w:t>
      </w:r>
      <w:r w:rsidRPr="00633A23">
        <w:t>датайствовала</w:t>
      </w:r>
      <w:r w:rsidRPr="00633A23">
        <w:rPr>
          <w:rFonts w:cs="Arial"/>
        </w:rPr>
        <w:t xml:space="preserve"> </w:t>
      </w:r>
      <w:r w:rsidRPr="00633A23">
        <w:t>об их</w:t>
      </w:r>
      <w:r w:rsidRPr="00633A23">
        <w:rPr>
          <w:rFonts w:cs="Arial"/>
        </w:rPr>
        <w:t xml:space="preserve"> </w:t>
      </w:r>
      <w:r w:rsidRPr="00633A23">
        <w:t>награждении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Она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первой</w:t>
      </w:r>
      <w:r w:rsidRPr="00633A23">
        <w:rPr>
          <w:rFonts w:cs="Arial"/>
        </w:rPr>
        <w:t xml:space="preserve"> </w:t>
      </w:r>
      <w:r w:rsidRPr="00633A23">
        <w:t>настоятельницей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настыря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отдала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здоровье</w:t>
      </w:r>
      <w:r w:rsidRPr="00633A23">
        <w:rPr>
          <w:rFonts w:cs="Arial"/>
        </w:rPr>
        <w:t xml:space="preserve">, </w:t>
      </w:r>
      <w:r w:rsidRPr="00633A23">
        <w:t>не только</w:t>
      </w:r>
      <w:r w:rsidRPr="00633A23">
        <w:rPr>
          <w:rFonts w:cs="Arial"/>
        </w:rPr>
        <w:t xml:space="preserve"> </w:t>
      </w:r>
      <w:r w:rsidRPr="00633A23">
        <w:t>сделала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процветающей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известной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всю Россию</w:t>
      </w:r>
      <w:r w:rsidRPr="00633A23">
        <w:rPr>
          <w:rFonts w:cs="Arial"/>
        </w:rPr>
        <w:t xml:space="preserve"> </w:t>
      </w:r>
      <w:r w:rsidRPr="00633A23">
        <w:t>обителью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наладила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ремесла</w:t>
      </w:r>
      <w:r w:rsidRPr="00633A23">
        <w:rPr>
          <w:rFonts w:cs="Arial"/>
        </w:rPr>
        <w:t xml:space="preserve">, </w:t>
      </w:r>
      <w:r w:rsidRPr="00633A23">
        <w:t>развела</w:t>
      </w:r>
      <w:r w:rsidRPr="00633A23">
        <w:rPr>
          <w:rFonts w:cs="Arial"/>
        </w:rPr>
        <w:t xml:space="preserve"> </w:t>
      </w:r>
      <w:r w:rsidRPr="00633A23">
        <w:t>сады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воспитала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чад</w:t>
      </w:r>
      <w:r w:rsidRPr="00633A23">
        <w:rPr>
          <w:rFonts w:cs="Arial"/>
        </w:rPr>
        <w:t xml:space="preserve">. </w:t>
      </w:r>
      <w:r w:rsidRPr="00633A23">
        <w:t>Мона</w:t>
      </w:r>
      <w:r w:rsidRPr="00633A23">
        <w:softHyphen/>
        <w:t>стырь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местом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я</w:t>
      </w:r>
      <w:r w:rsidRPr="00633A23">
        <w:t>тости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благочестия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влиял на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духовный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Игумению</w:t>
      </w:r>
      <w:r w:rsidRPr="00633A23">
        <w:rPr>
          <w:rFonts w:cs="Arial"/>
        </w:rPr>
        <w:t xml:space="preserve"> </w:t>
      </w:r>
      <w:r w:rsidRPr="00633A23">
        <w:t>знали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благочестивую</w:t>
      </w:r>
      <w:r w:rsidRPr="00633A23">
        <w:rPr>
          <w:rFonts w:cs="Arial"/>
        </w:rPr>
        <w:t xml:space="preserve"> </w:t>
      </w:r>
      <w:r w:rsidRPr="00633A23">
        <w:t>старицу</w:t>
      </w:r>
      <w:r w:rsidRPr="00633A23">
        <w:rPr>
          <w:rFonts w:cs="Arial"/>
        </w:rPr>
        <w:t xml:space="preserve">, </w:t>
      </w:r>
      <w:r w:rsidRPr="00633A23">
        <w:t>обла</w:t>
      </w:r>
      <w:r w:rsidRPr="00633A23">
        <w:softHyphen/>
        <w:t>давшую</w:t>
      </w:r>
      <w:r w:rsidRPr="00633A23">
        <w:rPr>
          <w:rFonts w:cs="Arial"/>
        </w:rPr>
        <w:t xml:space="preserve"> </w:t>
      </w:r>
      <w:r w:rsidRPr="00633A23">
        <w:t>даром</w:t>
      </w:r>
      <w:r w:rsidRPr="00633A23">
        <w:rPr>
          <w:rFonts w:cs="Arial"/>
        </w:rPr>
        <w:t xml:space="preserve"> </w:t>
      </w:r>
      <w:r w:rsidRPr="00633A23">
        <w:t>прозорливости</w:t>
      </w:r>
      <w:r w:rsidRPr="00633A23">
        <w:rPr>
          <w:rFonts w:cs="Arial"/>
        </w:rPr>
        <w:t xml:space="preserve">.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могла ходить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попросила</w:t>
      </w:r>
      <w:r w:rsidRPr="00633A23">
        <w:rPr>
          <w:rFonts w:cs="Arial"/>
        </w:rPr>
        <w:t xml:space="preserve"> </w:t>
      </w:r>
      <w:r w:rsidRPr="00633A23">
        <w:t>сестру</w:t>
      </w:r>
      <w:r w:rsidRPr="00633A23">
        <w:rPr>
          <w:rFonts w:cs="Arial"/>
        </w:rPr>
        <w:t xml:space="preserve"> </w:t>
      </w:r>
      <w:r w:rsidRPr="00633A23">
        <w:t>подать</w:t>
      </w:r>
      <w:r w:rsidRPr="00633A23">
        <w:rPr>
          <w:rFonts w:cs="Arial"/>
        </w:rPr>
        <w:t xml:space="preserve"> </w:t>
      </w:r>
      <w:r w:rsidRPr="00633A23">
        <w:t>четки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</w:t>
      </w:r>
      <w:r w:rsidRPr="00633A23">
        <w:rPr>
          <w:rFonts w:cs="Arial"/>
        </w:rPr>
        <w:t xml:space="preserve"> </w:t>
      </w:r>
      <w:r w:rsidRPr="00633A23">
        <w:t>поду</w:t>
      </w:r>
      <w:r w:rsidRPr="00633A23">
        <w:softHyphen/>
        <w:t>мала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дорого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отд</w:t>
      </w:r>
      <w:r w:rsidRPr="00633A23">
        <w:t>а</w:t>
      </w:r>
      <w:r w:rsidRPr="00633A23">
        <w:t>ла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иметь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. </w:t>
      </w:r>
      <w:r w:rsidRPr="00633A23">
        <w:t>Через несколько</w:t>
      </w:r>
      <w:r w:rsidRPr="00633A23">
        <w:rPr>
          <w:rFonts w:cs="Arial"/>
        </w:rPr>
        <w:t xml:space="preserve"> </w:t>
      </w:r>
      <w:r w:rsidRPr="00633A23">
        <w:t>минут</w:t>
      </w:r>
      <w:r w:rsidRPr="00633A23">
        <w:rPr>
          <w:rFonts w:cs="Arial"/>
        </w:rPr>
        <w:t xml:space="preserve"> </w:t>
      </w:r>
      <w:r w:rsidRPr="00633A23">
        <w:t>получила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подарок</w:t>
      </w:r>
      <w:r w:rsidRPr="00633A23">
        <w:rPr>
          <w:rFonts w:cs="Arial"/>
        </w:rPr>
        <w:t xml:space="preserve">. </w:t>
      </w:r>
      <w:r w:rsidRPr="00633A23">
        <w:t>Феофании был</w:t>
      </w:r>
      <w:r w:rsidRPr="00633A23">
        <w:rPr>
          <w:rFonts w:cs="Arial"/>
        </w:rPr>
        <w:t xml:space="preserve"> </w:t>
      </w:r>
      <w:r w:rsidRPr="00633A23">
        <w:t>известен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.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одна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сестер спросила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ответила</w:t>
      </w:r>
      <w:r w:rsidRPr="00633A23">
        <w:rPr>
          <w:rFonts w:cs="Arial"/>
        </w:rPr>
        <w:t xml:space="preserve">: </w:t>
      </w:r>
      <w:r w:rsidRPr="00633A23">
        <w:t>«Думайте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заботьтесь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вечности»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смерти она</w:t>
      </w:r>
      <w:r w:rsidRPr="00633A23">
        <w:rPr>
          <w:rFonts w:cs="Arial"/>
        </w:rPr>
        <w:t xml:space="preserve"> </w:t>
      </w:r>
      <w:r w:rsidRPr="00633A23">
        <w:t>слышала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поют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службы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</w:t>
      </w:r>
      <w:r w:rsidRPr="00633A23">
        <w:softHyphen/>
        <w:t>стыре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тихо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сказала</w:t>
      </w:r>
      <w:r w:rsidRPr="00633A23">
        <w:rPr>
          <w:rFonts w:cs="Arial"/>
        </w:rPr>
        <w:t xml:space="preserve">: </w:t>
      </w:r>
      <w:r w:rsidRPr="00633A23">
        <w:t>«Как</w:t>
      </w:r>
      <w:r w:rsidRPr="00633A23">
        <w:rPr>
          <w:rFonts w:cs="Arial"/>
        </w:rPr>
        <w:t xml:space="preserve"> </w:t>
      </w:r>
      <w:r w:rsidRPr="00633A23">
        <w:t>хорошо</w:t>
      </w:r>
      <w:r w:rsidRPr="00633A23">
        <w:rPr>
          <w:rFonts w:cs="Arial"/>
        </w:rPr>
        <w:t xml:space="preserve"> </w:t>
      </w:r>
      <w:r w:rsidRPr="00633A23">
        <w:t>поют</w:t>
      </w:r>
      <w:r w:rsidRPr="00633A23">
        <w:rPr>
          <w:rFonts w:cs="Arial"/>
        </w:rPr>
        <w:t>!</w:t>
      </w:r>
      <w:r w:rsidRPr="00633A23">
        <w:t>»</w:t>
      </w:r>
      <w:r w:rsidRPr="00633A23">
        <w:rPr>
          <w:rFonts w:cs="Arial"/>
        </w:rPr>
        <w:t xml:space="preserve">. </w:t>
      </w:r>
      <w:r w:rsidRPr="00633A23">
        <w:t>Потом</w:t>
      </w:r>
      <w:r w:rsidRPr="00633A23">
        <w:rPr>
          <w:rFonts w:cs="Arial"/>
        </w:rPr>
        <w:t xml:space="preserve"> </w:t>
      </w:r>
      <w:r w:rsidRPr="00633A23">
        <w:t>попросила</w:t>
      </w:r>
      <w:r w:rsidRPr="00633A23">
        <w:rPr>
          <w:rFonts w:cs="Arial"/>
        </w:rPr>
        <w:t xml:space="preserve"> </w:t>
      </w:r>
      <w:r w:rsidRPr="00633A23">
        <w:t>сестру</w:t>
      </w:r>
      <w:r w:rsidRPr="00633A23">
        <w:rPr>
          <w:rFonts w:cs="Arial"/>
        </w:rPr>
        <w:t xml:space="preserve"> </w:t>
      </w:r>
      <w:r w:rsidRPr="00633A23">
        <w:t>поставить</w:t>
      </w:r>
      <w:r w:rsidRPr="00633A23">
        <w:rPr>
          <w:rFonts w:cs="Arial"/>
        </w:rPr>
        <w:t xml:space="preserve"> 4 </w:t>
      </w:r>
      <w:r w:rsidRPr="00633A23">
        <w:t>свечи</w:t>
      </w:r>
      <w:r w:rsidRPr="00633A23">
        <w:rPr>
          <w:rFonts w:cs="Arial"/>
        </w:rPr>
        <w:t xml:space="preserve">: </w:t>
      </w:r>
      <w:r w:rsidRPr="00633A23">
        <w:lastRenderedPageBreak/>
        <w:t>в</w:t>
      </w:r>
      <w:r w:rsidRPr="00633A23">
        <w:rPr>
          <w:rFonts w:cs="Arial"/>
        </w:rPr>
        <w:t xml:space="preserve"> </w:t>
      </w:r>
      <w:r w:rsidRPr="00633A23">
        <w:t>домике</w:t>
      </w:r>
      <w:r w:rsidRPr="00633A23">
        <w:rPr>
          <w:rFonts w:cs="Arial"/>
        </w:rPr>
        <w:t>-</w:t>
      </w:r>
      <w:r w:rsidRPr="00633A23">
        <w:t>часовне</w:t>
      </w:r>
      <w:r w:rsidRPr="00633A23">
        <w:rPr>
          <w:rFonts w:cs="Arial"/>
        </w:rPr>
        <w:t xml:space="preserve"> </w:t>
      </w:r>
      <w:r w:rsidRPr="00633A23">
        <w:t>Петра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</w:t>
      </w:r>
      <w:r w:rsidRPr="00633A23">
        <w:rPr>
          <w:rFonts w:cs="Arial"/>
        </w:rPr>
        <w:t xml:space="preserve"> </w:t>
      </w:r>
      <w:r w:rsidRPr="00633A23">
        <w:t>образу</w:t>
      </w:r>
      <w:r w:rsidRPr="00633A23">
        <w:rPr>
          <w:rFonts w:cs="Arial"/>
        </w:rPr>
        <w:t xml:space="preserve"> </w:t>
      </w:r>
      <w:r w:rsidRPr="00633A23">
        <w:t>Спаса</w:t>
      </w:r>
      <w:r w:rsidRPr="00633A23">
        <w:rPr>
          <w:rFonts w:cs="Arial"/>
        </w:rPr>
        <w:t xml:space="preserve"> </w:t>
      </w:r>
      <w:r w:rsidRPr="00633A23">
        <w:t>Нерукотворного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</w:t>
      </w:r>
      <w:r w:rsidRPr="00633A23">
        <w:softHyphen/>
        <w:t>занском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образу</w:t>
      </w:r>
      <w:r w:rsidRPr="00633A23">
        <w:rPr>
          <w:rFonts w:cs="Arial"/>
        </w:rPr>
        <w:t xml:space="preserve"> </w:t>
      </w:r>
      <w:r w:rsidRPr="00633A23">
        <w:t>Казанской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, </w:t>
      </w:r>
      <w:r w:rsidRPr="00633A23">
        <w:t>третью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скорбящих</w:t>
      </w:r>
      <w:r w:rsidRPr="00633A23">
        <w:rPr>
          <w:rFonts w:cs="Arial"/>
        </w:rPr>
        <w:t xml:space="preserve"> </w:t>
      </w:r>
      <w:r w:rsidRPr="00633A23">
        <w:t>радости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четвер</w:t>
      </w:r>
      <w:r w:rsidRPr="00633A23">
        <w:softHyphen/>
        <w:t>тую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боре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>.</w:t>
      </w:r>
    </w:p>
    <w:p w:rsidR="00983FD2" w:rsidRPr="00ED1240" w:rsidRDefault="002D3589" w:rsidP="00EB0F88">
      <w:pPr>
        <w:rPr>
          <w:rFonts w:cs="Arial"/>
        </w:rPr>
      </w:pPr>
      <w:r w:rsidRPr="00633A23">
        <w:t>Игумения</w:t>
      </w:r>
      <w:r w:rsidRPr="00633A23">
        <w:rPr>
          <w:rFonts w:cs="Arial"/>
        </w:rPr>
        <w:t xml:space="preserve"> </w:t>
      </w:r>
      <w:r w:rsidRPr="00633A23">
        <w:t>Феофания</w:t>
      </w:r>
      <w:r w:rsidRPr="00633A23">
        <w:rPr>
          <w:rFonts w:cs="Arial"/>
        </w:rPr>
        <w:t xml:space="preserve"> </w:t>
      </w:r>
      <w:r w:rsidRPr="00633A23">
        <w:t>отошла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Господу</w:t>
      </w:r>
      <w:r w:rsidRPr="00633A23">
        <w:rPr>
          <w:rFonts w:cs="Arial"/>
        </w:rPr>
        <w:t xml:space="preserve"> 16 </w:t>
      </w:r>
      <w:r w:rsidRPr="00633A23">
        <w:t xml:space="preserve">мая </w:t>
      </w:r>
      <w:r w:rsidRPr="00633A23">
        <w:rPr>
          <w:rFonts w:cs="Arial"/>
        </w:rPr>
        <w:t xml:space="preserve">1866 </w:t>
      </w:r>
      <w:r w:rsidRPr="00633A23">
        <w:t>года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Духов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3 </w:t>
      </w:r>
      <w:r w:rsidRPr="00633A23">
        <w:t>часа</w:t>
      </w:r>
      <w:r w:rsidRPr="00633A23">
        <w:rPr>
          <w:rFonts w:cs="Arial"/>
        </w:rPr>
        <w:t xml:space="preserve"> </w:t>
      </w:r>
      <w:r w:rsidRPr="00633A23">
        <w:t>поп</w:t>
      </w:r>
      <w:r w:rsidRPr="00633A23">
        <w:t>о</w:t>
      </w:r>
      <w:r w:rsidRPr="00633A23">
        <w:t>лудни</w:t>
      </w:r>
      <w:r w:rsidRPr="00633A23">
        <w:rPr>
          <w:rFonts w:cs="Arial"/>
        </w:rPr>
        <w:t xml:space="preserve">. </w:t>
      </w:r>
      <w:r w:rsidRPr="00633A23">
        <w:t>Известие о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кончине</w:t>
      </w:r>
      <w:r w:rsidRPr="00633A23">
        <w:rPr>
          <w:rFonts w:cs="Arial"/>
        </w:rPr>
        <w:t xml:space="preserve"> </w:t>
      </w:r>
      <w:r w:rsidRPr="00633A23">
        <w:t>напечатали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петербургские</w:t>
      </w:r>
      <w:r w:rsidRPr="00633A23">
        <w:rPr>
          <w:rFonts w:cs="Arial"/>
        </w:rPr>
        <w:t xml:space="preserve"> </w:t>
      </w:r>
      <w:r w:rsidRPr="00633A23">
        <w:t>газеты</w:t>
      </w:r>
      <w:r w:rsidRPr="00633A23">
        <w:rPr>
          <w:rFonts w:cs="Arial"/>
        </w:rPr>
        <w:t xml:space="preserve">. </w:t>
      </w:r>
      <w:r w:rsidRPr="00633A23">
        <w:t>Пять</w:t>
      </w:r>
      <w:r w:rsidRPr="00633A23">
        <w:rPr>
          <w:rFonts w:cs="Arial"/>
        </w:rPr>
        <w:t xml:space="preserve"> </w:t>
      </w:r>
      <w:r w:rsidRPr="00633A23">
        <w:t>дней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стояло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главном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. </w:t>
      </w:r>
      <w:r w:rsidRPr="00633A23">
        <w:t>Зная</w:t>
      </w:r>
      <w:r w:rsidRPr="00633A23">
        <w:rPr>
          <w:rFonts w:cs="Arial"/>
        </w:rPr>
        <w:t xml:space="preserve"> </w:t>
      </w:r>
      <w:r w:rsidRPr="00633A23">
        <w:t>славу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подвигов</w:t>
      </w:r>
      <w:r w:rsidRPr="00633A23">
        <w:rPr>
          <w:rFonts w:cs="Arial"/>
        </w:rPr>
        <w:t xml:space="preserve">,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Петербург</w:t>
      </w:r>
      <w:r w:rsidRPr="00633A23">
        <w:rPr>
          <w:rFonts w:cs="Arial"/>
        </w:rPr>
        <w:t xml:space="preserve"> </w:t>
      </w:r>
      <w:r w:rsidRPr="00633A23">
        <w:t>шел</w:t>
      </w:r>
      <w:r w:rsidRPr="00633A23">
        <w:rPr>
          <w:rFonts w:cs="Arial"/>
        </w:rPr>
        <w:t xml:space="preserve"> </w:t>
      </w:r>
      <w:r w:rsidRPr="00633A23">
        <w:t>покло</w:t>
      </w:r>
      <w:r w:rsidRPr="00633A23">
        <w:softHyphen/>
        <w:t>ниться</w:t>
      </w:r>
      <w:r w:rsidRPr="00633A23">
        <w:rPr>
          <w:rFonts w:cs="Arial"/>
        </w:rPr>
        <w:t xml:space="preserve"> </w:t>
      </w:r>
      <w:r w:rsidRPr="00633A23">
        <w:t>великой</w:t>
      </w:r>
      <w:r w:rsidRPr="00633A23">
        <w:rPr>
          <w:rFonts w:cs="Arial"/>
        </w:rPr>
        <w:t xml:space="preserve"> </w:t>
      </w:r>
      <w:r w:rsidRPr="00633A23">
        <w:t>старице</w:t>
      </w:r>
      <w:r w:rsidRPr="00633A23">
        <w:rPr>
          <w:rFonts w:cs="Arial"/>
        </w:rPr>
        <w:t xml:space="preserve">. </w:t>
      </w:r>
      <w:r w:rsidRPr="00633A23">
        <w:t>Отпевание</w:t>
      </w:r>
      <w:r w:rsidRPr="00633A23">
        <w:rPr>
          <w:rFonts w:cs="Arial"/>
        </w:rPr>
        <w:t xml:space="preserve"> </w:t>
      </w:r>
      <w:r w:rsidRPr="00633A23">
        <w:t>состоялось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Вос</w:t>
      </w:r>
      <w:r w:rsidRPr="00633A23">
        <w:softHyphen/>
        <w:t>кресенском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пятницу</w:t>
      </w:r>
      <w:r w:rsidRPr="00633A23">
        <w:rPr>
          <w:rFonts w:cs="Arial"/>
        </w:rPr>
        <w:t xml:space="preserve">, 20 </w:t>
      </w:r>
      <w:r w:rsidRPr="00633A23">
        <w:t>мая</w:t>
      </w:r>
      <w:r w:rsidRPr="00633A23">
        <w:rPr>
          <w:rFonts w:cs="Arial"/>
        </w:rPr>
        <w:t xml:space="preserve">, </w:t>
      </w:r>
      <w:r w:rsidRPr="00633A23">
        <w:t>по око</w:t>
      </w:r>
      <w:r w:rsidRPr="00633A23">
        <w:t>н</w:t>
      </w:r>
      <w:r w:rsidRPr="00633A23">
        <w:t>чании</w:t>
      </w:r>
      <w:r w:rsidRPr="00633A23">
        <w:rPr>
          <w:rFonts w:cs="Arial"/>
        </w:rPr>
        <w:t xml:space="preserve"> </w:t>
      </w:r>
      <w:r w:rsidRPr="00633A23">
        <w:t>Божественной</w:t>
      </w:r>
      <w:r w:rsidRPr="00633A23">
        <w:rPr>
          <w:rFonts w:cs="Arial"/>
        </w:rPr>
        <w:t xml:space="preserve"> </w:t>
      </w:r>
      <w:r w:rsidRPr="00633A23">
        <w:t>литургии</w:t>
      </w:r>
      <w:r w:rsidRPr="00633A23">
        <w:rPr>
          <w:rFonts w:cs="Arial"/>
        </w:rPr>
        <w:t>.</w:t>
      </w:r>
    </w:p>
    <w:p w:rsidR="00983FD2" w:rsidRPr="00ED1240" w:rsidRDefault="00983FD2" w:rsidP="00EB0F88">
      <w:pPr>
        <w:rPr>
          <w:rFonts w:cs="Arial"/>
        </w:rPr>
      </w:pPr>
    </w:p>
    <w:p w:rsidR="002D3589" w:rsidRPr="00633A23" w:rsidRDefault="007C5DE1" w:rsidP="00983FD2">
      <w:pPr>
        <w:ind w:firstLine="0"/>
        <w:jc w:val="center"/>
        <w:rPr>
          <w:szCs w:val="24"/>
        </w:rPr>
      </w:pPr>
      <w:r w:rsidRPr="00A617A4">
        <w:rPr>
          <w:noProof/>
          <w:szCs w:val="24"/>
        </w:rPr>
        <w:pict>
          <v:shape id="Рисунок 38" o:spid="_x0000_i1066" type="#_x0000_t75" style="width:256.5pt;height:214.5pt;visibility:visible">
            <v:imagedata r:id="rId50" o:title=""/>
          </v:shape>
        </w:pict>
      </w:r>
    </w:p>
    <w:p w:rsidR="002D3589" w:rsidRPr="00633A23" w:rsidRDefault="002D3589" w:rsidP="00983FD2">
      <w:pPr>
        <w:pStyle w:val="ad"/>
      </w:pPr>
      <w:r w:rsidRPr="00633A23">
        <w:t>Могилы</w:t>
      </w:r>
      <w:r w:rsidRPr="00633A23">
        <w:rPr>
          <w:rFonts w:cs="Arial"/>
        </w:rPr>
        <w:t xml:space="preserve"> </w:t>
      </w:r>
      <w:r w:rsidRPr="00633A23">
        <w:t>блаженнопочивших</w:t>
      </w:r>
      <w:r w:rsidRPr="00633A23">
        <w:rPr>
          <w:rFonts w:cs="Arial"/>
        </w:rPr>
        <w:t xml:space="preserve"> </w:t>
      </w:r>
      <w:r w:rsidRPr="00633A23">
        <w:t>стариц</w:t>
      </w:r>
      <w:r w:rsidRPr="00633A23">
        <w:rPr>
          <w:rFonts w:cs="Arial"/>
        </w:rPr>
        <w:t xml:space="preserve"> </w:t>
      </w:r>
      <w:r w:rsidRPr="00633A23">
        <w:t>игумений</w:t>
      </w:r>
      <w:r w:rsidRPr="00633A23">
        <w:rPr>
          <w:rFonts w:cs="Arial"/>
        </w:rPr>
        <w:t xml:space="preserve"> </w:t>
      </w:r>
      <w:r w:rsidRPr="00633A23">
        <w:t>Феофании</w:t>
      </w:r>
      <w:r w:rsidRPr="00633A23">
        <w:rPr>
          <w:rFonts w:cs="Arial"/>
        </w:rPr>
        <w:t xml:space="preserve"> </w:t>
      </w:r>
      <w:r w:rsidRPr="00633A23">
        <w:t>и монахини</w:t>
      </w:r>
      <w:r w:rsidRPr="00633A23">
        <w:rPr>
          <w:rFonts w:cs="Arial"/>
        </w:rPr>
        <w:t xml:space="preserve"> </w:t>
      </w:r>
      <w:r w:rsidRPr="00633A23">
        <w:t>Варсонофии</w:t>
      </w:r>
      <w:r w:rsidRPr="00633A23">
        <w:rPr>
          <w:rFonts w:cs="Arial"/>
        </w:rPr>
        <w:t xml:space="preserve"> </w:t>
      </w:r>
      <w:r w:rsidR="00983FD2" w:rsidRPr="00983FD2">
        <w:rPr>
          <w:rFonts w:cs="Arial"/>
        </w:rPr>
        <w:br/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алтарем</w:t>
      </w:r>
      <w:r w:rsidRPr="00633A23">
        <w:rPr>
          <w:rFonts w:cs="Arial"/>
        </w:rPr>
        <w:t xml:space="preserve"> </w:t>
      </w:r>
      <w:r w:rsidRPr="00633A23">
        <w:t>Воскресенского</w:t>
      </w:r>
      <w:r w:rsidRPr="00633A23">
        <w:rPr>
          <w:rFonts w:cs="Arial"/>
        </w:rPr>
        <w:t xml:space="preserve"> </w:t>
      </w:r>
      <w:r w:rsidRPr="00633A23">
        <w:t>собора</w:t>
      </w:r>
    </w:p>
    <w:p w:rsidR="002D3589" w:rsidRPr="00633A23" w:rsidRDefault="002D3589" w:rsidP="00EB0F88">
      <w:r w:rsidRPr="00633A23">
        <w:t>Ее</w:t>
      </w:r>
      <w:r w:rsidRPr="00633A23">
        <w:rPr>
          <w:rFonts w:cs="Arial"/>
        </w:rPr>
        <w:t xml:space="preserve"> </w:t>
      </w:r>
      <w:r w:rsidRPr="00633A23">
        <w:t>похоронили</w:t>
      </w:r>
      <w:r w:rsidRPr="00633A23">
        <w:rPr>
          <w:rFonts w:cs="Arial"/>
        </w:rPr>
        <w:t xml:space="preserve"> </w:t>
      </w:r>
      <w:r w:rsidRPr="00633A23">
        <w:t>согласно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желанию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правую сторону</w:t>
      </w:r>
      <w:r w:rsidRPr="00633A23">
        <w:rPr>
          <w:rFonts w:cs="Arial"/>
        </w:rPr>
        <w:t xml:space="preserve"> </w:t>
      </w:r>
      <w:r w:rsidRPr="00633A23">
        <w:t>алтаря</w:t>
      </w:r>
      <w:r w:rsidRPr="00633A23">
        <w:rPr>
          <w:rFonts w:cs="Arial"/>
        </w:rPr>
        <w:t xml:space="preserve"> </w:t>
      </w:r>
      <w:r w:rsidRPr="00633A23">
        <w:t>Воскресенского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,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вер</w:t>
      </w:r>
      <w:r w:rsidRPr="00633A23">
        <w:softHyphen/>
        <w:t>ным</w:t>
      </w:r>
      <w:r w:rsidRPr="00633A23">
        <w:rPr>
          <w:rFonts w:cs="Arial"/>
        </w:rPr>
        <w:t xml:space="preserve"> </w:t>
      </w:r>
      <w:r w:rsidRPr="00633A23">
        <w:t>другом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казначеей</w:t>
      </w:r>
      <w:r w:rsidRPr="00633A23">
        <w:rPr>
          <w:rFonts w:cs="Arial"/>
        </w:rPr>
        <w:t xml:space="preserve"> </w:t>
      </w:r>
      <w:r w:rsidRPr="00633A23">
        <w:t>матушкой</w:t>
      </w:r>
      <w:r w:rsidRPr="00633A23">
        <w:rPr>
          <w:rFonts w:cs="Arial"/>
        </w:rPr>
        <w:t xml:space="preserve"> </w:t>
      </w:r>
      <w:r w:rsidRPr="00633A23">
        <w:t>Варсонофией</w:t>
      </w:r>
      <w:r w:rsidRPr="00633A23">
        <w:rPr>
          <w:rFonts w:cs="Arial"/>
        </w:rPr>
        <w:t xml:space="preserve">, </w:t>
      </w:r>
      <w:r w:rsidRPr="00633A23">
        <w:t>с которой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прожила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келье</w:t>
      </w:r>
      <w:r w:rsidRPr="00633A23">
        <w:rPr>
          <w:rFonts w:cs="Arial"/>
        </w:rPr>
        <w:t xml:space="preserve"> 41 </w:t>
      </w:r>
      <w:r w:rsidRPr="00633A23">
        <w:t>год</w:t>
      </w:r>
      <w:r w:rsidRPr="00633A23">
        <w:rPr>
          <w:rFonts w:cs="Arial"/>
        </w:rPr>
        <w:t>.</w:t>
      </w:r>
    </w:p>
    <w:p w:rsidR="002D3589" w:rsidRPr="00ED1240" w:rsidRDefault="002D3589" w:rsidP="00EB0F88">
      <w:pPr>
        <w:rPr>
          <w:rFonts w:cs="Arial"/>
        </w:rPr>
      </w:pP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первой</w:t>
      </w:r>
      <w:r w:rsidRPr="00633A23">
        <w:rPr>
          <w:rFonts w:cs="Arial"/>
        </w:rPr>
        <w:t xml:space="preserve"> </w:t>
      </w:r>
      <w:r w:rsidRPr="00633A23">
        <w:t>настоятельницы</w:t>
      </w:r>
      <w:r w:rsidRPr="00633A23">
        <w:rPr>
          <w:rFonts w:cs="Arial"/>
        </w:rPr>
        <w:t xml:space="preserve">, </w:t>
      </w:r>
      <w:r w:rsidRPr="00633A23">
        <w:t>монастырь продолжал</w:t>
      </w:r>
      <w:r w:rsidRPr="00633A23">
        <w:rPr>
          <w:rFonts w:cs="Arial"/>
        </w:rPr>
        <w:t xml:space="preserve"> </w:t>
      </w:r>
      <w:r w:rsidRPr="00633A23">
        <w:t>процветать</w:t>
      </w:r>
      <w:r w:rsidRPr="00633A23">
        <w:rPr>
          <w:rFonts w:cs="Arial"/>
        </w:rPr>
        <w:t xml:space="preserve">,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благотв</w:t>
      </w:r>
      <w:r w:rsidRPr="00633A23">
        <w:t>о</w:t>
      </w:r>
      <w:r w:rsidRPr="00633A23">
        <w:t>рительным</w:t>
      </w:r>
      <w:r w:rsidRPr="00633A23">
        <w:rPr>
          <w:rFonts w:cs="Arial"/>
        </w:rPr>
        <w:t xml:space="preserve"> </w:t>
      </w:r>
      <w:r w:rsidRPr="00633A23">
        <w:t>уч</w:t>
      </w:r>
      <w:r w:rsidRPr="00633A23">
        <w:softHyphen/>
        <w:t>реждением</w:t>
      </w:r>
      <w:r w:rsidRPr="00633A23">
        <w:rPr>
          <w:rFonts w:cs="Arial"/>
        </w:rPr>
        <w:t xml:space="preserve">, </w:t>
      </w:r>
      <w:r w:rsidRPr="00633A23">
        <w:t>имел</w:t>
      </w:r>
      <w:r w:rsidRPr="00633A23">
        <w:rPr>
          <w:rFonts w:cs="Arial"/>
        </w:rPr>
        <w:t xml:space="preserve"> </w:t>
      </w:r>
      <w:r w:rsidRPr="00633A23">
        <w:t>приют</w:t>
      </w:r>
      <w:r w:rsidRPr="00633A23">
        <w:rPr>
          <w:rFonts w:cs="Arial"/>
        </w:rPr>
        <w:t xml:space="preserve">, </w:t>
      </w:r>
      <w:r w:rsidRPr="00633A23">
        <w:t>школу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девочек</w:t>
      </w:r>
      <w:r w:rsidRPr="00633A23">
        <w:rPr>
          <w:rFonts w:cs="Arial"/>
        </w:rPr>
        <w:t xml:space="preserve">.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настыре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собственной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,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кладби</w:t>
      </w:r>
      <w:r w:rsidRPr="00633A23">
        <w:softHyphen/>
        <w:t>ще</w:t>
      </w:r>
      <w:r w:rsidRPr="00633A23">
        <w:rPr>
          <w:rFonts w:cs="Arial"/>
        </w:rPr>
        <w:t xml:space="preserve"> </w:t>
      </w:r>
      <w:r w:rsidRPr="00633A23">
        <w:t>известное</w:t>
      </w:r>
      <w:r w:rsidRPr="00633A23">
        <w:rPr>
          <w:rFonts w:cs="Arial"/>
        </w:rPr>
        <w:t xml:space="preserve"> </w:t>
      </w:r>
      <w:r w:rsidRPr="00633A23">
        <w:t>всему</w:t>
      </w:r>
      <w:r w:rsidRPr="00633A23">
        <w:rPr>
          <w:rFonts w:cs="Arial"/>
        </w:rPr>
        <w:t xml:space="preserve"> </w:t>
      </w:r>
      <w:r w:rsidRPr="00633A23">
        <w:t>Петербургу</w:t>
      </w:r>
      <w:r w:rsidRPr="00633A23">
        <w:rPr>
          <w:rFonts w:cs="Arial"/>
        </w:rPr>
        <w:t xml:space="preserve">. </w:t>
      </w:r>
      <w:r w:rsidRPr="00633A23">
        <w:t>Поскольку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су</w:t>
      </w:r>
      <w:r w:rsidRPr="00633A23">
        <w:softHyphen/>
        <w:t>ществовало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собс</w:t>
      </w:r>
      <w:r w:rsidRPr="00633A23">
        <w:t>т</w:t>
      </w:r>
      <w:r w:rsidRPr="00633A23">
        <w:t>венные</w:t>
      </w:r>
      <w:r w:rsidRPr="00633A23">
        <w:rPr>
          <w:rFonts w:cs="Arial"/>
        </w:rPr>
        <w:t xml:space="preserve"> </w:t>
      </w:r>
      <w:r w:rsidRPr="00633A23">
        <w:t>монастырские</w:t>
      </w:r>
      <w:r w:rsidRPr="00633A23">
        <w:rPr>
          <w:rFonts w:cs="Arial"/>
        </w:rPr>
        <w:t xml:space="preserve"> </w:t>
      </w:r>
      <w:r w:rsidRPr="00633A23">
        <w:t>средства</w:t>
      </w:r>
      <w:r w:rsidRPr="00633A23">
        <w:rPr>
          <w:rFonts w:cs="Arial"/>
        </w:rPr>
        <w:t xml:space="preserve">, </w:t>
      </w:r>
      <w:r w:rsidRPr="00633A23">
        <w:t>тане</w:t>
      </w:r>
      <w:r w:rsidRPr="00633A23">
        <w:rPr>
          <w:rFonts w:cs="Arial"/>
        </w:rPr>
        <w:t xml:space="preserve"> </w:t>
      </w:r>
      <w:r w:rsidRPr="00633A23">
        <w:t>считалось</w:t>
      </w:r>
      <w:r w:rsidRPr="00633A23">
        <w:rPr>
          <w:rFonts w:cs="Arial"/>
        </w:rPr>
        <w:t xml:space="preserve"> </w:t>
      </w:r>
      <w:r w:rsidRPr="00633A23">
        <w:t>общественным</w:t>
      </w:r>
      <w:r w:rsidRPr="00633A23">
        <w:rPr>
          <w:rFonts w:cs="Arial"/>
        </w:rPr>
        <w:t xml:space="preserve">. </w:t>
      </w:r>
      <w:r w:rsidRPr="00633A23">
        <w:t>Погребения</w:t>
      </w:r>
      <w:r w:rsidRPr="00633A23">
        <w:rPr>
          <w:rFonts w:cs="Arial"/>
        </w:rPr>
        <w:t xml:space="preserve"> </w:t>
      </w:r>
      <w:r w:rsidRPr="00633A23">
        <w:t>мирских прихожан</w:t>
      </w:r>
      <w:r w:rsidRPr="00633A23">
        <w:rPr>
          <w:rFonts w:cs="Arial"/>
        </w:rPr>
        <w:t xml:space="preserve"> </w:t>
      </w:r>
      <w:r w:rsidRPr="00633A23">
        <w:t>разрешались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>'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благотворите</w:t>
      </w:r>
      <w:r w:rsidRPr="00633A23">
        <w:softHyphen/>
        <w:t>лей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. </w:t>
      </w:r>
      <w:r w:rsidRPr="00633A23">
        <w:t>Положение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утвер</w:t>
      </w:r>
      <w:r w:rsidRPr="00633A23">
        <w:softHyphen/>
        <w:t>ждено</w:t>
      </w:r>
      <w:r w:rsidRPr="00633A23">
        <w:rPr>
          <w:rFonts w:cs="Arial"/>
        </w:rPr>
        <w:t xml:space="preserve"> </w:t>
      </w:r>
      <w:r w:rsidRPr="00633A23">
        <w:t>митрополитом</w:t>
      </w:r>
      <w:r w:rsidRPr="00633A23">
        <w:rPr>
          <w:rFonts w:cs="Arial"/>
        </w:rPr>
        <w:t xml:space="preserve"> </w:t>
      </w:r>
      <w:r w:rsidRPr="00633A23">
        <w:t>Исидором</w:t>
      </w:r>
      <w:r w:rsidRPr="00633A23">
        <w:rPr>
          <w:rFonts w:cs="Arial"/>
        </w:rPr>
        <w:t xml:space="preserve"> (</w:t>
      </w:r>
      <w:r w:rsidRPr="00633A23">
        <w:t>Никольским</w:t>
      </w:r>
      <w:r w:rsidRPr="00633A23">
        <w:rPr>
          <w:rFonts w:cs="Arial"/>
        </w:rPr>
        <w:t xml:space="preserve">) </w:t>
      </w:r>
      <w:r w:rsidRPr="00633A23">
        <w:t>за №</w:t>
      </w:r>
      <w:r w:rsidRPr="00633A23">
        <w:rPr>
          <w:rFonts w:cs="Arial"/>
        </w:rPr>
        <w:t xml:space="preserve">2241 </w:t>
      </w:r>
      <w:r w:rsidRPr="00633A23">
        <w:t>от</w:t>
      </w:r>
      <w:r w:rsidRPr="00633A23">
        <w:rPr>
          <w:rFonts w:cs="Arial"/>
        </w:rPr>
        <w:t xml:space="preserve"> 1889 </w:t>
      </w:r>
      <w:r w:rsidRPr="00633A23">
        <w:t>г</w:t>
      </w:r>
      <w:r w:rsidRPr="00633A23">
        <w:rPr>
          <w:rFonts w:cs="Arial"/>
        </w:rPr>
        <w:t xml:space="preserve">.,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оговаривались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усл</w:t>
      </w:r>
      <w:r w:rsidRPr="00633A23">
        <w:t>о</w:t>
      </w:r>
      <w:r w:rsidRPr="00633A23">
        <w:t>вия для</w:t>
      </w:r>
      <w:r w:rsidRPr="00633A23">
        <w:rPr>
          <w:rFonts w:cs="Arial"/>
        </w:rPr>
        <w:t xml:space="preserve"> </w:t>
      </w:r>
      <w:r w:rsidRPr="00633A23">
        <w:t>погребения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цены</w:t>
      </w:r>
      <w:r w:rsidRPr="00633A23">
        <w:rPr>
          <w:rFonts w:cs="Arial"/>
        </w:rPr>
        <w:t xml:space="preserve">, </w:t>
      </w:r>
      <w:r w:rsidRPr="00633A23">
        <w:t>например</w:t>
      </w:r>
      <w:r w:rsidRPr="00633A23">
        <w:rPr>
          <w:rFonts w:cs="Arial"/>
        </w:rPr>
        <w:t xml:space="preserve">: </w:t>
      </w:r>
      <w:r w:rsidRPr="00633A23">
        <w:t>вечный</w:t>
      </w:r>
      <w:r w:rsidRPr="00633A23">
        <w:rPr>
          <w:rFonts w:cs="Arial"/>
        </w:rPr>
        <w:t xml:space="preserve"> </w:t>
      </w:r>
      <w:r w:rsidRPr="00633A23">
        <w:t>уход</w:t>
      </w:r>
      <w:r w:rsidRPr="00633A23">
        <w:rPr>
          <w:rFonts w:cs="Arial"/>
        </w:rPr>
        <w:t xml:space="preserve"> </w:t>
      </w:r>
      <w:r w:rsidRPr="00633A23">
        <w:t>за одной</w:t>
      </w:r>
      <w:r w:rsidRPr="00633A23">
        <w:rPr>
          <w:rFonts w:cs="Arial"/>
        </w:rPr>
        <w:t xml:space="preserve"> </w:t>
      </w:r>
      <w:r w:rsidRPr="00633A23">
        <w:t>могилой—</w:t>
      </w:r>
      <w:r w:rsidRPr="00633A23">
        <w:rPr>
          <w:rFonts w:cs="Arial"/>
        </w:rPr>
        <w:t xml:space="preserve"> </w:t>
      </w:r>
      <w:r w:rsidRPr="00633A23">
        <w:t>стоил</w:t>
      </w:r>
      <w:r w:rsidRPr="00633A23">
        <w:rPr>
          <w:rFonts w:cs="Arial"/>
        </w:rPr>
        <w:t xml:space="preserve"> 300 </w:t>
      </w:r>
      <w:r w:rsidRPr="00633A23">
        <w:t>руб</w:t>
      </w:r>
      <w:r w:rsidRPr="00633A23">
        <w:rPr>
          <w:rFonts w:cs="Arial"/>
        </w:rPr>
        <w:t xml:space="preserve">., </w:t>
      </w:r>
      <w:r w:rsidRPr="00633A23">
        <w:t>ве</w:t>
      </w:r>
      <w:r w:rsidRPr="00633A23">
        <w:t>ч</w:t>
      </w:r>
      <w:r w:rsidRPr="00633A23">
        <w:t>ное</w:t>
      </w:r>
      <w:r w:rsidRPr="00633A23">
        <w:rPr>
          <w:rFonts w:cs="Arial"/>
        </w:rPr>
        <w:t xml:space="preserve"> </w:t>
      </w:r>
      <w:r w:rsidRPr="00633A23">
        <w:t>тепление лампадки</w:t>
      </w:r>
      <w:r w:rsidRPr="00633A23">
        <w:rPr>
          <w:rFonts w:cs="Arial"/>
        </w:rPr>
        <w:t xml:space="preserve"> </w:t>
      </w:r>
      <w:r w:rsidRPr="00633A23">
        <w:t>суточное—</w:t>
      </w:r>
      <w:r w:rsidRPr="00633A23">
        <w:rPr>
          <w:rFonts w:cs="Arial"/>
        </w:rPr>
        <w:t xml:space="preserve"> 800 </w:t>
      </w:r>
      <w:r w:rsidRPr="00633A23">
        <w:t>руб</w:t>
      </w:r>
      <w:r w:rsidRPr="00633A23">
        <w:rPr>
          <w:rFonts w:cs="Arial"/>
        </w:rPr>
        <w:t xml:space="preserve">.,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полусуточное</w:t>
      </w:r>
      <w:r w:rsidRPr="00633A23">
        <w:rPr>
          <w:rFonts w:cs="Arial"/>
        </w:rPr>
        <w:t xml:space="preserve"> </w:t>
      </w:r>
      <w:r w:rsidRPr="00633A23">
        <w:t xml:space="preserve">— </w:t>
      </w:r>
      <w:r w:rsidRPr="00633A23">
        <w:rPr>
          <w:rFonts w:cs="Arial"/>
        </w:rPr>
        <w:t xml:space="preserve">400 </w:t>
      </w:r>
      <w:r w:rsidRPr="00633A23">
        <w:t>руб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д</w:t>
      </w:r>
      <w:r w:rsidRPr="00633A23">
        <w:rPr>
          <w:rFonts w:cs="Arial"/>
        </w:rPr>
        <w:t>.</w:t>
      </w:r>
    </w:p>
    <w:p w:rsidR="00983FD2" w:rsidRPr="00ED1240" w:rsidRDefault="00983FD2" w:rsidP="00EB0F88">
      <w:pPr>
        <w:rPr>
          <w:rFonts w:cs="Arial"/>
        </w:rPr>
      </w:pPr>
    </w:p>
    <w:tbl>
      <w:tblPr>
        <w:tblW w:w="0" w:type="auto"/>
        <w:tblLook w:val="04A0"/>
      </w:tblPr>
      <w:tblGrid>
        <w:gridCol w:w="5069"/>
        <w:gridCol w:w="5070"/>
      </w:tblGrid>
      <w:tr w:rsidR="00983FD2" w:rsidRPr="00FC1ADB" w:rsidTr="00FC1ADB">
        <w:tc>
          <w:tcPr>
            <w:tcW w:w="5069" w:type="dxa"/>
          </w:tcPr>
          <w:p w:rsidR="00983FD2" w:rsidRPr="00FC1ADB" w:rsidRDefault="007C5DE1" w:rsidP="00FC1ADB">
            <w:pPr>
              <w:ind w:firstLine="0"/>
              <w:rPr>
                <w:rFonts w:cs="Arial"/>
                <w:lang w:val="en-US"/>
              </w:rPr>
            </w:pPr>
            <w:r w:rsidRPr="00A617A4">
              <w:rPr>
                <w:noProof/>
                <w:szCs w:val="24"/>
              </w:rPr>
              <w:pict>
                <v:shape id="Рисунок 39" o:spid="_x0000_i1067" type="#_x0000_t75" style="width:237.75pt;height:179.25pt;visibility:visible">
                  <v:imagedata r:id="rId51" o:title=""/>
                </v:shape>
              </w:pict>
            </w:r>
          </w:p>
        </w:tc>
        <w:tc>
          <w:tcPr>
            <w:tcW w:w="5070" w:type="dxa"/>
            <w:vAlign w:val="bottom"/>
          </w:tcPr>
          <w:p w:rsidR="00983FD2" w:rsidRPr="00633A23" w:rsidRDefault="00983FD2" w:rsidP="00FC1ADB">
            <w:pPr>
              <w:pStyle w:val="ad"/>
              <w:jc w:val="left"/>
            </w:pPr>
            <w:r w:rsidRPr="00633A23">
              <w:t>Раскопки</w:t>
            </w:r>
            <w:r w:rsidRPr="00FC1ADB">
              <w:rPr>
                <w:rFonts w:cs="Arial"/>
              </w:rPr>
              <w:t xml:space="preserve"> </w:t>
            </w:r>
            <w:r w:rsidRPr="00633A23">
              <w:t>на</w:t>
            </w:r>
            <w:r w:rsidRPr="00FC1ADB">
              <w:rPr>
                <w:rFonts w:cs="Arial"/>
              </w:rPr>
              <w:t xml:space="preserve"> </w:t>
            </w:r>
            <w:r w:rsidRPr="00633A23">
              <w:t>месте</w:t>
            </w:r>
            <w:r w:rsidRPr="00FC1ADB">
              <w:rPr>
                <w:rFonts w:cs="Arial"/>
              </w:rPr>
              <w:t xml:space="preserve"> </w:t>
            </w:r>
            <w:r w:rsidRPr="00633A23">
              <w:t>ограды</w:t>
            </w:r>
            <w:r w:rsidRPr="00FC1ADB">
              <w:rPr>
                <w:rFonts w:cs="Arial"/>
              </w:rPr>
              <w:t xml:space="preserve">, </w:t>
            </w:r>
            <w:r w:rsidRPr="00633A23">
              <w:t>где</w:t>
            </w:r>
            <w:r w:rsidRPr="00FC1ADB">
              <w:rPr>
                <w:rFonts w:cs="Arial"/>
              </w:rPr>
              <w:t xml:space="preserve"> </w:t>
            </w:r>
            <w:r w:rsidRPr="00633A23">
              <w:t>были</w:t>
            </w:r>
            <w:r w:rsidRPr="00FC1ADB">
              <w:rPr>
                <w:rFonts w:cs="Arial"/>
              </w:rPr>
              <w:t xml:space="preserve"> </w:t>
            </w:r>
            <w:r w:rsidRPr="00633A23">
              <w:t>погребены</w:t>
            </w:r>
            <w:r w:rsidRPr="00FC1ADB">
              <w:rPr>
                <w:rFonts w:cs="Arial"/>
              </w:rPr>
              <w:t xml:space="preserve"> </w:t>
            </w:r>
            <w:r w:rsidRPr="00633A23">
              <w:t>игумения Феофания</w:t>
            </w:r>
            <w:r w:rsidRPr="00FC1ADB">
              <w:rPr>
                <w:rFonts w:cs="Arial"/>
              </w:rPr>
              <w:t xml:space="preserve">, </w:t>
            </w:r>
            <w:r w:rsidRPr="00633A23">
              <w:t>игумения</w:t>
            </w:r>
            <w:r w:rsidRPr="00FC1ADB">
              <w:rPr>
                <w:rFonts w:cs="Arial"/>
              </w:rPr>
              <w:t xml:space="preserve"> </w:t>
            </w:r>
            <w:r w:rsidRPr="00633A23">
              <w:t>Евстолия</w:t>
            </w:r>
            <w:r w:rsidRPr="00FC1ADB">
              <w:rPr>
                <w:rFonts w:cs="Arial"/>
              </w:rPr>
              <w:t xml:space="preserve"> </w:t>
            </w:r>
            <w:r w:rsidRPr="00633A23">
              <w:t>и</w:t>
            </w:r>
            <w:r w:rsidRPr="00FC1ADB">
              <w:rPr>
                <w:rFonts w:cs="Arial"/>
              </w:rPr>
              <w:t xml:space="preserve"> </w:t>
            </w:r>
            <w:r w:rsidRPr="00633A23">
              <w:t>монах</w:t>
            </w:r>
            <w:r w:rsidRPr="00633A23">
              <w:t>и</w:t>
            </w:r>
            <w:r w:rsidRPr="00633A23">
              <w:t>ня</w:t>
            </w:r>
            <w:r w:rsidRPr="00FC1ADB">
              <w:rPr>
                <w:rFonts w:cs="Arial"/>
              </w:rPr>
              <w:t xml:space="preserve"> </w:t>
            </w:r>
            <w:r w:rsidRPr="00633A23">
              <w:t>Варсонофия</w:t>
            </w:r>
            <w:r w:rsidRPr="00FC1ADB">
              <w:rPr>
                <w:rFonts w:cs="Arial"/>
              </w:rPr>
              <w:t>.</w:t>
            </w:r>
          </w:p>
          <w:p w:rsidR="00983FD2" w:rsidRPr="00FC1ADB" w:rsidRDefault="00983FD2" w:rsidP="00FC1ADB">
            <w:pPr>
              <w:pStyle w:val="ad"/>
              <w:jc w:val="left"/>
              <w:rPr>
                <w:rFonts w:cs="Arial"/>
                <w:lang w:val="en-US"/>
              </w:rPr>
            </w:pPr>
            <w:r w:rsidRPr="00633A23">
              <w:t>Лето</w:t>
            </w:r>
            <w:r w:rsidRPr="00FC1ADB">
              <w:rPr>
                <w:rFonts w:cs="Arial"/>
              </w:rPr>
              <w:t xml:space="preserve"> 1996 </w:t>
            </w:r>
            <w:r w:rsidRPr="00633A23">
              <w:t>г</w:t>
            </w:r>
            <w:r w:rsidRPr="00FC1ADB">
              <w:rPr>
                <w:rFonts w:cs="Arial"/>
              </w:rPr>
              <w:t>.</w:t>
            </w:r>
          </w:p>
        </w:tc>
      </w:tr>
    </w:tbl>
    <w:p w:rsidR="002D3589" w:rsidRPr="00633A23" w:rsidRDefault="002D3589" w:rsidP="00EB0F88">
      <w:pPr>
        <w:sectPr w:rsidR="002D3589" w:rsidRPr="00633A23" w:rsidSect="00EB0F88">
          <w:pgSz w:w="11907" w:h="16839" w:code="9"/>
          <w:pgMar w:top="851" w:right="850" w:bottom="851" w:left="1134" w:header="720" w:footer="720" w:gutter="0"/>
          <w:cols w:space="720"/>
          <w:noEndnote/>
        </w:sectPr>
      </w:pPr>
    </w:p>
    <w:p w:rsidR="002D3589" w:rsidRPr="00633A23" w:rsidRDefault="002D3589" w:rsidP="00EB0F88">
      <w:r w:rsidRPr="00633A23">
        <w:lastRenderedPageBreak/>
        <w:t>После</w:t>
      </w:r>
      <w:r w:rsidRPr="00633A23">
        <w:rPr>
          <w:rFonts w:cs="Arial"/>
        </w:rPr>
        <w:t xml:space="preserve"> 1917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 </w:t>
      </w:r>
      <w:r w:rsidRPr="00633A23">
        <w:t>продолжал</w:t>
      </w:r>
      <w:r w:rsidRPr="00633A23">
        <w:rPr>
          <w:rFonts w:cs="Arial"/>
        </w:rPr>
        <w:t xml:space="preserve"> </w:t>
      </w:r>
      <w:r w:rsidRPr="00633A23">
        <w:t>действо</w:t>
      </w:r>
      <w:r w:rsidRPr="00633A23">
        <w:softHyphen/>
        <w:t>вать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1935 </w:t>
      </w:r>
      <w:r w:rsidRPr="00633A23">
        <w:t>года</w:t>
      </w:r>
      <w:r w:rsidRPr="00633A23">
        <w:rPr>
          <w:rFonts w:cs="Arial"/>
        </w:rPr>
        <w:t xml:space="preserve"> .</w:t>
      </w:r>
    </w:p>
    <w:p w:rsidR="002D3589" w:rsidRPr="00633A23" w:rsidRDefault="002D3589" w:rsidP="00EB0F88">
      <w:r w:rsidRPr="00633A23">
        <w:t>Директива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ликвидации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принята правительством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1925 </w:t>
      </w:r>
      <w:r w:rsidRPr="00633A23">
        <w:t>году</w:t>
      </w:r>
      <w:r w:rsidRPr="00633A23">
        <w:rPr>
          <w:rFonts w:cs="Arial"/>
        </w:rPr>
        <w:t xml:space="preserve">. </w:t>
      </w:r>
      <w:r w:rsidRPr="00633A23">
        <w:t>Первые</w:t>
      </w:r>
      <w:r w:rsidRPr="00633A23">
        <w:rPr>
          <w:rFonts w:cs="Arial"/>
        </w:rPr>
        <w:t xml:space="preserve"> </w:t>
      </w:r>
      <w:r w:rsidRPr="00633A23">
        <w:t>аресты</w:t>
      </w:r>
      <w:r w:rsidRPr="00633A23">
        <w:rPr>
          <w:rFonts w:cs="Arial"/>
        </w:rPr>
        <w:t xml:space="preserve"> </w:t>
      </w:r>
      <w:r w:rsidRPr="00633A23">
        <w:t>были произведены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1927,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1937,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ночь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18 </w:t>
      </w:r>
      <w:r w:rsidRPr="00633A23">
        <w:t>ап</w:t>
      </w:r>
      <w:r w:rsidRPr="00633A23">
        <w:softHyphen/>
        <w:t>реля</w:t>
      </w:r>
      <w:r w:rsidRPr="00633A23">
        <w:rPr>
          <w:rFonts w:cs="Arial"/>
        </w:rPr>
        <w:t xml:space="preserve"> 1932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арестовали</w:t>
      </w:r>
      <w:r w:rsidRPr="00633A23">
        <w:rPr>
          <w:rFonts w:cs="Arial"/>
        </w:rPr>
        <w:t xml:space="preserve"> 126 </w:t>
      </w:r>
      <w:r w:rsidRPr="00633A23">
        <w:t>монахинь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юродивого Гришу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1935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выслали</w:t>
      </w:r>
      <w:r w:rsidRPr="00633A23">
        <w:rPr>
          <w:rFonts w:cs="Arial"/>
        </w:rPr>
        <w:t xml:space="preserve"> </w:t>
      </w:r>
      <w:r w:rsidRPr="00633A23">
        <w:t>последних</w:t>
      </w:r>
      <w:r w:rsidRPr="00633A23">
        <w:rPr>
          <w:rFonts w:cs="Arial"/>
        </w:rPr>
        <w:t xml:space="preserve"> </w:t>
      </w:r>
      <w:r w:rsidRPr="00633A23">
        <w:t>монахинь</w:t>
      </w:r>
      <w:r w:rsidRPr="00633A23">
        <w:rPr>
          <w:rFonts w:cs="Arial"/>
        </w:rPr>
        <w:t xml:space="preserve"> </w:t>
      </w:r>
      <w:r w:rsidRPr="00633A23">
        <w:t>и игумению</w:t>
      </w:r>
      <w:r w:rsidRPr="00633A23">
        <w:rPr>
          <w:rFonts w:cs="Arial"/>
        </w:rPr>
        <w:t xml:space="preserve"> </w:t>
      </w:r>
      <w:r w:rsidRPr="00633A23">
        <w:t>Феоф</w:t>
      </w:r>
      <w:r w:rsidRPr="00633A23">
        <w:t>а</w:t>
      </w:r>
      <w:r w:rsidRPr="00633A23">
        <w:t>нию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 (</w:t>
      </w:r>
      <w:r w:rsidRPr="00633A23">
        <w:t>Рентель</w:t>
      </w:r>
      <w:r w:rsidRPr="00633A23">
        <w:rPr>
          <w:rFonts w:cs="Arial"/>
        </w:rPr>
        <w:t>).</w:t>
      </w:r>
    </w:p>
    <w:p w:rsidR="002D3589" w:rsidRPr="00633A23" w:rsidRDefault="002D3589" w:rsidP="00EB0F88">
      <w:r w:rsidRPr="00633A23">
        <w:t>С</w:t>
      </w:r>
      <w:r w:rsidRPr="00633A23">
        <w:rPr>
          <w:rFonts w:cs="Arial"/>
        </w:rPr>
        <w:t xml:space="preserve"> 1928 </w:t>
      </w:r>
      <w:r w:rsidRPr="00633A23">
        <w:t>по</w:t>
      </w:r>
      <w:r w:rsidRPr="00633A23">
        <w:rPr>
          <w:rFonts w:cs="Arial"/>
        </w:rPr>
        <w:t xml:space="preserve"> 1938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 xml:space="preserve"> (</w:t>
      </w:r>
      <w:r w:rsidRPr="00633A23">
        <w:t>возле</w:t>
      </w:r>
      <w:r w:rsidRPr="00633A23">
        <w:rPr>
          <w:rFonts w:cs="Arial"/>
        </w:rPr>
        <w:t xml:space="preserve"> </w:t>
      </w:r>
      <w:r w:rsidRPr="00633A23">
        <w:t>церкви Ватопедской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t>о</w:t>
      </w:r>
      <w:r w:rsidRPr="00633A23">
        <w:t>торая</w:t>
      </w:r>
      <w:r w:rsidRPr="00633A23">
        <w:rPr>
          <w:rFonts w:cs="Arial"/>
        </w:rPr>
        <w:t xml:space="preserve"> </w:t>
      </w:r>
      <w:r w:rsidRPr="00633A23">
        <w:t>была закрыта</w:t>
      </w:r>
      <w:r w:rsidRPr="00633A23">
        <w:rPr>
          <w:rFonts w:cs="Arial"/>
        </w:rPr>
        <w:t xml:space="preserve"> </w:t>
      </w:r>
      <w:r w:rsidRPr="00633A23">
        <w:t>последней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 xml:space="preserve"> 20.04.1938 </w:t>
      </w:r>
      <w:r w:rsidRPr="00633A23">
        <w:t>г</w:t>
      </w:r>
      <w:r w:rsidRPr="00633A23">
        <w:rPr>
          <w:rFonts w:cs="Arial"/>
        </w:rPr>
        <w:t xml:space="preserve">.) </w:t>
      </w:r>
      <w:r w:rsidRPr="00633A23">
        <w:t>распо</w:t>
      </w:r>
      <w:r w:rsidRPr="00633A23">
        <w:softHyphen/>
        <w:t>лагалось</w:t>
      </w:r>
      <w:r w:rsidRPr="00633A23">
        <w:rPr>
          <w:rFonts w:cs="Arial"/>
        </w:rPr>
        <w:t xml:space="preserve"> </w:t>
      </w:r>
      <w:r w:rsidRPr="00633A23">
        <w:t>Епархиальное</w:t>
      </w:r>
      <w:r w:rsidRPr="00633A23">
        <w:rPr>
          <w:rFonts w:cs="Arial"/>
        </w:rPr>
        <w:t xml:space="preserve"> </w:t>
      </w:r>
      <w:r w:rsidRPr="00633A23">
        <w:t>упра</w:t>
      </w:r>
      <w:r w:rsidRPr="00633A23">
        <w:t>в</w:t>
      </w:r>
      <w:r w:rsidRPr="00633A23">
        <w:t>ление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проживал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softHyphen/>
        <w:t>трополит</w:t>
      </w:r>
      <w:r w:rsidRPr="00633A23">
        <w:rPr>
          <w:rFonts w:cs="Arial"/>
        </w:rPr>
        <w:t xml:space="preserve"> </w:t>
      </w:r>
      <w:r w:rsidRPr="00633A23">
        <w:t>Петроградский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Гдовский</w:t>
      </w:r>
      <w:r w:rsidRPr="00633A23">
        <w:rPr>
          <w:rFonts w:cs="Arial"/>
        </w:rPr>
        <w:t xml:space="preserve"> </w:t>
      </w:r>
      <w:r w:rsidRPr="00633A23">
        <w:t xml:space="preserve">Серафим </w:t>
      </w:r>
      <w:r w:rsidRPr="00633A23">
        <w:rPr>
          <w:rFonts w:cs="Arial"/>
        </w:rPr>
        <w:t>(</w:t>
      </w:r>
      <w:r w:rsidRPr="00633A23">
        <w:t>Чичагов</w:t>
      </w:r>
      <w:r w:rsidRPr="00633A23">
        <w:rPr>
          <w:rFonts w:cs="Arial"/>
        </w:rPr>
        <w:t xml:space="preserve">), </w:t>
      </w:r>
      <w:r w:rsidRPr="00633A23">
        <w:t>священномуч</w:t>
      </w:r>
      <w:r w:rsidRPr="00633A23">
        <w:t>е</w:t>
      </w:r>
      <w:r w:rsidRPr="00633A23">
        <w:t>ник</w:t>
      </w:r>
      <w:r w:rsidRPr="00633A23">
        <w:rPr>
          <w:rFonts w:cs="Arial"/>
        </w:rPr>
        <w:t xml:space="preserve"> (</w:t>
      </w:r>
      <w:r w:rsidRPr="00633A23">
        <w:rPr>
          <w:rFonts w:cs="Arial"/>
          <w:lang w:val="en-US"/>
        </w:rPr>
        <w:t>f</w:t>
      </w:r>
      <w:r w:rsidRPr="00633A23">
        <w:rPr>
          <w:rFonts w:cs="Arial"/>
        </w:rPr>
        <w:t xml:space="preserve"> 1937).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следил</w:t>
      </w:r>
      <w:r w:rsidRPr="00633A23">
        <w:rPr>
          <w:rFonts w:cs="Arial"/>
        </w:rPr>
        <w:t xml:space="preserve"> </w:t>
      </w:r>
      <w:r w:rsidRPr="00633A23">
        <w:t>за сохранением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После</w:t>
      </w:r>
      <w:r w:rsidRPr="00633A23">
        <w:rPr>
          <w:rFonts w:cs="Arial"/>
        </w:rPr>
        <w:t xml:space="preserve"> 1935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здания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приспособили для</w:t>
      </w:r>
      <w:r w:rsidRPr="00633A23">
        <w:rPr>
          <w:rFonts w:cs="Arial"/>
        </w:rPr>
        <w:t xml:space="preserve"> </w:t>
      </w:r>
      <w:r w:rsidRPr="00633A23">
        <w:t>различных</w:t>
      </w:r>
      <w:r w:rsidRPr="00633A23">
        <w:rPr>
          <w:rFonts w:cs="Arial"/>
        </w:rPr>
        <w:t xml:space="preserve"> </w:t>
      </w:r>
      <w:r w:rsidRPr="00633A23">
        <w:t>учреждений</w:t>
      </w:r>
      <w:r w:rsidRPr="00633A23">
        <w:rPr>
          <w:rFonts w:cs="Arial"/>
        </w:rPr>
        <w:t xml:space="preserve">. </w:t>
      </w:r>
      <w:r w:rsidRPr="00633A23">
        <w:t>Часть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настырской</w:t>
      </w:r>
      <w:r w:rsidRPr="00633A23">
        <w:rPr>
          <w:rFonts w:cs="Arial"/>
        </w:rPr>
        <w:t xml:space="preserve"> </w:t>
      </w:r>
      <w:r w:rsidRPr="00633A23">
        <w:t>тер</w:t>
      </w:r>
      <w:r w:rsidRPr="00633A23">
        <w:rPr>
          <w:rFonts w:cs="Arial"/>
        </w:rPr>
        <w:t>-</w:t>
      </w:r>
      <w:r w:rsidRPr="00633A23">
        <w:t>ритирии</w:t>
      </w:r>
      <w:r w:rsidRPr="00633A23">
        <w:rPr>
          <w:rFonts w:cs="Arial"/>
        </w:rPr>
        <w:t xml:space="preserve"> </w:t>
      </w:r>
      <w:r w:rsidRPr="00633A23">
        <w:t>отошла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городу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совершенно</w:t>
      </w:r>
      <w:r w:rsidRPr="00633A23">
        <w:rPr>
          <w:rFonts w:cs="Arial"/>
        </w:rPr>
        <w:t xml:space="preserve"> </w:t>
      </w:r>
      <w:r w:rsidRPr="00633A23">
        <w:t>изменила</w:t>
      </w:r>
      <w:r w:rsidRPr="00633A23">
        <w:rPr>
          <w:rFonts w:cs="Arial"/>
        </w:rPr>
        <w:t xml:space="preserve"> </w:t>
      </w:r>
      <w:r w:rsidRPr="00633A23">
        <w:t>свой облик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изуродованном</w:t>
      </w:r>
      <w:r w:rsidRPr="00633A23">
        <w:rPr>
          <w:rFonts w:cs="Arial"/>
        </w:rPr>
        <w:t xml:space="preserve"> </w:t>
      </w:r>
      <w:r w:rsidRPr="00633A23">
        <w:t>Воскресенском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пока еще</w:t>
      </w:r>
      <w:r w:rsidRPr="00633A23">
        <w:rPr>
          <w:rFonts w:cs="Arial"/>
        </w:rPr>
        <w:t xml:space="preserve"> </w:t>
      </w:r>
      <w:r w:rsidRPr="00633A23">
        <w:t>располагается</w:t>
      </w:r>
      <w:r w:rsidRPr="00633A23">
        <w:rPr>
          <w:rFonts w:cs="Arial"/>
        </w:rPr>
        <w:t xml:space="preserve"> </w:t>
      </w:r>
      <w:r w:rsidRPr="00633A23">
        <w:t>институт</w:t>
      </w:r>
      <w:r w:rsidRPr="00633A23">
        <w:rPr>
          <w:rFonts w:cs="Arial"/>
        </w:rPr>
        <w:t xml:space="preserve"> "</w:t>
      </w:r>
      <w:r w:rsidRPr="00633A23">
        <w:t>Электромаш</w:t>
      </w:r>
      <w:r w:rsidRPr="00633A23">
        <w:rPr>
          <w:rFonts w:cs="Arial"/>
        </w:rPr>
        <w:t>".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1930-</w:t>
      </w:r>
      <w:r w:rsidRPr="00633A23">
        <w:t>х</w:t>
      </w:r>
      <w:r w:rsidRPr="00633A23">
        <w:rPr>
          <w:rFonts w:cs="Arial"/>
        </w:rPr>
        <w:t xml:space="preserve"> </w:t>
      </w:r>
      <w:r w:rsidRPr="00633A23">
        <w:t>годах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снесены</w:t>
      </w:r>
      <w:r w:rsidRPr="00633A23">
        <w:rPr>
          <w:rFonts w:cs="Arial"/>
        </w:rPr>
        <w:t xml:space="preserve"> </w:t>
      </w:r>
      <w:r w:rsidRPr="00633A23">
        <w:t>купола</w:t>
      </w:r>
      <w:r w:rsidRPr="00633A23">
        <w:rPr>
          <w:rFonts w:cs="Arial"/>
        </w:rPr>
        <w:t xml:space="preserve"> </w:t>
      </w:r>
      <w:r w:rsidRPr="00633A23">
        <w:t>церквей</w:t>
      </w:r>
      <w:r w:rsidRPr="00633A23">
        <w:rPr>
          <w:rFonts w:cs="Arial"/>
        </w:rPr>
        <w:t xml:space="preserve">, </w:t>
      </w:r>
      <w:r w:rsidRPr="00633A23">
        <w:t>взо</w:t>
      </w:r>
      <w:r w:rsidRPr="00633A23">
        <w:softHyphen/>
        <w:t>рвана</w:t>
      </w:r>
      <w:r w:rsidRPr="00633A23">
        <w:rPr>
          <w:rFonts w:cs="Arial"/>
        </w:rPr>
        <w:t xml:space="preserve"> 100-</w:t>
      </w:r>
      <w:r w:rsidRPr="00633A23">
        <w:t>метровая</w:t>
      </w:r>
      <w:r w:rsidRPr="00633A23">
        <w:rPr>
          <w:rFonts w:cs="Arial"/>
        </w:rPr>
        <w:t xml:space="preserve"> </w:t>
      </w:r>
      <w:r w:rsidRPr="00633A23">
        <w:t>колокольня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огр</w:t>
      </w:r>
      <w:r w:rsidRPr="00633A23">
        <w:t>а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часовнями</w:t>
      </w:r>
      <w:r w:rsidRPr="00633A23">
        <w:rPr>
          <w:rFonts w:cs="Arial"/>
        </w:rPr>
        <w:t xml:space="preserve">, </w:t>
      </w:r>
      <w:r w:rsidRPr="00633A23">
        <w:t>разграблен</w:t>
      </w:r>
      <w:r w:rsidRPr="00633A23">
        <w:rPr>
          <w:rFonts w:cs="Arial"/>
        </w:rPr>
        <w:t xml:space="preserve"> </w:t>
      </w:r>
      <w:r w:rsidRPr="00633A23">
        <w:t>некрополь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, </w:t>
      </w:r>
      <w:r w:rsidRPr="00633A23">
        <w:t>взорваны</w:t>
      </w:r>
      <w:r w:rsidRPr="00633A23">
        <w:rPr>
          <w:rFonts w:cs="Arial"/>
        </w:rPr>
        <w:t xml:space="preserve"> </w:t>
      </w:r>
      <w:r w:rsidRPr="00633A23">
        <w:t>кладбищен</w:t>
      </w:r>
      <w:r w:rsidRPr="00633A23">
        <w:softHyphen/>
        <w:t>ские</w:t>
      </w:r>
      <w:r w:rsidRPr="00633A23">
        <w:rPr>
          <w:rFonts w:cs="Arial"/>
        </w:rPr>
        <w:t xml:space="preserve"> </w:t>
      </w:r>
      <w:r w:rsidRPr="00633A23">
        <w:t>храмы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Пророка</w:t>
      </w:r>
      <w:r w:rsidRPr="00633A23">
        <w:rPr>
          <w:rFonts w:cs="Arial"/>
        </w:rPr>
        <w:t xml:space="preserve"> </w:t>
      </w:r>
      <w:r w:rsidRPr="00633A23">
        <w:t>Илии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«Всех Скорбящих</w:t>
      </w:r>
      <w:r w:rsidRPr="00633A23">
        <w:rPr>
          <w:rFonts w:cs="Arial"/>
        </w:rPr>
        <w:t xml:space="preserve"> </w:t>
      </w:r>
      <w:r w:rsidRPr="00633A23">
        <w:t>Радосте»</w:t>
      </w:r>
      <w:r w:rsidRPr="00633A23">
        <w:rPr>
          <w:rFonts w:cs="Arial"/>
        </w:rPr>
        <w:t xml:space="preserve">.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решения</w:t>
      </w:r>
      <w:r w:rsidRPr="00633A23">
        <w:rPr>
          <w:rFonts w:cs="Arial"/>
        </w:rPr>
        <w:t xml:space="preserve"> </w:t>
      </w:r>
      <w:r w:rsidRPr="00633A23">
        <w:t>Ленгорисполко</w:t>
      </w:r>
      <w:r w:rsidRPr="00633A23">
        <w:rPr>
          <w:rFonts w:cs="Arial"/>
        </w:rPr>
        <w:t>-</w:t>
      </w:r>
      <w:r w:rsidRPr="00633A23">
        <w:t>ма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16 </w:t>
      </w:r>
      <w:r w:rsidRPr="00633A23">
        <w:t>октября</w:t>
      </w:r>
      <w:r w:rsidRPr="00633A23">
        <w:rPr>
          <w:rFonts w:cs="Arial"/>
        </w:rPr>
        <w:t xml:space="preserve"> 1968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ликвидации</w:t>
      </w:r>
      <w:r w:rsidRPr="00633A23">
        <w:rPr>
          <w:rFonts w:cs="Arial"/>
        </w:rPr>
        <w:t xml:space="preserve"> </w:t>
      </w:r>
      <w:r w:rsidRPr="00633A23">
        <w:t>Новодевичь</w:t>
      </w:r>
      <w:r w:rsidRPr="00633A23">
        <w:softHyphen/>
        <w:t>его</w:t>
      </w:r>
      <w:r w:rsidRPr="00633A23">
        <w:rPr>
          <w:rFonts w:cs="Arial"/>
        </w:rPr>
        <w:t xml:space="preserve"> </w:t>
      </w:r>
      <w:r w:rsidRPr="00633A23">
        <w:t>кладбища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уничтожением</w:t>
      </w:r>
      <w:r w:rsidRPr="00633A23">
        <w:rPr>
          <w:rFonts w:cs="Arial"/>
        </w:rPr>
        <w:t xml:space="preserve"> </w:t>
      </w:r>
      <w:r w:rsidRPr="00633A23">
        <w:t>могил</w:t>
      </w:r>
      <w:r w:rsidRPr="00633A23">
        <w:rPr>
          <w:rFonts w:cs="Arial"/>
        </w:rPr>
        <w:t xml:space="preserve"> </w:t>
      </w:r>
      <w:r w:rsidRPr="00633A23">
        <w:t>«не</w:t>
      </w:r>
      <w:r w:rsidRPr="00633A23">
        <w:rPr>
          <w:rFonts w:cs="Arial"/>
        </w:rPr>
        <w:t xml:space="preserve"> </w:t>
      </w:r>
      <w:r w:rsidRPr="00633A23">
        <w:t>пос</w:t>
      </w:r>
      <w:r w:rsidRPr="00633A23">
        <w:t>е</w:t>
      </w:r>
      <w:r w:rsidRPr="00633A23">
        <w:t>щаемых родственниками»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«не</w:t>
      </w:r>
      <w:r w:rsidRPr="00633A23">
        <w:rPr>
          <w:rFonts w:cs="Arial"/>
        </w:rPr>
        <w:t xml:space="preserve"> </w:t>
      </w:r>
      <w:r w:rsidRPr="00633A23">
        <w:t>представляющих</w:t>
      </w:r>
      <w:r w:rsidRPr="00633A23">
        <w:rPr>
          <w:rFonts w:cs="Arial"/>
        </w:rPr>
        <w:t xml:space="preserve"> </w:t>
      </w:r>
      <w:r w:rsidRPr="00633A23">
        <w:t>историче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ценности»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начат</w:t>
      </w:r>
      <w:r w:rsidRPr="00633A23">
        <w:rPr>
          <w:rFonts w:cs="Arial"/>
        </w:rPr>
        <w:t xml:space="preserve"> </w:t>
      </w:r>
      <w:r w:rsidRPr="00633A23">
        <w:t>погром</w:t>
      </w:r>
      <w:r w:rsidRPr="00633A23">
        <w:rPr>
          <w:rFonts w:cs="Arial"/>
        </w:rPr>
        <w:t xml:space="preserve"> </w:t>
      </w:r>
      <w:r w:rsidRPr="00633A23">
        <w:t>некрополя</w:t>
      </w:r>
      <w:r w:rsidRPr="00633A23">
        <w:rPr>
          <w:rFonts w:cs="Arial"/>
        </w:rPr>
        <w:t xml:space="preserve">. </w:t>
      </w:r>
      <w:r w:rsidRPr="00633A23">
        <w:t>Лишь через</w:t>
      </w:r>
      <w:r w:rsidRPr="00633A23">
        <w:rPr>
          <w:rFonts w:cs="Arial"/>
        </w:rPr>
        <w:t xml:space="preserve"> </w:t>
      </w:r>
      <w:r w:rsidRPr="00633A23">
        <w:t>год</w:t>
      </w:r>
      <w:r w:rsidRPr="00633A23">
        <w:rPr>
          <w:rFonts w:cs="Arial"/>
        </w:rPr>
        <w:t xml:space="preserve"> </w:t>
      </w:r>
      <w:r w:rsidRPr="00633A23">
        <w:t>возмущенной</w:t>
      </w:r>
      <w:r w:rsidRPr="00633A23">
        <w:rPr>
          <w:rFonts w:cs="Arial"/>
        </w:rPr>
        <w:t xml:space="preserve"> </w:t>
      </w:r>
      <w:r w:rsidRPr="00633A23">
        <w:t>общественности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тру</w:t>
      </w:r>
      <w:r w:rsidRPr="00633A23">
        <w:softHyphen/>
        <w:t>дом</w:t>
      </w:r>
      <w:r w:rsidRPr="00633A23">
        <w:rPr>
          <w:rFonts w:cs="Arial"/>
        </w:rPr>
        <w:t xml:space="preserve"> </w:t>
      </w:r>
      <w:r w:rsidRPr="00633A23">
        <w:t>удалось</w:t>
      </w:r>
      <w:r w:rsidRPr="00633A23">
        <w:rPr>
          <w:rFonts w:cs="Arial"/>
        </w:rPr>
        <w:t xml:space="preserve"> </w:t>
      </w:r>
      <w:r w:rsidRPr="00633A23">
        <w:t>приостан</w:t>
      </w:r>
      <w:r w:rsidRPr="00633A23">
        <w:t>о</w:t>
      </w:r>
      <w:r w:rsidRPr="00633A23">
        <w:t>вить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варварство</w:t>
      </w:r>
      <w:r w:rsidRPr="00633A23">
        <w:rPr>
          <w:rFonts w:cs="Arial"/>
        </w:rPr>
        <w:t xml:space="preserve">. </w:t>
      </w:r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за год</w:t>
      </w:r>
      <w:r w:rsidRPr="00633A23">
        <w:rPr>
          <w:rFonts w:cs="Arial"/>
        </w:rPr>
        <w:t xml:space="preserve"> (</w:t>
      </w:r>
      <w:r w:rsidRPr="00633A23">
        <w:t>к</w:t>
      </w:r>
      <w:r w:rsidRPr="00633A23">
        <w:rPr>
          <w:rFonts w:cs="Arial"/>
        </w:rPr>
        <w:t xml:space="preserve"> 1969 </w:t>
      </w:r>
      <w:r w:rsidRPr="00633A23">
        <w:t>году</w:t>
      </w:r>
      <w:r w:rsidRPr="00633A23">
        <w:rPr>
          <w:rFonts w:cs="Arial"/>
        </w:rPr>
        <w:t xml:space="preserve">)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уничтожено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четырехсот надгр</w:t>
      </w:r>
      <w:r w:rsidRPr="00633A23">
        <w:t>о</w:t>
      </w:r>
      <w:r w:rsidRPr="00633A23">
        <w:t>бий</w:t>
      </w:r>
      <w:r w:rsidRPr="00633A23">
        <w:rPr>
          <w:rFonts w:cs="Arial"/>
        </w:rPr>
        <w:t>...</w:t>
      </w:r>
    </w:p>
    <w:p w:rsidR="002D3589" w:rsidRPr="00633A23" w:rsidRDefault="002D3589" w:rsidP="00EB0F88">
      <w:r w:rsidRPr="00633A23">
        <w:t>Могила</w:t>
      </w:r>
      <w:r w:rsidRPr="00633A23">
        <w:rPr>
          <w:rFonts w:cs="Arial"/>
        </w:rPr>
        <w:t xml:space="preserve"> </w:t>
      </w:r>
      <w:r w:rsidRPr="00633A23">
        <w:t>игумений</w:t>
      </w:r>
      <w:r w:rsidRPr="00633A23">
        <w:rPr>
          <w:rFonts w:cs="Arial"/>
        </w:rPr>
        <w:t xml:space="preserve"> </w:t>
      </w:r>
      <w:r w:rsidRPr="00633A23">
        <w:t>Феофании</w:t>
      </w:r>
      <w:r w:rsidRPr="00633A23">
        <w:rPr>
          <w:rFonts w:cs="Arial"/>
        </w:rPr>
        <w:t xml:space="preserve">,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похоро</w:t>
      </w:r>
      <w:r w:rsidRPr="00633A23">
        <w:softHyphen/>
        <w:t>ненных</w:t>
      </w:r>
      <w:r w:rsidRPr="00633A23">
        <w:rPr>
          <w:rFonts w:cs="Arial"/>
        </w:rPr>
        <w:t xml:space="preserve">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игумений</w:t>
      </w:r>
      <w:r w:rsidRPr="00633A23">
        <w:rPr>
          <w:rFonts w:cs="Arial"/>
        </w:rPr>
        <w:t xml:space="preserve"> </w:t>
      </w:r>
      <w:r w:rsidRPr="00633A23">
        <w:t>Евстолии</w:t>
      </w:r>
      <w:r w:rsidRPr="00633A23">
        <w:rPr>
          <w:rFonts w:cs="Arial"/>
        </w:rPr>
        <w:t xml:space="preserve"> (</w:t>
      </w:r>
      <w:r w:rsidRPr="00633A23">
        <w:t>Ерофеевой</w:t>
      </w:r>
      <w:r w:rsidRPr="00633A23">
        <w:rPr>
          <w:rFonts w:cs="Arial"/>
        </w:rPr>
        <w:t>) (</w:t>
      </w:r>
      <w:r w:rsidRPr="00633A23">
        <w:t>тез</w:t>
      </w:r>
      <w:r w:rsidRPr="00633A23">
        <w:rPr>
          <w:rFonts w:cs="Arial"/>
        </w:rPr>
        <w:t xml:space="preserve">. 9/22 </w:t>
      </w:r>
      <w:r w:rsidRPr="00633A23">
        <w:t>ноября</w:t>
      </w:r>
      <w:r w:rsidRPr="00633A23">
        <w:rPr>
          <w:rFonts w:cs="Arial"/>
        </w:rPr>
        <w:t xml:space="preserve">, </w:t>
      </w:r>
      <w:r w:rsidR="003C74D1" w:rsidRPr="003C74D1">
        <w:t>†</w:t>
      </w:r>
      <w:r w:rsidRPr="00633A23">
        <w:rPr>
          <w:rFonts w:cs="Arial"/>
        </w:rPr>
        <w:t xml:space="preserve">1886)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казначеи</w:t>
      </w:r>
      <w:r w:rsidRPr="00633A23">
        <w:rPr>
          <w:rFonts w:cs="Arial"/>
        </w:rPr>
        <w:t xml:space="preserve">, </w:t>
      </w:r>
      <w:r w:rsidRPr="00633A23">
        <w:t>благочинной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настыря</w:t>
      </w:r>
      <w:r w:rsidRPr="00633A23">
        <w:rPr>
          <w:rFonts w:cs="Arial"/>
        </w:rPr>
        <w:t xml:space="preserve"> </w:t>
      </w:r>
      <w:r w:rsidRPr="00633A23">
        <w:t>монахини</w:t>
      </w:r>
      <w:r w:rsidRPr="00633A23">
        <w:rPr>
          <w:rFonts w:cs="Arial"/>
        </w:rPr>
        <w:t xml:space="preserve"> </w:t>
      </w:r>
      <w:r w:rsidRPr="00633A23">
        <w:t>Варсон</w:t>
      </w:r>
      <w:r w:rsidRPr="00633A23">
        <w:t>о</w:t>
      </w:r>
      <w:r w:rsidRPr="00633A23">
        <w:t>фии</w:t>
      </w:r>
      <w:r w:rsidRPr="00633A23">
        <w:rPr>
          <w:rFonts w:cs="Arial"/>
        </w:rPr>
        <w:t xml:space="preserve"> (</w:t>
      </w:r>
      <w:r w:rsidRPr="00633A23">
        <w:t>Крыловой</w:t>
      </w:r>
      <w:r w:rsidRPr="00633A23">
        <w:rPr>
          <w:rFonts w:cs="Arial"/>
        </w:rPr>
        <w:t>) (</w:t>
      </w:r>
      <w:r w:rsidRPr="00633A23">
        <w:t>тез</w:t>
      </w:r>
      <w:r w:rsidRPr="00633A23">
        <w:rPr>
          <w:rFonts w:cs="Arial"/>
        </w:rPr>
        <w:t xml:space="preserve">. 6/18 </w:t>
      </w:r>
      <w:r w:rsidRPr="00633A23">
        <w:t>февраля</w:t>
      </w:r>
      <w:r w:rsidRPr="00633A23">
        <w:rPr>
          <w:rFonts w:cs="Arial"/>
        </w:rPr>
        <w:t xml:space="preserve">, </w:t>
      </w:r>
      <w:hyperlink r:id="rId52" w:history="1">
        <w:r w:rsidR="003C74D1" w:rsidRPr="003C74D1">
          <w:rPr>
            <w:u w:val="single"/>
          </w:rPr>
          <w:t>†</w:t>
        </w:r>
        <w:r w:rsidRPr="00633A23">
          <w:rPr>
            <w:rFonts w:cs="Arial"/>
            <w:u w:val="single"/>
          </w:rPr>
          <w:t>3.02.1866</w:t>
        </w:r>
      </w:hyperlink>
      <w:r w:rsidRPr="00633A23">
        <w:rPr>
          <w:rFonts w:cs="Arial"/>
        </w:rPr>
        <w:t xml:space="preserve"> </w:t>
      </w:r>
      <w:r w:rsidRPr="00633A23">
        <w:t>г</w:t>
      </w:r>
      <w:r w:rsidRPr="00633A23">
        <w:rPr>
          <w:rFonts w:cs="Arial"/>
        </w:rPr>
        <w:t xml:space="preserve">.)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декабря</w:t>
      </w:r>
      <w:r w:rsidRPr="00633A23">
        <w:rPr>
          <w:rFonts w:cs="Arial"/>
        </w:rPr>
        <w:t xml:space="preserve"> 1996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находи</w:t>
      </w:r>
      <w:r w:rsidRPr="00633A23">
        <w:softHyphen/>
        <w:t>лись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слоем</w:t>
      </w:r>
      <w:r w:rsidRPr="00633A23">
        <w:rPr>
          <w:rFonts w:cs="Arial"/>
        </w:rPr>
        <w:t xml:space="preserve"> </w:t>
      </w:r>
      <w:r w:rsidRPr="00633A23">
        <w:t>асфальта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возможности</w:t>
      </w:r>
      <w:r w:rsidRPr="00633A23">
        <w:rPr>
          <w:rFonts w:cs="Arial"/>
        </w:rPr>
        <w:t xml:space="preserve"> </w:t>
      </w:r>
      <w:r w:rsidRPr="00633A23">
        <w:t>пре</w:t>
      </w:r>
      <w:r w:rsidRPr="00633A23">
        <w:softHyphen/>
        <w:t>клонить</w:t>
      </w:r>
      <w:r w:rsidRPr="00633A23">
        <w:rPr>
          <w:rFonts w:cs="Arial"/>
        </w:rPr>
        <w:t xml:space="preserve"> </w:t>
      </w:r>
      <w:r w:rsidRPr="00633A23">
        <w:t>колени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могилами</w:t>
      </w:r>
      <w:r w:rsidRPr="00633A23">
        <w:rPr>
          <w:rFonts w:cs="Arial"/>
        </w:rPr>
        <w:t xml:space="preserve"> </w:t>
      </w:r>
      <w:r w:rsidRPr="00633A23">
        <w:t>этих</w:t>
      </w:r>
      <w:r w:rsidRPr="00633A23">
        <w:rPr>
          <w:rFonts w:cs="Arial"/>
        </w:rPr>
        <w:t xml:space="preserve"> </w:t>
      </w:r>
      <w:r w:rsidRPr="00633A23">
        <w:t>великих</w:t>
      </w:r>
      <w:r w:rsidRPr="00633A23">
        <w:rPr>
          <w:rFonts w:cs="Arial"/>
        </w:rPr>
        <w:t xml:space="preserve"> </w:t>
      </w:r>
      <w:r w:rsidRPr="00633A23">
        <w:t>подвиж</w:t>
      </w:r>
      <w:r w:rsidRPr="00633A23">
        <w:softHyphen/>
        <w:t>ниц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Зимой</w:t>
      </w:r>
      <w:r w:rsidRPr="00633A23">
        <w:rPr>
          <w:rFonts w:cs="Arial"/>
        </w:rPr>
        <w:t xml:space="preserve"> 1995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начаты</w:t>
      </w:r>
      <w:r w:rsidRPr="00633A23">
        <w:rPr>
          <w:rFonts w:cs="Arial"/>
        </w:rPr>
        <w:t xml:space="preserve"> </w:t>
      </w:r>
      <w:r w:rsidRPr="00633A23">
        <w:t>работы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поиску</w:t>
      </w:r>
      <w:r w:rsidRPr="00633A23">
        <w:rPr>
          <w:rFonts w:cs="Arial"/>
        </w:rPr>
        <w:t xml:space="preserve"> </w:t>
      </w:r>
      <w:r w:rsidRPr="00633A23">
        <w:t>их могил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установки</w:t>
      </w:r>
      <w:r w:rsidRPr="00633A23">
        <w:rPr>
          <w:rFonts w:cs="Arial"/>
        </w:rPr>
        <w:t xml:space="preserve"> </w:t>
      </w:r>
      <w:r w:rsidRPr="00633A23">
        <w:t>крестов</w:t>
      </w:r>
      <w:r w:rsidRPr="00633A23">
        <w:rPr>
          <w:rFonts w:cs="Arial"/>
        </w:rPr>
        <w:t xml:space="preserve">. </w:t>
      </w:r>
      <w:r w:rsidRPr="00633A23">
        <w:t>Разреш</w:t>
      </w:r>
      <w:r w:rsidRPr="00633A23">
        <w:t>е</w:t>
      </w:r>
      <w:r w:rsidRPr="00633A23">
        <w:t>ние</w:t>
      </w:r>
      <w:r w:rsidRPr="00633A23">
        <w:rPr>
          <w:rFonts w:cs="Arial"/>
        </w:rPr>
        <w:t xml:space="preserve"> </w:t>
      </w:r>
      <w:r w:rsidRPr="00633A23">
        <w:t>КГИОП</w:t>
      </w:r>
      <w:r w:rsidRPr="00633A23">
        <w:rPr>
          <w:rFonts w:cs="Arial"/>
        </w:rPr>
        <w:t xml:space="preserve"> </w:t>
      </w:r>
      <w:r w:rsidRPr="00633A23">
        <w:t>на установку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могиле</w:t>
      </w:r>
      <w:r w:rsidRPr="00633A23">
        <w:rPr>
          <w:rFonts w:cs="Arial"/>
        </w:rPr>
        <w:t xml:space="preserve"> </w:t>
      </w:r>
      <w:r w:rsidRPr="00633A23">
        <w:t>игумений</w:t>
      </w:r>
      <w:r w:rsidRPr="00633A23">
        <w:rPr>
          <w:rFonts w:cs="Arial"/>
        </w:rPr>
        <w:t xml:space="preserve"> </w:t>
      </w:r>
      <w:r w:rsidRPr="00633A23">
        <w:t>Феофании</w:t>
      </w:r>
      <w:r w:rsidRPr="00633A23">
        <w:rPr>
          <w:rFonts w:cs="Arial"/>
        </w:rPr>
        <w:t xml:space="preserve"> </w:t>
      </w:r>
      <w:r w:rsidRPr="00633A23">
        <w:t>было получено</w:t>
      </w:r>
      <w:r w:rsidRPr="00633A23">
        <w:rPr>
          <w:rFonts w:cs="Arial"/>
        </w:rPr>
        <w:t xml:space="preserve"> 7 </w:t>
      </w:r>
      <w:r w:rsidRPr="00633A23">
        <w:t>июля</w:t>
      </w:r>
      <w:r w:rsidRPr="00633A23">
        <w:rPr>
          <w:rFonts w:cs="Arial"/>
        </w:rPr>
        <w:t xml:space="preserve"> 1996 </w:t>
      </w:r>
      <w:r w:rsidRPr="00633A23">
        <w:t>года</w:t>
      </w:r>
      <w:r w:rsidRPr="00633A23">
        <w:rPr>
          <w:rFonts w:cs="Arial"/>
        </w:rPr>
        <w:t xml:space="preserve">. </w:t>
      </w:r>
      <w:r w:rsidRPr="00633A23">
        <w:t>Главным</w:t>
      </w:r>
      <w:r w:rsidRPr="00633A23">
        <w:rPr>
          <w:rFonts w:cs="Arial"/>
        </w:rPr>
        <w:t xml:space="preserve"> </w:t>
      </w:r>
      <w:r w:rsidRPr="00633A23">
        <w:t>архитектором проекта</w:t>
      </w:r>
      <w:r w:rsidRPr="00633A23">
        <w:rPr>
          <w:rFonts w:cs="Arial"/>
        </w:rPr>
        <w:t xml:space="preserve"> </w:t>
      </w:r>
      <w:r w:rsidRPr="00633A23">
        <w:t>реставрации</w:t>
      </w:r>
      <w:r w:rsidRPr="00633A23">
        <w:rPr>
          <w:rFonts w:cs="Arial"/>
        </w:rPr>
        <w:t xml:space="preserve"> </w:t>
      </w:r>
      <w:r w:rsidRPr="00633A23">
        <w:t>Казанской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Леонтье</w:t>
      </w:r>
      <w:r w:rsidRPr="00633A23">
        <w:softHyphen/>
        <w:t>вым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ставлен</w:t>
      </w:r>
      <w:r w:rsidRPr="00633A23">
        <w:rPr>
          <w:rFonts w:cs="Arial"/>
        </w:rPr>
        <w:t xml:space="preserve"> </w:t>
      </w:r>
      <w:r w:rsidRPr="00633A23">
        <w:t>эскизный</w:t>
      </w:r>
      <w:r w:rsidRPr="00633A23">
        <w:rPr>
          <w:rFonts w:cs="Arial"/>
        </w:rPr>
        <w:t xml:space="preserve"> </w:t>
      </w:r>
      <w:r w:rsidRPr="00633A23">
        <w:t>проект</w:t>
      </w:r>
      <w:r w:rsidRPr="00633A23">
        <w:rPr>
          <w:rFonts w:cs="Arial"/>
        </w:rPr>
        <w:t xml:space="preserve"> </w:t>
      </w:r>
      <w:r w:rsidRPr="00633A23">
        <w:t>установки</w:t>
      </w:r>
      <w:r w:rsidRPr="00633A23">
        <w:rPr>
          <w:rFonts w:cs="Arial"/>
        </w:rPr>
        <w:t xml:space="preserve"> </w:t>
      </w:r>
      <w:r w:rsidRPr="00633A23">
        <w:t>креста и</w:t>
      </w:r>
      <w:r w:rsidRPr="00633A23">
        <w:rPr>
          <w:rFonts w:cs="Arial"/>
        </w:rPr>
        <w:t xml:space="preserve"> </w:t>
      </w:r>
      <w:r w:rsidRPr="00633A23">
        <w:t>временного</w:t>
      </w:r>
      <w:r w:rsidRPr="00633A23">
        <w:rPr>
          <w:rFonts w:cs="Arial"/>
        </w:rPr>
        <w:t xml:space="preserve"> </w:t>
      </w:r>
      <w:r w:rsidRPr="00633A23">
        <w:t>оформления</w:t>
      </w:r>
      <w:r w:rsidRPr="00633A23">
        <w:rPr>
          <w:rFonts w:cs="Arial"/>
        </w:rPr>
        <w:t xml:space="preserve"> </w:t>
      </w:r>
      <w:r w:rsidRPr="00633A23">
        <w:t>места</w:t>
      </w:r>
      <w:r w:rsidRPr="00633A23">
        <w:rPr>
          <w:rFonts w:cs="Arial"/>
        </w:rPr>
        <w:t xml:space="preserve"> </w:t>
      </w:r>
      <w:r w:rsidRPr="00633A23">
        <w:t>погребения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октябре</w:t>
      </w:r>
      <w:r w:rsidRPr="00633A23">
        <w:rPr>
          <w:rFonts w:cs="Arial"/>
        </w:rPr>
        <w:t xml:space="preserve"> 1996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возобновленный</w:t>
      </w:r>
      <w:r w:rsidRPr="00633A23">
        <w:rPr>
          <w:rFonts w:cs="Arial"/>
        </w:rPr>
        <w:t xml:space="preserve"> </w:t>
      </w:r>
      <w:r w:rsidRPr="00633A23">
        <w:t>юридически в</w:t>
      </w:r>
      <w:r w:rsidRPr="00633A23">
        <w:rPr>
          <w:rFonts w:cs="Arial"/>
        </w:rPr>
        <w:t xml:space="preserve"> </w:t>
      </w:r>
      <w:r w:rsidRPr="00633A23">
        <w:t>ноябре</w:t>
      </w:r>
      <w:r w:rsidRPr="00633A23">
        <w:rPr>
          <w:rFonts w:cs="Arial"/>
        </w:rPr>
        <w:t xml:space="preserve"> 1995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Новодевичий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 xml:space="preserve">настырь </w:t>
      </w:r>
      <w:r w:rsidRPr="00633A23">
        <w:rPr>
          <w:rFonts w:cs="Arial"/>
        </w:rPr>
        <w:t>(</w:t>
      </w:r>
      <w:r w:rsidRPr="00633A23">
        <w:t>Московский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rPr>
          <w:rFonts w:cs="Arial"/>
        </w:rPr>
        <w:t xml:space="preserve">., 100)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назначена</w:t>
      </w:r>
      <w:r w:rsidRPr="00633A23">
        <w:rPr>
          <w:rFonts w:cs="Arial"/>
        </w:rPr>
        <w:t xml:space="preserve"> </w:t>
      </w:r>
      <w:r w:rsidRPr="00633A23">
        <w:t>старшей</w:t>
      </w:r>
      <w:r w:rsidRPr="00633A23">
        <w:rPr>
          <w:rFonts w:cs="Arial"/>
        </w:rPr>
        <w:t xml:space="preserve"> </w:t>
      </w:r>
      <w:r w:rsidRPr="00633A23">
        <w:t>сестрой</w:t>
      </w:r>
      <w:r w:rsidR="003C74D1" w:rsidRPr="003C74D1">
        <w:t xml:space="preserve"> </w:t>
      </w:r>
      <w:r w:rsidRPr="00633A23">
        <w:t>монахиня</w:t>
      </w:r>
      <w:r w:rsidRPr="00633A23">
        <w:rPr>
          <w:rFonts w:cs="Arial"/>
        </w:rPr>
        <w:t xml:space="preserve"> </w:t>
      </w:r>
      <w:r w:rsidRPr="00633A23">
        <w:t>София</w:t>
      </w:r>
      <w:r w:rsidRPr="00633A23">
        <w:rPr>
          <w:rFonts w:cs="Arial"/>
        </w:rPr>
        <w:t xml:space="preserve"> (</w:t>
      </w:r>
      <w:r w:rsidRPr="00633A23">
        <w:t>Силина</w:t>
      </w:r>
      <w:r w:rsidRPr="00633A23">
        <w:rPr>
          <w:rFonts w:cs="Arial"/>
        </w:rPr>
        <w:t xml:space="preserve">), </w:t>
      </w:r>
      <w:r w:rsidRPr="00633A23">
        <w:t>юрист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ховных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>. (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подвизаются</w:t>
      </w:r>
      <w:r w:rsidRPr="00633A23">
        <w:rPr>
          <w:rFonts w:cs="Arial"/>
        </w:rPr>
        <w:t xml:space="preserve"> </w:t>
      </w:r>
      <w:r w:rsidRPr="00633A23">
        <w:t>десять</w:t>
      </w:r>
      <w:r w:rsidRPr="00633A23">
        <w:rPr>
          <w:rFonts w:cs="Arial"/>
        </w:rPr>
        <w:t xml:space="preserve"> </w:t>
      </w:r>
      <w:r w:rsidRPr="00633A23">
        <w:t>сестер</w:t>
      </w:r>
      <w:r w:rsidRPr="00633A23">
        <w:rPr>
          <w:rFonts w:cs="Arial"/>
        </w:rPr>
        <w:t xml:space="preserve"> </w:t>
      </w:r>
      <w:r w:rsidRPr="00633A23">
        <w:t>и послу</w:t>
      </w:r>
      <w:r w:rsidRPr="00633A23">
        <w:t>ш</w:t>
      </w:r>
      <w:r w:rsidRPr="00633A23">
        <w:t>ниц</w:t>
      </w:r>
      <w:r w:rsidRPr="00633A23">
        <w:rPr>
          <w:rFonts w:cs="Arial"/>
        </w:rPr>
        <w:t>.).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воскресенье</w:t>
      </w:r>
      <w:r w:rsidRPr="00633A23">
        <w:rPr>
          <w:rFonts w:cs="Arial"/>
        </w:rPr>
        <w:t xml:space="preserve"> </w:t>
      </w:r>
      <w:r w:rsidRPr="00633A23">
        <w:t>недели</w:t>
      </w:r>
      <w:r w:rsidRPr="00633A23">
        <w:rPr>
          <w:rFonts w:cs="Arial"/>
        </w:rPr>
        <w:t xml:space="preserve"> </w:t>
      </w:r>
      <w:r w:rsidRPr="00633A23">
        <w:t>свв</w:t>
      </w:r>
      <w:r w:rsidRPr="00633A23">
        <w:rPr>
          <w:rFonts w:cs="Arial"/>
        </w:rPr>
        <w:t xml:space="preserve">. </w:t>
      </w:r>
      <w:r w:rsidRPr="00633A23">
        <w:t>праотец</w:t>
      </w:r>
      <w:r w:rsidRPr="00633A23">
        <w:rPr>
          <w:rFonts w:cs="Arial"/>
        </w:rPr>
        <w:t xml:space="preserve">, 16/29 </w:t>
      </w:r>
      <w:r w:rsidRPr="00633A23">
        <w:t xml:space="preserve">декабря </w:t>
      </w:r>
      <w:r w:rsidRPr="00633A23">
        <w:rPr>
          <w:rFonts w:cs="Arial"/>
        </w:rPr>
        <w:t xml:space="preserve">1996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 xml:space="preserve"> </w:t>
      </w:r>
      <w:r w:rsidRPr="00633A23">
        <w:t>состоялось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у</w:t>
      </w:r>
      <w:r w:rsidRPr="00633A23">
        <w:t>ховное</w:t>
      </w:r>
      <w:r w:rsidRPr="00633A23">
        <w:rPr>
          <w:rFonts w:cs="Arial"/>
        </w:rPr>
        <w:t xml:space="preserve"> </w:t>
      </w:r>
      <w:r w:rsidRPr="00633A23">
        <w:t>торжест</w:t>
      </w:r>
      <w:r w:rsidRPr="00633A23">
        <w:softHyphen/>
        <w:t>во</w:t>
      </w:r>
      <w:r w:rsidRPr="00633A23">
        <w:rPr>
          <w:rFonts w:cs="Arial"/>
        </w:rPr>
        <w:t xml:space="preserve">. </w:t>
      </w:r>
      <w:r w:rsidRPr="00633A23">
        <w:t>Сестрами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духовенством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softHyphen/>
        <w:t>численными</w:t>
      </w:r>
      <w:r w:rsidRPr="00633A23">
        <w:rPr>
          <w:rFonts w:cs="Arial"/>
        </w:rPr>
        <w:t xml:space="preserve"> </w:t>
      </w:r>
      <w:r w:rsidRPr="00633A23">
        <w:t>богомольцами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тезоименитства</w:t>
      </w:r>
      <w:r w:rsidRPr="00633A23">
        <w:rPr>
          <w:rFonts w:cs="Arial"/>
        </w:rPr>
        <w:t xml:space="preserve"> </w:t>
      </w:r>
      <w:r w:rsidRPr="00633A23">
        <w:t>игу</w:t>
      </w:r>
      <w:r w:rsidRPr="00633A23">
        <w:softHyphen/>
        <w:t>мений</w:t>
      </w:r>
      <w:r w:rsidRPr="00633A23">
        <w:rPr>
          <w:rFonts w:cs="Arial"/>
        </w:rPr>
        <w:t xml:space="preserve"> </w:t>
      </w:r>
      <w:r w:rsidRPr="00633A23">
        <w:t>Феофании</w:t>
      </w:r>
      <w:r w:rsidRPr="00633A23">
        <w:rPr>
          <w:rFonts w:cs="Arial"/>
        </w:rPr>
        <w:t xml:space="preserve"> (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блаж</w:t>
      </w:r>
      <w:r w:rsidRPr="00633A23">
        <w:rPr>
          <w:rFonts w:cs="Arial"/>
        </w:rPr>
        <w:t xml:space="preserve">. </w:t>
      </w:r>
      <w:r w:rsidRPr="00633A23">
        <w:t>царицы</w:t>
      </w:r>
      <w:r w:rsidRPr="00633A23">
        <w:rPr>
          <w:rFonts w:cs="Arial"/>
        </w:rPr>
        <w:t xml:space="preserve"> </w:t>
      </w:r>
      <w:r w:rsidRPr="00633A23">
        <w:t>Феофании</w:t>
      </w:r>
      <w:r w:rsidRPr="00633A23">
        <w:rPr>
          <w:rFonts w:cs="Arial"/>
        </w:rPr>
        <w:t xml:space="preserve">, </w:t>
      </w:r>
      <w:r w:rsidRPr="00633A23">
        <w:t>Императрицы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t>и</w:t>
      </w:r>
      <w:r w:rsidRPr="00633A23">
        <w:t>зантийской</w:t>
      </w:r>
      <w:r w:rsidRPr="00633A23">
        <w:rPr>
          <w:rFonts w:cs="Arial"/>
        </w:rPr>
        <w:t>, 893</w:t>
      </w:r>
      <w:r w:rsidRPr="00633A23">
        <w:t>—</w:t>
      </w:r>
      <w:r w:rsidRPr="00633A23">
        <w:rPr>
          <w:rFonts w:cs="Arial"/>
        </w:rPr>
        <w:t xml:space="preserve">894),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ознаме</w:t>
      </w:r>
      <w:r w:rsidRPr="00633A23">
        <w:softHyphen/>
        <w:t>нован</w:t>
      </w:r>
      <w:r w:rsidRPr="00633A23">
        <w:rPr>
          <w:rFonts w:cs="Arial"/>
        </w:rPr>
        <w:t xml:space="preserve"> </w:t>
      </w:r>
      <w:r w:rsidRPr="00633A23">
        <w:t>водружением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освящением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вос</w:t>
      </w:r>
      <w:r w:rsidRPr="00633A23">
        <w:softHyphen/>
        <w:t>становленной</w:t>
      </w:r>
      <w:r w:rsidRPr="00633A23">
        <w:rPr>
          <w:rFonts w:cs="Arial"/>
        </w:rPr>
        <w:t xml:space="preserve"> </w:t>
      </w:r>
      <w:r w:rsidRPr="00633A23">
        <w:t>могиле</w:t>
      </w:r>
      <w:r w:rsidRPr="00633A23">
        <w:rPr>
          <w:rFonts w:cs="Arial"/>
        </w:rPr>
        <w:t xml:space="preserve">. </w:t>
      </w:r>
      <w:r w:rsidRPr="00633A23">
        <w:t>Освящение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ховник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 </w:t>
      </w:r>
      <w:r w:rsidRPr="00633A23">
        <w:t>архим</w:t>
      </w:r>
      <w:r w:rsidRPr="00633A23">
        <w:rPr>
          <w:rFonts w:cs="Arial"/>
        </w:rPr>
        <w:t xml:space="preserve">. </w:t>
      </w:r>
      <w:r w:rsidRPr="00633A23">
        <w:t xml:space="preserve">Кирилл </w:t>
      </w:r>
      <w:r w:rsidRPr="00633A23">
        <w:rPr>
          <w:rFonts w:cs="Arial"/>
        </w:rPr>
        <w:t>(</w:t>
      </w:r>
      <w:r w:rsidRPr="00633A23">
        <w:t>Начис</w:t>
      </w:r>
      <w:r w:rsidRPr="00633A23">
        <w:rPr>
          <w:rFonts w:cs="Arial"/>
        </w:rPr>
        <w:t xml:space="preserve">)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сослужении</w:t>
      </w:r>
      <w:r w:rsidRPr="00633A23">
        <w:rPr>
          <w:rFonts w:cs="Arial"/>
        </w:rPr>
        <w:t xml:space="preserve"> </w:t>
      </w:r>
      <w:r w:rsidRPr="00633A23">
        <w:t>духовенства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Умирая</w:t>
      </w:r>
      <w:r w:rsidRPr="00633A23">
        <w:rPr>
          <w:rFonts w:cs="Arial"/>
        </w:rPr>
        <w:t xml:space="preserve">, </w:t>
      </w:r>
      <w:r w:rsidRPr="00633A23">
        <w:t>игумения</w:t>
      </w:r>
      <w:r w:rsidRPr="00633A23">
        <w:rPr>
          <w:rFonts w:cs="Arial"/>
        </w:rPr>
        <w:t xml:space="preserve"> </w:t>
      </w:r>
      <w:r w:rsidRPr="00633A23">
        <w:t>Феофания</w:t>
      </w:r>
      <w:r w:rsidRPr="00633A23">
        <w:rPr>
          <w:rFonts w:cs="Arial"/>
        </w:rPr>
        <w:t xml:space="preserve"> </w:t>
      </w:r>
      <w:r w:rsidRPr="00633A23">
        <w:t>думала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 xml:space="preserve"> </w:t>
      </w:r>
      <w:r w:rsidRPr="00633A23">
        <w:t>и через</w:t>
      </w:r>
      <w:r w:rsidRPr="00633A23">
        <w:rPr>
          <w:rFonts w:cs="Arial"/>
        </w:rPr>
        <w:t xml:space="preserve"> </w:t>
      </w:r>
      <w:r w:rsidRPr="00633A23">
        <w:t>столетие</w:t>
      </w:r>
      <w:r w:rsidRPr="00633A23">
        <w:rPr>
          <w:rFonts w:cs="Arial"/>
        </w:rPr>
        <w:t xml:space="preserve">, </w:t>
      </w:r>
      <w:r w:rsidRPr="00633A23">
        <w:t>словно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t>б</w:t>
      </w:r>
      <w:r w:rsidRPr="00633A23">
        <w:t>ращен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призыв</w:t>
      </w:r>
      <w:r w:rsidRPr="00633A23">
        <w:rPr>
          <w:rFonts w:cs="Arial"/>
        </w:rPr>
        <w:t xml:space="preserve">: </w:t>
      </w:r>
      <w:r w:rsidRPr="00633A23">
        <w:t>«Молитесь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обитель</w:t>
      </w:r>
      <w:r w:rsidRPr="00633A23">
        <w:rPr>
          <w:rFonts w:cs="Arial"/>
        </w:rPr>
        <w:t xml:space="preserve"> </w:t>
      </w:r>
      <w:r w:rsidRPr="00633A23">
        <w:t>наша</w:t>
      </w:r>
      <w:r w:rsidRPr="00633A23">
        <w:rPr>
          <w:rFonts w:cs="Arial"/>
        </w:rPr>
        <w:t xml:space="preserve"> </w:t>
      </w:r>
      <w:r w:rsidRPr="00633A23">
        <w:t>стояла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скончания века</w:t>
      </w:r>
      <w:r w:rsidRPr="00633A23">
        <w:rPr>
          <w:rFonts w:cs="Arial"/>
        </w:rPr>
        <w:t>...</w:t>
      </w:r>
      <w:r w:rsidRPr="00633A23">
        <w:t>»</w:t>
      </w:r>
    </w:p>
    <w:p w:rsidR="002D3589" w:rsidRPr="00ED1240" w:rsidRDefault="002D3589" w:rsidP="00EB0F88">
      <w:pPr>
        <w:rPr>
          <w:rFonts w:cs="Arial"/>
        </w:rPr>
      </w:pPr>
      <w:r w:rsidRPr="00633A23">
        <w:t>Вознесем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немощные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незабвен</w:t>
      </w:r>
      <w:r w:rsidRPr="00633A23">
        <w:softHyphen/>
        <w:t>ной</w:t>
      </w:r>
      <w:r w:rsidRPr="00633A23">
        <w:rPr>
          <w:rFonts w:cs="Arial"/>
        </w:rPr>
        <w:t xml:space="preserve"> </w:t>
      </w:r>
      <w:r w:rsidRPr="00633A23">
        <w:t>матушке</w:t>
      </w:r>
      <w:r w:rsidRPr="00633A23">
        <w:rPr>
          <w:rFonts w:cs="Arial"/>
        </w:rPr>
        <w:t xml:space="preserve"> </w:t>
      </w:r>
      <w:r w:rsidRPr="00633A23">
        <w:t>Феофании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надеждой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помощь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softHyphen/>
        <w:t>вышнего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воссоздании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>!</w:t>
      </w:r>
    </w:p>
    <w:p w:rsidR="003C74D1" w:rsidRPr="00ED1240" w:rsidRDefault="003C74D1" w:rsidP="00EB0F88"/>
    <w:p w:rsidR="002D3589" w:rsidRPr="003C74D1" w:rsidRDefault="002D3589" w:rsidP="00EB0F88">
      <w:pPr>
        <w:rPr>
          <w:b/>
        </w:rPr>
      </w:pPr>
      <w:r w:rsidRPr="003C74D1">
        <w:rPr>
          <w:b/>
          <w:szCs w:val="16"/>
        </w:rPr>
        <w:t>Литература</w:t>
      </w:r>
      <w:r w:rsidRPr="003C74D1">
        <w:rPr>
          <w:rFonts w:cs="Arial"/>
          <w:b/>
          <w:szCs w:val="16"/>
        </w:rPr>
        <w:t>:</w:t>
      </w:r>
    </w:p>
    <w:p w:rsidR="002D3589" w:rsidRPr="00633A23" w:rsidRDefault="002D3589" w:rsidP="003C74D1">
      <w:pPr>
        <w:numPr>
          <w:ilvl w:val="0"/>
          <w:numId w:val="3"/>
        </w:numPr>
        <w:ind w:left="426"/>
      </w:pPr>
      <w:r w:rsidRPr="00633A23">
        <w:rPr>
          <w:szCs w:val="16"/>
        </w:rPr>
        <w:t>Антонов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. , </w:t>
      </w:r>
      <w:r w:rsidRPr="00633A23">
        <w:rPr>
          <w:szCs w:val="16"/>
        </w:rPr>
        <w:t>Кобак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А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Святыни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Санкт</w:t>
      </w:r>
      <w:r w:rsidRPr="00633A23">
        <w:rPr>
          <w:rFonts w:cs="Arial"/>
          <w:szCs w:val="16"/>
        </w:rPr>
        <w:t>-</w:t>
      </w:r>
      <w:r w:rsidRPr="00633A23">
        <w:rPr>
          <w:szCs w:val="16"/>
        </w:rPr>
        <w:t>Петербурга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СПб</w:t>
      </w:r>
      <w:r w:rsidRPr="00633A23">
        <w:rPr>
          <w:rFonts w:cs="Arial"/>
          <w:szCs w:val="16"/>
        </w:rPr>
        <w:t>., 1994.</w:t>
      </w:r>
    </w:p>
    <w:p w:rsidR="002D3589" w:rsidRPr="003C74D1" w:rsidRDefault="002D3589" w:rsidP="003C74D1">
      <w:pPr>
        <w:numPr>
          <w:ilvl w:val="0"/>
          <w:numId w:val="3"/>
        </w:numPr>
        <w:ind w:left="426"/>
        <w:rPr>
          <w:rFonts w:cs="Arial"/>
          <w:szCs w:val="16"/>
        </w:rPr>
      </w:pPr>
      <w:r w:rsidRPr="003C74D1">
        <w:rPr>
          <w:rFonts w:cs="Arial"/>
          <w:szCs w:val="16"/>
        </w:rPr>
        <w:t>Историко</w:t>
      </w:r>
      <w:r w:rsidRPr="00633A23">
        <w:rPr>
          <w:rFonts w:cs="Arial"/>
          <w:szCs w:val="16"/>
        </w:rPr>
        <w:t>-</w:t>
      </w:r>
      <w:r w:rsidRPr="003C74D1">
        <w:rPr>
          <w:rFonts w:cs="Arial"/>
          <w:szCs w:val="16"/>
        </w:rPr>
        <w:t>статистические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сведения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о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С</w:t>
      </w:r>
      <w:r w:rsidRPr="00633A23">
        <w:rPr>
          <w:rFonts w:cs="Arial"/>
          <w:szCs w:val="16"/>
        </w:rPr>
        <w:t>.-</w:t>
      </w:r>
      <w:r w:rsidRPr="003C74D1">
        <w:rPr>
          <w:rFonts w:cs="Arial"/>
          <w:szCs w:val="16"/>
        </w:rPr>
        <w:t>Петербургской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епархии</w:t>
      </w:r>
      <w:r w:rsidRPr="00633A23">
        <w:rPr>
          <w:rFonts w:cs="Arial"/>
          <w:szCs w:val="16"/>
        </w:rPr>
        <w:t xml:space="preserve">, </w:t>
      </w:r>
      <w:r w:rsidRPr="003C74D1">
        <w:rPr>
          <w:rFonts w:cs="Arial"/>
          <w:szCs w:val="16"/>
        </w:rPr>
        <w:t>СПб</w:t>
      </w:r>
      <w:r w:rsidRPr="00633A23">
        <w:rPr>
          <w:rFonts w:cs="Arial"/>
          <w:szCs w:val="16"/>
        </w:rPr>
        <w:t>, 7, 1883.</w:t>
      </w:r>
    </w:p>
    <w:p w:rsidR="002D3589" w:rsidRPr="003C74D1" w:rsidRDefault="002D3589" w:rsidP="003C74D1">
      <w:pPr>
        <w:numPr>
          <w:ilvl w:val="0"/>
          <w:numId w:val="3"/>
        </w:numPr>
        <w:ind w:left="426"/>
        <w:rPr>
          <w:rFonts w:cs="Arial"/>
          <w:szCs w:val="16"/>
        </w:rPr>
      </w:pPr>
      <w:r w:rsidRPr="003C74D1">
        <w:rPr>
          <w:rFonts w:cs="Arial"/>
          <w:szCs w:val="16"/>
        </w:rPr>
        <w:t>Кобак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А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В</w:t>
      </w:r>
      <w:r w:rsidRPr="00633A23">
        <w:rPr>
          <w:rFonts w:cs="Arial"/>
          <w:szCs w:val="16"/>
        </w:rPr>
        <w:t xml:space="preserve">., </w:t>
      </w:r>
      <w:r w:rsidRPr="003C74D1">
        <w:rPr>
          <w:rFonts w:cs="Arial"/>
          <w:szCs w:val="16"/>
        </w:rPr>
        <w:t>Пирютко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Ю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М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Исторические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кладбища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Петер</w:t>
      </w:r>
      <w:r w:rsidRPr="003C74D1">
        <w:rPr>
          <w:rFonts w:cs="Arial"/>
          <w:szCs w:val="16"/>
        </w:rPr>
        <w:softHyphen/>
        <w:t>бурга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СПб</w:t>
      </w:r>
      <w:r w:rsidRPr="00633A23">
        <w:rPr>
          <w:rFonts w:cs="Arial"/>
          <w:szCs w:val="16"/>
        </w:rPr>
        <w:t>., 1993.</w:t>
      </w:r>
    </w:p>
    <w:p w:rsidR="002D3589" w:rsidRPr="003C74D1" w:rsidRDefault="002D3589" w:rsidP="003C74D1">
      <w:pPr>
        <w:numPr>
          <w:ilvl w:val="0"/>
          <w:numId w:val="3"/>
        </w:numPr>
        <w:ind w:left="426"/>
        <w:rPr>
          <w:rFonts w:cs="Arial"/>
          <w:szCs w:val="16"/>
        </w:rPr>
      </w:pPr>
      <w:r w:rsidRPr="003C74D1">
        <w:rPr>
          <w:rFonts w:cs="Arial"/>
          <w:szCs w:val="16"/>
        </w:rPr>
        <w:t>Кормильцева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О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М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Воскресенский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Новодевичий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монастырь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Памятники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истории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икульт</w:t>
      </w:r>
      <w:r w:rsidRPr="003C74D1">
        <w:rPr>
          <w:rFonts w:cs="Arial"/>
          <w:szCs w:val="16"/>
        </w:rPr>
        <w:t>у</w:t>
      </w:r>
      <w:r w:rsidRPr="003C74D1">
        <w:rPr>
          <w:rFonts w:cs="Arial"/>
          <w:szCs w:val="16"/>
        </w:rPr>
        <w:t>ры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Петербурга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СПб</w:t>
      </w:r>
      <w:r w:rsidRPr="00633A23">
        <w:rPr>
          <w:rFonts w:cs="Arial"/>
          <w:szCs w:val="16"/>
        </w:rPr>
        <w:t xml:space="preserve">., 1994, </w:t>
      </w:r>
      <w:r w:rsidRPr="003C74D1">
        <w:rPr>
          <w:rFonts w:cs="Arial"/>
          <w:szCs w:val="16"/>
        </w:rPr>
        <w:t>с</w:t>
      </w:r>
      <w:r w:rsidRPr="00633A23">
        <w:rPr>
          <w:rFonts w:cs="Arial"/>
          <w:szCs w:val="16"/>
        </w:rPr>
        <w:t>. 48</w:t>
      </w:r>
      <w:r w:rsidRPr="003C74D1">
        <w:rPr>
          <w:rFonts w:cs="Arial"/>
          <w:szCs w:val="16"/>
        </w:rPr>
        <w:t>—</w:t>
      </w:r>
      <w:r w:rsidRPr="00633A23">
        <w:rPr>
          <w:rFonts w:cs="Arial"/>
          <w:szCs w:val="16"/>
        </w:rPr>
        <w:t>61.</w:t>
      </w:r>
    </w:p>
    <w:p w:rsidR="002D3589" w:rsidRPr="003C74D1" w:rsidRDefault="002D3589" w:rsidP="003C74D1">
      <w:pPr>
        <w:numPr>
          <w:ilvl w:val="0"/>
          <w:numId w:val="3"/>
        </w:numPr>
        <w:ind w:left="426"/>
        <w:rPr>
          <w:rFonts w:cs="Arial"/>
          <w:szCs w:val="16"/>
        </w:rPr>
      </w:pPr>
      <w:r w:rsidRPr="003C74D1">
        <w:rPr>
          <w:rFonts w:cs="Arial"/>
          <w:szCs w:val="16"/>
        </w:rPr>
        <w:t>Лавры</w:t>
      </w:r>
      <w:r w:rsidRPr="00633A23">
        <w:rPr>
          <w:rFonts w:cs="Arial"/>
          <w:szCs w:val="16"/>
        </w:rPr>
        <w:t xml:space="preserve">, </w:t>
      </w:r>
      <w:r w:rsidRPr="003C74D1">
        <w:rPr>
          <w:rFonts w:cs="Arial"/>
          <w:szCs w:val="16"/>
        </w:rPr>
        <w:t>монастыри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храмы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на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святой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Руси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СПб</w:t>
      </w:r>
      <w:r w:rsidRPr="00633A23">
        <w:rPr>
          <w:rFonts w:cs="Arial"/>
          <w:szCs w:val="16"/>
        </w:rPr>
        <w:t>., 1909.</w:t>
      </w:r>
    </w:p>
    <w:p w:rsidR="002D3589" w:rsidRPr="003C74D1" w:rsidRDefault="002D3589" w:rsidP="003C74D1">
      <w:pPr>
        <w:numPr>
          <w:ilvl w:val="0"/>
          <w:numId w:val="3"/>
        </w:numPr>
        <w:ind w:left="426"/>
        <w:rPr>
          <w:rFonts w:cs="Arial"/>
          <w:szCs w:val="16"/>
        </w:rPr>
      </w:pPr>
      <w:r w:rsidRPr="003C74D1">
        <w:rPr>
          <w:rFonts w:cs="Arial"/>
          <w:szCs w:val="16"/>
        </w:rPr>
        <w:t>Минувшие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судьбы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Петербургского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края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СПб</w:t>
      </w:r>
      <w:r w:rsidRPr="00633A23">
        <w:rPr>
          <w:rFonts w:cs="Arial"/>
          <w:szCs w:val="16"/>
        </w:rPr>
        <w:t xml:space="preserve">., 1903, </w:t>
      </w:r>
      <w:r w:rsidRPr="003C74D1">
        <w:rPr>
          <w:rFonts w:cs="Arial"/>
          <w:szCs w:val="16"/>
        </w:rPr>
        <w:t>с</w:t>
      </w:r>
      <w:r w:rsidRPr="00633A23">
        <w:rPr>
          <w:rFonts w:cs="Arial"/>
          <w:szCs w:val="16"/>
        </w:rPr>
        <w:t>. 139.</w:t>
      </w:r>
    </w:p>
    <w:p w:rsidR="002D3589" w:rsidRPr="003C74D1" w:rsidRDefault="002D3589" w:rsidP="003C74D1">
      <w:pPr>
        <w:numPr>
          <w:ilvl w:val="0"/>
          <w:numId w:val="3"/>
        </w:numPr>
        <w:ind w:left="426"/>
        <w:rPr>
          <w:rFonts w:cs="Arial"/>
          <w:szCs w:val="16"/>
        </w:rPr>
      </w:pPr>
      <w:r w:rsidRPr="003C74D1">
        <w:rPr>
          <w:rFonts w:cs="Arial"/>
          <w:szCs w:val="16"/>
        </w:rPr>
        <w:t>Невский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архив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Историко</w:t>
      </w:r>
      <w:r w:rsidRPr="00633A23">
        <w:rPr>
          <w:rFonts w:cs="Arial"/>
          <w:szCs w:val="16"/>
        </w:rPr>
        <w:t>-</w:t>
      </w:r>
      <w:r w:rsidRPr="003C74D1">
        <w:rPr>
          <w:rFonts w:cs="Arial"/>
          <w:szCs w:val="16"/>
        </w:rPr>
        <w:t>краеведческий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сборник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СПб</w:t>
      </w:r>
      <w:r w:rsidRPr="00633A23">
        <w:rPr>
          <w:rFonts w:cs="Arial"/>
          <w:szCs w:val="16"/>
        </w:rPr>
        <w:t xml:space="preserve">., 1993, </w:t>
      </w:r>
      <w:r w:rsidRPr="003C74D1">
        <w:rPr>
          <w:rFonts w:cs="Arial"/>
          <w:szCs w:val="16"/>
        </w:rPr>
        <w:t>вып</w:t>
      </w:r>
      <w:r w:rsidRPr="00633A23">
        <w:rPr>
          <w:rFonts w:cs="Arial"/>
          <w:szCs w:val="16"/>
        </w:rPr>
        <w:t>. 1.</w:t>
      </w:r>
    </w:p>
    <w:p w:rsidR="002D3589" w:rsidRPr="003C74D1" w:rsidRDefault="002D3589" w:rsidP="003C74D1">
      <w:pPr>
        <w:numPr>
          <w:ilvl w:val="0"/>
          <w:numId w:val="3"/>
        </w:numPr>
        <w:ind w:left="426"/>
        <w:rPr>
          <w:rFonts w:cs="Arial"/>
          <w:szCs w:val="16"/>
        </w:rPr>
      </w:pPr>
      <w:r w:rsidRPr="003C74D1">
        <w:rPr>
          <w:rFonts w:cs="Arial"/>
          <w:szCs w:val="16"/>
        </w:rPr>
        <w:t>Очерки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истории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Санкт</w:t>
      </w:r>
      <w:r w:rsidRPr="00633A23">
        <w:rPr>
          <w:rFonts w:cs="Arial"/>
          <w:szCs w:val="16"/>
        </w:rPr>
        <w:t>-</w:t>
      </w:r>
      <w:r w:rsidRPr="003C74D1">
        <w:rPr>
          <w:rFonts w:cs="Arial"/>
          <w:szCs w:val="16"/>
        </w:rPr>
        <w:t>Петербургской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епархии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СПб</w:t>
      </w:r>
      <w:r w:rsidRPr="00633A23">
        <w:rPr>
          <w:rFonts w:cs="Arial"/>
          <w:szCs w:val="16"/>
        </w:rPr>
        <w:t xml:space="preserve">., 1994, </w:t>
      </w:r>
      <w:r w:rsidRPr="003C74D1">
        <w:rPr>
          <w:rFonts w:cs="Arial"/>
          <w:szCs w:val="16"/>
        </w:rPr>
        <w:t>с</w:t>
      </w:r>
      <w:r w:rsidRPr="00633A23">
        <w:rPr>
          <w:rFonts w:cs="Arial"/>
          <w:szCs w:val="16"/>
        </w:rPr>
        <w:t>. 125</w:t>
      </w:r>
      <w:r w:rsidRPr="003C74D1">
        <w:rPr>
          <w:rFonts w:cs="Arial"/>
          <w:szCs w:val="16"/>
        </w:rPr>
        <w:t>—</w:t>
      </w:r>
      <w:r w:rsidRPr="00633A23">
        <w:rPr>
          <w:rFonts w:cs="Arial"/>
          <w:szCs w:val="16"/>
        </w:rPr>
        <w:t>129.</w:t>
      </w:r>
    </w:p>
    <w:p w:rsidR="002D3589" w:rsidRPr="003C74D1" w:rsidRDefault="002D3589" w:rsidP="003C74D1">
      <w:pPr>
        <w:numPr>
          <w:ilvl w:val="0"/>
          <w:numId w:val="3"/>
        </w:numPr>
        <w:ind w:left="426"/>
        <w:rPr>
          <w:rFonts w:cs="Arial"/>
          <w:szCs w:val="16"/>
        </w:rPr>
      </w:pPr>
      <w:r w:rsidRPr="003C74D1">
        <w:rPr>
          <w:rFonts w:cs="Arial"/>
          <w:szCs w:val="16"/>
        </w:rPr>
        <w:lastRenderedPageBreak/>
        <w:t>Петербургский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некрополь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Сайтов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СПб</w:t>
      </w:r>
      <w:r w:rsidRPr="00633A23">
        <w:rPr>
          <w:rFonts w:cs="Arial"/>
          <w:szCs w:val="16"/>
        </w:rPr>
        <w:t>., 1913.</w:t>
      </w:r>
    </w:p>
    <w:p w:rsidR="002D3589" w:rsidRPr="003C74D1" w:rsidRDefault="002D3589" w:rsidP="003C74D1">
      <w:pPr>
        <w:numPr>
          <w:ilvl w:val="0"/>
          <w:numId w:val="3"/>
        </w:numPr>
        <w:ind w:left="426"/>
        <w:rPr>
          <w:rFonts w:cs="Arial"/>
          <w:szCs w:val="16"/>
        </w:rPr>
      </w:pPr>
      <w:r w:rsidRPr="003C74D1">
        <w:rPr>
          <w:rFonts w:cs="Arial"/>
          <w:szCs w:val="16"/>
        </w:rPr>
        <w:t>Положение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о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кладбище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Санкт</w:t>
      </w:r>
      <w:r w:rsidRPr="00633A23">
        <w:rPr>
          <w:rFonts w:cs="Arial"/>
          <w:szCs w:val="16"/>
        </w:rPr>
        <w:t>-</w:t>
      </w:r>
      <w:r w:rsidRPr="003C74D1">
        <w:rPr>
          <w:rFonts w:cs="Arial"/>
          <w:szCs w:val="16"/>
        </w:rPr>
        <w:t>Петербургского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Воскресенского общежительного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женского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монастыря</w:t>
      </w:r>
      <w:r w:rsidRPr="00633A23">
        <w:rPr>
          <w:rFonts w:cs="Arial"/>
          <w:szCs w:val="16"/>
        </w:rPr>
        <w:t xml:space="preserve">, </w:t>
      </w:r>
      <w:r w:rsidRPr="003C74D1">
        <w:rPr>
          <w:rFonts w:cs="Arial"/>
          <w:szCs w:val="16"/>
        </w:rPr>
        <w:t>требованиях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условиях</w:t>
      </w:r>
      <w:r w:rsidRPr="00633A23">
        <w:rPr>
          <w:rFonts w:cs="Arial"/>
          <w:szCs w:val="16"/>
        </w:rPr>
        <w:t xml:space="preserve">, </w:t>
      </w:r>
      <w:r w:rsidRPr="003C74D1">
        <w:rPr>
          <w:rFonts w:cs="Arial"/>
          <w:szCs w:val="16"/>
        </w:rPr>
        <w:t>соединенных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с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погребением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на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нем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умерших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СПб</w:t>
      </w:r>
      <w:r w:rsidRPr="00633A23">
        <w:rPr>
          <w:rFonts w:cs="Arial"/>
          <w:szCs w:val="16"/>
        </w:rPr>
        <w:t>., 1889.</w:t>
      </w:r>
    </w:p>
    <w:p w:rsidR="002D3589" w:rsidRPr="003C74D1" w:rsidRDefault="002D3589" w:rsidP="003C74D1">
      <w:pPr>
        <w:numPr>
          <w:ilvl w:val="0"/>
          <w:numId w:val="3"/>
        </w:numPr>
        <w:ind w:left="426"/>
        <w:rPr>
          <w:rFonts w:cs="Arial"/>
          <w:szCs w:val="16"/>
        </w:rPr>
      </w:pPr>
      <w:r w:rsidRPr="003C74D1">
        <w:rPr>
          <w:rFonts w:cs="Arial"/>
          <w:szCs w:val="16"/>
        </w:rPr>
        <w:t>Санкт</w:t>
      </w:r>
      <w:r w:rsidRPr="00633A23">
        <w:rPr>
          <w:rFonts w:cs="Arial"/>
          <w:szCs w:val="16"/>
        </w:rPr>
        <w:t>-</w:t>
      </w:r>
      <w:r w:rsidRPr="003C74D1">
        <w:rPr>
          <w:rFonts w:cs="Arial"/>
          <w:szCs w:val="16"/>
        </w:rPr>
        <w:t>Петербургские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ведомости</w:t>
      </w:r>
      <w:r w:rsidRPr="00633A23">
        <w:rPr>
          <w:rFonts w:cs="Arial"/>
          <w:szCs w:val="16"/>
        </w:rPr>
        <w:t xml:space="preserve">, 19 </w:t>
      </w:r>
      <w:r w:rsidRPr="003C74D1">
        <w:rPr>
          <w:rFonts w:cs="Arial"/>
          <w:szCs w:val="16"/>
        </w:rPr>
        <w:t>мая</w:t>
      </w:r>
      <w:r w:rsidRPr="00633A23">
        <w:rPr>
          <w:rFonts w:cs="Arial"/>
          <w:szCs w:val="16"/>
        </w:rPr>
        <w:t xml:space="preserve">, 1866, </w:t>
      </w:r>
      <w:r w:rsidRPr="003C74D1">
        <w:rPr>
          <w:rFonts w:cs="Arial"/>
          <w:szCs w:val="16"/>
        </w:rPr>
        <w:t>№</w:t>
      </w:r>
      <w:r w:rsidRPr="00633A23">
        <w:rPr>
          <w:rFonts w:cs="Arial"/>
          <w:szCs w:val="16"/>
        </w:rPr>
        <w:t xml:space="preserve"> 134.</w:t>
      </w:r>
    </w:p>
    <w:p w:rsidR="002D3589" w:rsidRPr="003C74D1" w:rsidRDefault="002D3589" w:rsidP="003C74D1">
      <w:pPr>
        <w:numPr>
          <w:ilvl w:val="0"/>
          <w:numId w:val="3"/>
        </w:numPr>
        <w:ind w:left="426"/>
        <w:rPr>
          <w:rFonts w:cs="Arial"/>
          <w:szCs w:val="16"/>
        </w:rPr>
      </w:pPr>
      <w:r w:rsidRPr="003C74D1">
        <w:rPr>
          <w:rFonts w:cs="Arial"/>
          <w:szCs w:val="16"/>
        </w:rPr>
        <w:t>Северная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почта</w:t>
      </w:r>
      <w:r w:rsidRPr="00633A23">
        <w:rPr>
          <w:rFonts w:cs="Arial"/>
          <w:szCs w:val="16"/>
        </w:rPr>
        <w:t xml:space="preserve">, 1866, </w:t>
      </w:r>
      <w:r w:rsidRPr="003C74D1">
        <w:rPr>
          <w:rFonts w:cs="Arial"/>
          <w:szCs w:val="16"/>
        </w:rPr>
        <w:t>№</w:t>
      </w:r>
      <w:r w:rsidRPr="00633A23">
        <w:rPr>
          <w:rFonts w:cs="Arial"/>
          <w:szCs w:val="16"/>
        </w:rPr>
        <w:t xml:space="preserve"> 105.</w:t>
      </w:r>
    </w:p>
    <w:p w:rsidR="002D3589" w:rsidRPr="003C74D1" w:rsidRDefault="002D3589" w:rsidP="003C74D1">
      <w:pPr>
        <w:numPr>
          <w:ilvl w:val="0"/>
          <w:numId w:val="3"/>
        </w:numPr>
        <w:ind w:left="426"/>
        <w:rPr>
          <w:rFonts w:cs="Arial"/>
          <w:szCs w:val="16"/>
        </w:rPr>
      </w:pPr>
      <w:r w:rsidRPr="003C74D1">
        <w:rPr>
          <w:rFonts w:cs="Arial"/>
          <w:szCs w:val="16"/>
        </w:rPr>
        <w:t>Снессорева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С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С</w:t>
      </w:r>
      <w:r w:rsidRPr="00633A23">
        <w:rPr>
          <w:rFonts w:cs="Arial"/>
          <w:szCs w:val="16"/>
        </w:rPr>
        <w:t>.-</w:t>
      </w:r>
      <w:r w:rsidRPr="003C74D1">
        <w:rPr>
          <w:rFonts w:cs="Arial"/>
          <w:szCs w:val="16"/>
        </w:rPr>
        <w:t>Петербургский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Воскресенский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первокласс</w:t>
      </w:r>
      <w:r w:rsidRPr="003C74D1">
        <w:rPr>
          <w:rFonts w:cs="Arial"/>
          <w:szCs w:val="16"/>
        </w:rPr>
        <w:softHyphen/>
        <w:t>ный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общежительный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женский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монастырь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СПб</w:t>
      </w:r>
      <w:r w:rsidRPr="00633A23">
        <w:rPr>
          <w:rFonts w:cs="Arial"/>
          <w:szCs w:val="16"/>
        </w:rPr>
        <w:t>., 1887.</w:t>
      </w:r>
    </w:p>
    <w:p w:rsidR="002D3589" w:rsidRPr="003C74D1" w:rsidRDefault="002D3589" w:rsidP="003C74D1">
      <w:pPr>
        <w:numPr>
          <w:ilvl w:val="0"/>
          <w:numId w:val="3"/>
        </w:numPr>
        <w:ind w:left="426"/>
        <w:rPr>
          <w:rFonts w:cs="Arial"/>
          <w:szCs w:val="16"/>
        </w:rPr>
      </w:pPr>
      <w:r w:rsidRPr="003C74D1">
        <w:rPr>
          <w:rFonts w:cs="Arial"/>
          <w:szCs w:val="16"/>
        </w:rPr>
        <w:t>Список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лиц</w:t>
      </w:r>
      <w:r w:rsidRPr="00633A23">
        <w:rPr>
          <w:rFonts w:cs="Arial"/>
          <w:szCs w:val="16"/>
        </w:rPr>
        <w:t xml:space="preserve">, </w:t>
      </w:r>
      <w:r w:rsidRPr="003C74D1">
        <w:rPr>
          <w:rFonts w:cs="Arial"/>
          <w:szCs w:val="16"/>
        </w:rPr>
        <w:t>погребенных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Воскресенском</w:t>
      </w:r>
      <w:r w:rsidRPr="00633A23">
        <w:rPr>
          <w:rFonts w:cs="Arial"/>
          <w:szCs w:val="16"/>
        </w:rPr>
        <w:t xml:space="preserve"> 1 </w:t>
      </w:r>
      <w:r w:rsidRPr="003C74D1">
        <w:rPr>
          <w:rFonts w:cs="Arial"/>
          <w:szCs w:val="16"/>
        </w:rPr>
        <w:t>класса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общежи</w:t>
      </w:r>
      <w:r w:rsidRPr="003C74D1">
        <w:rPr>
          <w:rFonts w:cs="Arial"/>
          <w:szCs w:val="16"/>
        </w:rPr>
        <w:softHyphen/>
        <w:t>тельном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женском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монастыре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СПб</w:t>
      </w:r>
      <w:r w:rsidRPr="00633A23">
        <w:rPr>
          <w:rFonts w:cs="Arial"/>
          <w:szCs w:val="16"/>
        </w:rPr>
        <w:t>, 1887.</w:t>
      </w:r>
    </w:p>
    <w:p w:rsidR="002D3589" w:rsidRPr="003C74D1" w:rsidRDefault="002D3589" w:rsidP="003C74D1">
      <w:pPr>
        <w:numPr>
          <w:ilvl w:val="0"/>
          <w:numId w:val="3"/>
        </w:numPr>
        <w:ind w:left="426"/>
        <w:rPr>
          <w:rFonts w:cs="Arial"/>
          <w:szCs w:val="16"/>
        </w:rPr>
      </w:pPr>
      <w:r w:rsidRPr="003C74D1">
        <w:rPr>
          <w:rFonts w:cs="Arial"/>
          <w:szCs w:val="16"/>
        </w:rPr>
        <w:t>Путеводитель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по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С</w:t>
      </w:r>
      <w:r w:rsidRPr="00633A23">
        <w:rPr>
          <w:rFonts w:cs="Arial"/>
          <w:szCs w:val="16"/>
        </w:rPr>
        <w:t>.-</w:t>
      </w:r>
      <w:r w:rsidRPr="003C74D1">
        <w:rPr>
          <w:rFonts w:cs="Arial"/>
          <w:szCs w:val="16"/>
        </w:rPr>
        <w:t>Петербургу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СПб</w:t>
      </w:r>
      <w:r w:rsidRPr="00633A23">
        <w:rPr>
          <w:rFonts w:cs="Arial"/>
          <w:szCs w:val="16"/>
        </w:rPr>
        <w:t>., 1903.</w:t>
      </w:r>
    </w:p>
    <w:p w:rsidR="002D3589" w:rsidRPr="003C74D1" w:rsidRDefault="002D3589" w:rsidP="003C74D1">
      <w:pPr>
        <w:numPr>
          <w:ilvl w:val="0"/>
          <w:numId w:val="3"/>
        </w:numPr>
        <w:ind w:left="426"/>
        <w:rPr>
          <w:rFonts w:cs="Arial"/>
          <w:szCs w:val="16"/>
        </w:rPr>
      </w:pPr>
      <w:r w:rsidRPr="003C74D1">
        <w:rPr>
          <w:rFonts w:cs="Arial"/>
          <w:szCs w:val="16"/>
        </w:rPr>
        <w:t>Шульц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С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С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Храмы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Санкт</w:t>
      </w:r>
      <w:r w:rsidRPr="00633A23">
        <w:rPr>
          <w:rFonts w:cs="Arial"/>
          <w:szCs w:val="16"/>
        </w:rPr>
        <w:t>-</w:t>
      </w:r>
      <w:r w:rsidRPr="003C74D1">
        <w:rPr>
          <w:rFonts w:cs="Arial"/>
          <w:szCs w:val="16"/>
        </w:rPr>
        <w:t>Петербурга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История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3C74D1">
        <w:rPr>
          <w:rFonts w:cs="Arial"/>
          <w:szCs w:val="16"/>
        </w:rPr>
        <w:t>современ</w:t>
      </w:r>
      <w:r w:rsidRPr="003C74D1">
        <w:rPr>
          <w:rFonts w:cs="Arial"/>
          <w:szCs w:val="16"/>
        </w:rPr>
        <w:softHyphen/>
        <w:t>ность</w:t>
      </w:r>
      <w:r w:rsidRPr="00633A23">
        <w:rPr>
          <w:rFonts w:cs="Arial"/>
          <w:szCs w:val="16"/>
        </w:rPr>
        <w:t xml:space="preserve">. </w:t>
      </w:r>
      <w:r w:rsidRPr="003C74D1">
        <w:rPr>
          <w:rFonts w:cs="Arial"/>
          <w:szCs w:val="16"/>
        </w:rPr>
        <w:t>СПб</w:t>
      </w:r>
      <w:r w:rsidRPr="00633A23">
        <w:rPr>
          <w:rFonts w:cs="Arial"/>
          <w:szCs w:val="16"/>
        </w:rPr>
        <w:t>., 1994.</w:t>
      </w:r>
    </w:p>
    <w:p w:rsidR="00EC71F4" w:rsidRPr="00633A23" w:rsidRDefault="00EC71F4" w:rsidP="00EC71F4">
      <w:pPr>
        <w:ind w:firstLine="0"/>
        <w:jc w:val="center"/>
        <w:rPr>
          <w:szCs w:val="24"/>
        </w:rPr>
      </w:pPr>
      <w:r>
        <w:br w:type="page"/>
      </w:r>
      <w:r w:rsidR="007C5DE1" w:rsidRPr="00A617A4">
        <w:rPr>
          <w:noProof/>
          <w:szCs w:val="24"/>
        </w:rPr>
        <w:lastRenderedPageBreak/>
        <w:pict>
          <v:shape id="Рисунок 136" o:spid="_x0000_i1068" type="#_x0000_t75" style="width:321.75pt;height:158.25pt;visibility:visible">
            <v:imagedata r:id="rId53" o:title=""/>
          </v:shape>
        </w:pict>
      </w:r>
    </w:p>
    <w:p w:rsidR="00EC71F4" w:rsidRDefault="00EC71F4" w:rsidP="00EC71F4">
      <w:pPr>
        <w:rPr>
          <w:szCs w:val="44"/>
        </w:rPr>
      </w:pPr>
    </w:p>
    <w:p w:rsidR="00EC71F4" w:rsidRDefault="00EC71F4" w:rsidP="00EC71F4">
      <w:pPr>
        <w:pStyle w:val="4"/>
      </w:pPr>
      <w:r w:rsidRPr="00633A23">
        <w:t>ПОДВИЖНИКИ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 xml:space="preserve">БЛАГОЧЕСТИЯ </w:t>
      </w:r>
    </w:p>
    <w:p w:rsidR="00EC71F4" w:rsidRDefault="00EC71F4" w:rsidP="00EC71F4">
      <w:pPr>
        <w:pStyle w:val="3"/>
      </w:pPr>
      <w:bookmarkStart w:id="13" w:name="_МОНАХ_ПАИСИЙ_СВЯТОГОРЕЦ"/>
      <w:bookmarkEnd w:id="13"/>
      <w:r w:rsidRPr="00633A23">
        <w:t>МОНАХ</w:t>
      </w:r>
      <w:r w:rsidRPr="00633A23">
        <w:rPr>
          <w:rFonts w:cs="Arial"/>
        </w:rPr>
        <w:t xml:space="preserve"> </w:t>
      </w:r>
      <w:r w:rsidRPr="00633A23">
        <w:t>ПАИСИЙ</w:t>
      </w:r>
      <w:r w:rsidRPr="00633A23">
        <w:rPr>
          <w:rFonts w:cs="Arial"/>
        </w:rPr>
        <w:t xml:space="preserve"> </w:t>
      </w:r>
      <w:r w:rsidRPr="00633A23">
        <w:t>СВЯТОГОРЕЦ</w:t>
      </w:r>
    </w:p>
    <w:p w:rsidR="00EC71F4" w:rsidRPr="00633A23" w:rsidRDefault="007C5DE1" w:rsidP="00EC71F4">
      <w:pPr>
        <w:ind w:firstLine="0"/>
        <w:jc w:val="center"/>
        <w:rPr>
          <w:szCs w:val="24"/>
        </w:rPr>
      </w:pPr>
      <w:r w:rsidRPr="00A617A4">
        <w:rPr>
          <w:noProof/>
          <w:szCs w:val="24"/>
        </w:rPr>
        <w:pict>
          <v:shape id="Рисунок 137" o:spid="_x0000_i1069" type="#_x0000_t75" style="width:213.75pt;height:273pt;visibility:visible">
            <v:imagedata r:id="rId54" o:title=""/>
          </v:shape>
        </w:pict>
      </w:r>
    </w:p>
    <w:p w:rsidR="00EC71F4" w:rsidRPr="00633A23" w:rsidRDefault="00EC71F4" w:rsidP="00EC71F4">
      <w:pPr>
        <w:pStyle w:val="ad"/>
        <w:jc w:val="center"/>
      </w:pPr>
      <w:r w:rsidRPr="00633A23">
        <w:t>Старец</w:t>
      </w:r>
      <w:r w:rsidRPr="00633A23">
        <w:rPr>
          <w:rFonts w:cs="Arial"/>
        </w:rPr>
        <w:t xml:space="preserve"> </w:t>
      </w:r>
      <w:r w:rsidRPr="00633A23">
        <w:t>монах</w:t>
      </w:r>
      <w:r w:rsidRPr="00633A23">
        <w:rPr>
          <w:rFonts w:cs="Arial"/>
        </w:rPr>
        <w:t xml:space="preserve"> </w:t>
      </w:r>
      <w:r w:rsidRPr="00633A23">
        <w:t>Паисий</w:t>
      </w:r>
      <w:r w:rsidRPr="00633A23">
        <w:rPr>
          <w:rFonts w:cs="Arial"/>
        </w:rPr>
        <w:t xml:space="preserve"> </w:t>
      </w:r>
      <w:r w:rsidRPr="00633A23">
        <w:t>Святогорец</w:t>
      </w:r>
    </w:p>
    <w:p w:rsidR="00EC71F4" w:rsidRPr="005C6169" w:rsidRDefault="00EC71F4" w:rsidP="00EC71F4"/>
    <w:p w:rsidR="00EC71F4" w:rsidRDefault="00EC71F4" w:rsidP="00EC71F4">
      <w:pPr>
        <w:rPr>
          <w:rFonts w:cs="Arial"/>
        </w:rPr>
      </w:pPr>
      <w:r w:rsidRPr="00633A23">
        <w:t>Отец</w:t>
      </w:r>
      <w:r w:rsidRPr="00633A23">
        <w:rPr>
          <w:rFonts w:cs="Arial"/>
        </w:rPr>
        <w:t xml:space="preserve"> </w:t>
      </w:r>
      <w:r w:rsidRPr="00633A23">
        <w:t>Паисий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 </w:t>
      </w:r>
      <w:r w:rsidRPr="00633A23">
        <w:t>Арсений</w:t>
      </w:r>
      <w:r w:rsidRPr="00633A23">
        <w:rPr>
          <w:rFonts w:cs="Arial"/>
        </w:rPr>
        <w:t xml:space="preserve"> </w:t>
      </w:r>
      <w:r w:rsidRPr="00633A23">
        <w:t>Эзнепидис</w:t>
      </w:r>
      <w:r w:rsidRPr="00633A23">
        <w:rPr>
          <w:rFonts w:cs="Arial"/>
        </w:rPr>
        <w:t xml:space="preserve">, </w:t>
      </w:r>
      <w:r w:rsidRPr="00633A23">
        <w:t>родился в</w:t>
      </w:r>
      <w:r w:rsidRPr="00633A23">
        <w:rPr>
          <w:rFonts w:cs="Arial"/>
        </w:rPr>
        <w:t xml:space="preserve"> </w:t>
      </w:r>
      <w:r w:rsidRPr="00633A23">
        <w:t>городке</w:t>
      </w:r>
      <w:r w:rsidRPr="00633A23">
        <w:rPr>
          <w:rFonts w:cs="Arial"/>
        </w:rPr>
        <w:t xml:space="preserve"> </w:t>
      </w:r>
      <w:r w:rsidRPr="00633A23">
        <w:t>Фараса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Малой</w:t>
      </w:r>
      <w:r w:rsidRPr="00633A23">
        <w:rPr>
          <w:rFonts w:cs="Arial"/>
        </w:rPr>
        <w:t xml:space="preserve"> </w:t>
      </w:r>
      <w:r w:rsidRPr="00633A23">
        <w:t>Азии</w:t>
      </w:r>
      <w:r w:rsidRPr="00633A23">
        <w:rPr>
          <w:rFonts w:cs="Arial"/>
        </w:rPr>
        <w:t xml:space="preserve"> 25 </w:t>
      </w:r>
      <w:r w:rsidRPr="00633A23">
        <w:t>июля</w:t>
      </w:r>
      <w:r w:rsidRPr="00633A23">
        <w:rPr>
          <w:rFonts w:cs="Arial"/>
        </w:rPr>
        <w:t xml:space="preserve"> 1924 </w:t>
      </w:r>
      <w:r w:rsidRPr="00633A23">
        <w:t>года</w:t>
      </w:r>
      <w:r w:rsidRPr="00633A23">
        <w:rPr>
          <w:rFonts w:cs="Arial"/>
        </w:rPr>
        <w:t xml:space="preserve">.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крестил</w:t>
      </w:r>
      <w:r w:rsidRPr="00633A23">
        <w:rPr>
          <w:rFonts w:cs="Arial"/>
        </w:rPr>
        <w:t xml:space="preserve"> </w:t>
      </w:r>
      <w:r w:rsidRPr="00633A23">
        <w:t>иеромонах</w:t>
      </w:r>
      <w:r w:rsidRPr="00633A23">
        <w:rPr>
          <w:rFonts w:cs="Arial"/>
        </w:rPr>
        <w:t xml:space="preserve"> </w:t>
      </w:r>
      <w:r w:rsidRPr="00633A23">
        <w:t>Арсений</w:t>
      </w:r>
      <w:r w:rsidRPr="00633A23">
        <w:rPr>
          <w:rFonts w:cs="Arial"/>
        </w:rPr>
        <w:t xml:space="preserve"> (</w:t>
      </w:r>
      <w:r w:rsidRPr="00633A23">
        <w:t>Хатзиефендис</w:t>
      </w:r>
      <w:r w:rsidRPr="00633A23">
        <w:rPr>
          <w:rFonts w:cs="Arial"/>
        </w:rPr>
        <w:t xml:space="preserve">) </w:t>
      </w:r>
      <w:r w:rsidRPr="00633A23">
        <w:t>и дал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крещение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. </w:t>
      </w:r>
      <w:r w:rsidRPr="00633A23">
        <w:t>Впоследствии</w:t>
      </w:r>
      <w:r w:rsidRPr="00633A23">
        <w:rPr>
          <w:rFonts w:cs="Arial"/>
        </w:rPr>
        <w:t xml:space="preserve"> </w:t>
      </w:r>
      <w:r w:rsidRPr="00633A23">
        <w:t>Элладская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прославила</w:t>
      </w:r>
      <w:r w:rsidRPr="00633A23">
        <w:rPr>
          <w:rFonts w:cs="Arial"/>
        </w:rPr>
        <w:t xml:space="preserve"> </w:t>
      </w:r>
      <w:r w:rsidRPr="00633A23">
        <w:t>иеромонаха</w:t>
      </w:r>
      <w:r w:rsidRPr="00633A23">
        <w:rPr>
          <w:rFonts w:cs="Arial"/>
        </w:rPr>
        <w:t xml:space="preserve"> </w:t>
      </w:r>
      <w:r w:rsidRPr="00633A23">
        <w:t>Арсения</w:t>
      </w:r>
      <w:r w:rsidRPr="00633A23">
        <w:rPr>
          <w:rFonts w:cs="Arial"/>
        </w:rPr>
        <w:t xml:space="preserve"> </w:t>
      </w:r>
      <w:r w:rsidRPr="00633A23">
        <w:t>Каппадокийского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</w:t>
      </w:r>
      <w:r w:rsidRPr="00633A23">
        <w:t>и</w:t>
      </w:r>
      <w:r w:rsidRPr="00633A23">
        <w:t>ке</w:t>
      </w:r>
      <w:r w:rsidRPr="00633A23">
        <w:rPr>
          <w:rFonts w:cs="Arial"/>
        </w:rPr>
        <w:t xml:space="preserve"> </w:t>
      </w:r>
      <w:r w:rsidRPr="00633A23">
        <w:t>преподобных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Паисий</w:t>
      </w:r>
      <w:r w:rsidRPr="00633A23">
        <w:rPr>
          <w:rFonts w:cs="Arial"/>
        </w:rPr>
        <w:t xml:space="preserve"> </w:t>
      </w:r>
      <w:r w:rsidRPr="00633A23">
        <w:t>написал объемное</w:t>
      </w:r>
      <w:r w:rsidRPr="00633A23">
        <w:rPr>
          <w:rFonts w:cs="Arial"/>
        </w:rPr>
        <w:t xml:space="preserve"> </w:t>
      </w:r>
      <w:r w:rsidRPr="00633A23">
        <w:t>житие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. </w:t>
      </w:r>
      <w:r w:rsidRPr="00633A23">
        <w:t>Вскоре</w:t>
      </w:r>
      <w:r w:rsidRPr="00633A23">
        <w:rPr>
          <w:rFonts w:cs="Arial"/>
        </w:rPr>
        <w:t xml:space="preserve"> </w:t>
      </w:r>
      <w:r w:rsidRPr="00633A23">
        <w:t>семья</w:t>
      </w:r>
      <w:r w:rsidRPr="00633A23">
        <w:rPr>
          <w:rFonts w:cs="Arial"/>
        </w:rPr>
        <w:t xml:space="preserve"> </w:t>
      </w:r>
      <w:r w:rsidRPr="00633A23">
        <w:t>Арсения</w:t>
      </w:r>
      <w:r w:rsidRPr="00633A23">
        <w:rPr>
          <w:rFonts w:cs="Arial"/>
        </w:rPr>
        <w:t xml:space="preserve"> </w:t>
      </w:r>
      <w:r w:rsidRPr="00633A23">
        <w:t>пе</w:t>
      </w:r>
      <w:r w:rsidRPr="00633A23">
        <w:softHyphen/>
        <w:t>реехала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греческий</w:t>
      </w:r>
      <w:r w:rsidRPr="00633A23">
        <w:rPr>
          <w:rFonts w:cs="Arial"/>
        </w:rPr>
        <w:t xml:space="preserve"> </w:t>
      </w:r>
      <w:r w:rsidRPr="00633A23">
        <w:t>город</w:t>
      </w:r>
      <w:r w:rsidRPr="00633A23">
        <w:rPr>
          <w:rFonts w:cs="Arial"/>
        </w:rPr>
        <w:t xml:space="preserve"> </w:t>
      </w:r>
      <w:r w:rsidRPr="00633A23">
        <w:t>Коница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1945 </w:t>
      </w:r>
      <w:r w:rsidRPr="00633A23">
        <w:t>по</w:t>
      </w:r>
      <w:r w:rsidRPr="00633A23">
        <w:rPr>
          <w:rFonts w:cs="Arial"/>
        </w:rPr>
        <w:t xml:space="preserve"> 1949 </w:t>
      </w:r>
      <w:r w:rsidRPr="00633A23">
        <w:t>год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служит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армии</w:t>
      </w:r>
      <w:r w:rsidRPr="00633A23">
        <w:rPr>
          <w:rFonts w:cs="Arial"/>
        </w:rPr>
        <w:t xml:space="preserve">. </w:t>
      </w:r>
      <w:r w:rsidRPr="00633A23">
        <w:t>Сразу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окончания</w:t>
      </w:r>
      <w:r w:rsidRPr="00633A23">
        <w:rPr>
          <w:rFonts w:cs="Arial"/>
        </w:rPr>
        <w:t xml:space="preserve"> </w:t>
      </w:r>
      <w:r w:rsidRPr="00633A23">
        <w:t>воен</w:t>
      </w:r>
      <w:r w:rsidRPr="00633A23">
        <w:softHyphen/>
        <w:t>ной</w:t>
      </w:r>
      <w:r w:rsidRPr="00633A23">
        <w:rPr>
          <w:rFonts w:cs="Arial"/>
        </w:rPr>
        <w:t xml:space="preserve"> </w:t>
      </w:r>
      <w:r w:rsidRPr="00633A23">
        <w:t>службы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уходит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монастыре Есфигмен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1954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принимает</w:t>
      </w:r>
      <w:r w:rsidRPr="00633A23">
        <w:rPr>
          <w:rFonts w:cs="Arial"/>
        </w:rPr>
        <w:t xml:space="preserve"> </w:t>
      </w:r>
      <w:r w:rsidRPr="00633A23">
        <w:t>постриг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рясофор с</w:t>
      </w:r>
      <w:r w:rsidRPr="00633A23">
        <w:rPr>
          <w:rFonts w:cs="Arial"/>
        </w:rPr>
        <w:t xml:space="preserve"> </w:t>
      </w:r>
      <w:r w:rsidRPr="00633A23">
        <w:t>именем</w:t>
      </w:r>
      <w:r w:rsidRPr="00633A23">
        <w:rPr>
          <w:rFonts w:cs="Arial"/>
        </w:rPr>
        <w:t xml:space="preserve"> </w:t>
      </w:r>
      <w:r w:rsidRPr="00633A23">
        <w:t>Аверкий</w:t>
      </w:r>
      <w:r w:rsidRPr="00633A23">
        <w:rPr>
          <w:rFonts w:cs="Arial"/>
        </w:rPr>
        <w:t xml:space="preserve">.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постригают</w:t>
      </w:r>
      <w:r w:rsidRPr="00633A23">
        <w:rPr>
          <w:rFonts w:cs="Arial"/>
        </w:rPr>
        <w:t xml:space="preserve"> </w:t>
      </w:r>
      <w:r w:rsidRPr="00633A23">
        <w:t>в мантию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 xml:space="preserve"> </w:t>
      </w:r>
      <w:r w:rsidRPr="00633A23">
        <w:t>Филофей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нарекают</w:t>
      </w:r>
      <w:r w:rsidRPr="00633A23">
        <w:rPr>
          <w:rFonts w:cs="Arial"/>
        </w:rPr>
        <w:t xml:space="preserve"> </w:t>
      </w:r>
      <w:r w:rsidRPr="00633A23">
        <w:t>Паисием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1958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уезжает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родной</w:t>
      </w:r>
      <w:r w:rsidRPr="00633A23">
        <w:rPr>
          <w:rFonts w:cs="Arial"/>
        </w:rPr>
        <w:t xml:space="preserve"> </w:t>
      </w:r>
      <w:r w:rsidRPr="00633A23">
        <w:t>город</w:t>
      </w:r>
      <w:r w:rsidRPr="00633A23">
        <w:rPr>
          <w:rFonts w:cs="Arial"/>
        </w:rPr>
        <w:t xml:space="preserve"> </w:t>
      </w:r>
      <w:r w:rsidRPr="00633A23">
        <w:t>Коницу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проводит</w:t>
      </w:r>
      <w:r w:rsidRPr="00633A23">
        <w:rPr>
          <w:rFonts w:cs="Arial"/>
        </w:rPr>
        <w:t xml:space="preserve"> 4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</w:t>
      </w:r>
      <w:r w:rsidRPr="00633A23">
        <w:t>а</w:t>
      </w:r>
      <w:r w:rsidRPr="00633A23">
        <w:t>стыре</w:t>
      </w:r>
      <w:r w:rsidRPr="00633A23">
        <w:rPr>
          <w:rFonts w:cs="Arial"/>
        </w:rPr>
        <w:t xml:space="preserve"> </w:t>
      </w:r>
      <w:r w:rsidRPr="00633A23">
        <w:t>Рождества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.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следуют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подвижниче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Синае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келий</w:t>
      </w:r>
      <w:r w:rsidRPr="00633A23">
        <w:rPr>
          <w:rFonts w:cs="Arial"/>
        </w:rPr>
        <w:t xml:space="preserve"> </w:t>
      </w:r>
      <w:r w:rsidRPr="00633A23">
        <w:t>Галактиона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Епистимии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1964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снова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Афоне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поселяется в</w:t>
      </w:r>
      <w:r w:rsidRPr="00633A23">
        <w:rPr>
          <w:rFonts w:cs="Arial"/>
        </w:rPr>
        <w:t xml:space="preserve"> </w:t>
      </w:r>
      <w:r w:rsidRPr="00633A23">
        <w:t>иверской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е</w:t>
      </w:r>
      <w:r w:rsidRPr="00633A23">
        <w:t>лий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Архангелов</w:t>
      </w:r>
      <w:r w:rsidRPr="00633A23">
        <w:rPr>
          <w:rFonts w:cs="Arial"/>
        </w:rPr>
        <w:t xml:space="preserve">, </w:t>
      </w:r>
      <w:r w:rsidRPr="00633A23">
        <w:t>откуда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 xml:space="preserve">в </w:t>
      </w:r>
      <w:r w:rsidRPr="00633A23">
        <w:rPr>
          <w:rFonts w:cs="Arial"/>
        </w:rPr>
        <w:t xml:space="preserve">1966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увозят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Салоники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тяжелой</w:t>
      </w:r>
      <w:r w:rsidRPr="00633A23">
        <w:rPr>
          <w:rFonts w:cs="Arial"/>
        </w:rPr>
        <w:t xml:space="preserve"> </w:t>
      </w:r>
      <w:r w:rsidRPr="00633A23">
        <w:t>формой бронх</w:t>
      </w:r>
      <w:r w:rsidRPr="00633A23">
        <w:t>и</w:t>
      </w:r>
      <w:r w:rsidRPr="00633A23">
        <w:t>ального</w:t>
      </w:r>
      <w:r w:rsidRPr="00633A23">
        <w:rPr>
          <w:rFonts w:cs="Arial"/>
        </w:rPr>
        <w:t xml:space="preserve"> </w:t>
      </w:r>
      <w:r w:rsidRPr="00633A23">
        <w:t>воспаления</w:t>
      </w:r>
      <w:r w:rsidRPr="00633A23">
        <w:rPr>
          <w:rFonts w:cs="Arial"/>
        </w:rPr>
        <w:t xml:space="preserve"> </w:t>
      </w:r>
      <w:r w:rsidRPr="00633A23">
        <w:t>легких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больнице</w:t>
      </w:r>
      <w:r w:rsidRPr="00633A23">
        <w:rPr>
          <w:rFonts w:cs="Arial"/>
        </w:rPr>
        <w:t xml:space="preserve"> </w:t>
      </w:r>
      <w:r w:rsidRPr="00633A23">
        <w:t>Папаниколау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удаляют</w:t>
      </w:r>
      <w:r w:rsidRPr="00633A23">
        <w:rPr>
          <w:rFonts w:cs="Arial"/>
        </w:rPr>
        <w:t xml:space="preserve"> </w:t>
      </w:r>
      <w:r w:rsidRPr="00633A23">
        <w:t>значительную</w:t>
      </w:r>
      <w:r w:rsidRPr="00633A23">
        <w:rPr>
          <w:rFonts w:cs="Arial"/>
        </w:rPr>
        <w:t xml:space="preserve"> </w:t>
      </w:r>
      <w:r w:rsidRPr="00633A23">
        <w:t>часть</w:t>
      </w:r>
      <w:r w:rsidRPr="00633A23">
        <w:rPr>
          <w:rFonts w:cs="Arial"/>
        </w:rPr>
        <w:t xml:space="preserve"> </w:t>
      </w:r>
      <w:r w:rsidRPr="00633A23">
        <w:t>легких</w:t>
      </w:r>
      <w:r w:rsidRPr="00633A23">
        <w:rPr>
          <w:rFonts w:cs="Arial"/>
        </w:rPr>
        <w:t xml:space="preserve">. </w:t>
      </w:r>
      <w:r w:rsidRPr="00633A23">
        <w:lastRenderedPageBreak/>
        <w:t>В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больнице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Паисий</w:t>
      </w:r>
      <w:r w:rsidRPr="00633A23">
        <w:rPr>
          <w:rFonts w:cs="Arial"/>
        </w:rPr>
        <w:t xml:space="preserve"> </w:t>
      </w:r>
      <w:r w:rsidRPr="00633A23">
        <w:t>познакомился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монахи</w:t>
      </w:r>
      <w:r w:rsidRPr="00633A23">
        <w:softHyphen/>
        <w:t>нями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Богослова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Суроти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пожертвовали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крови</w:t>
      </w:r>
      <w:r w:rsidRPr="00633A23">
        <w:rPr>
          <w:rFonts w:cs="Arial"/>
        </w:rPr>
        <w:t xml:space="preserve">, </w:t>
      </w:r>
      <w:r w:rsidRPr="00633A23">
        <w:t>чтобы поправить</w:t>
      </w:r>
      <w:r w:rsidRPr="00633A23">
        <w:rPr>
          <w:rFonts w:cs="Arial"/>
        </w:rPr>
        <w:t xml:space="preserve"> </w:t>
      </w:r>
      <w:r w:rsidRPr="00633A23">
        <w:t>здоровье</w:t>
      </w:r>
      <w:r w:rsidRPr="00633A23">
        <w:rPr>
          <w:rFonts w:cs="Arial"/>
        </w:rPr>
        <w:t xml:space="preserve"> </w:t>
      </w:r>
      <w:r w:rsidRPr="00633A23">
        <w:t>Старца</w:t>
      </w:r>
      <w:r w:rsidRPr="00633A23">
        <w:rPr>
          <w:rFonts w:cs="Arial"/>
        </w:rPr>
        <w:t xml:space="preserve">, </w:t>
      </w:r>
      <w:r w:rsidRPr="00633A23">
        <w:t>судьбу</w:t>
      </w:r>
      <w:r w:rsidRPr="00633A23">
        <w:rPr>
          <w:rFonts w:cs="Arial"/>
        </w:rPr>
        <w:t xml:space="preserve">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Гос</w:t>
      </w:r>
      <w:r w:rsidRPr="00633A23">
        <w:softHyphen/>
        <w:t>подь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 </w:t>
      </w:r>
      <w:r w:rsidRPr="00633A23">
        <w:t>пор</w:t>
      </w:r>
      <w:r w:rsidRPr="00633A23">
        <w:rPr>
          <w:rFonts w:cs="Arial"/>
        </w:rPr>
        <w:t xml:space="preserve"> </w:t>
      </w:r>
      <w:r w:rsidRPr="00633A23">
        <w:t>связал</w:t>
      </w:r>
      <w:r w:rsidRPr="00633A23">
        <w:rPr>
          <w:rFonts w:cs="Arial"/>
        </w:rPr>
        <w:t xml:space="preserve"> </w:t>
      </w:r>
      <w:r w:rsidRPr="00633A23">
        <w:t>навеки</w:t>
      </w:r>
      <w:r w:rsidRPr="00633A23">
        <w:rPr>
          <w:rFonts w:cs="Arial"/>
        </w:rPr>
        <w:t xml:space="preserve"> </w:t>
      </w:r>
      <w:r w:rsidRPr="00633A23">
        <w:t>духовными</w:t>
      </w:r>
      <w:r w:rsidRPr="00633A23">
        <w:rPr>
          <w:rFonts w:cs="Arial"/>
        </w:rPr>
        <w:t xml:space="preserve"> </w:t>
      </w:r>
      <w:r w:rsidRPr="00633A23">
        <w:t>узами</w:t>
      </w:r>
      <w:r w:rsidRPr="00633A23">
        <w:rPr>
          <w:rFonts w:cs="Arial"/>
        </w:rPr>
        <w:t xml:space="preserve"> </w:t>
      </w:r>
      <w:r w:rsidRPr="00633A23">
        <w:t>с этой</w:t>
      </w:r>
      <w:r w:rsidRPr="00633A23">
        <w:rPr>
          <w:rFonts w:cs="Arial"/>
        </w:rPr>
        <w:t xml:space="preserve"> </w:t>
      </w:r>
      <w:r w:rsidRPr="00633A23">
        <w:t>обителью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1967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Паисий</w:t>
      </w:r>
      <w:r w:rsidRPr="00633A23">
        <w:rPr>
          <w:rFonts w:cs="Arial"/>
        </w:rPr>
        <w:t xml:space="preserve"> </w:t>
      </w:r>
      <w:r w:rsidRPr="00633A23">
        <w:t>опять</w:t>
      </w:r>
      <w:r w:rsidRPr="00633A23">
        <w:rPr>
          <w:rFonts w:cs="Arial"/>
        </w:rPr>
        <w:t xml:space="preserve"> </w:t>
      </w:r>
      <w:r w:rsidRPr="00633A23">
        <w:t>на Афоне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скиту</w:t>
      </w:r>
      <w:r w:rsidRPr="00633A23">
        <w:rPr>
          <w:rFonts w:cs="Arial"/>
        </w:rPr>
        <w:t xml:space="preserve"> </w:t>
      </w:r>
      <w:r w:rsidRPr="00633A23">
        <w:t>Катунаки</w:t>
      </w:r>
      <w:r w:rsidRPr="00633A23">
        <w:rPr>
          <w:rFonts w:cs="Arial"/>
        </w:rPr>
        <w:t xml:space="preserve">,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 xml:space="preserve"> </w:t>
      </w:r>
      <w:r w:rsidRPr="00633A23">
        <w:t>Ставроникита</w:t>
      </w:r>
      <w:r w:rsidRPr="00633A23">
        <w:rPr>
          <w:rFonts w:cs="Arial"/>
        </w:rPr>
        <w:t xml:space="preserve">, </w:t>
      </w:r>
      <w:r w:rsidRPr="00633A23">
        <w:t>жительство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</w:t>
      </w:r>
      <w:r w:rsidRPr="00633A23">
        <w:t>о</w:t>
      </w:r>
      <w:r w:rsidRPr="00633A23">
        <w:t>ром</w:t>
      </w:r>
      <w:r w:rsidRPr="00633A23">
        <w:rPr>
          <w:rFonts w:cs="Arial"/>
        </w:rPr>
        <w:t xml:space="preserve"> </w:t>
      </w:r>
      <w:r w:rsidRPr="00633A23">
        <w:t>сыграло</w:t>
      </w:r>
      <w:r w:rsidRPr="00633A23">
        <w:rPr>
          <w:rFonts w:cs="Arial"/>
        </w:rPr>
        <w:t xml:space="preserve"> </w:t>
      </w:r>
      <w:r w:rsidRPr="00633A23">
        <w:t>немало</w:t>
      </w:r>
      <w:r w:rsidRPr="00633A23">
        <w:softHyphen/>
        <w:t>важную</w:t>
      </w:r>
      <w:r w:rsidRPr="00633A23">
        <w:rPr>
          <w:rFonts w:cs="Arial"/>
        </w:rPr>
        <w:t xml:space="preserve"> </w:t>
      </w:r>
      <w:r w:rsidRPr="00633A23">
        <w:t>роль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Старца</w:t>
      </w:r>
      <w:r w:rsidRPr="00633A23">
        <w:rPr>
          <w:rFonts w:cs="Arial"/>
        </w:rPr>
        <w:t xml:space="preserve">. </w:t>
      </w:r>
      <w:r w:rsidRPr="00633A23">
        <w:t>Дело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неда</w:t>
      </w:r>
      <w:r w:rsidRPr="00633A23">
        <w:softHyphen/>
        <w:t>леко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келий</w:t>
      </w:r>
      <w:r w:rsidRPr="00633A23">
        <w:rPr>
          <w:rFonts w:cs="Arial"/>
        </w:rPr>
        <w:t xml:space="preserve"> </w:t>
      </w:r>
      <w:r w:rsidRPr="00633A23">
        <w:t>Честного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 </w:t>
      </w:r>
      <w:r w:rsidRPr="00633A23">
        <w:t>жил известный</w:t>
      </w:r>
      <w:r w:rsidRPr="00633A23">
        <w:rPr>
          <w:rFonts w:cs="Arial"/>
        </w:rPr>
        <w:t xml:space="preserve"> </w:t>
      </w:r>
      <w:r w:rsidRPr="00633A23">
        <w:t>русский</w:t>
      </w:r>
      <w:r w:rsidRPr="00633A23">
        <w:rPr>
          <w:rFonts w:cs="Arial"/>
        </w:rPr>
        <w:t xml:space="preserve"> </w:t>
      </w:r>
      <w:r w:rsidRPr="00633A23">
        <w:t>духовник</w:t>
      </w:r>
      <w:r w:rsidRPr="00633A23">
        <w:rPr>
          <w:rFonts w:cs="Arial"/>
        </w:rPr>
        <w:t xml:space="preserve"> </w:t>
      </w:r>
      <w:r w:rsidRPr="00633A23">
        <w:t>иеромонах</w:t>
      </w:r>
      <w:r w:rsidRPr="00633A23">
        <w:rPr>
          <w:rFonts w:cs="Arial"/>
        </w:rPr>
        <w:t xml:space="preserve"> </w:t>
      </w:r>
      <w:r w:rsidRPr="00633A23">
        <w:t>Тихон</w:t>
      </w:r>
      <w:r w:rsidRPr="00633A23">
        <w:rPr>
          <w:rFonts w:cs="Arial"/>
        </w:rPr>
        <w:t xml:space="preserve">. </w:t>
      </w:r>
      <w:r w:rsidRPr="00633A23">
        <w:t>Отец Паисий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любил</w:t>
      </w:r>
      <w:r w:rsidRPr="00633A23">
        <w:rPr>
          <w:rFonts w:cs="Arial"/>
        </w:rPr>
        <w:t xml:space="preserve"> </w:t>
      </w:r>
      <w:r w:rsidRPr="00633A23">
        <w:t>ходить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нему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келию</w:t>
      </w:r>
      <w:r w:rsidRPr="00633A23">
        <w:rPr>
          <w:rFonts w:cs="Arial"/>
        </w:rPr>
        <w:t xml:space="preserve">, </w:t>
      </w:r>
      <w:r w:rsidRPr="00633A23">
        <w:t>петь на</w:t>
      </w:r>
      <w:r w:rsidRPr="00633A23">
        <w:rPr>
          <w:rFonts w:cs="Arial"/>
        </w:rPr>
        <w:t xml:space="preserve"> </w:t>
      </w:r>
      <w:r w:rsidRPr="00633A23">
        <w:t>клиросе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помогать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хозяйству</w:t>
      </w:r>
      <w:r w:rsidRPr="00633A23">
        <w:rPr>
          <w:rFonts w:cs="Arial"/>
        </w:rPr>
        <w:t xml:space="preserve">.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softHyphen/>
        <w:t>тургии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Паисий</w:t>
      </w:r>
      <w:r w:rsidRPr="00633A23">
        <w:rPr>
          <w:rFonts w:cs="Arial"/>
        </w:rPr>
        <w:t xml:space="preserve">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видел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Тихон</w:t>
      </w:r>
      <w:r w:rsidRPr="00633A23">
        <w:rPr>
          <w:rFonts w:cs="Arial"/>
        </w:rPr>
        <w:t xml:space="preserve"> </w:t>
      </w:r>
      <w:r w:rsidRPr="00633A23">
        <w:t>останавливал</w:t>
      </w:r>
      <w:r w:rsidRPr="00633A23">
        <w:rPr>
          <w:rFonts w:cs="Arial"/>
        </w:rPr>
        <w:t xml:space="preserve"> </w:t>
      </w:r>
      <w:r w:rsidRPr="00633A23">
        <w:t>священнодействие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приходил</w:t>
      </w:r>
      <w:r w:rsidRPr="00633A23">
        <w:rPr>
          <w:rFonts w:cs="Arial"/>
        </w:rPr>
        <w:t xml:space="preserve"> </w:t>
      </w:r>
      <w:r w:rsidRPr="00633A23">
        <w:t>в во</w:t>
      </w:r>
      <w:r w:rsidRPr="00633A23">
        <w:t>с</w:t>
      </w:r>
      <w:r w:rsidRPr="00633A23">
        <w:t>хищение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созерцания</w:t>
      </w:r>
      <w:r w:rsidRPr="00633A23">
        <w:rPr>
          <w:rFonts w:cs="Arial"/>
        </w:rPr>
        <w:t xml:space="preserve"> </w:t>
      </w:r>
      <w:r w:rsidRPr="00633A23">
        <w:t>славословящих Бога</w:t>
      </w:r>
      <w:r w:rsidRPr="00633A23">
        <w:rPr>
          <w:rFonts w:cs="Arial"/>
        </w:rPr>
        <w:t xml:space="preserve"> </w:t>
      </w:r>
      <w:r w:rsidRPr="00633A23">
        <w:t>херувимов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серафимов</w:t>
      </w:r>
      <w:r w:rsidRPr="00633A23">
        <w:rPr>
          <w:rFonts w:cs="Arial"/>
        </w:rPr>
        <w:t xml:space="preserve">. </w:t>
      </w:r>
      <w:r w:rsidRPr="00633A23">
        <w:t>Отец</w:t>
      </w:r>
      <w:r w:rsidRPr="00633A23">
        <w:rPr>
          <w:rFonts w:cs="Arial"/>
        </w:rPr>
        <w:t xml:space="preserve"> </w:t>
      </w:r>
      <w:r w:rsidRPr="00633A23">
        <w:t>Тихон</w:t>
      </w:r>
      <w:r w:rsidRPr="00633A23">
        <w:rPr>
          <w:rFonts w:cs="Arial"/>
        </w:rPr>
        <w:t xml:space="preserve"> </w:t>
      </w:r>
      <w:r w:rsidRPr="00633A23">
        <w:t>постриг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Паисия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Великий</w:t>
      </w:r>
      <w:r w:rsidRPr="00633A23">
        <w:rPr>
          <w:rFonts w:cs="Arial"/>
        </w:rPr>
        <w:t xml:space="preserve"> </w:t>
      </w:r>
      <w:r w:rsidRPr="00633A23">
        <w:t>Ангельский</w:t>
      </w:r>
      <w:r w:rsidRPr="00633A23">
        <w:rPr>
          <w:rFonts w:cs="Arial"/>
        </w:rPr>
        <w:t xml:space="preserve"> </w:t>
      </w:r>
      <w:r w:rsidRPr="00633A23">
        <w:t>Образ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предложил</w:t>
      </w:r>
      <w:r w:rsidRPr="00633A23">
        <w:rPr>
          <w:rFonts w:cs="Arial"/>
        </w:rPr>
        <w:t xml:space="preserve"> </w:t>
      </w:r>
      <w:r w:rsidRPr="00633A23">
        <w:t>ему остаться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келий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Паисий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сделал</w:t>
      </w:r>
      <w:r w:rsidRPr="00633A23">
        <w:rPr>
          <w:rFonts w:cs="Arial"/>
        </w:rPr>
        <w:t xml:space="preserve">, </w:t>
      </w:r>
      <w:r w:rsidRPr="00633A23">
        <w:t>прожив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 xml:space="preserve"> 11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старца</w:t>
      </w:r>
      <w:r w:rsidRPr="00633A23">
        <w:rPr>
          <w:rFonts w:cs="Arial"/>
        </w:rPr>
        <w:t xml:space="preserve">. </w:t>
      </w:r>
      <w:r w:rsidRPr="00633A23">
        <w:t xml:space="preserve">В </w:t>
      </w:r>
      <w:r w:rsidRPr="00633A23">
        <w:rPr>
          <w:rFonts w:cs="Arial"/>
        </w:rPr>
        <w:t xml:space="preserve">1979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переходит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кутлумушскую</w:t>
      </w:r>
      <w:r w:rsidRPr="00633A23">
        <w:rPr>
          <w:rFonts w:cs="Arial"/>
        </w:rPr>
        <w:t xml:space="preserve"> </w:t>
      </w:r>
      <w:r w:rsidRPr="00633A23">
        <w:t>келию</w:t>
      </w:r>
      <w:r w:rsidRPr="00633A23">
        <w:rPr>
          <w:rFonts w:cs="Arial"/>
        </w:rPr>
        <w:t xml:space="preserve"> </w:t>
      </w:r>
      <w:r w:rsidRPr="00633A23">
        <w:t>Панагуда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стала</w:t>
      </w:r>
      <w:r w:rsidRPr="00633A23">
        <w:rPr>
          <w:rFonts w:cs="Arial"/>
        </w:rPr>
        <w:t xml:space="preserve"> </w:t>
      </w:r>
      <w:r w:rsidRPr="00633A23">
        <w:t>известна</w:t>
      </w:r>
      <w:r w:rsidRPr="00633A23">
        <w:rPr>
          <w:rFonts w:cs="Arial"/>
        </w:rPr>
        <w:t xml:space="preserve"> </w:t>
      </w:r>
      <w:r w:rsidRPr="00633A23">
        <w:t>тысячам</w:t>
      </w:r>
      <w:r w:rsidRPr="00633A23">
        <w:rPr>
          <w:rFonts w:cs="Arial"/>
        </w:rPr>
        <w:t xml:space="preserve"> </w:t>
      </w:r>
      <w:r w:rsidRPr="00633A23">
        <w:t>паломни</w:t>
      </w:r>
      <w:r w:rsidRPr="00633A23">
        <w:softHyphen/>
        <w:t>ков</w:t>
      </w:r>
      <w:r w:rsidRPr="00633A23">
        <w:rPr>
          <w:rFonts w:cs="Arial"/>
        </w:rPr>
        <w:t xml:space="preserve">, </w:t>
      </w:r>
      <w:r w:rsidRPr="00633A23">
        <w:t>посещавших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Паисия</w:t>
      </w:r>
      <w:r w:rsidRPr="00633A23">
        <w:rPr>
          <w:rFonts w:cs="Arial"/>
        </w:rPr>
        <w:t xml:space="preserve">.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старец</w:t>
      </w:r>
      <w:r w:rsidRPr="00633A23">
        <w:rPr>
          <w:rFonts w:cs="Arial"/>
        </w:rPr>
        <w:t xml:space="preserve"> </w:t>
      </w:r>
      <w:r w:rsidRPr="00633A23">
        <w:t>прожил</w:t>
      </w:r>
      <w:r w:rsidRPr="00633A23">
        <w:rPr>
          <w:rFonts w:cs="Arial"/>
        </w:rPr>
        <w:t xml:space="preserve"> 14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ноябре</w:t>
      </w:r>
      <w:r w:rsidRPr="00633A23">
        <w:rPr>
          <w:rFonts w:cs="Arial"/>
        </w:rPr>
        <w:t xml:space="preserve"> 1993 </w:t>
      </w:r>
      <w:r w:rsidRPr="00633A23">
        <w:t>года</w:t>
      </w:r>
      <w:r w:rsidRPr="00633A23">
        <w:rPr>
          <w:rFonts w:cs="Arial"/>
        </w:rPr>
        <w:t xml:space="preserve">,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будучи</w:t>
      </w:r>
      <w:r w:rsidRPr="00633A23">
        <w:rPr>
          <w:rFonts w:cs="Arial"/>
        </w:rPr>
        <w:t xml:space="preserve"> </w:t>
      </w:r>
      <w:r w:rsidRPr="00633A23">
        <w:t>тяжело</w:t>
      </w:r>
      <w:r w:rsidRPr="00633A23">
        <w:rPr>
          <w:rFonts w:cs="Arial"/>
        </w:rPr>
        <w:t xml:space="preserve"> </w:t>
      </w:r>
      <w:r w:rsidRPr="00633A23">
        <w:t>боль</w:t>
      </w:r>
      <w:r w:rsidRPr="00633A23">
        <w:softHyphen/>
        <w:t>ным</w:t>
      </w:r>
      <w:r w:rsidRPr="00633A23">
        <w:rPr>
          <w:rFonts w:cs="Arial"/>
        </w:rPr>
        <w:t xml:space="preserve">, </w:t>
      </w:r>
      <w:r w:rsidRPr="00633A23">
        <w:t>уехал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лечение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женский</w:t>
      </w:r>
      <w:r w:rsidRPr="00633A23">
        <w:rPr>
          <w:rFonts w:cs="Arial"/>
        </w:rPr>
        <w:t xml:space="preserve"> </w:t>
      </w:r>
      <w:r w:rsidRPr="00633A23">
        <w:t>монастырь Св</w:t>
      </w:r>
      <w:r w:rsidRPr="00633A23">
        <w:rPr>
          <w:rFonts w:cs="Arial"/>
        </w:rPr>
        <w:t xml:space="preserve">.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Богослова</w:t>
      </w:r>
      <w:r w:rsidRPr="00633A23">
        <w:rPr>
          <w:rFonts w:cs="Arial"/>
        </w:rPr>
        <w:t xml:space="preserve">. </w:t>
      </w:r>
      <w:r w:rsidRPr="00633A23">
        <w:t>Там</w:t>
      </w:r>
      <w:r w:rsidRPr="00633A23">
        <w:rPr>
          <w:rFonts w:cs="Arial"/>
        </w:rPr>
        <w:t xml:space="preserve"> 12 </w:t>
      </w:r>
      <w:r w:rsidRPr="00633A23">
        <w:t>июля</w:t>
      </w:r>
      <w:r w:rsidRPr="00633A23">
        <w:rPr>
          <w:rFonts w:cs="Arial"/>
        </w:rPr>
        <w:t xml:space="preserve"> 1994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он предал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праведную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руце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.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и похоронили</w:t>
      </w:r>
      <w:r w:rsidRPr="00633A23">
        <w:rPr>
          <w:rFonts w:cs="Arial"/>
        </w:rPr>
        <w:t xml:space="preserve"> </w:t>
      </w:r>
      <w:r w:rsidRPr="00633A23">
        <w:t>Старца</w:t>
      </w:r>
      <w:r w:rsidRPr="00633A23">
        <w:rPr>
          <w:rFonts w:cs="Arial"/>
        </w:rPr>
        <w:t xml:space="preserve"> </w:t>
      </w:r>
      <w:r w:rsidRPr="00633A23">
        <w:t>согласно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желанию</w:t>
      </w:r>
      <w:r w:rsidRPr="00633A23">
        <w:rPr>
          <w:rFonts w:cs="Arial"/>
        </w:rPr>
        <w:t xml:space="preserve">, </w:t>
      </w:r>
      <w:r w:rsidRPr="00633A23">
        <w:t>которое он</w:t>
      </w:r>
      <w:r w:rsidRPr="00633A23">
        <w:rPr>
          <w:rFonts w:cs="Arial"/>
        </w:rPr>
        <w:t xml:space="preserve"> </w:t>
      </w:r>
      <w:r w:rsidRPr="00633A23">
        <w:t>выразил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стихотворной</w:t>
      </w:r>
      <w:r w:rsidRPr="00633A23">
        <w:rPr>
          <w:rFonts w:cs="Arial"/>
        </w:rPr>
        <w:t xml:space="preserve"> </w:t>
      </w:r>
      <w:r w:rsidRPr="00633A23">
        <w:t>форме</w:t>
      </w:r>
      <w:r w:rsidRPr="00633A23">
        <w:rPr>
          <w:rFonts w:cs="Arial"/>
        </w:rPr>
        <w:t xml:space="preserve">. </w:t>
      </w:r>
      <w:r w:rsidRPr="00633A23">
        <w:t>Текст</w:t>
      </w:r>
      <w:r w:rsidRPr="00633A23">
        <w:rPr>
          <w:rFonts w:cs="Arial"/>
        </w:rPr>
        <w:t xml:space="preserve"> </w:t>
      </w:r>
      <w:r w:rsidRPr="00633A23">
        <w:t>этого стихотворения</w:t>
      </w:r>
      <w:r w:rsidRPr="00633A23">
        <w:rPr>
          <w:rFonts w:cs="Arial"/>
        </w:rPr>
        <w:t xml:space="preserve"> </w:t>
      </w:r>
      <w:r w:rsidRPr="00633A23">
        <w:t>выбили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надгробной</w:t>
      </w:r>
      <w:r w:rsidRPr="00633A23">
        <w:rPr>
          <w:rFonts w:cs="Arial"/>
        </w:rPr>
        <w:t xml:space="preserve"> </w:t>
      </w:r>
      <w:r w:rsidRPr="00633A23">
        <w:t>плите</w:t>
      </w:r>
      <w:r w:rsidRPr="00633A23">
        <w:rPr>
          <w:rFonts w:cs="Arial"/>
        </w:rPr>
        <w:t xml:space="preserve">,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заповедал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поднимать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самого</w:t>
      </w:r>
      <w:r w:rsidRPr="00633A23">
        <w:rPr>
          <w:rFonts w:cs="Arial"/>
        </w:rPr>
        <w:t xml:space="preserve"> </w:t>
      </w:r>
      <w:r w:rsidRPr="00633A23">
        <w:t>Вто</w:t>
      </w:r>
      <w:r w:rsidRPr="00633A23">
        <w:softHyphen/>
        <w:t>рого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Славного</w:t>
      </w:r>
      <w:r w:rsidRPr="00633A23">
        <w:rPr>
          <w:rFonts w:cs="Arial"/>
        </w:rPr>
        <w:t xml:space="preserve"> </w:t>
      </w:r>
      <w:r w:rsidRPr="00633A23">
        <w:t>Пришествия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t>е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>Иисуса Христа</w:t>
      </w:r>
      <w:r w:rsidRPr="00633A23">
        <w:rPr>
          <w:rFonts w:cs="Arial"/>
        </w:rPr>
        <w:t xml:space="preserve">.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стихотворение</w:t>
      </w:r>
      <w:r w:rsidRPr="00633A23">
        <w:rPr>
          <w:rFonts w:cs="Arial"/>
        </w:rPr>
        <w:t>:</w:t>
      </w:r>
    </w:p>
    <w:p w:rsidR="00EC71F4" w:rsidRPr="00633A23" w:rsidRDefault="00EC71F4" w:rsidP="00EC71F4"/>
    <w:p w:rsidR="00EC71F4" w:rsidRPr="00633A23" w:rsidRDefault="00EC71F4" w:rsidP="00EC71F4">
      <w:pPr>
        <w:ind w:left="3261" w:firstLine="0"/>
      </w:pPr>
      <w:r w:rsidRPr="00633A23">
        <w:rPr>
          <w:szCs w:val="24"/>
        </w:rPr>
        <w:t>Здесь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жизни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кончен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путь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земной</w:t>
      </w:r>
      <w:r w:rsidRPr="00633A23">
        <w:rPr>
          <w:rFonts w:cs="Arial"/>
          <w:szCs w:val="24"/>
        </w:rPr>
        <w:t>,</w:t>
      </w:r>
    </w:p>
    <w:p w:rsidR="00EC71F4" w:rsidRPr="00633A23" w:rsidRDefault="00EC71F4" w:rsidP="00EC71F4">
      <w:pPr>
        <w:ind w:left="3261" w:firstLine="0"/>
      </w:pPr>
      <w:r w:rsidRPr="00633A23">
        <w:rPr>
          <w:szCs w:val="24"/>
        </w:rPr>
        <w:t>Здесь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плоть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моя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и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тленье</w:t>
      </w:r>
      <w:r w:rsidRPr="00633A23">
        <w:rPr>
          <w:rFonts w:cs="Arial"/>
          <w:szCs w:val="24"/>
        </w:rPr>
        <w:t>,</w:t>
      </w:r>
    </w:p>
    <w:p w:rsidR="00EC71F4" w:rsidRPr="00633A23" w:rsidRDefault="00EC71F4" w:rsidP="00EC71F4">
      <w:pPr>
        <w:ind w:left="3261" w:firstLine="0"/>
      </w:pPr>
      <w:r w:rsidRPr="00633A23">
        <w:rPr>
          <w:szCs w:val="24"/>
        </w:rPr>
        <w:t>Здесь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вздох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последний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прерван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мной</w:t>
      </w:r>
      <w:r w:rsidRPr="00633A23">
        <w:rPr>
          <w:rFonts w:cs="Arial"/>
          <w:szCs w:val="24"/>
        </w:rPr>
        <w:t>,</w:t>
      </w:r>
    </w:p>
    <w:p w:rsidR="00EC71F4" w:rsidRPr="00633A23" w:rsidRDefault="00EC71F4" w:rsidP="00EC71F4">
      <w:pPr>
        <w:ind w:left="3261" w:firstLine="0"/>
      </w:pPr>
      <w:r w:rsidRPr="00633A23">
        <w:rPr>
          <w:szCs w:val="24"/>
        </w:rPr>
        <w:t>В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душе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же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свет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и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пенье</w:t>
      </w:r>
      <w:r w:rsidRPr="00633A23">
        <w:rPr>
          <w:rFonts w:cs="Arial"/>
          <w:szCs w:val="24"/>
        </w:rPr>
        <w:t>:</w:t>
      </w:r>
    </w:p>
    <w:p w:rsidR="00EC71F4" w:rsidRPr="00633A23" w:rsidRDefault="00EC71F4" w:rsidP="00EC71F4">
      <w:pPr>
        <w:ind w:left="3261" w:firstLine="0"/>
      </w:pPr>
      <w:r w:rsidRPr="00633A23">
        <w:rPr>
          <w:szCs w:val="24"/>
        </w:rPr>
        <w:t>Живет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мой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ангел</w:t>
      </w:r>
      <w:r w:rsidRPr="00633A23">
        <w:rPr>
          <w:rFonts w:cs="Arial"/>
          <w:szCs w:val="24"/>
        </w:rPr>
        <w:t xml:space="preserve">, </w:t>
      </w:r>
      <w:r w:rsidRPr="00633A23">
        <w:rPr>
          <w:szCs w:val="24"/>
        </w:rPr>
        <w:t>мой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святой</w:t>
      </w:r>
    </w:p>
    <w:p w:rsidR="00EC71F4" w:rsidRPr="00633A23" w:rsidRDefault="00EC71F4" w:rsidP="00EC71F4">
      <w:pPr>
        <w:ind w:left="3261" w:firstLine="0"/>
      </w:pPr>
      <w:r w:rsidRPr="00633A23">
        <w:rPr>
          <w:szCs w:val="24"/>
        </w:rPr>
        <w:t>Мне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в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честь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и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утешенье</w:t>
      </w:r>
      <w:r w:rsidRPr="00633A23">
        <w:rPr>
          <w:rFonts w:cs="Arial"/>
          <w:szCs w:val="24"/>
        </w:rPr>
        <w:t>.</w:t>
      </w:r>
    </w:p>
    <w:p w:rsidR="00EC71F4" w:rsidRPr="00633A23" w:rsidRDefault="00EC71F4" w:rsidP="00EC71F4">
      <w:pPr>
        <w:ind w:left="3261" w:firstLine="0"/>
      </w:pPr>
      <w:r w:rsidRPr="00633A23">
        <w:rPr>
          <w:szCs w:val="24"/>
        </w:rPr>
        <w:t>К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душе</w:t>
      </w:r>
      <w:r w:rsidRPr="00633A23">
        <w:rPr>
          <w:rFonts w:cs="Arial"/>
          <w:szCs w:val="24"/>
        </w:rPr>
        <w:t xml:space="preserve">, </w:t>
      </w:r>
      <w:r w:rsidRPr="00633A23">
        <w:rPr>
          <w:szCs w:val="24"/>
        </w:rPr>
        <w:t>смиренной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нищетой</w:t>
      </w:r>
      <w:r w:rsidRPr="00633A23">
        <w:rPr>
          <w:rFonts w:cs="Arial"/>
          <w:szCs w:val="24"/>
        </w:rPr>
        <w:t>,</w:t>
      </w:r>
    </w:p>
    <w:p w:rsidR="00EC71F4" w:rsidRPr="00633A23" w:rsidRDefault="00EC71F4" w:rsidP="00EC71F4">
      <w:pPr>
        <w:ind w:left="3261" w:firstLine="0"/>
      </w:pPr>
      <w:r w:rsidRPr="00633A23">
        <w:rPr>
          <w:szCs w:val="24"/>
        </w:rPr>
        <w:t>В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нем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скорбь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от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сожаленья</w:t>
      </w:r>
      <w:r w:rsidRPr="00633A23">
        <w:rPr>
          <w:rFonts w:cs="Arial"/>
          <w:szCs w:val="24"/>
        </w:rPr>
        <w:t>.</w:t>
      </w:r>
    </w:p>
    <w:p w:rsidR="00EC71F4" w:rsidRPr="00633A23" w:rsidRDefault="00EC71F4" w:rsidP="00EC71F4">
      <w:pPr>
        <w:ind w:left="3261" w:firstLine="0"/>
      </w:pPr>
      <w:r w:rsidRPr="00633A23">
        <w:rPr>
          <w:szCs w:val="24"/>
        </w:rPr>
        <w:t>Чтоб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быть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мне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с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Девой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Всесвятой</w:t>
      </w:r>
    </w:p>
    <w:p w:rsidR="00EC71F4" w:rsidRPr="00633A23" w:rsidRDefault="00EC71F4" w:rsidP="00EC71F4">
      <w:pPr>
        <w:ind w:left="3261" w:firstLine="0"/>
      </w:pPr>
      <w:r w:rsidRPr="00633A23">
        <w:rPr>
          <w:szCs w:val="24"/>
        </w:rPr>
        <w:t>Он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принесет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Христу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моленье</w:t>
      </w:r>
      <w:r w:rsidRPr="00633A23">
        <w:rPr>
          <w:rFonts w:cs="Arial"/>
          <w:szCs w:val="24"/>
        </w:rPr>
        <w:t>.</w:t>
      </w:r>
    </w:p>
    <w:p w:rsidR="00EC71F4" w:rsidRPr="00633A23" w:rsidRDefault="00EC71F4" w:rsidP="00EC71F4">
      <w:pPr>
        <w:ind w:left="3261" w:firstLine="0"/>
        <w:jc w:val="right"/>
      </w:pPr>
      <w:r w:rsidRPr="00633A23">
        <w:rPr>
          <w:szCs w:val="24"/>
        </w:rPr>
        <w:t>Монах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Паисий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Святогорец</w:t>
      </w:r>
    </w:p>
    <w:p w:rsidR="00EC71F4" w:rsidRDefault="00EC71F4" w:rsidP="00EC71F4"/>
    <w:p w:rsidR="00EC71F4" w:rsidRPr="00633A23" w:rsidRDefault="00EC71F4" w:rsidP="00EC71F4">
      <w:r w:rsidRPr="00633A23">
        <w:rPr>
          <w:szCs w:val="18"/>
        </w:rPr>
        <w:t>Нижеследующее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творение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Старца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«Возвращение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к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Богу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земли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небо»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представляет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собой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собрание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неболь</w:t>
      </w:r>
      <w:r w:rsidRPr="00633A23">
        <w:rPr>
          <w:szCs w:val="18"/>
        </w:rPr>
        <w:softHyphen/>
        <w:t>ших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но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четких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метких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своему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содержанию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высказываний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которые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объединены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отдельные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главы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оригинале нет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разделения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темам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но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мы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сделали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это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для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того</w:t>
      </w:r>
      <w:r w:rsidRPr="00633A23">
        <w:rPr>
          <w:rFonts w:cs="Arial"/>
          <w:szCs w:val="18"/>
        </w:rPr>
        <w:t xml:space="preserve">, </w:t>
      </w:r>
      <w:r w:rsidRPr="00633A23">
        <w:rPr>
          <w:szCs w:val="18"/>
        </w:rPr>
        <w:t>чтобы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читатель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мог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удобнее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найти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нужное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высказывание</w:t>
      </w:r>
      <w:r w:rsidRPr="00633A23">
        <w:rPr>
          <w:rFonts w:cs="Arial"/>
          <w:szCs w:val="18"/>
        </w:rPr>
        <w:t>.</w:t>
      </w:r>
    </w:p>
    <w:p w:rsidR="00EC71F4" w:rsidRDefault="00EC71F4" w:rsidP="00EC71F4"/>
    <w:p w:rsidR="00EC71F4" w:rsidRDefault="00EC71F4" w:rsidP="00EC71F4"/>
    <w:p w:rsidR="00EC71F4" w:rsidRPr="00633A23" w:rsidRDefault="00EC71F4" w:rsidP="00EC71F4">
      <w:pPr>
        <w:pStyle w:val="3"/>
      </w:pPr>
      <w:r w:rsidRPr="00633A23">
        <w:t>Возвращение к Богу от земли на Небо</w:t>
      </w:r>
    </w:p>
    <w:p w:rsidR="00EC71F4" w:rsidRDefault="00EC71F4" w:rsidP="00EC71F4"/>
    <w:p w:rsidR="00EC71F4" w:rsidRDefault="00EC71F4" w:rsidP="00EC71F4">
      <w:pPr>
        <w:rPr>
          <w:rFonts w:cs="Arial"/>
        </w:rPr>
      </w:pPr>
      <w:r w:rsidRPr="00633A23">
        <w:t>Благой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сотворил</w:t>
      </w:r>
      <w:r w:rsidRPr="00633A23">
        <w:rPr>
          <w:rFonts w:cs="Arial"/>
        </w:rPr>
        <w:t xml:space="preserve"> </w:t>
      </w:r>
      <w:r w:rsidRPr="00633A23">
        <w:t>ангелов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некоторые</w:t>
      </w:r>
      <w:r w:rsidRPr="00633A23">
        <w:rPr>
          <w:rFonts w:cs="Arial"/>
        </w:rPr>
        <w:t xml:space="preserve"> </w:t>
      </w:r>
      <w:r w:rsidRPr="00633A23">
        <w:t>ангелы от</w:t>
      </w:r>
      <w:r w:rsidRPr="00633A23">
        <w:rPr>
          <w:rFonts w:cs="Arial"/>
        </w:rPr>
        <w:t xml:space="preserve"> </w:t>
      </w:r>
      <w:r w:rsidRPr="00633A23">
        <w:t>гордости</w:t>
      </w:r>
      <w:r w:rsidRPr="00633A23">
        <w:rPr>
          <w:rFonts w:cs="Arial"/>
        </w:rPr>
        <w:t xml:space="preserve">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демонами</w:t>
      </w:r>
      <w:r w:rsidRPr="00633A23">
        <w:rPr>
          <w:rFonts w:cs="Arial"/>
        </w:rPr>
        <w:t xml:space="preserve">. </w:t>
      </w:r>
      <w:r w:rsidRPr="00633A23">
        <w:t>Потом</w:t>
      </w:r>
      <w:r w:rsidRPr="00633A23">
        <w:rPr>
          <w:rFonts w:cs="Arial"/>
        </w:rPr>
        <w:t xml:space="preserve"> </w:t>
      </w:r>
      <w:r w:rsidRPr="00633A23">
        <w:t>создал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чело</w:t>
      </w:r>
      <w:r w:rsidRPr="00633A23">
        <w:softHyphen/>
        <w:t>века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восполнить</w:t>
      </w:r>
      <w:r w:rsidRPr="00633A23">
        <w:rPr>
          <w:rFonts w:cs="Arial"/>
        </w:rPr>
        <w:t xml:space="preserve"> </w:t>
      </w:r>
      <w:r w:rsidRPr="00633A23">
        <w:t>разоренную</w:t>
      </w:r>
      <w:r w:rsidRPr="00633A23">
        <w:rPr>
          <w:rFonts w:cs="Arial"/>
        </w:rPr>
        <w:t xml:space="preserve"> </w:t>
      </w:r>
      <w:r w:rsidRPr="00633A23">
        <w:t>ангельскую</w:t>
      </w:r>
      <w:r w:rsidRPr="00633A23">
        <w:rPr>
          <w:rFonts w:cs="Arial"/>
        </w:rPr>
        <w:t xml:space="preserve"> </w:t>
      </w:r>
      <w:r w:rsidRPr="00633A23">
        <w:t>дру</w:t>
      </w:r>
      <w:r w:rsidRPr="00633A23">
        <w:softHyphen/>
        <w:t>жину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оставил</w:t>
      </w:r>
      <w:r w:rsidRPr="00633A23">
        <w:rPr>
          <w:rFonts w:cs="Arial"/>
        </w:rPr>
        <w:t xml:space="preserve"> </w:t>
      </w:r>
      <w:r w:rsidRPr="00633A23">
        <w:t>демонов</w:t>
      </w:r>
      <w:r w:rsidRPr="00633A23">
        <w:rPr>
          <w:rFonts w:cs="Arial"/>
        </w:rPr>
        <w:t xml:space="preserve"> </w:t>
      </w:r>
      <w:r w:rsidRPr="00633A23">
        <w:t>свободными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некоторое время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помогали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своею</w:t>
      </w:r>
      <w:r w:rsidRPr="00633A23">
        <w:rPr>
          <w:rFonts w:cs="Arial"/>
        </w:rPr>
        <w:t xml:space="preserve"> </w:t>
      </w:r>
      <w:r w:rsidRPr="00633A23">
        <w:t>злобою</w:t>
      </w:r>
      <w:r w:rsidRPr="00633A23">
        <w:rPr>
          <w:rFonts w:cs="Arial"/>
        </w:rPr>
        <w:t xml:space="preserve"> </w:t>
      </w:r>
      <w:r w:rsidRPr="00633A23">
        <w:t>прохо</w:t>
      </w:r>
      <w:r w:rsidRPr="00633A23">
        <w:softHyphen/>
        <w:t>дить</w:t>
      </w:r>
      <w:r w:rsidRPr="00633A23">
        <w:rPr>
          <w:rFonts w:cs="Arial"/>
        </w:rPr>
        <w:t xml:space="preserve"> </w:t>
      </w:r>
      <w:r w:rsidRPr="00633A23">
        <w:t>испытания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достигать</w:t>
      </w:r>
      <w:r w:rsidRPr="00633A23">
        <w:rPr>
          <w:rFonts w:cs="Arial"/>
        </w:rPr>
        <w:t xml:space="preserve"> </w:t>
      </w:r>
      <w:r w:rsidRPr="00633A23">
        <w:t>вечной</w:t>
      </w:r>
      <w:r w:rsidRPr="00633A23">
        <w:rPr>
          <w:rFonts w:cs="Arial"/>
        </w:rPr>
        <w:t xml:space="preserve"> </w:t>
      </w:r>
      <w:r w:rsidRPr="00633A23">
        <w:t>небесной жизни</w:t>
      </w:r>
      <w:r w:rsidRPr="00633A23">
        <w:rPr>
          <w:rFonts w:cs="Arial"/>
        </w:rPr>
        <w:t xml:space="preserve">.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 </w:t>
      </w:r>
      <w:r w:rsidRPr="00633A23">
        <w:t>пор</w:t>
      </w:r>
      <w:r w:rsidRPr="00633A23">
        <w:rPr>
          <w:rFonts w:cs="Arial"/>
        </w:rPr>
        <w:t xml:space="preserve">, </w:t>
      </w:r>
      <w:r w:rsidRPr="00633A23">
        <w:t>пока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, </w:t>
      </w:r>
      <w:r w:rsidRPr="00633A23">
        <w:t>он им</w:t>
      </w:r>
      <w:r w:rsidRPr="00633A23">
        <w:t>е</w:t>
      </w:r>
      <w:r w:rsidRPr="00633A23">
        <w:t>ет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rPr>
          <w:rFonts w:cs="Arial"/>
        </w:rPr>
        <w:t xml:space="preserve"> </w:t>
      </w:r>
      <w:r w:rsidRPr="00633A23">
        <w:t>проходить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духовные</w:t>
      </w:r>
      <w:r w:rsidRPr="00633A23">
        <w:rPr>
          <w:rFonts w:cs="Arial"/>
        </w:rPr>
        <w:t xml:space="preserve"> </w:t>
      </w:r>
      <w:r w:rsidRPr="00633A23">
        <w:t>испытания</w:t>
      </w:r>
      <w:r w:rsidRPr="00633A23">
        <w:rPr>
          <w:rFonts w:cs="Arial"/>
        </w:rPr>
        <w:t xml:space="preserve">, </w:t>
      </w:r>
      <w:r w:rsidRPr="00633A23">
        <w:t>и нет</w:t>
      </w:r>
      <w:r w:rsidRPr="00633A23">
        <w:rPr>
          <w:rFonts w:cs="Arial"/>
        </w:rPr>
        <w:t xml:space="preserve"> </w:t>
      </w:r>
      <w:r w:rsidRPr="00633A23">
        <w:t>такого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прожил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. </w:t>
      </w:r>
      <w:r w:rsidRPr="00633A23">
        <w:t>Итак</w:t>
      </w:r>
      <w:r w:rsidRPr="00633A23">
        <w:rPr>
          <w:rFonts w:cs="Arial"/>
        </w:rPr>
        <w:t xml:space="preserve">, </w:t>
      </w:r>
      <w:r w:rsidRPr="00633A23">
        <w:t>бу</w:t>
      </w:r>
      <w:r w:rsidRPr="00633A23">
        <w:softHyphen/>
        <w:t>дем</w:t>
      </w:r>
      <w:r w:rsidRPr="00633A23">
        <w:rPr>
          <w:rFonts w:cs="Arial"/>
        </w:rPr>
        <w:t xml:space="preserve"> </w:t>
      </w:r>
      <w:r w:rsidRPr="00633A23">
        <w:t>подвизаться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построить</w:t>
      </w:r>
      <w:r w:rsidRPr="00633A23">
        <w:rPr>
          <w:rFonts w:cs="Arial"/>
        </w:rPr>
        <w:t xml:space="preserve"> </w:t>
      </w:r>
      <w:r w:rsidRPr="00633A23">
        <w:t>духовное</w:t>
      </w:r>
      <w:r w:rsidRPr="00633A23">
        <w:rPr>
          <w:rFonts w:cs="Arial"/>
        </w:rPr>
        <w:t xml:space="preserve"> </w:t>
      </w:r>
      <w:r w:rsidRPr="00633A23">
        <w:t>основа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войти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рай</w:t>
      </w:r>
      <w:r w:rsidRPr="00633A23">
        <w:rPr>
          <w:rFonts w:cs="Arial"/>
        </w:rPr>
        <w:t xml:space="preserve">. </w:t>
      </w:r>
      <w:r w:rsidRPr="00633A23">
        <w:t>Аминь</w:t>
      </w:r>
      <w:r w:rsidRPr="00633A23">
        <w:rPr>
          <w:rFonts w:cs="Arial"/>
        </w:rPr>
        <w:t>.</w:t>
      </w:r>
    </w:p>
    <w:p w:rsidR="00EC71F4" w:rsidRPr="00633A23" w:rsidRDefault="00EC71F4" w:rsidP="00EC71F4"/>
    <w:p w:rsidR="00EC71F4" w:rsidRPr="00633A23" w:rsidRDefault="00EC71F4" w:rsidP="00EC71F4">
      <w:pPr>
        <w:pStyle w:val="4"/>
      </w:pPr>
      <w:r w:rsidRPr="00633A23">
        <w:t>О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брани</w:t>
      </w:r>
    </w:p>
    <w:p w:rsidR="00EC71F4" w:rsidRPr="00633A23" w:rsidRDefault="00EC71F4" w:rsidP="00EC71F4">
      <w:r w:rsidRPr="00633A23">
        <w:t>Кто</w:t>
      </w:r>
      <w:r w:rsidRPr="00633A23">
        <w:rPr>
          <w:rFonts w:cs="Arial"/>
        </w:rPr>
        <w:t xml:space="preserve"> </w:t>
      </w:r>
      <w:r w:rsidRPr="00633A23">
        <w:t>подвизается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 xml:space="preserve">,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воюет</w:t>
      </w:r>
      <w:r w:rsidRPr="00633A23">
        <w:rPr>
          <w:rFonts w:cs="Arial"/>
        </w:rPr>
        <w:t xml:space="preserve"> </w:t>
      </w:r>
      <w:r w:rsidRPr="00633A23">
        <w:t>против</w:t>
      </w:r>
      <w:r w:rsidRPr="00633A23">
        <w:rPr>
          <w:rFonts w:cs="Arial"/>
        </w:rPr>
        <w:t xml:space="preserve"> </w:t>
      </w:r>
      <w:r w:rsidRPr="00633A23">
        <w:t>врага диавола</w:t>
      </w:r>
      <w:r w:rsidRPr="00633A23">
        <w:rPr>
          <w:rFonts w:cs="Arial"/>
        </w:rPr>
        <w:t xml:space="preserve">, </w:t>
      </w:r>
      <w:r w:rsidRPr="00633A23">
        <w:t>вследствие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диавол</w:t>
      </w:r>
      <w:r w:rsidRPr="00633A23">
        <w:rPr>
          <w:rFonts w:cs="Arial"/>
        </w:rPr>
        <w:t xml:space="preserve"> </w:t>
      </w:r>
      <w:r w:rsidRPr="00633A23">
        <w:t>воюет</w:t>
      </w:r>
      <w:r w:rsidRPr="00633A23">
        <w:rPr>
          <w:rFonts w:cs="Arial"/>
        </w:rPr>
        <w:t xml:space="preserve"> </w:t>
      </w:r>
      <w:r w:rsidRPr="00633A23">
        <w:t>против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.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победит</w:t>
      </w:r>
      <w:r w:rsidRPr="00633A23">
        <w:rPr>
          <w:rFonts w:cs="Arial"/>
        </w:rPr>
        <w:t xml:space="preserve"> </w:t>
      </w:r>
      <w:r w:rsidRPr="00633A23">
        <w:t>мысленного</w:t>
      </w:r>
      <w:r w:rsidRPr="00633A23">
        <w:rPr>
          <w:rFonts w:cs="Arial"/>
        </w:rPr>
        <w:t xml:space="preserve"> </w:t>
      </w:r>
      <w:r w:rsidRPr="00633A23">
        <w:t>врага</w:t>
      </w:r>
      <w:r w:rsidRPr="00633A23">
        <w:rPr>
          <w:rFonts w:cs="Arial"/>
        </w:rPr>
        <w:t xml:space="preserve">, </w:t>
      </w:r>
      <w:r w:rsidRPr="00633A23">
        <w:t>будет увенчан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lastRenderedPageBreak/>
        <w:t>Иисус</w:t>
      </w:r>
      <w:r w:rsidRPr="00633A23">
        <w:rPr>
          <w:rFonts w:cs="Arial"/>
        </w:rPr>
        <w:t xml:space="preserve"> </w:t>
      </w:r>
      <w:r w:rsidRPr="00633A23">
        <w:t>сладок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горечи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стра</w:t>
      </w:r>
      <w:r w:rsidRPr="00633A23">
        <w:softHyphen/>
        <w:t>дания</w:t>
      </w:r>
      <w:r w:rsidRPr="00633A23">
        <w:rPr>
          <w:rFonts w:cs="Arial"/>
        </w:rPr>
        <w:t xml:space="preserve"> </w:t>
      </w:r>
      <w:r w:rsidRPr="00633A23">
        <w:t>обопрется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горькое</w:t>
      </w:r>
      <w:r w:rsidRPr="00633A23">
        <w:rPr>
          <w:rFonts w:cs="Arial"/>
        </w:rPr>
        <w:t xml:space="preserve"> </w:t>
      </w:r>
      <w:r w:rsidRPr="00633A23">
        <w:t>превращается</w:t>
      </w:r>
      <w:r w:rsidRPr="00633A23">
        <w:rPr>
          <w:rFonts w:cs="Arial"/>
        </w:rPr>
        <w:t xml:space="preserve"> </w:t>
      </w:r>
      <w:r w:rsidRPr="00633A23">
        <w:t>в сладкий</w:t>
      </w:r>
      <w:r w:rsidRPr="00633A23">
        <w:rPr>
          <w:rFonts w:cs="Arial"/>
        </w:rPr>
        <w:t xml:space="preserve"> </w:t>
      </w:r>
      <w:r w:rsidRPr="00633A23">
        <w:t>сироп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очистились</w:t>
      </w:r>
      <w:r w:rsidRPr="00633A23">
        <w:rPr>
          <w:rFonts w:cs="Arial"/>
        </w:rPr>
        <w:t xml:space="preserve"> </w:t>
      </w:r>
      <w:r w:rsidRPr="00633A23">
        <w:t>ум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,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должен</w:t>
      </w:r>
      <w:r w:rsidRPr="00633A23">
        <w:rPr>
          <w:rFonts w:cs="Arial"/>
        </w:rPr>
        <w:t xml:space="preserve"> </w:t>
      </w:r>
      <w:r w:rsidRPr="00633A23">
        <w:t>не принимать</w:t>
      </w:r>
      <w:r w:rsidRPr="00633A23">
        <w:rPr>
          <w:rFonts w:cs="Arial"/>
        </w:rPr>
        <w:t xml:space="preserve"> </w:t>
      </w:r>
      <w:r w:rsidRPr="00633A23">
        <w:t>лукавые</w:t>
      </w:r>
      <w:r w:rsidRPr="00633A23">
        <w:rPr>
          <w:rFonts w:cs="Arial"/>
        </w:rPr>
        <w:t xml:space="preserve"> </w:t>
      </w:r>
      <w:r w:rsidRPr="00633A23">
        <w:t>помыслы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думать</w:t>
      </w:r>
      <w:r w:rsidRPr="00633A23">
        <w:rPr>
          <w:rFonts w:cs="Arial"/>
        </w:rPr>
        <w:t xml:space="preserve"> </w:t>
      </w:r>
      <w:r w:rsidRPr="00633A23">
        <w:t>лукаво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трудиться</w:t>
      </w:r>
      <w:r w:rsidRPr="00633A23">
        <w:rPr>
          <w:rFonts w:cs="Arial"/>
        </w:rPr>
        <w:t xml:space="preserve"> </w:t>
      </w:r>
      <w:r w:rsidRPr="00633A23">
        <w:t>просто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смиренно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подвизаться усердно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Не</w:t>
      </w:r>
      <w:r w:rsidRPr="00633A23">
        <w:rPr>
          <w:rFonts w:cs="Arial"/>
        </w:rPr>
        <w:t xml:space="preserve"> </w:t>
      </w:r>
      <w:r w:rsidRPr="00633A23">
        <w:t>восхищайтесь</w:t>
      </w:r>
      <w:r w:rsidRPr="00633A23">
        <w:rPr>
          <w:rFonts w:cs="Arial"/>
        </w:rPr>
        <w:t xml:space="preserve"> </w:t>
      </w:r>
      <w:r w:rsidRPr="00633A23">
        <w:t>теми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приближаются</w:t>
      </w:r>
      <w:r w:rsidRPr="00633A23">
        <w:rPr>
          <w:rFonts w:cs="Arial"/>
        </w:rPr>
        <w:t xml:space="preserve"> </w:t>
      </w:r>
      <w:r w:rsidRPr="00633A23">
        <w:t>к Луне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теми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убегают</w:t>
      </w:r>
      <w:r w:rsidRPr="00633A23">
        <w:rPr>
          <w:rFonts w:cs="Arial"/>
        </w:rPr>
        <w:t xml:space="preserve"> </w:t>
      </w:r>
      <w:r w:rsidRPr="00633A23">
        <w:t>мирского</w:t>
      </w:r>
      <w:r w:rsidRPr="00633A23">
        <w:rPr>
          <w:rFonts w:cs="Arial"/>
        </w:rPr>
        <w:t xml:space="preserve"> </w:t>
      </w:r>
      <w:r w:rsidRPr="00633A23">
        <w:t>сознания</w:t>
      </w:r>
      <w:r w:rsidRPr="00633A23">
        <w:rPr>
          <w:rFonts w:cs="Arial"/>
        </w:rPr>
        <w:t xml:space="preserve">, </w:t>
      </w:r>
      <w:r w:rsidRPr="00633A23">
        <w:t>приближаются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ликуют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удаляющий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находит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шевного</w:t>
      </w:r>
      <w:r w:rsidRPr="00633A23">
        <w:rPr>
          <w:rFonts w:cs="Arial"/>
        </w:rPr>
        <w:t xml:space="preserve"> </w:t>
      </w:r>
      <w:r w:rsidRPr="00633A23">
        <w:t>покоя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временной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веч</w:t>
      </w:r>
      <w:r w:rsidRPr="00633A23">
        <w:softHyphen/>
        <w:t>ной</w:t>
      </w:r>
      <w:r w:rsidRPr="00633A23">
        <w:rPr>
          <w:rFonts w:cs="Arial"/>
        </w:rPr>
        <w:t xml:space="preserve">.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неверующий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будущую</w:t>
      </w:r>
      <w:r w:rsidRPr="00633A23">
        <w:rPr>
          <w:rFonts w:cs="Arial"/>
        </w:rPr>
        <w:t xml:space="preserve"> </w:t>
      </w:r>
      <w:r w:rsidRPr="00633A23">
        <w:t>веч</w:t>
      </w:r>
      <w:r w:rsidRPr="00633A23">
        <w:softHyphen/>
        <w:t>ную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безутешно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осужда</w:t>
      </w:r>
      <w:r w:rsidRPr="00633A23">
        <w:softHyphen/>
        <w:t>ет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вечную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Насколько</w:t>
      </w:r>
      <w:r w:rsidRPr="00633A23">
        <w:rPr>
          <w:rFonts w:cs="Arial"/>
        </w:rPr>
        <w:t xml:space="preserve"> </w:t>
      </w:r>
      <w:r w:rsidRPr="00633A23">
        <w:t>удаляются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простой</w:t>
      </w:r>
      <w:r w:rsidRPr="00633A23">
        <w:rPr>
          <w:rFonts w:cs="Arial"/>
        </w:rPr>
        <w:t xml:space="preserve"> </w:t>
      </w:r>
      <w:r w:rsidRPr="00633A23">
        <w:t>естествен</w:t>
      </w:r>
      <w:r w:rsidRPr="00633A23">
        <w:softHyphen/>
        <w:t>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предаются</w:t>
      </w:r>
      <w:r w:rsidRPr="00633A23">
        <w:rPr>
          <w:rFonts w:cs="Arial"/>
        </w:rPr>
        <w:t xml:space="preserve"> </w:t>
      </w:r>
      <w:r w:rsidRPr="00633A23">
        <w:t>роскоши</w:t>
      </w:r>
      <w:r w:rsidRPr="00633A23">
        <w:rPr>
          <w:rFonts w:cs="Arial"/>
        </w:rPr>
        <w:t xml:space="preserve">, </w:t>
      </w:r>
      <w:r w:rsidRPr="00633A23">
        <w:t>н</w:t>
      </w:r>
      <w:r w:rsidRPr="00633A23">
        <w:t>а</w:t>
      </w:r>
      <w:r w:rsidRPr="00633A23">
        <w:t>столько</w:t>
      </w:r>
      <w:r w:rsidRPr="00633A23">
        <w:rPr>
          <w:rFonts w:cs="Arial"/>
        </w:rPr>
        <w:t xml:space="preserve"> </w:t>
      </w:r>
      <w:r w:rsidRPr="00633A23">
        <w:t>умножа</w:t>
      </w:r>
      <w:r w:rsidRPr="00633A23">
        <w:softHyphen/>
        <w:t>ют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страх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завтрашний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насколько развивается</w:t>
      </w:r>
      <w:r w:rsidRPr="00633A23">
        <w:rPr>
          <w:rFonts w:cs="Arial"/>
        </w:rPr>
        <w:t xml:space="preserve"> </w:t>
      </w:r>
      <w:r w:rsidRPr="00633A23">
        <w:t>мирская</w:t>
      </w:r>
      <w:r w:rsidRPr="00633A23">
        <w:rPr>
          <w:rFonts w:cs="Arial"/>
        </w:rPr>
        <w:t xml:space="preserve"> </w:t>
      </w:r>
      <w:r w:rsidRPr="00633A23">
        <w:t>вежл</w:t>
      </w:r>
      <w:r w:rsidRPr="00633A23">
        <w:t>и</w:t>
      </w:r>
      <w:r w:rsidRPr="00633A23">
        <w:t>вость</w:t>
      </w:r>
      <w:r w:rsidRPr="00633A23">
        <w:rPr>
          <w:rFonts w:cs="Arial"/>
        </w:rPr>
        <w:t xml:space="preserve">, </w:t>
      </w:r>
      <w:r w:rsidRPr="00633A23">
        <w:t>настолько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softHyphen/>
        <w:t>ряется</w:t>
      </w:r>
      <w:r w:rsidRPr="00633A23">
        <w:rPr>
          <w:rFonts w:cs="Arial"/>
        </w:rPr>
        <w:t xml:space="preserve"> </w:t>
      </w:r>
      <w:r w:rsidRPr="00633A23">
        <w:t>простота</w:t>
      </w:r>
      <w:r w:rsidRPr="00633A23">
        <w:rPr>
          <w:rFonts w:cs="Arial"/>
        </w:rPr>
        <w:t xml:space="preserve">, </w:t>
      </w:r>
      <w:r w:rsidRPr="00633A23">
        <w:t>радость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естественная</w:t>
      </w:r>
      <w:r w:rsidRPr="00633A23">
        <w:rPr>
          <w:rFonts w:cs="Arial"/>
        </w:rPr>
        <w:t xml:space="preserve"> </w:t>
      </w:r>
      <w:r w:rsidRPr="00633A23">
        <w:t>человече</w:t>
      </w:r>
      <w:r w:rsidRPr="00633A23">
        <w:softHyphen/>
        <w:t>ская</w:t>
      </w:r>
      <w:r w:rsidRPr="00633A23">
        <w:rPr>
          <w:rFonts w:cs="Arial"/>
        </w:rPr>
        <w:t xml:space="preserve"> </w:t>
      </w:r>
      <w:r w:rsidRPr="00633A23">
        <w:t>улыбка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Годы</w:t>
      </w:r>
      <w:r w:rsidRPr="00633A23">
        <w:rPr>
          <w:rFonts w:cs="Arial"/>
        </w:rPr>
        <w:t xml:space="preserve"> </w:t>
      </w:r>
      <w:r w:rsidRPr="00633A23">
        <w:t>проходят</w:t>
      </w:r>
      <w:r w:rsidRPr="00633A23">
        <w:rPr>
          <w:rFonts w:cs="Arial"/>
        </w:rPr>
        <w:t xml:space="preserve">,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стареют</w:t>
      </w:r>
      <w:r w:rsidRPr="00633A23">
        <w:rPr>
          <w:rFonts w:cs="Arial"/>
        </w:rPr>
        <w:t xml:space="preserve">,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останав</w:t>
      </w:r>
      <w:r w:rsidRPr="00633A23">
        <w:softHyphen/>
        <w:t>ливайтесь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перекрестке</w:t>
      </w:r>
      <w:r w:rsidRPr="00633A23">
        <w:rPr>
          <w:rFonts w:cs="Arial"/>
        </w:rPr>
        <w:t xml:space="preserve">. </w:t>
      </w:r>
      <w:r w:rsidRPr="00633A23">
        <w:t>Выберите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вашему</w:t>
      </w:r>
      <w:r w:rsidRPr="00633A23">
        <w:rPr>
          <w:rFonts w:cs="Arial"/>
        </w:rPr>
        <w:t xml:space="preserve"> </w:t>
      </w:r>
      <w:r w:rsidRPr="00633A23">
        <w:t>усер</w:t>
      </w:r>
      <w:r w:rsidRPr="00633A23">
        <w:softHyphen/>
        <w:t>дию</w:t>
      </w:r>
      <w:r w:rsidRPr="00633A23">
        <w:rPr>
          <w:rFonts w:cs="Arial"/>
        </w:rPr>
        <w:t xml:space="preserve"> </w:t>
      </w:r>
      <w:r w:rsidRPr="00633A23">
        <w:t>какой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крест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идите</w:t>
      </w:r>
      <w:r w:rsidRPr="00633A23">
        <w:rPr>
          <w:rFonts w:cs="Arial"/>
        </w:rPr>
        <w:t xml:space="preserve"> </w:t>
      </w:r>
      <w:r w:rsidRPr="00633A23">
        <w:t>одним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двух</w:t>
      </w:r>
      <w:r w:rsidRPr="00633A23">
        <w:rPr>
          <w:rFonts w:cs="Arial"/>
        </w:rPr>
        <w:t xml:space="preserve"> </w:t>
      </w:r>
      <w:r w:rsidRPr="00633A23">
        <w:t>путей нашей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Последу</w:t>
      </w:r>
      <w:r w:rsidRPr="00633A23">
        <w:t>й</w:t>
      </w:r>
      <w:r w:rsidRPr="00633A23">
        <w:t>те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Распятие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хотите</w:t>
      </w:r>
      <w:r w:rsidRPr="00633A23">
        <w:rPr>
          <w:rFonts w:cs="Arial"/>
        </w:rPr>
        <w:t xml:space="preserve"> </w:t>
      </w:r>
      <w:r w:rsidRPr="00633A23">
        <w:t>возрадоваться</w:t>
      </w:r>
      <w:r w:rsidRPr="00633A23">
        <w:rPr>
          <w:rFonts w:cs="Arial"/>
        </w:rPr>
        <w:t xml:space="preserve"> </w:t>
      </w:r>
      <w:r w:rsidRPr="00633A23">
        <w:t>радостью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Воскресения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Доверие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бывает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чело</w:t>
      </w:r>
      <w:r w:rsidRPr="00633A23">
        <w:softHyphen/>
        <w:t>веческой</w:t>
      </w:r>
      <w:r w:rsidRPr="00633A23">
        <w:rPr>
          <w:rFonts w:cs="Arial"/>
        </w:rPr>
        <w:t xml:space="preserve"> </w:t>
      </w:r>
      <w:r w:rsidRPr="00633A23">
        <w:t>воле</w:t>
      </w:r>
      <w:r w:rsidRPr="00633A23">
        <w:rPr>
          <w:rFonts w:cs="Arial"/>
        </w:rPr>
        <w:t xml:space="preserve">,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тайная</w:t>
      </w:r>
      <w:r w:rsidRPr="00633A23">
        <w:rPr>
          <w:rFonts w:cs="Arial"/>
        </w:rPr>
        <w:t xml:space="preserve"> </w:t>
      </w:r>
      <w:r w:rsidRPr="00633A23">
        <w:t>непреры</w:t>
      </w:r>
      <w:r w:rsidRPr="00633A23">
        <w:t>в</w:t>
      </w:r>
      <w:r w:rsidRPr="00633A23">
        <w:t>ная</w:t>
      </w:r>
      <w:r w:rsidRPr="00633A23">
        <w:rPr>
          <w:rFonts w:cs="Arial"/>
        </w:rPr>
        <w:t xml:space="preserve"> </w:t>
      </w:r>
      <w:r w:rsidRPr="00633A23">
        <w:t>молитва</w:t>
      </w:r>
      <w:r w:rsidRPr="00633A23">
        <w:rPr>
          <w:rFonts w:cs="Arial"/>
        </w:rPr>
        <w:t xml:space="preserve"> </w:t>
      </w:r>
      <w:r w:rsidRPr="00633A23">
        <w:t>с реальными</w:t>
      </w:r>
      <w:r w:rsidRPr="00633A23">
        <w:rPr>
          <w:rFonts w:cs="Arial"/>
        </w:rPr>
        <w:t xml:space="preserve"> </w:t>
      </w:r>
      <w:r w:rsidRPr="00633A23">
        <w:t>плодами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Сладкую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чувствуют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радуется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softHyphen/>
        <w:t>скому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принимает</w:t>
      </w:r>
      <w:r w:rsidRPr="00633A23">
        <w:rPr>
          <w:rFonts w:cs="Arial"/>
        </w:rPr>
        <w:t xml:space="preserve"> </w:t>
      </w:r>
      <w:r w:rsidRPr="00633A23">
        <w:t>горечи</w:t>
      </w:r>
      <w:r w:rsidRPr="00633A23">
        <w:rPr>
          <w:rFonts w:cs="Arial"/>
        </w:rPr>
        <w:t xml:space="preserve"> </w:t>
      </w:r>
      <w:r w:rsidRPr="00633A23">
        <w:t>с радостью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лекарственные</w:t>
      </w:r>
      <w:r w:rsidRPr="00633A23">
        <w:rPr>
          <w:rFonts w:cs="Arial"/>
        </w:rPr>
        <w:t xml:space="preserve"> </w:t>
      </w:r>
      <w:r w:rsidRPr="00633A23">
        <w:t>травы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здоровья своей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питается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поддержания</w:t>
      </w:r>
      <w:r w:rsidRPr="00633A23">
        <w:rPr>
          <w:rFonts w:cs="Arial"/>
        </w:rPr>
        <w:t xml:space="preserve"> </w:t>
      </w:r>
      <w:r w:rsidRPr="00633A23">
        <w:t>сво</w:t>
      </w:r>
      <w:r w:rsidRPr="00633A23">
        <w:softHyphen/>
        <w:t>его</w:t>
      </w:r>
      <w:r w:rsidRPr="00633A23">
        <w:rPr>
          <w:rFonts w:cs="Arial"/>
        </w:rPr>
        <w:t xml:space="preserve"> </w:t>
      </w:r>
      <w:r w:rsidRPr="00633A23">
        <w:t>тела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Трудолюбивый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кем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, </w:t>
      </w:r>
      <w:r w:rsidRPr="00633A23">
        <w:t>монахом ли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мирянином</w:t>
      </w:r>
      <w:r w:rsidRPr="00633A23">
        <w:rPr>
          <w:rFonts w:cs="Arial"/>
        </w:rPr>
        <w:t xml:space="preserve">,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 xml:space="preserve"> </w:t>
      </w:r>
      <w:r w:rsidRPr="00633A23">
        <w:t>преуспевать</w:t>
      </w:r>
      <w:r w:rsidRPr="00633A23">
        <w:rPr>
          <w:rFonts w:cs="Arial"/>
        </w:rPr>
        <w:t xml:space="preserve">, </w:t>
      </w:r>
      <w:r w:rsidRPr="00633A23">
        <w:t>пото</w:t>
      </w:r>
      <w:r w:rsidRPr="00633A23">
        <w:softHyphen/>
        <w:t>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трудиться</w:t>
      </w:r>
      <w:r w:rsidRPr="00633A23">
        <w:rPr>
          <w:rFonts w:cs="Arial"/>
        </w:rPr>
        <w:t xml:space="preserve"> </w:t>
      </w:r>
      <w:r w:rsidRPr="00633A23">
        <w:t>усердно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чело</w:t>
      </w:r>
      <w:r w:rsidRPr="00633A23">
        <w:softHyphen/>
        <w:t>век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взращивающий</w:t>
      </w:r>
      <w:r w:rsidRPr="00633A23">
        <w:rPr>
          <w:rFonts w:cs="Arial"/>
        </w:rPr>
        <w:t xml:space="preserve"> </w:t>
      </w:r>
      <w:r w:rsidRPr="00633A23">
        <w:t>усердие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даровал</w:t>
      </w:r>
      <w:r w:rsidRPr="00633A23">
        <w:rPr>
          <w:rFonts w:cs="Arial"/>
        </w:rPr>
        <w:t xml:space="preserve"> </w:t>
      </w:r>
      <w:r w:rsidRPr="00633A23">
        <w:t>ему Бог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преуспевать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ангелы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великим</w:t>
      </w:r>
      <w:r w:rsidRPr="00633A23">
        <w:rPr>
          <w:rFonts w:cs="Arial"/>
        </w:rPr>
        <w:t xml:space="preserve"> </w:t>
      </w:r>
      <w:r w:rsidRPr="00633A23">
        <w:t>благоговением</w:t>
      </w:r>
      <w:r w:rsidRPr="00633A23">
        <w:rPr>
          <w:rFonts w:cs="Arial"/>
        </w:rPr>
        <w:t xml:space="preserve"> </w:t>
      </w:r>
      <w:r w:rsidRPr="00633A23">
        <w:t>славо</w:t>
      </w:r>
      <w:r w:rsidRPr="00633A23">
        <w:softHyphen/>
        <w:t>словят</w:t>
      </w:r>
      <w:r w:rsidRPr="00633A23">
        <w:rPr>
          <w:rFonts w:cs="Arial"/>
        </w:rPr>
        <w:t xml:space="preserve"> </w:t>
      </w:r>
      <w:r w:rsidRPr="00633A23">
        <w:t>непрестанно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: </w:t>
      </w:r>
      <w:r w:rsidRPr="00633A23">
        <w:t>«Свят</w:t>
      </w:r>
      <w:r w:rsidRPr="00633A23">
        <w:rPr>
          <w:rFonts w:cs="Arial"/>
        </w:rPr>
        <w:t xml:space="preserve">, </w:t>
      </w:r>
      <w:r w:rsidRPr="00633A23">
        <w:t>Свят</w:t>
      </w:r>
      <w:r w:rsidRPr="00633A23">
        <w:rPr>
          <w:rFonts w:cs="Arial"/>
        </w:rPr>
        <w:t>...</w:t>
      </w:r>
      <w:r w:rsidRPr="00633A23">
        <w:t>»</w:t>
      </w:r>
      <w:r w:rsidRPr="00633A23">
        <w:rPr>
          <w:rFonts w:cs="Arial"/>
        </w:rPr>
        <w:t>.</w:t>
      </w:r>
      <w:r>
        <w:rPr>
          <w:rStyle w:val="ac"/>
          <w:rFonts w:cs="Arial"/>
        </w:rPr>
        <w:footnoteReference w:id="10"/>
      </w:r>
    </w:p>
    <w:p w:rsidR="00EC71F4" w:rsidRPr="00633A23" w:rsidRDefault="00EC71F4" w:rsidP="00EC71F4"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летать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>-</w:t>
      </w:r>
      <w:r w:rsidRPr="00633A23">
        <w:t>ангельски</w:t>
      </w:r>
      <w:r w:rsidRPr="00633A23">
        <w:rPr>
          <w:rFonts w:cs="Arial"/>
        </w:rPr>
        <w:t xml:space="preserve">, </w:t>
      </w:r>
      <w:r w:rsidRPr="00633A23">
        <w:t>дол</w:t>
      </w:r>
      <w:r w:rsidRPr="00633A23">
        <w:softHyphen/>
        <w:t>жен</w:t>
      </w:r>
      <w:r w:rsidRPr="00633A23">
        <w:rPr>
          <w:rFonts w:cs="Arial"/>
        </w:rPr>
        <w:t xml:space="preserve"> </w:t>
      </w:r>
      <w:r w:rsidRPr="00633A23">
        <w:t>отбросить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душевные</w:t>
      </w:r>
      <w:r w:rsidRPr="00633A23">
        <w:rPr>
          <w:rFonts w:cs="Arial"/>
        </w:rPr>
        <w:t xml:space="preserve"> </w:t>
      </w:r>
      <w:r w:rsidRPr="00633A23">
        <w:t>стр</w:t>
      </w:r>
      <w:r w:rsidRPr="00633A23">
        <w:t>а</w:t>
      </w:r>
      <w:r w:rsidRPr="00633A23">
        <w:t>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свое достояние</w:t>
      </w:r>
      <w:r w:rsidRPr="00633A23">
        <w:rPr>
          <w:rFonts w:cs="Arial"/>
        </w:rPr>
        <w:t xml:space="preserve"> </w:t>
      </w:r>
      <w:r w:rsidRPr="00633A23">
        <w:t>отдать</w:t>
      </w:r>
      <w:r w:rsidRPr="00633A23">
        <w:rPr>
          <w:rFonts w:cs="Arial"/>
        </w:rPr>
        <w:t xml:space="preserve"> </w:t>
      </w:r>
      <w:r w:rsidRPr="00633A23">
        <w:t>бедным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материальное богатство</w:t>
      </w:r>
      <w:r w:rsidRPr="00633A23">
        <w:rPr>
          <w:rFonts w:cs="Arial"/>
        </w:rPr>
        <w:t xml:space="preserve">,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духовная</w:t>
      </w:r>
      <w:r w:rsidRPr="00633A23">
        <w:rPr>
          <w:rFonts w:cs="Arial"/>
        </w:rPr>
        <w:t xml:space="preserve"> </w:t>
      </w:r>
      <w:r w:rsidRPr="00633A23">
        <w:t>нищета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душа</w:t>
      </w:r>
      <w:r w:rsidRPr="00633A23">
        <w:rPr>
          <w:rFonts w:cs="Arial"/>
        </w:rPr>
        <w:t xml:space="preserve"> </w:t>
      </w:r>
      <w:r w:rsidRPr="00633A23">
        <w:t>воскресла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 xml:space="preserve">, </w:t>
      </w:r>
      <w:r w:rsidRPr="00633A23">
        <w:t>должен</w:t>
      </w:r>
      <w:r w:rsidRPr="00633A23">
        <w:rPr>
          <w:rFonts w:cs="Arial"/>
        </w:rPr>
        <w:t xml:space="preserve"> </w:t>
      </w:r>
      <w:r w:rsidRPr="00633A23">
        <w:t>распяться человек</w:t>
      </w:r>
      <w:r w:rsidRPr="00633A23">
        <w:rPr>
          <w:rFonts w:cs="Arial"/>
        </w:rPr>
        <w:t xml:space="preserve">, </w:t>
      </w:r>
      <w:r w:rsidRPr="00633A23">
        <w:t>должны</w:t>
      </w:r>
      <w:r w:rsidRPr="00633A23">
        <w:rPr>
          <w:rFonts w:cs="Arial"/>
        </w:rPr>
        <w:t xml:space="preserve"> </w:t>
      </w:r>
      <w:r w:rsidRPr="00633A23">
        <w:t>умереть</w:t>
      </w:r>
      <w:r w:rsidRPr="00633A23">
        <w:rPr>
          <w:rFonts w:cs="Arial"/>
        </w:rPr>
        <w:t xml:space="preserve"> </w:t>
      </w:r>
      <w:r w:rsidRPr="00633A23">
        <w:t>душевные</w:t>
      </w:r>
      <w:r w:rsidRPr="00633A23">
        <w:rPr>
          <w:rFonts w:cs="Arial"/>
        </w:rPr>
        <w:t xml:space="preserve"> </w:t>
      </w:r>
      <w:r w:rsidRPr="00633A23">
        <w:t>страсти</w:t>
      </w:r>
      <w:r w:rsidRPr="00633A23">
        <w:rPr>
          <w:rFonts w:cs="Arial"/>
        </w:rPr>
        <w:t xml:space="preserve">, </w:t>
      </w:r>
      <w:r w:rsidRPr="00633A23">
        <w:t>главным образом</w:t>
      </w:r>
      <w:r w:rsidRPr="00633A23">
        <w:rPr>
          <w:rFonts w:cs="Arial"/>
        </w:rPr>
        <w:t xml:space="preserve">, </w:t>
      </w:r>
      <w:r w:rsidRPr="00633A23">
        <w:t>эгоизм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своевольное</w:t>
      </w:r>
      <w:r w:rsidRPr="00633A23">
        <w:rPr>
          <w:rFonts w:cs="Arial"/>
        </w:rPr>
        <w:t xml:space="preserve"> </w:t>
      </w:r>
      <w:r w:rsidRPr="00633A23">
        <w:t>чадо</w:t>
      </w:r>
      <w:r w:rsidRPr="00633A23">
        <w:rPr>
          <w:rFonts w:cs="Arial"/>
        </w:rPr>
        <w:t xml:space="preserve"> </w:t>
      </w:r>
      <w:r w:rsidRPr="00633A23">
        <w:t>гордости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препятствует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жественной</w:t>
      </w:r>
      <w:r w:rsidRPr="00633A23">
        <w:rPr>
          <w:rFonts w:cs="Arial"/>
        </w:rPr>
        <w:t xml:space="preserve"> </w:t>
      </w:r>
      <w:r w:rsidRPr="00633A23">
        <w:t>благодати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</w:t>
      </w:r>
      <w:r w:rsidRPr="00633A23">
        <w:softHyphen/>
        <w:t>кажает</w:t>
      </w:r>
      <w:r w:rsidRPr="00633A23">
        <w:rPr>
          <w:rFonts w:cs="Arial"/>
        </w:rPr>
        <w:t xml:space="preserve"> </w:t>
      </w:r>
      <w:r w:rsidRPr="00633A23">
        <w:t>человеческий</w:t>
      </w:r>
      <w:r w:rsidRPr="00633A23">
        <w:rPr>
          <w:rFonts w:cs="Arial"/>
        </w:rPr>
        <w:t xml:space="preserve"> </w:t>
      </w:r>
      <w:r w:rsidRPr="00633A23">
        <w:t>лик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Время</w:t>
      </w:r>
      <w:r w:rsidRPr="00633A23">
        <w:rPr>
          <w:rFonts w:cs="Arial"/>
        </w:rPr>
        <w:t xml:space="preserve">, </w:t>
      </w:r>
      <w:r w:rsidRPr="00633A23">
        <w:t>потраченное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работы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са</w:t>
      </w:r>
      <w:r w:rsidRPr="00633A23">
        <w:softHyphen/>
        <w:t>мими</w:t>
      </w:r>
      <w:r w:rsidRPr="00633A23">
        <w:rPr>
          <w:rFonts w:cs="Arial"/>
        </w:rPr>
        <w:t xml:space="preserve"> </w:t>
      </w:r>
      <w:r w:rsidRPr="00633A23">
        <w:t>собою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считайте</w:t>
      </w:r>
      <w:r w:rsidRPr="00633A23">
        <w:rPr>
          <w:rFonts w:cs="Arial"/>
        </w:rPr>
        <w:t xml:space="preserve"> </w:t>
      </w:r>
      <w:r w:rsidRPr="00633A23">
        <w:t>потерянным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духов</w:t>
      </w:r>
      <w:r w:rsidRPr="00633A23">
        <w:softHyphen/>
        <w:t>ное</w:t>
      </w:r>
      <w:r w:rsidRPr="00633A23">
        <w:rPr>
          <w:rFonts w:cs="Arial"/>
        </w:rPr>
        <w:t xml:space="preserve"> </w:t>
      </w:r>
      <w:r w:rsidRPr="00633A23">
        <w:t>условие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вас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действенная</w:t>
      </w:r>
      <w:r w:rsidRPr="00633A23">
        <w:rPr>
          <w:rFonts w:cs="Arial"/>
        </w:rPr>
        <w:t xml:space="preserve"> </w:t>
      </w:r>
      <w:r w:rsidRPr="00633A23">
        <w:t>помощь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ваших ближних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Наши</w:t>
      </w:r>
      <w:r w:rsidRPr="00633A23">
        <w:rPr>
          <w:rFonts w:cs="Arial"/>
        </w:rPr>
        <w:t xml:space="preserve"> </w:t>
      </w:r>
      <w:r w:rsidRPr="00633A23">
        <w:t>древние</w:t>
      </w:r>
      <w:r w:rsidRPr="00633A23">
        <w:rPr>
          <w:rFonts w:cs="Arial"/>
        </w:rPr>
        <w:t xml:space="preserve"> </w:t>
      </w:r>
      <w:r w:rsidRPr="00633A23">
        <w:t>отцы</w:t>
      </w:r>
      <w:r w:rsidRPr="00633A23">
        <w:rPr>
          <w:rFonts w:cs="Arial"/>
        </w:rPr>
        <w:t xml:space="preserve"> </w:t>
      </w:r>
      <w:r w:rsidRPr="00633A23">
        <w:t>имели</w:t>
      </w:r>
      <w:r w:rsidRPr="00633A23">
        <w:rPr>
          <w:rFonts w:cs="Arial"/>
        </w:rPr>
        <w:t xml:space="preserve"> </w:t>
      </w:r>
      <w:r w:rsidRPr="00633A23">
        <w:t>подвижнический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.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постились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предпочитали</w:t>
      </w:r>
      <w:r w:rsidRPr="00633A23">
        <w:rPr>
          <w:rFonts w:cs="Arial"/>
        </w:rPr>
        <w:t xml:space="preserve"> </w:t>
      </w:r>
      <w:r w:rsidRPr="00633A23">
        <w:t>варево</w:t>
      </w:r>
      <w:r w:rsidRPr="00633A23">
        <w:rPr>
          <w:rFonts w:cs="Arial"/>
        </w:rPr>
        <w:t xml:space="preserve">, </w:t>
      </w:r>
      <w:r w:rsidRPr="00633A23">
        <w:t>поэтому имели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святость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телесное</w:t>
      </w:r>
      <w:r w:rsidRPr="00633A23">
        <w:rPr>
          <w:rFonts w:cs="Arial"/>
        </w:rPr>
        <w:t xml:space="preserve"> </w:t>
      </w:r>
      <w:r w:rsidRPr="00633A23">
        <w:t>здоровье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же время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избегаем</w:t>
      </w:r>
      <w:r w:rsidRPr="00633A23">
        <w:rPr>
          <w:rFonts w:cs="Arial"/>
        </w:rPr>
        <w:t xml:space="preserve"> </w:t>
      </w:r>
      <w:r w:rsidRPr="00633A23">
        <w:t>аскезы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варева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сами стали</w:t>
      </w:r>
      <w:r w:rsidRPr="00633A23">
        <w:rPr>
          <w:rFonts w:cs="Arial"/>
        </w:rPr>
        <w:t xml:space="preserve"> </w:t>
      </w:r>
      <w:r w:rsidRPr="00633A23">
        <w:t>вареными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курица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копалась</w:t>
      </w:r>
      <w:r w:rsidRPr="00633A23">
        <w:rPr>
          <w:rFonts w:cs="Arial"/>
        </w:rPr>
        <w:t xml:space="preserve"> </w:t>
      </w:r>
      <w:r w:rsidRPr="00633A23">
        <w:t>в земле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сбросила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жир</w:t>
      </w:r>
      <w:r w:rsidRPr="00633A23">
        <w:rPr>
          <w:rFonts w:cs="Arial"/>
        </w:rPr>
        <w:t xml:space="preserve">, </w:t>
      </w:r>
      <w:r w:rsidRPr="00633A23">
        <w:t>летала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 поймал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ястреб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Носящий</w:t>
      </w:r>
      <w:r w:rsidRPr="00633A23">
        <w:rPr>
          <w:rFonts w:cs="Arial"/>
        </w:rPr>
        <w:t xml:space="preserve"> </w:t>
      </w:r>
      <w:r w:rsidRPr="00633A23">
        <w:t>тяжелую</w:t>
      </w:r>
      <w:r w:rsidRPr="00633A23">
        <w:rPr>
          <w:rFonts w:cs="Arial"/>
        </w:rPr>
        <w:t xml:space="preserve"> </w:t>
      </w:r>
      <w:r w:rsidRPr="00633A23">
        <w:t>суму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 </w:t>
      </w:r>
      <w:r w:rsidRPr="00633A23">
        <w:t>изба</w:t>
      </w:r>
      <w:r w:rsidRPr="00633A23">
        <w:softHyphen/>
        <w:t>виться</w:t>
      </w:r>
      <w:r w:rsidRPr="00633A23">
        <w:rPr>
          <w:rFonts w:cs="Arial"/>
        </w:rPr>
        <w:t xml:space="preserve">. </w:t>
      </w:r>
      <w:r w:rsidRPr="00633A23">
        <w:t>Какую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вероятно</w:t>
      </w:r>
      <w:r w:rsidRPr="00633A23">
        <w:rPr>
          <w:rFonts w:cs="Arial"/>
        </w:rPr>
        <w:t xml:space="preserve">, </w:t>
      </w:r>
      <w:r w:rsidRPr="00633A23">
        <w:t>лишнюю</w:t>
      </w:r>
      <w:r w:rsidRPr="00633A23">
        <w:rPr>
          <w:rFonts w:cs="Arial"/>
        </w:rPr>
        <w:t xml:space="preserve"> </w:t>
      </w:r>
      <w:r w:rsidRPr="00633A23">
        <w:t>тяжесть</w:t>
      </w:r>
      <w:r w:rsidRPr="00633A23">
        <w:rPr>
          <w:rFonts w:cs="Arial"/>
        </w:rPr>
        <w:t xml:space="preserve"> </w:t>
      </w:r>
      <w:r w:rsidRPr="00633A23">
        <w:t>таскает постоянно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полнеет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обжорства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вредит своему</w:t>
      </w:r>
      <w:r w:rsidRPr="00633A23">
        <w:rPr>
          <w:rFonts w:cs="Arial"/>
        </w:rPr>
        <w:t xml:space="preserve"> </w:t>
      </w:r>
      <w:r w:rsidRPr="00633A23">
        <w:t>здоровью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Сладок</w:t>
      </w:r>
      <w:r w:rsidRPr="00633A23">
        <w:rPr>
          <w:rFonts w:cs="Arial"/>
        </w:rPr>
        <w:t xml:space="preserve"> </w:t>
      </w:r>
      <w:r w:rsidRPr="00633A23">
        <w:t>хлеб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поста</w:t>
      </w:r>
      <w:r w:rsidRPr="00633A23">
        <w:rPr>
          <w:rFonts w:cs="Arial"/>
        </w:rPr>
        <w:t xml:space="preserve">. </w:t>
      </w:r>
      <w:r w:rsidRPr="00633A23">
        <w:t>Сладок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сон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бде</w:t>
      </w:r>
      <w:r w:rsidRPr="00633A23">
        <w:softHyphen/>
        <w:t>ния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утомления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жестком</w:t>
      </w:r>
      <w:r w:rsidRPr="00633A23">
        <w:rPr>
          <w:rFonts w:cs="Arial"/>
        </w:rPr>
        <w:t xml:space="preserve"> </w:t>
      </w:r>
      <w:r w:rsidRPr="00633A23">
        <w:t>камне</w:t>
      </w:r>
      <w:r w:rsidRPr="00633A23">
        <w:rPr>
          <w:rFonts w:cs="Arial"/>
        </w:rPr>
        <w:t xml:space="preserve"> </w:t>
      </w:r>
      <w:r w:rsidRPr="00633A23">
        <w:t>отдохнуть можно</w:t>
      </w:r>
      <w:r w:rsidRPr="00633A23">
        <w:rPr>
          <w:rFonts w:cs="Arial"/>
        </w:rPr>
        <w:t xml:space="preserve"> </w:t>
      </w:r>
      <w:r w:rsidRPr="00633A23">
        <w:t>лучше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кресле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Насколько</w:t>
      </w:r>
      <w:r w:rsidRPr="00633A23">
        <w:rPr>
          <w:rFonts w:cs="Arial"/>
        </w:rPr>
        <w:t xml:space="preserve"> </w:t>
      </w:r>
      <w:r w:rsidRPr="00633A23">
        <w:t>избегает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>-</w:t>
      </w:r>
      <w:r w:rsidRPr="00633A23">
        <w:t>либо</w:t>
      </w:r>
      <w:r w:rsidRPr="00633A23">
        <w:rPr>
          <w:rFonts w:cs="Arial"/>
        </w:rPr>
        <w:t xml:space="preserve"> </w:t>
      </w:r>
      <w:r w:rsidRPr="00633A23">
        <w:t>человеческого</w:t>
      </w:r>
      <w:r w:rsidRPr="00633A23">
        <w:rPr>
          <w:rFonts w:cs="Arial"/>
        </w:rPr>
        <w:t xml:space="preserve"> </w:t>
      </w:r>
      <w:r w:rsidRPr="00633A23">
        <w:t>уте</w:t>
      </w:r>
      <w:r w:rsidRPr="00633A23">
        <w:softHyphen/>
        <w:t>шения</w:t>
      </w:r>
      <w:r w:rsidRPr="00633A23">
        <w:rPr>
          <w:rFonts w:cs="Arial"/>
        </w:rPr>
        <w:t xml:space="preserve">, </w:t>
      </w:r>
      <w:r w:rsidRPr="00633A23">
        <w:t>настолько</w:t>
      </w:r>
      <w:r w:rsidRPr="00633A23">
        <w:rPr>
          <w:rFonts w:cs="Arial"/>
        </w:rPr>
        <w:t xml:space="preserve"> </w:t>
      </w:r>
      <w:r w:rsidRPr="00633A23">
        <w:t>приближается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нему</w:t>
      </w:r>
      <w:r w:rsidRPr="00633A23">
        <w:rPr>
          <w:rFonts w:cs="Arial"/>
        </w:rPr>
        <w:t xml:space="preserve"> </w:t>
      </w:r>
      <w:r w:rsidRPr="00633A23">
        <w:t>божествен</w:t>
      </w:r>
      <w:r w:rsidRPr="00633A23">
        <w:softHyphen/>
        <w:t>ное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Если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исправится</w:t>
      </w:r>
      <w:r w:rsidRPr="00633A23">
        <w:rPr>
          <w:rFonts w:cs="Arial"/>
        </w:rPr>
        <w:t xml:space="preserve"> </w:t>
      </w:r>
      <w:r w:rsidRPr="00633A23">
        <w:t>каждый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умножать</w:t>
      </w:r>
      <w:r w:rsidRPr="00633A23">
        <w:rPr>
          <w:rFonts w:cs="Arial"/>
        </w:rPr>
        <w:t xml:space="preserve"> </w:t>
      </w:r>
      <w:r w:rsidRPr="00633A23">
        <w:t>добро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>-</w:t>
      </w:r>
      <w:r w:rsidRPr="00633A23">
        <w:t>хорошему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жет</w:t>
      </w:r>
      <w:r w:rsidRPr="00633A23">
        <w:rPr>
          <w:rFonts w:cs="Arial"/>
        </w:rPr>
        <w:t xml:space="preserve"> </w:t>
      </w:r>
      <w:r w:rsidRPr="00633A23">
        <w:t>побе</w:t>
      </w:r>
      <w:r w:rsidRPr="00633A23">
        <w:softHyphen/>
        <w:t>дить</w:t>
      </w:r>
      <w:r w:rsidRPr="00633A23">
        <w:rPr>
          <w:rFonts w:cs="Arial"/>
        </w:rPr>
        <w:t>?</w:t>
      </w:r>
    </w:p>
    <w:p w:rsidR="00EC71F4" w:rsidRPr="00633A23" w:rsidRDefault="00EC71F4" w:rsidP="00EC71F4"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услышать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весть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 </w:t>
      </w:r>
      <w:r w:rsidRPr="00633A23">
        <w:t>Божия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измениться</w:t>
      </w:r>
      <w:r w:rsidRPr="00633A23">
        <w:rPr>
          <w:rFonts w:cs="Arial"/>
        </w:rPr>
        <w:t xml:space="preserve">, </w:t>
      </w:r>
      <w:r w:rsidRPr="00633A23">
        <w:t>нужно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самому</w:t>
      </w:r>
      <w:r w:rsidRPr="00633A23">
        <w:rPr>
          <w:rFonts w:cs="Arial"/>
        </w:rPr>
        <w:t xml:space="preserve"> </w:t>
      </w:r>
      <w:r w:rsidRPr="00633A23">
        <w:t>настроить свой</w:t>
      </w:r>
      <w:r w:rsidRPr="00633A23">
        <w:rPr>
          <w:rFonts w:cs="Arial"/>
        </w:rPr>
        <w:t xml:space="preserve"> </w:t>
      </w:r>
      <w:r w:rsidRPr="00633A23">
        <w:t>приемник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ту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частоту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передает Христос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Святое</w:t>
      </w:r>
      <w:r w:rsidRPr="00633A23">
        <w:rPr>
          <w:rFonts w:cs="Arial"/>
        </w:rPr>
        <w:t xml:space="preserve"> </w:t>
      </w:r>
      <w:r w:rsidRPr="00633A23">
        <w:t>Евангелие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благогове</w:t>
      </w:r>
      <w:r w:rsidRPr="00633A23">
        <w:softHyphen/>
        <w:t>нием</w:t>
      </w:r>
      <w:r w:rsidRPr="00633A23">
        <w:rPr>
          <w:rFonts w:cs="Arial"/>
        </w:rPr>
        <w:t xml:space="preserve"> </w:t>
      </w:r>
      <w:r w:rsidRPr="00633A23">
        <w:t>осуществлять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божественные</w:t>
      </w:r>
      <w:r w:rsidRPr="00633A23">
        <w:rPr>
          <w:rFonts w:cs="Arial"/>
        </w:rPr>
        <w:t xml:space="preserve"> </w:t>
      </w:r>
      <w:r w:rsidRPr="00633A23">
        <w:t>заповеди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Одно</w:t>
      </w:r>
      <w:r w:rsidRPr="00633A23">
        <w:rPr>
          <w:rFonts w:cs="Arial"/>
        </w:rPr>
        <w:t xml:space="preserve"> </w:t>
      </w:r>
      <w:r w:rsidRPr="00633A23">
        <w:t>дело</w:t>
      </w:r>
      <w:r w:rsidRPr="00633A23">
        <w:rPr>
          <w:rFonts w:cs="Arial"/>
        </w:rPr>
        <w:t xml:space="preserve"> </w:t>
      </w:r>
      <w:r w:rsidRPr="00633A23">
        <w:t>благоговение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другое</w:t>
      </w:r>
      <w:r w:rsidRPr="00633A23">
        <w:rPr>
          <w:rFonts w:cs="Arial"/>
        </w:rPr>
        <w:t xml:space="preserve"> </w:t>
      </w:r>
      <w:r w:rsidRPr="00633A23">
        <w:t>дело</w:t>
      </w:r>
      <w:r w:rsidRPr="00633A23">
        <w:rPr>
          <w:rFonts w:cs="Arial"/>
        </w:rPr>
        <w:t xml:space="preserve"> </w:t>
      </w:r>
      <w:r w:rsidRPr="00633A23">
        <w:t>благочес</w:t>
      </w:r>
      <w:r w:rsidRPr="00633A23">
        <w:softHyphen/>
        <w:t>тие</w:t>
      </w:r>
      <w:r w:rsidRPr="00633A23">
        <w:rPr>
          <w:rFonts w:cs="Arial"/>
        </w:rPr>
        <w:t xml:space="preserve">.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православное</w:t>
      </w:r>
      <w:r w:rsidRPr="00633A23">
        <w:rPr>
          <w:rFonts w:cs="Arial"/>
        </w:rPr>
        <w:t xml:space="preserve"> </w:t>
      </w:r>
      <w:r w:rsidRPr="00633A23">
        <w:t>восточное</w:t>
      </w:r>
      <w:r w:rsidRPr="00633A23">
        <w:rPr>
          <w:rFonts w:cs="Arial"/>
        </w:rPr>
        <w:t xml:space="preserve"> </w:t>
      </w:r>
      <w:r w:rsidRPr="00633A23">
        <w:t>благоговение отличается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западного</w:t>
      </w:r>
      <w:r w:rsidRPr="00633A23">
        <w:rPr>
          <w:rFonts w:cs="Arial"/>
        </w:rPr>
        <w:t xml:space="preserve"> </w:t>
      </w:r>
      <w:r w:rsidRPr="00633A23">
        <w:t>европейского</w:t>
      </w:r>
      <w:r w:rsidRPr="00633A23">
        <w:rPr>
          <w:rFonts w:cs="Arial"/>
        </w:rPr>
        <w:t xml:space="preserve"> </w:t>
      </w:r>
      <w:r w:rsidRPr="00633A23">
        <w:t>благочестия</w:t>
      </w:r>
      <w:r w:rsidRPr="00633A23">
        <w:rPr>
          <w:rFonts w:cs="Arial"/>
        </w:rPr>
        <w:t xml:space="preserve">: </w:t>
      </w:r>
      <w:r w:rsidRPr="00633A23">
        <w:t>благоговение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божес</w:t>
      </w:r>
      <w:r w:rsidRPr="00633A23">
        <w:t>т</w:t>
      </w:r>
      <w:r w:rsidRPr="00633A23">
        <w:t>венную</w:t>
      </w:r>
      <w:r w:rsidRPr="00633A23">
        <w:rPr>
          <w:rFonts w:cs="Arial"/>
        </w:rPr>
        <w:t xml:space="preserve"> </w:t>
      </w:r>
      <w:r w:rsidRPr="00633A23">
        <w:t>благодать</w:t>
      </w:r>
      <w:r w:rsidRPr="00633A23">
        <w:rPr>
          <w:rFonts w:cs="Arial"/>
        </w:rPr>
        <w:t xml:space="preserve">, </w:t>
      </w:r>
      <w:r w:rsidRPr="00633A23">
        <w:t>благо</w:t>
      </w:r>
      <w:r w:rsidRPr="00633A23">
        <w:softHyphen/>
        <w:t>честие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человеческий</w:t>
      </w:r>
      <w:r w:rsidRPr="00633A23">
        <w:rPr>
          <w:rFonts w:cs="Arial"/>
        </w:rPr>
        <w:t xml:space="preserve"> </w:t>
      </w:r>
      <w:r w:rsidRPr="00633A23">
        <w:t>рассудок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Хорошо</w:t>
      </w:r>
      <w:r w:rsidRPr="00633A23">
        <w:rPr>
          <w:rFonts w:cs="Arial"/>
        </w:rPr>
        <w:t xml:space="preserve"> </w:t>
      </w:r>
      <w:r w:rsidRPr="00633A23">
        <w:t>читать</w:t>
      </w:r>
      <w:r w:rsidRPr="00633A23">
        <w:rPr>
          <w:rFonts w:cs="Arial"/>
        </w:rPr>
        <w:t xml:space="preserve"> </w:t>
      </w:r>
      <w:r w:rsidRPr="00633A23">
        <w:t>духовные</w:t>
      </w:r>
      <w:r w:rsidRPr="00633A23">
        <w:rPr>
          <w:rFonts w:cs="Arial"/>
        </w:rPr>
        <w:t xml:space="preserve"> </w:t>
      </w:r>
      <w:r w:rsidRPr="00633A23">
        <w:t>книги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лучше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осу</w:t>
      </w:r>
      <w:r w:rsidRPr="00633A23">
        <w:softHyphen/>
        <w:t>ществлять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lastRenderedPageBreak/>
        <w:t>Настоящий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ведет</w:t>
      </w:r>
      <w:r w:rsidRPr="00633A23">
        <w:rPr>
          <w:rFonts w:cs="Arial"/>
        </w:rPr>
        <w:t xml:space="preserve"> </w:t>
      </w:r>
      <w:r w:rsidRPr="00633A23">
        <w:t>правильные беседы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правильно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>-</w:t>
      </w:r>
      <w:r w:rsidRPr="00633A23">
        <w:t>евангельски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Не</w:t>
      </w:r>
      <w:r w:rsidRPr="00633A23">
        <w:rPr>
          <w:rFonts w:cs="Arial"/>
        </w:rPr>
        <w:t xml:space="preserve"> </w:t>
      </w:r>
      <w:r w:rsidRPr="00633A23">
        <w:t>огорчайтесь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имеете</w:t>
      </w:r>
      <w:r w:rsidRPr="00633A23">
        <w:rPr>
          <w:rFonts w:cs="Arial"/>
        </w:rPr>
        <w:t xml:space="preserve"> </w:t>
      </w:r>
      <w:r w:rsidRPr="00633A23">
        <w:t>наследственные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достатки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гордитесь</w:t>
      </w:r>
      <w:r w:rsidRPr="00633A23">
        <w:rPr>
          <w:rFonts w:cs="Arial"/>
        </w:rPr>
        <w:t xml:space="preserve"> </w:t>
      </w:r>
      <w:r w:rsidRPr="00633A23">
        <w:t>вашими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следственными добродетелями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проверять</w:t>
      </w:r>
      <w:r w:rsidRPr="00633A23">
        <w:rPr>
          <w:rFonts w:cs="Arial"/>
        </w:rPr>
        <w:t xml:space="preserve"> </w:t>
      </w:r>
      <w:r w:rsidRPr="00633A23">
        <w:t>тот труд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употребил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исправление</w:t>
      </w:r>
      <w:r w:rsidRPr="00633A23">
        <w:rPr>
          <w:rFonts w:cs="Arial"/>
        </w:rPr>
        <w:t xml:space="preserve"> </w:t>
      </w:r>
      <w:r w:rsidRPr="00633A23">
        <w:t>сво</w:t>
      </w:r>
      <w:r w:rsidRPr="00633A23">
        <w:softHyphen/>
        <w:t>его</w:t>
      </w:r>
      <w:r w:rsidRPr="00633A23">
        <w:rPr>
          <w:rFonts w:cs="Arial"/>
        </w:rPr>
        <w:t xml:space="preserve"> </w:t>
      </w:r>
      <w:r w:rsidRPr="00633A23">
        <w:t>ветхого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Если</w:t>
      </w:r>
      <w:r w:rsidRPr="00633A23">
        <w:rPr>
          <w:rFonts w:cs="Arial"/>
        </w:rPr>
        <w:t xml:space="preserve"> </w:t>
      </w:r>
      <w:r w:rsidRPr="00633A23">
        <w:t>мягкий</w:t>
      </w:r>
      <w:r w:rsidRPr="00633A23">
        <w:rPr>
          <w:rFonts w:cs="Arial"/>
        </w:rPr>
        <w:t xml:space="preserve"> </w:t>
      </w:r>
      <w:r w:rsidRPr="00633A23">
        <w:t>нрав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духовном</w:t>
      </w:r>
      <w:r w:rsidRPr="00633A23">
        <w:rPr>
          <w:rFonts w:cs="Arial"/>
        </w:rPr>
        <w:t xml:space="preserve"> </w:t>
      </w:r>
      <w:r w:rsidRPr="00633A23">
        <w:t>преуспеянии</w:t>
      </w:r>
      <w:r w:rsidRPr="00633A23">
        <w:rPr>
          <w:rFonts w:cs="Arial"/>
        </w:rPr>
        <w:t xml:space="preserve"> </w:t>
      </w:r>
      <w:r w:rsidRPr="00633A23">
        <w:t>помога</w:t>
      </w:r>
      <w:r w:rsidRPr="00633A23">
        <w:softHyphen/>
        <w:t>ет</w:t>
      </w:r>
      <w:r w:rsidRPr="00633A23">
        <w:rPr>
          <w:rFonts w:cs="Arial"/>
        </w:rPr>
        <w:t xml:space="preserve"> </w:t>
      </w:r>
      <w:r w:rsidRPr="00633A23">
        <w:t>однажды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гневливый</w:t>
      </w:r>
      <w:r w:rsidRPr="00633A23">
        <w:rPr>
          <w:rFonts w:cs="Arial"/>
        </w:rPr>
        <w:t xml:space="preserve"> </w:t>
      </w:r>
      <w:r w:rsidRPr="00633A23">
        <w:t>помогает</w:t>
      </w:r>
      <w:r w:rsidRPr="00633A23">
        <w:rPr>
          <w:rFonts w:cs="Arial"/>
        </w:rPr>
        <w:t xml:space="preserve"> </w:t>
      </w:r>
      <w:r w:rsidRPr="00633A23">
        <w:t>гораздо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, </w:t>
      </w:r>
      <w:r w:rsidRPr="00633A23">
        <w:t>достаточно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силу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гнева</w:t>
      </w:r>
      <w:r w:rsidRPr="00633A23">
        <w:rPr>
          <w:rFonts w:cs="Arial"/>
        </w:rPr>
        <w:t xml:space="preserve"> </w:t>
      </w:r>
      <w:r w:rsidRPr="00633A23">
        <w:t>направить</w:t>
      </w:r>
      <w:r w:rsidRPr="00633A23">
        <w:rPr>
          <w:rFonts w:cs="Arial"/>
        </w:rPr>
        <w:t xml:space="preserve"> </w:t>
      </w:r>
      <w:r w:rsidRPr="00633A23">
        <w:t>против зла</w:t>
      </w:r>
      <w:r w:rsidRPr="00633A23">
        <w:rPr>
          <w:rFonts w:cs="Arial"/>
        </w:rPr>
        <w:t xml:space="preserve">, </w:t>
      </w:r>
      <w:r w:rsidRPr="00633A23">
        <w:t>против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у</w:t>
      </w:r>
      <w:r w:rsidRPr="00633A23">
        <w:t>шевных</w:t>
      </w:r>
      <w:r w:rsidRPr="00633A23">
        <w:rPr>
          <w:rFonts w:cs="Arial"/>
        </w:rPr>
        <w:t xml:space="preserve"> </w:t>
      </w:r>
      <w:r w:rsidRPr="00633A23">
        <w:t>страстей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Кто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добивается</w:t>
      </w:r>
      <w:r w:rsidRPr="00633A23">
        <w:rPr>
          <w:rFonts w:cs="Arial"/>
        </w:rPr>
        <w:t xml:space="preserve"> </w:t>
      </w:r>
      <w:r w:rsidRPr="00633A23">
        <w:t>почета</w:t>
      </w:r>
      <w:r w:rsidRPr="00633A23">
        <w:rPr>
          <w:rFonts w:cs="Arial"/>
        </w:rPr>
        <w:t xml:space="preserve">,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роться</w:t>
      </w:r>
      <w:r w:rsidRPr="00633A23">
        <w:rPr>
          <w:rFonts w:cs="Arial"/>
        </w:rPr>
        <w:t xml:space="preserve">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.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продвигается</w:t>
      </w:r>
      <w:r w:rsidRPr="00633A23">
        <w:rPr>
          <w:rFonts w:cs="Arial"/>
        </w:rPr>
        <w:t xml:space="preserve"> </w:t>
      </w:r>
      <w:r w:rsidRPr="00633A23">
        <w:t>людьми</w:t>
      </w:r>
      <w:r w:rsidRPr="00633A23">
        <w:rPr>
          <w:rFonts w:cs="Arial"/>
        </w:rPr>
        <w:t xml:space="preserve">, </w:t>
      </w:r>
      <w:r w:rsidRPr="00633A23">
        <w:t>тот 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иметь</w:t>
      </w:r>
      <w:r w:rsidRPr="00633A23">
        <w:rPr>
          <w:rFonts w:cs="Arial"/>
        </w:rPr>
        <w:t xml:space="preserve"> </w:t>
      </w:r>
      <w:r w:rsidRPr="00633A23">
        <w:t>своими</w:t>
      </w:r>
      <w:r w:rsidRPr="00633A23">
        <w:rPr>
          <w:rFonts w:cs="Arial"/>
        </w:rPr>
        <w:t xml:space="preserve"> </w:t>
      </w:r>
      <w:r w:rsidRPr="00633A23">
        <w:t>помощниками</w:t>
      </w:r>
      <w:r w:rsidRPr="00633A23">
        <w:rPr>
          <w:rFonts w:cs="Arial"/>
        </w:rPr>
        <w:t xml:space="preserve">.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>-</w:t>
      </w:r>
      <w:r w:rsidRPr="00633A23">
        <w:t>вествуется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тому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мощником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В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твое</w:t>
      </w:r>
      <w:r w:rsidRPr="00633A23">
        <w:rPr>
          <w:rFonts w:cs="Arial"/>
        </w:rPr>
        <w:t xml:space="preserve"> </w:t>
      </w:r>
      <w:r w:rsidRPr="00633A23">
        <w:t>духовное</w:t>
      </w:r>
      <w:r w:rsidRPr="00633A23">
        <w:rPr>
          <w:rFonts w:cs="Arial"/>
        </w:rPr>
        <w:t xml:space="preserve"> </w:t>
      </w:r>
      <w:r w:rsidRPr="00633A23">
        <w:t>древо</w:t>
      </w:r>
      <w:r w:rsidRPr="00633A23">
        <w:rPr>
          <w:rFonts w:cs="Arial"/>
        </w:rPr>
        <w:t xml:space="preserve"> </w:t>
      </w:r>
      <w:r w:rsidRPr="00633A23">
        <w:t>мало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низ</w:t>
      </w:r>
      <w:r w:rsidRPr="00633A23">
        <w:softHyphen/>
        <w:t>ки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ветви</w:t>
      </w:r>
      <w:r w:rsidRPr="00633A23">
        <w:rPr>
          <w:rFonts w:cs="Arial"/>
        </w:rPr>
        <w:t xml:space="preserve">, </w:t>
      </w:r>
      <w:r w:rsidRPr="00633A23">
        <w:t>приими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радостью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у</w:t>
      </w:r>
      <w:r w:rsidRPr="00633A23">
        <w:t>ховную</w:t>
      </w:r>
      <w:r w:rsidRPr="00633A23">
        <w:rPr>
          <w:rFonts w:cs="Arial"/>
        </w:rPr>
        <w:t xml:space="preserve"> </w:t>
      </w:r>
      <w:r w:rsidRPr="00633A23">
        <w:t>ограду</w:t>
      </w:r>
      <w:r w:rsidRPr="00633A23">
        <w:rPr>
          <w:rFonts w:cs="Arial"/>
        </w:rPr>
        <w:t xml:space="preserve"> </w:t>
      </w:r>
      <w:r w:rsidRPr="00633A23">
        <w:t>и узы</w:t>
      </w:r>
      <w:r w:rsidRPr="00633A23">
        <w:rPr>
          <w:rFonts w:cs="Arial"/>
        </w:rPr>
        <w:t xml:space="preserve"> </w:t>
      </w:r>
      <w:r w:rsidRPr="00633A23">
        <w:t>ограничения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изувеченным</w:t>
      </w:r>
      <w:r w:rsidRPr="00633A23">
        <w:rPr>
          <w:rFonts w:cs="Arial"/>
        </w:rPr>
        <w:t xml:space="preserve"> </w:t>
      </w:r>
      <w:r w:rsidRPr="00633A23">
        <w:t>козами 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прийти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t>д</w:t>
      </w:r>
      <w:r w:rsidRPr="00633A23">
        <w:t>ность</w:t>
      </w:r>
      <w:r w:rsidRPr="00633A23">
        <w:rPr>
          <w:rFonts w:cs="Arial"/>
        </w:rPr>
        <w:t xml:space="preserve">. </w:t>
      </w:r>
      <w:r w:rsidRPr="00633A23">
        <w:t>Сотвори</w:t>
      </w:r>
      <w:r w:rsidRPr="00633A23">
        <w:rPr>
          <w:rFonts w:cs="Arial"/>
        </w:rPr>
        <w:t xml:space="preserve"> </w:t>
      </w:r>
      <w:r w:rsidRPr="00633A23">
        <w:t>терпение</w:t>
      </w:r>
      <w:r w:rsidRPr="00633A23">
        <w:rPr>
          <w:rFonts w:cs="Arial"/>
        </w:rPr>
        <w:t xml:space="preserve">, </w:t>
      </w:r>
      <w:r w:rsidRPr="00633A23">
        <w:t>чтобы возрасти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 xml:space="preserve">, </w:t>
      </w:r>
      <w:r w:rsidRPr="00633A23">
        <w:t>вкусить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плодов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прохла</w:t>
      </w:r>
      <w:r w:rsidRPr="00633A23">
        <w:softHyphen/>
        <w:t>диться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о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тени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Величайшей</w:t>
      </w:r>
      <w:r w:rsidRPr="00633A23">
        <w:rPr>
          <w:rFonts w:cs="Arial"/>
        </w:rPr>
        <w:t xml:space="preserve"> </w:t>
      </w:r>
      <w:r w:rsidRPr="00633A23">
        <w:t>молитвой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наших</w:t>
      </w:r>
      <w:r w:rsidRPr="00633A23">
        <w:rPr>
          <w:rFonts w:cs="Arial"/>
        </w:rPr>
        <w:t xml:space="preserve"> </w:t>
      </w:r>
      <w:r w:rsidRPr="00633A23">
        <w:t>предков</w:t>
      </w:r>
      <w:r w:rsidRPr="00633A23">
        <w:rPr>
          <w:rFonts w:cs="Arial"/>
        </w:rPr>
        <w:t xml:space="preserve"> </w:t>
      </w:r>
      <w:r w:rsidRPr="00633A23">
        <w:t>яв</w:t>
      </w:r>
      <w:r w:rsidRPr="00633A23">
        <w:softHyphen/>
        <w:t>ляется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духовное</w:t>
      </w:r>
      <w:r w:rsidRPr="00633A23">
        <w:rPr>
          <w:rFonts w:cs="Arial"/>
        </w:rPr>
        <w:t xml:space="preserve"> </w:t>
      </w:r>
      <w:r w:rsidRPr="00633A23">
        <w:t>преуспеяние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они имеют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помощь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говоря уже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молитве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дерзновение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 радости</w:t>
      </w:r>
      <w:r w:rsidRPr="00633A23">
        <w:rPr>
          <w:rFonts w:cs="Arial"/>
        </w:rPr>
        <w:t xml:space="preserve">,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чувствуют</w:t>
      </w:r>
      <w:r w:rsidRPr="00633A23">
        <w:rPr>
          <w:rFonts w:cs="Arial"/>
        </w:rPr>
        <w:t xml:space="preserve"> </w:t>
      </w:r>
      <w:r w:rsidRPr="00633A23">
        <w:t>наши</w:t>
      </w:r>
      <w:r w:rsidRPr="00633A23">
        <w:rPr>
          <w:rFonts w:cs="Arial"/>
        </w:rPr>
        <w:t xml:space="preserve"> </w:t>
      </w:r>
      <w:r w:rsidRPr="00633A23">
        <w:t>предки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своих достойных</w:t>
      </w:r>
      <w:r w:rsidRPr="00633A23">
        <w:rPr>
          <w:rFonts w:cs="Arial"/>
        </w:rPr>
        <w:t xml:space="preserve"> </w:t>
      </w:r>
      <w:r w:rsidRPr="00633A23">
        <w:t>потомков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пло</w:t>
      </w:r>
      <w:r w:rsidRPr="00633A23">
        <w:softHyphen/>
        <w:t>хой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страдают</w:t>
      </w:r>
      <w:r w:rsidRPr="00633A23">
        <w:rPr>
          <w:rFonts w:cs="Arial"/>
        </w:rPr>
        <w:t xml:space="preserve"> </w:t>
      </w:r>
      <w:r w:rsidRPr="00633A23">
        <w:t>втройне</w:t>
      </w:r>
      <w:r w:rsidRPr="00633A23">
        <w:rPr>
          <w:rFonts w:cs="Arial"/>
        </w:rPr>
        <w:t>.</w:t>
      </w:r>
    </w:p>
    <w:p w:rsidR="00EC71F4" w:rsidRDefault="00EC71F4" w:rsidP="00EC71F4">
      <w:pPr>
        <w:rPr>
          <w:rFonts w:cs="Arial"/>
        </w:rPr>
      </w:pPr>
      <w:r w:rsidRPr="00633A23">
        <w:t>Те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родились</w:t>
      </w:r>
      <w:r w:rsidRPr="00633A23">
        <w:rPr>
          <w:rFonts w:cs="Arial"/>
        </w:rPr>
        <w:t xml:space="preserve"> </w:t>
      </w:r>
      <w:r w:rsidRPr="00633A23">
        <w:t>калеками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калека</w:t>
      </w:r>
      <w:r w:rsidRPr="00633A23">
        <w:softHyphen/>
        <w:t>ми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>-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>-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собс</w:t>
      </w:r>
      <w:r w:rsidRPr="00633A23">
        <w:t>т</w:t>
      </w:r>
      <w:r w:rsidRPr="00633A23">
        <w:t>венной</w:t>
      </w:r>
      <w:r w:rsidRPr="00633A23">
        <w:rPr>
          <w:rFonts w:cs="Arial"/>
        </w:rPr>
        <w:t xml:space="preserve"> </w:t>
      </w:r>
      <w:r w:rsidRPr="00633A23">
        <w:t>невни</w:t>
      </w:r>
      <w:r w:rsidRPr="00633A23">
        <w:softHyphen/>
        <w:t>мательности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ропщут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смиренно</w:t>
      </w:r>
      <w:r w:rsidRPr="00633A23">
        <w:rPr>
          <w:rFonts w:cs="Arial"/>
        </w:rPr>
        <w:t xml:space="preserve"> </w:t>
      </w:r>
      <w:r w:rsidRPr="00633A23">
        <w:t>славят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га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живут</w:t>
      </w:r>
      <w:r w:rsidRPr="00633A23">
        <w:rPr>
          <w:rFonts w:cs="Arial"/>
        </w:rPr>
        <w:t xml:space="preserve">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и</w:t>
      </w:r>
      <w:r w:rsidRPr="00633A23">
        <w:t>стом</w:t>
      </w:r>
      <w:r w:rsidRPr="00633A23">
        <w:rPr>
          <w:rFonts w:cs="Arial"/>
        </w:rPr>
        <w:t xml:space="preserve">, </w:t>
      </w:r>
      <w:r w:rsidRPr="00633A23">
        <w:t>будут</w:t>
      </w:r>
      <w:r w:rsidRPr="00633A23">
        <w:rPr>
          <w:rFonts w:cs="Arial"/>
        </w:rPr>
        <w:t xml:space="preserve"> </w:t>
      </w:r>
      <w:r w:rsidRPr="00633A23">
        <w:t>поставлены</w:t>
      </w:r>
      <w:r w:rsidRPr="00633A23">
        <w:rPr>
          <w:rFonts w:cs="Arial"/>
        </w:rPr>
        <w:t xml:space="preserve"> </w:t>
      </w:r>
      <w:r w:rsidRPr="00633A23">
        <w:t>Богом вместе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исповедниками</w:t>
      </w:r>
      <w:r w:rsidRPr="00633A23">
        <w:rPr>
          <w:rFonts w:cs="Arial"/>
        </w:rPr>
        <w:t>.</w:t>
      </w:r>
    </w:p>
    <w:p w:rsidR="00EC71F4" w:rsidRPr="00633A23" w:rsidRDefault="00EC71F4" w:rsidP="00EC71F4"/>
    <w:p w:rsidR="00EC71F4" w:rsidRPr="00633A23" w:rsidRDefault="00EC71F4" w:rsidP="00EC71F4">
      <w:pPr>
        <w:pStyle w:val="5"/>
      </w:pPr>
      <w:r w:rsidRPr="00633A23">
        <w:t>О</w:t>
      </w:r>
      <w:r w:rsidRPr="00633A23">
        <w:rPr>
          <w:rFonts w:cs="Arial"/>
        </w:rPr>
        <w:t xml:space="preserve"> </w:t>
      </w:r>
      <w:r w:rsidRPr="00633A23">
        <w:t>мысленной</w:t>
      </w:r>
      <w:r w:rsidRPr="00633A23">
        <w:rPr>
          <w:rFonts w:cs="Arial"/>
        </w:rPr>
        <w:t xml:space="preserve"> </w:t>
      </w:r>
      <w:r w:rsidRPr="00633A23">
        <w:t>брани</w:t>
      </w:r>
    </w:p>
    <w:p w:rsidR="00EC71F4" w:rsidRPr="00633A23" w:rsidRDefault="00EC71F4" w:rsidP="00EC71F4">
      <w:r w:rsidRPr="00633A23">
        <w:t>Лукавый</w:t>
      </w:r>
      <w:r w:rsidRPr="00633A23">
        <w:rPr>
          <w:rFonts w:cs="Arial"/>
        </w:rPr>
        <w:t xml:space="preserve"> </w:t>
      </w:r>
      <w:r w:rsidRPr="00633A23">
        <w:t>помысел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сработает</w:t>
      </w:r>
      <w:r w:rsidRPr="00633A23">
        <w:rPr>
          <w:rFonts w:cs="Arial"/>
        </w:rPr>
        <w:t xml:space="preserve"> </w:t>
      </w:r>
      <w:r w:rsidRPr="00633A23">
        <w:t>ветхому</w:t>
      </w:r>
      <w:r w:rsidRPr="00633A23">
        <w:rPr>
          <w:rFonts w:cs="Arial"/>
        </w:rPr>
        <w:t xml:space="preserve"> </w:t>
      </w:r>
      <w:r w:rsidRPr="00633A23">
        <w:t>плот</w:t>
      </w:r>
      <w:r w:rsidRPr="00633A23">
        <w:softHyphen/>
        <w:t>скому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 xml:space="preserve">, </w:t>
      </w:r>
      <w:r w:rsidRPr="00633A23">
        <w:t>делает</w:t>
      </w:r>
      <w:r w:rsidRPr="00633A23">
        <w:rPr>
          <w:rFonts w:cs="Arial"/>
        </w:rPr>
        <w:t xml:space="preserve"> </w:t>
      </w:r>
      <w:r w:rsidRPr="00633A23">
        <w:t>двойное</w:t>
      </w:r>
      <w:r w:rsidRPr="00633A23">
        <w:rPr>
          <w:rFonts w:cs="Arial"/>
        </w:rPr>
        <w:t xml:space="preserve"> </w:t>
      </w:r>
      <w:r w:rsidRPr="00633A23">
        <w:t>зло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душе</w:t>
      </w:r>
      <w:r w:rsidRPr="00633A23">
        <w:rPr>
          <w:rFonts w:cs="Arial"/>
        </w:rPr>
        <w:t xml:space="preserve">;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 диавол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соработает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 xml:space="preserve">, </w:t>
      </w:r>
      <w:r w:rsidRPr="00633A23">
        <w:t>делает</w:t>
      </w:r>
      <w:r w:rsidRPr="00633A23">
        <w:rPr>
          <w:rFonts w:cs="Arial"/>
        </w:rPr>
        <w:t xml:space="preserve"> </w:t>
      </w:r>
      <w:r w:rsidRPr="00633A23">
        <w:t>двойное зло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>.</w:t>
      </w:r>
    </w:p>
    <w:p w:rsidR="00EC71F4" w:rsidRDefault="00EC71F4" w:rsidP="00EC71F4">
      <w:pPr>
        <w:rPr>
          <w:rFonts w:cs="Arial"/>
        </w:rPr>
      </w:pPr>
      <w:r w:rsidRPr="00633A23">
        <w:t>Опыт</w:t>
      </w:r>
      <w:r w:rsidRPr="00633A23">
        <w:rPr>
          <w:rFonts w:cs="Arial"/>
        </w:rPr>
        <w:t xml:space="preserve"> </w:t>
      </w:r>
      <w:r w:rsidRPr="00633A23">
        <w:t>приобретается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демонского</w:t>
      </w:r>
      <w:r w:rsidRPr="00633A23">
        <w:rPr>
          <w:rFonts w:cs="Arial"/>
        </w:rPr>
        <w:t xml:space="preserve"> </w:t>
      </w:r>
      <w:r w:rsidRPr="00633A23">
        <w:t>обстрела</w:t>
      </w:r>
      <w:r w:rsidRPr="00633A23">
        <w:rPr>
          <w:rFonts w:cs="Arial"/>
        </w:rPr>
        <w:t xml:space="preserve">, </w:t>
      </w:r>
      <w:r w:rsidRPr="00633A23">
        <w:t>ко</w:t>
      </w:r>
      <w:r w:rsidRPr="00633A23">
        <w:softHyphen/>
        <w:t>торый</w:t>
      </w:r>
      <w:r w:rsidRPr="00633A23">
        <w:rPr>
          <w:rFonts w:cs="Arial"/>
        </w:rPr>
        <w:t xml:space="preserve"> </w:t>
      </w:r>
      <w:r w:rsidRPr="00633A23">
        <w:t>принимает</w:t>
      </w:r>
      <w:r w:rsidRPr="00633A23">
        <w:rPr>
          <w:rFonts w:cs="Arial"/>
        </w:rPr>
        <w:t xml:space="preserve"> </w:t>
      </w:r>
      <w:r w:rsidRPr="00633A23">
        <w:t>воин</w:t>
      </w:r>
      <w:r w:rsidRPr="00633A23">
        <w:rPr>
          <w:rFonts w:cs="Arial"/>
        </w:rPr>
        <w:t xml:space="preserve"> </w:t>
      </w:r>
      <w:r w:rsidRPr="00633A23">
        <w:t>Христов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духо</w:t>
      </w:r>
      <w:r w:rsidRPr="00633A23">
        <w:t>в</w:t>
      </w:r>
      <w:r w:rsidRPr="00633A23">
        <w:t>ной</w:t>
      </w:r>
      <w:r w:rsidRPr="00633A23">
        <w:rPr>
          <w:rFonts w:cs="Arial"/>
        </w:rPr>
        <w:t xml:space="preserve"> </w:t>
      </w:r>
      <w:r w:rsidRPr="00633A23">
        <w:t>брани</w:t>
      </w:r>
      <w:r w:rsidRPr="00633A23">
        <w:rPr>
          <w:rFonts w:cs="Arial"/>
        </w:rPr>
        <w:t xml:space="preserve">. </w:t>
      </w:r>
      <w:r w:rsidRPr="00633A23">
        <w:t>Прежде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начать</w:t>
      </w:r>
      <w:r w:rsidRPr="00633A23">
        <w:rPr>
          <w:rFonts w:cs="Arial"/>
        </w:rPr>
        <w:t xml:space="preserve"> </w:t>
      </w:r>
      <w:r w:rsidRPr="00633A23">
        <w:t>войну</w:t>
      </w:r>
      <w:r w:rsidRPr="00633A23">
        <w:rPr>
          <w:rFonts w:cs="Arial"/>
        </w:rPr>
        <w:t xml:space="preserve">, </w:t>
      </w:r>
      <w:r w:rsidRPr="00633A23">
        <w:t>враг</w:t>
      </w:r>
      <w:r w:rsidRPr="00633A23">
        <w:rPr>
          <w:rFonts w:cs="Arial"/>
        </w:rPr>
        <w:t xml:space="preserve"> </w:t>
      </w:r>
      <w:r w:rsidRPr="00633A23">
        <w:t>бомбардирует</w:t>
      </w:r>
      <w:r w:rsidRPr="00633A23">
        <w:rPr>
          <w:rFonts w:cs="Arial"/>
        </w:rPr>
        <w:t xml:space="preserve"> </w:t>
      </w:r>
      <w:r w:rsidRPr="00633A23">
        <w:t>помыс</w:t>
      </w:r>
      <w:r w:rsidRPr="00633A23">
        <w:softHyphen/>
        <w:t>лами</w:t>
      </w:r>
      <w:r w:rsidRPr="00633A23">
        <w:rPr>
          <w:rFonts w:cs="Arial"/>
        </w:rPr>
        <w:t xml:space="preserve">. </w:t>
      </w:r>
      <w:r w:rsidRPr="00633A23">
        <w:t>Иисусова</w:t>
      </w:r>
      <w:r w:rsidRPr="00633A23">
        <w:rPr>
          <w:rFonts w:cs="Arial"/>
        </w:rPr>
        <w:t xml:space="preserve"> </w:t>
      </w:r>
      <w:r w:rsidRPr="00633A23">
        <w:t>молитва</w:t>
      </w:r>
      <w:r w:rsidRPr="00633A23">
        <w:rPr>
          <w:rFonts w:cs="Arial"/>
        </w:rPr>
        <w:t xml:space="preserve"> </w:t>
      </w:r>
      <w:r w:rsidRPr="00633A23">
        <w:t>явл</w:t>
      </w:r>
      <w:r w:rsidRPr="00633A23">
        <w:t>я</w:t>
      </w:r>
      <w:r w:rsidRPr="00633A23">
        <w:t>ется</w:t>
      </w:r>
      <w:r w:rsidRPr="00633A23">
        <w:rPr>
          <w:rFonts w:cs="Arial"/>
        </w:rPr>
        <w:t xml:space="preserve"> </w:t>
      </w:r>
      <w:r w:rsidRPr="00633A23">
        <w:t>самым</w:t>
      </w:r>
      <w:r w:rsidRPr="00633A23">
        <w:rPr>
          <w:rFonts w:cs="Arial"/>
        </w:rPr>
        <w:t xml:space="preserve"> </w:t>
      </w:r>
      <w:r w:rsidRPr="00633A23">
        <w:t>сильным оружием</w:t>
      </w:r>
      <w:r w:rsidRPr="00633A23">
        <w:rPr>
          <w:rFonts w:cs="Arial"/>
        </w:rPr>
        <w:t xml:space="preserve"> </w:t>
      </w:r>
      <w:r w:rsidRPr="00633A23">
        <w:t>против</w:t>
      </w:r>
      <w:r w:rsidRPr="00633A23">
        <w:rPr>
          <w:rFonts w:cs="Arial"/>
        </w:rPr>
        <w:t xml:space="preserve"> </w:t>
      </w:r>
      <w:r w:rsidRPr="00633A23">
        <w:t>помыслов</w:t>
      </w:r>
      <w:r w:rsidRPr="00633A23">
        <w:rPr>
          <w:rFonts w:cs="Arial"/>
        </w:rPr>
        <w:t xml:space="preserve"> </w:t>
      </w:r>
      <w:r w:rsidRPr="00633A23">
        <w:t>врага</w:t>
      </w:r>
      <w:r w:rsidRPr="00633A23">
        <w:rPr>
          <w:rFonts w:cs="Arial"/>
        </w:rPr>
        <w:t>.</w:t>
      </w:r>
    </w:p>
    <w:p w:rsidR="00EC71F4" w:rsidRDefault="00EC71F4" w:rsidP="00EC71F4">
      <w:pPr>
        <w:rPr>
          <w:rFonts w:cs="Arial"/>
        </w:rPr>
      </w:pPr>
    </w:p>
    <w:tbl>
      <w:tblPr>
        <w:tblW w:w="0" w:type="auto"/>
        <w:tblLook w:val="04A0"/>
      </w:tblPr>
      <w:tblGrid>
        <w:gridCol w:w="3263"/>
        <w:gridCol w:w="6876"/>
      </w:tblGrid>
      <w:tr w:rsidR="00EC71F4" w:rsidTr="001C206D">
        <w:tc>
          <w:tcPr>
            <w:tcW w:w="3263" w:type="dxa"/>
          </w:tcPr>
          <w:p w:rsidR="00EC71F4" w:rsidRDefault="007C5DE1" w:rsidP="001C206D">
            <w:pPr>
              <w:ind w:firstLine="0"/>
            </w:pPr>
            <w:r w:rsidRPr="00A617A4">
              <w:rPr>
                <w:noProof/>
                <w:szCs w:val="24"/>
              </w:rPr>
              <w:pict>
                <v:shape id="Рисунок 138" o:spid="_x0000_i1070" type="#_x0000_t75" style="width:152.25pt;height:247.5pt;visibility:visible">
                  <v:imagedata r:id="rId55" o:title=""/>
                </v:shape>
              </w:pict>
            </w:r>
          </w:p>
        </w:tc>
        <w:tc>
          <w:tcPr>
            <w:tcW w:w="6876" w:type="dxa"/>
            <w:vAlign w:val="bottom"/>
          </w:tcPr>
          <w:p w:rsidR="00EC71F4" w:rsidRDefault="00EC71F4" w:rsidP="001C206D">
            <w:pPr>
              <w:pStyle w:val="ad"/>
              <w:jc w:val="left"/>
            </w:pPr>
            <w:r w:rsidRPr="0029265C">
              <w:t>Будущий</w:t>
            </w:r>
            <w:r w:rsidRPr="00C76E3D">
              <w:rPr>
                <w:rFonts w:cs="Arial"/>
              </w:rPr>
              <w:t xml:space="preserve"> </w:t>
            </w:r>
            <w:r w:rsidRPr="0029265C">
              <w:t>монах</w:t>
            </w:r>
            <w:r w:rsidRPr="00C76E3D">
              <w:rPr>
                <w:rFonts w:cs="Arial"/>
              </w:rPr>
              <w:t xml:space="preserve"> </w:t>
            </w:r>
            <w:r w:rsidRPr="0029265C">
              <w:t>Паисий</w:t>
            </w:r>
            <w:r>
              <w:t xml:space="preserve"> </w:t>
            </w:r>
            <w:r w:rsidRPr="0029265C">
              <w:t>в</w:t>
            </w:r>
            <w:r w:rsidRPr="00C76E3D">
              <w:rPr>
                <w:rFonts w:cs="Arial"/>
              </w:rPr>
              <w:t xml:space="preserve"> </w:t>
            </w:r>
            <w:r w:rsidRPr="0029265C">
              <w:t>младенчестве</w:t>
            </w:r>
            <w:r>
              <w:t xml:space="preserve"> </w:t>
            </w:r>
            <w:r w:rsidRPr="0029265C">
              <w:t>на</w:t>
            </w:r>
            <w:r w:rsidRPr="00C76E3D">
              <w:rPr>
                <w:rFonts w:cs="Arial"/>
              </w:rPr>
              <w:t xml:space="preserve"> </w:t>
            </w:r>
            <w:r w:rsidRPr="0029265C">
              <w:t>руках</w:t>
            </w:r>
            <w:r w:rsidRPr="00C76E3D">
              <w:rPr>
                <w:rFonts w:cs="Arial"/>
              </w:rPr>
              <w:t xml:space="preserve"> </w:t>
            </w:r>
            <w:r w:rsidRPr="0029265C">
              <w:t>своей</w:t>
            </w:r>
            <w:r>
              <w:t xml:space="preserve"> </w:t>
            </w:r>
            <w:r w:rsidRPr="0029265C">
              <w:t>матери</w:t>
            </w:r>
          </w:p>
        </w:tc>
      </w:tr>
    </w:tbl>
    <w:p w:rsidR="00EC71F4" w:rsidRPr="00633A23" w:rsidRDefault="00EC71F4" w:rsidP="00EC71F4"/>
    <w:p w:rsidR="00EC71F4" w:rsidRPr="00633A23" w:rsidRDefault="00EC71F4" w:rsidP="00EC71F4">
      <w:pPr>
        <w:rPr>
          <w:szCs w:val="2"/>
        </w:rPr>
      </w:pPr>
    </w:p>
    <w:p w:rsidR="00EC71F4" w:rsidRPr="00633A23" w:rsidRDefault="00EC71F4" w:rsidP="00EC71F4">
      <w:r w:rsidRPr="00633A23">
        <w:t>Хульные</w:t>
      </w:r>
      <w:r w:rsidRPr="00633A23">
        <w:rPr>
          <w:rFonts w:cs="Arial"/>
        </w:rPr>
        <w:t xml:space="preserve"> </w:t>
      </w:r>
      <w:r w:rsidRPr="00633A23">
        <w:t>помыслы</w:t>
      </w:r>
      <w:r w:rsidRPr="00633A23">
        <w:rPr>
          <w:rFonts w:cs="Arial"/>
        </w:rPr>
        <w:t xml:space="preserve"> </w:t>
      </w:r>
      <w:r w:rsidRPr="00633A23">
        <w:t>подобны</w:t>
      </w:r>
      <w:r w:rsidRPr="00633A23">
        <w:rPr>
          <w:rFonts w:cs="Arial"/>
        </w:rPr>
        <w:t xml:space="preserve"> </w:t>
      </w:r>
      <w:r w:rsidRPr="00633A23">
        <w:t>самолетам</w:t>
      </w:r>
      <w:r w:rsidRPr="00633A23">
        <w:rPr>
          <w:rFonts w:cs="Arial"/>
        </w:rPr>
        <w:t xml:space="preserve">, </w:t>
      </w:r>
      <w:r w:rsidRPr="00633A23">
        <w:t>которые досаждают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шумом</w:t>
      </w:r>
      <w:r w:rsidRPr="00633A23">
        <w:rPr>
          <w:rFonts w:cs="Arial"/>
        </w:rPr>
        <w:t xml:space="preserve"> </w:t>
      </w:r>
      <w:r w:rsidRPr="00633A23">
        <w:t>против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воли</w:t>
      </w:r>
      <w:r w:rsidRPr="00633A23">
        <w:rPr>
          <w:rFonts w:cs="Arial"/>
        </w:rPr>
        <w:t xml:space="preserve">, </w:t>
      </w:r>
      <w:r w:rsidRPr="00633A23">
        <w:t>и мы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можем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помешать</w:t>
      </w:r>
      <w:r w:rsidRPr="00633A23">
        <w:rPr>
          <w:rFonts w:cs="Arial"/>
        </w:rPr>
        <w:t xml:space="preserve">. </w:t>
      </w:r>
      <w:r w:rsidRPr="00633A23">
        <w:t>Сильнейшая</w:t>
      </w:r>
      <w:r w:rsidRPr="00633A23">
        <w:rPr>
          <w:rFonts w:cs="Arial"/>
        </w:rPr>
        <w:t xml:space="preserve"> </w:t>
      </w:r>
      <w:r w:rsidRPr="00633A23">
        <w:t>противо</w:t>
      </w:r>
      <w:r w:rsidRPr="00633A23">
        <w:softHyphen/>
        <w:t>воздушная</w:t>
      </w:r>
      <w:r w:rsidRPr="00633A23">
        <w:rPr>
          <w:rFonts w:cs="Arial"/>
        </w:rPr>
        <w:t xml:space="preserve"> </w:t>
      </w:r>
      <w:r w:rsidRPr="00633A23">
        <w:t>оборона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lastRenderedPageBreak/>
        <w:t>псалмопение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оно является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молитвой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презрением</w:t>
      </w:r>
      <w:r w:rsidRPr="00633A23">
        <w:rPr>
          <w:rFonts w:cs="Arial"/>
        </w:rPr>
        <w:t xml:space="preserve"> </w:t>
      </w:r>
      <w:r w:rsidRPr="00633A23">
        <w:t>к диаволу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Все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хульные</w:t>
      </w:r>
      <w:r w:rsidRPr="00633A23">
        <w:rPr>
          <w:rFonts w:cs="Arial"/>
        </w:rPr>
        <w:t xml:space="preserve"> </w:t>
      </w:r>
      <w:r w:rsidRPr="00633A23">
        <w:t>помыслы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диавола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чело</w:t>
      </w:r>
      <w:r w:rsidRPr="00633A23">
        <w:softHyphen/>
        <w:t>века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Хульными</w:t>
      </w:r>
      <w:r w:rsidRPr="00633A23">
        <w:rPr>
          <w:rFonts w:cs="Arial"/>
        </w:rPr>
        <w:t xml:space="preserve"> </w:t>
      </w:r>
      <w:r w:rsidRPr="00633A23">
        <w:t>помыслами</w:t>
      </w:r>
      <w:r w:rsidRPr="00633A23">
        <w:rPr>
          <w:rFonts w:cs="Arial"/>
        </w:rPr>
        <w:t xml:space="preserve"> </w:t>
      </w:r>
      <w:r w:rsidRPr="00633A23">
        <w:t>диавол</w:t>
      </w:r>
      <w:r w:rsidRPr="00633A23">
        <w:rPr>
          <w:rFonts w:cs="Arial"/>
        </w:rPr>
        <w:t xml:space="preserve"> </w:t>
      </w:r>
      <w:r w:rsidRPr="00633A23">
        <w:t>обычно</w:t>
      </w:r>
      <w:r w:rsidRPr="00633A23">
        <w:rPr>
          <w:rFonts w:cs="Arial"/>
        </w:rPr>
        <w:t xml:space="preserve"> </w:t>
      </w:r>
      <w:r w:rsidRPr="00633A23">
        <w:t>мучает чутких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огорчить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ввер</w:t>
      </w:r>
      <w:r w:rsidRPr="00633A23">
        <w:t>г</w:t>
      </w:r>
      <w:r w:rsidRPr="00633A23">
        <w:t>нуть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чаяние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В</w:t>
      </w:r>
      <w:r w:rsidRPr="00633A23">
        <w:rPr>
          <w:rFonts w:cs="Arial"/>
        </w:rPr>
        <w:t xml:space="preserve"> </w:t>
      </w:r>
      <w:r w:rsidRPr="00633A23">
        <w:t>начале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подвизающийся</w:t>
      </w:r>
      <w:r w:rsidRPr="00633A23">
        <w:rPr>
          <w:rFonts w:cs="Arial"/>
        </w:rPr>
        <w:t xml:space="preserve"> </w:t>
      </w:r>
      <w:r w:rsidRPr="00633A23">
        <w:t>прого</w:t>
      </w:r>
      <w:r w:rsidRPr="00633A23">
        <w:softHyphen/>
        <w:t>няет</w:t>
      </w:r>
      <w:r w:rsidRPr="00633A23">
        <w:rPr>
          <w:rFonts w:cs="Arial"/>
        </w:rPr>
        <w:t xml:space="preserve"> </w:t>
      </w:r>
      <w:r w:rsidRPr="00633A23">
        <w:t>плохие</w:t>
      </w:r>
      <w:r w:rsidRPr="00633A23">
        <w:rPr>
          <w:rFonts w:cs="Arial"/>
        </w:rPr>
        <w:t xml:space="preserve"> </w:t>
      </w:r>
      <w:r w:rsidRPr="00633A23">
        <w:t>помыслы</w:t>
      </w:r>
      <w:r w:rsidRPr="00633A23">
        <w:rPr>
          <w:rFonts w:cs="Arial"/>
        </w:rPr>
        <w:t xml:space="preserve"> </w:t>
      </w:r>
      <w:r w:rsidRPr="00633A23">
        <w:t>духовным</w:t>
      </w:r>
      <w:r w:rsidRPr="00633A23">
        <w:rPr>
          <w:rFonts w:cs="Arial"/>
        </w:rPr>
        <w:t xml:space="preserve"> </w:t>
      </w:r>
      <w:r w:rsidRPr="00633A23">
        <w:t>поуч</w:t>
      </w:r>
      <w:r w:rsidRPr="00633A23">
        <w:t>е</w:t>
      </w:r>
      <w:r w:rsidRPr="00633A23">
        <w:t>нием</w:t>
      </w:r>
      <w:r w:rsidRPr="00633A23">
        <w:rPr>
          <w:rFonts w:cs="Arial"/>
        </w:rPr>
        <w:t xml:space="preserve">, </w:t>
      </w:r>
      <w:r w:rsidRPr="00633A23">
        <w:t>непре</w:t>
      </w:r>
      <w:r w:rsidRPr="00633A23">
        <w:softHyphen/>
        <w:t>станной</w:t>
      </w:r>
      <w:r w:rsidRPr="00633A23">
        <w:rPr>
          <w:rFonts w:cs="Arial"/>
        </w:rPr>
        <w:t xml:space="preserve"> </w:t>
      </w:r>
      <w:r w:rsidRPr="00633A23">
        <w:t>молитвой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усердным</w:t>
      </w:r>
      <w:r w:rsidRPr="00633A23">
        <w:rPr>
          <w:rFonts w:cs="Arial"/>
        </w:rPr>
        <w:t xml:space="preserve"> </w:t>
      </w:r>
      <w:r w:rsidRPr="00633A23">
        <w:t>подвигом</w:t>
      </w:r>
      <w:r w:rsidRPr="00633A23">
        <w:rPr>
          <w:rFonts w:cs="Arial"/>
        </w:rPr>
        <w:t xml:space="preserve">. </w:t>
      </w:r>
      <w:r w:rsidRPr="00633A23">
        <w:t>Потом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ходят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благие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мыслы</w:t>
      </w:r>
      <w:r w:rsidRPr="00633A23">
        <w:rPr>
          <w:rFonts w:cs="Arial"/>
        </w:rPr>
        <w:t xml:space="preserve">. </w:t>
      </w:r>
      <w:r w:rsidRPr="00633A23">
        <w:t>Позже</w:t>
      </w:r>
      <w:r w:rsidRPr="00633A23">
        <w:rPr>
          <w:rFonts w:cs="Arial"/>
        </w:rPr>
        <w:t xml:space="preserve"> </w:t>
      </w:r>
      <w:r w:rsidRPr="00633A23">
        <w:t>останав</w:t>
      </w:r>
      <w:r w:rsidRPr="00633A23">
        <w:softHyphen/>
        <w:t>ливаются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благие</w:t>
      </w:r>
      <w:r w:rsidRPr="00633A23">
        <w:rPr>
          <w:rFonts w:cs="Arial"/>
        </w:rPr>
        <w:t xml:space="preserve"> </w:t>
      </w:r>
      <w:r w:rsidRPr="00633A23">
        <w:t>помыслы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чувствуется</w:t>
      </w:r>
      <w:r w:rsidRPr="00633A23">
        <w:rPr>
          <w:rFonts w:cs="Arial"/>
        </w:rPr>
        <w:t xml:space="preserve"> </w:t>
      </w:r>
      <w:r w:rsidRPr="00633A23">
        <w:t>некая пустота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прих</w:t>
      </w:r>
      <w:r w:rsidRPr="00633A23">
        <w:t>о</w:t>
      </w:r>
      <w:r w:rsidRPr="00633A23">
        <w:t>дит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 xml:space="preserve"> </w:t>
      </w:r>
      <w:r w:rsidRPr="00633A23">
        <w:t>божественное просвещение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Божий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 </w:t>
      </w:r>
      <w:r w:rsidRPr="00633A23">
        <w:t>лукавого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лу</w:t>
      </w:r>
      <w:r w:rsidRPr="00633A23">
        <w:softHyphen/>
        <w:t>кавый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 </w:t>
      </w:r>
      <w:r w:rsidRPr="00633A23">
        <w:t>благих</w:t>
      </w:r>
      <w:r w:rsidRPr="00633A23">
        <w:rPr>
          <w:rFonts w:cs="Arial"/>
        </w:rPr>
        <w:t xml:space="preserve"> </w:t>
      </w:r>
      <w:r w:rsidRPr="00633A23">
        <w:t>помыслов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>.</w:t>
      </w:r>
    </w:p>
    <w:p w:rsidR="00EC71F4" w:rsidRDefault="00EC71F4" w:rsidP="00EC71F4">
      <w:pPr>
        <w:rPr>
          <w:rFonts w:cs="Arial"/>
        </w:rPr>
      </w:pPr>
      <w:r w:rsidRPr="00633A23">
        <w:t>Каждая</w:t>
      </w:r>
      <w:r w:rsidRPr="00633A23">
        <w:rPr>
          <w:rFonts w:cs="Arial"/>
        </w:rPr>
        <w:t xml:space="preserve"> </w:t>
      </w:r>
      <w:r w:rsidRPr="00633A23">
        <w:t>хорошая</w:t>
      </w:r>
      <w:r w:rsidRPr="00633A23">
        <w:rPr>
          <w:rFonts w:cs="Arial"/>
        </w:rPr>
        <w:t xml:space="preserve"> </w:t>
      </w:r>
      <w:r w:rsidRPr="00633A23">
        <w:t>мысль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приходит</w:t>
      </w:r>
      <w:r w:rsidRPr="00633A23">
        <w:rPr>
          <w:rFonts w:cs="Arial"/>
        </w:rPr>
        <w:t xml:space="preserve"> </w:t>
      </w:r>
      <w:r w:rsidRPr="00633A23">
        <w:t>челове</w:t>
      </w:r>
      <w:r w:rsidRPr="00633A23">
        <w:softHyphen/>
        <w:t>ку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ум</w:t>
      </w:r>
      <w:r w:rsidRPr="00633A23">
        <w:rPr>
          <w:rFonts w:cs="Arial"/>
        </w:rPr>
        <w:t xml:space="preserve">,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свыше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выде</w:t>
      </w:r>
      <w:r w:rsidRPr="00633A23">
        <w:softHyphen/>
        <w:t>ляет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простывший</w:t>
      </w:r>
      <w:r w:rsidRPr="00633A23">
        <w:rPr>
          <w:rFonts w:cs="Arial"/>
        </w:rPr>
        <w:t xml:space="preserve"> </w:t>
      </w:r>
      <w:r w:rsidRPr="00633A23">
        <w:t>нос</w:t>
      </w:r>
      <w:r w:rsidRPr="00633A23">
        <w:rPr>
          <w:rFonts w:cs="Arial"/>
        </w:rPr>
        <w:t xml:space="preserve">,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собствен</w:t>
      </w:r>
      <w:r w:rsidRPr="00633A23">
        <w:softHyphen/>
        <w:t>ностью</w:t>
      </w:r>
      <w:r w:rsidRPr="00633A23">
        <w:rPr>
          <w:rFonts w:cs="Arial"/>
        </w:rPr>
        <w:t>.</w:t>
      </w:r>
    </w:p>
    <w:p w:rsidR="00EC71F4" w:rsidRPr="00633A23" w:rsidRDefault="00EC71F4" w:rsidP="00EC71F4"/>
    <w:p w:rsidR="00EC71F4" w:rsidRPr="00633A23" w:rsidRDefault="007C5DE1" w:rsidP="00EC71F4">
      <w:pPr>
        <w:ind w:firstLine="0"/>
        <w:rPr>
          <w:szCs w:val="24"/>
        </w:rPr>
      </w:pPr>
      <w:r w:rsidRPr="00A617A4">
        <w:rPr>
          <w:noProof/>
          <w:szCs w:val="24"/>
        </w:rPr>
        <w:pict>
          <v:shape id="Рисунок 139" o:spid="_x0000_i1071" type="#_x0000_t75" style="width:244.5pt;height:174pt;visibility:visible">
            <v:imagedata r:id="rId56" o:title=""/>
          </v:shape>
        </w:pict>
      </w:r>
    </w:p>
    <w:p w:rsidR="00EC71F4" w:rsidRDefault="00EC71F4" w:rsidP="00EC71F4"/>
    <w:p w:rsidR="00EC71F4" w:rsidRPr="00633A23" w:rsidRDefault="00EC71F4" w:rsidP="00EC71F4">
      <w:pPr>
        <w:pStyle w:val="4"/>
      </w:pPr>
      <w:r w:rsidRPr="00633A23">
        <w:t>О</w:t>
      </w:r>
      <w:r w:rsidRPr="00633A23">
        <w:rPr>
          <w:rFonts w:cs="Arial"/>
        </w:rPr>
        <w:t xml:space="preserve"> </w:t>
      </w:r>
      <w:r w:rsidRPr="00633A23">
        <w:t>плотской</w:t>
      </w:r>
      <w:r w:rsidRPr="00633A23">
        <w:rPr>
          <w:rFonts w:cs="Arial"/>
        </w:rPr>
        <w:t xml:space="preserve"> </w:t>
      </w:r>
      <w:r w:rsidRPr="00633A23">
        <w:t>брани</w:t>
      </w:r>
    </w:p>
    <w:p w:rsidR="00EC71F4" w:rsidRPr="00633A23" w:rsidRDefault="00EC71F4" w:rsidP="00EC71F4">
      <w:r w:rsidRPr="00633A23">
        <w:t>Величайшую</w:t>
      </w:r>
      <w:r w:rsidRPr="00633A23">
        <w:rPr>
          <w:rFonts w:cs="Arial"/>
        </w:rPr>
        <w:t xml:space="preserve"> </w:t>
      </w:r>
      <w:r w:rsidRPr="00633A23">
        <w:t>духовную</w:t>
      </w:r>
      <w:r w:rsidRPr="00633A23">
        <w:rPr>
          <w:rFonts w:cs="Arial"/>
        </w:rPr>
        <w:t xml:space="preserve"> </w:t>
      </w:r>
      <w:r w:rsidRPr="00633A23">
        <w:t>силу</w:t>
      </w:r>
      <w:r w:rsidRPr="00633A23">
        <w:rPr>
          <w:rFonts w:cs="Arial"/>
        </w:rPr>
        <w:t xml:space="preserve"> </w:t>
      </w:r>
      <w:r w:rsidRPr="00633A23">
        <w:t>имеют</w:t>
      </w:r>
      <w:r w:rsidRPr="00633A23">
        <w:rPr>
          <w:rFonts w:cs="Arial"/>
        </w:rPr>
        <w:t xml:space="preserve"> </w:t>
      </w:r>
      <w:r w:rsidRPr="00633A23">
        <w:t>чистые</w:t>
      </w:r>
      <w:r w:rsidRPr="00633A23">
        <w:rPr>
          <w:rFonts w:cs="Arial"/>
        </w:rPr>
        <w:t xml:space="preserve"> </w:t>
      </w:r>
      <w:r w:rsidRPr="00633A23">
        <w:t>помыс</w:t>
      </w:r>
      <w:r w:rsidRPr="00633A23">
        <w:softHyphen/>
        <w:t>лы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каждого</w:t>
      </w:r>
      <w:r w:rsidRPr="00633A23">
        <w:rPr>
          <w:rFonts w:cs="Arial"/>
        </w:rPr>
        <w:t xml:space="preserve"> </w:t>
      </w:r>
      <w:r w:rsidRPr="00633A23">
        <w:t>подвига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поста</w:t>
      </w:r>
      <w:r w:rsidRPr="00633A23">
        <w:rPr>
          <w:rFonts w:cs="Arial"/>
        </w:rPr>
        <w:t xml:space="preserve">, </w:t>
      </w:r>
      <w:r w:rsidRPr="00633A23">
        <w:t>бд</w:t>
      </w:r>
      <w:r w:rsidRPr="00633A23">
        <w:t>е</w:t>
      </w:r>
      <w:r w:rsidRPr="00633A23">
        <w:t>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, </w:t>
      </w:r>
      <w:r w:rsidRPr="00633A23">
        <w:t>для тех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подвизается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сохранить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душевную и</w:t>
      </w:r>
      <w:r w:rsidRPr="00633A23">
        <w:rPr>
          <w:rFonts w:cs="Arial"/>
        </w:rPr>
        <w:t xml:space="preserve"> </w:t>
      </w:r>
      <w:r w:rsidRPr="00633A23">
        <w:t>телесную</w:t>
      </w:r>
      <w:r w:rsidRPr="00633A23">
        <w:rPr>
          <w:rFonts w:cs="Arial"/>
        </w:rPr>
        <w:t xml:space="preserve"> </w:t>
      </w:r>
      <w:r w:rsidRPr="00633A23">
        <w:t>чистоту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Плотская</w:t>
      </w:r>
      <w:r w:rsidRPr="00633A23">
        <w:rPr>
          <w:rFonts w:cs="Arial"/>
        </w:rPr>
        <w:t xml:space="preserve"> </w:t>
      </w:r>
      <w:r w:rsidRPr="00633A23">
        <w:t>брань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помеха</w:t>
      </w:r>
      <w:r w:rsidRPr="00633A23">
        <w:rPr>
          <w:rFonts w:cs="Arial"/>
        </w:rPr>
        <w:t xml:space="preserve"> </w:t>
      </w:r>
      <w:r w:rsidRPr="00633A23">
        <w:t>юному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хочет стать</w:t>
      </w:r>
      <w:r w:rsidRPr="00633A23">
        <w:rPr>
          <w:rFonts w:cs="Arial"/>
        </w:rPr>
        <w:t xml:space="preserve"> </w:t>
      </w:r>
      <w:r w:rsidRPr="00633A23">
        <w:t>монахом</w:t>
      </w:r>
      <w:r w:rsidRPr="00633A23">
        <w:rPr>
          <w:rFonts w:cs="Arial"/>
        </w:rPr>
        <w:t xml:space="preserve">, </w:t>
      </w:r>
      <w:r w:rsidRPr="00633A23">
        <w:t>достаточно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думать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браке</w:t>
      </w:r>
      <w:r w:rsidRPr="00633A23">
        <w:rPr>
          <w:rFonts w:cs="Arial"/>
        </w:rPr>
        <w:t xml:space="preserve">. </w:t>
      </w:r>
      <w:r w:rsidRPr="00633A23">
        <w:t>Малым</w:t>
      </w:r>
      <w:r w:rsidRPr="00633A23">
        <w:rPr>
          <w:rFonts w:cs="Arial"/>
        </w:rPr>
        <w:t xml:space="preserve"> </w:t>
      </w:r>
      <w:r w:rsidRPr="00633A23">
        <w:t>подвигом</w:t>
      </w:r>
      <w:r w:rsidRPr="00633A23">
        <w:rPr>
          <w:rFonts w:cs="Arial"/>
        </w:rPr>
        <w:t xml:space="preserve">, </w:t>
      </w:r>
      <w:r w:rsidRPr="00633A23">
        <w:t>постом</w:t>
      </w:r>
      <w:r w:rsidRPr="00633A23">
        <w:rPr>
          <w:rFonts w:cs="Arial"/>
        </w:rPr>
        <w:t xml:space="preserve">, </w:t>
      </w:r>
      <w:r w:rsidRPr="00633A23">
        <w:t>бдением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молитвою</w:t>
      </w:r>
      <w:r w:rsidRPr="00633A23">
        <w:rPr>
          <w:rFonts w:cs="Arial"/>
        </w:rPr>
        <w:t xml:space="preserve"> </w:t>
      </w:r>
      <w:r w:rsidRPr="00633A23">
        <w:t>поко</w:t>
      </w:r>
      <w:r w:rsidRPr="00633A23">
        <w:softHyphen/>
        <w:t>ряется</w:t>
      </w:r>
      <w:r w:rsidRPr="00633A23">
        <w:rPr>
          <w:rFonts w:cs="Arial"/>
        </w:rPr>
        <w:t xml:space="preserve"> </w:t>
      </w:r>
      <w:r w:rsidRPr="00633A23">
        <w:t>плоть</w:t>
      </w:r>
      <w:r w:rsidRPr="00633A23">
        <w:rPr>
          <w:rFonts w:cs="Arial"/>
        </w:rPr>
        <w:t xml:space="preserve"> </w:t>
      </w:r>
      <w:r w:rsidRPr="00633A23">
        <w:t>духу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естественно</w:t>
      </w:r>
      <w:r w:rsidRPr="00633A23">
        <w:rPr>
          <w:rFonts w:cs="Arial"/>
        </w:rPr>
        <w:t xml:space="preserve"> </w:t>
      </w:r>
      <w:r w:rsidRPr="00633A23">
        <w:t>имеется</w:t>
      </w:r>
      <w:r w:rsidRPr="00633A23">
        <w:rPr>
          <w:rFonts w:cs="Arial"/>
        </w:rPr>
        <w:t xml:space="preserve"> </w:t>
      </w:r>
      <w:r w:rsidRPr="00633A23">
        <w:t>сми</w:t>
      </w:r>
      <w:r w:rsidRPr="00633A23">
        <w:softHyphen/>
        <w:t>ренное</w:t>
      </w:r>
      <w:r w:rsidRPr="00633A23">
        <w:rPr>
          <w:rFonts w:cs="Arial"/>
        </w:rPr>
        <w:t xml:space="preserve"> </w:t>
      </w:r>
      <w:r w:rsidRPr="00633A23">
        <w:t>сознание</w:t>
      </w:r>
      <w:r w:rsidRPr="00633A23">
        <w:rPr>
          <w:rFonts w:cs="Arial"/>
        </w:rPr>
        <w:t xml:space="preserve">. </w:t>
      </w:r>
      <w:r w:rsidRPr="00633A23">
        <w:t>Сберегает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одновременно</w:t>
      </w:r>
      <w:r w:rsidRPr="00633A23">
        <w:rPr>
          <w:rFonts w:cs="Arial"/>
        </w:rPr>
        <w:t xml:space="preserve"> </w:t>
      </w:r>
      <w:r w:rsidRPr="00633A23">
        <w:t>юноша и</w:t>
      </w:r>
      <w:r w:rsidRPr="00633A23">
        <w:rPr>
          <w:rFonts w:cs="Arial"/>
        </w:rPr>
        <w:t xml:space="preserve"> </w:t>
      </w:r>
      <w:r w:rsidRPr="00633A23">
        <w:t>небесную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граду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подвиг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Аскет</w:t>
      </w:r>
      <w:r w:rsidRPr="00633A23">
        <w:rPr>
          <w:rFonts w:cs="Arial"/>
        </w:rPr>
        <w:t xml:space="preserve"> </w:t>
      </w:r>
      <w:r w:rsidRPr="00633A23">
        <w:t>смотрит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костлявое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друга души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помогает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осв</w:t>
      </w:r>
      <w:r w:rsidRPr="00633A23">
        <w:t>я</w:t>
      </w:r>
      <w:r w:rsidRPr="00633A23">
        <w:t>щать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 время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обжора</w:t>
      </w:r>
      <w:r w:rsidRPr="00633A23">
        <w:rPr>
          <w:rFonts w:cs="Arial"/>
        </w:rPr>
        <w:t xml:space="preserve"> </w:t>
      </w:r>
      <w:r w:rsidRPr="00633A23">
        <w:t>делает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врагом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, </w:t>
      </w:r>
      <w:r w:rsidRPr="00633A23">
        <w:t>ко</w:t>
      </w:r>
      <w:r w:rsidRPr="00633A23">
        <w:softHyphen/>
        <w:t>торый</w:t>
      </w:r>
      <w:r w:rsidRPr="00633A23">
        <w:rPr>
          <w:rFonts w:cs="Arial"/>
        </w:rPr>
        <w:t xml:space="preserve"> </w:t>
      </w:r>
      <w:r w:rsidRPr="00633A23">
        <w:t>воюет</w:t>
      </w:r>
      <w:r w:rsidRPr="00633A23">
        <w:rPr>
          <w:rFonts w:cs="Arial"/>
        </w:rPr>
        <w:t xml:space="preserve"> </w:t>
      </w:r>
      <w:r w:rsidRPr="00633A23">
        <w:t>против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.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лукавый</w:t>
      </w:r>
      <w:r w:rsidRPr="00633A23">
        <w:rPr>
          <w:rFonts w:cs="Arial"/>
        </w:rPr>
        <w:t xml:space="preserve"> </w:t>
      </w:r>
      <w:r w:rsidRPr="00633A23">
        <w:t>ищет</w:t>
      </w:r>
      <w:r w:rsidRPr="00633A23">
        <w:rPr>
          <w:rFonts w:cs="Arial"/>
        </w:rPr>
        <w:t xml:space="preserve"> </w:t>
      </w:r>
      <w:r w:rsidRPr="00633A23">
        <w:t>удобно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случая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бомбардировать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постыд</w:t>
      </w:r>
      <w:r w:rsidRPr="00633A23">
        <w:softHyphen/>
        <w:t>ными</w:t>
      </w:r>
      <w:r w:rsidRPr="00633A23">
        <w:rPr>
          <w:rFonts w:cs="Arial"/>
        </w:rPr>
        <w:t xml:space="preserve"> </w:t>
      </w:r>
      <w:r w:rsidRPr="00633A23">
        <w:t>помысл</w:t>
      </w:r>
      <w:r w:rsidRPr="00633A23">
        <w:t>а</w:t>
      </w:r>
      <w:r w:rsidRPr="00633A23">
        <w:t>ми</w:t>
      </w:r>
      <w:r w:rsidRPr="00633A23">
        <w:rPr>
          <w:rFonts w:cs="Arial"/>
        </w:rPr>
        <w:t>.</w:t>
      </w:r>
    </w:p>
    <w:p w:rsidR="00EC71F4" w:rsidRDefault="00EC71F4" w:rsidP="00EC71F4">
      <w:pPr>
        <w:rPr>
          <w:rFonts w:cs="Arial"/>
        </w:rPr>
      </w:pPr>
      <w:r w:rsidRPr="00633A23">
        <w:t>Естественная</w:t>
      </w:r>
      <w:r w:rsidRPr="00633A23">
        <w:rPr>
          <w:rFonts w:cs="Arial"/>
        </w:rPr>
        <w:t xml:space="preserve"> </w:t>
      </w:r>
      <w:r w:rsidRPr="00633A23">
        <w:t>плотская</w:t>
      </w:r>
      <w:r w:rsidRPr="00633A23">
        <w:rPr>
          <w:rFonts w:cs="Arial"/>
        </w:rPr>
        <w:t xml:space="preserve"> </w:t>
      </w:r>
      <w:r w:rsidRPr="00633A23">
        <w:t>брань</w:t>
      </w:r>
      <w:r w:rsidRPr="00633A23">
        <w:rPr>
          <w:rFonts w:cs="Arial"/>
        </w:rPr>
        <w:t xml:space="preserve"> </w:t>
      </w:r>
      <w:r w:rsidRPr="00633A23">
        <w:t>отражается</w:t>
      </w:r>
      <w:r w:rsidRPr="00633A23">
        <w:rPr>
          <w:rFonts w:cs="Arial"/>
        </w:rPr>
        <w:t xml:space="preserve"> </w:t>
      </w:r>
      <w:r w:rsidRPr="00633A23">
        <w:t>постом</w:t>
      </w:r>
      <w:r w:rsidRPr="00633A23">
        <w:rPr>
          <w:rFonts w:cs="Arial"/>
        </w:rPr>
        <w:t xml:space="preserve">, </w:t>
      </w:r>
      <w:r w:rsidRPr="00633A23">
        <w:t>бдением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молитвою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горд</w:t>
      </w:r>
      <w:r w:rsidRPr="00633A23">
        <w:t>о</w:t>
      </w:r>
      <w:r w:rsidRPr="00633A23">
        <w:t>сти</w:t>
      </w:r>
      <w:r w:rsidRPr="00633A23">
        <w:rPr>
          <w:rFonts w:cs="Arial"/>
        </w:rPr>
        <w:t>.</w:t>
      </w:r>
    </w:p>
    <w:p w:rsidR="00EC71F4" w:rsidRPr="00633A23" w:rsidRDefault="00EC71F4" w:rsidP="00EC71F4"/>
    <w:p w:rsidR="00EC71F4" w:rsidRPr="00633A23" w:rsidRDefault="00EC71F4" w:rsidP="00EC71F4">
      <w:pPr>
        <w:pStyle w:val="5"/>
      </w:pPr>
      <w:r w:rsidRPr="00633A23">
        <w:t>О</w:t>
      </w:r>
      <w:r w:rsidRPr="00633A23">
        <w:rPr>
          <w:rFonts w:cs="Arial"/>
        </w:rPr>
        <w:t xml:space="preserve"> </w:t>
      </w:r>
      <w:r w:rsidRPr="00633A23">
        <w:t>монашестве</w:t>
      </w:r>
    </w:p>
    <w:p w:rsidR="00EC71F4" w:rsidRPr="00633A23" w:rsidRDefault="00EC71F4" w:rsidP="00EC71F4">
      <w:r w:rsidRPr="00633A23">
        <w:t>Бедному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разбойник</w:t>
      </w:r>
      <w:r w:rsidRPr="00633A23">
        <w:rPr>
          <w:rFonts w:cs="Arial"/>
        </w:rPr>
        <w:t xml:space="preserve"> </w:t>
      </w:r>
      <w:r w:rsidRPr="00633A23">
        <w:t>сочувствует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милу</w:t>
      </w:r>
      <w:r w:rsidRPr="00633A23">
        <w:softHyphen/>
        <w:t>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богатого</w:t>
      </w:r>
      <w:r w:rsidRPr="00633A23">
        <w:rPr>
          <w:rFonts w:cs="Arial"/>
        </w:rPr>
        <w:t xml:space="preserve"> </w:t>
      </w:r>
      <w:r w:rsidRPr="00633A23">
        <w:t>ра</w:t>
      </w:r>
      <w:r w:rsidRPr="00633A23">
        <w:t>з</w:t>
      </w:r>
      <w:r w:rsidRPr="00633A23">
        <w:t>бойник</w:t>
      </w:r>
      <w:r w:rsidRPr="00633A23">
        <w:rPr>
          <w:rFonts w:cs="Arial"/>
        </w:rPr>
        <w:t xml:space="preserve"> </w:t>
      </w:r>
      <w:r w:rsidRPr="00633A23">
        <w:t>жестоко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softHyphen/>
        <w:t>лает</w:t>
      </w:r>
      <w:r w:rsidRPr="00633A23">
        <w:rPr>
          <w:rFonts w:cs="Arial"/>
        </w:rPr>
        <w:t xml:space="preserve"> </w:t>
      </w:r>
      <w:r w:rsidRPr="00633A23">
        <w:t>неимущим</w:t>
      </w:r>
      <w:r w:rsidRPr="00633A23">
        <w:rPr>
          <w:rFonts w:cs="Arial"/>
        </w:rPr>
        <w:t xml:space="preserve">. </w:t>
      </w:r>
      <w:r w:rsidRPr="00633A23">
        <w:t>Хорошо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 xml:space="preserve">, </w:t>
      </w:r>
      <w:r w:rsidRPr="00633A23">
        <w:t>руководствуясь Евангелием</w:t>
      </w:r>
      <w:r w:rsidRPr="00633A23">
        <w:rPr>
          <w:rFonts w:cs="Arial"/>
        </w:rPr>
        <w:t xml:space="preserve"> </w:t>
      </w:r>
      <w:r w:rsidRPr="00633A23">
        <w:t>Христовым</w:t>
      </w:r>
      <w:r w:rsidRPr="00633A23">
        <w:rPr>
          <w:rFonts w:cs="Arial"/>
        </w:rPr>
        <w:t xml:space="preserve">, </w:t>
      </w:r>
      <w:r w:rsidRPr="00633A23">
        <w:t>самому</w:t>
      </w:r>
      <w:r w:rsidRPr="00633A23">
        <w:rPr>
          <w:rFonts w:cs="Arial"/>
        </w:rPr>
        <w:t xml:space="preserve"> </w:t>
      </w:r>
      <w:r w:rsidRPr="00633A23">
        <w:t>стать</w:t>
      </w:r>
      <w:r w:rsidRPr="00633A23">
        <w:rPr>
          <w:rFonts w:cs="Arial"/>
        </w:rPr>
        <w:t xml:space="preserve"> </w:t>
      </w:r>
      <w:r w:rsidRPr="00633A23">
        <w:t>нищим</w:t>
      </w:r>
      <w:r w:rsidRPr="00633A23">
        <w:rPr>
          <w:rFonts w:cs="Arial"/>
        </w:rPr>
        <w:t xml:space="preserve">, </w:t>
      </w:r>
      <w:r w:rsidRPr="00633A23">
        <w:t>чтобы унаследовать</w:t>
      </w:r>
      <w:r w:rsidRPr="00633A23">
        <w:rPr>
          <w:rFonts w:cs="Arial"/>
        </w:rPr>
        <w:t xml:space="preserve"> </w:t>
      </w:r>
      <w:r w:rsidRPr="00633A23">
        <w:t>Небесное</w:t>
      </w:r>
      <w:r w:rsidRPr="00633A23">
        <w:rPr>
          <w:rFonts w:cs="Arial"/>
        </w:rPr>
        <w:t xml:space="preserve"> </w:t>
      </w:r>
      <w:r w:rsidRPr="00633A23">
        <w:t>Царство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Трудно</w:t>
      </w:r>
      <w:r w:rsidRPr="00633A23">
        <w:rPr>
          <w:rFonts w:cs="Arial"/>
        </w:rPr>
        <w:t xml:space="preserve"> </w:t>
      </w:r>
      <w:r w:rsidRPr="00633A23">
        <w:t>искореняется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сперва</w:t>
      </w:r>
      <w:r w:rsidRPr="00633A23">
        <w:rPr>
          <w:rFonts w:cs="Arial"/>
        </w:rPr>
        <w:t xml:space="preserve"> </w:t>
      </w:r>
      <w:r w:rsidRPr="00633A23">
        <w:t>мы не</w:t>
      </w:r>
      <w:r w:rsidRPr="00633A23">
        <w:rPr>
          <w:rFonts w:cs="Arial"/>
        </w:rPr>
        <w:t xml:space="preserve"> </w:t>
      </w:r>
      <w:r w:rsidRPr="00633A23">
        <w:t>выкорчуем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блазнов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нашем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 </w:t>
      </w:r>
      <w:r w:rsidRPr="00633A23">
        <w:t>возросло</w:t>
      </w:r>
      <w:r w:rsidRPr="00633A23">
        <w:rPr>
          <w:rFonts w:cs="Arial"/>
        </w:rPr>
        <w:t xml:space="preserve"> </w:t>
      </w:r>
      <w:r w:rsidRPr="00633A23">
        <w:t>монашеское</w:t>
      </w:r>
      <w:r w:rsidRPr="00633A23">
        <w:rPr>
          <w:rFonts w:cs="Arial"/>
        </w:rPr>
        <w:t xml:space="preserve"> </w:t>
      </w:r>
      <w:r w:rsidRPr="00633A23">
        <w:t>соз</w:t>
      </w:r>
      <w:r w:rsidRPr="00633A23">
        <w:softHyphen/>
        <w:t>нание</w:t>
      </w:r>
      <w:r w:rsidRPr="00633A23">
        <w:rPr>
          <w:rFonts w:cs="Arial"/>
        </w:rPr>
        <w:t xml:space="preserve">, </w:t>
      </w:r>
      <w:r w:rsidRPr="00633A23">
        <w:t>прежде</w:t>
      </w:r>
      <w:r w:rsidRPr="00633A23">
        <w:rPr>
          <w:rFonts w:cs="Arial"/>
        </w:rPr>
        <w:t xml:space="preserve"> </w:t>
      </w:r>
      <w:r w:rsidRPr="00633A23">
        <w:t>должно</w:t>
      </w:r>
      <w:r w:rsidRPr="00633A23">
        <w:rPr>
          <w:rFonts w:cs="Arial"/>
        </w:rPr>
        <w:t xml:space="preserve"> </w:t>
      </w:r>
      <w:r w:rsidRPr="00633A23">
        <w:t>умереть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мирское</w:t>
      </w:r>
      <w:r w:rsidRPr="00633A23">
        <w:rPr>
          <w:rFonts w:cs="Arial"/>
        </w:rPr>
        <w:t xml:space="preserve"> </w:t>
      </w:r>
      <w:r w:rsidRPr="00633A23">
        <w:t>созна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превратиться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перегной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умерли</w:t>
      </w:r>
      <w:r w:rsidRPr="00633A23">
        <w:rPr>
          <w:rFonts w:cs="Arial"/>
        </w:rPr>
        <w:t xml:space="preserve"> </w:t>
      </w:r>
      <w:r w:rsidRPr="00633A23">
        <w:t>стра</w:t>
      </w:r>
      <w:r w:rsidRPr="00633A23">
        <w:softHyphen/>
        <w:t>сти</w:t>
      </w:r>
      <w:r w:rsidRPr="00633A23">
        <w:rPr>
          <w:rFonts w:cs="Arial"/>
        </w:rPr>
        <w:t xml:space="preserve">, </w:t>
      </w:r>
      <w:r w:rsidRPr="00633A23">
        <w:t>нужно</w:t>
      </w:r>
      <w:r w:rsidRPr="00633A23">
        <w:rPr>
          <w:rFonts w:cs="Arial"/>
        </w:rPr>
        <w:t xml:space="preserve"> </w:t>
      </w:r>
      <w:r w:rsidRPr="00633A23">
        <w:t>помышлять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, </w:t>
      </w:r>
      <w:r w:rsidRPr="00633A23">
        <w:t>суде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пострадать ревностно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пострадал</w:t>
      </w:r>
      <w:r w:rsidRPr="00633A23">
        <w:rPr>
          <w:rFonts w:cs="Arial"/>
        </w:rPr>
        <w:t xml:space="preserve">, </w:t>
      </w:r>
      <w:r w:rsidRPr="00633A23">
        <w:t>даже до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искупить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Монахи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связисты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этой причине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удаляются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мирского</w:t>
      </w:r>
      <w:r w:rsidRPr="00633A23">
        <w:rPr>
          <w:rFonts w:cs="Arial"/>
        </w:rPr>
        <w:t xml:space="preserve"> </w:t>
      </w:r>
      <w:r w:rsidRPr="00633A23">
        <w:lastRenderedPageBreak/>
        <w:t>шума</w:t>
      </w:r>
      <w:r w:rsidRPr="00633A23">
        <w:rPr>
          <w:rFonts w:cs="Arial"/>
        </w:rPr>
        <w:t xml:space="preserve">, </w:t>
      </w:r>
      <w:r w:rsidRPr="00633A23">
        <w:t>чтобы иметь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молитве</w:t>
      </w:r>
      <w:r w:rsidRPr="00633A23">
        <w:rPr>
          <w:rFonts w:cs="Arial"/>
        </w:rPr>
        <w:t xml:space="preserve"> </w:t>
      </w:r>
      <w:r w:rsidRPr="00633A23">
        <w:t>хорошую</w:t>
      </w:r>
      <w:r w:rsidRPr="00633A23">
        <w:rPr>
          <w:rFonts w:cs="Arial"/>
        </w:rPr>
        <w:t xml:space="preserve"> </w:t>
      </w:r>
      <w:r w:rsidRPr="00633A23">
        <w:t>связь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этим помогать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Поскольку</w:t>
      </w:r>
      <w:r w:rsidRPr="00633A23">
        <w:rPr>
          <w:rFonts w:cs="Arial"/>
        </w:rPr>
        <w:t xml:space="preserve"> </w:t>
      </w:r>
      <w:r w:rsidRPr="00633A23">
        <w:t>небесная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ан</w:t>
      </w:r>
      <w:r w:rsidRPr="00633A23">
        <w:softHyphen/>
        <w:t>гельской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некоторые</w:t>
      </w:r>
      <w:r w:rsidRPr="00633A23">
        <w:rPr>
          <w:rFonts w:cs="Arial"/>
        </w:rPr>
        <w:t xml:space="preserve"> </w:t>
      </w:r>
      <w:r w:rsidRPr="00633A23">
        <w:t>ревностные</w:t>
      </w:r>
      <w:r w:rsidRPr="00633A23">
        <w:rPr>
          <w:rFonts w:cs="Arial"/>
        </w:rPr>
        <w:t xml:space="preserve"> </w:t>
      </w:r>
      <w:r w:rsidRPr="00633A23">
        <w:t>мол</w:t>
      </w:r>
      <w:r w:rsidRPr="00633A23">
        <w:t>о</w:t>
      </w:r>
      <w:r w:rsidRPr="00633A23">
        <w:t>дые</w:t>
      </w:r>
      <w:r w:rsidRPr="00633A23">
        <w:rPr>
          <w:rFonts w:cs="Arial"/>
        </w:rPr>
        <w:t xml:space="preserve"> </w:t>
      </w:r>
      <w:r w:rsidRPr="00633A23">
        <w:t>люди начинают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становятся</w:t>
      </w:r>
      <w:r w:rsidRPr="00633A23">
        <w:rPr>
          <w:rFonts w:cs="Arial"/>
        </w:rPr>
        <w:t xml:space="preserve"> </w:t>
      </w:r>
      <w:r w:rsidRPr="00633A23">
        <w:t>монахами и</w:t>
      </w:r>
      <w:r w:rsidRPr="00633A23">
        <w:rPr>
          <w:rFonts w:cs="Arial"/>
        </w:rPr>
        <w:t xml:space="preserve"> </w:t>
      </w:r>
      <w:r w:rsidRPr="00633A23">
        <w:t>живут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девстве</w:t>
      </w:r>
      <w:r w:rsidRPr="00633A23">
        <w:rPr>
          <w:rFonts w:cs="Arial"/>
        </w:rPr>
        <w:t xml:space="preserve">, </w:t>
      </w:r>
      <w:r w:rsidRPr="00633A23">
        <w:t>нестяжател</w:t>
      </w:r>
      <w:r w:rsidRPr="00633A23">
        <w:t>ь</w:t>
      </w:r>
      <w:r w:rsidRPr="00633A23">
        <w:t>ности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послушании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Едина</w:t>
      </w:r>
      <w:r w:rsidRPr="00633A23">
        <w:rPr>
          <w:rFonts w:cs="Arial"/>
        </w:rPr>
        <w:t xml:space="preserve"> </w:t>
      </w:r>
      <w:r w:rsidRPr="00633A23">
        <w:t>ангельская</w:t>
      </w:r>
      <w:r w:rsidRPr="00633A23">
        <w:rPr>
          <w:rFonts w:cs="Arial"/>
        </w:rPr>
        <w:t xml:space="preserve"> </w:t>
      </w:r>
      <w:r w:rsidRPr="00633A23">
        <w:t>схима</w:t>
      </w:r>
      <w:r w:rsidRPr="00633A23">
        <w:rPr>
          <w:rFonts w:cs="Arial"/>
        </w:rPr>
        <w:t xml:space="preserve"> </w:t>
      </w:r>
      <w:r w:rsidRPr="00633A23">
        <w:t>монахов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монахинь</w:t>
      </w:r>
      <w:r w:rsidRPr="00633A23">
        <w:rPr>
          <w:rFonts w:cs="Arial"/>
        </w:rPr>
        <w:t xml:space="preserve">. </w:t>
      </w:r>
      <w:r w:rsidRPr="00633A23">
        <w:t>Нет мужеского</w:t>
      </w:r>
      <w:r w:rsidRPr="00633A23">
        <w:rPr>
          <w:rFonts w:cs="Arial"/>
        </w:rPr>
        <w:t xml:space="preserve"> </w:t>
      </w:r>
      <w:r w:rsidRPr="00633A23">
        <w:t>пола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женского</w:t>
      </w:r>
      <w:r w:rsidRPr="00633A23">
        <w:rPr>
          <w:rFonts w:cs="Arial"/>
        </w:rPr>
        <w:t xml:space="preserve"> (</w:t>
      </w:r>
      <w:r w:rsidRPr="00633A23">
        <w:t>Гал</w:t>
      </w:r>
      <w:r w:rsidRPr="00633A23">
        <w:rPr>
          <w:rFonts w:cs="Arial"/>
        </w:rPr>
        <w:t>. 3, 28).</w:t>
      </w:r>
    </w:p>
    <w:p w:rsidR="00EC71F4" w:rsidRPr="00633A23" w:rsidRDefault="00EC71F4" w:rsidP="00EC71F4">
      <w:r w:rsidRPr="00633A23">
        <w:t>Хорошо</w:t>
      </w:r>
      <w:r w:rsidRPr="00633A23">
        <w:rPr>
          <w:rFonts w:cs="Arial"/>
        </w:rPr>
        <w:t xml:space="preserve"> </w:t>
      </w:r>
      <w:r w:rsidRPr="00633A23">
        <w:t>монаху</w:t>
      </w:r>
      <w:r w:rsidRPr="00633A23">
        <w:rPr>
          <w:rFonts w:cs="Arial"/>
        </w:rPr>
        <w:t xml:space="preserve"> </w:t>
      </w:r>
      <w:r w:rsidRPr="00633A23">
        <w:t>умереть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покаянии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 в</w:t>
      </w:r>
      <w:r w:rsidRPr="00633A23">
        <w:rPr>
          <w:rFonts w:cs="Arial"/>
        </w:rPr>
        <w:t xml:space="preserve"> </w:t>
      </w:r>
      <w:r w:rsidRPr="00633A23">
        <w:t>коленопреклонении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Тот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 </w:t>
      </w:r>
      <w:r w:rsidRPr="00633A23">
        <w:t>великое</w:t>
      </w:r>
      <w:r w:rsidRPr="00633A23">
        <w:rPr>
          <w:rFonts w:cs="Arial"/>
        </w:rPr>
        <w:t xml:space="preserve"> </w:t>
      </w:r>
      <w:r w:rsidRPr="00633A23">
        <w:t>достоинство</w:t>
      </w:r>
      <w:r w:rsidRPr="00633A23">
        <w:rPr>
          <w:rFonts w:cs="Arial"/>
        </w:rPr>
        <w:t xml:space="preserve"> </w:t>
      </w:r>
      <w:r w:rsidRPr="00633A23">
        <w:t>ангельского образа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стремится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иному</w:t>
      </w:r>
      <w:r w:rsidRPr="00633A23">
        <w:rPr>
          <w:rFonts w:cs="Arial"/>
        </w:rPr>
        <w:t xml:space="preserve"> </w:t>
      </w:r>
      <w:r w:rsidRPr="00633A23">
        <w:t>званию</w:t>
      </w:r>
      <w:r w:rsidRPr="00633A23">
        <w:rPr>
          <w:rFonts w:cs="Arial"/>
        </w:rPr>
        <w:t xml:space="preserve">.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станешь настоящим</w:t>
      </w:r>
      <w:r w:rsidRPr="00633A23">
        <w:rPr>
          <w:rFonts w:cs="Arial"/>
        </w:rPr>
        <w:t xml:space="preserve"> </w:t>
      </w:r>
      <w:r w:rsidRPr="00633A23">
        <w:t>монахом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будешь</w:t>
      </w:r>
      <w:r w:rsidRPr="00633A23">
        <w:rPr>
          <w:rFonts w:cs="Arial"/>
        </w:rPr>
        <w:t xml:space="preserve"> </w:t>
      </w:r>
      <w:r w:rsidRPr="00633A23">
        <w:t>радоваться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>-</w:t>
      </w:r>
      <w:r w:rsidRPr="00633A23">
        <w:t>ангельски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Небе</w:t>
      </w:r>
      <w:r w:rsidRPr="00633A23">
        <w:rPr>
          <w:rFonts w:cs="Arial"/>
        </w:rPr>
        <w:t xml:space="preserve">, </w:t>
      </w:r>
      <w:r w:rsidRPr="00633A23">
        <w:t>иначе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будешь осмеян</w:t>
      </w:r>
      <w:r w:rsidRPr="00633A23">
        <w:rPr>
          <w:rFonts w:cs="Arial"/>
        </w:rPr>
        <w:t xml:space="preserve"> </w:t>
      </w:r>
      <w:r w:rsidRPr="00633A23">
        <w:t>мирскими</w:t>
      </w:r>
      <w:r w:rsidRPr="00633A23">
        <w:rPr>
          <w:rFonts w:cs="Arial"/>
        </w:rPr>
        <w:t xml:space="preserve"> </w:t>
      </w:r>
      <w:r w:rsidRPr="00633A23">
        <w:t>людьми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оплакан</w:t>
      </w:r>
      <w:r w:rsidRPr="00633A23">
        <w:rPr>
          <w:rFonts w:cs="Arial"/>
        </w:rPr>
        <w:t xml:space="preserve"> </w:t>
      </w:r>
      <w:r w:rsidRPr="00633A23">
        <w:t>ангелами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Монах</w:t>
      </w:r>
      <w:r w:rsidRPr="00633A23">
        <w:rPr>
          <w:rFonts w:cs="Arial"/>
        </w:rPr>
        <w:t xml:space="preserve">, </w:t>
      </w:r>
      <w:r w:rsidRPr="00633A23">
        <w:t>живущий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>-</w:t>
      </w:r>
      <w:r w:rsidRPr="00633A23">
        <w:t>мирски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страдалец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удачник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у</w:t>
      </w:r>
      <w:r w:rsidRPr="00633A23">
        <w:t>дет</w:t>
      </w:r>
      <w:r w:rsidRPr="00633A23">
        <w:rPr>
          <w:rFonts w:cs="Arial"/>
        </w:rPr>
        <w:t xml:space="preserve"> </w:t>
      </w:r>
      <w:r w:rsidRPr="00633A23">
        <w:t>загадка</w:t>
      </w:r>
      <w:r w:rsidRPr="00633A23">
        <w:rPr>
          <w:rFonts w:cs="Arial"/>
        </w:rPr>
        <w:t xml:space="preserve">: </w:t>
      </w:r>
      <w:r w:rsidRPr="00633A23">
        <w:t>с кем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поместить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монахами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softHyphen/>
        <w:t>рянами</w:t>
      </w:r>
      <w:r w:rsidRPr="00633A23">
        <w:rPr>
          <w:rFonts w:cs="Arial"/>
        </w:rPr>
        <w:t>?</w:t>
      </w:r>
    </w:p>
    <w:p w:rsidR="00EC71F4" w:rsidRPr="00633A23" w:rsidRDefault="00EC71F4" w:rsidP="00EC71F4">
      <w:r w:rsidRPr="00633A23">
        <w:t>Монах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, </w:t>
      </w:r>
      <w:r w:rsidRPr="00633A23">
        <w:t>маяк</w:t>
      </w:r>
      <w:r w:rsidRPr="00633A23">
        <w:rPr>
          <w:rFonts w:cs="Arial"/>
        </w:rPr>
        <w:t xml:space="preserve"> </w:t>
      </w:r>
      <w:r w:rsidRPr="00633A23">
        <w:t>среди</w:t>
      </w:r>
      <w:r w:rsidRPr="00633A23">
        <w:rPr>
          <w:rFonts w:cs="Arial"/>
        </w:rPr>
        <w:t xml:space="preserve"> </w:t>
      </w:r>
      <w:r w:rsidRPr="00633A23">
        <w:t>скал</w:t>
      </w:r>
      <w:r w:rsidRPr="00633A23">
        <w:rPr>
          <w:rFonts w:cs="Arial"/>
        </w:rPr>
        <w:t xml:space="preserve">, </w:t>
      </w:r>
      <w:r w:rsidRPr="00633A23">
        <w:t>невидимый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>.</w:t>
      </w:r>
    </w:p>
    <w:p w:rsidR="00EC71F4" w:rsidRDefault="00EC71F4" w:rsidP="00EC71F4">
      <w:pPr>
        <w:rPr>
          <w:rFonts w:cs="Arial"/>
        </w:rPr>
      </w:pP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монах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смотрит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ради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softHyphen/>
        <w:t>гда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видит</w:t>
      </w:r>
      <w:r w:rsidRPr="00633A23">
        <w:rPr>
          <w:rFonts w:cs="Arial"/>
        </w:rPr>
        <w:t xml:space="preserve"> </w:t>
      </w:r>
      <w:r w:rsidRPr="00633A23">
        <w:t>многих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помогает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благодатно молитвою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делах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>-</w:t>
      </w:r>
      <w:r w:rsidRPr="00633A23">
        <w:t>человечески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проис</w:t>
      </w:r>
      <w:r w:rsidRPr="00633A23">
        <w:softHyphen/>
        <w:t>ходят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Если</w:t>
      </w:r>
      <w:r w:rsidRPr="00633A23">
        <w:rPr>
          <w:rFonts w:cs="Arial"/>
        </w:rPr>
        <w:t xml:space="preserve"> </w:t>
      </w:r>
      <w:r w:rsidRPr="00633A23">
        <w:t>монах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гордо</w:t>
      </w:r>
      <w:r w:rsidRPr="00633A23">
        <w:rPr>
          <w:rFonts w:cs="Arial"/>
        </w:rPr>
        <w:t xml:space="preserve"> </w:t>
      </w:r>
      <w:r w:rsidRPr="00633A23">
        <w:t>сравнивать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миря</w:t>
      </w:r>
      <w:r w:rsidRPr="00633A23">
        <w:softHyphen/>
        <w:t>нами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падет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станет</w:t>
      </w:r>
      <w:r w:rsidRPr="00633A23">
        <w:rPr>
          <w:rFonts w:cs="Arial"/>
        </w:rPr>
        <w:t xml:space="preserve"> </w:t>
      </w:r>
      <w:r w:rsidRPr="00633A23">
        <w:t>мирянином</w:t>
      </w:r>
      <w:r w:rsidRPr="00633A23">
        <w:rPr>
          <w:rFonts w:cs="Arial"/>
        </w:rPr>
        <w:t xml:space="preserve">.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он смиренно</w:t>
      </w:r>
      <w:r w:rsidRPr="00633A23">
        <w:rPr>
          <w:rFonts w:cs="Arial"/>
        </w:rPr>
        <w:t xml:space="preserve"> </w:t>
      </w:r>
      <w:r w:rsidRPr="00633A23">
        <w:t>ищет</w:t>
      </w:r>
      <w:r w:rsidRPr="00633A23">
        <w:rPr>
          <w:rFonts w:cs="Arial"/>
        </w:rPr>
        <w:t xml:space="preserve"> </w:t>
      </w:r>
      <w:r w:rsidRPr="00633A23">
        <w:t>милости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, </w:t>
      </w:r>
      <w:r w:rsidRPr="00633A23">
        <w:t>подвизается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видит всех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хорошими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я</w:t>
      </w:r>
      <w:r w:rsidRPr="00633A23">
        <w:t>тыми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подражает святым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преуспеть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 xml:space="preserve">, </w:t>
      </w:r>
      <w:r w:rsidRPr="00633A23">
        <w:t>монаху</w:t>
      </w:r>
      <w:r w:rsidRPr="00633A23">
        <w:rPr>
          <w:rFonts w:cs="Arial"/>
        </w:rPr>
        <w:t xml:space="preserve"> </w:t>
      </w:r>
      <w:r w:rsidRPr="00633A23">
        <w:t>нужно</w:t>
      </w:r>
      <w:r w:rsidRPr="00633A23">
        <w:rPr>
          <w:rFonts w:cs="Arial"/>
        </w:rPr>
        <w:t xml:space="preserve"> </w:t>
      </w:r>
      <w:r w:rsidRPr="00633A23">
        <w:t>оставить «здравый</w:t>
      </w:r>
      <w:r w:rsidRPr="00633A23">
        <w:rPr>
          <w:rFonts w:cs="Arial"/>
        </w:rPr>
        <w:t xml:space="preserve"> </w:t>
      </w:r>
      <w:r w:rsidRPr="00633A23">
        <w:t>смысл»</w:t>
      </w:r>
      <w:r w:rsidRPr="00633A23">
        <w:rPr>
          <w:rFonts w:cs="Arial"/>
        </w:rPr>
        <w:t xml:space="preserve">, </w:t>
      </w:r>
      <w:r w:rsidRPr="00633A23">
        <w:t>смириться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тр</w:t>
      </w:r>
      <w:r w:rsidRPr="00633A23">
        <w:t>у</w:t>
      </w:r>
      <w:r w:rsidRPr="00633A23">
        <w:t>диться</w:t>
      </w:r>
      <w:r w:rsidRPr="00633A23">
        <w:rPr>
          <w:rFonts w:cs="Arial"/>
        </w:rPr>
        <w:t xml:space="preserve"> </w:t>
      </w:r>
      <w:r w:rsidRPr="00633A23">
        <w:t>сердцем</w:t>
      </w:r>
      <w:r w:rsidRPr="00633A23">
        <w:rPr>
          <w:rFonts w:cs="Arial"/>
        </w:rPr>
        <w:t xml:space="preserve">. </w:t>
      </w:r>
      <w:r w:rsidRPr="00633A23">
        <w:t>Монахине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преуспеть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 xml:space="preserve">, </w:t>
      </w:r>
      <w:r w:rsidRPr="00633A23">
        <w:t>нужно</w:t>
      </w:r>
      <w:r w:rsidRPr="00633A23">
        <w:rPr>
          <w:rFonts w:cs="Arial"/>
        </w:rPr>
        <w:t xml:space="preserve"> </w:t>
      </w:r>
      <w:r w:rsidRPr="00633A23">
        <w:t>оставить зависть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прочее</w:t>
      </w:r>
      <w:r w:rsidRPr="00633A23">
        <w:rPr>
          <w:rFonts w:cs="Arial"/>
        </w:rPr>
        <w:t xml:space="preserve">, </w:t>
      </w:r>
      <w:r w:rsidRPr="00633A23">
        <w:t>возм</w:t>
      </w:r>
      <w:r w:rsidRPr="00633A23">
        <w:t>у</w:t>
      </w:r>
      <w:r w:rsidRPr="00633A23">
        <w:t>жать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здравый смысл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 </w:t>
      </w:r>
      <w:r w:rsidRPr="00633A23">
        <w:t>должен</w:t>
      </w:r>
      <w:r w:rsidRPr="00633A23">
        <w:rPr>
          <w:rFonts w:cs="Arial"/>
        </w:rPr>
        <w:t xml:space="preserve"> </w:t>
      </w:r>
      <w:r w:rsidRPr="00633A23">
        <w:t>предшествовать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сдержи</w:t>
      </w:r>
      <w:r w:rsidRPr="00633A23">
        <w:softHyphen/>
        <w:t>вать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Смотрите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приобретайте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доброго</w:t>
      </w:r>
      <w:r w:rsidRPr="00633A23">
        <w:rPr>
          <w:rFonts w:cs="Arial"/>
        </w:rPr>
        <w:t xml:space="preserve"> </w:t>
      </w:r>
      <w:r w:rsidRPr="00633A23">
        <w:t>имени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ваше</w:t>
      </w:r>
      <w:r w:rsidRPr="00633A23">
        <w:rPr>
          <w:rFonts w:cs="Arial"/>
        </w:rPr>
        <w:t xml:space="preserve"> </w:t>
      </w:r>
      <w:r w:rsidRPr="00633A23">
        <w:t>доброе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станет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величай</w:t>
      </w:r>
      <w:r w:rsidRPr="00633A23">
        <w:softHyphen/>
        <w:t>шим</w:t>
      </w:r>
      <w:r w:rsidRPr="00633A23">
        <w:rPr>
          <w:rFonts w:cs="Arial"/>
        </w:rPr>
        <w:t xml:space="preserve"> </w:t>
      </w:r>
      <w:r w:rsidRPr="00633A23">
        <w:t>врагом</w:t>
      </w:r>
      <w:r w:rsidRPr="00633A23">
        <w:rPr>
          <w:rFonts w:cs="Arial"/>
        </w:rPr>
        <w:t xml:space="preserve"> </w:t>
      </w:r>
      <w:r w:rsidRPr="00633A23">
        <w:t>вашего</w:t>
      </w:r>
      <w:r w:rsidRPr="00633A23">
        <w:rPr>
          <w:rFonts w:cs="Arial"/>
        </w:rPr>
        <w:t xml:space="preserve"> </w:t>
      </w:r>
      <w:r w:rsidRPr="00633A23">
        <w:t>спокойствия</w:t>
      </w:r>
      <w:r w:rsidRPr="00633A23">
        <w:rPr>
          <w:rFonts w:cs="Arial"/>
        </w:rPr>
        <w:t xml:space="preserve">. </w:t>
      </w:r>
      <w:r w:rsidRPr="00633A23">
        <w:t>Требуется</w:t>
      </w:r>
      <w:r w:rsidRPr="00633A23">
        <w:rPr>
          <w:rFonts w:cs="Arial"/>
        </w:rPr>
        <w:t xml:space="preserve"> </w:t>
      </w:r>
      <w:r w:rsidRPr="00633A23">
        <w:t>много внимания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монах</w:t>
      </w:r>
      <w:r w:rsidRPr="00633A23">
        <w:rPr>
          <w:rFonts w:cs="Arial"/>
        </w:rPr>
        <w:t xml:space="preserve"> </w:t>
      </w:r>
      <w:r w:rsidRPr="00633A23">
        <w:t>вел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у</w:t>
      </w:r>
      <w:r w:rsidRPr="00633A23">
        <w:t>ховный</w:t>
      </w:r>
      <w:r w:rsidRPr="00633A23">
        <w:rPr>
          <w:rFonts w:cs="Arial"/>
        </w:rPr>
        <w:t xml:space="preserve"> </w:t>
      </w:r>
      <w:r w:rsidRPr="00633A23">
        <w:t>образ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не приобретая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доброго</w:t>
      </w:r>
      <w:r w:rsidRPr="00633A23">
        <w:rPr>
          <w:rFonts w:cs="Arial"/>
        </w:rPr>
        <w:t xml:space="preserve"> </w:t>
      </w:r>
      <w:r w:rsidRPr="00633A23">
        <w:t>имени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softHyphen/>
        <w:t>ских</w:t>
      </w:r>
      <w:r w:rsidRPr="00633A23">
        <w:rPr>
          <w:rFonts w:cs="Arial"/>
        </w:rPr>
        <w:t xml:space="preserve"> </w:t>
      </w:r>
      <w:r w:rsidRPr="00633A23">
        <w:t>похвал</w:t>
      </w:r>
      <w:r w:rsidRPr="00633A23">
        <w:rPr>
          <w:rFonts w:cs="Arial"/>
        </w:rPr>
        <w:t xml:space="preserve"> </w:t>
      </w:r>
      <w:r w:rsidRPr="00633A23">
        <w:t>стан</w:t>
      </w:r>
      <w:r w:rsidRPr="00633A23">
        <w:t>о</w:t>
      </w:r>
      <w:r w:rsidRPr="00633A23">
        <w:t>вятся</w:t>
      </w:r>
      <w:r w:rsidRPr="00633A23">
        <w:rPr>
          <w:rFonts w:cs="Arial"/>
        </w:rPr>
        <w:t xml:space="preserve"> </w:t>
      </w:r>
      <w:r w:rsidRPr="00633A23">
        <w:t>напрасными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труды</w:t>
      </w:r>
      <w:r w:rsidRPr="00633A23">
        <w:rPr>
          <w:rFonts w:cs="Arial"/>
        </w:rPr>
        <w:t xml:space="preserve">. </w:t>
      </w:r>
      <w:r w:rsidRPr="00633A23">
        <w:t>Для того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вел</w:t>
      </w:r>
      <w:r w:rsidRPr="00633A23">
        <w:rPr>
          <w:rFonts w:cs="Arial"/>
        </w:rPr>
        <w:t xml:space="preserve"> </w:t>
      </w:r>
      <w:r w:rsidRPr="00633A23">
        <w:t>рассеянную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покаялся</w:t>
      </w:r>
      <w:r w:rsidRPr="00633A23">
        <w:rPr>
          <w:rFonts w:cs="Arial"/>
        </w:rPr>
        <w:t xml:space="preserve">, </w:t>
      </w:r>
      <w:r w:rsidRPr="00633A23">
        <w:t>само 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пал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глазах</w:t>
      </w:r>
      <w:r w:rsidRPr="00633A23">
        <w:rPr>
          <w:rFonts w:cs="Arial"/>
        </w:rPr>
        <w:t xml:space="preserve"> </w:t>
      </w:r>
      <w:r w:rsidRPr="00633A23">
        <w:t>окружающих</w:t>
      </w:r>
      <w:r w:rsidRPr="00633A23">
        <w:rPr>
          <w:rFonts w:cs="Arial"/>
        </w:rPr>
        <w:t xml:space="preserve">, </w:t>
      </w:r>
      <w:r w:rsidRPr="00633A23">
        <w:t>поможет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пре</w:t>
      </w:r>
      <w:r w:rsidRPr="00633A23">
        <w:softHyphen/>
        <w:t>одолеть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грех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Монах</w:t>
      </w:r>
      <w:r w:rsidRPr="00633A23">
        <w:rPr>
          <w:rFonts w:cs="Arial"/>
        </w:rPr>
        <w:t xml:space="preserve">, </w:t>
      </w:r>
      <w:r w:rsidRPr="00633A23">
        <w:t>мыслящий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>-</w:t>
      </w:r>
      <w:r w:rsidRPr="00633A23">
        <w:t>мирски</w:t>
      </w:r>
      <w:r w:rsidRPr="00633A23">
        <w:rPr>
          <w:rFonts w:cs="Arial"/>
        </w:rPr>
        <w:t xml:space="preserve">, </w:t>
      </w:r>
      <w:r w:rsidRPr="00633A23">
        <w:t>кажется</w:t>
      </w:r>
      <w:r w:rsidRPr="00633A23">
        <w:rPr>
          <w:rFonts w:cs="Arial"/>
        </w:rPr>
        <w:t xml:space="preserve">, </w:t>
      </w:r>
      <w:r w:rsidRPr="00633A23">
        <w:t>сбился</w:t>
      </w:r>
      <w:r w:rsidRPr="00633A23">
        <w:rPr>
          <w:rFonts w:cs="Arial"/>
        </w:rPr>
        <w:t xml:space="preserve"> </w:t>
      </w:r>
      <w:r w:rsidRPr="00633A23">
        <w:t>со своего</w:t>
      </w:r>
      <w:r w:rsidRPr="00633A23">
        <w:rPr>
          <w:rFonts w:cs="Arial"/>
        </w:rPr>
        <w:t xml:space="preserve"> </w:t>
      </w:r>
      <w:r w:rsidRPr="00633A23">
        <w:t>пути</w:t>
      </w:r>
      <w:r w:rsidRPr="00633A23">
        <w:rPr>
          <w:rFonts w:cs="Arial"/>
        </w:rPr>
        <w:t xml:space="preserve">: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отпр</w:t>
      </w:r>
      <w:r w:rsidRPr="00633A23">
        <w:t>а</w:t>
      </w:r>
      <w:r w:rsidRPr="00633A23">
        <w:t>вился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, </w:t>
      </w:r>
      <w:r w:rsidRPr="00633A23">
        <w:t>ве</w:t>
      </w:r>
      <w:r w:rsidRPr="00633A23">
        <w:softHyphen/>
        <w:t>дущий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, </w:t>
      </w:r>
      <w:r w:rsidRPr="00633A23">
        <w:t>душа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шествует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Монахи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постоянно</w:t>
      </w:r>
      <w:r w:rsidRPr="00633A23">
        <w:rPr>
          <w:rFonts w:cs="Arial"/>
        </w:rPr>
        <w:t xml:space="preserve"> </w:t>
      </w:r>
      <w:r w:rsidRPr="00633A23">
        <w:t>занимаются</w:t>
      </w:r>
      <w:r w:rsidRPr="00633A23">
        <w:rPr>
          <w:rFonts w:cs="Arial"/>
        </w:rPr>
        <w:t xml:space="preserve"> </w:t>
      </w:r>
      <w:r w:rsidRPr="00633A23">
        <w:t>возведе</w:t>
      </w:r>
      <w:r w:rsidRPr="00633A23">
        <w:softHyphen/>
        <w:t>нием</w:t>
      </w:r>
      <w:r w:rsidRPr="00633A23">
        <w:rPr>
          <w:rFonts w:cs="Arial"/>
        </w:rPr>
        <w:t xml:space="preserve"> </w:t>
      </w:r>
      <w:r w:rsidRPr="00633A23">
        <w:t>роскошных</w:t>
      </w:r>
      <w:r w:rsidRPr="00633A23">
        <w:rPr>
          <w:rFonts w:cs="Arial"/>
        </w:rPr>
        <w:t xml:space="preserve"> </w:t>
      </w:r>
      <w:r w:rsidRPr="00633A23">
        <w:t>строений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мирскими</w:t>
      </w:r>
      <w:r w:rsidRPr="00633A23">
        <w:rPr>
          <w:rFonts w:cs="Arial"/>
        </w:rPr>
        <w:t xml:space="preserve"> </w:t>
      </w:r>
      <w:r w:rsidRPr="00633A23">
        <w:t>делами</w:t>
      </w:r>
      <w:r w:rsidRPr="00633A23">
        <w:rPr>
          <w:rFonts w:cs="Arial"/>
        </w:rPr>
        <w:t xml:space="preserve">, </w:t>
      </w:r>
      <w:r w:rsidRPr="00633A23">
        <w:t>пока</w:t>
      </w:r>
      <w:r w:rsidRPr="00633A23">
        <w:softHyphen/>
        <w:t>зывают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насквозь</w:t>
      </w:r>
      <w:r w:rsidRPr="00633A23">
        <w:rPr>
          <w:rFonts w:cs="Arial"/>
        </w:rPr>
        <w:t xml:space="preserve"> </w:t>
      </w:r>
      <w:r w:rsidRPr="00633A23">
        <w:t>земные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кирпичи</w:t>
      </w:r>
      <w:r w:rsidRPr="00633A23">
        <w:rPr>
          <w:rFonts w:cs="Arial"/>
        </w:rPr>
        <w:t xml:space="preserve">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глина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совсем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обладают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жественным</w:t>
      </w:r>
      <w:r w:rsidRPr="00633A23">
        <w:rPr>
          <w:rFonts w:cs="Arial"/>
        </w:rPr>
        <w:t xml:space="preserve"> </w:t>
      </w:r>
      <w:r w:rsidRPr="00633A23">
        <w:t>разумом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Простые</w:t>
      </w:r>
      <w:r w:rsidRPr="00633A23">
        <w:rPr>
          <w:rFonts w:cs="Arial"/>
        </w:rPr>
        <w:t xml:space="preserve"> </w:t>
      </w:r>
      <w:r w:rsidRPr="00633A23">
        <w:t>здания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скромные</w:t>
      </w:r>
      <w:r w:rsidRPr="00633A23">
        <w:rPr>
          <w:rFonts w:cs="Arial"/>
        </w:rPr>
        <w:t xml:space="preserve"> </w:t>
      </w:r>
      <w:r w:rsidRPr="00633A23">
        <w:t>вещи</w:t>
      </w:r>
      <w:r w:rsidRPr="00633A23">
        <w:rPr>
          <w:rFonts w:cs="Arial"/>
        </w:rPr>
        <w:t xml:space="preserve"> </w:t>
      </w:r>
      <w:r w:rsidRPr="00633A23">
        <w:t>мысленно</w:t>
      </w:r>
      <w:r w:rsidRPr="00633A23">
        <w:rPr>
          <w:rFonts w:cs="Arial"/>
        </w:rPr>
        <w:t xml:space="preserve"> </w:t>
      </w:r>
      <w:r w:rsidRPr="00633A23">
        <w:t>пере</w:t>
      </w:r>
      <w:r w:rsidRPr="00633A23">
        <w:softHyphen/>
        <w:t>носят</w:t>
      </w:r>
      <w:r w:rsidRPr="00633A23">
        <w:rPr>
          <w:rFonts w:cs="Arial"/>
        </w:rPr>
        <w:t xml:space="preserve"> </w:t>
      </w:r>
      <w:r w:rsidRPr="00633A23">
        <w:t>монахов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пещеры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уединенные</w:t>
      </w:r>
      <w:r w:rsidRPr="00633A23">
        <w:rPr>
          <w:rFonts w:cs="Arial"/>
        </w:rPr>
        <w:t xml:space="preserve"> </w:t>
      </w:r>
      <w:r w:rsidRPr="00633A23">
        <w:t>жилища</w:t>
      </w:r>
      <w:r w:rsidRPr="00633A23">
        <w:rPr>
          <w:rFonts w:cs="Arial"/>
        </w:rPr>
        <w:t xml:space="preserve"> </w:t>
      </w:r>
      <w:r w:rsidRPr="00633A23">
        <w:t>наших святых</w:t>
      </w:r>
      <w:r w:rsidRPr="00633A23">
        <w:rPr>
          <w:rFonts w:cs="Arial"/>
        </w:rPr>
        <w:t xml:space="preserve"> </w:t>
      </w:r>
      <w:r w:rsidRPr="00633A23">
        <w:t>отцов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, </w:t>
      </w:r>
      <w:r w:rsidRPr="00633A23">
        <w:t>приносят</w:t>
      </w:r>
      <w:r w:rsidRPr="00633A23">
        <w:rPr>
          <w:rFonts w:cs="Arial"/>
        </w:rPr>
        <w:t xml:space="preserve"> </w:t>
      </w:r>
      <w:r w:rsidRPr="00633A23">
        <w:t>духовную пользу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t>р</w:t>
      </w:r>
      <w:r w:rsidRPr="00633A23">
        <w:t>ские</w:t>
      </w:r>
      <w:r w:rsidRPr="00633A23">
        <w:rPr>
          <w:rFonts w:cs="Arial"/>
        </w:rPr>
        <w:t xml:space="preserve"> </w:t>
      </w:r>
      <w:r w:rsidRPr="00633A23">
        <w:t>вещи</w:t>
      </w:r>
      <w:r w:rsidRPr="00633A23">
        <w:rPr>
          <w:rFonts w:cs="Arial"/>
        </w:rPr>
        <w:t xml:space="preserve"> </w:t>
      </w:r>
      <w:r w:rsidRPr="00633A23">
        <w:t>напоминают</w:t>
      </w:r>
      <w:r w:rsidRPr="00633A23">
        <w:rPr>
          <w:rFonts w:cs="Arial"/>
        </w:rPr>
        <w:t xml:space="preserve"> </w:t>
      </w:r>
      <w:r w:rsidRPr="00633A23">
        <w:t>о мире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делают</w:t>
      </w:r>
      <w:r w:rsidRPr="00633A23">
        <w:rPr>
          <w:rFonts w:cs="Arial"/>
        </w:rPr>
        <w:t xml:space="preserve"> </w:t>
      </w:r>
      <w:r w:rsidRPr="00633A23">
        <w:t>монахов</w:t>
      </w:r>
      <w:r w:rsidRPr="00633A23">
        <w:rPr>
          <w:rFonts w:cs="Arial"/>
        </w:rPr>
        <w:t xml:space="preserve"> </w:t>
      </w:r>
      <w:r w:rsidRPr="00633A23">
        <w:t>мирянами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душе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Всякий</w:t>
      </w:r>
      <w:r w:rsidRPr="00633A23">
        <w:rPr>
          <w:rFonts w:cs="Arial"/>
        </w:rPr>
        <w:t xml:space="preserve"> </w:t>
      </w:r>
      <w:r w:rsidRPr="00633A23">
        <w:t>мирской</w:t>
      </w:r>
      <w:r w:rsidRPr="00633A23">
        <w:rPr>
          <w:rFonts w:cs="Arial"/>
        </w:rPr>
        <w:t xml:space="preserve"> </w:t>
      </w:r>
      <w:r w:rsidRPr="00633A23">
        <w:t>порядок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монашестве</w:t>
      </w:r>
      <w:r w:rsidRPr="00633A23">
        <w:rPr>
          <w:rFonts w:cs="Arial"/>
        </w:rPr>
        <w:t xml:space="preserve"> </w:t>
      </w:r>
      <w:r w:rsidRPr="00633A23">
        <w:t>является великим</w:t>
      </w:r>
      <w:r w:rsidRPr="00633A23">
        <w:rPr>
          <w:rFonts w:cs="Arial"/>
        </w:rPr>
        <w:t xml:space="preserve"> </w:t>
      </w:r>
      <w:r w:rsidRPr="00633A23">
        <w:t>духовным</w:t>
      </w:r>
      <w:r w:rsidRPr="00633A23">
        <w:rPr>
          <w:rFonts w:cs="Arial"/>
        </w:rPr>
        <w:t xml:space="preserve"> </w:t>
      </w:r>
      <w:r w:rsidRPr="00633A23">
        <w:t>беспорядком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Если</w:t>
      </w:r>
      <w:r w:rsidRPr="00633A23">
        <w:rPr>
          <w:rFonts w:cs="Arial"/>
        </w:rPr>
        <w:t xml:space="preserve"> </w:t>
      </w:r>
      <w:r w:rsidRPr="00633A23">
        <w:t>хочешь</w:t>
      </w:r>
      <w:r w:rsidRPr="00633A23">
        <w:rPr>
          <w:rFonts w:cs="Arial"/>
        </w:rPr>
        <w:t xml:space="preserve"> </w:t>
      </w:r>
      <w:r w:rsidRPr="00633A23">
        <w:t>стать</w:t>
      </w:r>
      <w:r w:rsidRPr="00633A23">
        <w:rPr>
          <w:rFonts w:cs="Arial"/>
        </w:rPr>
        <w:t xml:space="preserve"> </w:t>
      </w:r>
      <w:r w:rsidRPr="00633A23">
        <w:t>исихастом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пребывать</w:t>
      </w:r>
      <w:r w:rsidRPr="00633A23">
        <w:rPr>
          <w:rFonts w:cs="Arial"/>
        </w:rPr>
        <w:t xml:space="preserve"> </w:t>
      </w:r>
      <w:r w:rsidRPr="00633A23">
        <w:t>в покое</w:t>
      </w:r>
      <w:r w:rsidRPr="00633A23">
        <w:rPr>
          <w:rFonts w:cs="Arial"/>
        </w:rPr>
        <w:t xml:space="preserve">, </w:t>
      </w:r>
      <w:r w:rsidRPr="00633A23">
        <w:t>стяжи</w:t>
      </w:r>
      <w:r w:rsidRPr="00633A23">
        <w:rPr>
          <w:rFonts w:cs="Arial"/>
        </w:rPr>
        <w:t xml:space="preserve"> </w:t>
      </w:r>
      <w:r w:rsidRPr="00633A23">
        <w:t>прежде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помощью</w:t>
      </w:r>
      <w:r w:rsidRPr="00633A23">
        <w:rPr>
          <w:rFonts w:cs="Arial"/>
        </w:rPr>
        <w:t xml:space="preserve"> </w:t>
      </w:r>
      <w:r w:rsidRPr="00633A23">
        <w:t>бл</w:t>
      </w:r>
      <w:r w:rsidRPr="00633A23">
        <w:t>а</w:t>
      </w:r>
      <w:r w:rsidRPr="00633A23">
        <w:t>гих</w:t>
      </w:r>
      <w:r w:rsidRPr="00633A23">
        <w:rPr>
          <w:rFonts w:cs="Arial"/>
        </w:rPr>
        <w:t xml:space="preserve"> </w:t>
      </w:r>
      <w:r w:rsidRPr="00633A23">
        <w:t>помыслов внутреннюю</w:t>
      </w:r>
      <w:r w:rsidRPr="00633A23">
        <w:rPr>
          <w:rFonts w:cs="Arial"/>
        </w:rPr>
        <w:t xml:space="preserve"> </w:t>
      </w:r>
      <w:r w:rsidRPr="00633A23">
        <w:t>тишину</w:t>
      </w:r>
      <w:r w:rsidRPr="00633A23">
        <w:rPr>
          <w:rFonts w:cs="Arial"/>
        </w:rPr>
        <w:t xml:space="preserve"> </w:t>
      </w:r>
      <w:r w:rsidRPr="00633A23">
        <w:t>среди</w:t>
      </w:r>
      <w:r w:rsidRPr="00633A23">
        <w:rPr>
          <w:rFonts w:cs="Arial"/>
        </w:rPr>
        <w:t xml:space="preserve"> </w:t>
      </w:r>
      <w:r w:rsidRPr="00633A23">
        <w:t>внешнего</w:t>
      </w:r>
      <w:r w:rsidRPr="00633A23">
        <w:rPr>
          <w:rFonts w:cs="Arial"/>
        </w:rPr>
        <w:t xml:space="preserve"> </w:t>
      </w:r>
      <w:r w:rsidRPr="00633A23">
        <w:t>шума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Новоначальный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отделяется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братства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стать</w:t>
      </w:r>
      <w:r w:rsidRPr="00633A23">
        <w:rPr>
          <w:rFonts w:cs="Arial"/>
        </w:rPr>
        <w:t xml:space="preserve"> </w:t>
      </w:r>
      <w:r w:rsidRPr="00633A23">
        <w:t>исихастом</w:t>
      </w:r>
      <w:r w:rsidRPr="00633A23">
        <w:rPr>
          <w:rFonts w:cs="Arial"/>
        </w:rPr>
        <w:t xml:space="preserve">, </w:t>
      </w:r>
      <w:r w:rsidRPr="00633A23">
        <w:t>похож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е</w:t>
      </w:r>
      <w:r w:rsidRPr="00633A23">
        <w:t>спелый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что сорванный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дерева</w:t>
      </w:r>
      <w:r w:rsidRPr="00633A23">
        <w:rPr>
          <w:rFonts w:cs="Arial"/>
        </w:rPr>
        <w:t xml:space="preserve"> </w:t>
      </w:r>
      <w:r w:rsidRPr="00633A23">
        <w:t>инжир</w:t>
      </w:r>
      <w:r w:rsidRPr="00633A23">
        <w:rPr>
          <w:rFonts w:cs="Arial"/>
        </w:rPr>
        <w:t xml:space="preserve">: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выделяет</w:t>
      </w:r>
      <w:r w:rsidRPr="00633A23">
        <w:rPr>
          <w:rFonts w:cs="Arial"/>
        </w:rPr>
        <w:t xml:space="preserve"> </w:t>
      </w:r>
      <w:r w:rsidRPr="00633A23">
        <w:t>молочко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вероятн</w:t>
      </w:r>
      <w:r w:rsidRPr="00633A23">
        <w:t>о</w:t>
      </w:r>
      <w:r w:rsidRPr="00633A23">
        <w:t>сти</w:t>
      </w:r>
      <w:r w:rsidRPr="00633A23">
        <w:rPr>
          <w:rFonts w:cs="Arial"/>
        </w:rPr>
        <w:t xml:space="preserve">,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нуждается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молоке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приходите</w:t>
      </w:r>
      <w:r w:rsidRPr="00633A23">
        <w:rPr>
          <w:rFonts w:cs="Arial"/>
        </w:rPr>
        <w:t xml:space="preserve"> </w:t>
      </w:r>
      <w:r w:rsidRPr="00633A23">
        <w:t>поспешно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, </w:t>
      </w:r>
      <w:r w:rsidRPr="00633A23">
        <w:t>прежде</w:t>
      </w:r>
      <w:r w:rsidRPr="00633A23">
        <w:rPr>
          <w:rFonts w:cs="Arial"/>
        </w:rPr>
        <w:t xml:space="preserve"> </w:t>
      </w:r>
      <w:r w:rsidRPr="00633A23">
        <w:t>чем не</w:t>
      </w:r>
      <w:r w:rsidRPr="00633A23">
        <w:rPr>
          <w:rFonts w:cs="Arial"/>
        </w:rPr>
        <w:t xml:space="preserve"> </w:t>
      </w:r>
      <w:r w:rsidRPr="00633A23">
        <w:t>развяжете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мирские</w:t>
      </w:r>
      <w:r w:rsidRPr="00633A23">
        <w:rPr>
          <w:rFonts w:cs="Arial"/>
        </w:rPr>
        <w:t xml:space="preserve"> </w:t>
      </w:r>
      <w:r w:rsidRPr="00633A23">
        <w:t>клубки</w:t>
      </w:r>
      <w:r w:rsidRPr="00633A23">
        <w:rPr>
          <w:rFonts w:cs="Arial"/>
        </w:rPr>
        <w:t xml:space="preserve">, </w:t>
      </w:r>
      <w:r w:rsidRPr="00633A23">
        <w:t>е</w:t>
      </w:r>
      <w:r w:rsidRPr="00633A23">
        <w:t>с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хотите</w:t>
      </w:r>
      <w:r w:rsidRPr="00633A23">
        <w:rPr>
          <w:rFonts w:cs="Arial"/>
        </w:rPr>
        <w:t xml:space="preserve"> </w:t>
      </w:r>
      <w:r w:rsidRPr="00633A23">
        <w:t>нор</w:t>
      </w:r>
      <w:r w:rsidRPr="00633A23">
        <w:softHyphen/>
        <w:t>мально</w:t>
      </w:r>
      <w:r w:rsidRPr="00633A23">
        <w:rPr>
          <w:rFonts w:cs="Arial"/>
        </w:rPr>
        <w:t xml:space="preserve"> </w:t>
      </w:r>
      <w:r w:rsidRPr="00633A23">
        <w:t>вплестись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братство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Прежде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удалиться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, </w:t>
      </w:r>
      <w:r w:rsidRPr="00633A23">
        <w:t>сотвори</w:t>
      </w:r>
      <w:r w:rsidRPr="00633A23">
        <w:rPr>
          <w:rFonts w:cs="Arial"/>
        </w:rPr>
        <w:t xml:space="preserve"> </w:t>
      </w:r>
      <w:r w:rsidRPr="00633A23">
        <w:t>сердечную молитву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доверь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родителей</w:t>
      </w:r>
      <w:r w:rsidRPr="00633A23">
        <w:rPr>
          <w:rFonts w:cs="Arial"/>
        </w:rPr>
        <w:t xml:space="preserve">, </w:t>
      </w:r>
      <w:r w:rsidRPr="00633A23">
        <w:t>братьев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сестер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впоследствии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вспоминай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t>я</w:t>
      </w:r>
      <w:r w:rsidRPr="00633A23">
        <w:t>зан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помогать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Новоначальный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вспоминает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ро</w:t>
      </w:r>
      <w:r w:rsidRPr="00633A23">
        <w:softHyphen/>
        <w:t>дителях</w:t>
      </w:r>
      <w:r w:rsidRPr="00633A23">
        <w:rPr>
          <w:rFonts w:cs="Arial"/>
        </w:rPr>
        <w:t xml:space="preserve">, </w:t>
      </w:r>
      <w:r w:rsidRPr="00633A23">
        <w:t>братьях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сестрах</w:t>
      </w:r>
      <w:r w:rsidRPr="00633A23">
        <w:rPr>
          <w:rFonts w:cs="Arial"/>
        </w:rPr>
        <w:t xml:space="preserve">, </w:t>
      </w:r>
      <w:r w:rsidRPr="00633A23">
        <w:t>препятствует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мощи</w:t>
      </w:r>
      <w:r w:rsidRPr="00633A23">
        <w:rPr>
          <w:rFonts w:cs="Arial"/>
        </w:rPr>
        <w:t xml:space="preserve">.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вспоминает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softHyphen/>
        <w:t>стро</w:t>
      </w:r>
      <w:r w:rsidRPr="00633A23">
        <w:rPr>
          <w:rFonts w:cs="Arial"/>
        </w:rPr>
        <w:t xml:space="preserve"> </w:t>
      </w:r>
      <w:r w:rsidRPr="00633A23">
        <w:t>забыл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стремился</w:t>
      </w:r>
      <w:r w:rsidRPr="00633A23">
        <w:rPr>
          <w:rFonts w:cs="Arial"/>
        </w:rPr>
        <w:t xml:space="preserve"> </w:t>
      </w:r>
      <w:r w:rsidRPr="00633A23">
        <w:t>отд</w:t>
      </w:r>
      <w:r w:rsidRPr="00633A23">
        <w:t>е</w:t>
      </w:r>
      <w:r w:rsidRPr="00633A23">
        <w:t>литься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Если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можешь</w:t>
      </w:r>
      <w:r w:rsidRPr="00633A23">
        <w:rPr>
          <w:rFonts w:cs="Arial"/>
        </w:rPr>
        <w:t xml:space="preserve"> </w:t>
      </w:r>
      <w:r w:rsidRPr="00633A23">
        <w:t>отделиться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по крайней</w:t>
      </w:r>
      <w:r w:rsidRPr="00633A23">
        <w:rPr>
          <w:rFonts w:cs="Arial"/>
        </w:rPr>
        <w:t xml:space="preserve"> </w:t>
      </w:r>
      <w:r w:rsidRPr="00633A23">
        <w:t>мере</w:t>
      </w:r>
      <w:r w:rsidRPr="00633A23">
        <w:rPr>
          <w:rFonts w:cs="Arial"/>
        </w:rPr>
        <w:t xml:space="preserve">, </w:t>
      </w:r>
      <w:r w:rsidRPr="00633A23">
        <w:t>подвизайся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выко</w:t>
      </w:r>
      <w:r w:rsidRPr="00633A23">
        <w:t>р</w:t>
      </w:r>
      <w:r w:rsidRPr="00633A23">
        <w:t>чевать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себя мирское</w:t>
      </w:r>
      <w:r w:rsidRPr="00633A23">
        <w:rPr>
          <w:rFonts w:cs="Arial"/>
        </w:rPr>
        <w:t xml:space="preserve"> </w:t>
      </w:r>
      <w:r w:rsidRPr="00633A23">
        <w:t>сознание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Трудно</w:t>
      </w:r>
      <w:r w:rsidRPr="00633A23">
        <w:rPr>
          <w:rFonts w:cs="Arial"/>
        </w:rPr>
        <w:t xml:space="preserve"> </w:t>
      </w:r>
      <w:r w:rsidRPr="00633A23">
        <w:t>стяжать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преж</w:t>
      </w:r>
      <w:r w:rsidRPr="00633A23">
        <w:softHyphen/>
        <w:t>де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оторвать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мален</w:t>
      </w:r>
      <w:r w:rsidRPr="00633A23">
        <w:t>ь</w:t>
      </w:r>
      <w:r w:rsidRPr="00633A23">
        <w:t>кой</w:t>
      </w:r>
      <w:r w:rsidRPr="00633A23">
        <w:rPr>
          <w:rFonts w:cs="Arial"/>
        </w:rPr>
        <w:t xml:space="preserve"> </w:t>
      </w:r>
      <w:r w:rsidRPr="00633A23">
        <w:t>семьи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softHyphen/>
        <w:t>бы</w:t>
      </w:r>
      <w:r w:rsidRPr="00633A23">
        <w:rPr>
          <w:rFonts w:cs="Arial"/>
        </w:rPr>
        <w:t xml:space="preserve"> </w:t>
      </w:r>
      <w:r w:rsidRPr="00633A23">
        <w:t>войти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нашу</w:t>
      </w:r>
      <w:r w:rsidRPr="00633A23">
        <w:rPr>
          <w:rFonts w:cs="Arial"/>
        </w:rPr>
        <w:t xml:space="preserve"> </w:t>
      </w:r>
      <w:r w:rsidRPr="00633A23">
        <w:t>великую</w:t>
      </w:r>
      <w:r w:rsidRPr="00633A23">
        <w:rPr>
          <w:rFonts w:cs="Arial"/>
        </w:rPr>
        <w:t xml:space="preserve"> </w:t>
      </w:r>
      <w:r w:rsidRPr="00633A23">
        <w:t>семью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Адама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Новоначальный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должен</w:t>
      </w:r>
      <w:r w:rsidRPr="00633A23">
        <w:rPr>
          <w:rFonts w:cs="Arial"/>
        </w:rPr>
        <w:t xml:space="preserve"> </w:t>
      </w:r>
      <w:r w:rsidRPr="00633A23">
        <w:t>впитывать</w:t>
      </w:r>
      <w:r w:rsidRPr="00633A23">
        <w:rPr>
          <w:rFonts w:cs="Arial"/>
        </w:rPr>
        <w:t xml:space="preserve"> </w:t>
      </w:r>
      <w:r w:rsidRPr="00633A23">
        <w:t>мирское</w:t>
      </w:r>
      <w:r w:rsidRPr="00633A23">
        <w:rPr>
          <w:rFonts w:cs="Arial"/>
        </w:rPr>
        <w:t xml:space="preserve"> </w:t>
      </w:r>
      <w:r w:rsidRPr="00633A23">
        <w:t>соз</w:t>
      </w:r>
      <w:r w:rsidRPr="00633A23">
        <w:softHyphen/>
        <w:t>нание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начале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монашества</w:t>
      </w:r>
      <w:r w:rsidRPr="00633A23">
        <w:rPr>
          <w:rFonts w:cs="Arial"/>
        </w:rPr>
        <w:t xml:space="preserve">, </w:t>
      </w:r>
      <w:r w:rsidRPr="00633A23">
        <w:lastRenderedPageBreak/>
        <w:t>иначе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будет постоянно</w:t>
      </w:r>
      <w:r w:rsidRPr="00633A23">
        <w:rPr>
          <w:rFonts w:cs="Arial"/>
        </w:rPr>
        <w:t xml:space="preserve"> </w:t>
      </w:r>
      <w:r w:rsidRPr="00633A23">
        <w:t>шипеть</w:t>
      </w:r>
      <w:r w:rsidRPr="00633A23">
        <w:rPr>
          <w:rFonts w:cs="Arial"/>
        </w:rPr>
        <w:t xml:space="preserve">, </w:t>
      </w:r>
      <w:r w:rsidRPr="00633A23">
        <w:t>подобно</w:t>
      </w:r>
      <w:r w:rsidRPr="00633A23">
        <w:rPr>
          <w:rFonts w:cs="Arial"/>
        </w:rPr>
        <w:t xml:space="preserve"> </w:t>
      </w:r>
      <w:r w:rsidRPr="00633A23">
        <w:t>свече</w:t>
      </w:r>
      <w:r w:rsidRPr="00633A23">
        <w:rPr>
          <w:rFonts w:cs="Arial"/>
        </w:rPr>
        <w:t xml:space="preserve">, </w:t>
      </w:r>
      <w:r w:rsidRPr="00633A23">
        <w:t>фитиль</w:t>
      </w:r>
      <w:r w:rsidRPr="00633A23">
        <w:rPr>
          <w:rFonts w:cs="Arial"/>
        </w:rPr>
        <w:t xml:space="preserve"> </w:t>
      </w:r>
      <w:r w:rsidRPr="00633A23">
        <w:t>которой впитывает</w:t>
      </w:r>
      <w:r w:rsidRPr="00633A23">
        <w:rPr>
          <w:rFonts w:cs="Arial"/>
        </w:rPr>
        <w:t xml:space="preserve"> </w:t>
      </w:r>
      <w:r w:rsidRPr="00633A23">
        <w:t>воду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первом</w:t>
      </w:r>
      <w:r w:rsidRPr="00633A23">
        <w:rPr>
          <w:rFonts w:cs="Arial"/>
        </w:rPr>
        <w:t xml:space="preserve"> </w:t>
      </w:r>
      <w:r w:rsidRPr="00633A23">
        <w:t>погружении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Не</w:t>
      </w:r>
      <w:r w:rsidRPr="00633A23">
        <w:rPr>
          <w:rFonts w:cs="Arial"/>
        </w:rPr>
        <w:t xml:space="preserve"> </w:t>
      </w:r>
      <w:r w:rsidRPr="00633A23">
        <w:t>вступайте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монашество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ваше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 </w:t>
      </w:r>
      <w:r w:rsidRPr="00633A23">
        <w:t>це</w:t>
      </w:r>
      <w:r w:rsidRPr="00633A23">
        <w:softHyphen/>
        <w:t>ликом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отдано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, </w:t>
      </w:r>
      <w:r w:rsidRPr="00633A23">
        <w:t>иначе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потерп</w:t>
      </w:r>
      <w:r w:rsidRPr="00633A23">
        <w:t>и</w:t>
      </w:r>
      <w:r w:rsidRPr="00633A23">
        <w:t>те</w:t>
      </w:r>
      <w:r w:rsidRPr="00633A23">
        <w:rPr>
          <w:rFonts w:cs="Arial"/>
        </w:rPr>
        <w:t xml:space="preserve"> </w:t>
      </w:r>
      <w:r w:rsidRPr="00633A23">
        <w:t>неудачу</w:t>
      </w:r>
      <w:r w:rsidRPr="00633A23">
        <w:rPr>
          <w:rFonts w:cs="Arial"/>
        </w:rPr>
        <w:t>.</w:t>
      </w:r>
    </w:p>
    <w:p w:rsidR="00EC71F4" w:rsidRDefault="00EC71F4" w:rsidP="00EC71F4">
      <w:pPr>
        <w:rPr>
          <w:rFonts w:cs="Arial"/>
        </w:rPr>
      </w:pP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чиста</w:t>
      </w:r>
      <w:r w:rsidRPr="00633A23">
        <w:rPr>
          <w:rFonts w:cs="Arial"/>
        </w:rPr>
        <w:t xml:space="preserve"> </w:t>
      </w:r>
      <w:r w:rsidRPr="00633A23">
        <w:t>схима</w:t>
      </w:r>
      <w:r w:rsidRPr="00633A23">
        <w:rPr>
          <w:rFonts w:cs="Arial"/>
        </w:rPr>
        <w:t xml:space="preserve">, </w:t>
      </w:r>
      <w:r w:rsidRPr="00633A23">
        <w:t>принятая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молодом</w:t>
      </w:r>
      <w:r w:rsidRPr="00633A23">
        <w:rPr>
          <w:rFonts w:cs="Arial"/>
        </w:rPr>
        <w:t xml:space="preserve"> </w:t>
      </w:r>
      <w:r w:rsidRPr="00633A23">
        <w:t>возрасте</w:t>
      </w:r>
      <w:r w:rsidRPr="00633A23">
        <w:rPr>
          <w:rFonts w:cs="Arial"/>
        </w:rPr>
        <w:t xml:space="preserve">, </w:t>
      </w:r>
      <w:r w:rsidRPr="00633A23">
        <w:t>пусть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запылится</w:t>
      </w:r>
      <w:r w:rsidRPr="00633A23">
        <w:rPr>
          <w:rFonts w:cs="Arial"/>
        </w:rPr>
        <w:t xml:space="preserve"> </w:t>
      </w:r>
      <w:r w:rsidRPr="00633A23">
        <w:t>немного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вр</w:t>
      </w:r>
      <w:r w:rsidRPr="00633A23">
        <w:t>е</w:t>
      </w:r>
      <w:r w:rsidRPr="00633A23">
        <w:t>мени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схима пожилого</w:t>
      </w:r>
      <w:r w:rsidRPr="00633A23">
        <w:rPr>
          <w:rFonts w:cs="Arial"/>
        </w:rPr>
        <w:t xml:space="preserve">,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принял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последние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взял ее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Портного</w:t>
      </w:r>
      <w:r w:rsidRPr="00633A23">
        <w:rPr>
          <w:rFonts w:cs="Arial"/>
        </w:rPr>
        <w:t xml:space="preserve"> </w:t>
      </w:r>
      <w:r w:rsidRPr="00633A23">
        <w:t>чистую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глаженую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собою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гроб</w:t>
      </w:r>
      <w:r w:rsidRPr="00633A23">
        <w:rPr>
          <w:rFonts w:cs="Arial"/>
        </w:rPr>
        <w:t>.</w:t>
      </w:r>
    </w:p>
    <w:p w:rsidR="00EC71F4" w:rsidRPr="00633A23" w:rsidRDefault="00EC71F4" w:rsidP="00EC71F4"/>
    <w:p w:rsidR="00EC71F4" w:rsidRPr="00633A23" w:rsidRDefault="00EC71F4" w:rsidP="00EC71F4">
      <w:pPr>
        <w:pStyle w:val="5"/>
      </w:pPr>
      <w:r w:rsidRPr="00633A23">
        <w:t>О</w:t>
      </w:r>
      <w:r w:rsidRPr="00633A23">
        <w:rPr>
          <w:rFonts w:cs="Arial"/>
        </w:rPr>
        <w:t xml:space="preserve"> </w:t>
      </w:r>
      <w:r w:rsidRPr="00633A23">
        <w:t>духовничестве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послушании</w:t>
      </w:r>
    </w:p>
    <w:p w:rsidR="00EC71F4" w:rsidRPr="00633A23" w:rsidRDefault="00EC71F4" w:rsidP="00EC71F4">
      <w:r w:rsidRPr="00633A23">
        <w:t>Духовное</w:t>
      </w:r>
      <w:r w:rsidRPr="00633A23">
        <w:rPr>
          <w:rFonts w:cs="Arial"/>
        </w:rPr>
        <w:t xml:space="preserve"> </w:t>
      </w:r>
      <w:r w:rsidRPr="00633A23">
        <w:t>преуспеяние</w:t>
      </w:r>
      <w:r w:rsidRPr="00633A23">
        <w:rPr>
          <w:rFonts w:cs="Arial"/>
        </w:rPr>
        <w:t xml:space="preserve"> </w:t>
      </w:r>
      <w:r w:rsidRPr="00633A23">
        <w:t>подвизающегося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висеть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хорошего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отца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благих помыслов</w:t>
      </w:r>
      <w:r w:rsidRPr="00633A23">
        <w:rPr>
          <w:rFonts w:cs="Arial"/>
        </w:rPr>
        <w:t xml:space="preserve"> </w:t>
      </w:r>
      <w:r w:rsidRPr="00633A23">
        <w:t>послушника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Живой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эгоистичный</w:t>
      </w:r>
      <w:r w:rsidRPr="00633A23">
        <w:rPr>
          <w:rFonts w:cs="Arial"/>
        </w:rPr>
        <w:t xml:space="preserve"> </w:t>
      </w:r>
      <w:r w:rsidRPr="00633A23">
        <w:t>юноша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должен</w:t>
      </w:r>
      <w:r w:rsidRPr="00633A23">
        <w:rPr>
          <w:rFonts w:cs="Arial"/>
        </w:rPr>
        <w:t xml:space="preserve"> </w:t>
      </w:r>
      <w:r w:rsidRPr="00633A23">
        <w:t>резко</w:t>
      </w:r>
      <w:r w:rsidRPr="00633A23">
        <w:rPr>
          <w:rFonts w:cs="Arial"/>
        </w:rPr>
        <w:t xml:space="preserve"> </w:t>
      </w:r>
      <w:r w:rsidRPr="00633A23">
        <w:t>сми</w:t>
      </w:r>
      <w:r w:rsidRPr="00633A23">
        <w:softHyphen/>
        <w:t>ряться</w:t>
      </w:r>
      <w:r w:rsidRPr="00633A23">
        <w:rPr>
          <w:rFonts w:cs="Arial"/>
        </w:rPr>
        <w:t xml:space="preserve"> </w:t>
      </w:r>
      <w:r w:rsidRPr="00633A23">
        <w:t>старцем</w:t>
      </w:r>
      <w:r w:rsidRPr="00633A23">
        <w:rPr>
          <w:rFonts w:cs="Arial"/>
        </w:rPr>
        <w:t xml:space="preserve">, </w:t>
      </w:r>
      <w:r w:rsidRPr="00633A23">
        <w:t>иначе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пустит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t>т</w:t>
      </w:r>
      <w:r w:rsidRPr="00633A23">
        <w:t>ви</w:t>
      </w:r>
      <w:r w:rsidRPr="00633A23">
        <w:rPr>
          <w:rFonts w:cs="Arial"/>
        </w:rPr>
        <w:t xml:space="preserve">, </w:t>
      </w:r>
      <w:r w:rsidRPr="00633A23">
        <w:t>подобно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лодому</w:t>
      </w:r>
      <w:r w:rsidRPr="00633A23">
        <w:rPr>
          <w:rFonts w:cs="Arial"/>
        </w:rPr>
        <w:t xml:space="preserve"> </w:t>
      </w:r>
      <w:r w:rsidRPr="00633A23">
        <w:t>дереву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соков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подрезают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ветвей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В</w:t>
      </w:r>
      <w:r w:rsidRPr="00633A23">
        <w:rPr>
          <w:rFonts w:cs="Arial"/>
        </w:rPr>
        <w:t xml:space="preserve"> </w:t>
      </w:r>
      <w:r w:rsidRPr="00633A23">
        <w:t>древности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 </w:t>
      </w:r>
      <w:r w:rsidRPr="00633A23">
        <w:t>старцев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млад</w:t>
      </w:r>
      <w:r w:rsidRPr="00633A23">
        <w:softHyphen/>
        <w:t>шие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 xml:space="preserve"> </w:t>
      </w:r>
      <w:r w:rsidRPr="00633A23">
        <w:t>преуспевали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мы более</w:t>
      </w:r>
      <w:r w:rsidRPr="00633A23">
        <w:rPr>
          <w:rFonts w:cs="Arial"/>
        </w:rPr>
        <w:t xml:space="preserve"> </w:t>
      </w:r>
      <w:r w:rsidRPr="00633A23">
        <w:t>старики</w:t>
      </w:r>
      <w:r w:rsidRPr="00633A23">
        <w:rPr>
          <w:rFonts w:cs="Arial"/>
        </w:rPr>
        <w:t xml:space="preserve">, </w:t>
      </w:r>
      <w:r w:rsidRPr="00633A23">
        <w:t>нежели</w:t>
      </w:r>
      <w:r w:rsidRPr="00633A23">
        <w:rPr>
          <w:rFonts w:cs="Arial"/>
        </w:rPr>
        <w:t xml:space="preserve"> </w:t>
      </w:r>
      <w:r w:rsidRPr="00633A23">
        <w:t>старцы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делать</w:t>
      </w:r>
      <w:r w:rsidRPr="00633A23">
        <w:rPr>
          <w:rFonts w:cs="Arial"/>
        </w:rPr>
        <w:t xml:space="preserve"> </w:t>
      </w:r>
      <w:r w:rsidRPr="00633A23">
        <w:t>молодым</w:t>
      </w:r>
      <w:r w:rsidRPr="00633A23">
        <w:rPr>
          <w:rFonts w:cs="Arial"/>
        </w:rPr>
        <w:t>?</w:t>
      </w:r>
    </w:p>
    <w:p w:rsidR="00EC71F4" w:rsidRPr="00633A23" w:rsidRDefault="00EC71F4" w:rsidP="00EC71F4">
      <w:r w:rsidRPr="00633A23">
        <w:t>Послушник</w:t>
      </w:r>
      <w:r w:rsidRPr="00633A23">
        <w:rPr>
          <w:rFonts w:cs="Arial"/>
        </w:rPr>
        <w:t xml:space="preserve">, </w:t>
      </w:r>
      <w:r w:rsidRPr="00633A23">
        <w:t>принимающий</w:t>
      </w:r>
      <w:r w:rsidRPr="00633A23">
        <w:rPr>
          <w:rFonts w:cs="Arial"/>
        </w:rPr>
        <w:t xml:space="preserve"> </w:t>
      </w:r>
      <w:r w:rsidRPr="00633A23">
        <w:t>лукавый</w:t>
      </w:r>
      <w:r w:rsidRPr="00633A23">
        <w:rPr>
          <w:rFonts w:cs="Arial"/>
        </w:rPr>
        <w:t xml:space="preserve"> </w:t>
      </w:r>
      <w:r w:rsidRPr="00633A23">
        <w:t>помысел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сво</w:t>
      </w:r>
      <w:r w:rsidRPr="00633A23">
        <w:softHyphen/>
        <w:t>ем</w:t>
      </w:r>
      <w:r w:rsidRPr="00633A23">
        <w:rPr>
          <w:rFonts w:cs="Arial"/>
        </w:rPr>
        <w:t xml:space="preserve"> </w:t>
      </w:r>
      <w:r w:rsidRPr="00633A23">
        <w:t>старце</w:t>
      </w:r>
      <w:r w:rsidRPr="00633A23">
        <w:rPr>
          <w:rFonts w:cs="Arial"/>
        </w:rPr>
        <w:t xml:space="preserve">, </w:t>
      </w:r>
      <w:r w:rsidRPr="00633A23">
        <w:t>теряет</w:t>
      </w:r>
      <w:r w:rsidRPr="00633A23">
        <w:rPr>
          <w:rFonts w:cs="Arial"/>
        </w:rPr>
        <w:t xml:space="preserve"> </w:t>
      </w:r>
      <w:r w:rsidRPr="00633A23">
        <w:t>доверие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низверга</w:t>
      </w:r>
      <w:r w:rsidRPr="00633A23">
        <w:softHyphen/>
        <w:t>ет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, </w:t>
      </w:r>
      <w:r w:rsidRPr="00633A23">
        <w:t>подобно</w:t>
      </w:r>
      <w:r w:rsidRPr="00633A23">
        <w:rPr>
          <w:rFonts w:cs="Arial"/>
        </w:rPr>
        <w:t xml:space="preserve"> </w:t>
      </w:r>
      <w:r w:rsidRPr="00633A23">
        <w:t>тому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обрушивается</w:t>
      </w:r>
      <w:r w:rsidRPr="00633A23">
        <w:rPr>
          <w:rFonts w:cs="Arial"/>
        </w:rPr>
        <w:t xml:space="preserve"> </w:t>
      </w:r>
      <w:r w:rsidRPr="00633A23">
        <w:t>купол</w:t>
      </w:r>
      <w:r w:rsidRPr="00633A23">
        <w:rPr>
          <w:rFonts w:cs="Arial"/>
        </w:rPr>
        <w:t xml:space="preserve">, </w:t>
      </w:r>
      <w:r w:rsidRPr="00633A23">
        <w:t>когда выпадает</w:t>
      </w:r>
      <w:r w:rsidRPr="00633A23">
        <w:rPr>
          <w:rFonts w:cs="Arial"/>
        </w:rPr>
        <w:t xml:space="preserve"> </w:t>
      </w:r>
      <w:r w:rsidRPr="00633A23">
        <w:t>центральный</w:t>
      </w:r>
      <w:r w:rsidRPr="00633A23">
        <w:rPr>
          <w:rFonts w:cs="Arial"/>
        </w:rPr>
        <w:t xml:space="preserve"> </w:t>
      </w:r>
      <w:r w:rsidRPr="00633A23">
        <w:t>связующий</w:t>
      </w:r>
      <w:r w:rsidRPr="00633A23">
        <w:rPr>
          <w:rFonts w:cs="Arial"/>
        </w:rPr>
        <w:t xml:space="preserve"> </w:t>
      </w:r>
      <w:r w:rsidRPr="00633A23">
        <w:t>кирпич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Духовный</w:t>
      </w:r>
      <w:r w:rsidRPr="00633A23">
        <w:rPr>
          <w:rFonts w:cs="Arial"/>
        </w:rPr>
        <w:t xml:space="preserve"> </w:t>
      </w:r>
      <w:r w:rsidRPr="00633A23">
        <w:t>отец</w:t>
      </w:r>
      <w:r w:rsidRPr="00633A23">
        <w:rPr>
          <w:rFonts w:cs="Arial"/>
        </w:rPr>
        <w:t xml:space="preserve"> </w:t>
      </w:r>
      <w:r w:rsidRPr="00633A23">
        <w:t>несет</w:t>
      </w:r>
      <w:r w:rsidRPr="00633A23">
        <w:rPr>
          <w:rFonts w:cs="Arial"/>
        </w:rPr>
        <w:t xml:space="preserve"> </w:t>
      </w:r>
      <w:r w:rsidRPr="00633A23">
        <w:t>ответственность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своего послушника</w:t>
      </w:r>
      <w:r w:rsidRPr="00633A23">
        <w:rPr>
          <w:rFonts w:cs="Arial"/>
        </w:rPr>
        <w:t xml:space="preserve"> </w:t>
      </w:r>
      <w:r w:rsidRPr="00633A23">
        <w:t>соответственно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посл</w:t>
      </w:r>
      <w:r w:rsidRPr="00633A23">
        <w:t>у</w:t>
      </w:r>
      <w:r w:rsidRPr="00633A23">
        <w:t>шанию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Новоначальный</w:t>
      </w:r>
      <w:r w:rsidRPr="00633A23">
        <w:rPr>
          <w:rFonts w:cs="Arial"/>
        </w:rPr>
        <w:t xml:space="preserve"> </w:t>
      </w:r>
      <w:r w:rsidRPr="00633A23">
        <w:t>подобен</w:t>
      </w:r>
      <w:r w:rsidRPr="00633A23">
        <w:rPr>
          <w:rFonts w:cs="Arial"/>
        </w:rPr>
        <w:t xml:space="preserve"> </w:t>
      </w:r>
      <w:r w:rsidRPr="00633A23">
        <w:t>пустой</w:t>
      </w:r>
      <w:r w:rsidRPr="00633A23">
        <w:rPr>
          <w:rFonts w:cs="Arial"/>
        </w:rPr>
        <w:t xml:space="preserve"> </w:t>
      </w:r>
      <w:r w:rsidRPr="00633A23">
        <w:t>кассете</w:t>
      </w:r>
      <w:r w:rsidRPr="00633A23">
        <w:rPr>
          <w:rFonts w:cs="Arial"/>
        </w:rPr>
        <w:t xml:space="preserve"> </w:t>
      </w:r>
      <w:r w:rsidRPr="00633A23">
        <w:t>магнитофона</w:t>
      </w:r>
      <w:r w:rsidRPr="00633A23">
        <w:rPr>
          <w:rFonts w:cs="Arial"/>
        </w:rPr>
        <w:t>, (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записано</w:t>
      </w:r>
      <w:r w:rsidRPr="00633A23">
        <w:rPr>
          <w:rFonts w:cs="Arial"/>
        </w:rPr>
        <w:t xml:space="preserve">), </w:t>
      </w:r>
      <w:r w:rsidRPr="00633A23">
        <w:t>взыщется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старца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Послушание</w:t>
      </w:r>
      <w:r w:rsidRPr="00633A23">
        <w:rPr>
          <w:rFonts w:cs="Arial"/>
        </w:rPr>
        <w:t xml:space="preserve"> </w:t>
      </w:r>
      <w:r w:rsidRPr="00633A23">
        <w:t>заключается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внешней покорности</w:t>
      </w:r>
      <w:r w:rsidRPr="00633A23">
        <w:rPr>
          <w:rFonts w:cs="Arial"/>
        </w:rPr>
        <w:t xml:space="preserve"> </w:t>
      </w:r>
      <w:r w:rsidRPr="00633A23">
        <w:t>послушника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взгляды свои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подчинял</w:t>
      </w:r>
      <w:r w:rsidRPr="00633A23">
        <w:rPr>
          <w:rFonts w:cs="Arial"/>
        </w:rPr>
        <w:t xml:space="preserve"> </w:t>
      </w:r>
      <w:r w:rsidRPr="00633A23">
        <w:t>духу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старца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Не</w:t>
      </w:r>
      <w:r w:rsidRPr="00633A23">
        <w:rPr>
          <w:rFonts w:cs="Arial"/>
        </w:rPr>
        <w:t xml:space="preserve"> </w:t>
      </w:r>
      <w:r w:rsidRPr="00633A23">
        <w:t>стремись</w:t>
      </w:r>
      <w:r w:rsidRPr="00633A23">
        <w:rPr>
          <w:rFonts w:cs="Arial"/>
        </w:rPr>
        <w:t xml:space="preserve"> </w:t>
      </w:r>
      <w:r w:rsidRPr="00633A23">
        <w:t>стать</w:t>
      </w:r>
      <w:r w:rsidRPr="00633A23">
        <w:rPr>
          <w:rFonts w:cs="Arial"/>
        </w:rPr>
        <w:t xml:space="preserve"> </w:t>
      </w:r>
      <w:r w:rsidRPr="00633A23">
        <w:t>старцем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мысль лукава</w:t>
      </w:r>
      <w:r w:rsidRPr="00633A23">
        <w:rPr>
          <w:rFonts w:cs="Arial"/>
        </w:rPr>
        <w:t xml:space="preserve">.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получится</w:t>
      </w:r>
      <w:r w:rsidRPr="00633A23">
        <w:rPr>
          <w:rFonts w:cs="Arial"/>
        </w:rPr>
        <w:t xml:space="preserve"> </w:t>
      </w:r>
      <w:r w:rsidRPr="00633A23">
        <w:t>старец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слушником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Если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капитаном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побывав</w:t>
      </w:r>
      <w:r w:rsidRPr="00633A23">
        <w:rPr>
          <w:rFonts w:cs="Arial"/>
        </w:rPr>
        <w:t xml:space="preserve"> </w:t>
      </w:r>
      <w:r w:rsidRPr="00633A23">
        <w:t>прежде</w:t>
      </w:r>
      <w:r w:rsidRPr="00633A23">
        <w:rPr>
          <w:rFonts w:cs="Arial"/>
        </w:rPr>
        <w:t xml:space="preserve"> </w:t>
      </w:r>
      <w:r w:rsidRPr="00633A23">
        <w:t>юнгой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утонуть</w:t>
      </w:r>
      <w:r w:rsidRPr="00633A23">
        <w:rPr>
          <w:rFonts w:cs="Arial"/>
        </w:rPr>
        <w:t xml:space="preserve"> </w:t>
      </w:r>
      <w:r w:rsidRPr="00633A23">
        <w:t>тебе</w:t>
      </w:r>
      <w:r w:rsidRPr="00633A23">
        <w:rPr>
          <w:rFonts w:cs="Arial"/>
        </w:rPr>
        <w:t xml:space="preserve">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командой</w:t>
      </w:r>
      <w:r w:rsidRPr="00633A23">
        <w:rPr>
          <w:rFonts w:cs="Arial"/>
        </w:rPr>
        <w:t xml:space="preserve">, </w:t>
      </w:r>
      <w:r w:rsidRPr="00633A23">
        <w:t>советуйся</w:t>
      </w:r>
      <w:r w:rsidRPr="00633A23">
        <w:rPr>
          <w:rFonts w:cs="Arial"/>
        </w:rPr>
        <w:t xml:space="preserve">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матросами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Если</w:t>
      </w:r>
      <w:r w:rsidRPr="00633A23">
        <w:rPr>
          <w:rFonts w:cs="Arial"/>
        </w:rPr>
        <w:t xml:space="preserve"> </w:t>
      </w:r>
      <w:r w:rsidRPr="00633A23">
        <w:t>случайно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старцев</w:t>
      </w:r>
      <w:r w:rsidRPr="00633A23">
        <w:rPr>
          <w:rFonts w:cs="Arial"/>
        </w:rPr>
        <w:t xml:space="preserve"> </w:t>
      </w:r>
      <w:r w:rsidRPr="00633A23">
        <w:t>духовно немного</w:t>
      </w:r>
      <w:r w:rsidRPr="00633A23">
        <w:rPr>
          <w:rFonts w:cs="Arial"/>
        </w:rPr>
        <w:t xml:space="preserve"> </w:t>
      </w:r>
      <w:r w:rsidRPr="00633A23">
        <w:t>косой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требуем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монахов</w:t>
      </w:r>
      <w:r w:rsidRPr="00633A23">
        <w:rPr>
          <w:rFonts w:cs="Arial"/>
        </w:rPr>
        <w:t xml:space="preserve"> </w:t>
      </w:r>
      <w:r w:rsidRPr="00633A23">
        <w:t>слепого послушания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упасть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пропасть</w:t>
      </w:r>
      <w:r w:rsidRPr="00633A23">
        <w:rPr>
          <w:rFonts w:cs="Arial"/>
        </w:rPr>
        <w:t xml:space="preserve">, </w:t>
      </w:r>
      <w:r w:rsidRPr="00633A23">
        <w:t>по написанному</w:t>
      </w:r>
      <w:r w:rsidRPr="00633A23">
        <w:rPr>
          <w:rFonts w:cs="Arial"/>
        </w:rPr>
        <w:t xml:space="preserve">: </w:t>
      </w:r>
      <w:r w:rsidRPr="00633A23">
        <w:t>Слепец</w:t>
      </w:r>
      <w:r w:rsidRPr="00633A23">
        <w:rPr>
          <w:rFonts w:cs="Arial"/>
        </w:rPr>
        <w:t xml:space="preserve"> </w:t>
      </w:r>
      <w:r w:rsidRPr="00633A23">
        <w:t>слепца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водит</w:t>
      </w:r>
      <w:r w:rsidRPr="00633A23">
        <w:rPr>
          <w:rFonts w:cs="Arial"/>
        </w:rPr>
        <w:t xml:space="preserve">, </w:t>
      </w:r>
      <w:r w:rsidRPr="00633A23">
        <w:t>оба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яму впадетася</w:t>
      </w:r>
      <w:r w:rsidRPr="00633A23">
        <w:rPr>
          <w:rFonts w:cs="Arial"/>
        </w:rPr>
        <w:t xml:space="preserve"> (</w:t>
      </w:r>
      <w:r w:rsidRPr="00633A23">
        <w:t>Мф</w:t>
      </w:r>
      <w:r w:rsidRPr="00633A23">
        <w:rPr>
          <w:rFonts w:cs="Arial"/>
        </w:rPr>
        <w:t>. 15, 14).</w:t>
      </w:r>
    </w:p>
    <w:p w:rsidR="00EC71F4" w:rsidRPr="00633A23" w:rsidRDefault="00EC71F4" w:rsidP="00EC71F4">
      <w:r w:rsidRPr="00633A23">
        <w:t>Деревце</w:t>
      </w:r>
      <w:r w:rsidRPr="00633A23">
        <w:rPr>
          <w:rFonts w:cs="Arial"/>
        </w:rPr>
        <w:t xml:space="preserve"> </w:t>
      </w:r>
      <w:r w:rsidRPr="00633A23">
        <w:t>мягко</w:t>
      </w:r>
      <w:r w:rsidRPr="00633A23">
        <w:rPr>
          <w:rFonts w:cs="Arial"/>
        </w:rPr>
        <w:t xml:space="preserve"> </w:t>
      </w:r>
      <w:r w:rsidRPr="00633A23">
        <w:t>связывают</w:t>
      </w:r>
      <w:r w:rsidRPr="00633A23">
        <w:rPr>
          <w:rFonts w:cs="Arial"/>
        </w:rPr>
        <w:t xml:space="preserve"> </w:t>
      </w:r>
      <w:r w:rsidRPr="00633A23">
        <w:t>травой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проволокой</w:t>
      </w:r>
      <w:r w:rsidRPr="00633A23">
        <w:rPr>
          <w:rFonts w:cs="Arial"/>
        </w:rPr>
        <w:t xml:space="preserve">, </w:t>
      </w:r>
      <w:r w:rsidRPr="00633A23">
        <w:t>иначе</w:t>
      </w:r>
      <w:r w:rsidRPr="00633A23">
        <w:rPr>
          <w:rFonts w:cs="Arial"/>
        </w:rPr>
        <w:t xml:space="preserve"> </w:t>
      </w:r>
      <w:r w:rsidRPr="00633A23">
        <w:t>повреждается</w:t>
      </w:r>
      <w:r w:rsidRPr="00633A23">
        <w:rPr>
          <w:rFonts w:cs="Arial"/>
        </w:rPr>
        <w:t xml:space="preserve"> </w:t>
      </w:r>
      <w:r w:rsidRPr="00633A23">
        <w:t>кора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зас</w:t>
      </w:r>
      <w:r w:rsidRPr="00633A23">
        <w:t>ы</w:t>
      </w:r>
      <w:r w:rsidRPr="00633A23">
        <w:t>хает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ограни</w:t>
      </w:r>
      <w:r w:rsidRPr="00633A23">
        <w:softHyphen/>
        <w:t>чение</w:t>
      </w:r>
      <w:r w:rsidRPr="00633A23">
        <w:rPr>
          <w:rFonts w:cs="Arial"/>
        </w:rPr>
        <w:t xml:space="preserve"> </w:t>
      </w:r>
      <w:r w:rsidRPr="00633A23">
        <w:t>новоначального</w:t>
      </w:r>
      <w:r w:rsidRPr="00633A23">
        <w:rPr>
          <w:rFonts w:cs="Arial"/>
        </w:rPr>
        <w:t xml:space="preserve"> </w:t>
      </w:r>
      <w:r w:rsidRPr="00633A23">
        <w:t>должно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мягким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добро</w:t>
      </w:r>
      <w:r w:rsidRPr="00633A23">
        <w:softHyphen/>
        <w:t>желательностью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засохнуть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Духовное</w:t>
      </w:r>
      <w:r w:rsidRPr="00633A23">
        <w:rPr>
          <w:rFonts w:cs="Arial"/>
        </w:rPr>
        <w:t xml:space="preserve"> </w:t>
      </w:r>
      <w:r w:rsidRPr="00633A23">
        <w:t>чадо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должно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давать</w:t>
      </w:r>
      <w:r w:rsidRPr="00633A23">
        <w:rPr>
          <w:rFonts w:cs="Arial"/>
        </w:rPr>
        <w:t xml:space="preserve"> </w:t>
      </w:r>
      <w:r w:rsidRPr="00633A23">
        <w:t>духовные</w:t>
      </w:r>
      <w:r w:rsidRPr="00633A23">
        <w:rPr>
          <w:rFonts w:cs="Arial"/>
        </w:rPr>
        <w:t xml:space="preserve"> </w:t>
      </w:r>
      <w:r w:rsidRPr="00633A23">
        <w:t>пра</w:t>
      </w:r>
      <w:r w:rsidRPr="00633A23">
        <w:softHyphen/>
        <w:t>ва</w:t>
      </w:r>
      <w:r w:rsidRPr="00633A23">
        <w:rPr>
          <w:rFonts w:cs="Arial"/>
        </w:rPr>
        <w:t xml:space="preserve"> </w:t>
      </w:r>
      <w:r w:rsidRPr="00633A23">
        <w:t>никому</w:t>
      </w:r>
      <w:r w:rsidRPr="00633A23">
        <w:rPr>
          <w:rFonts w:cs="Arial"/>
        </w:rPr>
        <w:t xml:space="preserve"> </w:t>
      </w:r>
      <w:r w:rsidRPr="00633A23">
        <w:t>другому</w:t>
      </w:r>
      <w:r w:rsidRPr="00633A23">
        <w:rPr>
          <w:rFonts w:cs="Arial"/>
        </w:rPr>
        <w:t xml:space="preserve">, </w:t>
      </w:r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ста</w:t>
      </w:r>
      <w:r w:rsidRPr="00633A23">
        <w:t>р</w:t>
      </w:r>
      <w:r w:rsidRPr="00633A23">
        <w:t>ца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говорить мирским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помыслы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смиряться</w:t>
      </w:r>
      <w:r w:rsidRPr="00633A23">
        <w:rPr>
          <w:rFonts w:cs="Arial"/>
        </w:rPr>
        <w:t xml:space="preserve">, </w:t>
      </w:r>
      <w:r w:rsidRPr="00633A23">
        <w:t>иначе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шевно</w:t>
      </w:r>
      <w:r w:rsidRPr="00633A23">
        <w:rPr>
          <w:rFonts w:cs="Arial"/>
        </w:rPr>
        <w:t xml:space="preserve"> </w:t>
      </w:r>
      <w:r w:rsidRPr="00633A23">
        <w:t>повредится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ведают</w:t>
      </w:r>
      <w:r w:rsidRPr="00633A23">
        <w:rPr>
          <w:rFonts w:cs="Arial"/>
        </w:rPr>
        <w:t xml:space="preserve"> </w:t>
      </w:r>
      <w:r w:rsidRPr="00633A23">
        <w:t>вели</w:t>
      </w:r>
      <w:r w:rsidRPr="00633A23">
        <w:softHyphen/>
        <w:t>кой</w:t>
      </w:r>
      <w:r w:rsidRPr="00633A23">
        <w:rPr>
          <w:rFonts w:cs="Arial"/>
        </w:rPr>
        <w:t xml:space="preserve"> </w:t>
      </w:r>
      <w:r w:rsidRPr="00633A23">
        <w:t>добродетели</w:t>
      </w:r>
      <w:r w:rsidRPr="00633A23">
        <w:rPr>
          <w:rFonts w:cs="Arial"/>
        </w:rPr>
        <w:t xml:space="preserve"> </w:t>
      </w:r>
      <w:r w:rsidRPr="00633A23">
        <w:t>смиренномудрия</w:t>
      </w:r>
      <w:r w:rsidRPr="00633A23">
        <w:rPr>
          <w:rFonts w:cs="Arial"/>
          <w:vertAlign w:val="superscript"/>
        </w:rPr>
        <w:t>2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Юноша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 </w:t>
      </w:r>
      <w:r w:rsidRPr="00633A23">
        <w:t>отдает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 </w:t>
      </w:r>
      <w:r w:rsidRPr="00633A23">
        <w:t>и сам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верою</w:t>
      </w:r>
      <w:r w:rsidRPr="00633A23">
        <w:rPr>
          <w:rFonts w:cs="Arial"/>
        </w:rPr>
        <w:t xml:space="preserve"> </w:t>
      </w:r>
      <w:r w:rsidRPr="00633A23">
        <w:t>отдается</w:t>
      </w:r>
      <w:r w:rsidRPr="00633A23">
        <w:rPr>
          <w:rFonts w:cs="Arial"/>
        </w:rPr>
        <w:t xml:space="preserve"> </w:t>
      </w:r>
      <w:r w:rsidRPr="00633A23">
        <w:t>опытному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у</w:t>
      </w:r>
      <w:r w:rsidRPr="00633A23">
        <w:t>ховному</w:t>
      </w:r>
      <w:r w:rsidRPr="00633A23">
        <w:rPr>
          <w:rFonts w:cs="Arial"/>
        </w:rPr>
        <w:t xml:space="preserve"> </w:t>
      </w:r>
      <w:r w:rsidRPr="00633A23">
        <w:t>старцу</w:t>
      </w:r>
      <w:r w:rsidRPr="00633A23">
        <w:rPr>
          <w:rFonts w:cs="Arial"/>
        </w:rPr>
        <w:t xml:space="preserve">, </w:t>
      </w:r>
      <w:r w:rsidRPr="00633A23">
        <w:t>легко</w:t>
      </w:r>
      <w:r w:rsidRPr="00633A23">
        <w:rPr>
          <w:rFonts w:cs="Arial"/>
        </w:rPr>
        <w:t xml:space="preserve"> </w:t>
      </w:r>
      <w:r w:rsidRPr="00633A23">
        <w:t>совлекается</w:t>
      </w:r>
      <w:r w:rsidRPr="00633A23">
        <w:rPr>
          <w:rFonts w:cs="Arial"/>
        </w:rPr>
        <w:t xml:space="preserve"> </w:t>
      </w:r>
      <w:r w:rsidRPr="00633A23">
        <w:t>ветхого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подобно</w:t>
      </w:r>
      <w:r w:rsidRPr="00633A23">
        <w:rPr>
          <w:rFonts w:cs="Arial"/>
        </w:rPr>
        <w:t xml:space="preserve"> </w:t>
      </w:r>
      <w:r w:rsidRPr="00633A23">
        <w:t>молодой картошке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чи</w:t>
      </w:r>
      <w:r w:rsidRPr="00633A23">
        <w:t>с</w:t>
      </w:r>
      <w:r w:rsidRPr="00633A23">
        <w:t>тится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легко</w:t>
      </w:r>
      <w:r w:rsidRPr="00633A23">
        <w:rPr>
          <w:rFonts w:cs="Arial"/>
        </w:rPr>
        <w:t xml:space="preserve">. </w:t>
      </w:r>
      <w:r w:rsidRPr="00633A23">
        <w:t>Пожилой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прост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смиренен</w:t>
      </w:r>
      <w:r w:rsidRPr="00633A23">
        <w:rPr>
          <w:rFonts w:cs="Arial"/>
        </w:rPr>
        <w:t xml:space="preserve">, </w:t>
      </w:r>
      <w:r w:rsidRPr="00633A23">
        <w:t>подобен</w:t>
      </w:r>
      <w:r w:rsidRPr="00633A23">
        <w:rPr>
          <w:rFonts w:cs="Arial"/>
        </w:rPr>
        <w:t xml:space="preserve"> </w:t>
      </w:r>
      <w:r w:rsidRPr="00633A23">
        <w:t>старой картошке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трудно</w:t>
      </w:r>
      <w:r w:rsidRPr="00633A23">
        <w:rPr>
          <w:rFonts w:cs="Arial"/>
        </w:rPr>
        <w:t xml:space="preserve"> </w:t>
      </w:r>
      <w:r w:rsidRPr="00633A23">
        <w:t>очищается</w:t>
      </w:r>
      <w:r w:rsidRPr="00633A23">
        <w:rPr>
          <w:rFonts w:cs="Arial"/>
        </w:rPr>
        <w:t xml:space="preserve">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должна быть</w:t>
      </w:r>
      <w:r w:rsidRPr="00633A23">
        <w:rPr>
          <w:rFonts w:cs="Arial"/>
        </w:rPr>
        <w:t xml:space="preserve"> </w:t>
      </w:r>
      <w:r w:rsidRPr="00633A23">
        <w:t>вареной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чиститься</w:t>
      </w:r>
      <w:r w:rsidRPr="00633A23">
        <w:rPr>
          <w:rFonts w:cs="Arial"/>
        </w:rPr>
        <w:t xml:space="preserve"> </w:t>
      </w:r>
      <w:r w:rsidRPr="00633A23">
        <w:t>теплой</w:t>
      </w:r>
      <w:r w:rsidRPr="00633A23">
        <w:rPr>
          <w:rFonts w:cs="Arial"/>
        </w:rPr>
        <w:t>.</w:t>
      </w:r>
    </w:p>
    <w:p w:rsidR="00EC71F4" w:rsidRDefault="00EC71F4" w:rsidP="00EC71F4">
      <w:pPr>
        <w:rPr>
          <w:rFonts w:cs="Arial"/>
          <w:szCs w:val="16"/>
        </w:rPr>
      </w:pPr>
      <w:r w:rsidRPr="00633A23">
        <w:rPr>
          <w:szCs w:val="16"/>
        </w:rPr>
        <w:t>Конечно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Старец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здесь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совсем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противоречит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Спасите</w:t>
      </w:r>
      <w:r w:rsidRPr="00633A23">
        <w:rPr>
          <w:szCs w:val="16"/>
        </w:rPr>
        <w:softHyphen/>
        <w:t>лю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сказавшему</w:t>
      </w:r>
      <w:r w:rsidRPr="00633A23">
        <w:rPr>
          <w:rFonts w:cs="Arial"/>
          <w:szCs w:val="16"/>
        </w:rPr>
        <w:t xml:space="preserve">: </w:t>
      </w:r>
      <w:r w:rsidRPr="00633A23">
        <w:rPr>
          <w:szCs w:val="16"/>
        </w:rPr>
        <w:t>Кто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прин</w:t>
      </w:r>
      <w:r w:rsidRPr="00633A23">
        <w:rPr>
          <w:szCs w:val="16"/>
        </w:rPr>
        <w:t>у</w:t>
      </w:r>
      <w:r w:rsidRPr="00633A23">
        <w:rPr>
          <w:szCs w:val="16"/>
        </w:rPr>
        <w:t>дит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себя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идти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ним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одно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поприще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иди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ним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два</w:t>
      </w:r>
      <w:r w:rsidRPr="00633A23">
        <w:rPr>
          <w:rFonts w:cs="Arial"/>
          <w:szCs w:val="16"/>
        </w:rPr>
        <w:t xml:space="preserve"> (</w:t>
      </w:r>
      <w:r w:rsidRPr="00633A23">
        <w:rPr>
          <w:szCs w:val="16"/>
        </w:rPr>
        <w:t>Мф</w:t>
      </w:r>
      <w:r w:rsidRPr="00633A23">
        <w:rPr>
          <w:rFonts w:cs="Arial"/>
          <w:szCs w:val="16"/>
        </w:rPr>
        <w:t xml:space="preserve">. 5, 41). </w:t>
      </w:r>
      <w:r w:rsidRPr="00633A23">
        <w:rPr>
          <w:szCs w:val="16"/>
        </w:rPr>
        <w:t>Речь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идет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только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духовных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</w:t>
      </w:r>
      <w:r w:rsidRPr="00633A23">
        <w:rPr>
          <w:szCs w:val="16"/>
        </w:rPr>
        <w:t>т</w:t>
      </w:r>
      <w:r w:rsidRPr="00633A23">
        <w:rPr>
          <w:szCs w:val="16"/>
        </w:rPr>
        <w:t>ношени</w:t>
      </w:r>
      <w:r w:rsidRPr="00633A23">
        <w:rPr>
          <w:szCs w:val="16"/>
        </w:rPr>
        <w:softHyphen/>
        <w:t>ях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между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старцем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духовником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святость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которых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посягать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не имеет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права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один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человек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пусть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он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даже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высоко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стоит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на церковной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лестнице</w:t>
      </w:r>
      <w:r w:rsidRPr="00633A23">
        <w:rPr>
          <w:rFonts w:cs="Arial"/>
          <w:szCs w:val="16"/>
        </w:rPr>
        <w:t>.</w:t>
      </w:r>
    </w:p>
    <w:p w:rsidR="00EC71F4" w:rsidRDefault="00EC71F4" w:rsidP="00EC71F4">
      <w:pPr>
        <w:rPr>
          <w:rFonts w:cs="Arial"/>
        </w:rPr>
      </w:pPr>
      <w:r w:rsidRPr="00633A23">
        <w:t>Величайшим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лучшим</w:t>
      </w:r>
      <w:r w:rsidRPr="00633A23">
        <w:rPr>
          <w:rFonts w:cs="Arial"/>
        </w:rPr>
        <w:t xml:space="preserve"> </w:t>
      </w:r>
      <w:r w:rsidRPr="00633A23">
        <w:t>многодетным</w:t>
      </w:r>
      <w:r w:rsidRPr="00633A23">
        <w:rPr>
          <w:rFonts w:cs="Arial"/>
        </w:rPr>
        <w:t xml:space="preserve"> </w:t>
      </w:r>
      <w:r w:rsidRPr="00633A23">
        <w:t>отцом</w:t>
      </w:r>
      <w:r w:rsidRPr="00633A23">
        <w:rPr>
          <w:rFonts w:cs="Arial"/>
        </w:rPr>
        <w:t xml:space="preserve"> </w:t>
      </w:r>
      <w:r w:rsidRPr="00633A23">
        <w:t>явля</w:t>
      </w:r>
      <w:r w:rsidRPr="00633A23">
        <w:softHyphen/>
        <w:t>ется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t>з</w:t>
      </w:r>
      <w:r w:rsidRPr="00633A23">
        <w:t>родился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и помогает</w:t>
      </w:r>
      <w:r w:rsidRPr="00633A23">
        <w:rPr>
          <w:rFonts w:cs="Arial"/>
        </w:rPr>
        <w:t xml:space="preserve"> </w:t>
      </w:r>
      <w:r w:rsidRPr="00633A23">
        <w:t>духовному</w:t>
      </w:r>
      <w:r w:rsidRPr="00633A23">
        <w:rPr>
          <w:rFonts w:cs="Arial"/>
        </w:rPr>
        <w:t xml:space="preserve"> </w:t>
      </w:r>
      <w:r w:rsidRPr="00633A23">
        <w:t>возрождению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чад</w:t>
      </w:r>
      <w:r w:rsidRPr="00633A23">
        <w:rPr>
          <w:rFonts w:cs="Arial"/>
        </w:rPr>
        <w:t xml:space="preserve">, </w:t>
      </w:r>
      <w:r w:rsidRPr="00633A23">
        <w:t>чтобы обеспечить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душам</w:t>
      </w:r>
      <w:r w:rsidRPr="00633A23">
        <w:rPr>
          <w:rFonts w:cs="Arial"/>
        </w:rPr>
        <w:t xml:space="preserve"> </w:t>
      </w:r>
      <w:r w:rsidRPr="00633A23">
        <w:t>рай</w:t>
      </w:r>
      <w:r w:rsidRPr="00633A23">
        <w:rPr>
          <w:rFonts w:cs="Arial"/>
        </w:rPr>
        <w:t>.</w:t>
      </w:r>
    </w:p>
    <w:p w:rsidR="00EC71F4" w:rsidRPr="00633A23" w:rsidRDefault="00EC71F4" w:rsidP="00EC71F4"/>
    <w:p w:rsidR="00EC71F4" w:rsidRPr="00633A23" w:rsidRDefault="00EC71F4" w:rsidP="00EC71F4">
      <w:pPr>
        <w:pStyle w:val="5"/>
      </w:pPr>
      <w:r w:rsidRPr="00633A23">
        <w:t>О</w:t>
      </w:r>
      <w:r w:rsidRPr="00633A23">
        <w:rPr>
          <w:rFonts w:cs="Arial"/>
        </w:rPr>
        <w:t xml:space="preserve"> </w:t>
      </w:r>
      <w:r w:rsidRPr="00633A23">
        <w:t>смирении</w:t>
      </w:r>
    </w:p>
    <w:p w:rsidR="00EC71F4" w:rsidRPr="00633A23" w:rsidRDefault="00EC71F4" w:rsidP="00EC71F4">
      <w:r w:rsidRPr="00633A23">
        <w:lastRenderedPageBreak/>
        <w:t>Великий</w:t>
      </w:r>
      <w:r w:rsidRPr="00633A23">
        <w:rPr>
          <w:rFonts w:cs="Arial"/>
        </w:rPr>
        <w:t xml:space="preserve"> </w:t>
      </w:r>
      <w:r w:rsidRPr="00633A23">
        <w:t>грешник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смирения</w:t>
      </w:r>
      <w:r w:rsidRPr="00633A23">
        <w:rPr>
          <w:rFonts w:cs="Arial"/>
        </w:rPr>
        <w:t xml:space="preserve"> </w:t>
      </w:r>
      <w:r w:rsidRPr="00633A23">
        <w:t>множество причин</w:t>
      </w:r>
      <w:r w:rsidRPr="00633A23">
        <w:rPr>
          <w:rFonts w:cs="Arial"/>
        </w:rPr>
        <w:t xml:space="preserve">; </w:t>
      </w:r>
      <w:r w:rsidRPr="00633A23">
        <w:t>великое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смирение</w:t>
      </w:r>
      <w:r w:rsidRPr="00633A23">
        <w:rPr>
          <w:rFonts w:cs="Arial"/>
        </w:rPr>
        <w:t xml:space="preserve"> </w:t>
      </w:r>
      <w:r w:rsidRPr="00633A23">
        <w:t>прин</w:t>
      </w:r>
      <w:r w:rsidRPr="00633A23">
        <w:t>и</w:t>
      </w:r>
      <w:r w:rsidRPr="00633A23">
        <w:t>мает</w:t>
      </w:r>
      <w:r w:rsidRPr="00633A23">
        <w:rPr>
          <w:rFonts w:cs="Arial"/>
        </w:rPr>
        <w:t xml:space="preserve"> </w:t>
      </w:r>
      <w:r w:rsidRPr="00633A23">
        <w:t>божествен</w:t>
      </w:r>
      <w:r w:rsidRPr="00633A23">
        <w:softHyphen/>
        <w:t>ную</w:t>
      </w:r>
      <w:r w:rsidRPr="00633A23">
        <w:rPr>
          <w:rFonts w:cs="Arial"/>
        </w:rPr>
        <w:t xml:space="preserve"> </w:t>
      </w:r>
      <w:r w:rsidRPr="00633A23">
        <w:t>благодать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сохранить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 xml:space="preserve"> </w:t>
      </w:r>
      <w:r w:rsidRPr="00633A23">
        <w:t>нужно только</w:t>
      </w:r>
      <w:r w:rsidRPr="00633A23">
        <w:rPr>
          <w:rFonts w:cs="Arial"/>
        </w:rPr>
        <w:t xml:space="preserve"> </w:t>
      </w:r>
      <w:r w:rsidRPr="00633A23">
        <w:t>избегать</w:t>
      </w:r>
      <w:r w:rsidRPr="00633A23">
        <w:rPr>
          <w:rFonts w:cs="Arial"/>
        </w:rPr>
        <w:t xml:space="preserve"> </w:t>
      </w:r>
      <w:r w:rsidRPr="00633A23">
        <w:t>поводов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причин</w:t>
      </w:r>
      <w:r w:rsidRPr="00633A23">
        <w:rPr>
          <w:rFonts w:cs="Arial"/>
        </w:rPr>
        <w:t xml:space="preserve"> </w:t>
      </w:r>
      <w:r w:rsidRPr="00633A23">
        <w:t>греха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Каждый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зеркалом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крышкой</w:t>
      </w:r>
      <w:r w:rsidRPr="00633A23">
        <w:rPr>
          <w:rFonts w:cs="Arial"/>
        </w:rPr>
        <w:t xml:space="preserve"> </w:t>
      </w:r>
      <w:r w:rsidRPr="00633A23">
        <w:t>от консервной</w:t>
      </w:r>
      <w:r w:rsidRPr="00633A23">
        <w:rPr>
          <w:rFonts w:cs="Arial"/>
        </w:rPr>
        <w:t xml:space="preserve"> </w:t>
      </w:r>
      <w:r w:rsidRPr="00633A23">
        <w:t>банки</w:t>
      </w:r>
      <w:r w:rsidRPr="00633A23">
        <w:rPr>
          <w:rFonts w:cs="Arial"/>
        </w:rPr>
        <w:t xml:space="preserve">: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уп</w:t>
      </w:r>
      <w:r w:rsidRPr="00633A23">
        <w:t>а</w:t>
      </w:r>
      <w:r w:rsidRPr="00633A23">
        <w:t>дут</w:t>
      </w:r>
      <w:r w:rsidRPr="00633A23">
        <w:rPr>
          <w:rFonts w:cs="Arial"/>
        </w:rPr>
        <w:t xml:space="preserve"> </w:t>
      </w:r>
      <w:r w:rsidRPr="00633A23">
        <w:t>солнечные лучи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засияет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смиренно</w:t>
      </w:r>
      <w:r w:rsidRPr="00633A23">
        <w:rPr>
          <w:rFonts w:cs="Arial"/>
        </w:rPr>
        <w:t xml:space="preserve"> </w:t>
      </w:r>
      <w:r w:rsidRPr="00633A23">
        <w:t>терпящий</w:t>
      </w:r>
      <w:r w:rsidRPr="00633A23">
        <w:rPr>
          <w:rFonts w:cs="Arial"/>
        </w:rPr>
        <w:t xml:space="preserve"> </w:t>
      </w:r>
      <w:r w:rsidRPr="00633A23">
        <w:t>прегрешение</w:t>
      </w:r>
      <w:r w:rsidRPr="00633A23">
        <w:rPr>
          <w:rFonts w:cs="Arial"/>
        </w:rPr>
        <w:t xml:space="preserve"> </w:t>
      </w:r>
      <w:r w:rsidRPr="00633A23">
        <w:t>своего ближнего</w:t>
      </w:r>
      <w:r w:rsidRPr="00633A23">
        <w:rPr>
          <w:rFonts w:cs="Arial"/>
        </w:rPr>
        <w:t xml:space="preserve">,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большую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несет тяжелую</w:t>
      </w:r>
      <w:r w:rsidRPr="00633A23">
        <w:rPr>
          <w:rFonts w:cs="Arial"/>
        </w:rPr>
        <w:t xml:space="preserve"> </w:t>
      </w:r>
      <w:r w:rsidRPr="00633A23">
        <w:t>суму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попутчика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Приими</w:t>
      </w:r>
      <w:r w:rsidRPr="00633A23">
        <w:rPr>
          <w:rFonts w:cs="Arial"/>
        </w:rPr>
        <w:t xml:space="preserve"> </w:t>
      </w:r>
      <w:r w:rsidRPr="00633A23">
        <w:t>несправедливость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великое</w:t>
      </w:r>
      <w:r w:rsidRPr="00633A23">
        <w:rPr>
          <w:rFonts w:cs="Arial"/>
        </w:rPr>
        <w:t xml:space="preserve"> </w:t>
      </w:r>
      <w:r w:rsidRPr="00633A23">
        <w:t>благосло</w:t>
      </w:r>
      <w:r w:rsidRPr="00633A23">
        <w:softHyphen/>
        <w:t>вение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тебя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t>о</w:t>
      </w:r>
      <w:r w:rsidRPr="00633A23">
        <w:t>товится</w:t>
      </w:r>
      <w:r w:rsidRPr="00633A23">
        <w:rPr>
          <w:rFonts w:cs="Arial"/>
        </w:rPr>
        <w:t xml:space="preserve"> </w:t>
      </w:r>
      <w:r w:rsidRPr="00633A23">
        <w:t>бла</w:t>
      </w:r>
      <w:r w:rsidRPr="00633A23">
        <w:softHyphen/>
        <w:t>гословение</w:t>
      </w:r>
      <w:r w:rsidRPr="00633A23">
        <w:rPr>
          <w:rFonts w:cs="Arial"/>
        </w:rPr>
        <w:t xml:space="preserve"> </w:t>
      </w:r>
      <w:r w:rsidRPr="00633A23">
        <w:t>небесное</w:t>
      </w:r>
      <w:r w:rsidRPr="00633A23">
        <w:rPr>
          <w:rFonts w:cs="Arial"/>
        </w:rPr>
        <w:t xml:space="preserve">. </w:t>
      </w:r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стремись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страдать</w:t>
      </w:r>
      <w:r w:rsidRPr="00633A23">
        <w:rPr>
          <w:rFonts w:cs="Arial"/>
        </w:rPr>
        <w:t xml:space="preserve"> </w:t>
      </w:r>
      <w:r w:rsidRPr="00633A23">
        <w:t>несправедливо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благовидным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softHyphen/>
        <w:t>логом</w:t>
      </w:r>
      <w:r w:rsidRPr="00633A23">
        <w:rPr>
          <w:rFonts w:cs="Arial"/>
        </w:rPr>
        <w:t xml:space="preserve"> </w:t>
      </w:r>
      <w:r w:rsidRPr="00633A23">
        <w:t>скрывается</w:t>
      </w:r>
      <w:r w:rsidRPr="00633A23">
        <w:rPr>
          <w:rFonts w:cs="Arial"/>
        </w:rPr>
        <w:t xml:space="preserve"> </w:t>
      </w:r>
      <w:r w:rsidRPr="00633A23">
        <w:t>порочность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Если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совершающий</w:t>
      </w:r>
      <w:r w:rsidRPr="00633A23">
        <w:rPr>
          <w:rFonts w:cs="Arial"/>
        </w:rPr>
        <w:t xml:space="preserve"> </w:t>
      </w:r>
      <w:r w:rsidRPr="00633A23">
        <w:t>добро</w:t>
      </w:r>
      <w:r w:rsidRPr="00633A23">
        <w:rPr>
          <w:rFonts w:cs="Arial"/>
        </w:rPr>
        <w:t xml:space="preserve">, </w:t>
      </w:r>
      <w:r w:rsidRPr="00633A23">
        <w:t>делает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softHyphen/>
        <w:t>вестным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кичится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, </w:t>
      </w:r>
      <w:r w:rsidRPr="00633A23">
        <w:t>утомляясь</w:t>
      </w:r>
      <w:r w:rsidRPr="00633A23">
        <w:rPr>
          <w:rFonts w:cs="Arial"/>
        </w:rPr>
        <w:t xml:space="preserve"> </w:t>
      </w:r>
      <w:r w:rsidRPr="00633A23">
        <w:t>бе</w:t>
      </w:r>
      <w:r w:rsidRPr="00633A23">
        <w:t>с</w:t>
      </w:r>
      <w:r w:rsidRPr="00633A23">
        <w:t>цельно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он теряет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подлежит</w:t>
      </w:r>
      <w:r w:rsidRPr="00633A23">
        <w:rPr>
          <w:rFonts w:cs="Arial"/>
        </w:rPr>
        <w:t xml:space="preserve"> </w:t>
      </w:r>
      <w:r w:rsidRPr="00633A23">
        <w:t>наказанию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тобою</w:t>
      </w:r>
      <w:r w:rsidRPr="00633A23">
        <w:rPr>
          <w:rFonts w:cs="Arial"/>
        </w:rPr>
        <w:t xml:space="preserve"> </w:t>
      </w:r>
      <w:r w:rsidRPr="00633A23">
        <w:t>поступают</w:t>
      </w:r>
      <w:r w:rsidRPr="00633A23">
        <w:rPr>
          <w:rFonts w:cs="Arial"/>
        </w:rPr>
        <w:t xml:space="preserve"> </w:t>
      </w:r>
      <w:r w:rsidRPr="00633A23">
        <w:t>несправедливо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гово</w:t>
      </w:r>
      <w:r w:rsidRPr="00633A23">
        <w:softHyphen/>
        <w:t>ри</w:t>
      </w:r>
      <w:r w:rsidRPr="00633A23">
        <w:rPr>
          <w:rFonts w:cs="Arial"/>
        </w:rPr>
        <w:t xml:space="preserve">: </w:t>
      </w:r>
      <w:r w:rsidRPr="00633A23">
        <w:t>«Да</w:t>
      </w:r>
      <w:r w:rsidRPr="00633A23">
        <w:rPr>
          <w:rFonts w:cs="Arial"/>
        </w:rPr>
        <w:t xml:space="preserve"> </w:t>
      </w:r>
      <w:r w:rsidRPr="00633A23">
        <w:t>взыщет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Бог»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вольно</w:t>
      </w:r>
      <w:r w:rsidRPr="00633A23">
        <w:rPr>
          <w:rFonts w:cs="Arial"/>
        </w:rPr>
        <w:t xml:space="preserve"> </w:t>
      </w:r>
      <w:r w:rsidRPr="00633A23">
        <w:t>проклинаешь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искренне</w:t>
      </w:r>
      <w:r w:rsidRPr="00633A23">
        <w:rPr>
          <w:rFonts w:cs="Arial"/>
        </w:rPr>
        <w:t xml:space="preserve"> </w:t>
      </w:r>
      <w:r w:rsidRPr="00633A23">
        <w:t>просящего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тебя</w:t>
      </w:r>
      <w:r w:rsidRPr="00633A23">
        <w:rPr>
          <w:rFonts w:cs="Arial"/>
        </w:rPr>
        <w:t xml:space="preserve"> </w:t>
      </w:r>
      <w:r w:rsidRPr="00633A23">
        <w:t>прощения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прегрешает</w:t>
      </w:r>
      <w:r w:rsidRPr="00633A23">
        <w:rPr>
          <w:rFonts w:cs="Arial"/>
        </w:rPr>
        <w:t xml:space="preserve">, </w:t>
      </w:r>
      <w:r w:rsidRPr="00633A23">
        <w:t>прощай</w:t>
      </w:r>
      <w:r w:rsidRPr="00633A23">
        <w:rPr>
          <w:rFonts w:cs="Arial"/>
        </w:rPr>
        <w:t xml:space="preserve">. </w:t>
      </w:r>
      <w:r w:rsidRPr="00633A23">
        <w:t>Каждый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он прегрешает</w:t>
      </w:r>
      <w:r w:rsidRPr="00633A23">
        <w:rPr>
          <w:rFonts w:cs="Arial"/>
        </w:rPr>
        <w:t xml:space="preserve">, </w:t>
      </w:r>
      <w:r w:rsidRPr="00633A23">
        <w:t>прощай</w:t>
      </w:r>
      <w:r w:rsidRPr="00633A23">
        <w:rPr>
          <w:rFonts w:cs="Arial"/>
        </w:rPr>
        <w:t xml:space="preserve"> </w:t>
      </w:r>
      <w:r w:rsidRPr="00633A23">
        <w:t>милостиво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люби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>-</w:t>
      </w:r>
      <w:r w:rsidRPr="00633A23">
        <w:t>настоящему</w:t>
      </w:r>
      <w:r w:rsidRPr="00633A23">
        <w:rPr>
          <w:rFonts w:cs="Arial"/>
        </w:rPr>
        <w:t xml:space="preserve">. </w:t>
      </w:r>
      <w:r w:rsidRPr="00633A23">
        <w:t>Лукавого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прос</w:t>
      </w:r>
      <w:r w:rsidRPr="00633A23">
        <w:t>я</w:t>
      </w:r>
      <w:r w:rsidRPr="00633A23">
        <w:t>щего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тебя</w:t>
      </w:r>
      <w:r w:rsidRPr="00633A23">
        <w:rPr>
          <w:rFonts w:cs="Arial"/>
        </w:rPr>
        <w:t xml:space="preserve"> </w:t>
      </w:r>
      <w:r w:rsidRPr="00633A23">
        <w:t>прощения притворно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делать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впутывать</w:t>
      </w:r>
      <w:r w:rsidRPr="00633A23">
        <w:rPr>
          <w:rFonts w:cs="Arial"/>
        </w:rPr>
        <w:t xml:space="preserve"> </w:t>
      </w:r>
      <w:r w:rsidRPr="00633A23">
        <w:t>тебя в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дела</w:t>
      </w:r>
      <w:r w:rsidRPr="00633A23">
        <w:rPr>
          <w:rFonts w:cs="Arial"/>
        </w:rPr>
        <w:t xml:space="preserve">, </w:t>
      </w:r>
      <w:r w:rsidRPr="00633A23">
        <w:t>кот</w:t>
      </w:r>
      <w:r w:rsidRPr="00633A23">
        <w:t>о</w:t>
      </w:r>
      <w:r w:rsidRPr="00633A23">
        <w:t>рые</w:t>
      </w:r>
      <w:r w:rsidRPr="00633A23">
        <w:rPr>
          <w:rFonts w:cs="Arial"/>
        </w:rPr>
        <w:t xml:space="preserve"> </w:t>
      </w:r>
      <w:r w:rsidRPr="00633A23">
        <w:t>душевно</w:t>
      </w:r>
      <w:r w:rsidRPr="00633A23">
        <w:rPr>
          <w:rFonts w:cs="Arial"/>
        </w:rPr>
        <w:t xml:space="preserve"> </w:t>
      </w:r>
      <w:r w:rsidRPr="00633A23">
        <w:t>вредят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другим</w:t>
      </w:r>
      <w:r w:rsidRPr="00633A23">
        <w:rPr>
          <w:rFonts w:cs="Arial"/>
        </w:rPr>
        <w:t xml:space="preserve"> </w:t>
      </w:r>
      <w:r w:rsidRPr="00633A23">
        <w:t>людям</w:t>
      </w:r>
      <w:r w:rsidRPr="00633A23">
        <w:rPr>
          <w:rFonts w:cs="Arial"/>
        </w:rPr>
        <w:t xml:space="preserve">, </w:t>
      </w:r>
      <w:r w:rsidRPr="00633A23">
        <w:t>прощай</w:t>
      </w:r>
      <w:r w:rsidRPr="00633A23">
        <w:rPr>
          <w:rFonts w:cs="Arial"/>
        </w:rPr>
        <w:t xml:space="preserve"> 77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подряд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люби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молись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Приими</w:t>
      </w:r>
      <w:r w:rsidRPr="00633A23">
        <w:rPr>
          <w:rFonts w:cs="Arial"/>
        </w:rPr>
        <w:t xml:space="preserve"> </w:t>
      </w:r>
      <w:r w:rsidRPr="00633A23">
        <w:t>несправедливость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радостью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она для</w:t>
      </w:r>
      <w:r w:rsidRPr="00633A23">
        <w:rPr>
          <w:rFonts w:cs="Arial"/>
        </w:rPr>
        <w:t xml:space="preserve"> </w:t>
      </w:r>
      <w:r w:rsidRPr="00633A23">
        <w:t>тебя</w:t>
      </w:r>
      <w:r w:rsidRPr="00633A23">
        <w:rPr>
          <w:rFonts w:cs="Arial"/>
        </w:rPr>
        <w:t xml:space="preserve"> </w:t>
      </w:r>
      <w:r w:rsidRPr="00633A23">
        <w:t>душевно</w:t>
      </w:r>
      <w:r w:rsidRPr="00633A23">
        <w:rPr>
          <w:rFonts w:cs="Arial"/>
        </w:rPr>
        <w:t xml:space="preserve"> </w:t>
      </w:r>
      <w:r w:rsidRPr="00633A23">
        <w:t>невредна</w:t>
      </w:r>
      <w:r w:rsidRPr="00633A23">
        <w:rPr>
          <w:rFonts w:cs="Arial"/>
        </w:rPr>
        <w:t xml:space="preserve">.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духовен</w:t>
      </w:r>
      <w:r w:rsidRPr="00633A23">
        <w:rPr>
          <w:rFonts w:cs="Arial"/>
        </w:rPr>
        <w:t xml:space="preserve"> </w:t>
      </w:r>
      <w:r w:rsidRPr="00633A23">
        <w:t>чело</w:t>
      </w:r>
      <w:r w:rsidRPr="00633A23">
        <w:softHyphen/>
        <w:t>век</w:t>
      </w:r>
      <w:r w:rsidRPr="00633A23">
        <w:rPr>
          <w:rFonts w:cs="Arial"/>
        </w:rPr>
        <w:t xml:space="preserve">,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меньше</w:t>
      </w:r>
      <w:r w:rsidRPr="00633A23">
        <w:rPr>
          <w:rFonts w:cs="Arial"/>
        </w:rPr>
        <w:t xml:space="preserve"> </w:t>
      </w:r>
      <w:r w:rsidRPr="00633A23">
        <w:t>прав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пра</w:t>
      </w:r>
      <w:r w:rsidRPr="00633A23">
        <w:softHyphen/>
        <w:t>ва</w:t>
      </w:r>
      <w:r w:rsidRPr="00633A23">
        <w:rPr>
          <w:rFonts w:cs="Arial"/>
        </w:rPr>
        <w:t xml:space="preserve"> </w:t>
      </w:r>
      <w:r w:rsidRPr="00633A23">
        <w:t>праведного</w:t>
      </w:r>
      <w:r w:rsidRPr="00633A23">
        <w:rPr>
          <w:rFonts w:cs="Arial"/>
        </w:rPr>
        <w:t xml:space="preserve"> </w:t>
      </w:r>
      <w:r w:rsidRPr="00633A23">
        <w:t>хранит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и</w:t>
      </w:r>
      <w:r w:rsidRPr="00633A23">
        <w:t>стос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небесной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Кто</w:t>
      </w:r>
      <w:r w:rsidRPr="00633A23">
        <w:rPr>
          <w:rFonts w:cs="Arial"/>
        </w:rPr>
        <w:t xml:space="preserve"> </w:t>
      </w:r>
      <w:r w:rsidRPr="00633A23">
        <w:t>утверждает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волю</w:t>
      </w:r>
      <w:r w:rsidRPr="00633A23">
        <w:rPr>
          <w:rFonts w:cs="Arial"/>
        </w:rPr>
        <w:t xml:space="preserve">,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отвергает</w:t>
      </w:r>
      <w:r w:rsidRPr="00633A23">
        <w:rPr>
          <w:rFonts w:cs="Arial"/>
        </w:rPr>
        <w:t xml:space="preserve"> </w:t>
      </w:r>
      <w:r w:rsidRPr="00633A23">
        <w:t>волю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rPr>
          <w:rFonts w:cs="Arial"/>
        </w:rPr>
        <w:t>-</w:t>
      </w:r>
      <w:r w:rsidRPr="00633A23">
        <w:t>жию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препятствует</w:t>
      </w:r>
      <w:r w:rsidRPr="00633A23">
        <w:rPr>
          <w:rFonts w:cs="Arial"/>
        </w:rPr>
        <w:t xml:space="preserve"> </w:t>
      </w:r>
      <w:r w:rsidRPr="00633A23">
        <w:t>божественной</w:t>
      </w:r>
      <w:r w:rsidRPr="00633A23">
        <w:rPr>
          <w:rFonts w:cs="Arial"/>
        </w:rPr>
        <w:t xml:space="preserve"> </w:t>
      </w:r>
      <w:r w:rsidRPr="00633A23">
        <w:t>благодати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Смиренный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поскольку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softHyphen/>
        <w:t>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эгоизма</w:t>
      </w:r>
      <w:r w:rsidRPr="00633A23">
        <w:rPr>
          <w:rFonts w:cs="Arial"/>
        </w:rPr>
        <w:t xml:space="preserve">, </w:t>
      </w:r>
      <w:r w:rsidRPr="00633A23">
        <w:t>принимает</w:t>
      </w:r>
      <w:r w:rsidRPr="00633A23">
        <w:rPr>
          <w:rFonts w:cs="Arial"/>
        </w:rPr>
        <w:t xml:space="preserve"> </w:t>
      </w:r>
      <w:r w:rsidRPr="00633A23">
        <w:t>божественное</w:t>
      </w:r>
      <w:r w:rsidRPr="00633A23">
        <w:rPr>
          <w:rFonts w:cs="Arial"/>
        </w:rPr>
        <w:t xml:space="preserve"> </w:t>
      </w:r>
      <w:r w:rsidRPr="00633A23">
        <w:t>просвещение</w:t>
      </w:r>
      <w:r w:rsidRPr="00633A23">
        <w:rPr>
          <w:rFonts w:cs="Arial"/>
        </w:rPr>
        <w:t xml:space="preserve">. </w:t>
      </w:r>
      <w:r w:rsidRPr="00633A23">
        <w:t>Поскольку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смиренно</w:t>
      </w:r>
      <w:r w:rsidRPr="00633A23">
        <w:rPr>
          <w:rFonts w:cs="Arial"/>
        </w:rPr>
        <w:t xml:space="preserve"> </w:t>
      </w:r>
      <w:r w:rsidRPr="00633A23">
        <w:t>принимает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советы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он становится</w:t>
      </w:r>
      <w:r w:rsidRPr="00633A23">
        <w:rPr>
          <w:rFonts w:cs="Arial"/>
        </w:rPr>
        <w:t xml:space="preserve"> </w:t>
      </w:r>
      <w:r w:rsidRPr="00633A23">
        <w:t>философом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подчиняться</w:t>
      </w:r>
      <w:r w:rsidRPr="00633A23">
        <w:rPr>
          <w:rFonts w:cs="Arial"/>
        </w:rPr>
        <w:t xml:space="preserve"> </w:t>
      </w:r>
      <w:r w:rsidRPr="00633A23">
        <w:t>кому</w:t>
      </w:r>
      <w:r w:rsidRPr="00633A23">
        <w:rPr>
          <w:rFonts w:cs="Arial"/>
        </w:rPr>
        <w:t>-</w:t>
      </w:r>
      <w:r w:rsidRPr="00633A23">
        <w:t>либо</w:t>
      </w:r>
      <w:r w:rsidRPr="00633A23">
        <w:rPr>
          <w:rFonts w:cs="Arial"/>
        </w:rPr>
        <w:t xml:space="preserve">, </w:t>
      </w:r>
      <w:r w:rsidRPr="00633A23">
        <w:t>нужно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благого</w:t>
      </w:r>
      <w:r w:rsidRPr="00633A23">
        <w:softHyphen/>
        <w:t>веть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бояться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t>д</w:t>
      </w:r>
      <w:r w:rsidRPr="00633A23">
        <w:t>чинение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softHyphen/>
        <w:t>говения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духовным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страха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военной дисциплиной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Не</w:t>
      </w:r>
      <w:r w:rsidRPr="00633A23">
        <w:rPr>
          <w:rFonts w:cs="Arial"/>
        </w:rPr>
        <w:t xml:space="preserve"> </w:t>
      </w:r>
      <w:r w:rsidRPr="00633A23">
        <w:t>мучайте</w:t>
      </w:r>
      <w:r w:rsidRPr="00633A23">
        <w:rPr>
          <w:rFonts w:cs="Arial"/>
        </w:rPr>
        <w:t xml:space="preserve"> </w:t>
      </w:r>
      <w:r w:rsidRPr="00633A23">
        <w:t>эгоистично</w:t>
      </w:r>
      <w:r w:rsidRPr="00633A23">
        <w:rPr>
          <w:rFonts w:cs="Arial"/>
        </w:rPr>
        <w:t xml:space="preserve"> </w:t>
      </w:r>
      <w:r w:rsidRPr="00633A23">
        <w:t>самих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выше</w:t>
      </w:r>
      <w:r w:rsidRPr="00633A23">
        <w:rPr>
          <w:rFonts w:cs="Arial"/>
        </w:rPr>
        <w:t xml:space="preserve"> </w:t>
      </w:r>
      <w:r w:rsidRPr="00633A23">
        <w:t>ваших сил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создавайте</w:t>
      </w:r>
      <w:r w:rsidRPr="00633A23">
        <w:rPr>
          <w:rFonts w:cs="Arial"/>
        </w:rPr>
        <w:t xml:space="preserve"> </w:t>
      </w:r>
      <w:r w:rsidRPr="00633A23">
        <w:t>беспокойства</w:t>
      </w:r>
      <w:r w:rsidRPr="00633A23">
        <w:rPr>
          <w:rFonts w:cs="Arial"/>
        </w:rPr>
        <w:t xml:space="preserve">. </w:t>
      </w:r>
      <w:r w:rsidRPr="00633A23">
        <w:t>Хр</w:t>
      </w:r>
      <w:r w:rsidRPr="00633A23">
        <w:t>и</w:t>
      </w:r>
      <w:r w:rsidRPr="00633A23">
        <w:t>стос—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лю</w:t>
      </w:r>
      <w:r w:rsidRPr="00633A23">
        <w:softHyphen/>
        <w:t>бящий</w:t>
      </w:r>
      <w:r w:rsidRPr="00633A23">
        <w:rPr>
          <w:rFonts w:cs="Arial"/>
        </w:rPr>
        <w:t xml:space="preserve"> </w:t>
      </w:r>
      <w:r w:rsidRPr="00633A23">
        <w:t>Отец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тиран</w:t>
      </w:r>
      <w:r w:rsidRPr="00633A23">
        <w:rPr>
          <w:rFonts w:cs="Arial"/>
        </w:rPr>
        <w:t xml:space="preserve">.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радуется</w:t>
      </w:r>
      <w:r w:rsidRPr="00633A23">
        <w:rPr>
          <w:rFonts w:cs="Arial"/>
        </w:rPr>
        <w:t xml:space="preserve"> </w:t>
      </w:r>
      <w:r w:rsidRPr="00633A23">
        <w:t>нашему усердному</w:t>
      </w:r>
      <w:r w:rsidRPr="00633A23">
        <w:rPr>
          <w:rFonts w:cs="Arial"/>
        </w:rPr>
        <w:t xml:space="preserve"> </w:t>
      </w:r>
      <w:r w:rsidRPr="00633A23">
        <w:t>подвигу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Если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можем</w:t>
      </w:r>
      <w:r w:rsidRPr="00633A23">
        <w:rPr>
          <w:rFonts w:cs="Arial"/>
        </w:rPr>
        <w:t xml:space="preserve"> </w:t>
      </w:r>
      <w:r w:rsidRPr="00633A23">
        <w:t>подвизаться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даже совсем</w:t>
      </w:r>
      <w:r w:rsidRPr="00633A23">
        <w:rPr>
          <w:rFonts w:cs="Arial"/>
        </w:rPr>
        <w:t xml:space="preserve"> </w:t>
      </w:r>
      <w:r w:rsidRPr="00633A23">
        <w:t>чуть</w:t>
      </w:r>
      <w:r w:rsidRPr="00633A23">
        <w:rPr>
          <w:rFonts w:cs="Arial"/>
        </w:rPr>
        <w:t>-</w:t>
      </w:r>
      <w:r w:rsidRPr="00633A23">
        <w:t>чуть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крайней</w:t>
      </w:r>
      <w:r w:rsidRPr="00633A23">
        <w:rPr>
          <w:rFonts w:cs="Arial"/>
        </w:rPr>
        <w:t xml:space="preserve"> </w:t>
      </w:r>
      <w:r w:rsidRPr="00633A23">
        <w:t>мере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должны</w:t>
      </w:r>
      <w:r w:rsidRPr="00633A23">
        <w:rPr>
          <w:rFonts w:cs="Arial"/>
        </w:rPr>
        <w:t xml:space="preserve"> </w:t>
      </w:r>
      <w:r w:rsidRPr="00633A23">
        <w:t>это признать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смиренно</w:t>
      </w:r>
      <w:r w:rsidRPr="00633A23">
        <w:rPr>
          <w:rFonts w:cs="Arial"/>
        </w:rPr>
        <w:t xml:space="preserve"> </w:t>
      </w:r>
      <w:r w:rsidRPr="00633A23">
        <w:t>искать</w:t>
      </w:r>
      <w:r w:rsidRPr="00633A23">
        <w:rPr>
          <w:rFonts w:cs="Arial"/>
        </w:rPr>
        <w:t xml:space="preserve"> </w:t>
      </w:r>
      <w:r w:rsidRPr="00633A23">
        <w:t>милости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.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бы нам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полезно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признание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не требовал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Как</w:t>
      </w:r>
      <w:r w:rsidRPr="00633A23">
        <w:rPr>
          <w:rFonts w:cs="Arial"/>
        </w:rPr>
        <w:t xml:space="preserve"> </w:t>
      </w:r>
      <w:r w:rsidRPr="00633A23">
        <w:t>вырезанная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дерева</w:t>
      </w:r>
      <w:r w:rsidRPr="00633A23">
        <w:rPr>
          <w:rFonts w:cs="Arial"/>
        </w:rPr>
        <w:t xml:space="preserve"> </w:t>
      </w:r>
      <w:r w:rsidRPr="00633A23">
        <w:t>икона</w:t>
      </w:r>
      <w:r w:rsidRPr="00633A23">
        <w:rPr>
          <w:rFonts w:cs="Arial"/>
        </w:rPr>
        <w:t xml:space="preserve"> </w:t>
      </w:r>
      <w:r w:rsidRPr="00633A23">
        <w:t>кажется</w:t>
      </w:r>
      <w:r w:rsidRPr="00633A23">
        <w:rPr>
          <w:rFonts w:cs="Arial"/>
        </w:rPr>
        <w:t xml:space="preserve"> </w:t>
      </w:r>
      <w:r w:rsidRPr="00633A23">
        <w:t>закончен</w:t>
      </w:r>
      <w:r w:rsidRPr="00633A23">
        <w:softHyphen/>
        <w:t>ной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рассмотреть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увелич</w:t>
      </w:r>
      <w:r w:rsidRPr="00633A23">
        <w:t>и</w:t>
      </w:r>
      <w:r w:rsidRPr="00633A23">
        <w:t>тельным</w:t>
      </w:r>
      <w:r w:rsidRPr="00633A23">
        <w:rPr>
          <w:rFonts w:cs="Arial"/>
        </w:rPr>
        <w:t xml:space="preserve"> </w:t>
      </w:r>
      <w:r w:rsidRPr="00633A23">
        <w:t>стек</w:t>
      </w:r>
      <w:r w:rsidRPr="00633A23">
        <w:softHyphen/>
        <w:t>лом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душа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окончена</w:t>
      </w:r>
      <w:r w:rsidRPr="00633A23">
        <w:rPr>
          <w:rFonts w:cs="Arial"/>
        </w:rPr>
        <w:t xml:space="preserve"> </w:t>
      </w:r>
      <w:r w:rsidRPr="00633A23">
        <w:t>постольку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softHyphen/>
        <w:t>скольку</w:t>
      </w:r>
      <w:r w:rsidRPr="00633A23">
        <w:rPr>
          <w:rFonts w:cs="Arial"/>
        </w:rPr>
        <w:t xml:space="preserve"> </w:t>
      </w:r>
      <w:r w:rsidRPr="00633A23">
        <w:t>очищаются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челов</w:t>
      </w:r>
      <w:r w:rsidRPr="00633A23">
        <w:t>е</w:t>
      </w:r>
      <w:r w:rsidRPr="00633A23">
        <w:t>ка</w:t>
      </w:r>
      <w:r w:rsidRPr="00633A23">
        <w:rPr>
          <w:rFonts w:cs="Arial"/>
        </w:rPr>
        <w:t xml:space="preserve"> </w:t>
      </w:r>
      <w:r w:rsidRPr="00633A23">
        <w:t>глаза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становят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подобными</w:t>
      </w:r>
      <w:r w:rsidRPr="00633A23">
        <w:rPr>
          <w:rFonts w:cs="Arial"/>
        </w:rPr>
        <w:t xml:space="preserve"> </w:t>
      </w:r>
      <w:r w:rsidRPr="00633A23">
        <w:t>телескопу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Если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найдешь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посмотреть</w:t>
      </w:r>
      <w:r w:rsidRPr="00633A23">
        <w:rPr>
          <w:rFonts w:cs="Arial"/>
        </w:rPr>
        <w:t xml:space="preserve"> </w:t>
      </w:r>
      <w:r w:rsidRPr="00633A23">
        <w:t>на свое</w:t>
      </w:r>
      <w:r w:rsidRPr="00633A23">
        <w:rPr>
          <w:rFonts w:cs="Arial"/>
        </w:rPr>
        <w:t xml:space="preserve"> </w:t>
      </w:r>
      <w:r w:rsidRPr="00633A23">
        <w:t>духовное</w:t>
      </w:r>
      <w:r w:rsidRPr="00633A23">
        <w:rPr>
          <w:rFonts w:cs="Arial"/>
        </w:rPr>
        <w:t xml:space="preserve"> </w:t>
      </w:r>
      <w:r w:rsidRPr="00633A23">
        <w:t>отражение</w:t>
      </w:r>
      <w:r w:rsidRPr="00633A23">
        <w:rPr>
          <w:rFonts w:cs="Arial"/>
        </w:rPr>
        <w:t xml:space="preserve">,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отойди</w:t>
      </w:r>
      <w:r w:rsidRPr="00633A23">
        <w:rPr>
          <w:rFonts w:cs="Arial"/>
        </w:rPr>
        <w:t xml:space="preserve"> </w:t>
      </w:r>
      <w:r w:rsidRPr="00633A23">
        <w:t>немного</w:t>
      </w:r>
      <w:r w:rsidRPr="00633A23">
        <w:rPr>
          <w:rFonts w:cs="Arial"/>
        </w:rPr>
        <w:t xml:space="preserve"> </w:t>
      </w:r>
      <w:r w:rsidRPr="00633A23">
        <w:t>от своей</w:t>
      </w:r>
      <w:r w:rsidRPr="00633A23">
        <w:rPr>
          <w:rFonts w:cs="Arial"/>
        </w:rPr>
        <w:t xml:space="preserve"> </w:t>
      </w:r>
      <w:r w:rsidRPr="00633A23">
        <w:t>келий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оттуда</w:t>
      </w:r>
      <w:r w:rsidRPr="00633A23">
        <w:rPr>
          <w:rFonts w:cs="Arial"/>
        </w:rPr>
        <w:t xml:space="preserve"> </w:t>
      </w:r>
      <w:r w:rsidRPr="00633A23">
        <w:t>посмотри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самого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, </w:t>
      </w:r>
      <w:r w:rsidRPr="00633A23">
        <w:t>как второе</w:t>
      </w:r>
      <w:r w:rsidRPr="00633A23">
        <w:rPr>
          <w:rFonts w:cs="Arial"/>
        </w:rPr>
        <w:t xml:space="preserve"> </w:t>
      </w:r>
      <w:r w:rsidRPr="00633A23">
        <w:t>лицо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найдешь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недостатков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Если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узнает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ветхого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смириться</w:t>
      </w:r>
      <w:r w:rsidRPr="00633A23">
        <w:rPr>
          <w:rFonts w:cs="Arial"/>
        </w:rPr>
        <w:t xml:space="preserve"> </w:t>
      </w:r>
      <w:r w:rsidRPr="00633A23">
        <w:t>естественно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смир</w:t>
      </w:r>
      <w:r w:rsidRPr="00633A23">
        <w:t>е</w:t>
      </w:r>
      <w:r w:rsidRPr="00633A23">
        <w:t>ние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может стать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(</w:t>
      </w:r>
      <w:r w:rsidRPr="00633A23">
        <w:t>внутренним</w:t>
      </w:r>
      <w:r w:rsidRPr="00633A23">
        <w:rPr>
          <w:rFonts w:cs="Arial"/>
        </w:rPr>
        <w:t xml:space="preserve">) </w:t>
      </w:r>
      <w:r w:rsidRPr="00633A23">
        <w:t>состоянием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пре</w:t>
      </w:r>
      <w:r w:rsidRPr="00633A23">
        <w:softHyphen/>
        <w:t>бывала</w:t>
      </w:r>
      <w:r w:rsidRPr="00633A23">
        <w:rPr>
          <w:rFonts w:cs="Arial"/>
        </w:rPr>
        <w:t xml:space="preserve"> </w:t>
      </w:r>
      <w:r w:rsidRPr="00633A23">
        <w:t>божественная</w:t>
      </w:r>
      <w:r w:rsidRPr="00633A23">
        <w:rPr>
          <w:rFonts w:cs="Arial"/>
        </w:rPr>
        <w:t xml:space="preserve"> </w:t>
      </w:r>
      <w:r w:rsidRPr="00633A23">
        <w:t>благ</w:t>
      </w:r>
      <w:r w:rsidRPr="00633A23">
        <w:t>о</w:t>
      </w:r>
      <w:r w:rsidRPr="00633A23">
        <w:t>дать</w:t>
      </w:r>
      <w:r w:rsidRPr="00633A23">
        <w:rPr>
          <w:rFonts w:cs="Arial"/>
        </w:rPr>
        <w:t>.</w:t>
      </w:r>
    </w:p>
    <w:p w:rsidR="00EC71F4" w:rsidRDefault="00EC71F4" w:rsidP="00EC71F4"/>
    <w:p w:rsidR="00EC71F4" w:rsidRPr="00633A23" w:rsidRDefault="00EC71F4" w:rsidP="00EC71F4">
      <w:pPr>
        <w:pStyle w:val="5"/>
      </w:pPr>
      <w:r w:rsidRPr="00633A23">
        <w:t>О</w:t>
      </w:r>
      <w:r w:rsidRPr="00633A23">
        <w:rPr>
          <w:rFonts w:cs="Arial"/>
        </w:rPr>
        <w:t xml:space="preserve"> </w:t>
      </w:r>
      <w:r w:rsidRPr="00633A23">
        <w:t>пустыни</w:t>
      </w:r>
    </w:p>
    <w:p w:rsidR="00EC71F4" w:rsidRPr="00633A23" w:rsidRDefault="00EC71F4" w:rsidP="00EC71F4">
      <w:r w:rsidRPr="00633A23">
        <w:t>Пустыня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помогает</w:t>
      </w:r>
      <w:r w:rsidRPr="00633A23">
        <w:rPr>
          <w:rFonts w:cs="Arial"/>
        </w:rPr>
        <w:t xml:space="preserve"> </w:t>
      </w:r>
      <w:r w:rsidRPr="00633A23">
        <w:t>уничтожению</w:t>
      </w:r>
      <w:r w:rsidRPr="00633A23">
        <w:rPr>
          <w:rFonts w:cs="Arial"/>
        </w:rPr>
        <w:t xml:space="preserve"> </w:t>
      </w:r>
      <w:r w:rsidRPr="00633A23">
        <w:t>душевных страстей</w:t>
      </w:r>
      <w:r w:rsidRPr="00633A23">
        <w:rPr>
          <w:rFonts w:cs="Arial"/>
        </w:rPr>
        <w:t xml:space="preserve">, </w:t>
      </w:r>
      <w:r w:rsidRPr="00633A23">
        <w:t>ведь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пырей</w:t>
      </w:r>
      <w:r w:rsidRPr="00633A23">
        <w:rPr>
          <w:rFonts w:cs="Arial"/>
        </w:rPr>
        <w:t xml:space="preserve"> </w:t>
      </w:r>
      <w:r w:rsidRPr="00633A23">
        <w:t>засыхает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бе</w:t>
      </w:r>
      <w:r w:rsidRPr="00633A23">
        <w:t>с</w:t>
      </w:r>
      <w:r w:rsidRPr="00633A23">
        <w:t>плодной</w:t>
      </w:r>
      <w:r w:rsidRPr="00633A23">
        <w:rPr>
          <w:rFonts w:cs="Arial"/>
        </w:rPr>
        <w:t xml:space="preserve"> </w:t>
      </w:r>
      <w:r w:rsidRPr="00633A23">
        <w:t>пусты</w:t>
      </w:r>
      <w:r w:rsidRPr="00633A23">
        <w:softHyphen/>
        <w:t>не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болоте</w:t>
      </w:r>
      <w:r w:rsidRPr="00633A23">
        <w:rPr>
          <w:rFonts w:cs="Arial"/>
        </w:rPr>
        <w:t xml:space="preserve"> </w:t>
      </w:r>
      <w:r w:rsidRPr="00633A23">
        <w:t>остановится</w:t>
      </w:r>
      <w:r w:rsidRPr="00633A23">
        <w:rPr>
          <w:rFonts w:cs="Arial"/>
        </w:rPr>
        <w:t xml:space="preserve"> </w:t>
      </w:r>
      <w:r w:rsidRPr="00633A23">
        <w:t>подобным камышу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Брат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желай</w:t>
      </w:r>
      <w:r w:rsidRPr="00633A23">
        <w:rPr>
          <w:rFonts w:cs="Arial"/>
        </w:rPr>
        <w:t xml:space="preserve"> </w:t>
      </w:r>
      <w:r w:rsidRPr="00633A23">
        <w:t>приспособить</w:t>
      </w:r>
      <w:r w:rsidRPr="00633A23">
        <w:rPr>
          <w:rFonts w:cs="Arial"/>
        </w:rPr>
        <w:t xml:space="preserve"> </w:t>
      </w:r>
      <w:r w:rsidRPr="00633A23">
        <w:t>спокойную</w:t>
      </w:r>
      <w:r w:rsidRPr="00633A23">
        <w:rPr>
          <w:rFonts w:cs="Arial"/>
        </w:rPr>
        <w:t xml:space="preserve"> </w:t>
      </w:r>
      <w:r w:rsidRPr="00633A23">
        <w:t>пустыню</w:t>
      </w:r>
      <w:r w:rsidRPr="00633A23">
        <w:rPr>
          <w:rFonts w:cs="Arial"/>
        </w:rPr>
        <w:t xml:space="preserve"> </w:t>
      </w:r>
      <w:r w:rsidRPr="00633A23">
        <w:t>к самому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беспокойному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мирскому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уважай пустыню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помогла</w:t>
      </w:r>
      <w:r w:rsidRPr="00633A23">
        <w:rPr>
          <w:rFonts w:cs="Arial"/>
        </w:rPr>
        <w:t xml:space="preserve"> </w:t>
      </w:r>
      <w:r w:rsidRPr="00633A23">
        <w:t>тебе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спокойствием стать</w:t>
      </w:r>
      <w:r w:rsidRPr="00633A23">
        <w:rPr>
          <w:rFonts w:cs="Arial"/>
        </w:rPr>
        <w:t xml:space="preserve"> </w:t>
      </w:r>
      <w:r w:rsidRPr="00633A23">
        <w:t>пустыней</w:t>
      </w:r>
      <w:r w:rsidRPr="00633A23">
        <w:rPr>
          <w:rFonts w:cs="Arial"/>
        </w:rPr>
        <w:t xml:space="preserve">, </w:t>
      </w:r>
      <w:r w:rsidRPr="00633A23">
        <w:t>свободной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страстей</w:t>
      </w:r>
      <w:r w:rsidRPr="00633A23">
        <w:rPr>
          <w:rFonts w:cs="Arial"/>
        </w:rPr>
        <w:t xml:space="preserve"> </w:t>
      </w:r>
      <w:r w:rsidRPr="00633A23">
        <w:t>твоих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облагодатствоваться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Афонские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иже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, </w:t>
      </w:r>
      <w:r w:rsidRPr="00633A23">
        <w:t>людь</w:t>
      </w:r>
      <w:r w:rsidRPr="00633A23">
        <w:softHyphen/>
        <w:t>ми</w:t>
      </w:r>
      <w:r w:rsidRPr="00633A23">
        <w:rPr>
          <w:rFonts w:cs="Arial"/>
        </w:rPr>
        <w:t xml:space="preserve">. </w:t>
      </w:r>
      <w:r w:rsidRPr="00633A23">
        <w:t>Афон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другие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t>о</w:t>
      </w:r>
      <w:r w:rsidRPr="00633A23">
        <w:t>ры</w:t>
      </w:r>
      <w:r w:rsidRPr="00633A23">
        <w:rPr>
          <w:rFonts w:cs="Arial"/>
        </w:rPr>
        <w:t xml:space="preserve">, </w:t>
      </w:r>
      <w:r w:rsidRPr="00633A23">
        <w:t>дикой</w:t>
      </w:r>
      <w:r w:rsidRPr="00633A23">
        <w:rPr>
          <w:rFonts w:cs="Arial"/>
        </w:rPr>
        <w:t xml:space="preserve"> </w:t>
      </w:r>
      <w:r w:rsidRPr="00633A23">
        <w:t>горой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наши</w:t>
      </w:r>
      <w:r w:rsidRPr="00633A23">
        <w:rPr>
          <w:rFonts w:cs="Arial"/>
        </w:rPr>
        <w:t xml:space="preserve"> </w:t>
      </w:r>
      <w:r w:rsidRPr="00633A23">
        <w:t>отцы</w:t>
      </w:r>
      <w:r w:rsidRPr="00633A23">
        <w:rPr>
          <w:rFonts w:cs="Arial"/>
        </w:rPr>
        <w:t xml:space="preserve"> </w:t>
      </w:r>
      <w:r w:rsidRPr="00633A23">
        <w:t>ревностно</w:t>
      </w:r>
      <w:r w:rsidRPr="00633A23">
        <w:rPr>
          <w:rFonts w:cs="Arial"/>
        </w:rPr>
        <w:t xml:space="preserve"> </w:t>
      </w:r>
      <w:r w:rsidRPr="00633A23">
        <w:t>подвизались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они освятились</w:t>
      </w:r>
      <w:r w:rsidRPr="00633A23">
        <w:rPr>
          <w:rFonts w:cs="Arial"/>
        </w:rPr>
        <w:t xml:space="preserve"> </w:t>
      </w:r>
      <w:r w:rsidRPr="00633A23">
        <w:t>сами</w:t>
      </w:r>
      <w:r w:rsidRPr="00633A23">
        <w:rPr>
          <w:rFonts w:cs="Arial"/>
        </w:rPr>
        <w:t xml:space="preserve">, </w:t>
      </w:r>
      <w:r w:rsidRPr="00633A23">
        <w:t>осв</w:t>
      </w:r>
      <w:r w:rsidRPr="00633A23">
        <w:t>я</w:t>
      </w:r>
      <w:r w:rsidRPr="00633A23">
        <w:t>тили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гору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названа Святой</w:t>
      </w:r>
      <w:r w:rsidRPr="00633A23">
        <w:rPr>
          <w:rFonts w:cs="Arial"/>
        </w:rPr>
        <w:t xml:space="preserve"> </w:t>
      </w:r>
      <w:r w:rsidRPr="00633A23">
        <w:t>Горой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гордо</w:t>
      </w:r>
      <w:r w:rsidRPr="00633A23">
        <w:rPr>
          <w:rFonts w:cs="Arial"/>
        </w:rPr>
        <w:t xml:space="preserve"> </w:t>
      </w:r>
      <w:r w:rsidRPr="00633A23">
        <w:t>называем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rPr>
          <w:rFonts w:cs="Arial"/>
        </w:rPr>
        <w:t>-</w:t>
      </w:r>
      <w:r w:rsidRPr="00633A23">
        <w:t>тогорцами</w:t>
      </w:r>
      <w:r w:rsidRPr="00633A23">
        <w:rPr>
          <w:rFonts w:cs="Arial"/>
        </w:rPr>
        <w:t>.</w:t>
      </w:r>
    </w:p>
    <w:p w:rsidR="00EC71F4" w:rsidRDefault="00EC71F4" w:rsidP="00EC71F4">
      <w:pPr>
        <w:rPr>
          <w:rFonts w:cs="Arial"/>
        </w:rPr>
      </w:pPr>
      <w:r w:rsidRPr="00633A23">
        <w:lastRenderedPageBreak/>
        <w:t>Наши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отцы</w:t>
      </w:r>
      <w:r w:rsidRPr="00633A23">
        <w:rPr>
          <w:rFonts w:cs="Arial"/>
        </w:rPr>
        <w:t xml:space="preserve"> </w:t>
      </w:r>
      <w:r w:rsidRPr="00633A23">
        <w:t>освятили</w:t>
      </w:r>
      <w:r w:rsidRPr="00633A23">
        <w:rPr>
          <w:rFonts w:cs="Arial"/>
        </w:rPr>
        <w:t xml:space="preserve"> </w:t>
      </w:r>
      <w:r w:rsidRPr="00633A23">
        <w:t>пустыню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превратили ее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духовное</w:t>
      </w:r>
      <w:r w:rsidRPr="00633A23">
        <w:rPr>
          <w:rFonts w:cs="Arial"/>
        </w:rPr>
        <w:t xml:space="preserve"> </w:t>
      </w:r>
      <w:r w:rsidRPr="00633A23">
        <w:t>государство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вр</w:t>
      </w:r>
      <w:r w:rsidRPr="00633A23">
        <w:t>е</w:t>
      </w:r>
      <w:r w:rsidRPr="00633A23">
        <w:t>мя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сожа</w:t>
      </w:r>
      <w:r w:rsidRPr="00633A23">
        <w:softHyphen/>
        <w:t>лению</w:t>
      </w:r>
      <w:r w:rsidRPr="00633A23">
        <w:rPr>
          <w:rFonts w:cs="Arial"/>
        </w:rPr>
        <w:t xml:space="preserve"> </w:t>
      </w:r>
      <w:r w:rsidRPr="00633A23">
        <w:t>превратили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государство</w:t>
      </w:r>
      <w:r w:rsidRPr="00633A23">
        <w:rPr>
          <w:rFonts w:cs="Arial"/>
        </w:rPr>
        <w:t xml:space="preserve"> </w:t>
      </w:r>
      <w:r w:rsidRPr="00633A23">
        <w:t>мирское</w:t>
      </w:r>
      <w:r w:rsidRPr="00633A23">
        <w:rPr>
          <w:rFonts w:cs="Arial"/>
        </w:rPr>
        <w:t>.</w:t>
      </w:r>
    </w:p>
    <w:p w:rsidR="00EC71F4" w:rsidRPr="00633A23" w:rsidRDefault="00EC71F4" w:rsidP="00EC71F4"/>
    <w:p w:rsidR="00EC71F4" w:rsidRPr="00633A23" w:rsidRDefault="00EC71F4" w:rsidP="00EC71F4">
      <w:pPr>
        <w:pStyle w:val="5"/>
      </w:pPr>
      <w:r w:rsidRPr="00633A23">
        <w:t>О</w:t>
      </w:r>
      <w:r w:rsidRPr="00633A23">
        <w:rPr>
          <w:rFonts w:cs="Arial"/>
        </w:rPr>
        <w:t xml:space="preserve"> </w:t>
      </w:r>
      <w:r w:rsidRPr="00633A23">
        <w:t>бдении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молитве</w:t>
      </w:r>
    </w:p>
    <w:p w:rsidR="00EC71F4" w:rsidRPr="00633A23" w:rsidRDefault="00EC71F4" w:rsidP="00EC71F4">
      <w:r w:rsidRPr="00633A23">
        <w:t>Спокойная</w:t>
      </w:r>
      <w:r w:rsidRPr="00633A23">
        <w:rPr>
          <w:rFonts w:cs="Arial"/>
        </w:rPr>
        <w:t xml:space="preserve"> </w:t>
      </w:r>
      <w:r w:rsidRPr="00633A23">
        <w:t>ночная</w:t>
      </w:r>
      <w:r w:rsidRPr="00633A23">
        <w:rPr>
          <w:rFonts w:cs="Arial"/>
        </w:rPr>
        <w:t xml:space="preserve"> </w:t>
      </w:r>
      <w:r w:rsidRPr="00633A23">
        <w:t>молитва</w:t>
      </w:r>
      <w:r w:rsidRPr="00633A23">
        <w:rPr>
          <w:rFonts w:cs="Arial"/>
        </w:rPr>
        <w:t xml:space="preserve"> </w:t>
      </w:r>
      <w:r w:rsidRPr="00633A23">
        <w:t>приносит</w:t>
      </w:r>
      <w:r w:rsidRPr="00633A23">
        <w:rPr>
          <w:rFonts w:cs="Arial"/>
        </w:rPr>
        <w:t xml:space="preserve"> </w:t>
      </w:r>
      <w:r w:rsidRPr="00633A23">
        <w:t>большую пользу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безмятежием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лезна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шего</w:t>
      </w:r>
      <w:r w:rsidRPr="00633A23">
        <w:rPr>
          <w:rFonts w:cs="Arial"/>
        </w:rPr>
        <w:t xml:space="preserve"> </w:t>
      </w:r>
      <w:r w:rsidRPr="00633A23">
        <w:t>собственного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возрастания</w:t>
      </w:r>
      <w:r w:rsidRPr="00633A23">
        <w:rPr>
          <w:rFonts w:cs="Arial"/>
        </w:rPr>
        <w:t xml:space="preserve">, </w:t>
      </w:r>
      <w:r w:rsidRPr="00633A23">
        <w:t>подобно тому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тихий</w:t>
      </w:r>
      <w:r w:rsidRPr="00633A23">
        <w:rPr>
          <w:rFonts w:cs="Arial"/>
        </w:rPr>
        <w:t xml:space="preserve"> </w:t>
      </w:r>
      <w:r w:rsidRPr="00633A23">
        <w:t>ночной</w:t>
      </w:r>
      <w:r w:rsidRPr="00633A23">
        <w:rPr>
          <w:rFonts w:cs="Arial"/>
        </w:rPr>
        <w:t xml:space="preserve"> </w:t>
      </w:r>
      <w:r w:rsidRPr="00633A23">
        <w:t>дождь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помогает</w:t>
      </w:r>
      <w:r w:rsidRPr="00633A23">
        <w:rPr>
          <w:rFonts w:cs="Arial"/>
        </w:rPr>
        <w:t xml:space="preserve"> </w:t>
      </w:r>
      <w:r w:rsidRPr="00633A23">
        <w:t>всходу растений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Сон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захода</w:t>
      </w:r>
      <w:r w:rsidRPr="00633A23">
        <w:rPr>
          <w:rFonts w:cs="Arial"/>
        </w:rPr>
        <w:t xml:space="preserve"> </w:t>
      </w:r>
      <w:r w:rsidRPr="00633A23">
        <w:t>солнца</w:t>
      </w:r>
      <w:r w:rsidRPr="00633A23">
        <w:rPr>
          <w:rFonts w:cs="Arial"/>
        </w:rPr>
        <w:t xml:space="preserve"> </w:t>
      </w:r>
      <w:r w:rsidRPr="00633A23">
        <w:t>приносит</w:t>
      </w:r>
      <w:r w:rsidRPr="00633A23">
        <w:rPr>
          <w:rFonts w:cs="Arial"/>
        </w:rPr>
        <w:t xml:space="preserve"> </w:t>
      </w:r>
      <w:r w:rsidRPr="00633A23">
        <w:t>телу</w:t>
      </w:r>
      <w:r w:rsidRPr="00633A23">
        <w:rPr>
          <w:rFonts w:cs="Arial"/>
        </w:rPr>
        <w:t xml:space="preserve"> </w:t>
      </w:r>
      <w:r w:rsidRPr="00633A23">
        <w:t>большую пользу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бдение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умиленной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литвой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хода</w:t>
      </w:r>
      <w:r w:rsidRPr="00633A23">
        <w:rPr>
          <w:rFonts w:cs="Arial"/>
        </w:rPr>
        <w:t xml:space="preserve"> </w:t>
      </w:r>
      <w:r w:rsidRPr="00633A23">
        <w:t>солнца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полезно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Непрерывно</w:t>
      </w:r>
      <w:r w:rsidRPr="00633A23">
        <w:rPr>
          <w:rFonts w:cs="Arial"/>
        </w:rPr>
        <w:t xml:space="preserve"> </w:t>
      </w:r>
      <w:r w:rsidRPr="00633A23">
        <w:t>перебирай</w:t>
      </w:r>
      <w:r w:rsidRPr="00633A23">
        <w:rPr>
          <w:rFonts w:cs="Arial"/>
        </w:rPr>
        <w:t xml:space="preserve"> </w:t>
      </w:r>
      <w:r w:rsidRPr="00633A23">
        <w:t>четки</w:t>
      </w:r>
      <w:r w:rsidRPr="00633A23">
        <w:rPr>
          <w:rFonts w:cs="Arial"/>
        </w:rPr>
        <w:t xml:space="preserve">, </w:t>
      </w:r>
      <w:r w:rsidRPr="00633A23">
        <w:t>пока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растают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ховные</w:t>
      </w:r>
      <w:r w:rsidRPr="00633A23">
        <w:rPr>
          <w:rFonts w:cs="Arial"/>
        </w:rPr>
        <w:t xml:space="preserve"> </w:t>
      </w:r>
      <w:r w:rsidRPr="00633A23">
        <w:t>льды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впоследствии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вести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дейст</w:t>
      </w:r>
      <w:r w:rsidRPr="00633A23">
        <w:softHyphen/>
        <w:t>вие</w:t>
      </w:r>
      <w:r w:rsidRPr="00633A23">
        <w:rPr>
          <w:rFonts w:cs="Arial"/>
        </w:rPr>
        <w:t xml:space="preserve"> </w:t>
      </w:r>
      <w:r w:rsidRPr="00633A23">
        <w:t>духовный</w:t>
      </w:r>
      <w:r w:rsidRPr="00633A23">
        <w:rPr>
          <w:rFonts w:cs="Arial"/>
        </w:rPr>
        <w:t xml:space="preserve"> </w:t>
      </w:r>
      <w:r w:rsidRPr="00633A23">
        <w:t>механизм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само</w:t>
      </w:r>
      <w:r w:rsidRPr="00633A23">
        <w:rPr>
          <w:rFonts w:cs="Arial"/>
        </w:rPr>
        <w:t xml:space="preserve"> </w:t>
      </w:r>
      <w:r w:rsidRPr="00633A23">
        <w:t>будет творить</w:t>
      </w:r>
      <w:r w:rsidRPr="00633A23">
        <w:rPr>
          <w:rFonts w:cs="Arial"/>
        </w:rPr>
        <w:t xml:space="preserve"> </w:t>
      </w:r>
      <w:r w:rsidRPr="00633A23">
        <w:t>молитву</w:t>
      </w:r>
      <w:r w:rsidRPr="00633A23">
        <w:rPr>
          <w:rFonts w:cs="Arial"/>
        </w:rPr>
        <w:t>.</w:t>
      </w:r>
    </w:p>
    <w:p w:rsidR="00EC71F4" w:rsidRDefault="00EC71F4" w:rsidP="00EC71F4">
      <w:pPr>
        <w:rPr>
          <w:rFonts w:cs="Arial"/>
        </w:rPr>
      </w:pPr>
      <w:r w:rsidRPr="00633A23">
        <w:t>В</w:t>
      </w:r>
      <w:r w:rsidRPr="00633A23">
        <w:rPr>
          <w:rFonts w:cs="Arial"/>
        </w:rPr>
        <w:t xml:space="preserve"> </w:t>
      </w:r>
      <w:r w:rsidRPr="00633A23">
        <w:t>соответствии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жертвой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молитвой</w:t>
      </w:r>
      <w:r w:rsidRPr="00633A23">
        <w:rPr>
          <w:rFonts w:cs="Arial"/>
        </w:rPr>
        <w:t xml:space="preserve">,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вершает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ближнего</w:t>
      </w:r>
      <w:r w:rsidRPr="00633A23">
        <w:rPr>
          <w:rFonts w:cs="Arial"/>
        </w:rPr>
        <w:t xml:space="preserve">, </w:t>
      </w:r>
      <w:r w:rsidRPr="00633A23">
        <w:t>пода</w:t>
      </w:r>
      <w:r w:rsidRPr="00633A23">
        <w:softHyphen/>
        <w:t>стся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божественная</w:t>
      </w:r>
      <w:r w:rsidRPr="00633A23">
        <w:rPr>
          <w:rFonts w:cs="Arial"/>
        </w:rPr>
        <w:t xml:space="preserve"> </w:t>
      </w:r>
      <w:r w:rsidRPr="00633A23">
        <w:t>помощь</w:t>
      </w:r>
      <w:r>
        <w:rPr>
          <w:rStyle w:val="ac"/>
        </w:rPr>
        <w:footnoteReference w:id="11"/>
      </w:r>
      <w:r w:rsidRPr="00633A23">
        <w:rPr>
          <w:rFonts w:cs="Arial"/>
        </w:rPr>
        <w:t>.</w:t>
      </w:r>
    </w:p>
    <w:p w:rsidR="00EC71F4" w:rsidRPr="00633A23" w:rsidRDefault="00EC71F4" w:rsidP="00EC71F4"/>
    <w:p w:rsidR="00EC71F4" w:rsidRPr="00633A23" w:rsidRDefault="00EC71F4" w:rsidP="00EC71F4">
      <w:pPr>
        <w:pStyle w:val="5"/>
      </w:pPr>
      <w:r w:rsidRPr="00633A23">
        <w:t>О</w:t>
      </w:r>
      <w:r w:rsidRPr="00633A23">
        <w:rPr>
          <w:rFonts w:cs="Arial"/>
        </w:rPr>
        <w:t xml:space="preserve"> </w:t>
      </w:r>
      <w:r w:rsidRPr="00633A23">
        <w:t>ближних</w:t>
      </w:r>
    </w:p>
    <w:p w:rsidR="00EC71F4" w:rsidRPr="0029265C" w:rsidRDefault="00EC71F4" w:rsidP="00EC71F4">
      <w:pPr>
        <w:rPr>
          <w:rFonts w:cs="Arial"/>
        </w:rPr>
      </w:pPr>
      <w:r w:rsidRPr="00633A23">
        <w:t>Хочешь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твоя</w:t>
      </w:r>
      <w:r w:rsidRPr="00633A23">
        <w:rPr>
          <w:rFonts w:cs="Arial"/>
        </w:rPr>
        <w:t xml:space="preserve"> </w:t>
      </w:r>
      <w:r w:rsidRPr="00633A23">
        <w:t>молитва</w:t>
      </w:r>
      <w:r w:rsidRPr="00633A23">
        <w:rPr>
          <w:rFonts w:cs="Arial"/>
        </w:rPr>
        <w:t xml:space="preserve"> </w:t>
      </w:r>
      <w:r w:rsidRPr="00633A23">
        <w:t>стала</w:t>
      </w:r>
      <w:r w:rsidRPr="00633A23">
        <w:rPr>
          <w:rFonts w:cs="Arial"/>
        </w:rPr>
        <w:t xml:space="preserve"> </w:t>
      </w:r>
      <w:r w:rsidRPr="00633A23">
        <w:t>сердечной</w:t>
      </w:r>
      <w:r w:rsidRPr="00633A23">
        <w:rPr>
          <w:rFonts w:cs="Arial"/>
        </w:rPr>
        <w:t xml:space="preserve"> </w:t>
      </w:r>
      <w:r w:rsidRPr="00633A23">
        <w:t>и была</w:t>
      </w:r>
      <w:r w:rsidRPr="00633A23">
        <w:rPr>
          <w:rFonts w:cs="Arial"/>
        </w:rPr>
        <w:t xml:space="preserve"> </w:t>
      </w:r>
      <w:r w:rsidRPr="00633A23">
        <w:t>принята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? </w:t>
      </w:r>
      <w:r w:rsidRPr="00633A23">
        <w:t>Сделай</w:t>
      </w:r>
      <w:r w:rsidRPr="00633A23">
        <w:rPr>
          <w:rFonts w:cs="Arial"/>
        </w:rPr>
        <w:t xml:space="preserve"> </w:t>
      </w:r>
      <w:r w:rsidRPr="00633A23">
        <w:t>страдание</w:t>
      </w:r>
      <w:r w:rsidRPr="00633A23">
        <w:rPr>
          <w:rFonts w:cs="Arial"/>
        </w:rPr>
        <w:t xml:space="preserve"> </w:t>
      </w:r>
      <w:r w:rsidRPr="00633A23">
        <w:t>ближнего своим</w:t>
      </w:r>
      <w:r w:rsidRPr="00633A23">
        <w:rPr>
          <w:rFonts w:cs="Arial"/>
        </w:rPr>
        <w:t xml:space="preserve"> </w:t>
      </w:r>
      <w:r w:rsidRPr="00633A23">
        <w:t>страданием</w:t>
      </w:r>
      <w:r w:rsidRPr="00633A23">
        <w:rPr>
          <w:rFonts w:cs="Arial"/>
        </w:rPr>
        <w:t xml:space="preserve">.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сердечное</w:t>
      </w:r>
      <w:r w:rsidRPr="00633A23">
        <w:rPr>
          <w:rFonts w:cs="Arial"/>
        </w:rPr>
        <w:t xml:space="preserve"> </w:t>
      </w:r>
      <w:r w:rsidRPr="00633A23">
        <w:t>воздыхание о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 </w:t>
      </w:r>
      <w:r w:rsidRPr="00633A23">
        <w:t>ближнем</w:t>
      </w:r>
      <w:r w:rsidRPr="00633A23">
        <w:rPr>
          <w:rFonts w:cs="Arial"/>
        </w:rPr>
        <w:t xml:space="preserve"> </w:t>
      </w:r>
      <w:r w:rsidRPr="00633A23">
        <w:t>приносит</w:t>
      </w:r>
      <w:r w:rsidRPr="00633A23">
        <w:rPr>
          <w:rFonts w:cs="Arial"/>
        </w:rPr>
        <w:t xml:space="preserve"> </w:t>
      </w:r>
      <w:r w:rsidRPr="00633A23">
        <w:t>р</w:t>
      </w:r>
      <w:r w:rsidRPr="00633A23">
        <w:t>е</w:t>
      </w:r>
      <w:r w:rsidRPr="00633A23">
        <w:t>альные</w:t>
      </w:r>
      <w:r w:rsidRPr="00633A23">
        <w:rPr>
          <w:rFonts w:cs="Arial"/>
        </w:rPr>
        <w:t xml:space="preserve"> </w:t>
      </w:r>
      <w:r w:rsidRPr="00633A23">
        <w:t>плоды</w:t>
      </w:r>
      <w:r w:rsidRPr="00633A23">
        <w:rPr>
          <w:rFonts w:cs="Arial"/>
        </w:rPr>
        <w:t xml:space="preserve">. </w:t>
      </w:r>
      <w:r w:rsidRPr="00633A23">
        <w:t>Божест</w:t>
      </w:r>
      <w:r w:rsidRPr="00633A23">
        <w:softHyphen/>
        <w:t>венное</w:t>
      </w:r>
      <w:r w:rsidRPr="00633A23">
        <w:rPr>
          <w:rFonts w:cs="Arial"/>
        </w:rPr>
        <w:t xml:space="preserve"> </w:t>
      </w:r>
      <w:r w:rsidRPr="00633A23">
        <w:t>извещение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принятии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божест</w:t>
      </w:r>
      <w:r w:rsidRPr="00633A23">
        <w:softHyphen/>
        <w:t>венное</w:t>
      </w:r>
      <w:r w:rsidRPr="00633A23">
        <w:rPr>
          <w:rFonts w:cs="Arial"/>
        </w:rPr>
        <w:t xml:space="preserve"> </w:t>
      </w:r>
      <w:r w:rsidRPr="00633A23">
        <w:t>утешение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t>о</w:t>
      </w:r>
      <w:r w:rsidRPr="00633A23">
        <w:t>торое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чувствует</w:t>
      </w:r>
      <w:r w:rsidRPr="00633A23">
        <w:rPr>
          <w:rFonts w:cs="Arial"/>
        </w:rPr>
        <w:t xml:space="preserve"> </w:t>
      </w:r>
      <w:r w:rsidRPr="00633A23">
        <w:t>после молитвы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Лучшим</w:t>
      </w:r>
      <w:r w:rsidRPr="00633A23">
        <w:rPr>
          <w:rFonts w:cs="Arial"/>
        </w:rPr>
        <w:t xml:space="preserve"> </w:t>
      </w:r>
      <w:r w:rsidRPr="00633A23">
        <w:t>лекарством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каждого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несчастья является</w:t>
      </w:r>
      <w:r w:rsidRPr="00633A23">
        <w:rPr>
          <w:rFonts w:cs="Arial"/>
        </w:rPr>
        <w:t xml:space="preserve"> </w:t>
      </w:r>
      <w:r w:rsidRPr="00633A23">
        <w:t>величайшее</w:t>
      </w:r>
      <w:r w:rsidRPr="00633A23">
        <w:rPr>
          <w:rFonts w:cs="Arial"/>
        </w:rPr>
        <w:t xml:space="preserve"> </w:t>
      </w:r>
      <w:r w:rsidRPr="00633A23">
        <w:t>несчастье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ших</w:t>
      </w:r>
      <w:r w:rsidRPr="00633A23">
        <w:rPr>
          <w:rFonts w:cs="Arial"/>
        </w:rPr>
        <w:t xml:space="preserve"> </w:t>
      </w:r>
      <w:r w:rsidRPr="00633A23">
        <w:t>ближних</w:t>
      </w:r>
      <w:r w:rsidRPr="00633A23">
        <w:rPr>
          <w:rFonts w:cs="Arial"/>
        </w:rPr>
        <w:t xml:space="preserve">, </w:t>
      </w:r>
      <w:r w:rsidRPr="00633A23">
        <w:t>и нам</w:t>
      </w:r>
      <w:r w:rsidRPr="00633A23">
        <w:rPr>
          <w:rFonts w:cs="Arial"/>
        </w:rPr>
        <w:t xml:space="preserve"> </w:t>
      </w:r>
      <w:r w:rsidRPr="00633A23">
        <w:t>достаточно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помыслить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нем</w:t>
      </w:r>
      <w:r>
        <w:rPr>
          <w:rStyle w:val="ac"/>
        </w:rPr>
        <w:footnoteReference w:id="12"/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Радость</w:t>
      </w:r>
      <w:r w:rsidRPr="00633A23">
        <w:rPr>
          <w:rFonts w:cs="Arial"/>
        </w:rPr>
        <w:t xml:space="preserve">,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чувствует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прини</w:t>
      </w:r>
      <w:r w:rsidRPr="00633A23">
        <w:softHyphen/>
        <w:t>мает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>-</w:t>
      </w:r>
      <w:r w:rsidRPr="00633A23">
        <w:t>либо</w:t>
      </w:r>
      <w:r w:rsidRPr="00633A23">
        <w:rPr>
          <w:rFonts w:cs="Arial"/>
        </w:rPr>
        <w:t xml:space="preserve"> </w:t>
      </w:r>
      <w:r w:rsidRPr="00633A23">
        <w:t>вещественное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благ</w:t>
      </w:r>
      <w:r w:rsidRPr="00633A23">
        <w:t>о</w:t>
      </w:r>
      <w:r w:rsidRPr="00633A23">
        <w:t>словение</w:t>
      </w:r>
      <w:r w:rsidRPr="00633A23">
        <w:rPr>
          <w:rFonts w:cs="Arial"/>
        </w:rPr>
        <w:t xml:space="preserve">, </w:t>
      </w:r>
      <w:r w:rsidRPr="00633A23">
        <w:t>есть радость</w:t>
      </w:r>
      <w:r w:rsidRPr="00633A23">
        <w:rPr>
          <w:rFonts w:cs="Arial"/>
        </w:rPr>
        <w:t xml:space="preserve"> </w:t>
      </w:r>
      <w:r w:rsidRPr="00633A23">
        <w:t>человеческая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радость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рую</w:t>
      </w:r>
      <w:r w:rsidRPr="00633A23">
        <w:rPr>
          <w:rFonts w:cs="Arial"/>
        </w:rPr>
        <w:t xml:space="preserve"> </w:t>
      </w:r>
      <w:r w:rsidRPr="00633A23">
        <w:t>чувствует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дающий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радость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жественная</w:t>
      </w:r>
      <w:r w:rsidRPr="00633A23">
        <w:rPr>
          <w:rFonts w:cs="Arial"/>
        </w:rPr>
        <w:t xml:space="preserve">. </w:t>
      </w:r>
      <w:r w:rsidRPr="00633A23">
        <w:t>Божественная</w:t>
      </w:r>
      <w:r w:rsidRPr="00633A23">
        <w:rPr>
          <w:rFonts w:cs="Arial"/>
        </w:rPr>
        <w:t xml:space="preserve"> </w:t>
      </w:r>
      <w:r w:rsidRPr="00633A23">
        <w:t>радость</w:t>
      </w:r>
      <w:r w:rsidRPr="00633A23">
        <w:rPr>
          <w:rFonts w:cs="Arial"/>
        </w:rPr>
        <w:t xml:space="preserve"> </w:t>
      </w:r>
      <w:r w:rsidRPr="00633A23">
        <w:t>приходит</w:t>
      </w:r>
      <w:r w:rsidRPr="00633A23">
        <w:rPr>
          <w:rFonts w:cs="Arial"/>
        </w:rPr>
        <w:t xml:space="preserve"> </w:t>
      </w:r>
      <w:r w:rsidRPr="00633A23">
        <w:t>через подаяние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Духовное</w:t>
      </w:r>
      <w:r w:rsidRPr="00633A23">
        <w:rPr>
          <w:rFonts w:cs="Arial"/>
        </w:rPr>
        <w:t xml:space="preserve"> </w:t>
      </w:r>
      <w:r w:rsidRPr="00633A23">
        <w:t>изменение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принимает</w:t>
      </w:r>
      <w:r w:rsidRPr="00633A23">
        <w:rPr>
          <w:rFonts w:cs="Arial"/>
        </w:rPr>
        <w:t xml:space="preserve"> </w:t>
      </w:r>
      <w:r w:rsidRPr="00633A23">
        <w:t>душа вместе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сердечным</w:t>
      </w:r>
      <w:r w:rsidRPr="00633A23">
        <w:rPr>
          <w:rFonts w:cs="Arial"/>
        </w:rPr>
        <w:t xml:space="preserve"> </w:t>
      </w:r>
      <w:r w:rsidRPr="00633A23">
        <w:t>ликованием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softHyphen/>
        <w:t>лостыни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благодеяния</w:t>
      </w:r>
      <w:r w:rsidRPr="00633A23">
        <w:rPr>
          <w:rFonts w:cs="Arial"/>
        </w:rPr>
        <w:t xml:space="preserve"> </w:t>
      </w:r>
      <w:r w:rsidRPr="00633A23">
        <w:t>ближнему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дать никакой</w:t>
      </w:r>
      <w:r w:rsidRPr="00633A23">
        <w:rPr>
          <w:rFonts w:cs="Arial"/>
        </w:rPr>
        <w:t xml:space="preserve"> </w:t>
      </w:r>
      <w:r w:rsidRPr="00633A23">
        <w:t>величайший</w:t>
      </w:r>
      <w:r w:rsidRPr="00633A23">
        <w:rPr>
          <w:rFonts w:cs="Arial"/>
        </w:rPr>
        <w:t xml:space="preserve"> </w:t>
      </w:r>
      <w:r w:rsidRPr="00633A23">
        <w:t>лекарь</w:t>
      </w:r>
      <w:r w:rsidRPr="00633A23">
        <w:rPr>
          <w:rFonts w:cs="Arial"/>
        </w:rPr>
        <w:t xml:space="preserve">, </w:t>
      </w:r>
      <w:r w:rsidRPr="00633A23">
        <w:t>д</w:t>
      </w:r>
      <w:r w:rsidRPr="00633A23">
        <w:t>а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дашь</w:t>
      </w:r>
      <w:r w:rsidRPr="00633A23">
        <w:rPr>
          <w:rFonts w:cs="Arial"/>
        </w:rPr>
        <w:t xml:space="preserve"> </w:t>
      </w:r>
      <w:r w:rsidRPr="00633A23">
        <w:t>ему целый</w:t>
      </w:r>
      <w:r w:rsidRPr="00633A23">
        <w:rPr>
          <w:rFonts w:cs="Arial"/>
        </w:rPr>
        <w:t xml:space="preserve"> </w:t>
      </w:r>
      <w:r w:rsidRPr="00633A23">
        <w:t>мешок</w:t>
      </w:r>
      <w:r w:rsidRPr="00633A23">
        <w:rPr>
          <w:rFonts w:cs="Arial"/>
        </w:rPr>
        <w:t xml:space="preserve"> </w:t>
      </w:r>
      <w:r w:rsidRPr="00633A23">
        <w:t>долларов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Кто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чистой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 xml:space="preserve"> </w:t>
      </w:r>
      <w:r w:rsidRPr="00633A23">
        <w:t>труждается</w:t>
      </w:r>
      <w:r w:rsidRPr="00633A23">
        <w:rPr>
          <w:rFonts w:cs="Arial"/>
        </w:rPr>
        <w:t xml:space="preserve"> </w:t>
      </w:r>
      <w:r w:rsidRPr="00633A23">
        <w:t>ради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ближ</w:t>
      </w:r>
      <w:r w:rsidRPr="00633A23">
        <w:softHyphen/>
        <w:t>него</w:t>
      </w:r>
      <w:r w:rsidRPr="00633A23">
        <w:rPr>
          <w:rFonts w:cs="Arial"/>
        </w:rPr>
        <w:t xml:space="preserve">, </w:t>
      </w:r>
      <w:r w:rsidRPr="00633A23">
        <w:t>тому</w:t>
      </w:r>
      <w:r w:rsidRPr="00633A23">
        <w:rPr>
          <w:rFonts w:cs="Arial"/>
        </w:rPr>
        <w:t xml:space="preserve"> </w:t>
      </w:r>
      <w:r w:rsidRPr="00633A23">
        <w:t>само</w:t>
      </w:r>
      <w:r w:rsidRPr="00633A23">
        <w:rPr>
          <w:rFonts w:cs="Arial"/>
        </w:rPr>
        <w:t xml:space="preserve"> </w:t>
      </w:r>
      <w:r w:rsidRPr="00633A23">
        <w:t>утомление</w:t>
      </w:r>
      <w:r w:rsidRPr="00633A23">
        <w:rPr>
          <w:rFonts w:cs="Arial"/>
        </w:rPr>
        <w:t xml:space="preserve"> </w:t>
      </w:r>
      <w:r w:rsidRPr="00633A23">
        <w:t>приносит</w:t>
      </w:r>
      <w:r w:rsidRPr="00633A23">
        <w:rPr>
          <w:rFonts w:cs="Arial"/>
        </w:rPr>
        <w:t xml:space="preserve"> </w:t>
      </w:r>
      <w:r w:rsidRPr="00633A23">
        <w:t>отдых</w:t>
      </w:r>
      <w:r w:rsidRPr="00633A23">
        <w:rPr>
          <w:rFonts w:cs="Arial"/>
        </w:rPr>
        <w:t xml:space="preserve">.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любит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самого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ленится</w:t>
      </w:r>
      <w:r w:rsidRPr="00633A23">
        <w:rPr>
          <w:rFonts w:cs="Arial"/>
        </w:rPr>
        <w:t xml:space="preserve">, </w:t>
      </w:r>
      <w:r w:rsidRPr="00633A23">
        <w:t>утомляется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сво</w:t>
      </w:r>
      <w:r w:rsidRPr="00633A23">
        <w:softHyphen/>
        <w:t>его</w:t>
      </w:r>
      <w:r w:rsidRPr="00633A23">
        <w:rPr>
          <w:rFonts w:cs="Arial"/>
        </w:rPr>
        <w:t xml:space="preserve"> </w:t>
      </w:r>
      <w:r w:rsidRPr="00633A23">
        <w:t>бездействия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Чем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утомляется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ради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тем больше</w:t>
      </w:r>
      <w:r w:rsidRPr="00633A23">
        <w:rPr>
          <w:rFonts w:cs="Arial"/>
        </w:rPr>
        <w:t xml:space="preserve"> </w:t>
      </w:r>
      <w:r w:rsidRPr="00633A23">
        <w:t>радуется</w:t>
      </w:r>
      <w:r w:rsidRPr="00633A23">
        <w:rPr>
          <w:rFonts w:cs="Arial"/>
        </w:rPr>
        <w:t xml:space="preserve"> </w:t>
      </w:r>
      <w:r w:rsidRPr="00633A23">
        <w:t>душа</w:t>
      </w:r>
      <w:r w:rsidRPr="00633A23">
        <w:rPr>
          <w:rFonts w:cs="Arial"/>
        </w:rPr>
        <w:t xml:space="preserve">, </w:t>
      </w:r>
      <w:r w:rsidRPr="00633A23">
        <w:t>находясь</w:t>
      </w:r>
      <w:r w:rsidRPr="00633A23">
        <w:rPr>
          <w:rFonts w:cs="Arial"/>
        </w:rPr>
        <w:t xml:space="preserve">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, </w:t>
      </w:r>
      <w:r w:rsidRPr="00633A23">
        <w:t>и помощь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ближним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дейст</w:t>
      </w:r>
      <w:r w:rsidRPr="00633A23">
        <w:softHyphen/>
        <w:t>венна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становится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у</w:t>
      </w:r>
      <w:r w:rsidRPr="00633A23">
        <w:t>ховной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Сострадательный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становится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место страдающего</w:t>
      </w:r>
      <w:r w:rsidRPr="00633A23">
        <w:rPr>
          <w:rFonts w:cs="Arial"/>
        </w:rPr>
        <w:t xml:space="preserve">, </w:t>
      </w:r>
      <w:r w:rsidRPr="00633A23">
        <w:t>молится</w:t>
      </w:r>
      <w:r w:rsidRPr="00633A23">
        <w:rPr>
          <w:rFonts w:cs="Arial"/>
        </w:rPr>
        <w:t xml:space="preserve">, </w:t>
      </w:r>
      <w:r w:rsidRPr="00633A23">
        <w:t>утешает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вознаграж</w:t>
      </w:r>
      <w:r w:rsidRPr="00633A23">
        <w:softHyphen/>
        <w:t>дается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Божественным</w:t>
      </w:r>
      <w:r w:rsidRPr="00633A23">
        <w:rPr>
          <w:rFonts w:cs="Arial"/>
        </w:rPr>
        <w:t xml:space="preserve"> </w:t>
      </w:r>
      <w:r w:rsidRPr="00633A23">
        <w:t>утешением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стра</w:t>
      </w:r>
      <w:r w:rsidRPr="00633A23">
        <w:softHyphen/>
        <w:t>данию</w:t>
      </w:r>
      <w:r w:rsidRPr="00633A23">
        <w:rPr>
          <w:rFonts w:cs="Arial"/>
        </w:rPr>
        <w:t xml:space="preserve"> </w:t>
      </w:r>
      <w:r w:rsidRPr="00633A23">
        <w:t>своему</w:t>
      </w:r>
      <w:r w:rsidRPr="00633A23">
        <w:rPr>
          <w:rFonts w:cs="Arial"/>
        </w:rPr>
        <w:t xml:space="preserve">. </w:t>
      </w:r>
      <w:r w:rsidRPr="00633A23">
        <w:t>Бесчувственный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домогает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должности</w:t>
      </w:r>
      <w:r w:rsidRPr="00633A23">
        <w:rPr>
          <w:rFonts w:cs="Arial"/>
        </w:rPr>
        <w:t xml:space="preserve"> </w:t>
      </w:r>
      <w:r w:rsidRPr="00633A23">
        <w:t>другого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захватывает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, </w:t>
      </w:r>
      <w:r w:rsidRPr="00633A23">
        <w:t>охваты</w:t>
      </w:r>
      <w:r w:rsidRPr="00633A23">
        <w:softHyphen/>
        <w:t>вается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бесп</w:t>
      </w:r>
      <w:r w:rsidRPr="00633A23">
        <w:t>о</w:t>
      </w:r>
      <w:r w:rsidRPr="00633A23">
        <w:t>койством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час</w:t>
      </w:r>
      <w:r w:rsidRPr="00633A23">
        <w:softHyphen/>
        <w:t>тично</w:t>
      </w:r>
      <w:r w:rsidRPr="00633A23">
        <w:rPr>
          <w:rFonts w:cs="Arial"/>
        </w:rPr>
        <w:t xml:space="preserve"> </w:t>
      </w:r>
      <w:r w:rsidRPr="00633A23">
        <w:t>испытывает</w:t>
      </w:r>
      <w:r w:rsidRPr="00633A23">
        <w:rPr>
          <w:rFonts w:cs="Arial"/>
        </w:rPr>
        <w:t xml:space="preserve"> </w:t>
      </w:r>
      <w:r w:rsidRPr="00633A23">
        <w:t>вечное</w:t>
      </w:r>
      <w:r w:rsidRPr="00633A23">
        <w:rPr>
          <w:rFonts w:cs="Arial"/>
        </w:rPr>
        <w:t xml:space="preserve"> </w:t>
      </w:r>
      <w:r w:rsidRPr="00633A23">
        <w:t>наказание</w:t>
      </w:r>
      <w:r w:rsidRPr="00633A23">
        <w:rPr>
          <w:rFonts w:cs="Arial"/>
        </w:rPr>
        <w:t>.</w:t>
      </w:r>
    </w:p>
    <w:p w:rsidR="00EC71F4" w:rsidRPr="00860E05" w:rsidRDefault="00EC71F4" w:rsidP="00EC71F4">
      <w:pPr>
        <w:rPr>
          <w:rFonts w:cs="Arial"/>
        </w:rPr>
      </w:pPr>
      <w:r w:rsidRPr="00633A23">
        <w:t>В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нашему</w:t>
      </w:r>
      <w:r w:rsidRPr="00633A23">
        <w:rPr>
          <w:rFonts w:cs="Arial"/>
        </w:rPr>
        <w:t xml:space="preserve"> </w:t>
      </w:r>
      <w:r w:rsidRPr="00633A23">
        <w:t>ближнему</w:t>
      </w:r>
      <w:r w:rsidRPr="00633A23">
        <w:rPr>
          <w:rFonts w:cs="Arial"/>
        </w:rPr>
        <w:t xml:space="preserve"> </w:t>
      </w:r>
      <w:r w:rsidRPr="00633A23">
        <w:t>сокрыта</w:t>
      </w:r>
      <w:r w:rsidRPr="00633A23">
        <w:rPr>
          <w:rFonts w:cs="Arial"/>
        </w:rPr>
        <w:t xml:space="preserve"> </w:t>
      </w:r>
      <w:r w:rsidRPr="00633A23">
        <w:t>наша</w:t>
      </w:r>
      <w:r w:rsidRPr="00633A23">
        <w:rPr>
          <w:rFonts w:cs="Arial"/>
        </w:rPr>
        <w:t xml:space="preserve"> </w:t>
      </w:r>
      <w:r w:rsidRPr="00633A23">
        <w:t>великая любовь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нашем</w:t>
      </w:r>
      <w:r w:rsidRPr="00633A23">
        <w:rPr>
          <w:rFonts w:cs="Arial"/>
        </w:rPr>
        <w:t xml:space="preserve"> </w:t>
      </w:r>
      <w:r w:rsidRPr="00633A23">
        <w:t>благ</w:t>
      </w:r>
      <w:r w:rsidRPr="00633A23">
        <w:t>о</w:t>
      </w:r>
      <w:r w:rsidRPr="00633A23">
        <w:t>говении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Бого</w:t>
      </w:r>
      <w:r w:rsidRPr="00633A23">
        <w:softHyphen/>
        <w:t>родицей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святыми</w:t>
      </w:r>
      <w:r w:rsidRPr="00633A23">
        <w:rPr>
          <w:rFonts w:cs="Arial"/>
        </w:rPr>
        <w:t xml:space="preserve"> </w:t>
      </w:r>
      <w:r w:rsidRPr="00633A23">
        <w:t>снова</w:t>
      </w:r>
      <w:r w:rsidRPr="00633A23">
        <w:rPr>
          <w:rFonts w:cs="Arial"/>
        </w:rPr>
        <w:t xml:space="preserve"> </w:t>
      </w:r>
      <w:r w:rsidRPr="00633A23">
        <w:t>сокрыто</w:t>
      </w:r>
      <w:r w:rsidRPr="00633A23">
        <w:rPr>
          <w:rFonts w:cs="Arial"/>
        </w:rPr>
        <w:t xml:space="preserve"> </w:t>
      </w:r>
      <w:r w:rsidRPr="00633A23">
        <w:t>великое</w:t>
      </w:r>
      <w:r w:rsidRPr="00633A23">
        <w:rPr>
          <w:rFonts w:cs="Arial"/>
        </w:rPr>
        <w:t xml:space="preserve"> </w:t>
      </w:r>
      <w:r w:rsidRPr="00633A23">
        <w:t>благого</w:t>
      </w:r>
      <w:r w:rsidRPr="00633A23">
        <w:softHyphen/>
        <w:t>вение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Троичным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>.</w:t>
      </w:r>
    </w:p>
    <w:p w:rsidR="00EC71F4" w:rsidRPr="00860E05" w:rsidRDefault="00EC71F4" w:rsidP="00EC71F4"/>
    <w:p w:rsidR="00EC71F4" w:rsidRPr="00633A23" w:rsidRDefault="00EC71F4" w:rsidP="00EC71F4">
      <w:pPr>
        <w:pStyle w:val="5"/>
      </w:pPr>
      <w:r w:rsidRPr="00633A23">
        <w:t>О</w:t>
      </w:r>
      <w:r w:rsidRPr="00633A23">
        <w:rPr>
          <w:rFonts w:cs="Arial"/>
        </w:rPr>
        <w:t xml:space="preserve"> </w:t>
      </w:r>
      <w:r w:rsidRPr="00633A23">
        <w:t>животных</w:t>
      </w:r>
    </w:p>
    <w:p w:rsidR="00EC71F4" w:rsidRPr="00633A23" w:rsidRDefault="00EC71F4" w:rsidP="00EC71F4">
      <w:r w:rsidRPr="00633A23">
        <w:t>Несчастные</w:t>
      </w:r>
      <w:r w:rsidRPr="00633A23">
        <w:rPr>
          <w:rFonts w:cs="Arial"/>
        </w:rPr>
        <w:t xml:space="preserve"> </w:t>
      </w:r>
      <w:r w:rsidRPr="00633A23">
        <w:t>животные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нравам</w:t>
      </w:r>
      <w:r w:rsidRPr="00633A23">
        <w:rPr>
          <w:rFonts w:cs="Arial"/>
        </w:rPr>
        <w:t xml:space="preserve"> </w:t>
      </w:r>
      <w:r w:rsidRPr="00633A23">
        <w:t>лучше</w:t>
      </w:r>
      <w:r w:rsidRPr="00633A23">
        <w:rPr>
          <w:rFonts w:cs="Arial"/>
        </w:rPr>
        <w:t xml:space="preserve"> </w:t>
      </w:r>
      <w:r w:rsidRPr="00633A23">
        <w:t>бесчувст</w:t>
      </w:r>
      <w:r w:rsidRPr="00633A23">
        <w:softHyphen/>
        <w:t>венных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покупают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страдательные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бессердечные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слушаются без</w:t>
      </w:r>
      <w:r w:rsidRPr="00633A23">
        <w:rPr>
          <w:rFonts w:cs="Arial"/>
        </w:rPr>
        <w:t xml:space="preserve"> </w:t>
      </w:r>
      <w:r w:rsidRPr="00633A23">
        <w:t>рассуждения</w:t>
      </w:r>
      <w:r w:rsidRPr="00633A23">
        <w:rPr>
          <w:rFonts w:cs="Arial"/>
        </w:rPr>
        <w:t xml:space="preserve">, </w:t>
      </w:r>
      <w:r w:rsidRPr="00633A23">
        <w:t>жестоко</w:t>
      </w:r>
      <w:r w:rsidRPr="00633A23">
        <w:rPr>
          <w:rFonts w:cs="Arial"/>
        </w:rPr>
        <w:t xml:space="preserve"> </w:t>
      </w:r>
      <w:r w:rsidRPr="00633A23">
        <w:t>эксплуатируются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терпят безропотно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имея</w:t>
      </w:r>
      <w:r w:rsidRPr="00633A23">
        <w:rPr>
          <w:rFonts w:cs="Arial"/>
        </w:rPr>
        <w:t xml:space="preserve"> </w:t>
      </w:r>
      <w:r w:rsidRPr="00633A23">
        <w:t>никакой</w:t>
      </w:r>
      <w:r w:rsidRPr="00633A23">
        <w:rPr>
          <w:rFonts w:cs="Arial"/>
        </w:rPr>
        <w:t xml:space="preserve"> </w:t>
      </w:r>
      <w:r w:rsidRPr="00633A23">
        <w:t>награды</w:t>
      </w:r>
      <w:r w:rsidRPr="00633A23">
        <w:rPr>
          <w:rFonts w:cs="Arial"/>
        </w:rPr>
        <w:t xml:space="preserve">. </w:t>
      </w:r>
      <w:r w:rsidRPr="00633A23">
        <w:t>Следователь</w:t>
      </w:r>
      <w:r w:rsidRPr="00633A23">
        <w:softHyphen/>
        <w:t>но</w:t>
      </w:r>
      <w:r w:rsidRPr="00633A23">
        <w:rPr>
          <w:rFonts w:cs="Arial"/>
        </w:rPr>
        <w:t xml:space="preserve">,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превзо</w:t>
      </w:r>
      <w:r w:rsidRPr="00633A23">
        <w:t>ш</w:t>
      </w:r>
      <w:r w:rsidRPr="00633A23">
        <w:lastRenderedPageBreak/>
        <w:t>ли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нестяжательное</w:t>
      </w:r>
      <w:r>
        <w:t>,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тер</w:t>
      </w:r>
      <w:r w:rsidRPr="00633A23">
        <w:softHyphen/>
        <w:t>пении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послушании</w:t>
      </w:r>
      <w:r w:rsidRPr="00633A23">
        <w:rPr>
          <w:rFonts w:cs="Arial"/>
        </w:rPr>
        <w:t>.</w:t>
      </w:r>
    </w:p>
    <w:p w:rsidR="00EC71F4" w:rsidRDefault="00EC71F4" w:rsidP="00EC71F4">
      <w:pPr>
        <w:rPr>
          <w:rFonts w:cs="Arial"/>
        </w:rPr>
      </w:pP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алчет</w:t>
      </w:r>
      <w:r w:rsidRPr="00633A23">
        <w:rPr>
          <w:rFonts w:cs="Arial"/>
        </w:rPr>
        <w:t xml:space="preserve"> </w:t>
      </w:r>
      <w:r w:rsidRPr="00633A23">
        <w:t>твой</w:t>
      </w:r>
      <w:r w:rsidRPr="00633A23">
        <w:rPr>
          <w:rFonts w:cs="Arial"/>
        </w:rPr>
        <w:t xml:space="preserve"> </w:t>
      </w:r>
      <w:r w:rsidRPr="00633A23">
        <w:t>ближний</w:t>
      </w:r>
      <w:r w:rsidRPr="00633A23">
        <w:rPr>
          <w:rFonts w:cs="Arial"/>
        </w:rPr>
        <w:t xml:space="preserve">, </w:t>
      </w:r>
      <w:r w:rsidRPr="00633A23">
        <w:t>отдай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пищу</w:t>
      </w:r>
      <w:r w:rsidRPr="00633A23">
        <w:rPr>
          <w:rFonts w:cs="Arial"/>
        </w:rPr>
        <w:t xml:space="preserve">.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алчущего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отдай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пищу</w:t>
      </w:r>
      <w:r w:rsidRPr="00633A23">
        <w:rPr>
          <w:rFonts w:cs="Arial"/>
        </w:rPr>
        <w:t xml:space="preserve"> </w:t>
      </w:r>
      <w:r w:rsidRPr="00633A23">
        <w:t>голод</w:t>
      </w:r>
      <w:r w:rsidRPr="00633A23">
        <w:softHyphen/>
        <w:t>ным</w:t>
      </w:r>
      <w:r w:rsidRPr="00633A23">
        <w:rPr>
          <w:rFonts w:cs="Arial"/>
        </w:rPr>
        <w:t xml:space="preserve"> </w:t>
      </w:r>
      <w:r w:rsidRPr="00633A23">
        <w:t>животным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тебе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необходимая для</w:t>
      </w:r>
      <w:r w:rsidRPr="00633A23">
        <w:rPr>
          <w:rFonts w:cs="Arial"/>
        </w:rPr>
        <w:t xml:space="preserve"> </w:t>
      </w:r>
      <w:r w:rsidRPr="00633A23">
        <w:t>Рая</w:t>
      </w:r>
      <w:r w:rsidRPr="00633A23">
        <w:rPr>
          <w:rFonts w:cs="Arial"/>
        </w:rPr>
        <w:t xml:space="preserve"> </w:t>
      </w:r>
      <w:r w:rsidRPr="00633A23">
        <w:t>польза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поста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бедные</w:t>
      </w:r>
      <w:r w:rsidRPr="00633A23">
        <w:rPr>
          <w:rFonts w:cs="Arial"/>
        </w:rPr>
        <w:t xml:space="preserve"> </w:t>
      </w:r>
      <w:r w:rsidRPr="00633A23">
        <w:t>животные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име</w:t>
      </w:r>
      <w:r w:rsidRPr="00633A23">
        <w:softHyphen/>
        <w:t>ют</w:t>
      </w:r>
      <w:r w:rsidRPr="00633A23">
        <w:rPr>
          <w:rFonts w:cs="Arial"/>
        </w:rPr>
        <w:t xml:space="preserve"> </w:t>
      </w:r>
      <w:r w:rsidRPr="00633A23">
        <w:t>Рая</w:t>
      </w:r>
      <w:r w:rsidRPr="00633A23">
        <w:rPr>
          <w:rFonts w:cs="Arial"/>
        </w:rPr>
        <w:t xml:space="preserve">: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имеют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и Ада</w:t>
      </w:r>
      <w:r w:rsidRPr="00633A23">
        <w:rPr>
          <w:rFonts w:cs="Arial"/>
        </w:rPr>
        <w:t>.</w:t>
      </w:r>
    </w:p>
    <w:p w:rsidR="00EC71F4" w:rsidRDefault="00EC71F4" w:rsidP="00EC71F4"/>
    <w:p w:rsidR="00EC71F4" w:rsidRPr="00633A23" w:rsidRDefault="007C5DE1" w:rsidP="00EC71F4">
      <w:pPr>
        <w:ind w:firstLine="0"/>
        <w:rPr>
          <w:szCs w:val="24"/>
        </w:rPr>
      </w:pPr>
      <w:r w:rsidRPr="00A617A4">
        <w:rPr>
          <w:noProof/>
          <w:szCs w:val="24"/>
        </w:rPr>
        <w:pict>
          <v:shape id="Рисунок 140" o:spid="_x0000_i1072" type="#_x0000_t75" style="width:174.75pt;height:249.75pt;visibility:visible">
            <v:imagedata r:id="rId57" o:title=""/>
          </v:shape>
        </w:pict>
      </w:r>
    </w:p>
    <w:p w:rsidR="00EC71F4" w:rsidRPr="00633A23" w:rsidRDefault="00EC71F4" w:rsidP="00EC71F4">
      <w:pPr>
        <w:pStyle w:val="ad"/>
      </w:pPr>
      <w:r w:rsidRPr="00633A23">
        <w:t>Место</w:t>
      </w:r>
      <w:r w:rsidRPr="00633A23">
        <w:rPr>
          <w:rFonts w:cs="Arial"/>
        </w:rPr>
        <w:t xml:space="preserve"> </w:t>
      </w:r>
      <w:r w:rsidRPr="00633A23">
        <w:t>упокоения</w:t>
      </w:r>
      <w:r w:rsidRPr="00633A23">
        <w:rPr>
          <w:rFonts w:cs="Arial"/>
        </w:rPr>
        <w:t xml:space="preserve"> </w:t>
      </w:r>
      <w:r w:rsidRPr="00633A23">
        <w:t>старца</w:t>
      </w:r>
    </w:p>
    <w:p w:rsidR="00EC71F4" w:rsidRPr="00633A23" w:rsidRDefault="00EC71F4" w:rsidP="00EC71F4">
      <w:pPr>
        <w:pStyle w:val="5"/>
      </w:pPr>
      <w:r w:rsidRPr="00633A23">
        <w:t>О</w:t>
      </w:r>
      <w:r w:rsidRPr="00633A23">
        <w:rPr>
          <w:rFonts w:cs="Arial"/>
        </w:rPr>
        <w:t xml:space="preserve"> </w:t>
      </w:r>
      <w:r w:rsidRPr="00633A23">
        <w:t>современности</w:t>
      </w:r>
    </w:p>
    <w:p w:rsidR="00EC71F4" w:rsidRPr="00633A23" w:rsidRDefault="00EC71F4" w:rsidP="00EC71F4">
      <w:r w:rsidRPr="00633A23">
        <w:t>Величайшая</w:t>
      </w:r>
      <w:r w:rsidRPr="00633A23">
        <w:rPr>
          <w:rFonts w:cs="Arial"/>
        </w:rPr>
        <w:t xml:space="preserve"> </w:t>
      </w:r>
      <w:r w:rsidRPr="00633A23">
        <w:t>болезнь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эпохи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принося</w:t>
      </w:r>
      <w:r w:rsidRPr="00633A23">
        <w:softHyphen/>
        <w:t>щие</w:t>
      </w:r>
      <w:r w:rsidRPr="00633A23">
        <w:rPr>
          <w:rFonts w:cs="Arial"/>
        </w:rPr>
        <w:t xml:space="preserve"> </w:t>
      </w:r>
      <w:r w:rsidRPr="00633A23">
        <w:t>беспокойство</w:t>
      </w:r>
      <w:r w:rsidRPr="00633A23">
        <w:rPr>
          <w:rFonts w:cs="Arial"/>
        </w:rPr>
        <w:t xml:space="preserve"> </w:t>
      </w:r>
      <w:r w:rsidRPr="00633A23">
        <w:t>суетные</w:t>
      </w:r>
      <w:r w:rsidRPr="00633A23">
        <w:rPr>
          <w:rFonts w:cs="Arial"/>
        </w:rPr>
        <w:t xml:space="preserve"> </w:t>
      </w:r>
      <w:r w:rsidRPr="00633A23">
        <w:t>помыслы</w:t>
      </w:r>
      <w:r w:rsidRPr="00633A23">
        <w:rPr>
          <w:rFonts w:cs="Arial"/>
        </w:rPr>
        <w:t xml:space="preserve"> </w:t>
      </w:r>
      <w:r w:rsidRPr="00633A23">
        <w:t>мирских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. </w:t>
      </w:r>
      <w:r w:rsidRPr="00633A23">
        <w:t>Болезнь</w:t>
      </w:r>
      <w:r w:rsidRPr="00633A23">
        <w:rPr>
          <w:rFonts w:cs="Arial"/>
        </w:rPr>
        <w:t xml:space="preserve"> </w:t>
      </w:r>
      <w:r w:rsidRPr="00633A23">
        <w:t>эту</w:t>
      </w:r>
      <w:r w:rsidRPr="00633A23">
        <w:rPr>
          <w:rFonts w:cs="Arial"/>
        </w:rPr>
        <w:t xml:space="preserve"> </w:t>
      </w:r>
      <w:r w:rsidRPr="00633A23">
        <w:t>исцеляет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помощью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шевной</w:t>
      </w:r>
      <w:r w:rsidRPr="00633A23">
        <w:rPr>
          <w:rFonts w:cs="Arial"/>
        </w:rPr>
        <w:t xml:space="preserve"> </w:t>
      </w:r>
      <w:r w:rsidRPr="00633A23">
        <w:t>тишины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вечн</w:t>
      </w:r>
      <w:r w:rsidRPr="00633A23">
        <w:t>о</w:t>
      </w:r>
      <w:r w:rsidRPr="00633A23">
        <w:t>сти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нужно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, </w:t>
      </w:r>
      <w:r w:rsidRPr="00633A23">
        <w:t>чтобы человек</w:t>
      </w:r>
      <w:r w:rsidRPr="00633A23">
        <w:rPr>
          <w:rFonts w:cs="Arial"/>
        </w:rPr>
        <w:t xml:space="preserve"> </w:t>
      </w:r>
      <w:r w:rsidRPr="00633A23">
        <w:t>покаялся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обратился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путаницы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мыслях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оставили святоотеческие</w:t>
      </w:r>
      <w:r w:rsidRPr="00633A23">
        <w:rPr>
          <w:rFonts w:cs="Arial"/>
        </w:rPr>
        <w:t xml:space="preserve"> </w:t>
      </w:r>
      <w:r w:rsidRPr="00633A23">
        <w:t>книги</w:t>
      </w:r>
      <w:r w:rsidRPr="00633A23">
        <w:rPr>
          <w:rFonts w:cs="Arial"/>
        </w:rPr>
        <w:t xml:space="preserve">, </w:t>
      </w:r>
      <w:r w:rsidRPr="00633A23">
        <w:t>взяли</w:t>
      </w:r>
      <w:r w:rsidRPr="00633A23">
        <w:rPr>
          <w:rFonts w:cs="Arial"/>
        </w:rPr>
        <w:t xml:space="preserve"> </w:t>
      </w:r>
      <w:r w:rsidRPr="00633A23">
        <w:t>журналы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вносят</w:t>
      </w:r>
      <w: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большую</w:t>
      </w:r>
      <w:r w:rsidRPr="00633A23">
        <w:rPr>
          <w:rFonts w:cs="Arial"/>
        </w:rPr>
        <w:t xml:space="preserve"> </w:t>
      </w:r>
      <w:r w:rsidRPr="00633A23">
        <w:t>путаницу</w:t>
      </w:r>
      <w:r w:rsidRPr="00633A23">
        <w:rPr>
          <w:rFonts w:cs="Arial"/>
        </w:rPr>
        <w:t xml:space="preserve">. </w:t>
      </w:r>
      <w:r w:rsidRPr="00633A23">
        <w:t>Большинство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оставили Святое</w:t>
      </w:r>
      <w:r w:rsidRPr="00633A23">
        <w:rPr>
          <w:rFonts w:cs="Arial"/>
        </w:rPr>
        <w:t xml:space="preserve"> </w:t>
      </w:r>
      <w:r w:rsidRPr="00633A23">
        <w:t>Евангелие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бр</w:t>
      </w:r>
      <w:r w:rsidRPr="00633A23">
        <w:t>о</w:t>
      </w:r>
      <w:r w:rsidRPr="00633A23">
        <w:t>сились</w:t>
      </w:r>
      <w:r w:rsidRPr="00633A23">
        <w:rPr>
          <w:rFonts w:cs="Arial"/>
        </w:rPr>
        <w:t xml:space="preserve"> </w:t>
      </w:r>
      <w:r w:rsidRPr="00633A23">
        <w:t>править</w:t>
      </w:r>
      <w:r w:rsidRPr="00633A23">
        <w:rPr>
          <w:rFonts w:cs="Arial"/>
        </w:rPr>
        <w:t xml:space="preserve"> </w:t>
      </w:r>
      <w:r w:rsidRPr="00633A23">
        <w:t>кормилом</w:t>
      </w:r>
      <w:r w:rsidRPr="00633A23">
        <w:rPr>
          <w:rFonts w:cs="Arial"/>
        </w:rPr>
        <w:t xml:space="preserve">, </w:t>
      </w:r>
      <w:r w:rsidRPr="00633A23">
        <w:t>опытные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неопытные</w:t>
      </w:r>
      <w:r w:rsidRPr="00633A23">
        <w:rPr>
          <w:rFonts w:cs="Arial"/>
        </w:rPr>
        <w:t xml:space="preserve">,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бедствует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морских штормах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я</w:t>
      </w:r>
      <w:r w:rsidRPr="00633A23">
        <w:t>тое</w:t>
      </w:r>
      <w:r w:rsidRPr="00633A23">
        <w:rPr>
          <w:rFonts w:cs="Arial"/>
        </w:rPr>
        <w:t xml:space="preserve"> </w:t>
      </w:r>
      <w:r w:rsidRPr="00633A23">
        <w:t>Судно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наша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Раньше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ценили</w:t>
      </w:r>
      <w:r w:rsidRPr="00633A23">
        <w:rPr>
          <w:rFonts w:cs="Arial"/>
        </w:rPr>
        <w:t xml:space="preserve"> </w:t>
      </w:r>
      <w:r w:rsidRPr="00633A23">
        <w:t>точность</w:t>
      </w:r>
      <w:r w:rsidRPr="00633A23">
        <w:rPr>
          <w:rFonts w:cs="Arial"/>
        </w:rPr>
        <w:t xml:space="preserve">,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искренни</w:t>
      </w:r>
      <w:r w:rsidRPr="00633A23">
        <w:rPr>
          <w:rFonts w:cs="Arial"/>
        </w:rPr>
        <w:t xml:space="preserve">, </w:t>
      </w:r>
      <w:r w:rsidRPr="00633A23">
        <w:t>че</w:t>
      </w:r>
      <w:r w:rsidRPr="00633A23">
        <w:softHyphen/>
        <w:t>стны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д</w:t>
      </w:r>
      <w:r w:rsidRPr="00633A23">
        <w:rPr>
          <w:rFonts w:cs="Arial"/>
        </w:rPr>
        <w:t xml:space="preserve">. </w:t>
      </w:r>
      <w:r w:rsidRPr="00633A23">
        <w:t>Материальные</w:t>
      </w:r>
      <w:r w:rsidRPr="00633A23">
        <w:rPr>
          <w:rFonts w:cs="Arial"/>
        </w:rPr>
        <w:t xml:space="preserve"> </w:t>
      </w:r>
      <w:r w:rsidRPr="00633A23">
        <w:t>блага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дешевы</w:t>
      </w:r>
      <w:r w:rsidRPr="00633A23">
        <w:softHyphen/>
        <w:t>ми</w:t>
      </w:r>
      <w:r w:rsidRPr="00633A23">
        <w:rPr>
          <w:rFonts w:cs="Arial"/>
        </w:rPr>
        <w:t xml:space="preserve">. </w:t>
      </w:r>
      <w:r w:rsidRPr="00633A23">
        <w:t>Теперь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сожалению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наши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, </w:t>
      </w:r>
      <w:r w:rsidRPr="00633A23">
        <w:t>точность</w:t>
      </w:r>
      <w:r w:rsidRPr="00633A23">
        <w:rPr>
          <w:rFonts w:cs="Arial"/>
        </w:rPr>
        <w:t xml:space="preserve"> </w:t>
      </w:r>
      <w:r w:rsidRPr="00633A23">
        <w:t>обес</w:t>
      </w:r>
      <w:r w:rsidRPr="00633A23">
        <w:softHyphen/>
        <w:t>ценилась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подорожали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а</w:t>
      </w:r>
      <w:r w:rsidRPr="00633A23">
        <w:t>териальные</w:t>
      </w:r>
      <w:r w:rsidRPr="00633A23">
        <w:rPr>
          <w:rFonts w:cs="Arial"/>
        </w:rPr>
        <w:t xml:space="preserve"> </w:t>
      </w:r>
      <w:r w:rsidRPr="00633A23">
        <w:t>блага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Если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жили</w:t>
      </w:r>
      <w:r w:rsidRPr="00633A23">
        <w:rPr>
          <w:rFonts w:cs="Arial"/>
        </w:rPr>
        <w:t xml:space="preserve"> </w:t>
      </w:r>
      <w:r w:rsidRPr="00633A23">
        <w:t>просто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>-</w:t>
      </w:r>
      <w:r w:rsidRPr="00633A23">
        <w:t>евангельски</w:t>
      </w:r>
      <w:r w:rsidRPr="00633A23">
        <w:rPr>
          <w:rFonts w:cs="Arial"/>
        </w:rPr>
        <w:t xml:space="preserve">, </w:t>
      </w:r>
      <w:r w:rsidRPr="00633A23">
        <w:t>вблизи Христа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 xml:space="preserve"> </w:t>
      </w:r>
      <w:r w:rsidRPr="00633A23">
        <w:t>услажд</w:t>
      </w:r>
      <w:r w:rsidRPr="00633A23">
        <w:t>а</w:t>
      </w:r>
      <w:r w:rsidRPr="00633A23">
        <w:t>лись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их бы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душило</w:t>
      </w:r>
      <w:r w:rsidRPr="00633A23">
        <w:rPr>
          <w:rFonts w:cs="Arial"/>
        </w:rPr>
        <w:t xml:space="preserve"> </w:t>
      </w:r>
      <w:r w:rsidRPr="00633A23">
        <w:t>мирское</w:t>
      </w:r>
      <w:r w:rsidRPr="00633A23">
        <w:rPr>
          <w:rFonts w:cs="Arial"/>
        </w:rPr>
        <w:t xml:space="preserve"> </w:t>
      </w:r>
      <w:r w:rsidRPr="00633A23">
        <w:t>беспокойство</w:t>
      </w:r>
      <w:r w:rsidRPr="00633A23">
        <w:rPr>
          <w:rFonts w:cs="Arial"/>
        </w:rPr>
        <w:t xml:space="preserve">. </w:t>
      </w:r>
      <w:r w:rsidRPr="00633A23">
        <w:t>Вместо</w:t>
      </w:r>
      <w:r w:rsidRPr="00633A23">
        <w:rPr>
          <w:rFonts w:cs="Arial"/>
        </w:rPr>
        <w:t xml:space="preserve"> </w:t>
      </w:r>
      <w:r w:rsidRPr="00633A23">
        <w:t>этого они</w:t>
      </w:r>
      <w:r w:rsidRPr="00633A23">
        <w:rPr>
          <w:rFonts w:cs="Arial"/>
        </w:rPr>
        <w:t xml:space="preserve"> </w:t>
      </w:r>
      <w:r w:rsidRPr="00633A23">
        <w:t>травят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лекарс</w:t>
      </w:r>
      <w:r w:rsidRPr="00633A23">
        <w:t>т</w:t>
      </w:r>
      <w:r w:rsidRPr="00633A23">
        <w:t>вами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опускаются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живот</w:t>
      </w:r>
      <w:r w:rsidRPr="00633A23">
        <w:softHyphen/>
        <w:t>ного</w:t>
      </w:r>
      <w:r w:rsidRPr="00633A23">
        <w:rPr>
          <w:rFonts w:cs="Arial"/>
        </w:rPr>
        <w:t xml:space="preserve"> </w:t>
      </w:r>
      <w:r w:rsidRPr="00633A23">
        <w:t>состояния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Поскольку</w:t>
      </w:r>
      <w:r w:rsidRPr="00633A23">
        <w:rPr>
          <w:rFonts w:cs="Arial"/>
        </w:rPr>
        <w:t xml:space="preserve"> </w:t>
      </w:r>
      <w:r w:rsidRPr="00633A23">
        <w:t>человеческие</w:t>
      </w:r>
      <w:r w:rsidRPr="00633A23">
        <w:rPr>
          <w:rFonts w:cs="Arial"/>
        </w:rPr>
        <w:t xml:space="preserve"> </w:t>
      </w:r>
      <w:r w:rsidRPr="00633A23">
        <w:t>удобства</w:t>
      </w:r>
      <w:r w:rsidRPr="00633A23">
        <w:rPr>
          <w:rFonts w:cs="Arial"/>
        </w:rPr>
        <w:t xml:space="preserve"> </w:t>
      </w:r>
      <w:r w:rsidRPr="00633A23">
        <w:t>превзошли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softHyphen/>
        <w:t>кую</w:t>
      </w:r>
      <w:r w:rsidRPr="00633A23">
        <w:rPr>
          <w:rFonts w:cs="Arial"/>
        </w:rPr>
        <w:t xml:space="preserve"> </w:t>
      </w:r>
      <w:r w:rsidRPr="00633A23">
        <w:t>меру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трудностями</w:t>
      </w:r>
      <w:r w:rsidRPr="00633A23">
        <w:rPr>
          <w:rFonts w:cs="Arial"/>
        </w:rPr>
        <w:t xml:space="preserve">. </w:t>
      </w:r>
      <w:r w:rsidRPr="00633A23">
        <w:t>Умножились</w:t>
      </w:r>
      <w:r w:rsidRPr="00633A23">
        <w:rPr>
          <w:rFonts w:cs="Arial"/>
        </w:rPr>
        <w:t xml:space="preserve"> </w:t>
      </w:r>
      <w:r w:rsidRPr="00633A23">
        <w:t>механизмы</w:t>
      </w:r>
      <w:r w:rsidRPr="00633A23">
        <w:rPr>
          <w:rFonts w:cs="Arial"/>
        </w:rPr>
        <w:t xml:space="preserve">, </w:t>
      </w:r>
      <w:r w:rsidRPr="00633A23">
        <w:t>умножились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проблемы</w:t>
      </w:r>
      <w:r w:rsidRPr="00633A23">
        <w:rPr>
          <w:rFonts w:cs="Arial"/>
        </w:rPr>
        <w:t xml:space="preserve">; </w:t>
      </w:r>
      <w:r w:rsidRPr="00633A23">
        <w:t>сделали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чело</w:t>
      </w:r>
      <w:r w:rsidRPr="00633A23">
        <w:softHyphen/>
        <w:t>века</w:t>
      </w:r>
      <w:r w:rsidRPr="00633A23">
        <w:rPr>
          <w:rFonts w:cs="Arial"/>
        </w:rPr>
        <w:t xml:space="preserve"> </w:t>
      </w:r>
      <w:r w:rsidRPr="00633A23">
        <w:t>машину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а</w:t>
      </w:r>
      <w:r w:rsidRPr="00633A23">
        <w:t>шины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механизмы</w:t>
      </w:r>
      <w:r w:rsidRPr="00633A23">
        <w:rPr>
          <w:rFonts w:cs="Arial"/>
        </w:rPr>
        <w:t xml:space="preserve"> </w:t>
      </w:r>
      <w:r w:rsidRPr="00633A23">
        <w:t>коман</w:t>
      </w:r>
      <w:r w:rsidRPr="00633A23">
        <w:softHyphen/>
        <w:t>дуют</w:t>
      </w:r>
      <w:r w:rsidRPr="00633A23">
        <w:rPr>
          <w:rFonts w:cs="Arial"/>
        </w:rPr>
        <w:t xml:space="preserve"> </w:t>
      </w:r>
      <w:r w:rsidRPr="00633A23">
        <w:t>самим</w:t>
      </w:r>
      <w:r w:rsidRPr="00633A23">
        <w:rPr>
          <w:rFonts w:cs="Arial"/>
        </w:rPr>
        <w:t xml:space="preserve"> </w:t>
      </w:r>
      <w:r w:rsidRPr="00633A23">
        <w:t>человеком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человеческие</w:t>
      </w:r>
      <w:r w:rsidRPr="00633A23">
        <w:rPr>
          <w:rFonts w:cs="Arial"/>
        </w:rPr>
        <w:t xml:space="preserve"> </w:t>
      </w:r>
      <w:r w:rsidRPr="00633A23">
        <w:t>сердца</w:t>
      </w:r>
      <w:r w:rsidRPr="00633A23">
        <w:rPr>
          <w:rFonts w:cs="Arial"/>
        </w:rPr>
        <w:t xml:space="preserve"> </w:t>
      </w:r>
      <w:r w:rsidRPr="00633A23">
        <w:t>поэто</w:t>
      </w:r>
      <w:r w:rsidRPr="00633A23">
        <w:softHyphen/>
        <w:t>му</w:t>
      </w:r>
      <w:r w:rsidRPr="00633A23">
        <w:rPr>
          <w:rFonts w:cs="Arial"/>
        </w:rPr>
        <w:t xml:space="preserve">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желе</w:t>
      </w:r>
      <w:r w:rsidRPr="00633A23">
        <w:t>з</w:t>
      </w:r>
      <w:r w:rsidRPr="00633A23">
        <w:t>ными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Мировая</w:t>
      </w:r>
      <w:r w:rsidRPr="00633A23">
        <w:rPr>
          <w:rFonts w:cs="Arial"/>
        </w:rPr>
        <w:t xml:space="preserve"> </w:t>
      </w:r>
      <w:r w:rsidRPr="00633A23">
        <w:t>эволюция</w:t>
      </w:r>
      <w:r w:rsidRPr="00633A23">
        <w:rPr>
          <w:rFonts w:cs="Arial"/>
        </w:rPr>
        <w:t xml:space="preserve">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греховной</w:t>
      </w:r>
      <w:r w:rsidRPr="00633A23">
        <w:rPr>
          <w:rFonts w:cs="Arial"/>
        </w:rPr>
        <w:t xml:space="preserve"> </w:t>
      </w:r>
      <w:r w:rsidRPr="00633A23">
        <w:t>свободой принесла</w:t>
      </w:r>
      <w:r w:rsidRPr="00633A23">
        <w:rPr>
          <w:rFonts w:cs="Arial"/>
        </w:rPr>
        <w:t xml:space="preserve"> </w:t>
      </w:r>
      <w:r w:rsidRPr="00633A23">
        <w:t>духовное</w:t>
      </w:r>
      <w:r w:rsidRPr="00633A23">
        <w:rPr>
          <w:rFonts w:cs="Arial"/>
        </w:rPr>
        <w:t xml:space="preserve"> </w:t>
      </w:r>
      <w:r w:rsidRPr="00633A23">
        <w:t>рабство</w:t>
      </w:r>
      <w:r w:rsidRPr="00633A23">
        <w:rPr>
          <w:rFonts w:cs="Arial"/>
        </w:rPr>
        <w:t xml:space="preserve">. </w:t>
      </w:r>
      <w:r w:rsidRPr="00633A23">
        <w:t>Духовное</w:t>
      </w:r>
      <w:r w:rsidRPr="00633A23">
        <w:rPr>
          <w:rFonts w:cs="Arial"/>
        </w:rPr>
        <w:t xml:space="preserve"> </w:t>
      </w:r>
      <w:r w:rsidRPr="00633A23">
        <w:t>подчинение воле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свободой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душев</w:t>
      </w:r>
      <w:r w:rsidRPr="00633A23">
        <w:softHyphen/>
        <w:t>ным</w:t>
      </w:r>
      <w:r w:rsidRPr="00633A23">
        <w:rPr>
          <w:rFonts w:cs="Arial"/>
        </w:rPr>
        <w:t xml:space="preserve"> </w:t>
      </w:r>
      <w:r w:rsidRPr="00633A23">
        <w:t>продвижением</w:t>
      </w:r>
      <w:r w:rsidRPr="00633A23">
        <w:rPr>
          <w:rFonts w:cs="Arial"/>
        </w:rPr>
        <w:t xml:space="preserve">, </w:t>
      </w:r>
      <w:r w:rsidRPr="00633A23">
        <w:t>которым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дежно</w:t>
      </w:r>
      <w:r w:rsidRPr="00633A23">
        <w:rPr>
          <w:rFonts w:cs="Arial"/>
        </w:rPr>
        <w:t xml:space="preserve"> </w:t>
      </w:r>
      <w:r w:rsidRPr="00633A23">
        <w:t>руководит</w:t>
      </w:r>
      <w:r w:rsidRPr="00633A23">
        <w:rPr>
          <w:rFonts w:cs="Arial"/>
        </w:rPr>
        <w:t xml:space="preserve"> </w:t>
      </w:r>
      <w:r w:rsidRPr="00633A23">
        <w:t>Сам Бог</w:t>
      </w:r>
      <w:r w:rsidRPr="00633A23">
        <w:rPr>
          <w:rFonts w:cs="Arial"/>
        </w:rPr>
        <w:t>.</w:t>
      </w:r>
    </w:p>
    <w:p w:rsidR="00EC71F4" w:rsidRDefault="00EC71F4" w:rsidP="00EC71F4">
      <w:pPr>
        <w:rPr>
          <w:rFonts w:cs="Arial"/>
        </w:rPr>
      </w:pPr>
      <w:r w:rsidRPr="00633A23">
        <w:t>В</w:t>
      </w:r>
      <w:r w:rsidRPr="00633A23">
        <w:rPr>
          <w:rFonts w:cs="Arial"/>
        </w:rPr>
        <w:t xml:space="preserve"> </w:t>
      </w:r>
      <w:r w:rsidRPr="00633A23">
        <w:t>древности</w:t>
      </w:r>
      <w:r w:rsidRPr="00633A23">
        <w:rPr>
          <w:rFonts w:cs="Arial"/>
        </w:rPr>
        <w:t xml:space="preserve"> </w:t>
      </w:r>
      <w:r w:rsidRPr="00633A23">
        <w:t>христиане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делали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softHyphen/>
        <w:t>гда</w:t>
      </w:r>
      <w:r w:rsidRPr="00633A23">
        <w:rPr>
          <w:rFonts w:cs="Arial"/>
        </w:rPr>
        <w:t xml:space="preserve"> </w:t>
      </w:r>
      <w:r w:rsidRPr="00633A23">
        <w:t>крестились</w:t>
      </w:r>
      <w:r w:rsidRPr="00633A23">
        <w:rPr>
          <w:rFonts w:cs="Arial"/>
        </w:rPr>
        <w:t xml:space="preserve">,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важными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делами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много молились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сожалению</w:t>
      </w:r>
      <w:r w:rsidRPr="00633A23">
        <w:rPr>
          <w:rFonts w:cs="Arial"/>
        </w:rPr>
        <w:t xml:space="preserve">, </w:t>
      </w:r>
      <w:r w:rsidRPr="00633A23">
        <w:t>большин</w:t>
      </w:r>
      <w:r w:rsidRPr="00633A23">
        <w:softHyphen/>
        <w:t>ство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молится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важными делами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думает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обра</w:t>
      </w:r>
      <w:r w:rsidRPr="00633A23">
        <w:softHyphen/>
        <w:t>зом</w:t>
      </w:r>
      <w:r w:rsidRPr="00633A23">
        <w:rPr>
          <w:rFonts w:cs="Arial"/>
        </w:rPr>
        <w:t xml:space="preserve"> </w:t>
      </w:r>
      <w:r w:rsidRPr="00633A23">
        <w:t>другие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расплач</w:t>
      </w:r>
      <w:r w:rsidRPr="00633A23">
        <w:t>и</w:t>
      </w:r>
      <w:r w:rsidRPr="00633A23">
        <w:t>ваются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безрас</w:t>
      </w:r>
      <w:r w:rsidRPr="00633A23">
        <w:softHyphen/>
        <w:t>судство</w:t>
      </w:r>
      <w:r w:rsidRPr="00633A23">
        <w:rPr>
          <w:rFonts w:cs="Arial"/>
        </w:rPr>
        <w:t>.</w:t>
      </w:r>
    </w:p>
    <w:p w:rsidR="00EC71F4" w:rsidRPr="00633A23" w:rsidRDefault="00EC71F4" w:rsidP="00EC71F4"/>
    <w:p w:rsidR="00EC71F4" w:rsidRPr="00633A23" w:rsidRDefault="00EC71F4" w:rsidP="00EC71F4">
      <w:r w:rsidRPr="00633A23">
        <w:rPr>
          <w:rFonts w:cs="Arial"/>
        </w:rPr>
        <w:t>* * *</w:t>
      </w:r>
    </w:p>
    <w:p w:rsidR="00EC71F4" w:rsidRPr="00633A23" w:rsidRDefault="00EC71F4" w:rsidP="00EC71F4">
      <w:r w:rsidRPr="00633A23">
        <w:lastRenderedPageBreak/>
        <w:t>Бог—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бесконечный</w:t>
      </w:r>
      <w:r w:rsidRPr="00633A23">
        <w:rPr>
          <w:rFonts w:cs="Arial"/>
        </w:rPr>
        <w:t xml:space="preserve"> </w:t>
      </w:r>
      <w:r w:rsidRPr="00633A23">
        <w:t>Ум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уму</w:t>
      </w:r>
      <w:r w:rsidRPr="00633A23">
        <w:rPr>
          <w:rFonts w:cs="Arial"/>
        </w:rPr>
        <w:t xml:space="preserve"> </w:t>
      </w:r>
      <w:r w:rsidRPr="00633A23">
        <w:t>род</w:t>
      </w:r>
      <w:r w:rsidRPr="00633A23">
        <w:softHyphen/>
        <w:t>ственен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умом</w:t>
      </w:r>
      <w:r w:rsidRPr="00633A23">
        <w:rPr>
          <w:rFonts w:cs="Arial"/>
        </w:rPr>
        <w:t xml:space="preserve"> </w:t>
      </w:r>
      <w:r w:rsidRPr="00633A23">
        <w:t>приближается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Нему</w:t>
      </w:r>
      <w:r w:rsidRPr="00633A23">
        <w:rPr>
          <w:rFonts w:cs="Arial"/>
        </w:rPr>
        <w:t xml:space="preserve">.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 бесконечная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чистым</w:t>
      </w:r>
      <w:r w:rsidRPr="00633A23">
        <w:rPr>
          <w:rFonts w:cs="Arial"/>
        </w:rPr>
        <w:t xml:space="preserve"> </w:t>
      </w:r>
      <w:r w:rsidRPr="00633A23">
        <w:t>сердцем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пе</w:t>
      </w:r>
      <w:r w:rsidRPr="00633A23">
        <w:softHyphen/>
        <w:t>реживает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.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прост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простоте</w:t>
      </w:r>
      <w:r w:rsidRPr="00633A23">
        <w:rPr>
          <w:rFonts w:cs="Arial"/>
        </w:rPr>
        <w:t xml:space="preserve"> </w:t>
      </w:r>
      <w:r w:rsidRPr="00633A23">
        <w:t>верит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подвизается</w:t>
      </w:r>
      <w:r w:rsidRPr="00633A23">
        <w:rPr>
          <w:rFonts w:cs="Arial"/>
        </w:rPr>
        <w:t xml:space="preserve"> </w:t>
      </w:r>
      <w:r w:rsidRPr="00633A23">
        <w:t>смиренно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усердно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переживает</w:t>
      </w:r>
      <w:r w:rsidRPr="00633A23">
        <w:rPr>
          <w:rFonts w:cs="Arial"/>
        </w:rPr>
        <w:t xml:space="preserve"> </w:t>
      </w:r>
      <w:r w:rsidRPr="00633A23">
        <w:t>та</w:t>
      </w:r>
      <w:r w:rsidRPr="00633A23">
        <w:softHyphen/>
        <w:t>инства</w:t>
      </w:r>
      <w:r w:rsidRPr="00633A23">
        <w:rPr>
          <w:rFonts w:cs="Arial"/>
        </w:rPr>
        <w:t xml:space="preserve"> </w:t>
      </w:r>
      <w:r w:rsidRPr="00633A23">
        <w:t>Божий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Человеческие</w:t>
      </w:r>
      <w:r w:rsidRPr="00633A23">
        <w:rPr>
          <w:rFonts w:cs="Arial"/>
        </w:rPr>
        <w:t xml:space="preserve"> </w:t>
      </w:r>
      <w:r w:rsidRPr="00633A23">
        <w:t>кресты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просто</w:t>
      </w:r>
      <w:r w:rsidRPr="00633A23">
        <w:rPr>
          <w:rFonts w:cs="Arial"/>
        </w:rPr>
        <w:t xml:space="preserve"> </w:t>
      </w:r>
      <w:r w:rsidRPr="00633A23">
        <w:t>крестики</w:t>
      </w:r>
      <w:r w:rsidRPr="00633A23">
        <w:rPr>
          <w:rFonts w:cs="Arial"/>
        </w:rPr>
        <w:t xml:space="preserve">, </w:t>
      </w:r>
      <w:r w:rsidRPr="00633A23">
        <w:t>ко</w:t>
      </w:r>
      <w:r w:rsidRPr="00633A23">
        <w:softHyphen/>
        <w:t>торые</w:t>
      </w:r>
      <w:r w:rsidRPr="00633A23">
        <w:rPr>
          <w:rFonts w:cs="Arial"/>
        </w:rPr>
        <w:t xml:space="preserve"> </w:t>
      </w:r>
      <w:r w:rsidRPr="00633A23">
        <w:t>помогают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спасении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. </w:t>
      </w:r>
      <w:r w:rsidRPr="00633A23">
        <w:t>Крест же</w:t>
      </w:r>
      <w:r w:rsidRPr="00633A23">
        <w:rPr>
          <w:rFonts w:cs="Arial"/>
        </w:rPr>
        <w:t xml:space="preserve"> </w:t>
      </w:r>
      <w:r w:rsidRPr="00633A23">
        <w:t>Христов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тяжел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Господь не</w:t>
      </w:r>
      <w:r w:rsidRPr="00633A23">
        <w:rPr>
          <w:rFonts w:cs="Arial"/>
        </w:rPr>
        <w:t xml:space="preserve"> </w:t>
      </w:r>
      <w:r w:rsidRPr="00633A23">
        <w:t>употребил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божестве</w:t>
      </w:r>
      <w:r w:rsidRPr="00633A23">
        <w:t>н</w:t>
      </w:r>
      <w:r w:rsidRPr="00633A23">
        <w:t>ную</w:t>
      </w:r>
      <w:r w:rsidRPr="00633A23">
        <w:rPr>
          <w:rFonts w:cs="Arial"/>
        </w:rPr>
        <w:t xml:space="preserve"> </w:t>
      </w:r>
      <w:r w:rsidRPr="00633A23">
        <w:t>силу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Себя Самого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Благой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Само</w:t>
      </w:r>
      <w:r w:rsidRPr="00633A23">
        <w:rPr>
          <w:rFonts w:cs="Arial"/>
        </w:rPr>
        <w:t xml:space="preserve"> </w:t>
      </w:r>
      <w:r w:rsidRPr="00633A23">
        <w:t>Великодушие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 умиляется</w:t>
      </w:r>
      <w:r w:rsidRPr="00633A23">
        <w:rPr>
          <w:rFonts w:cs="Arial"/>
        </w:rPr>
        <w:t xml:space="preserve"> </w:t>
      </w:r>
      <w:r w:rsidRPr="00633A23">
        <w:t>всякому</w:t>
      </w:r>
      <w:r w:rsidRPr="00633A23">
        <w:rPr>
          <w:rFonts w:cs="Arial"/>
        </w:rPr>
        <w:t xml:space="preserve"> </w:t>
      </w:r>
      <w:r w:rsidRPr="00633A23">
        <w:t>нашему</w:t>
      </w:r>
      <w:r w:rsidRPr="00633A23">
        <w:rPr>
          <w:rFonts w:cs="Arial"/>
        </w:rPr>
        <w:t xml:space="preserve"> </w:t>
      </w:r>
      <w:r w:rsidRPr="00633A23">
        <w:t>приношению</w:t>
      </w:r>
      <w:r w:rsidRPr="00633A23">
        <w:rPr>
          <w:rFonts w:cs="Arial"/>
        </w:rPr>
        <w:t xml:space="preserve">,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самому ничтожному</w:t>
      </w:r>
      <w:r w:rsidRPr="00633A23">
        <w:rPr>
          <w:rFonts w:cs="Arial"/>
        </w:rPr>
        <w:t xml:space="preserve">!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, </w:t>
      </w:r>
      <w:r w:rsidRPr="00633A23">
        <w:t>люди</w:t>
      </w:r>
      <w:r w:rsidRPr="00633A23">
        <w:rPr>
          <w:rFonts w:cs="Arial"/>
        </w:rPr>
        <w:t xml:space="preserve">, </w:t>
      </w:r>
      <w:r w:rsidRPr="00633A23">
        <w:t>едим</w:t>
      </w:r>
      <w:r w:rsidRPr="00633A23">
        <w:rPr>
          <w:rFonts w:cs="Arial"/>
        </w:rPr>
        <w:t xml:space="preserve"> </w:t>
      </w:r>
      <w:r w:rsidRPr="00633A23">
        <w:t>сладкий мед</w:t>
      </w:r>
      <w:r w:rsidRPr="00633A23">
        <w:rPr>
          <w:rFonts w:cs="Arial"/>
        </w:rPr>
        <w:t xml:space="preserve">,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приносим</w:t>
      </w:r>
      <w:r w:rsidRPr="00633A23">
        <w:rPr>
          <w:rFonts w:cs="Arial"/>
        </w:rPr>
        <w:t xml:space="preserve"> </w:t>
      </w:r>
      <w:r w:rsidRPr="00633A23">
        <w:t>воск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радуется</w:t>
      </w:r>
      <w:r w:rsidRPr="00633A23">
        <w:rPr>
          <w:rFonts w:cs="Arial"/>
        </w:rPr>
        <w:t xml:space="preserve"> </w:t>
      </w:r>
      <w:r w:rsidRPr="00633A23">
        <w:t>нашему приношению</w:t>
      </w:r>
      <w:r w:rsidRPr="00633A23">
        <w:rPr>
          <w:rFonts w:cs="Arial"/>
        </w:rPr>
        <w:t>!</w:t>
      </w:r>
    </w:p>
    <w:p w:rsidR="00EC71F4" w:rsidRPr="00633A23" w:rsidRDefault="00EC71F4" w:rsidP="00EC71F4">
      <w:r w:rsidRPr="00633A23">
        <w:t>Все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принимают</w:t>
      </w:r>
      <w:r w:rsidRPr="00633A23">
        <w:rPr>
          <w:rFonts w:cs="Arial"/>
        </w:rPr>
        <w:t xml:space="preserve"> </w:t>
      </w:r>
      <w:r w:rsidRPr="00633A23">
        <w:t>богатые</w:t>
      </w:r>
      <w:r w:rsidRPr="00633A23">
        <w:rPr>
          <w:rFonts w:cs="Arial"/>
        </w:rPr>
        <w:t xml:space="preserve"> </w:t>
      </w:r>
      <w:r w:rsidRPr="00633A23">
        <w:t>благословения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жий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немногие</w:t>
      </w:r>
      <w:r w:rsidRPr="00633A23">
        <w:rPr>
          <w:rFonts w:cs="Arial"/>
        </w:rPr>
        <w:t xml:space="preserve"> </w:t>
      </w:r>
      <w:r w:rsidRPr="00633A23">
        <w:t>благодарят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благодарные</w:t>
      </w:r>
      <w:r w:rsidRPr="00633A23">
        <w:rPr>
          <w:rFonts w:cs="Arial"/>
        </w:rPr>
        <w:t xml:space="preserve"> </w:t>
      </w:r>
      <w:r w:rsidRPr="00633A23">
        <w:t>и радостные</w:t>
      </w:r>
      <w:r w:rsidRPr="00633A23">
        <w:rPr>
          <w:rFonts w:cs="Arial"/>
        </w:rPr>
        <w:t xml:space="preserve"> </w:t>
      </w:r>
      <w:r w:rsidRPr="00633A23">
        <w:t>живут</w:t>
      </w:r>
      <w:r w:rsidRPr="00633A23">
        <w:rPr>
          <w:rFonts w:cs="Arial"/>
        </w:rPr>
        <w:t xml:space="preserve"> </w:t>
      </w:r>
      <w:r w:rsidRPr="00633A23">
        <w:t>вблизи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>.</w:t>
      </w:r>
    </w:p>
    <w:p w:rsidR="00EC71F4" w:rsidRPr="00633A23" w:rsidRDefault="00EC71F4" w:rsidP="00EC71F4"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имеют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имеют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печаль</w:t>
      </w:r>
      <w:r w:rsidRPr="00633A23">
        <w:rPr>
          <w:rFonts w:cs="Arial"/>
        </w:rPr>
        <w:t xml:space="preserve">, </w:t>
      </w:r>
      <w:r w:rsidRPr="00633A23">
        <w:t>пото</w:t>
      </w:r>
      <w:r w:rsidRPr="00633A23">
        <w:softHyphen/>
        <w:t>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хватает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>.</w:t>
      </w:r>
    </w:p>
    <w:p w:rsidR="00EC71F4" w:rsidRDefault="00EC71F4" w:rsidP="00EC71F4"/>
    <w:p w:rsidR="00EC71F4" w:rsidRDefault="00EC71F4" w:rsidP="00EC71F4">
      <w:r w:rsidRPr="00633A23">
        <w:t>Конец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слава</w:t>
      </w:r>
    </w:p>
    <w:p w:rsidR="00EC71F4" w:rsidRDefault="00EC71F4" w:rsidP="00EC71F4"/>
    <w:p w:rsidR="00EC71F4" w:rsidRDefault="00EC71F4" w:rsidP="00EC71F4">
      <w:pPr>
        <w:rPr>
          <w:szCs w:val="16"/>
        </w:rPr>
      </w:pPr>
      <w:r w:rsidRPr="00633A23">
        <w:rPr>
          <w:szCs w:val="16"/>
        </w:rPr>
        <w:t>Рождество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Богородицы</w:t>
      </w:r>
      <w:r w:rsidRPr="00633A23">
        <w:rPr>
          <w:rFonts w:cs="Arial"/>
          <w:szCs w:val="16"/>
        </w:rPr>
        <w:t xml:space="preserve">, 1980 </w:t>
      </w:r>
      <w:r w:rsidRPr="00633A23">
        <w:rPr>
          <w:szCs w:val="16"/>
        </w:rPr>
        <w:t>год Кутлумушская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келия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«Панагуда»</w:t>
      </w:r>
    </w:p>
    <w:p w:rsidR="00EC71F4" w:rsidRDefault="00EC71F4" w:rsidP="00EC71F4">
      <w:pPr>
        <w:rPr>
          <w:szCs w:val="16"/>
        </w:rPr>
      </w:pPr>
    </w:p>
    <w:p w:rsidR="00EC71F4" w:rsidRDefault="00EC71F4" w:rsidP="00EC71F4">
      <w:pPr>
        <w:rPr>
          <w:szCs w:val="16"/>
        </w:rPr>
      </w:pPr>
      <w:r w:rsidRPr="00633A23">
        <w:rPr>
          <w:szCs w:val="16"/>
        </w:rPr>
        <w:t>Святая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Гора</w:t>
      </w:r>
    </w:p>
    <w:p w:rsidR="00EC71F4" w:rsidRDefault="00EC71F4" w:rsidP="00EC71F4">
      <w:pPr>
        <w:rPr>
          <w:szCs w:val="16"/>
        </w:rPr>
      </w:pPr>
      <w:r w:rsidRPr="00633A23">
        <w:rPr>
          <w:szCs w:val="16"/>
        </w:rPr>
        <w:t>Монах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Паисий</w:t>
      </w:r>
    </w:p>
    <w:p w:rsidR="002D3589" w:rsidRPr="00633A23" w:rsidRDefault="002D3589" w:rsidP="00EB0F88">
      <w:pPr>
        <w:sectPr w:rsidR="002D3589" w:rsidRPr="00633A23" w:rsidSect="00EB0F88">
          <w:pgSz w:w="11907" w:h="16839" w:code="9"/>
          <w:pgMar w:top="851" w:right="850" w:bottom="851" w:left="1134" w:header="720" w:footer="720" w:gutter="0"/>
          <w:cols w:space="720"/>
          <w:noEndnote/>
        </w:sectPr>
      </w:pPr>
    </w:p>
    <w:p w:rsidR="002D3589" w:rsidRPr="00633A23" w:rsidRDefault="002D3589" w:rsidP="003C74D1">
      <w:pPr>
        <w:pStyle w:val="4"/>
      </w:pPr>
      <w:r w:rsidRPr="00633A23">
        <w:lastRenderedPageBreak/>
        <w:t>ПАЛОМНИЧЕСТВО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МЕСТАМ</w:t>
      </w:r>
    </w:p>
    <w:p w:rsidR="002D3589" w:rsidRPr="00633A23" w:rsidRDefault="002D3589" w:rsidP="003C74D1">
      <w:pPr>
        <w:pStyle w:val="a3"/>
      </w:pPr>
      <w:r w:rsidRPr="00633A23">
        <w:t>И. К. Симаков</w:t>
      </w:r>
    </w:p>
    <w:p w:rsidR="002D3589" w:rsidRPr="00633A23" w:rsidRDefault="002D3589" w:rsidP="003C74D1">
      <w:pPr>
        <w:pStyle w:val="3"/>
      </w:pPr>
      <w:bookmarkStart w:id="14" w:name="_ДНЕВНИК_ПАЛОМНИКА."/>
      <w:bookmarkEnd w:id="14"/>
      <w:r w:rsidRPr="00633A23">
        <w:t>ДНЕВНИК ПАЛОМНИКА.</w:t>
      </w:r>
    </w:p>
    <w:p w:rsidR="002D3589" w:rsidRPr="00633A23" w:rsidRDefault="002D3589" w:rsidP="003C74D1">
      <w:pPr>
        <w:pStyle w:val="5"/>
      </w:pPr>
      <w:r w:rsidRPr="00633A23">
        <w:t>Святая</w:t>
      </w:r>
      <w:r w:rsidRPr="00633A23">
        <w:rPr>
          <w:rFonts w:cs="Arial"/>
        </w:rPr>
        <w:t xml:space="preserve"> </w:t>
      </w:r>
      <w:r w:rsidRPr="00633A23">
        <w:t>Гора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Бари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Палестина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Константинополь</w:t>
      </w:r>
    </w:p>
    <w:p w:rsidR="002D3589" w:rsidRPr="00ED1240" w:rsidRDefault="002D3589" w:rsidP="00EB0F88"/>
    <w:p w:rsidR="002D3589" w:rsidRPr="003C74D1" w:rsidRDefault="002D3589" w:rsidP="003C74D1">
      <w:pPr>
        <w:rPr>
          <w:b/>
          <w:i/>
        </w:rPr>
      </w:pPr>
      <w:r w:rsidRPr="003C74D1">
        <w:rPr>
          <w:rFonts w:cs="Arial"/>
          <w:b/>
          <w:i/>
        </w:rPr>
        <w:t xml:space="preserve">15.12.96 </w:t>
      </w:r>
      <w:r w:rsidRPr="003C74D1">
        <w:rPr>
          <w:b/>
          <w:i/>
        </w:rPr>
        <w:t>г</w:t>
      </w:r>
      <w:r w:rsidRPr="003C74D1">
        <w:rPr>
          <w:rFonts w:cs="Arial"/>
          <w:b/>
          <w:i/>
        </w:rPr>
        <w:t xml:space="preserve">. </w:t>
      </w:r>
      <w:r w:rsidRPr="003C74D1">
        <w:rPr>
          <w:b/>
          <w:i/>
        </w:rPr>
        <w:t>Воскресенье</w:t>
      </w:r>
      <w:r w:rsidRPr="003C74D1">
        <w:rPr>
          <w:rFonts w:cs="Arial"/>
          <w:b/>
          <w:i/>
        </w:rPr>
        <w:t xml:space="preserve">. </w:t>
      </w:r>
      <w:r w:rsidRPr="003C74D1">
        <w:rPr>
          <w:i/>
        </w:rPr>
        <w:t>Отплытие</w:t>
      </w:r>
      <w:r w:rsidRPr="003C74D1">
        <w:rPr>
          <w:rFonts w:cs="Arial"/>
          <w:i/>
        </w:rPr>
        <w:t xml:space="preserve"> </w:t>
      </w:r>
      <w:r w:rsidRPr="003C74D1">
        <w:rPr>
          <w:i/>
        </w:rPr>
        <w:t>из</w:t>
      </w:r>
      <w:r w:rsidRPr="003C74D1">
        <w:rPr>
          <w:rFonts w:cs="Arial"/>
          <w:i/>
        </w:rPr>
        <w:t xml:space="preserve"> </w:t>
      </w:r>
      <w:r w:rsidRPr="003C74D1">
        <w:rPr>
          <w:i/>
        </w:rPr>
        <w:t>Одессы</w:t>
      </w:r>
      <w:r w:rsidRPr="003C74D1">
        <w:rPr>
          <w:rFonts w:cs="Arial"/>
          <w:i/>
        </w:rPr>
        <w:t>.</w:t>
      </w:r>
    </w:p>
    <w:p w:rsidR="002D3589" w:rsidRPr="00633A23" w:rsidRDefault="002D3589" w:rsidP="00EB0F88">
      <w:r w:rsidRPr="00633A23">
        <w:t>Утром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поезд</w:t>
      </w:r>
      <w:r w:rsidRPr="00633A23">
        <w:rPr>
          <w:rFonts w:cs="Arial"/>
        </w:rPr>
        <w:t xml:space="preserve"> </w:t>
      </w:r>
      <w:r w:rsidRPr="00633A23">
        <w:t>прибыл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Одессу</w:t>
      </w:r>
      <w:r w:rsidRPr="00633A23">
        <w:rPr>
          <w:rFonts w:cs="Arial"/>
        </w:rPr>
        <w:t xml:space="preserve">. </w:t>
      </w:r>
      <w:r w:rsidRPr="00633A23">
        <w:t>Прямо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вокза</w:t>
      </w:r>
      <w:r w:rsidRPr="00633A23">
        <w:softHyphen/>
        <w:t>ла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отправились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корабль</w:t>
      </w:r>
      <w:r w:rsidRPr="00633A23">
        <w:rPr>
          <w:rFonts w:cs="Arial"/>
        </w:rPr>
        <w:t xml:space="preserve"> </w:t>
      </w:r>
      <w:r w:rsidRPr="00633A23">
        <w:t>«Дми</w:t>
      </w:r>
      <w:r w:rsidRPr="00633A23">
        <w:t>т</w:t>
      </w:r>
      <w:r w:rsidRPr="00633A23">
        <w:t>рий</w:t>
      </w:r>
      <w:r w:rsidRPr="00633A23">
        <w:rPr>
          <w:rFonts w:cs="Arial"/>
        </w:rPr>
        <w:t xml:space="preserve"> </w:t>
      </w:r>
      <w:r w:rsidRPr="00633A23">
        <w:t>Шостако</w:t>
      </w:r>
      <w:r w:rsidRPr="00633A23">
        <w:softHyphen/>
        <w:t>вич»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морском</w:t>
      </w:r>
      <w:r w:rsidRPr="00633A23">
        <w:rPr>
          <w:rFonts w:cs="Arial"/>
        </w:rPr>
        <w:t xml:space="preserve"> </w:t>
      </w:r>
      <w:r w:rsidRPr="00633A23">
        <w:t>вокзале</w:t>
      </w:r>
      <w:r w:rsidRPr="00633A23">
        <w:rPr>
          <w:rFonts w:cs="Arial"/>
        </w:rPr>
        <w:t xml:space="preserve">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другими</w:t>
      </w:r>
      <w:r w:rsidRPr="00633A23">
        <w:rPr>
          <w:rFonts w:cs="Arial"/>
        </w:rPr>
        <w:t xml:space="preserve"> </w:t>
      </w:r>
      <w:r w:rsidRPr="00633A23">
        <w:t>паломни</w:t>
      </w:r>
      <w:r w:rsidRPr="00633A23">
        <w:softHyphen/>
        <w:t>ками</w:t>
      </w:r>
      <w:r w:rsidRPr="00633A23">
        <w:rPr>
          <w:rFonts w:cs="Arial"/>
        </w:rPr>
        <w:t xml:space="preserve"> </w:t>
      </w:r>
      <w:r w:rsidRPr="00633A23">
        <w:t>ожидаем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очередь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регистрацию</w:t>
      </w:r>
      <w:r w:rsidRPr="00633A23">
        <w:rPr>
          <w:rFonts w:cs="Arial"/>
        </w:rPr>
        <w:t xml:space="preserve">, </w:t>
      </w:r>
      <w:r w:rsidRPr="00633A23">
        <w:t>наконец проходим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таможню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поднимаемся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трапу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softHyphen/>
        <w:t>сокого</w:t>
      </w:r>
      <w:r w:rsidRPr="00633A23">
        <w:rPr>
          <w:rFonts w:cs="Arial"/>
        </w:rPr>
        <w:t xml:space="preserve"> </w:t>
      </w:r>
      <w:r w:rsidRPr="00633A23">
        <w:t>бел</w:t>
      </w:r>
      <w:r w:rsidRPr="00633A23">
        <w:t>о</w:t>
      </w:r>
      <w:r w:rsidRPr="00633A23">
        <w:t>снежного</w:t>
      </w:r>
      <w:r w:rsidRPr="00633A23">
        <w:rPr>
          <w:rFonts w:cs="Arial"/>
        </w:rPr>
        <w:t xml:space="preserve"> </w:t>
      </w:r>
      <w:r w:rsidRPr="00633A23">
        <w:t>морского</w:t>
      </w:r>
      <w:r w:rsidRPr="00633A23">
        <w:rPr>
          <w:rFonts w:cs="Arial"/>
        </w:rPr>
        <w:t xml:space="preserve"> </w:t>
      </w:r>
      <w:r w:rsidRPr="00633A23">
        <w:t>лайнера</w:t>
      </w:r>
      <w:r w:rsidRPr="00633A23">
        <w:rPr>
          <w:rFonts w:cs="Arial"/>
        </w:rPr>
        <w:t xml:space="preserve">, </w:t>
      </w:r>
      <w:r w:rsidRPr="00633A23">
        <w:t>весьма</w:t>
      </w:r>
      <w:r w:rsidRPr="00633A23">
        <w:rPr>
          <w:rFonts w:cs="Arial"/>
        </w:rPr>
        <w:t xml:space="preserve"> </w:t>
      </w:r>
      <w:r w:rsidRPr="00633A23">
        <w:t>ком</w:t>
      </w:r>
      <w:r w:rsidRPr="00633A23">
        <w:softHyphen/>
        <w:t>фортабельного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уютного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Почти</w:t>
      </w:r>
      <w:r w:rsidRPr="00633A23">
        <w:rPr>
          <w:rFonts w:cs="Arial"/>
        </w:rPr>
        <w:t xml:space="preserve"> </w:t>
      </w:r>
      <w:r w:rsidRPr="00633A23">
        <w:t>сразу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встретили</w:t>
      </w:r>
      <w:r w:rsidRPr="00633A23">
        <w:rPr>
          <w:rFonts w:cs="Arial"/>
        </w:rPr>
        <w:t xml:space="preserve"> </w:t>
      </w:r>
      <w:r w:rsidRPr="00633A23">
        <w:t>входившего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корабль вместе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паломниками</w:t>
      </w:r>
      <w:r w:rsidRPr="00633A23">
        <w:rPr>
          <w:rFonts w:cs="Arial"/>
        </w:rPr>
        <w:t xml:space="preserve"> </w:t>
      </w:r>
      <w:r w:rsidRPr="00633A23">
        <w:t>епископа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и</w:t>
      </w:r>
      <w:r w:rsidRPr="00633A23">
        <w:t>колаевского</w:t>
      </w:r>
      <w:r w:rsidRPr="00633A23">
        <w:rPr>
          <w:rFonts w:cs="Arial"/>
        </w:rPr>
        <w:t xml:space="preserve">, </w:t>
      </w:r>
      <w:r w:rsidRPr="00633A23">
        <w:t>Вла</w:t>
      </w:r>
      <w:r w:rsidRPr="00633A23">
        <w:softHyphen/>
        <w:t>дыку</w:t>
      </w:r>
      <w:r w:rsidRPr="00633A23">
        <w:rPr>
          <w:rFonts w:cs="Arial"/>
        </w:rPr>
        <w:t xml:space="preserve"> </w:t>
      </w:r>
      <w:r w:rsidRPr="00633A23">
        <w:t>Питирима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получили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архиерейское</w:t>
      </w:r>
      <w:r w:rsidRPr="00633A23">
        <w:rPr>
          <w:rFonts w:cs="Arial"/>
        </w:rPr>
        <w:t xml:space="preserve"> </w:t>
      </w:r>
      <w:r w:rsidRPr="00633A23">
        <w:t>бла</w:t>
      </w:r>
      <w:r w:rsidRPr="00633A23">
        <w:softHyphen/>
        <w:t>гословение</w:t>
      </w:r>
      <w:r w:rsidRPr="00633A23">
        <w:rPr>
          <w:rFonts w:cs="Arial"/>
        </w:rPr>
        <w:t xml:space="preserve">. </w:t>
      </w:r>
      <w:r w:rsidRPr="00633A23">
        <w:t>Вскоре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о</w:t>
      </w:r>
      <w:r w:rsidRPr="00633A23">
        <w:t>звучала</w:t>
      </w:r>
      <w:r w:rsidRPr="00633A23">
        <w:rPr>
          <w:rFonts w:cs="Arial"/>
        </w:rPr>
        <w:t xml:space="preserve"> </w:t>
      </w:r>
      <w:r w:rsidRPr="00633A23">
        <w:t>команда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лай</w:t>
      </w:r>
      <w:r w:rsidRPr="00633A23">
        <w:softHyphen/>
        <w:t>нер</w:t>
      </w:r>
      <w:r w:rsidRPr="00633A23">
        <w:rPr>
          <w:rFonts w:cs="Arial"/>
        </w:rPr>
        <w:t xml:space="preserve"> </w:t>
      </w:r>
      <w:r w:rsidRPr="00633A23">
        <w:t>тронулся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, </w:t>
      </w:r>
      <w:r w:rsidRPr="00633A23">
        <w:t>началось</w:t>
      </w:r>
      <w:r w:rsidRPr="00633A23">
        <w:rPr>
          <w:rFonts w:cs="Arial"/>
        </w:rPr>
        <w:t xml:space="preserve"> </w:t>
      </w:r>
      <w:r w:rsidRPr="00633A23">
        <w:t>морское</w:t>
      </w:r>
      <w:r w:rsidRPr="00633A23">
        <w:rPr>
          <w:rFonts w:cs="Arial"/>
        </w:rPr>
        <w:t xml:space="preserve"> </w:t>
      </w:r>
      <w:r w:rsidRPr="00633A23">
        <w:t>путешествие</w:t>
      </w:r>
      <w:r w:rsidRPr="00633A23">
        <w:rPr>
          <w:rFonts w:cs="Arial"/>
        </w:rPr>
        <w:t>-</w:t>
      </w:r>
      <w:r w:rsidRPr="00633A23">
        <w:t>паломничество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местам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отплытия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паломников</w:t>
      </w:r>
      <w:r w:rsidRPr="00633A23">
        <w:rPr>
          <w:rFonts w:cs="Arial"/>
        </w:rPr>
        <w:t xml:space="preserve"> </w:t>
      </w:r>
      <w:r w:rsidRPr="00633A23">
        <w:t>приглашают</w:t>
      </w:r>
      <w:r w:rsidRPr="00633A23">
        <w:rPr>
          <w:rFonts w:cs="Arial"/>
        </w:rPr>
        <w:t xml:space="preserve"> </w:t>
      </w:r>
      <w:r w:rsidRPr="00633A23">
        <w:t>на молебен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часовню</w:t>
      </w:r>
      <w:r w:rsidRPr="00633A23">
        <w:rPr>
          <w:rFonts w:cs="Arial"/>
        </w:rPr>
        <w:t xml:space="preserve">, </w:t>
      </w:r>
      <w:r w:rsidRPr="00633A23">
        <w:t>созданную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о</w:t>
      </w:r>
      <w:r w:rsidRPr="00633A23">
        <w:t>рабле</w:t>
      </w:r>
      <w:r w:rsidRPr="00633A23">
        <w:rPr>
          <w:rFonts w:cs="Arial"/>
        </w:rPr>
        <w:t xml:space="preserve">. </w:t>
      </w:r>
      <w:r w:rsidRPr="00633A23">
        <w:t>Владыка Питирим</w:t>
      </w:r>
      <w:r w:rsidRPr="00633A23">
        <w:rPr>
          <w:rFonts w:cs="Arial"/>
        </w:rPr>
        <w:t xml:space="preserve">,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многочисленными</w:t>
      </w:r>
      <w:r w:rsidRPr="00633A23">
        <w:rPr>
          <w:rFonts w:cs="Arial"/>
        </w:rPr>
        <w:t xml:space="preserve"> </w:t>
      </w:r>
      <w:r w:rsidRPr="00633A23">
        <w:t>священниками</w:t>
      </w:r>
      <w:r w:rsidRPr="00633A23">
        <w:rPr>
          <w:rFonts w:cs="Arial"/>
        </w:rPr>
        <w:t xml:space="preserve"> </w:t>
      </w:r>
      <w:r w:rsidRPr="00633A23">
        <w:t>и паломниками</w:t>
      </w:r>
      <w:r w:rsidRPr="00633A23">
        <w:rPr>
          <w:rFonts w:cs="Arial"/>
        </w:rPr>
        <w:t xml:space="preserve">,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молебен</w:t>
      </w:r>
      <w:r w:rsidRPr="00633A23">
        <w:rPr>
          <w:rFonts w:cs="Arial"/>
        </w:rPr>
        <w:t xml:space="preserve"> </w:t>
      </w:r>
      <w:r w:rsidRPr="00633A23">
        <w:t>«о</w:t>
      </w:r>
      <w:r w:rsidRPr="00633A23">
        <w:rPr>
          <w:rFonts w:cs="Arial"/>
        </w:rPr>
        <w:t xml:space="preserve"> </w:t>
      </w:r>
      <w:r w:rsidRPr="00633A23">
        <w:t>путешествовати по</w:t>
      </w:r>
      <w:r w:rsidRPr="00633A23">
        <w:rPr>
          <w:rFonts w:cs="Arial"/>
        </w:rPr>
        <w:t xml:space="preserve"> </w:t>
      </w:r>
      <w:r w:rsidRPr="00633A23">
        <w:t>водам</w:t>
      </w:r>
      <w:r w:rsidRPr="00633A23">
        <w:rPr>
          <w:rFonts w:cs="Arial"/>
        </w:rPr>
        <w:t xml:space="preserve"> </w:t>
      </w:r>
      <w:r w:rsidRPr="00633A23">
        <w:t>хотящим»</w:t>
      </w:r>
      <w:r w:rsidRPr="00633A23">
        <w:rPr>
          <w:rFonts w:cs="Arial"/>
        </w:rPr>
        <w:t xml:space="preserve">. </w:t>
      </w:r>
      <w:r w:rsidRPr="00633A23">
        <w:t>Среди</w:t>
      </w:r>
      <w:r w:rsidRPr="00633A23">
        <w:rPr>
          <w:rFonts w:cs="Arial"/>
        </w:rPr>
        <w:t xml:space="preserve"> </w:t>
      </w:r>
      <w:r w:rsidRPr="00633A23">
        <w:t>паломников</w:t>
      </w:r>
      <w:r w:rsidRPr="00633A23">
        <w:rPr>
          <w:rFonts w:cs="Arial"/>
        </w:rPr>
        <w:t xml:space="preserve">,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око</w:t>
      </w:r>
      <w:r w:rsidRPr="00633A23">
        <w:softHyphen/>
        <w:t>ло</w:t>
      </w:r>
      <w:r w:rsidRPr="00633A23">
        <w:rPr>
          <w:rFonts w:cs="Arial"/>
        </w:rPr>
        <w:t xml:space="preserve"> 350 </w:t>
      </w:r>
      <w:r w:rsidRPr="00633A23">
        <w:t>чел</w:t>
      </w:r>
      <w:r w:rsidRPr="00633A23">
        <w:t>о</w:t>
      </w:r>
      <w:r w:rsidRPr="00633A23">
        <w:t>век</w:t>
      </w:r>
      <w:r w:rsidRPr="00633A23">
        <w:rPr>
          <w:rFonts w:cs="Arial"/>
        </w:rPr>
        <w:t xml:space="preserve">, </w:t>
      </w:r>
      <w:r w:rsidRPr="00633A23">
        <w:t>преобладают</w:t>
      </w:r>
      <w:r w:rsidRPr="00633A23">
        <w:rPr>
          <w:rFonts w:cs="Arial"/>
        </w:rPr>
        <w:t xml:space="preserve"> </w:t>
      </w:r>
      <w:r w:rsidRPr="00633A23">
        <w:t>малороссы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Одессы</w:t>
      </w:r>
      <w:r w:rsidRPr="00633A23">
        <w:rPr>
          <w:rFonts w:cs="Arial"/>
        </w:rPr>
        <w:t xml:space="preserve">, </w:t>
      </w:r>
      <w:r w:rsidRPr="00633A23">
        <w:t>Николаева</w:t>
      </w:r>
      <w:r w:rsidRPr="00633A23">
        <w:rPr>
          <w:rFonts w:cs="Arial"/>
        </w:rPr>
        <w:t xml:space="preserve">, </w:t>
      </w:r>
      <w:r w:rsidRPr="00633A23">
        <w:t>Киева</w:t>
      </w:r>
      <w:r w:rsidRPr="00633A23">
        <w:rPr>
          <w:rFonts w:cs="Arial"/>
        </w:rPr>
        <w:t xml:space="preserve">, </w:t>
      </w:r>
      <w:r w:rsidRPr="00633A23">
        <w:t>Днепропетровска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небольшая группа</w:t>
      </w:r>
      <w:r w:rsidRPr="00633A23">
        <w:rPr>
          <w:rFonts w:cs="Arial"/>
        </w:rPr>
        <w:t xml:space="preserve"> </w:t>
      </w:r>
      <w:r w:rsidRPr="00633A23">
        <w:t>православных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Москвы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Петербурга</w:t>
      </w:r>
      <w:r w:rsidRPr="00633A23">
        <w:rPr>
          <w:rFonts w:cs="Arial"/>
        </w:rPr>
        <w:t xml:space="preserve">. </w:t>
      </w:r>
      <w:r w:rsidRPr="00633A23">
        <w:t>Сам Владыка</w:t>
      </w:r>
      <w:r w:rsidRPr="00633A23">
        <w:rPr>
          <w:rFonts w:cs="Arial"/>
        </w:rPr>
        <w:t xml:space="preserve"> </w:t>
      </w:r>
      <w:r w:rsidRPr="00633A23">
        <w:t>Питирим</w:t>
      </w:r>
      <w:r w:rsidRPr="00633A23">
        <w:rPr>
          <w:rFonts w:cs="Arial"/>
        </w:rPr>
        <w:t xml:space="preserve"> </w:t>
      </w:r>
      <w:r w:rsidRPr="00633A23">
        <w:t>внешне</w:t>
      </w:r>
      <w:r w:rsidRPr="00633A23">
        <w:rPr>
          <w:rFonts w:cs="Arial"/>
        </w:rPr>
        <w:t xml:space="preserve"> </w:t>
      </w:r>
      <w:r w:rsidRPr="00633A23">
        <w:t>напоминает</w:t>
      </w:r>
      <w:r w:rsidRPr="00633A23">
        <w:rPr>
          <w:rFonts w:cs="Arial"/>
        </w:rPr>
        <w:t xml:space="preserve"> </w:t>
      </w:r>
      <w:r w:rsidRPr="00633A23">
        <w:t>гр</w:t>
      </w:r>
      <w:r w:rsidRPr="00633A23">
        <w:t>е</w:t>
      </w:r>
      <w:r w:rsidRPr="00633A23">
        <w:t>ка</w:t>
      </w:r>
      <w:r w:rsidRPr="00633A23">
        <w:rPr>
          <w:rFonts w:cs="Arial"/>
        </w:rPr>
        <w:t xml:space="preserve">, </w:t>
      </w:r>
      <w:r w:rsidRPr="00633A23">
        <w:t>очень добр</w:t>
      </w:r>
      <w:r w:rsidRPr="00633A23">
        <w:rPr>
          <w:rFonts w:cs="Arial"/>
        </w:rPr>
        <w:t xml:space="preserve">, </w:t>
      </w:r>
      <w:r w:rsidRPr="00633A23">
        <w:t>мягок</w:t>
      </w:r>
      <w:r w:rsidRPr="00633A23">
        <w:rPr>
          <w:rFonts w:cs="Arial"/>
        </w:rPr>
        <w:t xml:space="preserve">, </w:t>
      </w:r>
      <w:r w:rsidRPr="00633A23">
        <w:t>благочестив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радостью</w:t>
      </w:r>
      <w:r w:rsidRPr="00633A23">
        <w:rPr>
          <w:rFonts w:cs="Arial"/>
        </w:rPr>
        <w:t xml:space="preserve"> </w:t>
      </w:r>
      <w:r w:rsidRPr="00633A23">
        <w:t>благословляет всех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обеда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идем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палубу</w:t>
      </w:r>
      <w:r w:rsidRPr="00633A23">
        <w:rPr>
          <w:rFonts w:cs="Arial"/>
        </w:rPr>
        <w:t xml:space="preserve">.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нами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крывается</w:t>
      </w:r>
      <w:r w:rsidRPr="00633A23">
        <w:rPr>
          <w:rFonts w:cs="Arial"/>
        </w:rPr>
        <w:t xml:space="preserve"> </w:t>
      </w:r>
      <w:r w:rsidRPr="00633A23">
        <w:t>величественная</w:t>
      </w:r>
      <w:r w:rsidRPr="00633A23">
        <w:rPr>
          <w:rFonts w:cs="Arial"/>
        </w:rPr>
        <w:t xml:space="preserve"> </w:t>
      </w:r>
      <w:r w:rsidRPr="00633A23">
        <w:t>картина</w:t>
      </w:r>
      <w:r w:rsidRPr="00633A23">
        <w:rPr>
          <w:rFonts w:cs="Arial"/>
        </w:rPr>
        <w:t xml:space="preserve"> </w:t>
      </w:r>
      <w:r w:rsidRPr="00633A23">
        <w:t>гро</w:t>
      </w:r>
      <w:r w:rsidRPr="00633A23">
        <w:t>з</w:t>
      </w:r>
      <w:r w:rsidRPr="00633A23">
        <w:t>ного</w:t>
      </w:r>
      <w:r w:rsidRPr="00633A23">
        <w:rPr>
          <w:rFonts w:cs="Arial"/>
        </w:rPr>
        <w:t xml:space="preserve"> </w:t>
      </w:r>
      <w:r w:rsidRPr="00633A23">
        <w:t>Черного моря</w:t>
      </w:r>
      <w:r w:rsidRPr="00633A23">
        <w:rPr>
          <w:rFonts w:cs="Arial"/>
        </w:rPr>
        <w:t xml:space="preserve">, </w:t>
      </w:r>
      <w:r w:rsidRPr="00633A23">
        <w:t>поднимается</w:t>
      </w:r>
      <w:r w:rsidRPr="00633A23">
        <w:rPr>
          <w:rFonts w:cs="Arial"/>
        </w:rPr>
        <w:t xml:space="preserve"> </w:t>
      </w:r>
      <w:r w:rsidRPr="00633A23">
        <w:t>ветер</w:t>
      </w:r>
      <w:r w:rsidRPr="00633A23">
        <w:rPr>
          <w:rFonts w:cs="Arial"/>
        </w:rPr>
        <w:t xml:space="preserve">, </w:t>
      </w:r>
      <w:r w:rsidRPr="00633A23">
        <w:t>начинается</w:t>
      </w:r>
      <w:r w:rsidRPr="00633A23">
        <w:rPr>
          <w:rFonts w:cs="Arial"/>
        </w:rPr>
        <w:t xml:space="preserve"> </w:t>
      </w:r>
      <w:r w:rsidRPr="00633A23">
        <w:t>шторм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softHyphen/>
        <w:t>ном</w:t>
      </w:r>
      <w:r w:rsidRPr="00633A23">
        <w:rPr>
          <w:rFonts w:cs="Arial"/>
        </w:rPr>
        <w:t xml:space="preserve"> </w:t>
      </w:r>
      <w:r w:rsidRPr="00633A23">
        <w:t>небе</w:t>
      </w:r>
      <w:r w:rsidRPr="00633A23">
        <w:rPr>
          <w:rFonts w:cs="Arial"/>
        </w:rPr>
        <w:t xml:space="preserve"> </w:t>
      </w:r>
      <w:r w:rsidRPr="00633A23">
        <w:t>восходит</w:t>
      </w:r>
      <w:r w:rsidRPr="00633A23">
        <w:rPr>
          <w:rFonts w:cs="Arial"/>
        </w:rPr>
        <w:t xml:space="preserve"> </w:t>
      </w:r>
      <w:r w:rsidRPr="00633A23">
        <w:t>луна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освещает</w:t>
      </w:r>
      <w:r w:rsidRPr="00633A23">
        <w:rPr>
          <w:rFonts w:cs="Arial"/>
        </w:rPr>
        <w:t xml:space="preserve"> </w:t>
      </w:r>
      <w:r w:rsidRPr="00633A23">
        <w:t>бушующее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ре</w:t>
      </w:r>
      <w:r w:rsidRPr="00633A23">
        <w:rPr>
          <w:rFonts w:cs="Arial"/>
        </w:rPr>
        <w:t xml:space="preserve">, </w:t>
      </w:r>
      <w:r w:rsidRPr="00633A23">
        <w:t>переливается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дрожит</w:t>
      </w:r>
      <w:r w:rsidRPr="00633A23">
        <w:rPr>
          <w:rFonts w:cs="Arial"/>
        </w:rPr>
        <w:t xml:space="preserve"> </w:t>
      </w:r>
      <w:r w:rsidRPr="00633A23">
        <w:t>лунная</w:t>
      </w:r>
      <w:r w:rsidRPr="00633A23">
        <w:rPr>
          <w:rFonts w:cs="Arial"/>
        </w:rPr>
        <w:t xml:space="preserve"> </w:t>
      </w:r>
      <w:r w:rsidRPr="00633A23">
        <w:t>дорожка</w:t>
      </w:r>
      <w:r w:rsidRPr="00633A23">
        <w:rPr>
          <w:rFonts w:cs="Arial"/>
        </w:rPr>
        <w:t xml:space="preserve">. </w:t>
      </w:r>
      <w:r w:rsidRPr="00633A23">
        <w:t>Вдохнов</w:t>
      </w:r>
      <w:r w:rsidRPr="00633A23">
        <w:softHyphen/>
        <w:t>ленные</w:t>
      </w:r>
      <w:r w:rsidRPr="00633A23">
        <w:rPr>
          <w:rFonts w:cs="Arial"/>
        </w:rPr>
        <w:t xml:space="preserve"> </w:t>
      </w:r>
      <w:r w:rsidRPr="00633A23">
        <w:t>увиденным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дважды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молитвой</w:t>
      </w:r>
      <w:r w:rsidRPr="00633A23">
        <w:rPr>
          <w:rFonts w:cs="Arial"/>
        </w:rPr>
        <w:t xml:space="preserve"> </w:t>
      </w:r>
      <w:r w:rsidRPr="00633A23">
        <w:t>обходим наш</w:t>
      </w:r>
      <w:r w:rsidRPr="00633A23">
        <w:rPr>
          <w:rFonts w:cs="Arial"/>
        </w:rPr>
        <w:t xml:space="preserve"> </w:t>
      </w:r>
      <w:r w:rsidRPr="00633A23">
        <w:t>корабль</w:t>
      </w:r>
      <w:r w:rsidRPr="00633A23">
        <w:rPr>
          <w:rFonts w:cs="Arial"/>
        </w:rPr>
        <w:t>.</w:t>
      </w:r>
    </w:p>
    <w:p w:rsidR="002D3589" w:rsidRPr="00ED1240" w:rsidRDefault="002D3589" w:rsidP="00EB0F88">
      <w:pPr>
        <w:rPr>
          <w:rFonts w:cs="Arial"/>
        </w:rPr>
      </w:pPr>
      <w:r w:rsidRPr="00633A23">
        <w:t>Поздним</w:t>
      </w:r>
      <w:r w:rsidRPr="00633A23">
        <w:rPr>
          <w:rFonts w:cs="Arial"/>
        </w:rPr>
        <w:t xml:space="preserve"> </w:t>
      </w:r>
      <w:r w:rsidRPr="00633A23">
        <w:t>вечером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ужина</w:t>
      </w:r>
      <w:r w:rsidRPr="00633A23">
        <w:rPr>
          <w:rFonts w:cs="Arial"/>
        </w:rPr>
        <w:t xml:space="preserve">, </w:t>
      </w:r>
      <w:r w:rsidRPr="00633A23">
        <w:t>паломники</w:t>
      </w:r>
      <w:r w:rsidRPr="00633A23">
        <w:rPr>
          <w:rFonts w:cs="Arial"/>
        </w:rPr>
        <w:t xml:space="preserve"> </w:t>
      </w:r>
      <w:r w:rsidRPr="00633A23">
        <w:t>были приглашены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молитву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получив</w:t>
      </w:r>
      <w:r w:rsidRPr="00633A23">
        <w:rPr>
          <w:rFonts w:cs="Arial"/>
        </w:rPr>
        <w:t xml:space="preserve"> </w:t>
      </w:r>
      <w:r w:rsidRPr="00633A23">
        <w:t>благословение</w:t>
      </w:r>
      <w:r w:rsidRPr="00633A23">
        <w:rPr>
          <w:rFonts w:cs="Arial"/>
        </w:rPr>
        <w:t xml:space="preserve">, </w:t>
      </w:r>
      <w:r w:rsidRPr="00633A23">
        <w:t>разошлись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ночь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каютам</w:t>
      </w:r>
      <w:r w:rsidRPr="00633A23">
        <w:rPr>
          <w:rFonts w:cs="Arial"/>
        </w:rPr>
        <w:t>.</w:t>
      </w:r>
    </w:p>
    <w:p w:rsidR="003C74D1" w:rsidRPr="00ED1240" w:rsidRDefault="003C74D1" w:rsidP="00EB0F88"/>
    <w:p w:rsidR="002D3589" w:rsidRPr="00633A23" w:rsidRDefault="002D3589" w:rsidP="00EB0F88">
      <w:r w:rsidRPr="003C74D1">
        <w:rPr>
          <w:rFonts w:cs="Arial"/>
          <w:b/>
          <w:i/>
        </w:rPr>
        <w:t xml:space="preserve">16.12.96. </w:t>
      </w:r>
      <w:r w:rsidRPr="003C74D1">
        <w:rPr>
          <w:b/>
          <w:i/>
        </w:rPr>
        <w:t>Понедельник</w:t>
      </w:r>
      <w:r w:rsidRPr="003C74D1">
        <w:rPr>
          <w:rFonts w:cs="Arial"/>
          <w:b/>
          <w:i/>
        </w:rPr>
        <w:t xml:space="preserve">. </w:t>
      </w:r>
      <w:r w:rsidRPr="003C74D1">
        <w:rPr>
          <w:i/>
        </w:rPr>
        <w:t>Босфор</w:t>
      </w:r>
      <w:r w:rsidRPr="003C74D1">
        <w:rPr>
          <w:rFonts w:cs="Arial"/>
          <w:i/>
        </w:rPr>
        <w:t>.</w:t>
      </w:r>
      <w:r w:rsidRPr="00633A23">
        <w:rPr>
          <w:rFonts w:cs="Arial"/>
        </w:rPr>
        <w:t xml:space="preserve"> </w:t>
      </w:r>
      <w:r w:rsidRPr="00633A23">
        <w:t>Утром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разбудили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утренний</w:t>
      </w:r>
      <w:r w:rsidRPr="00633A23">
        <w:rPr>
          <w:rFonts w:cs="Arial"/>
        </w:rPr>
        <w:t xml:space="preserve"> </w:t>
      </w:r>
      <w:r w:rsidRPr="00633A23">
        <w:t>молебен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поло</w:t>
      </w:r>
      <w:r w:rsidRPr="00633A23">
        <w:softHyphen/>
        <w:t>вине</w:t>
      </w:r>
      <w:r w:rsidRPr="00633A23">
        <w:rPr>
          <w:rFonts w:cs="Arial"/>
        </w:rPr>
        <w:t xml:space="preserve"> </w:t>
      </w:r>
      <w:r w:rsidRPr="00633A23">
        <w:t>седьмого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часовне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начал</w:t>
      </w:r>
      <w:r w:rsidRPr="00633A23">
        <w:rPr>
          <w:rFonts w:cs="Arial"/>
        </w:rPr>
        <w:t xml:space="preserve"> </w:t>
      </w:r>
      <w:r w:rsidRPr="00633A23">
        <w:t>читать</w:t>
      </w:r>
      <w:r w:rsidR="003C74D1" w:rsidRPr="003C74D1">
        <w:t xml:space="preserve"> </w:t>
      </w:r>
      <w:r w:rsidRPr="00633A23">
        <w:t>утреннее</w:t>
      </w:r>
      <w:r w:rsidRPr="00633A23">
        <w:rPr>
          <w:rFonts w:cs="Arial"/>
        </w:rPr>
        <w:t xml:space="preserve"> </w:t>
      </w:r>
      <w:r w:rsidRPr="00633A23">
        <w:t>правило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отслужен</w:t>
      </w:r>
      <w:r w:rsidRPr="00633A23">
        <w:rPr>
          <w:rFonts w:cs="Arial"/>
        </w:rPr>
        <w:t xml:space="preserve"> </w:t>
      </w:r>
      <w:r w:rsidRPr="00633A23">
        <w:t>Акафист Иисусу</w:t>
      </w:r>
      <w:r w:rsidRPr="00633A23">
        <w:rPr>
          <w:rFonts w:cs="Arial"/>
        </w:rPr>
        <w:t xml:space="preserve"> </w:t>
      </w:r>
      <w:r w:rsidRPr="00633A23">
        <w:t>Сладчайшему</w:t>
      </w:r>
      <w:r w:rsidRPr="00633A23">
        <w:rPr>
          <w:rFonts w:cs="Arial"/>
        </w:rPr>
        <w:t xml:space="preserve">.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завтрака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выходят</w:t>
      </w:r>
      <w:r w:rsidRPr="00633A23">
        <w:rPr>
          <w:rFonts w:cs="Arial"/>
        </w:rPr>
        <w:t xml:space="preserve"> </w:t>
      </w:r>
      <w:r w:rsidRPr="00633A23">
        <w:t>на палубу</w:t>
      </w:r>
      <w:r w:rsidRPr="00633A23">
        <w:rPr>
          <w:rFonts w:cs="Arial"/>
        </w:rPr>
        <w:t xml:space="preserve">. </w:t>
      </w:r>
      <w:r w:rsidRPr="00633A23">
        <w:t>Погода</w:t>
      </w:r>
      <w:r w:rsidRPr="00633A23">
        <w:rPr>
          <w:rFonts w:cs="Arial"/>
        </w:rPr>
        <w:t xml:space="preserve"> </w:t>
      </w:r>
      <w:r w:rsidRPr="00633A23">
        <w:t>прекрасная</w:t>
      </w:r>
      <w:r w:rsidRPr="00633A23">
        <w:rPr>
          <w:rFonts w:cs="Arial"/>
        </w:rPr>
        <w:t xml:space="preserve">,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корабль</w:t>
      </w:r>
      <w:r w:rsidRPr="00633A23">
        <w:rPr>
          <w:rFonts w:cs="Arial"/>
        </w:rPr>
        <w:t xml:space="preserve"> </w:t>
      </w:r>
      <w:r w:rsidRPr="00633A23">
        <w:t>входит</w:t>
      </w:r>
      <w:r w:rsidRPr="00633A23">
        <w:rPr>
          <w:rFonts w:cs="Arial"/>
        </w:rPr>
        <w:t xml:space="preserve"> </w:t>
      </w:r>
      <w:r w:rsidRPr="00633A23">
        <w:t>в бухту</w:t>
      </w:r>
      <w:r w:rsidRPr="00633A23">
        <w:rPr>
          <w:rFonts w:cs="Arial"/>
        </w:rPr>
        <w:t xml:space="preserve"> </w:t>
      </w:r>
      <w:r w:rsidRPr="00633A23">
        <w:t>Босфора</w:t>
      </w:r>
      <w:r w:rsidRPr="00633A23">
        <w:rPr>
          <w:rFonts w:cs="Arial"/>
        </w:rPr>
        <w:t xml:space="preserve">. </w:t>
      </w:r>
      <w:r w:rsidRPr="00633A23">
        <w:t>Стоим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верхней</w:t>
      </w:r>
      <w:r w:rsidRPr="00633A23">
        <w:rPr>
          <w:rFonts w:cs="Arial"/>
        </w:rPr>
        <w:t xml:space="preserve"> </w:t>
      </w:r>
      <w:r w:rsidRPr="00633A23">
        <w:t>палубе</w:t>
      </w:r>
      <w:r w:rsidRPr="00633A23">
        <w:rPr>
          <w:rFonts w:cs="Arial"/>
        </w:rPr>
        <w:t xml:space="preserve">, </w:t>
      </w:r>
      <w:r w:rsidRPr="00633A23">
        <w:t>мимо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плывают</w:t>
      </w:r>
      <w:r w:rsidRPr="00633A23">
        <w:rPr>
          <w:rFonts w:cs="Arial"/>
        </w:rPr>
        <w:t xml:space="preserve"> </w:t>
      </w:r>
      <w:r w:rsidRPr="00633A23">
        <w:t>кварталы</w:t>
      </w:r>
      <w:r w:rsidRPr="00633A23">
        <w:rPr>
          <w:rFonts w:cs="Arial"/>
        </w:rPr>
        <w:t xml:space="preserve"> </w:t>
      </w:r>
      <w:r w:rsidRPr="00633A23">
        <w:t>Ста</w:t>
      </w:r>
      <w:r w:rsidRPr="00633A23">
        <w:t>м</w:t>
      </w:r>
      <w:r w:rsidRPr="00633A23">
        <w:t>була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древнего</w:t>
      </w:r>
      <w:r w:rsidRPr="00633A23">
        <w:rPr>
          <w:rFonts w:cs="Arial"/>
        </w:rPr>
        <w:t xml:space="preserve"> </w:t>
      </w:r>
      <w:r w:rsidRPr="00633A23">
        <w:t>Царьгра</w:t>
      </w:r>
      <w:r w:rsidRPr="00633A23">
        <w:rPr>
          <w:rFonts w:cs="Arial"/>
        </w:rPr>
        <w:t>-</w:t>
      </w:r>
      <w:r w:rsidRPr="00633A23">
        <w:t>да—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нетерпением</w:t>
      </w:r>
      <w:r w:rsidRPr="00633A23">
        <w:rPr>
          <w:rFonts w:cs="Arial"/>
        </w:rPr>
        <w:t xml:space="preserve"> </w:t>
      </w:r>
      <w:r w:rsidRPr="00633A23">
        <w:t>ожидаем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покажется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тая</w:t>
      </w:r>
      <w:r w:rsidRPr="00633A23">
        <w:rPr>
          <w:rFonts w:cs="Arial"/>
        </w:rPr>
        <w:t xml:space="preserve"> </w:t>
      </w:r>
      <w:r w:rsidRPr="00633A23">
        <w:t>София</w:t>
      </w:r>
      <w:r w:rsidRPr="00633A23">
        <w:rPr>
          <w:rFonts w:cs="Arial"/>
        </w:rPr>
        <w:t xml:space="preserve">.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t>л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, </w:t>
      </w:r>
      <w:r w:rsidRPr="00633A23">
        <w:t>везде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видим</w:t>
      </w:r>
      <w:r w:rsidRPr="00633A23">
        <w:rPr>
          <w:rFonts w:cs="Arial"/>
        </w:rPr>
        <w:t xml:space="preserve"> </w:t>
      </w:r>
      <w:r w:rsidRPr="00633A23">
        <w:t>минареты</w:t>
      </w:r>
      <w:r w:rsidRPr="00633A23">
        <w:rPr>
          <w:rFonts w:cs="Arial"/>
        </w:rPr>
        <w:t xml:space="preserve"> </w:t>
      </w:r>
      <w:r w:rsidRPr="00633A23">
        <w:t>и новые</w:t>
      </w:r>
      <w:r w:rsidRPr="00633A23">
        <w:rPr>
          <w:rFonts w:cs="Arial"/>
        </w:rPr>
        <w:t xml:space="preserve"> </w:t>
      </w:r>
      <w:r w:rsidRPr="00633A23">
        <w:t>игрушечно</w:t>
      </w:r>
      <w:r w:rsidRPr="00633A23">
        <w:rPr>
          <w:rFonts w:cs="Arial"/>
        </w:rPr>
        <w:t>-</w:t>
      </w:r>
      <w:r w:rsidRPr="00633A23">
        <w:t>красивые</w:t>
      </w:r>
      <w:r w:rsidRPr="00633A23">
        <w:rPr>
          <w:rFonts w:cs="Arial"/>
        </w:rPr>
        <w:t xml:space="preserve"> </w:t>
      </w:r>
      <w:r w:rsidRPr="00633A23">
        <w:t>особняки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современный ам</w:t>
      </w:r>
      <w:r w:rsidRPr="00633A23">
        <w:t>е</w:t>
      </w:r>
      <w:r w:rsidRPr="00633A23">
        <w:t>риканский</w:t>
      </w:r>
      <w:r w:rsidRPr="00633A23">
        <w:rPr>
          <w:rFonts w:cs="Arial"/>
        </w:rPr>
        <w:t xml:space="preserve"> </w:t>
      </w:r>
      <w:r w:rsidRPr="00633A23">
        <w:t>лад</w:t>
      </w:r>
      <w:r w:rsidRPr="00633A23">
        <w:rPr>
          <w:rFonts w:cs="Arial"/>
        </w:rPr>
        <w:t xml:space="preserve">,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ульи</w:t>
      </w:r>
      <w:r w:rsidRPr="00633A23">
        <w:rPr>
          <w:rFonts w:cs="Arial"/>
        </w:rPr>
        <w:t xml:space="preserve"> </w:t>
      </w:r>
      <w:r w:rsidRPr="00633A23">
        <w:t>расположены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хол</w:t>
      </w:r>
      <w:r w:rsidRPr="00633A23">
        <w:softHyphen/>
        <w:t>мах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. </w:t>
      </w:r>
      <w:r w:rsidRPr="00633A23">
        <w:t>Проплываем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висячих</w:t>
      </w:r>
      <w:r w:rsidRPr="00633A23">
        <w:rPr>
          <w:rFonts w:cs="Arial"/>
        </w:rPr>
        <w:t xml:space="preserve"> </w:t>
      </w:r>
      <w:r w:rsidRPr="00633A23">
        <w:t>моста</w:t>
      </w:r>
      <w:r w:rsidRPr="00633A23">
        <w:rPr>
          <w:rFonts w:cs="Arial"/>
        </w:rPr>
        <w:t xml:space="preserve">, </w:t>
      </w:r>
      <w:r w:rsidRPr="00633A23">
        <w:t>везде видны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мусульманские</w:t>
      </w:r>
      <w:r w:rsidRPr="00633A23">
        <w:rPr>
          <w:rFonts w:cs="Arial"/>
        </w:rPr>
        <w:t xml:space="preserve"> </w:t>
      </w:r>
      <w:r w:rsidRPr="00633A23">
        <w:t>мечети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слышна</w:t>
      </w:r>
      <w:r w:rsidRPr="00633A23">
        <w:rPr>
          <w:rFonts w:cs="Arial"/>
        </w:rPr>
        <w:t xml:space="preserve"> </w:t>
      </w:r>
      <w:r w:rsidRPr="00633A23">
        <w:t>резкая речь</w:t>
      </w:r>
      <w:r w:rsidRPr="00633A23">
        <w:rPr>
          <w:rFonts w:cs="Arial"/>
        </w:rPr>
        <w:t xml:space="preserve"> </w:t>
      </w:r>
      <w:r w:rsidRPr="00633A23">
        <w:t>муллы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Вот</w:t>
      </w:r>
      <w:r w:rsidRPr="00633A23">
        <w:rPr>
          <w:rFonts w:cs="Arial"/>
        </w:rPr>
        <w:t xml:space="preserve">, </w:t>
      </w:r>
      <w:r w:rsidRPr="00633A23">
        <w:t>наконец</w:t>
      </w:r>
      <w:r w:rsidRPr="00633A23">
        <w:rPr>
          <w:rFonts w:cs="Arial"/>
        </w:rPr>
        <w:t xml:space="preserve">, </w:t>
      </w:r>
      <w:r w:rsidRPr="00633A23">
        <w:t>показалась</w:t>
      </w:r>
      <w:r w:rsidRPr="00633A23">
        <w:rPr>
          <w:rFonts w:cs="Arial"/>
        </w:rPr>
        <w:t xml:space="preserve"> </w:t>
      </w:r>
      <w:r w:rsidRPr="00633A23">
        <w:t>Святая</w:t>
      </w:r>
      <w:r w:rsidRPr="00633A23">
        <w:rPr>
          <w:rFonts w:cs="Arial"/>
        </w:rPr>
        <w:t xml:space="preserve"> </w:t>
      </w:r>
      <w:r w:rsidRPr="00633A23">
        <w:t>София</w:t>
      </w:r>
      <w:r w:rsidRPr="00633A23">
        <w:rPr>
          <w:rFonts w:cs="Arial"/>
        </w:rPr>
        <w:t xml:space="preserve">, </w:t>
      </w:r>
      <w:r w:rsidRPr="00633A23">
        <w:t>окружен</w:t>
      </w:r>
      <w:r w:rsidRPr="00633A23">
        <w:softHyphen/>
        <w:t>ная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плену</w:t>
      </w:r>
      <w:r w:rsidRPr="00633A23">
        <w:rPr>
          <w:rFonts w:cs="Arial"/>
        </w:rPr>
        <w:t xml:space="preserve">, </w:t>
      </w:r>
      <w:r w:rsidRPr="00633A23">
        <w:t>минаретами</w:t>
      </w:r>
      <w:r w:rsidRPr="00633A23">
        <w:rPr>
          <w:rFonts w:cs="Arial"/>
        </w:rPr>
        <w:t xml:space="preserve">. </w:t>
      </w:r>
      <w:r w:rsidRPr="00633A23">
        <w:t>Глядя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, </w:t>
      </w:r>
      <w:r w:rsidRPr="00633A23">
        <w:t>вспоми</w:t>
      </w:r>
      <w:r w:rsidRPr="00633A23">
        <w:softHyphen/>
        <w:t>наются</w:t>
      </w:r>
      <w:r w:rsidRPr="00633A23">
        <w:rPr>
          <w:rFonts w:cs="Arial"/>
        </w:rPr>
        <w:t xml:space="preserve"> </w:t>
      </w:r>
      <w:r w:rsidRPr="00633A23">
        <w:t>пророческие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 </w:t>
      </w:r>
      <w:r w:rsidRPr="00633A23">
        <w:t>Ф</w:t>
      </w:r>
      <w:r w:rsidRPr="00633A23">
        <w:rPr>
          <w:rFonts w:cs="Arial"/>
        </w:rPr>
        <w:t xml:space="preserve">. </w:t>
      </w:r>
      <w:r w:rsidRPr="00633A23">
        <w:t>Достоевского</w:t>
      </w:r>
      <w:r w:rsidRPr="00633A23">
        <w:rPr>
          <w:rFonts w:cs="Arial"/>
        </w:rPr>
        <w:t xml:space="preserve">, </w:t>
      </w:r>
      <w:r w:rsidRPr="00633A23">
        <w:t>обращен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: </w:t>
      </w:r>
      <w:r w:rsidRPr="00633A23">
        <w:t>«Константинополь</w:t>
      </w:r>
      <w:r w:rsidRPr="00633A23">
        <w:rPr>
          <w:rFonts w:cs="Arial"/>
        </w:rPr>
        <w:t xml:space="preserve"> </w:t>
      </w:r>
      <w:r w:rsidRPr="00633A23">
        <w:t>дол</w:t>
      </w:r>
      <w:r w:rsidRPr="00633A23">
        <w:softHyphen/>
        <w:t>жен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>!</w:t>
      </w:r>
      <w:r w:rsidRPr="00633A23">
        <w:t>»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русские</w:t>
      </w:r>
      <w:r w:rsidRPr="00633A23">
        <w:rPr>
          <w:rFonts w:cs="Arial"/>
        </w:rPr>
        <w:t xml:space="preserve"> </w:t>
      </w:r>
      <w:r w:rsidRPr="00633A23">
        <w:t>цари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императоры</w:t>
      </w:r>
      <w:r w:rsidRPr="00633A23">
        <w:rPr>
          <w:rFonts w:cs="Arial"/>
        </w:rPr>
        <w:t xml:space="preserve"> </w:t>
      </w:r>
      <w:r w:rsidRPr="00633A23">
        <w:t>меч</w:t>
      </w:r>
      <w:r w:rsidRPr="00633A23">
        <w:softHyphen/>
        <w:t>тали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, </w:t>
      </w:r>
      <w:r w:rsidRPr="00633A23">
        <w:t>нач</w:t>
      </w:r>
      <w:r w:rsidRPr="00633A23">
        <w:t>и</w:t>
      </w:r>
      <w:r w:rsidRPr="00633A23">
        <w:t>ная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царя</w:t>
      </w:r>
      <w:r w:rsidRPr="00633A23">
        <w:rPr>
          <w:rFonts w:cs="Arial"/>
        </w:rPr>
        <w:t xml:space="preserve"> </w:t>
      </w:r>
      <w:r w:rsidRPr="00633A23">
        <w:t>Алексея</w:t>
      </w:r>
      <w:r w:rsidRPr="00633A23">
        <w:rPr>
          <w:rFonts w:cs="Arial"/>
        </w:rPr>
        <w:t xml:space="preserve"> </w:t>
      </w:r>
      <w:r w:rsidRPr="00633A23">
        <w:t>Михайловича</w:t>
      </w:r>
      <w:r w:rsidRPr="00633A23">
        <w:rPr>
          <w:rFonts w:cs="Arial"/>
        </w:rPr>
        <w:t xml:space="preserve">, </w:t>
      </w:r>
      <w:r w:rsidRPr="00633A23">
        <w:t>давшего</w:t>
      </w:r>
      <w:r w:rsidRPr="00633A23">
        <w:rPr>
          <w:rFonts w:cs="Arial"/>
        </w:rPr>
        <w:t xml:space="preserve"> </w:t>
      </w:r>
      <w:r w:rsidRPr="00633A23">
        <w:t>слово</w:t>
      </w:r>
      <w:r w:rsidRPr="00633A23">
        <w:rPr>
          <w:rFonts w:cs="Arial"/>
        </w:rPr>
        <w:t xml:space="preserve"> </w:t>
      </w:r>
      <w:r w:rsidRPr="00633A23">
        <w:t>грекам</w:t>
      </w:r>
      <w:r w:rsidRPr="00633A23">
        <w:rPr>
          <w:rFonts w:cs="Arial"/>
        </w:rPr>
        <w:t xml:space="preserve"> </w:t>
      </w:r>
      <w:r w:rsidRPr="00633A23">
        <w:t>освободить</w:t>
      </w:r>
      <w:r w:rsidRPr="00633A23">
        <w:rPr>
          <w:rFonts w:cs="Arial"/>
        </w:rPr>
        <w:t xml:space="preserve"> </w:t>
      </w:r>
      <w:r w:rsidRPr="00633A23">
        <w:t>Константинополь</w:t>
      </w:r>
      <w:r w:rsidRPr="00633A23">
        <w:rPr>
          <w:rFonts w:cs="Arial"/>
        </w:rPr>
        <w:t xml:space="preserve">, </w:t>
      </w:r>
      <w:r w:rsidRPr="00633A23">
        <w:t>и ко</w:t>
      </w:r>
      <w:r w:rsidRPr="00633A23">
        <w:t>н</w:t>
      </w:r>
      <w:r w:rsidRPr="00633A23">
        <w:t>чая</w:t>
      </w:r>
      <w:r w:rsidRPr="00633A23">
        <w:rPr>
          <w:rFonts w:cs="Arial"/>
        </w:rPr>
        <w:t xml:space="preserve"> </w:t>
      </w:r>
      <w:r w:rsidRPr="00633A23">
        <w:t>императором</w:t>
      </w:r>
      <w:r w:rsidRPr="00633A23">
        <w:rPr>
          <w:rFonts w:cs="Arial"/>
        </w:rPr>
        <w:t xml:space="preserve"> </w:t>
      </w:r>
      <w:r w:rsidRPr="00633A23">
        <w:t>Николаем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, </w:t>
      </w:r>
      <w:r w:rsidRPr="00633A23">
        <w:t>казалось</w:t>
      </w:r>
      <w:r w:rsidRPr="00633A23">
        <w:rPr>
          <w:rFonts w:cs="Arial"/>
        </w:rPr>
        <w:t xml:space="preserve">, </w:t>
      </w:r>
      <w:r w:rsidRPr="00633A23">
        <w:t>что эта</w:t>
      </w:r>
      <w:r w:rsidRPr="00633A23">
        <w:rPr>
          <w:rFonts w:cs="Arial"/>
        </w:rPr>
        <w:t xml:space="preserve"> </w:t>
      </w:r>
      <w:r w:rsidRPr="00633A23">
        <w:t>цель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>-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достигнута</w:t>
      </w:r>
      <w:r w:rsidRPr="00633A23">
        <w:rPr>
          <w:rFonts w:cs="Arial"/>
        </w:rPr>
        <w:t xml:space="preserve">. </w:t>
      </w:r>
      <w:r w:rsidRPr="00633A23">
        <w:t>Русско</w:t>
      </w:r>
      <w:r w:rsidRPr="00633A23">
        <w:rPr>
          <w:rFonts w:cs="Arial"/>
        </w:rPr>
        <w:t>-</w:t>
      </w:r>
      <w:r w:rsidRPr="00633A23">
        <w:t>турецкие войны</w:t>
      </w:r>
      <w:r w:rsidRPr="00633A23">
        <w:rPr>
          <w:rFonts w:cs="Arial"/>
        </w:rPr>
        <w:t xml:space="preserve"> </w:t>
      </w:r>
      <w:r w:rsidRPr="00633A23">
        <w:t>постепенно</w:t>
      </w:r>
      <w:r w:rsidRPr="00633A23">
        <w:rPr>
          <w:rFonts w:cs="Arial"/>
        </w:rPr>
        <w:t xml:space="preserve"> </w:t>
      </w:r>
      <w:r w:rsidRPr="00633A23">
        <w:t>привели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полному</w:t>
      </w:r>
      <w:r w:rsidRPr="00633A23">
        <w:rPr>
          <w:rFonts w:cs="Arial"/>
        </w:rPr>
        <w:t xml:space="preserve"> </w:t>
      </w:r>
      <w:r w:rsidRPr="00633A23">
        <w:t>освобождению братьев</w:t>
      </w:r>
      <w:r w:rsidRPr="00633A23">
        <w:rPr>
          <w:rFonts w:cs="Arial"/>
        </w:rPr>
        <w:t>-</w:t>
      </w:r>
      <w:r w:rsidRPr="00633A23">
        <w:t>славян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православных</w:t>
      </w:r>
      <w:r w:rsidRPr="00633A23">
        <w:rPr>
          <w:rFonts w:cs="Arial"/>
        </w:rPr>
        <w:t xml:space="preserve"> </w:t>
      </w:r>
      <w:r w:rsidRPr="00633A23">
        <w:t>греков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главной</w:t>
      </w:r>
      <w:r w:rsidRPr="00633A23">
        <w:rPr>
          <w:rFonts w:cs="Arial"/>
        </w:rPr>
        <w:t xml:space="preserve"> </w:t>
      </w:r>
      <w:r w:rsidRPr="00633A23">
        <w:t>их целью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, </w:t>
      </w:r>
      <w:r w:rsidRPr="00633A23">
        <w:t>конечно</w:t>
      </w:r>
      <w:r w:rsidRPr="00633A23">
        <w:rPr>
          <w:rFonts w:cs="Arial"/>
        </w:rPr>
        <w:t xml:space="preserve">, </w:t>
      </w:r>
      <w:r w:rsidRPr="00633A23">
        <w:t>возвращение</w:t>
      </w:r>
      <w:r w:rsidRPr="00633A23">
        <w:rPr>
          <w:rFonts w:cs="Arial"/>
        </w:rPr>
        <w:t xml:space="preserve"> </w:t>
      </w:r>
      <w:r w:rsidRPr="00633A23">
        <w:t>Константинополя из</w:t>
      </w:r>
      <w:r w:rsidRPr="00633A23">
        <w:rPr>
          <w:rFonts w:cs="Arial"/>
        </w:rPr>
        <w:t xml:space="preserve"> </w:t>
      </w:r>
      <w:r w:rsidRPr="00633A23">
        <w:t>мусульманского</w:t>
      </w:r>
      <w:r w:rsidRPr="00633A23">
        <w:rPr>
          <w:rFonts w:cs="Arial"/>
        </w:rPr>
        <w:t xml:space="preserve"> </w:t>
      </w:r>
      <w:r w:rsidRPr="00633A23">
        <w:t>плена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видели</w:t>
      </w:r>
      <w:r w:rsidRPr="00633A23">
        <w:rPr>
          <w:rFonts w:cs="Arial"/>
        </w:rPr>
        <w:t xml:space="preserve"> </w:t>
      </w:r>
      <w:r w:rsidRPr="00633A23">
        <w:t>историческое призвание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 </w:t>
      </w:r>
      <w:r w:rsidRPr="00633A23">
        <w:t>почти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выдающиеся</w:t>
      </w:r>
      <w:r w:rsidRPr="00633A23">
        <w:rPr>
          <w:rFonts w:cs="Arial"/>
        </w:rPr>
        <w:t xml:space="preserve"> </w:t>
      </w:r>
      <w:r w:rsidRPr="00633A23">
        <w:t>русские мыслит</w:t>
      </w:r>
      <w:r w:rsidRPr="00633A23">
        <w:t>е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писатели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XIX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: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Хомяков</w:t>
      </w:r>
      <w:r w:rsidRPr="00633A23">
        <w:rPr>
          <w:rFonts w:cs="Arial"/>
        </w:rPr>
        <w:t xml:space="preserve">, </w:t>
      </w:r>
      <w:r w:rsidRPr="00633A23">
        <w:t>Ф</w:t>
      </w:r>
      <w:r w:rsidRPr="00633A23">
        <w:rPr>
          <w:rFonts w:cs="Arial"/>
        </w:rPr>
        <w:t xml:space="preserve">. </w:t>
      </w:r>
      <w:r w:rsidRPr="00633A23">
        <w:t>Дос</w:t>
      </w:r>
      <w:r w:rsidRPr="00633A23">
        <w:softHyphen/>
        <w:t>тоевский</w:t>
      </w:r>
      <w:r w:rsidRPr="00633A23">
        <w:rPr>
          <w:rFonts w:cs="Arial"/>
        </w:rPr>
        <w:t xml:space="preserve">, </w:t>
      </w:r>
      <w:r w:rsidRPr="00633A23">
        <w:t>Н</w:t>
      </w:r>
      <w:r w:rsidRPr="00633A23">
        <w:rPr>
          <w:rFonts w:cs="Arial"/>
        </w:rPr>
        <w:t xml:space="preserve">. </w:t>
      </w:r>
      <w:r w:rsidRPr="00633A23">
        <w:t>Данилевский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. </w:t>
      </w:r>
      <w:r w:rsidRPr="00633A23">
        <w:t>Леонтьев</w:t>
      </w:r>
      <w:r w:rsidRPr="00633A23">
        <w:rPr>
          <w:rFonts w:cs="Arial"/>
        </w:rPr>
        <w:t xml:space="preserve">. </w:t>
      </w:r>
      <w:r w:rsidRPr="00633A23">
        <w:t>Тайнозр</w:t>
      </w:r>
      <w:r w:rsidRPr="00633A23">
        <w:t>и</w:t>
      </w:r>
      <w:r w:rsidRPr="00633A23">
        <w:t>тели судеб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, </w:t>
      </w:r>
      <w:r w:rsidRPr="00633A23">
        <w:t>начиная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Серафима</w:t>
      </w:r>
      <w:r w:rsidRPr="00633A23">
        <w:rPr>
          <w:rFonts w:cs="Arial"/>
        </w:rPr>
        <w:t xml:space="preserve"> </w:t>
      </w:r>
      <w:r w:rsidRPr="00633A23">
        <w:t>Саровского</w:t>
      </w:r>
      <w:r w:rsidRPr="00633A23">
        <w:rPr>
          <w:rFonts w:cs="Arial"/>
        </w:rPr>
        <w:t xml:space="preserve"> </w:t>
      </w:r>
      <w:r w:rsidRPr="00633A23">
        <w:t>и монаха</w:t>
      </w:r>
      <w:r w:rsidRPr="00633A23">
        <w:rPr>
          <w:rFonts w:cs="Arial"/>
        </w:rPr>
        <w:t xml:space="preserve"> </w:t>
      </w:r>
      <w:r w:rsidRPr="00633A23">
        <w:t>Авеля</w:t>
      </w:r>
      <w:r w:rsidRPr="00633A23">
        <w:rPr>
          <w:rFonts w:cs="Arial"/>
        </w:rPr>
        <w:t xml:space="preserve"> </w:t>
      </w:r>
      <w:r w:rsidRPr="00633A23">
        <w:t>Вещего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старца</w:t>
      </w:r>
      <w:r w:rsidRPr="00633A23">
        <w:rPr>
          <w:rFonts w:cs="Arial"/>
        </w:rPr>
        <w:t xml:space="preserve"> </w:t>
      </w:r>
      <w:r w:rsidRPr="00633A23">
        <w:t>Па</w:t>
      </w:r>
      <w:r w:rsidRPr="00633A23">
        <w:t>и</w:t>
      </w:r>
      <w:r w:rsidRPr="00633A23">
        <w:t>сия</w:t>
      </w:r>
      <w:r w:rsidRPr="00633A23">
        <w:rPr>
          <w:rFonts w:cs="Arial"/>
        </w:rPr>
        <w:t xml:space="preserve"> </w:t>
      </w:r>
      <w:r w:rsidRPr="00633A23">
        <w:t>Святогорца предсказывали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Россия</w:t>
      </w:r>
      <w:r w:rsidRPr="00633A23">
        <w:rPr>
          <w:rFonts w:cs="Arial"/>
        </w:rPr>
        <w:t xml:space="preserve"> </w:t>
      </w:r>
      <w:r w:rsidRPr="00633A23">
        <w:t>станет</w:t>
      </w:r>
      <w:r w:rsidRPr="00633A23">
        <w:rPr>
          <w:rFonts w:cs="Arial"/>
        </w:rPr>
        <w:t xml:space="preserve"> </w:t>
      </w:r>
      <w:r w:rsidRPr="00633A23">
        <w:t>Освободительни</w:t>
      </w:r>
      <w:r w:rsidRPr="00633A23">
        <w:softHyphen/>
        <w:t>цей</w:t>
      </w:r>
      <w:r w:rsidRPr="00633A23">
        <w:rPr>
          <w:rFonts w:cs="Arial"/>
        </w:rPr>
        <w:t xml:space="preserve"> </w:t>
      </w:r>
      <w:r w:rsidRPr="00633A23">
        <w:t>Константинополя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христианского</w:t>
      </w:r>
      <w:r w:rsidRPr="00633A23">
        <w:rPr>
          <w:rFonts w:cs="Arial"/>
        </w:rPr>
        <w:t xml:space="preserve"> </w:t>
      </w:r>
      <w:r w:rsidRPr="00633A23">
        <w:t>Востока</w:t>
      </w:r>
      <w:r w:rsidRPr="00633A23">
        <w:rPr>
          <w:rFonts w:cs="Arial"/>
        </w:rPr>
        <w:t xml:space="preserve">. </w:t>
      </w:r>
      <w:r w:rsidRPr="00633A23">
        <w:t>Пишу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строки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корабль</w:t>
      </w:r>
      <w:r w:rsidRPr="00633A23">
        <w:rPr>
          <w:rFonts w:cs="Arial"/>
        </w:rPr>
        <w:t xml:space="preserve"> </w:t>
      </w:r>
      <w:r w:rsidRPr="00633A23">
        <w:t>стоит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якоре</w:t>
      </w:r>
      <w:r w:rsidRPr="00633A23">
        <w:rPr>
          <w:rFonts w:cs="Arial"/>
        </w:rPr>
        <w:t xml:space="preserve"> </w:t>
      </w:r>
      <w:r w:rsidRPr="00633A23">
        <w:t>в бухте</w:t>
      </w:r>
      <w:r w:rsidRPr="00633A23">
        <w:rPr>
          <w:rFonts w:cs="Arial"/>
        </w:rPr>
        <w:t xml:space="preserve"> </w:t>
      </w:r>
      <w:r w:rsidRPr="00633A23">
        <w:t>Золотого</w:t>
      </w:r>
      <w:r w:rsidRPr="00633A23">
        <w:rPr>
          <w:rFonts w:cs="Arial"/>
        </w:rPr>
        <w:t xml:space="preserve"> </w:t>
      </w:r>
      <w:r w:rsidRPr="00633A23">
        <w:t>Рога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вспоминаю</w:t>
      </w:r>
      <w:r w:rsidRPr="00633A23">
        <w:rPr>
          <w:rFonts w:cs="Arial"/>
        </w:rPr>
        <w:t xml:space="preserve"> </w:t>
      </w:r>
      <w:r w:rsidRPr="00633A23">
        <w:t>пророческие</w:t>
      </w:r>
      <w:r w:rsidRPr="00633A23">
        <w:rPr>
          <w:rFonts w:cs="Arial"/>
        </w:rPr>
        <w:t xml:space="preserve"> </w:t>
      </w:r>
      <w:r w:rsidRPr="00633A23">
        <w:t>стихи Ф</w:t>
      </w:r>
      <w:r w:rsidRPr="00633A23">
        <w:rPr>
          <w:rFonts w:cs="Arial"/>
        </w:rPr>
        <w:t xml:space="preserve">. </w:t>
      </w:r>
      <w:r w:rsidRPr="00633A23">
        <w:t>Тютчева</w:t>
      </w:r>
      <w:r w:rsidRPr="00633A23">
        <w:rPr>
          <w:rFonts w:cs="Arial"/>
        </w:rPr>
        <w:t>:</w:t>
      </w:r>
    </w:p>
    <w:p w:rsidR="002D3589" w:rsidRPr="003C74D1" w:rsidRDefault="002D3589" w:rsidP="003C74D1">
      <w:pPr>
        <w:ind w:left="3119" w:firstLine="0"/>
        <w:rPr>
          <w:i/>
        </w:rPr>
      </w:pPr>
      <w:r w:rsidRPr="003C74D1">
        <w:rPr>
          <w:i/>
        </w:rPr>
        <w:lastRenderedPageBreak/>
        <w:t>То</w:t>
      </w:r>
      <w:r w:rsidRPr="003C74D1">
        <w:rPr>
          <w:rFonts w:cs="Arial"/>
          <w:i/>
        </w:rPr>
        <w:t xml:space="preserve">, </w:t>
      </w:r>
      <w:r w:rsidRPr="003C74D1">
        <w:rPr>
          <w:i/>
        </w:rPr>
        <w:t>что</w:t>
      </w:r>
      <w:r w:rsidRPr="003C74D1">
        <w:rPr>
          <w:rFonts w:cs="Arial"/>
          <w:i/>
        </w:rPr>
        <w:t xml:space="preserve"> </w:t>
      </w:r>
      <w:r w:rsidRPr="003C74D1">
        <w:rPr>
          <w:i/>
        </w:rPr>
        <w:t>обещано</w:t>
      </w:r>
      <w:r w:rsidRPr="003C74D1">
        <w:rPr>
          <w:rFonts w:cs="Arial"/>
          <w:i/>
        </w:rPr>
        <w:t xml:space="preserve"> </w:t>
      </w:r>
      <w:r w:rsidRPr="003C74D1">
        <w:rPr>
          <w:i/>
        </w:rPr>
        <w:t xml:space="preserve">судьбами </w:t>
      </w:r>
      <w:r w:rsidR="003C74D1" w:rsidRPr="003C74D1">
        <w:rPr>
          <w:i/>
        </w:rPr>
        <w:br/>
      </w:r>
      <w:r w:rsidRPr="003C74D1">
        <w:rPr>
          <w:i/>
        </w:rPr>
        <w:t>Уж</w:t>
      </w:r>
      <w:r w:rsidRPr="003C74D1">
        <w:rPr>
          <w:rFonts w:cs="Arial"/>
          <w:i/>
        </w:rPr>
        <w:t xml:space="preserve"> </w:t>
      </w:r>
      <w:r w:rsidRPr="003C74D1">
        <w:rPr>
          <w:i/>
        </w:rPr>
        <w:t>в</w:t>
      </w:r>
      <w:r w:rsidRPr="003C74D1">
        <w:rPr>
          <w:rFonts w:cs="Arial"/>
          <w:i/>
        </w:rPr>
        <w:t xml:space="preserve"> </w:t>
      </w:r>
      <w:r w:rsidRPr="003C74D1">
        <w:rPr>
          <w:i/>
        </w:rPr>
        <w:t>колыбели</w:t>
      </w:r>
      <w:r w:rsidRPr="003C74D1">
        <w:rPr>
          <w:rFonts w:cs="Arial"/>
          <w:i/>
        </w:rPr>
        <w:t xml:space="preserve"> </w:t>
      </w:r>
      <w:r w:rsidRPr="003C74D1">
        <w:rPr>
          <w:i/>
        </w:rPr>
        <w:t>было</w:t>
      </w:r>
      <w:r w:rsidRPr="003C74D1">
        <w:rPr>
          <w:rFonts w:cs="Arial"/>
          <w:i/>
        </w:rPr>
        <w:t xml:space="preserve"> </w:t>
      </w:r>
      <w:r w:rsidRPr="003C74D1">
        <w:rPr>
          <w:i/>
        </w:rPr>
        <w:t>ей</w:t>
      </w:r>
      <w:r w:rsidRPr="003C74D1">
        <w:rPr>
          <w:rFonts w:cs="Arial"/>
          <w:i/>
        </w:rPr>
        <w:t xml:space="preserve">, </w:t>
      </w:r>
      <w:r w:rsidR="003C74D1" w:rsidRPr="003C74D1">
        <w:rPr>
          <w:rFonts w:cs="Arial"/>
          <w:i/>
        </w:rPr>
        <w:br/>
      </w:r>
      <w:r w:rsidRPr="003C74D1">
        <w:rPr>
          <w:i/>
        </w:rPr>
        <w:t>Что</w:t>
      </w:r>
      <w:r w:rsidRPr="003C74D1">
        <w:rPr>
          <w:rFonts w:cs="Arial"/>
          <w:i/>
        </w:rPr>
        <w:t xml:space="preserve"> </w:t>
      </w:r>
      <w:r w:rsidRPr="003C74D1">
        <w:rPr>
          <w:i/>
        </w:rPr>
        <w:t>ей</w:t>
      </w:r>
      <w:r w:rsidRPr="003C74D1">
        <w:rPr>
          <w:rFonts w:cs="Arial"/>
          <w:i/>
        </w:rPr>
        <w:t xml:space="preserve"> </w:t>
      </w:r>
      <w:r w:rsidRPr="003C74D1">
        <w:rPr>
          <w:i/>
        </w:rPr>
        <w:t>завещано</w:t>
      </w:r>
      <w:r w:rsidRPr="003C74D1">
        <w:rPr>
          <w:rFonts w:cs="Arial"/>
          <w:i/>
        </w:rPr>
        <w:t xml:space="preserve"> </w:t>
      </w:r>
      <w:r w:rsidRPr="003C74D1">
        <w:rPr>
          <w:i/>
        </w:rPr>
        <w:t xml:space="preserve">веками </w:t>
      </w:r>
      <w:r w:rsidR="003C74D1" w:rsidRPr="003C74D1">
        <w:rPr>
          <w:i/>
        </w:rPr>
        <w:br/>
      </w:r>
      <w:r w:rsidRPr="003C74D1">
        <w:rPr>
          <w:i/>
        </w:rPr>
        <w:t>И</w:t>
      </w:r>
      <w:r w:rsidRPr="003C74D1">
        <w:rPr>
          <w:rFonts w:cs="Arial"/>
          <w:i/>
        </w:rPr>
        <w:t xml:space="preserve"> </w:t>
      </w:r>
      <w:r w:rsidRPr="003C74D1">
        <w:rPr>
          <w:i/>
        </w:rPr>
        <w:t>верой</w:t>
      </w:r>
      <w:r w:rsidRPr="003C74D1">
        <w:rPr>
          <w:rFonts w:cs="Arial"/>
          <w:i/>
        </w:rPr>
        <w:t xml:space="preserve"> </w:t>
      </w:r>
      <w:r w:rsidRPr="003C74D1">
        <w:rPr>
          <w:i/>
        </w:rPr>
        <w:t>всех</w:t>
      </w:r>
      <w:r w:rsidRPr="003C74D1">
        <w:rPr>
          <w:rFonts w:cs="Arial"/>
          <w:i/>
        </w:rPr>
        <w:t xml:space="preserve"> </w:t>
      </w:r>
      <w:r w:rsidRPr="003C74D1">
        <w:rPr>
          <w:i/>
        </w:rPr>
        <w:t>ее</w:t>
      </w:r>
      <w:r w:rsidRPr="003C74D1">
        <w:rPr>
          <w:rFonts w:cs="Arial"/>
          <w:i/>
        </w:rPr>
        <w:t xml:space="preserve"> </w:t>
      </w:r>
      <w:r w:rsidRPr="003C74D1">
        <w:rPr>
          <w:i/>
        </w:rPr>
        <w:t>царей</w:t>
      </w:r>
      <w:r w:rsidRPr="003C74D1">
        <w:rPr>
          <w:rFonts w:cs="Arial"/>
          <w:i/>
        </w:rPr>
        <w:t xml:space="preserve">, </w:t>
      </w:r>
      <w:r w:rsidRPr="003C74D1">
        <w:rPr>
          <w:i/>
        </w:rPr>
        <w:t>—</w:t>
      </w:r>
    </w:p>
    <w:p w:rsidR="003C74D1" w:rsidRPr="003C74D1" w:rsidRDefault="003C74D1" w:rsidP="003C74D1">
      <w:pPr>
        <w:ind w:left="3119" w:firstLine="0"/>
        <w:rPr>
          <w:i/>
        </w:rPr>
      </w:pPr>
    </w:p>
    <w:p w:rsidR="003C74D1" w:rsidRPr="003C74D1" w:rsidRDefault="003C74D1" w:rsidP="003C74D1">
      <w:pPr>
        <w:ind w:left="3119" w:firstLine="0"/>
        <w:rPr>
          <w:i/>
          <w:szCs w:val="18"/>
        </w:rPr>
      </w:pPr>
      <w:r w:rsidRPr="003C74D1">
        <w:rPr>
          <w:i/>
          <w:szCs w:val="18"/>
        </w:rPr>
        <w:t>Т</w:t>
      </w:r>
      <w:r w:rsidR="002D3589" w:rsidRPr="003C74D1">
        <w:rPr>
          <w:i/>
          <w:szCs w:val="18"/>
        </w:rPr>
        <w:t>о</w:t>
      </w:r>
      <w:r w:rsidR="002D3589" w:rsidRPr="003C74D1">
        <w:rPr>
          <w:rFonts w:cs="Arial"/>
          <w:i/>
          <w:szCs w:val="18"/>
        </w:rPr>
        <w:t xml:space="preserve">, </w:t>
      </w:r>
      <w:r w:rsidR="002D3589" w:rsidRPr="003C74D1">
        <w:rPr>
          <w:i/>
          <w:szCs w:val="18"/>
        </w:rPr>
        <w:t>что</w:t>
      </w:r>
      <w:r w:rsidR="002D3589" w:rsidRPr="003C74D1">
        <w:rPr>
          <w:rFonts w:cs="Arial"/>
          <w:i/>
          <w:szCs w:val="18"/>
        </w:rPr>
        <w:t xml:space="preserve"> </w:t>
      </w:r>
      <w:r w:rsidR="002D3589" w:rsidRPr="003C74D1">
        <w:rPr>
          <w:i/>
          <w:szCs w:val="18"/>
        </w:rPr>
        <w:t>Олеговы</w:t>
      </w:r>
      <w:r w:rsidR="002D3589" w:rsidRPr="003C74D1">
        <w:rPr>
          <w:rFonts w:cs="Arial"/>
          <w:i/>
          <w:szCs w:val="18"/>
        </w:rPr>
        <w:t xml:space="preserve"> </w:t>
      </w:r>
      <w:r w:rsidR="002D3589" w:rsidRPr="003C74D1">
        <w:rPr>
          <w:i/>
          <w:szCs w:val="18"/>
        </w:rPr>
        <w:t xml:space="preserve">дружины </w:t>
      </w:r>
      <w:r w:rsidRPr="003C74D1">
        <w:rPr>
          <w:i/>
          <w:szCs w:val="18"/>
        </w:rPr>
        <w:br/>
      </w:r>
      <w:r w:rsidR="002D3589" w:rsidRPr="003C74D1">
        <w:rPr>
          <w:i/>
          <w:szCs w:val="18"/>
        </w:rPr>
        <w:t>Ходили</w:t>
      </w:r>
      <w:r w:rsidR="002D3589" w:rsidRPr="003C74D1">
        <w:rPr>
          <w:rFonts w:cs="Arial"/>
          <w:i/>
          <w:szCs w:val="18"/>
        </w:rPr>
        <w:t xml:space="preserve"> </w:t>
      </w:r>
      <w:r w:rsidR="002D3589" w:rsidRPr="003C74D1">
        <w:rPr>
          <w:i/>
          <w:szCs w:val="18"/>
        </w:rPr>
        <w:t>добывать</w:t>
      </w:r>
      <w:r w:rsidR="002D3589" w:rsidRPr="003C74D1">
        <w:rPr>
          <w:rFonts w:cs="Arial"/>
          <w:i/>
          <w:szCs w:val="18"/>
        </w:rPr>
        <w:t xml:space="preserve"> </w:t>
      </w:r>
      <w:r w:rsidR="002D3589" w:rsidRPr="003C74D1">
        <w:rPr>
          <w:i/>
          <w:szCs w:val="18"/>
        </w:rPr>
        <w:t>мечом</w:t>
      </w:r>
      <w:r w:rsidR="002D3589" w:rsidRPr="003C74D1">
        <w:rPr>
          <w:rFonts w:cs="Arial"/>
          <w:i/>
          <w:szCs w:val="18"/>
        </w:rPr>
        <w:t xml:space="preserve">, </w:t>
      </w:r>
      <w:r w:rsidRPr="003C74D1">
        <w:rPr>
          <w:rFonts w:cs="Arial"/>
          <w:i/>
          <w:szCs w:val="18"/>
        </w:rPr>
        <w:br/>
      </w:r>
      <w:r w:rsidR="002D3589" w:rsidRPr="003C74D1">
        <w:rPr>
          <w:i/>
          <w:szCs w:val="18"/>
        </w:rPr>
        <w:t>То</w:t>
      </w:r>
      <w:r w:rsidR="002D3589" w:rsidRPr="003C74D1">
        <w:rPr>
          <w:rFonts w:cs="Arial"/>
          <w:i/>
          <w:szCs w:val="18"/>
        </w:rPr>
        <w:t xml:space="preserve">, </w:t>
      </w:r>
      <w:r w:rsidR="002D3589" w:rsidRPr="003C74D1">
        <w:rPr>
          <w:i/>
          <w:szCs w:val="18"/>
        </w:rPr>
        <w:t>что</w:t>
      </w:r>
      <w:r w:rsidR="002D3589" w:rsidRPr="003C74D1">
        <w:rPr>
          <w:rFonts w:cs="Arial"/>
          <w:i/>
          <w:szCs w:val="18"/>
        </w:rPr>
        <w:t xml:space="preserve"> </w:t>
      </w:r>
      <w:r w:rsidR="002D3589" w:rsidRPr="003C74D1">
        <w:rPr>
          <w:i/>
          <w:szCs w:val="18"/>
        </w:rPr>
        <w:t>орел</w:t>
      </w:r>
      <w:r w:rsidR="002D3589" w:rsidRPr="003C74D1">
        <w:rPr>
          <w:rFonts w:cs="Arial"/>
          <w:i/>
          <w:szCs w:val="18"/>
        </w:rPr>
        <w:t xml:space="preserve"> </w:t>
      </w:r>
      <w:r w:rsidR="002D3589" w:rsidRPr="003C74D1">
        <w:rPr>
          <w:i/>
          <w:szCs w:val="18"/>
        </w:rPr>
        <w:t xml:space="preserve">Екатерины </w:t>
      </w:r>
      <w:r w:rsidRPr="003C74D1">
        <w:rPr>
          <w:i/>
          <w:szCs w:val="18"/>
        </w:rPr>
        <w:br/>
      </w:r>
      <w:r w:rsidR="002D3589" w:rsidRPr="003C74D1">
        <w:rPr>
          <w:i/>
          <w:szCs w:val="18"/>
        </w:rPr>
        <w:t>Уж</w:t>
      </w:r>
      <w:r w:rsidR="002D3589" w:rsidRPr="003C74D1">
        <w:rPr>
          <w:rFonts w:cs="Arial"/>
          <w:i/>
          <w:szCs w:val="18"/>
        </w:rPr>
        <w:t xml:space="preserve"> </w:t>
      </w:r>
      <w:r w:rsidR="002D3589" w:rsidRPr="003C74D1">
        <w:rPr>
          <w:i/>
          <w:szCs w:val="18"/>
        </w:rPr>
        <w:t>прикрывал</w:t>
      </w:r>
      <w:r w:rsidR="002D3589" w:rsidRPr="003C74D1">
        <w:rPr>
          <w:rFonts w:cs="Arial"/>
          <w:i/>
          <w:szCs w:val="18"/>
        </w:rPr>
        <w:t xml:space="preserve"> </w:t>
      </w:r>
      <w:r w:rsidR="002D3589" w:rsidRPr="003C74D1">
        <w:rPr>
          <w:i/>
          <w:szCs w:val="18"/>
        </w:rPr>
        <w:t>своим</w:t>
      </w:r>
      <w:r w:rsidR="002D3589" w:rsidRPr="003C74D1">
        <w:rPr>
          <w:rFonts w:cs="Arial"/>
          <w:i/>
          <w:szCs w:val="18"/>
        </w:rPr>
        <w:t xml:space="preserve"> </w:t>
      </w:r>
      <w:r w:rsidR="002D3589" w:rsidRPr="003C74D1">
        <w:rPr>
          <w:i/>
          <w:szCs w:val="18"/>
        </w:rPr>
        <w:t>крылом</w:t>
      </w:r>
      <w:r w:rsidR="002D3589" w:rsidRPr="003C74D1">
        <w:rPr>
          <w:rFonts w:cs="Arial"/>
          <w:i/>
          <w:szCs w:val="18"/>
        </w:rPr>
        <w:t xml:space="preserve">, </w:t>
      </w:r>
      <w:r w:rsidR="002D3589" w:rsidRPr="003C74D1">
        <w:rPr>
          <w:i/>
          <w:szCs w:val="18"/>
        </w:rPr>
        <w:t>—</w:t>
      </w:r>
      <w:r w:rsidRPr="003C74D1">
        <w:rPr>
          <w:i/>
          <w:szCs w:val="18"/>
        </w:rPr>
        <w:t xml:space="preserve"> </w:t>
      </w:r>
    </w:p>
    <w:p w:rsidR="003C74D1" w:rsidRPr="003C74D1" w:rsidRDefault="003C74D1" w:rsidP="003C74D1">
      <w:pPr>
        <w:ind w:left="3119" w:firstLine="0"/>
        <w:rPr>
          <w:i/>
          <w:szCs w:val="18"/>
        </w:rPr>
      </w:pPr>
    </w:p>
    <w:p w:rsidR="002D3589" w:rsidRPr="003C74D1" w:rsidRDefault="002D3589" w:rsidP="003C74D1">
      <w:pPr>
        <w:ind w:left="3119" w:firstLine="0"/>
        <w:rPr>
          <w:rFonts w:cs="Arial"/>
          <w:i/>
          <w:szCs w:val="18"/>
        </w:rPr>
      </w:pPr>
      <w:r w:rsidRPr="003C74D1">
        <w:rPr>
          <w:i/>
          <w:szCs w:val="18"/>
        </w:rPr>
        <w:t>Венца</w:t>
      </w:r>
      <w:r w:rsidRPr="003C74D1">
        <w:rPr>
          <w:rFonts w:cs="Arial"/>
          <w:i/>
          <w:szCs w:val="18"/>
        </w:rPr>
        <w:t xml:space="preserve"> </w:t>
      </w:r>
      <w:r w:rsidRPr="003C74D1">
        <w:rPr>
          <w:i/>
          <w:szCs w:val="18"/>
        </w:rPr>
        <w:t>и</w:t>
      </w:r>
      <w:r w:rsidRPr="003C74D1">
        <w:rPr>
          <w:rFonts w:cs="Arial"/>
          <w:i/>
          <w:szCs w:val="18"/>
        </w:rPr>
        <w:t xml:space="preserve"> </w:t>
      </w:r>
      <w:r w:rsidRPr="003C74D1">
        <w:rPr>
          <w:i/>
          <w:szCs w:val="18"/>
        </w:rPr>
        <w:t>скиптра</w:t>
      </w:r>
      <w:r w:rsidRPr="003C74D1">
        <w:rPr>
          <w:rFonts w:cs="Arial"/>
          <w:i/>
          <w:szCs w:val="18"/>
        </w:rPr>
        <w:t xml:space="preserve"> </w:t>
      </w:r>
      <w:r w:rsidRPr="003C74D1">
        <w:rPr>
          <w:i/>
          <w:szCs w:val="18"/>
        </w:rPr>
        <w:t xml:space="preserve">Византии </w:t>
      </w:r>
      <w:r w:rsidR="003C74D1" w:rsidRPr="003C74D1">
        <w:rPr>
          <w:i/>
          <w:szCs w:val="18"/>
        </w:rPr>
        <w:br/>
      </w:r>
      <w:r w:rsidRPr="003C74D1">
        <w:rPr>
          <w:i/>
          <w:szCs w:val="18"/>
        </w:rPr>
        <w:t>Вам</w:t>
      </w:r>
      <w:r w:rsidRPr="003C74D1">
        <w:rPr>
          <w:rFonts w:cs="Arial"/>
          <w:i/>
          <w:szCs w:val="18"/>
        </w:rPr>
        <w:t xml:space="preserve"> </w:t>
      </w:r>
      <w:r w:rsidRPr="003C74D1">
        <w:rPr>
          <w:i/>
          <w:szCs w:val="18"/>
        </w:rPr>
        <w:t>не</w:t>
      </w:r>
      <w:r w:rsidRPr="003C74D1">
        <w:rPr>
          <w:rFonts w:cs="Arial"/>
          <w:i/>
          <w:szCs w:val="18"/>
        </w:rPr>
        <w:t xml:space="preserve"> </w:t>
      </w:r>
      <w:r w:rsidRPr="003C74D1">
        <w:rPr>
          <w:i/>
          <w:szCs w:val="18"/>
        </w:rPr>
        <w:t>удастся</w:t>
      </w:r>
      <w:r w:rsidRPr="003C74D1">
        <w:rPr>
          <w:rFonts w:cs="Arial"/>
          <w:i/>
          <w:szCs w:val="18"/>
        </w:rPr>
        <w:t xml:space="preserve"> </w:t>
      </w:r>
      <w:r w:rsidRPr="003C74D1">
        <w:rPr>
          <w:i/>
          <w:szCs w:val="18"/>
        </w:rPr>
        <w:t>нас</w:t>
      </w:r>
      <w:r w:rsidRPr="003C74D1">
        <w:rPr>
          <w:rFonts w:cs="Arial"/>
          <w:i/>
          <w:szCs w:val="18"/>
        </w:rPr>
        <w:t xml:space="preserve"> </w:t>
      </w:r>
      <w:r w:rsidRPr="003C74D1">
        <w:rPr>
          <w:i/>
          <w:szCs w:val="18"/>
        </w:rPr>
        <w:t>лишить</w:t>
      </w:r>
      <w:r w:rsidRPr="003C74D1">
        <w:rPr>
          <w:rFonts w:cs="Arial"/>
          <w:i/>
          <w:szCs w:val="18"/>
        </w:rPr>
        <w:t xml:space="preserve">! </w:t>
      </w:r>
      <w:r w:rsidR="003C74D1" w:rsidRPr="003C74D1">
        <w:rPr>
          <w:rFonts w:cs="Arial"/>
          <w:i/>
          <w:szCs w:val="18"/>
        </w:rPr>
        <w:br/>
      </w:r>
      <w:r w:rsidRPr="003C74D1">
        <w:rPr>
          <w:i/>
          <w:szCs w:val="18"/>
        </w:rPr>
        <w:t>Всемирную</w:t>
      </w:r>
      <w:r w:rsidRPr="003C74D1">
        <w:rPr>
          <w:rFonts w:cs="Arial"/>
          <w:i/>
          <w:szCs w:val="18"/>
        </w:rPr>
        <w:t xml:space="preserve"> </w:t>
      </w:r>
      <w:r w:rsidRPr="003C74D1">
        <w:rPr>
          <w:i/>
          <w:szCs w:val="18"/>
        </w:rPr>
        <w:t>судьбу</w:t>
      </w:r>
      <w:r w:rsidRPr="003C74D1">
        <w:rPr>
          <w:rFonts w:cs="Arial"/>
          <w:i/>
          <w:szCs w:val="18"/>
        </w:rPr>
        <w:t xml:space="preserve"> </w:t>
      </w:r>
      <w:r w:rsidRPr="003C74D1">
        <w:rPr>
          <w:i/>
          <w:szCs w:val="18"/>
        </w:rPr>
        <w:t>России</w:t>
      </w:r>
      <w:r w:rsidRPr="003C74D1">
        <w:rPr>
          <w:rFonts w:cs="Arial"/>
          <w:i/>
          <w:szCs w:val="18"/>
        </w:rPr>
        <w:t xml:space="preserve"> </w:t>
      </w:r>
      <w:r w:rsidRPr="003C74D1">
        <w:rPr>
          <w:i/>
          <w:szCs w:val="18"/>
        </w:rPr>
        <w:t xml:space="preserve">— </w:t>
      </w:r>
      <w:r w:rsidR="003C74D1" w:rsidRPr="003C74D1">
        <w:rPr>
          <w:i/>
          <w:szCs w:val="18"/>
        </w:rPr>
        <w:br/>
      </w:r>
      <w:r w:rsidRPr="003C74D1">
        <w:rPr>
          <w:i/>
          <w:szCs w:val="18"/>
        </w:rPr>
        <w:t>Нет</w:t>
      </w:r>
      <w:r w:rsidRPr="003C74D1">
        <w:rPr>
          <w:rFonts w:cs="Arial"/>
          <w:i/>
          <w:szCs w:val="18"/>
        </w:rPr>
        <w:t xml:space="preserve">! </w:t>
      </w:r>
      <w:r w:rsidRPr="003C74D1">
        <w:rPr>
          <w:i/>
          <w:szCs w:val="18"/>
        </w:rPr>
        <w:t>Вам</w:t>
      </w:r>
      <w:r w:rsidRPr="003C74D1">
        <w:rPr>
          <w:rFonts w:cs="Arial"/>
          <w:i/>
          <w:szCs w:val="18"/>
        </w:rPr>
        <w:t xml:space="preserve"> </w:t>
      </w:r>
      <w:r w:rsidRPr="003C74D1">
        <w:rPr>
          <w:i/>
          <w:szCs w:val="18"/>
        </w:rPr>
        <w:t>ее</w:t>
      </w:r>
      <w:r w:rsidRPr="003C74D1">
        <w:rPr>
          <w:rFonts w:cs="Arial"/>
          <w:i/>
          <w:szCs w:val="18"/>
        </w:rPr>
        <w:t xml:space="preserve"> </w:t>
      </w:r>
      <w:r w:rsidRPr="003C74D1">
        <w:rPr>
          <w:i/>
          <w:szCs w:val="18"/>
        </w:rPr>
        <w:t>не</w:t>
      </w:r>
      <w:r w:rsidRPr="003C74D1">
        <w:rPr>
          <w:rFonts w:cs="Arial"/>
          <w:i/>
          <w:szCs w:val="18"/>
        </w:rPr>
        <w:t xml:space="preserve"> </w:t>
      </w:r>
      <w:r w:rsidRPr="003C74D1">
        <w:rPr>
          <w:i/>
          <w:szCs w:val="18"/>
        </w:rPr>
        <w:t>запрудить</w:t>
      </w:r>
      <w:r w:rsidRPr="003C74D1">
        <w:rPr>
          <w:rFonts w:cs="Arial"/>
          <w:i/>
          <w:szCs w:val="18"/>
        </w:rPr>
        <w:t>!..</w:t>
      </w:r>
    </w:p>
    <w:p w:rsidR="003C74D1" w:rsidRPr="00633A23" w:rsidRDefault="003C74D1" w:rsidP="00EB0F88"/>
    <w:p w:rsidR="002D3589" w:rsidRPr="00633A23" w:rsidRDefault="002D3589" w:rsidP="00EB0F88">
      <w:r w:rsidRPr="00633A23">
        <w:t>Наш</w:t>
      </w:r>
      <w:r w:rsidRPr="00633A23">
        <w:rPr>
          <w:rFonts w:cs="Arial"/>
        </w:rPr>
        <w:t xml:space="preserve"> </w:t>
      </w:r>
      <w:r w:rsidRPr="00633A23">
        <w:t>великий</w:t>
      </w:r>
      <w:r w:rsidRPr="00633A23">
        <w:rPr>
          <w:rFonts w:cs="Arial"/>
        </w:rPr>
        <w:t xml:space="preserve"> </w:t>
      </w:r>
      <w:r w:rsidRPr="00633A23">
        <w:t>поэт</w:t>
      </w:r>
      <w:r w:rsidRPr="00633A23">
        <w:rPr>
          <w:rFonts w:cs="Arial"/>
        </w:rPr>
        <w:t xml:space="preserve"> </w:t>
      </w:r>
      <w:r w:rsidRPr="00633A23">
        <w:t>оказался</w:t>
      </w:r>
      <w:r w:rsidRPr="00633A23">
        <w:rPr>
          <w:rFonts w:cs="Arial"/>
        </w:rPr>
        <w:t xml:space="preserve"> </w:t>
      </w:r>
      <w:r w:rsidRPr="00633A23">
        <w:t>полностью</w:t>
      </w:r>
      <w:r w:rsidRPr="00633A23">
        <w:rPr>
          <w:rFonts w:cs="Arial"/>
        </w:rPr>
        <w:t xml:space="preserve"> </w:t>
      </w:r>
      <w:r w:rsidRPr="00633A23">
        <w:t>прав</w:t>
      </w:r>
      <w:r w:rsidRPr="00633A23">
        <w:rPr>
          <w:rFonts w:cs="Arial"/>
        </w:rPr>
        <w:t xml:space="preserve">, </w:t>
      </w:r>
      <w:r w:rsidRPr="00633A23">
        <w:t>имен</w:t>
      </w:r>
      <w:r w:rsidRPr="00633A23">
        <w:softHyphen/>
        <w:t>но</w:t>
      </w:r>
      <w:r w:rsidRPr="00633A23">
        <w:rPr>
          <w:rFonts w:cs="Arial"/>
        </w:rPr>
        <w:t xml:space="preserve"> </w:t>
      </w:r>
      <w:r w:rsidRPr="00633A23">
        <w:t>апостасийный</w:t>
      </w:r>
      <w:r w:rsidRPr="00633A23">
        <w:rPr>
          <w:rFonts w:cs="Arial"/>
        </w:rPr>
        <w:t xml:space="preserve">, </w:t>
      </w:r>
      <w:r w:rsidRPr="00633A23">
        <w:t>отступивший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Запад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softHyphen/>
        <w:t>ми</w:t>
      </w:r>
      <w:r w:rsidRPr="00633A23">
        <w:rPr>
          <w:rFonts w:cs="Arial"/>
        </w:rPr>
        <w:t xml:space="preserve"> </w:t>
      </w:r>
      <w:r w:rsidRPr="00633A23">
        <w:t>силами</w:t>
      </w:r>
      <w:r w:rsidRPr="00633A23">
        <w:rPr>
          <w:rFonts w:cs="Arial"/>
        </w:rPr>
        <w:t xml:space="preserve"> </w:t>
      </w:r>
      <w:r w:rsidRPr="00633A23">
        <w:t>мешал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протяжении</w:t>
      </w:r>
      <w:r w:rsidRPr="00633A23">
        <w:rPr>
          <w:rFonts w:cs="Arial"/>
        </w:rPr>
        <w:t xml:space="preserve"> </w:t>
      </w:r>
      <w:r w:rsidRPr="00633A23">
        <w:t>веков</w:t>
      </w:r>
      <w:r w:rsidRPr="00633A23">
        <w:rPr>
          <w:rFonts w:cs="Arial"/>
        </w:rPr>
        <w:t xml:space="preserve"> </w:t>
      </w:r>
      <w:r w:rsidRPr="00633A23">
        <w:t>осво</w:t>
      </w:r>
      <w:r w:rsidRPr="00633A23">
        <w:softHyphen/>
        <w:t>бодить</w:t>
      </w:r>
      <w:r w:rsidRPr="00633A23">
        <w:rPr>
          <w:rFonts w:cs="Arial"/>
        </w:rPr>
        <w:t xml:space="preserve"> </w:t>
      </w:r>
      <w:r w:rsidRPr="00633A23">
        <w:t>древнюю</w:t>
      </w:r>
      <w:r w:rsidRPr="00633A23">
        <w:rPr>
          <w:rFonts w:cs="Arial"/>
        </w:rPr>
        <w:t xml:space="preserve"> </w:t>
      </w:r>
      <w:r w:rsidRPr="00633A23">
        <w:t>столицу</w:t>
      </w:r>
      <w:r w:rsidRPr="00633A23">
        <w:rPr>
          <w:rFonts w:cs="Arial"/>
        </w:rPr>
        <w:t xml:space="preserve"> </w:t>
      </w:r>
      <w:r w:rsidRPr="00633A23">
        <w:t>христианского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. </w:t>
      </w:r>
      <w:r w:rsidRPr="00633A23">
        <w:t>Давно отпавший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православия</w:t>
      </w:r>
      <w:r w:rsidRPr="00633A23">
        <w:rPr>
          <w:rFonts w:cs="Arial"/>
        </w:rPr>
        <w:t xml:space="preserve"> </w:t>
      </w:r>
      <w:r w:rsidRPr="00633A23">
        <w:t>латинский</w:t>
      </w:r>
      <w:r w:rsidRPr="00633A23">
        <w:rPr>
          <w:rFonts w:cs="Arial"/>
        </w:rPr>
        <w:t xml:space="preserve"> </w:t>
      </w:r>
      <w:r w:rsidRPr="00633A23">
        <w:t>Рим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был соперником</w:t>
      </w:r>
      <w:r w:rsidRPr="00633A23">
        <w:rPr>
          <w:rFonts w:cs="Arial"/>
        </w:rPr>
        <w:t xml:space="preserve"> </w:t>
      </w:r>
      <w:r w:rsidRPr="00633A23">
        <w:t>Византии</w:t>
      </w:r>
      <w:r w:rsidRPr="00633A23">
        <w:rPr>
          <w:rFonts w:cs="Arial"/>
        </w:rPr>
        <w:t xml:space="preserve">, </w:t>
      </w:r>
      <w:r w:rsidRPr="00633A23">
        <w:t>неустанно</w:t>
      </w:r>
      <w:r w:rsidRPr="00633A23">
        <w:rPr>
          <w:rFonts w:cs="Arial"/>
        </w:rPr>
        <w:t xml:space="preserve"> </w:t>
      </w:r>
      <w:r w:rsidRPr="00633A23">
        <w:t>Ватикан</w:t>
      </w:r>
      <w:r w:rsidRPr="00633A23">
        <w:rPr>
          <w:rFonts w:cs="Arial"/>
        </w:rPr>
        <w:t xml:space="preserve"> </w:t>
      </w:r>
      <w:r w:rsidRPr="00633A23">
        <w:t>стремился занять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 xml:space="preserve"> </w:t>
      </w:r>
      <w:r w:rsidRPr="00633A23">
        <w:t>Царьграда</w:t>
      </w:r>
      <w:r w:rsidRPr="00633A23">
        <w:rPr>
          <w:rFonts w:cs="Arial"/>
        </w:rPr>
        <w:t xml:space="preserve">, </w:t>
      </w:r>
      <w:r w:rsidRPr="00633A23">
        <w:t>провозглашая</w:t>
      </w:r>
      <w:r w:rsidRPr="00633A23">
        <w:rPr>
          <w:rFonts w:cs="Arial"/>
        </w:rPr>
        <w:t xml:space="preserve"> </w:t>
      </w:r>
      <w:r w:rsidRPr="00633A23">
        <w:t>свою «неп</w:t>
      </w:r>
      <w:r w:rsidRPr="00633A23">
        <w:t>о</w:t>
      </w:r>
      <w:r w:rsidRPr="00633A23">
        <w:t>грешимость»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объявляя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религиозным</w:t>
      </w:r>
      <w:r w:rsidRPr="00633A23">
        <w:rPr>
          <w:rFonts w:cs="Arial"/>
        </w:rPr>
        <w:t xml:space="preserve"> </w:t>
      </w:r>
      <w:r w:rsidRPr="00633A23">
        <w:t>цен</w:t>
      </w:r>
      <w:r w:rsidRPr="00633A23">
        <w:softHyphen/>
        <w:t>тром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снимаемся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якоря</w:t>
      </w:r>
      <w:r w:rsidRPr="00633A23">
        <w:rPr>
          <w:rFonts w:cs="Arial"/>
        </w:rPr>
        <w:t xml:space="preserve">, </w:t>
      </w:r>
      <w:r w:rsidRPr="00633A23">
        <w:t>проплываем</w:t>
      </w:r>
      <w:r w:rsidRPr="00633A23">
        <w:rPr>
          <w:rFonts w:cs="Arial"/>
        </w:rPr>
        <w:t xml:space="preserve"> </w:t>
      </w:r>
      <w:r w:rsidRPr="00633A23">
        <w:t>Мра</w:t>
      </w:r>
      <w:r w:rsidRPr="00633A23">
        <w:softHyphen/>
        <w:t>морное</w:t>
      </w:r>
      <w:r w:rsidRPr="00633A23">
        <w:rPr>
          <w:rFonts w:cs="Arial"/>
        </w:rPr>
        <w:t xml:space="preserve"> </w:t>
      </w:r>
      <w:r w:rsidRPr="00633A23">
        <w:t>море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долго</w:t>
      </w:r>
      <w:r w:rsidRPr="00633A23">
        <w:rPr>
          <w:rFonts w:cs="Arial"/>
        </w:rPr>
        <w:t xml:space="preserve"> </w:t>
      </w:r>
      <w:r w:rsidRPr="00633A23">
        <w:t>плывем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прол</w:t>
      </w:r>
      <w:r w:rsidRPr="00633A23">
        <w:t>и</w:t>
      </w:r>
      <w:r w:rsidRPr="00633A23">
        <w:t>ву</w:t>
      </w:r>
      <w:r w:rsidRPr="00633A23">
        <w:rPr>
          <w:rFonts w:cs="Arial"/>
        </w:rPr>
        <w:t xml:space="preserve"> </w:t>
      </w:r>
      <w:r w:rsidRPr="00633A23">
        <w:t>Дарданеллы</w:t>
      </w:r>
      <w:r w:rsidRPr="00633A23">
        <w:rPr>
          <w:rFonts w:cs="Arial"/>
        </w:rPr>
        <w:t xml:space="preserve">. </w:t>
      </w:r>
      <w:r w:rsidRPr="00633A23">
        <w:t>Стоим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палубе</w:t>
      </w:r>
      <w:r w:rsidRPr="00633A23">
        <w:rPr>
          <w:rFonts w:cs="Arial"/>
        </w:rPr>
        <w:t xml:space="preserve">,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нами</w:t>
      </w:r>
      <w:r w:rsidRPr="00633A23">
        <w:rPr>
          <w:rFonts w:cs="Arial"/>
        </w:rPr>
        <w:t xml:space="preserve"> </w:t>
      </w:r>
      <w:r w:rsidRPr="00633A23">
        <w:t>усеянное</w:t>
      </w:r>
      <w:r w:rsidRPr="00633A23">
        <w:rPr>
          <w:rFonts w:cs="Arial"/>
        </w:rPr>
        <w:t xml:space="preserve"> </w:t>
      </w:r>
      <w:r w:rsidRPr="00633A23">
        <w:t>россыпью</w:t>
      </w:r>
      <w:r w:rsidRPr="00633A23">
        <w:rPr>
          <w:rFonts w:cs="Arial"/>
        </w:rPr>
        <w:t xml:space="preserve"> </w:t>
      </w:r>
      <w:r w:rsidRPr="00633A23">
        <w:t>звезд небо</w:t>
      </w:r>
      <w:r w:rsidRPr="00633A23">
        <w:rPr>
          <w:rFonts w:cs="Arial"/>
        </w:rPr>
        <w:t xml:space="preserve">, </w:t>
      </w:r>
      <w:r w:rsidRPr="00633A23">
        <w:t>вдали</w:t>
      </w:r>
      <w:r w:rsidRPr="00633A23">
        <w:rPr>
          <w:rFonts w:cs="Arial"/>
        </w:rPr>
        <w:t xml:space="preserve"> </w:t>
      </w:r>
      <w:r w:rsidRPr="00633A23">
        <w:t>мелькают</w:t>
      </w:r>
      <w:r w:rsidRPr="00633A23">
        <w:rPr>
          <w:rFonts w:cs="Arial"/>
        </w:rPr>
        <w:t xml:space="preserve"> </w:t>
      </w:r>
      <w:r w:rsidRPr="00633A23">
        <w:t>огоньки</w:t>
      </w:r>
      <w:r w:rsidRPr="00633A23">
        <w:rPr>
          <w:rFonts w:cs="Arial"/>
        </w:rPr>
        <w:t xml:space="preserve"> </w:t>
      </w:r>
      <w:r w:rsidRPr="00633A23">
        <w:t>кораблей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наполне</w:t>
      </w:r>
      <w:r w:rsidRPr="00633A23">
        <w:softHyphen/>
        <w:t>но</w:t>
      </w:r>
      <w:r w:rsidRPr="00633A23">
        <w:rPr>
          <w:rFonts w:cs="Arial"/>
        </w:rPr>
        <w:t xml:space="preserve"> </w:t>
      </w:r>
      <w:r w:rsidRPr="00633A23">
        <w:t>таинственностью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грозным</w:t>
      </w:r>
      <w:r w:rsidRPr="00633A23">
        <w:rPr>
          <w:rFonts w:cs="Arial"/>
        </w:rPr>
        <w:t xml:space="preserve"> </w:t>
      </w:r>
      <w:r w:rsidRPr="00633A23">
        <w:t>величием</w:t>
      </w:r>
      <w:r w:rsidRPr="00633A23">
        <w:rPr>
          <w:rFonts w:cs="Arial"/>
        </w:rPr>
        <w:t xml:space="preserve">.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поздно</w:t>
      </w:r>
      <w:r w:rsidRPr="00633A23">
        <w:rPr>
          <w:rFonts w:cs="Arial"/>
        </w:rPr>
        <w:t xml:space="preserve">, </w:t>
      </w:r>
      <w:r w:rsidRPr="00633A23">
        <w:t>пора</w:t>
      </w:r>
      <w:r w:rsidRPr="00633A23">
        <w:rPr>
          <w:rFonts w:cs="Arial"/>
        </w:rPr>
        <w:t xml:space="preserve"> </w:t>
      </w:r>
      <w:r w:rsidRPr="00633A23">
        <w:t>идти</w:t>
      </w:r>
      <w:r w:rsidRPr="00633A23">
        <w:rPr>
          <w:rFonts w:cs="Arial"/>
        </w:rPr>
        <w:t xml:space="preserve"> </w:t>
      </w:r>
      <w:r w:rsidRPr="00633A23">
        <w:t>спать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хочется</w:t>
      </w:r>
      <w:r w:rsidRPr="00633A23">
        <w:rPr>
          <w:rFonts w:cs="Arial"/>
        </w:rPr>
        <w:t xml:space="preserve"> </w:t>
      </w:r>
      <w:r w:rsidRPr="00633A23">
        <w:t>уходить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заворо</w:t>
      </w:r>
      <w:r w:rsidRPr="00633A23">
        <w:softHyphen/>
        <w:t>женно</w:t>
      </w:r>
      <w:r w:rsidRPr="00633A23">
        <w:rPr>
          <w:rFonts w:cs="Arial"/>
        </w:rPr>
        <w:t xml:space="preserve"> </w:t>
      </w:r>
      <w:r w:rsidRPr="00633A23">
        <w:t>красиво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величественно</w:t>
      </w:r>
      <w:r w:rsidRPr="00633A23">
        <w:rPr>
          <w:rFonts w:cs="Arial"/>
        </w:rPr>
        <w:t xml:space="preserve"> </w:t>
      </w:r>
      <w:r w:rsidRPr="00633A23">
        <w:t>вокруг</w:t>
      </w:r>
      <w:r w:rsidRPr="00633A23">
        <w:rPr>
          <w:rFonts w:cs="Arial"/>
        </w:rPr>
        <w:t>.</w:t>
      </w:r>
    </w:p>
    <w:p w:rsidR="006F091A" w:rsidRPr="00633A23" w:rsidRDefault="006F091A" w:rsidP="00EB0F88"/>
    <w:p w:rsidR="002D3589" w:rsidRPr="006F091A" w:rsidRDefault="002D3589" w:rsidP="00EB0F88">
      <w:pPr>
        <w:rPr>
          <w:i/>
        </w:rPr>
      </w:pPr>
      <w:r w:rsidRPr="006F091A">
        <w:rPr>
          <w:b/>
          <w:i/>
        </w:rPr>
        <w:t>Вторник</w:t>
      </w:r>
      <w:r w:rsidRPr="006F091A">
        <w:rPr>
          <w:rFonts w:cs="Arial"/>
          <w:b/>
          <w:i/>
        </w:rPr>
        <w:t xml:space="preserve">. 17.12.96 </w:t>
      </w:r>
      <w:r w:rsidRPr="006F091A">
        <w:rPr>
          <w:b/>
          <w:i/>
        </w:rPr>
        <w:t>г</w:t>
      </w:r>
      <w:r w:rsidRPr="006F091A">
        <w:rPr>
          <w:rFonts w:cs="Arial"/>
          <w:b/>
          <w:i/>
        </w:rPr>
        <w:t>.</w:t>
      </w:r>
      <w:r w:rsidRPr="006F091A">
        <w:rPr>
          <w:rFonts w:cs="Arial"/>
          <w:i/>
        </w:rPr>
        <w:t xml:space="preserve"> </w:t>
      </w:r>
      <w:r w:rsidRPr="006F091A">
        <w:rPr>
          <w:i/>
        </w:rPr>
        <w:t>Святая</w:t>
      </w:r>
      <w:r w:rsidRPr="006F091A">
        <w:rPr>
          <w:rFonts w:cs="Arial"/>
          <w:i/>
        </w:rPr>
        <w:t xml:space="preserve"> </w:t>
      </w:r>
      <w:r w:rsidRPr="006F091A">
        <w:rPr>
          <w:i/>
        </w:rPr>
        <w:t>гора</w:t>
      </w:r>
      <w:r w:rsidRPr="006F091A">
        <w:rPr>
          <w:rFonts w:cs="Arial"/>
          <w:i/>
        </w:rPr>
        <w:t xml:space="preserve"> </w:t>
      </w:r>
      <w:r w:rsidRPr="006F091A">
        <w:rPr>
          <w:i/>
        </w:rPr>
        <w:t>Афон</w:t>
      </w:r>
    </w:p>
    <w:p w:rsidR="002D3589" w:rsidRPr="00633A23" w:rsidRDefault="002D3589" w:rsidP="00EB0F88">
      <w:r w:rsidRPr="00633A23">
        <w:t>Утром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будят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молитву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приглашают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кора</w:t>
      </w:r>
      <w:r w:rsidRPr="00633A23">
        <w:softHyphen/>
        <w:t>бельную</w:t>
      </w:r>
      <w:r w:rsidRPr="00633A23">
        <w:rPr>
          <w:rFonts w:cs="Arial"/>
        </w:rPr>
        <w:t xml:space="preserve"> </w:t>
      </w:r>
      <w:r w:rsidRPr="00633A23">
        <w:t>часовню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празднует</w:t>
      </w:r>
      <w:r w:rsidRPr="00633A23">
        <w:rPr>
          <w:rFonts w:cs="Arial"/>
        </w:rPr>
        <w:t xml:space="preserve"> </w:t>
      </w:r>
      <w:r w:rsidRPr="00633A23">
        <w:t>па</w:t>
      </w:r>
      <w:r w:rsidRPr="00633A23">
        <w:softHyphen/>
        <w:t>мять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великомученицы</w:t>
      </w:r>
      <w:r w:rsidRPr="00633A23">
        <w:rPr>
          <w:rFonts w:cs="Arial"/>
        </w:rPr>
        <w:t xml:space="preserve"> </w:t>
      </w:r>
      <w:r w:rsidRPr="00633A23">
        <w:t>Варвары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служим</w:t>
      </w:r>
      <w:r w:rsidRPr="00633A23">
        <w:rPr>
          <w:rFonts w:cs="Arial"/>
        </w:rPr>
        <w:t xml:space="preserve"> </w:t>
      </w:r>
      <w:r w:rsidRPr="00633A23">
        <w:t>ей акафист</w:t>
      </w:r>
      <w:r w:rsidRPr="00633A23">
        <w:rPr>
          <w:rFonts w:cs="Arial"/>
        </w:rPr>
        <w:t xml:space="preserve">.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и</w:t>
      </w:r>
      <w:r w:rsidRPr="00633A23">
        <w:t>тирим</w:t>
      </w:r>
      <w:r w:rsidRPr="00633A23">
        <w:rPr>
          <w:rFonts w:cs="Arial"/>
        </w:rPr>
        <w:t xml:space="preserve"> </w:t>
      </w:r>
      <w:r w:rsidRPr="00633A23">
        <w:t>объявляет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, </w:t>
      </w:r>
      <w:r w:rsidRPr="00633A23">
        <w:t>что мы</w:t>
      </w:r>
      <w:r w:rsidRPr="00633A23">
        <w:rPr>
          <w:rFonts w:cs="Arial"/>
        </w:rPr>
        <w:t xml:space="preserve"> </w:t>
      </w:r>
      <w:r w:rsidRPr="00633A23">
        <w:t>приплыли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Святую</w:t>
      </w:r>
      <w:r w:rsidRPr="00633A23">
        <w:rPr>
          <w:rFonts w:cs="Arial"/>
        </w:rPr>
        <w:t xml:space="preserve"> </w:t>
      </w:r>
      <w:r w:rsidRPr="00633A23">
        <w:t>Гору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. </w:t>
      </w:r>
      <w:r w:rsidRPr="00633A23">
        <w:t>Вместо</w:t>
      </w:r>
      <w:r w:rsidRPr="00633A23">
        <w:rPr>
          <w:rFonts w:cs="Arial"/>
        </w:rPr>
        <w:t xml:space="preserve"> </w:t>
      </w:r>
      <w:r w:rsidRPr="00633A23">
        <w:t>завтрака мы</w:t>
      </w:r>
      <w:r w:rsidRPr="00633A23">
        <w:rPr>
          <w:rFonts w:cs="Arial"/>
        </w:rPr>
        <w:t xml:space="preserve"> </w:t>
      </w:r>
      <w:r w:rsidRPr="00633A23">
        <w:t>быстро</w:t>
      </w:r>
      <w:r w:rsidRPr="00633A23">
        <w:rPr>
          <w:rFonts w:cs="Arial"/>
        </w:rPr>
        <w:t xml:space="preserve"> </w:t>
      </w:r>
      <w:r w:rsidRPr="00633A23">
        <w:t>поднимаемся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палубу</w:t>
      </w:r>
      <w:r w:rsidRPr="00633A23">
        <w:rPr>
          <w:rFonts w:cs="Arial"/>
        </w:rPr>
        <w:t xml:space="preserve">. </w:t>
      </w:r>
      <w:r w:rsidRPr="00633A23">
        <w:t>Да</w:t>
      </w:r>
      <w:r w:rsidRPr="00633A23">
        <w:rPr>
          <w:rFonts w:cs="Arial"/>
        </w:rPr>
        <w:t xml:space="preserve">, </w:t>
      </w:r>
      <w:r w:rsidRPr="00633A23">
        <w:t>действитель</w:t>
      </w:r>
      <w:r w:rsidRPr="00633A23">
        <w:softHyphen/>
        <w:t>но</w:t>
      </w:r>
      <w:r w:rsidRPr="00633A23">
        <w:rPr>
          <w:rFonts w:cs="Arial"/>
        </w:rPr>
        <w:t xml:space="preserve">,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нами</w:t>
      </w:r>
      <w:r w:rsidRPr="00633A23">
        <w:rPr>
          <w:rFonts w:cs="Arial"/>
        </w:rPr>
        <w:t xml:space="preserve"> </w:t>
      </w:r>
      <w:r w:rsidRPr="00633A23">
        <w:t>проплывают</w:t>
      </w:r>
      <w:r w:rsidRPr="00633A23">
        <w:rPr>
          <w:rFonts w:cs="Arial"/>
        </w:rPr>
        <w:t xml:space="preserve"> </w:t>
      </w:r>
      <w:r w:rsidRPr="00633A23">
        <w:t>великолепные</w:t>
      </w:r>
      <w:r w:rsidRPr="00633A23">
        <w:rPr>
          <w:rFonts w:cs="Arial"/>
        </w:rPr>
        <w:t xml:space="preserve"> </w:t>
      </w:r>
      <w:r w:rsidRPr="00633A23">
        <w:t>хребты Св</w:t>
      </w:r>
      <w:r w:rsidRPr="00633A23">
        <w:t>я</w:t>
      </w:r>
      <w:r w:rsidRPr="00633A23">
        <w:t>той</w:t>
      </w:r>
      <w:r w:rsidRPr="00633A23">
        <w:rPr>
          <w:rFonts w:cs="Arial"/>
        </w:rPr>
        <w:t xml:space="preserve"> </w:t>
      </w:r>
      <w:r w:rsidRPr="00633A23">
        <w:t>Горы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маленькие</w:t>
      </w:r>
      <w:r w:rsidRPr="00633A23">
        <w:rPr>
          <w:rFonts w:cs="Arial"/>
        </w:rPr>
        <w:t xml:space="preserve"> </w:t>
      </w:r>
      <w:r w:rsidRPr="00633A23">
        <w:t>монастырские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softHyphen/>
        <w:t>бросанные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. </w:t>
      </w:r>
      <w:r w:rsidRPr="00633A23">
        <w:t>Туман</w:t>
      </w:r>
      <w:r w:rsidRPr="00633A23">
        <w:rPr>
          <w:rFonts w:cs="Arial"/>
        </w:rPr>
        <w:t xml:space="preserve"> </w:t>
      </w:r>
      <w:r w:rsidRPr="00633A23">
        <w:t>окутывает</w:t>
      </w:r>
      <w:r w:rsidRPr="00633A23">
        <w:rPr>
          <w:rFonts w:cs="Arial"/>
        </w:rPr>
        <w:t xml:space="preserve"> </w:t>
      </w:r>
      <w:r w:rsidRPr="00633A23">
        <w:t>хребты</w:t>
      </w:r>
      <w:r w:rsidRPr="00633A23">
        <w:rPr>
          <w:rFonts w:cs="Arial"/>
        </w:rPr>
        <w:t xml:space="preserve"> </w:t>
      </w:r>
      <w:r w:rsidRPr="00633A23">
        <w:t>скал</w:t>
      </w:r>
      <w:r w:rsidRPr="00633A23">
        <w:rPr>
          <w:rFonts w:cs="Arial"/>
        </w:rPr>
        <w:t xml:space="preserve"> </w:t>
      </w:r>
      <w:r w:rsidRPr="00633A23">
        <w:t>и делает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грозным</w:t>
      </w:r>
      <w:r w:rsidRPr="00633A23">
        <w:rPr>
          <w:rFonts w:cs="Arial"/>
        </w:rPr>
        <w:t xml:space="preserve">, </w:t>
      </w:r>
      <w:r w:rsidRPr="00633A23">
        <w:t>аскетичным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таин</w:t>
      </w:r>
      <w:r w:rsidRPr="00633A23">
        <w:softHyphen/>
        <w:t>ственным</w:t>
      </w:r>
      <w:r w:rsidRPr="00633A23">
        <w:rPr>
          <w:rFonts w:cs="Arial"/>
        </w:rPr>
        <w:t xml:space="preserve">. </w:t>
      </w:r>
      <w:r w:rsidRPr="00633A23">
        <w:t>Медленно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подплыв</w:t>
      </w:r>
      <w:r w:rsidRPr="00633A23">
        <w:t>а</w:t>
      </w:r>
      <w:r w:rsidRPr="00633A23">
        <w:t>ем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русскому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>-</w:t>
      </w:r>
      <w:r w:rsidRPr="00633A23">
        <w:t>Пантелеимонову</w:t>
      </w:r>
      <w:r w:rsidRPr="00633A23">
        <w:rPr>
          <w:rFonts w:cs="Arial"/>
        </w:rPr>
        <w:t xml:space="preserve"> </w:t>
      </w:r>
      <w:r w:rsidRPr="00633A23">
        <w:t>монастырю</w:t>
      </w:r>
      <w:r w:rsidRPr="00633A23">
        <w:rPr>
          <w:rFonts w:cs="Arial"/>
        </w:rPr>
        <w:t xml:space="preserve">, </w:t>
      </w:r>
      <w:r w:rsidRPr="00633A23">
        <w:t>некогда</w:t>
      </w:r>
      <w:r w:rsidRPr="00633A23">
        <w:rPr>
          <w:rFonts w:cs="Arial"/>
        </w:rPr>
        <w:t xml:space="preserve"> </w:t>
      </w:r>
      <w:r w:rsidRPr="00633A23">
        <w:t>одному</w:t>
      </w:r>
      <w:r w:rsidRPr="00633A23">
        <w:rPr>
          <w:rFonts w:cs="Arial"/>
        </w:rPr>
        <w:t xml:space="preserve"> </w:t>
      </w:r>
      <w:r w:rsidRPr="00633A23">
        <w:t>из самых</w:t>
      </w:r>
      <w:r w:rsidRPr="00633A23">
        <w:rPr>
          <w:rFonts w:cs="Arial"/>
        </w:rPr>
        <w:t xml:space="preserve"> </w:t>
      </w:r>
      <w:r w:rsidRPr="00633A23">
        <w:t>больших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Аф</w:t>
      </w:r>
      <w:r w:rsidRPr="00633A23">
        <w:t>о</w:t>
      </w:r>
      <w:r w:rsidRPr="00633A23">
        <w:t>не</w:t>
      </w:r>
      <w:r w:rsidRPr="00633A23">
        <w:rPr>
          <w:rFonts w:cs="Arial"/>
        </w:rPr>
        <w:t xml:space="preserve">. </w:t>
      </w:r>
      <w:r w:rsidRPr="00633A23">
        <w:t>Сейчас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 xml:space="preserve">подвизается </w:t>
      </w:r>
      <w:r w:rsidRPr="00633A23">
        <w:rPr>
          <w:rFonts w:cs="Arial"/>
        </w:rPr>
        <w:t xml:space="preserve">48 </w:t>
      </w:r>
      <w:r w:rsidRPr="00633A23">
        <w:t>монахов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послушниками</w:t>
      </w:r>
      <w:r w:rsidRPr="00633A23">
        <w:rPr>
          <w:rFonts w:cs="Arial"/>
        </w:rPr>
        <w:t xml:space="preserve">.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Горе Афон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t>е</w:t>
      </w:r>
      <w:r w:rsidRPr="00633A23">
        <w:t>ликом</w:t>
      </w:r>
      <w:r w:rsidRPr="00633A23">
        <w:rPr>
          <w:rFonts w:cs="Arial"/>
        </w:rPr>
        <w:t xml:space="preserve"> </w:t>
      </w:r>
      <w:r w:rsidRPr="00633A23">
        <w:t>уделе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счи</w:t>
      </w:r>
      <w:r w:rsidRPr="00633A23">
        <w:softHyphen/>
        <w:t>тается</w:t>
      </w:r>
      <w:r w:rsidRPr="00633A23">
        <w:rPr>
          <w:rFonts w:cs="Arial"/>
        </w:rPr>
        <w:t xml:space="preserve"> </w:t>
      </w:r>
      <w:r w:rsidRPr="00633A23">
        <w:t>игуменией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Горы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находятся</w:t>
      </w:r>
      <w:r w:rsidRPr="00633A23">
        <w:rPr>
          <w:rFonts w:cs="Arial"/>
        </w:rPr>
        <w:t xml:space="preserve"> 1800 </w:t>
      </w:r>
      <w:r w:rsidRPr="00633A23">
        <w:t>ино</w:t>
      </w:r>
      <w:r w:rsidRPr="00633A23">
        <w:softHyphen/>
        <w:t>ков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20 </w:t>
      </w:r>
      <w:r w:rsidRPr="00633A23">
        <w:t>монастырях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основном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греческие</w:t>
      </w:r>
      <w:r w:rsidRPr="00633A23">
        <w:rPr>
          <w:rFonts w:cs="Arial"/>
        </w:rPr>
        <w:t xml:space="preserve"> </w:t>
      </w:r>
      <w:r w:rsidRPr="00633A23">
        <w:t>мона</w:t>
      </w:r>
      <w:r w:rsidRPr="00633A23">
        <w:softHyphen/>
        <w:t>стыри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среди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русские</w:t>
      </w:r>
      <w:r w:rsidRPr="00633A23">
        <w:rPr>
          <w:rFonts w:cs="Arial"/>
        </w:rPr>
        <w:t xml:space="preserve">, </w:t>
      </w:r>
      <w:r w:rsidRPr="00633A23">
        <w:t>сербские</w:t>
      </w:r>
      <w:r w:rsidRPr="00633A23">
        <w:rPr>
          <w:rFonts w:cs="Arial"/>
        </w:rPr>
        <w:t xml:space="preserve">, </w:t>
      </w:r>
      <w:r w:rsidRPr="00633A23">
        <w:t>болгар</w:t>
      </w:r>
      <w:r w:rsidRPr="00633A23">
        <w:softHyphen/>
        <w:t>ские</w:t>
      </w:r>
      <w:r w:rsidRPr="00633A23">
        <w:rPr>
          <w:rFonts w:cs="Arial"/>
        </w:rPr>
        <w:t xml:space="preserve">, </w:t>
      </w:r>
      <w:r w:rsidRPr="00633A23">
        <w:t>румынские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XIX</w:t>
      </w:r>
      <w:r w:rsidRPr="00633A23">
        <w:rPr>
          <w:rFonts w:cs="Arial"/>
        </w:rPr>
        <w:t xml:space="preserve"> </w:t>
      </w:r>
      <w:r w:rsidRPr="00633A23">
        <w:t>веке</w:t>
      </w:r>
      <w:r w:rsidRPr="00633A23">
        <w:rPr>
          <w:rFonts w:cs="Arial"/>
        </w:rPr>
        <w:t xml:space="preserve"> </w:t>
      </w:r>
      <w:r w:rsidRPr="00633A23">
        <w:t>число</w:t>
      </w:r>
      <w:r w:rsidRPr="00633A23">
        <w:rPr>
          <w:rFonts w:cs="Arial"/>
        </w:rPr>
        <w:t xml:space="preserve"> </w:t>
      </w:r>
      <w:r w:rsidRPr="00633A23">
        <w:t>монашествующих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Афоне</w:t>
      </w:r>
      <w:r w:rsidRPr="00633A23">
        <w:rPr>
          <w:rFonts w:cs="Arial"/>
        </w:rPr>
        <w:t xml:space="preserve"> </w:t>
      </w:r>
      <w:r w:rsidRPr="00633A23">
        <w:t>дохо</w:t>
      </w:r>
      <w:r w:rsidRPr="00633A23">
        <w:softHyphen/>
        <w:t>дило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12 </w:t>
      </w:r>
      <w:r w:rsidRPr="00633A23">
        <w:t>тысяч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свидетельств</w:t>
      </w:r>
      <w:r w:rsidRPr="00633A23">
        <w:t>у</w:t>
      </w:r>
      <w:r w:rsidRPr="00633A23">
        <w:t>ет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ше</w:t>
      </w:r>
      <w:r w:rsidRPr="00633A23">
        <w:rPr>
          <w:rFonts w:cs="Arial"/>
        </w:rPr>
        <w:t xml:space="preserve"> </w:t>
      </w:r>
      <w:r w:rsidRPr="00633A23">
        <w:t>лукавое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способствует</w:t>
      </w:r>
      <w:r w:rsidRPr="00633A23">
        <w:rPr>
          <w:rFonts w:cs="Arial"/>
        </w:rPr>
        <w:t xml:space="preserve"> </w:t>
      </w:r>
      <w:r w:rsidRPr="00633A23">
        <w:t>расцвету</w:t>
      </w:r>
      <w:r w:rsidRPr="00633A23">
        <w:rPr>
          <w:rFonts w:cs="Arial"/>
        </w:rPr>
        <w:t xml:space="preserve"> </w:t>
      </w:r>
      <w:r w:rsidRPr="00633A23">
        <w:t>монаше</w:t>
      </w:r>
      <w:r w:rsidRPr="00633A23">
        <w:softHyphen/>
        <w:t>ства</w:t>
      </w:r>
      <w:r w:rsidRPr="00633A23">
        <w:rPr>
          <w:rFonts w:cs="Arial"/>
        </w:rPr>
        <w:t xml:space="preserve">, </w:t>
      </w:r>
      <w:r w:rsidRPr="00633A23">
        <w:t>скорее</w:t>
      </w:r>
      <w:r w:rsidRPr="00633A23">
        <w:rPr>
          <w:rFonts w:cs="Arial"/>
        </w:rPr>
        <w:t xml:space="preserve"> </w:t>
      </w:r>
      <w:r w:rsidRPr="00633A23">
        <w:t>наоборот</w:t>
      </w:r>
      <w:r w:rsidRPr="00633A23">
        <w:rPr>
          <w:rFonts w:cs="Arial"/>
        </w:rPr>
        <w:t xml:space="preserve">, </w:t>
      </w:r>
      <w:r w:rsidRPr="00633A23">
        <w:t>грешный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прелюбодейный мир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Исаак</w:t>
      </w:r>
      <w:r w:rsidRPr="00633A23">
        <w:rPr>
          <w:rFonts w:cs="Arial"/>
        </w:rPr>
        <w:t xml:space="preserve"> </w:t>
      </w:r>
      <w:r w:rsidRPr="00633A23">
        <w:t>Сирин</w:t>
      </w:r>
      <w:r w:rsidRPr="00633A23">
        <w:rPr>
          <w:rFonts w:cs="Arial"/>
        </w:rPr>
        <w:t xml:space="preserve"> </w:t>
      </w:r>
      <w:r w:rsidRPr="00633A23">
        <w:t>называл</w:t>
      </w:r>
      <w:r w:rsidRPr="00633A23">
        <w:rPr>
          <w:rFonts w:cs="Arial"/>
        </w:rPr>
        <w:t xml:space="preserve"> </w:t>
      </w:r>
      <w:r w:rsidRPr="00633A23">
        <w:t>блудницей</w:t>
      </w:r>
      <w:r w:rsidRPr="00633A23">
        <w:rPr>
          <w:rFonts w:cs="Arial"/>
        </w:rPr>
        <w:t xml:space="preserve">, </w:t>
      </w:r>
      <w:r w:rsidRPr="00633A23">
        <w:t>соблазняет</w:t>
      </w:r>
      <w:r w:rsidRPr="00633A23">
        <w:rPr>
          <w:rFonts w:cs="Arial"/>
        </w:rPr>
        <w:t xml:space="preserve"> </w:t>
      </w:r>
      <w:r w:rsidRPr="00633A23">
        <w:t>многих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уводит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Спаси</w:t>
      </w:r>
      <w:r w:rsidRPr="00633A23">
        <w:softHyphen/>
        <w:t>теля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погибельным</w:t>
      </w:r>
      <w:r w:rsidRPr="00633A23">
        <w:rPr>
          <w:rFonts w:cs="Arial"/>
        </w:rPr>
        <w:t xml:space="preserve"> </w:t>
      </w:r>
      <w:r w:rsidRPr="00633A23">
        <w:t>страстям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поискам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н</w:t>
      </w:r>
      <w:r w:rsidRPr="00633A23">
        <w:rPr>
          <w:rFonts w:cs="Arial"/>
        </w:rPr>
        <w:t xml:space="preserve">. </w:t>
      </w:r>
      <w:r w:rsidRPr="00633A23">
        <w:t>«земн</w:t>
      </w:r>
      <w:r w:rsidRPr="00633A23">
        <w:t>о</w:t>
      </w:r>
      <w:r w:rsidRPr="00633A23">
        <w:t>го счастья»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«удовольствий»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Стоя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палубе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видим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небольшой</w:t>
      </w:r>
      <w:r w:rsidRPr="00633A23">
        <w:rPr>
          <w:rFonts w:cs="Arial"/>
        </w:rPr>
        <w:t xml:space="preserve"> </w:t>
      </w:r>
      <w:r w:rsidRPr="00633A23">
        <w:t>катер</w:t>
      </w:r>
      <w:r w:rsidRPr="00633A23">
        <w:rPr>
          <w:rFonts w:cs="Arial"/>
        </w:rPr>
        <w:t xml:space="preserve"> </w:t>
      </w:r>
      <w:r w:rsidRPr="00633A23">
        <w:t>с монахами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Пантелеимонова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softHyphen/>
        <w:t>ходит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нашему</w:t>
      </w:r>
      <w:r w:rsidRPr="00633A23">
        <w:rPr>
          <w:rFonts w:cs="Arial"/>
        </w:rPr>
        <w:t xml:space="preserve"> </w:t>
      </w:r>
      <w:r w:rsidRPr="00633A23">
        <w:t>кораблю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палубу</w:t>
      </w:r>
      <w:r w:rsidRPr="00633A23">
        <w:rPr>
          <w:rFonts w:cs="Arial"/>
        </w:rPr>
        <w:t xml:space="preserve"> </w:t>
      </w:r>
      <w:r w:rsidRPr="00633A23">
        <w:t>поднимаются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нахи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привезли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мощи</w:t>
      </w:r>
      <w:r w:rsidRPr="00633A23">
        <w:rPr>
          <w:rFonts w:cs="Arial"/>
        </w:rPr>
        <w:t xml:space="preserve">.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вносят в</w:t>
      </w:r>
      <w:r w:rsidRPr="00633A23">
        <w:rPr>
          <w:rFonts w:cs="Arial"/>
        </w:rPr>
        <w:t xml:space="preserve"> </w:t>
      </w:r>
      <w:r w:rsidRPr="00633A23">
        <w:t>корабельную</w:t>
      </w:r>
      <w:r w:rsidRPr="00633A23">
        <w:rPr>
          <w:rFonts w:cs="Arial"/>
        </w:rPr>
        <w:t xml:space="preserve"> </w:t>
      </w:r>
      <w:r w:rsidRPr="00633A23">
        <w:t>часовню</w:t>
      </w:r>
      <w:r w:rsidRPr="00633A23">
        <w:rPr>
          <w:rFonts w:cs="Arial"/>
        </w:rPr>
        <w:t xml:space="preserve">. </w:t>
      </w:r>
      <w:r w:rsidRPr="00633A23">
        <w:t>Сразу</w:t>
      </w:r>
      <w:r w:rsidRPr="00633A23">
        <w:rPr>
          <w:rFonts w:cs="Arial"/>
        </w:rPr>
        <w:t xml:space="preserve"> </w:t>
      </w:r>
      <w:r w:rsidRPr="00633A23">
        <w:t>совершили</w:t>
      </w:r>
      <w:r w:rsidRPr="00633A23">
        <w:rPr>
          <w:rFonts w:cs="Arial"/>
        </w:rPr>
        <w:t xml:space="preserve"> </w:t>
      </w:r>
      <w:r w:rsidRPr="00633A23">
        <w:t>молебен великим</w:t>
      </w:r>
      <w:r w:rsidRPr="00633A23">
        <w:rPr>
          <w:rFonts w:cs="Arial"/>
        </w:rPr>
        <w:t xml:space="preserve"> </w:t>
      </w:r>
      <w:r w:rsidRPr="00633A23">
        <w:t>уго</w:t>
      </w:r>
      <w:r w:rsidRPr="00633A23">
        <w:t>д</w:t>
      </w:r>
      <w:r w:rsidRPr="00633A23">
        <w:t>никам</w:t>
      </w:r>
      <w:r w:rsidRPr="00633A23">
        <w:rPr>
          <w:rFonts w:cs="Arial"/>
        </w:rPr>
        <w:t xml:space="preserve"> </w:t>
      </w:r>
      <w:r w:rsidRPr="00633A23">
        <w:t>Божиим</w:t>
      </w:r>
      <w:r w:rsidRPr="00633A23">
        <w:rPr>
          <w:rFonts w:cs="Arial"/>
        </w:rPr>
        <w:t xml:space="preserve">: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великомученику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</w:t>
      </w:r>
      <w:r w:rsidRPr="00633A23">
        <w:softHyphen/>
        <w:t>лителю</w:t>
      </w:r>
      <w:r w:rsidRPr="00633A23">
        <w:rPr>
          <w:rFonts w:cs="Arial"/>
        </w:rPr>
        <w:t xml:space="preserve"> </w:t>
      </w:r>
      <w:r w:rsidRPr="00633A23">
        <w:t>Пантелеймону</w:t>
      </w:r>
      <w:r w:rsidRPr="00633A23">
        <w:rPr>
          <w:rFonts w:cs="Arial"/>
        </w:rPr>
        <w:t xml:space="preserve">,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мч</w:t>
      </w:r>
      <w:r w:rsidRPr="00633A23">
        <w:rPr>
          <w:rFonts w:cs="Arial"/>
        </w:rPr>
        <w:t xml:space="preserve">. </w:t>
      </w:r>
      <w:r w:rsidRPr="00633A23">
        <w:t>Иоанну</w:t>
      </w:r>
      <w:r w:rsidRPr="00633A23">
        <w:rPr>
          <w:rFonts w:cs="Arial"/>
        </w:rPr>
        <w:t xml:space="preserve"> </w:t>
      </w:r>
      <w:r w:rsidRPr="00633A23">
        <w:t>Русскому</w:t>
      </w:r>
      <w:r w:rsidRPr="00633A23">
        <w:rPr>
          <w:rFonts w:cs="Arial"/>
        </w:rPr>
        <w:t xml:space="preserve">,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Силуану</w:t>
      </w:r>
      <w:r w:rsidRPr="00633A23">
        <w:rPr>
          <w:rFonts w:cs="Arial"/>
        </w:rPr>
        <w:t xml:space="preserve"> </w:t>
      </w:r>
      <w:r w:rsidRPr="00633A23">
        <w:t>Афонскому</w:t>
      </w:r>
      <w:r w:rsidRPr="00633A23">
        <w:rPr>
          <w:rFonts w:cs="Arial"/>
        </w:rPr>
        <w:t xml:space="preserve">, </w:t>
      </w:r>
      <w:r w:rsidRPr="00633A23">
        <w:t>чьи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мощи</w:t>
      </w:r>
      <w:r w:rsidRPr="00633A23">
        <w:rPr>
          <w:rFonts w:cs="Arial"/>
        </w:rPr>
        <w:t xml:space="preserve"> </w:t>
      </w:r>
      <w:r w:rsidRPr="00633A23">
        <w:t>прибыли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Паломники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главе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архиереем</w:t>
      </w:r>
      <w:r w:rsidRPr="00633A23">
        <w:rPr>
          <w:rFonts w:cs="Arial"/>
        </w:rPr>
        <w:t xml:space="preserve">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петь</w:t>
      </w:r>
      <w:r w:rsidRPr="00633A23">
        <w:rPr>
          <w:rFonts w:cs="Arial"/>
        </w:rPr>
        <w:t xml:space="preserve"> </w:t>
      </w:r>
      <w:r w:rsidRPr="00633A23">
        <w:t>Ака</w:t>
      </w:r>
      <w:r w:rsidRPr="00633A23">
        <w:softHyphen/>
        <w:t>фист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великомученику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целителю</w:t>
      </w:r>
      <w:r w:rsidRPr="00633A23">
        <w:rPr>
          <w:rFonts w:cs="Arial"/>
        </w:rPr>
        <w:t xml:space="preserve"> </w:t>
      </w:r>
      <w:r w:rsidRPr="00633A23">
        <w:t>Пантелеймону</w:t>
      </w:r>
      <w:r w:rsidRPr="00633A23">
        <w:rPr>
          <w:rFonts w:cs="Arial"/>
        </w:rPr>
        <w:t xml:space="preserve"> </w:t>
      </w:r>
      <w:r w:rsidRPr="00633A23">
        <w:t>и</w:t>
      </w:r>
      <w:r w:rsidR="006F091A">
        <w:t xml:space="preserve">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благоговением</w:t>
      </w:r>
      <w:r w:rsidRPr="00633A23">
        <w:rPr>
          <w:rFonts w:cs="Arial"/>
        </w:rPr>
        <w:t xml:space="preserve"> </w:t>
      </w:r>
      <w:r w:rsidRPr="00633A23">
        <w:t>приложились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великим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мощам</w:t>
      </w:r>
      <w:r w:rsidRPr="00633A23">
        <w:rPr>
          <w:rFonts w:cs="Arial"/>
        </w:rPr>
        <w:t xml:space="preserve">.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пением</w:t>
      </w:r>
      <w:r w:rsidRPr="00633A23">
        <w:rPr>
          <w:rFonts w:cs="Arial"/>
        </w:rPr>
        <w:t xml:space="preserve"> </w:t>
      </w:r>
      <w:r w:rsidRPr="00633A23">
        <w:t>тропарей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угодникам Владыка</w:t>
      </w:r>
      <w:r w:rsidRPr="00633A23">
        <w:rPr>
          <w:rFonts w:cs="Arial"/>
        </w:rPr>
        <w:t xml:space="preserve"> </w:t>
      </w:r>
      <w:r w:rsidRPr="00633A23">
        <w:t>Питирим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монашествующими</w:t>
      </w:r>
      <w:r w:rsidRPr="00633A23">
        <w:rPr>
          <w:rFonts w:cs="Arial"/>
        </w:rPr>
        <w:t xml:space="preserve">, </w:t>
      </w:r>
      <w:r w:rsidRPr="00633A23">
        <w:t>взяв</w:t>
      </w:r>
      <w:r w:rsidRPr="00633A23">
        <w:rPr>
          <w:rFonts w:cs="Arial"/>
        </w:rPr>
        <w:t xml:space="preserve"> </w:t>
      </w:r>
      <w:r w:rsidRPr="00633A23">
        <w:t>мощи</w:t>
      </w:r>
      <w:r w:rsidRPr="00633A23">
        <w:rPr>
          <w:rFonts w:cs="Arial"/>
        </w:rPr>
        <w:t xml:space="preserve">, </w:t>
      </w:r>
      <w:r w:rsidRPr="00633A23">
        <w:t>обошли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корабль</w:t>
      </w:r>
      <w:r w:rsidRPr="00633A23">
        <w:rPr>
          <w:rFonts w:cs="Arial"/>
        </w:rPr>
        <w:t xml:space="preserve">, </w:t>
      </w:r>
      <w:r w:rsidRPr="00633A23">
        <w:t>включая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капитанскую</w:t>
      </w:r>
      <w:r w:rsidRPr="00633A23">
        <w:rPr>
          <w:rFonts w:cs="Arial"/>
        </w:rPr>
        <w:t xml:space="preserve"> </w:t>
      </w:r>
      <w:r w:rsidRPr="00633A23">
        <w:t>рубку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Несколько</w:t>
      </w:r>
      <w:r w:rsidRPr="00633A23">
        <w:rPr>
          <w:rFonts w:cs="Arial"/>
        </w:rPr>
        <w:t xml:space="preserve"> </w:t>
      </w:r>
      <w:r w:rsidRPr="00633A23">
        <w:t>монахов</w:t>
      </w:r>
      <w:r w:rsidRPr="00633A23">
        <w:rPr>
          <w:rFonts w:cs="Arial"/>
        </w:rPr>
        <w:t>-</w:t>
      </w:r>
      <w:r w:rsidRPr="00633A23">
        <w:t>афонцев</w:t>
      </w:r>
      <w:r w:rsidRPr="00633A23">
        <w:rPr>
          <w:rFonts w:cs="Arial"/>
        </w:rPr>
        <w:t xml:space="preserve"> </w:t>
      </w:r>
      <w:r w:rsidRPr="00633A23">
        <w:t>остались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корабле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плыть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нами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Николаю</w:t>
      </w:r>
      <w:r w:rsidRPr="00633A23">
        <w:rPr>
          <w:rFonts w:cs="Arial"/>
        </w:rPr>
        <w:t xml:space="preserve"> </w:t>
      </w:r>
      <w:r w:rsidRPr="00633A23">
        <w:t>Чудотворцу</w:t>
      </w:r>
      <w:r w:rsidRPr="00633A23">
        <w:rPr>
          <w:rFonts w:cs="Arial"/>
        </w:rPr>
        <w:t xml:space="preserve">. </w:t>
      </w:r>
      <w:r w:rsidRPr="00633A23">
        <w:t>Ос</w:t>
      </w:r>
      <w:r w:rsidRPr="00633A23">
        <w:softHyphen/>
        <w:t>тальные</w:t>
      </w:r>
      <w:r w:rsidRPr="00633A23">
        <w:rPr>
          <w:rFonts w:cs="Arial"/>
        </w:rPr>
        <w:t xml:space="preserve">, </w:t>
      </w:r>
      <w:r w:rsidRPr="00633A23">
        <w:t>взяв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мощи</w:t>
      </w:r>
      <w:r w:rsidRPr="00633A23">
        <w:rPr>
          <w:rFonts w:cs="Arial"/>
        </w:rPr>
        <w:t xml:space="preserve">, </w:t>
      </w:r>
      <w:r w:rsidRPr="00633A23">
        <w:t>вновь</w:t>
      </w:r>
      <w:r w:rsidRPr="00633A23">
        <w:rPr>
          <w:rFonts w:cs="Arial"/>
        </w:rPr>
        <w:t xml:space="preserve"> </w:t>
      </w:r>
      <w:r w:rsidRPr="00633A23">
        <w:t>сели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катер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отпра</w:t>
      </w:r>
      <w:r w:rsidRPr="00633A23">
        <w:softHyphen/>
        <w:t>вились</w:t>
      </w:r>
      <w:r w:rsidRPr="00633A23">
        <w:rPr>
          <w:rFonts w:cs="Arial"/>
        </w:rPr>
        <w:t xml:space="preserve"> </w:t>
      </w:r>
      <w:r w:rsidRPr="00633A23">
        <w:t>обратно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Гору</w:t>
      </w:r>
      <w:r w:rsidRPr="00633A23">
        <w:rPr>
          <w:rFonts w:cs="Arial"/>
        </w:rPr>
        <w:t>.</w:t>
      </w:r>
    </w:p>
    <w:p w:rsidR="006F091A" w:rsidRPr="00633A23" w:rsidRDefault="007C5DE1" w:rsidP="006F091A">
      <w:pPr>
        <w:ind w:firstLine="0"/>
        <w:rPr>
          <w:szCs w:val="24"/>
        </w:rPr>
      </w:pPr>
      <w:r w:rsidRPr="00A617A4">
        <w:rPr>
          <w:noProof/>
          <w:szCs w:val="24"/>
        </w:rPr>
        <w:lastRenderedPageBreak/>
        <w:pict>
          <v:shape id="Рисунок 41" o:spid="_x0000_i1073" type="#_x0000_t75" style="width:253.5pt;height:168pt;visibility:visible">
            <v:imagedata r:id="rId58" o:title=""/>
          </v:shape>
        </w:pict>
      </w:r>
    </w:p>
    <w:p w:rsidR="006F091A" w:rsidRPr="00633A23" w:rsidRDefault="006F091A" w:rsidP="006F091A">
      <w:pPr>
        <w:pStyle w:val="ad"/>
      </w:pPr>
      <w:r w:rsidRPr="00633A23">
        <w:t>Свято</w:t>
      </w:r>
      <w:r w:rsidRPr="00633A23">
        <w:rPr>
          <w:rFonts w:cs="Arial"/>
        </w:rPr>
        <w:t>-</w:t>
      </w:r>
      <w:r w:rsidRPr="00633A23">
        <w:t>Пантелеимоновский</w:t>
      </w:r>
      <w:r w:rsidRPr="00633A23">
        <w:rPr>
          <w:rFonts w:cs="Arial"/>
        </w:rPr>
        <w:t xml:space="preserve"> </w:t>
      </w:r>
      <w:r w:rsidRPr="00633A23">
        <w:t>монастырь</w:t>
      </w:r>
    </w:p>
    <w:p w:rsidR="002D3589" w:rsidRPr="00633A23" w:rsidRDefault="002D3589" w:rsidP="00EB0F88">
      <w:r w:rsidRPr="00633A23">
        <w:t>Несмотря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священники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нашем корабле</w:t>
      </w:r>
      <w:r w:rsidRPr="00633A23">
        <w:rPr>
          <w:rFonts w:cs="Arial"/>
        </w:rPr>
        <w:t xml:space="preserve"> </w:t>
      </w:r>
      <w:r w:rsidRPr="00633A23">
        <w:t>хотели</w:t>
      </w:r>
      <w:r w:rsidRPr="00633A23">
        <w:rPr>
          <w:rFonts w:cs="Arial"/>
        </w:rPr>
        <w:t xml:space="preserve"> </w:t>
      </w:r>
      <w:r w:rsidRPr="00633A23">
        <w:t>побывать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Афоне</w:t>
      </w:r>
      <w:r w:rsidRPr="00633A23">
        <w:rPr>
          <w:rFonts w:cs="Arial"/>
        </w:rPr>
        <w:t xml:space="preserve">,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пус</w:t>
      </w:r>
      <w:r w:rsidRPr="00633A23">
        <w:softHyphen/>
        <w:t>тили</w:t>
      </w:r>
      <w:r w:rsidRPr="00633A23">
        <w:rPr>
          <w:rFonts w:cs="Arial"/>
        </w:rPr>
        <w:t xml:space="preserve">, </w:t>
      </w:r>
      <w:r w:rsidRPr="00633A23">
        <w:t>объясняя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нынешний</w:t>
      </w:r>
      <w:r w:rsidRPr="00633A23">
        <w:rPr>
          <w:rFonts w:cs="Arial"/>
        </w:rPr>
        <w:t xml:space="preserve"> </w:t>
      </w:r>
      <w:r w:rsidRPr="00633A23">
        <w:t>Константино</w:t>
      </w:r>
      <w:r w:rsidRPr="00633A23">
        <w:softHyphen/>
        <w:t>польский</w:t>
      </w:r>
      <w:r w:rsidRPr="00633A23">
        <w:rPr>
          <w:rFonts w:cs="Arial"/>
        </w:rPr>
        <w:t xml:space="preserve"> </w:t>
      </w:r>
      <w:r w:rsidRPr="00633A23">
        <w:t>патриарх</w:t>
      </w:r>
      <w:r w:rsidRPr="00633A23">
        <w:rPr>
          <w:rFonts w:cs="Arial"/>
        </w:rPr>
        <w:t xml:space="preserve"> </w:t>
      </w:r>
      <w:r w:rsidRPr="00633A23">
        <w:t>Варфол</w:t>
      </w:r>
      <w:r w:rsidRPr="00633A23">
        <w:t>о</w:t>
      </w:r>
      <w:r w:rsidRPr="00633A23">
        <w:t>мей</w:t>
      </w:r>
      <w:r w:rsidRPr="00633A23">
        <w:rPr>
          <w:rFonts w:cs="Arial"/>
        </w:rPr>
        <w:t xml:space="preserve">, </w:t>
      </w:r>
      <w:r w:rsidRPr="00633A23">
        <w:t>чьей</w:t>
      </w:r>
      <w:r w:rsidRPr="00633A23">
        <w:rPr>
          <w:rFonts w:cs="Arial"/>
        </w:rPr>
        <w:t xml:space="preserve"> </w:t>
      </w:r>
      <w:r w:rsidRPr="00633A23">
        <w:t>канонической территорией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, </w:t>
      </w:r>
      <w:r w:rsidRPr="00633A23">
        <w:t>запрещает</w:t>
      </w:r>
      <w:r w:rsidRPr="00633A23">
        <w:rPr>
          <w:rFonts w:cs="Arial"/>
        </w:rPr>
        <w:t xml:space="preserve"> </w:t>
      </w:r>
      <w:r w:rsidRPr="00633A23">
        <w:t>русским</w:t>
      </w:r>
      <w:r w:rsidRPr="00633A23">
        <w:rPr>
          <w:rFonts w:cs="Arial"/>
        </w:rPr>
        <w:t xml:space="preserve"> </w:t>
      </w:r>
      <w:r w:rsidRPr="00633A23">
        <w:t>кли</w:t>
      </w:r>
      <w:r w:rsidRPr="00633A23">
        <w:softHyphen/>
        <w:t>рикам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монахам</w:t>
      </w:r>
      <w:r w:rsidRPr="00633A23">
        <w:rPr>
          <w:rFonts w:cs="Arial"/>
        </w:rPr>
        <w:t xml:space="preserve"> </w:t>
      </w:r>
      <w:r w:rsidRPr="00633A23">
        <w:t>посещать</w:t>
      </w:r>
      <w:r w:rsidRPr="00633A23">
        <w:rPr>
          <w:rFonts w:cs="Arial"/>
        </w:rPr>
        <w:t xml:space="preserve"> </w:t>
      </w:r>
      <w:r w:rsidRPr="00633A23">
        <w:t>Святую</w:t>
      </w:r>
      <w:r w:rsidRPr="00633A23">
        <w:rPr>
          <w:rFonts w:cs="Arial"/>
        </w:rPr>
        <w:t xml:space="preserve"> </w:t>
      </w:r>
      <w:r w:rsidRPr="00633A23">
        <w:t>Гору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Уплывая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Афона</w:t>
      </w:r>
      <w:r w:rsidRPr="00633A23">
        <w:rPr>
          <w:rFonts w:cs="Arial"/>
        </w:rPr>
        <w:t xml:space="preserve">, </w:t>
      </w:r>
      <w:r w:rsidRPr="00633A23">
        <w:t>паломники</w:t>
      </w:r>
      <w:r w:rsidRPr="00633A23">
        <w:rPr>
          <w:rFonts w:cs="Arial"/>
        </w:rPr>
        <w:t xml:space="preserve"> </w:t>
      </w:r>
      <w:r w:rsidRPr="00633A23">
        <w:t>усердно</w:t>
      </w:r>
      <w:r w:rsidRPr="00633A23">
        <w:rPr>
          <w:rFonts w:cs="Arial"/>
        </w:rPr>
        <w:t xml:space="preserve"> </w:t>
      </w:r>
      <w:r w:rsidRPr="00633A23">
        <w:t>молились на</w:t>
      </w:r>
      <w:r w:rsidRPr="00633A23">
        <w:rPr>
          <w:rFonts w:cs="Arial"/>
        </w:rPr>
        <w:t xml:space="preserve"> </w:t>
      </w:r>
      <w:r w:rsidRPr="00633A23">
        <w:t>палубе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. </w:t>
      </w:r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плыли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по Эгейскому</w:t>
      </w:r>
      <w:r w:rsidRPr="00633A23">
        <w:rPr>
          <w:rFonts w:cs="Arial"/>
        </w:rPr>
        <w:t xml:space="preserve"> </w:t>
      </w:r>
      <w:r w:rsidRPr="00633A23">
        <w:t>морю</w:t>
      </w:r>
      <w:r w:rsidRPr="00633A23">
        <w:rPr>
          <w:rFonts w:cs="Arial"/>
        </w:rPr>
        <w:t xml:space="preserve">, </w:t>
      </w:r>
      <w:r w:rsidRPr="00633A23">
        <w:t>вокруг</w:t>
      </w:r>
      <w:r w:rsidRPr="00633A23">
        <w:rPr>
          <w:rFonts w:cs="Arial"/>
        </w:rPr>
        <w:t xml:space="preserve"> </w:t>
      </w:r>
      <w:r w:rsidRPr="00633A23">
        <w:t>древних</w:t>
      </w:r>
      <w:r w:rsidRPr="00633A23">
        <w:rPr>
          <w:rFonts w:cs="Arial"/>
        </w:rPr>
        <w:t xml:space="preserve"> </w:t>
      </w:r>
      <w:r w:rsidRPr="00633A23">
        <w:t>греческих</w:t>
      </w:r>
      <w:r w:rsidRPr="00633A23">
        <w:rPr>
          <w:rFonts w:cs="Arial"/>
        </w:rPr>
        <w:t xml:space="preserve"> </w:t>
      </w:r>
      <w:r w:rsidRPr="00633A23">
        <w:t>островов по</w:t>
      </w:r>
      <w:r w:rsidRPr="00633A23">
        <w:rPr>
          <w:rFonts w:cs="Arial"/>
        </w:rPr>
        <w:t xml:space="preserve"> </w:t>
      </w:r>
      <w:r w:rsidRPr="00633A23">
        <w:t>пути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Италию</w:t>
      </w:r>
      <w:r w:rsidR="002B1BC0">
        <w:rPr>
          <w:rStyle w:val="ac"/>
          <w:rFonts w:cs="Arial"/>
        </w:rPr>
        <w:footnoteReference w:id="13"/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попасть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Святую</w:t>
      </w:r>
      <w:r w:rsidRPr="00633A23">
        <w:rPr>
          <w:rFonts w:cs="Arial"/>
        </w:rPr>
        <w:t xml:space="preserve"> </w:t>
      </w:r>
      <w:r w:rsidRPr="00633A23">
        <w:t>Гору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побы</w:t>
      </w:r>
      <w:r w:rsidRPr="00633A23">
        <w:softHyphen/>
        <w:t>вали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Салониках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религиозном</w:t>
      </w:r>
      <w:r w:rsidRPr="00633A23">
        <w:rPr>
          <w:rFonts w:cs="Arial"/>
        </w:rPr>
        <w:t xml:space="preserve">, </w:t>
      </w:r>
      <w:r w:rsidRPr="00633A23">
        <w:t>культурном</w:t>
      </w:r>
      <w:r w:rsidRPr="00633A23">
        <w:rPr>
          <w:rFonts w:cs="Arial"/>
        </w:rPr>
        <w:t xml:space="preserve">, </w:t>
      </w:r>
      <w:r w:rsidRPr="00633A23">
        <w:t>адми</w:t>
      </w:r>
      <w:r w:rsidRPr="00633A23">
        <w:softHyphen/>
        <w:t>нистративном</w:t>
      </w:r>
      <w:r w:rsidRPr="00633A23">
        <w:rPr>
          <w:rFonts w:cs="Arial"/>
        </w:rPr>
        <w:t xml:space="preserve"> </w:t>
      </w:r>
      <w:r w:rsidRPr="00633A23">
        <w:t>центре</w:t>
      </w:r>
      <w:r w:rsidRPr="00633A23">
        <w:rPr>
          <w:rFonts w:cs="Arial"/>
        </w:rPr>
        <w:t xml:space="preserve"> </w:t>
      </w:r>
      <w:r w:rsidRPr="00633A23">
        <w:t>Северной</w:t>
      </w:r>
      <w:r w:rsidRPr="00633A23">
        <w:rPr>
          <w:rFonts w:cs="Arial"/>
        </w:rPr>
        <w:t xml:space="preserve"> </w:t>
      </w:r>
      <w:r w:rsidRPr="00633A23">
        <w:t>Греции</w:t>
      </w:r>
      <w:r w:rsidRPr="00633A23">
        <w:rPr>
          <w:rFonts w:cs="Arial"/>
        </w:rPr>
        <w:t xml:space="preserve">.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древне</w:t>
      </w:r>
      <w:r w:rsidRPr="00633A23">
        <w:softHyphen/>
        <w:t>греческий</w:t>
      </w:r>
      <w:r w:rsidRPr="00633A23">
        <w:rPr>
          <w:rFonts w:cs="Arial"/>
        </w:rPr>
        <w:t xml:space="preserve"> </w:t>
      </w:r>
      <w:r w:rsidRPr="00633A23">
        <w:t>город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множество</w:t>
      </w:r>
      <w:r w:rsidRPr="00633A23">
        <w:rPr>
          <w:rFonts w:cs="Arial"/>
        </w:rPr>
        <w:t xml:space="preserve"> </w:t>
      </w:r>
      <w:r w:rsidRPr="00633A23">
        <w:t>великих</w:t>
      </w:r>
      <w:r w:rsidRPr="00633A23">
        <w:rPr>
          <w:rFonts w:cs="Arial"/>
        </w:rPr>
        <w:t xml:space="preserve"> </w:t>
      </w:r>
      <w:r w:rsidRPr="00633A23">
        <w:t>православ</w:t>
      </w:r>
      <w:r w:rsidRPr="00633A23">
        <w:softHyphen/>
        <w:t>ных</w:t>
      </w:r>
      <w:r w:rsidRPr="00633A23">
        <w:rPr>
          <w:rFonts w:cs="Arial"/>
        </w:rPr>
        <w:t xml:space="preserve"> </w:t>
      </w:r>
      <w:r w:rsidRPr="00633A23">
        <w:t>святынь</w:t>
      </w:r>
      <w:r w:rsidRPr="00633A23">
        <w:rPr>
          <w:rFonts w:cs="Arial"/>
        </w:rPr>
        <w:t xml:space="preserve">, </w:t>
      </w:r>
      <w:r w:rsidRPr="00633A23">
        <w:t>главной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, </w:t>
      </w:r>
      <w:r w:rsidRPr="00633A23">
        <w:t>несомненно</w:t>
      </w:r>
      <w:r w:rsidRPr="00633A23">
        <w:rPr>
          <w:rFonts w:cs="Arial"/>
        </w:rPr>
        <w:t xml:space="preserve">, </w:t>
      </w:r>
      <w:r w:rsidRPr="00633A23">
        <w:t>явля</w:t>
      </w:r>
      <w:r w:rsidRPr="00633A23">
        <w:softHyphen/>
        <w:t>ется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м</w:t>
      </w:r>
      <w:r w:rsidRPr="00633A23">
        <w:t>у</w:t>
      </w:r>
      <w:r w:rsidRPr="00633A23">
        <w:t>ченик</w:t>
      </w:r>
      <w:r w:rsidRPr="00633A23">
        <w:rPr>
          <w:rFonts w:cs="Arial"/>
        </w:rPr>
        <w:t xml:space="preserve"> </w:t>
      </w:r>
      <w:r w:rsidRPr="00633A23">
        <w:t>Димитрий</w:t>
      </w:r>
      <w:r w:rsidRPr="00633A23">
        <w:rPr>
          <w:rFonts w:cs="Arial"/>
        </w:rPr>
        <w:t xml:space="preserve"> </w:t>
      </w:r>
      <w:r w:rsidRPr="00633A23">
        <w:t>Солунский</w:t>
      </w:r>
      <w:r w:rsidRPr="00633A23">
        <w:rPr>
          <w:rFonts w:cs="Arial"/>
        </w:rPr>
        <w:t xml:space="preserve">, </w:t>
      </w:r>
      <w:r w:rsidRPr="00633A23">
        <w:t>покровитель города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Греции</w:t>
      </w:r>
      <w:r w:rsidRPr="00633A23">
        <w:rPr>
          <w:rFonts w:cs="Arial"/>
        </w:rPr>
        <w:t xml:space="preserve">. </w:t>
      </w:r>
      <w:r w:rsidRPr="00633A23">
        <w:t>Православный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, </w:t>
      </w:r>
      <w:r w:rsidRPr="00633A23">
        <w:t>освящен</w:t>
      </w:r>
      <w:r w:rsidRPr="00633A23">
        <w:softHyphen/>
        <w:t>ный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честь</w:t>
      </w:r>
      <w:r w:rsidRPr="00633A23">
        <w:rPr>
          <w:rFonts w:cs="Arial"/>
        </w:rPr>
        <w:t xml:space="preserve">, </w:t>
      </w:r>
      <w:r w:rsidRPr="00633A23">
        <w:t>находится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центре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. </w:t>
      </w:r>
      <w:r w:rsidRPr="00633A23">
        <w:t>Войдя</w:t>
      </w:r>
      <w:r w:rsidRPr="00633A23">
        <w:rPr>
          <w:rFonts w:cs="Arial"/>
        </w:rPr>
        <w:t xml:space="preserve"> </w:t>
      </w:r>
      <w:r w:rsidRPr="00633A23">
        <w:t>в него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увидели</w:t>
      </w:r>
      <w:r w:rsidRPr="00633A23">
        <w:rPr>
          <w:rFonts w:cs="Arial"/>
        </w:rPr>
        <w:t xml:space="preserve"> </w:t>
      </w:r>
      <w:r w:rsidRPr="00633A23">
        <w:t>замечательную</w:t>
      </w:r>
      <w:r w:rsidRPr="00633A23">
        <w:rPr>
          <w:rFonts w:cs="Arial"/>
        </w:rPr>
        <w:t xml:space="preserve"> </w:t>
      </w:r>
      <w:r w:rsidRPr="00633A23">
        <w:t>греч</w:t>
      </w:r>
      <w:r w:rsidRPr="00633A23">
        <w:t>е</w:t>
      </w:r>
      <w:r w:rsidRPr="00633A23">
        <w:t>скую</w:t>
      </w:r>
      <w:r w:rsidRPr="00633A23">
        <w:rPr>
          <w:rFonts w:cs="Arial"/>
        </w:rPr>
        <w:t xml:space="preserve"> </w:t>
      </w:r>
      <w:r w:rsidRPr="00633A23">
        <w:t>базилику</w:t>
      </w:r>
      <w:r w:rsidRPr="00633A23">
        <w:rPr>
          <w:rFonts w:cs="Arial"/>
        </w:rPr>
        <w:t xml:space="preserve">,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светлую</w:t>
      </w:r>
      <w:r w:rsidRPr="00633A23">
        <w:rPr>
          <w:rFonts w:cs="Arial"/>
        </w:rPr>
        <w:t xml:space="preserve">, </w:t>
      </w:r>
      <w:r w:rsidRPr="00633A23">
        <w:t>пасхально</w:t>
      </w:r>
      <w:r w:rsidRPr="00633A23">
        <w:rPr>
          <w:rFonts w:cs="Arial"/>
        </w:rPr>
        <w:t>-</w:t>
      </w:r>
      <w:r w:rsidRPr="00633A23">
        <w:t>радостную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левом</w:t>
      </w:r>
      <w:r w:rsidRPr="00633A23">
        <w:rPr>
          <w:rFonts w:cs="Arial"/>
        </w:rPr>
        <w:t xml:space="preserve"> </w:t>
      </w:r>
      <w:r w:rsidRPr="00633A23">
        <w:t>приде</w:t>
      </w:r>
      <w:r w:rsidRPr="00633A23">
        <w:softHyphen/>
        <w:t>ле</w:t>
      </w:r>
      <w:r w:rsidRPr="00633A23">
        <w:rPr>
          <w:rFonts w:cs="Arial"/>
        </w:rPr>
        <w:t xml:space="preserve"> </w:t>
      </w:r>
      <w:r w:rsidRPr="00633A23">
        <w:t>хранятся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часовне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щи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мч</w:t>
      </w:r>
      <w:r w:rsidRPr="00633A23">
        <w:rPr>
          <w:rFonts w:cs="Arial"/>
        </w:rPr>
        <w:t xml:space="preserve">. </w:t>
      </w:r>
      <w:r w:rsidRPr="00633A23">
        <w:t>Димитрия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рые</w:t>
      </w:r>
      <w:r w:rsidRPr="00633A23">
        <w:rPr>
          <w:rFonts w:cs="Arial"/>
        </w:rPr>
        <w:t xml:space="preserve"> </w:t>
      </w:r>
      <w:r w:rsidRPr="00633A23">
        <w:t>покоятся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большой</w:t>
      </w:r>
      <w:r w:rsidRPr="00633A23">
        <w:rPr>
          <w:rFonts w:cs="Arial"/>
        </w:rPr>
        <w:t xml:space="preserve"> </w:t>
      </w:r>
      <w:r w:rsidRPr="00633A23">
        <w:t>серебряной</w:t>
      </w:r>
      <w:r w:rsidRPr="00633A23">
        <w:rPr>
          <w:rFonts w:cs="Arial"/>
        </w:rPr>
        <w:t xml:space="preserve"> </w:t>
      </w:r>
      <w:r w:rsidRPr="00633A23">
        <w:t>раке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ложен</w:t>
      </w:r>
      <w:r w:rsidRPr="00633A23">
        <w:rPr>
          <w:rFonts w:cs="Arial"/>
        </w:rPr>
        <w:t xml:space="preserve"> </w:t>
      </w:r>
      <w:r w:rsidRPr="00633A23">
        <w:t>архиере</w:t>
      </w:r>
      <w:r w:rsidRPr="00633A23">
        <w:t>й</w:t>
      </w:r>
      <w:r w:rsidRPr="00633A23">
        <w:t>ский</w:t>
      </w:r>
      <w:r w:rsidRPr="00633A23">
        <w:rPr>
          <w:rFonts w:cs="Arial"/>
        </w:rPr>
        <w:t xml:space="preserve"> </w:t>
      </w:r>
      <w:r w:rsidRPr="00633A23">
        <w:t>клобук</w:t>
      </w:r>
      <w:r w:rsidRPr="00633A23">
        <w:rPr>
          <w:rFonts w:cs="Arial"/>
        </w:rPr>
        <w:t xml:space="preserve">,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сабля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символ христианского</w:t>
      </w:r>
      <w:r w:rsidRPr="00633A23">
        <w:rPr>
          <w:rFonts w:cs="Arial"/>
        </w:rPr>
        <w:t xml:space="preserve"> </w:t>
      </w:r>
      <w:r w:rsidRPr="00633A23">
        <w:t>воинства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Все</w:t>
      </w:r>
      <w:r w:rsidRPr="00633A23">
        <w:rPr>
          <w:rFonts w:cs="Arial"/>
        </w:rPr>
        <w:t xml:space="preserve"> </w:t>
      </w:r>
      <w:r w:rsidRPr="00633A23">
        <w:t>паломники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благоговением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молитвой</w:t>
      </w:r>
      <w:r w:rsidRPr="00633A23">
        <w:rPr>
          <w:rFonts w:cs="Arial"/>
        </w:rPr>
        <w:t xml:space="preserve"> </w:t>
      </w:r>
      <w:r w:rsidRPr="00633A23">
        <w:t>пооче</w:t>
      </w:r>
      <w:r w:rsidRPr="00633A23">
        <w:softHyphen/>
        <w:t>редно</w:t>
      </w:r>
      <w:r w:rsidRPr="00633A23">
        <w:rPr>
          <w:rFonts w:cs="Arial"/>
        </w:rPr>
        <w:t xml:space="preserve"> </w:t>
      </w:r>
      <w:r w:rsidRPr="00633A23">
        <w:t>входят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часовню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приклад</w:t>
      </w:r>
      <w:r w:rsidRPr="00633A23">
        <w:t>ы</w:t>
      </w:r>
      <w:r w:rsidRPr="00633A23">
        <w:t>ваются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раке</w:t>
      </w:r>
      <w:r w:rsidRPr="00633A23">
        <w:rPr>
          <w:rFonts w:cs="Arial"/>
        </w:rPr>
        <w:t xml:space="preserve"> </w:t>
      </w:r>
      <w:r w:rsidRPr="00633A23">
        <w:t>со св</w:t>
      </w:r>
      <w:r w:rsidRPr="00633A23">
        <w:rPr>
          <w:rFonts w:cs="Arial"/>
        </w:rPr>
        <w:t xml:space="preserve">. </w:t>
      </w:r>
      <w:r w:rsidRPr="00633A23">
        <w:t>мощами</w:t>
      </w:r>
      <w:r w:rsidRPr="00633A23">
        <w:rPr>
          <w:rFonts w:cs="Arial"/>
        </w:rPr>
        <w:t xml:space="preserve">. </w:t>
      </w:r>
      <w:r w:rsidRPr="00633A23">
        <w:t>Стоящий</w:t>
      </w:r>
      <w:r w:rsidRPr="00633A23">
        <w:rPr>
          <w:rFonts w:cs="Arial"/>
        </w:rPr>
        <w:t xml:space="preserve">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грек</w:t>
      </w:r>
      <w:r w:rsidRPr="00633A23">
        <w:rPr>
          <w:rFonts w:cs="Arial"/>
        </w:rPr>
        <w:t xml:space="preserve">, </w:t>
      </w:r>
      <w:r w:rsidRPr="00633A23">
        <w:t>прислуживающий</w:t>
      </w:r>
      <w:r w:rsidRPr="00633A23">
        <w:rPr>
          <w:rFonts w:cs="Arial"/>
        </w:rPr>
        <w:t xml:space="preserve"> </w:t>
      </w:r>
      <w:r w:rsidRPr="00633A23">
        <w:t>в этом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большой</w:t>
      </w:r>
      <w:r w:rsidRPr="00633A23">
        <w:rPr>
          <w:rFonts w:cs="Arial"/>
        </w:rPr>
        <w:t xml:space="preserve"> </w:t>
      </w:r>
      <w:r w:rsidRPr="00633A23">
        <w:t>радостью</w:t>
      </w:r>
      <w:r w:rsidRPr="00633A23">
        <w:rPr>
          <w:rFonts w:cs="Arial"/>
        </w:rPr>
        <w:t xml:space="preserve"> </w:t>
      </w:r>
      <w:r w:rsidRPr="00633A23">
        <w:t>показывает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, </w:t>
      </w:r>
      <w:r w:rsidRPr="00633A23">
        <w:t>ку</w:t>
      </w:r>
      <w:r w:rsidRPr="00633A23">
        <w:softHyphen/>
        <w:t>да</w:t>
      </w:r>
      <w:r w:rsidRPr="00633A23">
        <w:rPr>
          <w:rFonts w:cs="Arial"/>
        </w:rPr>
        <w:t xml:space="preserve"> </w:t>
      </w:r>
      <w:r w:rsidRPr="00633A23">
        <w:t>следует</w:t>
      </w:r>
      <w:r w:rsidRPr="00633A23">
        <w:rPr>
          <w:rFonts w:cs="Arial"/>
        </w:rPr>
        <w:t xml:space="preserve"> </w:t>
      </w:r>
      <w:r w:rsidRPr="00633A23">
        <w:t>приложиться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почувствовать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softHyphen/>
        <w:t>ухание</w:t>
      </w:r>
      <w:r w:rsidRPr="00633A23">
        <w:rPr>
          <w:rFonts w:cs="Arial"/>
        </w:rPr>
        <w:t xml:space="preserve">, </w:t>
      </w:r>
      <w:r w:rsidRPr="00633A23">
        <w:t>исх</w:t>
      </w:r>
      <w:r w:rsidRPr="00633A23">
        <w:t>о</w:t>
      </w:r>
      <w:r w:rsidRPr="00633A23">
        <w:t>дящее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мощей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угод</w:t>
      </w:r>
      <w:r w:rsidRPr="00633A23">
        <w:softHyphen/>
        <w:t>ника</w:t>
      </w:r>
      <w:r w:rsidRPr="00633A23">
        <w:rPr>
          <w:rFonts w:cs="Arial"/>
        </w:rPr>
        <w:t xml:space="preserve"> </w:t>
      </w:r>
      <w:r w:rsidRPr="00633A23">
        <w:t>Божия</w:t>
      </w:r>
      <w:r w:rsidRPr="00633A23">
        <w:rPr>
          <w:rFonts w:cs="Arial"/>
        </w:rPr>
        <w:t>.</w:t>
      </w:r>
    </w:p>
    <w:p w:rsidR="002D3589" w:rsidRPr="00ED1240" w:rsidRDefault="002D3589" w:rsidP="00EB0F88">
      <w:pPr>
        <w:rPr>
          <w:rFonts w:cs="Arial"/>
        </w:rPr>
      </w:pPr>
      <w:r w:rsidRPr="00633A23">
        <w:t>В</w:t>
      </w:r>
      <w:r w:rsidRPr="00633A23">
        <w:rPr>
          <w:rFonts w:cs="Arial"/>
        </w:rPr>
        <w:t xml:space="preserve"> </w:t>
      </w:r>
      <w:r w:rsidRPr="00633A23">
        <w:t>центре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обращают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внимание</w:t>
      </w:r>
      <w:r w:rsidRPr="00633A23">
        <w:rPr>
          <w:rFonts w:cs="Arial"/>
        </w:rPr>
        <w:t xml:space="preserve"> </w:t>
      </w:r>
      <w:r w:rsidRPr="00633A23">
        <w:t>ряды деревянных</w:t>
      </w:r>
      <w:r w:rsidRPr="00633A23">
        <w:rPr>
          <w:rFonts w:cs="Arial"/>
        </w:rPr>
        <w:t xml:space="preserve"> </w:t>
      </w:r>
      <w:r w:rsidRPr="00633A23">
        <w:t>стульев</w:t>
      </w:r>
      <w:r w:rsidRPr="00633A23">
        <w:rPr>
          <w:rFonts w:cs="Arial"/>
        </w:rPr>
        <w:t xml:space="preserve">, </w:t>
      </w:r>
      <w:r w:rsidRPr="00633A23">
        <w:t>увенчанных</w:t>
      </w:r>
      <w:r w:rsidRPr="00633A23">
        <w:rPr>
          <w:rFonts w:cs="Arial"/>
        </w:rPr>
        <w:t xml:space="preserve"> </w:t>
      </w:r>
      <w:r w:rsidRPr="00633A23">
        <w:t>дву</w:t>
      </w:r>
      <w:r w:rsidRPr="00633A23">
        <w:t>х</w:t>
      </w:r>
      <w:r w:rsidRPr="00633A23">
        <w:t>главыми</w:t>
      </w:r>
      <w:r w:rsidRPr="00633A23">
        <w:rPr>
          <w:rFonts w:cs="Arial"/>
        </w:rPr>
        <w:t xml:space="preserve"> </w:t>
      </w:r>
      <w:r w:rsidRPr="00633A23">
        <w:t>византийскими</w:t>
      </w:r>
      <w:r w:rsidRPr="00633A23">
        <w:rPr>
          <w:rFonts w:cs="Arial"/>
        </w:rPr>
        <w:t xml:space="preserve"> </w:t>
      </w:r>
      <w:r w:rsidRPr="00633A23">
        <w:t>орлами</w:t>
      </w:r>
      <w:r w:rsidRPr="00633A23">
        <w:rPr>
          <w:rFonts w:cs="Arial"/>
        </w:rPr>
        <w:t xml:space="preserve">.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ними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центре</w:t>
      </w:r>
      <w:r w:rsidRPr="00633A23">
        <w:rPr>
          <w:rFonts w:cs="Arial"/>
        </w:rPr>
        <w:t xml:space="preserve"> </w:t>
      </w:r>
      <w:r w:rsidRPr="00633A23">
        <w:t>висит</w:t>
      </w:r>
      <w:r w:rsidRPr="00633A23">
        <w:rPr>
          <w:rFonts w:cs="Arial"/>
        </w:rPr>
        <w:t xml:space="preserve"> </w:t>
      </w:r>
      <w:r w:rsidRPr="00633A23">
        <w:t>замеча</w:t>
      </w:r>
      <w:r w:rsidRPr="00633A23">
        <w:softHyphen/>
        <w:t>тельной</w:t>
      </w:r>
      <w:r w:rsidRPr="00633A23">
        <w:rPr>
          <w:rFonts w:cs="Arial"/>
        </w:rPr>
        <w:t xml:space="preserve"> </w:t>
      </w:r>
      <w:r w:rsidRPr="00633A23">
        <w:t>красоты</w:t>
      </w:r>
      <w:r w:rsidRPr="00633A23">
        <w:rPr>
          <w:rFonts w:cs="Arial"/>
        </w:rPr>
        <w:t xml:space="preserve"> </w:t>
      </w:r>
      <w:r w:rsidRPr="00633A23">
        <w:t>паникадило</w:t>
      </w:r>
      <w:r w:rsidRPr="00633A23">
        <w:rPr>
          <w:rFonts w:cs="Arial"/>
        </w:rPr>
        <w:t xml:space="preserve">,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увенчанное</w:t>
      </w:r>
      <w:r w:rsidRPr="00633A23">
        <w:rPr>
          <w:rFonts w:cs="Arial"/>
        </w:rPr>
        <w:t xml:space="preserve"> </w:t>
      </w:r>
      <w:r w:rsidRPr="00633A23">
        <w:t>ви</w:t>
      </w:r>
      <w:r w:rsidRPr="00633A23">
        <w:softHyphen/>
        <w:t>зантийским</w:t>
      </w:r>
      <w:r w:rsidRPr="00633A23">
        <w:rPr>
          <w:rFonts w:cs="Arial"/>
        </w:rPr>
        <w:t xml:space="preserve"> </w:t>
      </w:r>
      <w:r w:rsidRPr="00633A23">
        <w:t>гербом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готовились</w:t>
      </w:r>
      <w:r w:rsidRPr="00633A23">
        <w:rPr>
          <w:rFonts w:cs="Arial"/>
        </w:rPr>
        <w:t xml:space="preserve"> </w:t>
      </w:r>
      <w:r w:rsidRPr="00633A23">
        <w:t>к совершению</w:t>
      </w:r>
      <w:r w:rsidRPr="00633A23">
        <w:rPr>
          <w:rFonts w:cs="Arial"/>
        </w:rPr>
        <w:t xml:space="preserve"> </w:t>
      </w:r>
      <w:r w:rsidRPr="00633A23">
        <w:t>таинс</w:t>
      </w:r>
      <w:r w:rsidRPr="00633A23">
        <w:t>т</w:t>
      </w:r>
      <w:r w:rsidRPr="00633A23">
        <w:t>ва</w:t>
      </w:r>
      <w:r w:rsidRPr="00633A23">
        <w:rPr>
          <w:rFonts w:cs="Arial"/>
        </w:rPr>
        <w:t xml:space="preserve"> </w:t>
      </w:r>
      <w:r w:rsidRPr="00633A23">
        <w:t>венчания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украшали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грече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традиции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будут</w:t>
      </w:r>
      <w:r w:rsidRPr="00633A23">
        <w:rPr>
          <w:rFonts w:cs="Arial"/>
        </w:rPr>
        <w:t xml:space="preserve"> </w:t>
      </w:r>
      <w:r w:rsidRPr="00633A23">
        <w:t>проходить</w:t>
      </w:r>
      <w:r w:rsidRPr="00633A23">
        <w:rPr>
          <w:rFonts w:cs="Arial"/>
        </w:rPr>
        <w:t xml:space="preserve"> </w:t>
      </w:r>
      <w:r w:rsidRPr="00633A23">
        <w:t>новобрач</w:t>
      </w:r>
      <w:r w:rsidRPr="00633A23">
        <w:softHyphen/>
        <w:t>ные</w:t>
      </w:r>
      <w:r w:rsidRPr="00633A23">
        <w:rPr>
          <w:rFonts w:cs="Arial"/>
        </w:rPr>
        <w:t xml:space="preserve">.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смогли</w:t>
      </w:r>
      <w:r w:rsidRPr="00633A23">
        <w:rPr>
          <w:rFonts w:cs="Arial"/>
        </w:rPr>
        <w:t xml:space="preserve"> </w:t>
      </w:r>
      <w:r w:rsidRPr="00633A23">
        <w:t>убедиться</w:t>
      </w:r>
      <w:r w:rsidRPr="00633A23">
        <w:rPr>
          <w:rFonts w:cs="Arial"/>
        </w:rPr>
        <w:t xml:space="preserve"> </w:t>
      </w:r>
      <w:r w:rsidRPr="00633A23">
        <w:t>впоследствии</w:t>
      </w:r>
      <w:r w:rsidRPr="00633A23">
        <w:rPr>
          <w:rFonts w:cs="Arial"/>
        </w:rPr>
        <w:t xml:space="preserve">, </w:t>
      </w:r>
      <w:r w:rsidRPr="00633A23">
        <w:t>греки чувствуют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большой</w:t>
      </w:r>
      <w:r w:rsidRPr="00633A23">
        <w:rPr>
          <w:rFonts w:cs="Arial"/>
        </w:rPr>
        <w:t xml:space="preserve">, </w:t>
      </w:r>
      <w:r w:rsidRPr="00633A23">
        <w:t>патриархальной семьей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крови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эллинистической</w:t>
      </w:r>
      <w:r w:rsidRPr="00633A23">
        <w:rPr>
          <w:rFonts w:cs="Arial"/>
        </w:rPr>
        <w:t xml:space="preserve"> </w:t>
      </w:r>
      <w:r w:rsidRPr="00633A23">
        <w:t>культу</w:t>
      </w:r>
      <w:r w:rsidRPr="00633A23">
        <w:softHyphen/>
        <w:t>ре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вере</w:t>
      </w:r>
      <w:r w:rsidRPr="00633A23">
        <w:rPr>
          <w:rFonts w:cs="Arial"/>
        </w:rPr>
        <w:t>.</w:t>
      </w:r>
    </w:p>
    <w:p w:rsidR="002D3589" w:rsidRPr="00ED1240" w:rsidRDefault="002D3589" w:rsidP="00EB0F88">
      <w:pPr>
        <w:rPr>
          <w:rFonts w:cs="Arial"/>
        </w:rPr>
      </w:pP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великом</w:t>
      </w:r>
      <w:r w:rsidRPr="00633A23">
        <w:rPr>
          <w:rFonts w:cs="Arial"/>
        </w:rPr>
        <w:t xml:space="preserve"> </w:t>
      </w:r>
      <w:r w:rsidRPr="00633A23">
        <w:t>прошлом</w:t>
      </w:r>
      <w:r w:rsidRPr="00633A23">
        <w:rPr>
          <w:rFonts w:cs="Arial"/>
        </w:rPr>
        <w:t xml:space="preserve"> </w:t>
      </w:r>
      <w:r w:rsidRPr="00633A23">
        <w:t>хранит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еди</w:t>
      </w:r>
      <w:r w:rsidRPr="00633A23">
        <w:softHyphen/>
        <w:t>ным</w:t>
      </w:r>
      <w:r w:rsidRPr="00633A23">
        <w:rPr>
          <w:rFonts w:cs="Arial"/>
        </w:rPr>
        <w:t xml:space="preserve">,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греков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10 </w:t>
      </w:r>
      <w:r w:rsidRPr="00633A23">
        <w:t>миллионов</w:t>
      </w:r>
      <w:r w:rsidRPr="00633A23">
        <w:rPr>
          <w:rFonts w:cs="Arial"/>
        </w:rPr>
        <w:t xml:space="preserve">.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пребывания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Греции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заметили никакой</w:t>
      </w:r>
      <w:r w:rsidRPr="00633A23">
        <w:rPr>
          <w:rFonts w:cs="Arial"/>
        </w:rPr>
        <w:t xml:space="preserve"> "</w:t>
      </w:r>
      <w:r w:rsidRPr="00633A23">
        <w:t>американизации</w:t>
      </w:r>
      <w:r w:rsidRPr="00633A23">
        <w:rPr>
          <w:rFonts w:cs="Arial"/>
        </w:rPr>
        <w:t xml:space="preserve">", </w:t>
      </w:r>
      <w:r w:rsidRPr="00633A23">
        <w:t>скорее</w:t>
      </w:r>
      <w:r w:rsidRPr="00633A23">
        <w:rPr>
          <w:rFonts w:cs="Arial"/>
        </w:rPr>
        <w:t xml:space="preserve">, </w:t>
      </w:r>
      <w:r w:rsidRPr="00633A23">
        <w:t>наоборот</w:t>
      </w:r>
      <w:r w:rsidRPr="00633A23">
        <w:rPr>
          <w:rFonts w:cs="Arial"/>
        </w:rPr>
        <w:t xml:space="preserve">, </w:t>
      </w:r>
      <w:r w:rsidRPr="00633A23">
        <w:t>везде можно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услышать</w:t>
      </w:r>
      <w:r w:rsidRPr="00633A23">
        <w:rPr>
          <w:rFonts w:cs="Arial"/>
        </w:rPr>
        <w:t xml:space="preserve"> </w:t>
      </w:r>
      <w:r w:rsidRPr="00633A23">
        <w:t>замечательные</w:t>
      </w:r>
      <w:r w:rsidRPr="00633A23">
        <w:rPr>
          <w:rFonts w:cs="Arial"/>
        </w:rPr>
        <w:t xml:space="preserve"> </w:t>
      </w:r>
      <w:r w:rsidRPr="00633A23">
        <w:t>греческие</w:t>
      </w:r>
      <w:r w:rsidRPr="00633A23">
        <w:rPr>
          <w:rFonts w:cs="Arial"/>
        </w:rPr>
        <w:t xml:space="preserve"> </w:t>
      </w:r>
      <w:r w:rsidRPr="00633A23">
        <w:t>пес</w:t>
      </w:r>
      <w:r w:rsidRPr="00633A23">
        <w:softHyphen/>
        <w:t>ни</w:t>
      </w:r>
      <w:r w:rsidRPr="00633A23">
        <w:rPr>
          <w:rFonts w:cs="Arial"/>
        </w:rPr>
        <w:t xml:space="preserve">, </w:t>
      </w:r>
      <w:r w:rsidRPr="00633A23">
        <w:t>увидеть</w:t>
      </w:r>
      <w:r w:rsidRPr="00633A23">
        <w:rPr>
          <w:rFonts w:cs="Arial"/>
        </w:rPr>
        <w:t xml:space="preserve"> </w:t>
      </w:r>
      <w:r w:rsidRPr="00633A23">
        <w:t>благ</w:t>
      </w:r>
      <w:r w:rsidRPr="00633A23">
        <w:t>о</w:t>
      </w:r>
      <w:r w:rsidRPr="00633A23">
        <w:t>честивый</w:t>
      </w:r>
      <w:r w:rsidRPr="00633A23">
        <w:rPr>
          <w:rFonts w:cs="Arial"/>
        </w:rPr>
        <w:t xml:space="preserve"> </w:t>
      </w:r>
      <w:r w:rsidRPr="00633A23">
        <w:t>образ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лю</w:t>
      </w:r>
      <w:r w:rsidRPr="00633A23">
        <w:softHyphen/>
        <w:t>бовь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>.</w:t>
      </w:r>
    </w:p>
    <w:p w:rsidR="002B1BC0" w:rsidRPr="00ED1240" w:rsidRDefault="002B1BC0" w:rsidP="00EB0F88">
      <w:pPr>
        <w:rPr>
          <w:rFonts w:cs="Arial"/>
        </w:rPr>
      </w:pPr>
    </w:p>
    <w:tbl>
      <w:tblPr>
        <w:tblW w:w="0" w:type="auto"/>
        <w:tblLook w:val="04A0"/>
      </w:tblPr>
      <w:tblGrid>
        <w:gridCol w:w="5117"/>
        <w:gridCol w:w="5022"/>
      </w:tblGrid>
      <w:tr w:rsidR="002B1BC0" w:rsidRPr="00C76E3D" w:rsidTr="00C76E3D">
        <w:tc>
          <w:tcPr>
            <w:tcW w:w="5069" w:type="dxa"/>
          </w:tcPr>
          <w:p w:rsidR="002B1BC0" w:rsidRPr="00C76E3D" w:rsidRDefault="007C5DE1" w:rsidP="00C76E3D">
            <w:pPr>
              <w:ind w:firstLine="0"/>
              <w:rPr>
                <w:lang w:val="en-US"/>
              </w:rPr>
            </w:pPr>
            <w:r w:rsidRPr="00A617A4">
              <w:rPr>
                <w:noProof/>
                <w:szCs w:val="24"/>
              </w:rPr>
              <w:lastRenderedPageBreak/>
              <w:pict>
                <v:shape id="Рисунок 42" o:spid="_x0000_i1074" type="#_x0000_t75" style="width:258pt;height:163.5pt;visibility:visible">
                  <v:imagedata r:id="rId59" o:title=""/>
                </v:shape>
              </w:pict>
            </w:r>
          </w:p>
        </w:tc>
        <w:tc>
          <w:tcPr>
            <w:tcW w:w="5070" w:type="dxa"/>
          </w:tcPr>
          <w:p w:rsidR="002B1BC0" w:rsidRPr="00C76E3D" w:rsidRDefault="007C5DE1" w:rsidP="00C76E3D">
            <w:pPr>
              <w:ind w:firstLine="0"/>
              <w:rPr>
                <w:lang w:val="en-US"/>
              </w:rPr>
            </w:pPr>
            <w:r w:rsidRPr="00A617A4">
              <w:rPr>
                <w:noProof/>
                <w:szCs w:val="24"/>
              </w:rPr>
              <w:pict>
                <v:shape id="Рисунок 43" o:spid="_x0000_i1075" type="#_x0000_t75" style="width:252.75pt;height:166.5pt;visibility:visible">
                  <v:imagedata r:id="rId60" o:title=""/>
                </v:shape>
              </w:pict>
            </w:r>
          </w:p>
        </w:tc>
      </w:tr>
      <w:tr w:rsidR="002B1BC0" w:rsidRPr="002B1BC0" w:rsidTr="00C76E3D">
        <w:tc>
          <w:tcPr>
            <w:tcW w:w="5069" w:type="dxa"/>
          </w:tcPr>
          <w:p w:rsidR="002B1BC0" w:rsidRPr="002B1BC0" w:rsidRDefault="002B1BC0" w:rsidP="002B1BC0">
            <w:pPr>
              <w:pStyle w:val="ad"/>
            </w:pPr>
            <w:r w:rsidRPr="002B1BC0">
              <w:t>Рака</w:t>
            </w:r>
            <w:r w:rsidRPr="00C76E3D">
              <w:rPr>
                <w:rFonts w:cs="Arial"/>
              </w:rPr>
              <w:t xml:space="preserve"> </w:t>
            </w:r>
            <w:r w:rsidRPr="002B1BC0">
              <w:t>с</w:t>
            </w:r>
            <w:r w:rsidRPr="00C76E3D">
              <w:rPr>
                <w:rFonts w:cs="Arial"/>
              </w:rPr>
              <w:t xml:space="preserve"> </w:t>
            </w:r>
            <w:r w:rsidRPr="002B1BC0">
              <w:t>мощами</w:t>
            </w:r>
            <w:r w:rsidRPr="00C76E3D">
              <w:rPr>
                <w:rFonts w:cs="Arial"/>
              </w:rPr>
              <w:t xml:space="preserve"> </w:t>
            </w:r>
            <w:r w:rsidRPr="002B1BC0">
              <w:t>св</w:t>
            </w:r>
            <w:r w:rsidRPr="00C76E3D">
              <w:rPr>
                <w:rFonts w:cs="Arial"/>
              </w:rPr>
              <w:t xml:space="preserve">. </w:t>
            </w:r>
            <w:r w:rsidRPr="002B1BC0">
              <w:t>муч</w:t>
            </w:r>
            <w:r w:rsidRPr="00C76E3D">
              <w:rPr>
                <w:rFonts w:cs="Arial"/>
              </w:rPr>
              <w:t xml:space="preserve">. </w:t>
            </w:r>
            <w:r w:rsidRPr="002B1BC0">
              <w:t>Димитрия</w:t>
            </w:r>
            <w:r w:rsidRPr="00C76E3D">
              <w:rPr>
                <w:rFonts w:cs="Arial"/>
              </w:rPr>
              <w:t xml:space="preserve"> </w:t>
            </w:r>
            <w:r w:rsidRPr="002B1BC0">
              <w:t>Солунского</w:t>
            </w:r>
          </w:p>
        </w:tc>
        <w:tc>
          <w:tcPr>
            <w:tcW w:w="5070" w:type="dxa"/>
          </w:tcPr>
          <w:p w:rsidR="002B1BC0" w:rsidRPr="002B1BC0" w:rsidRDefault="002B1BC0" w:rsidP="002B1BC0">
            <w:pPr>
              <w:pStyle w:val="ad"/>
            </w:pPr>
            <w:r w:rsidRPr="002B1BC0">
              <w:t>Рака</w:t>
            </w:r>
            <w:r w:rsidRPr="00C76E3D">
              <w:rPr>
                <w:rFonts w:cs="Arial"/>
              </w:rPr>
              <w:t xml:space="preserve"> </w:t>
            </w:r>
            <w:r w:rsidRPr="002B1BC0">
              <w:t>с</w:t>
            </w:r>
            <w:r w:rsidRPr="00C76E3D">
              <w:rPr>
                <w:rFonts w:cs="Arial"/>
              </w:rPr>
              <w:t xml:space="preserve"> </w:t>
            </w:r>
            <w:r w:rsidRPr="002B1BC0">
              <w:t>мощами</w:t>
            </w:r>
            <w:r w:rsidRPr="00C76E3D">
              <w:rPr>
                <w:rFonts w:cs="Arial"/>
              </w:rPr>
              <w:t xml:space="preserve"> </w:t>
            </w:r>
            <w:r w:rsidRPr="002B1BC0">
              <w:t>с</w:t>
            </w:r>
            <w:r>
              <w:t>в</w:t>
            </w:r>
            <w:r w:rsidRPr="002B1BC0">
              <w:t>т</w:t>
            </w:r>
            <w:r w:rsidRPr="00C76E3D">
              <w:rPr>
                <w:rFonts w:cs="Arial"/>
              </w:rPr>
              <w:t xml:space="preserve">. </w:t>
            </w:r>
            <w:r w:rsidRPr="002B1BC0">
              <w:t>Григория</w:t>
            </w:r>
            <w:r w:rsidRPr="00C76E3D">
              <w:rPr>
                <w:rFonts w:cs="Arial"/>
              </w:rPr>
              <w:t xml:space="preserve"> </w:t>
            </w:r>
            <w:r w:rsidRPr="002B1BC0">
              <w:t>Паламы</w:t>
            </w:r>
          </w:p>
        </w:tc>
      </w:tr>
    </w:tbl>
    <w:p w:rsidR="002B1BC0" w:rsidRPr="002B1BC0" w:rsidRDefault="002B1BC0" w:rsidP="00EB0F88"/>
    <w:p w:rsidR="002D3589" w:rsidRPr="00633A23" w:rsidRDefault="002D3589" w:rsidP="00EB0F88"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узнали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существует</w:t>
      </w:r>
      <w:r w:rsidRPr="00633A23">
        <w:rPr>
          <w:rFonts w:cs="Arial"/>
        </w:rPr>
        <w:t xml:space="preserve"> </w:t>
      </w:r>
      <w:r w:rsidRPr="00633A23">
        <w:t>план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преодоле</w:t>
      </w:r>
      <w:r w:rsidRPr="00633A23">
        <w:softHyphen/>
        <w:t>нию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называемого</w:t>
      </w:r>
      <w:r w:rsidRPr="00633A23">
        <w:rPr>
          <w:rFonts w:cs="Arial"/>
        </w:rPr>
        <w:t xml:space="preserve"> </w:t>
      </w:r>
      <w:r w:rsidRPr="00633A23">
        <w:t>греческого</w:t>
      </w:r>
      <w:r w:rsidRPr="00633A23">
        <w:rPr>
          <w:rFonts w:cs="Arial"/>
        </w:rPr>
        <w:t xml:space="preserve"> </w:t>
      </w:r>
      <w:r w:rsidRPr="00633A23">
        <w:t>«культурно</w:t>
      </w:r>
      <w:r w:rsidRPr="00633A23">
        <w:rPr>
          <w:rFonts w:cs="Arial"/>
        </w:rPr>
        <w:t>-</w:t>
      </w:r>
      <w:r w:rsidRPr="00633A23">
        <w:t>религиозного</w:t>
      </w:r>
      <w:r w:rsidRPr="00633A23">
        <w:rPr>
          <w:rFonts w:cs="Arial"/>
        </w:rPr>
        <w:t xml:space="preserve"> </w:t>
      </w:r>
      <w:r w:rsidRPr="00633A23">
        <w:t>изоляционизма»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включению</w:t>
      </w:r>
      <w:r w:rsidRPr="00633A23">
        <w:rPr>
          <w:rFonts w:cs="Arial"/>
        </w:rPr>
        <w:t xml:space="preserve"> </w:t>
      </w:r>
      <w:r w:rsidRPr="00633A23">
        <w:t>Греции</w:t>
      </w:r>
      <w:r w:rsidRPr="00633A23">
        <w:rPr>
          <w:rFonts w:cs="Arial"/>
        </w:rPr>
        <w:t xml:space="preserve"> </w:t>
      </w:r>
      <w:r w:rsidRPr="00633A23">
        <w:t xml:space="preserve">в </w:t>
      </w:r>
      <w:r w:rsidRPr="00633A23">
        <w:rPr>
          <w:rFonts w:cs="Arial"/>
        </w:rPr>
        <w:t>"</w:t>
      </w:r>
      <w:r w:rsidRPr="00633A23">
        <w:t>общеевропейский</w:t>
      </w:r>
      <w:r w:rsidRPr="00633A23">
        <w:rPr>
          <w:rFonts w:cs="Arial"/>
        </w:rPr>
        <w:t xml:space="preserve"> </w:t>
      </w:r>
      <w:r w:rsidRPr="00633A23">
        <w:t>дом</w:t>
      </w:r>
      <w:r w:rsidRPr="00633A23">
        <w:rPr>
          <w:rFonts w:cs="Arial"/>
        </w:rPr>
        <w:t xml:space="preserve">".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Салоники</w:t>
      </w:r>
      <w:r w:rsidRPr="00633A23">
        <w:rPr>
          <w:rFonts w:cs="Arial"/>
        </w:rPr>
        <w:t xml:space="preserve"> </w:t>
      </w:r>
      <w:r w:rsidRPr="00633A23">
        <w:t>объявле</w:t>
      </w:r>
      <w:r w:rsidRPr="00633A23">
        <w:softHyphen/>
        <w:t>ны</w:t>
      </w:r>
      <w:r w:rsidRPr="00633A23">
        <w:rPr>
          <w:rFonts w:cs="Arial"/>
        </w:rPr>
        <w:t xml:space="preserve"> </w:t>
      </w:r>
      <w:r w:rsidRPr="00633A23">
        <w:t>культурным</w:t>
      </w:r>
      <w:r w:rsidRPr="00633A23">
        <w:rPr>
          <w:rFonts w:cs="Arial"/>
        </w:rPr>
        <w:t xml:space="preserve"> </w:t>
      </w:r>
      <w:r w:rsidRPr="00633A23">
        <w:t>центром</w:t>
      </w:r>
      <w:r w:rsidRPr="00633A23">
        <w:rPr>
          <w:rFonts w:cs="Arial"/>
        </w:rPr>
        <w:t xml:space="preserve"> </w:t>
      </w:r>
      <w:r w:rsidRPr="00633A23">
        <w:t>Европы</w:t>
      </w:r>
      <w:r w:rsidRPr="00633A23">
        <w:rPr>
          <w:rFonts w:cs="Arial"/>
        </w:rPr>
        <w:t xml:space="preserve">. </w:t>
      </w:r>
      <w:r w:rsidRPr="00633A23">
        <w:t>ЮНЕСКО</w:t>
      </w:r>
      <w:r w:rsidRPr="00633A23">
        <w:rPr>
          <w:rFonts w:cs="Arial"/>
        </w:rPr>
        <w:t xml:space="preserve">, </w:t>
      </w:r>
      <w:r w:rsidRPr="00633A23">
        <w:t>совет</w:t>
      </w:r>
      <w:r w:rsidRPr="00633A23">
        <w:rPr>
          <w:rFonts w:cs="Arial"/>
        </w:rPr>
        <w:t xml:space="preserve"> </w:t>
      </w:r>
      <w:r w:rsidRPr="00633A23">
        <w:t>Евро</w:t>
      </w:r>
      <w:r w:rsidRPr="00633A23">
        <w:softHyphen/>
        <w:t>пы</w:t>
      </w:r>
      <w:r w:rsidRPr="00633A23">
        <w:rPr>
          <w:rFonts w:cs="Arial"/>
        </w:rPr>
        <w:t xml:space="preserve"> </w:t>
      </w:r>
      <w:r w:rsidRPr="00633A23">
        <w:t>ра</w:t>
      </w:r>
      <w:r w:rsidRPr="00633A23">
        <w:t>с</w:t>
      </w:r>
      <w:r w:rsidRPr="00633A23">
        <w:t>сматривают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часть</w:t>
      </w:r>
      <w:r w:rsidRPr="00633A23">
        <w:rPr>
          <w:rFonts w:cs="Arial"/>
        </w:rPr>
        <w:t xml:space="preserve"> </w:t>
      </w:r>
      <w:r w:rsidRPr="00633A23">
        <w:t>своего «европейского»</w:t>
      </w:r>
      <w:r w:rsidRPr="00633A23">
        <w:rPr>
          <w:rFonts w:cs="Arial"/>
        </w:rPr>
        <w:t xml:space="preserve"> </w:t>
      </w:r>
      <w:r w:rsidRPr="00633A23">
        <w:t>культурного</w:t>
      </w:r>
      <w:r w:rsidRPr="00633A23">
        <w:rPr>
          <w:rFonts w:cs="Arial"/>
        </w:rPr>
        <w:t xml:space="preserve"> </w:t>
      </w:r>
      <w:r w:rsidRPr="00633A23">
        <w:t>наследия</w:t>
      </w:r>
      <w:r w:rsidRPr="00633A23">
        <w:rPr>
          <w:rFonts w:cs="Arial"/>
        </w:rPr>
        <w:t xml:space="preserve">.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уже выделяют</w:t>
      </w:r>
      <w:r w:rsidRPr="00633A23">
        <w:rPr>
          <w:rFonts w:cs="Arial"/>
        </w:rPr>
        <w:t xml:space="preserve"> </w:t>
      </w:r>
      <w:r w:rsidRPr="00633A23">
        <w:t>щедрую</w:t>
      </w:r>
      <w:r w:rsidRPr="00633A23">
        <w:rPr>
          <w:rFonts w:cs="Arial"/>
        </w:rPr>
        <w:t xml:space="preserve"> </w:t>
      </w:r>
      <w:r w:rsidRPr="00633A23">
        <w:t>финансовую</w:t>
      </w:r>
      <w:r w:rsidRPr="00633A23">
        <w:rPr>
          <w:rFonts w:cs="Arial"/>
        </w:rPr>
        <w:t xml:space="preserve"> </w:t>
      </w:r>
      <w:r w:rsidRPr="00633A23">
        <w:t>помощь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восстановле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афонских</w:t>
      </w:r>
      <w:r w:rsidRPr="00633A23">
        <w:rPr>
          <w:rFonts w:cs="Arial"/>
        </w:rPr>
        <w:t xml:space="preserve"> </w:t>
      </w:r>
      <w:r w:rsidRPr="00633A23">
        <w:t>монастырей</w:t>
      </w:r>
      <w:r w:rsidRPr="00633A23">
        <w:rPr>
          <w:rFonts w:cs="Arial"/>
        </w:rPr>
        <w:t xml:space="preserve">, </w:t>
      </w:r>
      <w:r w:rsidRPr="00633A23">
        <w:t>очевидно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чтобы объявить</w:t>
      </w:r>
      <w:r w:rsidRPr="00633A23">
        <w:rPr>
          <w:rFonts w:cs="Arial"/>
        </w:rPr>
        <w:t xml:space="preserve"> </w:t>
      </w:r>
      <w:r w:rsidRPr="00633A23">
        <w:t>Святую</w:t>
      </w:r>
      <w:r w:rsidRPr="00633A23">
        <w:rPr>
          <w:rFonts w:cs="Arial"/>
        </w:rPr>
        <w:t xml:space="preserve"> </w:t>
      </w:r>
      <w:r w:rsidRPr="00633A23">
        <w:t>Гору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уделом</w:t>
      </w:r>
      <w:r w:rsidRPr="00633A23">
        <w:rPr>
          <w:rFonts w:cs="Arial"/>
        </w:rPr>
        <w:t xml:space="preserve"> </w:t>
      </w:r>
      <w:r w:rsidRPr="00633A23">
        <w:t>Царицы</w:t>
      </w:r>
      <w:r w:rsidRPr="00633A23">
        <w:rPr>
          <w:rFonts w:cs="Arial"/>
        </w:rPr>
        <w:t xml:space="preserve"> </w:t>
      </w:r>
      <w:r w:rsidRPr="00633A23">
        <w:t>Небес</w:t>
      </w:r>
      <w:r w:rsidRPr="00633A23">
        <w:softHyphen/>
        <w:t>ной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частью</w:t>
      </w:r>
      <w:r w:rsidRPr="00633A23">
        <w:rPr>
          <w:rFonts w:cs="Arial"/>
        </w:rPr>
        <w:t xml:space="preserve"> "</w:t>
      </w:r>
      <w:r w:rsidRPr="00633A23">
        <w:t>культу</w:t>
      </w:r>
      <w:r w:rsidRPr="00633A23">
        <w:t>р</w:t>
      </w:r>
      <w:r w:rsidRPr="00633A23">
        <w:t>ного</w:t>
      </w:r>
      <w:r w:rsidRPr="00633A23">
        <w:rPr>
          <w:rFonts w:cs="Arial"/>
        </w:rPr>
        <w:t xml:space="preserve"> </w:t>
      </w:r>
      <w:r w:rsidRPr="00633A23">
        <w:t>достояния</w:t>
      </w:r>
      <w:r w:rsidRPr="00633A23">
        <w:rPr>
          <w:rFonts w:cs="Arial"/>
        </w:rPr>
        <w:t xml:space="preserve">"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«собственности» всей</w:t>
      </w:r>
      <w:r w:rsidRPr="00633A23">
        <w:rPr>
          <w:rFonts w:cs="Arial"/>
        </w:rPr>
        <w:t xml:space="preserve"> </w:t>
      </w:r>
      <w:r w:rsidRPr="00633A23">
        <w:t>экуменическо</w:t>
      </w:r>
      <w:r w:rsidRPr="00633A23">
        <w:rPr>
          <w:rFonts w:cs="Arial"/>
        </w:rPr>
        <w:t>-</w:t>
      </w:r>
      <w:r w:rsidRPr="00633A23">
        <w:t>апостасийной</w:t>
      </w:r>
      <w:r w:rsidRPr="00633A23">
        <w:rPr>
          <w:rFonts w:cs="Arial"/>
        </w:rPr>
        <w:t xml:space="preserve"> </w:t>
      </w:r>
      <w:r w:rsidRPr="00633A23">
        <w:t>Европы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Афон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великим</w:t>
      </w:r>
      <w:r w:rsidRPr="00633A23">
        <w:rPr>
          <w:rFonts w:cs="Arial"/>
        </w:rPr>
        <w:t xml:space="preserve"> </w:t>
      </w:r>
      <w:r w:rsidRPr="00633A23">
        <w:t>духовным</w:t>
      </w:r>
      <w:r w:rsidRPr="00633A23">
        <w:rPr>
          <w:rFonts w:cs="Arial"/>
        </w:rPr>
        <w:t xml:space="preserve"> </w:t>
      </w:r>
      <w:r w:rsidRPr="00633A23">
        <w:t>оплотом</w:t>
      </w:r>
      <w:r w:rsidRPr="00633A23">
        <w:rPr>
          <w:rFonts w:cs="Arial"/>
        </w:rPr>
        <w:t xml:space="preserve"> </w:t>
      </w:r>
      <w:r w:rsidRPr="00633A23">
        <w:t>Пра</w:t>
      </w:r>
      <w:r w:rsidRPr="00633A23">
        <w:softHyphen/>
        <w:t>вославия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хранителем</w:t>
      </w:r>
      <w:r w:rsidRPr="00633A23">
        <w:rPr>
          <w:rFonts w:cs="Arial"/>
        </w:rPr>
        <w:t xml:space="preserve"> </w:t>
      </w:r>
      <w:r w:rsidRPr="00633A23">
        <w:t>чистоты</w:t>
      </w:r>
      <w:r w:rsidRPr="00633A23">
        <w:rPr>
          <w:rFonts w:cs="Arial"/>
        </w:rPr>
        <w:t xml:space="preserve"> </w:t>
      </w:r>
      <w:r w:rsidRPr="00633A23">
        <w:t>исти</w:t>
      </w:r>
      <w:r w:rsidRPr="00633A23">
        <w:t>н</w:t>
      </w:r>
      <w:r w:rsidRPr="00633A23">
        <w:t>ной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. </w:t>
      </w:r>
      <w:r w:rsidRPr="00633A23">
        <w:t>Мо</w:t>
      </w:r>
      <w:r w:rsidRPr="00633A23">
        <w:softHyphen/>
        <w:t>литвы</w:t>
      </w:r>
      <w:r w:rsidRPr="00633A23">
        <w:rPr>
          <w:rFonts w:cs="Arial"/>
        </w:rPr>
        <w:t xml:space="preserve"> </w:t>
      </w:r>
      <w:r w:rsidRPr="00633A23">
        <w:t>подвижников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Горы</w:t>
      </w:r>
      <w:r w:rsidRPr="00633A23">
        <w:rPr>
          <w:rFonts w:cs="Arial"/>
        </w:rPr>
        <w:t xml:space="preserve">, </w:t>
      </w:r>
      <w:r w:rsidRPr="00633A23">
        <w:t>обращенные</w:t>
      </w:r>
      <w:r w:rsidRPr="00633A23">
        <w:rPr>
          <w:rFonts w:cs="Arial"/>
        </w:rPr>
        <w:t xml:space="preserve"> </w:t>
      </w:r>
      <w:r w:rsidRPr="00633A23">
        <w:t>ко Христу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, </w:t>
      </w:r>
      <w:r w:rsidRPr="00633A23">
        <w:t>спасли</w:t>
      </w:r>
      <w:r w:rsidRPr="00633A23">
        <w:rPr>
          <w:rFonts w:cs="Arial"/>
        </w:rPr>
        <w:t xml:space="preserve"> </w:t>
      </w:r>
      <w:r w:rsidRPr="00633A23">
        <w:t>народы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 </w:t>
      </w:r>
      <w:r w:rsidRPr="00633A23">
        <w:t>от окончательной</w:t>
      </w:r>
      <w:r w:rsidRPr="00633A23">
        <w:rPr>
          <w:rFonts w:cs="Arial"/>
        </w:rPr>
        <w:t xml:space="preserve"> </w:t>
      </w:r>
      <w:r w:rsidRPr="00633A23">
        <w:t>гибели</w:t>
      </w:r>
      <w:r w:rsidRPr="00633A23">
        <w:rPr>
          <w:rFonts w:cs="Arial"/>
        </w:rPr>
        <w:t xml:space="preserve">, </w:t>
      </w:r>
      <w:r w:rsidRPr="00633A23">
        <w:t>давая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покаяния</w:t>
      </w:r>
      <w:r w:rsidRPr="00633A23">
        <w:rPr>
          <w:rFonts w:cs="Arial"/>
        </w:rPr>
        <w:t xml:space="preserve">.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падения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1917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царской</w:t>
      </w:r>
      <w:r w:rsidRPr="00633A23">
        <w:rPr>
          <w:rFonts w:cs="Arial"/>
        </w:rPr>
        <w:t xml:space="preserve"> </w:t>
      </w:r>
      <w:r w:rsidRPr="00633A23">
        <w:t>власти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нашей стране</w:t>
      </w:r>
      <w:r w:rsidRPr="00633A23">
        <w:rPr>
          <w:rFonts w:cs="Arial"/>
        </w:rPr>
        <w:t xml:space="preserve"> </w:t>
      </w:r>
      <w:r w:rsidRPr="00633A23">
        <w:t>усилилась</w:t>
      </w:r>
      <w:r w:rsidRPr="00633A23">
        <w:rPr>
          <w:rFonts w:cs="Arial"/>
        </w:rPr>
        <w:t xml:space="preserve"> </w:t>
      </w:r>
      <w:r w:rsidRPr="00633A23">
        <w:t>мировая</w:t>
      </w:r>
      <w:r w:rsidRPr="00633A23">
        <w:rPr>
          <w:rFonts w:cs="Arial"/>
        </w:rPr>
        <w:t xml:space="preserve"> </w:t>
      </w:r>
      <w:r w:rsidRPr="00633A23">
        <w:t>апостасия</w:t>
      </w:r>
      <w:r w:rsidRPr="00633A23">
        <w:rPr>
          <w:rFonts w:cs="Arial"/>
        </w:rPr>
        <w:t xml:space="preserve">,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целена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окончательно</w:t>
      </w:r>
      <w:r w:rsidRPr="00633A23">
        <w:rPr>
          <w:rFonts w:cs="Arial"/>
        </w:rPr>
        <w:t xml:space="preserve"> </w:t>
      </w:r>
      <w:r w:rsidRPr="00633A23">
        <w:t>лишить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литвы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покрова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является единственно</w:t>
      </w:r>
      <w:r w:rsidRPr="00633A23">
        <w:rPr>
          <w:rFonts w:cs="Arial"/>
        </w:rPr>
        <w:t xml:space="preserve"> </w:t>
      </w:r>
      <w:r w:rsidRPr="00633A23">
        <w:t>«Удерживающим»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установления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softHyphen/>
        <w:t>ре</w:t>
      </w:r>
      <w:r w:rsidRPr="00633A23">
        <w:rPr>
          <w:rFonts w:cs="Arial"/>
        </w:rPr>
        <w:t xml:space="preserve"> </w:t>
      </w:r>
      <w:r w:rsidRPr="00633A23">
        <w:t>царства</w:t>
      </w:r>
      <w:r w:rsidRPr="00633A23">
        <w:rPr>
          <w:rFonts w:cs="Arial"/>
        </w:rPr>
        <w:t xml:space="preserve"> </w:t>
      </w:r>
      <w:r w:rsidRPr="00633A23">
        <w:t>Антихриста</w:t>
      </w:r>
      <w:r w:rsidRPr="00633A23">
        <w:rPr>
          <w:rFonts w:cs="Arial"/>
        </w:rPr>
        <w:t>.</w:t>
      </w:r>
    </w:p>
    <w:p w:rsidR="002B1BC0" w:rsidRDefault="002D3589" w:rsidP="00EB0F88">
      <w:pPr>
        <w:rPr>
          <w:rFonts w:cs="Arial"/>
        </w:rPr>
      </w:pPr>
      <w:r w:rsidRPr="00633A23">
        <w:t>Нетрудно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представить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Афоном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план</w:t>
      </w:r>
      <w:r w:rsidRPr="00633A23">
        <w:rPr>
          <w:rFonts w:cs="Arial"/>
        </w:rPr>
        <w:t xml:space="preserve"> </w:t>
      </w:r>
      <w:r w:rsidRPr="00633A23">
        <w:t>«культурного</w:t>
      </w:r>
      <w:r w:rsidRPr="00633A23">
        <w:rPr>
          <w:rFonts w:cs="Arial"/>
        </w:rPr>
        <w:t xml:space="preserve"> </w:t>
      </w:r>
      <w:r w:rsidRPr="00633A23">
        <w:t>приобщ</w:t>
      </w:r>
      <w:r w:rsidRPr="00633A23">
        <w:t>е</w:t>
      </w:r>
      <w:r w:rsidRPr="00633A23">
        <w:t>ния»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совре</w:t>
      </w:r>
      <w:r w:rsidRPr="00633A23">
        <w:softHyphen/>
        <w:t>менной</w:t>
      </w:r>
      <w:r w:rsidRPr="00633A23">
        <w:rPr>
          <w:rFonts w:cs="Arial"/>
        </w:rPr>
        <w:t xml:space="preserve"> </w:t>
      </w:r>
      <w:r w:rsidRPr="00633A23">
        <w:t>Европе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осуществится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Святая</w:t>
      </w:r>
      <w:r w:rsidRPr="00633A23">
        <w:rPr>
          <w:rFonts w:cs="Arial"/>
        </w:rPr>
        <w:t xml:space="preserve"> </w:t>
      </w:r>
      <w:r w:rsidRPr="00633A23">
        <w:t>Гора станет</w:t>
      </w:r>
      <w:r w:rsidRPr="00633A23">
        <w:rPr>
          <w:rFonts w:cs="Arial"/>
        </w:rPr>
        <w:t xml:space="preserve"> </w:t>
      </w:r>
      <w:r w:rsidRPr="00633A23">
        <w:t>местом</w:t>
      </w:r>
      <w:r w:rsidRPr="00633A23">
        <w:rPr>
          <w:rFonts w:cs="Arial"/>
        </w:rPr>
        <w:t xml:space="preserve"> </w:t>
      </w:r>
      <w:r w:rsidRPr="00633A23">
        <w:t>туризма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 xml:space="preserve">. </w:t>
      </w:r>
      <w:r w:rsidRPr="00633A23">
        <w:t>Несомненно</w:t>
      </w:r>
      <w:r w:rsidRPr="00633A23">
        <w:rPr>
          <w:rFonts w:cs="Arial"/>
        </w:rPr>
        <w:t xml:space="preserve">, </w:t>
      </w:r>
      <w:r w:rsidRPr="00633A23">
        <w:t>коварство</w:t>
      </w:r>
      <w:r w:rsidRPr="00633A23">
        <w:rPr>
          <w:rFonts w:cs="Arial"/>
        </w:rPr>
        <w:t xml:space="preserve"> </w:t>
      </w:r>
      <w:r w:rsidRPr="00633A23">
        <w:t>мировой</w:t>
      </w:r>
      <w:r w:rsidRPr="00633A23">
        <w:rPr>
          <w:rFonts w:cs="Arial"/>
        </w:rPr>
        <w:t xml:space="preserve"> </w:t>
      </w:r>
      <w:r w:rsidRPr="00633A23">
        <w:t>закулисы</w:t>
      </w:r>
      <w:r w:rsidRPr="00633A23">
        <w:rPr>
          <w:rFonts w:cs="Arial"/>
        </w:rPr>
        <w:t xml:space="preserve">, </w:t>
      </w:r>
      <w:r w:rsidRPr="00633A23">
        <w:t>«нового</w:t>
      </w:r>
      <w:r w:rsidRPr="00633A23">
        <w:rPr>
          <w:rFonts w:cs="Arial"/>
        </w:rPr>
        <w:t xml:space="preserve"> </w:t>
      </w:r>
      <w:r w:rsidRPr="00633A23">
        <w:t>мирового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рядка»</w:t>
      </w:r>
      <w:r w:rsidRPr="00633A23">
        <w:rPr>
          <w:rFonts w:cs="Arial"/>
        </w:rPr>
        <w:t xml:space="preserve"> </w:t>
      </w:r>
      <w:r w:rsidRPr="00633A23">
        <w:t>направлено</w:t>
      </w:r>
      <w:r w:rsidRPr="00633A23">
        <w:rPr>
          <w:rFonts w:cs="Arial"/>
        </w:rPr>
        <w:t xml:space="preserve"> </w:t>
      </w:r>
      <w:r w:rsidRPr="00633A23">
        <w:t>против</w:t>
      </w:r>
      <w:r w:rsidRPr="00633A23">
        <w:rPr>
          <w:rFonts w:cs="Arial"/>
        </w:rPr>
        <w:t xml:space="preserve"> </w:t>
      </w:r>
      <w:r w:rsidRPr="00633A23">
        <w:t>Православия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целью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степенного</w:t>
      </w:r>
      <w:r w:rsidRPr="00633A23">
        <w:rPr>
          <w:rFonts w:cs="Arial"/>
        </w:rPr>
        <w:t xml:space="preserve"> </w:t>
      </w:r>
      <w:r w:rsidRPr="00633A23">
        <w:t>поглощения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экуменической</w:t>
      </w:r>
      <w:r w:rsidRPr="00633A23">
        <w:rPr>
          <w:rFonts w:cs="Arial"/>
        </w:rPr>
        <w:t xml:space="preserve"> </w:t>
      </w:r>
      <w:r w:rsidRPr="00633A23">
        <w:t>Европой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побывали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мученика Димитрия</w:t>
      </w:r>
      <w:r w:rsidRPr="00633A23">
        <w:rPr>
          <w:rFonts w:cs="Arial"/>
        </w:rPr>
        <w:t xml:space="preserve"> </w:t>
      </w:r>
      <w:r w:rsidRPr="00633A23">
        <w:t>Солунского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повезли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Со</w:t>
      </w:r>
      <w:r w:rsidRPr="00633A23">
        <w:softHyphen/>
        <w:t>фии</w:t>
      </w:r>
      <w:r w:rsidRPr="00633A23">
        <w:rPr>
          <w:rFonts w:cs="Arial"/>
        </w:rPr>
        <w:t xml:space="preserve">. </w:t>
      </w:r>
      <w:r w:rsidRPr="00633A23">
        <w:t>Войдя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снова</w:t>
      </w:r>
      <w:r w:rsidRPr="00633A23">
        <w:rPr>
          <w:rFonts w:cs="Arial"/>
        </w:rPr>
        <w:t xml:space="preserve"> </w:t>
      </w:r>
      <w:r w:rsidRPr="00633A23">
        <w:t>попадаем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венчание</w:t>
      </w:r>
      <w:r w:rsidRPr="00633A23">
        <w:rPr>
          <w:rFonts w:cs="Arial"/>
        </w:rPr>
        <w:t xml:space="preserve">. </w:t>
      </w:r>
      <w:r w:rsidRPr="00633A23">
        <w:t>Неподалеку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входа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t>и</w:t>
      </w:r>
      <w:r w:rsidRPr="00633A23">
        <w:t>дим</w:t>
      </w:r>
      <w:r w:rsidRPr="00633A23">
        <w:rPr>
          <w:rFonts w:cs="Arial"/>
        </w:rPr>
        <w:t xml:space="preserve"> </w:t>
      </w:r>
      <w:r w:rsidRPr="00633A23">
        <w:t>жениха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цветами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ожи</w:t>
      </w:r>
      <w:r w:rsidRPr="00633A23">
        <w:softHyphen/>
        <w:t>дании</w:t>
      </w:r>
      <w:r w:rsidRPr="00633A23">
        <w:rPr>
          <w:rFonts w:cs="Arial"/>
        </w:rPr>
        <w:t xml:space="preserve"> </w:t>
      </w:r>
      <w:r w:rsidRPr="00633A23">
        <w:t>невесты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скоро</w:t>
      </w:r>
      <w:r w:rsidRPr="00633A23">
        <w:rPr>
          <w:rFonts w:cs="Arial"/>
        </w:rPr>
        <w:t xml:space="preserve"> </w:t>
      </w:r>
      <w:r w:rsidRPr="00633A23">
        <w:t>должна</w:t>
      </w:r>
      <w:r w:rsidRPr="00633A23">
        <w:rPr>
          <w:rFonts w:cs="Arial"/>
        </w:rPr>
        <w:t xml:space="preserve"> </w:t>
      </w:r>
      <w:r w:rsidRPr="00633A23">
        <w:t>прибыть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а</w:t>
      </w:r>
      <w:r w:rsidRPr="00633A23">
        <w:t>ме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смогли</w:t>
      </w:r>
      <w:r w:rsidRPr="00633A23">
        <w:rPr>
          <w:rFonts w:cs="Arial"/>
        </w:rPr>
        <w:t xml:space="preserve"> </w:t>
      </w:r>
      <w:r w:rsidRPr="00633A23">
        <w:t>приложиться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мощам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Василия</w:t>
      </w:r>
      <w:r w:rsidRPr="00633A23">
        <w:rPr>
          <w:rFonts w:cs="Arial"/>
        </w:rPr>
        <w:t xml:space="preserve">, </w:t>
      </w:r>
      <w:r w:rsidRPr="00633A23">
        <w:t>епископа</w:t>
      </w:r>
      <w:r w:rsidRPr="00633A23">
        <w:rPr>
          <w:rFonts w:cs="Arial"/>
        </w:rPr>
        <w:t xml:space="preserve"> </w:t>
      </w:r>
      <w:r w:rsidRPr="00633A23">
        <w:t>Фессалоникийского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Еще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двух</w:t>
      </w:r>
      <w:r w:rsidRPr="00633A23">
        <w:rPr>
          <w:rFonts w:cs="Arial"/>
        </w:rPr>
        <w:t xml:space="preserve"> </w:t>
      </w:r>
      <w:r w:rsidRPr="00633A23">
        <w:t>храмах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удалось</w:t>
      </w:r>
      <w:r w:rsidRPr="00633A23">
        <w:rPr>
          <w:rFonts w:cs="Arial"/>
        </w:rPr>
        <w:t xml:space="preserve"> </w:t>
      </w:r>
      <w:r w:rsidRPr="00633A23">
        <w:t>побывать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Салони</w:t>
      </w:r>
      <w:r w:rsidRPr="00633A23">
        <w:softHyphen/>
        <w:t>ках</w:t>
      </w:r>
      <w:r w:rsidRPr="00633A23">
        <w:rPr>
          <w:rFonts w:cs="Arial"/>
        </w:rPr>
        <w:t xml:space="preserve">. </w:t>
      </w:r>
      <w:r w:rsidRPr="00633A23">
        <w:t>Трудно</w:t>
      </w:r>
      <w:r w:rsidRPr="00633A23">
        <w:rPr>
          <w:rFonts w:cs="Arial"/>
        </w:rPr>
        <w:t xml:space="preserve"> </w:t>
      </w:r>
      <w:r w:rsidRPr="00633A23">
        <w:t>передать</w:t>
      </w:r>
      <w:r w:rsidRPr="00633A23">
        <w:rPr>
          <w:rFonts w:cs="Arial"/>
        </w:rPr>
        <w:t xml:space="preserve"> </w:t>
      </w:r>
      <w:r w:rsidRPr="00633A23">
        <w:t>словами</w:t>
      </w:r>
      <w:r w:rsidRPr="00633A23">
        <w:rPr>
          <w:rFonts w:cs="Arial"/>
        </w:rPr>
        <w:t xml:space="preserve"> </w:t>
      </w:r>
      <w:r w:rsidRPr="00633A23">
        <w:t>величие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красоту</w:t>
      </w:r>
      <w:r w:rsidRPr="00633A23">
        <w:rPr>
          <w:rFonts w:cs="Arial"/>
        </w:rPr>
        <w:t xml:space="preserve"> </w:t>
      </w:r>
      <w:r w:rsidRPr="00633A23">
        <w:t>храма свт</w:t>
      </w:r>
      <w:r w:rsidRPr="00633A23">
        <w:rPr>
          <w:rFonts w:cs="Arial"/>
        </w:rPr>
        <w:t xml:space="preserve">. </w:t>
      </w:r>
      <w:r w:rsidRPr="00633A23">
        <w:t>Григория</w:t>
      </w:r>
      <w:r w:rsidRPr="00633A23">
        <w:rPr>
          <w:rFonts w:cs="Arial"/>
        </w:rPr>
        <w:t xml:space="preserve"> </w:t>
      </w:r>
      <w:r w:rsidRPr="00633A23">
        <w:t>Паламы</w:t>
      </w:r>
      <w:r w:rsidRPr="00633A23">
        <w:rPr>
          <w:rFonts w:cs="Arial"/>
        </w:rPr>
        <w:t xml:space="preserve">.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вошли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вольно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охватила</w:t>
      </w:r>
      <w:r w:rsidRPr="00633A23">
        <w:rPr>
          <w:rFonts w:cs="Arial"/>
        </w:rPr>
        <w:t xml:space="preserve"> </w:t>
      </w:r>
      <w:r w:rsidRPr="00633A23">
        <w:t>р</w:t>
      </w:r>
      <w:r w:rsidRPr="00633A23">
        <w:t>а</w:t>
      </w:r>
      <w:r w:rsidRPr="00633A23">
        <w:t>дость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самого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присутст</w:t>
      </w:r>
      <w:r w:rsidRPr="00633A23">
        <w:softHyphen/>
        <w:t>вия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.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столь</w:t>
      </w:r>
      <w:r w:rsidRPr="00633A23">
        <w:rPr>
          <w:rFonts w:cs="Arial"/>
        </w:rPr>
        <w:t xml:space="preserve"> </w:t>
      </w:r>
      <w:r w:rsidRPr="00633A23">
        <w:t>прекрасен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дивен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несомнен</w:t>
      </w:r>
      <w:r w:rsidRPr="00633A23">
        <w:softHyphen/>
        <w:t>но</w:t>
      </w:r>
      <w:r w:rsidRPr="00633A23">
        <w:rPr>
          <w:rFonts w:cs="Arial"/>
        </w:rPr>
        <w:t xml:space="preserve"> </w:t>
      </w:r>
      <w:r w:rsidRPr="00633A23">
        <w:t>отр</w:t>
      </w:r>
      <w:r w:rsidRPr="00633A23">
        <w:t>а</w:t>
      </w:r>
      <w:r w:rsidRPr="00633A23">
        <w:t>жает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Преображения</w:t>
      </w:r>
      <w:r w:rsidRPr="00633A23">
        <w:rPr>
          <w:rFonts w:cs="Arial"/>
        </w:rPr>
        <w:t xml:space="preserve"> </w:t>
      </w:r>
      <w:r w:rsidRPr="00633A23">
        <w:t>Господня</w:t>
      </w:r>
      <w:r w:rsidRPr="00633A23">
        <w:rPr>
          <w:rFonts w:cs="Arial"/>
        </w:rPr>
        <w:t xml:space="preserve">. </w:t>
      </w:r>
      <w:r w:rsidRPr="00633A23">
        <w:t>Находясь</w:t>
      </w:r>
      <w:r w:rsidRPr="00633A23">
        <w:rPr>
          <w:rFonts w:cs="Arial"/>
        </w:rPr>
        <w:t xml:space="preserve"> </w:t>
      </w:r>
      <w:r w:rsidRPr="00633A23">
        <w:t>в нем</w:t>
      </w:r>
      <w:r w:rsidRPr="00633A23">
        <w:rPr>
          <w:rFonts w:cs="Arial"/>
        </w:rPr>
        <w:t xml:space="preserve"> </w:t>
      </w:r>
      <w:r w:rsidRPr="00633A23">
        <w:t>кажется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стоишь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самой</w:t>
      </w:r>
      <w:r w:rsidRPr="00633A23">
        <w:rPr>
          <w:rFonts w:cs="Arial"/>
        </w:rPr>
        <w:t xml:space="preserve"> </w:t>
      </w:r>
      <w:r w:rsidRPr="00633A23">
        <w:t>горе</w:t>
      </w:r>
      <w:r w:rsidRPr="00633A23">
        <w:rPr>
          <w:rFonts w:cs="Arial"/>
        </w:rPr>
        <w:t xml:space="preserve"> </w:t>
      </w:r>
      <w:r w:rsidRPr="00633A23">
        <w:t>Ф</w:t>
      </w:r>
      <w:r w:rsidRPr="00633A23">
        <w:t>а</w:t>
      </w:r>
      <w:r w:rsidRPr="00633A23">
        <w:t>вор</w:t>
      </w:r>
      <w:r w:rsidRPr="00633A23">
        <w:rPr>
          <w:rFonts w:cs="Arial"/>
        </w:rPr>
        <w:t xml:space="preserve">.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уж поистине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знаю</w:t>
      </w:r>
      <w:r w:rsidRPr="00633A23">
        <w:rPr>
          <w:rFonts w:cs="Arial"/>
        </w:rPr>
        <w:t xml:space="preserve">, </w:t>
      </w:r>
      <w:r w:rsidRPr="00633A23">
        <w:t>«где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небе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земле»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говорили</w:t>
      </w:r>
      <w:r w:rsidRPr="00633A23">
        <w:rPr>
          <w:rFonts w:cs="Arial"/>
        </w:rPr>
        <w:t xml:space="preserve"> </w:t>
      </w:r>
      <w:r w:rsidRPr="00633A23">
        <w:t>некогда</w:t>
      </w:r>
      <w:r w:rsidRPr="00633A23">
        <w:rPr>
          <w:rFonts w:cs="Arial"/>
        </w:rPr>
        <w:t xml:space="preserve"> </w:t>
      </w:r>
      <w:r w:rsidRPr="00633A23">
        <w:t>наши</w:t>
      </w:r>
      <w:r w:rsidRPr="00633A23">
        <w:rPr>
          <w:rFonts w:cs="Arial"/>
        </w:rPr>
        <w:t xml:space="preserve"> </w:t>
      </w:r>
      <w:r w:rsidRPr="00633A23">
        <w:t>далекие</w:t>
      </w:r>
      <w:r w:rsidRPr="00633A23">
        <w:rPr>
          <w:rFonts w:cs="Arial"/>
        </w:rPr>
        <w:t xml:space="preserve"> </w:t>
      </w:r>
      <w:r w:rsidRPr="00633A23">
        <w:t>предки</w:t>
      </w:r>
      <w:r w:rsidRPr="00633A23">
        <w:rPr>
          <w:rFonts w:cs="Arial"/>
        </w:rPr>
        <w:t xml:space="preserve">. </w:t>
      </w:r>
      <w:r w:rsidRPr="00633A23">
        <w:t>Несомненно столь</w:t>
      </w:r>
      <w:r w:rsidRPr="00633A23">
        <w:rPr>
          <w:rFonts w:cs="Arial"/>
        </w:rPr>
        <w:t xml:space="preserve"> </w:t>
      </w:r>
      <w:r w:rsidRPr="00633A23">
        <w:t>чудесного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прекрасного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Божия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не видел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ощущается</w:t>
      </w:r>
      <w:r w:rsidRPr="00633A23">
        <w:rPr>
          <w:rFonts w:cs="Arial"/>
        </w:rPr>
        <w:t xml:space="preserve"> </w:t>
      </w:r>
      <w:r w:rsidRPr="00633A23">
        <w:t>влияние</w:t>
      </w:r>
      <w:r w:rsidRPr="00633A23">
        <w:rPr>
          <w:rFonts w:cs="Arial"/>
        </w:rPr>
        <w:t xml:space="preserve"> </w:t>
      </w:r>
      <w:r w:rsidRPr="00633A23">
        <w:t>богословских</w:t>
      </w:r>
      <w:r w:rsidRPr="00633A23">
        <w:rPr>
          <w:rFonts w:cs="Arial"/>
        </w:rPr>
        <w:t xml:space="preserve"> </w:t>
      </w:r>
      <w:r w:rsidRPr="00633A23">
        <w:t>творений св</w:t>
      </w:r>
      <w:r w:rsidRPr="00633A23">
        <w:rPr>
          <w:rFonts w:cs="Arial"/>
        </w:rPr>
        <w:t xml:space="preserve">. </w:t>
      </w:r>
      <w:r w:rsidRPr="00633A23">
        <w:t>Григорий</w:t>
      </w:r>
      <w:r w:rsidRPr="00633A23">
        <w:rPr>
          <w:rFonts w:cs="Arial"/>
        </w:rPr>
        <w:t xml:space="preserve"> </w:t>
      </w:r>
      <w:r w:rsidRPr="00633A23">
        <w:t>Паламы</w:t>
      </w:r>
      <w:r w:rsidRPr="00633A23">
        <w:rPr>
          <w:rFonts w:cs="Arial"/>
        </w:rPr>
        <w:t xml:space="preserve">,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называет «фессалокинийское</w:t>
      </w:r>
      <w:r w:rsidRPr="00633A23">
        <w:rPr>
          <w:rFonts w:cs="Arial"/>
        </w:rPr>
        <w:t xml:space="preserve"> </w:t>
      </w:r>
      <w:r w:rsidRPr="00633A23">
        <w:t>похвало»</w:t>
      </w:r>
      <w:r w:rsidRPr="00633A23">
        <w:rPr>
          <w:rFonts w:cs="Arial"/>
        </w:rPr>
        <w:t xml:space="preserve">.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мощи</w:t>
      </w:r>
      <w:r w:rsidRPr="00633A23">
        <w:rPr>
          <w:rFonts w:cs="Arial"/>
        </w:rPr>
        <w:t xml:space="preserve"> </w:t>
      </w:r>
      <w:r w:rsidRPr="00633A23">
        <w:t>нахо</w:t>
      </w:r>
      <w:r w:rsidRPr="00633A23">
        <w:softHyphen/>
        <w:t>дятся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особом</w:t>
      </w:r>
      <w:r w:rsidRPr="00633A23">
        <w:rPr>
          <w:rFonts w:cs="Arial"/>
        </w:rPr>
        <w:t xml:space="preserve"> </w:t>
      </w:r>
      <w:r w:rsidRPr="00633A23">
        <w:t>помещении</w:t>
      </w:r>
      <w:r w:rsidRPr="00633A23">
        <w:rPr>
          <w:rFonts w:cs="Arial"/>
        </w:rPr>
        <w:t xml:space="preserve">. </w:t>
      </w:r>
      <w:r w:rsidRPr="00633A23">
        <w:t>Заходим</w:t>
      </w:r>
      <w:r w:rsidRPr="00633A23">
        <w:rPr>
          <w:rFonts w:cs="Arial"/>
        </w:rPr>
        <w:t xml:space="preserve"> </w:t>
      </w:r>
      <w:r w:rsidRPr="00633A23">
        <w:t>в это</w:t>
      </w:r>
      <w:r w:rsidRPr="00633A23">
        <w:rPr>
          <w:rFonts w:cs="Arial"/>
        </w:rPr>
        <w:t xml:space="preserve"> </w:t>
      </w:r>
      <w:r w:rsidRPr="00633A23">
        <w:t>небольшое</w:t>
      </w:r>
      <w:r w:rsidRPr="00633A23">
        <w:rPr>
          <w:rFonts w:cs="Arial"/>
        </w:rPr>
        <w:t xml:space="preserve"> </w:t>
      </w:r>
      <w:r w:rsidRPr="00633A23">
        <w:t>помещение</w:t>
      </w:r>
      <w:r w:rsidRPr="00633A23">
        <w:rPr>
          <w:rFonts w:cs="Arial"/>
        </w:rPr>
        <w:t xml:space="preserve">, </w:t>
      </w:r>
      <w:r w:rsidRPr="00633A23">
        <w:t>чтоб</w:t>
      </w:r>
      <w:r w:rsidRPr="00633A23">
        <w:rPr>
          <w:rFonts w:cs="Arial"/>
        </w:rPr>
        <w:t xml:space="preserve"> </w:t>
      </w:r>
      <w:r w:rsidRPr="00633A23">
        <w:t>помолиться</w:t>
      </w:r>
      <w:r w:rsidRPr="00633A23">
        <w:rPr>
          <w:rFonts w:cs="Arial"/>
        </w:rPr>
        <w:t xml:space="preserve"> </w:t>
      </w:r>
      <w:r w:rsidRPr="00633A23">
        <w:t>Святителю и</w:t>
      </w:r>
      <w:r w:rsidRPr="00633A23">
        <w:rPr>
          <w:rFonts w:cs="Arial"/>
        </w:rPr>
        <w:t xml:space="preserve"> </w:t>
      </w:r>
      <w:r w:rsidRPr="00633A23">
        <w:t>приложиться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м</w:t>
      </w:r>
      <w:r w:rsidRPr="00633A23">
        <w:t>о</w:t>
      </w:r>
      <w:r w:rsidRPr="00633A23">
        <w:t>щам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Из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никуда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хочется</w:t>
      </w:r>
      <w:r w:rsidRPr="00633A23">
        <w:rPr>
          <w:rFonts w:cs="Arial"/>
        </w:rPr>
        <w:t xml:space="preserve"> </w:t>
      </w:r>
      <w:r w:rsidRPr="00633A23">
        <w:t>уходить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зовут ехать</w:t>
      </w:r>
      <w:r w:rsidRPr="00633A23">
        <w:rPr>
          <w:rFonts w:cs="Arial"/>
        </w:rPr>
        <w:t xml:space="preserve"> </w:t>
      </w:r>
      <w:r w:rsidRPr="00633A23">
        <w:t>дальше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сожалением</w:t>
      </w:r>
      <w:r w:rsidRPr="00633A23">
        <w:rPr>
          <w:rFonts w:cs="Arial"/>
        </w:rPr>
        <w:t xml:space="preserve"> </w:t>
      </w:r>
      <w:r w:rsidRPr="00633A23">
        <w:t>ух</w:t>
      </w:r>
      <w:r w:rsidRPr="00633A23">
        <w:t>о</w:t>
      </w:r>
      <w:r w:rsidRPr="00633A23">
        <w:t>дим</w:t>
      </w:r>
      <w:r w:rsidRPr="00633A23">
        <w:rPr>
          <w:rFonts w:cs="Arial"/>
        </w:rPr>
        <w:t xml:space="preserve">.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путь лежит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равноапп</w:t>
      </w:r>
      <w:r w:rsidRPr="00633A23">
        <w:rPr>
          <w:rFonts w:cs="Arial"/>
        </w:rPr>
        <w:t xml:space="preserve">. </w:t>
      </w:r>
      <w:r w:rsidRPr="00633A23">
        <w:t>Кирилла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Мефодия</w:t>
      </w:r>
      <w:r w:rsidRPr="00633A23">
        <w:rPr>
          <w:rFonts w:cs="Arial"/>
        </w:rPr>
        <w:t xml:space="preserve">, </w:t>
      </w:r>
      <w:r w:rsidRPr="00633A23">
        <w:t>учи</w:t>
      </w:r>
      <w:r w:rsidRPr="00633A23">
        <w:softHyphen/>
        <w:t>телей</w:t>
      </w:r>
      <w:r w:rsidRPr="00633A23">
        <w:rPr>
          <w:rFonts w:cs="Arial"/>
        </w:rPr>
        <w:t xml:space="preserve"> </w:t>
      </w:r>
      <w:r w:rsidRPr="00633A23">
        <w:t>словенских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, </w:t>
      </w:r>
      <w:r w:rsidRPr="00633A23">
        <w:t>совершает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таинство</w:t>
      </w:r>
      <w:r w:rsidRPr="00633A23">
        <w:rPr>
          <w:rFonts w:cs="Arial"/>
        </w:rPr>
        <w:t xml:space="preserve"> </w:t>
      </w:r>
      <w:r w:rsidRPr="00633A23">
        <w:t>крещения</w:t>
      </w:r>
      <w:r w:rsidRPr="00633A23">
        <w:rPr>
          <w:rFonts w:cs="Arial"/>
        </w:rPr>
        <w:t xml:space="preserve"> </w:t>
      </w:r>
      <w:r w:rsidRPr="00633A23">
        <w:t>младенцев</w:t>
      </w:r>
      <w:r w:rsidRPr="00633A23">
        <w:rPr>
          <w:rFonts w:cs="Arial"/>
        </w:rPr>
        <w:t xml:space="preserve">.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греков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храмах ощущается</w:t>
      </w:r>
      <w:r w:rsidRPr="00633A23">
        <w:rPr>
          <w:rFonts w:cs="Arial"/>
        </w:rPr>
        <w:t xml:space="preserve"> </w:t>
      </w:r>
      <w:r w:rsidRPr="00633A23">
        <w:t>сохр</w:t>
      </w:r>
      <w:r w:rsidRPr="00633A23">
        <w:t>а</w:t>
      </w:r>
      <w:r w:rsidRPr="00633A23">
        <w:t>нившаяся</w:t>
      </w:r>
      <w:r w:rsidRPr="00633A23">
        <w:rPr>
          <w:rFonts w:cs="Arial"/>
        </w:rPr>
        <w:t xml:space="preserve"> </w:t>
      </w:r>
      <w:r w:rsidRPr="00633A23">
        <w:t>теплота</w:t>
      </w:r>
      <w:r w:rsidRPr="00633A23">
        <w:rPr>
          <w:rFonts w:cs="Arial"/>
        </w:rPr>
        <w:t xml:space="preserve"> </w:t>
      </w:r>
      <w:r w:rsidRPr="00633A23">
        <w:t>патриархально</w:t>
      </w:r>
      <w:r w:rsidRPr="00633A23">
        <w:rPr>
          <w:rFonts w:cs="Arial"/>
        </w:rPr>
        <w:t>-</w:t>
      </w:r>
      <w:r w:rsidRPr="00633A23">
        <w:t>семейных</w:t>
      </w:r>
      <w:r w:rsidRPr="00633A23">
        <w:rPr>
          <w:rFonts w:cs="Arial"/>
        </w:rPr>
        <w:t xml:space="preserve"> </w:t>
      </w:r>
      <w:r w:rsidRPr="00633A23">
        <w:t>отношений</w:t>
      </w:r>
      <w:r w:rsidRPr="00633A23">
        <w:rPr>
          <w:rFonts w:cs="Arial"/>
        </w:rPr>
        <w:t xml:space="preserve">. </w:t>
      </w:r>
      <w:r w:rsidRPr="00633A23">
        <w:t>Несмотря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мож</w:t>
      </w:r>
      <w:r w:rsidRPr="00633A23">
        <w:softHyphen/>
        <w:t>но</w:t>
      </w:r>
      <w:r w:rsidRPr="00633A23">
        <w:rPr>
          <w:rFonts w:cs="Arial"/>
        </w:rPr>
        <w:t xml:space="preserve"> </w:t>
      </w:r>
      <w:r w:rsidRPr="00633A23">
        <w:t>ув</w:t>
      </w:r>
      <w:r w:rsidRPr="00633A23">
        <w:t>и</w:t>
      </w:r>
      <w:r w:rsidRPr="00633A23">
        <w:t>деть</w:t>
      </w:r>
      <w:r w:rsidRPr="00633A23">
        <w:rPr>
          <w:rFonts w:cs="Arial"/>
        </w:rPr>
        <w:t xml:space="preserve"> </w:t>
      </w:r>
      <w:r w:rsidRPr="00633A23">
        <w:t>женщин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брюках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платков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же ряды</w:t>
      </w:r>
      <w:r w:rsidRPr="00633A23">
        <w:rPr>
          <w:rFonts w:cs="Arial"/>
        </w:rPr>
        <w:t xml:space="preserve"> </w:t>
      </w:r>
      <w:r w:rsidRPr="00633A23">
        <w:t>стульев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центре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невольно</w:t>
      </w:r>
      <w:r w:rsidRPr="00633A23">
        <w:rPr>
          <w:rFonts w:cs="Arial"/>
        </w:rPr>
        <w:t xml:space="preserve"> </w:t>
      </w:r>
      <w:r w:rsidRPr="00633A23">
        <w:t>напоминает</w:t>
      </w:r>
      <w:r w:rsidRPr="00633A23">
        <w:rPr>
          <w:rFonts w:cs="Arial"/>
        </w:rPr>
        <w:t xml:space="preserve"> </w:t>
      </w:r>
      <w:r w:rsidRPr="00633A23">
        <w:t>о проникающем</w:t>
      </w:r>
      <w:r w:rsidRPr="00633A23">
        <w:rPr>
          <w:rFonts w:cs="Arial"/>
        </w:rPr>
        <w:t xml:space="preserve"> </w:t>
      </w:r>
      <w:r w:rsidRPr="00633A23">
        <w:t>западном</w:t>
      </w:r>
      <w:r w:rsidRPr="00633A23">
        <w:rPr>
          <w:rFonts w:cs="Arial"/>
        </w:rPr>
        <w:t xml:space="preserve"> </w:t>
      </w:r>
      <w:r w:rsidRPr="00633A23">
        <w:t>влиянии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lastRenderedPageBreak/>
        <w:t>После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 xml:space="preserve">, </w:t>
      </w:r>
      <w:r w:rsidRPr="00633A23">
        <w:t>обращенной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равноапп</w:t>
      </w:r>
      <w:r w:rsidRPr="00633A23">
        <w:rPr>
          <w:rFonts w:cs="Arial"/>
        </w:rPr>
        <w:t xml:space="preserve">. </w:t>
      </w:r>
      <w:r w:rsidRPr="00633A23">
        <w:t>Ки</w:t>
      </w:r>
      <w:r w:rsidRPr="00633A23">
        <w:softHyphen/>
        <w:t>риллу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Мефодию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паломники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бл</w:t>
      </w:r>
      <w:r w:rsidRPr="00633A23">
        <w:t>а</w:t>
      </w:r>
      <w:r w:rsidRPr="00633A23">
        <w:t>гоговением приложились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большой</w:t>
      </w:r>
      <w:r w:rsidRPr="00633A23">
        <w:rPr>
          <w:rFonts w:cs="Arial"/>
        </w:rPr>
        <w:t xml:space="preserve"> </w:t>
      </w:r>
      <w:r w:rsidRPr="00633A23">
        <w:t>чудотворной</w:t>
      </w:r>
      <w:r w:rsidRPr="00633A23">
        <w:rPr>
          <w:rFonts w:cs="Arial"/>
        </w:rPr>
        <w:t xml:space="preserve"> </w:t>
      </w:r>
      <w:r w:rsidRPr="00633A23">
        <w:t>иконе</w:t>
      </w:r>
      <w:r w:rsidRPr="00633A23">
        <w:rPr>
          <w:rFonts w:cs="Arial"/>
        </w:rPr>
        <w:t xml:space="preserve"> </w:t>
      </w:r>
      <w:r w:rsidRPr="00633A23">
        <w:t>свв</w:t>
      </w:r>
      <w:r w:rsidRPr="00633A23">
        <w:rPr>
          <w:rFonts w:cs="Arial"/>
        </w:rPr>
        <w:t xml:space="preserve">. </w:t>
      </w:r>
      <w:r w:rsidRPr="00633A23">
        <w:t>братьев</w:t>
      </w:r>
      <w:r w:rsidRPr="00633A23">
        <w:rPr>
          <w:rFonts w:cs="Arial"/>
        </w:rPr>
        <w:t>.</w:t>
      </w:r>
    </w:p>
    <w:p w:rsidR="002B1BC0" w:rsidRDefault="002B1BC0" w:rsidP="00EB0F88">
      <w:pPr>
        <w:rPr>
          <w:rFonts w:cs="Arial"/>
        </w:rPr>
      </w:pPr>
    </w:p>
    <w:tbl>
      <w:tblPr>
        <w:tblW w:w="0" w:type="auto"/>
        <w:tblLook w:val="04A0"/>
      </w:tblPr>
      <w:tblGrid>
        <w:gridCol w:w="3510"/>
        <w:gridCol w:w="6629"/>
      </w:tblGrid>
      <w:tr w:rsidR="002B1BC0" w:rsidRPr="002B1BC0" w:rsidTr="002B1BC0">
        <w:tc>
          <w:tcPr>
            <w:tcW w:w="3510" w:type="dxa"/>
          </w:tcPr>
          <w:p w:rsidR="002B1BC0" w:rsidRPr="002B1BC0" w:rsidRDefault="007C5DE1" w:rsidP="002B1BC0">
            <w:pPr>
              <w:ind w:firstLine="0"/>
              <w:rPr>
                <w:noProof/>
                <w:szCs w:val="24"/>
              </w:rPr>
            </w:pPr>
            <w:r w:rsidRPr="00A617A4">
              <w:rPr>
                <w:noProof/>
                <w:szCs w:val="24"/>
              </w:rPr>
              <w:pict>
                <v:shape id="Рисунок 44" o:spid="_x0000_i1076" type="#_x0000_t75" style="width:164.25pt;height:255.75pt;visibility:visible">
                  <v:imagedata r:id="rId61" o:title=""/>
                </v:shape>
              </w:pict>
            </w:r>
          </w:p>
        </w:tc>
        <w:tc>
          <w:tcPr>
            <w:tcW w:w="6629" w:type="dxa"/>
            <w:vAlign w:val="bottom"/>
          </w:tcPr>
          <w:p w:rsidR="002B1BC0" w:rsidRDefault="002B1BC0" w:rsidP="002B1BC0">
            <w:pPr>
              <w:pStyle w:val="ad"/>
              <w:jc w:val="left"/>
              <w:rPr>
                <w:noProof/>
              </w:rPr>
            </w:pPr>
            <w:r w:rsidRPr="002B1BC0">
              <w:t>Икона</w:t>
            </w:r>
            <w:r>
              <w:t xml:space="preserve"> </w:t>
            </w:r>
            <w:r w:rsidRPr="002B1BC0">
              <w:t>св</w:t>
            </w:r>
            <w:r w:rsidRPr="002B1BC0">
              <w:rPr>
                <w:rFonts w:cs="Arial"/>
              </w:rPr>
              <w:t xml:space="preserve">. </w:t>
            </w:r>
            <w:r w:rsidRPr="002B1BC0">
              <w:t>равноапп</w:t>
            </w:r>
            <w:r w:rsidRPr="002B1BC0">
              <w:rPr>
                <w:rFonts w:cs="Arial"/>
              </w:rPr>
              <w:t xml:space="preserve">. </w:t>
            </w:r>
            <w:r w:rsidRPr="002B1BC0">
              <w:t>Кирилла</w:t>
            </w:r>
            <w:r w:rsidRPr="002B1BC0">
              <w:rPr>
                <w:rFonts w:cs="Arial"/>
              </w:rPr>
              <w:t xml:space="preserve"> </w:t>
            </w:r>
            <w:r w:rsidRPr="002B1BC0">
              <w:t>и</w:t>
            </w:r>
            <w:r>
              <w:t xml:space="preserve"> </w:t>
            </w:r>
            <w:r w:rsidRPr="002B1BC0">
              <w:t>Мефодия</w:t>
            </w:r>
            <w:r w:rsidRPr="002B1BC0">
              <w:rPr>
                <w:rFonts w:cs="Arial"/>
              </w:rPr>
              <w:t xml:space="preserve">, </w:t>
            </w:r>
            <w:r w:rsidRPr="002B1BC0">
              <w:t>учителей</w:t>
            </w:r>
            <w:r>
              <w:t xml:space="preserve"> </w:t>
            </w:r>
            <w:r w:rsidRPr="002B1BC0">
              <w:t>словенских</w:t>
            </w:r>
          </w:p>
        </w:tc>
      </w:tr>
    </w:tbl>
    <w:p w:rsidR="002B1BC0" w:rsidRPr="00633A23" w:rsidRDefault="002B1BC0" w:rsidP="00EB0F88"/>
    <w:p w:rsidR="002D3589" w:rsidRDefault="002D3589" w:rsidP="00EB0F88">
      <w:pPr>
        <w:rPr>
          <w:rFonts w:cs="Arial"/>
        </w:rPr>
      </w:pPr>
      <w:r w:rsidRPr="00633A23">
        <w:t>Из</w:t>
      </w:r>
      <w:r w:rsidRPr="00633A23">
        <w:rPr>
          <w:rFonts w:cs="Arial"/>
        </w:rPr>
        <w:t xml:space="preserve"> </w:t>
      </w:r>
      <w:r w:rsidRPr="00633A23">
        <w:t>Салоник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везут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автобусе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маленький</w:t>
      </w:r>
      <w:r w:rsidRPr="00633A23">
        <w:rPr>
          <w:rFonts w:cs="Arial"/>
        </w:rPr>
        <w:t xml:space="preserve"> </w:t>
      </w:r>
      <w:r w:rsidRPr="00633A23">
        <w:t>го</w:t>
      </w:r>
      <w:r w:rsidRPr="00633A23">
        <w:softHyphen/>
        <w:t>род</w:t>
      </w:r>
      <w:r w:rsidRPr="00633A23">
        <w:rPr>
          <w:rFonts w:cs="Arial"/>
        </w:rPr>
        <w:t xml:space="preserve"> </w:t>
      </w:r>
      <w:r w:rsidRPr="00633A23">
        <w:t>Уранополис</w:t>
      </w:r>
      <w:r w:rsidRPr="00633A23">
        <w:rPr>
          <w:rFonts w:cs="Arial"/>
        </w:rPr>
        <w:t xml:space="preserve">, </w:t>
      </w:r>
      <w:r w:rsidRPr="00633A23">
        <w:t>расположенный</w:t>
      </w:r>
      <w:r w:rsidRPr="00633A23">
        <w:rPr>
          <w:rFonts w:cs="Arial"/>
        </w:rPr>
        <w:t xml:space="preserve"> </w:t>
      </w:r>
      <w:r w:rsidRPr="00633A23">
        <w:t>неп</w:t>
      </w:r>
      <w:r w:rsidRPr="00633A23">
        <w:t>о</w:t>
      </w:r>
      <w:r w:rsidRPr="00633A23">
        <w:t>далеку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Горы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. </w:t>
      </w:r>
      <w:r w:rsidRPr="00633A23">
        <w:t>Переночевав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Уранополисе</w:t>
      </w:r>
      <w:r w:rsidRPr="00633A23">
        <w:rPr>
          <w:rFonts w:cs="Arial"/>
        </w:rPr>
        <w:t xml:space="preserve">, </w:t>
      </w:r>
      <w:r w:rsidRPr="00633A23">
        <w:t>утром</w:t>
      </w:r>
      <w:r w:rsidRPr="00633A23">
        <w:rPr>
          <w:rFonts w:cs="Arial"/>
        </w:rPr>
        <w:t xml:space="preserve"> </w:t>
      </w:r>
      <w:r w:rsidRPr="00633A23">
        <w:t>мы отправляемся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пристань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плыть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.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получаем</w:t>
      </w:r>
      <w:r w:rsidRPr="00633A23">
        <w:rPr>
          <w:rFonts w:cs="Arial"/>
        </w:rPr>
        <w:t xml:space="preserve"> </w:t>
      </w:r>
      <w:r w:rsidRPr="00633A23">
        <w:t>пропуска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Гору</w:t>
      </w:r>
      <w:r w:rsidRPr="00633A23">
        <w:rPr>
          <w:rFonts w:cs="Arial"/>
        </w:rPr>
        <w:t xml:space="preserve">.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па</w:t>
      </w:r>
      <w:r w:rsidRPr="00633A23">
        <w:softHyphen/>
        <w:t>роме</w:t>
      </w:r>
      <w:r w:rsidRPr="00633A23">
        <w:rPr>
          <w:rFonts w:cs="Arial"/>
        </w:rPr>
        <w:t xml:space="preserve"> </w:t>
      </w:r>
      <w:r w:rsidRPr="00633A23">
        <w:t>греческая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лиция</w:t>
      </w:r>
      <w:r w:rsidRPr="00633A23">
        <w:rPr>
          <w:rFonts w:cs="Arial"/>
        </w:rPr>
        <w:t xml:space="preserve"> </w:t>
      </w:r>
      <w:r w:rsidRPr="00633A23">
        <w:t>внимательно</w:t>
      </w:r>
      <w:r w:rsidRPr="00633A23">
        <w:rPr>
          <w:rFonts w:cs="Arial"/>
        </w:rPr>
        <w:t xml:space="preserve"> </w:t>
      </w:r>
      <w:r w:rsidRPr="00633A23">
        <w:t>изучает</w:t>
      </w:r>
      <w:r w:rsidRPr="00633A23">
        <w:rPr>
          <w:rFonts w:cs="Arial"/>
        </w:rPr>
        <w:t xml:space="preserve"> </w:t>
      </w:r>
      <w:r w:rsidRPr="00633A23">
        <w:t>наши лица</w:t>
      </w:r>
      <w:r w:rsidRPr="00633A23">
        <w:rPr>
          <w:rFonts w:cs="Arial"/>
        </w:rPr>
        <w:t xml:space="preserve">: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переодетого</w:t>
      </w:r>
      <w:r w:rsidRPr="00633A23">
        <w:rPr>
          <w:rFonts w:cs="Arial"/>
        </w:rPr>
        <w:t xml:space="preserve"> </w:t>
      </w:r>
      <w:r w:rsidRPr="00633A23">
        <w:t>священника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Рос</w:t>
      </w:r>
      <w:r w:rsidRPr="00633A23">
        <w:softHyphen/>
        <w:t>сии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Наконец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поплыли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Пантелеимонову монастырю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пароме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греческих</w:t>
      </w:r>
      <w:r w:rsidRPr="00633A23">
        <w:rPr>
          <w:rFonts w:cs="Arial"/>
        </w:rPr>
        <w:t xml:space="preserve"> </w:t>
      </w:r>
      <w:r w:rsidRPr="00633A23">
        <w:t>монахов</w:t>
      </w:r>
      <w:r w:rsidRPr="00633A23">
        <w:rPr>
          <w:rFonts w:cs="Arial"/>
        </w:rPr>
        <w:t xml:space="preserve">, </w:t>
      </w:r>
      <w:r w:rsidRPr="00633A23">
        <w:t>а также</w:t>
      </w:r>
      <w:r w:rsidRPr="00633A23">
        <w:rPr>
          <w:rFonts w:cs="Arial"/>
        </w:rPr>
        <w:t xml:space="preserve"> </w:t>
      </w:r>
      <w:r w:rsidRPr="00633A23">
        <w:t>греков</w:t>
      </w:r>
      <w:r w:rsidRPr="00633A23">
        <w:rPr>
          <w:rFonts w:cs="Arial"/>
        </w:rPr>
        <w:t>-</w:t>
      </w:r>
      <w:r w:rsidRPr="00633A23">
        <w:t>мирян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великому</w:t>
      </w:r>
      <w:r w:rsidRPr="00633A23">
        <w:rPr>
          <w:rFonts w:cs="Arial"/>
        </w:rPr>
        <w:t xml:space="preserve"> </w:t>
      </w:r>
      <w:r w:rsidRPr="00633A23">
        <w:t>нашему удивлению</w:t>
      </w:r>
      <w:r w:rsidRPr="00633A23">
        <w:rPr>
          <w:rFonts w:cs="Arial"/>
        </w:rPr>
        <w:t xml:space="preserve"> </w:t>
      </w:r>
      <w:r w:rsidRPr="00633A23">
        <w:t>беспрестанно</w:t>
      </w:r>
      <w:r w:rsidRPr="00633A23">
        <w:rPr>
          <w:rFonts w:cs="Arial"/>
        </w:rPr>
        <w:t xml:space="preserve"> </w:t>
      </w:r>
      <w:r w:rsidRPr="00633A23">
        <w:t>курят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пьют</w:t>
      </w:r>
      <w:r w:rsidRPr="00633A23">
        <w:rPr>
          <w:rFonts w:cs="Arial"/>
        </w:rPr>
        <w:t xml:space="preserve"> </w:t>
      </w:r>
      <w:r w:rsidRPr="00633A23">
        <w:t>пиво</w:t>
      </w:r>
      <w:r w:rsidRPr="00633A23">
        <w:rPr>
          <w:rFonts w:cs="Arial"/>
        </w:rPr>
        <w:t xml:space="preserve">. </w:t>
      </w:r>
      <w:r w:rsidRPr="00633A23">
        <w:t>Через полтора</w:t>
      </w:r>
      <w:r w:rsidRPr="00633A23">
        <w:rPr>
          <w:rFonts w:cs="Arial"/>
        </w:rPr>
        <w:t xml:space="preserve"> </w:t>
      </w:r>
      <w:r w:rsidRPr="00633A23">
        <w:t>часа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подплыли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Пантелеимонову</w:t>
      </w:r>
      <w:r w:rsidRPr="00633A23">
        <w:rPr>
          <w:rFonts w:cs="Arial"/>
        </w:rPr>
        <w:t xml:space="preserve"> </w:t>
      </w:r>
      <w:r w:rsidRPr="00633A23">
        <w:t>мона</w:t>
      </w:r>
      <w:r w:rsidRPr="00633A23">
        <w:softHyphen/>
        <w:t>стырю</w:t>
      </w:r>
      <w:r w:rsidRPr="00633A23">
        <w:rPr>
          <w:rFonts w:cs="Arial"/>
        </w:rPr>
        <w:t xml:space="preserve">. </w:t>
      </w:r>
      <w:r w:rsidRPr="00633A23">
        <w:t>Выходим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берег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Горы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трепетом</w:t>
      </w:r>
      <w:r w:rsidRPr="00633A23">
        <w:rPr>
          <w:rFonts w:cs="Arial"/>
        </w:rPr>
        <w:t xml:space="preserve"> </w:t>
      </w:r>
      <w:r w:rsidRPr="00633A23">
        <w:t>всту</w:t>
      </w:r>
      <w:r w:rsidRPr="00633A23">
        <w:softHyphen/>
        <w:t>паем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великий</w:t>
      </w:r>
      <w:r w:rsidRPr="00633A23">
        <w:rPr>
          <w:rFonts w:cs="Arial"/>
        </w:rPr>
        <w:t xml:space="preserve"> </w:t>
      </w:r>
      <w:r w:rsidRPr="00633A23">
        <w:t>удел</w:t>
      </w:r>
      <w:r w:rsidRPr="00633A23">
        <w:rPr>
          <w:rFonts w:cs="Arial"/>
        </w:rPr>
        <w:t xml:space="preserve"> </w:t>
      </w:r>
      <w:r w:rsidRPr="00633A23">
        <w:t>Царицы</w:t>
      </w:r>
      <w:r w:rsidRPr="00633A23">
        <w:rPr>
          <w:rFonts w:cs="Arial"/>
        </w:rPr>
        <w:t xml:space="preserve"> </w:t>
      </w:r>
      <w:r w:rsidRPr="00633A23">
        <w:t>Небесной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Начинаем</w:t>
      </w:r>
      <w:r w:rsidRPr="00633A23">
        <w:rPr>
          <w:rFonts w:cs="Arial"/>
        </w:rPr>
        <w:t xml:space="preserve"> </w:t>
      </w:r>
      <w:r w:rsidRPr="00633A23">
        <w:t>петь</w:t>
      </w:r>
      <w:r w:rsidRPr="00633A23">
        <w:rPr>
          <w:rFonts w:cs="Arial"/>
        </w:rPr>
        <w:t xml:space="preserve"> </w:t>
      </w:r>
      <w:r w:rsidRPr="00633A23">
        <w:t>молитву</w:t>
      </w:r>
      <w:r w:rsidRPr="00633A23">
        <w:rPr>
          <w:rFonts w:cs="Arial"/>
        </w:rPr>
        <w:t xml:space="preserve"> </w:t>
      </w:r>
      <w:r w:rsidRPr="00633A23">
        <w:t>«Богородица</w:t>
      </w:r>
      <w:r w:rsidRPr="00633A23">
        <w:rPr>
          <w:rFonts w:cs="Arial"/>
        </w:rPr>
        <w:t xml:space="preserve"> </w:t>
      </w:r>
      <w:r w:rsidRPr="00633A23">
        <w:t>Дево</w:t>
      </w:r>
      <w:r w:rsidRPr="00633A23">
        <w:rPr>
          <w:rFonts w:cs="Arial"/>
        </w:rPr>
        <w:t xml:space="preserve"> </w:t>
      </w:r>
      <w:r w:rsidRPr="00633A23">
        <w:t>Радуй</w:t>
      </w:r>
      <w:r w:rsidRPr="00633A23">
        <w:softHyphen/>
        <w:t>ся»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идем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гостиницу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паломников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нас радостно</w:t>
      </w:r>
      <w:r w:rsidRPr="00633A23">
        <w:rPr>
          <w:rFonts w:cs="Arial"/>
        </w:rPr>
        <w:t xml:space="preserve"> </w:t>
      </w:r>
      <w:r w:rsidRPr="00633A23">
        <w:t>встречает</w:t>
      </w:r>
      <w:r w:rsidRPr="00633A23">
        <w:rPr>
          <w:rFonts w:cs="Arial"/>
        </w:rPr>
        <w:t xml:space="preserve"> </w:t>
      </w:r>
      <w:r w:rsidRPr="00633A23">
        <w:t>иеромонах</w:t>
      </w:r>
      <w:r w:rsidRPr="00633A23">
        <w:rPr>
          <w:rFonts w:cs="Arial"/>
        </w:rPr>
        <w:t xml:space="preserve"> </w:t>
      </w:r>
      <w:r w:rsidRPr="00633A23">
        <w:t>Исидор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пригла</w:t>
      </w:r>
      <w:r w:rsidRPr="00633A23">
        <w:softHyphen/>
        <w:t>шает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трапезную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тут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носит</w:t>
      </w:r>
      <w:r w:rsidRPr="00633A23">
        <w:rPr>
          <w:rFonts w:cs="Arial"/>
        </w:rPr>
        <w:t xml:space="preserve"> </w:t>
      </w:r>
      <w:r w:rsidRPr="00633A23">
        <w:t>афонский чай</w:t>
      </w:r>
      <w:r w:rsidRPr="00633A23">
        <w:rPr>
          <w:rFonts w:cs="Arial"/>
        </w:rPr>
        <w:t xml:space="preserve">, </w:t>
      </w:r>
      <w:r w:rsidRPr="00633A23">
        <w:t>настоянный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целебных</w:t>
      </w:r>
      <w:r w:rsidRPr="00633A23">
        <w:rPr>
          <w:rFonts w:cs="Arial"/>
        </w:rPr>
        <w:t xml:space="preserve"> </w:t>
      </w:r>
      <w:r w:rsidRPr="00633A23">
        <w:t>травах</w:t>
      </w:r>
      <w:r w:rsidRPr="00633A23">
        <w:rPr>
          <w:rFonts w:cs="Arial"/>
        </w:rPr>
        <w:t xml:space="preserve">. </w:t>
      </w:r>
      <w:r w:rsidRPr="00633A23">
        <w:t>Отец</w:t>
      </w:r>
      <w:r w:rsidRPr="00633A23">
        <w:rPr>
          <w:rFonts w:cs="Arial"/>
        </w:rPr>
        <w:t xml:space="preserve"> </w:t>
      </w:r>
      <w:r w:rsidRPr="00633A23">
        <w:t>Исидор почти</w:t>
      </w:r>
      <w:r w:rsidRPr="00633A23">
        <w:rPr>
          <w:rFonts w:cs="Arial"/>
        </w:rPr>
        <w:t xml:space="preserve"> </w:t>
      </w:r>
      <w:r w:rsidRPr="00633A23">
        <w:t>сразу</w:t>
      </w:r>
      <w:r w:rsidRPr="00633A23">
        <w:rPr>
          <w:rFonts w:cs="Arial"/>
        </w:rPr>
        <w:t xml:space="preserve"> </w:t>
      </w:r>
      <w:r w:rsidRPr="00633A23">
        <w:t>узнал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t>б</w:t>
      </w:r>
      <w:r w:rsidRPr="00633A23">
        <w:t>нимает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благословляет</w:t>
      </w:r>
      <w:r w:rsidRPr="00633A23">
        <w:rPr>
          <w:rFonts w:cs="Arial"/>
        </w:rPr>
        <w:t xml:space="preserve">.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идем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иконную</w:t>
      </w:r>
      <w:r w:rsidRPr="00633A23">
        <w:rPr>
          <w:rFonts w:cs="Arial"/>
        </w:rPr>
        <w:t xml:space="preserve"> </w:t>
      </w:r>
      <w:r w:rsidRPr="00633A23">
        <w:t>лавку</w:t>
      </w:r>
      <w:r w:rsidRPr="00633A23">
        <w:rPr>
          <w:rFonts w:cs="Arial"/>
        </w:rPr>
        <w:t xml:space="preserve">,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бла</w:t>
      </w:r>
      <w:r w:rsidRPr="00633A23">
        <w:softHyphen/>
        <w:t>гословляет</w:t>
      </w:r>
      <w:r w:rsidRPr="00633A23">
        <w:rPr>
          <w:rFonts w:cs="Arial"/>
        </w:rPr>
        <w:t xml:space="preserve"> </w:t>
      </w:r>
      <w:r w:rsidRPr="00633A23">
        <w:t>иконой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мученика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целителя</w:t>
      </w:r>
      <w:r w:rsidRPr="00633A23">
        <w:rPr>
          <w:rFonts w:cs="Arial"/>
        </w:rPr>
        <w:t xml:space="preserve"> </w:t>
      </w:r>
      <w:r w:rsidRPr="00633A23">
        <w:t>Панте</w:t>
      </w:r>
      <w:r w:rsidRPr="00633A23">
        <w:softHyphen/>
        <w:t>леймона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покупают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, </w:t>
      </w:r>
      <w:r w:rsidRPr="00633A23">
        <w:t>полу</w:t>
      </w:r>
      <w:r w:rsidRPr="00633A23">
        <w:softHyphen/>
        <w:t>чив</w:t>
      </w:r>
      <w:r w:rsidRPr="00633A23">
        <w:rPr>
          <w:rFonts w:cs="Arial"/>
        </w:rPr>
        <w:t xml:space="preserve"> </w:t>
      </w:r>
      <w:r w:rsidRPr="00633A23">
        <w:t>благосл</w:t>
      </w:r>
      <w:r w:rsidRPr="00633A23">
        <w:t>о</w:t>
      </w:r>
      <w:r w:rsidRPr="00633A23">
        <w:t>вение</w:t>
      </w:r>
      <w:r w:rsidRPr="00633A23">
        <w:rPr>
          <w:rFonts w:cs="Arial"/>
        </w:rPr>
        <w:t xml:space="preserve"> </w:t>
      </w:r>
      <w:r w:rsidRPr="00633A23">
        <w:t>батюшки</w:t>
      </w:r>
      <w:r w:rsidRPr="00633A23">
        <w:rPr>
          <w:rFonts w:cs="Arial"/>
        </w:rPr>
        <w:t xml:space="preserve">, </w:t>
      </w:r>
      <w:r w:rsidRPr="00633A23">
        <w:t>идут</w:t>
      </w:r>
      <w:r w:rsidRPr="00633A23">
        <w:rPr>
          <w:rFonts w:cs="Arial"/>
        </w:rPr>
        <w:t xml:space="preserve"> </w:t>
      </w:r>
      <w:r w:rsidRPr="00633A23">
        <w:t>осматривать</w:t>
      </w:r>
      <w:r w:rsidRPr="00633A23">
        <w:rPr>
          <w:rFonts w:cs="Arial"/>
        </w:rPr>
        <w:t xml:space="preserve"> </w:t>
      </w:r>
      <w:r w:rsidRPr="00633A23">
        <w:t>собо</w:t>
      </w:r>
      <w:r w:rsidRPr="00633A23">
        <w:softHyphen/>
        <w:t>ры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древнего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. </w:t>
      </w:r>
      <w:r w:rsidRPr="00633A23">
        <w:t>Поражает</w:t>
      </w:r>
      <w:r w:rsidRPr="00633A23">
        <w:rPr>
          <w:rFonts w:cs="Arial"/>
        </w:rPr>
        <w:t xml:space="preserve"> </w:t>
      </w:r>
      <w:r w:rsidRPr="00633A23">
        <w:t>своими разм</w:t>
      </w:r>
      <w:r w:rsidRPr="00633A23">
        <w:t>е</w:t>
      </w:r>
      <w:r w:rsidRPr="00633A23">
        <w:t>рами</w:t>
      </w:r>
      <w:r w:rsidRPr="00633A23">
        <w:rPr>
          <w:rFonts w:cs="Arial"/>
        </w:rPr>
        <w:t xml:space="preserve"> </w:t>
      </w:r>
      <w:r w:rsidRPr="00633A23">
        <w:t>большая</w:t>
      </w:r>
      <w:r w:rsidRPr="00633A23">
        <w:rPr>
          <w:rFonts w:cs="Arial"/>
        </w:rPr>
        <w:t xml:space="preserve"> </w:t>
      </w:r>
      <w:r w:rsidRPr="00633A23">
        <w:t>трапезная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центре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привлекает</w:t>
      </w:r>
      <w:r w:rsidRPr="00633A23">
        <w:rPr>
          <w:rFonts w:cs="Arial"/>
        </w:rPr>
        <w:t xml:space="preserve"> </w:t>
      </w:r>
      <w:r w:rsidRPr="00633A23">
        <w:t>внимание</w:t>
      </w:r>
      <w:r w:rsidRPr="00633A23">
        <w:rPr>
          <w:rFonts w:cs="Arial"/>
        </w:rPr>
        <w:t xml:space="preserve"> </w:t>
      </w:r>
      <w:r w:rsidRPr="00633A23">
        <w:t>роспись</w:t>
      </w:r>
      <w:r w:rsidRPr="00633A23">
        <w:rPr>
          <w:rFonts w:cs="Arial"/>
        </w:rPr>
        <w:t xml:space="preserve"> </w:t>
      </w:r>
      <w:r w:rsidRPr="00633A23">
        <w:t>стен «Стра</w:t>
      </w:r>
      <w:r w:rsidRPr="00633A23">
        <w:t>ш</w:t>
      </w:r>
      <w:r w:rsidRPr="00633A23">
        <w:t>ного</w:t>
      </w:r>
      <w:r w:rsidRPr="00633A23">
        <w:rPr>
          <w:rFonts w:cs="Arial"/>
        </w:rPr>
        <w:t xml:space="preserve"> </w:t>
      </w:r>
      <w:r w:rsidRPr="00633A23">
        <w:t>суда»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«Мытарства</w:t>
      </w:r>
      <w:r w:rsidRPr="00633A23">
        <w:rPr>
          <w:rFonts w:cs="Arial"/>
        </w:rPr>
        <w:t xml:space="preserve"> </w:t>
      </w:r>
      <w:r w:rsidRPr="00633A23">
        <w:t>Феодоры»</w:t>
      </w:r>
      <w:r w:rsidRPr="00633A23">
        <w:rPr>
          <w:rFonts w:cs="Arial"/>
        </w:rPr>
        <w:t xml:space="preserve">. </w:t>
      </w:r>
      <w:r w:rsidRPr="00633A23">
        <w:t>Идем дальше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стен</w:t>
      </w:r>
      <w:r w:rsidRPr="00633A23">
        <w:rPr>
          <w:rFonts w:cs="Arial"/>
        </w:rPr>
        <w:t xml:space="preserve"> </w:t>
      </w:r>
      <w:r w:rsidRPr="00633A23">
        <w:t>монастырской</w:t>
      </w:r>
      <w:r w:rsidRPr="00633A23">
        <w:rPr>
          <w:rFonts w:cs="Arial"/>
        </w:rPr>
        <w:t xml:space="preserve"> </w:t>
      </w:r>
      <w:r w:rsidRPr="00633A23">
        <w:t>библиотеки</w:t>
      </w:r>
      <w:r w:rsidRPr="00633A23">
        <w:rPr>
          <w:rFonts w:cs="Arial"/>
        </w:rPr>
        <w:t xml:space="preserve"> </w:t>
      </w:r>
      <w:r w:rsidRPr="00633A23">
        <w:t>встреча</w:t>
      </w:r>
      <w:r w:rsidRPr="00633A23">
        <w:softHyphen/>
        <w:t>ем</w:t>
      </w:r>
      <w:r w:rsidRPr="00633A23">
        <w:rPr>
          <w:rFonts w:cs="Arial"/>
        </w:rPr>
        <w:t xml:space="preserve"> </w:t>
      </w:r>
      <w:r w:rsidRPr="00633A23">
        <w:t>грека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обращается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>-</w:t>
      </w:r>
      <w:r w:rsidRPr="00633A23">
        <w:t>русски</w:t>
      </w:r>
      <w:r w:rsidRPr="00633A23">
        <w:rPr>
          <w:rFonts w:cs="Arial"/>
        </w:rPr>
        <w:t xml:space="preserve">. </w:t>
      </w:r>
      <w:r w:rsidRPr="00633A23">
        <w:t>Зна</w:t>
      </w:r>
      <w:r w:rsidRPr="00633A23">
        <w:softHyphen/>
        <w:t>комимся</w:t>
      </w:r>
      <w:r w:rsidRPr="00633A23">
        <w:rPr>
          <w:rFonts w:cs="Arial"/>
        </w:rPr>
        <w:t xml:space="preserve">, </w:t>
      </w:r>
      <w:r w:rsidRPr="00633A23">
        <w:t>оказывается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учился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</w:t>
      </w:r>
      <w:r w:rsidRPr="00633A23">
        <w:t>р</w:t>
      </w:r>
      <w:r w:rsidRPr="00633A23">
        <w:t>бургском университете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филфаке</w:t>
      </w:r>
      <w:r w:rsidRPr="00633A23">
        <w:rPr>
          <w:rFonts w:cs="Arial"/>
        </w:rPr>
        <w:t xml:space="preserve">. </w:t>
      </w:r>
      <w:r w:rsidRPr="00633A23">
        <w:t>Закончил</w:t>
      </w:r>
      <w:r w:rsidRPr="00633A23">
        <w:rPr>
          <w:rFonts w:cs="Arial"/>
        </w:rPr>
        <w:t xml:space="preserve"> </w:t>
      </w:r>
      <w:r w:rsidRPr="00633A23">
        <w:t>восточное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деление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70-</w:t>
      </w:r>
      <w:r w:rsidRPr="00633A23">
        <w:t>х</w:t>
      </w:r>
      <w:r w:rsidRPr="00633A23">
        <w:rPr>
          <w:rFonts w:cs="Arial"/>
        </w:rPr>
        <w:t xml:space="preserve"> </w:t>
      </w:r>
      <w:r w:rsidRPr="00633A23">
        <w:t>годах</w:t>
      </w:r>
      <w:r w:rsidRPr="00633A23">
        <w:rPr>
          <w:rFonts w:cs="Arial"/>
        </w:rPr>
        <w:t xml:space="preserve">.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зовут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>-</w:t>
      </w:r>
      <w:r w:rsidRPr="00633A23">
        <w:t>русски</w:t>
      </w:r>
      <w:r w:rsidRPr="00633A23">
        <w:rPr>
          <w:rFonts w:cs="Arial"/>
        </w:rPr>
        <w:t xml:space="preserve"> </w:t>
      </w:r>
      <w:r w:rsidRPr="00633A23">
        <w:t>Сократ Дмитриевич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поведал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монастыре хранятся</w:t>
      </w:r>
      <w:r w:rsidRPr="00633A23">
        <w:rPr>
          <w:rFonts w:cs="Arial"/>
        </w:rPr>
        <w:t xml:space="preserve"> </w:t>
      </w:r>
      <w:r w:rsidRPr="00633A23">
        <w:t>бесценные</w:t>
      </w:r>
      <w:r w:rsidRPr="00633A23">
        <w:rPr>
          <w:rFonts w:cs="Arial"/>
        </w:rPr>
        <w:t xml:space="preserve"> </w:t>
      </w:r>
      <w:r w:rsidRPr="00633A23">
        <w:t>рук</w:t>
      </w:r>
      <w:r w:rsidRPr="00633A23">
        <w:t>о</w:t>
      </w:r>
      <w:r w:rsidRPr="00633A23">
        <w:t>писи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</w:t>
      </w:r>
      <w:r w:rsidRPr="00633A23">
        <w:rPr>
          <w:rFonts w:cs="Arial"/>
        </w:rPr>
        <w:t>-</w:t>
      </w:r>
      <w:r w:rsidRPr="00633A23">
        <w:rPr>
          <w:rFonts w:cs="Arial"/>
          <w:lang w:val="en-US"/>
        </w:rPr>
        <w:t>XI</w:t>
      </w:r>
      <w:r w:rsidRPr="00633A23">
        <w:rPr>
          <w:rFonts w:cs="Arial"/>
        </w:rPr>
        <w:t xml:space="preserve"> </w:t>
      </w:r>
      <w:r w:rsidRPr="00633A23">
        <w:t>веков</w:t>
      </w:r>
      <w:r w:rsidRPr="00633A23">
        <w:rPr>
          <w:rFonts w:cs="Arial"/>
        </w:rPr>
        <w:t xml:space="preserve">, </w:t>
      </w:r>
      <w:r w:rsidRPr="00633A23">
        <w:t>множество рукописных</w:t>
      </w:r>
      <w:r w:rsidRPr="00633A23">
        <w:rPr>
          <w:rFonts w:cs="Arial"/>
        </w:rPr>
        <w:t xml:space="preserve"> </w:t>
      </w:r>
      <w:r w:rsidRPr="00633A23">
        <w:t>книг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XII</w:t>
      </w:r>
      <w:r w:rsidRPr="00633A23">
        <w:rPr>
          <w:rFonts w:cs="Arial"/>
        </w:rPr>
        <w:t>-</w:t>
      </w:r>
      <w:r w:rsidRPr="00633A23">
        <w:rPr>
          <w:rFonts w:cs="Arial"/>
          <w:lang w:val="en-US"/>
        </w:rPr>
        <w:t>XIII</w:t>
      </w:r>
      <w:r w:rsidRPr="00633A23">
        <w:rPr>
          <w:rFonts w:cs="Arial"/>
        </w:rPr>
        <w:t xml:space="preserve"> </w:t>
      </w:r>
      <w:r w:rsidRPr="00633A23">
        <w:t>веков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истории</w:t>
      </w:r>
      <w:r w:rsidRPr="00633A23">
        <w:rPr>
          <w:rFonts w:cs="Arial"/>
        </w:rPr>
        <w:t xml:space="preserve"> </w:t>
      </w:r>
      <w:r w:rsidRPr="00633A23">
        <w:t>Византий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Ру</w:t>
      </w:r>
      <w:r w:rsidRPr="00633A23">
        <w:t>с</w:t>
      </w:r>
      <w:r w:rsidRPr="00633A23">
        <w:t>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безвоз</w:t>
      </w:r>
      <w:r w:rsidRPr="00633A23">
        <w:softHyphen/>
        <w:t>вратно</w:t>
      </w:r>
      <w:r w:rsidRPr="00633A23">
        <w:rPr>
          <w:rFonts w:cs="Arial"/>
        </w:rPr>
        <w:t xml:space="preserve"> </w:t>
      </w:r>
      <w:r w:rsidRPr="00633A23">
        <w:t>утрачены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>-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сырости</w:t>
      </w:r>
      <w:r w:rsidRPr="00633A23">
        <w:rPr>
          <w:rFonts w:cs="Arial"/>
        </w:rPr>
        <w:t xml:space="preserve">.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нет д</w:t>
      </w:r>
      <w:r w:rsidRPr="00633A23">
        <w:t>е</w:t>
      </w:r>
      <w:r w:rsidRPr="00633A23">
        <w:t>нег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спасти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гибели</w:t>
      </w:r>
      <w:r w:rsidRPr="00633A23">
        <w:rPr>
          <w:rFonts w:cs="Arial"/>
        </w:rPr>
        <w:t xml:space="preserve"> </w:t>
      </w:r>
      <w:r w:rsidRPr="00633A23">
        <w:t>драгоценные</w:t>
      </w:r>
      <w:r w:rsidRPr="00633A23">
        <w:rPr>
          <w:rFonts w:cs="Arial"/>
        </w:rPr>
        <w:t xml:space="preserve"> </w:t>
      </w:r>
      <w:r w:rsidRPr="00633A23">
        <w:t>рукопи</w:t>
      </w:r>
      <w:r w:rsidRPr="00633A23">
        <w:softHyphen/>
        <w:t>си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почти</w:t>
      </w:r>
      <w:r w:rsidRPr="00633A23">
        <w:rPr>
          <w:rFonts w:cs="Arial"/>
        </w:rPr>
        <w:t xml:space="preserve"> </w:t>
      </w:r>
      <w:r w:rsidRPr="00633A23">
        <w:t>никто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читал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Звонит</w:t>
      </w:r>
      <w:r w:rsidRPr="00633A23">
        <w:rPr>
          <w:rFonts w:cs="Arial"/>
        </w:rPr>
        <w:t xml:space="preserve"> </w:t>
      </w:r>
      <w:r w:rsidRPr="00633A23">
        <w:t>колокол</w:t>
      </w:r>
      <w:r w:rsidRPr="00633A23">
        <w:rPr>
          <w:rFonts w:cs="Arial"/>
        </w:rPr>
        <w:t xml:space="preserve">, </w:t>
      </w:r>
      <w:r w:rsidRPr="00633A23">
        <w:t>призывая</w:t>
      </w:r>
      <w:r w:rsidRPr="00633A23">
        <w:rPr>
          <w:rFonts w:cs="Arial"/>
        </w:rPr>
        <w:t xml:space="preserve"> </w:t>
      </w:r>
      <w:r w:rsidRPr="00633A23">
        <w:t>монахов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, </w:t>
      </w:r>
      <w:r w:rsidRPr="00633A23">
        <w:t>паломни</w:t>
      </w:r>
      <w:r w:rsidRPr="00633A23">
        <w:softHyphen/>
        <w:t>ков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вечернее</w:t>
      </w:r>
      <w:r w:rsidRPr="00633A23">
        <w:rPr>
          <w:rFonts w:cs="Arial"/>
        </w:rPr>
        <w:t xml:space="preserve"> </w:t>
      </w:r>
      <w:r w:rsidRPr="00633A23">
        <w:t>богослужение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идем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дивном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находятся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мощи</w:t>
      </w:r>
      <w:r w:rsidRPr="00633A23">
        <w:rPr>
          <w:rFonts w:cs="Arial"/>
        </w:rPr>
        <w:t xml:space="preserve"> </w:t>
      </w:r>
      <w:r w:rsidRPr="00633A23">
        <w:t>многих угодников</w:t>
      </w:r>
      <w:r w:rsidRPr="00633A23">
        <w:rPr>
          <w:rFonts w:cs="Arial"/>
        </w:rPr>
        <w:t xml:space="preserve"> </w:t>
      </w:r>
      <w:r w:rsidRPr="00633A23">
        <w:t>Божиих</w:t>
      </w:r>
      <w:r w:rsidRPr="00633A23">
        <w:rPr>
          <w:rFonts w:cs="Arial"/>
        </w:rPr>
        <w:t xml:space="preserve">, </w:t>
      </w:r>
      <w:r w:rsidRPr="00633A23">
        <w:t>среди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мощи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Силуана Афонского</w:t>
      </w:r>
      <w:r w:rsidRPr="00633A23">
        <w:rPr>
          <w:rFonts w:cs="Arial"/>
        </w:rPr>
        <w:t xml:space="preserve">. </w:t>
      </w:r>
      <w:r w:rsidRPr="00633A23">
        <w:t>Служба</w:t>
      </w:r>
      <w:r w:rsidRPr="00633A23">
        <w:rPr>
          <w:rFonts w:cs="Arial"/>
        </w:rPr>
        <w:t xml:space="preserve"> </w:t>
      </w:r>
      <w:r w:rsidRPr="00633A23">
        <w:t>идет</w:t>
      </w:r>
      <w:r w:rsidRPr="00633A23">
        <w:rPr>
          <w:rFonts w:cs="Arial"/>
        </w:rPr>
        <w:t xml:space="preserve"> </w:t>
      </w:r>
      <w:r w:rsidRPr="00633A23">
        <w:t>неторопливо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долго</w:t>
      </w:r>
      <w:r w:rsidRPr="00633A23">
        <w:rPr>
          <w:rFonts w:cs="Arial"/>
        </w:rPr>
        <w:t xml:space="preserve">. </w:t>
      </w:r>
      <w:r w:rsidRPr="00633A23">
        <w:t>Очень удивило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литва</w:t>
      </w:r>
      <w:r w:rsidRPr="00633A23">
        <w:rPr>
          <w:rFonts w:cs="Arial"/>
        </w:rPr>
        <w:t xml:space="preserve"> </w:t>
      </w:r>
      <w:r w:rsidRPr="00633A23">
        <w:t>возносится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патриар</w:t>
      </w:r>
      <w:r w:rsidRPr="00633A23">
        <w:softHyphen/>
        <w:t>хе</w:t>
      </w:r>
      <w:r w:rsidRPr="00633A23">
        <w:rPr>
          <w:rFonts w:cs="Arial"/>
        </w:rPr>
        <w:t xml:space="preserve"> </w:t>
      </w:r>
      <w:r w:rsidRPr="00633A23">
        <w:t>Варфоломее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узнаем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нашим</w:t>
      </w:r>
      <w:r w:rsidRPr="00633A23">
        <w:rPr>
          <w:rFonts w:cs="Arial"/>
        </w:rPr>
        <w:t xml:space="preserve"> </w:t>
      </w:r>
      <w:r w:rsidRPr="00633A23">
        <w:t>русским</w:t>
      </w:r>
      <w:r w:rsidRPr="00633A23">
        <w:rPr>
          <w:rFonts w:cs="Arial"/>
        </w:rPr>
        <w:t xml:space="preserve"> </w:t>
      </w:r>
      <w:r w:rsidRPr="00633A23">
        <w:t>ино</w:t>
      </w:r>
      <w:r w:rsidRPr="00633A23">
        <w:softHyphen/>
        <w:t>кам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литься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Патриархе</w:t>
      </w:r>
      <w:r w:rsidRPr="00633A23">
        <w:rPr>
          <w:rFonts w:cs="Arial"/>
        </w:rPr>
        <w:t xml:space="preserve"> </w:t>
      </w:r>
      <w:r w:rsidRPr="00633A23">
        <w:t>Московском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всея</w:t>
      </w:r>
      <w:r w:rsidRPr="00633A23">
        <w:rPr>
          <w:rFonts w:cs="Arial"/>
        </w:rPr>
        <w:t xml:space="preserve"> </w:t>
      </w:r>
      <w:r w:rsidRPr="00633A23">
        <w:t>Руси</w:t>
      </w:r>
      <w:r w:rsidR="002B1BC0">
        <w:t xml:space="preserve"> </w:t>
      </w:r>
      <w:r w:rsidRPr="00633A23">
        <w:t>Алексии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 </w:t>
      </w:r>
      <w:r w:rsidRPr="00633A23">
        <w:t>греческая</w:t>
      </w:r>
      <w:r w:rsidRPr="00633A23">
        <w:rPr>
          <w:rFonts w:cs="Arial"/>
        </w:rPr>
        <w:t xml:space="preserve"> </w:t>
      </w:r>
      <w:r w:rsidRPr="00633A23">
        <w:t>иерархия</w:t>
      </w:r>
      <w:r w:rsidRPr="00633A23">
        <w:rPr>
          <w:rFonts w:cs="Arial"/>
        </w:rPr>
        <w:t xml:space="preserve"> </w:t>
      </w:r>
      <w:r w:rsidRPr="00633A23">
        <w:t>запрещает</w:t>
      </w:r>
      <w:r w:rsidRPr="00633A23">
        <w:rPr>
          <w:rFonts w:cs="Arial"/>
        </w:rPr>
        <w:t xml:space="preserve">.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рассказывают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патриарх</w:t>
      </w:r>
      <w:r w:rsidRPr="00633A23">
        <w:rPr>
          <w:rFonts w:cs="Arial"/>
        </w:rPr>
        <w:t xml:space="preserve"> </w:t>
      </w:r>
      <w:r w:rsidRPr="00633A23">
        <w:t>Варфоломей</w:t>
      </w:r>
      <w:r w:rsidRPr="00633A23">
        <w:rPr>
          <w:rFonts w:cs="Arial"/>
        </w:rPr>
        <w:t xml:space="preserve"> </w:t>
      </w:r>
      <w:r w:rsidRPr="00633A23">
        <w:t>посылает</w:t>
      </w:r>
      <w:r w:rsidRPr="00633A23">
        <w:rPr>
          <w:rFonts w:cs="Arial"/>
        </w:rPr>
        <w:t xml:space="preserve"> </w:t>
      </w:r>
      <w:r w:rsidRPr="00633A23">
        <w:t>в наш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 </w:t>
      </w:r>
      <w:r w:rsidRPr="00633A23">
        <w:t>тайно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согляд</w:t>
      </w:r>
      <w:r w:rsidRPr="00633A23">
        <w:t>а</w:t>
      </w:r>
      <w:r w:rsidRPr="00633A23">
        <w:t>таев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уз</w:t>
      </w:r>
      <w:r w:rsidRPr="00633A23">
        <w:softHyphen/>
        <w:t>нать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молятся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русские</w:t>
      </w:r>
      <w:r w:rsidRPr="00633A23">
        <w:rPr>
          <w:rFonts w:cs="Arial"/>
        </w:rPr>
        <w:t xml:space="preserve"> </w:t>
      </w:r>
      <w:r w:rsidRPr="00633A23">
        <w:t>монахи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 </w:t>
      </w:r>
      <w:r w:rsidRPr="00633A23">
        <w:t>Патриар</w:t>
      </w:r>
      <w:r w:rsidRPr="00633A23">
        <w:softHyphen/>
        <w:t>хе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забывают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поминать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«божественное</w:t>
      </w:r>
      <w:r w:rsidRPr="00633A23">
        <w:rPr>
          <w:rFonts w:cs="Arial"/>
        </w:rPr>
        <w:t xml:space="preserve"> </w:t>
      </w:r>
      <w:r w:rsidRPr="00633A23">
        <w:t>всесвятейшество»</w:t>
      </w:r>
      <w:r w:rsidRPr="00633A23">
        <w:rPr>
          <w:rFonts w:cs="Arial"/>
        </w:rPr>
        <w:t xml:space="preserve">.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греческие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настыри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Афоне</w:t>
      </w:r>
      <w:r w:rsidRPr="00633A23">
        <w:rPr>
          <w:rFonts w:cs="Arial"/>
        </w:rPr>
        <w:t xml:space="preserve">, </w:t>
      </w:r>
      <w:r w:rsidRPr="00633A23">
        <w:lastRenderedPageBreak/>
        <w:t>как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стало</w:t>
      </w:r>
      <w:r w:rsidRPr="00633A23">
        <w:rPr>
          <w:rFonts w:cs="Arial"/>
        </w:rPr>
        <w:t xml:space="preserve"> </w:t>
      </w:r>
      <w:r w:rsidRPr="00633A23">
        <w:t>известно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поми</w:t>
      </w:r>
      <w:r w:rsidRPr="00633A23">
        <w:softHyphen/>
        <w:t>нают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службе</w:t>
      </w:r>
      <w:r w:rsidRPr="00633A23">
        <w:rPr>
          <w:rFonts w:cs="Arial"/>
        </w:rPr>
        <w:t xml:space="preserve"> </w:t>
      </w:r>
      <w:r w:rsidRPr="00633A23">
        <w:t>патриарха</w:t>
      </w:r>
      <w:r w:rsidRPr="00633A23">
        <w:rPr>
          <w:rFonts w:cs="Arial"/>
        </w:rPr>
        <w:t xml:space="preserve"> </w:t>
      </w:r>
      <w:r w:rsidRPr="00633A23">
        <w:t>Варфоломея</w:t>
      </w:r>
      <w:r w:rsidRPr="00633A23">
        <w:rPr>
          <w:rFonts w:cs="Arial"/>
        </w:rPr>
        <w:t xml:space="preserve">.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нахи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Афоне</w:t>
      </w:r>
      <w:r w:rsidRPr="00633A23">
        <w:rPr>
          <w:rFonts w:cs="Arial"/>
        </w:rPr>
        <w:t xml:space="preserve"> </w:t>
      </w:r>
      <w:r w:rsidRPr="00633A23">
        <w:t>считают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«паполюбивым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латино</w:t>
      </w:r>
      <w:r w:rsidRPr="00633A23">
        <w:rPr>
          <w:rFonts w:cs="Arial"/>
        </w:rPr>
        <w:t>-</w:t>
      </w:r>
      <w:r w:rsidRPr="00633A23">
        <w:t>мудрствующим»</w:t>
      </w:r>
      <w:r w:rsidRPr="00633A23">
        <w:rPr>
          <w:rFonts w:cs="Arial"/>
        </w:rPr>
        <w:t xml:space="preserve">, </w:t>
      </w:r>
      <w:r w:rsidRPr="00633A23">
        <w:t>некоторые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говорили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т</w:t>
      </w:r>
      <w:r w:rsidRPr="00633A23">
        <w:t>крыто нам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масон</w:t>
      </w:r>
      <w:r w:rsidRPr="00633A23">
        <w:rPr>
          <w:rFonts w:cs="Arial"/>
        </w:rPr>
        <w:t xml:space="preserve">, </w:t>
      </w:r>
      <w:r w:rsidRPr="00633A23">
        <w:t>униат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еретик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Есть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Афоне</w:t>
      </w:r>
      <w:r w:rsidRPr="00633A23">
        <w:rPr>
          <w:rFonts w:cs="Arial"/>
        </w:rPr>
        <w:t xml:space="preserve"> </w:t>
      </w:r>
      <w:r w:rsidRPr="00633A23">
        <w:t>знаменитый</w:t>
      </w:r>
      <w:r w:rsidRPr="00633A23">
        <w:rPr>
          <w:rFonts w:cs="Arial"/>
        </w:rPr>
        <w:t xml:space="preserve"> </w:t>
      </w:r>
      <w:r w:rsidRPr="00633A23">
        <w:t>греческий</w:t>
      </w:r>
      <w:r w:rsidRPr="00633A23">
        <w:rPr>
          <w:rFonts w:cs="Arial"/>
        </w:rPr>
        <w:t xml:space="preserve"> </w:t>
      </w:r>
      <w:r w:rsidRPr="00633A23">
        <w:t>монастырь Есфигмен</w:t>
      </w:r>
      <w:r w:rsidRPr="00633A23">
        <w:rPr>
          <w:rFonts w:cs="Arial"/>
        </w:rPr>
        <w:t xml:space="preserve">, </w:t>
      </w:r>
      <w:r w:rsidRPr="00633A23">
        <w:t>насельники</w:t>
      </w:r>
      <w:r w:rsidRPr="00633A23">
        <w:rPr>
          <w:rFonts w:cs="Arial"/>
        </w:rPr>
        <w:t xml:space="preserve"> </w:t>
      </w:r>
      <w:r w:rsidRPr="00633A23">
        <w:t>которого</w:t>
      </w:r>
      <w:r w:rsidRPr="00633A23">
        <w:rPr>
          <w:rFonts w:cs="Arial"/>
        </w:rPr>
        <w:t xml:space="preserve">, </w:t>
      </w:r>
      <w:r w:rsidRPr="00633A23">
        <w:t>мон</w:t>
      </w:r>
      <w:r w:rsidRPr="00633A23">
        <w:t>а</w:t>
      </w:r>
      <w:r w:rsidRPr="00633A23">
        <w:t>хи</w:t>
      </w:r>
      <w:r w:rsidRPr="00633A23">
        <w:rPr>
          <w:rFonts w:cs="Arial"/>
        </w:rPr>
        <w:t>-</w:t>
      </w:r>
      <w:r w:rsidRPr="00633A23">
        <w:t>зилоты</w:t>
      </w:r>
      <w:r w:rsidRPr="00633A23">
        <w:rPr>
          <w:rFonts w:cs="Arial"/>
        </w:rPr>
        <w:t xml:space="preserve">, </w:t>
      </w:r>
      <w:r w:rsidRPr="00633A23">
        <w:t>про</w:t>
      </w:r>
      <w:r w:rsidRPr="00633A23">
        <w:softHyphen/>
        <w:t>возгласили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«Православие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смерть</w:t>
      </w:r>
      <w:r w:rsidRPr="00633A23">
        <w:rPr>
          <w:rFonts w:cs="Arial"/>
        </w:rPr>
        <w:t>!</w:t>
      </w:r>
      <w:r w:rsidRPr="00633A23">
        <w:t>»</w:t>
      </w:r>
      <w:r w:rsidRPr="00633A23">
        <w:rPr>
          <w:rFonts w:cs="Arial"/>
        </w:rPr>
        <w:t xml:space="preserve">.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мно</w:t>
      </w:r>
      <w:r w:rsidRPr="00633A23">
        <w:softHyphen/>
        <w:t>гие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отстаивают</w:t>
      </w:r>
      <w:r w:rsidRPr="00633A23">
        <w:rPr>
          <w:rFonts w:cs="Arial"/>
        </w:rPr>
        <w:t xml:space="preserve"> </w:t>
      </w:r>
      <w:r w:rsidRPr="00633A23">
        <w:t>чистоту</w:t>
      </w:r>
      <w:r w:rsidRPr="00633A23">
        <w:rPr>
          <w:rFonts w:cs="Arial"/>
        </w:rPr>
        <w:t xml:space="preserve"> </w:t>
      </w:r>
      <w:r w:rsidRPr="00633A23">
        <w:t>православия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 молятся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латиномудрствующих</w:t>
      </w:r>
      <w:r w:rsidRPr="00633A23">
        <w:rPr>
          <w:rFonts w:cs="Arial"/>
        </w:rPr>
        <w:t xml:space="preserve"> </w:t>
      </w:r>
      <w:r w:rsidRPr="00633A23">
        <w:t>патриархах</w:t>
      </w:r>
      <w:r w:rsidRPr="00633A23">
        <w:rPr>
          <w:rFonts w:cs="Arial"/>
        </w:rPr>
        <w:t xml:space="preserve">. </w:t>
      </w:r>
      <w:r w:rsidRPr="00633A23">
        <w:t>Святая гора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 </w:t>
      </w:r>
      <w:r w:rsidRPr="00633A23">
        <w:t>тр</w:t>
      </w:r>
      <w:r w:rsidRPr="00633A23">
        <w:t>а</w:t>
      </w:r>
      <w:r w:rsidRPr="00633A23">
        <w:t>диционно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оплотом</w:t>
      </w:r>
      <w:r w:rsidRPr="00633A23">
        <w:rPr>
          <w:rFonts w:cs="Arial"/>
        </w:rPr>
        <w:t xml:space="preserve"> </w:t>
      </w:r>
      <w:r w:rsidRPr="00633A23">
        <w:t>святого православия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Отсюда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монастырей</w:t>
      </w:r>
      <w:r w:rsidRPr="00633A23">
        <w:rPr>
          <w:rFonts w:cs="Arial"/>
        </w:rPr>
        <w:t xml:space="preserve"> </w:t>
      </w:r>
      <w:r w:rsidRPr="00633A23">
        <w:t>разда</w:t>
      </w:r>
      <w:r w:rsidRPr="00633A23">
        <w:softHyphen/>
        <w:t>вались</w:t>
      </w:r>
      <w:r w:rsidRPr="00633A23">
        <w:rPr>
          <w:rFonts w:cs="Arial"/>
        </w:rPr>
        <w:t xml:space="preserve"> </w:t>
      </w:r>
      <w:r w:rsidRPr="00633A23">
        <w:t>грозные</w:t>
      </w:r>
      <w:r w:rsidRPr="00633A23">
        <w:rPr>
          <w:rFonts w:cs="Arial"/>
        </w:rPr>
        <w:t xml:space="preserve"> </w:t>
      </w:r>
      <w:r w:rsidRPr="00633A23">
        <w:t>анафемы</w:t>
      </w:r>
      <w:r w:rsidRPr="00633A23">
        <w:rPr>
          <w:rFonts w:cs="Arial"/>
        </w:rPr>
        <w:t xml:space="preserve"> </w:t>
      </w:r>
      <w:r w:rsidRPr="00633A23">
        <w:t>против</w:t>
      </w:r>
      <w:r w:rsidRPr="00633A23">
        <w:rPr>
          <w:rFonts w:cs="Arial"/>
        </w:rPr>
        <w:t xml:space="preserve"> </w:t>
      </w:r>
      <w:r w:rsidRPr="00633A23">
        <w:t>разных</w:t>
      </w:r>
      <w:r w:rsidRPr="00633A23">
        <w:rPr>
          <w:rFonts w:cs="Arial"/>
        </w:rPr>
        <w:t xml:space="preserve"> </w:t>
      </w:r>
      <w:r w:rsidRPr="00633A23">
        <w:t>ересей</w:t>
      </w:r>
      <w:r w:rsidRPr="00633A23">
        <w:rPr>
          <w:rFonts w:cs="Arial"/>
        </w:rPr>
        <w:t xml:space="preserve">: </w:t>
      </w:r>
      <w:r w:rsidRPr="00633A23">
        <w:t>рим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папизма</w:t>
      </w:r>
      <w:r w:rsidRPr="00633A23">
        <w:rPr>
          <w:rFonts w:cs="Arial"/>
        </w:rPr>
        <w:t xml:space="preserve">, </w:t>
      </w:r>
      <w:r w:rsidRPr="00633A23">
        <w:t>униатства</w:t>
      </w:r>
      <w:r w:rsidRPr="00633A23">
        <w:rPr>
          <w:rFonts w:cs="Arial"/>
        </w:rPr>
        <w:t xml:space="preserve">;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Флорентийской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временной</w:t>
      </w:r>
      <w:r w:rsidRPr="00633A23">
        <w:rPr>
          <w:rFonts w:cs="Arial"/>
        </w:rPr>
        <w:t xml:space="preserve"> </w:t>
      </w:r>
      <w:r w:rsidRPr="00633A23">
        <w:t>Баламанской</w:t>
      </w:r>
      <w:r w:rsidRPr="00633A23">
        <w:rPr>
          <w:rFonts w:cs="Arial"/>
        </w:rPr>
        <w:t xml:space="preserve"> </w:t>
      </w:r>
      <w:r w:rsidRPr="00633A23">
        <w:t>унии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Римом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Шамбизийской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монофизитами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сегодня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 </w:t>
      </w:r>
      <w:r w:rsidRPr="00633A23">
        <w:t>молитвами своих</w:t>
      </w:r>
      <w:r w:rsidRPr="00633A23">
        <w:rPr>
          <w:rFonts w:cs="Arial"/>
        </w:rPr>
        <w:t xml:space="preserve"> </w:t>
      </w:r>
      <w:r w:rsidRPr="00633A23">
        <w:t>иноков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обличением</w:t>
      </w:r>
      <w:r w:rsidRPr="00633A23">
        <w:rPr>
          <w:rFonts w:cs="Arial"/>
        </w:rPr>
        <w:t xml:space="preserve"> </w:t>
      </w:r>
      <w:r w:rsidRPr="00633A23">
        <w:t>современных</w:t>
      </w:r>
      <w:r w:rsidRPr="00633A23">
        <w:rPr>
          <w:rFonts w:cs="Arial"/>
        </w:rPr>
        <w:t xml:space="preserve"> </w:t>
      </w:r>
      <w:r w:rsidRPr="00633A23">
        <w:t>ересей</w:t>
      </w:r>
      <w:r w:rsidRPr="00633A23">
        <w:rPr>
          <w:rFonts w:cs="Arial"/>
        </w:rPr>
        <w:t xml:space="preserve"> </w:t>
      </w:r>
      <w:r w:rsidRPr="00633A23">
        <w:t>сто</w:t>
      </w:r>
      <w:r w:rsidRPr="00633A23">
        <w:softHyphen/>
        <w:t>ит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воин</w:t>
      </w:r>
      <w:r w:rsidRPr="00633A23">
        <w:rPr>
          <w:rFonts w:cs="Arial"/>
        </w:rPr>
        <w:t xml:space="preserve"> </w:t>
      </w:r>
      <w:r w:rsidRPr="00633A23">
        <w:t>Христов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страже</w:t>
      </w:r>
      <w:r w:rsidRPr="00633A23">
        <w:rPr>
          <w:rFonts w:cs="Arial"/>
        </w:rPr>
        <w:t xml:space="preserve"> </w:t>
      </w:r>
      <w:r w:rsidRPr="00633A23">
        <w:t>чистоты</w:t>
      </w:r>
      <w:r w:rsidRPr="00633A23">
        <w:rPr>
          <w:rFonts w:cs="Arial"/>
        </w:rPr>
        <w:t xml:space="preserve"> </w:t>
      </w:r>
      <w:r w:rsidRPr="00633A23">
        <w:t>православия</w:t>
      </w:r>
      <w:r w:rsidRPr="00633A23">
        <w:rPr>
          <w:rFonts w:cs="Arial"/>
        </w:rPr>
        <w:t xml:space="preserve">, </w:t>
      </w:r>
      <w:r w:rsidRPr="00633A23">
        <w:t>защищая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римо</w:t>
      </w:r>
      <w:r w:rsidRPr="00633A23">
        <w:rPr>
          <w:rFonts w:cs="Arial"/>
        </w:rPr>
        <w:t>-</w:t>
      </w:r>
      <w:r w:rsidRPr="00633A23">
        <w:t>католической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женевско</w:t>
      </w:r>
      <w:r w:rsidRPr="00633A23">
        <w:rPr>
          <w:rFonts w:cs="Arial"/>
        </w:rPr>
        <w:t>-</w:t>
      </w:r>
      <w:r w:rsidRPr="00633A23">
        <w:t>экуменической</w:t>
      </w:r>
      <w:r w:rsidRPr="00633A23">
        <w:rPr>
          <w:rFonts w:cs="Arial"/>
        </w:rPr>
        <w:t xml:space="preserve"> </w:t>
      </w:r>
      <w:r w:rsidRPr="00633A23">
        <w:t>Е</w:t>
      </w:r>
      <w:r w:rsidRPr="00633A23">
        <w:t>в</w:t>
      </w:r>
      <w:r w:rsidRPr="00633A23">
        <w:t>ропы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лукавое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Святая Гора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 </w:t>
      </w:r>
      <w:r w:rsidRPr="00633A23">
        <w:t>призывает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православных</w:t>
      </w:r>
      <w:r w:rsidRPr="00633A23">
        <w:rPr>
          <w:rFonts w:cs="Arial"/>
        </w:rPr>
        <w:t xml:space="preserve"> </w:t>
      </w:r>
      <w:r w:rsidRPr="00633A23">
        <w:t>хранить прежде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святоотеческое</w:t>
      </w:r>
      <w:r w:rsidRPr="00633A23">
        <w:rPr>
          <w:rFonts w:cs="Arial"/>
        </w:rPr>
        <w:t xml:space="preserve"> </w:t>
      </w:r>
      <w:r w:rsidRPr="00633A23">
        <w:t>предание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модерниз</w:t>
      </w:r>
      <w:r w:rsidRPr="00633A23">
        <w:softHyphen/>
        <w:t>ма</w:t>
      </w:r>
      <w:r w:rsidRPr="00633A23">
        <w:rPr>
          <w:rFonts w:cs="Arial"/>
        </w:rPr>
        <w:t xml:space="preserve">, </w:t>
      </w:r>
      <w:r w:rsidRPr="00633A23">
        <w:t>обновленчества</w:t>
      </w:r>
      <w:r w:rsidRPr="00633A23">
        <w:rPr>
          <w:rFonts w:cs="Arial"/>
        </w:rPr>
        <w:t xml:space="preserve">, </w:t>
      </w:r>
      <w:r w:rsidRPr="00633A23">
        <w:t>экуменизма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 </w:t>
      </w:r>
      <w:r w:rsidRPr="00633A23">
        <w:t>еретич</w:t>
      </w:r>
      <w:r w:rsidRPr="00633A23">
        <w:t>е</w:t>
      </w:r>
      <w:r w:rsidRPr="00633A23">
        <w:t>ских отступлений</w:t>
      </w:r>
      <w:r w:rsidRPr="00633A23">
        <w:rPr>
          <w:rFonts w:cs="Arial"/>
        </w:rPr>
        <w:t xml:space="preserve">. </w:t>
      </w:r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узнали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пат</w:t>
      </w:r>
      <w:r w:rsidRPr="00633A23">
        <w:softHyphen/>
        <w:t>риарх</w:t>
      </w:r>
      <w:r w:rsidRPr="00633A23">
        <w:rPr>
          <w:rFonts w:cs="Arial"/>
        </w:rPr>
        <w:t xml:space="preserve"> </w:t>
      </w:r>
      <w:r w:rsidRPr="00633A23">
        <w:t>Варфаломей</w:t>
      </w:r>
      <w:r w:rsidRPr="00633A23">
        <w:rPr>
          <w:rFonts w:cs="Arial"/>
        </w:rPr>
        <w:t xml:space="preserve"> </w:t>
      </w:r>
      <w:r w:rsidRPr="00633A23">
        <w:t>хочет</w:t>
      </w:r>
      <w:r w:rsidRPr="00633A23">
        <w:rPr>
          <w:rFonts w:cs="Arial"/>
        </w:rPr>
        <w:t xml:space="preserve"> </w:t>
      </w:r>
      <w:r w:rsidRPr="00633A23">
        <w:t>«огречить»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Гору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softHyphen/>
        <w:t>теснить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Афона</w:t>
      </w:r>
      <w:r w:rsidRPr="00633A23">
        <w:rPr>
          <w:rFonts w:cs="Arial"/>
        </w:rPr>
        <w:t xml:space="preserve"> </w:t>
      </w:r>
      <w:r w:rsidRPr="00633A23">
        <w:t>русских</w:t>
      </w:r>
      <w:r w:rsidRPr="00633A23">
        <w:rPr>
          <w:rFonts w:cs="Arial"/>
        </w:rPr>
        <w:t xml:space="preserve">, </w:t>
      </w:r>
      <w:r w:rsidRPr="00633A23">
        <w:t>сербов</w:t>
      </w:r>
      <w:r w:rsidRPr="00633A23">
        <w:rPr>
          <w:rFonts w:cs="Arial"/>
        </w:rPr>
        <w:t xml:space="preserve">, </w:t>
      </w:r>
      <w:r w:rsidRPr="00633A23">
        <w:t>болгар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румын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их монастыри</w:t>
      </w:r>
      <w:r w:rsidRPr="00633A23">
        <w:rPr>
          <w:rFonts w:cs="Arial"/>
        </w:rPr>
        <w:t xml:space="preserve"> </w:t>
      </w:r>
      <w:r w:rsidRPr="00633A23">
        <w:t>передать</w:t>
      </w:r>
      <w:r w:rsidRPr="00633A23">
        <w:rPr>
          <w:rFonts w:cs="Arial"/>
        </w:rPr>
        <w:t xml:space="preserve"> </w:t>
      </w:r>
      <w:r w:rsidRPr="00633A23">
        <w:t>гр</w:t>
      </w:r>
      <w:r w:rsidRPr="00633A23">
        <w:t>е</w:t>
      </w:r>
      <w:r w:rsidRPr="00633A23">
        <w:t>кам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Эти</w:t>
      </w:r>
      <w:r w:rsidRPr="00633A23">
        <w:rPr>
          <w:rFonts w:cs="Arial"/>
        </w:rPr>
        <w:t xml:space="preserve"> </w:t>
      </w:r>
      <w:r w:rsidRPr="00633A23">
        <w:t>попытки</w:t>
      </w:r>
      <w:r w:rsidRPr="00633A23">
        <w:rPr>
          <w:rFonts w:cs="Arial"/>
        </w:rPr>
        <w:t xml:space="preserve"> </w:t>
      </w:r>
      <w:r w:rsidRPr="00633A23">
        <w:t>начались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давно</w:t>
      </w:r>
      <w:r w:rsidRPr="00633A23">
        <w:rPr>
          <w:rFonts w:cs="Arial"/>
        </w:rPr>
        <w:t xml:space="preserve">.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известно</w:t>
      </w:r>
      <w:r w:rsidRPr="00633A23">
        <w:rPr>
          <w:rFonts w:cs="Arial"/>
        </w:rPr>
        <w:t xml:space="preserve">, </w:t>
      </w:r>
      <w:r w:rsidRPr="00633A23">
        <w:t xml:space="preserve">в </w:t>
      </w:r>
      <w:r w:rsidRPr="00633A23">
        <w:rPr>
          <w:rFonts w:cs="Arial"/>
        </w:rPr>
        <w:t>70-</w:t>
      </w:r>
      <w:r w:rsidRPr="00633A23">
        <w:t>х</w:t>
      </w:r>
      <w:r w:rsidRPr="00633A23">
        <w:rPr>
          <w:rFonts w:cs="Arial"/>
        </w:rPr>
        <w:t xml:space="preserve"> </w:t>
      </w:r>
      <w:r w:rsidRPr="00633A23">
        <w:t>годах</w:t>
      </w:r>
      <w:r w:rsidRPr="00633A23">
        <w:rPr>
          <w:rFonts w:cs="Arial"/>
        </w:rPr>
        <w:t xml:space="preserve"> </w:t>
      </w:r>
      <w:r w:rsidRPr="00633A23">
        <w:t>греческая</w:t>
      </w:r>
      <w:r w:rsidRPr="00633A23">
        <w:rPr>
          <w:rFonts w:cs="Arial"/>
        </w:rPr>
        <w:t xml:space="preserve"> </w:t>
      </w:r>
      <w:r w:rsidRPr="00633A23">
        <w:t>иерархия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t>ы</w:t>
      </w:r>
      <w:r w:rsidRPr="00633A23">
        <w:t>теснила</w:t>
      </w:r>
      <w:r w:rsidRPr="00633A23">
        <w:rPr>
          <w:rFonts w:cs="Arial"/>
        </w:rPr>
        <w:t xml:space="preserve"> </w:t>
      </w:r>
      <w:r w:rsidRPr="00633A23">
        <w:t>русских монахов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передала</w:t>
      </w:r>
      <w:r w:rsidRPr="00633A23">
        <w:rPr>
          <w:rFonts w:cs="Arial"/>
        </w:rPr>
        <w:t xml:space="preserve"> </w:t>
      </w:r>
      <w:r w:rsidRPr="00633A23">
        <w:t>грекам</w:t>
      </w:r>
      <w:r w:rsidRPr="00633A23">
        <w:rPr>
          <w:rFonts w:cs="Arial"/>
        </w:rPr>
        <w:t xml:space="preserve"> </w:t>
      </w:r>
      <w:r w:rsidRPr="00633A23">
        <w:t>огромный</w:t>
      </w:r>
      <w:r w:rsidRPr="00633A23">
        <w:rPr>
          <w:rFonts w:cs="Arial"/>
        </w:rPr>
        <w:t xml:space="preserve"> </w:t>
      </w:r>
      <w:r w:rsidRPr="00633A23">
        <w:t>скит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Апостола</w:t>
      </w:r>
      <w:r w:rsidRPr="00633A23">
        <w:rPr>
          <w:rFonts w:cs="Arial"/>
        </w:rPr>
        <w:t xml:space="preserve"> </w:t>
      </w:r>
      <w:r w:rsidRPr="00633A23">
        <w:t>Андрея</w:t>
      </w:r>
      <w:r w:rsidRPr="00633A23">
        <w:rPr>
          <w:rFonts w:cs="Arial"/>
        </w:rPr>
        <w:t xml:space="preserve"> </w:t>
      </w:r>
      <w:r w:rsidRPr="00633A23">
        <w:t>Перв</w:t>
      </w:r>
      <w:r w:rsidRPr="00633A23">
        <w:t>о</w:t>
      </w:r>
      <w:r w:rsidRPr="00633A23">
        <w:t>званного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мае</w:t>
      </w:r>
      <w:r w:rsidRPr="00633A23">
        <w:rPr>
          <w:rFonts w:cs="Arial"/>
        </w:rPr>
        <w:t xml:space="preserve"> 1992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изгнали</w:t>
      </w:r>
      <w:r w:rsidRPr="00633A23">
        <w:rPr>
          <w:rFonts w:cs="Arial"/>
        </w:rPr>
        <w:t xml:space="preserve"> </w:t>
      </w:r>
      <w:r w:rsidRPr="00633A23">
        <w:t>русских</w:t>
      </w:r>
      <w:r w:rsidRPr="00633A23">
        <w:rPr>
          <w:rFonts w:cs="Arial"/>
        </w:rPr>
        <w:t xml:space="preserve"> </w:t>
      </w:r>
      <w:r w:rsidRPr="00633A23">
        <w:t>монахов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Ильинского</w:t>
      </w:r>
      <w:r w:rsidRPr="00633A23">
        <w:rPr>
          <w:rFonts w:cs="Arial"/>
        </w:rPr>
        <w:t xml:space="preserve"> </w:t>
      </w:r>
      <w:r w:rsidRPr="00633A23">
        <w:t>скита</w:t>
      </w:r>
      <w:r w:rsidRPr="00633A23">
        <w:rPr>
          <w:rFonts w:cs="Arial"/>
        </w:rPr>
        <w:t xml:space="preserve">, </w:t>
      </w:r>
      <w:r w:rsidRPr="00633A23">
        <w:t>основанного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Паисием</w:t>
      </w:r>
      <w:r w:rsidRPr="00633A23">
        <w:rPr>
          <w:rFonts w:cs="Arial"/>
        </w:rPr>
        <w:t xml:space="preserve"> </w:t>
      </w:r>
      <w:r w:rsidRPr="00633A23">
        <w:t>Величковским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XVIII</w:t>
      </w:r>
      <w:r w:rsidRPr="00633A23">
        <w:rPr>
          <w:rFonts w:cs="Arial"/>
        </w:rPr>
        <w:t xml:space="preserve"> </w:t>
      </w:r>
      <w:r w:rsidRPr="00633A23">
        <w:t>веке</w:t>
      </w:r>
      <w:r w:rsidRPr="00633A23">
        <w:rPr>
          <w:rFonts w:cs="Arial"/>
        </w:rPr>
        <w:t>.</w:t>
      </w:r>
    </w:p>
    <w:p w:rsidR="002D3589" w:rsidRPr="00633A23" w:rsidRDefault="002D3589" w:rsidP="002B1BC0">
      <w:pPr>
        <w:pStyle w:val="5"/>
      </w:pPr>
      <w:r w:rsidRPr="00633A23">
        <w:t>Есфигменский</w:t>
      </w:r>
      <w:r w:rsidRPr="00633A23">
        <w:rPr>
          <w:rFonts w:cs="Arial"/>
        </w:rPr>
        <w:t xml:space="preserve"> </w:t>
      </w:r>
      <w:r w:rsidRPr="00633A23">
        <w:t>монастырь</w:t>
      </w:r>
    </w:p>
    <w:p w:rsidR="002D3589" w:rsidRDefault="002D3589" w:rsidP="00EB0F88">
      <w:pPr>
        <w:rPr>
          <w:rFonts w:cs="Arial"/>
        </w:rPr>
      </w:pPr>
      <w:r w:rsidRPr="00633A23">
        <w:t>По</w:t>
      </w:r>
      <w:r w:rsidRPr="00633A23">
        <w:rPr>
          <w:rFonts w:cs="Arial"/>
        </w:rPr>
        <w:t xml:space="preserve"> </w:t>
      </w:r>
      <w:r w:rsidRPr="00633A23">
        <w:t>окончании</w:t>
      </w:r>
      <w:r w:rsidRPr="00633A23">
        <w:rPr>
          <w:rFonts w:cs="Arial"/>
        </w:rPr>
        <w:t xml:space="preserve"> </w:t>
      </w:r>
      <w:r w:rsidRPr="00633A23">
        <w:t>вечернего</w:t>
      </w:r>
      <w:r w:rsidRPr="00633A23">
        <w:rPr>
          <w:rFonts w:cs="Arial"/>
        </w:rPr>
        <w:t xml:space="preserve"> </w:t>
      </w:r>
      <w:r w:rsidRPr="00633A23">
        <w:t>богослужения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идем</w:t>
      </w:r>
      <w:r w:rsidRPr="00633A23">
        <w:rPr>
          <w:rFonts w:cs="Arial"/>
        </w:rPr>
        <w:t xml:space="preserve"> </w:t>
      </w:r>
      <w:r w:rsidRPr="00633A23">
        <w:t>со всеми</w:t>
      </w:r>
      <w:r w:rsidRPr="00633A23">
        <w:rPr>
          <w:rFonts w:cs="Arial"/>
        </w:rPr>
        <w:t xml:space="preserve"> </w:t>
      </w:r>
      <w:r w:rsidRPr="00633A23">
        <w:t>монахами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братский</w:t>
      </w:r>
      <w:r w:rsidRPr="00633A23">
        <w:rPr>
          <w:rFonts w:cs="Arial"/>
        </w:rPr>
        <w:t xml:space="preserve"> </w:t>
      </w:r>
      <w:r w:rsidRPr="00633A23">
        <w:t>ужин</w:t>
      </w:r>
      <w:r w:rsidRPr="00633A23">
        <w:rPr>
          <w:rFonts w:cs="Arial"/>
        </w:rPr>
        <w:t xml:space="preserve">.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глав</w:t>
      </w:r>
      <w:r w:rsidRPr="00633A23">
        <w:softHyphen/>
        <w:t>ном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Пантелеймона</w:t>
      </w:r>
      <w:r w:rsidRPr="00633A23">
        <w:rPr>
          <w:rFonts w:cs="Arial"/>
        </w:rPr>
        <w:t xml:space="preserve"> </w:t>
      </w:r>
      <w:r w:rsidRPr="00633A23">
        <w:t>исповедуемся</w:t>
      </w:r>
      <w:r w:rsidRPr="00633A23">
        <w:rPr>
          <w:rFonts w:cs="Arial"/>
        </w:rPr>
        <w:t xml:space="preserve">, </w:t>
      </w:r>
      <w:r w:rsidRPr="00633A23">
        <w:t>чтобы завтра</w:t>
      </w:r>
      <w:r w:rsidRPr="00633A23">
        <w:rPr>
          <w:rFonts w:cs="Arial"/>
        </w:rPr>
        <w:t xml:space="preserve"> </w:t>
      </w:r>
      <w:r w:rsidRPr="00633A23">
        <w:t>приобщиться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Христовых</w:t>
      </w:r>
      <w:r w:rsidRPr="00633A23">
        <w:rPr>
          <w:rFonts w:cs="Arial"/>
        </w:rPr>
        <w:t xml:space="preserve"> </w:t>
      </w:r>
      <w:r w:rsidRPr="00633A23">
        <w:t>Тайн</w:t>
      </w:r>
      <w:r w:rsidRPr="00633A23">
        <w:rPr>
          <w:rFonts w:cs="Arial"/>
        </w:rPr>
        <w:t xml:space="preserve">.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ис</w:t>
      </w:r>
      <w:r w:rsidRPr="00633A23">
        <w:softHyphen/>
        <w:t>поведи</w:t>
      </w:r>
      <w:r w:rsidRPr="00633A23">
        <w:rPr>
          <w:rFonts w:cs="Arial"/>
        </w:rPr>
        <w:t xml:space="preserve"> </w:t>
      </w:r>
      <w:r w:rsidRPr="00633A23">
        <w:t>идем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гостиницу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паломников</w:t>
      </w:r>
      <w:r w:rsidRPr="00633A23">
        <w:rPr>
          <w:rFonts w:cs="Arial"/>
        </w:rPr>
        <w:t xml:space="preserve">. </w:t>
      </w:r>
      <w:r w:rsidRPr="00633A23">
        <w:t>Кругом</w:t>
      </w:r>
      <w:r w:rsidRPr="00633A23">
        <w:rPr>
          <w:rFonts w:cs="Arial"/>
        </w:rPr>
        <w:t xml:space="preserve"> </w:t>
      </w:r>
      <w:r w:rsidRPr="00633A23">
        <w:t>все</w:t>
      </w:r>
      <w:r w:rsidR="002B1BC0">
        <w:t xml:space="preserve"> </w:t>
      </w:r>
      <w:r w:rsidRPr="00633A23">
        <w:t>благоухает</w:t>
      </w:r>
      <w:r w:rsidRPr="00633A23">
        <w:rPr>
          <w:rFonts w:cs="Arial"/>
        </w:rPr>
        <w:t xml:space="preserve">, </w:t>
      </w:r>
      <w:r w:rsidRPr="00633A23">
        <w:t>цветет</w:t>
      </w:r>
      <w:r w:rsidRPr="00633A23">
        <w:rPr>
          <w:rFonts w:cs="Arial"/>
        </w:rPr>
        <w:t xml:space="preserve">, </w:t>
      </w:r>
      <w:r w:rsidRPr="00633A23">
        <w:t>пахнет</w:t>
      </w:r>
      <w:r w:rsidRPr="00633A23">
        <w:rPr>
          <w:rFonts w:cs="Arial"/>
        </w:rPr>
        <w:t xml:space="preserve"> </w:t>
      </w:r>
      <w:r w:rsidRPr="00633A23">
        <w:t>ладаном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медом</w:t>
      </w:r>
      <w:r w:rsidRPr="00633A23">
        <w:rPr>
          <w:rFonts w:cs="Arial"/>
        </w:rPr>
        <w:t xml:space="preserve">.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лимся</w:t>
      </w:r>
      <w:r w:rsidRPr="00633A23">
        <w:rPr>
          <w:rFonts w:cs="Arial"/>
        </w:rPr>
        <w:t xml:space="preserve">, </w:t>
      </w:r>
      <w:r w:rsidRPr="00633A23">
        <w:t>благодарим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Божию</w:t>
      </w:r>
      <w:r w:rsidRPr="00633A23">
        <w:rPr>
          <w:rFonts w:cs="Arial"/>
        </w:rPr>
        <w:t xml:space="preserve"> </w:t>
      </w:r>
      <w:r w:rsidRPr="00633A23">
        <w:t>Матерь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.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сих</w:t>
      </w:r>
      <w:r w:rsidRPr="00633A23">
        <w:rPr>
          <w:rFonts w:cs="Arial"/>
        </w:rPr>
        <w:t xml:space="preserve"> </w:t>
      </w:r>
      <w:r w:rsidRPr="00633A23">
        <w:t>пор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верится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Горе</w:t>
      </w:r>
      <w:r w:rsidRPr="00633A23">
        <w:rPr>
          <w:rFonts w:cs="Arial"/>
        </w:rPr>
        <w:t>.</w:t>
      </w:r>
    </w:p>
    <w:p w:rsidR="002B1BC0" w:rsidRDefault="002B1BC0" w:rsidP="00EB0F88">
      <w:pPr>
        <w:rPr>
          <w:rFonts w:cs="Arial"/>
        </w:rPr>
      </w:pPr>
    </w:p>
    <w:p w:rsidR="002B1BC0" w:rsidRDefault="007C5DE1" w:rsidP="002B1BC0">
      <w:pPr>
        <w:ind w:firstLine="0"/>
        <w:rPr>
          <w:noProof/>
          <w:szCs w:val="24"/>
        </w:rPr>
      </w:pPr>
      <w:r w:rsidRPr="00A617A4">
        <w:rPr>
          <w:noProof/>
          <w:szCs w:val="24"/>
        </w:rPr>
        <w:pict>
          <v:shape id="Рисунок 45" o:spid="_x0000_i1077" type="#_x0000_t75" style="width:257.25pt;height:168pt;visibility:visible">
            <v:imagedata r:id="rId62" o:title=""/>
          </v:shape>
        </w:pict>
      </w:r>
    </w:p>
    <w:p w:rsidR="002B1BC0" w:rsidRPr="00633A23" w:rsidRDefault="002B1BC0" w:rsidP="00EB0F88"/>
    <w:p w:rsidR="002D3589" w:rsidRPr="00633A23" w:rsidRDefault="002D3589" w:rsidP="00EB0F88">
      <w:r w:rsidRPr="00633A23">
        <w:t>На</w:t>
      </w:r>
      <w:r w:rsidRPr="00633A23">
        <w:rPr>
          <w:rFonts w:cs="Arial"/>
        </w:rPr>
        <w:t xml:space="preserve"> </w:t>
      </w:r>
      <w:r w:rsidRPr="00633A23">
        <w:t>следующий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просыпаемся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удару</w:t>
      </w:r>
      <w:r w:rsidRPr="00633A23">
        <w:rPr>
          <w:rFonts w:cs="Arial"/>
        </w:rPr>
        <w:t xml:space="preserve"> </w:t>
      </w:r>
      <w:r w:rsidRPr="00633A23">
        <w:t>боль</w:t>
      </w:r>
      <w:r w:rsidRPr="00633A23">
        <w:softHyphen/>
        <w:t>шого</w:t>
      </w:r>
      <w:r w:rsidRPr="00633A23">
        <w:rPr>
          <w:rFonts w:cs="Arial"/>
        </w:rPr>
        <w:t xml:space="preserve"> </w:t>
      </w:r>
      <w:r w:rsidRPr="00633A23">
        <w:t>монастырского</w:t>
      </w:r>
      <w:r w:rsidRPr="00633A23">
        <w:rPr>
          <w:rFonts w:cs="Arial"/>
        </w:rPr>
        <w:t xml:space="preserve"> </w:t>
      </w:r>
      <w:r w:rsidRPr="00633A23">
        <w:t>колокола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а</w:t>
      </w:r>
      <w:r w:rsidRPr="00633A23">
        <w:t>ри</w:t>
      </w:r>
      <w:r w:rsidRPr="00633A23">
        <w:rPr>
          <w:rFonts w:cs="Arial"/>
        </w:rPr>
        <w:t xml:space="preserve">. </w:t>
      </w:r>
      <w:r w:rsidRPr="00633A23">
        <w:t>Время здесь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Горе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мирское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европей</w:t>
      </w:r>
      <w:r w:rsidRPr="00633A23">
        <w:softHyphen/>
        <w:t>ское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греческое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древнему</w:t>
      </w:r>
      <w:r w:rsidRPr="00633A23">
        <w:rPr>
          <w:rFonts w:cs="Arial"/>
        </w:rPr>
        <w:t xml:space="preserve"> </w:t>
      </w:r>
      <w:r w:rsidRPr="00633A23">
        <w:t>календарю</w:t>
      </w:r>
      <w:r w:rsidRPr="00633A23">
        <w:rPr>
          <w:rFonts w:cs="Arial"/>
        </w:rPr>
        <w:t xml:space="preserve"> </w:t>
      </w:r>
      <w:r w:rsidRPr="00633A23">
        <w:t>и уставу</w:t>
      </w:r>
      <w:r w:rsidRPr="00633A23">
        <w:rPr>
          <w:rFonts w:cs="Arial"/>
        </w:rPr>
        <w:t xml:space="preserve">.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иногда</w:t>
      </w:r>
      <w:r w:rsidRPr="00633A23">
        <w:rPr>
          <w:rFonts w:cs="Arial"/>
        </w:rPr>
        <w:t xml:space="preserve"> </w:t>
      </w:r>
      <w:r w:rsidRPr="00633A23">
        <w:t>называют</w:t>
      </w:r>
      <w:r w:rsidRPr="00633A23">
        <w:rPr>
          <w:rFonts w:cs="Arial"/>
        </w:rPr>
        <w:t xml:space="preserve"> </w:t>
      </w:r>
      <w:r w:rsidRPr="00633A23">
        <w:t>византийским</w:t>
      </w:r>
      <w:r w:rsidRPr="00633A23">
        <w:rPr>
          <w:rFonts w:cs="Arial"/>
        </w:rPr>
        <w:t xml:space="preserve">. </w:t>
      </w:r>
      <w:r w:rsidRPr="00633A23">
        <w:t>Первым часом</w:t>
      </w:r>
      <w:r w:rsidRPr="00633A23">
        <w:rPr>
          <w:rFonts w:cs="Arial"/>
        </w:rPr>
        <w:t xml:space="preserve"> </w:t>
      </w:r>
      <w:r w:rsidRPr="00633A23">
        <w:t>нового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афонцы</w:t>
      </w:r>
      <w:r w:rsidRPr="00633A23">
        <w:rPr>
          <w:rFonts w:cs="Arial"/>
        </w:rPr>
        <w:t xml:space="preserve"> </w:t>
      </w:r>
      <w:r w:rsidRPr="00633A23">
        <w:t>считают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полночь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час заката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 xml:space="preserve"> </w:t>
      </w:r>
      <w:r w:rsidRPr="00633A23">
        <w:t>Иверском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час</w:t>
      </w:r>
      <w:r w:rsidRPr="00633A23">
        <w:rPr>
          <w:rFonts w:cs="Arial"/>
        </w:rPr>
        <w:t xml:space="preserve"> </w:t>
      </w:r>
      <w:r w:rsidRPr="00633A23">
        <w:t>рассвета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softHyphen/>
        <w:t>сле</w:t>
      </w:r>
      <w:r w:rsidRPr="00633A23">
        <w:rPr>
          <w:rFonts w:cs="Arial"/>
        </w:rPr>
        <w:t xml:space="preserve"> </w:t>
      </w:r>
      <w:r w:rsidRPr="00633A23">
        <w:t>кол</w:t>
      </w:r>
      <w:r w:rsidRPr="00633A23">
        <w:t>о</w:t>
      </w:r>
      <w:r w:rsidRPr="00633A23">
        <w:t>кольного</w:t>
      </w:r>
      <w:r w:rsidRPr="00633A23">
        <w:rPr>
          <w:rFonts w:cs="Arial"/>
        </w:rPr>
        <w:t xml:space="preserve"> </w:t>
      </w:r>
      <w:r w:rsidRPr="00633A23">
        <w:t>звона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дружно</w:t>
      </w:r>
      <w:r w:rsidRPr="00633A23">
        <w:rPr>
          <w:rFonts w:cs="Arial"/>
        </w:rPr>
        <w:t xml:space="preserve"> </w:t>
      </w:r>
      <w:r w:rsidRPr="00633A23">
        <w:t>встаем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готовим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литургии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вдруг</w:t>
      </w:r>
      <w:r w:rsidRPr="00633A23">
        <w:rPr>
          <w:rFonts w:cs="Arial"/>
        </w:rPr>
        <w:t xml:space="preserve"> </w:t>
      </w:r>
      <w:r w:rsidRPr="00633A23">
        <w:t>подходит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нах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спрашивает</w:t>
      </w:r>
      <w:r w:rsidRPr="00633A23">
        <w:rPr>
          <w:rFonts w:cs="Arial"/>
        </w:rPr>
        <w:t>:</w:t>
      </w:r>
    </w:p>
    <w:p w:rsidR="002D3589" w:rsidRPr="00633A23" w:rsidRDefault="002D3589" w:rsidP="00EB0F88">
      <w:r w:rsidRPr="00633A23">
        <w:t>—</w:t>
      </w:r>
      <w:r w:rsidR="002B1BC0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Симаков</w:t>
      </w:r>
      <w:r w:rsidRPr="00633A23">
        <w:rPr>
          <w:rFonts w:cs="Arial"/>
        </w:rPr>
        <w:t>?</w:t>
      </w:r>
    </w:p>
    <w:p w:rsidR="002D3589" w:rsidRPr="00633A23" w:rsidRDefault="002D3589" w:rsidP="00EB0F88">
      <w:r w:rsidRPr="00633A23">
        <w:t>Я</w:t>
      </w:r>
      <w:r w:rsidRPr="00633A23">
        <w:rPr>
          <w:rFonts w:cs="Arial"/>
        </w:rPr>
        <w:t xml:space="preserve"> </w:t>
      </w:r>
      <w:r w:rsidRPr="00633A23">
        <w:t>отвечаю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неожиданно</w:t>
      </w:r>
      <w:r w:rsidRPr="00633A23">
        <w:rPr>
          <w:rFonts w:cs="Arial"/>
        </w:rPr>
        <w:t xml:space="preserve">, </w:t>
      </w:r>
      <w:r w:rsidRPr="00633A23">
        <w:t>восторженно</w:t>
      </w:r>
      <w:r w:rsidRPr="00633A23">
        <w:rPr>
          <w:rFonts w:cs="Arial"/>
        </w:rPr>
        <w:t xml:space="preserve"> </w:t>
      </w:r>
      <w:r w:rsidRPr="00633A23">
        <w:t>воскли</w:t>
      </w:r>
      <w:r w:rsidRPr="00633A23">
        <w:softHyphen/>
        <w:t>цает</w:t>
      </w:r>
      <w:r w:rsidRPr="00633A23">
        <w:rPr>
          <w:rFonts w:cs="Arial"/>
        </w:rPr>
        <w:t>:</w:t>
      </w:r>
    </w:p>
    <w:p w:rsidR="002D3589" w:rsidRPr="00633A23" w:rsidRDefault="002D3589" w:rsidP="00EB0F88">
      <w:r w:rsidRPr="00633A23">
        <w:t>—</w:t>
      </w:r>
      <w:r w:rsidR="002B1BC0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,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знаю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митрополитом</w:t>
      </w:r>
      <w:r w:rsidRPr="00633A23">
        <w:rPr>
          <w:rFonts w:cs="Arial"/>
        </w:rPr>
        <w:t xml:space="preserve"> </w:t>
      </w:r>
      <w:r w:rsidRPr="00633A23">
        <w:t>Иоанном</w:t>
      </w:r>
      <w:r w:rsidRPr="00633A23">
        <w:rPr>
          <w:rFonts w:cs="Arial"/>
        </w:rPr>
        <w:t xml:space="preserve">! </w:t>
      </w:r>
      <w:r w:rsidRPr="00633A23">
        <w:t>Он</w:t>
      </w:r>
      <w:r w:rsidR="002B1BC0">
        <w:t xml:space="preserve"> </w:t>
      </w:r>
      <w:r w:rsidRPr="00633A23">
        <w:t>святой</w:t>
      </w:r>
      <w:r w:rsidRPr="00633A23">
        <w:rPr>
          <w:rFonts w:cs="Arial"/>
        </w:rPr>
        <w:t xml:space="preserve">!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>!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показывает</w:t>
      </w:r>
      <w:r w:rsidRPr="00633A23">
        <w:rPr>
          <w:rFonts w:cs="Arial"/>
        </w:rPr>
        <w:t xml:space="preserve"> </w:t>
      </w:r>
      <w:r w:rsidRPr="00633A23">
        <w:t>рукой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небо</w:t>
      </w:r>
      <w:r w:rsidRPr="00633A23">
        <w:rPr>
          <w:rFonts w:cs="Arial"/>
        </w:rPr>
        <w:t xml:space="preserve">.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растерялся</w:t>
      </w:r>
      <w:r w:rsidRPr="00633A23">
        <w:rPr>
          <w:rFonts w:cs="Arial"/>
        </w:rPr>
        <w:t xml:space="preserve"> </w:t>
      </w:r>
      <w:r w:rsidRPr="00633A23">
        <w:t>от неожиданности</w:t>
      </w:r>
      <w:r w:rsidRPr="00633A23">
        <w:rPr>
          <w:rFonts w:cs="Arial"/>
        </w:rPr>
        <w:t xml:space="preserve">. </w:t>
      </w:r>
      <w:r w:rsidRPr="00633A23">
        <w:t>Спрашиваю</w:t>
      </w:r>
      <w:r w:rsidRPr="00633A23">
        <w:rPr>
          <w:rFonts w:cs="Arial"/>
        </w:rPr>
        <w:t>:</w:t>
      </w:r>
    </w:p>
    <w:p w:rsidR="002D3589" w:rsidRPr="00633A23" w:rsidRDefault="002D3589" w:rsidP="00EB0F88">
      <w:r w:rsidRPr="00633A23">
        <w:lastRenderedPageBreak/>
        <w:t>—</w:t>
      </w:r>
      <w:r w:rsidR="002B1BC0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Вас</w:t>
      </w:r>
      <w:r w:rsidRPr="00633A23">
        <w:rPr>
          <w:rFonts w:cs="Arial"/>
        </w:rPr>
        <w:t xml:space="preserve">, </w:t>
      </w:r>
      <w:r w:rsidRPr="00633A23">
        <w:t>батюшка</w:t>
      </w:r>
      <w:r w:rsidRPr="00633A23">
        <w:rPr>
          <w:rFonts w:cs="Arial"/>
        </w:rPr>
        <w:t xml:space="preserve">, </w:t>
      </w:r>
      <w:r w:rsidRPr="00633A23">
        <w:t>зовут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откуда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>?</w:t>
      </w:r>
    </w:p>
    <w:p w:rsidR="002D3589" w:rsidRPr="00633A23" w:rsidRDefault="002D3589" w:rsidP="00EB0F88">
      <w:r w:rsidRPr="00633A23">
        <w:t>—</w:t>
      </w:r>
      <w:r w:rsidR="002B1BC0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монах</w:t>
      </w:r>
      <w:r w:rsidRPr="00633A23">
        <w:rPr>
          <w:rFonts w:cs="Arial"/>
        </w:rPr>
        <w:t xml:space="preserve"> </w:t>
      </w:r>
      <w:r w:rsidRPr="00633A23">
        <w:t>Павел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Германии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ответил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>.</w:t>
      </w:r>
      <w:r w:rsidRPr="00633A23">
        <w:rPr>
          <w:rFonts w:cs="Arial"/>
        </w:rPr>
        <w:br/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обнялись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похристосовались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Было</w:t>
      </w:r>
      <w:r w:rsidRPr="00633A23">
        <w:rPr>
          <w:rFonts w:cs="Arial"/>
        </w:rPr>
        <w:t xml:space="preserve"> </w:t>
      </w:r>
      <w:r w:rsidRPr="00633A23">
        <w:t>радостно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, </w:t>
      </w:r>
      <w:r w:rsidRPr="00633A23">
        <w:t>вдали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, </w:t>
      </w:r>
      <w:r w:rsidRPr="00633A23">
        <w:t>на Святой</w:t>
      </w:r>
      <w:r w:rsidRPr="00633A23">
        <w:rPr>
          <w:rFonts w:cs="Arial"/>
        </w:rPr>
        <w:t xml:space="preserve"> </w:t>
      </w:r>
      <w:r w:rsidRPr="00633A23">
        <w:t>Горе</w:t>
      </w:r>
      <w:r w:rsidRPr="00633A23">
        <w:rPr>
          <w:rFonts w:cs="Arial"/>
        </w:rPr>
        <w:t xml:space="preserve"> </w:t>
      </w:r>
      <w:r w:rsidRPr="00633A23">
        <w:t>чтут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дорогого</w:t>
      </w:r>
      <w:r w:rsidRPr="00633A23">
        <w:rPr>
          <w:rFonts w:cs="Arial"/>
        </w:rPr>
        <w:t xml:space="preserve"> </w:t>
      </w:r>
      <w:r w:rsidRPr="00633A23">
        <w:t>Влад</w:t>
      </w:r>
      <w:r w:rsidRPr="00633A23">
        <w:t>ы</w:t>
      </w:r>
      <w:r w:rsidRPr="00633A23">
        <w:t>ку</w:t>
      </w:r>
      <w:r w:rsidRPr="00633A23">
        <w:rPr>
          <w:rFonts w:cs="Arial"/>
        </w:rPr>
        <w:t xml:space="preserve"> </w:t>
      </w:r>
      <w:r w:rsidRPr="00633A23">
        <w:t>Иоанна как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угодника</w:t>
      </w:r>
      <w:r w:rsidRPr="00633A23">
        <w:rPr>
          <w:rFonts w:cs="Arial"/>
        </w:rPr>
        <w:t xml:space="preserve"> </w:t>
      </w:r>
      <w:r w:rsidRPr="00633A23">
        <w:t>Божия</w:t>
      </w:r>
      <w:r w:rsidRPr="00633A23">
        <w:rPr>
          <w:rFonts w:cs="Arial"/>
        </w:rPr>
        <w:t xml:space="preserve">. </w:t>
      </w:r>
      <w:r w:rsidRPr="00633A23">
        <w:t>Потом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softHyphen/>
        <w:t>ский</w:t>
      </w:r>
      <w:r w:rsidRPr="00633A23">
        <w:rPr>
          <w:rFonts w:cs="Arial"/>
        </w:rPr>
        <w:t xml:space="preserve"> </w:t>
      </w:r>
      <w:r w:rsidRPr="00633A23">
        <w:t>инок</w:t>
      </w:r>
      <w:r w:rsidRPr="00633A23">
        <w:rPr>
          <w:rFonts w:cs="Arial"/>
        </w:rPr>
        <w:t xml:space="preserve">, </w:t>
      </w:r>
      <w:r w:rsidRPr="00633A23">
        <w:t>монах</w:t>
      </w:r>
      <w:r w:rsidRPr="00633A23">
        <w:rPr>
          <w:rFonts w:cs="Arial"/>
        </w:rPr>
        <w:t xml:space="preserve"> </w:t>
      </w:r>
      <w:r w:rsidRPr="00633A23">
        <w:t>Вячеслав</w:t>
      </w:r>
      <w:r w:rsidRPr="00633A23">
        <w:rPr>
          <w:rFonts w:cs="Arial"/>
        </w:rPr>
        <w:t xml:space="preserve">, </w:t>
      </w:r>
      <w:r w:rsidRPr="00633A23">
        <w:t>спр</w:t>
      </w:r>
      <w:r w:rsidRPr="00633A23">
        <w:t>о</w:t>
      </w:r>
      <w:r w:rsidRPr="00633A23">
        <w:t>сил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>:</w:t>
      </w:r>
    </w:p>
    <w:p w:rsidR="002D3589" w:rsidRPr="00633A23" w:rsidRDefault="002D3589" w:rsidP="00EB0F88">
      <w:r w:rsidRPr="00633A23">
        <w:t>—</w:t>
      </w:r>
      <w:r w:rsidR="002B1BC0">
        <w:rPr>
          <w:rFonts w:cs="Arial"/>
        </w:rPr>
        <w:t xml:space="preserve"> </w:t>
      </w:r>
      <w:r w:rsidRPr="00633A23">
        <w:t>Расскажите</w:t>
      </w:r>
      <w:r w:rsidRPr="00633A23">
        <w:rPr>
          <w:rFonts w:cs="Arial"/>
        </w:rPr>
        <w:t xml:space="preserve">, </w:t>
      </w:r>
      <w:r w:rsidRPr="00633A23">
        <w:t>какие</w:t>
      </w:r>
      <w:r w:rsidRPr="00633A23">
        <w:rPr>
          <w:rFonts w:cs="Arial"/>
        </w:rPr>
        <w:t xml:space="preserve"> </w:t>
      </w:r>
      <w:r w:rsidRPr="00633A23">
        <w:t>чудеса</w:t>
      </w:r>
      <w:r w:rsidRPr="00633A23">
        <w:rPr>
          <w:rFonts w:cs="Arial"/>
        </w:rPr>
        <w:t xml:space="preserve"> </w:t>
      </w:r>
      <w:r w:rsidRPr="00633A23">
        <w:t>происходят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могиле</w:t>
      </w:r>
      <w:r w:rsidR="002B1BC0">
        <w:t xml:space="preserve"> </w:t>
      </w:r>
      <w:r w:rsidRPr="00633A23">
        <w:t>митрополита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встречи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другими</w:t>
      </w:r>
      <w:r w:rsidRPr="00633A23">
        <w:rPr>
          <w:rFonts w:cs="Arial"/>
        </w:rPr>
        <w:t xml:space="preserve"> </w:t>
      </w:r>
      <w:r w:rsidRPr="00633A23">
        <w:t>паломни</w:t>
      </w:r>
      <w:r w:rsidRPr="00633A23">
        <w:softHyphen/>
        <w:t>ками</w:t>
      </w:r>
      <w:r w:rsidRPr="00633A23">
        <w:rPr>
          <w:rFonts w:cs="Arial"/>
        </w:rPr>
        <w:t xml:space="preserve"> </w:t>
      </w:r>
      <w:r w:rsidRPr="00633A23">
        <w:t>поспешил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литу</w:t>
      </w:r>
      <w:r w:rsidRPr="00633A23">
        <w:t>р</w:t>
      </w:r>
      <w:r w:rsidRPr="00633A23">
        <w:t>гию</w:t>
      </w:r>
      <w:r w:rsidRPr="00633A23">
        <w:rPr>
          <w:rFonts w:cs="Arial"/>
        </w:rPr>
        <w:t xml:space="preserve">, </w:t>
      </w:r>
      <w:r w:rsidRPr="00633A23">
        <w:t>которую совершал</w:t>
      </w:r>
      <w:r w:rsidRPr="00633A23">
        <w:rPr>
          <w:rFonts w:cs="Arial"/>
        </w:rPr>
        <w:t xml:space="preserve"> </w:t>
      </w:r>
      <w:r w:rsidRPr="00633A23">
        <w:t>архим</w:t>
      </w:r>
      <w:r w:rsidRPr="00633A23">
        <w:rPr>
          <w:rFonts w:cs="Arial"/>
        </w:rPr>
        <w:t xml:space="preserve">. </w:t>
      </w:r>
      <w:r w:rsidRPr="00633A23">
        <w:t>Иеремия</w:t>
      </w:r>
      <w:r w:rsidRPr="00633A23">
        <w:rPr>
          <w:rFonts w:cs="Arial"/>
        </w:rPr>
        <w:t xml:space="preserve">, </w:t>
      </w:r>
      <w:r w:rsidRPr="00633A23">
        <w:t>кроткий</w:t>
      </w:r>
      <w:r w:rsidRPr="00633A23">
        <w:rPr>
          <w:rFonts w:cs="Arial"/>
        </w:rPr>
        <w:t xml:space="preserve"> </w:t>
      </w:r>
      <w:r w:rsidRPr="00633A23">
        <w:t>старец</w:t>
      </w:r>
      <w:r w:rsidRPr="00633A23">
        <w:rPr>
          <w:rFonts w:cs="Arial"/>
        </w:rPr>
        <w:t xml:space="preserve">,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 братией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окончании</w:t>
      </w:r>
      <w:r w:rsidRPr="00633A23">
        <w:rPr>
          <w:rFonts w:cs="Arial"/>
        </w:rPr>
        <w:t xml:space="preserve"> </w:t>
      </w:r>
      <w:r w:rsidRPr="00633A23">
        <w:t>богослужения</w:t>
      </w:r>
      <w:r w:rsidRPr="00633A23">
        <w:rPr>
          <w:rFonts w:cs="Arial"/>
        </w:rPr>
        <w:t xml:space="preserve"> </w:t>
      </w:r>
      <w:r w:rsidRPr="00633A23">
        <w:t>и трапезы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благословения</w:t>
      </w:r>
      <w:r w:rsidRPr="00633A23">
        <w:rPr>
          <w:rFonts w:cs="Arial"/>
        </w:rPr>
        <w:t xml:space="preserve"> </w:t>
      </w:r>
      <w:r w:rsidRPr="00633A23">
        <w:t>архим</w:t>
      </w:r>
      <w:r w:rsidRPr="00633A23">
        <w:rPr>
          <w:rFonts w:cs="Arial"/>
        </w:rPr>
        <w:t xml:space="preserve">. </w:t>
      </w:r>
      <w:r w:rsidRPr="00633A23">
        <w:t>Иеремии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повезли по</w:t>
      </w:r>
      <w:r w:rsidRPr="00633A23">
        <w:rPr>
          <w:rFonts w:cs="Arial"/>
        </w:rPr>
        <w:t xml:space="preserve"> </w:t>
      </w:r>
      <w:r w:rsidRPr="00633A23">
        <w:t>монаст</w:t>
      </w:r>
      <w:r w:rsidRPr="00633A23">
        <w:t>ы</w:t>
      </w:r>
      <w:r w:rsidRPr="00633A23">
        <w:t>рям</w:t>
      </w:r>
      <w:r w:rsidRPr="00633A23">
        <w:rPr>
          <w:rFonts w:cs="Arial"/>
        </w:rPr>
        <w:t xml:space="preserve"> </w:t>
      </w:r>
      <w:r w:rsidRPr="00633A23">
        <w:t>Афона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, 2 </w:t>
      </w:r>
      <w:r w:rsidRPr="00633A23">
        <w:t>мая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посетили</w:t>
      </w:r>
      <w:r w:rsidRPr="00633A23">
        <w:rPr>
          <w:rFonts w:cs="Arial"/>
        </w:rPr>
        <w:t xml:space="preserve"> 7 </w:t>
      </w:r>
      <w:r w:rsidRPr="00633A23">
        <w:t>монастырей</w:t>
      </w:r>
      <w:r w:rsidRPr="00633A23">
        <w:rPr>
          <w:rFonts w:cs="Arial"/>
        </w:rPr>
        <w:t xml:space="preserve"> </w:t>
      </w:r>
      <w:r w:rsidRPr="00633A23">
        <w:t>на Святой</w:t>
      </w:r>
      <w:r w:rsidRPr="00633A23">
        <w:rPr>
          <w:rFonts w:cs="Arial"/>
        </w:rPr>
        <w:t xml:space="preserve"> </w:t>
      </w:r>
      <w:r w:rsidRPr="00633A23">
        <w:t>Горе</w:t>
      </w:r>
      <w:r w:rsidRPr="00633A23">
        <w:rPr>
          <w:rFonts w:cs="Arial"/>
        </w:rPr>
        <w:t xml:space="preserve">. </w:t>
      </w:r>
      <w:r w:rsidRPr="00633A23">
        <w:t>Вначале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повезли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Старый</w:t>
      </w:r>
      <w:r w:rsidRPr="00633A23">
        <w:rPr>
          <w:rFonts w:cs="Arial"/>
        </w:rPr>
        <w:t xml:space="preserve"> </w:t>
      </w:r>
      <w:r w:rsidRPr="00633A23">
        <w:t>Руссик</w:t>
      </w:r>
      <w:r w:rsidRPr="00633A23">
        <w:rPr>
          <w:rFonts w:cs="Arial"/>
        </w:rPr>
        <w:t xml:space="preserve">. </w:t>
      </w:r>
      <w:r w:rsidRPr="00633A23">
        <w:t>Сейчас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русский</w:t>
      </w:r>
      <w:r w:rsidRPr="00633A23">
        <w:rPr>
          <w:rFonts w:cs="Arial"/>
        </w:rPr>
        <w:t xml:space="preserve"> </w:t>
      </w:r>
      <w:r w:rsidRPr="00633A23">
        <w:t>монах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Иоанн</w:t>
      </w:r>
      <w:r w:rsidRPr="00633A23">
        <w:rPr>
          <w:rFonts w:cs="Arial"/>
        </w:rPr>
        <w:t xml:space="preserve">. </w:t>
      </w:r>
      <w:r w:rsidRPr="00633A23">
        <w:t>Нам показали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большой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мч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цел</w:t>
      </w:r>
      <w:r w:rsidRPr="00633A23">
        <w:rPr>
          <w:rFonts w:cs="Arial"/>
        </w:rPr>
        <w:t xml:space="preserve">. </w:t>
      </w:r>
      <w:r w:rsidRPr="00633A23">
        <w:t>Пантелей</w:t>
      </w:r>
      <w:r w:rsidRPr="00633A23">
        <w:softHyphen/>
        <w:t>мона</w:t>
      </w:r>
      <w:r w:rsidRPr="00633A23">
        <w:rPr>
          <w:rFonts w:cs="Arial"/>
        </w:rPr>
        <w:t xml:space="preserve">. </w:t>
      </w:r>
      <w:r w:rsidRPr="00633A23">
        <w:t>Отсюда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шел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перевал</w:t>
      </w:r>
      <w:r w:rsidRPr="00633A23">
        <w:rPr>
          <w:rFonts w:cs="Arial"/>
        </w:rPr>
        <w:t xml:space="preserve">.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ехали</w:t>
      </w:r>
      <w:r w:rsidRPr="00633A23">
        <w:rPr>
          <w:rFonts w:cs="Arial"/>
        </w:rPr>
        <w:t xml:space="preserve"> </w:t>
      </w:r>
      <w:r w:rsidRPr="00633A23">
        <w:t>на двух</w:t>
      </w:r>
      <w:r w:rsidRPr="00633A23">
        <w:rPr>
          <w:rFonts w:cs="Arial"/>
        </w:rPr>
        <w:t xml:space="preserve"> </w:t>
      </w:r>
      <w:r w:rsidRPr="00633A23">
        <w:t>небол</w:t>
      </w:r>
      <w:r w:rsidRPr="00633A23">
        <w:t>ь</w:t>
      </w:r>
      <w:r w:rsidRPr="00633A23">
        <w:t>ших</w:t>
      </w:r>
      <w:r w:rsidRPr="00633A23">
        <w:rPr>
          <w:rFonts w:cs="Arial"/>
        </w:rPr>
        <w:t xml:space="preserve"> </w:t>
      </w:r>
      <w:r w:rsidRPr="00633A23">
        <w:t>«газиках»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весьма</w:t>
      </w:r>
      <w:r w:rsidRPr="00633A23">
        <w:rPr>
          <w:rFonts w:cs="Arial"/>
        </w:rPr>
        <w:t xml:space="preserve"> </w:t>
      </w:r>
      <w:r w:rsidRPr="00633A23">
        <w:t>узкой</w:t>
      </w:r>
      <w:r w:rsidRPr="00633A23">
        <w:rPr>
          <w:rFonts w:cs="Arial"/>
        </w:rPr>
        <w:t xml:space="preserve">, </w:t>
      </w:r>
      <w:r w:rsidRPr="00633A23">
        <w:t>размытой дождем</w:t>
      </w:r>
      <w:r w:rsidRPr="00633A23">
        <w:rPr>
          <w:rFonts w:cs="Arial"/>
        </w:rPr>
        <w:t xml:space="preserve"> </w:t>
      </w:r>
      <w:r w:rsidRPr="00633A23">
        <w:t>дороге</w:t>
      </w:r>
      <w:r w:rsidRPr="00633A23">
        <w:rPr>
          <w:rFonts w:cs="Arial"/>
        </w:rPr>
        <w:t>.</w:t>
      </w:r>
    </w:p>
    <w:p w:rsidR="002B1BC0" w:rsidRPr="00633A23" w:rsidRDefault="002B1BC0" w:rsidP="00EB0F88"/>
    <w:p w:rsidR="002B1BC0" w:rsidRPr="00633A23" w:rsidRDefault="007C5DE1" w:rsidP="002B1BC0">
      <w:pPr>
        <w:ind w:firstLine="0"/>
        <w:rPr>
          <w:noProof/>
          <w:szCs w:val="24"/>
        </w:rPr>
      </w:pPr>
      <w:r w:rsidRPr="00A617A4">
        <w:rPr>
          <w:noProof/>
          <w:szCs w:val="24"/>
        </w:rPr>
        <w:pict>
          <v:shape id="Рисунок 46" o:spid="_x0000_i1078" type="#_x0000_t75" style="width:258.75pt;height:166.5pt;visibility:visible">
            <v:imagedata r:id="rId63" o:title=""/>
          </v:shape>
        </w:pict>
      </w:r>
    </w:p>
    <w:p w:rsidR="002D3589" w:rsidRPr="00633A23" w:rsidRDefault="002D3589" w:rsidP="002B1BC0">
      <w:pPr>
        <w:pStyle w:val="ad"/>
      </w:pPr>
      <w:r w:rsidRPr="00633A23">
        <w:t>Честная</w:t>
      </w:r>
      <w:r w:rsidRPr="00633A23">
        <w:rPr>
          <w:rFonts w:cs="Arial"/>
        </w:rPr>
        <w:t xml:space="preserve"> </w:t>
      </w:r>
      <w:r w:rsidRPr="00633A23">
        <w:t>глава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Апостола</w:t>
      </w:r>
      <w:r w:rsidRPr="00633A23">
        <w:rPr>
          <w:rFonts w:cs="Arial"/>
        </w:rPr>
        <w:t xml:space="preserve"> </w:t>
      </w:r>
      <w:r w:rsidRPr="00633A23">
        <w:t>Андрея Первозданного</w:t>
      </w:r>
    </w:p>
    <w:p w:rsidR="002D3589" w:rsidRPr="00633A23" w:rsidRDefault="002D3589" w:rsidP="00EB0F88">
      <w:r w:rsidRPr="00633A23">
        <w:t>Иногда</w:t>
      </w:r>
      <w:r w:rsidRPr="00633A23">
        <w:rPr>
          <w:rFonts w:cs="Arial"/>
        </w:rPr>
        <w:t xml:space="preserve"> </w:t>
      </w:r>
      <w:r w:rsidRPr="00633A23">
        <w:t>страшно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смотреть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окна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softHyphen/>
        <w:t>рыв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протяжении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пути</w:t>
      </w:r>
      <w:r w:rsidRPr="00633A23">
        <w:rPr>
          <w:rFonts w:cs="Arial"/>
        </w:rPr>
        <w:t xml:space="preserve">. </w:t>
      </w:r>
      <w:r w:rsidRPr="00633A23">
        <w:t>Достигнув</w:t>
      </w:r>
      <w:r w:rsidR="002B1BC0">
        <w:t xml:space="preserve"> </w:t>
      </w:r>
      <w:r w:rsidRPr="00633A23">
        <w:t>перевала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спускаться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административный центр</w:t>
      </w:r>
      <w:r w:rsidRPr="00633A23">
        <w:rPr>
          <w:rFonts w:cs="Arial"/>
        </w:rPr>
        <w:t xml:space="preserve"> </w:t>
      </w:r>
      <w:r w:rsidRPr="00633A23">
        <w:t>Афона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о</w:t>
      </w:r>
      <w:r w:rsidRPr="00633A23">
        <w:t>сит</w:t>
      </w:r>
      <w:r w:rsidRPr="00633A23">
        <w:rPr>
          <w:rFonts w:cs="Arial"/>
        </w:rPr>
        <w:t xml:space="preserve"> </w:t>
      </w:r>
      <w:r w:rsidRPr="00633A23">
        <w:t>название</w:t>
      </w:r>
      <w:r w:rsidRPr="00633A23">
        <w:rPr>
          <w:rFonts w:cs="Arial"/>
        </w:rPr>
        <w:t xml:space="preserve"> </w:t>
      </w:r>
      <w:r w:rsidRPr="00633A23">
        <w:t>Карей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Спустившись</w:t>
      </w:r>
      <w:r w:rsidRPr="00633A23">
        <w:rPr>
          <w:rFonts w:cs="Arial"/>
        </w:rPr>
        <w:t xml:space="preserve"> </w:t>
      </w:r>
      <w:r w:rsidRPr="00633A23">
        <w:t>вниз</w:t>
      </w:r>
      <w:r w:rsidRPr="00633A23">
        <w:rPr>
          <w:rFonts w:cs="Arial"/>
        </w:rPr>
        <w:t xml:space="preserve">, </w:t>
      </w:r>
      <w:r w:rsidRPr="00633A23">
        <w:t>добрались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скита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Апосто</w:t>
      </w:r>
      <w:r w:rsidRPr="00633A23">
        <w:softHyphen/>
        <w:t>ла</w:t>
      </w:r>
      <w:r w:rsidRPr="00633A23">
        <w:rPr>
          <w:rFonts w:cs="Arial"/>
        </w:rPr>
        <w:t xml:space="preserve"> </w:t>
      </w:r>
      <w:r w:rsidRPr="00633A23">
        <w:t>Андрея</w:t>
      </w:r>
      <w:r w:rsidRPr="00633A23">
        <w:rPr>
          <w:rFonts w:cs="Arial"/>
        </w:rPr>
        <w:t xml:space="preserve"> </w:t>
      </w:r>
      <w:r w:rsidRPr="00633A23">
        <w:t>Первозванного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середины</w:t>
      </w:r>
      <w:r w:rsidRPr="00633A23">
        <w:rPr>
          <w:rFonts w:cs="Arial"/>
        </w:rPr>
        <w:t xml:space="preserve"> 70-</w:t>
      </w:r>
      <w:r w:rsidRPr="00633A23">
        <w:t>х</w:t>
      </w:r>
      <w:r w:rsidRPr="00633A23">
        <w:rPr>
          <w:rFonts w:cs="Arial"/>
        </w:rPr>
        <w:t xml:space="preserve"> </w:t>
      </w:r>
      <w:r w:rsidRPr="00633A23">
        <w:t>годов</w:t>
      </w:r>
      <w:r w:rsidRPr="00633A23">
        <w:rPr>
          <w:rFonts w:cs="Arial"/>
        </w:rPr>
        <w:t xml:space="preserve"> </w:t>
      </w:r>
      <w:r w:rsidRPr="00633A23">
        <w:t>этот русский</w:t>
      </w:r>
      <w:r w:rsidRPr="00633A23">
        <w:rPr>
          <w:rFonts w:cs="Arial"/>
        </w:rPr>
        <w:t xml:space="preserve"> </w:t>
      </w:r>
      <w:r w:rsidRPr="00633A23">
        <w:t>скит</w:t>
      </w:r>
      <w:r w:rsidRPr="00633A23">
        <w:rPr>
          <w:rFonts w:cs="Arial"/>
        </w:rPr>
        <w:t xml:space="preserve"> </w:t>
      </w:r>
      <w:r w:rsidRPr="00633A23">
        <w:t>перешел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грекам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Сегодня</w:t>
      </w:r>
      <w:r w:rsidRPr="00633A23">
        <w:rPr>
          <w:rFonts w:cs="Arial"/>
        </w:rPr>
        <w:t xml:space="preserve"> </w:t>
      </w:r>
      <w:r w:rsidRPr="00633A23">
        <w:t>скит</w:t>
      </w:r>
      <w:r w:rsidRPr="00633A23">
        <w:rPr>
          <w:rFonts w:cs="Arial"/>
        </w:rPr>
        <w:t xml:space="preserve"> </w:t>
      </w:r>
      <w:r w:rsidRPr="00633A23">
        <w:t>находится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запущенном</w:t>
      </w:r>
      <w:r w:rsidRPr="00633A23">
        <w:rPr>
          <w:rFonts w:cs="Arial"/>
        </w:rPr>
        <w:t xml:space="preserve"> </w:t>
      </w:r>
      <w:r w:rsidRPr="00633A23">
        <w:t>состоянии</w:t>
      </w:r>
      <w:r w:rsidRPr="00633A23">
        <w:rPr>
          <w:rFonts w:cs="Arial"/>
        </w:rPr>
        <w:t xml:space="preserve">, </w:t>
      </w:r>
      <w:r w:rsidRPr="00633A23">
        <w:t>у греков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средств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ремонтир</w:t>
      </w:r>
      <w:r w:rsidRPr="00633A23">
        <w:t>о</w:t>
      </w:r>
      <w:r w:rsidRPr="00633A23">
        <w:t>вать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содержать</w:t>
      </w:r>
      <w:r w:rsidRPr="00633A23">
        <w:rPr>
          <w:rFonts w:cs="Arial"/>
        </w:rPr>
        <w:t xml:space="preserve">, </w:t>
      </w:r>
      <w:r w:rsidRPr="00633A23">
        <w:t>но нам</w:t>
      </w:r>
      <w:r w:rsidRPr="00633A23">
        <w:rPr>
          <w:rFonts w:cs="Arial"/>
        </w:rPr>
        <w:t xml:space="preserve"> </w:t>
      </w:r>
      <w:r w:rsidRPr="00633A23">
        <w:t>вернуть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хотят</w:t>
      </w:r>
      <w:r w:rsidRPr="00633A23">
        <w:rPr>
          <w:rFonts w:cs="Arial"/>
        </w:rPr>
        <w:t xml:space="preserve">. </w:t>
      </w:r>
      <w:r w:rsidRPr="00633A23">
        <w:t>Греки</w:t>
      </w:r>
      <w:r w:rsidRPr="00633A23">
        <w:rPr>
          <w:rFonts w:cs="Arial"/>
        </w:rPr>
        <w:t xml:space="preserve"> </w:t>
      </w:r>
      <w:r w:rsidRPr="00633A23">
        <w:t>утверждают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 оправдание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Афоне</w:t>
      </w:r>
      <w:r w:rsidRPr="00633A23">
        <w:rPr>
          <w:rFonts w:cs="Arial"/>
        </w:rPr>
        <w:t xml:space="preserve"> </w:t>
      </w:r>
      <w:r w:rsidRPr="00633A23">
        <w:t>мало</w:t>
      </w:r>
      <w:r w:rsidRPr="00633A23">
        <w:rPr>
          <w:rFonts w:cs="Arial"/>
        </w:rPr>
        <w:t xml:space="preserve"> </w:t>
      </w:r>
      <w:r w:rsidRPr="00633A23">
        <w:t>русских</w:t>
      </w:r>
      <w:r w:rsidRPr="00633A23">
        <w:rPr>
          <w:rFonts w:cs="Arial"/>
        </w:rPr>
        <w:t xml:space="preserve"> </w:t>
      </w:r>
      <w:r w:rsidRPr="00633A23">
        <w:t>монахов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Но</w:t>
      </w:r>
      <w:r w:rsidRPr="00633A23">
        <w:rPr>
          <w:rFonts w:cs="Arial"/>
        </w:rPr>
        <w:t xml:space="preserve"> </w:t>
      </w:r>
      <w:r w:rsidRPr="00633A23">
        <w:t>ведь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греческая</w:t>
      </w:r>
      <w:r w:rsidRPr="00633A23">
        <w:rPr>
          <w:rFonts w:cs="Arial"/>
        </w:rPr>
        <w:t xml:space="preserve"> </w:t>
      </w:r>
      <w:r w:rsidRPr="00633A23">
        <w:t>патриархия</w:t>
      </w:r>
      <w:r w:rsidRPr="00633A23">
        <w:rPr>
          <w:rFonts w:cs="Arial"/>
        </w:rPr>
        <w:t xml:space="preserve"> </w:t>
      </w:r>
      <w:r w:rsidRPr="00633A23">
        <w:t>выступает против</w:t>
      </w:r>
      <w:r w:rsidRPr="00633A23">
        <w:rPr>
          <w:rFonts w:cs="Arial"/>
        </w:rPr>
        <w:t xml:space="preserve"> </w:t>
      </w:r>
      <w:r w:rsidRPr="00633A23">
        <w:t>притока</w:t>
      </w:r>
      <w:r w:rsidRPr="00633A23">
        <w:rPr>
          <w:rFonts w:cs="Arial"/>
        </w:rPr>
        <w:t xml:space="preserve"> </w:t>
      </w:r>
      <w:r w:rsidRPr="00633A23">
        <w:t>русских</w:t>
      </w:r>
      <w:r w:rsidRPr="00633A23">
        <w:rPr>
          <w:rFonts w:cs="Arial"/>
        </w:rPr>
        <w:t xml:space="preserve"> </w:t>
      </w:r>
      <w:r w:rsidRPr="00633A23">
        <w:t>иноков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. </w:t>
      </w:r>
      <w:r w:rsidRPr="00633A23">
        <w:t>Сегодня</w:t>
      </w:r>
      <w:r w:rsidRPr="00633A23">
        <w:rPr>
          <w:rFonts w:cs="Arial"/>
        </w:rPr>
        <w:t xml:space="preserve"> </w:t>
      </w:r>
      <w:r w:rsidRPr="00633A23">
        <w:t>в ските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греческий</w:t>
      </w:r>
      <w:r w:rsidRPr="00633A23">
        <w:rPr>
          <w:rFonts w:cs="Arial"/>
        </w:rPr>
        <w:t xml:space="preserve"> </w:t>
      </w:r>
      <w:r w:rsidRPr="00633A23">
        <w:t>монах</w:t>
      </w:r>
      <w:r w:rsidRPr="00633A23">
        <w:rPr>
          <w:rFonts w:cs="Arial"/>
        </w:rPr>
        <w:t xml:space="preserve">. </w:t>
      </w:r>
      <w:r w:rsidRPr="00633A23">
        <w:t>Входим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его разрешения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огро</w:t>
      </w:r>
      <w:r w:rsidRPr="00633A23">
        <w:t>м</w:t>
      </w:r>
      <w:r w:rsidRPr="00633A23">
        <w:t>ный</w:t>
      </w:r>
      <w:r w:rsidRPr="00633A23">
        <w:rPr>
          <w:rFonts w:cs="Arial"/>
        </w:rPr>
        <w:t xml:space="preserve"> </w:t>
      </w:r>
      <w:r w:rsidRPr="00633A23">
        <w:t>русский</w:t>
      </w:r>
      <w:r w:rsidRPr="00633A23">
        <w:rPr>
          <w:rFonts w:cs="Arial"/>
        </w:rPr>
        <w:t xml:space="preserve"> </w:t>
      </w:r>
      <w:r w:rsidRPr="00633A23">
        <w:t>собор</w:t>
      </w:r>
      <w:r w:rsidRPr="00633A23">
        <w:rPr>
          <w:rFonts w:cs="Arial"/>
        </w:rPr>
        <w:t xml:space="preserve">, </w:t>
      </w:r>
      <w:r w:rsidRPr="00633A23">
        <w:t>молимся</w:t>
      </w:r>
      <w:r w:rsidRPr="00633A23">
        <w:rPr>
          <w:rFonts w:cs="Arial"/>
        </w:rPr>
        <w:t xml:space="preserve"> </w:t>
      </w:r>
      <w:r w:rsidRPr="00633A23">
        <w:t>и прикладываемся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мощам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честной</w:t>
      </w:r>
      <w:r w:rsidRPr="00633A23">
        <w:rPr>
          <w:rFonts w:cs="Arial"/>
        </w:rPr>
        <w:t xml:space="preserve"> </w:t>
      </w:r>
      <w:r w:rsidRPr="00633A23">
        <w:t>главе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Апостола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t>н</w:t>
      </w:r>
      <w:r w:rsidRPr="00633A23">
        <w:t>дрея</w:t>
      </w:r>
      <w:r w:rsidRPr="00633A23">
        <w:rPr>
          <w:rFonts w:cs="Arial"/>
        </w:rPr>
        <w:t xml:space="preserve">. </w:t>
      </w:r>
      <w:r w:rsidRPr="00633A23">
        <w:t>Вспоминаются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 </w:t>
      </w:r>
      <w:r w:rsidRPr="00633A23">
        <w:t>царя</w:t>
      </w:r>
      <w:r w:rsidRPr="00633A23">
        <w:rPr>
          <w:rFonts w:cs="Arial"/>
        </w:rPr>
        <w:t xml:space="preserve"> </w:t>
      </w:r>
      <w:r w:rsidRPr="00633A23">
        <w:t>Иоанна Васильевича</w:t>
      </w:r>
      <w:r w:rsidRPr="00633A23">
        <w:rPr>
          <w:rFonts w:cs="Arial"/>
        </w:rPr>
        <w:t xml:space="preserve"> </w:t>
      </w:r>
      <w:r w:rsidRPr="00633A23">
        <w:t>Грозного</w:t>
      </w:r>
      <w:r w:rsidRPr="00633A23">
        <w:rPr>
          <w:rFonts w:cs="Arial"/>
        </w:rPr>
        <w:t xml:space="preserve">: </w:t>
      </w:r>
      <w:r w:rsidRPr="00633A23">
        <w:t>«мы</w:t>
      </w:r>
      <w:r w:rsidRPr="00633A23">
        <w:rPr>
          <w:rFonts w:cs="Arial"/>
        </w:rPr>
        <w:t xml:space="preserve"> </w:t>
      </w:r>
      <w:r w:rsidRPr="00633A23">
        <w:t>веруем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греков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 Господа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. </w:t>
      </w:r>
      <w:r w:rsidRPr="00633A23">
        <w:t>Греки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евангелие</w:t>
      </w:r>
      <w:r w:rsidRPr="00633A23">
        <w:rPr>
          <w:rFonts w:cs="Arial"/>
        </w:rPr>
        <w:t xml:space="preserve">,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Апостол</w:t>
      </w:r>
      <w:r w:rsidRPr="00633A23">
        <w:rPr>
          <w:rFonts w:cs="Arial"/>
        </w:rPr>
        <w:t xml:space="preserve"> </w:t>
      </w:r>
      <w:r w:rsidRPr="00633A23">
        <w:t>Андрей</w:t>
      </w:r>
      <w:r w:rsidRPr="00633A23">
        <w:rPr>
          <w:rFonts w:cs="Arial"/>
        </w:rPr>
        <w:t xml:space="preserve"> </w:t>
      </w:r>
      <w:r w:rsidRPr="00633A23">
        <w:t>Первозванный</w:t>
      </w:r>
      <w:r w:rsidRPr="00633A23">
        <w:rPr>
          <w:rFonts w:cs="Arial"/>
        </w:rPr>
        <w:t xml:space="preserve"> </w:t>
      </w:r>
      <w:r w:rsidRPr="00633A23">
        <w:t>раньше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принес</w:t>
      </w:r>
      <w:r w:rsidRPr="00633A23">
        <w:rPr>
          <w:rFonts w:cs="Arial"/>
        </w:rPr>
        <w:t xml:space="preserve"> </w:t>
      </w:r>
      <w:r w:rsidRPr="00633A23">
        <w:t>нам истинную</w:t>
      </w:r>
      <w:r w:rsidRPr="00633A23">
        <w:rPr>
          <w:rFonts w:cs="Arial"/>
        </w:rPr>
        <w:t xml:space="preserve"> </w:t>
      </w:r>
      <w:r w:rsidRPr="00633A23">
        <w:t>веру</w:t>
      </w:r>
      <w:r w:rsidRPr="00633A23">
        <w:rPr>
          <w:rFonts w:cs="Arial"/>
        </w:rPr>
        <w:t xml:space="preserve"> </w:t>
      </w:r>
      <w:r w:rsidRPr="00633A23">
        <w:t>Христову»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Из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скита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отправляемся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тому</w:t>
      </w:r>
      <w:r w:rsidRPr="00633A23">
        <w:rPr>
          <w:rFonts w:cs="Arial"/>
        </w:rPr>
        <w:t xml:space="preserve"> </w:t>
      </w:r>
      <w:r w:rsidRPr="00633A23">
        <w:t>месту</w:t>
      </w:r>
      <w:r w:rsidRPr="00633A23">
        <w:rPr>
          <w:rFonts w:cs="Arial"/>
        </w:rPr>
        <w:t xml:space="preserve">, </w:t>
      </w:r>
      <w:r w:rsidRPr="00633A23">
        <w:t>где заседает</w:t>
      </w:r>
      <w:r w:rsidRPr="00633A23">
        <w:rPr>
          <w:rFonts w:cs="Arial"/>
        </w:rPr>
        <w:t xml:space="preserve"> </w:t>
      </w:r>
      <w:r w:rsidRPr="00633A23">
        <w:t>Кинот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совет</w:t>
      </w:r>
      <w:r w:rsidRPr="00633A23">
        <w:rPr>
          <w:rFonts w:cs="Arial"/>
        </w:rPr>
        <w:t xml:space="preserve"> </w:t>
      </w:r>
      <w:r w:rsidRPr="00633A23">
        <w:t>старцев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Горы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протатии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руководство</w:t>
      </w:r>
      <w:r w:rsidRPr="00633A23">
        <w:rPr>
          <w:rFonts w:cs="Arial"/>
        </w:rPr>
        <w:t xml:space="preserve"> </w:t>
      </w:r>
      <w:r w:rsidRPr="00633A23">
        <w:t>Афона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находится чудотворная</w:t>
      </w:r>
      <w:r w:rsidRPr="00633A23">
        <w:rPr>
          <w:rFonts w:cs="Arial"/>
        </w:rPr>
        <w:t xml:space="preserve"> </w:t>
      </w:r>
      <w:r w:rsidRPr="00633A23">
        <w:t>икона</w:t>
      </w:r>
      <w:r w:rsidRPr="00633A23">
        <w:rPr>
          <w:rFonts w:cs="Arial"/>
        </w:rPr>
        <w:t xml:space="preserve"> </w:t>
      </w:r>
      <w:r w:rsidRPr="00633A23">
        <w:t>«Достойно</w:t>
      </w:r>
      <w:r w:rsidRPr="00633A23">
        <w:rPr>
          <w:rFonts w:cs="Arial"/>
        </w:rPr>
        <w:t xml:space="preserve"> </w:t>
      </w:r>
      <w:r w:rsidRPr="00633A23">
        <w:t>Есть»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известно</w:t>
      </w:r>
      <w:r w:rsidRPr="00633A23">
        <w:rPr>
          <w:rFonts w:cs="Arial"/>
        </w:rPr>
        <w:t xml:space="preserve">, </w:t>
      </w:r>
      <w:r w:rsidRPr="00633A23">
        <w:t>обретенная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Горе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благоговением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молитвой прикл</w:t>
      </w:r>
      <w:r w:rsidRPr="00633A23">
        <w:t>а</w:t>
      </w:r>
      <w:r w:rsidRPr="00633A23">
        <w:t>дываемся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святому</w:t>
      </w:r>
      <w:r w:rsidRPr="00633A23">
        <w:rPr>
          <w:rFonts w:cs="Arial"/>
        </w:rPr>
        <w:t xml:space="preserve"> </w:t>
      </w:r>
      <w:r w:rsidRPr="00633A23">
        <w:t>образу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Выйдя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паломники</w:t>
      </w:r>
      <w:r w:rsidRPr="00633A23">
        <w:rPr>
          <w:rFonts w:cs="Arial"/>
        </w:rPr>
        <w:t xml:space="preserve"> </w:t>
      </w:r>
      <w:r w:rsidRPr="00633A23">
        <w:t>приобрели</w:t>
      </w:r>
      <w:r w:rsidRPr="00633A23">
        <w:rPr>
          <w:rFonts w:cs="Arial"/>
        </w:rPr>
        <w:t xml:space="preserve"> </w:t>
      </w:r>
      <w:r w:rsidRPr="00633A23">
        <w:t>канист</w:t>
      </w:r>
      <w:r w:rsidRPr="00633A23">
        <w:softHyphen/>
        <w:t>ры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воды</w:t>
      </w:r>
      <w:r w:rsidRPr="00633A23">
        <w:rPr>
          <w:rFonts w:cs="Arial"/>
        </w:rPr>
        <w:t xml:space="preserve">.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захожу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книжных</w:t>
      </w:r>
      <w:r w:rsidRPr="00633A23">
        <w:rPr>
          <w:rFonts w:cs="Arial"/>
        </w:rPr>
        <w:t xml:space="preserve"> </w:t>
      </w:r>
      <w:r w:rsidRPr="00633A23">
        <w:t>ма</w:t>
      </w:r>
      <w:r w:rsidRPr="00633A23">
        <w:softHyphen/>
        <w:t>газинов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продаются</w:t>
      </w:r>
      <w:r w:rsidRPr="00633A23">
        <w:rPr>
          <w:rFonts w:cs="Arial"/>
        </w:rPr>
        <w:t xml:space="preserve"> </w:t>
      </w:r>
      <w:r w:rsidRPr="00633A23">
        <w:t>книги</w:t>
      </w:r>
      <w:r w:rsidRPr="00633A23">
        <w:rPr>
          <w:rFonts w:cs="Arial"/>
        </w:rPr>
        <w:t xml:space="preserve"> </w:t>
      </w:r>
      <w:r w:rsidRPr="00633A23">
        <w:t>известного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старца</w:t>
      </w:r>
      <w:r w:rsidRPr="00633A23">
        <w:rPr>
          <w:rFonts w:cs="Arial"/>
        </w:rPr>
        <w:t xml:space="preserve"> </w:t>
      </w:r>
      <w:r w:rsidRPr="00633A23">
        <w:t>Паисия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я</w:t>
      </w:r>
      <w:r w:rsidRPr="00633A23">
        <w:t>тогорца</w:t>
      </w:r>
      <w:r w:rsidRPr="00633A23">
        <w:rPr>
          <w:rFonts w:cs="Arial"/>
        </w:rPr>
        <w:t xml:space="preserve">. </w:t>
      </w:r>
      <w:r w:rsidRPr="00633A23">
        <w:t>Сопровождающие нас</w:t>
      </w:r>
      <w:r w:rsidRPr="00633A23">
        <w:rPr>
          <w:rFonts w:cs="Arial"/>
        </w:rPr>
        <w:t xml:space="preserve"> </w:t>
      </w:r>
      <w:r w:rsidRPr="00633A23">
        <w:t>монахи</w:t>
      </w:r>
      <w:r w:rsidRPr="00633A23">
        <w:rPr>
          <w:rFonts w:cs="Arial"/>
        </w:rPr>
        <w:t xml:space="preserve"> </w:t>
      </w:r>
      <w:r w:rsidRPr="00633A23">
        <w:t>рассказывают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старец</w:t>
      </w:r>
      <w:r w:rsidRPr="00633A23">
        <w:rPr>
          <w:rFonts w:cs="Arial"/>
        </w:rPr>
        <w:t xml:space="preserve"> </w:t>
      </w:r>
      <w:r w:rsidRPr="00633A23">
        <w:t>Паисий</w:t>
      </w:r>
      <w:r w:rsidRPr="00633A23">
        <w:rPr>
          <w:rFonts w:cs="Arial"/>
        </w:rPr>
        <w:t xml:space="preserve"> </w:t>
      </w:r>
      <w:r w:rsidRPr="00633A23">
        <w:t>был прозорливцем</w:t>
      </w:r>
      <w:r w:rsidRPr="00633A23">
        <w:rPr>
          <w:rFonts w:cs="Arial"/>
        </w:rPr>
        <w:t xml:space="preserve">, </w:t>
      </w:r>
      <w:r w:rsidRPr="00633A23">
        <w:t>подвижником</w:t>
      </w:r>
      <w:r w:rsidRPr="00633A23">
        <w:rPr>
          <w:rFonts w:cs="Arial"/>
        </w:rPr>
        <w:t xml:space="preserve"> </w:t>
      </w:r>
      <w:r w:rsidRPr="00633A23">
        <w:t>благочестия</w:t>
      </w:r>
      <w:r w:rsidRPr="00633A23">
        <w:rPr>
          <w:rFonts w:cs="Arial"/>
        </w:rPr>
        <w:t xml:space="preserve">.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му</w:t>
      </w:r>
      <w:r w:rsidRPr="00633A23">
        <w:rPr>
          <w:rFonts w:cs="Arial"/>
        </w:rPr>
        <w:t xml:space="preserve"> </w:t>
      </w:r>
      <w:r w:rsidRPr="00633A23">
        <w:t>приходили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видел</w:t>
      </w:r>
      <w:r w:rsidRPr="00633A23">
        <w:rPr>
          <w:rFonts w:cs="Arial"/>
        </w:rPr>
        <w:t xml:space="preserve"> </w:t>
      </w:r>
      <w:r w:rsidRPr="00633A23">
        <w:t>грехи</w:t>
      </w:r>
      <w:r w:rsidRPr="00633A23">
        <w:rPr>
          <w:rFonts w:cs="Arial"/>
        </w:rPr>
        <w:t xml:space="preserve"> </w:t>
      </w:r>
      <w:r w:rsidRPr="00633A23">
        <w:t>каждого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softHyphen/>
      </w:r>
      <w:r w:rsidRPr="00633A23">
        <w:lastRenderedPageBreak/>
        <w:t>сказывал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Россия</w:t>
      </w:r>
      <w:r w:rsidRPr="00633A23">
        <w:rPr>
          <w:rFonts w:cs="Arial"/>
        </w:rPr>
        <w:t xml:space="preserve"> </w:t>
      </w:r>
      <w:r w:rsidRPr="00633A23">
        <w:t>освободит</w:t>
      </w:r>
      <w:r w:rsidRPr="00633A23">
        <w:rPr>
          <w:rFonts w:cs="Arial"/>
        </w:rPr>
        <w:t xml:space="preserve"> </w:t>
      </w:r>
      <w:r w:rsidRPr="00633A23">
        <w:t>Константинополь</w:t>
      </w:r>
      <w:r w:rsidRPr="00633A23">
        <w:rPr>
          <w:rFonts w:cs="Arial"/>
        </w:rPr>
        <w:t xml:space="preserve"> </w:t>
      </w:r>
      <w:r w:rsidRPr="00633A23">
        <w:t>от турок</w:t>
      </w:r>
      <w:r w:rsidRPr="00633A23">
        <w:rPr>
          <w:rFonts w:cs="Arial"/>
        </w:rPr>
        <w:t xml:space="preserve">, </w:t>
      </w:r>
      <w:r w:rsidRPr="00633A23">
        <w:t>вернет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грекам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будут</w:t>
      </w:r>
      <w:r w:rsidRPr="00633A23">
        <w:rPr>
          <w:rFonts w:cs="Arial"/>
        </w:rPr>
        <w:t xml:space="preserve"> </w:t>
      </w:r>
      <w:r w:rsidRPr="00633A23">
        <w:t>большие</w:t>
      </w:r>
      <w:r w:rsidRPr="00633A23">
        <w:rPr>
          <w:rFonts w:cs="Arial"/>
        </w:rPr>
        <w:t xml:space="preserve"> </w:t>
      </w:r>
      <w:r w:rsidRPr="00633A23">
        <w:t>религи</w:t>
      </w:r>
      <w:r w:rsidRPr="00633A23">
        <w:softHyphen/>
        <w:t>озные</w:t>
      </w:r>
      <w:r w:rsidRPr="00633A23">
        <w:rPr>
          <w:rFonts w:cs="Arial"/>
        </w:rPr>
        <w:t xml:space="preserve"> </w:t>
      </w:r>
      <w:r w:rsidRPr="00633A23">
        <w:t>войны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Палестине</w:t>
      </w:r>
      <w:r w:rsidRPr="00633A23">
        <w:rPr>
          <w:rFonts w:cs="Arial"/>
        </w:rPr>
        <w:t>.</w:t>
      </w:r>
    </w:p>
    <w:p w:rsidR="00AF0275" w:rsidRDefault="00AF0275" w:rsidP="00EB0F88">
      <w:pPr>
        <w:rPr>
          <w:rFonts w:cs="Arial"/>
        </w:rPr>
      </w:pPr>
    </w:p>
    <w:tbl>
      <w:tblPr>
        <w:tblW w:w="0" w:type="auto"/>
        <w:tblLook w:val="04A0"/>
      </w:tblPr>
      <w:tblGrid>
        <w:gridCol w:w="3263"/>
        <w:gridCol w:w="6876"/>
      </w:tblGrid>
      <w:tr w:rsidR="00AF0275" w:rsidRPr="00C76E3D" w:rsidTr="00C76E3D">
        <w:tc>
          <w:tcPr>
            <w:tcW w:w="3263" w:type="dxa"/>
          </w:tcPr>
          <w:p w:rsidR="00AF0275" w:rsidRPr="00C76E3D" w:rsidRDefault="007C5DE1" w:rsidP="00C76E3D">
            <w:pPr>
              <w:ind w:firstLine="0"/>
              <w:rPr>
                <w:rFonts w:cs="Arial"/>
              </w:rPr>
            </w:pPr>
            <w:r w:rsidRPr="00A617A4">
              <w:rPr>
                <w:noProof/>
                <w:szCs w:val="24"/>
              </w:rPr>
              <w:pict>
                <v:shape id="Рисунок 47" o:spid="_x0000_i1079" type="#_x0000_t75" style="width:152.25pt;height:240.75pt;visibility:visible">
                  <v:imagedata r:id="rId64" o:title=""/>
                </v:shape>
              </w:pict>
            </w:r>
          </w:p>
        </w:tc>
        <w:tc>
          <w:tcPr>
            <w:tcW w:w="6876" w:type="dxa"/>
            <w:vAlign w:val="bottom"/>
          </w:tcPr>
          <w:p w:rsidR="00AF0275" w:rsidRPr="00C76E3D" w:rsidRDefault="00AF0275" w:rsidP="00C76E3D">
            <w:pPr>
              <w:pStyle w:val="ad"/>
              <w:jc w:val="left"/>
              <w:rPr>
                <w:rFonts w:cs="Arial"/>
              </w:rPr>
            </w:pPr>
            <w:r w:rsidRPr="00AF0275">
              <w:t>Иверская</w:t>
            </w:r>
            <w:r w:rsidRPr="00C76E3D">
              <w:rPr>
                <w:rFonts w:cs="Arial"/>
              </w:rPr>
              <w:t xml:space="preserve"> </w:t>
            </w:r>
            <w:r w:rsidRPr="00AF0275">
              <w:t>икона</w:t>
            </w:r>
            <w:r>
              <w:t xml:space="preserve"> </w:t>
            </w:r>
            <w:r w:rsidRPr="00AF0275">
              <w:t>Божией</w:t>
            </w:r>
            <w:r w:rsidRPr="00C76E3D">
              <w:rPr>
                <w:rFonts w:cs="Arial"/>
              </w:rPr>
              <w:t xml:space="preserve"> </w:t>
            </w:r>
            <w:r w:rsidRPr="00AF0275">
              <w:t>Матери</w:t>
            </w:r>
            <w:r w:rsidRPr="00C76E3D">
              <w:rPr>
                <w:rFonts w:cs="Arial"/>
              </w:rPr>
              <w:t>.</w:t>
            </w:r>
            <w:r w:rsidRPr="00C76E3D">
              <w:rPr>
                <w:rFonts w:cs="Arial"/>
              </w:rPr>
              <w:br/>
            </w:r>
            <w:r w:rsidRPr="00AF0275">
              <w:t>Иверский</w:t>
            </w:r>
            <w:r w:rsidRPr="00C76E3D">
              <w:rPr>
                <w:rFonts w:cs="Arial"/>
              </w:rPr>
              <w:t xml:space="preserve"> </w:t>
            </w:r>
            <w:r w:rsidRPr="00AF0275">
              <w:t>монастырь</w:t>
            </w:r>
            <w:r>
              <w:t xml:space="preserve"> </w:t>
            </w:r>
            <w:r w:rsidRPr="00AF0275">
              <w:t>на</w:t>
            </w:r>
            <w:r w:rsidRPr="00C76E3D">
              <w:rPr>
                <w:rFonts w:cs="Arial"/>
              </w:rPr>
              <w:t xml:space="preserve"> </w:t>
            </w:r>
            <w:r w:rsidRPr="00AF0275">
              <w:t>Святой</w:t>
            </w:r>
            <w:r w:rsidRPr="00C76E3D">
              <w:rPr>
                <w:rFonts w:cs="Arial"/>
              </w:rPr>
              <w:t xml:space="preserve"> </w:t>
            </w:r>
            <w:r w:rsidRPr="00AF0275">
              <w:t>Горе</w:t>
            </w:r>
            <w:r w:rsidRPr="00C76E3D">
              <w:rPr>
                <w:rFonts w:cs="Arial"/>
              </w:rPr>
              <w:t xml:space="preserve"> </w:t>
            </w:r>
            <w:r w:rsidRPr="00AF0275">
              <w:t>Афон</w:t>
            </w:r>
          </w:p>
        </w:tc>
      </w:tr>
    </w:tbl>
    <w:p w:rsidR="00AF0275" w:rsidRDefault="00AF0275" w:rsidP="00EB0F88">
      <w:pPr>
        <w:rPr>
          <w:rFonts w:cs="Arial"/>
        </w:rPr>
      </w:pPr>
    </w:p>
    <w:p w:rsidR="002D3589" w:rsidRPr="00633A23" w:rsidRDefault="002D3589" w:rsidP="00EB0F88">
      <w:r w:rsidRPr="00633A23">
        <w:t>Из</w:t>
      </w:r>
      <w:r w:rsidRPr="00633A23">
        <w:rPr>
          <w:rFonts w:cs="Arial"/>
        </w:rPr>
        <w:t xml:space="preserve"> </w:t>
      </w:r>
      <w:r w:rsidRPr="00633A23">
        <w:t>Карей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везут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знаменитый</w:t>
      </w:r>
      <w:r w:rsidRPr="00633A23">
        <w:rPr>
          <w:rFonts w:cs="Arial"/>
        </w:rPr>
        <w:t xml:space="preserve"> </w:t>
      </w:r>
      <w:r w:rsidRPr="00633A23">
        <w:t>Иверский</w:t>
      </w:r>
      <w:r w:rsidRPr="00633A23">
        <w:rPr>
          <w:rFonts w:cs="Arial"/>
        </w:rPr>
        <w:t xml:space="preserve"> </w:t>
      </w:r>
      <w:r w:rsidRPr="00633A23">
        <w:t>мона</w:t>
      </w:r>
      <w:r w:rsidRPr="00633A23">
        <w:softHyphen/>
        <w:t>стырь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могли</w:t>
      </w:r>
      <w:r w:rsidRPr="00633A23">
        <w:rPr>
          <w:rFonts w:cs="Arial"/>
        </w:rPr>
        <w:t xml:space="preserve"> </w:t>
      </w:r>
      <w:r w:rsidRPr="00633A23">
        <w:t>помолиться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поклониться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ликой</w:t>
      </w:r>
      <w:r w:rsidRPr="00633A23">
        <w:rPr>
          <w:rFonts w:cs="Arial"/>
        </w:rPr>
        <w:t xml:space="preserve"> </w:t>
      </w:r>
      <w:r w:rsidRPr="00633A23">
        <w:t>святыне</w:t>
      </w:r>
      <w:r w:rsidRPr="00633A23">
        <w:rPr>
          <w:rFonts w:cs="Arial"/>
        </w:rPr>
        <w:t xml:space="preserve"> </w:t>
      </w:r>
      <w:r w:rsidRPr="00633A23">
        <w:t>Афона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чудотворной</w:t>
      </w:r>
      <w:r w:rsidRPr="00633A23">
        <w:rPr>
          <w:rFonts w:cs="Arial"/>
        </w:rPr>
        <w:t xml:space="preserve"> </w:t>
      </w:r>
      <w:r w:rsidRPr="00633A23">
        <w:t>иконе</w:t>
      </w:r>
      <w:r w:rsidRPr="00633A23">
        <w:rPr>
          <w:rFonts w:cs="Arial"/>
        </w:rPr>
        <w:t xml:space="preserve"> </w:t>
      </w:r>
      <w:r w:rsidRPr="00633A23">
        <w:t>Иверской 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.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икона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вратарницей</w:t>
      </w:r>
      <w:r w:rsidRPr="00633A23">
        <w:rPr>
          <w:rFonts w:cs="Arial"/>
        </w:rPr>
        <w:t xml:space="preserve"> </w:t>
      </w:r>
      <w:r w:rsidRPr="00633A23">
        <w:t>—</w:t>
      </w:r>
      <w:r w:rsidR="00AF0275">
        <w:t xml:space="preserve"> </w:t>
      </w:r>
      <w:r w:rsidRPr="00633A23">
        <w:t>защитницей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Горы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древнему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softHyphen/>
        <w:t>скому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t>а</w:t>
      </w:r>
      <w:r w:rsidRPr="00633A23">
        <w:t>нию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кончиной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 </w:t>
      </w:r>
      <w:r w:rsidRPr="00633A23">
        <w:t>Иверская</w:t>
      </w:r>
      <w:r w:rsidRPr="00633A23">
        <w:rPr>
          <w:rFonts w:cs="Arial"/>
        </w:rPr>
        <w:t xml:space="preserve"> </w:t>
      </w:r>
      <w:r w:rsidRPr="00633A23">
        <w:t>икона уйдет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Горы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,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монахи</w:t>
      </w:r>
      <w:r w:rsidRPr="00633A23">
        <w:rPr>
          <w:rFonts w:cs="Arial"/>
        </w:rPr>
        <w:t xml:space="preserve"> </w:t>
      </w:r>
      <w:r w:rsidRPr="00633A23">
        <w:t>должны разойтись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вскоре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 </w:t>
      </w:r>
      <w:r w:rsidRPr="00633A23">
        <w:t>должен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погру</w:t>
      </w:r>
      <w:r w:rsidRPr="00633A23">
        <w:softHyphen/>
        <w:t>зиться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воду</w:t>
      </w:r>
      <w:r w:rsidRPr="00633A23">
        <w:rPr>
          <w:rFonts w:cs="Arial"/>
        </w:rPr>
        <w:t xml:space="preserve">. </w:t>
      </w:r>
      <w:r w:rsidRPr="00633A23">
        <w:t>Известно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е</w:t>
      </w:r>
      <w:r w:rsidRPr="00633A23">
        <w:t>рестанет сходить</w:t>
      </w:r>
      <w:r w:rsidRPr="00633A23">
        <w:rPr>
          <w:rFonts w:cs="Arial"/>
        </w:rPr>
        <w:t xml:space="preserve"> </w:t>
      </w:r>
      <w:r w:rsidRPr="00633A23">
        <w:t>Благодатный</w:t>
      </w:r>
      <w:r w:rsidRPr="00633A23">
        <w:rPr>
          <w:rFonts w:cs="Arial"/>
        </w:rPr>
        <w:t xml:space="preserve"> </w:t>
      </w:r>
      <w:r w:rsidRPr="00633A23">
        <w:t>огонь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Гроб</w:t>
      </w:r>
      <w:r w:rsidRPr="00633A23">
        <w:rPr>
          <w:rFonts w:cs="Arial"/>
        </w:rPr>
        <w:t xml:space="preserve"> </w:t>
      </w:r>
      <w:r w:rsidRPr="00633A23">
        <w:t>Господень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Иверский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 </w:t>
      </w:r>
      <w:r w:rsidRPr="00633A23">
        <w:t>стоит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берегу</w:t>
      </w:r>
      <w:r w:rsidRPr="00633A23">
        <w:rPr>
          <w:rFonts w:cs="Arial"/>
        </w:rPr>
        <w:t xml:space="preserve"> </w:t>
      </w:r>
      <w:r w:rsidRPr="00633A23">
        <w:t>Эгейского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ря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Афонские</w:t>
      </w:r>
      <w:r w:rsidRPr="00633A23">
        <w:rPr>
          <w:rFonts w:cs="Arial"/>
        </w:rPr>
        <w:t xml:space="preserve"> </w:t>
      </w:r>
      <w:r w:rsidRPr="00633A23">
        <w:t>мон</w:t>
      </w:r>
      <w:r w:rsidRPr="00633A23">
        <w:t>а</w:t>
      </w:r>
      <w:r w:rsidRPr="00633A23">
        <w:t>стыри</w:t>
      </w:r>
      <w:r w:rsidRPr="00633A23">
        <w:rPr>
          <w:rFonts w:cs="Arial"/>
        </w:rPr>
        <w:t xml:space="preserve">, </w:t>
      </w:r>
      <w:r w:rsidRPr="00633A23">
        <w:t>напоминает древнюю</w:t>
      </w:r>
      <w:r w:rsidRPr="00633A23">
        <w:rPr>
          <w:rFonts w:cs="Arial"/>
        </w:rPr>
        <w:t xml:space="preserve"> </w:t>
      </w:r>
      <w:r w:rsidRPr="00633A23">
        <w:t>крепость</w:t>
      </w:r>
      <w:r w:rsidRPr="00633A23">
        <w:rPr>
          <w:rFonts w:cs="Arial"/>
        </w:rPr>
        <w:t xml:space="preserve"> </w:t>
      </w:r>
      <w:r w:rsidRPr="00633A23">
        <w:t>своими</w:t>
      </w:r>
      <w:r w:rsidRPr="00633A23">
        <w:rPr>
          <w:rFonts w:cs="Arial"/>
        </w:rPr>
        <w:t xml:space="preserve"> </w:t>
      </w:r>
      <w:r w:rsidRPr="00633A23">
        <w:t>высокими</w:t>
      </w:r>
      <w:r w:rsidRPr="00633A23">
        <w:rPr>
          <w:rFonts w:cs="Arial"/>
        </w:rPr>
        <w:t xml:space="preserve"> </w:t>
      </w:r>
      <w:r w:rsidRPr="00633A23">
        <w:t>стенами</w:t>
      </w:r>
      <w:r w:rsidRPr="00633A23">
        <w:rPr>
          <w:rFonts w:cs="Arial"/>
        </w:rPr>
        <w:t xml:space="preserve">. </w:t>
      </w:r>
      <w:r w:rsidRPr="00633A23">
        <w:t>Входя</w:t>
      </w:r>
      <w:r w:rsidRPr="00633A23">
        <w:rPr>
          <w:rFonts w:cs="Arial"/>
        </w:rPr>
        <w:t xml:space="preserve"> </w:t>
      </w:r>
      <w:r w:rsidRPr="00633A23">
        <w:t>в древний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мон</w:t>
      </w:r>
      <w:r w:rsidRPr="00633A23">
        <w:t>а</w:t>
      </w:r>
      <w:r w:rsidRPr="00633A23">
        <w:t>стыря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сразу</w:t>
      </w:r>
      <w:r w:rsidRPr="00633A23">
        <w:rPr>
          <w:rFonts w:cs="Arial"/>
        </w:rPr>
        <w:t xml:space="preserve"> </w:t>
      </w:r>
      <w:r w:rsidRPr="00633A23">
        <w:t>увидели</w:t>
      </w:r>
      <w:r w:rsidRPr="00633A23">
        <w:rPr>
          <w:rFonts w:cs="Arial"/>
        </w:rPr>
        <w:t xml:space="preserve"> </w:t>
      </w:r>
      <w:r w:rsidRPr="00633A23">
        <w:t>великий чудотворный</w:t>
      </w:r>
      <w:r w:rsidRPr="00633A23">
        <w:rPr>
          <w:rFonts w:cs="Arial"/>
        </w:rPr>
        <w:t xml:space="preserve"> </w:t>
      </w:r>
      <w:r w:rsidRPr="00633A23">
        <w:t>образ</w:t>
      </w:r>
      <w:r w:rsidRPr="00633A23">
        <w:rPr>
          <w:rFonts w:cs="Arial"/>
        </w:rPr>
        <w:t xml:space="preserve"> </w:t>
      </w:r>
      <w:r w:rsidRPr="00633A23">
        <w:t>Царицы</w:t>
      </w:r>
      <w:r w:rsidRPr="00633A23">
        <w:rPr>
          <w:rFonts w:cs="Arial"/>
        </w:rPr>
        <w:t xml:space="preserve"> </w:t>
      </w:r>
      <w:r w:rsidRPr="00633A23">
        <w:t>Небесной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Как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, </w:t>
      </w:r>
      <w:r w:rsidRPr="00633A23">
        <w:t>чудотворная</w:t>
      </w:r>
      <w:r w:rsidRPr="00633A23">
        <w:rPr>
          <w:rFonts w:cs="Arial"/>
        </w:rPr>
        <w:t xml:space="preserve"> </w:t>
      </w:r>
      <w:r w:rsidRPr="00633A23">
        <w:t>икона</w:t>
      </w:r>
      <w:r w:rsidRPr="00633A23">
        <w:rPr>
          <w:rFonts w:cs="Arial"/>
        </w:rPr>
        <w:t xml:space="preserve"> </w:t>
      </w:r>
      <w:r w:rsidRPr="00633A23">
        <w:t>таинственна</w:t>
      </w:r>
      <w:r w:rsidRPr="00633A23">
        <w:rPr>
          <w:rFonts w:cs="Arial"/>
        </w:rPr>
        <w:t xml:space="preserve"> </w:t>
      </w:r>
      <w:r w:rsidRPr="00633A23">
        <w:t>и благодатна</w:t>
      </w:r>
      <w:r w:rsidRPr="00633A23">
        <w:rPr>
          <w:rFonts w:cs="Arial"/>
        </w:rPr>
        <w:t xml:space="preserve">. </w:t>
      </w:r>
      <w:r w:rsidRPr="00633A23">
        <w:t>Ведь</w:t>
      </w:r>
      <w:r w:rsidRPr="00633A23">
        <w:rPr>
          <w:rFonts w:cs="Arial"/>
        </w:rPr>
        <w:t xml:space="preserve"> </w:t>
      </w:r>
      <w:r w:rsidRPr="00633A23">
        <w:t>столетиями</w:t>
      </w:r>
      <w:r w:rsidRPr="00633A23">
        <w:rPr>
          <w:rFonts w:cs="Arial"/>
        </w:rPr>
        <w:t xml:space="preserve"> </w:t>
      </w:r>
      <w:r w:rsidRPr="00633A23">
        <w:t>множ</w:t>
      </w:r>
      <w:r w:rsidRPr="00633A23">
        <w:t>е</w:t>
      </w:r>
      <w:r w:rsidRPr="00633A23">
        <w:t>ство</w:t>
      </w:r>
      <w:r w:rsidRPr="00633A23">
        <w:rPr>
          <w:rFonts w:cs="Arial"/>
        </w:rPr>
        <w:t xml:space="preserve"> </w:t>
      </w:r>
      <w:r w:rsidRPr="00633A23">
        <w:t>поколений иноков</w:t>
      </w:r>
      <w:r w:rsidRPr="00633A23">
        <w:rPr>
          <w:rFonts w:cs="Arial"/>
        </w:rPr>
        <w:t xml:space="preserve">, </w:t>
      </w:r>
      <w:r w:rsidRPr="00633A23">
        <w:t>включая</w:t>
      </w:r>
      <w:r w:rsidRPr="00633A23">
        <w:rPr>
          <w:rFonts w:cs="Arial"/>
        </w:rPr>
        <w:t xml:space="preserve"> </w:t>
      </w:r>
      <w:r w:rsidRPr="00633A23">
        <w:t>великих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, </w:t>
      </w:r>
      <w:r w:rsidRPr="00633A23">
        <w:t>молились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и прикладывались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, </w:t>
      </w:r>
      <w:r w:rsidRPr="00633A23">
        <w:t>грешные</w:t>
      </w:r>
      <w:r w:rsidRPr="00633A23">
        <w:rPr>
          <w:rFonts w:cs="Arial"/>
        </w:rPr>
        <w:t xml:space="preserve"> </w:t>
      </w:r>
      <w:r w:rsidRPr="00633A23">
        <w:t>паломники</w:t>
      </w:r>
      <w:r w:rsidRPr="00633A23">
        <w:rPr>
          <w:rFonts w:cs="Arial"/>
        </w:rPr>
        <w:t xml:space="preserve"> </w:t>
      </w:r>
      <w:r w:rsidRPr="00633A23">
        <w:t>из России</w:t>
      </w:r>
      <w:r w:rsidRPr="00633A23">
        <w:rPr>
          <w:rFonts w:cs="Arial"/>
        </w:rPr>
        <w:t xml:space="preserve">, </w:t>
      </w:r>
      <w:r w:rsidRPr="00633A23">
        <w:t>молимся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тым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. </w:t>
      </w:r>
      <w:r w:rsidRPr="00633A23">
        <w:t>Пресвятая</w:t>
      </w:r>
      <w:r w:rsidRPr="00633A23">
        <w:rPr>
          <w:rFonts w:cs="Arial"/>
        </w:rPr>
        <w:t xml:space="preserve"> </w:t>
      </w:r>
      <w:r w:rsidRPr="00633A23">
        <w:t>Богородица</w:t>
      </w:r>
      <w:r w:rsidRPr="00633A23">
        <w:rPr>
          <w:rFonts w:cs="Arial"/>
        </w:rPr>
        <w:t xml:space="preserve">, </w:t>
      </w:r>
      <w:r w:rsidRPr="00633A23">
        <w:t>спаси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>!</w:t>
      </w:r>
    </w:p>
    <w:p w:rsidR="002D3589" w:rsidRPr="00633A23" w:rsidRDefault="002D3589" w:rsidP="00EB0F88"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отводят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побережье</w:t>
      </w:r>
      <w:r w:rsidRPr="00633A23">
        <w:rPr>
          <w:rFonts w:cs="Arial"/>
        </w:rPr>
        <w:t xml:space="preserve"> </w:t>
      </w:r>
      <w:r w:rsidRPr="00633A23">
        <w:t>Эгейского</w:t>
      </w:r>
      <w:r w:rsidRPr="00633A23">
        <w:rPr>
          <w:rFonts w:cs="Arial"/>
        </w:rPr>
        <w:t xml:space="preserve"> </w:t>
      </w:r>
      <w:r w:rsidRPr="00633A23">
        <w:t>моря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явление</w:t>
      </w:r>
      <w:r w:rsidRPr="00633A23">
        <w:rPr>
          <w:rFonts w:cs="Arial"/>
        </w:rPr>
        <w:t xml:space="preserve"> </w:t>
      </w:r>
      <w:r w:rsidRPr="00633A23">
        <w:t>чудотворного</w:t>
      </w:r>
      <w:r w:rsidRPr="00633A23">
        <w:rPr>
          <w:rFonts w:cs="Arial"/>
        </w:rPr>
        <w:t xml:space="preserve"> </w:t>
      </w:r>
      <w:r w:rsidRPr="00633A23">
        <w:t>образа</w:t>
      </w:r>
      <w:r w:rsidRPr="00633A23">
        <w:rPr>
          <w:rFonts w:cs="Arial"/>
        </w:rPr>
        <w:t xml:space="preserve"> </w:t>
      </w:r>
      <w:r w:rsidRPr="00633A23">
        <w:t>Иверской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Отсюда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едем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источник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Афанасия Афонского</w:t>
      </w:r>
      <w:r w:rsidRPr="00633A23">
        <w:rPr>
          <w:rFonts w:cs="Arial"/>
        </w:rPr>
        <w:t xml:space="preserve">.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паломники</w:t>
      </w:r>
      <w:r w:rsidRPr="00633A23">
        <w:rPr>
          <w:rFonts w:cs="Arial"/>
        </w:rPr>
        <w:t xml:space="preserve"> </w:t>
      </w:r>
      <w:r w:rsidRPr="00633A23">
        <w:t>пьют</w:t>
      </w:r>
      <w:r w:rsidRPr="00633A23">
        <w:rPr>
          <w:rFonts w:cs="Arial"/>
        </w:rPr>
        <w:t xml:space="preserve"> </w:t>
      </w:r>
      <w:r w:rsidRPr="00633A23">
        <w:t>воду</w:t>
      </w:r>
      <w:r w:rsidRPr="00633A23">
        <w:rPr>
          <w:rFonts w:cs="Arial"/>
        </w:rPr>
        <w:t xml:space="preserve">, </w:t>
      </w:r>
      <w:r w:rsidRPr="00633A23">
        <w:t>набирают</w:t>
      </w:r>
      <w:r w:rsidRPr="00633A23">
        <w:rPr>
          <w:rFonts w:cs="Arial"/>
        </w:rPr>
        <w:t xml:space="preserve"> </w:t>
      </w:r>
      <w:r w:rsidRPr="00633A23">
        <w:t>ее в</w:t>
      </w:r>
      <w:r w:rsidRPr="00633A23">
        <w:rPr>
          <w:rFonts w:cs="Arial"/>
        </w:rPr>
        <w:t xml:space="preserve"> </w:t>
      </w:r>
      <w:r w:rsidRPr="00633A23">
        <w:t>канистры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купаются</w:t>
      </w:r>
      <w:r w:rsidRPr="00633A23">
        <w:rPr>
          <w:rFonts w:cs="Arial"/>
        </w:rPr>
        <w:t xml:space="preserve">. </w:t>
      </w:r>
      <w:r w:rsidRPr="00633A23">
        <w:t>Благодатное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 на</w:t>
      </w:r>
      <w:r w:rsidRPr="00633A23">
        <w:rPr>
          <w:rFonts w:cs="Arial"/>
        </w:rPr>
        <w:t xml:space="preserve"> </w:t>
      </w:r>
      <w:r w:rsidRPr="00633A23">
        <w:t>Афоне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Вскоре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попадаем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Лавру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Афанасия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softHyphen/>
        <w:t>ского</w:t>
      </w:r>
      <w:r w:rsidRPr="00633A23">
        <w:rPr>
          <w:rFonts w:cs="Arial"/>
        </w:rPr>
        <w:t xml:space="preserve">. </w:t>
      </w:r>
      <w:r w:rsidRPr="00633A23">
        <w:t>Внешне</w:t>
      </w:r>
      <w:r w:rsidRPr="00633A23">
        <w:rPr>
          <w:rFonts w:cs="Arial"/>
        </w:rPr>
        <w:t xml:space="preserve"> </w:t>
      </w:r>
      <w:r w:rsidRPr="00633A23">
        <w:t>Лавра</w:t>
      </w:r>
      <w:r w:rsidRPr="00633A23">
        <w:rPr>
          <w:rFonts w:cs="Arial"/>
        </w:rPr>
        <w:t xml:space="preserve"> </w:t>
      </w:r>
      <w:r w:rsidRPr="00633A23">
        <w:t>похожа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сре</w:t>
      </w:r>
      <w:r w:rsidRPr="00633A23">
        <w:t>д</w:t>
      </w:r>
      <w:r w:rsidRPr="00633A23">
        <w:t>невековый</w:t>
      </w:r>
      <w:r w:rsidRPr="00633A23">
        <w:rPr>
          <w:rFonts w:cs="Arial"/>
        </w:rPr>
        <w:t xml:space="preserve"> </w:t>
      </w:r>
      <w:r w:rsidRPr="00633A23">
        <w:t>замок</w:t>
      </w:r>
      <w:r w:rsidRPr="00633A23">
        <w:rPr>
          <w:rFonts w:cs="Arial"/>
        </w:rPr>
        <w:t xml:space="preserve"> </w:t>
      </w:r>
      <w:r w:rsidRPr="00633A23">
        <w:t>с зубчатыми</w:t>
      </w:r>
      <w:r w:rsidRPr="00633A23">
        <w:rPr>
          <w:rFonts w:cs="Arial"/>
        </w:rPr>
        <w:t xml:space="preserve"> </w:t>
      </w:r>
      <w:r w:rsidRPr="00633A23">
        <w:t>стенами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башнями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древнем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Лав</w:t>
      </w:r>
      <w:r w:rsidRPr="00633A23">
        <w:softHyphen/>
        <w:t>ры</w:t>
      </w:r>
      <w:r w:rsidRPr="00633A23">
        <w:rPr>
          <w:rFonts w:cs="Arial"/>
        </w:rPr>
        <w:t xml:space="preserve"> </w:t>
      </w:r>
      <w:r w:rsidRPr="00633A23">
        <w:t>лежат</w:t>
      </w:r>
      <w:r w:rsidRPr="00633A23">
        <w:rPr>
          <w:rFonts w:cs="Arial"/>
        </w:rPr>
        <w:t xml:space="preserve"> </w:t>
      </w:r>
      <w:r w:rsidRPr="00633A23">
        <w:t>совершенно</w:t>
      </w:r>
      <w:r w:rsidRPr="00633A23">
        <w:rPr>
          <w:rFonts w:cs="Arial"/>
        </w:rPr>
        <w:t xml:space="preserve"> </w:t>
      </w:r>
      <w:r w:rsidRPr="00633A23">
        <w:t>открыто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мощи</w:t>
      </w:r>
      <w:r w:rsidRPr="00633A23">
        <w:rPr>
          <w:rFonts w:cs="Arial"/>
        </w:rPr>
        <w:t xml:space="preserve"> </w:t>
      </w:r>
      <w:r w:rsidRPr="00633A23">
        <w:t>самого прп</w:t>
      </w:r>
      <w:r w:rsidRPr="00633A23">
        <w:rPr>
          <w:rFonts w:cs="Arial"/>
        </w:rPr>
        <w:t xml:space="preserve">. </w:t>
      </w:r>
      <w:r w:rsidRPr="00633A23">
        <w:t>Афанасия</w:t>
      </w:r>
      <w:r w:rsidRPr="00633A23">
        <w:rPr>
          <w:rFonts w:cs="Arial"/>
        </w:rPr>
        <w:t xml:space="preserve">.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благоговением</w:t>
      </w:r>
      <w:r w:rsidRPr="00633A23">
        <w:rPr>
          <w:rFonts w:cs="Arial"/>
        </w:rPr>
        <w:t xml:space="preserve"> </w:t>
      </w:r>
      <w:r w:rsidRPr="00633A23">
        <w:t>встаем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камень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кот</w:t>
      </w:r>
      <w:r w:rsidRPr="00633A23">
        <w:t>о</w:t>
      </w:r>
      <w:r w:rsidRPr="00633A23">
        <w:t>ром</w:t>
      </w:r>
      <w:r w:rsidRPr="00633A23">
        <w:rPr>
          <w:rFonts w:cs="Arial"/>
        </w:rPr>
        <w:t xml:space="preserve"> </w:t>
      </w:r>
      <w:r w:rsidRPr="00633A23">
        <w:t>когда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стоял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прикладываем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мощам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идет</w:t>
      </w:r>
      <w:r w:rsidRPr="00633A23">
        <w:rPr>
          <w:rFonts w:cs="Arial"/>
        </w:rPr>
        <w:t xml:space="preserve"> </w:t>
      </w:r>
      <w:r w:rsidRPr="00633A23">
        <w:t>греческое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гослуже</w:t>
      </w:r>
      <w:r w:rsidRPr="00633A23">
        <w:softHyphen/>
        <w:t>ние</w:t>
      </w:r>
      <w:r w:rsidRPr="00633A23">
        <w:rPr>
          <w:rFonts w:cs="Arial"/>
        </w:rPr>
        <w:t xml:space="preserve">, </w:t>
      </w:r>
      <w:r w:rsidRPr="00633A23">
        <w:t>проникнутое</w:t>
      </w:r>
      <w:r w:rsidRPr="00633A23">
        <w:rPr>
          <w:rFonts w:cs="Arial"/>
        </w:rPr>
        <w:t xml:space="preserve"> </w:t>
      </w:r>
      <w:r w:rsidRPr="00633A23">
        <w:t>древним</w:t>
      </w:r>
      <w:r w:rsidRPr="00633A23">
        <w:rPr>
          <w:rFonts w:cs="Arial"/>
        </w:rPr>
        <w:t xml:space="preserve"> </w:t>
      </w:r>
      <w:r w:rsidRPr="00633A23">
        <w:t>благочестием</w:t>
      </w:r>
      <w:r w:rsidRPr="00633A23">
        <w:rPr>
          <w:rFonts w:cs="Arial"/>
        </w:rPr>
        <w:t xml:space="preserve">.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явст</w:t>
      </w:r>
      <w:r w:rsidRPr="00633A23">
        <w:softHyphen/>
        <w:t>венно</w:t>
      </w:r>
      <w:r w:rsidRPr="00633A23">
        <w:rPr>
          <w:rFonts w:cs="Arial"/>
        </w:rPr>
        <w:t xml:space="preserve"> </w:t>
      </w:r>
      <w:r w:rsidRPr="00633A23">
        <w:t>ощущается</w:t>
      </w:r>
      <w:r w:rsidRPr="00633A23">
        <w:rPr>
          <w:rFonts w:cs="Arial"/>
        </w:rPr>
        <w:t xml:space="preserve"> </w:t>
      </w:r>
      <w:r w:rsidRPr="00633A23">
        <w:t>таинственное</w:t>
      </w:r>
      <w:r w:rsidRPr="00633A23">
        <w:rPr>
          <w:rFonts w:cs="Arial"/>
        </w:rPr>
        <w:t xml:space="preserve"> </w:t>
      </w:r>
      <w:r w:rsidRPr="00633A23">
        <w:t>присутствие</w:t>
      </w:r>
      <w:r w:rsidRPr="00633A23">
        <w:rPr>
          <w:rFonts w:cs="Arial"/>
        </w:rPr>
        <w:t xml:space="preserve"> </w:t>
      </w:r>
      <w:r w:rsidRPr="00633A23">
        <w:t>Божие</w:t>
      </w:r>
      <w:r w:rsidRPr="00633A23">
        <w:rPr>
          <w:rFonts w:cs="Arial"/>
        </w:rPr>
        <w:t xml:space="preserve">. </w:t>
      </w:r>
      <w:r w:rsidRPr="00633A23">
        <w:t>По очереди</w:t>
      </w:r>
      <w:r w:rsidRPr="00633A23">
        <w:rPr>
          <w:rFonts w:cs="Arial"/>
        </w:rPr>
        <w:t xml:space="preserve"> </w:t>
      </w:r>
      <w:r w:rsidRPr="00633A23">
        <w:t>подходим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чудотворной</w:t>
      </w:r>
      <w:r w:rsidRPr="00633A23">
        <w:rPr>
          <w:rFonts w:cs="Arial"/>
        </w:rPr>
        <w:t xml:space="preserve"> </w:t>
      </w:r>
      <w:r w:rsidRPr="00633A23">
        <w:t>иконе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наз</w:t>
      </w:r>
      <w:r w:rsidRPr="00633A23">
        <w:t>ы</w:t>
      </w:r>
      <w:r w:rsidRPr="00633A23">
        <w:t>вается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>-</w:t>
      </w:r>
      <w:r w:rsidRPr="00633A23">
        <w:t>гречески</w:t>
      </w:r>
      <w:r w:rsidRPr="00633A23">
        <w:rPr>
          <w:rFonts w:cs="Arial"/>
        </w:rPr>
        <w:t xml:space="preserve"> </w:t>
      </w:r>
      <w:r w:rsidRPr="00633A23">
        <w:t>«экономисса»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 она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экономкой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Древнее</w:t>
      </w:r>
      <w:r w:rsidRPr="00633A23">
        <w:rPr>
          <w:rFonts w:cs="Arial"/>
        </w:rPr>
        <w:t xml:space="preserve"> </w:t>
      </w:r>
      <w:r w:rsidRPr="00633A23">
        <w:t>предание</w:t>
      </w:r>
      <w:r w:rsidRPr="00633A23">
        <w:rPr>
          <w:rFonts w:cs="Arial"/>
        </w:rPr>
        <w:t xml:space="preserve"> </w:t>
      </w:r>
      <w:r w:rsidRPr="00633A23">
        <w:t>рассказывает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однажды</w:t>
      </w:r>
      <w:r w:rsidRPr="00633A23">
        <w:rPr>
          <w:rFonts w:cs="Arial"/>
        </w:rPr>
        <w:t xml:space="preserve"> </w:t>
      </w:r>
      <w:r w:rsidRPr="00633A23">
        <w:t>в Лавре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еды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монахи</w:t>
      </w:r>
      <w:r w:rsidRPr="00633A23">
        <w:rPr>
          <w:rFonts w:cs="Arial"/>
        </w:rPr>
        <w:t xml:space="preserve">, </w:t>
      </w:r>
      <w:r w:rsidRPr="00633A23">
        <w:t>гонимые</w:t>
      </w:r>
      <w:r w:rsidRPr="00633A23">
        <w:rPr>
          <w:rFonts w:cs="Arial"/>
        </w:rPr>
        <w:t xml:space="preserve"> </w:t>
      </w:r>
      <w:r w:rsidRPr="00633A23">
        <w:t>голодом</w:t>
      </w:r>
      <w:r w:rsidRPr="00633A23">
        <w:rPr>
          <w:rFonts w:cs="Arial"/>
        </w:rPr>
        <w:t xml:space="preserve">, </w:t>
      </w:r>
      <w:r w:rsidRPr="00633A23">
        <w:t>поки</w:t>
      </w:r>
      <w:r w:rsidRPr="00633A23">
        <w:softHyphen/>
        <w:t>нули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. </w:t>
      </w:r>
      <w:r w:rsidRPr="00633A23">
        <w:t>Последним</w:t>
      </w:r>
      <w:r w:rsidRPr="00633A23">
        <w:rPr>
          <w:rFonts w:cs="Arial"/>
        </w:rPr>
        <w:t xml:space="preserve"> </w:t>
      </w:r>
      <w:r w:rsidRPr="00633A23">
        <w:t>уходил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Афанасий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дороге он</w:t>
      </w:r>
      <w:r w:rsidRPr="00633A23">
        <w:rPr>
          <w:rFonts w:cs="Arial"/>
        </w:rPr>
        <w:t xml:space="preserve"> </w:t>
      </w:r>
      <w:r w:rsidRPr="00633A23">
        <w:t>встретил</w:t>
      </w:r>
      <w:r w:rsidRPr="00633A23">
        <w:rPr>
          <w:rFonts w:cs="Arial"/>
        </w:rPr>
        <w:t xml:space="preserve"> </w:t>
      </w:r>
      <w:r w:rsidRPr="00633A23">
        <w:t>Божию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а</w:t>
      </w:r>
      <w:r w:rsidRPr="00633A23">
        <w:t>терь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повелела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вер</w:t>
      </w:r>
      <w:r w:rsidRPr="00633A23">
        <w:softHyphen/>
        <w:t>нуться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, </w:t>
      </w:r>
      <w:r w:rsidRPr="00633A23">
        <w:t>пообещав</w:t>
      </w:r>
      <w:r w:rsidRPr="00633A23">
        <w:rPr>
          <w:rFonts w:cs="Arial"/>
        </w:rPr>
        <w:t xml:space="preserve"> </w:t>
      </w:r>
      <w:r w:rsidRPr="00633A23">
        <w:t>стать</w:t>
      </w:r>
      <w:r w:rsidRPr="00633A23">
        <w:rPr>
          <w:rFonts w:cs="Arial"/>
        </w:rPr>
        <w:t xml:space="preserve"> </w:t>
      </w:r>
      <w:r w:rsidRPr="00633A23">
        <w:t>экономкой</w:t>
      </w:r>
      <w:r w:rsidRPr="00633A23">
        <w:rPr>
          <w:rFonts w:cs="Arial"/>
        </w:rPr>
        <w:t xml:space="preserve"> </w:t>
      </w:r>
      <w:r w:rsidRPr="00633A23">
        <w:t>оби</w:t>
      </w:r>
      <w:r w:rsidRPr="00633A23">
        <w:softHyphen/>
        <w:t>тели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вр</w:t>
      </w:r>
      <w:r w:rsidRPr="00633A23">
        <w:t>е</w:t>
      </w:r>
      <w:r w:rsidRPr="00633A23">
        <w:t>мени</w:t>
      </w:r>
      <w:r w:rsidRPr="00633A23">
        <w:rPr>
          <w:rFonts w:cs="Arial"/>
        </w:rPr>
        <w:t xml:space="preserve"> </w:t>
      </w:r>
      <w:r w:rsidRPr="00633A23">
        <w:t>Лавра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достаток</w:t>
      </w:r>
      <w:r w:rsidRPr="00633A23">
        <w:rPr>
          <w:rFonts w:cs="Arial"/>
        </w:rPr>
        <w:t xml:space="preserve"> </w:t>
      </w:r>
      <w:r w:rsidRPr="00633A23">
        <w:t>в съестных</w:t>
      </w:r>
      <w:r w:rsidRPr="00633A23">
        <w:rPr>
          <w:rFonts w:cs="Arial"/>
        </w:rPr>
        <w:t xml:space="preserve"> </w:t>
      </w:r>
      <w:r w:rsidRPr="00633A23">
        <w:t>припасах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стараются</w:t>
      </w:r>
      <w:r w:rsidRPr="00633A23">
        <w:rPr>
          <w:rFonts w:cs="Arial"/>
        </w:rPr>
        <w:t xml:space="preserve"> </w:t>
      </w:r>
      <w:r w:rsidRPr="00633A23">
        <w:t>накормить</w:t>
      </w:r>
      <w:r w:rsidRPr="00633A23">
        <w:rPr>
          <w:rFonts w:cs="Arial"/>
        </w:rPr>
        <w:t xml:space="preserve"> </w:t>
      </w:r>
      <w:r w:rsidRPr="00633A23">
        <w:t>всех пр</w:t>
      </w:r>
      <w:r w:rsidRPr="00633A23">
        <w:t>и</w:t>
      </w:r>
      <w:r w:rsidRPr="00633A23">
        <w:t>ходящих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богослужения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гласили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братский</w:t>
      </w:r>
      <w:r w:rsidRPr="00633A23">
        <w:rPr>
          <w:rFonts w:cs="Arial"/>
        </w:rPr>
        <w:t xml:space="preserve"> </w:t>
      </w:r>
      <w:r w:rsidRPr="00633A23">
        <w:t>ужин</w:t>
      </w:r>
      <w:r w:rsidRPr="00633A23">
        <w:rPr>
          <w:rFonts w:cs="Arial"/>
        </w:rPr>
        <w:t xml:space="preserve">. </w:t>
      </w:r>
      <w:r w:rsidRPr="00633A23">
        <w:t>Трапезная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г</w:t>
      </w:r>
      <w:r w:rsidRPr="00633A23">
        <w:t>ромна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производит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сильное</w:t>
      </w:r>
      <w:r w:rsidRPr="00633A23">
        <w:rPr>
          <w:rFonts w:cs="Arial"/>
        </w:rPr>
        <w:t xml:space="preserve"> </w:t>
      </w:r>
      <w:r w:rsidRPr="00633A23">
        <w:t>впечатление</w:t>
      </w:r>
      <w:r w:rsidRPr="00633A23">
        <w:rPr>
          <w:rFonts w:cs="Arial"/>
        </w:rPr>
        <w:t xml:space="preserve">, </w:t>
      </w:r>
      <w:r w:rsidRPr="00633A23">
        <w:t>стены расписаны</w:t>
      </w:r>
      <w:r w:rsidRPr="00633A23">
        <w:rPr>
          <w:rFonts w:cs="Arial"/>
        </w:rPr>
        <w:t xml:space="preserve"> </w:t>
      </w:r>
      <w:r w:rsidRPr="00633A23">
        <w:t>сценами</w:t>
      </w:r>
      <w:r w:rsidRPr="00633A23">
        <w:rPr>
          <w:rFonts w:cs="Arial"/>
        </w:rPr>
        <w:t xml:space="preserve"> </w:t>
      </w:r>
      <w:r w:rsidRPr="00633A23">
        <w:t>«Страшного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у</w:t>
      </w:r>
      <w:r w:rsidRPr="00633A23">
        <w:t>да»</w:t>
      </w:r>
      <w:r w:rsidRPr="00633A23">
        <w:rPr>
          <w:rFonts w:cs="Arial"/>
        </w:rPr>
        <w:t xml:space="preserve">, </w:t>
      </w:r>
      <w:r w:rsidRPr="00633A23">
        <w:t>ощущение вечности</w:t>
      </w:r>
      <w:r w:rsidRPr="00633A23">
        <w:rPr>
          <w:rFonts w:cs="Arial"/>
        </w:rPr>
        <w:t xml:space="preserve"> </w:t>
      </w:r>
      <w:r w:rsidRPr="00633A23">
        <w:t>охватило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lastRenderedPageBreak/>
        <w:t>После</w:t>
      </w:r>
      <w:r w:rsidRPr="00633A23">
        <w:rPr>
          <w:rFonts w:cs="Arial"/>
        </w:rPr>
        <w:t xml:space="preserve"> </w:t>
      </w:r>
      <w:r w:rsidRPr="00633A23">
        <w:t>трапезы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отправились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Румынский</w:t>
      </w:r>
      <w:r w:rsidRPr="00633A23">
        <w:rPr>
          <w:rFonts w:cs="Arial"/>
        </w:rPr>
        <w:t xml:space="preserve"> </w:t>
      </w:r>
      <w:r w:rsidRPr="00633A23">
        <w:t>скит св</w:t>
      </w:r>
      <w:r w:rsidRPr="00633A23">
        <w:rPr>
          <w:rFonts w:cs="Arial"/>
        </w:rPr>
        <w:t xml:space="preserve">.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Предтечи</w:t>
      </w:r>
      <w:r w:rsidRPr="00633A23">
        <w:rPr>
          <w:rFonts w:cs="Arial"/>
        </w:rPr>
        <w:t xml:space="preserve">. </w:t>
      </w:r>
      <w:r w:rsidRPr="00633A23">
        <w:t>Румынский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нах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радостью провел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чудотворной</w:t>
      </w:r>
      <w:r w:rsidRPr="00633A23">
        <w:rPr>
          <w:rFonts w:cs="Arial"/>
        </w:rPr>
        <w:t xml:space="preserve"> </w:t>
      </w:r>
      <w:r w:rsidRPr="00633A23">
        <w:t>иконе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</w:t>
      </w:r>
      <w:r w:rsidRPr="00633A23">
        <w:softHyphen/>
        <w:t>ри</w:t>
      </w:r>
      <w:r w:rsidRPr="00633A23">
        <w:rPr>
          <w:rFonts w:cs="Arial"/>
        </w:rPr>
        <w:t xml:space="preserve"> </w:t>
      </w:r>
      <w:r w:rsidRPr="00633A23">
        <w:t>«Нерукотворный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б</w:t>
      </w:r>
      <w:r w:rsidRPr="00633A23">
        <w:t>раз»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последний</w:t>
      </w:r>
      <w:r w:rsidRPr="00633A23">
        <w:rPr>
          <w:rFonts w:cs="Arial"/>
        </w:rPr>
        <w:t xml:space="preserve"> </w:t>
      </w:r>
      <w:r w:rsidRPr="00633A23">
        <w:t>мона</w:t>
      </w:r>
      <w:r w:rsidRPr="00633A23">
        <w:softHyphen/>
        <w:t>стырь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удалось</w:t>
      </w:r>
      <w:r w:rsidRPr="00633A23">
        <w:rPr>
          <w:rFonts w:cs="Arial"/>
        </w:rPr>
        <w:t xml:space="preserve"> </w:t>
      </w:r>
      <w:r w:rsidRPr="00633A23">
        <w:t>посетить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Горе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обра</w:t>
      </w:r>
      <w:r w:rsidRPr="00633A23">
        <w:t>т</w:t>
      </w:r>
      <w:r w:rsidRPr="00633A23">
        <w:t>ном</w:t>
      </w:r>
      <w:r w:rsidRPr="00633A23">
        <w:rPr>
          <w:rFonts w:cs="Arial"/>
        </w:rPr>
        <w:t xml:space="preserve"> </w:t>
      </w:r>
      <w:r w:rsidRPr="00633A23">
        <w:t>пути</w:t>
      </w:r>
      <w:r w:rsidRPr="00633A23">
        <w:rPr>
          <w:rFonts w:cs="Arial"/>
        </w:rPr>
        <w:t xml:space="preserve"> </w:t>
      </w:r>
      <w:r w:rsidRPr="00633A23">
        <w:t>произошел</w:t>
      </w:r>
      <w:r w:rsidRPr="00633A23">
        <w:rPr>
          <w:rFonts w:cs="Arial"/>
        </w:rPr>
        <w:t xml:space="preserve"> </w:t>
      </w:r>
      <w:r w:rsidRPr="00633A23">
        <w:t>замечательный</w:t>
      </w:r>
      <w:r w:rsidRPr="00633A23">
        <w:rPr>
          <w:rFonts w:cs="Arial"/>
        </w:rPr>
        <w:t xml:space="preserve"> </w:t>
      </w:r>
      <w:r w:rsidRPr="00633A23">
        <w:t>случай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машин</w:t>
      </w:r>
      <w:r w:rsidRPr="00633A23">
        <w:rPr>
          <w:rFonts w:cs="Arial"/>
        </w:rPr>
        <w:t xml:space="preserve"> </w:t>
      </w:r>
      <w:r w:rsidRPr="00633A23">
        <w:t>кончилось</w:t>
      </w:r>
      <w:r w:rsidRPr="00633A23">
        <w:rPr>
          <w:rFonts w:cs="Arial"/>
        </w:rPr>
        <w:t xml:space="preserve"> </w:t>
      </w:r>
      <w:r w:rsidRPr="00633A23">
        <w:t>масло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мнению специалистов</w:t>
      </w:r>
      <w:r w:rsidRPr="00633A23">
        <w:rPr>
          <w:rFonts w:cs="Arial"/>
        </w:rPr>
        <w:t xml:space="preserve">, </w:t>
      </w:r>
      <w:r w:rsidRPr="00633A23">
        <w:t>ехать</w:t>
      </w:r>
      <w:r w:rsidRPr="00633A23">
        <w:rPr>
          <w:rFonts w:cs="Arial"/>
        </w:rPr>
        <w:t xml:space="preserve"> </w:t>
      </w:r>
      <w:r w:rsidRPr="00633A23">
        <w:t>дальше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нельзя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тор</w:t>
      </w:r>
      <w:r w:rsidRPr="00633A23">
        <w:rPr>
          <w:rFonts w:cs="Arial"/>
        </w:rPr>
        <w:t xml:space="preserve"> </w:t>
      </w:r>
      <w:r w:rsidRPr="00633A23">
        <w:t>сваривается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масла</w:t>
      </w:r>
      <w:r w:rsidRPr="00633A23">
        <w:rPr>
          <w:rFonts w:cs="Arial"/>
        </w:rPr>
        <w:t xml:space="preserve">. </w:t>
      </w:r>
      <w:r w:rsidRPr="00633A23">
        <w:t>Монахи</w:t>
      </w:r>
      <w:r w:rsidRPr="00633A23">
        <w:rPr>
          <w:rFonts w:cs="Arial"/>
        </w:rPr>
        <w:t xml:space="preserve"> </w:t>
      </w:r>
      <w:r w:rsidRPr="00633A23">
        <w:t>помол</w:t>
      </w:r>
      <w:r w:rsidRPr="00633A23">
        <w:t>и</w:t>
      </w:r>
      <w:r w:rsidRPr="00633A23">
        <w:t>лись</w:t>
      </w:r>
      <w:r w:rsidRPr="00633A23">
        <w:rPr>
          <w:rFonts w:cs="Arial"/>
        </w:rPr>
        <w:t xml:space="preserve">, </w:t>
      </w:r>
      <w:r w:rsidRPr="00633A23">
        <w:t>ска</w:t>
      </w:r>
      <w:r w:rsidRPr="00633A23">
        <w:softHyphen/>
        <w:t>зав</w:t>
      </w:r>
      <w:r w:rsidRPr="00633A23">
        <w:rPr>
          <w:rFonts w:cs="Arial"/>
        </w:rPr>
        <w:t xml:space="preserve">: </w:t>
      </w:r>
      <w:r w:rsidRPr="00633A23">
        <w:t>«Пресвятая</w:t>
      </w:r>
      <w:r w:rsidRPr="00633A23">
        <w:rPr>
          <w:rFonts w:cs="Arial"/>
        </w:rPr>
        <w:t xml:space="preserve"> </w:t>
      </w:r>
      <w:r w:rsidRPr="00633A23">
        <w:t>Богородица</w:t>
      </w:r>
      <w:r w:rsidRPr="00633A23">
        <w:rPr>
          <w:rFonts w:cs="Arial"/>
        </w:rPr>
        <w:t xml:space="preserve"> </w:t>
      </w:r>
      <w:r w:rsidRPr="00633A23">
        <w:t>поможет</w:t>
      </w:r>
      <w:r w:rsidRPr="00633A23">
        <w:rPr>
          <w:rFonts w:cs="Arial"/>
        </w:rPr>
        <w:t xml:space="preserve"> </w:t>
      </w:r>
      <w:r w:rsidRPr="00633A23">
        <w:t>нам»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отпра</w:t>
      </w:r>
      <w:r w:rsidRPr="00633A23">
        <w:softHyphen/>
        <w:t>вились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.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нужно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проехать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менее</w:t>
      </w:r>
      <w:r w:rsidRPr="00633A23">
        <w:rPr>
          <w:rFonts w:cs="Arial"/>
        </w:rPr>
        <w:t xml:space="preserve"> </w:t>
      </w:r>
      <w:r w:rsidRPr="00633A23">
        <w:t>ста километров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благополучно</w:t>
      </w:r>
      <w:r w:rsidRPr="00633A23">
        <w:rPr>
          <w:rFonts w:cs="Arial"/>
        </w:rPr>
        <w:t xml:space="preserve"> </w:t>
      </w:r>
      <w:r w:rsidRPr="00633A23">
        <w:t>добрались</w:t>
      </w:r>
      <w:r w:rsidRPr="00633A23">
        <w:rPr>
          <w:rFonts w:cs="Arial"/>
        </w:rPr>
        <w:t xml:space="preserve"> </w:t>
      </w:r>
      <w:r w:rsidRPr="00633A23">
        <w:t>домой</w:t>
      </w:r>
      <w:r w:rsidRPr="00633A23">
        <w:rPr>
          <w:rFonts w:cs="Arial"/>
        </w:rPr>
        <w:t xml:space="preserve"> </w:t>
      </w:r>
      <w:r w:rsidRPr="00633A23">
        <w:t>под Покровом</w:t>
      </w:r>
      <w:r w:rsidRPr="00633A23">
        <w:rPr>
          <w:rFonts w:cs="Arial"/>
        </w:rPr>
        <w:t xml:space="preserve"> </w:t>
      </w:r>
      <w:r w:rsidRPr="00633A23">
        <w:t>Царицы</w:t>
      </w:r>
      <w:r w:rsidRPr="00633A23">
        <w:rPr>
          <w:rFonts w:cs="Arial"/>
        </w:rPr>
        <w:t xml:space="preserve"> </w:t>
      </w:r>
      <w:r w:rsidRPr="00633A23">
        <w:t>Небесной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следующий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мы прощались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Горой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. </w:t>
      </w:r>
      <w:r w:rsidRPr="00633A23">
        <w:t>Помолились</w:t>
      </w:r>
      <w:r w:rsidRPr="00633A23">
        <w:rPr>
          <w:rFonts w:cs="Arial"/>
        </w:rPr>
        <w:t xml:space="preserve"> </w:t>
      </w:r>
      <w:r w:rsidRPr="00633A23">
        <w:t>послед</w:t>
      </w:r>
      <w:r w:rsidRPr="00633A23">
        <w:softHyphen/>
        <w:t>ний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Божественной</w:t>
      </w:r>
      <w:r w:rsidRPr="00633A23">
        <w:rPr>
          <w:rFonts w:cs="Arial"/>
        </w:rPr>
        <w:t xml:space="preserve"> </w:t>
      </w:r>
      <w:r w:rsidRPr="00633A23">
        <w:t>литургией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причастились</w:t>
      </w:r>
      <w:r w:rsidR="00AF0275"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Христовых</w:t>
      </w:r>
      <w:r w:rsidRPr="00633A23">
        <w:rPr>
          <w:rFonts w:cs="Arial"/>
        </w:rPr>
        <w:t xml:space="preserve"> </w:t>
      </w:r>
      <w:r w:rsidRPr="00633A23">
        <w:t>Тайн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древнейшем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t>с</w:t>
      </w:r>
      <w:r w:rsidRPr="00633A23">
        <w:t>вящен</w:t>
      </w:r>
      <w:r w:rsidRPr="00633A23">
        <w:softHyphen/>
        <w:t>ном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честь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Великомученика</w:t>
      </w:r>
      <w:r w:rsidRPr="00633A23">
        <w:rPr>
          <w:rFonts w:cs="Arial"/>
        </w:rPr>
        <w:t xml:space="preserve"> </w:t>
      </w:r>
      <w:r w:rsidRPr="00633A23">
        <w:t>Пантелеймона</w:t>
      </w:r>
      <w:r w:rsidRPr="00633A23">
        <w:rPr>
          <w:rFonts w:cs="Arial"/>
        </w:rPr>
        <w:t xml:space="preserve"> </w:t>
      </w:r>
      <w:r w:rsidRPr="00633A23">
        <w:t>Цели</w:t>
      </w:r>
      <w:r w:rsidRPr="00633A23">
        <w:softHyphen/>
        <w:t>теля</w:t>
      </w:r>
      <w:r w:rsidRPr="00633A23">
        <w:rPr>
          <w:rFonts w:cs="Arial"/>
        </w:rPr>
        <w:t xml:space="preserve">.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уехать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бл</w:t>
      </w:r>
      <w:r w:rsidRPr="00633A23">
        <w:t>а</w:t>
      </w:r>
      <w:r w:rsidRPr="00633A23">
        <w:t>гословили</w:t>
      </w:r>
      <w:r w:rsidRPr="00633A23">
        <w:rPr>
          <w:rFonts w:cs="Arial"/>
        </w:rPr>
        <w:t xml:space="preserve"> </w:t>
      </w:r>
      <w:r w:rsidRPr="00633A23">
        <w:t>зайти</w:t>
      </w:r>
      <w:r w:rsidRPr="00633A23">
        <w:rPr>
          <w:rFonts w:cs="Arial"/>
        </w:rPr>
        <w:t xml:space="preserve"> </w:t>
      </w:r>
      <w:r w:rsidRPr="00633A23">
        <w:t>и помолиться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костнице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находятся</w:t>
      </w:r>
      <w:r w:rsidRPr="00633A23">
        <w:rPr>
          <w:rFonts w:cs="Arial"/>
        </w:rPr>
        <w:t xml:space="preserve"> </w:t>
      </w:r>
      <w:r w:rsidRPr="00633A23">
        <w:t>кос</w:t>
      </w:r>
      <w:r w:rsidRPr="00633A23">
        <w:softHyphen/>
        <w:t>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черепа</w:t>
      </w:r>
      <w:r w:rsidRPr="00633A23">
        <w:rPr>
          <w:rFonts w:cs="Arial"/>
        </w:rPr>
        <w:t xml:space="preserve"> </w:t>
      </w:r>
      <w:r w:rsidRPr="00633A23">
        <w:t>подвижн</w:t>
      </w:r>
      <w:r w:rsidRPr="00633A23">
        <w:t>и</w:t>
      </w:r>
      <w:r w:rsidRPr="00633A23">
        <w:t>ков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Горы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. </w:t>
      </w:r>
      <w:r w:rsidRPr="00633A23">
        <w:t>Обычай хранить</w:t>
      </w:r>
      <w:r w:rsidRPr="00633A23">
        <w:rPr>
          <w:rFonts w:cs="Arial"/>
        </w:rPr>
        <w:t xml:space="preserve"> </w:t>
      </w:r>
      <w:r w:rsidRPr="00633A23">
        <w:t>черепа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кости</w:t>
      </w:r>
      <w:r w:rsidRPr="00633A23">
        <w:rPr>
          <w:rFonts w:cs="Arial"/>
        </w:rPr>
        <w:t xml:space="preserve"> </w:t>
      </w:r>
      <w:r w:rsidRPr="00633A23">
        <w:t>монахов</w:t>
      </w:r>
      <w:r w:rsidRPr="00633A23">
        <w:rPr>
          <w:rFonts w:cs="Arial"/>
        </w:rPr>
        <w:t xml:space="preserve"> </w:t>
      </w:r>
      <w:r w:rsidRPr="00633A23">
        <w:t>существует</w:t>
      </w:r>
      <w:r w:rsidRPr="00633A23">
        <w:rPr>
          <w:rFonts w:cs="Arial"/>
        </w:rPr>
        <w:t xml:space="preserve"> </w:t>
      </w:r>
      <w:r w:rsidRPr="00633A23">
        <w:t>издревле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пристань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пришел</w:t>
      </w:r>
      <w:r w:rsidRPr="00633A23">
        <w:rPr>
          <w:rFonts w:cs="Arial"/>
        </w:rPr>
        <w:t xml:space="preserve"> </w:t>
      </w:r>
      <w:r w:rsidRPr="00633A23">
        <w:t>проводить</w:t>
      </w:r>
      <w:r w:rsidRPr="00633A23">
        <w:rPr>
          <w:rFonts w:cs="Arial"/>
        </w:rPr>
        <w:t xml:space="preserve"> </w:t>
      </w:r>
      <w:r w:rsidRPr="00633A23">
        <w:t>архим</w:t>
      </w:r>
      <w:r w:rsidRPr="00633A23">
        <w:rPr>
          <w:rFonts w:cs="Arial"/>
        </w:rPr>
        <w:t xml:space="preserve">. </w:t>
      </w:r>
      <w:r w:rsidRPr="00633A23">
        <w:t>Иере</w:t>
      </w:r>
      <w:r w:rsidRPr="00633A23">
        <w:softHyphen/>
        <w:t>мия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благословил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подарил</w:t>
      </w:r>
      <w:r w:rsidRPr="00633A23">
        <w:rPr>
          <w:rFonts w:cs="Arial"/>
        </w:rPr>
        <w:t xml:space="preserve"> </w:t>
      </w:r>
      <w:r w:rsidRPr="00633A23">
        <w:t>каждому</w:t>
      </w:r>
      <w:r w:rsidRPr="00633A23">
        <w:rPr>
          <w:rFonts w:cs="Arial"/>
        </w:rPr>
        <w:t xml:space="preserve"> </w:t>
      </w:r>
      <w:r w:rsidRPr="00633A23">
        <w:t>малень</w:t>
      </w:r>
      <w:r w:rsidRPr="00633A23">
        <w:softHyphen/>
        <w:t>кую</w:t>
      </w:r>
      <w:r w:rsidRPr="00633A23">
        <w:rPr>
          <w:rFonts w:cs="Arial"/>
        </w:rPr>
        <w:t xml:space="preserve"> </w:t>
      </w:r>
      <w:r w:rsidRPr="00633A23">
        <w:t>икону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. </w:t>
      </w:r>
      <w:r w:rsidRPr="00633A23">
        <w:t>Слава</w:t>
      </w:r>
      <w:r w:rsidRPr="00633A23">
        <w:rPr>
          <w:rFonts w:cs="Arial"/>
        </w:rPr>
        <w:t xml:space="preserve"> </w:t>
      </w:r>
      <w:r w:rsidRPr="00633A23">
        <w:t>Тебе</w:t>
      </w:r>
      <w:r w:rsidRPr="00633A23">
        <w:rPr>
          <w:rFonts w:cs="Arial"/>
        </w:rPr>
        <w:t xml:space="preserve">, </w:t>
      </w:r>
      <w:r w:rsidRPr="00633A23">
        <w:t>Господи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ту милость</w:t>
      </w:r>
      <w:r w:rsidRPr="00633A23">
        <w:rPr>
          <w:rFonts w:cs="Arial"/>
        </w:rPr>
        <w:t xml:space="preserve">,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даровал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моли</w:t>
      </w:r>
      <w:r w:rsidRPr="00633A23">
        <w:t>т</w:t>
      </w:r>
      <w:r w:rsidRPr="00633A23">
        <w:t>вам</w:t>
      </w:r>
      <w:r w:rsidRPr="00633A23">
        <w:rPr>
          <w:rFonts w:cs="Arial"/>
        </w:rPr>
        <w:t xml:space="preserve"> </w:t>
      </w:r>
      <w:r w:rsidRPr="00633A23">
        <w:t>Пре</w:t>
      </w:r>
      <w:r w:rsidRPr="00633A23">
        <w:softHyphen/>
        <w:t>чистой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, </w:t>
      </w:r>
      <w:r w:rsidRPr="00633A23">
        <w:t>дав</w:t>
      </w:r>
      <w:r w:rsidRPr="00633A23">
        <w:rPr>
          <w:rFonts w:cs="Arial"/>
        </w:rPr>
        <w:t xml:space="preserve"> </w:t>
      </w:r>
      <w:r w:rsidRPr="00633A23">
        <w:t>возможность</w:t>
      </w:r>
      <w:r w:rsidRPr="00633A23">
        <w:rPr>
          <w:rFonts w:cs="Arial"/>
        </w:rPr>
        <w:t xml:space="preserve"> </w:t>
      </w:r>
      <w:r w:rsidRPr="00633A23">
        <w:t>побывать</w:t>
      </w:r>
      <w:r w:rsidRPr="00633A23">
        <w:rPr>
          <w:rFonts w:cs="Arial"/>
        </w:rPr>
        <w:t xml:space="preserve"> </w:t>
      </w:r>
      <w:r w:rsidRPr="00633A23">
        <w:t>в Ее</w:t>
      </w:r>
      <w:r w:rsidRPr="00633A23">
        <w:rPr>
          <w:rFonts w:cs="Arial"/>
        </w:rPr>
        <w:t xml:space="preserve"> </w:t>
      </w:r>
      <w:r w:rsidRPr="00633A23">
        <w:t>уделе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, </w:t>
      </w:r>
      <w:r w:rsidRPr="00633A23">
        <w:t>живущей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Благода</w:t>
      </w:r>
      <w:r w:rsidRPr="00633A23">
        <w:softHyphen/>
        <w:t>ти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законам</w:t>
      </w:r>
      <w:r w:rsidRPr="00633A23">
        <w:rPr>
          <w:rFonts w:cs="Arial"/>
        </w:rPr>
        <w:t xml:space="preserve"> </w:t>
      </w:r>
      <w:r w:rsidRPr="00633A23">
        <w:t>греха</w:t>
      </w:r>
      <w:r w:rsidRPr="00633A23">
        <w:rPr>
          <w:rFonts w:cs="Arial"/>
        </w:rPr>
        <w:t>.</w:t>
      </w:r>
    </w:p>
    <w:p w:rsidR="00AF0275" w:rsidRDefault="00AF0275" w:rsidP="00EB0F88">
      <w:pPr>
        <w:rPr>
          <w:rFonts w:cs="Arial"/>
        </w:rPr>
      </w:pPr>
    </w:p>
    <w:tbl>
      <w:tblPr>
        <w:tblW w:w="0" w:type="auto"/>
        <w:tblLook w:val="04A0"/>
      </w:tblPr>
      <w:tblGrid>
        <w:gridCol w:w="3794"/>
        <w:gridCol w:w="6345"/>
      </w:tblGrid>
      <w:tr w:rsidR="00AF0275" w:rsidTr="00C76E3D">
        <w:tc>
          <w:tcPr>
            <w:tcW w:w="3794" w:type="dxa"/>
          </w:tcPr>
          <w:p w:rsidR="00AF0275" w:rsidRPr="00C76E3D" w:rsidRDefault="007C5DE1" w:rsidP="00C76E3D">
            <w:pPr>
              <w:ind w:firstLine="0"/>
              <w:rPr>
                <w:szCs w:val="24"/>
              </w:rPr>
            </w:pPr>
            <w:r w:rsidRPr="00A617A4">
              <w:rPr>
                <w:noProof/>
                <w:szCs w:val="24"/>
              </w:rPr>
              <w:pict>
                <v:shape id="Рисунок 48" o:spid="_x0000_i1080" type="#_x0000_t75" style="width:168pt;height:237pt;visibility:visible">
                  <v:imagedata r:id="rId65" o:title=""/>
                </v:shape>
              </w:pict>
            </w:r>
          </w:p>
          <w:p w:rsidR="00AF0275" w:rsidRDefault="00AF0275" w:rsidP="00AF0275"/>
        </w:tc>
        <w:tc>
          <w:tcPr>
            <w:tcW w:w="6345" w:type="dxa"/>
            <w:vAlign w:val="bottom"/>
          </w:tcPr>
          <w:p w:rsidR="00AF0275" w:rsidRDefault="00AF0275" w:rsidP="00C76E3D">
            <w:pPr>
              <w:pStyle w:val="ad"/>
              <w:jc w:val="left"/>
            </w:pPr>
            <w:r w:rsidRPr="00AF0275">
              <w:t>Нерукотворный</w:t>
            </w:r>
            <w:r>
              <w:t xml:space="preserve"> </w:t>
            </w:r>
            <w:r w:rsidRPr="00AF0275">
              <w:t>образ</w:t>
            </w:r>
            <w:r>
              <w:t xml:space="preserve"> </w:t>
            </w:r>
            <w:r w:rsidRPr="00AF0275">
              <w:t>Божией</w:t>
            </w:r>
            <w:r w:rsidRPr="00C76E3D">
              <w:rPr>
                <w:rFonts w:cs="Arial"/>
              </w:rPr>
              <w:t xml:space="preserve"> </w:t>
            </w:r>
            <w:r w:rsidRPr="00AF0275">
              <w:t>Матери</w:t>
            </w:r>
            <w:r>
              <w:br/>
            </w:r>
            <w:r w:rsidRPr="00AF0275">
              <w:t>в</w:t>
            </w:r>
            <w:r w:rsidRPr="00C76E3D">
              <w:rPr>
                <w:rFonts w:cs="Arial"/>
              </w:rPr>
              <w:t xml:space="preserve"> </w:t>
            </w:r>
            <w:r w:rsidRPr="00AF0275">
              <w:t>Румынском</w:t>
            </w:r>
            <w:r>
              <w:t xml:space="preserve"> </w:t>
            </w:r>
            <w:r w:rsidRPr="00AF0275">
              <w:t>скиту</w:t>
            </w:r>
          </w:p>
        </w:tc>
      </w:tr>
    </w:tbl>
    <w:p w:rsidR="00AF0275" w:rsidRPr="00633A23" w:rsidRDefault="00AF0275" w:rsidP="00EB0F88"/>
    <w:p w:rsidR="002D3589" w:rsidRPr="00633A23" w:rsidRDefault="002D3589" w:rsidP="00EB0F88">
      <w:r w:rsidRPr="00AF0275">
        <w:rPr>
          <w:rFonts w:cs="Arial"/>
          <w:b/>
        </w:rPr>
        <w:t xml:space="preserve">18.12.96 </w:t>
      </w:r>
      <w:r w:rsidRPr="00AF0275">
        <w:rPr>
          <w:b/>
        </w:rPr>
        <w:t>г</w:t>
      </w:r>
      <w:r w:rsidRPr="00AF0275">
        <w:rPr>
          <w:rFonts w:cs="Arial"/>
          <w:b/>
        </w:rPr>
        <w:t xml:space="preserve">. </w:t>
      </w:r>
      <w:r w:rsidRPr="00AF0275">
        <w:rPr>
          <w:b/>
        </w:rPr>
        <w:t>Среда</w:t>
      </w:r>
      <w:r w:rsidRPr="00AF0275">
        <w:rPr>
          <w:rFonts w:cs="Arial"/>
          <w:b/>
        </w:rPr>
        <w:t>.</w:t>
      </w:r>
      <w:r w:rsidRPr="00633A23">
        <w:rPr>
          <w:rFonts w:cs="Arial"/>
        </w:rPr>
        <w:t xml:space="preserve"> </w:t>
      </w:r>
      <w:r w:rsidRPr="00AF0275">
        <w:rPr>
          <w:i/>
        </w:rPr>
        <w:t>На</w:t>
      </w:r>
      <w:r w:rsidRPr="00AF0275">
        <w:rPr>
          <w:rFonts w:cs="Arial"/>
          <w:i/>
        </w:rPr>
        <w:t xml:space="preserve"> </w:t>
      </w:r>
      <w:r w:rsidRPr="00AF0275">
        <w:rPr>
          <w:i/>
        </w:rPr>
        <w:t>пути</w:t>
      </w:r>
      <w:r w:rsidRPr="00AF0275">
        <w:rPr>
          <w:rFonts w:cs="Arial"/>
          <w:i/>
        </w:rPr>
        <w:t xml:space="preserve"> </w:t>
      </w:r>
      <w:r w:rsidRPr="00AF0275">
        <w:rPr>
          <w:i/>
        </w:rPr>
        <w:t>к</w:t>
      </w:r>
      <w:r w:rsidRPr="00AF0275">
        <w:rPr>
          <w:rFonts w:cs="Arial"/>
          <w:i/>
        </w:rPr>
        <w:t xml:space="preserve"> </w:t>
      </w:r>
      <w:r w:rsidRPr="00AF0275">
        <w:rPr>
          <w:i/>
        </w:rPr>
        <w:t>святителю</w:t>
      </w:r>
      <w:r w:rsidRPr="00AF0275">
        <w:rPr>
          <w:rFonts w:cs="Arial"/>
          <w:i/>
        </w:rPr>
        <w:t xml:space="preserve"> </w:t>
      </w:r>
      <w:r w:rsidRPr="00AF0275">
        <w:rPr>
          <w:i/>
        </w:rPr>
        <w:t>Николаю</w:t>
      </w:r>
      <w:r w:rsidRPr="00AF0275">
        <w:rPr>
          <w:rFonts w:cs="Arial"/>
          <w:i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Плывем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Ионическом</w:t>
      </w:r>
      <w:r w:rsidRPr="00633A23">
        <w:rPr>
          <w:rFonts w:cs="Arial"/>
        </w:rPr>
        <w:t xml:space="preserve"> </w:t>
      </w:r>
      <w:r w:rsidRPr="00633A23">
        <w:t>море</w:t>
      </w:r>
      <w:r w:rsidRPr="00633A23">
        <w:rPr>
          <w:rFonts w:cs="Arial"/>
        </w:rPr>
        <w:t xml:space="preserve">, </w:t>
      </w:r>
      <w:r w:rsidRPr="00633A23">
        <w:t>справа</w:t>
      </w:r>
      <w:r w:rsidRPr="00633A23">
        <w:rPr>
          <w:rFonts w:cs="Arial"/>
        </w:rPr>
        <w:t xml:space="preserve"> </w:t>
      </w:r>
      <w:r w:rsidRPr="00633A23">
        <w:t>проплывают сказочно</w:t>
      </w:r>
      <w:r w:rsidRPr="00633A23">
        <w:rPr>
          <w:rFonts w:cs="Arial"/>
        </w:rPr>
        <w:t>-</w:t>
      </w:r>
      <w:r w:rsidRPr="00633A23">
        <w:t>красивые</w:t>
      </w:r>
      <w:r w:rsidRPr="00633A23">
        <w:rPr>
          <w:rFonts w:cs="Arial"/>
        </w:rPr>
        <w:t xml:space="preserve">, </w:t>
      </w:r>
      <w:r w:rsidRPr="00633A23">
        <w:t>древние</w:t>
      </w:r>
      <w:r w:rsidRPr="00633A23">
        <w:rPr>
          <w:rFonts w:cs="Arial"/>
        </w:rPr>
        <w:t xml:space="preserve"> </w:t>
      </w:r>
      <w:r w:rsidRPr="00633A23">
        <w:t>греческие</w:t>
      </w:r>
      <w:r w:rsidRPr="00633A23">
        <w:rPr>
          <w:rFonts w:cs="Arial"/>
        </w:rPr>
        <w:t xml:space="preserve"> </w:t>
      </w:r>
      <w:r w:rsidRPr="00633A23">
        <w:t>острова</w:t>
      </w:r>
      <w:r w:rsidRPr="00633A23">
        <w:rPr>
          <w:rFonts w:cs="Arial"/>
        </w:rPr>
        <w:t xml:space="preserve">. </w:t>
      </w:r>
      <w:r w:rsidRPr="00633A23">
        <w:t>Вече</w:t>
      </w:r>
      <w:r w:rsidRPr="00633A23">
        <w:softHyphen/>
        <w:t>ром</w:t>
      </w:r>
      <w:r w:rsidRPr="00633A23">
        <w:rPr>
          <w:rFonts w:cs="Arial"/>
        </w:rPr>
        <w:t xml:space="preserve"> </w:t>
      </w:r>
      <w:r w:rsidRPr="00633A23">
        <w:t>служим</w:t>
      </w:r>
      <w:r w:rsidRPr="00633A23">
        <w:rPr>
          <w:rFonts w:cs="Arial"/>
        </w:rPr>
        <w:t xml:space="preserve"> </w:t>
      </w:r>
      <w:r w:rsidRPr="00633A23">
        <w:t>Всено</w:t>
      </w:r>
      <w:r w:rsidR="00AF0275">
        <w:t>щ</w:t>
      </w:r>
      <w:r w:rsidRPr="00633A23">
        <w:t>ную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праздником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</w:t>
      </w:r>
      <w:r w:rsidRPr="00633A23">
        <w:softHyphen/>
        <w:t>лая</w:t>
      </w:r>
      <w:r w:rsidRPr="00633A23">
        <w:rPr>
          <w:rFonts w:cs="Arial"/>
        </w:rPr>
        <w:t xml:space="preserve"> </w:t>
      </w:r>
      <w:r w:rsidRPr="00633A23">
        <w:t>Чудотворца</w:t>
      </w:r>
      <w:r w:rsidRPr="00633A23">
        <w:rPr>
          <w:rFonts w:cs="Arial"/>
        </w:rPr>
        <w:t xml:space="preserve">. </w:t>
      </w:r>
      <w:r w:rsidRPr="00633A23">
        <w:t>Начинается</w:t>
      </w:r>
      <w:r w:rsidRPr="00633A23">
        <w:rPr>
          <w:rFonts w:cs="Arial"/>
        </w:rPr>
        <w:t xml:space="preserve"> </w:t>
      </w:r>
      <w:r w:rsidRPr="00633A23">
        <w:t>исповедь</w:t>
      </w:r>
      <w:r w:rsidRPr="00633A23">
        <w:rPr>
          <w:rFonts w:cs="Arial"/>
        </w:rPr>
        <w:t xml:space="preserve">.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исповедуюсь</w:t>
      </w:r>
      <w:r w:rsidR="00342DB3" w:rsidRPr="00342DB3"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афонского</w:t>
      </w:r>
      <w:r w:rsidRPr="00633A23">
        <w:rPr>
          <w:rFonts w:cs="Arial"/>
        </w:rPr>
        <w:t xml:space="preserve"> </w:t>
      </w:r>
      <w:r w:rsidRPr="00633A23">
        <w:t>иеромонаха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благословляет</w:t>
      </w:r>
      <w:r w:rsidRPr="00633A23">
        <w:rPr>
          <w:rFonts w:cs="Arial"/>
        </w:rPr>
        <w:t xml:space="preserve"> </w:t>
      </w:r>
      <w:r w:rsidRPr="00633A23">
        <w:t>радостно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исповеди</w:t>
      </w:r>
      <w:r w:rsidRPr="00633A23">
        <w:rPr>
          <w:rFonts w:cs="Arial"/>
        </w:rPr>
        <w:t xml:space="preserve"> </w:t>
      </w:r>
      <w:r w:rsidRPr="00633A23">
        <w:t>одаривают</w:t>
      </w:r>
      <w:r w:rsidRPr="00633A23">
        <w:rPr>
          <w:rFonts w:cs="Arial"/>
        </w:rPr>
        <w:t xml:space="preserve"> </w:t>
      </w:r>
      <w:r w:rsidRPr="00633A23">
        <w:t>иконкой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муч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целите</w:t>
      </w:r>
      <w:r w:rsidRPr="00633A23">
        <w:softHyphen/>
        <w:t>ля</w:t>
      </w:r>
      <w:r w:rsidRPr="00633A23">
        <w:rPr>
          <w:rFonts w:cs="Arial"/>
        </w:rPr>
        <w:t xml:space="preserve"> </w:t>
      </w:r>
      <w:r w:rsidRPr="00633A23">
        <w:t>Пантелеймона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ждем</w:t>
      </w:r>
      <w:r w:rsidRPr="00633A23">
        <w:rPr>
          <w:rFonts w:cs="Arial"/>
        </w:rPr>
        <w:t xml:space="preserve"> </w:t>
      </w:r>
      <w:r w:rsidRPr="00633A23">
        <w:t>приближающейся встречи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святителем</w:t>
      </w:r>
      <w:r w:rsidRPr="00633A23">
        <w:rPr>
          <w:rFonts w:cs="Arial"/>
        </w:rPr>
        <w:t xml:space="preserve"> </w:t>
      </w:r>
      <w:r w:rsidRPr="00633A23">
        <w:t>Николаем</w:t>
      </w:r>
      <w:r w:rsidRPr="00633A23">
        <w:rPr>
          <w:rFonts w:cs="Arial"/>
        </w:rPr>
        <w:t xml:space="preserve">. </w:t>
      </w:r>
      <w:r w:rsidRPr="00633A23">
        <w:t>Осталась</w:t>
      </w:r>
      <w:r w:rsidRPr="00633A23">
        <w:rPr>
          <w:rFonts w:cs="Arial"/>
        </w:rPr>
        <w:t xml:space="preserve"> </w:t>
      </w:r>
      <w:r w:rsidRPr="00633A23">
        <w:t>одна только</w:t>
      </w:r>
      <w:r w:rsidRPr="00633A23">
        <w:rPr>
          <w:rFonts w:cs="Arial"/>
        </w:rPr>
        <w:t xml:space="preserve"> </w:t>
      </w:r>
      <w:r w:rsidRPr="00633A23">
        <w:t>ночь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Бари</w:t>
      </w:r>
      <w:r w:rsidRPr="00633A23">
        <w:rPr>
          <w:rFonts w:cs="Arial"/>
        </w:rPr>
        <w:t>.</w:t>
      </w:r>
    </w:p>
    <w:p w:rsidR="00AF0275" w:rsidRPr="00633A23" w:rsidRDefault="00AF0275" w:rsidP="00EB0F88"/>
    <w:p w:rsidR="002D3589" w:rsidRPr="00633A23" w:rsidRDefault="002D3589" w:rsidP="00EB0F88">
      <w:r w:rsidRPr="00342DB3">
        <w:rPr>
          <w:rFonts w:cs="Arial"/>
          <w:b/>
        </w:rPr>
        <w:t xml:space="preserve">19.12.96 </w:t>
      </w:r>
      <w:r w:rsidRPr="00342DB3">
        <w:rPr>
          <w:b/>
        </w:rPr>
        <w:t>г</w:t>
      </w:r>
      <w:r w:rsidRPr="00342DB3">
        <w:rPr>
          <w:rFonts w:cs="Arial"/>
          <w:b/>
        </w:rPr>
        <w:t>.</w:t>
      </w:r>
      <w:r w:rsidRPr="00633A23">
        <w:rPr>
          <w:rFonts w:cs="Arial"/>
        </w:rPr>
        <w:t xml:space="preserve"> </w:t>
      </w:r>
      <w:r w:rsidRPr="00342DB3">
        <w:rPr>
          <w:i/>
        </w:rPr>
        <w:t>Бари</w:t>
      </w:r>
      <w:r w:rsidRPr="00342DB3">
        <w:rPr>
          <w:rFonts w:cs="Arial"/>
          <w:i/>
        </w:rPr>
        <w:t xml:space="preserve">. </w:t>
      </w:r>
      <w:r w:rsidRPr="00342DB3">
        <w:rPr>
          <w:i/>
        </w:rPr>
        <w:t>Торжество</w:t>
      </w:r>
      <w:r w:rsidRPr="00342DB3">
        <w:rPr>
          <w:rFonts w:cs="Arial"/>
          <w:i/>
        </w:rPr>
        <w:t xml:space="preserve"> </w:t>
      </w:r>
      <w:r w:rsidRPr="00342DB3">
        <w:rPr>
          <w:i/>
        </w:rPr>
        <w:t>Православия</w:t>
      </w:r>
      <w:r w:rsidRPr="00342DB3">
        <w:rPr>
          <w:rFonts w:cs="Arial"/>
          <w:i/>
        </w:rPr>
        <w:t xml:space="preserve"> </w:t>
      </w:r>
      <w:r w:rsidRPr="00342DB3">
        <w:rPr>
          <w:i/>
        </w:rPr>
        <w:t>в</w:t>
      </w:r>
      <w:r w:rsidRPr="00342DB3">
        <w:rPr>
          <w:rFonts w:cs="Arial"/>
          <w:i/>
        </w:rPr>
        <w:t xml:space="preserve"> </w:t>
      </w:r>
      <w:r w:rsidRPr="00342DB3">
        <w:rPr>
          <w:i/>
        </w:rPr>
        <w:t>Бари</w:t>
      </w:r>
      <w:r w:rsidRPr="00342DB3">
        <w:rPr>
          <w:rFonts w:cs="Arial"/>
          <w:i/>
        </w:rPr>
        <w:t xml:space="preserve">. </w:t>
      </w:r>
      <w:r w:rsidRPr="00342DB3">
        <w:rPr>
          <w:i/>
        </w:rPr>
        <w:t>Праздник</w:t>
      </w:r>
      <w:r w:rsidRPr="00342DB3">
        <w:rPr>
          <w:rFonts w:cs="Arial"/>
          <w:i/>
        </w:rPr>
        <w:t xml:space="preserve"> </w:t>
      </w:r>
      <w:r w:rsidRPr="00342DB3">
        <w:rPr>
          <w:i/>
        </w:rPr>
        <w:t>Свт</w:t>
      </w:r>
      <w:r w:rsidRPr="00342DB3">
        <w:rPr>
          <w:rFonts w:cs="Arial"/>
          <w:i/>
        </w:rPr>
        <w:t xml:space="preserve">. </w:t>
      </w:r>
      <w:r w:rsidRPr="00342DB3">
        <w:rPr>
          <w:i/>
        </w:rPr>
        <w:t>Николая</w:t>
      </w:r>
      <w:r w:rsidRPr="00342DB3">
        <w:rPr>
          <w:rFonts w:cs="Arial"/>
          <w:i/>
        </w:rPr>
        <w:t xml:space="preserve"> </w:t>
      </w:r>
      <w:r w:rsidRPr="00342DB3">
        <w:rPr>
          <w:i/>
        </w:rPr>
        <w:t>Чудотворца</w:t>
      </w:r>
      <w:r w:rsidRPr="00342DB3">
        <w:rPr>
          <w:rFonts w:cs="Arial"/>
          <w:i/>
        </w:rPr>
        <w:t>.</w:t>
      </w:r>
    </w:p>
    <w:p w:rsidR="002D3589" w:rsidRPr="00633A23" w:rsidRDefault="002D3589" w:rsidP="00EB0F88">
      <w:r w:rsidRPr="00633A23">
        <w:t>Утром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шесть</w:t>
      </w:r>
      <w:r w:rsidRPr="00633A23">
        <w:rPr>
          <w:rFonts w:cs="Arial"/>
        </w:rPr>
        <w:t xml:space="preserve"> </w:t>
      </w:r>
      <w:r w:rsidRPr="00633A23">
        <w:t>часов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встаем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идем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утрен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 xml:space="preserve">. </w:t>
      </w:r>
      <w:r w:rsidRPr="00633A23">
        <w:t>Архиерей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священство</w:t>
      </w:r>
      <w:r w:rsidRPr="00633A23">
        <w:rPr>
          <w:rFonts w:cs="Arial"/>
        </w:rPr>
        <w:t xml:space="preserve"> </w:t>
      </w:r>
      <w:r w:rsidRPr="00633A23">
        <w:t>читают</w:t>
      </w:r>
      <w:r w:rsidRPr="00633A23">
        <w:rPr>
          <w:rFonts w:cs="Arial"/>
        </w:rPr>
        <w:t xml:space="preserve"> </w:t>
      </w:r>
      <w:r w:rsidRPr="00633A23">
        <w:t>утрен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 xml:space="preserve">, </w:t>
      </w:r>
      <w:r w:rsidRPr="00633A23">
        <w:t>правило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причащением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Акафист Иисусу</w:t>
      </w:r>
      <w:r w:rsidRPr="00633A23">
        <w:rPr>
          <w:rFonts w:cs="Arial"/>
        </w:rPr>
        <w:t xml:space="preserve"> </w:t>
      </w:r>
      <w:r w:rsidRPr="00633A23">
        <w:t>Сладчайшему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окончании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Пи</w:t>
      </w:r>
      <w:r w:rsidRPr="00633A23">
        <w:rPr>
          <w:rFonts w:cs="Arial"/>
        </w:rPr>
        <w:t>-</w:t>
      </w:r>
      <w:r w:rsidRPr="00633A23">
        <w:t>тирим</w:t>
      </w:r>
      <w:r w:rsidRPr="00633A23">
        <w:rPr>
          <w:rFonts w:cs="Arial"/>
        </w:rPr>
        <w:t xml:space="preserve"> </w:t>
      </w:r>
      <w:r w:rsidRPr="00633A23">
        <w:t>объявляет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прибыли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Бари</w:t>
      </w:r>
      <w:r w:rsidRPr="00633A23">
        <w:rPr>
          <w:rFonts w:cs="Arial"/>
        </w:rPr>
        <w:t xml:space="preserve">. </w:t>
      </w:r>
      <w:r w:rsidRPr="00633A23">
        <w:t>Выхо</w:t>
      </w:r>
      <w:r w:rsidRPr="00633A23">
        <w:softHyphen/>
        <w:t>дим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палубу</w:t>
      </w:r>
      <w:r w:rsidRPr="00633A23">
        <w:rPr>
          <w:rFonts w:cs="Arial"/>
        </w:rPr>
        <w:t xml:space="preserve">. </w:t>
      </w:r>
      <w:r w:rsidRPr="00633A23">
        <w:t>Корабль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стоит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причала</w:t>
      </w:r>
      <w:r w:rsidRPr="00633A23">
        <w:rPr>
          <w:rFonts w:cs="Arial"/>
        </w:rPr>
        <w:t xml:space="preserve">. </w:t>
      </w:r>
      <w:r w:rsidRPr="00633A23">
        <w:t>Ита</w:t>
      </w:r>
      <w:r w:rsidRPr="00633A23">
        <w:softHyphen/>
        <w:t>лия</w:t>
      </w:r>
      <w:r w:rsidRPr="00633A23">
        <w:rPr>
          <w:rFonts w:cs="Arial"/>
        </w:rPr>
        <w:t xml:space="preserve">... </w:t>
      </w:r>
      <w:r w:rsidRPr="00633A23">
        <w:t>Теплое</w:t>
      </w:r>
      <w:r w:rsidRPr="00633A23">
        <w:rPr>
          <w:rFonts w:cs="Arial"/>
        </w:rPr>
        <w:t xml:space="preserve">, </w:t>
      </w:r>
      <w:r w:rsidRPr="00633A23">
        <w:t>весенне</w:t>
      </w:r>
      <w:r w:rsidRPr="00633A23">
        <w:rPr>
          <w:rFonts w:cs="Arial"/>
        </w:rPr>
        <w:t>-</w:t>
      </w:r>
      <w:r w:rsidRPr="00633A23">
        <w:t>летнее</w:t>
      </w:r>
      <w:r w:rsidRPr="00633A23">
        <w:rPr>
          <w:rFonts w:cs="Arial"/>
        </w:rPr>
        <w:t xml:space="preserve"> </w:t>
      </w:r>
      <w:r w:rsidRPr="00633A23">
        <w:t>утро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душе</w:t>
      </w:r>
      <w:r w:rsidRPr="00633A23">
        <w:rPr>
          <w:rFonts w:cs="Arial"/>
        </w:rPr>
        <w:t xml:space="preserve"> </w:t>
      </w:r>
      <w:r w:rsidRPr="00633A23">
        <w:t>радость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иконой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Чудотворца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обхожу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softHyphen/>
        <w:t>рабль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паломники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иконами</w:t>
      </w:r>
      <w:r w:rsidRPr="00633A23">
        <w:rPr>
          <w:rFonts w:cs="Arial"/>
        </w:rPr>
        <w:t xml:space="preserve"> </w:t>
      </w:r>
      <w:r w:rsidRPr="00633A23">
        <w:t>сходят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корабля</w:t>
      </w:r>
      <w:r w:rsidRPr="00633A23">
        <w:rPr>
          <w:rFonts w:cs="Arial"/>
        </w:rPr>
        <w:t xml:space="preserve"> </w:t>
      </w:r>
      <w:r w:rsidRPr="00633A23">
        <w:t>и выстраиваются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крестного</w:t>
      </w:r>
      <w:r w:rsidRPr="00633A23">
        <w:rPr>
          <w:rFonts w:cs="Arial"/>
        </w:rPr>
        <w:t xml:space="preserve"> </w:t>
      </w:r>
      <w:r w:rsidRPr="00633A23">
        <w:t>хода</w:t>
      </w:r>
      <w:r w:rsidRPr="00633A23">
        <w:rPr>
          <w:rFonts w:cs="Arial"/>
        </w:rPr>
        <w:t xml:space="preserve">. </w:t>
      </w:r>
      <w:r w:rsidRPr="00633A23">
        <w:t>Впереди</w:t>
      </w:r>
      <w:r w:rsidRPr="00633A23">
        <w:rPr>
          <w:rFonts w:cs="Arial"/>
        </w:rPr>
        <w:t xml:space="preserve"> </w:t>
      </w:r>
      <w:r w:rsidRPr="00633A23">
        <w:t>несут большой</w:t>
      </w:r>
      <w:r w:rsidRPr="00633A23">
        <w:rPr>
          <w:rFonts w:cs="Arial"/>
        </w:rPr>
        <w:t xml:space="preserve"> </w:t>
      </w:r>
      <w:r w:rsidRPr="00633A23">
        <w:t>деревянный</w:t>
      </w:r>
      <w:r w:rsidRPr="00633A23">
        <w:rPr>
          <w:rFonts w:cs="Arial"/>
        </w:rPr>
        <w:t xml:space="preserve"> </w:t>
      </w:r>
      <w:r w:rsidRPr="00633A23">
        <w:t>крест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следует</w:t>
      </w:r>
      <w:r w:rsidRPr="00633A23">
        <w:rPr>
          <w:rFonts w:cs="Arial"/>
        </w:rPr>
        <w:t xml:space="preserve"> </w:t>
      </w:r>
      <w:r w:rsidRPr="00633A23">
        <w:t>Владыка Питирим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золотом</w:t>
      </w:r>
      <w:r w:rsidRPr="00633A23">
        <w:rPr>
          <w:rFonts w:cs="Arial"/>
        </w:rPr>
        <w:t xml:space="preserve"> </w:t>
      </w:r>
      <w:r w:rsidRPr="00633A23">
        <w:t>архиерейском</w:t>
      </w:r>
      <w:r w:rsidRPr="00633A23">
        <w:rPr>
          <w:rFonts w:cs="Arial"/>
        </w:rPr>
        <w:t xml:space="preserve"> </w:t>
      </w:r>
      <w:r w:rsidRPr="00633A23">
        <w:t>облачении</w:t>
      </w:r>
      <w:r w:rsidRPr="00633A23">
        <w:rPr>
          <w:rFonts w:cs="Arial"/>
        </w:rPr>
        <w:t xml:space="preserve">, </w:t>
      </w:r>
      <w:r w:rsidRPr="00633A23">
        <w:t>священ</w:t>
      </w:r>
      <w:r w:rsidRPr="00633A23">
        <w:softHyphen/>
        <w:t>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паломники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иконами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Чудотворца</w:t>
      </w:r>
      <w:r w:rsidRPr="00633A23">
        <w:rPr>
          <w:rFonts w:cs="Arial"/>
        </w:rPr>
        <w:t xml:space="preserve">.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эскортирует</w:t>
      </w:r>
      <w:r w:rsidRPr="00633A23">
        <w:rPr>
          <w:rFonts w:cs="Arial"/>
        </w:rPr>
        <w:t xml:space="preserve"> </w:t>
      </w:r>
      <w:r w:rsidRPr="00633A23">
        <w:t>итальянская</w:t>
      </w:r>
      <w:r w:rsidRPr="00633A23">
        <w:rPr>
          <w:rFonts w:cs="Arial"/>
        </w:rPr>
        <w:t xml:space="preserve"> </w:t>
      </w:r>
      <w:r w:rsidRPr="00633A23">
        <w:t>полиция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поют</w:t>
      </w:r>
      <w:r w:rsidRPr="00633A23">
        <w:rPr>
          <w:rFonts w:cs="Arial"/>
        </w:rPr>
        <w:t xml:space="preserve"> </w:t>
      </w:r>
      <w:r w:rsidRPr="00633A23">
        <w:t>тро</w:t>
      </w:r>
      <w:r w:rsidRPr="00633A23">
        <w:softHyphen/>
        <w:t>парь</w:t>
      </w:r>
      <w:r w:rsidRPr="00633A23">
        <w:rPr>
          <w:rFonts w:cs="Arial"/>
        </w:rPr>
        <w:t xml:space="preserve"> </w:t>
      </w:r>
      <w:r w:rsidRPr="00633A23">
        <w:t>«Правило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образ</w:t>
      </w:r>
      <w:r w:rsidRPr="00633A23">
        <w:rPr>
          <w:rFonts w:cs="Arial"/>
        </w:rPr>
        <w:t xml:space="preserve"> </w:t>
      </w:r>
      <w:r w:rsidRPr="00633A23">
        <w:t>кротости</w:t>
      </w:r>
      <w:r w:rsidRPr="00633A23">
        <w:rPr>
          <w:rFonts w:cs="Arial"/>
        </w:rPr>
        <w:t xml:space="preserve">, </w:t>
      </w:r>
      <w:r w:rsidRPr="00633A23">
        <w:t>воздержания учителя</w:t>
      </w:r>
      <w:r w:rsidRPr="00633A23">
        <w:rPr>
          <w:rFonts w:cs="Arial"/>
        </w:rPr>
        <w:t xml:space="preserve"> </w:t>
      </w:r>
      <w:r w:rsidRPr="00633A23">
        <w:t>яви</w:t>
      </w:r>
      <w:r w:rsidRPr="00633A23">
        <w:rPr>
          <w:rFonts w:cs="Arial"/>
        </w:rPr>
        <w:t xml:space="preserve"> </w:t>
      </w:r>
      <w:r w:rsidRPr="00633A23">
        <w:t>тя</w:t>
      </w:r>
      <w:r w:rsidRPr="00633A23">
        <w:rPr>
          <w:rFonts w:cs="Arial"/>
        </w:rPr>
        <w:t xml:space="preserve"> </w:t>
      </w:r>
      <w:r w:rsidRPr="00633A23">
        <w:t>стаду</w:t>
      </w:r>
      <w:r w:rsidRPr="00633A23">
        <w:rPr>
          <w:rFonts w:cs="Arial"/>
        </w:rPr>
        <w:t xml:space="preserve"> </w:t>
      </w:r>
      <w:r w:rsidRPr="00633A23">
        <w:t>твоему</w:t>
      </w:r>
      <w:r w:rsidRPr="00633A23">
        <w:rPr>
          <w:rFonts w:cs="Arial"/>
        </w:rPr>
        <w:t xml:space="preserve">, </w:t>
      </w:r>
      <w:r w:rsidRPr="00633A23">
        <w:t>яже</w:t>
      </w:r>
      <w:r w:rsidRPr="00633A23">
        <w:rPr>
          <w:rFonts w:cs="Arial"/>
        </w:rPr>
        <w:t xml:space="preserve"> </w:t>
      </w:r>
      <w:r w:rsidRPr="00633A23">
        <w:t>вещей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; </w:t>
      </w:r>
      <w:r w:rsidRPr="00633A23">
        <w:t>сего ради</w:t>
      </w:r>
      <w:r w:rsidRPr="00633A23">
        <w:rPr>
          <w:rFonts w:cs="Arial"/>
        </w:rPr>
        <w:t xml:space="preserve"> </w:t>
      </w:r>
      <w:r w:rsidRPr="00633A23">
        <w:t>ст</w:t>
      </w:r>
      <w:r w:rsidRPr="00633A23">
        <w:t>я</w:t>
      </w:r>
      <w:r w:rsidRPr="00633A23">
        <w:lastRenderedPageBreak/>
        <w:t>жал</w:t>
      </w:r>
      <w:r w:rsidRPr="00633A23">
        <w:rPr>
          <w:rFonts w:cs="Arial"/>
        </w:rPr>
        <w:t xml:space="preserve"> </w:t>
      </w:r>
      <w:r w:rsidRPr="00633A23">
        <w:t>еси</w:t>
      </w:r>
      <w:r w:rsidRPr="00633A23">
        <w:rPr>
          <w:rFonts w:cs="Arial"/>
        </w:rPr>
        <w:t xml:space="preserve"> </w:t>
      </w:r>
      <w:r w:rsidRPr="00633A23">
        <w:t>смирением</w:t>
      </w:r>
      <w:r w:rsidRPr="00633A23">
        <w:rPr>
          <w:rFonts w:cs="Arial"/>
        </w:rPr>
        <w:t xml:space="preserve"> </w:t>
      </w:r>
      <w:r w:rsidRPr="00633A23">
        <w:t>высокая</w:t>
      </w:r>
      <w:r w:rsidRPr="00633A23">
        <w:rPr>
          <w:rFonts w:cs="Arial"/>
        </w:rPr>
        <w:t xml:space="preserve">, </w:t>
      </w:r>
      <w:r w:rsidRPr="00633A23">
        <w:t>нищетою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softHyphen/>
        <w:t>тая</w:t>
      </w:r>
      <w:r w:rsidRPr="00633A23">
        <w:rPr>
          <w:rFonts w:cs="Arial"/>
        </w:rPr>
        <w:t xml:space="preserve">, </w:t>
      </w:r>
      <w:r w:rsidRPr="00633A23">
        <w:t>Отче</w:t>
      </w:r>
      <w:r w:rsidRPr="00633A23">
        <w:rPr>
          <w:rFonts w:cs="Arial"/>
        </w:rPr>
        <w:t xml:space="preserve"> </w:t>
      </w:r>
      <w:r w:rsidRPr="00633A23">
        <w:t>Священноначальниче</w:t>
      </w:r>
      <w:r w:rsidRPr="00633A23">
        <w:rPr>
          <w:rFonts w:cs="Arial"/>
        </w:rPr>
        <w:t xml:space="preserve"> </w:t>
      </w:r>
      <w:r w:rsidRPr="00633A23">
        <w:t>Николае</w:t>
      </w:r>
      <w:r w:rsidRPr="00633A23">
        <w:rPr>
          <w:rFonts w:cs="Arial"/>
        </w:rPr>
        <w:t xml:space="preserve">, </w:t>
      </w:r>
      <w:r w:rsidRPr="00633A23">
        <w:t>моли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и</w:t>
      </w:r>
      <w:r w:rsidRPr="00633A23">
        <w:t>ста Бога</w:t>
      </w:r>
      <w:r w:rsidRPr="00633A23">
        <w:rPr>
          <w:rFonts w:cs="Arial"/>
        </w:rPr>
        <w:t xml:space="preserve"> </w:t>
      </w:r>
      <w:r w:rsidRPr="00633A23">
        <w:t>спастися</w:t>
      </w:r>
      <w:r w:rsidRPr="00633A23">
        <w:rPr>
          <w:rFonts w:cs="Arial"/>
        </w:rPr>
        <w:t xml:space="preserve"> </w:t>
      </w:r>
      <w:r w:rsidRPr="00633A23">
        <w:t>душам</w:t>
      </w:r>
      <w:r w:rsidRPr="00633A23">
        <w:rPr>
          <w:rFonts w:cs="Arial"/>
        </w:rPr>
        <w:t xml:space="preserve"> </w:t>
      </w:r>
      <w:r w:rsidRPr="00633A23">
        <w:t>нашим»</w:t>
      </w:r>
      <w:r w:rsidRPr="00633A23">
        <w:rPr>
          <w:rFonts w:cs="Arial"/>
        </w:rPr>
        <w:t>.</w:t>
      </w:r>
    </w:p>
    <w:p w:rsidR="002D3589" w:rsidRPr="00ED1240" w:rsidRDefault="002D3589" w:rsidP="00EB0F88">
      <w:pPr>
        <w:rPr>
          <w:rFonts w:cs="Arial"/>
        </w:rPr>
      </w:pPr>
      <w:r w:rsidRPr="00633A23">
        <w:t>Процессия</w:t>
      </w:r>
      <w:r w:rsidRPr="00633A23">
        <w:rPr>
          <w:rFonts w:cs="Arial"/>
        </w:rPr>
        <w:t xml:space="preserve"> </w:t>
      </w:r>
      <w:r w:rsidRPr="00633A23">
        <w:t>медленно</w:t>
      </w:r>
      <w:r w:rsidRPr="00633A23">
        <w:rPr>
          <w:rFonts w:cs="Arial"/>
        </w:rPr>
        <w:t xml:space="preserve"> </w:t>
      </w:r>
      <w:r w:rsidRPr="00633A23">
        <w:t>выходит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порта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набе</w:t>
      </w:r>
      <w:r w:rsidRPr="00633A23">
        <w:softHyphen/>
        <w:t>режной</w:t>
      </w:r>
      <w:r w:rsidRPr="00633A23">
        <w:rPr>
          <w:rFonts w:cs="Arial"/>
        </w:rPr>
        <w:t xml:space="preserve"> </w:t>
      </w:r>
      <w:r w:rsidRPr="00633A23">
        <w:t>направляется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древней</w:t>
      </w:r>
      <w:r w:rsidRPr="00633A23">
        <w:rPr>
          <w:rFonts w:cs="Arial"/>
        </w:rPr>
        <w:t xml:space="preserve"> </w:t>
      </w:r>
      <w:r w:rsidRPr="00633A23">
        <w:t>базил</w:t>
      </w:r>
      <w:r w:rsidRPr="00633A23">
        <w:t>и</w:t>
      </w:r>
      <w:r w:rsidRPr="00633A23">
        <w:t>ке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хранят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мощи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. </w:t>
      </w:r>
      <w:r w:rsidRPr="00633A23">
        <w:t>Красивый</w:t>
      </w:r>
      <w:r w:rsidRPr="00633A23">
        <w:rPr>
          <w:rFonts w:cs="Arial"/>
        </w:rPr>
        <w:t xml:space="preserve"> </w:t>
      </w:r>
      <w:r w:rsidRPr="00633A23">
        <w:t>город</w:t>
      </w:r>
      <w:r w:rsidRPr="00633A23">
        <w:rPr>
          <w:rFonts w:cs="Arial"/>
        </w:rPr>
        <w:t xml:space="preserve">, </w:t>
      </w:r>
      <w:r w:rsidRPr="00633A23">
        <w:t>раски</w:t>
      </w:r>
      <w:r w:rsidRPr="00633A23">
        <w:softHyphen/>
        <w:t>нувшийся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берегу</w:t>
      </w:r>
      <w:r w:rsidRPr="00633A23">
        <w:rPr>
          <w:rFonts w:cs="Arial"/>
        </w:rPr>
        <w:t xml:space="preserve"> </w:t>
      </w:r>
      <w:r w:rsidRPr="00633A23">
        <w:t>моря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благодатным</w:t>
      </w:r>
      <w:r w:rsidRPr="00633A23">
        <w:rPr>
          <w:rFonts w:cs="Arial"/>
        </w:rPr>
        <w:t xml:space="preserve"> </w:t>
      </w:r>
      <w:r w:rsidRPr="00633A23">
        <w:t>климатом</w:t>
      </w:r>
      <w:r w:rsidRPr="00633A23">
        <w:rPr>
          <w:rFonts w:cs="Arial"/>
        </w:rPr>
        <w:t xml:space="preserve">, </w:t>
      </w:r>
      <w:r w:rsidRPr="00633A23">
        <w:t>пальмами</w:t>
      </w:r>
      <w:r w:rsidRPr="00633A23">
        <w:rPr>
          <w:rFonts w:cs="Arial"/>
        </w:rPr>
        <w:t xml:space="preserve">, </w:t>
      </w:r>
      <w:r w:rsidRPr="00633A23">
        <w:t>встречает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теплом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уютом</w:t>
      </w:r>
      <w:r w:rsidRPr="00633A23">
        <w:rPr>
          <w:rFonts w:cs="Arial"/>
        </w:rPr>
        <w:t xml:space="preserve">.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показа</w:t>
      </w:r>
      <w:r w:rsidRPr="00633A23">
        <w:softHyphen/>
        <w:t>лась</w:t>
      </w:r>
      <w:r w:rsidRPr="00633A23">
        <w:rPr>
          <w:rFonts w:cs="Arial"/>
        </w:rPr>
        <w:t xml:space="preserve"> </w:t>
      </w:r>
      <w:r w:rsidRPr="00633A23">
        <w:t>базилика</w:t>
      </w:r>
      <w:r w:rsidRPr="00633A23">
        <w:rPr>
          <w:rFonts w:cs="Arial"/>
        </w:rPr>
        <w:t xml:space="preserve">, </w:t>
      </w:r>
      <w:r w:rsidRPr="00633A23">
        <w:t>специально</w:t>
      </w:r>
      <w:r w:rsidRPr="00633A23">
        <w:rPr>
          <w:rFonts w:cs="Arial"/>
        </w:rPr>
        <w:t xml:space="preserve"> </w:t>
      </w:r>
      <w:r w:rsidRPr="00633A23">
        <w:t>построенная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XI</w:t>
      </w:r>
      <w:r w:rsidRPr="00633A23">
        <w:rPr>
          <w:rFonts w:cs="Arial"/>
        </w:rPr>
        <w:t xml:space="preserve"> </w:t>
      </w:r>
      <w:r w:rsidRPr="00633A23">
        <w:t>веке</w:t>
      </w:r>
      <w:r w:rsidRPr="00633A23">
        <w:rPr>
          <w:rFonts w:cs="Arial"/>
        </w:rPr>
        <w:t xml:space="preserve">, </w:t>
      </w:r>
      <w:r w:rsidRPr="00633A23">
        <w:t>ко</w:t>
      </w:r>
      <w:r w:rsidRPr="00633A23">
        <w:softHyphen/>
        <w:t>гда</w:t>
      </w:r>
      <w:r w:rsidRPr="00633A23">
        <w:rPr>
          <w:rFonts w:cs="Arial"/>
        </w:rPr>
        <w:t xml:space="preserve"> </w:t>
      </w:r>
      <w:r w:rsidRPr="00633A23">
        <w:t>итальянцы</w:t>
      </w:r>
      <w:r w:rsidRPr="00633A23">
        <w:rPr>
          <w:rFonts w:cs="Arial"/>
        </w:rPr>
        <w:t xml:space="preserve"> </w:t>
      </w:r>
      <w:r w:rsidRPr="00633A23">
        <w:t>перенесли</w:t>
      </w:r>
      <w:r w:rsidRPr="00633A23">
        <w:rPr>
          <w:rFonts w:cs="Arial"/>
        </w:rPr>
        <w:t xml:space="preserve"> </w:t>
      </w:r>
      <w:r w:rsidRPr="00633A23">
        <w:t>сюда</w:t>
      </w:r>
      <w:r w:rsidRPr="00633A23">
        <w:rPr>
          <w:rFonts w:cs="Arial"/>
        </w:rPr>
        <w:t xml:space="preserve"> </w:t>
      </w:r>
      <w:r w:rsidRPr="00633A23">
        <w:t>мощи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>.</w:t>
      </w:r>
    </w:p>
    <w:p w:rsidR="00342DB3" w:rsidRPr="00ED1240" w:rsidRDefault="00342DB3" w:rsidP="00EB0F88">
      <w:pPr>
        <w:rPr>
          <w:rFonts w:cs="Arial"/>
        </w:rPr>
      </w:pPr>
    </w:p>
    <w:tbl>
      <w:tblPr>
        <w:tblW w:w="0" w:type="auto"/>
        <w:tblLook w:val="04A0"/>
      </w:tblPr>
      <w:tblGrid>
        <w:gridCol w:w="5069"/>
        <w:gridCol w:w="5070"/>
      </w:tblGrid>
      <w:tr w:rsidR="00342DB3" w:rsidTr="00342DB3">
        <w:tc>
          <w:tcPr>
            <w:tcW w:w="5069" w:type="dxa"/>
          </w:tcPr>
          <w:p w:rsidR="00342DB3" w:rsidRDefault="007C5DE1" w:rsidP="00342DB3">
            <w:pPr>
              <w:ind w:firstLine="0"/>
            </w:pPr>
            <w:r w:rsidRPr="00A617A4">
              <w:rPr>
                <w:noProof/>
                <w:szCs w:val="24"/>
              </w:rPr>
              <w:pict>
                <v:shape id="Рисунок 49" o:spid="_x0000_i1081" type="#_x0000_t75" style="width:163.5pt;height:243pt;visibility:visible">
                  <v:imagedata r:id="rId66" o:title=""/>
                </v:shape>
              </w:pict>
            </w:r>
          </w:p>
        </w:tc>
        <w:tc>
          <w:tcPr>
            <w:tcW w:w="5070" w:type="dxa"/>
          </w:tcPr>
          <w:p w:rsidR="00342DB3" w:rsidRDefault="007C5DE1" w:rsidP="00342DB3">
            <w:pPr>
              <w:ind w:firstLine="0"/>
            </w:pPr>
            <w:r w:rsidRPr="00A617A4">
              <w:rPr>
                <w:noProof/>
                <w:szCs w:val="24"/>
              </w:rPr>
              <w:pict>
                <v:shape id="Рисунок 50" o:spid="_x0000_i1082" type="#_x0000_t75" style="width:226.5pt;height:242.25pt;visibility:visible">
                  <v:imagedata r:id="rId67" o:title=""/>
                </v:shape>
              </w:pict>
            </w:r>
          </w:p>
        </w:tc>
      </w:tr>
      <w:tr w:rsidR="00342DB3" w:rsidTr="00342DB3">
        <w:tc>
          <w:tcPr>
            <w:tcW w:w="5069" w:type="dxa"/>
          </w:tcPr>
          <w:p w:rsidR="00342DB3" w:rsidRDefault="00342DB3" w:rsidP="00342DB3">
            <w:pPr>
              <w:pStyle w:val="ad"/>
            </w:pPr>
            <w:r w:rsidRPr="00AF0275">
              <w:t>Праздник</w:t>
            </w:r>
            <w:r>
              <w:t xml:space="preserve"> </w:t>
            </w:r>
            <w:r w:rsidRPr="00AF0275">
              <w:t>свт</w:t>
            </w:r>
            <w:r w:rsidRPr="00342DB3">
              <w:rPr>
                <w:rFonts w:cs="Arial"/>
              </w:rPr>
              <w:t xml:space="preserve">. </w:t>
            </w:r>
            <w:r w:rsidRPr="00AF0275">
              <w:t>Николая</w:t>
            </w:r>
            <w:r w:rsidRPr="00342DB3">
              <w:rPr>
                <w:rFonts w:cs="Arial"/>
              </w:rPr>
              <w:t>.</w:t>
            </w:r>
            <w:r w:rsidRPr="00342DB3">
              <w:rPr>
                <w:rFonts w:cs="Arial"/>
              </w:rPr>
              <w:br/>
            </w:r>
            <w:r w:rsidRPr="00AF0275">
              <w:t>Перед</w:t>
            </w:r>
            <w:r w:rsidRPr="00342DB3">
              <w:rPr>
                <w:rFonts w:cs="Arial"/>
              </w:rPr>
              <w:t xml:space="preserve"> </w:t>
            </w:r>
            <w:r w:rsidRPr="00AF0275">
              <w:t>началом</w:t>
            </w:r>
            <w:r>
              <w:t xml:space="preserve"> </w:t>
            </w:r>
            <w:r w:rsidRPr="00AF0275">
              <w:t>крестного</w:t>
            </w:r>
            <w:r w:rsidRPr="00342DB3">
              <w:rPr>
                <w:rFonts w:cs="Arial"/>
              </w:rPr>
              <w:t xml:space="preserve"> </w:t>
            </w:r>
            <w:r w:rsidRPr="00AF0275">
              <w:t>хода</w:t>
            </w:r>
            <w:r>
              <w:br/>
            </w:r>
            <w:r w:rsidRPr="00AF0275">
              <w:t>с</w:t>
            </w:r>
            <w:r w:rsidRPr="00342DB3">
              <w:rPr>
                <w:rFonts w:cs="Arial"/>
              </w:rPr>
              <w:t xml:space="preserve"> </w:t>
            </w:r>
            <w:r w:rsidRPr="00AF0275">
              <w:t>пристани</w:t>
            </w:r>
            <w:r>
              <w:t xml:space="preserve"> </w:t>
            </w:r>
            <w:r w:rsidRPr="00AF0275">
              <w:t>к</w:t>
            </w:r>
            <w:r w:rsidRPr="00342DB3">
              <w:rPr>
                <w:rFonts w:cs="Arial"/>
              </w:rPr>
              <w:t xml:space="preserve"> </w:t>
            </w:r>
            <w:r w:rsidRPr="00AF0275">
              <w:t>мощам</w:t>
            </w:r>
            <w:r>
              <w:t xml:space="preserve"> </w:t>
            </w:r>
            <w:r w:rsidRPr="00AF0275">
              <w:t>святителя</w:t>
            </w:r>
          </w:p>
        </w:tc>
        <w:tc>
          <w:tcPr>
            <w:tcW w:w="5070" w:type="dxa"/>
          </w:tcPr>
          <w:p w:rsidR="00342DB3" w:rsidRDefault="00342DB3" w:rsidP="00342DB3">
            <w:pPr>
              <w:pStyle w:val="ad"/>
            </w:pPr>
            <w:r w:rsidRPr="00AF0275">
              <w:t>Храм</w:t>
            </w:r>
            <w:r>
              <w:t xml:space="preserve"> </w:t>
            </w:r>
            <w:r w:rsidRPr="00AF0275">
              <w:t>свт</w:t>
            </w:r>
            <w:r w:rsidRPr="00342DB3">
              <w:rPr>
                <w:rFonts w:cs="Arial"/>
              </w:rPr>
              <w:t xml:space="preserve">. </w:t>
            </w:r>
            <w:r w:rsidRPr="00AF0275">
              <w:t>Николая</w:t>
            </w:r>
            <w:r w:rsidRPr="00342DB3">
              <w:rPr>
                <w:rFonts w:cs="Arial"/>
              </w:rPr>
              <w:t xml:space="preserve"> </w:t>
            </w:r>
            <w:r w:rsidRPr="00AF0275">
              <w:t>в</w:t>
            </w:r>
            <w:r w:rsidRPr="00342DB3">
              <w:rPr>
                <w:rFonts w:cs="Arial"/>
              </w:rPr>
              <w:t xml:space="preserve"> </w:t>
            </w:r>
            <w:r w:rsidRPr="00AF0275">
              <w:t>Бари</w:t>
            </w:r>
            <w:r w:rsidRPr="00342DB3">
              <w:rPr>
                <w:rFonts w:cs="Arial"/>
              </w:rPr>
              <w:t>.</w:t>
            </w:r>
            <w:r w:rsidRPr="00342DB3">
              <w:rPr>
                <w:rFonts w:cs="Arial"/>
              </w:rPr>
              <w:br/>
            </w:r>
            <w:r w:rsidRPr="00AF0275">
              <w:t>Мощи</w:t>
            </w:r>
            <w:r w:rsidRPr="00342DB3">
              <w:rPr>
                <w:rFonts w:cs="Arial"/>
              </w:rPr>
              <w:t xml:space="preserve"> </w:t>
            </w:r>
            <w:r w:rsidRPr="00AF0275">
              <w:t>святителя</w:t>
            </w:r>
            <w:r w:rsidRPr="00342DB3">
              <w:rPr>
                <w:rFonts w:cs="Arial"/>
              </w:rPr>
              <w:t>.</w:t>
            </w:r>
          </w:p>
        </w:tc>
      </w:tr>
    </w:tbl>
    <w:p w:rsidR="00342DB3" w:rsidRDefault="00342DB3" w:rsidP="00EB0F88">
      <w:pPr>
        <w:rPr>
          <w:rFonts w:cs="Arial"/>
          <w:lang w:val="en-US"/>
        </w:rPr>
      </w:pPr>
    </w:p>
    <w:p w:rsidR="002D3589" w:rsidRPr="00633A23" w:rsidRDefault="002D3589" w:rsidP="00EB0F88">
      <w:r w:rsidRPr="00633A23">
        <w:t>Подходим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школе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. </w:t>
      </w:r>
      <w:r w:rsidRPr="00633A23">
        <w:t>Мальчики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окон что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бойко</w:t>
      </w:r>
      <w:r w:rsidRPr="00633A23">
        <w:rPr>
          <w:rFonts w:cs="Arial"/>
        </w:rPr>
        <w:t xml:space="preserve"> </w:t>
      </w:r>
      <w:r w:rsidRPr="00633A23">
        <w:t>кричат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>-</w:t>
      </w:r>
      <w:r w:rsidRPr="00633A23">
        <w:t>итальянски</w:t>
      </w:r>
      <w:r w:rsidRPr="00633A23">
        <w:rPr>
          <w:rFonts w:cs="Arial"/>
        </w:rPr>
        <w:t xml:space="preserve">, </w:t>
      </w:r>
      <w:r w:rsidRPr="00633A23">
        <w:t>радуясь</w:t>
      </w:r>
      <w:r w:rsidRPr="00633A23">
        <w:rPr>
          <w:rFonts w:cs="Arial"/>
        </w:rPr>
        <w:t xml:space="preserve"> </w:t>
      </w:r>
      <w:r w:rsidRPr="00633A23">
        <w:t>кре</w:t>
      </w:r>
      <w:r w:rsidRPr="00633A23">
        <w:softHyphen/>
        <w:t>стному</w:t>
      </w:r>
      <w:r w:rsidRPr="00633A23">
        <w:rPr>
          <w:rFonts w:cs="Arial"/>
        </w:rPr>
        <w:t xml:space="preserve"> </w:t>
      </w:r>
      <w:r w:rsidRPr="00633A23">
        <w:t>ходу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непривычным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песнопениям</w:t>
      </w:r>
      <w:r w:rsidRPr="00633A23">
        <w:rPr>
          <w:rFonts w:cs="Arial"/>
        </w:rPr>
        <w:t xml:space="preserve">. </w:t>
      </w:r>
      <w:r w:rsidRPr="00633A23">
        <w:t>Группа</w:t>
      </w:r>
      <w:r w:rsidRPr="00633A23">
        <w:rPr>
          <w:rFonts w:cs="Arial"/>
        </w:rPr>
        <w:t xml:space="preserve"> </w:t>
      </w:r>
      <w:r w:rsidRPr="00633A23">
        <w:t>школьников</w:t>
      </w:r>
      <w:r w:rsidRPr="00633A23">
        <w:rPr>
          <w:rFonts w:cs="Arial"/>
        </w:rPr>
        <w:t xml:space="preserve"> </w:t>
      </w:r>
      <w:r w:rsidRPr="00633A23">
        <w:t>встречает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. </w:t>
      </w:r>
      <w:r w:rsidRPr="00633A23">
        <w:t>Настоятель</w:t>
      </w:r>
      <w:r w:rsidRPr="00633A23">
        <w:rPr>
          <w:rFonts w:cs="Arial"/>
        </w:rPr>
        <w:t>-</w:t>
      </w:r>
      <w:r w:rsidRPr="00633A23">
        <w:t>францисканец</w:t>
      </w:r>
      <w:r w:rsidRPr="00633A23">
        <w:rPr>
          <w:rFonts w:cs="Arial"/>
        </w:rPr>
        <w:t xml:space="preserve"> </w:t>
      </w:r>
      <w:r w:rsidRPr="00633A23">
        <w:t>благословляет</w:t>
      </w:r>
      <w:r w:rsidRPr="00633A23">
        <w:rPr>
          <w:rFonts w:cs="Arial"/>
        </w:rPr>
        <w:t xml:space="preserve"> </w:t>
      </w:r>
      <w:r w:rsidRPr="00633A23">
        <w:t>открыть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глав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ворота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пением</w:t>
      </w:r>
      <w:r w:rsidRPr="00633A23">
        <w:rPr>
          <w:rFonts w:cs="Arial"/>
        </w:rPr>
        <w:t xml:space="preserve"> </w:t>
      </w:r>
      <w:r w:rsidRPr="00633A23">
        <w:t>тропаря</w:t>
      </w:r>
      <w:r w:rsidRPr="00633A23">
        <w:rPr>
          <w:rFonts w:cs="Arial"/>
        </w:rPr>
        <w:t xml:space="preserve"> </w:t>
      </w:r>
      <w:r w:rsidRPr="00633A23">
        <w:t>входим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древний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личественный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, </w:t>
      </w:r>
      <w:r w:rsidRPr="00633A23">
        <w:t>помнящий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первые</w:t>
      </w:r>
      <w:r w:rsidRPr="00633A23">
        <w:rPr>
          <w:rFonts w:cs="Arial"/>
        </w:rPr>
        <w:t xml:space="preserve"> </w:t>
      </w:r>
      <w:r w:rsidRPr="00633A23">
        <w:t>крестовые п</w:t>
      </w:r>
      <w:r w:rsidRPr="00633A23">
        <w:t>о</w:t>
      </w:r>
      <w:r w:rsidRPr="00633A23">
        <w:t>ходы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настоятель</w:t>
      </w:r>
      <w:r w:rsidRPr="00633A23">
        <w:rPr>
          <w:rFonts w:cs="Arial"/>
        </w:rPr>
        <w:t xml:space="preserve"> </w:t>
      </w:r>
      <w:r w:rsidRPr="00633A23">
        <w:t>произносит</w:t>
      </w:r>
      <w:r w:rsidRPr="00633A23">
        <w:rPr>
          <w:rFonts w:cs="Arial"/>
        </w:rPr>
        <w:t xml:space="preserve"> </w:t>
      </w:r>
      <w:r w:rsidRPr="00633A23">
        <w:t>проповедь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так называемом</w:t>
      </w:r>
      <w:r w:rsidRPr="00633A23">
        <w:rPr>
          <w:rFonts w:cs="Arial"/>
        </w:rPr>
        <w:t xml:space="preserve"> </w:t>
      </w:r>
      <w:r w:rsidRPr="00633A23">
        <w:t>единстве</w:t>
      </w:r>
      <w:r w:rsidRPr="00633A23">
        <w:rPr>
          <w:rFonts w:cs="Arial"/>
        </w:rPr>
        <w:t xml:space="preserve"> </w:t>
      </w:r>
      <w:r w:rsidRPr="00633A23">
        <w:t>двух</w:t>
      </w:r>
      <w:r w:rsidRPr="00633A23">
        <w:rPr>
          <w:rFonts w:cs="Arial"/>
        </w:rPr>
        <w:t xml:space="preserve"> </w:t>
      </w:r>
      <w:r w:rsidRPr="00633A23">
        <w:t>сестер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t>к</w:t>
      </w:r>
      <w:r w:rsidRPr="00633A23">
        <w:t>вей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ответ</w:t>
      </w:r>
      <w:r w:rsidRPr="00633A23">
        <w:softHyphen/>
        <w:t>ном</w:t>
      </w:r>
      <w:r w:rsidRPr="00633A23">
        <w:rPr>
          <w:rFonts w:cs="Arial"/>
        </w:rPr>
        <w:t xml:space="preserve"> </w:t>
      </w:r>
      <w:r w:rsidRPr="00633A23">
        <w:t>слове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Питирим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достоинством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softHyphen/>
        <w:t>черкивает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пало</w:t>
      </w:r>
      <w:r w:rsidRPr="00633A23">
        <w:t>м</w:t>
      </w:r>
      <w:r w:rsidRPr="00633A23">
        <w:t>ники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прибы</w:t>
      </w:r>
      <w:r w:rsidRPr="00633A23">
        <w:softHyphen/>
        <w:t>ли</w:t>
      </w:r>
      <w:r w:rsidRPr="00633A23">
        <w:rPr>
          <w:rFonts w:cs="Arial"/>
        </w:rPr>
        <w:t xml:space="preserve"> </w:t>
      </w:r>
      <w:r w:rsidRPr="00633A23">
        <w:t>сюда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поклониться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щам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</w:t>
      </w:r>
      <w:r w:rsidRPr="00633A23">
        <w:t>о</w:t>
      </w:r>
      <w:r w:rsidRPr="00633A23">
        <w:t>лая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ответ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лукавое</w:t>
      </w:r>
      <w:r w:rsidRPr="00633A23">
        <w:rPr>
          <w:rFonts w:cs="Arial"/>
        </w:rPr>
        <w:t xml:space="preserve"> </w:t>
      </w:r>
      <w:r w:rsidRPr="00633A23">
        <w:t>«сестричество</w:t>
      </w:r>
      <w:r w:rsidR="00342DB3" w:rsidRPr="00342DB3">
        <w:t xml:space="preserve"> </w:t>
      </w:r>
      <w:r w:rsidRPr="00633A23">
        <w:t>церквей»</w:t>
      </w:r>
      <w:r w:rsidRPr="00633A23">
        <w:rPr>
          <w:rFonts w:cs="Arial"/>
        </w:rPr>
        <w:t xml:space="preserve"> </w:t>
      </w:r>
      <w:r w:rsidRPr="00633A23">
        <w:t>преподносит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православных</w:t>
      </w:r>
      <w:r w:rsidRPr="00633A23">
        <w:rPr>
          <w:rFonts w:cs="Arial"/>
        </w:rPr>
        <w:t xml:space="preserve"> </w:t>
      </w:r>
      <w:r w:rsidRPr="00633A23">
        <w:t>паломников икону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блгв</w:t>
      </w:r>
      <w:r w:rsidRPr="00633A23">
        <w:rPr>
          <w:rFonts w:cs="Arial"/>
        </w:rPr>
        <w:t xml:space="preserve">. </w:t>
      </w:r>
      <w:r w:rsidRPr="00633A23">
        <w:t>вел</w:t>
      </w:r>
      <w:r w:rsidRPr="00633A23">
        <w:rPr>
          <w:rFonts w:cs="Arial"/>
        </w:rPr>
        <w:t xml:space="preserve">. </w:t>
      </w:r>
      <w:r w:rsidRPr="00633A23">
        <w:t>кн</w:t>
      </w:r>
      <w:r w:rsidRPr="00633A23">
        <w:rPr>
          <w:rFonts w:cs="Arial"/>
        </w:rPr>
        <w:t xml:space="preserve">.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Невского</w:t>
      </w:r>
      <w:r w:rsidRPr="00633A23">
        <w:rPr>
          <w:rFonts w:cs="Arial"/>
        </w:rPr>
        <w:t xml:space="preserve">, </w:t>
      </w:r>
      <w:r w:rsidRPr="00633A23">
        <w:t>защитни</w:t>
      </w:r>
      <w:r w:rsidRPr="00633A23">
        <w:softHyphen/>
        <w:t>ка</w:t>
      </w:r>
      <w:r w:rsidRPr="00633A23">
        <w:rPr>
          <w:rFonts w:cs="Arial"/>
        </w:rPr>
        <w:t xml:space="preserve"> </w:t>
      </w:r>
      <w:r w:rsidRPr="00633A23">
        <w:t>православия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латинизации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торжественной</w:t>
      </w:r>
      <w:r w:rsidRPr="00633A23">
        <w:rPr>
          <w:rFonts w:cs="Arial"/>
        </w:rPr>
        <w:t xml:space="preserve"> </w:t>
      </w:r>
      <w:r w:rsidRPr="00633A23">
        <w:t>встречи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крестным</w:t>
      </w:r>
      <w:r w:rsidRPr="00633A23">
        <w:rPr>
          <w:rFonts w:cs="Arial"/>
        </w:rPr>
        <w:t xml:space="preserve"> </w:t>
      </w:r>
      <w:r w:rsidRPr="00633A23">
        <w:t>ходом спускаемся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нижний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пок</w:t>
      </w:r>
      <w:r w:rsidRPr="00633A23">
        <w:t>о</w:t>
      </w:r>
      <w:r w:rsidRPr="00633A23">
        <w:t>ятся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мощи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громко</w:t>
      </w:r>
      <w:r w:rsidRPr="00633A23">
        <w:rPr>
          <w:rFonts w:cs="Arial"/>
        </w:rPr>
        <w:t xml:space="preserve"> </w:t>
      </w:r>
      <w:r w:rsidRPr="00633A23">
        <w:t>поют</w:t>
      </w:r>
      <w:r w:rsidRPr="00633A23">
        <w:rPr>
          <w:rFonts w:cs="Arial"/>
        </w:rPr>
        <w:t xml:space="preserve"> </w:t>
      </w:r>
      <w:r w:rsidRPr="00633A23">
        <w:t>тропарь</w:t>
      </w:r>
      <w:r w:rsidRPr="00633A23">
        <w:rPr>
          <w:rFonts w:cs="Arial"/>
        </w:rPr>
        <w:t xml:space="preserve"> </w:t>
      </w:r>
      <w:r w:rsidRPr="00633A23">
        <w:t>Святителю</w:t>
      </w:r>
      <w:r w:rsidRPr="00633A23">
        <w:rPr>
          <w:rFonts w:cs="Arial"/>
        </w:rPr>
        <w:t xml:space="preserve"> </w:t>
      </w:r>
      <w:r w:rsidRPr="00633A23">
        <w:t>«Правило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и образ</w:t>
      </w:r>
      <w:r w:rsidRPr="00633A23">
        <w:rPr>
          <w:rFonts w:cs="Arial"/>
        </w:rPr>
        <w:t xml:space="preserve"> </w:t>
      </w:r>
      <w:r w:rsidRPr="00633A23">
        <w:t>кротости</w:t>
      </w:r>
      <w:r w:rsidRPr="00633A23">
        <w:rPr>
          <w:rFonts w:cs="Arial"/>
        </w:rPr>
        <w:t>...</w:t>
      </w:r>
      <w:r w:rsidRPr="00633A23">
        <w:t>»</w:t>
      </w:r>
    </w:p>
    <w:p w:rsidR="002D3589" w:rsidRDefault="002D3589" w:rsidP="00EB0F88">
      <w:pPr>
        <w:rPr>
          <w:rFonts w:cs="Arial"/>
          <w:lang w:val="en-US"/>
        </w:rPr>
      </w:pPr>
      <w:r w:rsidRPr="00633A23">
        <w:t>Подходим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мощам</w:t>
      </w:r>
      <w:r w:rsidRPr="00633A23">
        <w:rPr>
          <w:rFonts w:cs="Arial"/>
        </w:rPr>
        <w:t xml:space="preserve">,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спудом</w:t>
      </w:r>
      <w:r w:rsidRPr="00633A23">
        <w:rPr>
          <w:rFonts w:cs="Arial"/>
        </w:rPr>
        <w:t xml:space="preserve">,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ними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softHyphen/>
        <w:t>дружен</w:t>
      </w:r>
      <w:r w:rsidRPr="00633A23">
        <w:rPr>
          <w:rFonts w:cs="Arial"/>
        </w:rPr>
        <w:t xml:space="preserve"> </w:t>
      </w:r>
      <w:r w:rsidRPr="00633A23">
        <w:t>алтарь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белого</w:t>
      </w:r>
      <w:r w:rsidRPr="00633A23">
        <w:rPr>
          <w:rFonts w:cs="Arial"/>
        </w:rPr>
        <w:t xml:space="preserve"> </w:t>
      </w:r>
      <w:r w:rsidRPr="00633A23">
        <w:t>мрамора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большими</w:t>
      </w:r>
      <w:r w:rsidRPr="00633A23">
        <w:rPr>
          <w:rFonts w:cs="Arial"/>
        </w:rPr>
        <w:t xml:space="preserve"> </w:t>
      </w:r>
      <w:r w:rsidRPr="00633A23">
        <w:t>све</w:t>
      </w:r>
      <w:r w:rsidRPr="00633A23">
        <w:softHyphen/>
        <w:t>тильниками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бокам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виде</w:t>
      </w:r>
      <w:r w:rsidRPr="00633A23">
        <w:rPr>
          <w:rFonts w:cs="Arial"/>
        </w:rPr>
        <w:t xml:space="preserve"> </w:t>
      </w:r>
      <w:r w:rsidRPr="00633A23">
        <w:t>двух</w:t>
      </w:r>
      <w:r w:rsidRPr="00633A23">
        <w:rPr>
          <w:rFonts w:cs="Arial"/>
        </w:rPr>
        <w:t xml:space="preserve"> </w:t>
      </w:r>
      <w:r w:rsidRPr="00633A23">
        <w:t>волов</w:t>
      </w:r>
      <w:r w:rsidRPr="00633A23">
        <w:rPr>
          <w:rFonts w:cs="Arial"/>
        </w:rPr>
        <w:t xml:space="preserve">. </w:t>
      </w:r>
      <w:r w:rsidRPr="00633A23">
        <w:t>Сверху</w:t>
      </w:r>
      <w:r w:rsidRPr="00633A23">
        <w:rPr>
          <w:rFonts w:cs="Arial"/>
        </w:rPr>
        <w:t xml:space="preserve"> </w:t>
      </w:r>
      <w:r w:rsidRPr="00633A23">
        <w:t>ал</w:t>
      </w:r>
      <w:r w:rsidRPr="00633A23">
        <w:softHyphen/>
        <w:t>тарь</w:t>
      </w:r>
      <w:r w:rsidRPr="00633A23">
        <w:rPr>
          <w:rFonts w:cs="Arial"/>
        </w:rPr>
        <w:t xml:space="preserve"> </w:t>
      </w:r>
      <w:r w:rsidRPr="00633A23">
        <w:t>украшают</w:t>
      </w:r>
      <w:r w:rsidRPr="00633A23">
        <w:rPr>
          <w:rFonts w:cs="Arial"/>
        </w:rPr>
        <w:t xml:space="preserve"> </w:t>
      </w:r>
      <w:r w:rsidRPr="00633A23">
        <w:t>серебряные</w:t>
      </w:r>
      <w:r w:rsidRPr="00633A23">
        <w:rPr>
          <w:rFonts w:cs="Arial"/>
        </w:rPr>
        <w:t xml:space="preserve"> </w:t>
      </w:r>
      <w:r w:rsidRPr="00633A23">
        <w:t>подсвечники</w:t>
      </w:r>
      <w:r w:rsidRPr="00633A23">
        <w:rPr>
          <w:rFonts w:cs="Arial"/>
        </w:rPr>
        <w:t xml:space="preserve">. </w:t>
      </w:r>
      <w:r w:rsidRPr="00633A23">
        <w:t>Тяжелые каменные</w:t>
      </w:r>
      <w:r w:rsidRPr="00633A23">
        <w:rPr>
          <w:rFonts w:cs="Arial"/>
        </w:rPr>
        <w:t xml:space="preserve"> </w:t>
      </w:r>
      <w:r w:rsidRPr="00633A23">
        <w:t>своды</w:t>
      </w:r>
      <w:r w:rsidRPr="00633A23">
        <w:rPr>
          <w:rFonts w:cs="Arial"/>
        </w:rPr>
        <w:t xml:space="preserve"> </w:t>
      </w:r>
      <w:r w:rsidRPr="00633A23">
        <w:t>романской</w:t>
      </w:r>
      <w:r w:rsidRPr="00633A23">
        <w:rPr>
          <w:rFonts w:cs="Arial"/>
        </w:rPr>
        <w:t xml:space="preserve"> </w:t>
      </w:r>
      <w:r w:rsidRPr="00633A23">
        <w:t>архитектуры</w:t>
      </w:r>
      <w:r w:rsidRPr="00633A23">
        <w:rPr>
          <w:rFonts w:cs="Arial"/>
        </w:rPr>
        <w:t xml:space="preserve"> </w:t>
      </w:r>
      <w:r w:rsidRPr="00633A23">
        <w:t>придают нижнему</w:t>
      </w:r>
      <w:r w:rsidRPr="00633A23">
        <w:rPr>
          <w:rFonts w:cs="Arial"/>
        </w:rPr>
        <w:t xml:space="preserve"> </w:t>
      </w:r>
      <w:r w:rsidRPr="00633A23">
        <w:t>храму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древний</w:t>
      </w:r>
      <w:r w:rsidRPr="00633A23">
        <w:rPr>
          <w:rFonts w:cs="Arial"/>
        </w:rPr>
        <w:t xml:space="preserve">, </w:t>
      </w:r>
      <w:r w:rsidRPr="00633A23">
        <w:t>аскетичный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литвенный</w:t>
      </w:r>
      <w:r w:rsidRPr="00633A23">
        <w:rPr>
          <w:rFonts w:cs="Arial"/>
        </w:rPr>
        <w:t xml:space="preserve"> </w:t>
      </w:r>
      <w:r w:rsidRPr="00633A23">
        <w:t>вид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алтаре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вопреки</w:t>
      </w:r>
      <w:r w:rsidRPr="00633A23">
        <w:rPr>
          <w:rFonts w:cs="Arial"/>
        </w:rPr>
        <w:t xml:space="preserve"> </w:t>
      </w:r>
      <w:r w:rsidRPr="00633A23">
        <w:t>традиции отгор</w:t>
      </w:r>
      <w:r w:rsidRPr="00633A23">
        <w:t>о</w:t>
      </w:r>
      <w:r w:rsidRPr="00633A23">
        <w:t>жен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остального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железной</w:t>
      </w:r>
      <w:r w:rsidRPr="00633A23">
        <w:rPr>
          <w:rFonts w:cs="Arial"/>
        </w:rPr>
        <w:t xml:space="preserve"> </w:t>
      </w:r>
      <w:r w:rsidRPr="00633A23">
        <w:t>решеткой</w:t>
      </w:r>
      <w:r w:rsidRPr="00633A23">
        <w:rPr>
          <w:rFonts w:cs="Arial"/>
        </w:rPr>
        <w:t xml:space="preserve">,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подсвечник</w:t>
      </w:r>
      <w:r w:rsidRPr="00633A23">
        <w:rPr>
          <w:rFonts w:cs="Arial"/>
        </w:rPr>
        <w:t xml:space="preserve">, </w:t>
      </w:r>
      <w:r w:rsidRPr="00633A23">
        <w:t>подаренный</w:t>
      </w:r>
      <w:r w:rsidRPr="00633A23">
        <w:rPr>
          <w:rFonts w:cs="Arial"/>
        </w:rPr>
        <w:t xml:space="preserve"> </w:t>
      </w:r>
      <w:r w:rsidRPr="00633A23">
        <w:t>греками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Кон</w:t>
      </w:r>
      <w:r w:rsidRPr="00633A23">
        <w:softHyphen/>
        <w:t>стантинополя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виде</w:t>
      </w:r>
      <w:r w:rsidRPr="00633A23">
        <w:rPr>
          <w:rFonts w:cs="Arial"/>
        </w:rPr>
        <w:t xml:space="preserve"> </w:t>
      </w:r>
      <w:r w:rsidRPr="00633A23">
        <w:t>лодки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плывет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Николай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нижнем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придела</w:t>
      </w:r>
      <w:r w:rsidRPr="00633A23">
        <w:rPr>
          <w:rFonts w:cs="Arial"/>
        </w:rPr>
        <w:t xml:space="preserve">: </w:t>
      </w:r>
      <w:r w:rsidRPr="00633A23">
        <w:t>один из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слева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православный</w:t>
      </w:r>
      <w:r w:rsidRPr="00633A23">
        <w:rPr>
          <w:rFonts w:cs="Arial"/>
        </w:rPr>
        <w:t xml:space="preserve">, </w:t>
      </w:r>
      <w:r w:rsidRPr="00633A23">
        <w:t>посвящен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</w:t>
      </w:r>
      <w:r w:rsidRPr="00633A23">
        <w:softHyphen/>
        <w:t>лаю</w:t>
      </w:r>
      <w:r w:rsidRPr="00633A23">
        <w:rPr>
          <w:rFonts w:cs="Arial"/>
        </w:rPr>
        <w:t xml:space="preserve"> (</w:t>
      </w:r>
      <w:r w:rsidRPr="00633A23">
        <w:t>потом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узнаем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румынский</w:t>
      </w:r>
      <w:r w:rsidRPr="00633A23">
        <w:rPr>
          <w:rFonts w:cs="Arial"/>
        </w:rPr>
        <w:t xml:space="preserve">); </w:t>
      </w:r>
      <w:r w:rsidRPr="00633A23">
        <w:t>другой</w:t>
      </w:r>
      <w:r w:rsidRPr="00633A23">
        <w:rPr>
          <w:rFonts w:cs="Arial"/>
        </w:rPr>
        <w:t xml:space="preserve">, </w:t>
      </w:r>
      <w:r w:rsidRPr="00633A23">
        <w:t>справа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католический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честь</w:t>
      </w:r>
      <w:r w:rsidRPr="00633A23">
        <w:rPr>
          <w:rFonts w:cs="Arial"/>
        </w:rPr>
        <w:t xml:space="preserve"> </w:t>
      </w:r>
      <w:r w:rsidRPr="00633A23">
        <w:t>Девы</w:t>
      </w:r>
      <w:r w:rsidRPr="00633A23">
        <w:rPr>
          <w:rFonts w:cs="Arial"/>
        </w:rPr>
        <w:t xml:space="preserve"> </w:t>
      </w:r>
      <w:r w:rsidRPr="00633A23">
        <w:t>Марии</w:t>
      </w:r>
      <w:r w:rsidRPr="00633A23">
        <w:rPr>
          <w:rFonts w:cs="Arial"/>
        </w:rPr>
        <w:t xml:space="preserve">.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с ним</w:t>
      </w:r>
      <w:r w:rsidRPr="00633A23">
        <w:rPr>
          <w:rFonts w:cs="Arial"/>
        </w:rPr>
        <w:t xml:space="preserve"> </w:t>
      </w:r>
      <w:r w:rsidRPr="00633A23">
        <w:t>стоит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р</w:t>
      </w:r>
      <w:r w:rsidRPr="00633A23">
        <w:t>е</w:t>
      </w:r>
      <w:r w:rsidRPr="00633A23">
        <w:t>шеткой</w:t>
      </w:r>
      <w:r w:rsidRPr="00633A23">
        <w:rPr>
          <w:rFonts w:cs="Arial"/>
        </w:rPr>
        <w:t xml:space="preserve"> </w:t>
      </w:r>
      <w:r w:rsidRPr="00633A23">
        <w:t>каменная</w:t>
      </w:r>
      <w:r w:rsidRPr="00633A23">
        <w:rPr>
          <w:rFonts w:cs="Arial"/>
        </w:rPr>
        <w:t xml:space="preserve"> </w:t>
      </w:r>
      <w:r w:rsidRPr="00633A23">
        <w:t>колонна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са</w:t>
      </w:r>
      <w:r w:rsidRPr="00633A23">
        <w:softHyphen/>
        <w:t>ма</w:t>
      </w:r>
      <w:r w:rsidRPr="00633A23">
        <w:rPr>
          <w:rFonts w:cs="Arial"/>
        </w:rPr>
        <w:t xml:space="preserve"> </w:t>
      </w:r>
      <w:r w:rsidRPr="00633A23">
        <w:t>приплыла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молитвам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вре</w:t>
      </w:r>
      <w:r w:rsidRPr="00633A23">
        <w:softHyphen/>
        <w:t>мя</w:t>
      </w:r>
      <w:r w:rsidRPr="00633A23">
        <w:rPr>
          <w:rFonts w:cs="Arial"/>
        </w:rPr>
        <w:t xml:space="preserve"> </w:t>
      </w:r>
      <w:r w:rsidRPr="00633A23">
        <w:t>постройки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строителям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хватало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softHyphen/>
        <w:t>лонны</w:t>
      </w:r>
      <w:r w:rsidRPr="00633A23">
        <w:rPr>
          <w:rFonts w:cs="Arial"/>
        </w:rPr>
        <w:t xml:space="preserve">. </w:t>
      </w:r>
      <w:r w:rsidRPr="00633A23">
        <w:t>Почти</w:t>
      </w:r>
      <w:r w:rsidRPr="00633A23">
        <w:rPr>
          <w:rFonts w:cs="Arial"/>
        </w:rPr>
        <w:t xml:space="preserve"> </w:t>
      </w:r>
      <w:r w:rsidRPr="00633A23">
        <w:t>сразу</w:t>
      </w:r>
      <w:r w:rsidRPr="00633A23">
        <w:rPr>
          <w:rFonts w:cs="Arial"/>
        </w:rPr>
        <w:t xml:space="preserve"> </w:t>
      </w:r>
      <w:r w:rsidRPr="00633A23">
        <w:t>начинается</w:t>
      </w:r>
      <w:r w:rsidRPr="00633A23">
        <w:rPr>
          <w:rFonts w:cs="Arial"/>
        </w:rPr>
        <w:t xml:space="preserve"> </w:t>
      </w:r>
      <w:r w:rsidRPr="00633A23">
        <w:t>Божественная</w:t>
      </w:r>
      <w:r w:rsidRPr="00633A23">
        <w:rPr>
          <w:rFonts w:cs="Arial"/>
        </w:rPr>
        <w:t xml:space="preserve"> </w:t>
      </w:r>
      <w:r w:rsidRPr="00633A23">
        <w:t>литур</w:t>
      </w:r>
      <w:r w:rsidRPr="00633A23">
        <w:softHyphen/>
        <w:t>гия</w:t>
      </w:r>
      <w:r w:rsidRPr="00633A23">
        <w:rPr>
          <w:rFonts w:cs="Arial"/>
        </w:rPr>
        <w:t xml:space="preserve">.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стоим</w:t>
      </w:r>
      <w:r w:rsidRPr="00633A23">
        <w:rPr>
          <w:rFonts w:cs="Arial"/>
        </w:rPr>
        <w:t xml:space="preserve">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хором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алтаре</w:t>
      </w:r>
      <w:r w:rsidRPr="00633A23">
        <w:rPr>
          <w:rFonts w:cs="Arial"/>
        </w:rPr>
        <w:t xml:space="preserve">. </w:t>
      </w:r>
      <w:r w:rsidRPr="00633A23">
        <w:t>Я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мно</w:t>
      </w:r>
      <w:r w:rsidRPr="00633A23">
        <w:softHyphen/>
        <w:t>гие</w:t>
      </w:r>
      <w:r w:rsidRPr="00633A23">
        <w:rPr>
          <w:rFonts w:cs="Arial"/>
        </w:rPr>
        <w:t xml:space="preserve"> </w:t>
      </w:r>
      <w:r w:rsidRPr="00633A23">
        <w:t>паломники</w:t>
      </w:r>
      <w:r w:rsidRPr="00633A23">
        <w:rPr>
          <w:rFonts w:cs="Arial"/>
        </w:rPr>
        <w:t xml:space="preserve">, </w:t>
      </w:r>
      <w:r w:rsidRPr="00633A23">
        <w:t>держу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руках</w:t>
      </w:r>
      <w:r w:rsidRPr="00633A23">
        <w:rPr>
          <w:rFonts w:cs="Arial"/>
        </w:rPr>
        <w:t xml:space="preserve"> </w:t>
      </w:r>
      <w:r w:rsidRPr="00633A23">
        <w:t>икону</w:t>
      </w:r>
      <w:r w:rsidRPr="00633A23">
        <w:rPr>
          <w:rFonts w:cs="Arial"/>
        </w:rPr>
        <w:t xml:space="preserve"> </w:t>
      </w:r>
      <w:r w:rsidRPr="00633A23">
        <w:lastRenderedPageBreak/>
        <w:t>свт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со Св</w:t>
      </w:r>
      <w:r w:rsidRPr="00633A23">
        <w:rPr>
          <w:rFonts w:cs="Arial"/>
        </w:rPr>
        <w:t xml:space="preserve">. </w:t>
      </w:r>
      <w:r w:rsidRPr="00633A23">
        <w:t>Горы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свечу</w:t>
      </w:r>
      <w:r w:rsidRPr="00633A23">
        <w:rPr>
          <w:rFonts w:cs="Arial"/>
        </w:rPr>
        <w:t xml:space="preserve">, </w:t>
      </w:r>
      <w:r w:rsidRPr="00633A23">
        <w:t>подаренную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иеромонахом Аристовулом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Волг</w:t>
      </w:r>
      <w:r w:rsidRPr="00633A23">
        <w:t>о</w:t>
      </w:r>
      <w:r w:rsidRPr="00633A23">
        <w:t>града</w:t>
      </w:r>
      <w:r w:rsidRPr="00633A23">
        <w:rPr>
          <w:rFonts w:cs="Arial"/>
        </w:rPr>
        <w:t xml:space="preserve">. </w:t>
      </w:r>
      <w:r w:rsidRPr="00633A23">
        <w:t>Служит</w:t>
      </w:r>
      <w:r w:rsidRPr="00633A23">
        <w:rPr>
          <w:rFonts w:cs="Arial"/>
        </w:rPr>
        <w:t xml:space="preserve"> </w:t>
      </w:r>
      <w:r w:rsidRPr="00633A23">
        <w:t>преосвященный Питирим</w:t>
      </w:r>
      <w:r w:rsidRPr="00633A23">
        <w:rPr>
          <w:rFonts w:cs="Arial"/>
        </w:rPr>
        <w:t xml:space="preserve">. </w:t>
      </w:r>
      <w:r w:rsidRPr="00633A23">
        <w:t>Радостно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празднично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душе</w:t>
      </w:r>
      <w:r w:rsidRPr="00633A23">
        <w:rPr>
          <w:rFonts w:cs="Arial"/>
        </w:rPr>
        <w:t xml:space="preserve">. </w:t>
      </w:r>
      <w:r w:rsidRPr="00633A23">
        <w:t>Подумать только</w:t>
      </w:r>
      <w:r w:rsidRPr="00633A23">
        <w:rPr>
          <w:rFonts w:cs="Arial"/>
        </w:rPr>
        <w:t xml:space="preserve">!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Италии</w:t>
      </w:r>
      <w:r w:rsidRPr="00633A23">
        <w:rPr>
          <w:rFonts w:cs="Arial"/>
        </w:rPr>
        <w:t xml:space="preserve">,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мощей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Николая встречаем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!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 </w:t>
      </w:r>
      <w:r w:rsidRPr="00633A23">
        <w:t>сегодня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день именин</w:t>
      </w:r>
      <w:r w:rsidRPr="00633A23">
        <w:rPr>
          <w:rFonts w:cs="Arial"/>
        </w:rPr>
        <w:t xml:space="preserve">. </w:t>
      </w:r>
      <w:r w:rsidRPr="00633A23">
        <w:t>Дивны</w:t>
      </w:r>
      <w:r w:rsidRPr="00633A23">
        <w:rPr>
          <w:rFonts w:cs="Arial"/>
        </w:rPr>
        <w:t xml:space="preserve"> </w:t>
      </w:r>
      <w:r w:rsidRPr="00633A23">
        <w:t>дела</w:t>
      </w:r>
      <w:r w:rsidRPr="00633A23">
        <w:rPr>
          <w:rFonts w:cs="Arial"/>
        </w:rPr>
        <w:t xml:space="preserve"> </w:t>
      </w:r>
      <w:r w:rsidRPr="00633A23">
        <w:t>Твои</w:t>
      </w:r>
      <w:r w:rsidRPr="00633A23">
        <w:rPr>
          <w:rFonts w:cs="Arial"/>
        </w:rPr>
        <w:t xml:space="preserve">, </w:t>
      </w:r>
      <w:r w:rsidRPr="00633A23">
        <w:t>Господи</w:t>
      </w:r>
      <w:r w:rsidRPr="00633A23">
        <w:rPr>
          <w:rFonts w:cs="Arial"/>
        </w:rPr>
        <w:t xml:space="preserve">! </w:t>
      </w:r>
      <w:r w:rsidRPr="00633A23">
        <w:t>Благодарю</w:t>
      </w:r>
      <w:r w:rsidRPr="00633A23">
        <w:rPr>
          <w:rFonts w:cs="Arial"/>
        </w:rPr>
        <w:t xml:space="preserve"> </w:t>
      </w:r>
      <w:r w:rsidRPr="00633A23">
        <w:t>Тебя</w:t>
      </w:r>
      <w:r w:rsidRPr="00633A23">
        <w:rPr>
          <w:rFonts w:cs="Arial"/>
        </w:rPr>
        <w:t xml:space="preserve">, </w:t>
      </w:r>
      <w:r w:rsidRPr="00633A23">
        <w:t>Господи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Святителя</w:t>
      </w:r>
      <w:r w:rsidRPr="00633A23">
        <w:rPr>
          <w:rFonts w:cs="Arial"/>
        </w:rPr>
        <w:t xml:space="preserve">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>!</w:t>
      </w:r>
    </w:p>
    <w:p w:rsidR="00342DB3" w:rsidRDefault="00342DB3" w:rsidP="00EB0F88">
      <w:pPr>
        <w:rPr>
          <w:rFonts w:cs="Arial"/>
          <w:lang w:val="en-US"/>
        </w:rPr>
      </w:pPr>
    </w:p>
    <w:tbl>
      <w:tblPr>
        <w:tblW w:w="0" w:type="auto"/>
        <w:tblLook w:val="04A0"/>
      </w:tblPr>
      <w:tblGrid>
        <w:gridCol w:w="3510"/>
        <w:gridCol w:w="6629"/>
      </w:tblGrid>
      <w:tr w:rsidR="00342DB3" w:rsidRPr="00342DB3" w:rsidTr="00C76E3D">
        <w:tc>
          <w:tcPr>
            <w:tcW w:w="3510" w:type="dxa"/>
          </w:tcPr>
          <w:p w:rsidR="00342DB3" w:rsidRPr="00C76E3D" w:rsidRDefault="007C5DE1" w:rsidP="00C76E3D">
            <w:pPr>
              <w:ind w:firstLine="0"/>
              <w:rPr>
                <w:szCs w:val="24"/>
                <w:lang w:val="en-US"/>
              </w:rPr>
            </w:pPr>
            <w:r w:rsidRPr="00A617A4">
              <w:rPr>
                <w:noProof/>
                <w:szCs w:val="24"/>
              </w:rPr>
              <w:pict>
                <v:shape id="Рисунок 51" o:spid="_x0000_i1083" type="#_x0000_t75" style="width:162.75pt;height:255pt;visibility:visible">
                  <v:imagedata r:id="rId68" o:title=""/>
                </v:shape>
              </w:pict>
            </w:r>
          </w:p>
        </w:tc>
        <w:tc>
          <w:tcPr>
            <w:tcW w:w="6629" w:type="dxa"/>
            <w:vAlign w:val="bottom"/>
          </w:tcPr>
          <w:p w:rsidR="00342DB3" w:rsidRPr="00342DB3" w:rsidRDefault="00342DB3" w:rsidP="00C76E3D">
            <w:pPr>
              <w:pStyle w:val="ad"/>
              <w:jc w:val="left"/>
            </w:pPr>
            <w:r w:rsidRPr="00342DB3">
              <w:t>Святитель</w:t>
            </w:r>
            <w:r w:rsidRPr="00C76E3D">
              <w:rPr>
                <w:rFonts w:cs="Arial"/>
              </w:rPr>
              <w:t xml:space="preserve"> </w:t>
            </w:r>
            <w:r w:rsidRPr="00342DB3">
              <w:t>Николай</w:t>
            </w:r>
            <w:r w:rsidRPr="00C76E3D">
              <w:rPr>
                <w:rFonts w:cs="Arial"/>
              </w:rPr>
              <w:t xml:space="preserve">. </w:t>
            </w:r>
            <w:r w:rsidRPr="00342DB3">
              <w:t>Икона</w:t>
            </w:r>
            <w:r w:rsidRPr="00C76E3D">
              <w:rPr>
                <w:rFonts w:cs="Arial"/>
              </w:rPr>
              <w:t xml:space="preserve"> </w:t>
            </w:r>
            <w:r w:rsidRPr="00342DB3">
              <w:t>из</w:t>
            </w:r>
            <w:r w:rsidRPr="00C76E3D">
              <w:rPr>
                <w:rFonts w:cs="Arial"/>
              </w:rPr>
              <w:t xml:space="preserve"> </w:t>
            </w:r>
            <w:r w:rsidRPr="00342DB3">
              <w:t>храма свт</w:t>
            </w:r>
            <w:r w:rsidRPr="00C76E3D">
              <w:rPr>
                <w:rFonts w:cs="Arial"/>
              </w:rPr>
              <w:t xml:space="preserve">. </w:t>
            </w:r>
            <w:r w:rsidRPr="00342DB3">
              <w:t>Николая</w:t>
            </w:r>
            <w:r w:rsidRPr="00C76E3D">
              <w:rPr>
                <w:rFonts w:cs="Arial"/>
              </w:rPr>
              <w:t xml:space="preserve"> </w:t>
            </w:r>
            <w:r w:rsidRPr="00342DB3">
              <w:t>в</w:t>
            </w:r>
            <w:r w:rsidRPr="00C76E3D">
              <w:rPr>
                <w:rFonts w:cs="Arial"/>
              </w:rPr>
              <w:t xml:space="preserve"> </w:t>
            </w:r>
            <w:r w:rsidRPr="00342DB3">
              <w:t xml:space="preserve">Бари </w:t>
            </w:r>
            <w:r w:rsidRPr="00C76E3D">
              <w:rPr>
                <w:rFonts w:cs="Arial"/>
              </w:rPr>
              <w:t>(</w:t>
            </w:r>
            <w:r w:rsidRPr="00C76E3D">
              <w:rPr>
                <w:rFonts w:cs="Arial"/>
                <w:lang w:val="en-US"/>
              </w:rPr>
              <w:t>XIV</w:t>
            </w:r>
            <w:r w:rsidRPr="00C76E3D">
              <w:rPr>
                <w:rFonts w:cs="Arial"/>
              </w:rPr>
              <w:t xml:space="preserve"> </w:t>
            </w:r>
            <w:r w:rsidRPr="00342DB3">
              <w:t>в</w:t>
            </w:r>
            <w:r w:rsidRPr="00C76E3D">
              <w:rPr>
                <w:rFonts w:cs="Arial"/>
              </w:rPr>
              <w:t>.)</w:t>
            </w:r>
          </w:p>
        </w:tc>
      </w:tr>
    </w:tbl>
    <w:p w:rsidR="00342DB3" w:rsidRPr="00342DB3" w:rsidRDefault="00342DB3" w:rsidP="00EB0F88"/>
    <w:p w:rsidR="002D3589" w:rsidRPr="00633A23" w:rsidRDefault="002D3589" w:rsidP="00EB0F88">
      <w:r w:rsidRPr="00633A23">
        <w:t>Радостно</w:t>
      </w:r>
      <w:r w:rsidRPr="00633A23">
        <w:rPr>
          <w:rFonts w:cs="Arial"/>
        </w:rPr>
        <w:t xml:space="preserve"> </w:t>
      </w:r>
      <w:r w:rsidRPr="00633A23">
        <w:t>вдвойне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православные</w:t>
      </w:r>
      <w:r w:rsidRPr="00633A23">
        <w:rPr>
          <w:rFonts w:cs="Arial"/>
        </w:rPr>
        <w:t xml:space="preserve">, </w:t>
      </w:r>
      <w:r w:rsidRPr="00633A23">
        <w:t>русские</w:t>
      </w:r>
      <w:r w:rsidRPr="00633A23">
        <w:rPr>
          <w:rFonts w:cs="Arial"/>
        </w:rPr>
        <w:t xml:space="preserve">, </w:t>
      </w:r>
      <w:r w:rsidRPr="00633A23">
        <w:t>отмечаем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великий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угодника Божия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несем</w:t>
      </w:r>
      <w:r w:rsidRPr="00633A23">
        <w:rPr>
          <w:rFonts w:cs="Arial"/>
        </w:rPr>
        <w:t xml:space="preserve"> </w:t>
      </w:r>
      <w:r w:rsidRPr="00633A23">
        <w:t>сюда</w:t>
      </w:r>
      <w:r w:rsidRPr="00633A23">
        <w:rPr>
          <w:rFonts w:cs="Arial"/>
        </w:rPr>
        <w:t xml:space="preserve"> </w:t>
      </w:r>
      <w:r w:rsidRPr="00633A23">
        <w:t>Святое</w:t>
      </w:r>
      <w:r w:rsidRPr="00633A23">
        <w:rPr>
          <w:rFonts w:cs="Arial"/>
        </w:rPr>
        <w:t xml:space="preserve"> </w:t>
      </w:r>
      <w:r w:rsidRPr="00633A23">
        <w:t>Православие</w:t>
      </w:r>
      <w:r w:rsidRPr="00633A23">
        <w:rPr>
          <w:rFonts w:cs="Arial"/>
        </w:rPr>
        <w:t xml:space="preserve">, </w:t>
      </w:r>
      <w:r w:rsidRPr="00633A23">
        <w:t>истинную веру</w:t>
      </w:r>
      <w:r w:rsidRPr="00633A23">
        <w:rPr>
          <w:rFonts w:cs="Arial"/>
        </w:rPr>
        <w:t xml:space="preserve"> </w:t>
      </w:r>
      <w:r w:rsidRPr="00633A23">
        <w:t>Христову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радость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Святости</w:t>
      </w:r>
      <w:r w:rsidRPr="00633A23">
        <w:rPr>
          <w:rFonts w:cs="Arial"/>
        </w:rPr>
        <w:t xml:space="preserve">, </w:t>
      </w:r>
      <w:r w:rsidRPr="00633A23">
        <w:t>хранимую</w:t>
      </w:r>
      <w:r w:rsidRPr="00633A23">
        <w:rPr>
          <w:rFonts w:cs="Arial"/>
        </w:rPr>
        <w:t xml:space="preserve"> </w:t>
      </w:r>
      <w:r w:rsidRPr="00633A23">
        <w:t>в лоне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Католики</w:t>
      </w:r>
      <w:r w:rsidRPr="00633A23">
        <w:rPr>
          <w:rFonts w:cs="Arial"/>
        </w:rPr>
        <w:t xml:space="preserve"> </w:t>
      </w:r>
      <w:r w:rsidRPr="00633A23">
        <w:t>предали</w:t>
      </w:r>
      <w:r w:rsidRPr="00633A23">
        <w:rPr>
          <w:rFonts w:cs="Arial"/>
        </w:rPr>
        <w:t xml:space="preserve"> </w:t>
      </w:r>
      <w:r w:rsidRPr="00633A23">
        <w:t>забвению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поместно</w:t>
      </w:r>
      <w:r w:rsidRPr="00633A23">
        <w:rPr>
          <w:rFonts w:cs="Arial"/>
        </w:rPr>
        <w:t xml:space="preserve"> </w:t>
      </w:r>
      <w:r w:rsidRPr="00633A23">
        <w:t>чтимый святой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православная</w:t>
      </w:r>
      <w:r w:rsidRPr="00633A23">
        <w:rPr>
          <w:rFonts w:cs="Arial"/>
        </w:rPr>
        <w:t xml:space="preserve"> </w:t>
      </w:r>
      <w:r w:rsidRPr="00633A23">
        <w:t>Русь</w:t>
      </w:r>
      <w:r w:rsidRPr="00633A23">
        <w:rPr>
          <w:rFonts w:cs="Arial"/>
        </w:rPr>
        <w:t xml:space="preserve"> </w:t>
      </w:r>
      <w:r w:rsidRPr="00633A23">
        <w:t>принесла</w:t>
      </w:r>
      <w:r w:rsidRPr="00633A23">
        <w:rPr>
          <w:rFonts w:cs="Arial"/>
        </w:rPr>
        <w:t xml:space="preserve"> </w:t>
      </w:r>
      <w:r w:rsidRPr="00633A23">
        <w:t>сюда</w:t>
      </w:r>
      <w:r w:rsidRPr="00633A23">
        <w:rPr>
          <w:rFonts w:cs="Arial"/>
        </w:rPr>
        <w:t xml:space="preserve"> </w:t>
      </w:r>
      <w:r w:rsidRPr="00633A23">
        <w:t>свою веру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Святителя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пра</w:t>
      </w:r>
      <w:r w:rsidRPr="00633A23">
        <w:softHyphen/>
        <w:t>вославного</w:t>
      </w:r>
      <w:r w:rsidRPr="00633A23">
        <w:rPr>
          <w:rFonts w:cs="Arial"/>
        </w:rPr>
        <w:t xml:space="preserve"> </w:t>
      </w:r>
      <w:r w:rsidRPr="00633A23">
        <w:t>Востока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Божественной</w:t>
      </w:r>
      <w:r w:rsidRPr="00633A23">
        <w:rPr>
          <w:rFonts w:cs="Arial"/>
        </w:rPr>
        <w:t xml:space="preserve"> </w:t>
      </w:r>
      <w:r w:rsidRPr="00633A23">
        <w:t>литургии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паломники поют</w:t>
      </w:r>
      <w:r w:rsidRPr="00633A23">
        <w:rPr>
          <w:rFonts w:cs="Arial"/>
        </w:rPr>
        <w:t xml:space="preserve"> </w:t>
      </w:r>
      <w:r w:rsidRPr="00633A23">
        <w:t>Православный</w:t>
      </w:r>
      <w:r w:rsidRPr="00633A23">
        <w:rPr>
          <w:rFonts w:cs="Arial"/>
        </w:rPr>
        <w:t xml:space="preserve"> </w:t>
      </w:r>
      <w:r w:rsidRPr="00633A23">
        <w:t>Символ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ощущается</w:t>
      </w:r>
      <w:r w:rsidRPr="00633A23">
        <w:rPr>
          <w:rFonts w:cs="Arial"/>
        </w:rPr>
        <w:t xml:space="preserve">, </w:t>
      </w:r>
      <w:r w:rsidRPr="00633A23">
        <w:t>как живая</w:t>
      </w:r>
      <w:r w:rsidRPr="00633A23">
        <w:rPr>
          <w:rFonts w:cs="Arial"/>
        </w:rPr>
        <w:t xml:space="preserve"> </w:t>
      </w:r>
      <w:r w:rsidRPr="00633A23">
        <w:t>апостольская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святоотеческая</w:t>
      </w:r>
      <w:r w:rsidRPr="00633A23">
        <w:rPr>
          <w:rFonts w:cs="Arial"/>
        </w:rPr>
        <w:t xml:space="preserve"> </w:t>
      </w:r>
      <w:r w:rsidRPr="00633A23">
        <w:t>вера</w:t>
      </w:r>
      <w:r w:rsidRPr="00633A23">
        <w:rPr>
          <w:rFonts w:cs="Arial"/>
        </w:rPr>
        <w:t xml:space="preserve"> </w:t>
      </w:r>
      <w:r w:rsidRPr="00633A23">
        <w:t>торжест</w:t>
      </w:r>
      <w:r w:rsidRPr="00633A23">
        <w:softHyphen/>
        <w:t>вует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латинскими</w:t>
      </w:r>
      <w:r w:rsidRPr="00633A23">
        <w:rPr>
          <w:rFonts w:cs="Arial"/>
        </w:rPr>
        <w:t xml:space="preserve"> </w:t>
      </w:r>
      <w:r w:rsidRPr="00633A23">
        <w:t>свод</w:t>
      </w:r>
      <w:r w:rsidRPr="00633A23">
        <w:t>а</w:t>
      </w:r>
      <w:r w:rsidRPr="00633A23">
        <w:t>ми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благого</w:t>
      </w:r>
      <w:r w:rsidRPr="00633A23">
        <w:softHyphen/>
        <w:t>вением</w:t>
      </w:r>
      <w:r w:rsidRPr="00633A23">
        <w:rPr>
          <w:rFonts w:cs="Arial"/>
        </w:rPr>
        <w:t xml:space="preserve"> </w:t>
      </w:r>
      <w:r w:rsidRPr="00633A23">
        <w:t>подходим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Святому</w:t>
      </w:r>
      <w:r w:rsidRPr="00633A23">
        <w:rPr>
          <w:rFonts w:cs="Arial"/>
        </w:rPr>
        <w:t xml:space="preserve"> </w:t>
      </w:r>
      <w:r w:rsidRPr="00633A23">
        <w:t>Причастию</w:t>
      </w:r>
      <w:r w:rsidRPr="00633A23">
        <w:rPr>
          <w:rFonts w:cs="Arial"/>
        </w:rPr>
        <w:t xml:space="preserve">.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этим нас</w:t>
      </w:r>
      <w:r w:rsidRPr="00633A23">
        <w:rPr>
          <w:rFonts w:cs="Arial"/>
        </w:rPr>
        <w:t xml:space="preserve"> </w:t>
      </w:r>
      <w:r w:rsidRPr="00633A23">
        <w:t>благосло</w:t>
      </w:r>
      <w:r w:rsidRPr="00633A23">
        <w:t>в</w:t>
      </w:r>
      <w:r w:rsidRPr="00633A23">
        <w:t>ляет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наперсным</w:t>
      </w:r>
      <w:r w:rsidRPr="00633A23">
        <w:rPr>
          <w:rFonts w:cs="Arial"/>
        </w:rPr>
        <w:t xml:space="preserve"> </w:t>
      </w:r>
      <w:r w:rsidRPr="00633A23">
        <w:t>крестом</w:t>
      </w:r>
      <w:r w:rsidRPr="00633A23">
        <w:rPr>
          <w:rFonts w:cs="Arial"/>
        </w:rPr>
        <w:t xml:space="preserve"> </w:t>
      </w:r>
      <w:r w:rsidRPr="00633A23">
        <w:t>одна</w:t>
      </w:r>
      <w:r w:rsidRPr="00633A23">
        <w:rPr>
          <w:rFonts w:cs="Arial"/>
        </w:rPr>
        <w:t xml:space="preserve"> </w:t>
      </w:r>
      <w:r w:rsidRPr="00633A23">
        <w:t>из настоятельниц</w:t>
      </w:r>
      <w:r w:rsidRPr="00633A23">
        <w:rPr>
          <w:rFonts w:cs="Arial"/>
        </w:rPr>
        <w:t xml:space="preserve"> </w:t>
      </w:r>
      <w:r w:rsidRPr="00633A23">
        <w:t>женского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Евхаристии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алтаре</w:t>
      </w:r>
      <w:r w:rsidRPr="00633A23">
        <w:rPr>
          <w:rFonts w:cs="Arial"/>
        </w:rPr>
        <w:t xml:space="preserve"> </w:t>
      </w:r>
      <w:r w:rsidRPr="00633A23">
        <w:t>подходим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архие</w:t>
      </w:r>
      <w:r w:rsidRPr="00633A23">
        <w:softHyphen/>
        <w:t>рейское</w:t>
      </w:r>
      <w:r w:rsidRPr="00633A23">
        <w:rPr>
          <w:rFonts w:cs="Arial"/>
        </w:rPr>
        <w:t xml:space="preserve"> </w:t>
      </w:r>
      <w:r w:rsidRPr="00633A23">
        <w:t>благословение</w:t>
      </w:r>
      <w:r w:rsidRPr="00633A23">
        <w:rPr>
          <w:rFonts w:cs="Arial"/>
        </w:rPr>
        <w:t xml:space="preserve">,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мощам</w:t>
      </w:r>
      <w:r w:rsidRPr="00633A23">
        <w:rPr>
          <w:rFonts w:cs="Arial"/>
        </w:rPr>
        <w:t xml:space="preserve">, </w:t>
      </w:r>
      <w:r w:rsidRPr="00633A23">
        <w:t>нахо</w:t>
      </w:r>
      <w:r w:rsidRPr="00633A23">
        <w:softHyphen/>
        <w:t>дящимся</w:t>
      </w:r>
      <w:r w:rsidRPr="00633A23">
        <w:rPr>
          <w:rFonts w:cs="Arial"/>
        </w:rPr>
        <w:t xml:space="preserve"> </w:t>
      </w:r>
      <w:r w:rsidRPr="00633A23">
        <w:t>внутри</w:t>
      </w:r>
      <w:r w:rsidRPr="00633A23">
        <w:rPr>
          <w:rFonts w:cs="Arial"/>
        </w:rPr>
        <w:t xml:space="preserve"> </w:t>
      </w:r>
      <w:r w:rsidRPr="00633A23">
        <w:t>алтаря</w:t>
      </w:r>
      <w:r w:rsidRPr="00633A23">
        <w:rPr>
          <w:rFonts w:cs="Arial"/>
        </w:rPr>
        <w:t xml:space="preserve">.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ведет</w:t>
      </w:r>
      <w:r w:rsidRPr="00633A23">
        <w:rPr>
          <w:rFonts w:cs="Arial"/>
        </w:rPr>
        <w:t xml:space="preserve"> </w:t>
      </w:r>
      <w:r w:rsidRPr="00633A23">
        <w:t>довольно</w:t>
      </w:r>
      <w:r w:rsidRPr="00633A23">
        <w:rPr>
          <w:rFonts w:cs="Arial"/>
        </w:rPr>
        <w:t xml:space="preserve"> </w:t>
      </w:r>
      <w:r w:rsidRPr="00633A23">
        <w:t>узкий туннель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становятся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колени</w:t>
      </w:r>
      <w:r w:rsidRPr="00633A23">
        <w:rPr>
          <w:rFonts w:cs="Arial"/>
        </w:rPr>
        <w:t xml:space="preserve">;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ложении</w:t>
      </w:r>
      <w:r w:rsidRPr="00633A23">
        <w:rPr>
          <w:rFonts w:cs="Arial"/>
        </w:rPr>
        <w:t xml:space="preserve">, </w:t>
      </w:r>
      <w:r w:rsidRPr="00633A23">
        <w:t>преодолев</w:t>
      </w:r>
      <w:r w:rsidRPr="00633A23">
        <w:rPr>
          <w:rFonts w:cs="Arial"/>
        </w:rPr>
        <w:t xml:space="preserve"> </w:t>
      </w:r>
      <w:r w:rsidRPr="00633A23">
        <w:t>небольшое</w:t>
      </w:r>
      <w:r w:rsidRPr="00633A23">
        <w:rPr>
          <w:rFonts w:cs="Arial"/>
        </w:rPr>
        <w:t xml:space="preserve"> </w:t>
      </w:r>
      <w:r w:rsidRPr="00633A23">
        <w:t>расстояние</w:t>
      </w:r>
      <w:r w:rsidRPr="00633A23">
        <w:rPr>
          <w:rFonts w:cs="Arial"/>
        </w:rPr>
        <w:t xml:space="preserve">, </w:t>
      </w:r>
      <w:r w:rsidRPr="00633A23">
        <w:t>можно приложиться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я</w:t>
      </w:r>
      <w:r w:rsidRPr="00633A23">
        <w:t>тыне</w:t>
      </w:r>
      <w:r w:rsidRPr="00633A23">
        <w:rPr>
          <w:rFonts w:cs="Arial"/>
        </w:rPr>
        <w:t xml:space="preserve">.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маленькое</w:t>
      </w:r>
      <w:r w:rsidRPr="00633A23">
        <w:rPr>
          <w:rFonts w:cs="Arial"/>
        </w:rPr>
        <w:t xml:space="preserve"> </w:t>
      </w:r>
      <w:r w:rsidRPr="00633A23">
        <w:t>отверстие под</w:t>
      </w:r>
      <w:r w:rsidRPr="00633A23">
        <w:rPr>
          <w:rFonts w:cs="Arial"/>
        </w:rPr>
        <w:t xml:space="preserve"> </w:t>
      </w:r>
      <w:r w:rsidRPr="00633A23">
        <w:t>стеклом</w:t>
      </w:r>
      <w:r w:rsidRPr="00633A23">
        <w:rPr>
          <w:rFonts w:cs="Arial"/>
        </w:rPr>
        <w:t xml:space="preserve"> </w:t>
      </w:r>
      <w:r w:rsidRPr="00633A23">
        <w:t>видны</w:t>
      </w:r>
      <w:r w:rsidRPr="00633A23">
        <w:rPr>
          <w:rFonts w:cs="Arial"/>
        </w:rPr>
        <w:t xml:space="preserve"> </w:t>
      </w:r>
      <w:r w:rsidRPr="00633A23">
        <w:t>мощи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сразу</w:t>
      </w:r>
      <w:r w:rsidRPr="00633A23">
        <w:rPr>
          <w:rFonts w:cs="Arial"/>
        </w:rPr>
        <w:t xml:space="preserve"> </w:t>
      </w:r>
      <w:r w:rsidRPr="00633A23">
        <w:t>ощу</w:t>
      </w:r>
      <w:r w:rsidRPr="00633A23">
        <w:softHyphen/>
        <w:t>щается</w:t>
      </w:r>
      <w:r w:rsidRPr="00633A23">
        <w:rPr>
          <w:rFonts w:cs="Arial"/>
        </w:rPr>
        <w:t xml:space="preserve"> </w:t>
      </w:r>
      <w:r w:rsidRPr="00633A23">
        <w:t>благоухание</w:t>
      </w:r>
      <w:r w:rsidRPr="00633A23">
        <w:rPr>
          <w:rFonts w:cs="Arial"/>
        </w:rPr>
        <w:t xml:space="preserve">, </w:t>
      </w:r>
      <w:r w:rsidRPr="00633A23">
        <w:t>исходящее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.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ходится</w:t>
      </w:r>
      <w:r w:rsidRPr="00633A23">
        <w:rPr>
          <w:rFonts w:cs="Arial"/>
        </w:rPr>
        <w:t xml:space="preserve"> </w:t>
      </w:r>
      <w:r w:rsidRPr="00633A23">
        <w:t>вышитая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блестками</w:t>
      </w:r>
      <w:r w:rsidRPr="00633A23">
        <w:rPr>
          <w:rFonts w:cs="Arial"/>
        </w:rPr>
        <w:t xml:space="preserve"> </w:t>
      </w:r>
      <w:r w:rsidRPr="00633A23">
        <w:t>икона</w:t>
      </w:r>
      <w:r w:rsidRPr="00633A23">
        <w:rPr>
          <w:rFonts w:cs="Arial"/>
        </w:rPr>
        <w:t xml:space="preserve">, </w:t>
      </w:r>
      <w:r w:rsidRPr="00633A23">
        <w:t>изобража</w:t>
      </w:r>
      <w:r w:rsidRPr="00633A23">
        <w:t>ю</w:t>
      </w:r>
      <w:r w:rsidRPr="00633A23">
        <w:t>щая Успение</w:t>
      </w:r>
      <w:r w:rsidRPr="00633A23">
        <w:rPr>
          <w:rFonts w:cs="Arial"/>
        </w:rPr>
        <w:t xml:space="preserve"> </w:t>
      </w:r>
      <w:r w:rsidRPr="00633A23">
        <w:t>Святителя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Чудотворца</w:t>
      </w:r>
      <w:r w:rsidRPr="00633A23">
        <w:rPr>
          <w:rFonts w:cs="Arial"/>
        </w:rPr>
        <w:t xml:space="preserve"> </w:t>
      </w:r>
      <w:r w:rsidRPr="00633A23">
        <w:t>Николая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службы</w:t>
      </w:r>
      <w:r w:rsidRPr="00633A23">
        <w:rPr>
          <w:rFonts w:cs="Arial"/>
        </w:rPr>
        <w:t xml:space="preserve"> </w:t>
      </w:r>
      <w:r w:rsidRPr="00633A23">
        <w:t>отправляемся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магазин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прода</w:t>
      </w:r>
      <w:r w:rsidRPr="00633A23">
        <w:softHyphen/>
        <w:t>ют</w:t>
      </w:r>
      <w:r w:rsidRPr="00633A23">
        <w:rPr>
          <w:rFonts w:cs="Arial"/>
        </w:rPr>
        <w:t xml:space="preserve"> </w:t>
      </w:r>
      <w:r w:rsidRPr="00633A23">
        <w:t>миро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масло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мощей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лампад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. </w:t>
      </w:r>
      <w:r w:rsidRPr="00633A23">
        <w:t>Приобретаю</w:t>
      </w:r>
      <w:r w:rsidRPr="00633A23">
        <w:rPr>
          <w:rFonts w:cs="Arial"/>
        </w:rPr>
        <w:t xml:space="preserve"> </w:t>
      </w:r>
      <w:r w:rsidRPr="00633A23">
        <w:t>открытки</w:t>
      </w:r>
      <w:r w:rsidRPr="00633A23">
        <w:rPr>
          <w:rFonts w:cs="Arial"/>
        </w:rPr>
        <w:t xml:space="preserve"> </w:t>
      </w:r>
      <w:r w:rsidRPr="00633A23">
        <w:t>чудотворной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Святителя</w:t>
      </w:r>
      <w:r w:rsidRPr="00633A23">
        <w:rPr>
          <w:rFonts w:cs="Arial"/>
        </w:rPr>
        <w:t xml:space="preserve">, </w:t>
      </w:r>
      <w:r w:rsidRPr="00633A23">
        <w:t>привезенной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подарок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Сербии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кресты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изобра</w:t>
      </w:r>
      <w:r w:rsidRPr="00633A23">
        <w:softHyphen/>
        <w:t>жением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Чудотворца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Наш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блгв</w:t>
      </w:r>
      <w:r w:rsidRPr="00633A23">
        <w:rPr>
          <w:rFonts w:cs="Arial"/>
        </w:rPr>
        <w:t xml:space="preserve">. </w:t>
      </w:r>
      <w:r w:rsidRPr="00633A23">
        <w:t>царь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великомученик</w:t>
      </w:r>
      <w:r w:rsidRPr="00633A23">
        <w:rPr>
          <w:rFonts w:cs="Arial"/>
        </w:rPr>
        <w:t xml:space="preserve"> </w:t>
      </w:r>
      <w:r w:rsidRPr="00633A23">
        <w:t>Николай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 </w:t>
      </w:r>
      <w:r w:rsidRPr="00633A23">
        <w:t>хо</w:t>
      </w:r>
      <w:r w:rsidRPr="00633A23">
        <w:softHyphen/>
        <w:t>тел</w:t>
      </w:r>
      <w:r w:rsidRPr="00633A23">
        <w:rPr>
          <w:rFonts w:cs="Arial"/>
        </w:rPr>
        <w:t xml:space="preserve"> </w:t>
      </w:r>
      <w:r w:rsidRPr="00633A23">
        <w:t>основать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 </w:t>
      </w:r>
      <w:r w:rsidRPr="00633A23">
        <w:t>братство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р</w:t>
      </w:r>
      <w:r w:rsidRPr="00633A23">
        <w:t>ден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 Чудотворца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успел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привезли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России Акафист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житие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великомученика</w:t>
      </w:r>
      <w:r w:rsidRPr="00633A23">
        <w:rPr>
          <w:rFonts w:cs="Arial"/>
        </w:rPr>
        <w:t xml:space="preserve"> </w:t>
      </w:r>
      <w:r w:rsidRPr="00633A23">
        <w:t>царя</w:t>
      </w:r>
      <w:r w:rsidRPr="00633A23">
        <w:rPr>
          <w:rFonts w:cs="Arial"/>
        </w:rPr>
        <w:t xml:space="preserve">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.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положил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алтаре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литургии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</w:t>
      </w:r>
      <w:r w:rsidRPr="00633A23">
        <w:rPr>
          <w:rFonts w:cs="Arial"/>
        </w:rPr>
        <w:t xml:space="preserve"> </w:t>
      </w:r>
      <w:r w:rsidRPr="00633A23">
        <w:t>окончании</w:t>
      </w:r>
      <w:r w:rsidRPr="00633A23">
        <w:rPr>
          <w:rFonts w:cs="Arial"/>
        </w:rPr>
        <w:t xml:space="preserve"> </w:t>
      </w:r>
      <w:r w:rsidRPr="00633A23">
        <w:t>литургии</w:t>
      </w:r>
      <w:r w:rsidRPr="00633A23">
        <w:rPr>
          <w:rFonts w:cs="Arial"/>
        </w:rPr>
        <w:t xml:space="preserve"> </w:t>
      </w:r>
      <w:r w:rsidRPr="00633A23">
        <w:t>читается</w:t>
      </w:r>
      <w:r w:rsidRPr="00633A23">
        <w:rPr>
          <w:rFonts w:cs="Arial"/>
        </w:rPr>
        <w:t xml:space="preserve"> </w:t>
      </w:r>
      <w:r w:rsidRPr="00633A23">
        <w:t>Акафист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</w:t>
      </w:r>
      <w:r w:rsidRPr="00633A23">
        <w:softHyphen/>
        <w:t>колаю</w:t>
      </w:r>
      <w:r w:rsidRPr="00633A23">
        <w:rPr>
          <w:rFonts w:cs="Arial"/>
        </w:rPr>
        <w:t xml:space="preserve"> </w:t>
      </w:r>
      <w:r w:rsidRPr="00633A23">
        <w:t>Чудотворцу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пало</w:t>
      </w:r>
      <w:r w:rsidRPr="00633A23">
        <w:t>м</w:t>
      </w:r>
      <w:r w:rsidRPr="00633A23">
        <w:t>ники</w:t>
      </w:r>
      <w:r w:rsidRPr="00633A23">
        <w:rPr>
          <w:rFonts w:cs="Arial"/>
        </w:rPr>
        <w:t xml:space="preserve"> </w:t>
      </w:r>
      <w:r w:rsidRPr="00633A23">
        <w:t>возвраща</w:t>
      </w:r>
      <w:r w:rsidRPr="00633A23">
        <w:softHyphen/>
        <w:t>ются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корабль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Пообедав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садимся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автобус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едем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Бари</w:t>
      </w:r>
      <w:r w:rsidRPr="00633A23">
        <w:rPr>
          <w:rFonts w:cs="Arial"/>
        </w:rPr>
        <w:t xml:space="preserve">, </w:t>
      </w:r>
      <w:r w:rsidRPr="00633A23">
        <w:t>в русский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Чудотворца</w:t>
      </w:r>
      <w:r w:rsidRPr="00633A23">
        <w:rPr>
          <w:rFonts w:cs="Arial"/>
        </w:rPr>
        <w:t xml:space="preserve">, </w:t>
      </w:r>
      <w:r w:rsidRPr="00633A23">
        <w:t>построенный</w:t>
      </w:r>
      <w:r w:rsidRPr="00633A23">
        <w:rPr>
          <w:rFonts w:cs="Arial"/>
        </w:rPr>
        <w:t xml:space="preserve"> </w:t>
      </w:r>
      <w:r w:rsidRPr="00633A23">
        <w:t>в начале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XX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.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двухэтажный</w:t>
      </w:r>
      <w:r w:rsidRPr="00633A23">
        <w:rPr>
          <w:rFonts w:cs="Arial"/>
        </w:rPr>
        <w:t xml:space="preserve">. </w:t>
      </w:r>
      <w:r w:rsidRPr="00633A23">
        <w:t>Нижний</w:t>
      </w:r>
      <w:r w:rsidRPr="00633A23">
        <w:rPr>
          <w:rFonts w:cs="Arial"/>
        </w:rPr>
        <w:t xml:space="preserve"> </w:t>
      </w:r>
      <w:r w:rsidRPr="00633A23">
        <w:t>— освящен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честь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Сп</w:t>
      </w:r>
      <w:r w:rsidRPr="00633A23">
        <w:t>и</w:t>
      </w:r>
      <w:r w:rsidRPr="00633A23">
        <w:t>ридона</w:t>
      </w:r>
      <w:r w:rsidRPr="00633A23">
        <w:rPr>
          <w:rFonts w:cs="Arial"/>
        </w:rPr>
        <w:t xml:space="preserve"> </w:t>
      </w:r>
      <w:r w:rsidRPr="00633A23">
        <w:t>Тримифунского</w:t>
      </w:r>
      <w:r w:rsidRPr="00633A23">
        <w:rPr>
          <w:rFonts w:cs="Arial"/>
        </w:rPr>
        <w:t xml:space="preserve">, </w:t>
      </w:r>
      <w:r w:rsidRPr="00633A23">
        <w:t>а верхний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честь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.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встречает</w:t>
      </w:r>
      <w:r w:rsidRPr="00633A23">
        <w:rPr>
          <w:rFonts w:cs="Arial"/>
        </w:rPr>
        <w:t xml:space="preserve"> </w:t>
      </w:r>
      <w:r w:rsidRPr="00633A23">
        <w:t>епи</w:t>
      </w:r>
      <w:r w:rsidRPr="00633A23">
        <w:softHyphen/>
        <w:t>скоп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а</w:t>
      </w:r>
      <w:r w:rsidRPr="00633A23">
        <w:t>рубежной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Серафим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Лестницкого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.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снова</w:t>
      </w:r>
      <w:r w:rsidRPr="00633A23">
        <w:rPr>
          <w:rFonts w:cs="Arial"/>
        </w:rPr>
        <w:t xml:space="preserve"> </w:t>
      </w:r>
      <w:r w:rsidRPr="00633A23">
        <w:t>поем</w:t>
      </w:r>
      <w:r w:rsidRPr="00633A23">
        <w:rPr>
          <w:rFonts w:cs="Arial"/>
        </w:rPr>
        <w:t xml:space="preserve"> </w:t>
      </w:r>
      <w:r w:rsidRPr="00633A23">
        <w:t>тро</w:t>
      </w:r>
      <w:r w:rsidRPr="00633A23">
        <w:softHyphen/>
        <w:t>парь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Николаю</w:t>
      </w:r>
      <w:r w:rsidRPr="00633A23">
        <w:rPr>
          <w:rFonts w:cs="Arial"/>
        </w:rPr>
        <w:t xml:space="preserve">,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Серафим</w:t>
      </w:r>
      <w:r w:rsidRPr="00633A23">
        <w:rPr>
          <w:rFonts w:cs="Arial"/>
        </w:rPr>
        <w:t xml:space="preserve"> </w:t>
      </w:r>
      <w:r w:rsidRPr="00633A23">
        <w:t>помазы</w:t>
      </w:r>
      <w:r w:rsidRPr="00633A23">
        <w:softHyphen/>
        <w:t>вает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елеем</w:t>
      </w:r>
      <w:r w:rsidRPr="00633A23">
        <w:rPr>
          <w:rFonts w:cs="Arial"/>
        </w:rPr>
        <w:t xml:space="preserve">.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спросил</w:t>
      </w:r>
      <w:r w:rsidRPr="00633A23">
        <w:rPr>
          <w:rFonts w:cs="Arial"/>
        </w:rPr>
        <w:t xml:space="preserve"> </w:t>
      </w:r>
      <w:r w:rsidRPr="00633A23">
        <w:t>Владыку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lastRenderedPageBreak/>
        <w:t>ли</w:t>
      </w:r>
      <w:r w:rsidRPr="00633A23">
        <w:rPr>
          <w:rFonts w:cs="Arial"/>
        </w:rPr>
        <w:t xml:space="preserve"> </w:t>
      </w:r>
      <w:r w:rsidRPr="00633A23">
        <w:t>он указать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могилу</w:t>
      </w:r>
      <w:r w:rsidRPr="00633A23">
        <w:rPr>
          <w:rFonts w:cs="Arial"/>
        </w:rPr>
        <w:t xml:space="preserve"> </w:t>
      </w:r>
      <w:r w:rsidRPr="00633A23">
        <w:t>князя</w:t>
      </w:r>
      <w:r w:rsidRPr="00633A23">
        <w:rPr>
          <w:rFonts w:cs="Arial"/>
        </w:rPr>
        <w:t xml:space="preserve"> </w:t>
      </w:r>
      <w:r w:rsidRPr="00633A23">
        <w:t>Жевахова</w:t>
      </w:r>
      <w:r w:rsidRPr="00633A23">
        <w:rPr>
          <w:rFonts w:cs="Arial"/>
        </w:rPr>
        <w:t xml:space="preserve">, </w:t>
      </w:r>
      <w:r w:rsidRPr="00633A23">
        <w:t>товарища</w:t>
      </w:r>
      <w:r w:rsidRPr="00633A23">
        <w:rPr>
          <w:rFonts w:cs="Arial"/>
        </w:rPr>
        <w:t xml:space="preserve"> </w:t>
      </w:r>
      <w:r w:rsidRPr="00633A23">
        <w:t>обер</w:t>
      </w:r>
      <w:r w:rsidRPr="00633A23">
        <w:rPr>
          <w:rFonts w:cs="Arial"/>
        </w:rPr>
        <w:t>-</w:t>
      </w:r>
      <w:r w:rsidRPr="00633A23">
        <w:t>прокурора</w:t>
      </w:r>
      <w:r w:rsidRPr="00633A23">
        <w:rPr>
          <w:rFonts w:cs="Arial"/>
        </w:rPr>
        <w:t xml:space="preserve"> </w:t>
      </w:r>
      <w:r w:rsidRPr="00633A23">
        <w:t>последнего</w:t>
      </w:r>
      <w:r w:rsidRPr="00633A23">
        <w:rPr>
          <w:rFonts w:cs="Arial"/>
        </w:rPr>
        <w:t xml:space="preserve"> </w:t>
      </w:r>
      <w:r w:rsidRPr="00633A23">
        <w:t>царского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и</w:t>
      </w:r>
      <w:r w:rsidRPr="00633A23">
        <w:t>нода</w:t>
      </w:r>
      <w:r w:rsidRPr="00633A23">
        <w:rPr>
          <w:rFonts w:cs="Arial"/>
        </w:rPr>
        <w:t xml:space="preserve">.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был крайне</w:t>
      </w:r>
      <w:r w:rsidRPr="00633A23">
        <w:rPr>
          <w:rFonts w:cs="Arial"/>
        </w:rPr>
        <w:t xml:space="preserve"> </w:t>
      </w:r>
      <w:r w:rsidRPr="00633A23">
        <w:t>удивлен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 </w:t>
      </w:r>
      <w:r w:rsidRPr="00633A23">
        <w:t>помнят</w:t>
      </w:r>
      <w:r w:rsidRPr="00633A23">
        <w:rPr>
          <w:rFonts w:cs="Arial"/>
        </w:rPr>
        <w:t xml:space="preserve"> </w:t>
      </w:r>
      <w:r w:rsidRPr="00633A23">
        <w:t>князя</w:t>
      </w:r>
      <w:r w:rsidRPr="00633A23">
        <w:rPr>
          <w:rFonts w:cs="Arial"/>
        </w:rPr>
        <w:t xml:space="preserve"> </w:t>
      </w:r>
      <w:r w:rsidRPr="00633A23">
        <w:t>Жева</w:t>
      </w:r>
      <w:r w:rsidRPr="00633A23">
        <w:softHyphen/>
        <w:t>хова</w:t>
      </w:r>
      <w:r w:rsidRPr="00633A23">
        <w:rPr>
          <w:rFonts w:cs="Arial"/>
        </w:rPr>
        <w:t xml:space="preserve">, </w:t>
      </w:r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знал</w:t>
      </w:r>
      <w:r w:rsidRPr="00633A23">
        <w:rPr>
          <w:rFonts w:cs="Arial"/>
        </w:rPr>
        <w:t xml:space="preserve"> </w:t>
      </w:r>
      <w:r w:rsidRPr="00633A23">
        <w:t>местонахождения</w:t>
      </w:r>
      <w:r w:rsidRPr="00633A23">
        <w:rPr>
          <w:rFonts w:cs="Arial"/>
        </w:rPr>
        <w:t xml:space="preserve"> </w:t>
      </w:r>
      <w:r w:rsidRPr="00633A23">
        <w:t>могилы</w:t>
      </w:r>
      <w:r w:rsidRPr="00633A23">
        <w:rPr>
          <w:rFonts w:cs="Arial"/>
        </w:rPr>
        <w:t xml:space="preserve">, </w:t>
      </w:r>
      <w:r w:rsidRPr="00633A23">
        <w:t>ибо приехал</w:t>
      </w:r>
      <w:r w:rsidRPr="00633A23">
        <w:rPr>
          <w:rFonts w:cs="Arial"/>
        </w:rPr>
        <w:t xml:space="preserve"> </w:t>
      </w:r>
      <w:r w:rsidRPr="00633A23">
        <w:t>сюда</w:t>
      </w:r>
      <w:r w:rsidRPr="00633A23">
        <w:rPr>
          <w:rFonts w:cs="Arial"/>
        </w:rPr>
        <w:t xml:space="preserve"> </w:t>
      </w:r>
      <w:r w:rsidRPr="00633A23">
        <w:t>недавно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Выйдя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немного</w:t>
      </w:r>
      <w:r w:rsidRPr="00633A23">
        <w:rPr>
          <w:rFonts w:cs="Arial"/>
        </w:rPr>
        <w:t xml:space="preserve"> </w:t>
      </w:r>
      <w:r w:rsidRPr="00633A23">
        <w:t>прошлись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ночному городу</w:t>
      </w:r>
      <w:r w:rsidRPr="00633A23">
        <w:rPr>
          <w:rFonts w:cs="Arial"/>
        </w:rPr>
        <w:t xml:space="preserve">,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везут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центр</w:t>
      </w:r>
      <w:r w:rsidRPr="00633A23">
        <w:rPr>
          <w:rFonts w:cs="Arial"/>
        </w:rPr>
        <w:t>.</w:t>
      </w:r>
    </w:p>
    <w:p w:rsidR="002D3589" w:rsidRPr="00ED1240" w:rsidRDefault="002D3589" w:rsidP="00EB0F88">
      <w:pPr>
        <w:rPr>
          <w:rFonts w:cs="Arial"/>
        </w:rPr>
      </w:pPr>
      <w:r w:rsidRPr="00633A23">
        <w:t>Вскоре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поднялись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корабль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простились</w:t>
      </w:r>
      <w:r w:rsidRPr="00633A23">
        <w:rPr>
          <w:rFonts w:cs="Arial"/>
        </w:rPr>
        <w:t xml:space="preserve"> </w:t>
      </w:r>
      <w:r w:rsidRPr="00633A23">
        <w:t>с Бари</w:t>
      </w:r>
      <w:r w:rsidRPr="00633A23">
        <w:rPr>
          <w:rFonts w:cs="Arial"/>
        </w:rPr>
        <w:t xml:space="preserve">. </w:t>
      </w:r>
      <w:r w:rsidRPr="00633A23">
        <w:t>Стоя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палубе</w:t>
      </w:r>
      <w:r w:rsidRPr="00633A23">
        <w:rPr>
          <w:rFonts w:cs="Arial"/>
        </w:rPr>
        <w:t xml:space="preserve">, </w:t>
      </w:r>
      <w:r w:rsidRPr="00633A23">
        <w:t>долго</w:t>
      </w:r>
      <w:r w:rsidRPr="00633A23">
        <w:rPr>
          <w:rFonts w:cs="Arial"/>
        </w:rPr>
        <w:t xml:space="preserve"> </w:t>
      </w:r>
      <w:r w:rsidRPr="00633A23">
        <w:t>молимся</w:t>
      </w:r>
      <w:r w:rsidRPr="00633A23">
        <w:rPr>
          <w:rFonts w:cs="Arial"/>
        </w:rPr>
        <w:t xml:space="preserve">, </w:t>
      </w:r>
      <w:r w:rsidRPr="00633A23">
        <w:t>благодарим Бога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Чудотворца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радость</w:t>
      </w:r>
      <w:r w:rsidRPr="00633A23">
        <w:rPr>
          <w:rFonts w:cs="Arial"/>
        </w:rPr>
        <w:t xml:space="preserve"> </w:t>
      </w:r>
      <w:r w:rsidRPr="00633A23">
        <w:t>приобще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святыням</w:t>
      </w:r>
      <w:r w:rsidRPr="00633A23">
        <w:rPr>
          <w:rFonts w:cs="Arial"/>
        </w:rPr>
        <w:t>.</w:t>
      </w:r>
    </w:p>
    <w:p w:rsidR="00557417" w:rsidRPr="00ED1240" w:rsidRDefault="00557417" w:rsidP="00EB0F88"/>
    <w:p w:rsidR="002D3589" w:rsidRPr="00633A23" w:rsidRDefault="002D3589" w:rsidP="00EB0F88">
      <w:r w:rsidRPr="00557417">
        <w:rPr>
          <w:rFonts w:cs="Arial"/>
          <w:b/>
        </w:rPr>
        <w:t xml:space="preserve">22.12.96 </w:t>
      </w:r>
      <w:r w:rsidRPr="00557417">
        <w:rPr>
          <w:b/>
        </w:rPr>
        <w:t>г</w:t>
      </w:r>
      <w:r w:rsidRPr="00557417">
        <w:rPr>
          <w:rFonts w:cs="Arial"/>
          <w:b/>
        </w:rPr>
        <w:t>.</w:t>
      </w:r>
      <w:r w:rsidRPr="00633A23">
        <w:rPr>
          <w:rFonts w:cs="Arial"/>
        </w:rPr>
        <w:t xml:space="preserve"> </w:t>
      </w:r>
      <w:r w:rsidRPr="00557417">
        <w:rPr>
          <w:i/>
        </w:rPr>
        <w:t>Святая</w:t>
      </w:r>
      <w:r w:rsidRPr="00557417">
        <w:rPr>
          <w:rFonts w:cs="Arial"/>
          <w:i/>
        </w:rPr>
        <w:t xml:space="preserve"> </w:t>
      </w:r>
      <w:r w:rsidRPr="00557417">
        <w:rPr>
          <w:i/>
        </w:rPr>
        <w:t>земля</w:t>
      </w:r>
      <w:r w:rsidRPr="00557417">
        <w:rPr>
          <w:rFonts w:cs="Arial"/>
          <w:i/>
        </w:rPr>
        <w:t xml:space="preserve">. </w:t>
      </w:r>
      <w:r w:rsidRPr="00557417">
        <w:rPr>
          <w:i/>
        </w:rPr>
        <w:t>Хайфа</w:t>
      </w:r>
      <w:r w:rsidRPr="00557417">
        <w:rPr>
          <w:rFonts w:cs="Arial"/>
          <w:i/>
        </w:rPr>
        <w:t>.</w:t>
      </w:r>
    </w:p>
    <w:p w:rsidR="002D3589" w:rsidRPr="00633A23" w:rsidRDefault="002D3589" w:rsidP="00EB0F88">
      <w:r w:rsidRPr="00633A23">
        <w:t>Мы</w:t>
      </w:r>
      <w:r w:rsidRPr="00633A23">
        <w:rPr>
          <w:rFonts w:cs="Arial"/>
        </w:rPr>
        <w:t xml:space="preserve"> </w:t>
      </w:r>
      <w:r w:rsidRPr="00633A23">
        <w:t>приплыли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Святую</w:t>
      </w:r>
      <w:r w:rsidRPr="00633A23">
        <w:rPr>
          <w:rFonts w:cs="Arial"/>
        </w:rPr>
        <w:t xml:space="preserve"> </w:t>
      </w:r>
      <w:r w:rsidRPr="00633A23">
        <w:t>землю</w:t>
      </w:r>
      <w:r w:rsidRPr="00633A23">
        <w:rPr>
          <w:rFonts w:cs="Arial"/>
        </w:rPr>
        <w:t xml:space="preserve">; </w:t>
      </w:r>
      <w:r w:rsidRPr="00633A23">
        <w:t>Хайфа</w:t>
      </w:r>
      <w:r w:rsidRPr="00633A23">
        <w:rPr>
          <w:rFonts w:cs="Arial"/>
        </w:rPr>
        <w:t xml:space="preserve"> </w:t>
      </w:r>
      <w:r w:rsidRPr="00633A23">
        <w:t>третий</w:t>
      </w:r>
      <w:r w:rsidRPr="00633A23">
        <w:rPr>
          <w:rFonts w:cs="Arial"/>
        </w:rPr>
        <w:t xml:space="preserve"> </w:t>
      </w:r>
      <w:r w:rsidRPr="00633A23">
        <w:t>по величине</w:t>
      </w:r>
      <w:r w:rsidRPr="00633A23">
        <w:rPr>
          <w:rFonts w:cs="Arial"/>
        </w:rPr>
        <w:t xml:space="preserve"> </w:t>
      </w:r>
      <w:r w:rsidRPr="00633A23">
        <w:t>город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Палестине</w:t>
      </w:r>
      <w:r w:rsidRPr="00633A23">
        <w:rPr>
          <w:rFonts w:cs="Arial"/>
        </w:rPr>
        <w:t xml:space="preserve">. </w:t>
      </w:r>
      <w:r w:rsidRPr="00633A23">
        <w:t>Отсюда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везут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Ие</w:t>
      </w:r>
      <w:r w:rsidRPr="00633A23">
        <w:softHyphen/>
        <w:t>русалим</w:t>
      </w:r>
      <w:r w:rsidRPr="00633A23">
        <w:rPr>
          <w:rFonts w:cs="Arial"/>
        </w:rPr>
        <w:t xml:space="preserve">. </w:t>
      </w:r>
      <w:r w:rsidRPr="00633A23">
        <w:t>Дорога</w:t>
      </w:r>
      <w:r w:rsidRPr="00633A23">
        <w:rPr>
          <w:rFonts w:cs="Arial"/>
        </w:rPr>
        <w:t xml:space="preserve"> </w:t>
      </w:r>
      <w:r w:rsidRPr="00633A23">
        <w:t>идет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побережью</w:t>
      </w:r>
      <w:r w:rsidRPr="00633A23">
        <w:rPr>
          <w:rFonts w:cs="Arial"/>
        </w:rPr>
        <w:t xml:space="preserve"> </w:t>
      </w:r>
      <w:r w:rsidRPr="00633A23">
        <w:t>Приехав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город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направляемся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ру</w:t>
      </w:r>
      <w:r w:rsidRPr="00633A23">
        <w:t>с</w:t>
      </w:r>
      <w:r w:rsidRPr="00633A23">
        <w:t>скую</w:t>
      </w:r>
      <w:r w:rsidRPr="00633A23">
        <w:rPr>
          <w:rFonts w:cs="Arial"/>
        </w:rPr>
        <w:t xml:space="preserve"> </w:t>
      </w:r>
      <w:r w:rsidRPr="00633A23">
        <w:t>духовную</w:t>
      </w:r>
      <w:r w:rsidRPr="00633A23">
        <w:rPr>
          <w:rFonts w:cs="Arial"/>
        </w:rPr>
        <w:t xml:space="preserve"> </w:t>
      </w:r>
      <w:r w:rsidRPr="00633A23">
        <w:t>миссию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бла</w:t>
      </w:r>
      <w:r w:rsidRPr="00633A23">
        <w:softHyphen/>
        <w:t>гословением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паломничество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местам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миссии</w:t>
      </w:r>
      <w:r w:rsidRPr="00633A23">
        <w:rPr>
          <w:rFonts w:cs="Arial"/>
        </w:rPr>
        <w:t xml:space="preserve">,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следующем</w:t>
      </w:r>
      <w:r w:rsidRPr="00633A23">
        <w:rPr>
          <w:rFonts w:cs="Arial"/>
        </w:rPr>
        <w:t xml:space="preserve">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испол</w:t>
      </w:r>
      <w:r w:rsidRPr="00633A23">
        <w:softHyphen/>
        <w:t>няется</w:t>
      </w:r>
      <w:r w:rsidRPr="00633A23">
        <w:rPr>
          <w:rFonts w:cs="Arial"/>
        </w:rPr>
        <w:t xml:space="preserve"> 150 </w:t>
      </w:r>
      <w:r w:rsidRPr="00633A23">
        <w:t>лет</w:t>
      </w:r>
      <w:r w:rsidRPr="00633A23">
        <w:rPr>
          <w:rFonts w:cs="Arial"/>
        </w:rPr>
        <w:t xml:space="preserve">,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подарил</w:t>
      </w:r>
      <w:r w:rsidRPr="00633A23">
        <w:rPr>
          <w:rFonts w:cs="Arial"/>
        </w:rPr>
        <w:t xml:space="preserve"> </w:t>
      </w:r>
      <w:r w:rsidRPr="00633A23">
        <w:t>архим</w:t>
      </w:r>
      <w:r w:rsidRPr="00633A23">
        <w:rPr>
          <w:rFonts w:cs="Arial"/>
        </w:rPr>
        <w:t xml:space="preserve">. </w:t>
      </w:r>
      <w:r w:rsidRPr="00633A23">
        <w:t>Феодосию</w:t>
      </w:r>
      <w:r w:rsidRPr="00633A23">
        <w:rPr>
          <w:rFonts w:cs="Arial"/>
        </w:rPr>
        <w:t xml:space="preserve"> </w:t>
      </w:r>
      <w:r w:rsidRPr="00633A23">
        <w:t>икону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>.</w:t>
      </w:r>
      <w:r w:rsidR="00557417" w:rsidRPr="00557417">
        <w:rPr>
          <w:rFonts w:cs="Arial"/>
        </w:rPr>
        <w:t xml:space="preserve"> </w:t>
      </w:r>
      <w:r w:rsidRPr="00633A23">
        <w:t>Никола</w:t>
      </w:r>
      <w:r w:rsidRPr="00633A23">
        <w:rPr>
          <w:rFonts w:cs="Arial"/>
        </w:rPr>
        <w:t xml:space="preserve"> </w:t>
      </w:r>
      <w:r w:rsidRPr="00633A23">
        <w:t>Чудотворца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журнал</w:t>
      </w:r>
      <w:r w:rsidRPr="00633A23">
        <w:rPr>
          <w:rFonts w:cs="Arial"/>
        </w:rPr>
        <w:t xml:space="preserve"> </w:t>
      </w:r>
      <w:r w:rsidRPr="00633A23">
        <w:t>«СПб</w:t>
      </w:r>
      <w:r w:rsidRPr="00633A23">
        <w:rPr>
          <w:rFonts w:cs="Arial"/>
        </w:rPr>
        <w:t xml:space="preserve">. </w:t>
      </w:r>
      <w:r w:rsidRPr="00633A23">
        <w:t>епархиаль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ведомости»</w:t>
      </w:r>
      <w:r w:rsidRPr="00633A23">
        <w:rPr>
          <w:rFonts w:cs="Arial"/>
        </w:rPr>
        <w:t xml:space="preserve">. </w:t>
      </w:r>
      <w:r w:rsidRPr="00633A23">
        <w:t>Отсюда</w:t>
      </w:r>
      <w:r w:rsidRPr="00633A23">
        <w:rPr>
          <w:rFonts w:cs="Arial"/>
        </w:rPr>
        <w:t xml:space="preserve">, </w:t>
      </w:r>
      <w:r w:rsidRPr="00633A23">
        <w:t>получив</w:t>
      </w:r>
      <w:r w:rsidRPr="00633A23">
        <w:rPr>
          <w:rFonts w:cs="Arial"/>
        </w:rPr>
        <w:t xml:space="preserve"> </w:t>
      </w:r>
      <w:r w:rsidRPr="00633A23">
        <w:t>бл</w:t>
      </w:r>
      <w:r w:rsidRPr="00633A23">
        <w:t>а</w:t>
      </w:r>
      <w:r w:rsidRPr="00633A23">
        <w:t>гословение</w:t>
      </w:r>
      <w:r w:rsidRPr="00633A23">
        <w:rPr>
          <w:rFonts w:cs="Arial"/>
        </w:rPr>
        <w:t xml:space="preserve">, </w:t>
      </w:r>
      <w:r w:rsidRPr="00633A23">
        <w:t>мы отправились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Вифлеем</w:t>
      </w:r>
      <w:r w:rsidRPr="00633A23">
        <w:rPr>
          <w:rFonts w:cs="Arial"/>
        </w:rPr>
        <w:t xml:space="preserve">. </w:t>
      </w:r>
      <w:r w:rsidRPr="00633A23">
        <w:t>Приехав</w:t>
      </w:r>
      <w:r w:rsidRPr="00633A23">
        <w:rPr>
          <w:rFonts w:cs="Arial"/>
        </w:rPr>
        <w:t xml:space="preserve"> </w:t>
      </w:r>
      <w:r w:rsidRPr="00633A23">
        <w:t>туда</w:t>
      </w:r>
      <w:r w:rsidRPr="00633A23">
        <w:rPr>
          <w:rFonts w:cs="Arial"/>
        </w:rPr>
        <w:t xml:space="preserve">, </w:t>
      </w:r>
      <w:r w:rsidRPr="00633A23">
        <w:t>заходим</w:t>
      </w:r>
      <w:r w:rsidRPr="00633A23">
        <w:rPr>
          <w:rFonts w:cs="Arial"/>
        </w:rPr>
        <w:t xml:space="preserve"> </w:t>
      </w:r>
      <w:r w:rsidRPr="00633A23">
        <w:t>в храм</w:t>
      </w:r>
      <w:r w:rsidRPr="00633A23">
        <w:rPr>
          <w:rFonts w:cs="Arial"/>
        </w:rPr>
        <w:t xml:space="preserve">. </w:t>
      </w:r>
      <w:r w:rsidRPr="00633A23">
        <w:t>Величественный</w:t>
      </w:r>
      <w:r w:rsidRPr="00633A23">
        <w:rPr>
          <w:rFonts w:cs="Arial"/>
        </w:rPr>
        <w:t xml:space="preserve">, </w:t>
      </w:r>
      <w:r w:rsidRPr="00633A23">
        <w:t>п</w:t>
      </w:r>
      <w:r w:rsidRPr="00633A23">
        <w:t>о</w:t>
      </w:r>
      <w:r w:rsidRPr="00633A23">
        <w:t>строенный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времена свв</w:t>
      </w:r>
      <w:r w:rsidRPr="00633A23">
        <w:rPr>
          <w:rFonts w:cs="Arial"/>
        </w:rPr>
        <w:t xml:space="preserve">. </w:t>
      </w:r>
      <w:r w:rsidRPr="00633A23">
        <w:t>равноапп</w:t>
      </w:r>
      <w:r w:rsidRPr="00633A23">
        <w:rPr>
          <w:rFonts w:cs="Arial"/>
        </w:rPr>
        <w:t xml:space="preserve">. </w:t>
      </w:r>
      <w:r w:rsidRPr="00633A23">
        <w:t>Константина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Елены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сохранился почти</w:t>
      </w:r>
      <w:r w:rsidRPr="00633A23">
        <w:rPr>
          <w:rFonts w:cs="Arial"/>
        </w:rPr>
        <w:t xml:space="preserve"> </w:t>
      </w:r>
      <w:r w:rsidRPr="00633A23">
        <w:t>полн</w:t>
      </w:r>
      <w:r w:rsidRPr="00633A23">
        <w:t>о</w:t>
      </w:r>
      <w:r w:rsidRPr="00633A23">
        <w:t>стью</w:t>
      </w:r>
      <w:r w:rsidRPr="00633A23">
        <w:rPr>
          <w:rFonts w:cs="Arial"/>
        </w:rPr>
        <w:t>.</w:t>
      </w:r>
    </w:p>
    <w:p w:rsidR="002D3589" w:rsidRPr="00ED1240" w:rsidRDefault="002D3589" w:rsidP="00EB0F88">
      <w:pPr>
        <w:rPr>
          <w:rFonts w:cs="Arial"/>
        </w:rPr>
      </w:pP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обращаемся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грекам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слу</w:t>
      </w:r>
      <w:r w:rsidRPr="00633A23">
        <w:softHyphen/>
        <w:t>жат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вопросом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плачущая</w:t>
      </w:r>
      <w:r w:rsidRPr="00633A23">
        <w:rPr>
          <w:rFonts w:cs="Arial"/>
        </w:rPr>
        <w:t xml:space="preserve"> </w:t>
      </w:r>
      <w:r w:rsidRPr="00633A23">
        <w:t>икона</w:t>
      </w:r>
      <w:r w:rsidRPr="00633A23">
        <w:rPr>
          <w:rFonts w:cs="Arial"/>
        </w:rPr>
        <w:t xml:space="preserve"> </w:t>
      </w:r>
      <w:r w:rsidRPr="00633A23">
        <w:t>Христа Спасителя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узнали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. </w:t>
      </w:r>
      <w:r w:rsidRPr="00633A23">
        <w:t>Один из</w:t>
      </w:r>
      <w:r w:rsidRPr="00633A23">
        <w:rPr>
          <w:rFonts w:cs="Arial"/>
        </w:rPr>
        <w:t xml:space="preserve"> </w:t>
      </w:r>
      <w:r w:rsidRPr="00633A23">
        <w:t>греков</w:t>
      </w:r>
      <w:r w:rsidRPr="00633A23">
        <w:rPr>
          <w:rFonts w:cs="Arial"/>
        </w:rPr>
        <w:t xml:space="preserve"> </w:t>
      </w:r>
      <w:r w:rsidRPr="00633A23">
        <w:t>показывает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высокой</w:t>
      </w:r>
      <w:r w:rsidRPr="00633A23">
        <w:rPr>
          <w:rFonts w:cs="Arial"/>
        </w:rPr>
        <w:t xml:space="preserve"> </w:t>
      </w:r>
      <w:r w:rsidRPr="00633A23">
        <w:t>колонне</w:t>
      </w:r>
      <w:r w:rsidRPr="00633A23">
        <w:rPr>
          <w:rFonts w:cs="Arial"/>
        </w:rPr>
        <w:t xml:space="preserve"> </w:t>
      </w:r>
      <w:r w:rsidRPr="00633A23">
        <w:t>икону Спаса</w:t>
      </w:r>
      <w:r w:rsidRPr="00633A23">
        <w:rPr>
          <w:rFonts w:cs="Arial"/>
        </w:rPr>
        <w:t xml:space="preserve"> </w:t>
      </w:r>
      <w:r w:rsidRPr="00633A23">
        <w:t>Нерукотворного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колени</w:t>
      </w:r>
      <w:r w:rsidRPr="00633A23">
        <w:rPr>
          <w:rFonts w:cs="Arial"/>
        </w:rPr>
        <w:t xml:space="preserve">, </w:t>
      </w:r>
      <w:r w:rsidRPr="00633A23">
        <w:t>молимся</w:t>
      </w:r>
      <w:r w:rsidRPr="00633A23">
        <w:rPr>
          <w:rFonts w:cs="Arial"/>
        </w:rPr>
        <w:t xml:space="preserve">, </w:t>
      </w:r>
      <w:r w:rsidRPr="00633A23">
        <w:t>поем</w:t>
      </w:r>
      <w:r w:rsidRPr="00633A23">
        <w:rPr>
          <w:rFonts w:cs="Arial"/>
        </w:rPr>
        <w:t xml:space="preserve"> 50-</w:t>
      </w:r>
      <w:r w:rsidRPr="00633A23">
        <w:t>й</w:t>
      </w:r>
      <w:r w:rsidRPr="00633A23">
        <w:rPr>
          <w:rFonts w:cs="Arial"/>
        </w:rPr>
        <w:t xml:space="preserve"> </w:t>
      </w:r>
      <w:r w:rsidRPr="00633A23">
        <w:t>пс</w:t>
      </w:r>
      <w:r w:rsidRPr="00633A23">
        <w:t>а</w:t>
      </w:r>
      <w:r w:rsidRPr="00633A23">
        <w:t>лом</w:t>
      </w:r>
      <w:r w:rsidRPr="00633A23">
        <w:rPr>
          <w:rFonts w:cs="Arial"/>
        </w:rPr>
        <w:t xml:space="preserve">: </w:t>
      </w:r>
      <w:r w:rsidRPr="00633A23">
        <w:t>«Помилуй</w:t>
      </w:r>
      <w:r w:rsidRPr="00633A23">
        <w:rPr>
          <w:rFonts w:cs="Arial"/>
        </w:rPr>
        <w:t xml:space="preserve"> </w:t>
      </w:r>
      <w:r w:rsidRPr="00633A23">
        <w:t>мя</w:t>
      </w:r>
      <w:r w:rsidRPr="00633A23">
        <w:rPr>
          <w:rFonts w:cs="Arial"/>
        </w:rPr>
        <w:t xml:space="preserve">, </w:t>
      </w:r>
      <w:r w:rsidRPr="00633A23">
        <w:t>Боже»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кладываемся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колонне</w:t>
      </w:r>
      <w:r w:rsidRPr="00633A23">
        <w:rPr>
          <w:rFonts w:cs="Arial"/>
        </w:rPr>
        <w:t>.</w:t>
      </w:r>
    </w:p>
    <w:p w:rsidR="00557417" w:rsidRPr="00ED1240" w:rsidRDefault="00557417" w:rsidP="00EB0F88">
      <w:pPr>
        <w:rPr>
          <w:rFonts w:cs="Arial"/>
        </w:rPr>
      </w:pPr>
    </w:p>
    <w:tbl>
      <w:tblPr>
        <w:tblW w:w="0" w:type="auto"/>
        <w:tblLook w:val="04A0"/>
      </w:tblPr>
      <w:tblGrid>
        <w:gridCol w:w="4795"/>
        <w:gridCol w:w="5344"/>
      </w:tblGrid>
      <w:tr w:rsidR="00557417" w:rsidRPr="00557417" w:rsidTr="00C76E3D">
        <w:tc>
          <w:tcPr>
            <w:tcW w:w="5069" w:type="dxa"/>
          </w:tcPr>
          <w:p w:rsidR="00557417" w:rsidRPr="00C76E3D" w:rsidRDefault="007C5DE1" w:rsidP="00C76E3D">
            <w:pPr>
              <w:ind w:firstLine="0"/>
              <w:rPr>
                <w:szCs w:val="24"/>
                <w:lang w:val="en-US"/>
              </w:rPr>
            </w:pPr>
            <w:r w:rsidRPr="00A617A4">
              <w:rPr>
                <w:noProof/>
                <w:szCs w:val="24"/>
              </w:rPr>
              <w:pict>
                <v:shape id="Рисунок 52" o:spid="_x0000_i1084" type="#_x0000_t75" style="width:229.5pt;height:226.5pt;visibility:visible">
                  <v:imagedata r:id="rId69" o:title=""/>
                </v:shape>
              </w:pict>
            </w:r>
          </w:p>
        </w:tc>
        <w:tc>
          <w:tcPr>
            <w:tcW w:w="5070" w:type="dxa"/>
          </w:tcPr>
          <w:p w:rsidR="00557417" w:rsidRPr="00557417" w:rsidRDefault="007C5DE1" w:rsidP="00C76E3D">
            <w:pPr>
              <w:ind w:firstLine="0"/>
            </w:pPr>
            <w:r w:rsidRPr="00A617A4">
              <w:rPr>
                <w:noProof/>
                <w:szCs w:val="24"/>
              </w:rPr>
              <w:pict>
                <v:shape id="Рисунок 53" o:spid="_x0000_i1085" type="#_x0000_t75" style="width:257.25pt;height:165pt;visibility:visible">
                  <v:imagedata r:id="rId70" o:title=""/>
                </v:shape>
              </w:pict>
            </w:r>
          </w:p>
        </w:tc>
      </w:tr>
      <w:tr w:rsidR="00557417" w:rsidRPr="00557417" w:rsidTr="00C76E3D">
        <w:tc>
          <w:tcPr>
            <w:tcW w:w="5069" w:type="dxa"/>
          </w:tcPr>
          <w:p w:rsidR="00557417" w:rsidRPr="00557417" w:rsidRDefault="00557417" w:rsidP="00557417">
            <w:pPr>
              <w:pStyle w:val="ad"/>
            </w:pPr>
            <w:r w:rsidRPr="00557417">
              <w:t>Плачущая</w:t>
            </w:r>
            <w:r w:rsidRPr="00C76E3D">
              <w:rPr>
                <w:rFonts w:cs="Arial"/>
              </w:rPr>
              <w:t xml:space="preserve"> </w:t>
            </w:r>
            <w:r w:rsidRPr="00557417">
              <w:t>икона</w:t>
            </w:r>
            <w:r w:rsidRPr="00C76E3D">
              <w:rPr>
                <w:rFonts w:cs="Arial"/>
              </w:rPr>
              <w:t xml:space="preserve"> </w:t>
            </w:r>
            <w:r w:rsidRPr="00557417">
              <w:t>Спасителя</w:t>
            </w:r>
            <w:r w:rsidRPr="00C76E3D">
              <w:rPr>
                <w:rFonts w:cs="Arial"/>
              </w:rPr>
              <w:t xml:space="preserve"> </w:t>
            </w:r>
            <w:r w:rsidRPr="00557417">
              <w:t>в</w:t>
            </w:r>
            <w:r w:rsidRPr="00C76E3D">
              <w:rPr>
                <w:rFonts w:cs="Arial"/>
              </w:rPr>
              <w:t xml:space="preserve"> </w:t>
            </w:r>
            <w:r w:rsidRPr="00557417">
              <w:t>церкви</w:t>
            </w:r>
            <w:r w:rsidRPr="00C76E3D">
              <w:rPr>
                <w:rFonts w:cs="Arial"/>
              </w:rPr>
              <w:t xml:space="preserve"> </w:t>
            </w:r>
            <w:r w:rsidRPr="00557417">
              <w:t>Рождества</w:t>
            </w:r>
            <w:r w:rsidRPr="00C76E3D">
              <w:rPr>
                <w:rFonts w:cs="Arial"/>
              </w:rPr>
              <w:t xml:space="preserve"> </w:t>
            </w:r>
            <w:r w:rsidRPr="00557417">
              <w:t>в</w:t>
            </w:r>
            <w:r w:rsidRPr="00C76E3D">
              <w:rPr>
                <w:rFonts w:cs="Arial"/>
              </w:rPr>
              <w:t xml:space="preserve"> </w:t>
            </w:r>
            <w:r w:rsidRPr="00557417">
              <w:t>Вифлееме</w:t>
            </w:r>
          </w:p>
        </w:tc>
        <w:tc>
          <w:tcPr>
            <w:tcW w:w="5070" w:type="dxa"/>
          </w:tcPr>
          <w:p w:rsidR="00557417" w:rsidRPr="00557417" w:rsidRDefault="00557417" w:rsidP="00557417">
            <w:pPr>
              <w:pStyle w:val="ad"/>
            </w:pPr>
            <w:r w:rsidRPr="00557417">
              <w:t>Иерусалим</w:t>
            </w:r>
            <w:r w:rsidRPr="00C76E3D">
              <w:rPr>
                <w:rFonts w:cs="Arial"/>
              </w:rPr>
              <w:t xml:space="preserve">. </w:t>
            </w:r>
            <w:r w:rsidRPr="00557417">
              <w:t>Св</w:t>
            </w:r>
            <w:r w:rsidRPr="00C76E3D">
              <w:rPr>
                <w:rFonts w:cs="Arial"/>
              </w:rPr>
              <w:t xml:space="preserve">. </w:t>
            </w:r>
            <w:r w:rsidRPr="00557417">
              <w:t>Елеон</w:t>
            </w:r>
            <w:r w:rsidRPr="00C76E3D">
              <w:rPr>
                <w:rFonts w:cs="Arial"/>
              </w:rPr>
              <w:t xml:space="preserve">. </w:t>
            </w:r>
            <w:r w:rsidRPr="00557417">
              <w:t>Паломники</w:t>
            </w:r>
            <w:r w:rsidRPr="00C76E3D">
              <w:rPr>
                <w:rFonts w:cs="Arial"/>
              </w:rPr>
              <w:t xml:space="preserve"> </w:t>
            </w:r>
            <w:r w:rsidRPr="00557417">
              <w:t>у</w:t>
            </w:r>
            <w:r w:rsidRPr="00C76E3D">
              <w:rPr>
                <w:rFonts w:cs="Arial"/>
              </w:rPr>
              <w:t xml:space="preserve"> </w:t>
            </w:r>
            <w:r w:rsidRPr="00557417">
              <w:t>места</w:t>
            </w:r>
            <w:r w:rsidRPr="00C76E3D">
              <w:rPr>
                <w:rFonts w:cs="Arial"/>
              </w:rPr>
              <w:t xml:space="preserve"> </w:t>
            </w:r>
            <w:r w:rsidRPr="00557417">
              <w:t>Вознесения</w:t>
            </w:r>
            <w:r w:rsidRPr="00C76E3D">
              <w:rPr>
                <w:rFonts w:cs="Arial"/>
              </w:rPr>
              <w:t xml:space="preserve"> </w:t>
            </w:r>
            <w:r w:rsidRPr="00557417">
              <w:t>Господня</w:t>
            </w:r>
          </w:p>
        </w:tc>
      </w:tr>
    </w:tbl>
    <w:p w:rsidR="00557417" w:rsidRPr="00557417" w:rsidRDefault="00557417" w:rsidP="00EB0F88"/>
    <w:p w:rsidR="002D3589" w:rsidRPr="00633A23" w:rsidRDefault="002D3589" w:rsidP="00EB0F88">
      <w:r w:rsidRPr="00633A23">
        <w:t>Спускаемся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пещеру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родился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Иисус Христос</w:t>
      </w:r>
      <w:r w:rsidRPr="00633A23">
        <w:rPr>
          <w:rFonts w:cs="Arial"/>
        </w:rPr>
        <w:t xml:space="preserve">.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местом</w:t>
      </w:r>
      <w:r w:rsidRPr="00633A23">
        <w:rPr>
          <w:rFonts w:cs="Arial"/>
        </w:rPr>
        <w:t xml:space="preserve"> </w:t>
      </w:r>
      <w:r w:rsidRPr="00633A23">
        <w:t>Рождества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и</w:t>
      </w:r>
      <w:r w:rsidRPr="00633A23">
        <w:t>стова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икона Казанской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.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вновь</w:t>
      </w:r>
      <w:r w:rsidRPr="00633A23">
        <w:rPr>
          <w:rFonts w:cs="Arial"/>
        </w:rPr>
        <w:t xml:space="preserve"> </w:t>
      </w:r>
      <w:r w:rsidRPr="00633A23">
        <w:t>поднимаемся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верхний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t>д</w:t>
      </w:r>
      <w:r w:rsidRPr="00633A23">
        <w:t>ходим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колонне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нахо</w:t>
      </w:r>
      <w:r w:rsidRPr="00633A23">
        <w:softHyphen/>
        <w:t>дится</w:t>
      </w:r>
      <w:r w:rsidRPr="00633A23">
        <w:rPr>
          <w:rFonts w:cs="Arial"/>
        </w:rPr>
        <w:t xml:space="preserve"> </w:t>
      </w:r>
      <w:r w:rsidRPr="00633A23">
        <w:t>образ</w:t>
      </w:r>
      <w:r w:rsidRPr="00633A23">
        <w:rPr>
          <w:rFonts w:cs="Arial"/>
        </w:rPr>
        <w:t xml:space="preserve"> </w:t>
      </w:r>
      <w:r w:rsidRPr="00633A23">
        <w:t>Спаса</w:t>
      </w:r>
      <w:r w:rsidRPr="00633A23">
        <w:rPr>
          <w:rFonts w:cs="Arial"/>
        </w:rPr>
        <w:t xml:space="preserve"> </w:t>
      </w:r>
      <w:r w:rsidRPr="00633A23">
        <w:t>Нерукотворного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неко</w:t>
      </w:r>
      <w:r w:rsidRPr="00633A23">
        <w:softHyphen/>
        <w:t>торые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замечать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глаза</w:t>
      </w:r>
      <w:r w:rsidRPr="00633A23">
        <w:rPr>
          <w:rFonts w:cs="Arial"/>
        </w:rPr>
        <w:t xml:space="preserve"> </w:t>
      </w:r>
      <w:r w:rsidRPr="00633A23">
        <w:t>Спасителя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открываются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лик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становится</w:t>
      </w:r>
      <w:r w:rsidRPr="00633A23">
        <w:rPr>
          <w:rFonts w:cs="Arial"/>
        </w:rPr>
        <w:t xml:space="preserve"> </w:t>
      </w:r>
      <w:r w:rsidRPr="00633A23">
        <w:t>скорбным</w:t>
      </w:r>
      <w:r w:rsidRPr="00633A23">
        <w:rPr>
          <w:rFonts w:cs="Arial"/>
        </w:rPr>
        <w:t xml:space="preserve">. </w:t>
      </w:r>
      <w:r w:rsidRPr="00633A23">
        <w:t>Создается</w:t>
      </w:r>
      <w:r w:rsidRPr="00633A23">
        <w:rPr>
          <w:rFonts w:cs="Arial"/>
        </w:rPr>
        <w:t xml:space="preserve"> </w:t>
      </w:r>
      <w:r w:rsidRPr="00633A23">
        <w:t>впечатление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Спаситель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страда</w:t>
      </w:r>
      <w:r w:rsidRPr="00633A23">
        <w:softHyphen/>
        <w:t>ет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будто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вновь</w:t>
      </w:r>
      <w:r w:rsidRPr="00633A23">
        <w:rPr>
          <w:rFonts w:cs="Arial"/>
        </w:rPr>
        <w:t xml:space="preserve"> </w:t>
      </w:r>
      <w:r w:rsidRPr="00633A23">
        <w:t>распинают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и</w:t>
      </w:r>
      <w:r w:rsidRPr="00633A23">
        <w:t>чуют</w:t>
      </w:r>
      <w:r w:rsidRPr="00633A23">
        <w:rPr>
          <w:rFonts w:cs="Arial"/>
        </w:rPr>
        <w:t xml:space="preserve">. </w:t>
      </w:r>
      <w:r w:rsidRPr="00633A23">
        <w:t>Было темно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смогли</w:t>
      </w:r>
      <w:r w:rsidRPr="00633A23">
        <w:rPr>
          <w:rFonts w:cs="Arial"/>
        </w:rPr>
        <w:t xml:space="preserve"> </w:t>
      </w:r>
      <w:r w:rsidRPr="00633A23">
        <w:t>увидеть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икона</w:t>
      </w:r>
      <w:r w:rsidRPr="00633A23">
        <w:rPr>
          <w:rFonts w:cs="Arial"/>
        </w:rPr>
        <w:t xml:space="preserve"> </w:t>
      </w:r>
      <w:r w:rsidRPr="00633A23">
        <w:t>Спасителя</w:t>
      </w:r>
      <w:r w:rsidR="00557417" w:rsidRPr="00557417">
        <w:t xml:space="preserve"> </w:t>
      </w:r>
      <w:r w:rsidRPr="00633A23">
        <w:t>плачет</w:t>
      </w:r>
      <w:r w:rsidRPr="00633A23">
        <w:rPr>
          <w:rFonts w:cs="Arial"/>
        </w:rPr>
        <w:t xml:space="preserve">. </w:t>
      </w:r>
      <w:r w:rsidRPr="00633A23">
        <w:t>Позднее</w:t>
      </w:r>
      <w:r w:rsidRPr="00633A23">
        <w:rPr>
          <w:rFonts w:cs="Arial"/>
        </w:rPr>
        <w:t xml:space="preserve">, </w:t>
      </w:r>
      <w:r w:rsidRPr="00633A23">
        <w:t>вернувшись</w:t>
      </w:r>
      <w:r w:rsidRPr="00633A23">
        <w:rPr>
          <w:rFonts w:cs="Arial"/>
        </w:rPr>
        <w:t xml:space="preserve"> </w:t>
      </w:r>
      <w:r w:rsidRPr="00633A23">
        <w:t>домой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увидели</w:t>
      </w:r>
      <w:r w:rsidRPr="00633A23">
        <w:rPr>
          <w:rFonts w:cs="Arial"/>
        </w:rPr>
        <w:t xml:space="preserve"> </w:t>
      </w:r>
      <w:r w:rsidRPr="00633A23">
        <w:t>сле</w:t>
      </w:r>
      <w:r w:rsidRPr="00633A23">
        <w:softHyphen/>
        <w:t>зы</w:t>
      </w:r>
      <w:r w:rsidRPr="00633A23">
        <w:rPr>
          <w:rFonts w:cs="Arial"/>
        </w:rPr>
        <w:t xml:space="preserve">, </w:t>
      </w:r>
      <w:r w:rsidRPr="00633A23">
        <w:t>катящиеся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глаз</w:t>
      </w:r>
      <w:r w:rsidRPr="00633A23">
        <w:rPr>
          <w:rFonts w:cs="Arial"/>
        </w:rPr>
        <w:t xml:space="preserve"> </w:t>
      </w:r>
      <w:r w:rsidRPr="00633A23">
        <w:t>Спасителя</w:t>
      </w:r>
      <w:r w:rsidRPr="00633A23">
        <w:rPr>
          <w:rFonts w:cs="Arial"/>
        </w:rPr>
        <w:t xml:space="preserve">, </w:t>
      </w:r>
      <w:r w:rsidRPr="00633A23">
        <w:t>запечатленные</w:t>
      </w:r>
      <w:r w:rsidRPr="00633A23">
        <w:rPr>
          <w:rFonts w:cs="Arial"/>
        </w:rPr>
        <w:t xml:space="preserve"> </w:t>
      </w:r>
      <w:r w:rsidRPr="00633A23">
        <w:t>на видеокамеру</w:t>
      </w:r>
      <w:r w:rsidRPr="00633A23">
        <w:rPr>
          <w:rFonts w:cs="Arial"/>
        </w:rPr>
        <w:t xml:space="preserve">. </w:t>
      </w:r>
      <w:r w:rsidRPr="00633A23">
        <w:t>Во</w:t>
      </w:r>
      <w:r w:rsidRPr="00633A23">
        <w:t>з</w:t>
      </w:r>
      <w:r w:rsidRPr="00633A23">
        <w:t>можно</w:t>
      </w:r>
      <w:r w:rsidRPr="00633A23">
        <w:rPr>
          <w:rFonts w:cs="Arial"/>
        </w:rPr>
        <w:t xml:space="preserve">, </w:t>
      </w:r>
      <w:r w:rsidRPr="00633A23">
        <w:t>наши</w:t>
      </w:r>
      <w:r w:rsidRPr="00633A23">
        <w:rPr>
          <w:rFonts w:cs="Arial"/>
        </w:rPr>
        <w:t xml:space="preserve"> </w:t>
      </w:r>
      <w:r w:rsidRPr="00633A23">
        <w:t>грехи</w:t>
      </w:r>
      <w:r w:rsidRPr="00633A23">
        <w:rPr>
          <w:rFonts w:cs="Arial"/>
        </w:rPr>
        <w:t xml:space="preserve"> </w:t>
      </w:r>
      <w:r w:rsidRPr="00633A23">
        <w:t>вновь</w:t>
      </w:r>
      <w:r w:rsidRPr="00633A23">
        <w:rPr>
          <w:rFonts w:cs="Arial"/>
        </w:rPr>
        <w:t xml:space="preserve"> </w:t>
      </w:r>
      <w:r w:rsidRPr="00633A23">
        <w:t>заставляют страдать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возможно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свидетельство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ближающейся</w:t>
      </w:r>
      <w:r w:rsidRPr="00633A23">
        <w:rPr>
          <w:rFonts w:cs="Arial"/>
        </w:rPr>
        <w:t xml:space="preserve"> </w:t>
      </w:r>
      <w:r w:rsidRPr="00633A23">
        <w:t>мировой</w:t>
      </w:r>
      <w:r w:rsidRPr="00633A23">
        <w:rPr>
          <w:rFonts w:cs="Arial"/>
        </w:rPr>
        <w:t xml:space="preserve"> </w:t>
      </w:r>
      <w:r w:rsidRPr="00633A23">
        <w:t>катастрофы</w:t>
      </w:r>
      <w:r w:rsidRPr="00633A23">
        <w:rPr>
          <w:rFonts w:cs="Arial"/>
        </w:rPr>
        <w:t xml:space="preserve">, </w:t>
      </w:r>
      <w:r w:rsidRPr="00633A23">
        <w:t>несомненно</w:t>
      </w:r>
      <w:r w:rsidRPr="00633A23">
        <w:rPr>
          <w:rFonts w:cs="Arial"/>
        </w:rPr>
        <w:t xml:space="preserve"> </w:t>
      </w:r>
      <w:r w:rsidRPr="00633A23">
        <w:t>— призыв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покаянию</w:t>
      </w:r>
      <w:r w:rsidRPr="00633A23">
        <w:rPr>
          <w:rFonts w:cs="Arial"/>
        </w:rPr>
        <w:t xml:space="preserve"> </w:t>
      </w:r>
      <w:r w:rsidRPr="00633A23">
        <w:t>народам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пре</w:t>
      </w:r>
      <w:r w:rsidRPr="00633A23">
        <w:t>д</w:t>
      </w:r>
      <w:r w:rsidRPr="00633A23">
        <w:t>дверии</w:t>
      </w:r>
      <w:r w:rsidRPr="00633A23">
        <w:rPr>
          <w:rFonts w:cs="Arial"/>
        </w:rPr>
        <w:t xml:space="preserve"> </w:t>
      </w:r>
      <w:r w:rsidRPr="00633A23">
        <w:t>двух</w:t>
      </w:r>
      <w:r w:rsidRPr="00633A23">
        <w:softHyphen/>
        <w:t>тысячелетия</w:t>
      </w:r>
      <w:r w:rsidRPr="00633A23">
        <w:rPr>
          <w:rFonts w:cs="Arial"/>
        </w:rPr>
        <w:t xml:space="preserve"> </w:t>
      </w:r>
      <w:r w:rsidRPr="00633A23">
        <w:t>Рождества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Из</w:t>
      </w:r>
      <w:r w:rsidRPr="00633A23">
        <w:rPr>
          <w:rFonts w:cs="Arial"/>
        </w:rPr>
        <w:t xml:space="preserve"> </w:t>
      </w:r>
      <w:r w:rsidRPr="00633A23">
        <w:t>Вифлеема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едем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Марии</w:t>
      </w:r>
      <w:r w:rsidRPr="00633A23">
        <w:rPr>
          <w:rFonts w:cs="Arial"/>
        </w:rPr>
        <w:t xml:space="preserve"> </w:t>
      </w:r>
      <w:r w:rsidRPr="00633A23">
        <w:t>Магдали</w:t>
      </w:r>
      <w:r w:rsidRPr="00633A23">
        <w:softHyphen/>
        <w:t>ны</w:t>
      </w:r>
      <w:r w:rsidRPr="00633A23">
        <w:rPr>
          <w:rFonts w:cs="Arial"/>
        </w:rPr>
        <w:t xml:space="preserve">, </w:t>
      </w:r>
      <w:r w:rsidRPr="00633A23">
        <w:t>находящийся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Гефсимании</w:t>
      </w:r>
      <w:r w:rsidRPr="00633A23">
        <w:rPr>
          <w:rFonts w:cs="Arial"/>
        </w:rPr>
        <w:t xml:space="preserve">.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lastRenderedPageBreak/>
        <w:t>храм</w:t>
      </w:r>
      <w:r w:rsidRPr="00633A23">
        <w:rPr>
          <w:rFonts w:cs="Arial"/>
        </w:rPr>
        <w:t xml:space="preserve"> </w:t>
      </w:r>
      <w:r w:rsidRPr="00633A23">
        <w:t>построен еще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императоре</w:t>
      </w:r>
      <w:r w:rsidRPr="00633A23">
        <w:rPr>
          <w:rFonts w:cs="Arial"/>
        </w:rPr>
        <w:t xml:space="preserve"> </w:t>
      </w:r>
      <w:r w:rsidRPr="00633A23">
        <w:t>Александре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III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древнерусском стиле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молимся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прикладываемся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мощам свв</w:t>
      </w:r>
      <w:r w:rsidRPr="00633A23">
        <w:rPr>
          <w:rFonts w:cs="Arial"/>
        </w:rPr>
        <w:t xml:space="preserve">. </w:t>
      </w:r>
      <w:r w:rsidRPr="00633A23">
        <w:t>новомучениц</w:t>
      </w:r>
      <w:r w:rsidRPr="00633A23">
        <w:rPr>
          <w:rFonts w:cs="Arial"/>
        </w:rPr>
        <w:t xml:space="preserve">: </w:t>
      </w:r>
      <w:r w:rsidRPr="00633A23">
        <w:t>прпмц</w:t>
      </w:r>
      <w:r w:rsidRPr="00633A23">
        <w:rPr>
          <w:rFonts w:cs="Arial"/>
        </w:rPr>
        <w:t xml:space="preserve">. </w:t>
      </w:r>
      <w:r w:rsidRPr="00633A23">
        <w:t>Елизаветы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инокини</w:t>
      </w:r>
      <w:r w:rsidRPr="00633A23">
        <w:rPr>
          <w:rFonts w:cs="Arial"/>
        </w:rPr>
        <w:t xml:space="preserve"> </w:t>
      </w:r>
      <w:r w:rsidRPr="00633A23">
        <w:t>Вар</w:t>
      </w:r>
      <w:r w:rsidRPr="00633A23">
        <w:softHyphen/>
        <w:t>вары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женском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Зарубежной</w:t>
      </w:r>
      <w:r w:rsidRPr="00633A23">
        <w:rPr>
          <w:rFonts w:cs="Arial"/>
        </w:rPr>
        <w:t xml:space="preserve"> </w:t>
      </w:r>
      <w:r w:rsidRPr="00633A23">
        <w:t>церк</w:t>
      </w:r>
      <w:r w:rsidRPr="00633A23">
        <w:softHyphen/>
        <w:t>ви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угощают</w:t>
      </w:r>
      <w:r w:rsidRPr="00633A23">
        <w:rPr>
          <w:rFonts w:cs="Arial"/>
        </w:rPr>
        <w:t xml:space="preserve"> </w:t>
      </w:r>
      <w:r w:rsidRPr="00633A23">
        <w:t>кофе</w:t>
      </w:r>
      <w:r w:rsidRPr="00633A23">
        <w:rPr>
          <w:rFonts w:cs="Arial"/>
        </w:rPr>
        <w:t xml:space="preserve">, </w:t>
      </w:r>
      <w:r w:rsidRPr="00633A23">
        <w:t>соками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именин</w:t>
      </w:r>
      <w:r w:rsidRPr="00633A23">
        <w:rPr>
          <w:rFonts w:cs="Arial"/>
        </w:rPr>
        <w:t xml:space="preserve"> </w:t>
      </w:r>
      <w:r w:rsidRPr="00633A23">
        <w:t>настоя</w:t>
      </w:r>
      <w:r w:rsidRPr="00633A23">
        <w:softHyphen/>
        <w:t>тельницы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. </w:t>
      </w:r>
      <w:r w:rsidRPr="00633A23">
        <w:t>Стемнело</w:t>
      </w:r>
      <w:r w:rsidRPr="00633A23">
        <w:rPr>
          <w:rFonts w:cs="Arial"/>
        </w:rPr>
        <w:t xml:space="preserve">.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выходим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мона</w:t>
      </w:r>
      <w:r w:rsidRPr="00633A23">
        <w:softHyphen/>
        <w:t>стыря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едем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Елеонскую</w:t>
      </w:r>
      <w:r w:rsidRPr="00633A23">
        <w:rPr>
          <w:rFonts w:cs="Arial"/>
        </w:rPr>
        <w:t xml:space="preserve"> </w:t>
      </w:r>
      <w:r w:rsidRPr="00633A23">
        <w:t>Гору</w:t>
      </w:r>
      <w:r w:rsidRPr="00633A23">
        <w:rPr>
          <w:rFonts w:cs="Arial"/>
        </w:rPr>
        <w:t xml:space="preserve">.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ы</w:t>
      </w:r>
      <w:r w:rsidRPr="00633A23">
        <w:t>ло</w:t>
      </w:r>
      <w:r w:rsidRPr="00633A23">
        <w:rPr>
          <w:rFonts w:cs="Arial"/>
        </w:rPr>
        <w:t xml:space="preserve"> </w:t>
      </w:r>
      <w:r w:rsidRPr="00633A23">
        <w:t>великое Вознесение</w:t>
      </w:r>
      <w:r w:rsidRPr="00633A23">
        <w:rPr>
          <w:rFonts w:cs="Arial"/>
        </w:rPr>
        <w:t xml:space="preserve"> </w:t>
      </w:r>
      <w:r w:rsidRPr="00633A23">
        <w:t>Господне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сохранился</w:t>
      </w:r>
      <w:r w:rsidRPr="00633A23">
        <w:rPr>
          <w:rFonts w:cs="Arial"/>
        </w:rPr>
        <w:t xml:space="preserve"> </w:t>
      </w:r>
      <w:r w:rsidRPr="00633A23">
        <w:t>отпечаток</w:t>
      </w:r>
      <w:r w:rsidRPr="00633A23">
        <w:rPr>
          <w:rFonts w:cs="Arial"/>
        </w:rPr>
        <w:t xml:space="preserve"> </w:t>
      </w:r>
      <w:r w:rsidRPr="00633A23">
        <w:t>стопы Спасителя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благоговен</w:t>
      </w:r>
      <w:r w:rsidRPr="00633A23">
        <w:t>и</w:t>
      </w:r>
      <w:r w:rsidRPr="00633A23">
        <w:t>ем</w:t>
      </w:r>
      <w:r w:rsidRPr="00633A23">
        <w:rPr>
          <w:rFonts w:cs="Arial"/>
        </w:rPr>
        <w:t xml:space="preserve"> </w:t>
      </w:r>
      <w:r w:rsidRPr="00633A23">
        <w:t>молятся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свете свечей</w:t>
      </w:r>
      <w:r w:rsidRPr="00633A23">
        <w:rPr>
          <w:rFonts w:cs="Arial"/>
        </w:rPr>
        <w:t xml:space="preserve"> </w:t>
      </w:r>
      <w:r w:rsidRPr="00633A23">
        <w:t>прикладываются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отпечатку</w:t>
      </w:r>
      <w:r w:rsidRPr="00633A23">
        <w:rPr>
          <w:rFonts w:cs="Arial"/>
        </w:rPr>
        <w:t xml:space="preserve"> </w:t>
      </w:r>
      <w:r w:rsidRPr="00633A23">
        <w:t>стопы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Отсюда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повезли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Горненский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softHyphen/>
        <w:t>строенный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словам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апостола евангелиста</w:t>
      </w:r>
      <w:r w:rsidRPr="00633A23">
        <w:rPr>
          <w:rFonts w:cs="Arial"/>
        </w:rPr>
        <w:t xml:space="preserve"> </w:t>
      </w:r>
      <w:r w:rsidRPr="00633A23">
        <w:t>Луки</w:t>
      </w:r>
      <w:r w:rsidRPr="00633A23">
        <w:rPr>
          <w:rFonts w:cs="Arial"/>
        </w:rPr>
        <w:t xml:space="preserve"> </w:t>
      </w:r>
      <w:r w:rsidRPr="00633A23">
        <w:t>произошла</w:t>
      </w:r>
      <w:r w:rsidRPr="00633A23">
        <w:rPr>
          <w:rFonts w:cs="Arial"/>
        </w:rPr>
        <w:t xml:space="preserve"> </w:t>
      </w:r>
      <w:r w:rsidRPr="00633A23">
        <w:t>встреча</w:t>
      </w:r>
      <w:r w:rsidRPr="00633A23">
        <w:rPr>
          <w:rFonts w:cs="Arial"/>
        </w:rPr>
        <w:t xml:space="preserve"> </w:t>
      </w:r>
      <w:r w:rsidRPr="00633A23">
        <w:t>Пречистой</w:t>
      </w:r>
      <w:r w:rsidRPr="00633A23">
        <w:rPr>
          <w:rFonts w:cs="Arial"/>
        </w:rPr>
        <w:t xml:space="preserve"> </w:t>
      </w:r>
      <w:r w:rsidRPr="00633A23">
        <w:t>Девы Марии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праведной</w:t>
      </w:r>
      <w:r w:rsidRPr="00633A23">
        <w:rPr>
          <w:rFonts w:cs="Arial"/>
        </w:rPr>
        <w:t xml:space="preserve"> </w:t>
      </w:r>
      <w:r w:rsidRPr="00633A23">
        <w:t>Елиз</w:t>
      </w:r>
      <w:r w:rsidRPr="00633A23">
        <w:t>а</w:t>
      </w:r>
      <w:r w:rsidRPr="00633A23">
        <w:t>ветой</w:t>
      </w:r>
      <w:r w:rsidRPr="00633A23">
        <w:rPr>
          <w:rFonts w:cs="Arial"/>
        </w:rPr>
        <w:t xml:space="preserve">. </w:t>
      </w:r>
      <w:r w:rsidRPr="00633A23">
        <w:t>Монастырь</w:t>
      </w:r>
      <w:r w:rsidRPr="00633A23">
        <w:rPr>
          <w:rFonts w:cs="Arial"/>
        </w:rPr>
        <w:t xml:space="preserve"> </w:t>
      </w:r>
      <w:r w:rsidRPr="00633A23">
        <w:t>находится в</w:t>
      </w:r>
      <w:r w:rsidRPr="00633A23">
        <w:rPr>
          <w:rFonts w:cs="Arial"/>
        </w:rPr>
        <w:t xml:space="preserve"> </w:t>
      </w:r>
      <w:r w:rsidRPr="00633A23">
        <w:t>юрисдикции</w:t>
      </w:r>
      <w:r w:rsidRPr="00633A23">
        <w:rPr>
          <w:rFonts w:cs="Arial"/>
        </w:rPr>
        <w:t xml:space="preserve"> </w:t>
      </w:r>
      <w:r w:rsidRPr="00633A23">
        <w:t>Московского</w:t>
      </w:r>
      <w:r w:rsidRPr="00633A23">
        <w:rPr>
          <w:rFonts w:cs="Arial"/>
        </w:rPr>
        <w:t xml:space="preserve"> </w:t>
      </w:r>
      <w:r w:rsidRPr="00633A23">
        <w:t>Патриархата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женский мон</w:t>
      </w:r>
      <w:r w:rsidRPr="00633A23">
        <w:t>а</w:t>
      </w:r>
      <w:r w:rsidRPr="00633A23">
        <w:t>стырь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центре</w:t>
      </w:r>
      <w:r w:rsidRPr="00633A23">
        <w:rPr>
          <w:rFonts w:cs="Arial"/>
        </w:rPr>
        <w:t xml:space="preserve">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Казанской</w:t>
      </w:r>
      <w:r w:rsidRPr="00633A23">
        <w:rPr>
          <w:rFonts w:cs="Arial"/>
        </w:rPr>
        <w:t xml:space="preserve"> </w:t>
      </w:r>
      <w:r w:rsidRPr="00633A23">
        <w:t>Иконы 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Встречаю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послушницу</w:t>
      </w:r>
      <w:r w:rsidRPr="00633A23">
        <w:rPr>
          <w:rFonts w:cs="Arial"/>
        </w:rPr>
        <w:t xml:space="preserve"> </w:t>
      </w:r>
      <w:r w:rsidRPr="00633A23">
        <w:t>Людмилу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радо</w:t>
      </w:r>
      <w:r w:rsidRPr="00633A23">
        <w:softHyphen/>
        <w:t>стью</w:t>
      </w:r>
      <w:r w:rsidRPr="00633A23">
        <w:rPr>
          <w:rFonts w:cs="Arial"/>
        </w:rPr>
        <w:t xml:space="preserve"> </w:t>
      </w:r>
      <w:r w:rsidRPr="00633A23">
        <w:t>обмениваемся</w:t>
      </w:r>
      <w:r w:rsidRPr="00633A23">
        <w:rPr>
          <w:rFonts w:cs="Arial"/>
        </w:rPr>
        <w:t xml:space="preserve"> </w:t>
      </w:r>
      <w:r w:rsidRPr="00633A23">
        <w:t>последними</w:t>
      </w:r>
      <w:r w:rsidRPr="00633A23">
        <w:rPr>
          <w:rFonts w:cs="Arial"/>
        </w:rPr>
        <w:t xml:space="preserve"> </w:t>
      </w:r>
      <w:r w:rsidRPr="00633A23">
        <w:t>нов</w:t>
      </w:r>
      <w:r w:rsidRPr="00633A23">
        <w:t>о</w:t>
      </w:r>
      <w:r w:rsidRPr="00633A23">
        <w:t>стями</w:t>
      </w:r>
      <w:r w:rsidRPr="00633A23">
        <w:rPr>
          <w:rFonts w:cs="Arial"/>
        </w:rPr>
        <w:t xml:space="preserve">.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уже побывал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феврале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года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водила тогда</w:t>
      </w:r>
      <w:r w:rsidRPr="00633A23">
        <w:rPr>
          <w:rFonts w:cs="Arial"/>
        </w:rPr>
        <w:t xml:space="preserve"> </w:t>
      </w:r>
      <w:r w:rsidRPr="00633A23">
        <w:t>нашу</w:t>
      </w:r>
      <w:r w:rsidRPr="00633A23">
        <w:rPr>
          <w:rFonts w:cs="Arial"/>
        </w:rPr>
        <w:t xml:space="preserve"> </w:t>
      </w:r>
      <w:r w:rsidRPr="00633A23">
        <w:t>паломническую</w:t>
      </w:r>
      <w:r w:rsidRPr="00633A23">
        <w:rPr>
          <w:rFonts w:cs="Arial"/>
        </w:rPr>
        <w:t xml:space="preserve"> </w:t>
      </w:r>
      <w:r w:rsidRPr="00633A23">
        <w:t>группу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Подарил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журнал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статьей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палом</w:t>
      </w:r>
      <w:r w:rsidRPr="00633A23">
        <w:softHyphen/>
        <w:t>ничестве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Палестину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передал</w:t>
      </w:r>
      <w:r w:rsidRPr="00633A23">
        <w:rPr>
          <w:rFonts w:cs="Arial"/>
        </w:rPr>
        <w:t xml:space="preserve"> </w:t>
      </w:r>
      <w:r w:rsidRPr="00633A23">
        <w:t>икону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прав</w:t>
      </w:r>
      <w:r w:rsidRPr="00633A23">
        <w:rPr>
          <w:rFonts w:cs="Arial"/>
        </w:rPr>
        <w:t xml:space="preserve">. </w:t>
      </w:r>
      <w:r w:rsidRPr="00633A23">
        <w:t>Иоан</w:t>
      </w:r>
      <w:r w:rsidRPr="00633A23">
        <w:softHyphen/>
        <w:t>на</w:t>
      </w:r>
      <w:r w:rsidRPr="00633A23">
        <w:rPr>
          <w:rFonts w:cs="Arial"/>
        </w:rPr>
        <w:t xml:space="preserve"> </w:t>
      </w:r>
      <w:r w:rsidRPr="00633A23">
        <w:t>Кронштадтского</w:t>
      </w:r>
      <w:r w:rsidRPr="00633A23">
        <w:rPr>
          <w:rFonts w:cs="Arial"/>
        </w:rPr>
        <w:t xml:space="preserve"> </w:t>
      </w:r>
      <w:r w:rsidRPr="00633A23">
        <w:t>настоятельнице</w:t>
      </w:r>
      <w:r w:rsidRPr="00633A23">
        <w:rPr>
          <w:rFonts w:cs="Arial"/>
        </w:rPr>
        <w:t xml:space="preserve">, </w:t>
      </w:r>
      <w:r w:rsidRPr="00633A23">
        <w:t>игумений</w:t>
      </w:r>
      <w:r w:rsidRPr="00633A23">
        <w:rPr>
          <w:rFonts w:cs="Arial"/>
        </w:rPr>
        <w:t xml:space="preserve"> </w:t>
      </w:r>
      <w:r w:rsidRPr="00633A23">
        <w:t>Георгии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Иерусалим</w:t>
      </w:r>
      <w:r w:rsidRPr="00633A23">
        <w:rPr>
          <w:rFonts w:cs="Arial"/>
        </w:rPr>
        <w:t xml:space="preserve">.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идем</w:t>
      </w:r>
      <w:r w:rsidRPr="00633A23">
        <w:rPr>
          <w:rFonts w:cs="Arial"/>
        </w:rPr>
        <w:t xml:space="preserve"> </w:t>
      </w:r>
      <w:r w:rsidRPr="00633A23">
        <w:t>крестным</w:t>
      </w:r>
      <w:r w:rsidRPr="00633A23">
        <w:rPr>
          <w:rFonts w:cs="Arial"/>
        </w:rPr>
        <w:t xml:space="preserve"> </w:t>
      </w:r>
      <w:r w:rsidRPr="00633A23">
        <w:t>ходом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зажженны</w:t>
      </w:r>
      <w:r w:rsidRPr="00633A23">
        <w:softHyphen/>
        <w:t>ми</w:t>
      </w:r>
      <w:r w:rsidRPr="00633A23">
        <w:rPr>
          <w:rFonts w:cs="Arial"/>
        </w:rPr>
        <w:t xml:space="preserve"> </w:t>
      </w:r>
      <w:r w:rsidRPr="00633A23">
        <w:t>свечами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главе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нашим</w:t>
      </w:r>
      <w:r w:rsidRPr="00633A23">
        <w:rPr>
          <w:rFonts w:cs="Arial"/>
        </w:rPr>
        <w:t xml:space="preserve"> </w:t>
      </w:r>
      <w:r w:rsidRPr="00633A23">
        <w:t>еписк</w:t>
      </w:r>
      <w:r w:rsidRPr="00633A23">
        <w:t>о</w:t>
      </w:r>
      <w:r w:rsidRPr="00633A23">
        <w:t>пом</w:t>
      </w:r>
      <w:r w:rsidRPr="00633A23">
        <w:rPr>
          <w:rFonts w:cs="Arial"/>
        </w:rPr>
        <w:t xml:space="preserve"> </w:t>
      </w:r>
      <w:r w:rsidRPr="00633A23">
        <w:t>Питиримом</w:t>
      </w:r>
      <w:r w:rsidRPr="00633A23">
        <w:rPr>
          <w:rFonts w:cs="Arial"/>
        </w:rPr>
        <w:t xml:space="preserve"> </w:t>
      </w:r>
      <w:r w:rsidRPr="00633A23">
        <w:t>и священством</w:t>
      </w:r>
      <w:r w:rsidRPr="00633A23">
        <w:rPr>
          <w:rFonts w:cs="Arial"/>
        </w:rPr>
        <w:t xml:space="preserve">. </w:t>
      </w:r>
      <w:r w:rsidRPr="00633A23">
        <w:t>Впереди</w:t>
      </w:r>
      <w:r w:rsidRPr="00633A23">
        <w:rPr>
          <w:rFonts w:cs="Arial"/>
        </w:rPr>
        <w:t xml:space="preserve"> </w:t>
      </w:r>
      <w:r w:rsidRPr="00633A23">
        <w:t>несут</w:t>
      </w:r>
      <w:r w:rsidRPr="00633A23">
        <w:rPr>
          <w:rFonts w:cs="Arial"/>
        </w:rPr>
        <w:t xml:space="preserve"> </w:t>
      </w:r>
      <w:r w:rsidRPr="00633A23">
        <w:t>большой</w:t>
      </w:r>
      <w:r w:rsidRPr="00633A23">
        <w:rPr>
          <w:rFonts w:cs="Arial"/>
        </w:rPr>
        <w:t xml:space="preserve"> </w:t>
      </w:r>
      <w:r w:rsidRPr="00633A23">
        <w:t>деревянный крест</w:t>
      </w:r>
      <w:r w:rsidRPr="00633A23">
        <w:rPr>
          <w:rFonts w:cs="Arial"/>
        </w:rPr>
        <w:t xml:space="preserve">, </w:t>
      </w:r>
      <w:r w:rsidRPr="00633A23">
        <w:t>идем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узким</w:t>
      </w:r>
      <w:r w:rsidRPr="00633A23">
        <w:rPr>
          <w:rFonts w:cs="Arial"/>
        </w:rPr>
        <w:t xml:space="preserve"> </w:t>
      </w:r>
      <w:r w:rsidRPr="00633A23">
        <w:t>ул</w:t>
      </w:r>
      <w:r w:rsidRPr="00633A23">
        <w:t>и</w:t>
      </w:r>
      <w:r w:rsidRPr="00633A23">
        <w:t>цам</w:t>
      </w:r>
      <w:r w:rsidRPr="00633A23">
        <w:rPr>
          <w:rFonts w:cs="Arial"/>
        </w:rPr>
        <w:t xml:space="preserve"> </w:t>
      </w:r>
      <w:r w:rsidRPr="00633A23">
        <w:t>древнего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, </w:t>
      </w:r>
      <w:r w:rsidRPr="00633A23">
        <w:t>там</w:t>
      </w:r>
      <w:r w:rsidRPr="00633A23">
        <w:rPr>
          <w:rFonts w:cs="Arial"/>
        </w:rPr>
        <w:t xml:space="preserve">, </w:t>
      </w:r>
      <w:r w:rsidRPr="00633A23">
        <w:t>где шел</w:t>
      </w:r>
      <w:r w:rsidRPr="00633A23">
        <w:rPr>
          <w:rFonts w:cs="Arial"/>
        </w:rPr>
        <w:t xml:space="preserve"> </w:t>
      </w:r>
      <w:r w:rsidRPr="00633A23">
        <w:t>Спаситель</w:t>
      </w:r>
      <w:r w:rsidRPr="00633A23">
        <w:rPr>
          <w:rFonts w:cs="Arial"/>
        </w:rPr>
        <w:t xml:space="preserve">.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лежит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Голгофу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 Гроба</w:t>
      </w:r>
      <w:r w:rsidRPr="00633A23">
        <w:rPr>
          <w:rFonts w:cs="Arial"/>
        </w:rPr>
        <w:t xml:space="preserve"> </w:t>
      </w:r>
      <w:r w:rsidRPr="00633A23">
        <w:t>Го</w:t>
      </w:r>
      <w:r w:rsidRPr="00633A23">
        <w:t>с</w:t>
      </w:r>
      <w:r w:rsidRPr="00633A23">
        <w:t>подня</w:t>
      </w:r>
      <w:r w:rsidRPr="00633A23">
        <w:rPr>
          <w:rFonts w:cs="Arial"/>
        </w:rPr>
        <w:t xml:space="preserve">.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входим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благоговейным трепетом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подходим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Камню</w:t>
      </w:r>
      <w:r w:rsidRPr="00633A23">
        <w:rPr>
          <w:rFonts w:cs="Arial"/>
        </w:rPr>
        <w:t xml:space="preserve"> </w:t>
      </w:r>
      <w:r w:rsidRPr="00633A23">
        <w:t>Помазания</w:t>
      </w:r>
      <w:r w:rsidRPr="00633A23">
        <w:rPr>
          <w:rFonts w:cs="Arial"/>
        </w:rPr>
        <w:t xml:space="preserve">. </w:t>
      </w:r>
      <w:r w:rsidRPr="00633A23">
        <w:t>Здесь</w:t>
      </w:r>
      <w:r w:rsidRPr="00633A23">
        <w:rPr>
          <w:rFonts w:cs="Arial"/>
        </w:rPr>
        <w:t xml:space="preserve">, </w:t>
      </w:r>
      <w:r w:rsidRPr="00633A23">
        <w:t>по преданию</w:t>
      </w:r>
      <w:r w:rsidRPr="00633A23">
        <w:rPr>
          <w:rFonts w:cs="Arial"/>
        </w:rPr>
        <w:t xml:space="preserve">,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Христово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снятия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, </w:t>
      </w:r>
      <w:r w:rsidRPr="00633A23">
        <w:t>было помазано</w:t>
      </w:r>
      <w:r w:rsidRPr="00633A23">
        <w:rPr>
          <w:rFonts w:cs="Arial"/>
        </w:rPr>
        <w:t xml:space="preserve"> </w:t>
      </w:r>
      <w:r w:rsidRPr="00633A23">
        <w:t>прав</w:t>
      </w:r>
      <w:r w:rsidRPr="00633A23">
        <w:rPr>
          <w:rFonts w:cs="Arial"/>
        </w:rPr>
        <w:t xml:space="preserve">. </w:t>
      </w:r>
      <w:r w:rsidRPr="00633A23">
        <w:t>Никодимом</w:t>
      </w:r>
      <w:r w:rsidRPr="00633A23">
        <w:rPr>
          <w:rFonts w:cs="Arial"/>
        </w:rPr>
        <w:t xml:space="preserve"> </w:t>
      </w:r>
      <w:r w:rsidRPr="00633A23">
        <w:t>благовони</w:t>
      </w:r>
      <w:r w:rsidRPr="00633A23">
        <w:t>я</w:t>
      </w:r>
      <w:r w:rsidRPr="00633A23">
        <w:t>ми</w:t>
      </w:r>
      <w:r w:rsidRPr="00633A23">
        <w:rPr>
          <w:rFonts w:cs="Arial"/>
        </w:rPr>
        <w:t xml:space="preserve">. </w:t>
      </w:r>
      <w:r w:rsidRPr="00633A23">
        <w:t>Отсюда</w:t>
      </w:r>
      <w:r w:rsidRPr="00633A23">
        <w:rPr>
          <w:rFonts w:cs="Arial"/>
        </w:rPr>
        <w:t xml:space="preserve"> </w:t>
      </w:r>
      <w:r w:rsidRPr="00633A23">
        <w:t>мы поднимаемся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Голгофу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принес</w:t>
      </w:r>
      <w:r w:rsidRPr="00633A23">
        <w:rPr>
          <w:rFonts w:cs="Arial"/>
        </w:rPr>
        <w:t xml:space="preserve"> </w:t>
      </w:r>
      <w:r w:rsidRPr="00633A23">
        <w:t>искупи</w:t>
      </w:r>
      <w:r w:rsidRPr="00633A23">
        <w:softHyphen/>
        <w:t>тельную</w:t>
      </w:r>
      <w:r w:rsidRPr="00633A23">
        <w:rPr>
          <w:rFonts w:cs="Arial"/>
        </w:rPr>
        <w:t xml:space="preserve"> </w:t>
      </w:r>
      <w:r w:rsidRPr="00633A23">
        <w:t>жертву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грехи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Приложившись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месту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стоял</w:t>
      </w:r>
      <w:r w:rsidRPr="00633A23">
        <w:rPr>
          <w:rFonts w:cs="Arial"/>
        </w:rPr>
        <w:t xml:space="preserve"> </w:t>
      </w:r>
      <w:r w:rsidRPr="00633A23">
        <w:t>Крест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спускаемся</w:t>
      </w:r>
      <w:r w:rsidRPr="00633A23">
        <w:rPr>
          <w:rFonts w:cs="Arial"/>
        </w:rPr>
        <w:t xml:space="preserve"> </w:t>
      </w:r>
      <w:r w:rsidRPr="00633A23">
        <w:t>вниз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направляемся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Гробу</w:t>
      </w:r>
      <w:r w:rsidRPr="00633A23">
        <w:rPr>
          <w:rFonts w:cs="Arial"/>
        </w:rPr>
        <w:t xml:space="preserve"> </w:t>
      </w:r>
      <w:r w:rsidRPr="00633A23">
        <w:t>Господ</w:t>
      </w:r>
      <w:r w:rsidRPr="00633A23">
        <w:softHyphen/>
        <w:t>ню</w:t>
      </w:r>
      <w:r w:rsidRPr="00633A23">
        <w:rPr>
          <w:rFonts w:cs="Arial"/>
        </w:rPr>
        <w:t xml:space="preserve">, </w:t>
      </w:r>
      <w:r w:rsidRPr="00633A23">
        <w:t>месту</w:t>
      </w:r>
      <w:r w:rsidRPr="00633A23">
        <w:rPr>
          <w:rFonts w:cs="Arial"/>
        </w:rPr>
        <w:t xml:space="preserve"> </w:t>
      </w:r>
      <w:r w:rsidRPr="00633A23">
        <w:t>светлого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 </w:t>
      </w:r>
      <w:r w:rsidRPr="00633A23">
        <w:t>Воскресения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трепетом и</w:t>
      </w:r>
      <w:r w:rsidRPr="00633A23">
        <w:rPr>
          <w:rFonts w:cs="Arial"/>
        </w:rPr>
        <w:t xml:space="preserve"> </w:t>
      </w:r>
      <w:r w:rsidRPr="00633A23">
        <w:t>молитвой</w:t>
      </w:r>
      <w:r w:rsidRPr="00633A23">
        <w:rPr>
          <w:rFonts w:cs="Arial"/>
        </w:rPr>
        <w:t xml:space="preserve"> </w:t>
      </w:r>
      <w:r w:rsidRPr="00633A23">
        <w:t>«Христос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t>с</w:t>
      </w:r>
      <w:r w:rsidRPr="00633A23">
        <w:t>кресе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мертвых»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вхо</w:t>
      </w:r>
      <w:r w:rsidRPr="00633A23">
        <w:softHyphen/>
        <w:t>дим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святую</w:t>
      </w:r>
      <w:r w:rsidRPr="00633A23">
        <w:rPr>
          <w:rFonts w:cs="Arial"/>
        </w:rPr>
        <w:t xml:space="preserve"> </w:t>
      </w:r>
      <w:r w:rsidRPr="00633A23">
        <w:t>гробницу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прикладываемся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тому</w:t>
      </w:r>
      <w:r w:rsidRPr="00633A23">
        <w:rPr>
          <w:rFonts w:cs="Arial"/>
        </w:rPr>
        <w:t xml:space="preserve"> </w:t>
      </w:r>
      <w:r w:rsidRPr="00633A23">
        <w:t>мес</w:t>
      </w:r>
      <w:r w:rsidRPr="00633A23">
        <w:softHyphen/>
        <w:t>ту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Воскрес</w:t>
      </w:r>
      <w:r w:rsidRPr="00633A23">
        <w:rPr>
          <w:rFonts w:cs="Arial"/>
        </w:rPr>
        <w:t xml:space="preserve"> </w:t>
      </w:r>
      <w:r w:rsidRPr="00633A23">
        <w:t>Спаситель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.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Гробом</w:t>
      </w:r>
      <w:r w:rsidRPr="00633A23">
        <w:rPr>
          <w:rFonts w:cs="Arial"/>
        </w:rPr>
        <w:t xml:space="preserve"> </w:t>
      </w:r>
      <w:r w:rsidRPr="00633A23">
        <w:t>Гос</w:t>
      </w:r>
      <w:r w:rsidRPr="00633A23">
        <w:softHyphen/>
        <w:t>подним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соединении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, </w:t>
      </w:r>
      <w:r w:rsidRPr="00633A23">
        <w:t>находится</w:t>
      </w:r>
      <w:r w:rsidRPr="00633A23">
        <w:rPr>
          <w:rFonts w:cs="Arial"/>
        </w:rPr>
        <w:t xml:space="preserve"> </w:t>
      </w:r>
      <w:r w:rsidRPr="00633A23">
        <w:t>греческий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бор</w:t>
      </w:r>
      <w:r w:rsidRPr="00633A23">
        <w:rPr>
          <w:rFonts w:cs="Arial"/>
        </w:rPr>
        <w:t xml:space="preserve"> </w:t>
      </w:r>
      <w:r w:rsidRPr="00633A23">
        <w:t>Воскресения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центре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 xml:space="preserve">, </w:t>
      </w:r>
      <w:r w:rsidRPr="00633A23">
        <w:t>которое называется</w:t>
      </w:r>
      <w:r w:rsidRPr="00633A23">
        <w:rPr>
          <w:rFonts w:cs="Arial"/>
        </w:rPr>
        <w:t xml:space="preserve"> </w:t>
      </w:r>
      <w:r w:rsidRPr="00633A23">
        <w:t>«Пуп</w:t>
      </w:r>
      <w:r w:rsidRPr="00633A23">
        <w:rPr>
          <w:rFonts w:cs="Arial"/>
        </w:rPr>
        <w:t xml:space="preserve"> </w:t>
      </w:r>
      <w:r w:rsidRPr="00633A23">
        <w:t>земли»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полночь</w:t>
      </w:r>
      <w:r w:rsidRPr="00633A23">
        <w:rPr>
          <w:rFonts w:cs="Arial"/>
        </w:rPr>
        <w:t xml:space="preserve"> </w:t>
      </w:r>
      <w:r w:rsidRPr="00633A23">
        <w:t>началась</w:t>
      </w:r>
      <w:r w:rsidRPr="00633A23">
        <w:rPr>
          <w:rFonts w:cs="Arial"/>
        </w:rPr>
        <w:t xml:space="preserve"> </w:t>
      </w:r>
      <w:r w:rsidRPr="00633A23">
        <w:t>Боже</w:t>
      </w:r>
      <w:r w:rsidRPr="00633A23">
        <w:softHyphen/>
        <w:t>ственная</w:t>
      </w:r>
      <w:r w:rsidRPr="00633A23">
        <w:rPr>
          <w:rFonts w:cs="Arial"/>
        </w:rPr>
        <w:t xml:space="preserve"> </w:t>
      </w:r>
      <w:r w:rsidRPr="00633A23">
        <w:t>литургия</w:t>
      </w:r>
      <w:r w:rsidRPr="00633A23">
        <w:rPr>
          <w:rFonts w:cs="Arial"/>
        </w:rPr>
        <w:t xml:space="preserve">,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служили</w:t>
      </w:r>
      <w:r w:rsidRPr="00633A23">
        <w:rPr>
          <w:rFonts w:cs="Arial"/>
        </w:rPr>
        <w:t xml:space="preserve"> </w:t>
      </w:r>
      <w:r w:rsidRPr="00633A23">
        <w:t>греки</w:t>
      </w:r>
      <w:r w:rsidRPr="00633A23">
        <w:rPr>
          <w:rFonts w:cs="Arial"/>
        </w:rPr>
        <w:t xml:space="preserve">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нашим духовенством</w:t>
      </w:r>
      <w:r w:rsidRPr="00633A23">
        <w:rPr>
          <w:rFonts w:cs="Arial"/>
        </w:rPr>
        <w:t xml:space="preserve">. </w:t>
      </w:r>
      <w:r w:rsidRPr="00633A23">
        <w:t>Чередовались</w:t>
      </w:r>
      <w:r w:rsidRPr="00633A23">
        <w:rPr>
          <w:rFonts w:cs="Arial"/>
        </w:rPr>
        <w:t xml:space="preserve"> </w:t>
      </w:r>
      <w:r w:rsidRPr="00633A23">
        <w:t>греч</w:t>
      </w:r>
      <w:r w:rsidRPr="00633A23">
        <w:t>е</w:t>
      </w:r>
      <w:r w:rsidRPr="00633A23">
        <w:t>ские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церковно</w:t>
      </w:r>
      <w:r w:rsidRPr="00633A23">
        <w:softHyphen/>
        <w:t>славянские</w:t>
      </w:r>
      <w:r w:rsidRPr="00633A23">
        <w:rPr>
          <w:rFonts w:cs="Arial"/>
        </w:rPr>
        <w:t xml:space="preserve"> </w:t>
      </w:r>
      <w:r w:rsidRPr="00633A23">
        <w:t>песнопения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паломники</w:t>
      </w:r>
      <w:r w:rsidRPr="00633A23">
        <w:rPr>
          <w:rFonts w:cs="Arial"/>
        </w:rPr>
        <w:t xml:space="preserve"> </w:t>
      </w:r>
      <w:r w:rsidRPr="00633A23">
        <w:t>причастились Святых</w:t>
      </w:r>
      <w:r w:rsidRPr="00633A23">
        <w:rPr>
          <w:rFonts w:cs="Arial"/>
        </w:rPr>
        <w:t xml:space="preserve"> </w:t>
      </w:r>
      <w:r w:rsidRPr="00633A23">
        <w:t>Христовых</w:t>
      </w:r>
      <w:r w:rsidRPr="00633A23">
        <w:rPr>
          <w:rFonts w:cs="Arial"/>
        </w:rPr>
        <w:t xml:space="preserve"> </w:t>
      </w:r>
      <w:r w:rsidRPr="00633A23">
        <w:t>Тайн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великом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Была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глубокая</w:t>
      </w:r>
      <w:r w:rsidRPr="00633A23">
        <w:rPr>
          <w:rFonts w:cs="Arial"/>
        </w:rPr>
        <w:t xml:space="preserve"> </w:t>
      </w:r>
      <w:r w:rsidRPr="00633A23">
        <w:t>ночь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покинули</w:t>
      </w:r>
      <w:r w:rsidRPr="00633A23">
        <w:rPr>
          <w:rFonts w:cs="Arial"/>
        </w:rPr>
        <w:t xml:space="preserve"> </w:t>
      </w:r>
      <w:r w:rsidRPr="00633A23">
        <w:t>храм Гроба</w:t>
      </w:r>
      <w:r w:rsidRPr="00633A23">
        <w:rPr>
          <w:rFonts w:cs="Arial"/>
        </w:rPr>
        <w:t xml:space="preserve"> </w:t>
      </w:r>
      <w:r w:rsidRPr="00633A23">
        <w:t>Господня</w:t>
      </w:r>
      <w:r w:rsidRPr="00633A23">
        <w:rPr>
          <w:rFonts w:cs="Arial"/>
        </w:rPr>
        <w:t xml:space="preserve">.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вновь</w:t>
      </w:r>
      <w:r w:rsidRPr="00633A23">
        <w:rPr>
          <w:rFonts w:cs="Arial"/>
        </w:rPr>
        <w:t xml:space="preserve"> </w:t>
      </w:r>
      <w:r w:rsidRPr="00633A23">
        <w:t>лежит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Гефсиманию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погребена</w:t>
      </w:r>
      <w:r w:rsidRPr="00633A23">
        <w:rPr>
          <w:rFonts w:cs="Arial"/>
        </w:rPr>
        <w:t xml:space="preserve"> </w:t>
      </w:r>
      <w:r w:rsidRPr="00633A23">
        <w:t>Пречистая</w:t>
      </w:r>
      <w:r w:rsidRPr="00633A23">
        <w:rPr>
          <w:rFonts w:cs="Arial"/>
        </w:rPr>
        <w:t xml:space="preserve"> </w:t>
      </w:r>
      <w:r w:rsidRPr="00633A23">
        <w:t>Божия</w:t>
      </w:r>
      <w:r w:rsidRPr="00633A23">
        <w:rPr>
          <w:rFonts w:cs="Arial"/>
        </w:rPr>
        <w:t xml:space="preserve"> </w:t>
      </w:r>
      <w:r w:rsidRPr="00633A23">
        <w:t>Ма</w:t>
      </w:r>
      <w:r w:rsidRPr="00633A23">
        <w:softHyphen/>
        <w:t>терь</w:t>
      </w:r>
      <w:r w:rsidRPr="00633A23">
        <w:rPr>
          <w:rFonts w:cs="Arial"/>
        </w:rPr>
        <w:t xml:space="preserve">. </w:t>
      </w:r>
      <w:r w:rsidRPr="00633A23">
        <w:t>Спускаемся</w:t>
      </w:r>
      <w:r w:rsidRPr="00633A23">
        <w:rPr>
          <w:rFonts w:cs="Arial"/>
        </w:rPr>
        <w:t xml:space="preserve"> </w:t>
      </w:r>
      <w:r w:rsidRPr="00633A23">
        <w:t>вниз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усыпальницу</w:t>
      </w:r>
      <w:r w:rsidRPr="00633A23">
        <w:rPr>
          <w:rFonts w:cs="Arial"/>
        </w:rPr>
        <w:t xml:space="preserve">, </w:t>
      </w:r>
      <w:r w:rsidRPr="00633A23">
        <w:t>справа</w:t>
      </w:r>
      <w:r w:rsidRPr="00633A23">
        <w:rPr>
          <w:rFonts w:cs="Arial"/>
        </w:rPr>
        <w:t xml:space="preserve"> </w:t>
      </w:r>
      <w:r w:rsidRPr="00633A23">
        <w:t>похо</w:t>
      </w:r>
      <w:r w:rsidRPr="00633A23">
        <w:softHyphen/>
        <w:t>ронены</w:t>
      </w:r>
      <w:r w:rsidRPr="00633A23">
        <w:rPr>
          <w:rFonts w:cs="Arial"/>
        </w:rPr>
        <w:t xml:space="preserve"> </w:t>
      </w:r>
      <w:r w:rsidRPr="00633A23">
        <w:t>родители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: </w:t>
      </w:r>
      <w:r w:rsidRPr="00633A23">
        <w:t>свв</w:t>
      </w:r>
      <w:r w:rsidRPr="00633A23">
        <w:rPr>
          <w:rFonts w:cs="Arial"/>
        </w:rPr>
        <w:t xml:space="preserve">. </w:t>
      </w:r>
      <w:r w:rsidRPr="00633A23">
        <w:t>правв</w:t>
      </w:r>
      <w:r w:rsidRPr="00633A23">
        <w:rPr>
          <w:rFonts w:cs="Arial"/>
        </w:rPr>
        <w:t xml:space="preserve">. </w:t>
      </w:r>
      <w:r w:rsidRPr="00633A23">
        <w:t>Иоаким и</w:t>
      </w:r>
      <w:r w:rsidRPr="00633A23">
        <w:rPr>
          <w:rFonts w:cs="Arial"/>
        </w:rPr>
        <w:t xml:space="preserve"> </w:t>
      </w:r>
      <w:r w:rsidRPr="00633A23">
        <w:t>Анна</w:t>
      </w:r>
      <w:r w:rsidRPr="00633A23">
        <w:rPr>
          <w:rFonts w:cs="Arial"/>
        </w:rPr>
        <w:t xml:space="preserve">. </w:t>
      </w:r>
      <w:r w:rsidRPr="00633A23">
        <w:t>Слева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прав</w:t>
      </w:r>
      <w:r w:rsidRPr="00633A23">
        <w:rPr>
          <w:rFonts w:cs="Arial"/>
        </w:rPr>
        <w:t xml:space="preserve">. </w:t>
      </w:r>
      <w:r w:rsidRPr="00633A23">
        <w:t>Иосиф</w:t>
      </w:r>
      <w:r w:rsidRPr="00633A23">
        <w:rPr>
          <w:rFonts w:cs="Arial"/>
        </w:rPr>
        <w:t xml:space="preserve"> </w:t>
      </w:r>
      <w:r w:rsidRPr="00633A23">
        <w:t>Обручник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самом</w:t>
      </w:r>
      <w:r w:rsidR="00557417" w:rsidRPr="00ED1240">
        <w:t xml:space="preserve"> </w:t>
      </w:r>
      <w:r w:rsidRPr="00633A23">
        <w:t>низу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 xml:space="preserve"> </w:t>
      </w:r>
      <w:r w:rsidRPr="00633A23">
        <w:t>погребения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.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ходится</w:t>
      </w:r>
      <w:r w:rsidRPr="00633A23">
        <w:rPr>
          <w:rFonts w:cs="Arial"/>
        </w:rPr>
        <w:t xml:space="preserve"> </w:t>
      </w:r>
      <w:r w:rsidRPr="00633A23">
        <w:t>чудотворный</w:t>
      </w:r>
      <w:r w:rsidRPr="00633A23">
        <w:rPr>
          <w:rFonts w:cs="Arial"/>
        </w:rPr>
        <w:t xml:space="preserve"> </w:t>
      </w:r>
      <w:r w:rsidRPr="00633A23">
        <w:t>Образ</w:t>
      </w:r>
      <w:r w:rsidRPr="00633A23">
        <w:rPr>
          <w:rFonts w:cs="Arial"/>
        </w:rPr>
        <w:t xml:space="preserve"> </w:t>
      </w:r>
      <w:r w:rsidRPr="00633A23">
        <w:t>Иерусалимской</w:t>
      </w:r>
      <w:r w:rsidRPr="00633A23">
        <w:rPr>
          <w:rFonts w:cs="Arial"/>
        </w:rPr>
        <w:t xml:space="preserve"> </w:t>
      </w:r>
      <w:r w:rsidRPr="00633A23">
        <w:t>Божией Матери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Один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старцев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Горы</w:t>
      </w:r>
      <w:r w:rsidRPr="00633A23">
        <w:rPr>
          <w:rFonts w:cs="Arial"/>
        </w:rPr>
        <w:t xml:space="preserve"> </w:t>
      </w:r>
      <w:r w:rsidRPr="00633A23">
        <w:t>Афон</w:t>
      </w:r>
      <w:r w:rsidRPr="00633A23">
        <w:rPr>
          <w:rFonts w:cs="Arial"/>
        </w:rPr>
        <w:t xml:space="preserve"> </w:t>
      </w:r>
      <w:r w:rsidRPr="00633A23">
        <w:t>утверждал</w:t>
      </w:r>
      <w:r w:rsidRPr="00633A23">
        <w:rPr>
          <w:rFonts w:cs="Arial"/>
        </w:rPr>
        <w:t xml:space="preserve">, </w:t>
      </w:r>
      <w:r w:rsidRPr="00633A23">
        <w:t>что именно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образ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похож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Саму</w:t>
      </w:r>
      <w:r w:rsidRPr="00633A23">
        <w:rPr>
          <w:rFonts w:cs="Arial"/>
        </w:rPr>
        <w:t xml:space="preserve"> </w:t>
      </w:r>
      <w:r w:rsidRPr="00633A23">
        <w:t>Пре</w:t>
      </w:r>
      <w:r w:rsidRPr="00633A23">
        <w:softHyphen/>
        <w:t>чистую</w:t>
      </w:r>
      <w:r w:rsidRPr="00633A23">
        <w:rPr>
          <w:rFonts w:cs="Arial"/>
        </w:rPr>
        <w:t xml:space="preserve"> </w:t>
      </w:r>
      <w:r w:rsidRPr="00633A23">
        <w:t>Деву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лежит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месту</w:t>
      </w:r>
      <w:r w:rsidRPr="00633A23">
        <w:rPr>
          <w:rFonts w:cs="Arial"/>
        </w:rPr>
        <w:t xml:space="preserve"> </w:t>
      </w:r>
      <w:r w:rsidRPr="00633A23">
        <w:t>крещения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Иордан</w:t>
      </w:r>
      <w:r w:rsidRPr="00633A23">
        <w:rPr>
          <w:rFonts w:cs="Arial"/>
        </w:rPr>
        <w:t xml:space="preserve">.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приехали</w:t>
      </w:r>
      <w:r w:rsidRPr="00633A23">
        <w:rPr>
          <w:rFonts w:cs="Arial"/>
        </w:rPr>
        <w:t xml:space="preserve"> </w:t>
      </w:r>
      <w:r w:rsidRPr="00633A23">
        <w:t>туда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ранним</w:t>
      </w:r>
      <w:r w:rsidRPr="00633A23">
        <w:rPr>
          <w:rFonts w:cs="Arial"/>
        </w:rPr>
        <w:t xml:space="preserve"> </w:t>
      </w:r>
      <w:r w:rsidRPr="00633A23">
        <w:t>утром</w:t>
      </w:r>
      <w:r w:rsidRPr="00633A23">
        <w:rPr>
          <w:rFonts w:cs="Arial"/>
        </w:rPr>
        <w:t xml:space="preserve">, </w:t>
      </w:r>
      <w:r w:rsidRPr="00633A23">
        <w:t>было довольно</w:t>
      </w:r>
      <w:r w:rsidRPr="00633A23">
        <w:rPr>
          <w:rFonts w:cs="Arial"/>
        </w:rPr>
        <w:t xml:space="preserve"> </w:t>
      </w:r>
      <w:r w:rsidRPr="00633A23">
        <w:t>прохладно</w:t>
      </w:r>
      <w:r w:rsidRPr="00633A23">
        <w:rPr>
          <w:rFonts w:cs="Arial"/>
        </w:rPr>
        <w:t xml:space="preserve">, </w:t>
      </w:r>
      <w:r w:rsidRPr="00633A23">
        <w:t>однако</w:t>
      </w:r>
      <w:r w:rsidRPr="00633A23">
        <w:rPr>
          <w:rFonts w:cs="Arial"/>
        </w:rPr>
        <w:t xml:space="preserve">, </w:t>
      </w:r>
      <w:r w:rsidRPr="00633A23">
        <w:t>несмотря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, </w:t>
      </w:r>
      <w:r w:rsidRPr="00633A23">
        <w:t>совер</w:t>
      </w:r>
      <w:r w:rsidRPr="00633A23">
        <w:softHyphen/>
        <w:t>шив</w:t>
      </w:r>
      <w:r w:rsidRPr="00633A23">
        <w:rPr>
          <w:rFonts w:cs="Arial"/>
        </w:rPr>
        <w:t xml:space="preserve"> </w:t>
      </w:r>
      <w:r w:rsidRPr="00633A23">
        <w:t>молитву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грузились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воды</w:t>
      </w:r>
      <w:r w:rsidRPr="00633A23">
        <w:rPr>
          <w:rFonts w:cs="Arial"/>
        </w:rPr>
        <w:t xml:space="preserve"> </w:t>
      </w:r>
      <w:r w:rsidRPr="00633A23">
        <w:t>Иордана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Следующим</w:t>
      </w:r>
      <w:r w:rsidRPr="00633A23">
        <w:rPr>
          <w:rFonts w:cs="Arial"/>
        </w:rPr>
        <w:t xml:space="preserve"> </w:t>
      </w:r>
      <w:r w:rsidRPr="00633A23">
        <w:t>местом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паломничества</w:t>
      </w:r>
      <w:r w:rsidRPr="00633A23">
        <w:rPr>
          <w:rFonts w:cs="Arial"/>
        </w:rPr>
        <w:t xml:space="preserve"> </w:t>
      </w:r>
      <w:r w:rsidRPr="00633A23">
        <w:t>стало побережье</w:t>
      </w:r>
      <w:r w:rsidRPr="00633A23">
        <w:rPr>
          <w:rFonts w:cs="Arial"/>
        </w:rPr>
        <w:t xml:space="preserve"> </w:t>
      </w:r>
      <w:r w:rsidRPr="00633A23">
        <w:t>Галилейского</w:t>
      </w:r>
      <w:r w:rsidRPr="00633A23">
        <w:rPr>
          <w:rFonts w:cs="Arial"/>
        </w:rPr>
        <w:t xml:space="preserve"> </w:t>
      </w:r>
      <w:r w:rsidRPr="00633A23">
        <w:t>моря</w:t>
      </w:r>
      <w:r w:rsidRPr="00633A23">
        <w:rPr>
          <w:rFonts w:cs="Arial"/>
        </w:rPr>
        <w:t xml:space="preserve">.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Спаситель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поведовал</w:t>
      </w:r>
      <w:r w:rsidRPr="00633A23">
        <w:rPr>
          <w:rFonts w:cs="Arial"/>
        </w:rPr>
        <w:t xml:space="preserve"> </w:t>
      </w:r>
      <w:r w:rsidRPr="00633A23">
        <w:t>Евангелие</w:t>
      </w:r>
      <w:r w:rsidRPr="00633A23">
        <w:rPr>
          <w:rFonts w:cs="Arial"/>
        </w:rPr>
        <w:t xml:space="preserve"> </w:t>
      </w:r>
      <w:r w:rsidRPr="00633A23">
        <w:t>многим</w:t>
      </w:r>
      <w:r w:rsidRPr="00633A23">
        <w:rPr>
          <w:rFonts w:cs="Arial"/>
        </w:rPr>
        <w:t xml:space="preserve"> </w:t>
      </w:r>
      <w:r w:rsidRPr="00633A23">
        <w:t>людям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берегу</w:t>
      </w:r>
      <w:r w:rsidRPr="00633A23">
        <w:rPr>
          <w:rFonts w:cs="Arial"/>
        </w:rPr>
        <w:t xml:space="preserve"> </w:t>
      </w:r>
      <w:r w:rsidRPr="00633A23">
        <w:t>этого моря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небольшое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t>д</w:t>
      </w:r>
      <w:r w:rsidRPr="00633A23">
        <w:t>ворье</w:t>
      </w:r>
      <w:r w:rsidRPr="00633A23">
        <w:rPr>
          <w:rFonts w:cs="Arial"/>
        </w:rPr>
        <w:t xml:space="preserve"> </w:t>
      </w:r>
      <w:r w:rsidRPr="00633A23">
        <w:t>русского</w:t>
      </w:r>
      <w:r w:rsidRPr="00633A23">
        <w:rPr>
          <w:rFonts w:cs="Arial"/>
        </w:rPr>
        <w:t xml:space="preserve"> </w:t>
      </w:r>
      <w:r w:rsidRPr="00633A23">
        <w:t>женского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настыря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живут</w:t>
      </w:r>
      <w:r w:rsidRPr="00633A23">
        <w:rPr>
          <w:rFonts w:cs="Arial"/>
        </w:rPr>
        <w:t xml:space="preserve"> </w:t>
      </w:r>
      <w:r w:rsidRPr="00633A23">
        <w:t>сестры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принимают</w:t>
      </w:r>
      <w:r w:rsidRPr="00633A23">
        <w:rPr>
          <w:rFonts w:cs="Arial"/>
        </w:rPr>
        <w:t xml:space="preserve"> </w:t>
      </w:r>
      <w:r w:rsidRPr="00633A23">
        <w:t>па</w:t>
      </w:r>
      <w:r w:rsidRPr="00633A23">
        <w:softHyphen/>
        <w:t>ломников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Наше</w:t>
      </w:r>
      <w:r w:rsidRPr="00633A23">
        <w:rPr>
          <w:rFonts w:cs="Arial"/>
        </w:rPr>
        <w:t xml:space="preserve"> </w:t>
      </w:r>
      <w:r w:rsidRPr="00633A23">
        <w:t>паломничество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продолжено</w:t>
      </w:r>
      <w:r w:rsidRPr="00633A23">
        <w:rPr>
          <w:rFonts w:cs="Arial"/>
        </w:rPr>
        <w:t xml:space="preserve"> </w:t>
      </w:r>
      <w:r w:rsidRPr="00633A23">
        <w:t>посещени</w:t>
      </w:r>
      <w:r w:rsidRPr="00633A23">
        <w:softHyphen/>
        <w:t>ем</w:t>
      </w:r>
      <w:r w:rsidRPr="00633A23">
        <w:rPr>
          <w:rFonts w:cs="Arial"/>
        </w:rPr>
        <w:t xml:space="preserve"> </w:t>
      </w:r>
      <w:r w:rsidRPr="00633A23">
        <w:t>знаменитой</w:t>
      </w:r>
      <w:r w:rsidRPr="00633A23">
        <w:rPr>
          <w:rFonts w:cs="Arial"/>
        </w:rPr>
        <w:t xml:space="preserve"> </w:t>
      </w:r>
      <w:r w:rsidRPr="00633A23">
        <w:t>Каны</w:t>
      </w:r>
      <w:r w:rsidRPr="00633A23">
        <w:rPr>
          <w:rFonts w:cs="Arial"/>
        </w:rPr>
        <w:t xml:space="preserve"> </w:t>
      </w:r>
      <w:r w:rsidRPr="00633A23">
        <w:t>Галилейской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softHyphen/>
        <w:t>словил</w:t>
      </w:r>
      <w:r w:rsidRPr="00633A23">
        <w:rPr>
          <w:rFonts w:cs="Arial"/>
        </w:rPr>
        <w:t xml:space="preserve"> </w:t>
      </w:r>
      <w:r w:rsidRPr="00633A23">
        <w:t>брак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первое</w:t>
      </w:r>
      <w:r w:rsidRPr="00633A23">
        <w:rPr>
          <w:rFonts w:cs="Arial"/>
        </w:rPr>
        <w:t xml:space="preserve"> </w:t>
      </w:r>
      <w:r w:rsidRPr="00633A23">
        <w:t>чудо</w:t>
      </w:r>
      <w:r w:rsidRPr="00633A23">
        <w:rPr>
          <w:rFonts w:cs="Arial"/>
        </w:rPr>
        <w:t xml:space="preserve">, </w:t>
      </w:r>
      <w:r w:rsidRPr="00633A23">
        <w:t>превратив</w:t>
      </w:r>
      <w:r w:rsidRPr="00633A23">
        <w:rPr>
          <w:rFonts w:cs="Arial"/>
        </w:rPr>
        <w:t xml:space="preserve"> </w:t>
      </w:r>
      <w:r w:rsidRPr="00633A23">
        <w:t>воду в</w:t>
      </w:r>
      <w:r w:rsidRPr="00633A23">
        <w:rPr>
          <w:rFonts w:cs="Arial"/>
        </w:rPr>
        <w:t xml:space="preserve"> </w:t>
      </w:r>
      <w:r w:rsidRPr="00633A23">
        <w:t>вино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щедро</w:t>
      </w:r>
      <w:r w:rsidRPr="00633A23">
        <w:rPr>
          <w:rFonts w:cs="Arial"/>
        </w:rPr>
        <w:t xml:space="preserve"> </w:t>
      </w:r>
      <w:r w:rsidRPr="00633A23">
        <w:t>угостили</w:t>
      </w:r>
      <w:r w:rsidRPr="00633A23">
        <w:rPr>
          <w:rFonts w:cs="Arial"/>
        </w:rPr>
        <w:t xml:space="preserve"> </w:t>
      </w:r>
      <w:r w:rsidRPr="00633A23">
        <w:t>вином</w:t>
      </w:r>
      <w:r w:rsidRPr="00633A23">
        <w:rPr>
          <w:rFonts w:cs="Arial"/>
        </w:rPr>
        <w:t xml:space="preserve">. </w:t>
      </w:r>
      <w:r w:rsidRPr="00633A23">
        <w:t>Мы посетили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великомученика</w:t>
      </w:r>
      <w:r w:rsidRPr="00633A23">
        <w:rPr>
          <w:rFonts w:cs="Arial"/>
        </w:rPr>
        <w:t xml:space="preserve"> </w:t>
      </w:r>
      <w:r w:rsidRPr="00633A23">
        <w:t>Георгия</w:t>
      </w:r>
      <w:r w:rsidRPr="00633A23">
        <w:rPr>
          <w:rFonts w:cs="Arial"/>
        </w:rPr>
        <w:t xml:space="preserve"> </w:t>
      </w:r>
      <w:r w:rsidRPr="00633A23">
        <w:t>Победо</w:t>
      </w:r>
      <w:r w:rsidRPr="00633A23">
        <w:softHyphen/>
        <w:t>носца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преданию</w:t>
      </w:r>
      <w:r w:rsidRPr="00633A23">
        <w:rPr>
          <w:rFonts w:cs="Arial"/>
        </w:rPr>
        <w:t xml:space="preserve"> </w:t>
      </w:r>
      <w:r w:rsidRPr="00633A23">
        <w:t>стоит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, </w:t>
      </w:r>
      <w:r w:rsidRPr="00633A23">
        <w:t>где был</w:t>
      </w:r>
      <w:r w:rsidRPr="00633A23">
        <w:rPr>
          <w:rFonts w:cs="Arial"/>
        </w:rPr>
        <w:t xml:space="preserve"> </w:t>
      </w:r>
      <w:r w:rsidRPr="00633A23">
        <w:t>брачный</w:t>
      </w:r>
      <w:r w:rsidRPr="00633A23">
        <w:rPr>
          <w:rFonts w:cs="Arial"/>
        </w:rPr>
        <w:t xml:space="preserve"> </w:t>
      </w:r>
      <w:r w:rsidRPr="00633A23">
        <w:t>пир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Последнее</w:t>
      </w:r>
      <w:r w:rsidRPr="00633A23">
        <w:rPr>
          <w:rFonts w:cs="Arial"/>
        </w:rPr>
        <w:t xml:space="preserve"> </w:t>
      </w:r>
      <w:r w:rsidRPr="00633A23">
        <w:t>посещение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Назарет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softHyphen/>
        <w:t>вещения</w:t>
      </w:r>
      <w:r w:rsidRPr="00633A23">
        <w:rPr>
          <w:rFonts w:cs="Arial"/>
        </w:rPr>
        <w:t xml:space="preserve"> </w:t>
      </w:r>
      <w:r w:rsidRPr="00633A23">
        <w:t>Девы</w:t>
      </w:r>
      <w:r w:rsidRPr="00633A23">
        <w:rPr>
          <w:rFonts w:cs="Arial"/>
        </w:rPr>
        <w:t xml:space="preserve"> </w:t>
      </w:r>
      <w:r w:rsidRPr="00633A23">
        <w:t>Марии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Нас</w:t>
      </w:r>
      <w:r w:rsidRPr="00633A23">
        <w:rPr>
          <w:rFonts w:cs="Arial"/>
        </w:rPr>
        <w:t xml:space="preserve"> </w:t>
      </w:r>
      <w:r w:rsidRPr="00633A23">
        <w:t>привели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Архангела</w:t>
      </w:r>
      <w:r w:rsidRPr="00633A23">
        <w:rPr>
          <w:rFonts w:cs="Arial"/>
        </w:rPr>
        <w:t xml:space="preserve"> </w:t>
      </w:r>
      <w:r w:rsidRPr="00633A23">
        <w:t>Гавриила</w:t>
      </w:r>
      <w:r w:rsidRPr="00633A23">
        <w:rPr>
          <w:rFonts w:cs="Arial"/>
        </w:rPr>
        <w:t xml:space="preserve">, </w:t>
      </w:r>
      <w:r w:rsidRPr="00633A23">
        <w:t>где находится</w:t>
      </w:r>
      <w:r w:rsidRPr="00633A23">
        <w:rPr>
          <w:rFonts w:cs="Arial"/>
        </w:rPr>
        <w:t xml:space="preserve"> </w:t>
      </w:r>
      <w:r w:rsidRPr="00633A23">
        <w:t>колодец</w:t>
      </w:r>
      <w:r w:rsidRPr="00633A23">
        <w:rPr>
          <w:rFonts w:cs="Arial"/>
        </w:rPr>
        <w:t xml:space="preserve">, </w:t>
      </w:r>
      <w:r w:rsidRPr="00633A23">
        <w:t>возле</w:t>
      </w:r>
      <w:r w:rsidRPr="00633A23">
        <w:rPr>
          <w:rFonts w:cs="Arial"/>
        </w:rPr>
        <w:t xml:space="preserve">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Дева</w:t>
      </w:r>
      <w:r w:rsidRPr="00633A23">
        <w:rPr>
          <w:rFonts w:cs="Arial"/>
        </w:rPr>
        <w:t xml:space="preserve"> </w:t>
      </w:r>
      <w:r w:rsidRPr="00633A23">
        <w:t>Мария</w:t>
      </w:r>
      <w:r w:rsidRPr="00633A23">
        <w:rPr>
          <w:rFonts w:cs="Arial"/>
        </w:rPr>
        <w:t xml:space="preserve"> </w:t>
      </w:r>
      <w:r w:rsidRPr="00633A23">
        <w:t>услы</w:t>
      </w:r>
      <w:r w:rsidRPr="00633A23">
        <w:softHyphen/>
        <w:t>хала</w:t>
      </w:r>
      <w:r w:rsidRPr="00633A23">
        <w:rPr>
          <w:rFonts w:cs="Arial"/>
        </w:rPr>
        <w:t xml:space="preserve"> </w:t>
      </w:r>
      <w:r w:rsidRPr="00633A23">
        <w:t>благую</w:t>
      </w:r>
      <w:r w:rsidRPr="00633A23">
        <w:rPr>
          <w:rFonts w:cs="Arial"/>
        </w:rPr>
        <w:t xml:space="preserve"> </w:t>
      </w:r>
      <w:r w:rsidRPr="00633A23">
        <w:t>весть</w:t>
      </w:r>
      <w:r w:rsidRPr="00633A23">
        <w:rPr>
          <w:rFonts w:cs="Arial"/>
        </w:rPr>
        <w:t xml:space="preserve"> </w:t>
      </w:r>
      <w:r w:rsidRPr="00633A23">
        <w:t>«Радуйся</w:t>
      </w:r>
      <w:r w:rsidRPr="00633A23">
        <w:rPr>
          <w:rFonts w:cs="Arial"/>
        </w:rPr>
        <w:t xml:space="preserve">, </w:t>
      </w:r>
      <w:r w:rsidRPr="00633A23">
        <w:t>Благодатная</w:t>
      </w:r>
      <w:r w:rsidRPr="00633A23">
        <w:rPr>
          <w:rFonts w:cs="Arial"/>
        </w:rPr>
        <w:t xml:space="preserve">,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с Тобою</w:t>
      </w:r>
      <w:r w:rsidRPr="00633A23">
        <w:rPr>
          <w:rFonts w:cs="Arial"/>
        </w:rPr>
        <w:t>...</w:t>
      </w:r>
      <w:r w:rsidRPr="00633A23">
        <w:t>»</w:t>
      </w:r>
    </w:p>
    <w:p w:rsidR="002D3589" w:rsidRPr="00ED1240" w:rsidRDefault="002D3589" w:rsidP="00EB0F88">
      <w:pPr>
        <w:rPr>
          <w:rFonts w:cs="Arial"/>
        </w:rPr>
      </w:pPr>
      <w:r w:rsidRPr="00633A23">
        <w:t>Отсюда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возвращаемся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корабль</w:t>
      </w:r>
      <w:r w:rsidRPr="00633A23">
        <w:rPr>
          <w:rFonts w:cs="Arial"/>
        </w:rPr>
        <w:t xml:space="preserve">. </w:t>
      </w:r>
      <w:r w:rsidRPr="00633A23">
        <w:t>Дальше</w:t>
      </w:r>
      <w:r w:rsidRPr="00633A23">
        <w:rPr>
          <w:rFonts w:cs="Arial"/>
        </w:rPr>
        <w:t xml:space="preserve"> </w:t>
      </w:r>
      <w:r w:rsidRPr="00633A23">
        <w:t>— Константинополь</w:t>
      </w:r>
      <w:r w:rsidRPr="00633A23">
        <w:rPr>
          <w:rFonts w:cs="Arial"/>
        </w:rPr>
        <w:t xml:space="preserve">. </w:t>
      </w:r>
      <w:r w:rsidRPr="00633A23">
        <w:t>Слава</w:t>
      </w:r>
      <w:r w:rsidRPr="00633A23">
        <w:rPr>
          <w:rFonts w:cs="Arial"/>
        </w:rPr>
        <w:t xml:space="preserve"> </w:t>
      </w:r>
      <w:r w:rsidRPr="00633A23">
        <w:t>Тебе</w:t>
      </w:r>
      <w:r w:rsidRPr="00633A23">
        <w:rPr>
          <w:rFonts w:cs="Arial"/>
        </w:rPr>
        <w:t xml:space="preserve">, </w:t>
      </w:r>
      <w:r w:rsidRPr="00633A23">
        <w:t>Господи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радость посещения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жил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кото</w:t>
      </w:r>
      <w:r w:rsidRPr="00633A23">
        <w:softHyphen/>
        <w:t>рую</w:t>
      </w:r>
      <w:r w:rsidRPr="00633A23">
        <w:rPr>
          <w:rFonts w:cs="Arial"/>
        </w:rPr>
        <w:t xml:space="preserve">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называют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«П</w:t>
      </w:r>
      <w:r w:rsidRPr="00633A23">
        <w:t>я</w:t>
      </w:r>
      <w:r w:rsidRPr="00633A23">
        <w:lastRenderedPageBreak/>
        <w:t>тым</w:t>
      </w:r>
      <w:r w:rsidRPr="00633A23">
        <w:rPr>
          <w:rFonts w:cs="Arial"/>
        </w:rPr>
        <w:t xml:space="preserve"> </w:t>
      </w:r>
      <w:r w:rsidRPr="00633A23">
        <w:t>Евангелием»</w:t>
      </w:r>
      <w:r w:rsidRPr="00633A23">
        <w:rPr>
          <w:rFonts w:cs="Arial"/>
        </w:rPr>
        <w:t>.</w:t>
      </w:r>
    </w:p>
    <w:p w:rsidR="00557417" w:rsidRPr="00ED1240" w:rsidRDefault="00557417" w:rsidP="00EB0F88">
      <w:pPr>
        <w:rPr>
          <w:rFonts w:cs="Arial"/>
        </w:rPr>
      </w:pPr>
    </w:p>
    <w:tbl>
      <w:tblPr>
        <w:tblW w:w="0" w:type="auto"/>
        <w:tblLook w:val="04A0"/>
      </w:tblPr>
      <w:tblGrid>
        <w:gridCol w:w="3590"/>
        <w:gridCol w:w="6549"/>
      </w:tblGrid>
      <w:tr w:rsidR="00557417" w:rsidRPr="00557417" w:rsidTr="00C76E3D">
        <w:tc>
          <w:tcPr>
            <w:tcW w:w="3590" w:type="dxa"/>
          </w:tcPr>
          <w:p w:rsidR="00557417" w:rsidRPr="00C76E3D" w:rsidRDefault="007C5DE1" w:rsidP="00C76E3D">
            <w:pPr>
              <w:ind w:firstLine="0"/>
              <w:rPr>
                <w:szCs w:val="24"/>
                <w:lang w:val="en-US"/>
              </w:rPr>
            </w:pPr>
            <w:r w:rsidRPr="00A617A4">
              <w:rPr>
                <w:noProof/>
                <w:szCs w:val="24"/>
              </w:rPr>
              <w:pict>
                <v:shape id="Рисунок 54" o:spid="_x0000_i1086" type="#_x0000_t75" style="width:168pt;height:237.75pt;visibility:visible">
                  <v:imagedata r:id="rId71" o:title=""/>
                </v:shape>
              </w:pict>
            </w:r>
          </w:p>
        </w:tc>
        <w:tc>
          <w:tcPr>
            <w:tcW w:w="6549" w:type="dxa"/>
            <w:vAlign w:val="bottom"/>
          </w:tcPr>
          <w:p w:rsidR="00557417" w:rsidRPr="00557417" w:rsidRDefault="007C5DE1" w:rsidP="00C76E3D">
            <w:pPr>
              <w:pStyle w:val="ad"/>
              <w:jc w:val="center"/>
            </w:pPr>
            <w:r>
              <w:rPr>
                <w:noProof/>
              </w:rPr>
              <w:pict>
                <v:shape id="Рисунок 55" o:spid="_x0000_i1087" type="#_x0000_t75" style="width:264pt;height:178.5pt;visibility:visible">
                  <v:imagedata r:id="rId72" o:title=""/>
                </v:shape>
              </w:pict>
            </w:r>
          </w:p>
        </w:tc>
      </w:tr>
      <w:tr w:rsidR="00557417" w:rsidRPr="00557417" w:rsidTr="00C76E3D">
        <w:tc>
          <w:tcPr>
            <w:tcW w:w="3590" w:type="dxa"/>
          </w:tcPr>
          <w:p w:rsidR="00557417" w:rsidRPr="00557417" w:rsidRDefault="00557417" w:rsidP="00C76E3D">
            <w:pPr>
              <w:pStyle w:val="ad"/>
              <w:jc w:val="left"/>
              <w:rPr>
                <w:noProof/>
              </w:rPr>
            </w:pPr>
            <w:r w:rsidRPr="00557417">
              <w:t>Иерусалим</w:t>
            </w:r>
            <w:r w:rsidRPr="00C76E3D">
              <w:rPr>
                <w:rFonts w:cs="Arial"/>
              </w:rPr>
              <w:t xml:space="preserve">. </w:t>
            </w:r>
            <w:r w:rsidRPr="00557417">
              <w:t>Гроб</w:t>
            </w:r>
            <w:r w:rsidRPr="00C76E3D">
              <w:rPr>
                <w:rFonts w:cs="Arial"/>
              </w:rPr>
              <w:t xml:space="preserve"> </w:t>
            </w:r>
            <w:r w:rsidRPr="00557417">
              <w:t>Господень</w:t>
            </w:r>
            <w:r w:rsidRPr="00C76E3D">
              <w:rPr>
                <w:rFonts w:cs="Arial"/>
              </w:rPr>
              <w:t xml:space="preserve"> </w:t>
            </w:r>
            <w:r w:rsidRPr="00557417">
              <w:t>— м</w:t>
            </w:r>
            <w:r w:rsidRPr="00557417">
              <w:t>е</w:t>
            </w:r>
            <w:r w:rsidRPr="00557417">
              <w:t>сто Светлого</w:t>
            </w:r>
            <w:r w:rsidRPr="00C76E3D">
              <w:rPr>
                <w:rFonts w:cs="Arial"/>
              </w:rPr>
              <w:t xml:space="preserve"> </w:t>
            </w:r>
            <w:r w:rsidRPr="00557417">
              <w:t>Христова Воскресения</w:t>
            </w:r>
          </w:p>
        </w:tc>
        <w:tc>
          <w:tcPr>
            <w:tcW w:w="6549" w:type="dxa"/>
          </w:tcPr>
          <w:p w:rsidR="00557417" w:rsidRPr="00C76E3D" w:rsidRDefault="00557417" w:rsidP="00C76E3D">
            <w:pPr>
              <w:pStyle w:val="ad"/>
              <w:jc w:val="left"/>
              <w:rPr>
                <w:lang w:val="en-US"/>
              </w:rPr>
            </w:pPr>
            <w:r w:rsidRPr="00C76E3D">
              <w:rPr>
                <w:szCs w:val="16"/>
              </w:rPr>
              <w:t>Интерьер</w:t>
            </w:r>
            <w:r w:rsidRPr="00C76E3D">
              <w:rPr>
                <w:rFonts w:cs="Arial"/>
                <w:szCs w:val="16"/>
              </w:rPr>
              <w:t xml:space="preserve"> </w:t>
            </w:r>
            <w:r w:rsidRPr="00C76E3D">
              <w:rPr>
                <w:szCs w:val="16"/>
              </w:rPr>
              <w:t>Софийского</w:t>
            </w:r>
            <w:r w:rsidRPr="00C76E3D">
              <w:rPr>
                <w:rFonts w:cs="Arial"/>
                <w:szCs w:val="16"/>
              </w:rPr>
              <w:t xml:space="preserve"> </w:t>
            </w:r>
            <w:r w:rsidRPr="00C76E3D">
              <w:rPr>
                <w:szCs w:val="16"/>
              </w:rPr>
              <w:t>собора</w:t>
            </w:r>
          </w:p>
        </w:tc>
      </w:tr>
    </w:tbl>
    <w:p w:rsidR="00557417" w:rsidRPr="00557417" w:rsidRDefault="00557417" w:rsidP="00EB0F88"/>
    <w:p w:rsidR="002D3589" w:rsidRPr="00557417" w:rsidRDefault="002D3589" w:rsidP="00EB0F88">
      <w:pPr>
        <w:rPr>
          <w:i/>
        </w:rPr>
      </w:pPr>
      <w:r w:rsidRPr="00557417">
        <w:rPr>
          <w:rFonts w:cs="Arial"/>
          <w:b/>
        </w:rPr>
        <w:t xml:space="preserve">26.12.96 </w:t>
      </w:r>
      <w:r w:rsidRPr="00557417">
        <w:rPr>
          <w:b/>
        </w:rPr>
        <w:t>г</w:t>
      </w:r>
      <w:r w:rsidRPr="00557417">
        <w:rPr>
          <w:rFonts w:cs="Arial"/>
          <w:b/>
        </w:rPr>
        <w:t>.</w:t>
      </w:r>
      <w:r w:rsidRPr="00633A23">
        <w:rPr>
          <w:rFonts w:cs="Arial"/>
        </w:rPr>
        <w:t xml:space="preserve"> </w:t>
      </w:r>
      <w:r w:rsidRPr="00557417">
        <w:rPr>
          <w:i/>
        </w:rPr>
        <w:t>Константинополь</w:t>
      </w:r>
      <w:r w:rsidRPr="00557417">
        <w:rPr>
          <w:rFonts w:cs="Arial"/>
          <w:i/>
        </w:rPr>
        <w:t xml:space="preserve">. </w:t>
      </w:r>
      <w:r w:rsidRPr="00557417">
        <w:rPr>
          <w:i/>
        </w:rPr>
        <w:t>Святая</w:t>
      </w:r>
      <w:r w:rsidRPr="00557417">
        <w:rPr>
          <w:rFonts w:cs="Arial"/>
          <w:i/>
        </w:rPr>
        <w:t xml:space="preserve"> </w:t>
      </w:r>
      <w:r w:rsidRPr="00557417">
        <w:rPr>
          <w:i/>
        </w:rPr>
        <w:t>София</w:t>
      </w:r>
      <w:r w:rsidRPr="00557417">
        <w:rPr>
          <w:rFonts w:cs="Arial"/>
          <w:i/>
        </w:rPr>
        <w:t>.</w:t>
      </w:r>
    </w:p>
    <w:p w:rsidR="002D3589" w:rsidRPr="00633A23" w:rsidRDefault="002D3589" w:rsidP="00EB0F88">
      <w:r w:rsidRPr="00633A23">
        <w:t>Прибыли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древний</w:t>
      </w:r>
      <w:r w:rsidRPr="00633A23">
        <w:rPr>
          <w:rFonts w:cs="Arial"/>
        </w:rPr>
        <w:t xml:space="preserve"> </w:t>
      </w:r>
      <w:r w:rsidRPr="00633A23">
        <w:t>Константинополь</w:t>
      </w:r>
      <w:r w:rsidRPr="00633A23">
        <w:rPr>
          <w:rFonts w:cs="Arial"/>
        </w:rPr>
        <w:t xml:space="preserve"> (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Стам</w:t>
      </w:r>
      <w:r w:rsidRPr="00633A23">
        <w:softHyphen/>
        <w:t>бул</w:t>
      </w:r>
      <w:r w:rsidRPr="00633A23">
        <w:rPr>
          <w:rFonts w:cs="Arial"/>
        </w:rPr>
        <w:t xml:space="preserve">) </w:t>
      </w:r>
      <w:r w:rsidRPr="00633A23">
        <w:t>рано</w:t>
      </w:r>
      <w:r w:rsidRPr="00633A23">
        <w:rPr>
          <w:rFonts w:cs="Arial"/>
        </w:rPr>
        <w:t xml:space="preserve"> </w:t>
      </w:r>
      <w:r w:rsidRPr="00633A23">
        <w:t>утром</w:t>
      </w:r>
      <w:r w:rsidRPr="00633A23">
        <w:rPr>
          <w:rFonts w:cs="Arial"/>
        </w:rPr>
        <w:t xml:space="preserve">. </w:t>
      </w:r>
      <w:r w:rsidRPr="00633A23">
        <w:t>Садимся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автобус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едем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Со</w:t>
      </w:r>
      <w:r w:rsidRPr="00633A23">
        <w:softHyphen/>
        <w:t>фию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детских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мечтал</w:t>
      </w:r>
      <w:r w:rsidRPr="00633A23">
        <w:rPr>
          <w:rFonts w:cs="Arial"/>
        </w:rPr>
        <w:t xml:space="preserve"> </w:t>
      </w:r>
      <w:r w:rsidRPr="00633A23">
        <w:t>побывать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softHyphen/>
        <w:t>конец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входим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молитвой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древние</w:t>
      </w:r>
      <w:r w:rsidRPr="00633A23">
        <w:rPr>
          <w:rFonts w:cs="Arial"/>
        </w:rPr>
        <w:t xml:space="preserve"> </w:t>
      </w:r>
      <w:r w:rsidRPr="00633A23">
        <w:t>стены</w:t>
      </w:r>
      <w:r w:rsidRPr="00633A23">
        <w:rPr>
          <w:rFonts w:cs="Arial"/>
        </w:rPr>
        <w:t xml:space="preserve"> </w:t>
      </w:r>
      <w:r w:rsidRPr="00633A23">
        <w:t>этого Вселенского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Премудрости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. </w:t>
      </w:r>
      <w:r w:rsidRPr="00633A23">
        <w:t>Святая София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известно</w:t>
      </w:r>
      <w:r w:rsidRPr="00633A23">
        <w:rPr>
          <w:rFonts w:cs="Arial"/>
        </w:rPr>
        <w:t xml:space="preserve">, </w:t>
      </w:r>
      <w:r w:rsidRPr="00633A23">
        <w:t>построена</w:t>
      </w:r>
      <w:r w:rsidRPr="00633A23">
        <w:rPr>
          <w:rFonts w:cs="Arial"/>
        </w:rPr>
        <w:t xml:space="preserve"> </w:t>
      </w:r>
      <w:r w:rsidRPr="00633A23">
        <w:t>благоверным</w:t>
      </w:r>
      <w:r w:rsidRPr="00633A23">
        <w:rPr>
          <w:rFonts w:cs="Arial"/>
        </w:rPr>
        <w:t xml:space="preserve"> </w:t>
      </w:r>
      <w:r w:rsidRPr="00633A23">
        <w:t>импера</w:t>
      </w:r>
      <w:r w:rsidR="00845AD8">
        <w:t>т</w:t>
      </w:r>
      <w:r w:rsidRPr="00633A23">
        <w:t>ором</w:t>
      </w:r>
      <w:r w:rsidRPr="00633A23">
        <w:rPr>
          <w:rFonts w:cs="Arial"/>
        </w:rPr>
        <w:t xml:space="preserve"> </w:t>
      </w:r>
      <w:r w:rsidRPr="00633A23">
        <w:t>Юстинианом</w:t>
      </w:r>
      <w:r w:rsidRPr="00633A23">
        <w:rPr>
          <w:rFonts w:cs="Arial"/>
        </w:rPr>
        <w:t xml:space="preserve"> </w:t>
      </w:r>
      <w:r w:rsidRPr="00633A23">
        <w:t>Великим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честь</w:t>
      </w:r>
      <w:r w:rsidRPr="00633A23">
        <w:rPr>
          <w:rFonts w:cs="Arial"/>
        </w:rPr>
        <w:t xml:space="preserve"> </w:t>
      </w:r>
      <w:r w:rsidRPr="00633A23">
        <w:t>Рождества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стова</w:t>
      </w:r>
      <w:r w:rsidRPr="00633A23">
        <w:rPr>
          <w:rFonts w:cs="Arial"/>
        </w:rPr>
        <w:t xml:space="preserve">. </w:t>
      </w:r>
      <w:r w:rsidRPr="00633A23">
        <w:t>«Премудрость</w:t>
      </w:r>
      <w:r w:rsidRPr="00633A23">
        <w:rPr>
          <w:rFonts w:cs="Arial"/>
        </w:rPr>
        <w:t xml:space="preserve"> </w:t>
      </w:r>
      <w:r w:rsidRPr="00633A23">
        <w:t>созда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дом</w:t>
      </w:r>
      <w:r w:rsidRPr="00633A23">
        <w:rPr>
          <w:rFonts w:cs="Arial"/>
        </w:rPr>
        <w:t>...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Превращен</w:t>
      </w:r>
      <w:r w:rsidRPr="00633A23">
        <w:softHyphen/>
        <w:t>ная</w:t>
      </w:r>
      <w:r w:rsidRPr="00633A23">
        <w:rPr>
          <w:rFonts w:cs="Arial"/>
        </w:rPr>
        <w:t xml:space="preserve"> </w:t>
      </w:r>
      <w:r w:rsidRPr="00633A23">
        <w:t>турками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захвата</w:t>
      </w:r>
      <w:r w:rsidRPr="00633A23">
        <w:rPr>
          <w:rFonts w:cs="Arial"/>
        </w:rPr>
        <w:t xml:space="preserve"> </w:t>
      </w:r>
      <w:r w:rsidRPr="00633A23">
        <w:t>Константинополя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е</w:t>
      </w:r>
      <w:r w:rsidRPr="00633A23">
        <w:t>четь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1921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музей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существу</w:t>
      </w:r>
      <w:r w:rsidRPr="00633A23">
        <w:rPr>
          <w:rFonts w:cs="Arial"/>
        </w:rPr>
        <w:t xml:space="preserve"> </w:t>
      </w:r>
      <w:r w:rsidRPr="00633A23">
        <w:t>стала</w:t>
      </w:r>
      <w:r w:rsidRPr="00633A23">
        <w:rPr>
          <w:rFonts w:cs="Arial"/>
        </w:rPr>
        <w:t xml:space="preserve"> </w:t>
      </w:r>
      <w:r w:rsidRPr="00633A23">
        <w:t>пленни</w:t>
      </w:r>
      <w:r w:rsidRPr="00633A23">
        <w:softHyphen/>
        <w:t>цей</w:t>
      </w:r>
      <w:r w:rsidRPr="00633A23">
        <w:rPr>
          <w:rFonts w:cs="Arial"/>
        </w:rPr>
        <w:t xml:space="preserve">: </w:t>
      </w:r>
      <w:r w:rsidRPr="00633A23">
        <w:t>мусульмане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сих</w:t>
      </w:r>
      <w:r w:rsidRPr="00633A23">
        <w:rPr>
          <w:rFonts w:cs="Arial"/>
        </w:rPr>
        <w:t xml:space="preserve"> </w:t>
      </w:r>
      <w:r w:rsidRPr="00633A23">
        <w:t>пор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разр</w:t>
      </w:r>
      <w:r w:rsidRPr="00633A23">
        <w:t>е</w:t>
      </w:r>
      <w:r w:rsidRPr="00633A23">
        <w:t>шают</w:t>
      </w:r>
      <w:r w:rsidRPr="00633A23">
        <w:rPr>
          <w:rFonts w:cs="Arial"/>
        </w:rPr>
        <w:t xml:space="preserve"> </w:t>
      </w:r>
      <w:r w:rsidRPr="00633A23">
        <w:t>христианам здесь</w:t>
      </w:r>
      <w:r w:rsidRPr="00633A23">
        <w:rPr>
          <w:rFonts w:cs="Arial"/>
        </w:rPr>
        <w:t xml:space="preserve"> </w:t>
      </w:r>
      <w:r w:rsidRPr="00633A23">
        <w:t>молиться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Существует</w:t>
      </w:r>
      <w:r w:rsidRPr="00633A23">
        <w:rPr>
          <w:rFonts w:cs="Arial"/>
        </w:rPr>
        <w:t xml:space="preserve"> </w:t>
      </w:r>
      <w:r w:rsidRPr="00633A23">
        <w:t>предание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турки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захвати</w:t>
      </w:r>
      <w:r w:rsidRPr="00633A23">
        <w:softHyphen/>
        <w:t>ли</w:t>
      </w:r>
      <w:r w:rsidRPr="00633A23">
        <w:rPr>
          <w:rFonts w:cs="Arial"/>
        </w:rPr>
        <w:t xml:space="preserve"> </w:t>
      </w:r>
      <w:r w:rsidRPr="00633A23">
        <w:t>город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ворвались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Святую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фию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вершалась</w:t>
      </w:r>
      <w:r w:rsidRPr="00633A23">
        <w:rPr>
          <w:rFonts w:cs="Arial"/>
        </w:rPr>
        <w:t xml:space="preserve"> </w:t>
      </w:r>
      <w:r w:rsidRPr="00633A23">
        <w:t>Божественная</w:t>
      </w:r>
      <w:r w:rsidRPr="00633A23">
        <w:rPr>
          <w:rFonts w:cs="Arial"/>
        </w:rPr>
        <w:t xml:space="preserve"> </w:t>
      </w:r>
      <w:r w:rsidRPr="00633A23">
        <w:t>литургия</w:t>
      </w:r>
      <w:r w:rsidRPr="00633A23">
        <w:rPr>
          <w:rFonts w:cs="Arial"/>
        </w:rPr>
        <w:t xml:space="preserve">. </w:t>
      </w:r>
      <w:r w:rsidRPr="00633A23">
        <w:t>Видя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Святые Дары</w:t>
      </w:r>
      <w:r w:rsidRPr="00633A23">
        <w:rPr>
          <w:rFonts w:cs="Arial"/>
        </w:rPr>
        <w:t xml:space="preserve"> </w:t>
      </w:r>
      <w:r w:rsidRPr="00633A23">
        <w:t>плоти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крови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и</w:t>
      </w:r>
      <w:r w:rsidRPr="00633A23">
        <w:t>стовой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оскверне</w:t>
      </w:r>
      <w:r w:rsidRPr="00633A23">
        <w:softHyphen/>
        <w:t>ны</w:t>
      </w:r>
      <w:r w:rsidRPr="00633A23">
        <w:rPr>
          <w:rFonts w:cs="Arial"/>
        </w:rPr>
        <w:t xml:space="preserve">, </w:t>
      </w:r>
      <w:r w:rsidRPr="00633A23">
        <w:t>священник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горячо</w:t>
      </w:r>
      <w:r w:rsidRPr="00633A23">
        <w:rPr>
          <w:rFonts w:cs="Arial"/>
        </w:rPr>
        <w:t xml:space="preserve"> </w:t>
      </w:r>
      <w:r w:rsidRPr="00633A23">
        <w:t>молиться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спасении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стены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раздвинулись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вошел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со Святыми</w:t>
      </w:r>
      <w:r w:rsidRPr="00633A23">
        <w:rPr>
          <w:rFonts w:cs="Arial"/>
        </w:rPr>
        <w:t xml:space="preserve"> </w:t>
      </w:r>
      <w:r w:rsidRPr="00633A23">
        <w:t>Дарами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невидим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врагов</w:t>
      </w:r>
      <w:r w:rsidRPr="00633A23">
        <w:rPr>
          <w:rFonts w:cs="Arial"/>
        </w:rPr>
        <w:t xml:space="preserve">. </w:t>
      </w:r>
      <w:r w:rsidRPr="00633A23">
        <w:t>Грече</w:t>
      </w:r>
      <w:r w:rsidRPr="00633A23">
        <w:softHyphen/>
        <w:t>ское</w:t>
      </w:r>
      <w:r w:rsidRPr="00633A23">
        <w:rPr>
          <w:rFonts w:cs="Arial"/>
        </w:rPr>
        <w:t xml:space="preserve"> </w:t>
      </w:r>
      <w:r w:rsidRPr="00633A23">
        <w:t>предание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Россия</w:t>
      </w:r>
      <w:r w:rsidRPr="00633A23">
        <w:rPr>
          <w:rFonts w:cs="Arial"/>
        </w:rPr>
        <w:t xml:space="preserve"> </w:t>
      </w:r>
      <w:r w:rsidRPr="00633A23">
        <w:t>осво</w:t>
      </w:r>
      <w:r w:rsidRPr="00633A23">
        <w:softHyphen/>
        <w:t>бодит</w:t>
      </w:r>
      <w:r w:rsidRPr="00633A23">
        <w:rPr>
          <w:rFonts w:cs="Arial"/>
        </w:rPr>
        <w:t xml:space="preserve"> </w:t>
      </w:r>
      <w:r w:rsidRPr="00633A23">
        <w:t>Константинополь</w:t>
      </w:r>
      <w:r w:rsidRPr="00633A23">
        <w:rPr>
          <w:rFonts w:cs="Arial"/>
        </w:rPr>
        <w:t xml:space="preserve">,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священник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t>й</w:t>
      </w:r>
      <w:r w:rsidRPr="00633A23">
        <w:t>дет</w:t>
      </w:r>
      <w:r w:rsidRPr="00633A23">
        <w:rPr>
          <w:rFonts w:cs="Arial"/>
        </w:rPr>
        <w:t xml:space="preserve"> </w:t>
      </w:r>
      <w:r w:rsidRPr="00633A23">
        <w:t>из стены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литургия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продолжена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Войдя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собор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иконой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«Достойно есть»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обходим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крестным</w:t>
      </w:r>
      <w:r w:rsidRPr="00633A23">
        <w:rPr>
          <w:rFonts w:cs="Arial"/>
        </w:rPr>
        <w:t xml:space="preserve"> </w:t>
      </w:r>
      <w:r w:rsidRPr="00633A23">
        <w:t>х</w:t>
      </w:r>
      <w:r w:rsidRPr="00633A23">
        <w:t>о</w:t>
      </w:r>
      <w:r w:rsidRPr="00633A23">
        <w:t>дом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пением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литвы</w:t>
      </w:r>
      <w:r w:rsidRPr="00633A23">
        <w:rPr>
          <w:rFonts w:cs="Arial"/>
        </w:rPr>
        <w:t xml:space="preserve">: </w:t>
      </w:r>
      <w:r w:rsidRPr="00633A23">
        <w:t>«Спаси</w:t>
      </w:r>
      <w:r w:rsidRPr="00633A23">
        <w:rPr>
          <w:rFonts w:cs="Arial"/>
        </w:rPr>
        <w:t xml:space="preserve">, </w:t>
      </w:r>
      <w:r w:rsidRPr="00633A23">
        <w:t>Господи</w:t>
      </w:r>
      <w:r w:rsidRPr="00633A23">
        <w:rPr>
          <w:rFonts w:cs="Arial"/>
        </w:rPr>
        <w:t xml:space="preserve">,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Твоя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благослови</w:t>
      </w:r>
      <w:r w:rsidRPr="00633A23">
        <w:rPr>
          <w:rFonts w:cs="Arial"/>
        </w:rPr>
        <w:t xml:space="preserve"> </w:t>
      </w:r>
      <w:r w:rsidRPr="00633A23">
        <w:t>дос</w:t>
      </w:r>
      <w:r w:rsidRPr="00633A23">
        <w:softHyphen/>
        <w:t>тояние</w:t>
      </w:r>
      <w:r w:rsidRPr="00633A23">
        <w:rPr>
          <w:rFonts w:cs="Arial"/>
        </w:rPr>
        <w:t xml:space="preserve"> </w:t>
      </w:r>
      <w:r w:rsidRPr="00633A23">
        <w:t>Твое</w:t>
      </w:r>
      <w:r w:rsidRPr="00633A23">
        <w:rPr>
          <w:rFonts w:cs="Arial"/>
        </w:rPr>
        <w:t xml:space="preserve">, </w:t>
      </w:r>
      <w:r w:rsidRPr="00633A23">
        <w:t>победы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а</w:t>
      </w:r>
      <w:r w:rsidRPr="00633A23">
        <w:t>вославным</w:t>
      </w:r>
      <w:r w:rsidRPr="00633A23">
        <w:rPr>
          <w:rFonts w:cs="Arial"/>
        </w:rPr>
        <w:t xml:space="preserve"> </w:t>
      </w:r>
      <w:r w:rsidRPr="00633A23">
        <w:t>христианам</w:t>
      </w:r>
      <w:r w:rsidRPr="00633A23">
        <w:rPr>
          <w:rFonts w:cs="Arial"/>
        </w:rPr>
        <w:t xml:space="preserve"> </w:t>
      </w:r>
      <w:r w:rsidRPr="00633A23">
        <w:t>на супротивные</w:t>
      </w:r>
      <w:r w:rsidRPr="00633A23">
        <w:rPr>
          <w:rFonts w:cs="Arial"/>
        </w:rPr>
        <w:t xml:space="preserve"> </w:t>
      </w:r>
      <w:r w:rsidRPr="00633A23">
        <w:t>даруя</w:t>
      </w:r>
      <w:r w:rsidRPr="00633A23">
        <w:rPr>
          <w:rFonts w:cs="Arial"/>
        </w:rPr>
        <w:t>...</w:t>
      </w:r>
      <w:r w:rsidRPr="00633A23">
        <w:t>»</w:t>
      </w:r>
    </w:p>
    <w:p w:rsidR="002D3589" w:rsidRPr="00633A23" w:rsidRDefault="002D3589" w:rsidP="00EB0F88">
      <w:r w:rsidRPr="00633A23">
        <w:t>Здесь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Софии</w:t>
      </w:r>
      <w:r w:rsidRPr="00633A23">
        <w:rPr>
          <w:rFonts w:cs="Arial"/>
        </w:rPr>
        <w:t xml:space="preserve"> </w:t>
      </w:r>
      <w:r w:rsidRPr="00633A23">
        <w:t>проходили</w:t>
      </w:r>
      <w:r w:rsidRPr="00633A23">
        <w:rPr>
          <w:rFonts w:cs="Arial"/>
        </w:rPr>
        <w:t xml:space="preserve"> </w:t>
      </w:r>
      <w:r w:rsidRPr="00633A23">
        <w:t>Вселенские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боры</w:t>
      </w:r>
      <w:r w:rsidRPr="00633A23">
        <w:rPr>
          <w:rFonts w:cs="Arial"/>
        </w:rPr>
        <w:t xml:space="preserve">,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утвержден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Торж</w:t>
      </w:r>
      <w:r w:rsidRPr="00633A23">
        <w:t>е</w:t>
      </w:r>
      <w:r w:rsidRPr="00633A23">
        <w:t>ства</w:t>
      </w:r>
      <w:r w:rsidRPr="00633A23">
        <w:rPr>
          <w:rFonts w:cs="Arial"/>
        </w:rPr>
        <w:t xml:space="preserve"> </w:t>
      </w:r>
      <w:r w:rsidRPr="00633A23">
        <w:t>Правосла</w:t>
      </w:r>
      <w:r w:rsidRPr="00633A23">
        <w:softHyphen/>
        <w:t>вия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иконоборцами</w:t>
      </w:r>
      <w:r w:rsidRPr="00633A23">
        <w:rPr>
          <w:rFonts w:cs="Arial"/>
        </w:rPr>
        <w:t xml:space="preserve">,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проповедовали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моли</w:t>
      </w:r>
      <w:r w:rsidRPr="00633A23">
        <w:softHyphen/>
        <w:t>лись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 </w:t>
      </w:r>
      <w:r w:rsidRPr="00633A23">
        <w:t>отцы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русские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слы</w:t>
      </w:r>
      <w:r w:rsidRPr="00633A23">
        <w:rPr>
          <w:rFonts w:cs="Arial"/>
        </w:rPr>
        <w:t xml:space="preserve"> </w:t>
      </w:r>
      <w:r w:rsidRPr="00633A23">
        <w:t>обрели</w:t>
      </w:r>
      <w:r w:rsidRPr="00633A23">
        <w:rPr>
          <w:rFonts w:cs="Arial"/>
        </w:rPr>
        <w:t xml:space="preserve"> </w:t>
      </w:r>
      <w:r w:rsidRPr="00633A23">
        <w:t>первую</w:t>
      </w:r>
      <w:r w:rsidRPr="00633A23">
        <w:rPr>
          <w:rFonts w:cs="Arial"/>
        </w:rPr>
        <w:t xml:space="preserve"> </w:t>
      </w:r>
      <w:r w:rsidRPr="00633A23">
        <w:t>радость</w:t>
      </w:r>
      <w:r w:rsidRPr="00633A23">
        <w:rPr>
          <w:rFonts w:cs="Arial"/>
        </w:rPr>
        <w:t xml:space="preserve"> </w:t>
      </w:r>
      <w:r w:rsidRPr="00633A23">
        <w:t>встречи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. </w:t>
      </w:r>
      <w:r w:rsidRPr="00633A23">
        <w:t>«Не знаем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: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небе»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сказа</w:t>
      </w:r>
      <w:r w:rsidRPr="00633A23">
        <w:softHyphen/>
        <w:t>ли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, </w:t>
      </w:r>
      <w:r w:rsidRPr="00633A23">
        <w:t>вернувшись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Киев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равноап</w:t>
      </w:r>
      <w:r w:rsidRPr="00633A23">
        <w:rPr>
          <w:rFonts w:cs="Arial"/>
        </w:rPr>
        <w:t xml:space="preserve">. </w:t>
      </w:r>
      <w:r w:rsidRPr="00633A23">
        <w:t>вел</w:t>
      </w:r>
      <w:r w:rsidRPr="00633A23">
        <w:rPr>
          <w:rFonts w:cs="Arial"/>
        </w:rPr>
        <w:t xml:space="preserve">. </w:t>
      </w:r>
      <w:r w:rsidRPr="00633A23">
        <w:t>кн</w:t>
      </w:r>
      <w:r w:rsidRPr="00633A23">
        <w:rPr>
          <w:rFonts w:cs="Arial"/>
        </w:rPr>
        <w:t>.</w:t>
      </w:r>
      <w:r w:rsidR="00845AD8">
        <w:rPr>
          <w:rFonts w:cs="Arial"/>
        </w:rPr>
        <w:t xml:space="preserve"> </w:t>
      </w:r>
      <w:r w:rsidRPr="00633A23">
        <w:t>Влад</w:t>
      </w:r>
      <w:r w:rsidRPr="00633A23">
        <w:t>и</w:t>
      </w:r>
      <w:r w:rsidRPr="00633A23">
        <w:t>миру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, </w:t>
      </w:r>
      <w:r w:rsidRPr="00633A23">
        <w:t>несомненно</w:t>
      </w:r>
      <w:r w:rsidRPr="00633A23">
        <w:rPr>
          <w:rFonts w:cs="Arial"/>
        </w:rPr>
        <w:t xml:space="preserve">, </w:t>
      </w:r>
      <w:r w:rsidRPr="00633A23">
        <w:t>способствовало</w:t>
      </w:r>
      <w:r w:rsidRPr="00633A23">
        <w:rPr>
          <w:rFonts w:cs="Arial"/>
        </w:rPr>
        <w:t xml:space="preserve"> </w:t>
      </w:r>
      <w:r w:rsidRPr="00633A23">
        <w:t>креще</w:t>
      </w:r>
      <w:r w:rsidRPr="00633A23">
        <w:softHyphen/>
        <w:t>нию</w:t>
      </w:r>
      <w:r w:rsidRPr="00633A23">
        <w:rPr>
          <w:rFonts w:cs="Arial"/>
        </w:rPr>
        <w:t xml:space="preserve"> </w:t>
      </w:r>
      <w:r w:rsidRPr="00633A23">
        <w:t>Руси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купели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Православия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древних</w:t>
      </w:r>
      <w:r w:rsidRPr="00633A23">
        <w:rPr>
          <w:rFonts w:cs="Arial"/>
        </w:rPr>
        <w:t xml:space="preserve"> </w:t>
      </w:r>
      <w:r w:rsidRPr="00633A23">
        <w:t>стенах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вспоминается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рочество</w:t>
      </w:r>
      <w:r w:rsidRPr="00633A23">
        <w:rPr>
          <w:rFonts w:cs="Arial"/>
        </w:rPr>
        <w:t xml:space="preserve"> </w:t>
      </w:r>
      <w:r w:rsidRPr="00633A23">
        <w:t>монаха</w:t>
      </w:r>
      <w:r w:rsidRPr="00633A23">
        <w:rPr>
          <w:rFonts w:cs="Arial"/>
        </w:rPr>
        <w:t xml:space="preserve"> </w:t>
      </w:r>
      <w:r w:rsidRPr="00633A23">
        <w:t>Авеля</w:t>
      </w:r>
      <w:r w:rsidRPr="00633A23">
        <w:rPr>
          <w:rFonts w:cs="Arial"/>
        </w:rPr>
        <w:t>: "</w:t>
      </w:r>
      <w:r w:rsidRPr="00633A23">
        <w:t>Свершатся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дежды</w:t>
      </w:r>
      <w:r w:rsidRPr="00633A23">
        <w:rPr>
          <w:rFonts w:cs="Arial"/>
        </w:rPr>
        <w:t xml:space="preserve"> </w:t>
      </w:r>
      <w:r w:rsidRPr="00633A23">
        <w:t>рус</w:t>
      </w:r>
      <w:r w:rsidRPr="00633A23">
        <w:softHyphen/>
        <w:t>ские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говорил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Императору</w:t>
      </w:r>
      <w:r w:rsidRPr="00633A23">
        <w:rPr>
          <w:rFonts w:cs="Arial"/>
        </w:rPr>
        <w:t xml:space="preserve"> </w:t>
      </w:r>
      <w:r w:rsidRPr="00633A23">
        <w:t>Павлу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</w:t>
      </w:r>
      <w:r w:rsidRPr="00633A23">
        <w:rPr>
          <w:rFonts w:cs="Arial"/>
        </w:rPr>
        <w:t xml:space="preserve">.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Софии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Царьграде</w:t>
      </w:r>
      <w:r w:rsidRPr="00633A23">
        <w:rPr>
          <w:rFonts w:cs="Arial"/>
        </w:rPr>
        <w:t xml:space="preserve">, </w:t>
      </w:r>
      <w:r w:rsidRPr="00633A23">
        <w:t>воссияет</w:t>
      </w:r>
      <w:r w:rsidRPr="00633A23">
        <w:rPr>
          <w:rFonts w:cs="Arial"/>
        </w:rPr>
        <w:t xml:space="preserve"> </w:t>
      </w:r>
      <w:r w:rsidRPr="00633A23">
        <w:t>Крест</w:t>
      </w:r>
      <w:r w:rsidRPr="00633A23">
        <w:rPr>
          <w:rFonts w:cs="Arial"/>
        </w:rPr>
        <w:t xml:space="preserve"> </w:t>
      </w:r>
      <w:r w:rsidRPr="00633A23">
        <w:t>Православный</w:t>
      </w:r>
      <w:r w:rsidRPr="00633A23">
        <w:rPr>
          <w:rFonts w:cs="Arial"/>
        </w:rPr>
        <w:t xml:space="preserve">, </w:t>
      </w:r>
      <w:r w:rsidRPr="00633A23">
        <w:t>дымом фимиама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 xml:space="preserve"> </w:t>
      </w:r>
      <w:r w:rsidRPr="00633A23">
        <w:t>наполнится</w:t>
      </w:r>
      <w:r w:rsidRPr="00633A23">
        <w:rPr>
          <w:rFonts w:cs="Arial"/>
        </w:rPr>
        <w:t xml:space="preserve"> </w:t>
      </w:r>
      <w:r w:rsidRPr="00633A23">
        <w:t>Святая</w:t>
      </w:r>
      <w:r w:rsidRPr="00633A23">
        <w:rPr>
          <w:rFonts w:cs="Arial"/>
        </w:rPr>
        <w:t xml:space="preserve"> </w:t>
      </w:r>
      <w:r w:rsidRPr="00633A23">
        <w:t>Русь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цветет</w:t>
      </w:r>
      <w:r w:rsidRPr="00633A23">
        <w:rPr>
          <w:rFonts w:cs="Arial"/>
        </w:rPr>
        <w:t xml:space="preserve"> </w:t>
      </w:r>
      <w:r w:rsidRPr="00633A23">
        <w:t>яки</w:t>
      </w:r>
      <w:r w:rsidRPr="00633A23">
        <w:rPr>
          <w:rFonts w:cs="Arial"/>
        </w:rPr>
        <w:t xml:space="preserve"> </w:t>
      </w:r>
      <w:r w:rsidRPr="00633A23">
        <w:t>крин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е</w:t>
      </w:r>
      <w:r w:rsidRPr="00633A23">
        <w:t>бесный</w:t>
      </w:r>
      <w:r w:rsidRPr="00633A23">
        <w:rPr>
          <w:rFonts w:cs="Arial"/>
        </w:rPr>
        <w:t xml:space="preserve">..."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знаменитое стихотворение</w:t>
      </w:r>
      <w:r w:rsidRPr="00633A23">
        <w:rPr>
          <w:rFonts w:cs="Arial"/>
        </w:rPr>
        <w:t xml:space="preserve"> </w:t>
      </w:r>
      <w:r w:rsidRPr="00633A23">
        <w:t>Ф</w:t>
      </w:r>
      <w:r w:rsidRPr="00633A23">
        <w:rPr>
          <w:rFonts w:cs="Arial"/>
        </w:rPr>
        <w:t xml:space="preserve">. </w:t>
      </w:r>
      <w:r w:rsidRPr="00633A23">
        <w:t>Тютчева</w:t>
      </w:r>
      <w:r w:rsidRPr="00633A23">
        <w:rPr>
          <w:rFonts w:cs="Arial"/>
        </w:rPr>
        <w:t xml:space="preserve"> "</w:t>
      </w:r>
      <w:r w:rsidRPr="00633A23">
        <w:t>Пророчество</w:t>
      </w:r>
      <w:r w:rsidRPr="00633A23">
        <w:rPr>
          <w:rFonts w:cs="Arial"/>
        </w:rPr>
        <w:t>":</w:t>
      </w:r>
    </w:p>
    <w:p w:rsidR="002D3589" w:rsidRPr="00633A23" w:rsidRDefault="002D3589" w:rsidP="00EB0F88">
      <w:r w:rsidRPr="00633A23">
        <w:t>Не</w:t>
      </w:r>
      <w:r w:rsidRPr="00633A23">
        <w:rPr>
          <w:rFonts w:cs="Arial"/>
        </w:rPr>
        <w:t xml:space="preserve"> </w:t>
      </w:r>
      <w:r w:rsidRPr="00633A23">
        <w:t>гул</w:t>
      </w:r>
      <w:r w:rsidRPr="00633A23">
        <w:rPr>
          <w:rFonts w:cs="Arial"/>
        </w:rPr>
        <w:t xml:space="preserve"> </w:t>
      </w:r>
      <w:r w:rsidRPr="00633A23">
        <w:t>молвы</w:t>
      </w:r>
      <w:r w:rsidRPr="00633A23">
        <w:rPr>
          <w:rFonts w:cs="Arial"/>
        </w:rPr>
        <w:t xml:space="preserve"> </w:t>
      </w:r>
      <w:r w:rsidRPr="00633A23">
        <w:t>прошел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народе</w:t>
      </w:r>
      <w:r w:rsidRPr="00633A23">
        <w:rPr>
          <w:rFonts w:cs="Arial"/>
        </w:rPr>
        <w:t xml:space="preserve">, </w:t>
      </w:r>
      <w:r w:rsidRPr="00633A23">
        <w:t>Весть</w:t>
      </w:r>
      <w:r w:rsidRPr="00633A23">
        <w:rPr>
          <w:rFonts w:cs="Arial"/>
        </w:rPr>
        <w:t xml:space="preserve"> </w:t>
      </w:r>
      <w:r w:rsidRPr="00633A23">
        <w:t>родилась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нашем</w:t>
      </w:r>
      <w:r w:rsidRPr="00633A23">
        <w:rPr>
          <w:rFonts w:cs="Arial"/>
        </w:rPr>
        <w:t xml:space="preserve"> </w:t>
      </w:r>
      <w:r w:rsidRPr="00633A23">
        <w:t>роде</w:t>
      </w:r>
      <w:r w:rsidRPr="00633A23">
        <w:rPr>
          <w:rFonts w:cs="Arial"/>
        </w:rPr>
        <w:t xml:space="preserve"> </w:t>
      </w:r>
      <w:r w:rsidRPr="00633A23">
        <w:t>— То</w:t>
      </w:r>
      <w:r w:rsidRPr="00633A23">
        <w:rPr>
          <w:rFonts w:cs="Arial"/>
        </w:rPr>
        <w:t xml:space="preserve"> </w:t>
      </w:r>
      <w:r w:rsidRPr="00633A23">
        <w:t>древний</w:t>
      </w:r>
      <w:r w:rsidRPr="00633A23">
        <w:rPr>
          <w:rFonts w:cs="Arial"/>
        </w:rPr>
        <w:t xml:space="preserve"> </w:t>
      </w:r>
      <w:r w:rsidRPr="00633A23">
        <w:t>глас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свыше</w:t>
      </w:r>
      <w:r w:rsidRPr="00633A23">
        <w:rPr>
          <w:rFonts w:cs="Arial"/>
        </w:rPr>
        <w:t xml:space="preserve"> </w:t>
      </w:r>
      <w:r w:rsidRPr="00633A23">
        <w:t>глас</w:t>
      </w:r>
      <w:r w:rsidRPr="00633A23">
        <w:rPr>
          <w:rFonts w:cs="Arial"/>
        </w:rPr>
        <w:t>: "</w:t>
      </w:r>
      <w:r w:rsidRPr="00633A23">
        <w:t>Четвертый</w:t>
      </w:r>
      <w:r w:rsidRPr="00633A23">
        <w:rPr>
          <w:rFonts w:cs="Arial"/>
        </w:rPr>
        <w:t xml:space="preserve"> </w:t>
      </w:r>
      <w:r w:rsidRPr="00633A23">
        <w:t>век</w:t>
      </w:r>
      <w:r w:rsidRPr="00633A23">
        <w:rPr>
          <w:rFonts w:cs="Arial"/>
        </w:rPr>
        <w:t xml:space="preserve"> </w:t>
      </w:r>
      <w:r w:rsidRPr="00633A23">
        <w:t>уж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исходе</w:t>
      </w:r>
      <w:r w:rsidRPr="00633A23">
        <w:rPr>
          <w:rFonts w:cs="Arial"/>
        </w:rPr>
        <w:t xml:space="preserve">, </w:t>
      </w:r>
      <w:r w:rsidRPr="00633A23">
        <w:t>— Свершится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грянет</w:t>
      </w:r>
      <w:r w:rsidRPr="00633A23">
        <w:rPr>
          <w:rFonts w:cs="Arial"/>
        </w:rPr>
        <w:t xml:space="preserve"> </w:t>
      </w:r>
      <w:r w:rsidRPr="00633A23">
        <w:t>час</w:t>
      </w:r>
      <w:r w:rsidRPr="00633A23">
        <w:rPr>
          <w:rFonts w:cs="Arial"/>
        </w:rPr>
        <w:t>!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своды</w:t>
      </w:r>
      <w:r w:rsidRPr="00633A23">
        <w:rPr>
          <w:rFonts w:cs="Arial"/>
        </w:rPr>
        <w:t xml:space="preserve"> </w:t>
      </w:r>
      <w:r w:rsidRPr="00633A23">
        <w:t>древние</w:t>
      </w:r>
      <w:r w:rsidRPr="00633A23">
        <w:rPr>
          <w:rFonts w:cs="Arial"/>
        </w:rPr>
        <w:t xml:space="preserve"> </w:t>
      </w:r>
      <w:r w:rsidRPr="00633A23">
        <w:t>Софии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возобновленной</w:t>
      </w:r>
      <w:r w:rsidRPr="00633A23">
        <w:rPr>
          <w:rFonts w:cs="Arial"/>
        </w:rPr>
        <w:t xml:space="preserve"> </w:t>
      </w:r>
      <w:r w:rsidRPr="00633A23">
        <w:t>Византии</w:t>
      </w:r>
      <w:r w:rsidRPr="00633A23">
        <w:rPr>
          <w:rFonts w:cs="Arial"/>
        </w:rPr>
        <w:t xml:space="preserve">, </w:t>
      </w:r>
      <w:r w:rsidRPr="00633A23">
        <w:t>Вновь</w:t>
      </w:r>
      <w:r w:rsidRPr="00633A23">
        <w:rPr>
          <w:rFonts w:cs="Arial"/>
        </w:rPr>
        <w:t xml:space="preserve"> </w:t>
      </w:r>
      <w:r w:rsidRPr="00633A23">
        <w:t>осенят</w:t>
      </w:r>
      <w:r w:rsidRPr="00633A23">
        <w:rPr>
          <w:rFonts w:cs="Arial"/>
        </w:rPr>
        <w:t xml:space="preserve"> </w:t>
      </w:r>
      <w:r w:rsidRPr="00633A23">
        <w:t>Христов</w:t>
      </w:r>
      <w:r w:rsidRPr="00633A23">
        <w:rPr>
          <w:rFonts w:cs="Arial"/>
        </w:rPr>
        <w:t xml:space="preserve"> </w:t>
      </w:r>
      <w:r w:rsidRPr="00633A23">
        <w:t>алтарь</w:t>
      </w:r>
      <w:r w:rsidRPr="00633A23">
        <w:rPr>
          <w:rFonts w:cs="Arial"/>
        </w:rPr>
        <w:t xml:space="preserve">". </w:t>
      </w:r>
      <w:r w:rsidRPr="00633A23">
        <w:lastRenderedPageBreak/>
        <w:t>Пади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царь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, </w:t>
      </w:r>
      <w:r w:rsidRPr="00633A23">
        <w:t>— И</w:t>
      </w:r>
      <w:r w:rsidRPr="00633A23">
        <w:rPr>
          <w:rFonts w:cs="Arial"/>
        </w:rPr>
        <w:t xml:space="preserve"> </w:t>
      </w:r>
      <w:r w:rsidRPr="00633A23">
        <w:t>встань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всеславянский</w:t>
      </w:r>
      <w:r w:rsidRPr="00633A23">
        <w:rPr>
          <w:rFonts w:cs="Arial"/>
        </w:rPr>
        <w:t xml:space="preserve"> </w:t>
      </w:r>
      <w:r w:rsidRPr="00633A23">
        <w:t>царь</w:t>
      </w:r>
      <w:r w:rsidRPr="00633A23">
        <w:rPr>
          <w:rFonts w:cs="Arial"/>
        </w:rPr>
        <w:t>!</w:t>
      </w:r>
    </w:p>
    <w:p w:rsidR="002D3589" w:rsidRPr="00633A23" w:rsidRDefault="002D3589" w:rsidP="00EB0F88">
      <w:r w:rsidRPr="00633A23">
        <w:t>Обойдя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Софию</w:t>
      </w:r>
      <w:r w:rsidRPr="00633A23">
        <w:rPr>
          <w:rFonts w:cs="Arial"/>
        </w:rPr>
        <w:t xml:space="preserve"> </w:t>
      </w:r>
      <w:r w:rsidRPr="00633A23">
        <w:t>крестным</w:t>
      </w:r>
      <w:r w:rsidRPr="00633A23">
        <w:rPr>
          <w:rFonts w:cs="Arial"/>
        </w:rPr>
        <w:t xml:space="preserve"> </w:t>
      </w:r>
      <w:r w:rsidRPr="00633A23">
        <w:t>ходом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испытывая душевный</w:t>
      </w:r>
      <w:r w:rsidRPr="00633A23">
        <w:rPr>
          <w:rFonts w:cs="Arial"/>
        </w:rPr>
        <w:t xml:space="preserve"> </w:t>
      </w:r>
      <w:r w:rsidRPr="00633A23">
        <w:t>подъем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втроем</w:t>
      </w:r>
      <w:r w:rsidRPr="00633A23">
        <w:rPr>
          <w:rFonts w:cs="Arial"/>
        </w:rPr>
        <w:t xml:space="preserve">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колени</w:t>
      </w:r>
      <w:r w:rsidRPr="00633A23">
        <w:rPr>
          <w:rFonts w:cs="Arial"/>
        </w:rPr>
        <w:t xml:space="preserve">, </w:t>
      </w:r>
      <w:r w:rsidRPr="00633A23">
        <w:t>чтобы поклониться</w:t>
      </w:r>
      <w:r w:rsidRPr="00633A23">
        <w:rPr>
          <w:rFonts w:cs="Arial"/>
        </w:rPr>
        <w:t xml:space="preserve"> </w:t>
      </w:r>
      <w:r w:rsidRPr="00633A23">
        <w:t>Господу</w:t>
      </w:r>
      <w:r w:rsidRPr="00633A23">
        <w:rPr>
          <w:rFonts w:cs="Arial"/>
        </w:rPr>
        <w:t xml:space="preserve"> </w:t>
      </w:r>
      <w:r w:rsidRPr="00633A23">
        <w:t>Иисусу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городице</w:t>
      </w:r>
      <w:r w:rsidRPr="00633A23">
        <w:rPr>
          <w:rFonts w:cs="Arial"/>
        </w:rPr>
        <w:t xml:space="preserve">. </w:t>
      </w:r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тотчас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подбежал</w:t>
      </w:r>
      <w:r w:rsidRPr="00633A23">
        <w:rPr>
          <w:rFonts w:cs="Arial"/>
        </w:rPr>
        <w:t xml:space="preserve"> </w:t>
      </w:r>
      <w:r w:rsidRPr="00633A23">
        <w:t>турок</w:t>
      </w:r>
      <w:r w:rsidRPr="00633A23">
        <w:rPr>
          <w:rFonts w:cs="Arial"/>
        </w:rPr>
        <w:t>-</w:t>
      </w:r>
      <w:r w:rsidRPr="00633A23">
        <w:t>смотритель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набросился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угрозами</w:t>
      </w:r>
      <w:r w:rsidRPr="00633A23">
        <w:rPr>
          <w:rFonts w:cs="Arial"/>
        </w:rPr>
        <w:t xml:space="preserve">, </w:t>
      </w:r>
      <w:r w:rsidRPr="00633A23">
        <w:t>запрещая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литься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посещения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Софии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отправились</w:t>
      </w:r>
      <w:r w:rsidRPr="00633A23">
        <w:rPr>
          <w:rFonts w:cs="Arial"/>
        </w:rPr>
        <w:t xml:space="preserve"> </w:t>
      </w:r>
      <w:r w:rsidRPr="00633A23">
        <w:t>в древний</w:t>
      </w:r>
      <w:r w:rsidRPr="00633A23">
        <w:rPr>
          <w:rFonts w:cs="Arial"/>
        </w:rPr>
        <w:t xml:space="preserve"> </w:t>
      </w:r>
      <w:r w:rsidRPr="00633A23">
        <w:t>Влахернский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Константин</w:t>
      </w:r>
      <w:r w:rsidRPr="00633A23">
        <w:t>о</w:t>
      </w:r>
      <w:r w:rsidRPr="00633A23">
        <w:t>поля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казался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небольшим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скорее</w:t>
      </w:r>
      <w:r w:rsidRPr="00633A23">
        <w:rPr>
          <w:rFonts w:cs="Arial"/>
        </w:rPr>
        <w:t xml:space="preserve"> </w:t>
      </w:r>
      <w:r w:rsidRPr="00633A23">
        <w:t>напоминал</w:t>
      </w:r>
      <w:r w:rsidRPr="00633A23">
        <w:rPr>
          <w:rFonts w:cs="Arial"/>
        </w:rPr>
        <w:t xml:space="preserve"> </w:t>
      </w:r>
      <w:r w:rsidRPr="00633A23">
        <w:t>часовню</w:t>
      </w:r>
      <w:r w:rsidRPr="00633A23">
        <w:rPr>
          <w:rFonts w:cs="Arial"/>
        </w:rPr>
        <w:t xml:space="preserve">.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IX</w:t>
      </w:r>
      <w:r w:rsidRPr="00633A23">
        <w:rPr>
          <w:rFonts w:cs="Arial"/>
        </w:rPr>
        <w:t xml:space="preserve"> </w:t>
      </w:r>
      <w:r w:rsidRPr="00633A23">
        <w:t>веке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явлен</w:t>
      </w:r>
      <w:r w:rsidRPr="00633A23">
        <w:rPr>
          <w:rFonts w:cs="Arial"/>
        </w:rPr>
        <w:t xml:space="preserve"> </w:t>
      </w:r>
      <w:r w:rsidRPr="00633A23">
        <w:t>Покров</w:t>
      </w:r>
      <w:r w:rsidRPr="00633A23">
        <w:rPr>
          <w:rFonts w:cs="Arial"/>
        </w:rPr>
        <w:t xml:space="preserve"> </w:t>
      </w:r>
      <w:r w:rsidRPr="00633A23">
        <w:t>Царицы Небесной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всенощного</w:t>
      </w:r>
      <w:r w:rsidRPr="00633A23">
        <w:rPr>
          <w:rFonts w:cs="Arial"/>
        </w:rPr>
        <w:t xml:space="preserve"> </w:t>
      </w:r>
      <w:r w:rsidRPr="00633A23">
        <w:t>богослужения</w:t>
      </w:r>
      <w:r w:rsidRPr="00633A23">
        <w:rPr>
          <w:rFonts w:cs="Arial"/>
        </w:rPr>
        <w:t xml:space="preserve">. </w:t>
      </w:r>
      <w:r w:rsidRPr="00633A23">
        <w:t>Мы служим</w:t>
      </w:r>
      <w:r w:rsidRPr="00633A23">
        <w:rPr>
          <w:rFonts w:cs="Arial"/>
        </w:rPr>
        <w:t xml:space="preserve"> </w:t>
      </w:r>
      <w:r w:rsidRPr="00633A23">
        <w:t>молебен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прикладываемся</w:t>
      </w:r>
      <w:r w:rsidRPr="00633A23">
        <w:rPr>
          <w:rFonts w:cs="Arial"/>
        </w:rPr>
        <w:t xml:space="preserve"> </w:t>
      </w:r>
      <w:r w:rsidRPr="00633A23">
        <w:t>к чудотворным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иконам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Следующая</w:t>
      </w:r>
      <w:r w:rsidRPr="00633A23">
        <w:rPr>
          <w:rFonts w:cs="Arial"/>
        </w:rPr>
        <w:t xml:space="preserve"> </w:t>
      </w:r>
      <w:r w:rsidRPr="00633A23">
        <w:t>цель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паломничества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храм «Живоносный</w:t>
      </w:r>
      <w:r w:rsidRPr="00633A23">
        <w:rPr>
          <w:rFonts w:cs="Arial"/>
        </w:rPr>
        <w:t xml:space="preserve"> </w:t>
      </w:r>
      <w:r w:rsidRPr="00633A23">
        <w:t>Источник»</w:t>
      </w:r>
      <w:r w:rsidRPr="00633A23">
        <w:rPr>
          <w:rFonts w:cs="Arial"/>
        </w:rPr>
        <w:t xml:space="preserve">. </w:t>
      </w:r>
      <w:r w:rsidRPr="00633A23">
        <w:t>Здесь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 xml:space="preserve">, </w:t>
      </w:r>
      <w:r w:rsidRPr="00633A23">
        <w:t>мы пьем</w:t>
      </w:r>
      <w:r w:rsidRPr="00633A23">
        <w:rPr>
          <w:rFonts w:cs="Arial"/>
        </w:rPr>
        <w:t xml:space="preserve"> </w:t>
      </w:r>
      <w:r w:rsidRPr="00633A23">
        <w:t>святую</w:t>
      </w:r>
      <w:r w:rsidRPr="00633A23">
        <w:rPr>
          <w:rFonts w:cs="Arial"/>
        </w:rPr>
        <w:t xml:space="preserve"> </w:t>
      </w:r>
      <w:r w:rsidRPr="00633A23">
        <w:t>воду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Живоносного</w:t>
      </w:r>
      <w:r w:rsidRPr="00633A23">
        <w:rPr>
          <w:rFonts w:cs="Arial"/>
        </w:rPr>
        <w:t xml:space="preserve"> </w:t>
      </w:r>
      <w:r w:rsidRPr="00633A23">
        <w:t>источника</w:t>
      </w:r>
      <w:r w:rsidRPr="00633A23">
        <w:rPr>
          <w:rFonts w:cs="Arial"/>
        </w:rPr>
        <w:t xml:space="preserve"> </w:t>
      </w:r>
      <w:r w:rsidRPr="00633A23">
        <w:t>Пресвя</w:t>
      </w:r>
      <w:r w:rsidRPr="00633A23">
        <w:softHyphen/>
        <w:t>той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Нам</w:t>
      </w:r>
      <w:r w:rsidRPr="00633A23">
        <w:rPr>
          <w:rFonts w:cs="Arial"/>
        </w:rPr>
        <w:t xml:space="preserve"> </w:t>
      </w:r>
      <w:r w:rsidRPr="00633A23">
        <w:t>удалось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посетить</w:t>
      </w:r>
      <w:r w:rsidRPr="00633A23">
        <w:rPr>
          <w:rFonts w:cs="Arial"/>
        </w:rPr>
        <w:t xml:space="preserve"> </w:t>
      </w:r>
      <w:r w:rsidRPr="00633A23">
        <w:t>резиденцию</w:t>
      </w:r>
      <w:r w:rsidRPr="00633A23">
        <w:rPr>
          <w:rFonts w:cs="Arial"/>
        </w:rPr>
        <w:t xml:space="preserve"> </w:t>
      </w:r>
      <w:r w:rsidRPr="00633A23">
        <w:t>Патри</w:t>
      </w:r>
      <w:r w:rsidRPr="00633A23">
        <w:softHyphen/>
        <w:t>арха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резиденции</w:t>
      </w:r>
      <w:r w:rsidRPr="00633A23">
        <w:rPr>
          <w:rFonts w:cs="Arial"/>
        </w:rPr>
        <w:t xml:space="preserve"> </w:t>
      </w:r>
      <w:r w:rsidRPr="00633A23">
        <w:t>хранятся</w:t>
      </w:r>
      <w:r w:rsidRPr="00633A23">
        <w:rPr>
          <w:rFonts w:cs="Arial"/>
        </w:rPr>
        <w:t xml:space="preserve"> </w:t>
      </w:r>
      <w:r w:rsidRPr="00633A23">
        <w:t>мощи</w:t>
      </w:r>
      <w:r w:rsidRPr="00633A23">
        <w:rPr>
          <w:rFonts w:cs="Arial"/>
        </w:rPr>
        <w:t xml:space="preserve"> </w:t>
      </w:r>
      <w:r w:rsidRPr="00633A23">
        <w:t>святых угодников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крест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храмом</w:t>
      </w:r>
      <w:r w:rsidRPr="00633A23">
        <w:rPr>
          <w:rFonts w:cs="Arial"/>
        </w:rPr>
        <w:t xml:space="preserve"> </w:t>
      </w:r>
      <w:r w:rsidRPr="00633A23">
        <w:t>отсутствует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 мусульманские</w:t>
      </w:r>
      <w:r w:rsidRPr="00633A23">
        <w:rPr>
          <w:rFonts w:cs="Arial"/>
        </w:rPr>
        <w:t xml:space="preserve"> </w:t>
      </w:r>
      <w:r w:rsidRPr="00633A23">
        <w:t>власти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сих</w:t>
      </w:r>
      <w:r w:rsidRPr="00633A23">
        <w:rPr>
          <w:rFonts w:cs="Arial"/>
        </w:rPr>
        <w:t xml:space="preserve"> </w:t>
      </w:r>
      <w:r w:rsidRPr="00633A23">
        <w:t>пор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разрешают</w:t>
      </w:r>
      <w:r w:rsidRPr="00633A23">
        <w:rPr>
          <w:rFonts w:cs="Arial"/>
        </w:rPr>
        <w:t xml:space="preserve"> </w:t>
      </w:r>
      <w:r w:rsidRPr="00633A23">
        <w:t>ста</w:t>
      </w:r>
      <w:r w:rsidRPr="00633A23">
        <w:softHyphen/>
        <w:t>вить</w:t>
      </w:r>
      <w:r w:rsidRPr="00633A23">
        <w:rPr>
          <w:rFonts w:cs="Arial"/>
        </w:rPr>
        <w:t xml:space="preserve"> </w:t>
      </w:r>
      <w:r w:rsidRPr="00633A23">
        <w:t>кресты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Турция</w:t>
      </w:r>
      <w:r w:rsidRPr="00633A23">
        <w:rPr>
          <w:rFonts w:cs="Arial"/>
        </w:rPr>
        <w:t xml:space="preserve"> </w:t>
      </w:r>
      <w:r w:rsidRPr="00633A23">
        <w:t>официально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softHyphen/>
        <w:t>ским</w:t>
      </w:r>
      <w:r w:rsidRPr="00633A23">
        <w:rPr>
          <w:rFonts w:cs="Arial"/>
        </w:rPr>
        <w:t xml:space="preserve"> </w:t>
      </w:r>
      <w:r w:rsidRPr="00633A23">
        <w:t>государством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Вскоре</w:t>
      </w:r>
      <w:r w:rsidRPr="00633A23">
        <w:rPr>
          <w:rFonts w:cs="Arial"/>
        </w:rPr>
        <w:t xml:space="preserve"> </w:t>
      </w:r>
      <w:r w:rsidRPr="00633A23">
        <w:t>усталые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переполненные</w:t>
      </w:r>
      <w:r w:rsidRPr="00633A23">
        <w:rPr>
          <w:rFonts w:cs="Arial"/>
        </w:rPr>
        <w:t xml:space="preserve"> </w:t>
      </w:r>
      <w:r w:rsidRPr="00633A23">
        <w:t>впечатлениями</w:t>
      </w:r>
      <w:r w:rsidRPr="00633A23">
        <w:rPr>
          <w:rFonts w:cs="Arial"/>
        </w:rPr>
        <w:t xml:space="preserve"> </w:t>
      </w:r>
      <w:r w:rsidRPr="00633A23">
        <w:t>мы возвращаемся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корабль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отправиться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обрат</w:t>
      </w:r>
      <w:r w:rsidRPr="00633A23">
        <w:softHyphen/>
        <w:t>ный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. </w:t>
      </w:r>
      <w:r w:rsidRPr="00633A23">
        <w:t>Слава</w:t>
      </w:r>
      <w:r w:rsidRPr="00633A23">
        <w:rPr>
          <w:rFonts w:cs="Arial"/>
        </w:rPr>
        <w:t xml:space="preserve"> </w:t>
      </w:r>
      <w:r w:rsidRPr="00633A23">
        <w:t>Тебе</w:t>
      </w:r>
      <w:r w:rsidRPr="00633A23">
        <w:rPr>
          <w:rFonts w:cs="Arial"/>
        </w:rPr>
        <w:t xml:space="preserve">, </w:t>
      </w:r>
      <w:r w:rsidRPr="00633A23">
        <w:t>Боже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дал</w:t>
      </w:r>
      <w:r w:rsidRPr="00633A23">
        <w:rPr>
          <w:rFonts w:cs="Arial"/>
        </w:rPr>
        <w:t xml:space="preserve"> </w:t>
      </w:r>
      <w:r w:rsidRPr="00633A23">
        <w:t>нам за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паломн</w:t>
      </w:r>
      <w:r w:rsidRPr="00633A23">
        <w:t>и</w:t>
      </w:r>
      <w:r w:rsidRPr="00633A23">
        <w:t>чества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великим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местам</w:t>
      </w:r>
      <w:r w:rsidRPr="00633A23">
        <w:rPr>
          <w:rFonts w:cs="Arial"/>
        </w:rPr>
        <w:t>!</w:t>
      </w:r>
    </w:p>
    <w:p w:rsidR="002D3589" w:rsidRDefault="002D3589" w:rsidP="00EB0F88"/>
    <w:p w:rsidR="002D3589" w:rsidRPr="00633A23" w:rsidRDefault="007C5DE1" w:rsidP="00845AD8">
      <w:pPr>
        <w:ind w:firstLine="0"/>
        <w:rPr>
          <w:szCs w:val="24"/>
        </w:rPr>
      </w:pPr>
      <w:r w:rsidRPr="00A617A4">
        <w:rPr>
          <w:noProof/>
          <w:szCs w:val="24"/>
        </w:rPr>
        <w:pict>
          <v:shape id="Рисунок 56" o:spid="_x0000_i1088" type="#_x0000_t75" style="width:258pt;height:167.25pt;visibility:visible">
            <v:imagedata r:id="rId73" o:title=""/>
          </v:shape>
        </w:pict>
      </w:r>
    </w:p>
    <w:p w:rsidR="002D3589" w:rsidRPr="00633A23" w:rsidRDefault="002D3589" w:rsidP="00845AD8">
      <w:pPr>
        <w:pStyle w:val="ad"/>
      </w:pPr>
      <w:r w:rsidRPr="00633A23">
        <w:t>Фотоснимок</w:t>
      </w:r>
      <w:r w:rsidRPr="00633A23">
        <w:rPr>
          <w:rFonts w:cs="Arial"/>
        </w:rPr>
        <w:t xml:space="preserve">, </w:t>
      </w:r>
      <w:r w:rsidRPr="00633A23">
        <w:t>сделанный</w:t>
      </w:r>
      <w:r w:rsidRPr="00633A23">
        <w:rPr>
          <w:rFonts w:cs="Arial"/>
        </w:rPr>
        <w:t xml:space="preserve"> 21 </w:t>
      </w:r>
      <w:r w:rsidRPr="00633A23">
        <w:t>августа</w:t>
      </w:r>
      <w:r w:rsidRPr="00633A23">
        <w:rPr>
          <w:rFonts w:cs="Arial"/>
        </w:rPr>
        <w:t xml:space="preserve"> 1903 </w:t>
      </w:r>
      <w:r w:rsidRPr="00633A23">
        <w:t>г</w:t>
      </w:r>
      <w:r w:rsidRPr="00633A23">
        <w:rPr>
          <w:rFonts w:cs="Arial"/>
        </w:rPr>
        <w:t>.</w:t>
      </w:r>
      <w:r w:rsidR="00845AD8">
        <w:rPr>
          <w:rFonts w:cs="Arial"/>
        </w:rPr>
        <w:br/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ворот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Пантелеимоновского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>,</w:t>
      </w:r>
      <w:r w:rsidR="00845AD8">
        <w:rPr>
          <w:rFonts w:cs="Arial"/>
        </w:rPr>
        <w:br/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чудесным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 </w:t>
      </w:r>
      <w:r w:rsidRPr="00633A23">
        <w:t>проявился</w:t>
      </w:r>
      <w:r w:rsidR="00845AD8">
        <w:br/>
      </w:r>
      <w:r w:rsidRPr="00633A23">
        <w:t>образ</w:t>
      </w:r>
      <w:r w:rsidRPr="00633A23">
        <w:rPr>
          <w:rFonts w:cs="Arial"/>
        </w:rPr>
        <w:t xml:space="preserve"> </w:t>
      </w:r>
      <w:r w:rsidRPr="00633A23">
        <w:t>Богоматери</w:t>
      </w:r>
      <w:r w:rsidRPr="00633A23">
        <w:rPr>
          <w:rFonts w:cs="Arial"/>
        </w:rPr>
        <w:t xml:space="preserve">, </w:t>
      </w:r>
      <w:r w:rsidRPr="00633A23">
        <w:t>смиренно</w:t>
      </w:r>
      <w:r w:rsidRPr="00633A23">
        <w:rPr>
          <w:rFonts w:cs="Arial"/>
        </w:rPr>
        <w:t xml:space="preserve"> </w:t>
      </w:r>
      <w:r w:rsidRPr="00633A23">
        <w:t>получавший</w:t>
      </w:r>
      <w:r w:rsidR="00845AD8">
        <w:br/>
      </w:r>
      <w:r w:rsidRPr="00633A23">
        <w:t>благословенный</w:t>
      </w:r>
      <w:r w:rsidRPr="00633A23">
        <w:rPr>
          <w:rFonts w:cs="Arial"/>
        </w:rPr>
        <w:t xml:space="preserve"> </w:t>
      </w:r>
      <w:r w:rsidRPr="00633A23">
        <w:t>укрух</w:t>
      </w:r>
      <w:r w:rsidRPr="00633A23">
        <w:rPr>
          <w:rFonts w:cs="Arial"/>
        </w:rPr>
        <w:t xml:space="preserve"> </w:t>
      </w:r>
      <w:r w:rsidRPr="00633A23">
        <w:t>хлеба</w:t>
      </w:r>
    </w:p>
    <w:p w:rsidR="004928EB" w:rsidRPr="00633A23" w:rsidRDefault="004928EB" w:rsidP="004928EB">
      <w:pPr>
        <w:ind w:firstLine="0"/>
        <w:jc w:val="center"/>
        <w:rPr>
          <w:szCs w:val="24"/>
        </w:rPr>
      </w:pPr>
      <w:r>
        <w:br w:type="page"/>
      </w:r>
      <w:r w:rsidR="007C5DE1" w:rsidRPr="00A617A4">
        <w:rPr>
          <w:noProof/>
          <w:szCs w:val="24"/>
        </w:rPr>
        <w:lastRenderedPageBreak/>
        <w:pict>
          <v:shape id="Рисунок 132" o:spid="_x0000_i1089" type="#_x0000_t75" style="width:257.25pt;height:139.5pt;visibility:visible">
            <v:imagedata r:id="rId74" o:title=""/>
          </v:shape>
        </w:pict>
      </w:r>
    </w:p>
    <w:p w:rsidR="004928EB" w:rsidRPr="00633A23" w:rsidRDefault="004928EB" w:rsidP="004928EB">
      <w:pPr>
        <w:rPr>
          <w:szCs w:val="2"/>
        </w:rPr>
      </w:pPr>
    </w:p>
    <w:p w:rsidR="004928EB" w:rsidRPr="00633A23" w:rsidRDefault="004928EB" w:rsidP="004928EB">
      <w:pPr>
        <w:pStyle w:val="4"/>
      </w:pPr>
      <w:r w:rsidRPr="00633A23">
        <w:t>НАШИ</w:t>
      </w:r>
      <w:r w:rsidRPr="00633A23">
        <w:rPr>
          <w:rFonts w:cs="Arial"/>
        </w:rPr>
        <w:t xml:space="preserve"> </w:t>
      </w:r>
      <w:r w:rsidRPr="00633A23">
        <w:t>ХРАМЫ</w:t>
      </w:r>
    </w:p>
    <w:p w:rsidR="004928EB" w:rsidRPr="00633A23" w:rsidRDefault="004928EB" w:rsidP="004928EB">
      <w:pPr>
        <w:pStyle w:val="3"/>
      </w:pPr>
      <w:bookmarkStart w:id="15" w:name="_Часовня_иконы_Божией"/>
      <w:bookmarkEnd w:id="15"/>
      <w:r w:rsidRPr="00633A23">
        <w:t>Часовня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 xml:space="preserve">Матери </w:t>
      </w:r>
      <w:r>
        <w:br/>
      </w:r>
      <w:r w:rsidRPr="00633A23">
        <w:t>«Всех</w:t>
      </w:r>
      <w:r w:rsidRPr="00633A23">
        <w:rPr>
          <w:rFonts w:cs="Arial"/>
        </w:rPr>
        <w:t xml:space="preserve"> </w:t>
      </w:r>
      <w:r w:rsidRPr="00633A23">
        <w:t>Скорбящих</w:t>
      </w:r>
      <w:r w:rsidRPr="00633A23">
        <w:rPr>
          <w:rFonts w:cs="Arial"/>
        </w:rPr>
        <w:t xml:space="preserve"> </w:t>
      </w:r>
      <w:r w:rsidRPr="00633A23">
        <w:t>Радости»</w:t>
      </w:r>
      <w:r w:rsidRPr="00633A23">
        <w:rPr>
          <w:rFonts w:cs="Arial"/>
        </w:rPr>
        <w:t xml:space="preserve"> </w:t>
      </w:r>
      <w:r>
        <w:rPr>
          <w:rFonts w:cs="Arial"/>
        </w:rPr>
        <w:br/>
      </w:r>
      <w:r w:rsidRPr="00633A23">
        <w:rPr>
          <w:rFonts w:cs="Arial"/>
        </w:rPr>
        <w:t>(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грошиками</w:t>
      </w:r>
      <w:r w:rsidRPr="00633A23">
        <w:rPr>
          <w:rFonts w:cs="Arial"/>
        </w:rPr>
        <w:t>)</w:t>
      </w:r>
    </w:p>
    <w:p w:rsidR="004928EB" w:rsidRPr="00633A23" w:rsidRDefault="004928EB" w:rsidP="004928EB">
      <w:r w:rsidRPr="00633A23">
        <w:rPr>
          <w:szCs w:val="24"/>
        </w:rPr>
        <w:t>Есть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в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Санкт</w:t>
      </w:r>
      <w:r w:rsidRPr="00633A23">
        <w:rPr>
          <w:rFonts w:cs="Arial"/>
          <w:szCs w:val="24"/>
        </w:rPr>
        <w:t>-</w:t>
      </w:r>
      <w:r w:rsidRPr="00633A23">
        <w:rPr>
          <w:szCs w:val="24"/>
        </w:rPr>
        <w:t>Петербурге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место</w:t>
      </w:r>
      <w:r w:rsidRPr="00633A23">
        <w:rPr>
          <w:rFonts w:cs="Arial"/>
          <w:szCs w:val="24"/>
        </w:rPr>
        <w:t xml:space="preserve">, </w:t>
      </w:r>
      <w:r w:rsidRPr="00633A23">
        <w:rPr>
          <w:szCs w:val="24"/>
        </w:rPr>
        <w:t>где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было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явление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самой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Царицы</w:t>
      </w:r>
      <w:r w:rsidRPr="00633A23">
        <w:rPr>
          <w:rFonts w:cs="Arial"/>
          <w:szCs w:val="24"/>
        </w:rPr>
        <w:t xml:space="preserve"> </w:t>
      </w:r>
      <w:r w:rsidRPr="00633A23">
        <w:rPr>
          <w:szCs w:val="24"/>
        </w:rPr>
        <w:t>Небесной</w:t>
      </w:r>
      <w:r w:rsidRPr="00633A23">
        <w:rPr>
          <w:rFonts w:cs="Arial"/>
          <w:szCs w:val="24"/>
        </w:rPr>
        <w:t>!</w:t>
      </w:r>
    </w:p>
    <w:p w:rsidR="004928EB" w:rsidRPr="00633A23" w:rsidRDefault="00A617A4" w:rsidP="004928EB">
      <w:r>
        <w:rPr>
          <w:noProof/>
        </w:rPr>
        <w:pict>
          <v:line id="_x0000_s1122" style="position:absolute;left:0;text-align:left;z-index:2;mso-position-horizontal-relative:margin" from="511.7pt,-16.55pt" to="529.95pt,-16.55pt" o:allowincell="f" strokeweight=".25pt">
            <w10:wrap anchorx="margin"/>
          </v:line>
        </w:pict>
      </w:r>
      <w:r w:rsidR="004928EB" w:rsidRPr="00633A23">
        <w:t>У</w:t>
      </w:r>
      <w:r w:rsidR="004928EB" w:rsidRPr="00633A23">
        <w:rPr>
          <w:rFonts w:cs="Arial"/>
        </w:rPr>
        <w:t xml:space="preserve"> </w:t>
      </w:r>
      <w:r w:rsidR="004928EB" w:rsidRPr="00633A23">
        <w:t>церкви</w:t>
      </w:r>
      <w:r w:rsidR="004928EB" w:rsidRPr="00633A23">
        <w:rPr>
          <w:rFonts w:cs="Arial"/>
        </w:rPr>
        <w:t xml:space="preserve"> </w:t>
      </w:r>
      <w:r w:rsidR="004928EB" w:rsidRPr="00633A23">
        <w:t>Введения</w:t>
      </w:r>
      <w:r w:rsidR="004928EB" w:rsidRPr="00633A23">
        <w:rPr>
          <w:rFonts w:cs="Arial"/>
        </w:rPr>
        <w:t xml:space="preserve"> </w:t>
      </w:r>
      <w:r w:rsidR="004928EB" w:rsidRPr="00633A23">
        <w:t>во</w:t>
      </w:r>
      <w:r w:rsidR="004928EB" w:rsidRPr="00633A23">
        <w:rPr>
          <w:rFonts w:cs="Arial"/>
        </w:rPr>
        <w:t xml:space="preserve"> </w:t>
      </w:r>
      <w:r w:rsidR="004928EB" w:rsidRPr="00633A23">
        <w:t>храм</w:t>
      </w:r>
      <w:r w:rsidR="004928EB" w:rsidRPr="00633A23">
        <w:rPr>
          <w:rFonts w:cs="Arial"/>
        </w:rPr>
        <w:t xml:space="preserve"> </w:t>
      </w:r>
      <w:r w:rsidR="004928EB" w:rsidRPr="00633A23">
        <w:t>Пр</w:t>
      </w:r>
      <w:r w:rsidR="004928EB" w:rsidRPr="00633A23">
        <w:rPr>
          <w:rFonts w:cs="Arial"/>
        </w:rPr>
        <w:t xml:space="preserve">. </w:t>
      </w:r>
      <w:r w:rsidR="004928EB" w:rsidRPr="00633A23">
        <w:t>Богородицы</w:t>
      </w:r>
      <w:r w:rsidR="004928EB" w:rsidRPr="00633A23">
        <w:rPr>
          <w:rFonts w:cs="Arial"/>
        </w:rPr>
        <w:t xml:space="preserve">, </w:t>
      </w:r>
      <w:r w:rsidR="004928EB" w:rsidRPr="00633A23">
        <w:t>на</w:t>
      </w:r>
      <w:r w:rsidR="004928EB" w:rsidRPr="00633A23">
        <w:rPr>
          <w:rFonts w:cs="Arial"/>
        </w:rPr>
        <w:t xml:space="preserve"> </w:t>
      </w:r>
      <w:r w:rsidR="004928EB" w:rsidRPr="00633A23">
        <w:t>Пе</w:t>
      </w:r>
      <w:r w:rsidR="004928EB" w:rsidRPr="00633A23">
        <w:softHyphen/>
        <w:t>тербургской</w:t>
      </w:r>
      <w:r w:rsidR="004928EB" w:rsidRPr="00633A23">
        <w:rPr>
          <w:rFonts w:cs="Arial"/>
        </w:rPr>
        <w:t xml:space="preserve"> </w:t>
      </w:r>
      <w:r w:rsidR="004928EB" w:rsidRPr="00633A23">
        <w:t>стороне</w:t>
      </w:r>
      <w:r w:rsidR="004928EB" w:rsidRPr="00633A23">
        <w:rPr>
          <w:rFonts w:cs="Arial"/>
        </w:rPr>
        <w:t xml:space="preserve">, </w:t>
      </w:r>
      <w:r w:rsidR="004928EB" w:rsidRPr="00633A23">
        <w:t>проживало</w:t>
      </w:r>
      <w:r w:rsidR="004928EB" w:rsidRPr="00633A23">
        <w:rPr>
          <w:rFonts w:cs="Arial"/>
        </w:rPr>
        <w:t xml:space="preserve"> </w:t>
      </w:r>
      <w:r w:rsidR="004928EB" w:rsidRPr="00633A23">
        <w:t>бл</w:t>
      </w:r>
      <w:r w:rsidR="004928EB" w:rsidRPr="00633A23">
        <w:t>а</w:t>
      </w:r>
      <w:r w:rsidR="004928EB" w:rsidRPr="00633A23">
        <w:t>гочестивое</w:t>
      </w:r>
      <w:r w:rsidR="004928EB" w:rsidRPr="00633A23">
        <w:rPr>
          <w:rFonts w:cs="Arial"/>
        </w:rPr>
        <w:t xml:space="preserve"> </w:t>
      </w:r>
      <w:r w:rsidR="004928EB" w:rsidRPr="00633A23">
        <w:t>купе</w:t>
      </w:r>
      <w:r w:rsidR="004928EB" w:rsidRPr="00633A23">
        <w:softHyphen/>
        <w:t>ческое</w:t>
      </w:r>
      <w:r w:rsidR="004928EB" w:rsidRPr="00633A23">
        <w:rPr>
          <w:rFonts w:cs="Arial"/>
        </w:rPr>
        <w:t xml:space="preserve"> </w:t>
      </w:r>
      <w:r w:rsidR="004928EB" w:rsidRPr="00633A23">
        <w:t>семейство</w:t>
      </w:r>
      <w:r w:rsidR="004928EB" w:rsidRPr="00633A23">
        <w:rPr>
          <w:rFonts w:cs="Arial"/>
        </w:rPr>
        <w:t xml:space="preserve"> </w:t>
      </w:r>
      <w:r w:rsidR="004928EB" w:rsidRPr="00633A23">
        <w:t>Грачевых</w:t>
      </w:r>
      <w:r w:rsidR="004928EB" w:rsidRPr="00633A23">
        <w:rPr>
          <w:rFonts w:cs="Arial"/>
        </w:rPr>
        <w:t xml:space="preserve">. </w:t>
      </w:r>
      <w:r w:rsidR="004928EB" w:rsidRPr="00633A23">
        <w:t>Отец</w:t>
      </w:r>
      <w:r w:rsidR="004928EB" w:rsidRPr="00633A23">
        <w:rPr>
          <w:rFonts w:cs="Arial"/>
        </w:rPr>
        <w:t xml:space="preserve"> </w:t>
      </w:r>
      <w:r w:rsidR="004928EB" w:rsidRPr="00633A23">
        <w:t>Константин</w:t>
      </w:r>
      <w:r w:rsidR="004928EB" w:rsidRPr="00633A23">
        <w:rPr>
          <w:rFonts w:cs="Arial"/>
        </w:rPr>
        <w:t xml:space="preserve"> </w:t>
      </w:r>
      <w:r w:rsidR="004928EB" w:rsidRPr="00633A23">
        <w:t>Петро</w:t>
      </w:r>
      <w:r w:rsidR="004928EB" w:rsidRPr="00633A23">
        <w:softHyphen/>
        <w:t>вич</w:t>
      </w:r>
      <w:r w:rsidR="004928EB" w:rsidRPr="00633A23">
        <w:rPr>
          <w:rFonts w:cs="Arial"/>
        </w:rPr>
        <w:t xml:space="preserve"> </w:t>
      </w:r>
      <w:r w:rsidR="004928EB" w:rsidRPr="00633A23">
        <w:t>Грачев</w:t>
      </w:r>
      <w:r w:rsidR="004928EB" w:rsidRPr="00633A23">
        <w:rPr>
          <w:rFonts w:cs="Arial"/>
        </w:rPr>
        <w:t xml:space="preserve">, </w:t>
      </w:r>
      <w:r w:rsidR="004928EB" w:rsidRPr="00633A23">
        <w:t>биржевой</w:t>
      </w:r>
      <w:r w:rsidR="004928EB" w:rsidRPr="00633A23">
        <w:rPr>
          <w:rFonts w:cs="Arial"/>
        </w:rPr>
        <w:t xml:space="preserve"> </w:t>
      </w:r>
      <w:r w:rsidR="004928EB" w:rsidRPr="00633A23">
        <w:t>ма</w:t>
      </w:r>
      <w:r w:rsidR="004928EB" w:rsidRPr="00633A23">
        <w:t>к</w:t>
      </w:r>
      <w:r w:rsidR="004928EB" w:rsidRPr="00633A23">
        <w:t>лер</w:t>
      </w:r>
      <w:r w:rsidR="004928EB" w:rsidRPr="00633A23">
        <w:rPr>
          <w:rFonts w:cs="Arial"/>
        </w:rPr>
        <w:t xml:space="preserve">, </w:t>
      </w:r>
      <w:r w:rsidR="004928EB" w:rsidRPr="00633A23">
        <w:t>был</w:t>
      </w:r>
      <w:r w:rsidR="004928EB" w:rsidRPr="00633A23">
        <w:rPr>
          <w:rFonts w:cs="Arial"/>
        </w:rPr>
        <w:t xml:space="preserve"> </w:t>
      </w:r>
      <w:r w:rsidR="004928EB" w:rsidRPr="00633A23">
        <w:t>русский</w:t>
      </w:r>
      <w:r w:rsidR="004928EB" w:rsidRPr="00633A23">
        <w:rPr>
          <w:rFonts w:cs="Arial"/>
        </w:rPr>
        <w:t xml:space="preserve"> </w:t>
      </w:r>
      <w:r w:rsidR="004928EB" w:rsidRPr="00633A23">
        <w:t>по</w:t>
      </w:r>
      <w:r w:rsidR="004928EB" w:rsidRPr="00633A23">
        <w:rPr>
          <w:rFonts w:cs="Arial"/>
        </w:rPr>
        <w:t xml:space="preserve"> </w:t>
      </w:r>
      <w:r w:rsidR="004928EB" w:rsidRPr="00633A23">
        <w:t>проис</w:t>
      </w:r>
      <w:r w:rsidR="004928EB" w:rsidRPr="00633A23">
        <w:softHyphen/>
        <w:t>хождению</w:t>
      </w:r>
      <w:r w:rsidR="004928EB" w:rsidRPr="00633A23">
        <w:rPr>
          <w:rFonts w:cs="Arial"/>
        </w:rPr>
        <w:t xml:space="preserve"> </w:t>
      </w:r>
      <w:r w:rsidR="004928EB" w:rsidRPr="00633A23">
        <w:t>и</w:t>
      </w:r>
      <w:r w:rsidR="004928EB" w:rsidRPr="00633A23">
        <w:rPr>
          <w:rFonts w:cs="Arial"/>
        </w:rPr>
        <w:t xml:space="preserve"> </w:t>
      </w:r>
      <w:r w:rsidR="004928EB" w:rsidRPr="00633A23">
        <w:t>православного</w:t>
      </w:r>
      <w:r w:rsidR="004928EB" w:rsidRPr="00633A23">
        <w:rPr>
          <w:rFonts w:cs="Arial"/>
        </w:rPr>
        <w:t xml:space="preserve"> </w:t>
      </w:r>
      <w:r w:rsidR="004928EB" w:rsidRPr="00633A23">
        <w:t>вероисповедания</w:t>
      </w:r>
      <w:r w:rsidR="004928EB" w:rsidRPr="00633A23">
        <w:rPr>
          <w:rFonts w:cs="Arial"/>
        </w:rPr>
        <w:t xml:space="preserve">, </w:t>
      </w:r>
      <w:r w:rsidR="004928EB" w:rsidRPr="00633A23">
        <w:t>а</w:t>
      </w:r>
      <w:r w:rsidR="004928EB" w:rsidRPr="00633A23">
        <w:rPr>
          <w:rFonts w:cs="Arial"/>
        </w:rPr>
        <w:t xml:space="preserve"> </w:t>
      </w:r>
      <w:r w:rsidR="004928EB" w:rsidRPr="00633A23">
        <w:t>мать Александра</w:t>
      </w:r>
      <w:r w:rsidR="004928EB" w:rsidRPr="00633A23">
        <w:rPr>
          <w:rFonts w:cs="Arial"/>
        </w:rPr>
        <w:t xml:space="preserve"> </w:t>
      </w:r>
      <w:r w:rsidR="004928EB" w:rsidRPr="00633A23">
        <w:t>Петровна</w:t>
      </w:r>
      <w:r w:rsidR="004928EB" w:rsidRPr="00633A23">
        <w:rPr>
          <w:rFonts w:cs="Arial"/>
        </w:rPr>
        <w:t xml:space="preserve">, </w:t>
      </w:r>
      <w:r w:rsidR="004928EB" w:rsidRPr="00633A23">
        <w:t>урожденная</w:t>
      </w:r>
      <w:r w:rsidR="004928EB" w:rsidRPr="00633A23">
        <w:rPr>
          <w:rFonts w:cs="Arial"/>
        </w:rPr>
        <w:t xml:space="preserve"> </w:t>
      </w:r>
      <w:r w:rsidR="004928EB" w:rsidRPr="00633A23">
        <w:t>Граф</w:t>
      </w:r>
      <w:r w:rsidR="004928EB" w:rsidRPr="00633A23">
        <w:rPr>
          <w:rFonts w:cs="Arial"/>
        </w:rPr>
        <w:t xml:space="preserve">, </w:t>
      </w:r>
      <w:r w:rsidR="004928EB" w:rsidRPr="00633A23">
        <w:t>была</w:t>
      </w:r>
      <w:r w:rsidR="004928EB" w:rsidRPr="00633A23">
        <w:rPr>
          <w:rFonts w:cs="Arial"/>
        </w:rPr>
        <w:t xml:space="preserve"> </w:t>
      </w:r>
      <w:r w:rsidR="004928EB" w:rsidRPr="00633A23">
        <w:t>немка лютеранского</w:t>
      </w:r>
      <w:r w:rsidR="004928EB" w:rsidRPr="00633A23">
        <w:rPr>
          <w:rFonts w:cs="Arial"/>
        </w:rPr>
        <w:t xml:space="preserve"> </w:t>
      </w:r>
      <w:r w:rsidR="004928EB" w:rsidRPr="00633A23">
        <w:t>вероисповедания</w:t>
      </w:r>
      <w:r w:rsidR="004928EB" w:rsidRPr="00633A23">
        <w:rPr>
          <w:rFonts w:cs="Arial"/>
        </w:rPr>
        <w:t xml:space="preserve">. </w:t>
      </w:r>
      <w:r w:rsidR="004928EB" w:rsidRPr="00633A23">
        <w:t>В</w:t>
      </w:r>
      <w:r w:rsidR="004928EB" w:rsidRPr="00633A23">
        <w:rPr>
          <w:rFonts w:cs="Arial"/>
        </w:rPr>
        <w:t xml:space="preserve"> 1876 </w:t>
      </w:r>
      <w:r w:rsidR="004928EB" w:rsidRPr="00633A23">
        <w:t>г</w:t>
      </w:r>
      <w:r w:rsidR="004928EB" w:rsidRPr="00633A23">
        <w:rPr>
          <w:rFonts w:cs="Arial"/>
        </w:rPr>
        <w:t xml:space="preserve">. </w:t>
      </w:r>
      <w:r w:rsidR="004928EB" w:rsidRPr="00633A23">
        <w:t>она</w:t>
      </w:r>
      <w:r w:rsidR="004928EB" w:rsidRPr="00633A23">
        <w:rPr>
          <w:rFonts w:cs="Arial"/>
        </w:rPr>
        <w:t xml:space="preserve"> </w:t>
      </w:r>
      <w:r w:rsidR="004928EB" w:rsidRPr="00633A23">
        <w:t>приняла православие</w:t>
      </w:r>
      <w:r w:rsidR="004928EB" w:rsidRPr="00633A23">
        <w:rPr>
          <w:rFonts w:cs="Arial"/>
        </w:rPr>
        <w:t xml:space="preserve">, </w:t>
      </w:r>
      <w:r w:rsidR="004928EB" w:rsidRPr="00633A23">
        <w:t>по</w:t>
      </w:r>
      <w:r w:rsidR="004928EB" w:rsidRPr="00633A23">
        <w:rPr>
          <w:rFonts w:cs="Arial"/>
        </w:rPr>
        <w:t xml:space="preserve"> </w:t>
      </w:r>
      <w:r w:rsidR="004928EB" w:rsidRPr="00633A23">
        <w:t>глубокому</w:t>
      </w:r>
      <w:r w:rsidR="004928EB" w:rsidRPr="00633A23">
        <w:rPr>
          <w:rFonts w:cs="Arial"/>
        </w:rPr>
        <w:t xml:space="preserve"> </w:t>
      </w:r>
      <w:r w:rsidR="004928EB" w:rsidRPr="00633A23">
        <w:t>убеждению</w:t>
      </w:r>
      <w:r w:rsidR="004928EB" w:rsidRPr="00633A23">
        <w:rPr>
          <w:rFonts w:cs="Arial"/>
        </w:rPr>
        <w:t xml:space="preserve"> </w:t>
      </w:r>
      <w:r w:rsidR="004928EB" w:rsidRPr="00633A23">
        <w:t>в</w:t>
      </w:r>
      <w:r w:rsidR="004928EB" w:rsidRPr="00633A23">
        <w:rPr>
          <w:rFonts w:cs="Arial"/>
        </w:rPr>
        <w:t xml:space="preserve"> </w:t>
      </w:r>
      <w:r w:rsidR="004928EB" w:rsidRPr="00633A23">
        <w:t>его</w:t>
      </w:r>
      <w:r w:rsidR="004928EB" w:rsidRPr="00633A23">
        <w:rPr>
          <w:rFonts w:cs="Arial"/>
        </w:rPr>
        <w:t xml:space="preserve"> </w:t>
      </w:r>
      <w:r w:rsidR="004928EB" w:rsidRPr="00633A23">
        <w:t>истинно</w:t>
      </w:r>
      <w:r w:rsidR="004928EB" w:rsidRPr="00633A23">
        <w:softHyphen/>
        <w:t>сти</w:t>
      </w:r>
      <w:r w:rsidR="004928EB" w:rsidRPr="00633A23">
        <w:rPr>
          <w:rFonts w:cs="Arial"/>
        </w:rPr>
        <w:t xml:space="preserve">. </w:t>
      </w:r>
      <w:r w:rsidR="004928EB" w:rsidRPr="00633A23">
        <w:t>Спустя</w:t>
      </w:r>
      <w:r w:rsidR="004928EB" w:rsidRPr="00633A23">
        <w:rPr>
          <w:rFonts w:cs="Arial"/>
        </w:rPr>
        <w:t xml:space="preserve"> </w:t>
      </w:r>
      <w:r w:rsidR="004928EB" w:rsidRPr="00633A23">
        <w:t>два</w:t>
      </w:r>
      <w:r w:rsidR="004928EB" w:rsidRPr="00633A23">
        <w:rPr>
          <w:rFonts w:cs="Arial"/>
        </w:rPr>
        <w:t xml:space="preserve"> </w:t>
      </w:r>
      <w:r w:rsidR="004928EB" w:rsidRPr="00633A23">
        <w:t>месяца</w:t>
      </w:r>
      <w:r w:rsidR="004928EB" w:rsidRPr="00633A23">
        <w:rPr>
          <w:rFonts w:cs="Arial"/>
        </w:rPr>
        <w:t xml:space="preserve">, </w:t>
      </w:r>
      <w:r w:rsidR="004928EB" w:rsidRPr="00633A23">
        <w:t>по</w:t>
      </w:r>
      <w:r w:rsidR="004928EB" w:rsidRPr="00633A23">
        <w:rPr>
          <w:rFonts w:cs="Arial"/>
        </w:rPr>
        <w:t xml:space="preserve"> </w:t>
      </w:r>
      <w:r w:rsidR="004928EB" w:rsidRPr="00633A23">
        <w:t>присоединении</w:t>
      </w:r>
      <w:r w:rsidR="004928EB" w:rsidRPr="00633A23">
        <w:rPr>
          <w:rFonts w:cs="Arial"/>
        </w:rPr>
        <w:t xml:space="preserve"> </w:t>
      </w:r>
      <w:r w:rsidR="004928EB" w:rsidRPr="00633A23">
        <w:t>к</w:t>
      </w:r>
      <w:r w:rsidR="004928EB" w:rsidRPr="00633A23">
        <w:rPr>
          <w:rFonts w:cs="Arial"/>
        </w:rPr>
        <w:t xml:space="preserve"> </w:t>
      </w:r>
      <w:r w:rsidR="004928EB" w:rsidRPr="00633A23">
        <w:t>правосла</w:t>
      </w:r>
      <w:r w:rsidR="004928EB" w:rsidRPr="00633A23">
        <w:softHyphen/>
        <w:t>вию</w:t>
      </w:r>
      <w:r w:rsidR="004928EB" w:rsidRPr="00633A23">
        <w:rPr>
          <w:rFonts w:cs="Arial"/>
        </w:rPr>
        <w:t xml:space="preserve">, </w:t>
      </w:r>
      <w:r w:rsidR="004928EB" w:rsidRPr="00633A23">
        <w:t>а</w:t>
      </w:r>
      <w:r w:rsidR="004928EB" w:rsidRPr="00633A23">
        <w:rPr>
          <w:rFonts w:cs="Arial"/>
        </w:rPr>
        <w:t xml:space="preserve"> </w:t>
      </w:r>
      <w:r w:rsidR="004928EB" w:rsidRPr="00633A23">
        <w:t>именно</w:t>
      </w:r>
      <w:r w:rsidR="004928EB" w:rsidRPr="00633A23">
        <w:rPr>
          <w:rFonts w:cs="Arial"/>
        </w:rPr>
        <w:t xml:space="preserve">, 3 </w:t>
      </w:r>
      <w:r w:rsidR="004928EB" w:rsidRPr="00633A23">
        <w:t>декабря</w:t>
      </w:r>
      <w:r w:rsidR="004928EB" w:rsidRPr="00633A23">
        <w:rPr>
          <w:rFonts w:cs="Arial"/>
        </w:rPr>
        <w:t xml:space="preserve"> 1876 </w:t>
      </w:r>
      <w:r w:rsidR="004928EB" w:rsidRPr="00633A23">
        <w:t>года</w:t>
      </w:r>
      <w:r w:rsidR="004928EB" w:rsidRPr="00633A23">
        <w:rPr>
          <w:rFonts w:cs="Arial"/>
        </w:rPr>
        <w:t xml:space="preserve">, </w:t>
      </w:r>
      <w:r w:rsidR="004928EB" w:rsidRPr="00633A23">
        <w:t>у</w:t>
      </w:r>
      <w:r w:rsidR="004928EB" w:rsidRPr="00633A23">
        <w:rPr>
          <w:rFonts w:cs="Arial"/>
        </w:rPr>
        <w:t xml:space="preserve"> </w:t>
      </w:r>
      <w:r w:rsidR="004928EB" w:rsidRPr="00633A23">
        <w:t>нее</w:t>
      </w:r>
      <w:r w:rsidR="004928EB" w:rsidRPr="00633A23">
        <w:rPr>
          <w:rFonts w:cs="Arial"/>
        </w:rPr>
        <w:t xml:space="preserve"> </w:t>
      </w:r>
      <w:r w:rsidR="004928EB" w:rsidRPr="00633A23">
        <w:t>родился</w:t>
      </w:r>
      <w:r w:rsidR="004928EB" w:rsidRPr="00633A23">
        <w:rPr>
          <w:rFonts w:cs="Arial"/>
        </w:rPr>
        <w:t xml:space="preserve"> </w:t>
      </w:r>
      <w:r w:rsidR="004928EB" w:rsidRPr="00633A23">
        <w:t>сын</w:t>
      </w:r>
      <w:r w:rsidR="004928EB" w:rsidRPr="00633A23">
        <w:rPr>
          <w:rFonts w:cs="Arial"/>
        </w:rPr>
        <w:t xml:space="preserve">, </w:t>
      </w:r>
      <w:r w:rsidR="004928EB" w:rsidRPr="00633A23">
        <w:t>которому</w:t>
      </w:r>
      <w:r w:rsidR="004928EB" w:rsidRPr="00633A23">
        <w:rPr>
          <w:rFonts w:cs="Arial"/>
        </w:rPr>
        <w:t xml:space="preserve"> </w:t>
      </w:r>
      <w:r w:rsidR="004928EB" w:rsidRPr="00633A23">
        <w:t>дали</w:t>
      </w:r>
      <w:r w:rsidR="004928EB" w:rsidRPr="00633A23">
        <w:rPr>
          <w:rFonts w:cs="Arial"/>
        </w:rPr>
        <w:t xml:space="preserve"> </w:t>
      </w:r>
      <w:r w:rsidR="004928EB" w:rsidRPr="00633A23">
        <w:t>имя</w:t>
      </w:r>
      <w:r w:rsidR="004928EB" w:rsidRPr="00633A23">
        <w:rPr>
          <w:rFonts w:cs="Arial"/>
        </w:rPr>
        <w:t xml:space="preserve"> </w:t>
      </w:r>
      <w:r w:rsidR="004928EB" w:rsidRPr="00633A23">
        <w:t>Николая</w:t>
      </w:r>
      <w:r w:rsidR="004928EB" w:rsidRPr="00633A23">
        <w:rPr>
          <w:rFonts w:cs="Arial"/>
        </w:rPr>
        <w:t xml:space="preserve"> </w:t>
      </w:r>
      <w:r w:rsidR="004928EB" w:rsidRPr="00633A23">
        <w:t>в</w:t>
      </w:r>
      <w:r w:rsidR="004928EB" w:rsidRPr="00633A23">
        <w:rPr>
          <w:rFonts w:cs="Arial"/>
        </w:rPr>
        <w:t xml:space="preserve"> </w:t>
      </w:r>
      <w:r w:rsidR="004928EB" w:rsidRPr="00633A23">
        <w:t>честь</w:t>
      </w:r>
      <w:r w:rsidR="004928EB" w:rsidRPr="00633A23">
        <w:rPr>
          <w:rFonts w:cs="Arial"/>
        </w:rPr>
        <w:t xml:space="preserve"> </w:t>
      </w:r>
      <w:r w:rsidR="004928EB" w:rsidRPr="00633A23">
        <w:t>Святителя</w:t>
      </w:r>
      <w:r w:rsidR="004928EB" w:rsidRPr="00633A23">
        <w:rPr>
          <w:rFonts w:cs="Arial"/>
        </w:rPr>
        <w:t xml:space="preserve"> </w:t>
      </w:r>
      <w:r w:rsidR="004928EB" w:rsidRPr="00633A23">
        <w:t>и</w:t>
      </w:r>
      <w:r w:rsidR="004928EB" w:rsidRPr="00633A23">
        <w:rPr>
          <w:rFonts w:cs="Arial"/>
        </w:rPr>
        <w:t xml:space="preserve"> </w:t>
      </w:r>
      <w:r w:rsidR="004928EB" w:rsidRPr="00633A23">
        <w:t>Чудо</w:t>
      </w:r>
      <w:r w:rsidR="004928EB" w:rsidRPr="00633A23">
        <w:softHyphen/>
        <w:t>творца</w:t>
      </w:r>
      <w:r w:rsidR="004928EB" w:rsidRPr="00633A23">
        <w:rPr>
          <w:rFonts w:cs="Arial"/>
        </w:rPr>
        <w:t xml:space="preserve">, </w:t>
      </w:r>
      <w:r w:rsidR="004928EB" w:rsidRPr="00633A23">
        <w:t>память</w:t>
      </w:r>
      <w:r w:rsidR="004928EB" w:rsidRPr="00633A23">
        <w:rPr>
          <w:rFonts w:cs="Arial"/>
        </w:rPr>
        <w:t xml:space="preserve"> </w:t>
      </w:r>
      <w:r w:rsidR="004928EB" w:rsidRPr="00633A23">
        <w:t>которого</w:t>
      </w:r>
      <w:r w:rsidR="004928EB" w:rsidRPr="00633A23">
        <w:rPr>
          <w:rFonts w:cs="Arial"/>
        </w:rPr>
        <w:t xml:space="preserve"> </w:t>
      </w:r>
      <w:r w:rsidR="004928EB" w:rsidRPr="00633A23">
        <w:t>празднуется</w:t>
      </w:r>
      <w:r w:rsidR="004928EB" w:rsidRPr="00633A23">
        <w:rPr>
          <w:rFonts w:cs="Arial"/>
        </w:rPr>
        <w:t xml:space="preserve"> </w:t>
      </w:r>
      <w:r w:rsidR="004928EB" w:rsidRPr="00633A23">
        <w:t>церковью</w:t>
      </w:r>
      <w:r w:rsidR="004928EB" w:rsidRPr="00633A23">
        <w:rPr>
          <w:rFonts w:cs="Arial"/>
        </w:rPr>
        <w:t xml:space="preserve"> 6-</w:t>
      </w:r>
      <w:r w:rsidR="004928EB" w:rsidRPr="00633A23">
        <w:t>го</w:t>
      </w:r>
      <w:r w:rsidR="004928EB" w:rsidRPr="00633A23">
        <w:rPr>
          <w:rFonts w:cs="Arial"/>
        </w:rPr>
        <w:t xml:space="preserve"> </w:t>
      </w:r>
      <w:r w:rsidR="004928EB" w:rsidRPr="00633A23">
        <w:t>де</w:t>
      </w:r>
      <w:r w:rsidR="004928EB" w:rsidRPr="00633A23">
        <w:softHyphen/>
        <w:t>кабря</w:t>
      </w:r>
      <w:r w:rsidR="004928EB" w:rsidRPr="00633A23">
        <w:rPr>
          <w:rFonts w:cs="Arial"/>
        </w:rPr>
        <w:t xml:space="preserve">. </w:t>
      </w:r>
      <w:r w:rsidR="004928EB" w:rsidRPr="00633A23">
        <w:t>Радость</w:t>
      </w:r>
      <w:r w:rsidR="004928EB" w:rsidRPr="00633A23">
        <w:rPr>
          <w:rFonts w:cs="Arial"/>
        </w:rPr>
        <w:t xml:space="preserve"> </w:t>
      </w:r>
      <w:r w:rsidR="004928EB" w:rsidRPr="00633A23">
        <w:t>родителей</w:t>
      </w:r>
      <w:r w:rsidR="004928EB" w:rsidRPr="00633A23">
        <w:rPr>
          <w:rFonts w:cs="Arial"/>
        </w:rPr>
        <w:t xml:space="preserve"> </w:t>
      </w:r>
      <w:r w:rsidR="004928EB" w:rsidRPr="00633A23">
        <w:t>о</w:t>
      </w:r>
      <w:r w:rsidR="004928EB" w:rsidRPr="00633A23">
        <w:rPr>
          <w:rFonts w:cs="Arial"/>
        </w:rPr>
        <w:t xml:space="preserve"> </w:t>
      </w:r>
      <w:r w:rsidR="004928EB" w:rsidRPr="00633A23">
        <w:t>рождении</w:t>
      </w:r>
      <w:r w:rsidR="004928EB" w:rsidRPr="00633A23">
        <w:rPr>
          <w:rFonts w:cs="Arial"/>
        </w:rPr>
        <w:t xml:space="preserve"> </w:t>
      </w:r>
      <w:r w:rsidR="004928EB" w:rsidRPr="00633A23">
        <w:t>сына</w:t>
      </w:r>
      <w:r w:rsidR="004928EB" w:rsidRPr="00633A23">
        <w:rPr>
          <w:rFonts w:cs="Arial"/>
        </w:rPr>
        <w:t xml:space="preserve"> </w:t>
      </w:r>
      <w:r w:rsidR="004928EB" w:rsidRPr="00633A23">
        <w:t>была</w:t>
      </w:r>
      <w:r w:rsidR="004928EB" w:rsidRPr="00633A23">
        <w:rPr>
          <w:rFonts w:cs="Arial"/>
        </w:rPr>
        <w:t xml:space="preserve"> </w:t>
      </w:r>
      <w:r w:rsidR="004928EB" w:rsidRPr="00633A23">
        <w:t>ом</w:t>
      </w:r>
      <w:r w:rsidR="004928EB" w:rsidRPr="00633A23">
        <w:softHyphen/>
        <w:t>рачена</w:t>
      </w:r>
      <w:r w:rsidR="004928EB" w:rsidRPr="00633A23">
        <w:rPr>
          <w:rFonts w:cs="Arial"/>
        </w:rPr>
        <w:t xml:space="preserve"> </w:t>
      </w:r>
      <w:r w:rsidR="004928EB" w:rsidRPr="00633A23">
        <w:t>необыкновенной</w:t>
      </w:r>
      <w:r w:rsidR="004928EB" w:rsidRPr="00633A23">
        <w:rPr>
          <w:rFonts w:cs="Arial"/>
        </w:rPr>
        <w:t xml:space="preserve"> </w:t>
      </w:r>
      <w:r w:rsidR="004928EB" w:rsidRPr="00633A23">
        <w:t>слабостью</w:t>
      </w:r>
      <w:r w:rsidR="004928EB" w:rsidRPr="00633A23">
        <w:rPr>
          <w:rFonts w:cs="Arial"/>
        </w:rPr>
        <w:t xml:space="preserve"> </w:t>
      </w:r>
      <w:r w:rsidR="004928EB" w:rsidRPr="00633A23">
        <w:t>младенца</w:t>
      </w:r>
      <w:r w:rsidR="004928EB" w:rsidRPr="00633A23">
        <w:rPr>
          <w:rFonts w:cs="Arial"/>
        </w:rPr>
        <w:t>.</w:t>
      </w:r>
    </w:p>
    <w:p w:rsidR="004928EB" w:rsidRPr="00633A23" w:rsidRDefault="004928EB" w:rsidP="004928EB"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скорби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печали</w:t>
      </w:r>
      <w:r w:rsidRPr="00633A23">
        <w:rPr>
          <w:rFonts w:cs="Arial"/>
        </w:rPr>
        <w:t xml:space="preserve"> </w:t>
      </w:r>
      <w:r w:rsidRPr="00633A23">
        <w:t>перенесла</w:t>
      </w:r>
      <w:r w:rsidRPr="00633A23">
        <w:rPr>
          <w:rFonts w:cs="Arial"/>
        </w:rPr>
        <w:t xml:space="preserve"> </w:t>
      </w:r>
      <w:r w:rsidRPr="00633A23">
        <w:t>мать</w:t>
      </w:r>
      <w:r w:rsidRPr="00633A23">
        <w:rPr>
          <w:rFonts w:cs="Arial"/>
        </w:rPr>
        <w:t xml:space="preserve">, </w:t>
      </w:r>
      <w:r w:rsidRPr="00633A23">
        <w:t>страдав</w:t>
      </w:r>
      <w:r w:rsidRPr="00633A23">
        <w:softHyphen/>
        <w:t>шая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сына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, </w:t>
      </w:r>
      <w:r w:rsidRPr="00633A23">
        <w:t>несмотря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старания лучших</w:t>
      </w:r>
      <w:r w:rsidRPr="00633A23">
        <w:rPr>
          <w:rFonts w:cs="Arial"/>
        </w:rPr>
        <w:t xml:space="preserve"> </w:t>
      </w:r>
      <w:r w:rsidRPr="00633A23">
        <w:t>врачей</w:t>
      </w:r>
      <w:r w:rsidRPr="00633A23">
        <w:rPr>
          <w:rFonts w:cs="Arial"/>
        </w:rPr>
        <w:t xml:space="preserve"> </w:t>
      </w:r>
      <w:r w:rsidRPr="00633A23">
        <w:t>столицы</w:t>
      </w:r>
      <w:r w:rsidRPr="00633A23">
        <w:rPr>
          <w:rFonts w:cs="Arial"/>
        </w:rPr>
        <w:t xml:space="preserve">, </w:t>
      </w:r>
      <w:r w:rsidRPr="00633A23">
        <w:t>рос</w:t>
      </w:r>
      <w:r w:rsidRPr="00633A23">
        <w:rPr>
          <w:rFonts w:cs="Arial"/>
        </w:rPr>
        <w:t xml:space="preserve"> </w:t>
      </w:r>
      <w:r w:rsidRPr="00633A23">
        <w:t>слабым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больным</w:t>
      </w:r>
      <w:r w:rsidRPr="00633A23">
        <w:rPr>
          <w:rFonts w:cs="Arial"/>
        </w:rPr>
        <w:t xml:space="preserve"> </w:t>
      </w:r>
      <w:r w:rsidRPr="00633A23">
        <w:t>ре</w:t>
      </w:r>
      <w:r w:rsidRPr="00633A23">
        <w:softHyphen/>
        <w:t>бенком</w:t>
      </w:r>
      <w:r w:rsidRPr="00633A23">
        <w:rPr>
          <w:rFonts w:cs="Arial"/>
        </w:rPr>
        <w:t xml:space="preserve">: </w:t>
      </w:r>
      <w:r w:rsidRPr="00633A23">
        <w:t>до</w:t>
      </w:r>
      <w:r w:rsidRPr="00633A23">
        <w:rPr>
          <w:rFonts w:cs="Arial"/>
        </w:rPr>
        <w:t xml:space="preserve"> 5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ходил</w:t>
      </w:r>
      <w:r w:rsidRPr="00633A23">
        <w:rPr>
          <w:rFonts w:cs="Arial"/>
        </w:rPr>
        <w:t xml:space="preserve">, </w:t>
      </w:r>
      <w:r w:rsidRPr="00633A23">
        <w:t>перенес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детских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лезней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тяжелой</w:t>
      </w:r>
      <w:r w:rsidRPr="00633A23">
        <w:rPr>
          <w:rFonts w:cs="Arial"/>
        </w:rPr>
        <w:t xml:space="preserve"> </w:t>
      </w:r>
      <w:r w:rsidRPr="00633A23">
        <w:t>форме</w:t>
      </w:r>
      <w:r w:rsidRPr="00633A23">
        <w:rPr>
          <w:rFonts w:cs="Arial"/>
        </w:rPr>
        <w:t xml:space="preserve">. </w:t>
      </w:r>
      <w:r w:rsidRPr="00633A23">
        <w:t>Глубоко</w:t>
      </w:r>
      <w:r w:rsidRPr="00633A23">
        <w:rPr>
          <w:rFonts w:cs="Arial"/>
        </w:rPr>
        <w:t xml:space="preserve"> </w:t>
      </w:r>
      <w:r w:rsidRPr="00633A23">
        <w:t>верую</w:t>
      </w:r>
      <w:r w:rsidRPr="00633A23">
        <w:softHyphen/>
        <w:t>щая</w:t>
      </w:r>
      <w:r w:rsidRPr="00633A23">
        <w:rPr>
          <w:rFonts w:cs="Arial"/>
        </w:rPr>
        <w:t xml:space="preserve"> </w:t>
      </w:r>
      <w:r w:rsidRPr="00633A23">
        <w:t>мать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падала</w:t>
      </w:r>
      <w:r w:rsidRPr="00633A23">
        <w:rPr>
          <w:rFonts w:cs="Arial"/>
        </w:rPr>
        <w:t xml:space="preserve"> </w:t>
      </w:r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утешала</w:t>
      </w:r>
      <w:r w:rsidRPr="00633A23">
        <w:rPr>
          <w:rFonts w:cs="Arial"/>
        </w:rPr>
        <w:t xml:space="preserve"> </w:t>
      </w:r>
      <w:r w:rsidRPr="00633A23">
        <w:t>себя надеждой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помощь</w:t>
      </w:r>
      <w:r w:rsidRPr="00633A23">
        <w:rPr>
          <w:rFonts w:cs="Arial"/>
        </w:rPr>
        <w:t xml:space="preserve"> </w:t>
      </w:r>
      <w:r w:rsidRPr="00633A23">
        <w:t>Божию</w:t>
      </w:r>
      <w:r w:rsidRPr="00633A23">
        <w:rPr>
          <w:rFonts w:cs="Arial"/>
        </w:rPr>
        <w:t xml:space="preserve">, </w:t>
      </w:r>
      <w:r w:rsidRPr="00633A23">
        <w:t>уповая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бед</w:t>
      </w:r>
      <w:r w:rsidRPr="00633A23">
        <w:softHyphen/>
        <w:t>ному</w:t>
      </w:r>
      <w:r w:rsidRPr="00633A23">
        <w:rPr>
          <w:rFonts w:cs="Arial"/>
        </w:rPr>
        <w:t xml:space="preserve"> </w:t>
      </w:r>
      <w:r w:rsidRPr="00633A23">
        <w:t>страдальцу</w:t>
      </w:r>
      <w:r w:rsidRPr="00633A23">
        <w:rPr>
          <w:rFonts w:cs="Arial"/>
        </w:rPr>
        <w:t xml:space="preserve"> </w:t>
      </w:r>
      <w:r w:rsidRPr="00633A23">
        <w:t>относятся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 </w:t>
      </w:r>
      <w:r w:rsidRPr="00633A23">
        <w:t>Спасителя</w:t>
      </w:r>
      <w:r w:rsidRPr="00633A23">
        <w:rPr>
          <w:rFonts w:cs="Arial"/>
        </w:rPr>
        <w:t xml:space="preserve">: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сей согреши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родители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явятся</w:t>
      </w:r>
      <w:r w:rsidRPr="00633A23">
        <w:rPr>
          <w:rFonts w:cs="Arial"/>
        </w:rPr>
        <w:t xml:space="preserve"> </w:t>
      </w:r>
      <w:r w:rsidRPr="00633A23">
        <w:t>дела</w:t>
      </w:r>
      <w:r w:rsidRPr="00633A23">
        <w:rPr>
          <w:rFonts w:cs="Arial"/>
        </w:rPr>
        <w:t xml:space="preserve"> </w:t>
      </w:r>
      <w:r w:rsidRPr="00633A23">
        <w:t>Божий</w:t>
      </w:r>
      <w:r w:rsidRPr="00633A23">
        <w:rPr>
          <w:rFonts w:cs="Arial"/>
        </w:rPr>
        <w:t xml:space="preserve"> </w:t>
      </w:r>
      <w:r w:rsidRPr="00633A23">
        <w:t>на нем</w:t>
      </w:r>
      <w:r w:rsidRPr="00633A23">
        <w:rPr>
          <w:rFonts w:cs="Arial"/>
        </w:rPr>
        <w:t xml:space="preserve"> {</w:t>
      </w:r>
      <w:r w:rsidRPr="00633A23">
        <w:t>Ин</w:t>
      </w:r>
      <w:r w:rsidRPr="00633A23">
        <w:rPr>
          <w:rFonts w:cs="Arial"/>
        </w:rPr>
        <w:t>. 9, 2, 3).</w:t>
      </w:r>
    </w:p>
    <w:p w:rsidR="004928EB" w:rsidRPr="00633A23" w:rsidRDefault="004928EB" w:rsidP="004928EB">
      <w:r w:rsidRPr="00633A23">
        <w:t>В</w:t>
      </w:r>
      <w:r w:rsidRPr="00633A23">
        <w:rPr>
          <w:rFonts w:cs="Arial"/>
        </w:rPr>
        <w:t xml:space="preserve"> 1886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почти</w:t>
      </w:r>
      <w:r w:rsidRPr="00633A23">
        <w:rPr>
          <w:rFonts w:cs="Arial"/>
        </w:rPr>
        <w:t xml:space="preserve"> </w:t>
      </w:r>
      <w:r w:rsidRPr="00633A23">
        <w:t>одновременно</w:t>
      </w:r>
      <w:r w:rsidRPr="00633A23">
        <w:rPr>
          <w:rFonts w:cs="Arial"/>
        </w:rPr>
        <w:t xml:space="preserve"> </w:t>
      </w:r>
      <w:r w:rsidRPr="00633A23">
        <w:t>скончались</w:t>
      </w:r>
      <w:r w:rsidRPr="00633A23">
        <w:rPr>
          <w:rFonts w:cs="Arial"/>
        </w:rPr>
        <w:t xml:space="preserve"> </w:t>
      </w:r>
      <w:r w:rsidRPr="00633A23">
        <w:t>роди</w:t>
      </w:r>
      <w:r w:rsidRPr="00633A23">
        <w:softHyphen/>
        <w:t>тели</w:t>
      </w:r>
      <w:r w:rsidRPr="00633A23">
        <w:rPr>
          <w:rFonts w:cs="Arial"/>
        </w:rPr>
        <w:t xml:space="preserve"> </w:t>
      </w:r>
      <w:r w:rsidRPr="00633A23">
        <w:t>Николая</w:t>
      </w:r>
      <w:r w:rsidRPr="00633A23">
        <w:rPr>
          <w:rFonts w:cs="Arial"/>
        </w:rPr>
        <w:t xml:space="preserve">, </w:t>
      </w:r>
      <w:r w:rsidRPr="00633A23">
        <w:t>отец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18-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>октября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водянки</w:t>
      </w:r>
      <w:r w:rsidRPr="00633A23">
        <w:rPr>
          <w:rFonts w:cs="Arial"/>
        </w:rPr>
        <w:t xml:space="preserve">, </w:t>
      </w:r>
      <w:r w:rsidRPr="00633A23">
        <w:t>а мать—</w:t>
      </w:r>
      <w:r w:rsidRPr="00633A23">
        <w:rPr>
          <w:rFonts w:cs="Arial"/>
        </w:rPr>
        <w:t xml:space="preserve"> 1-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>ноября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чахотки</w:t>
      </w:r>
      <w:r w:rsidRPr="00633A23">
        <w:rPr>
          <w:rFonts w:cs="Arial"/>
        </w:rPr>
        <w:t xml:space="preserve">. </w:t>
      </w:r>
      <w:r w:rsidRPr="00633A23">
        <w:t>Девятилетний</w:t>
      </w:r>
      <w:r w:rsidRPr="00633A23">
        <w:rPr>
          <w:rFonts w:cs="Arial"/>
        </w:rPr>
        <w:t xml:space="preserve"> </w:t>
      </w:r>
      <w:r w:rsidRPr="00633A23">
        <w:t>маль</w:t>
      </w:r>
      <w:r w:rsidRPr="00633A23">
        <w:softHyphen/>
        <w:t>чик</w:t>
      </w:r>
      <w:r w:rsidRPr="00633A23">
        <w:rPr>
          <w:rFonts w:cs="Arial"/>
        </w:rPr>
        <w:t xml:space="preserve"> </w:t>
      </w:r>
      <w:r w:rsidRPr="00633A23">
        <w:t>остался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попечении</w:t>
      </w:r>
      <w:r w:rsidRPr="00633A23">
        <w:rPr>
          <w:rFonts w:cs="Arial"/>
        </w:rPr>
        <w:t xml:space="preserve"> </w:t>
      </w:r>
      <w:r w:rsidRPr="00633A23">
        <w:t>единственной</w:t>
      </w:r>
      <w:r w:rsidRPr="00633A23">
        <w:rPr>
          <w:rFonts w:cs="Arial"/>
        </w:rPr>
        <w:t xml:space="preserve"> </w:t>
      </w:r>
      <w:r w:rsidRPr="00633A23">
        <w:t>сестры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softHyphen/>
        <w:t>вятнадцатилетней</w:t>
      </w:r>
      <w:r w:rsidRPr="00633A23">
        <w:rPr>
          <w:rFonts w:cs="Arial"/>
        </w:rPr>
        <w:t xml:space="preserve"> </w:t>
      </w:r>
      <w:r w:rsidRPr="00633A23">
        <w:t>благочестивой</w:t>
      </w:r>
      <w:r w:rsidRPr="00633A23">
        <w:rPr>
          <w:rFonts w:cs="Arial"/>
        </w:rPr>
        <w:t xml:space="preserve"> </w:t>
      </w:r>
      <w:r w:rsidRPr="00633A23">
        <w:t>девицы</w:t>
      </w:r>
      <w:r w:rsidRPr="00633A23">
        <w:rPr>
          <w:rFonts w:cs="Arial"/>
        </w:rPr>
        <w:t xml:space="preserve"> </w:t>
      </w:r>
      <w:r w:rsidRPr="00633A23">
        <w:t>Екатерины</w:t>
      </w:r>
      <w:r w:rsidRPr="00633A23">
        <w:rPr>
          <w:rFonts w:cs="Arial"/>
        </w:rPr>
        <w:t xml:space="preserve">. </w:t>
      </w:r>
      <w:r w:rsidRPr="00633A23">
        <w:t>Слабый</w:t>
      </w:r>
      <w:r w:rsidRPr="00633A23">
        <w:rPr>
          <w:rFonts w:cs="Arial"/>
        </w:rPr>
        <w:t xml:space="preserve"> </w:t>
      </w:r>
      <w:r w:rsidRPr="00633A23">
        <w:t>организм</w:t>
      </w:r>
      <w:r w:rsidRPr="00633A23">
        <w:rPr>
          <w:rFonts w:cs="Arial"/>
        </w:rPr>
        <w:t xml:space="preserve"> </w:t>
      </w:r>
      <w:r w:rsidRPr="00633A23">
        <w:t>ребенка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вынес</w:t>
      </w:r>
      <w:r w:rsidRPr="00633A23">
        <w:rPr>
          <w:rFonts w:cs="Arial"/>
        </w:rPr>
        <w:t xml:space="preserve"> </w:t>
      </w:r>
      <w:r w:rsidRPr="00633A23">
        <w:t>горя</w:t>
      </w:r>
      <w:r w:rsidRPr="00633A23">
        <w:rPr>
          <w:rFonts w:cs="Arial"/>
        </w:rPr>
        <w:t xml:space="preserve"> </w:t>
      </w:r>
      <w:r w:rsidRPr="00633A23">
        <w:t>раннего</w:t>
      </w:r>
      <w:r w:rsidRPr="00633A23">
        <w:rPr>
          <w:rFonts w:cs="Arial"/>
        </w:rPr>
        <w:t xml:space="preserve"> </w:t>
      </w:r>
      <w:r w:rsidRPr="00633A23">
        <w:t>си</w:t>
      </w:r>
      <w:r w:rsidRPr="00633A23">
        <w:softHyphen/>
        <w:t>ротства</w:t>
      </w:r>
      <w:r w:rsidRPr="00633A23">
        <w:rPr>
          <w:rFonts w:cs="Arial"/>
        </w:rPr>
        <w:t xml:space="preserve"> :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похорон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первый</w:t>
      </w:r>
      <w:r w:rsidRPr="00633A23">
        <w:rPr>
          <w:rFonts w:cs="Arial"/>
        </w:rPr>
        <w:t xml:space="preserve"> </w:t>
      </w:r>
      <w:r w:rsidRPr="00633A23">
        <w:t>тя</w:t>
      </w:r>
      <w:r w:rsidRPr="00633A23">
        <w:softHyphen/>
        <w:t>желый</w:t>
      </w:r>
      <w:r w:rsidRPr="00633A23">
        <w:rPr>
          <w:rFonts w:cs="Arial"/>
        </w:rPr>
        <w:t xml:space="preserve"> </w:t>
      </w:r>
      <w:r w:rsidRPr="00633A23">
        <w:t>припадок</w:t>
      </w:r>
      <w:r w:rsidRPr="00633A23">
        <w:rPr>
          <w:rFonts w:cs="Arial"/>
        </w:rPr>
        <w:t xml:space="preserve"> </w:t>
      </w:r>
      <w:r w:rsidRPr="00633A23">
        <w:t>эпилепсии</w:t>
      </w:r>
      <w:r w:rsidRPr="00633A23">
        <w:rPr>
          <w:rFonts w:cs="Arial"/>
        </w:rPr>
        <w:t xml:space="preserve">. </w:t>
      </w:r>
      <w:r w:rsidRPr="00633A23">
        <w:t>Припадки</w:t>
      </w:r>
      <w:r w:rsidRPr="00633A23">
        <w:rPr>
          <w:rFonts w:cs="Arial"/>
        </w:rPr>
        <w:t xml:space="preserve">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повто</w:t>
      </w:r>
      <w:r w:rsidRPr="00633A23">
        <w:softHyphen/>
        <w:t>ряться</w:t>
      </w:r>
      <w:r w:rsidRPr="00633A23">
        <w:rPr>
          <w:rFonts w:cs="Arial"/>
        </w:rPr>
        <w:t xml:space="preserve">, </w:t>
      </w:r>
      <w:r w:rsidRPr="00633A23">
        <w:t>болезнь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годами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ухудша</w:t>
      </w:r>
      <w:r w:rsidRPr="00633A23">
        <w:softHyphen/>
        <w:t>лась</w:t>
      </w:r>
      <w:r w:rsidRPr="00633A23">
        <w:rPr>
          <w:rFonts w:cs="Arial"/>
        </w:rPr>
        <w:t xml:space="preserve">: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эпилепсии</w:t>
      </w:r>
      <w:r w:rsidRPr="00633A23">
        <w:rPr>
          <w:rFonts w:cs="Arial"/>
        </w:rPr>
        <w:t xml:space="preserve"> </w:t>
      </w:r>
      <w:r w:rsidRPr="00633A23">
        <w:t>присоединилась</w:t>
      </w:r>
      <w:r w:rsidRPr="00633A23">
        <w:rPr>
          <w:rFonts w:cs="Arial"/>
        </w:rPr>
        <w:t xml:space="preserve"> </w:t>
      </w:r>
      <w:r w:rsidRPr="00633A23">
        <w:t>Виттова</w:t>
      </w:r>
      <w:r w:rsidRPr="00633A23">
        <w:rPr>
          <w:rFonts w:cs="Arial"/>
        </w:rPr>
        <w:t xml:space="preserve"> </w:t>
      </w:r>
      <w:r w:rsidRPr="00633A23">
        <w:t>пляска</w:t>
      </w:r>
      <w:r w:rsidRPr="00633A23">
        <w:rPr>
          <w:rFonts w:cs="Arial"/>
        </w:rPr>
        <w:t xml:space="preserve">. </w:t>
      </w:r>
      <w:r w:rsidRPr="00633A23">
        <w:t>Во время</w:t>
      </w:r>
      <w:r w:rsidRPr="00633A23">
        <w:rPr>
          <w:rFonts w:cs="Arial"/>
        </w:rPr>
        <w:t xml:space="preserve"> </w:t>
      </w:r>
      <w:r w:rsidRPr="00633A23">
        <w:t>припадков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постоянно</w:t>
      </w:r>
      <w:r w:rsidRPr="00633A23">
        <w:rPr>
          <w:rFonts w:cs="Arial"/>
        </w:rPr>
        <w:t xml:space="preserve"> </w:t>
      </w:r>
      <w:r w:rsidRPr="00633A23">
        <w:t>подерг</w:t>
      </w:r>
      <w:r w:rsidRPr="00633A23">
        <w:t>и</w:t>
      </w:r>
      <w:r w:rsidRPr="00633A23">
        <w:t>вался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наду</w:t>
      </w:r>
      <w:r w:rsidRPr="00633A23">
        <w:softHyphen/>
        <w:t>вался</w:t>
      </w:r>
      <w:r w:rsidRPr="00633A23">
        <w:rPr>
          <w:rFonts w:cs="Arial"/>
        </w:rPr>
        <w:t xml:space="preserve">, </w:t>
      </w:r>
      <w:r w:rsidRPr="00633A23">
        <w:t>истерически</w:t>
      </w:r>
      <w:r w:rsidRPr="00633A23">
        <w:rPr>
          <w:rFonts w:cs="Arial"/>
        </w:rPr>
        <w:t xml:space="preserve"> </w:t>
      </w:r>
      <w:r w:rsidRPr="00633A23">
        <w:t>рыдал</w:t>
      </w:r>
      <w:r w:rsidRPr="00633A23">
        <w:rPr>
          <w:rFonts w:cs="Arial"/>
        </w:rPr>
        <w:t xml:space="preserve">,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ломало</w:t>
      </w:r>
      <w:r w:rsidRPr="00633A23">
        <w:rPr>
          <w:rFonts w:cs="Arial"/>
        </w:rPr>
        <w:t xml:space="preserve">, </w:t>
      </w:r>
      <w:r w:rsidRPr="00633A23">
        <w:t>изгибало</w:t>
      </w:r>
      <w:r w:rsidRPr="00633A23">
        <w:rPr>
          <w:rFonts w:cs="Arial"/>
        </w:rPr>
        <w:t xml:space="preserve">, </w:t>
      </w:r>
      <w:r w:rsidRPr="00633A23">
        <w:t>под</w:t>
      </w:r>
      <w:r w:rsidRPr="00633A23">
        <w:softHyphen/>
        <w:t>брасывало</w:t>
      </w:r>
      <w:r w:rsidRPr="00633A23">
        <w:rPr>
          <w:rFonts w:cs="Arial"/>
        </w:rPr>
        <w:t xml:space="preserve"> </w:t>
      </w:r>
      <w:r w:rsidRPr="00633A23">
        <w:t>иногда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пол</w:t>
      </w:r>
      <w:r w:rsidRPr="00633A23">
        <w:rPr>
          <w:rFonts w:cs="Arial"/>
        </w:rPr>
        <w:t>-</w:t>
      </w:r>
      <w:r w:rsidRPr="00633A23">
        <w:t>аршина</w:t>
      </w:r>
      <w:r w:rsidRPr="00633A23">
        <w:rPr>
          <w:rFonts w:cs="Arial"/>
        </w:rPr>
        <w:t xml:space="preserve">, </w:t>
      </w:r>
      <w:r w:rsidRPr="00633A23">
        <w:t>сбрасывало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сту</w:t>
      </w:r>
      <w:r w:rsidRPr="00633A23">
        <w:softHyphen/>
        <w:t>ла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кровати</w:t>
      </w:r>
      <w:r w:rsidRPr="00633A23">
        <w:rPr>
          <w:rFonts w:cs="Arial"/>
        </w:rPr>
        <w:t xml:space="preserve">.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принимало</w:t>
      </w:r>
      <w:r w:rsidRPr="00633A23">
        <w:rPr>
          <w:rFonts w:cs="Arial"/>
        </w:rPr>
        <w:t xml:space="preserve">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неестественное</w:t>
      </w:r>
      <w:r w:rsidRPr="00633A23">
        <w:rPr>
          <w:rFonts w:cs="Arial"/>
        </w:rPr>
        <w:t xml:space="preserve"> </w:t>
      </w:r>
      <w:r w:rsidRPr="00633A23">
        <w:t>положение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усомниться</w:t>
      </w:r>
      <w:r w:rsidRPr="00633A23">
        <w:rPr>
          <w:rFonts w:cs="Arial"/>
        </w:rPr>
        <w:t xml:space="preserve">,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у него</w:t>
      </w:r>
      <w:r w:rsidRPr="00633A23">
        <w:rPr>
          <w:rFonts w:cs="Arial"/>
        </w:rPr>
        <w:t xml:space="preserve"> </w:t>
      </w:r>
      <w:r w:rsidRPr="00633A23">
        <w:t>кости</w:t>
      </w:r>
      <w:r w:rsidRPr="00633A23">
        <w:rPr>
          <w:rFonts w:cs="Arial"/>
        </w:rPr>
        <w:t xml:space="preserve">. </w:t>
      </w:r>
      <w:r w:rsidRPr="00633A23">
        <w:t>Благочестивая</w:t>
      </w:r>
      <w:r w:rsidRPr="00633A23">
        <w:rPr>
          <w:rFonts w:cs="Arial"/>
        </w:rPr>
        <w:t xml:space="preserve"> </w:t>
      </w:r>
      <w:r w:rsidRPr="00633A23">
        <w:t>любящая</w:t>
      </w:r>
      <w:r w:rsidRPr="00633A23">
        <w:rPr>
          <w:rFonts w:cs="Arial"/>
        </w:rPr>
        <w:t xml:space="preserve"> </w:t>
      </w:r>
      <w:r w:rsidRPr="00633A23">
        <w:t>сестра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упот</w:t>
      </w:r>
      <w:r w:rsidRPr="00633A23">
        <w:softHyphen/>
        <w:t>ребила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возможные</w:t>
      </w:r>
      <w:r w:rsidRPr="00633A23">
        <w:rPr>
          <w:rFonts w:cs="Arial"/>
        </w:rPr>
        <w:t xml:space="preserve"> </w:t>
      </w:r>
      <w:r w:rsidRPr="00633A23">
        <w:t>средства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излечению</w:t>
      </w:r>
      <w:r w:rsidRPr="00633A23">
        <w:rPr>
          <w:rFonts w:cs="Arial"/>
        </w:rPr>
        <w:t xml:space="preserve">, </w:t>
      </w:r>
      <w:r w:rsidRPr="00633A23">
        <w:t>и все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напрасны</w:t>
      </w:r>
      <w:r w:rsidRPr="00633A23">
        <w:rPr>
          <w:rFonts w:cs="Arial"/>
        </w:rPr>
        <w:t xml:space="preserve">.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писала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присно</w:t>
      </w:r>
      <w:r w:rsidRPr="00633A23">
        <w:softHyphen/>
        <w:t>памятному</w:t>
      </w:r>
      <w:r w:rsidRPr="00633A23">
        <w:rPr>
          <w:rFonts w:cs="Arial"/>
        </w:rPr>
        <w:t xml:space="preserve"> </w:t>
      </w:r>
      <w:r w:rsidRPr="00633A23">
        <w:t>архимандриту</w:t>
      </w:r>
      <w:r w:rsidRPr="00633A23">
        <w:rPr>
          <w:rFonts w:cs="Arial"/>
        </w:rPr>
        <w:t xml:space="preserve"> </w:t>
      </w:r>
      <w:r w:rsidRPr="00633A23">
        <w:t>Игнатию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лечении</w:t>
      </w:r>
      <w:r w:rsidRPr="00633A23">
        <w:rPr>
          <w:rFonts w:cs="Arial"/>
        </w:rPr>
        <w:t xml:space="preserve"> </w:t>
      </w:r>
      <w:r w:rsidRPr="00633A23">
        <w:t>больного брата</w:t>
      </w:r>
      <w:r w:rsidRPr="00633A23">
        <w:rPr>
          <w:rFonts w:cs="Arial"/>
        </w:rPr>
        <w:t xml:space="preserve">: </w:t>
      </w:r>
      <w:r w:rsidRPr="00633A23">
        <w:t>«</w:t>
      </w:r>
      <w:r w:rsidRPr="00633A23">
        <w:rPr>
          <w:rFonts w:cs="Arial"/>
        </w:rPr>
        <w:t xml:space="preserve">13 </w:t>
      </w:r>
      <w:r w:rsidRPr="00633A23">
        <w:t>ноября</w:t>
      </w:r>
      <w:r w:rsidRPr="00633A23">
        <w:rPr>
          <w:rFonts w:cs="Arial"/>
        </w:rPr>
        <w:t xml:space="preserve"> 1890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брата</w:t>
      </w:r>
      <w:r w:rsidRPr="00633A23">
        <w:rPr>
          <w:rFonts w:cs="Arial"/>
        </w:rPr>
        <w:t xml:space="preserve"> </w:t>
      </w:r>
      <w:r w:rsidRPr="00633A23">
        <w:t>отнялись</w:t>
      </w:r>
      <w:r w:rsidRPr="00633A23">
        <w:rPr>
          <w:rFonts w:cs="Arial"/>
        </w:rPr>
        <w:t xml:space="preserve"> </w:t>
      </w:r>
      <w:r w:rsidRPr="00633A23">
        <w:t>ноги</w:t>
      </w:r>
      <w:r w:rsidRPr="00633A23">
        <w:rPr>
          <w:rFonts w:cs="Arial"/>
        </w:rPr>
        <w:t xml:space="preserve">, </w:t>
      </w:r>
      <w:r w:rsidRPr="00633A23">
        <w:t xml:space="preserve">а </w:t>
      </w:r>
      <w:r w:rsidRPr="00633A23">
        <w:rPr>
          <w:rFonts w:cs="Arial"/>
        </w:rPr>
        <w:t>25-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руки</w:t>
      </w:r>
      <w:r w:rsidRPr="00633A23">
        <w:rPr>
          <w:rFonts w:cs="Arial"/>
        </w:rPr>
        <w:t xml:space="preserve">;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состоянии</w:t>
      </w:r>
      <w:r w:rsidRPr="00633A23">
        <w:rPr>
          <w:rFonts w:cs="Arial"/>
        </w:rPr>
        <w:t xml:space="preserve"> </w:t>
      </w:r>
      <w:r w:rsidRPr="00633A23">
        <w:t>принимать</w:t>
      </w:r>
      <w:r w:rsidRPr="00633A23">
        <w:rPr>
          <w:rFonts w:cs="Arial"/>
        </w:rPr>
        <w:t xml:space="preserve"> </w:t>
      </w:r>
      <w:r w:rsidRPr="00633A23">
        <w:t>лекар</w:t>
      </w:r>
      <w:r w:rsidRPr="00633A23">
        <w:softHyphen/>
        <w:t>ства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оставила</w:t>
      </w:r>
      <w:r w:rsidRPr="00633A23">
        <w:rPr>
          <w:rFonts w:cs="Arial"/>
        </w:rPr>
        <w:t xml:space="preserve">. </w:t>
      </w:r>
      <w:r w:rsidRPr="00633A23">
        <w:t>Советовали</w:t>
      </w:r>
      <w:r w:rsidRPr="00633A23">
        <w:rPr>
          <w:rFonts w:cs="Arial"/>
        </w:rPr>
        <w:t xml:space="preserve"> </w:t>
      </w:r>
      <w:r w:rsidRPr="00633A23">
        <w:t>положить</w:t>
      </w:r>
      <w:r w:rsidRPr="00633A23">
        <w:rPr>
          <w:rFonts w:cs="Arial"/>
        </w:rPr>
        <w:t xml:space="preserve"> </w:t>
      </w:r>
      <w:r w:rsidRPr="00633A23">
        <w:t>в клинику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слишком</w:t>
      </w:r>
      <w:r w:rsidRPr="00633A23">
        <w:rPr>
          <w:rFonts w:cs="Arial"/>
        </w:rPr>
        <w:t xml:space="preserve"> </w:t>
      </w:r>
      <w:r w:rsidRPr="00633A23">
        <w:t>тяжело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расстаться</w:t>
      </w:r>
      <w:r w:rsidRPr="00633A23">
        <w:rPr>
          <w:rFonts w:cs="Arial"/>
        </w:rPr>
        <w:t xml:space="preserve"> </w:t>
      </w:r>
      <w:r w:rsidRPr="00633A23">
        <w:t>с ним</w:t>
      </w:r>
      <w:r w:rsidRPr="00633A23">
        <w:rPr>
          <w:rFonts w:cs="Arial"/>
        </w:rPr>
        <w:t xml:space="preserve">,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убедилась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бессилии</w:t>
      </w:r>
      <w:r w:rsidRPr="00633A23">
        <w:rPr>
          <w:rFonts w:cs="Arial"/>
        </w:rPr>
        <w:t xml:space="preserve"> </w:t>
      </w:r>
      <w:r w:rsidRPr="00633A23">
        <w:t>науки в</w:t>
      </w:r>
      <w:r w:rsidRPr="00633A23">
        <w:rPr>
          <w:rFonts w:cs="Arial"/>
        </w:rPr>
        <w:t xml:space="preserve"> </w:t>
      </w:r>
      <w:r w:rsidRPr="00633A23">
        <w:t>борьбе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ужасною</w:t>
      </w:r>
      <w:r w:rsidRPr="00633A23">
        <w:rPr>
          <w:rFonts w:cs="Arial"/>
        </w:rPr>
        <w:t xml:space="preserve"> </w:t>
      </w:r>
      <w:r w:rsidRPr="00633A23">
        <w:t>болезнью</w:t>
      </w:r>
      <w:r w:rsidRPr="00633A23">
        <w:rPr>
          <w:rFonts w:cs="Arial"/>
        </w:rPr>
        <w:t xml:space="preserve">. </w:t>
      </w:r>
      <w:r w:rsidRPr="00633A23">
        <w:t>Страдания</w:t>
      </w:r>
      <w:r w:rsidRPr="00633A23">
        <w:rPr>
          <w:rFonts w:cs="Arial"/>
        </w:rPr>
        <w:t xml:space="preserve"> </w:t>
      </w:r>
      <w:r w:rsidRPr="00633A23">
        <w:t>брата</w:t>
      </w:r>
      <w:r w:rsidRPr="00633A23">
        <w:rPr>
          <w:rFonts w:cs="Arial"/>
        </w:rPr>
        <w:t xml:space="preserve"> </w:t>
      </w:r>
      <w:r w:rsidRPr="00633A23">
        <w:t>уси</w:t>
      </w:r>
      <w:r w:rsidRPr="00633A23">
        <w:softHyphen/>
        <w:t>ливались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каждым</w:t>
      </w:r>
      <w:r w:rsidRPr="00633A23">
        <w:rPr>
          <w:rFonts w:cs="Arial"/>
        </w:rPr>
        <w:t xml:space="preserve"> </w:t>
      </w:r>
      <w:r w:rsidRPr="00633A23">
        <w:t>днем</w:t>
      </w:r>
      <w:r w:rsidRPr="00633A23">
        <w:rPr>
          <w:rFonts w:cs="Arial"/>
        </w:rPr>
        <w:t xml:space="preserve">: </w:t>
      </w:r>
      <w:r w:rsidRPr="00633A23">
        <w:t>припадки</w:t>
      </w:r>
      <w:r w:rsidRPr="00633A23">
        <w:rPr>
          <w:rFonts w:cs="Arial"/>
        </w:rPr>
        <w:t xml:space="preserve"> </w:t>
      </w:r>
      <w:r w:rsidRPr="00633A23">
        <w:t>повторялись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6-8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сутки</w:t>
      </w:r>
      <w:r w:rsidRPr="00633A23">
        <w:rPr>
          <w:rFonts w:cs="Arial"/>
        </w:rPr>
        <w:t xml:space="preserve">.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концу</w:t>
      </w:r>
      <w:r w:rsidRPr="00633A23">
        <w:rPr>
          <w:rFonts w:cs="Arial"/>
        </w:rPr>
        <w:t xml:space="preserve"> 14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страдальческой жизни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совсем</w:t>
      </w:r>
      <w:r w:rsidRPr="00633A23">
        <w:rPr>
          <w:rFonts w:cs="Arial"/>
        </w:rPr>
        <w:t xml:space="preserve"> </w:t>
      </w:r>
      <w:r w:rsidRPr="00633A23">
        <w:t>ослабел</w:t>
      </w:r>
      <w:r w:rsidRPr="00633A23">
        <w:rPr>
          <w:rFonts w:cs="Arial"/>
        </w:rPr>
        <w:t xml:space="preserve">: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принимать пищи</w:t>
      </w:r>
      <w:r w:rsidRPr="00633A23">
        <w:rPr>
          <w:rFonts w:cs="Arial"/>
        </w:rPr>
        <w:t xml:space="preserve">, </w:t>
      </w:r>
      <w:r w:rsidRPr="00633A23">
        <w:t>припадки</w:t>
      </w:r>
      <w:r w:rsidRPr="00633A23">
        <w:rPr>
          <w:rFonts w:cs="Arial"/>
        </w:rPr>
        <w:t xml:space="preserve">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выр</w:t>
      </w:r>
      <w:r w:rsidRPr="00633A23">
        <w:t>а</w:t>
      </w:r>
      <w:r w:rsidRPr="00633A23">
        <w:t>жаться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слабыми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дергиваниями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казалось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кончено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У</w:t>
      </w:r>
      <w:r w:rsidRPr="00633A23">
        <w:rPr>
          <w:rFonts w:cs="Arial"/>
        </w:rPr>
        <w:t xml:space="preserve"> </w:t>
      </w:r>
      <w:r w:rsidRPr="00633A23">
        <w:t>окружающих</w:t>
      </w:r>
      <w:r w:rsidRPr="00633A23">
        <w:rPr>
          <w:rFonts w:cs="Arial"/>
        </w:rPr>
        <w:t xml:space="preserve">, </w:t>
      </w:r>
      <w:r w:rsidRPr="00633A23">
        <w:t>близко</w:t>
      </w:r>
      <w:r w:rsidRPr="00633A23">
        <w:rPr>
          <w:rFonts w:cs="Arial"/>
        </w:rPr>
        <w:t xml:space="preserve"> </w:t>
      </w:r>
      <w:r w:rsidRPr="00633A23">
        <w:t>знавших</w:t>
      </w:r>
      <w:r w:rsidRPr="00633A23">
        <w:rPr>
          <w:rFonts w:cs="Arial"/>
        </w:rPr>
        <w:t xml:space="preserve"> </w:t>
      </w:r>
      <w:r w:rsidRPr="00633A23">
        <w:t>мальчика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видев</w:t>
      </w:r>
      <w:r w:rsidRPr="00633A23">
        <w:softHyphen/>
        <w:t>ших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ужасные</w:t>
      </w:r>
      <w:r w:rsidRPr="00633A23">
        <w:rPr>
          <w:rFonts w:cs="Arial"/>
        </w:rPr>
        <w:t xml:space="preserve"> </w:t>
      </w:r>
      <w:r w:rsidRPr="00633A23">
        <w:t>страдания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ведь</w:t>
      </w:r>
      <w:r w:rsidRPr="00633A23">
        <w:rPr>
          <w:rFonts w:cs="Arial"/>
        </w:rPr>
        <w:t xml:space="preserve"> </w:t>
      </w:r>
      <w:r w:rsidRPr="00633A23">
        <w:lastRenderedPageBreak/>
        <w:t>вся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жизнь была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страдание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невольно</w:t>
      </w:r>
      <w:r w:rsidRPr="00633A23">
        <w:rPr>
          <w:rFonts w:cs="Arial"/>
        </w:rPr>
        <w:t xml:space="preserve"> </w:t>
      </w:r>
      <w:r w:rsidRPr="00633A23">
        <w:t>возник</w:t>
      </w:r>
      <w:r w:rsidRPr="00633A23">
        <w:rPr>
          <w:rFonts w:cs="Arial"/>
        </w:rPr>
        <w:t xml:space="preserve"> </w:t>
      </w:r>
      <w:r w:rsidRPr="00633A23">
        <w:t>вопрос</w:t>
      </w:r>
      <w:r w:rsidRPr="00633A23">
        <w:rPr>
          <w:rFonts w:cs="Arial"/>
        </w:rPr>
        <w:t xml:space="preserve">: </w:t>
      </w:r>
      <w:r w:rsidRPr="00633A23">
        <w:t>к чему</w:t>
      </w:r>
      <w:r w:rsidRPr="00633A23">
        <w:rPr>
          <w:rFonts w:cs="Arial"/>
        </w:rPr>
        <w:t xml:space="preserve"> </w:t>
      </w:r>
      <w:r w:rsidRPr="00633A23">
        <w:t>такие</w:t>
      </w:r>
      <w:r w:rsidRPr="00633A23">
        <w:rPr>
          <w:rFonts w:cs="Arial"/>
        </w:rPr>
        <w:t xml:space="preserve"> </w:t>
      </w:r>
      <w:r w:rsidRPr="00633A23">
        <w:t>мучения</w:t>
      </w:r>
      <w:r w:rsidRPr="00633A23">
        <w:rPr>
          <w:rFonts w:cs="Arial"/>
        </w:rPr>
        <w:t xml:space="preserve">, </w:t>
      </w:r>
      <w:r w:rsidRPr="00633A23">
        <w:t>«кто</w:t>
      </w:r>
      <w:r w:rsidRPr="00633A23">
        <w:rPr>
          <w:rFonts w:cs="Arial"/>
        </w:rPr>
        <w:t xml:space="preserve"> </w:t>
      </w:r>
      <w:r w:rsidRPr="00633A23">
        <w:t>согрешил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родители его</w:t>
      </w:r>
      <w:r w:rsidRPr="00633A23">
        <w:rPr>
          <w:rFonts w:cs="Arial"/>
        </w:rPr>
        <w:t>?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сама</w:t>
      </w:r>
      <w:r w:rsidRPr="00633A23">
        <w:rPr>
          <w:rFonts w:cs="Arial"/>
        </w:rPr>
        <w:t xml:space="preserve"> </w:t>
      </w:r>
      <w:r w:rsidRPr="00633A23">
        <w:t>четыре</w:t>
      </w:r>
      <w:r w:rsidRPr="00633A23">
        <w:rPr>
          <w:rFonts w:cs="Arial"/>
        </w:rPr>
        <w:t xml:space="preserve">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молившая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ис</w:t>
      </w:r>
      <w:r w:rsidRPr="00633A23">
        <w:softHyphen/>
        <w:t>целении</w:t>
      </w:r>
      <w:r w:rsidRPr="00633A23">
        <w:rPr>
          <w:rFonts w:cs="Arial"/>
        </w:rPr>
        <w:t xml:space="preserve">, </w:t>
      </w:r>
      <w:r w:rsidRPr="00633A23">
        <w:t>увидя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лежащего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рук</w:t>
      </w:r>
      <w:r w:rsidRPr="00633A23">
        <w:rPr>
          <w:rFonts w:cs="Arial"/>
        </w:rPr>
        <w:t xml:space="preserve">,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ног</w:t>
      </w:r>
      <w:r w:rsidRPr="00633A23">
        <w:rPr>
          <w:rFonts w:cs="Arial"/>
        </w:rPr>
        <w:t xml:space="preserve">, </w:t>
      </w:r>
      <w:r w:rsidRPr="00633A23">
        <w:t>стала желать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единственного</w:t>
      </w:r>
      <w:r w:rsidRPr="00633A23">
        <w:rPr>
          <w:rFonts w:cs="Arial"/>
        </w:rPr>
        <w:t xml:space="preserve"> </w:t>
      </w:r>
      <w:r w:rsidRPr="00633A23">
        <w:t>средства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softHyphen/>
        <w:t>бавления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страданий</w:t>
      </w:r>
      <w:r w:rsidRPr="00633A23">
        <w:rPr>
          <w:rFonts w:cs="Arial"/>
        </w:rPr>
        <w:t xml:space="preserve">. 27 </w:t>
      </w:r>
      <w:r w:rsidRPr="00633A23">
        <w:t>ноября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пригласила</w:t>
      </w:r>
      <w:r w:rsidRPr="00633A23">
        <w:rPr>
          <w:rFonts w:cs="Arial"/>
        </w:rPr>
        <w:t xml:space="preserve"> </w:t>
      </w:r>
      <w:r w:rsidRPr="00633A23">
        <w:t>сво</w:t>
      </w:r>
      <w:r w:rsidRPr="00633A23">
        <w:softHyphen/>
        <w:t>его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отца</w:t>
      </w:r>
      <w:r w:rsidRPr="00633A23">
        <w:rPr>
          <w:rFonts w:cs="Arial"/>
        </w:rPr>
        <w:t xml:space="preserve">, </w:t>
      </w:r>
      <w:r w:rsidRPr="00633A23">
        <w:t>протоиерея</w:t>
      </w:r>
      <w:r w:rsidRPr="00633A23">
        <w:rPr>
          <w:rFonts w:cs="Arial"/>
        </w:rPr>
        <w:t xml:space="preserve"> </w:t>
      </w:r>
      <w:r w:rsidRPr="00633A23">
        <w:t>Введенской</w:t>
      </w:r>
      <w:r w:rsidRPr="00633A23">
        <w:rPr>
          <w:rFonts w:cs="Arial"/>
        </w:rPr>
        <w:t xml:space="preserve"> </w:t>
      </w:r>
      <w:r w:rsidRPr="00633A23">
        <w:t>церкви Николая</w:t>
      </w:r>
      <w:r w:rsidRPr="00633A23">
        <w:rPr>
          <w:rFonts w:cs="Arial"/>
        </w:rPr>
        <w:t xml:space="preserve"> </w:t>
      </w:r>
      <w:r w:rsidRPr="00633A23">
        <w:t>Перетерского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причащения</w:t>
      </w:r>
      <w:r w:rsidRPr="00633A23">
        <w:rPr>
          <w:rFonts w:cs="Arial"/>
        </w:rPr>
        <w:t xml:space="preserve"> </w:t>
      </w:r>
      <w:r w:rsidRPr="00633A23">
        <w:t>моего</w:t>
      </w:r>
      <w:r w:rsidRPr="00633A23">
        <w:rPr>
          <w:rFonts w:cs="Arial"/>
        </w:rPr>
        <w:t xml:space="preserve"> </w:t>
      </w:r>
      <w:r w:rsidRPr="00633A23">
        <w:t>брата</w:t>
      </w:r>
      <w:r w:rsidRPr="00633A23">
        <w:rPr>
          <w:rFonts w:cs="Arial"/>
        </w:rPr>
        <w:t xml:space="preserve">, </w:t>
      </w:r>
      <w:r w:rsidRPr="00633A23">
        <w:t>желая</w:t>
      </w:r>
      <w:r w:rsidRPr="00633A23">
        <w:rPr>
          <w:rFonts w:cs="Arial"/>
        </w:rPr>
        <w:t xml:space="preserve"> </w:t>
      </w:r>
      <w:r w:rsidRPr="00633A23">
        <w:t>подготовить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вечную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Господь судил</w:t>
      </w:r>
      <w:r w:rsidRPr="00633A23">
        <w:rPr>
          <w:rFonts w:cs="Arial"/>
        </w:rPr>
        <w:t xml:space="preserve"> </w:t>
      </w:r>
      <w:r w:rsidRPr="00633A23">
        <w:t>иначе»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В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полного</w:t>
      </w:r>
      <w:r w:rsidRPr="00633A23">
        <w:rPr>
          <w:rFonts w:cs="Arial"/>
        </w:rPr>
        <w:t xml:space="preserve"> </w:t>
      </w:r>
      <w:r w:rsidRPr="00633A23">
        <w:t>сознания</w:t>
      </w:r>
      <w:r w:rsidRPr="00633A23">
        <w:rPr>
          <w:rFonts w:cs="Arial"/>
        </w:rPr>
        <w:t xml:space="preserve"> </w:t>
      </w:r>
      <w:r w:rsidRPr="00633A23">
        <w:t>немощи</w:t>
      </w:r>
      <w:r w:rsidRPr="00633A23">
        <w:rPr>
          <w:rFonts w:cs="Arial"/>
        </w:rPr>
        <w:t xml:space="preserve"> </w:t>
      </w:r>
      <w:r w:rsidRPr="00633A23">
        <w:t>человече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безнадежного</w:t>
      </w:r>
      <w:r w:rsidRPr="00633A23">
        <w:rPr>
          <w:rFonts w:cs="Arial"/>
        </w:rPr>
        <w:t xml:space="preserve"> </w:t>
      </w:r>
      <w:r w:rsidRPr="00633A23">
        <w:t>положения</w:t>
      </w:r>
      <w:r w:rsidRPr="00633A23">
        <w:rPr>
          <w:rFonts w:cs="Arial"/>
        </w:rPr>
        <w:t xml:space="preserve"> </w:t>
      </w:r>
      <w:r w:rsidRPr="00633A23">
        <w:t>болящ</w:t>
      </w:r>
      <w:r w:rsidRPr="00633A23">
        <w:t>е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>Господу</w:t>
      </w:r>
      <w:r w:rsidRPr="00633A23">
        <w:rPr>
          <w:rFonts w:cs="Arial"/>
        </w:rPr>
        <w:t xml:space="preserve">, </w:t>
      </w:r>
      <w:r w:rsidRPr="00633A23">
        <w:t>дивному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делах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угодно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подать</w:t>
      </w:r>
      <w:r w:rsidRPr="00633A23">
        <w:rPr>
          <w:rFonts w:cs="Arial"/>
        </w:rPr>
        <w:t xml:space="preserve"> </w:t>
      </w:r>
      <w:r w:rsidRPr="00633A23">
        <w:t>стра</w:t>
      </w:r>
      <w:r w:rsidRPr="00633A23">
        <w:softHyphen/>
        <w:t>дальцу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Божественную</w:t>
      </w:r>
      <w:r w:rsidRPr="00633A23">
        <w:rPr>
          <w:rFonts w:cs="Arial"/>
        </w:rPr>
        <w:t xml:space="preserve"> </w:t>
      </w:r>
      <w:r w:rsidRPr="00633A23">
        <w:t>помощь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напутствовании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Тайнами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часу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час</w:t>
      </w:r>
      <w:r w:rsidRPr="00633A23">
        <w:rPr>
          <w:rFonts w:cs="Arial"/>
        </w:rPr>
        <w:t xml:space="preserve"> </w:t>
      </w:r>
      <w:r w:rsidRPr="00633A23">
        <w:t>ожидали</w:t>
      </w:r>
      <w:r w:rsidRPr="00633A23">
        <w:rPr>
          <w:rFonts w:cs="Arial"/>
        </w:rPr>
        <w:t xml:space="preserve"> </w:t>
      </w:r>
      <w:r w:rsidRPr="00633A23">
        <w:t>отшествия несчастного</w:t>
      </w:r>
      <w:r w:rsidRPr="00633A23">
        <w:rPr>
          <w:rFonts w:cs="Arial"/>
        </w:rPr>
        <w:t xml:space="preserve"> </w:t>
      </w:r>
      <w:r w:rsidRPr="00633A23">
        <w:t>туда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болезней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печалей</w:t>
      </w:r>
      <w:r w:rsidRPr="00633A23">
        <w:rPr>
          <w:rFonts w:cs="Arial"/>
        </w:rPr>
        <w:t xml:space="preserve">, </w:t>
      </w:r>
      <w:r w:rsidRPr="00633A23">
        <w:t>ни воздыханий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страдалец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терял</w:t>
      </w:r>
      <w:r w:rsidRPr="00633A23">
        <w:rPr>
          <w:rFonts w:cs="Arial"/>
        </w:rPr>
        <w:t xml:space="preserve"> </w:t>
      </w:r>
      <w:r w:rsidRPr="00633A23">
        <w:t>упования</w:t>
      </w:r>
      <w:r w:rsidRPr="00633A23">
        <w:rPr>
          <w:rFonts w:cs="Arial"/>
        </w:rPr>
        <w:t xml:space="preserve"> </w:t>
      </w:r>
      <w:r w:rsidRPr="00633A23">
        <w:t>на п</w:t>
      </w:r>
      <w:r w:rsidRPr="00633A23">
        <w:t>о</w:t>
      </w:r>
      <w:r w:rsidRPr="00633A23">
        <w:t>мощь</w:t>
      </w:r>
      <w:r w:rsidRPr="00633A23">
        <w:rPr>
          <w:rFonts w:cs="Arial"/>
        </w:rPr>
        <w:t xml:space="preserve"> </w:t>
      </w:r>
      <w:r w:rsidRPr="00633A23">
        <w:t>свыше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продление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; </w:t>
      </w:r>
      <w:r w:rsidRPr="00633A23">
        <w:t>усердно молился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Богородице</w:t>
      </w:r>
      <w:r w:rsidRPr="00633A23">
        <w:rPr>
          <w:rFonts w:cs="Arial"/>
        </w:rPr>
        <w:t xml:space="preserve">,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Скорбящих Радости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Святителю</w:t>
      </w:r>
      <w:r w:rsidRPr="00633A23">
        <w:rPr>
          <w:rFonts w:cs="Arial"/>
        </w:rPr>
        <w:t xml:space="preserve"> </w:t>
      </w:r>
      <w:r w:rsidRPr="00633A23">
        <w:t>Николаю</w:t>
      </w:r>
      <w:r w:rsidRPr="00633A23">
        <w:rPr>
          <w:rFonts w:cs="Arial"/>
        </w:rPr>
        <w:t xml:space="preserve"> </w:t>
      </w:r>
      <w:r w:rsidRPr="00633A23">
        <w:t>Чудотворцу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их</w:t>
      </w:r>
      <w:r>
        <w:t xml:space="preserve"> </w:t>
      </w:r>
      <w:r w:rsidRPr="00633A23">
        <w:t>святыми</w:t>
      </w:r>
      <w:r w:rsidRPr="00633A23">
        <w:rPr>
          <w:rFonts w:cs="Arial"/>
        </w:rPr>
        <w:t xml:space="preserve"> </w:t>
      </w:r>
      <w:r w:rsidRPr="00633A23">
        <w:t>иконами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коих</w:t>
      </w:r>
      <w:r w:rsidRPr="00633A23">
        <w:rPr>
          <w:rFonts w:cs="Arial"/>
        </w:rPr>
        <w:t xml:space="preserve"> </w:t>
      </w:r>
      <w:r w:rsidRPr="00633A23">
        <w:t>первая</w:t>
      </w:r>
      <w:r w:rsidRPr="00633A23">
        <w:rPr>
          <w:rFonts w:cs="Arial"/>
        </w:rPr>
        <w:t xml:space="preserve"> </w:t>
      </w:r>
      <w:r w:rsidRPr="00633A23">
        <w:t>особенно</w:t>
      </w:r>
      <w:r w:rsidRPr="00633A23">
        <w:rPr>
          <w:rFonts w:cs="Arial"/>
        </w:rPr>
        <w:t xml:space="preserve"> </w:t>
      </w:r>
      <w:r w:rsidRPr="00633A23">
        <w:t>чтилась</w:t>
      </w:r>
      <w:r w:rsidRPr="00633A23">
        <w:rPr>
          <w:rFonts w:cs="Arial"/>
        </w:rPr>
        <w:t xml:space="preserve">, </w:t>
      </w:r>
      <w:r w:rsidRPr="00633A23">
        <w:t>как родовая</w:t>
      </w:r>
      <w:r w:rsidRPr="00633A23">
        <w:rPr>
          <w:rFonts w:cs="Arial"/>
        </w:rPr>
        <w:t xml:space="preserve"> </w:t>
      </w:r>
      <w:r w:rsidRPr="00633A23">
        <w:t>святыня</w:t>
      </w:r>
      <w:r>
        <w:rPr>
          <w:rStyle w:val="ac"/>
          <w:rFonts w:cs="Arial"/>
        </w:rPr>
        <w:footnoteReference w:id="14"/>
      </w:r>
      <w:r w:rsidRPr="00633A23">
        <w:rPr>
          <w:rFonts w:cs="Arial"/>
        </w:rPr>
        <w:t xml:space="preserve">. </w:t>
      </w:r>
      <w:r w:rsidRPr="00633A23">
        <w:t>Теплое</w:t>
      </w:r>
      <w:r w:rsidRPr="00633A23">
        <w:rPr>
          <w:rFonts w:cs="Arial"/>
        </w:rPr>
        <w:t xml:space="preserve"> </w:t>
      </w:r>
      <w:r w:rsidRPr="00633A23">
        <w:t>моление</w:t>
      </w:r>
      <w:r w:rsidRPr="00633A23">
        <w:rPr>
          <w:rFonts w:cs="Arial"/>
        </w:rPr>
        <w:t xml:space="preserve"> </w:t>
      </w:r>
      <w:r w:rsidRPr="00633A23">
        <w:t>вознес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Всевыш</w:t>
      </w:r>
      <w:r w:rsidRPr="00633A23">
        <w:softHyphen/>
        <w:t>нему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Пречистой</w:t>
      </w:r>
      <w:r w:rsidRPr="00633A23">
        <w:rPr>
          <w:rFonts w:cs="Arial"/>
        </w:rPr>
        <w:t xml:space="preserve"> </w:t>
      </w:r>
      <w:r w:rsidRPr="00633A23">
        <w:t>Богоматери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наступлении дня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рождения</w:t>
      </w:r>
      <w:r w:rsidRPr="00633A23">
        <w:rPr>
          <w:rFonts w:cs="Arial"/>
        </w:rPr>
        <w:t xml:space="preserve"> 15-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. </w:t>
      </w:r>
      <w:r w:rsidRPr="00633A23">
        <w:t>Настало</w:t>
      </w:r>
      <w:r w:rsidRPr="00633A23">
        <w:rPr>
          <w:rFonts w:cs="Arial"/>
        </w:rPr>
        <w:t xml:space="preserve"> 3-</w:t>
      </w:r>
      <w:r w:rsidRPr="00633A23">
        <w:t>е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softHyphen/>
        <w:t>кабря</w:t>
      </w:r>
      <w:r w:rsidRPr="00633A23">
        <w:rPr>
          <w:rFonts w:cs="Arial"/>
        </w:rPr>
        <w:t xml:space="preserve"> 1890 </w:t>
      </w:r>
      <w:r w:rsidRPr="00633A23">
        <w:t>года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ночь</w:t>
      </w:r>
      <w:r w:rsidRPr="00633A23">
        <w:rPr>
          <w:rFonts w:cs="Arial"/>
        </w:rPr>
        <w:t xml:space="preserve"> </w:t>
      </w:r>
      <w:r w:rsidRPr="00633A23">
        <w:t>бедный</w:t>
      </w:r>
      <w:r w:rsidRPr="00633A23">
        <w:rPr>
          <w:rFonts w:cs="Arial"/>
        </w:rPr>
        <w:t xml:space="preserve"> </w:t>
      </w:r>
      <w:r w:rsidRPr="00633A23">
        <w:t>исстрадавшийся</w:t>
      </w:r>
      <w:r w:rsidRPr="00633A23">
        <w:rPr>
          <w:rFonts w:cs="Arial"/>
        </w:rPr>
        <w:t xml:space="preserve"> </w:t>
      </w:r>
      <w:r w:rsidRPr="00633A23">
        <w:t>маль</w:t>
      </w:r>
      <w:r w:rsidRPr="00633A23">
        <w:softHyphen/>
        <w:t>чик</w:t>
      </w:r>
      <w:r w:rsidRPr="00633A23">
        <w:rPr>
          <w:rFonts w:cs="Arial"/>
        </w:rPr>
        <w:t xml:space="preserve"> </w:t>
      </w:r>
      <w:r w:rsidRPr="00633A23">
        <w:t>чувствовал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худо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ник</w:t>
      </w:r>
      <w:r w:rsidRPr="00633A23">
        <w:t>о</w:t>
      </w:r>
      <w:r w:rsidRPr="00633A23">
        <w:t>гда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час ночи</w:t>
      </w:r>
      <w:r w:rsidRPr="00633A23">
        <w:rPr>
          <w:rFonts w:cs="Arial"/>
        </w:rPr>
        <w:t xml:space="preserve"> </w:t>
      </w:r>
      <w:r w:rsidRPr="00633A23">
        <w:t>случился</w:t>
      </w:r>
      <w:r w:rsidRPr="00633A23">
        <w:rPr>
          <w:rFonts w:cs="Arial"/>
        </w:rPr>
        <w:t xml:space="preserve"> </w:t>
      </w:r>
      <w:r w:rsidRPr="00633A23">
        <w:t>припадок</w:t>
      </w:r>
      <w:r w:rsidRPr="00633A23">
        <w:rPr>
          <w:rFonts w:cs="Arial"/>
        </w:rPr>
        <w:t xml:space="preserve">, </w:t>
      </w:r>
      <w:r w:rsidRPr="00633A23">
        <w:t>окончившийся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7-</w:t>
      </w:r>
      <w:r w:rsidRPr="00633A23">
        <w:t>м часу</w:t>
      </w:r>
      <w:r w:rsidRPr="00633A23">
        <w:rPr>
          <w:rFonts w:cs="Arial"/>
        </w:rPr>
        <w:t xml:space="preserve"> </w:t>
      </w:r>
      <w:r w:rsidRPr="00633A23">
        <w:t>утра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Совершенно</w:t>
      </w:r>
      <w:r w:rsidRPr="00633A23">
        <w:rPr>
          <w:rFonts w:cs="Arial"/>
        </w:rPr>
        <w:t xml:space="preserve"> </w:t>
      </w:r>
      <w:r w:rsidRPr="00633A23">
        <w:t>обессиленный</w:t>
      </w:r>
      <w:r w:rsidRPr="00633A23">
        <w:rPr>
          <w:rFonts w:cs="Arial"/>
        </w:rPr>
        <w:t xml:space="preserve"> </w:t>
      </w:r>
      <w:r w:rsidRPr="00633A23">
        <w:t>лежал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стели</w:t>
      </w:r>
      <w:r w:rsidRPr="00633A23">
        <w:rPr>
          <w:rFonts w:cs="Arial"/>
        </w:rPr>
        <w:t xml:space="preserve">. </w:t>
      </w:r>
      <w:r w:rsidRPr="00633A23">
        <w:t>Глаза</w:t>
      </w:r>
      <w:r w:rsidRPr="00633A23">
        <w:rPr>
          <w:rFonts w:cs="Arial"/>
        </w:rPr>
        <w:t xml:space="preserve"> </w:t>
      </w:r>
      <w:r w:rsidRPr="00633A23">
        <w:t>закрыты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вдруг</w:t>
      </w:r>
      <w:r w:rsidRPr="00633A23">
        <w:rPr>
          <w:rFonts w:cs="Arial"/>
        </w:rPr>
        <w:t xml:space="preserve">, </w:t>
      </w:r>
      <w:r w:rsidRPr="00633A23">
        <w:t>какой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яркий</w:t>
      </w:r>
      <w:r w:rsidRPr="00633A23">
        <w:rPr>
          <w:rFonts w:cs="Arial"/>
        </w:rPr>
        <w:t xml:space="preserve"> </w:t>
      </w:r>
      <w:r w:rsidRPr="00633A23">
        <w:t>луч света</w:t>
      </w:r>
      <w:r w:rsidRPr="00633A23">
        <w:rPr>
          <w:rFonts w:cs="Arial"/>
        </w:rPr>
        <w:t xml:space="preserve"> </w:t>
      </w:r>
      <w:r w:rsidRPr="00633A23">
        <w:t>озаряет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. </w:t>
      </w:r>
      <w:r w:rsidRPr="00633A23">
        <w:t>Невольный</w:t>
      </w:r>
      <w:r w:rsidRPr="00633A23">
        <w:rPr>
          <w:rFonts w:cs="Arial"/>
        </w:rPr>
        <w:t xml:space="preserve"> </w:t>
      </w:r>
      <w:r w:rsidRPr="00633A23">
        <w:t>ужас</w:t>
      </w:r>
      <w:r w:rsidRPr="00633A23">
        <w:rPr>
          <w:rFonts w:cs="Arial"/>
        </w:rPr>
        <w:t xml:space="preserve"> </w:t>
      </w:r>
      <w:r w:rsidRPr="00633A23">
        <w:t>охватывает</w:t>
      </w:r>
      <w:r w:rsidRPr="00633A23">
        <w:rPr>
          <w:rFonts w:cs="Arial"/>
        </w:rPr>
        <w:t xml:space="preserve"> </w:t>
      </w:r>
      <w:r w:rsidRPr="00633A23">
        <w:t>маль</w:t>
      </w:r>
      <w:r w:rsidRPr="00633A23">
        <w:softHyphen/>
        <w:t>чика</w:t>
      </w:r>
      <w:r w:rsidRPr="00633A23">
        <w:rPr>
          <w:rFonts w:cs="Arial"/>
        </w:rPr>
        <w:t xml:space="preserve">. </w:t>
      </w:r>
      <w:r w:rsidRPr="00633A23">
        <w:t>«Пожар»</w:t>
      </w:r>
      <w:r w:rsidRPr="00633A23">
        <w:rPr>
          <w:rFonts w:cs="Arial"/>
        </w:rPr>
        <w:t xml:space="preserve">!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«как</w:t>
      </w:r>
      <w:r w:rsidRPr="00633A23">
        <w:rPr>
          <w:rFonts w:cs="Arial"/>
        </w:rPr>
        <w:t xml:space="preserve"> </w:t>
      </w:r>
      <w:r w:rsidRPr="00633A23">
        <w:t>быть»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«как</w:t>
      </w:r>
      <w:r w:rsidRPr="00633A23">
        <w:rPr>
          <w:rFonts w:cs="Arial"/>
        </w:rPr>
        <w:t xml:space="preserve"> </w:t>
      </w:r>
      <w:r w:rsidRPr="00633A23">
        <w:t>спастись</w:t>
      </w:r>
      <w:r w:rsidRPr="00633A23">
        <w:rPr>
          <w:rFonts w:cs="Arial"/>
        </w:rPr>
        <w:t>?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— мелькнуло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голове</w:t>
      </w:r>
      <w:r w:rsidRPr="00633A23">
        <w:rPr>
          <w:rFonts w:cs="Arial"/>
        </w:rPr>
        <w:t xml:space="preserve">.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мгновение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сквозь этот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слышит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«Николай»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видит</w:t>
      </w:r>
      <w:r w:rsidRPr="00633A23">
        <w:rPr>
          <w:rFonts w:cs="Arial"/>
        </w:rPr>
        <w:t xml:space="preserve"> </w:t>
      </w:r>
      <w:r w:rsidRPr="00633A23">
        <w:t>он Царицу</w:t>
      </w:r>
      <w:r w:rsidRPr="00633A23">
        <w:rPr>
          <w:rFonts w:cs="Arial"/>
        </w:rPr>
        <w:t xml:space="preserve"> </w:t>
      </w:r>
      <w:r w:rsidRPr="00633A23">
        <w:t>Небесную</w:t>
      </w:r>
      <w:r w:rsidRPr="00633A23">
        <w:rPr>
          <w:rFonts w:cs="Arial"/>
        </w:rPr>
        <w:t xml:space="preserve">, </w:t>
      </w:r>
      <w:r w:rsidRPr="00633A23">
        <w:t>Святителя</w:t>
      </w:r>
      <w:r w:rsidRPr="00633A23">
        <w:rPr>
          <w:rFonts w:cs="Arial"/>
        </w:rPr>
        <w:t xml:space="preserve"> </w:t>
      </w:r>
      <w:r w:rsidRPr="00633A23">
        <w:t>Николая</w:t>
      </w:r>
      <w:r w:rsidRPr="00633A23">
        <w:rPr>
          <w:rFonts w:cs="Arial"/>
        </w:rPr>
        <w:t xml:space="preserve">, </w:t>
      </w:r>
      <w:r w:rsidRPr="00633A23">
        <w:t>Святителя</w:t>
      </w:r>
      <w:r w:rsidRPr="00633A23">
        <w:rPr>
          <w:rFonts w:cs="Arial"/>
        </w:rPr>
        <w:t xml:space="preserve"> </w:t>
      </w:r>
      <w:r w:rsidRPr="00633A23">
        <w:t>в белом</w:t>
      </w:r>
      <w:r w:rsidRPr="00633A23">
        <w:rPr>
          <w:rFonts w:cs="Arial"/>
        </w:rPr>
        <w:t xml:space="preserve"> </w:t>
      </w:r>
      <w:r w:rsidRPr="00633A23">
        <w:t>клобуке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крестом</w:t>
      </w:r>
      <w:r w:rsidRPr="00633A23">
        <w:rPr>
          <w:rFonts w:cs="Arial"/>
        </w:rPr>
        <w:t xml:space="preserve">, </w:t>
      </w:r>
      <w:r w:rsidRPr="00633A23">
        <w:t>двух</w:t>
      </w:r>
      <w:r w:rsidRPr="00633A23">
        <w:rPr>
          <w:rFonts w:cs="Arial"/>
        </w:rPr>
        <w:t xml:space="preserve"> </w:t>
      </w:r>
      <w:r w:rsidRPr="00633A23">
        <w:t>ангелов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ними сонм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. </w:t>
      </w:r>
      <w:r w:rsidRPr="00633A23">
        <w:t>«Николай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продолжала</w:t>
      </w:r>
      <w:r w:rsidRPr="00633A23">
        <w:rPr>
          <w:rFonts w:cs="Arial"/>
        </w:rPr>
        <w:t xml:space="preserve"> </w:t>
      </w:r>
      <w:r w:rsidRPr="00633A23">
        <w:t>Царица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бесная</w:t>
      </w:r>
      <w:r w:rsidRPr="00633A23">
        <w:rPr>
          <w:rFonts w:cs="Arial"/>
        </w:rPr>
        <w:t xml:space="preserve">;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поезжай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часовню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упали</w:t>
      </w:r>
      <w:r w:rsidRPr="00633A23">
        <w:rPr>
          <w:rFonts w:cs="Arial"/>
        </w:rPr>
        <w:t xml:space="preserve"> </w:t>
      </w:r>
      <w:r w:rsidRPr="00633A23">
        <w:t>монеты</w:t>
      </w:r>
      <w:r w:rsidRPr="00633A23">
        <w:rPr>
          <w:rFonts w:cs="Arial"/>
        </w:rPr>
        <w:t>, 6-</w:t>
      </w:r>
      <w:r w:rsidRPr="00633A23">
        <w:t>го декабря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исцелишься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ранее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и</w:t>
      </w:r>
      <w:r w:rsidRPr="00633A23">
        <w:t>кому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говори»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Видение</w:t>
      </w:r>
      <w:r w:rsidRPr="00633A23">
        <w:rPr>
          <w:rFonts w:cs="Arial"/>
        </w:rPr>
        <w:t xml:space="preserve"> </w:t>
      </w:r>
      <w:r w:rsidRPr="00633A23">
        <w:t>скрылось</w:t>
      </w:r>
      <w:r w:rsidRPr="00633A23">
        <w:rPr>
          <w:rFonts w:cs="Arial"/>
        </w:rPr>
        <w:t xml:space="preserve">. </w:t>
      </w:r>
      <w:r w:rsidRPr="00633A23">
        <w:t>Тихая</w:t>
      </w:r>
      <w:r w:rsidRPr="00633A23">
        <w:rPr>
          <w:rFonts w:cs="Arial"/>
        </w:rPr>
        <w:t xml:space="preserve"> </w:t>
      </w:r>
      <w:r w:rsidRPr="00633A23">
        <w:t>радость</w:t>
      </w:r>
      <w:r w:rsidRPr="00633A23">
        <w:rPr>
          <w:rFonts w:cs="Arial"/>
        </w:rPr>
        <w:t xml:space="preserve"> </w:t>
      </w:r>
      <w:r w:rsidRPr="00633A23">
        <w:t>воцарилась</w:t>
      </w:r>
      <w:r w:rsidRPr="00633A23">
        <w:rPr>
          <w:rFonts w:cs="Arial"/>
        </w:rPr>
        <w:t xml:space="preserve"> </w:t>
      </w:r>
      <w:r w:rsidRPr="00633A23">
        <w:t>в душе</w:t>
      </w:r>
      <w:r w:rsidRPr="00633A23">
        <w:rPr>
          <w:rFonts w:cs="Arial"/>
        </w:rPr>
        <w:t xml:space="preserve"> </w:t>
      </w:r>
      <w:r w:rsidRPr="00633A23">
        <w:t>мальчика</w:t>
      </w:r>
      <w:r w:rsidRPr="00633A23">
        <w:rPr>
          <w:rFonts w:cs="Arial"/>
        </w:rPr>
        <w:t xml:space="preserve">, </w:t>
      </w:r>
      <w:r w:rsidRPr="00633A23">
        <w:t>глаза</w:t>
      </w:r>
      <w:r w:rsidRPr="00633A23">
        <w:rPr>
          <w:rFonts w:cs="Arial"/>
        </w:rPr>
        <w:t xml:space="preserve"> </w:t>
      </w:r>
      <w:r w:rsidRPr="00633A23">
        <w:t>заблестели</w:t>
      </w:r>
      <w:r w:rsidRPr="00633A23">
        <w:rPr>
          <w:rFonts w:cs="Arial"/>
        </w:rPr>
        <w:t xml:space="preserve"> </w:t>
      </w:r>
      <w:r w:rsidRPr="00633A23">
        <w:t>наде</w:t>
      </w:r>
      <w:r w:rsidRPr="00633A23">
        <w:t>ж</w:t>
      </w:r>
      <w:r w:rsidRPr="00633A23">
        <w:t>дой</w:t>
      </w:r>
      <w:r w:rsidRPr="00633A23">
        <w:rPr>
          <w:rFonts w:cs="Arial"/>
        </w:rPr>
        <w:t xml:space="preserve">.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Ведь скоро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6-</w:t>
      </w:r>
      <w:r w:rsidRPr="00633A23">
        <w:t>е</w:t>
      </w:r>
      <w:r w:rsidRPr="00633A23">
        <w:rPr>
          <w:rFonts w:cs="Arial"/>
        </w:rPr>
        <w:t xml:space="preserve"> </w:t>
      </w:r>
      <w:r w:rsidRPr="00633A23">
        <w:t>декабря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Николай</w:t>
      </w:r>
      <w:r w:rsidRPr="00633A23">
        <w:rPr>
          <w:rFonts w:cs="Arial"/>
        </w:rPr>
        <w:t xml:space="preserve"> </w:t>
      </w:r>
      <w:r w:rsidRPr="00633A23">
        <w:t>просит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сестру свезти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часовню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святая</w:t>
      </w:r>
      <w:r w:rsidRPr="00633A23">
        <w:rPr>
          <w:rFonts w:cs="Arial"/>
        </w:rPr>
        <w:t xml:space="preserve"> </w:t>
      </w:r>
      <w:r w:rsidRPr="00633A23">
        <w:t>икона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грошиками</w:t>
      </w:r>
      <w:r w:rsidRPr="00633A23">
        <w:rPr>
          <w:rFonts w:cs="Arial"/>
        </w:rPr>
        <w:t xml:space="preserve">. </w:t>
      </w:r>
      <w:r w:rsidRPr="00633A23">
        <w:t>На сестру</w:t>
      </w:r>
      <w:r w:rsidRPr="00633A23">
        <w:rPr>
          <w:rFonts w:cs="Arial"/>
        </w:rPr>
        <w:t xml:space="preserve">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просьба</w:t>
      </w:r>
      <w:r w:rsidRPr="00633A23">
        <w:rPr>
          <w:rFonts w:cs="Arial"/>
        </w:rPr>
        <w:t xml:space="preserve"> </w:t>
      </w:r>
      <w:r w:rsidRPr="00633A23">
        <w:t>производит</w:t>
      </w:r>
      <w:r w:rsidRPr="00633A23">
        <w:rPr>
          <w:rFonts w:cs="Arial"/>
        </w:rPr>
        <w:t xml:space="preserve"> </w:t>
      </w:r>
      <w:r w:rsidRPr="00633A23">
        <w:t>тяжелое</w:t>
      </w:r>
      <w:r w:rsidRPr="00633A23">
        <w:rPr>
          <w:rFonts w:cs="Arial"/>
        </w:rPr>
        <w:t xml:space="preserve"> </w:t>
      </w:r>
      <w:r w:rsidRPr="00633A23">
        <w:t>впечатление</w:t>
      </w:r>
      <w:r w:rsidRPr="00633A23">
        <w:rPr>
          <w:rFonts w:cs="Arial"/>
        </w:rPr>
        <w:t xml:space="preserve">.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кажется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просьбы</w:t>
      </w:r>
      <w:r w:rsidRPr="00633A23">
        <w:rPr>
          <w:rFonts w:cs="Arial"/>
        </w:rPr>
        <w:t xml:space="preserve">,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радостное</w:t>
      </w:r>
      <w:r w:rsidRPr="00633A23">
        <w:rPr>
          <w:rFonts w:cs="Arial"/>
        </w:rPr>
        <w:t xml:space="preserve"> </w:t>
      </w:r>
      <w:r w:rsidRPr="00633A23">
        <w:t>состояние есть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последний</w:t>
      </w:r>
      <w:r w:rsidRPr="00633A23">
        <w:rPr>
          <w:rFonts w:cs="Arial"/>
        </w:rPr>
        <w:t xml:space="preserve">, </w:t>
      </w:r>
      <w:r w:rsidRPr="00633A23">
        <w:t>предсмертный</w:t>
      </w:r>
      <w:r w:rsidRPr="00633A23">
        <w:rPr>
          <w:rFonts w:cs="Arial"/>
        </w:rPr>
        <w:t xml:space="preserve"> </w:t>
      </w:r>
      <w:r w:rsidRPr="00633A23">
        <w:t>подъем</w:t>
      </w:r>
      <w:r w:rsidRPr="00633A23">
        <w:rPr>
          <w:rFonts w:cs="Arial"/>
        </w:rPr>
        <w:t xml:space="preserve"> </w:t>
      </w:r>
      <w:r w:rsidRPr="00633A23">
        <w:t>сил</w:t>
      </w:r>
      <w:r w:rsidRPr="00633A23">
        <w:rPr>
          <w:rFonts w:cs="Arial"/>
        </w:rPr>
        <w:t xml:space="preserve">, </w:t>
      </w:r>
      <w:r w:rsidRPr="00633A23">
        <w:t>мечта</w:t>
      </w:r>
      <w:r w:rsidRPr="00633A23">
        <w:rPr>
          <w:rFonts w:cs="Arial"/>
        </w:rPr>
        <w:t xml:space="preserve"> </w:t>
      </w:r>
      <w:r w:rsidRPr="00633A23">
        <w:t>умирающего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сде</w:t>
      </w:r>
      <w:r w:rsidRPr="00633A23">
        <w:softHyphen/>
        <w:t>лать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мальчик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перестает</w:t>
      </w:r>
      <w:r w:rsidRPr="00633A23">
        <w:rPr>
          <w:rFonts w:cs="Arial"/>
        </w:rPr>
        <w:t xml:space="preserve"> </w:t>
      </w:r>
      <w:r w:rsidRPr="00633A23">
        <w:t>просить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просьбам присоединяется</w:t>
      </w:r>
      <w:r w:rsidRPr="00633A23">
        <w:rPr>
          <w:rFonts w:cs="Arial"/>
        </w:rPr>
        <w:t xml:space="preserve"> </w:t>
      </w:r>
      <w:r w:rsidRPr="00633A23">
        <w:t>просьба</w:t>
      </w:r>
      <w:r w:rsidRPr="00633A23">
        <w:rPr>
          <w:rFonts w:cs="Arial"/>
        </w:rPr>
        <w:t xml:space="preserve"> </w:t>
      </w:r>
      <w:r w:rsidRPr="00633A23">
        <w:t>прислуги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справедливые доводы</w:t>
      </w:r>
      <w:r w:rsidRPr="00633A23">
        <w:rPr>
          <w:rFonts w:cs="Arial"/>
        </w:rPr>
        <w:t xml:space="preserve">: </w:t>
      </w:r>
      <w:r w:rsidRPr="00633A23">
        <w:t>«он</w:t>
      </w:r>
      <w:r w:rsidRPr="00633A23">
        <w:rPr>
          <w:rFonts w:cs="Arial"/>
        </w:rPr>
        <w:t xml:space="preserve"> </w:t>
      </w:r>
      <w:r w:rsidRPr="00633A23">
        <w:t>умрет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будете</w:t>
      </w:r>
      <w:r w:rsidRPr="00633A23">
        <w:rPr>
          <w:rFonts w:cs="Arial"/>
        </w:rPr>
        <w:t xml:space="preserve"> </w:t>
      </w:r>
      <w:r w:rsidRPr="00633A23">
        <w:t>скорбеть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ис</w:t>
      </w:r>
      <w:r w:rsidRPr="00633A23">
        <w:softHyphen/>
        <w:t>полнили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последнего</w:t>
      </w:r>
      <w:r w:rsidRPr="00633A23">
        <w:rPr>
          <w:rFonts w:cs="Arial"/>
        </w:rPr>
        <w:t xml:space="preserve"> </w:t>
      </w:r>
      <w:r w:rsidRPr="00633A23">
        <w:t>желания»</w:t>
      </w:r>
      <w:r w:rsidRPr="00633A23">
        <w:rPr>
          <w:rFonts w:cs="Arial"/>
        </w:rPr>
        <w:t xml:space="preserve">. </w:t>
      </w:r>
      <w:r w:rsidRPr="00633A23">
        <w:t>Сестра</w:t>
      </w:r>
      <w:r w:rsidRPr="00633A23">
        <w:rPr>
          <w:rFonts w:cs="Arial"/>
        </w:rPr>
        <w:t xml:space="preserve"> </w:t>
      </w:r>
      <w:r w:rsidRPr="00633A23">
        <w:t>дает</w:t>
      </w:r>
      <w:r w:rsidRPr="00633A23">
        <w:rPr>
          <w:rFonts w:cs="Arial"/>
        </w:rPr>
        <w:t xml:space="preserve"> </w:t>
      </w:r>
      <w:r w:rsidRPr="00633A23">
        <w:t>свое согласие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Настало</w:t>
      </w:r>
      <w:r w:rsidRPr="00633A23">
        <w:rPr>
          <w:rFonts w:cs="Arial"/>
        </w:rPr>
        <w:t xml:space="preserve"> 6-</w:t>
      </w:r>
      <w:r w:rsidRPr="00633A23">
        <w:t>е</w:t>
      </w:r>
      <w:r w:rsidRPr="00633A23">
        <w:rPr>
          <w:rFonts w:cs="Arial"/>
        </w:rPr>
        <w:t xml:space="preserve"> </w:t>
      </w:r>
      <w:r w:rsidRPr="00633A23">
        <w:t>декабря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ангела</w:t>
      </w:r>
      <w:r w:rsidRPr="00633A23">
        <w:rPr>
          <w:rFonts w:cs="Arial"/>
        </w:rPr>
        <w:t xml:space="preserve"> </w:t>
      </w:r>
      <w:r w:rsidRPr="00633A23">
        <w:t>больно</w:t>
      </w:r>
      <w:r w:rsidRPr="00633A23">
        <w:softHyphen/>
        <w:t>го</w:t>
      </w:r>
      <w:r w:rsidRPr="00633A23">
        <w:rPr>
          <w:rFonts w:cs="Arial"/>
        </w:rPr>
        <w:t xml:space="preserve">. </w:t>
      </w:r>
      <w:r w:rsidRPr="00633A23">
        <w:t>Больших</w:t>
      </w:r>
      <w:r w:rsidRPr="00633A23">
        <w:rPr>
          <w:rFonts w:cs="Arial"/>
        </w:rPr>
        <w:t xml:space="preserve"> </w:t>
      </w:r>
      <w:r w:rsidRPr="00633A23">
        <w:t>трудов</w:t>
      </w:r>
      <w:r w:rsidRPr="00633A23">
        <w:rPr>
          <w:rFonts w:cs="Arial"/>
        </w:rPr>
        <w:t xml:space="preserve"> </w:t>
      </w:r>
      <w:r w:rsidRPr="00633A23">
        <w:t>стоило</w:t>
      </w:r>
      <w:r w:rsidRPr="00633A23">
        <w:rPr>
          <w:rFonts w:cs="Arial"/>
        </w:rPr>
        <w:t xml:space="preserve"> </w:t>
      </w:r>
      <w:r w:rsidRPr="00633A23">
        <w:t>одеть</w:t>
      </w:r>
      <w:r w:rsidRPr="00633A23">
        <w:rPr>
          <w:rFonts w:cs="Arial"/>
        </w:rPr>
        <w:t xml:space="preserve"> </w:t>
      </w:r>
      <w:r w:rsidRPr="00633A23">
        <w:t>больного</w:t>
      </w:r>
      <w:r w:rsidRPr="00633A23">
        <w:rPr>
          <w:rFonts w:cs="Arial"/>
        </w:rPr>
        <w:t xml:space="preserve">, </w:t>
      </w:r>
      <w:r w:rsidRPr="00633A23">
        <w:t>снести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разбитого</w:t>
      </w:r>
      <w:r w:rsidRPr="00633A23">
        <w:rPr>
          <w:rFonts w:cs="Arial"/>
        </w:rPr>
        <w:t xml:space="preserve"> </w:t>
      </w:r>
      <w:r w:rsidRPr="00633A23">
        <w:t>параличом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довезти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часовни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чудо</w:t>
      </w:r>
      <w:r w:rsidRPr="00633A23">
        <w:softHyphen/>
        <w:t>творной</w:t>
      </w:r>
      <w:r w:rsidRPr="00633A23">
        <w:rPr>
          <w:rFonts w:cs="Arial"/>
        </w:rPr>
        <w:t xml:space="preserve"> </w:t>
      </w:r>
      <w:r w:rsidRPr="00633A23">
        <w:t>иконой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Скорбящих</w:t>
      </w:r>
      <w:r w:rsidRPr="00633A23">
        <w:rPr>
          <w:rFonts w:cs="Arial"/>
        </w:rPr>
        <w:t xml:space="preserve"> </w:t>
      </w:r>
      <w:r w:rsidRPr="00633A23">
        <w:t>Радости</w:t>
      </w:r>
      <w:r w:rsidRPr="00633A23">
        <w:rPr>
          <w:rFonts w:cs="Arial"/>
        </w:rPr>
        <w:t xml:space="preserve">.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дале</w:t>
      </w:r>
      <w:r w:rsidRPr="00633A23">
        <w:softHyphen/>
        <w:t>кий</w:t>
      </w:r>
      <w:r w:rsidRPr="00633A23">
        <w:rPr>
          <w:rFonts w:cs="Arial"/>
        </w:rPr>
        <w:t xml:space="preserve"> (</w:t>
      </w:r>
      <w:r w:rsidRPr="00633A23">
        <w:t>верст</w:t>
      </w:r>
      <w:r w:rsidRPr="00633A23">
        <w:rPr>
          <w:rFonts w:cs="Arial"/>
        </w:rPr>
        <w:t xml:space="preserve"> 9-10);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дороге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больным</w:t>
      </w:r>
      <w:r w:rsidRPr="00633A23">
        <w:rPr>
          <w:rFonts w:cs="Arial"/>
        </w:rPr>
        <w:t xml:space="preserve"> </w:t>
      </w:r>
      <w:r w:rsidRPr="00633A23">
        <w:t>случился</w:t>
      </w:r>
      <w:r w:rsidRPr="00633A23">
        <w:rPr>
          <w:rFonts w:cs="Arial"/>
        </w:rPr>
        <w:t xml:space="preserve"> </w:t>
      </w:r>
      <w:r w:rsidRPr="00633A23">
        <w:t>два раза</w:t>
      </w:r>
      <w:r w:rsidRPr="00633A23">
        <w:rPr>
          <w:rFonts w:cs="Arial"/>
        </w:rPr>
        <w:t xml:space="preserve"> </w:t>
      </w:r>
      <w:r w:rsidRPr="00633A23">
        <w:t>припадок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часо</w:t>
      </w:r>
      <w:r w:rsidRPr="00633A23">
        <w:t>в</w:t>
      </w:r>
      <w:r w:rsidRPr="00633A23">
        <w:t>не</w:t>
      </w:r>
      <w:r w:rsidRPr="00633A23">
        <w:rPr>
          <w:rFonts w:cs="Arial"/>
        </w:rPr>
        <w:t xml:space="preserve">, </w:t>
      </w:r>
      <w:r w:rsidRPr="00633A23">
        <w:t>куда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внесли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руках</w:t>
      </w:r>
      <w:r w:rsidRPr="00633A23">
        <w:rPr>
          <w:rFonts w:cs="Arial"/>
        </w:rPr>
        <w:t xml:space="preserve"> </w:t>
      </w:r>
      <w:r w:rsidRPr="00633A23">
        <w:t>и положили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иконой</w:t>
      </w:r>
      <w:r w:rsidRPr="00633A23">
        <w:rPr>
          <w:rFonts w:cs="Arial"/>
        </w:rPr>
        <w:t xml:space="preserve">, </w:t>
      </w:r>
      <w:r w:rsidRPr="00633A23">
        <w:t>припадок</w:t>
      </w:r>
      <w:r w:rsidRPr="00633A23">
        <w:rPr>
          <w:rFonts w:cs="Arial"/>
        </w:rPr>
        <w:t xml:space="preserve"> </w:t>
      </w:r>
      <w:r w:rsidRPr="00633A23">
        <w:t>опять</w:t>
      </w:r>
      <w:r w:rsidRPr="00633A23">
        <w:rPr>
          <w:rFonts w:cs="Arial"/>
        </w:rPr>
        <w:t xml:space="preserve"> </w:t>
      </w:r>
      <w:r w:rsidRPr="00633A23">
        <w:t>возобно</w:t>
      </w:r>
      <w:r w:rsidRPr="00633A23">
        <w:softHyphen/>
        <w:t>вился</w:t>
      </w:r>
      <w:r w:rsidRPr="00633A23">
        <w:rPr>
          <w:rFonts w:cs="Arial"/>
        </w:rPr>
        <w:t xml:space="preserve">.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чтения</w:t>
      </w:r>
      <w:r w:rsidRPr="00633A23">
        <w:rPr>
          <w:rFonts w:cs="Arial"/>
        </w:rPr>
        <w:t xml:space="preserve"> </w:t>
      </w:r>
      <w:r w:rsidRPr="00633A23">
        <w:t>Евангелия</w:t>
      </w:r>
      <w:r w:rsidRPr="00633A23">
        <w:rPr>
          <w:rFonts w:cs="Arial"/>
        </w:rPr>
        <w:t xml:space="preserve"> </w:t>
      </w:r>
      <w:r w:rsidRPr="00633A23">
        <w:t>конвульсии</w:t>
      </w:r>
      <w:r w:rsidRPr="00633A23">
        <w:rPr>
          <w:rFonts w:cs="Arial"/>
        </w:rPr>
        <w:t xml:space="preserve"> </w:t>
      </w:r>
      <w:r w:rsidRPr="00633A23">
        <w:t>стали ослабевать</w:t>
      </w:r>
      <w:r w:rsidRPr="00633A23">
        <w:rPr>
          <w:rFonts w:cs="Arial"/>
        </w:rPr>
        <w:t xml:space="preserve">, </w:t>
      </w:r>
      <w:r w:rsidRPr="00633A23">
        <w:t>больной</w:t>
      </w:r>
      <w:r w:rsidRPr="00633A23">
        <w:rPr>
          <w:rFonts w:cs="Arial"/>
        </w:rPr>
        <w:t xml:space="preserve"> </w:t>
      </w:r>
      <w:r w:rsidRPr="00633A23">
        <w:t>пришел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сознание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так слаб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казался</w:t>
      </w:r>
      <w:r w:rsidRPr="00633A23">
        <w:rPr>
          <w:rFonts w:cs="Arial"/>
        </w:rPr>
        <w:t xml:space="preserve"> </w:t>
      </w:r>
      <w:r w:rsidRPr="00633A23">
        <w:t>умирающим</w:t>
      </w:r>
      <w:r w:rsidRPr="00633A23">
        <w:rPr>
          <w:rFonts w:cs="Arial"/>
        </w:rPr>
        <w:t xml:space="preserve">; </w:t>
      </w:r>
      <w:r w:rsidRPr="00633A23">
        <w:t>сама</w:t>
      </w:r>
      <w:r w:rsidRPr="00633A23">
        <w:rPr>
          <w:rFonts w:cs="Arial"/>
        </w:rPr>
        <w:t xml:space="preserve"> </w:t>
      </w:r>
      <w:r w:rsidRPr="00633A23">
        <w:t>сестра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ее словам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минуты</w:t>
      </w:r>
      <w:r w:rsidRPr="00633A23">
        <w:rPr>
          <w:rFonts w:cs="Arial"/>
        </w:rPr>
        <w:t xml:space="preserve"> </w:t>
      </w:r>
      <w:r w:rsidRPr="00633A23">
        <w:t>молилась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исцел</w:t>
      </w:r>
      <w:r w:rsidRPr="00633A23">
        <w:t>е</w:t>
      </w:r>
      <w:r w:rsidRPr="00633A23">
        <w:t>нии</w:t>
      </w:r>
      <w:r w:rsidRPr="00633A23">
        <w:rPr>
          <w:rFonts w:cs="Arial"/>
        </w:rPr>
        <w:t xml:space="preserve"> </w:t>
      </w:r>
      <w:r w:rsidRPr="00633A23">
        <w:t>или уменьшении</w:t>
      </w:r>
      <w:r w:rsidRPr="00633A23">
        <w:rPr>
          <w:rFonts w:cs="Arial"/>
        </w:rPr>
        <w:t xml:space="preserve"> </w:t>
      </w:r>
      <w:r w:rsidRPr="00633A23">
        <w:t>страданий</w:t>
      </w:r>
      <w:r w:rsidRPr="00633A23">
        <w:rPr>
          <w:rFonts w:cs="Arial"/>
        </w:rPr>
        <w:t xml:space="preserve"> </w:t>
      </w:r>
      <w:r w:rsidRPr="00633A23">
        <w:t>брата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продлении его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час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живого</w:t>
      </w:r>
      <w:r w:rsidRPr="00633A23">
        <w:rPr>
          <w:rFonts w:cs="Arial"/>
        </w:rPr>
        <w:t xml:space="preserve"> </w:t>
      </w:r>
      <w:r w:rsidRPr="00633A23">
        <w:t>довезти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softHyphen/>
        <w:t>ратно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дома</w:t>
      </w:r>
      <w:r w:rsidRPr="00633A23">
        <w:rPr>
          <w:rFonts w:cs="Arial"/>
        </w:rPr>
        <w:t xml:space="preserve">. </w:t>
      </w:r>
      <w:r w:rsidRPr="00633A23">
        <w:t>Запели</w:t>
      </w:r>
      <w:r w:rsidRPr="00633A23">
        <w:rPr>
          <w:rFonts w:cs="Arial"/>
        </w:rPr>
        <w:t xml:space="preserve"> </w:t>
      </w:r>
      <w:r w:rsidRPr="00633A23">
        <w:t>кондак</w:t>
      </w:r>
      <w:r w:rsidRPr="00633A23">
        <w:rPr>
          <w:rFonts w:cs="Arial"/>
        </w:rPr>
        <w:t xml:space="preserve"> </w:t>
      </w:r>
      <w:r w:rsidRPr="00633A23">
        <w:t>«Не</w:t>
      </w:r>
      <w:r w:rsidRPr="00633A23">
        <w:rPr>
          <w:rFonts w:cs="Arial"/>
        </w:rPr>
        <w:t xml:space="preserve"> </w:t>
      </w:r>
      <w:r w:rsidRPr="00633A23">
        <w:t>имамы</w:t>
      </w:r>
      <w:r w:rsidRPr="00633A23">
        <w:rPr>
          <w:rFonts w:cs="Arial"/>
        </w:rPr>
        <w:t xml:space="preserve"> </w:t>
      </w:r>
      <w:r w:rsidRPr="00633A23">
        <w:t>иныя</w:t>
      </w:r>
      <w:r w:rsidRPr="00633A23">
        <w:rPr>
          <w:rFonts w:cs="Arial"/>
        </w:rPr>
        <w:t xml:space="preserve"> </w:t>
      </w:r>
      <w:r w:rsidRPr="00633A23">
        <w:t>помо</w:t>
      </w:r>
      <w:r w:rsidRPr="00633A23">
        <w:softHyphen/>
        <w:t>щи»</w:t>
      </w:r>
      <w:r w:rsidRPr="00633A23">
        <w:rPr>
          <w:rFonts w:cs="Arial"/>
        </w:rPr>
        <w:t xml:space="preserve">. </w:t>
      </w:r>
      <w:r w:rsidRPr="00633A23">
        <w:t>Чужие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t>д</w:t>
      </w:r>
      <w:r w:rsidRPr="00633A23">
        <w:t>няли</w:t>
      </w:r>
      <w:r w:rsidRPr="00633A23">
        <w:rPr>
          <w:rFonts w:cs="Arial"/>
        </w:rPr>
        <w:t xml:space="preserve"> </w:t>
      </w:r>
      <w:r w:rsidRPr="00633A23">
        <w:t>больного</w:t>
      </w:r>
      <w:r w:rsidRPr="00633A23">
        <w:rPr>
          <w:rFonts w:cs="Arial"/>
        </w:rPr>
        <w:t xml:space="preserve">, </w:t>
      </w:r>
      <w:r w:rsidRPr="00633A23">
        <w:t>недвижимого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рока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приложили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чудотворному</w:t>
      </w:r>
      <w:r w:rsidRPr="00633A23">
        <w:rPr>
          <w:rFonts w:cs="Arial"/>
        </w:rPr>
        <w:t xml:space="preserve"> </w:t>
      </w:r>
      <w:r w:rsidRPr="00633A23">
        <w:t>образу</w:t>
      </w:r>
      <w:r w:rsidRPr="00633A23">
        <w:rPr>
          <w:rFonts w:cs="Arial"/>
        </w:rPr>
        <w:t xml:space="preserve"> </w:t>
      </w:r>
      <w:r w:rsidRPr="00633A23">
        <w:t>Богома</w:t>
      </w:r>
      <w:r w:rsidRPr="00633A23">
        <w:softHyphen/>
        <w:t>тери</w:t>
      </w:r>
      <w:r w:rsidRPr="00633A23">
        <w:rPr>
          <w:rFonts w:cs="Arial"/>
        </w:rPr>
        <w:t xml:space="preserve">;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болящий</w:t>
      </w:r>
      <w:r w:rsidRPr="00633A23">
        <w:rPr>
          <w:rFonts w:cs="Arial"/>
        </w:rPr>
        <w:t xml:space="preserve"> </w:t>
      </w:r>
      <w:r w:rsidRPr="00633A23">
        <w:t>отрок</w:t>
      </w:r>
      <w:r w:rsidRPr="00633A23">
        <w:rPr>
          <w:rFonts w:cs="Arial"/>
        </w:rPr>
        <w:t xml:space="preserve"> </w:t>
      </w:r>
      <w:r w:rsidRPr="00633A23">
        <w:t>приложился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Иконе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почувствовал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здоровым</w:t>
      </w:r>
      <w:r w:rsidRPr="00633A23">
        <w:rPr>
          <w:rFonts w:cs="Arial"/>
        </w:rPr>
        <w:t xml:space="preserve">, </w:t>
      </w:r>
      <w:r w:rsidRPr="00633A23">
        <w:t>крепким</w:t>
      </w:r>
      <w:r w:rsidRPr="00633A23">
        <w:rPr>
          <w:rFonts w:cs="Arial"/>
        </w:rPr>
        <w:t xml:space="preserve">: </w:t>
      </w:r>
      <w:r w:rsidRPr="00633A23">
        <w:t>пе</w:t>
      </w:r>
      <w:r w:rsidRPr="00633A23">
        <w:softHyphen/>
        <w:t>рекрестился</w:t>
      </w:r>
      <w:r w:rsidRPr="00633A23">
        <w:rPr>
          <w:rFonts w:cs="Arial"/>
        </w:rPr>
        <w:t xml:space="preserve"> </w:t>
      </w:r>
      <w:r w:rsidRPr="00633A23">
        <w:t>недвижимой</w:t>
      </w:r>
      <w:r w:rsidRPr="00633A23">
        <w:rPr>
          <w:rFonts w:cs="Arial"/>
        </w:rPr>
        <w:t xml:space="preserve"> </w:t>
      </w:r>
      <w:r w:rsidRPr="00633A23">
        <w:t>дотоле</w:t>
      </w:r>
      <w:r w:rsidRPr="00633A23">
        <w:rPr>
          <w:rFonts w:cs="Arial"/>
        </w:rPr>
        <w:t xml:space="preserve"> </w:t>
      </w:r>
      <w:r w:rsidRPr="00633A23">
        <w:t>рукой</w:t>
      </w:r>
      <w:r w:rsidRPr="00633A23">
        <w:rPr>
          <w:rFonts w:cs="Arial"/>
        </w:rPr>
        <w:t xml:space="preserve">, </w:t>
      </w:r>
      <w:r w:rsidRPr="00633A23">
        <w:t>подошел</w:t>
      </w:r>
      <w:r w:rsidRPr="00633A23">
        <w:rPr>
          <w:rFonts w:cs="Arial"/>
        </w:rPr>
        <w:t xml:space="preserve"> </w:t>
      </w:r>
      <w:r w:rsidRPr="00633A23">
        <w:t>к священнику</w:t>
      </w:r>
      <w:r w:rsidRPr="00633A23">
        <w:rPr>
          <w:rFonts w:cs="Arial"/>
        </w:rPr>
        <w:t xml:space="preserve">, </w:t>
      </w:r>
      <w:r w:rsidRPr="00633A23">
        <w:t>вновь</w:t>
      </w:r>
      <w:r w:rsidRPr="00633A23">
        <w:rPr>
          <w:rFonts w:cs="Arial"/>
        </w:rPr>
        <w:t xml:space="preserve"> </w:t>
      </w:r>
      <w:r w:rsidRPr="00633A23">
        <w:t>перекрестился</w:t>
      </w:r>
      <w:r w:rsidRPr="00633A23">
        <w:rPr>
          <w:rFonts w:cs="Arial"/>
        </w:rPr>
        <w:t xml:space="preserve">, </w:t>
      </w:r>
      <w:r w:rsidRPr="00633A23">
        <w:t>прил</w:t>
      </w:r>
      <w:r w:rsidRPr="00633A23">
        <w:t>о</w:t>
      </w:r>
      <w:r w:rsidRPr="00633A23">
        <w:t>жился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Кресту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отошел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задерживать</w:t>
      </w:r>
      <w:r w:rsidRPr="00633A23">
        <w:rPr>
          <w:rFonts w:cs="Arial"/>
        </w:rPr>
        <w:t xml:space="preserve"> </w:t>
      </w:r>
      <w:r w:rsidRPr="00633A23">
        <w:t>молящихся</w:t>
      </w:r>
      <w:r w:rsidRPr="00633A23">
        <w:rPr>
          <w:rFonts w:cs="Arial"/>
        </w:rPr>
        <w:t xml:space="preserve">. </w:t>
      </w:r>
      <w:r w:rsidRPr="00633A23">
        <w:t>Сестра</w:t>
      </w:r>
      <w:r w:rsidRPr="00633A23">
        <w:rPr>
          <w:rFonts w:cs="Arial"/>
        </w:rPr>
        <w:t xml:space="preserve"> </w:t>
      </w:r>
      <w:r w:rsidRPr="00633A23">
        <w:t>хотела</w:t>
      </w:r>
      <w:r w:rsidRPr="00633A23">
        <w:rPr>
          <w:rFonts w:cs="Arial"/>
        </w:rPr>
        <w:t xml:space="preserve"> </w:t>
      </w:r>
      <w:r w:rsidRPr="00633A23">
        <w:t>поддержать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отстранил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, </w:t>
      </w:r>
      <w:r w:rsidRPr="00633A23">
        <w:t>сказал</w:t>
      </w:r>
      <w:r w:rsidRPr="00633A23">
        <w:rPr>
          <w:rFonts w:cs="Arial"/>
        </w:rPr>
        <w:t xml:space="preserve">: </w:t>
      </w:r>
      <w:r w:rsidRPr="00633A23">
        <w:t>«Не</w:t>
      </w:r>
      <w:r w:rsidRPr="00633A23">
        <w:rPr>
          <w:rFonts w:cs="Arial"/>
        </w:rPr>
        <w:t xml:space="preserve"> </w:t>
      </w:r>
      <w:r w:rsidRPr="00633A23">
        <w:t>надо</w:t>
      </w:r>
      <w:r w:rsidRPr="00633A23">
        <w:rPr>
          <w:rFonts w:cs="Arial"/>
        </w:rPr>
        <w:t xml:space="preserve">, </w:t>
      </w:r>
      <w:r w:rsidRPr="00633A23">
        <w:t>Катя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держи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, </w:t>
      </w:r>
      <w:r w:rsidRPr="00633A23">
        <w:t>благодари Бога</w:t>
      </w:r>
      <w:r w:rsidRPr="00633A23">
        <w:rPr>
          <w:rFonts w:cs="Arial"/>
        </w:rPr>
        <w:t xml:space="preserve">,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исцелен»</w:t>
      </w:r>
      <w:r w:rsidRPr="00633A23">
        <w:rPr>
          <w:rFonts w:cs="Arial"/>
        </w:rPr>
        <w:t xml:space="preserve">. </w:t>
      </w:r>
      <w:r w:rsidRPr="00633A23">
        <w:t>Благ</w:t>
      </w:r>
      <w:r w:rsidRPr="00633A23">
        <w:t>о</w:t>
      </w:r>
      <w:r w:rsidRPr="00633A23">
        <w:t>говейный</w:t>
      </w:r>
      <w:r w:rsidRPr="00633A23">
        <w:rPr>
          <w:rFonts w:cs="Arial"/>
        </w:rPr>
        <w:t xml:space="preserve"> </w:t>
      </w:r>
      <w:r w:rsidRPr="00633A23">
        <w:t>трепет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всемогуществом</w:t>
      </w:r>
      <w:r w:rsidRPr="00633A23">
        <w:rPr>
          <w:rFonts w:cs="Arial"/>
        </w:rPr>
        <w:t xml:space="preserve"> </w:t>
      </w:r>
      <w:r w:rsidRPr="00633A23">
        <w:t>Божиим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горячая</w:t>
      </w:r>
      <w:r w:rsidRPr="00633A23">
        <w:rPr>
          <w:rFonts w:cs="Arial"/>
        </w:rPr>
        <w:t xml:space="preserve"> </w:t>
      </w:r>
      <w:r w:rsidRPr="00633A23">
        <w:t>благодарность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Царице Небесной</w:t>
      </w:r>
      <w:r w:rsidRPr="00633A23">
        <w:rPr>
          <w:rFonts w:cs="Arial"/>
        </w:rPr>
        <w:t xml:space="preserve"> </w:t>
      </w:r>
      <w:r w:rsidRPr="00633A23">
        <w:t>преисполнили</w:t>
      </w:r>
      <w:r w:rsidRPr="00633A23">
        <w:rPr>
          <w:rFonts w:cs="Arial"/>
        </w:rPr>
        <w:t xml:space="preserve"> </w:t>
      </w:r>
      <w:r w:rsidRPr="00633A23">
        <w:t>сердца</w:t>
      </w:r>
      <w:r w:rsidRPr="00633A23">
        <w:rPr>
          <w:rFonts w:cs="Arial"/>
        </w:rPr>
        <w:t xml:space="preserve"> </w:t>
      </w:r>
      <w:r w:rsidRPr="00633A23">
        <w:t>очевидцев</w:t>
      </w:r>
      <w:r w:rsidRPr="00633A23">
        <w:rPr>
          <w:rFonts w:cs="Arial"/>
        </w:rPr>
        <w:t xml:space="preserve"> </w:t>
      </w:r>
      <w:r w:rsidRPr="00633A23">
        <w:t>чуда</w:t>
      </w:r>
      <w:r w:rsidRPr="00633A23">
        <w:rPr>
          <w:rFonts w:cs="Arial"/>
        </w:rPr>
        <w:t xml:space="preserve">, </w:t>
      </w:r>
      <w:r w:rsidRPr="00633A23">
        <w:t>ко</w:t>
      </w:r>
      <w:r w:rsidRPr="00633A23">
        <w:softHyphen/>
        <w:t>торые</w:t>
      </w:r>
      <w:r w:rsidRPr="00633A23">
        <w:rPr>
          <w:rFonts w:cs="Arial"/>
        </w:rPr>
        <w:t xml:space="preserve">, </w:t>
      </w:r>
      <w:r w:rsidRPr="00633A23">
        <w:t>видя</w:t>
      </w:r>
      <w:r w:rsidRPr="00633A23">
        <w:rPr>
          <w:rFonts w:cs="Arial"/>
        </w:rPr>
        <w:t xml:space="preserve"> </w:t>
      </w:r>
      <w:r w:rsidRPr="00633A23">
        <w:t>тяжкие</w:t>
      </w:r>
      <w:r w:rsidRPr="00633A23">
        <w:rPr>
          <w:rFonts w:cs="Arial"/>
        </w:rPr>
        <w:t xml:space="preserve"> </w:t>
      </w:r>
      <w:r w:rsidRPr="00633A23">
        <w:t>страдания</w:t>
      </w:r>
      <w:r w:rsidRPr="00633A23">
        <w:rPr>
          <w:rFonts w:cs="Arial"/>
        </w:rPr>
        <w:t xml:space="preserve"> </w:t>
      </w:r>
      <w:r w:rsidRPr="00633A23">
        <w:t>отрока</w:t>
      </w:r>
      <w:r w:rsidRPr="00633A23">
        <w:rPr>
          <w:rFonts w:cs="Arial"/>
        </w:rPr>
        <w:t xml:space="preserve">,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слезами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лились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облегчении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мучений</w:t>
      </w:r>
      <w:r w:rsidRPr="00633A23">
        <w:rPr>
          <w:rFonts w:cs="Arial"/>
        </w:rPr>
        <w:t xml:space="preserve">. </w:t>
      </w:r>
      <w:r w:rsidRPr="00633A23">
        <w:t>Посыпались</w:t>
      </w:r>
      <w:r w:rsidRPr="00633A23">
        <w:rPr>
          <w:rFonts w:cs="Arial"/>
        </w:rPr>
        <w:t xml:space="preserve"> </w:t>
      </w:r>
      <w:r w:rsidRPr="00633A23">
        <w:t>ото</w:t>
      </w:r>
      <w:r w:rsidRPr="00633A23">
        <w:softHyphen/>
        <w:t>всюду</w:t>
      </w:r>
      <w:r w:rsidRPr="00633A23">
        <w:rPr>
          <w:rFonts w:cs="Arial"/>
        </w:rPr>
        <w:t xml:space="preserve"> </w:t>
      </w:r>
      <w:r w:rsidRPr="00633A23">
        <w:t>вопросы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исцеленному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сестре</w:t>
      </w:r>
      <w:r w:rsidRPr="00633A23">
        <w:rPr>
          <w:rFonts w:cs="Arial"/>
        </w:rPr>
        <w:t xml:space="preserve">: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, </w:t>
      </w:r>
      <w:r w:rsidRPr="00633A23">
        <w:t>давно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началась</w:t>
      </w:r>
      <w:r w:rsidRPr="00633A23">
        <w:rPr>
          <w:rFonts w:cs="Arial"/>
        </w:rPr>
        <w:t xml:space="preserve"> </w:t>
      </w:r>
      <w:r w:rsidRPr="00633A23">
        <w:t>болезнь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живут</w:t>
      </w:r>
      <w:r w:rsidRPr="00633A23">
        <w:rPr>
          <w:rFonts w:cs="Arial"/>
        </w:rPr>
        <w:t xml:space="preserve">?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п</w:t>
      </w:r>
      <w:r w:rsidRPr="00633A23">
        <w:rPr>
          <w:rFonts w:cs="Arial"/>
        </w:rPr>
        <w:t xml:space="preserve">. </w:t>
      </w:r>
      <w:r w:rsidRPr="00633A23">
        <w:t>Исце</w:t>
      </w:r>
      <w:r w:rsidRPr="00633A23">
        <w:softHyphen/>
        <w:t>ленный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сестра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пода</w:t>
      </w:r>
      <w:r w:rsidRPr="00633A23">
        <w:t>в</w:t>
      </w:r>
      <w:r w:rsidRPr="00633A23">
        <w:t>лены</w:t>
      </w:r>
      <w:r w:rsidRPr="00633A23">
        <w:rPr>
          <w:rFonts w:cs="Arial"/>
        </w:rPr>
        <w:t xml:space="preserve"> </w:t>
      </w:r>
      <w:r w:rsidRPr="00633A23">
        <w:t>полнотою радости</w:t>
      </w:r>
      <w:r w:rsidRPr="00633A23">
        <w:rPr>
          <w:rFonts w:cs="Arial"/>
        </w:rPr>
        <w:t xml:space="preserve">, </w:t>
      </w:r>
      <w:r w:rsidRPr="00633A23">
        <w:t>счастья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благодарности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Господу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Пречис</w:t>
      </w:r>
      <w:r w:rsidRPr="00633A23">
        <w:softHyphen/>
        <w:t>той</w:t>
      </w:r>
      <w:r w:rsidRPr="00633A23">
        <w:rPr>
          <w:rFonts w:cs="Arial"/>
        </w:rPr>
        <w:t xml:space="preserve"> </w:t>
      </w:r>
      <w:r w:rsidRPr="00633A23">
        <w:t>Деве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силах</w:t>
      </w:r>
      <w:r w:rsidRPr="00633A23">
        <w:rPr>
          <w:rFonts w:cs="Arial"/>
        </w:rPr>
        <w:t xml:space="preserve"> </w:t>
      </w:r>
      <w:r w:rsidRPr="00633A23">
        <w:lastRenderedPageBreak/>
        <w:t>были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сооб</w:t>
      </w:r>
      <w:r w:rsidRPr="00633A23">
        <w:softHyphen/>
        <w:t>щать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. </w:t>
      </w:r>
      <w:r w:rsidRPr="00633A23">
        <w:t>Слезы</w:t>
      </w:r>
      <w:r w:rsidRPr="00633A23">
        <w:rPr>
          <w:rFonts w:cs="Arial"/>
        </w:rPr>
        <w:t xml:space="preserve"> </w:t>
      </w:r>
      <w:r w:rsidRPr="00633A23">
        <w:t>радости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благодарности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коих не</w:t>
      </w:r>
      <w:r w:rsidRPr="00633A23">
        <w:rPr>
          <w:rFonts w:cs="Arial"/>
        </w:rPr>
        <w:t xml:space="preserve"> </w:t>
      </w:r>
      <w:r w:rsidRPr="00633A23">
        <w:t>могли</w:t>
      </w:r>
      <w:r w:rsidRPr="00633A23">
        <w:rPr>
          <w:rFonts w:cs="Arial"/>
        </w:rPr>
        <w:t xml:space="preserve"> </w:t>
      </w:r>
      <w:r w:rsidRPr="00633A23">
        <w:t>удержаться</w:t>
      </w:r>
      <w:r w:rsidRPr="00633A23">
        <w:rPr>
          <w:rFonts w:cs="Arial"/>
        </w:rPr>
        <w:t xml:space="preserve"> </w:t>
      </w:r>
      <w:r w:rsidRPr="00633A23">
        <w:t>исцеленный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сестра</w:t>
      </w:r>
      <w:r w:rsidRPr="00633A23">
        <w:rPr>
          <w:rFonts w:cs="Arial"/>
        </w:rPr>
        <w:t xml:space="preserve">, </w:t>
      </w:r>
      <w:r w:rsidRPr="00633A23">
        <w:t>были ответом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расспросы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. </w:t>
      </w:r>
      <w:r w:rsidRPr="00633A23">
        <w:t>Больной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т</w:t>
      </w:r>
      <w:r w:rsidRPr="00633A23">
        <w:t>рок еще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подошел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приложился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чудотворному</w:t>
      </w:r>
      <w:r w:rsidRPr="00633A23">
        <w:rPr>
          <w:rFonts w:cs="Arial"/>
        </w:rPr>
        <w:t xml:space="preserve"> </w:t>
      </w:r>
      <w:r w:rsidRPr="00633A23">
        <w:t>образу</w:t>
      </w:r>
      <w:r w:rsidRPr="00633A23">
        <w:rPr>
          <w:rFonts w:cs="Arial"/>
        </w:rPr>
        <w:t xml:space="preserve">,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посторонней</w:t>
      </w:r>
      <w:r w:rsidRPr="00633A23">
        <w:rPr>
          <w:rFonts w:cs="Arial"/>
        </w:rPr>
        <w:t xml:space="preserve"> </w:t>
      </w:r>
      <w:r w:rsidRPr="00633A23">
        <w:t>помощи</w:t>
      </w:r>
      <w:r w:rsidRPr="00633A23">
        <w:rPr>
          <w:rFonts w:cs="Arial"/>
        </w:rPr>
        <w:t xml:space="preserve"> </w:t>
      </w:r>
      <w:r w:rsidRPr="00633A23">
        <w:t>вышел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часовни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уехал</w:t>
      </w:r>
      <w:r w:rsidRPr="00633A23">
        <w:rPr>
          <w:rFonts w:cs="Arial"/>
        </w:rPr>
        <w:t xml:space="preserve"> </w:t>
      </w:r>
      <w:r w:rsidRPr="00633A23">
        <w:t>с сестрой</w:t>
      </w:r>
      <w:r w:rsidRPr="00633A23">
        <w:rPr>
          <w:rFonts w:cs="Arial"/>
        </w:rPr>
        <w:t xml:space="preserve"> </w:t>
      </w:r>
      <w:r w:rsidRPr="00633A23">
        <w:t>домой</w:t>
      </w:r>
      <w:r w:rsidRPr="00633A23">
        <w:rPr>
          <w:rFonts w:cs="Arial"/>
        </w:rPr>
        <w:t>.</w:t>
      </w:r>
    </w:p>
    <w:p w:rsidR="004928EB" w:rsidRDefault="004928EB" w:rsidP="004928EB"/>
    <w:p w:rsidR="004928EB" w:rsidRPr="00633A23" w:rsidRDefault="007C5DE1" w:rsidP="004928EB">
      <w:pPr>
        <w:ind w:firstLine="0"/>
        <w:rPr>
          <w:szCs w:val="24"/>
        </w:rPr>
      </w:pPr>
      <w:r w:rsidRPr="00A617A4">
        <w:rPr>
          <w:noProof/>
          <w:szCs w:val="24"/>
        </w:rPr>
        <w:pict>
          <v:shape id="Рисунок 133" o:spid="_x0000_i1090" type="#_x0000_t75" style="width:486.75pt;height:183pt;visibility:visible">
            <v:imagedata r:id="rId75" o:title=""/>
          </v:shape>
        </w:pict>
      </w:r>
    </w:p>
    <w:p w:rsidR="004928EB" w:rsidRPr="003A1E0C" w:rsidRDefault="004928EB" w:rsidP="004928EB">
      <w:pPr>
        <w:pStyle w:val="ad"/>
      </w:pPr>
      <w:r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«Всех</w:t>
      </w:r>
      <w:r w:rsidRPr="00633A23">
        <w:rPr>
          <w:rFonts w:cs="Arial"/>
        </w:rPr>
        <w:t xml:space="preserve"> </w:t>
      </w:r>
      <w:r w:rsidRPr="00633A23">
        <w:t>Скорбящих</w:t>
      </w:r>
      <w:r w:rsidRPr="00633A23">
        <w:rPr>
          <w:rFonts w:cs="Arial"/>
        </w:rPr>
        <w:t xml:space="preserve"> </w:t>
      </w:r>
      <w:r w:rsidRPr="00633A23">
        <w:t>Радости»</w:t>
      </w:r>
    </w:p>
    <w:p w:rsidR="004928EB" w:rsidRPr="00633A23" w:rsidRDefault="004928EB" w:rsidP="004928EB">
      <w:r w:rsidRPr="00633A23">
        <w:t>Это</w:t>
      </w:r>
      <w:r w:rsidRPr="00633A23">
        <w:rPr>
          <w:rFonts w:cs="Arial"/>
        </w:rPr>
        <w:t xml:space="preserve"> </w:t>
      </w:r>
      <w:r w:rsidRPr="00633A23">
        <w:t>событие</w:t>
      </w:r>
      <w:r w:rsidRPr="00633A23">
        <w:rPr>
          <w:rFonts w:cs="Arial"/>
        </w:rPr>
        <w:t xml:space="preserve"> </w:t>
      </w:r>
      <w:r w:rsidRPr="00633A23">
        <w:t>нашло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отражение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церковных ведомостях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получило</w:t>
      </w:r>
      <w:r w:rsidRPr="00633A23">
        <w:rPr>
          <w:rFonts w:cs="Arial"/>
        </w:rPr>
        <w:t xml:space="preserve"> </w:t>
      </w:r>
      <w:r w:rsidRPr="00633A23">
        <w:t>большой</w:t>
      </w:r>
      <w:r w:rsidRPr="00633A23">
        <w:rPr>
          <w:rFonts w:cs="Arial"/>
        </w:rPr>
        <w:t xml:space="preserve"> </w:t>
      </w:r>
      <w:r w:rsidRPr="00633A23">
        <w:t>рез</w:t>
      </w:r>
      <w:r w:rsidRPr="00633A23">
        <w:t>о</w:t>
      </w:r>
      <w:r w:rsidRPr="00633A23">
        <w:t>нанс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всех слоях</w:t>
      </w:r>
      <w:r w:rsidRPr="00633A23">
        <w:rPr>
          <w:rFonts w:cs="Arial"/>
        </w:rPr>
        <w:t xml:space="preserve"> </w:t>
      </w:r>
      <w:r w:rsidRPr="00633A23">
        <w:t>петербургского</w:t>
      </w:r>
      <w:r w:rsidRPr="00633A23">
        <w:rPr>
          <w:rFonts w:cs="Arial"/>
        </w:rPr>
        <w:t xml:space="preserve"> </w:t>
      </w:r>
      <w:r w:rsidRPr="00633A23">
        <w:t>общества</w:t>
      </w:r>
      <w:r w:rsidRPr="00633A23">
        <w:rPr>
          <w:rFonts w:cs="Arial"/>
        </w:rPr>
        <w:t xml:space="preserve">. </w:t>
      </w:r>
      <w:r w:rsidRPr="00633A23">
        <w:t>Настоятель</w:t>
      </w:r>
      <w:r w:rsidRPr="00633A23">
        <w:rPr>
          <w:rFonts w:cs="Arial"/>
        </w:rPr>
        <w:t xml:space="preserve"> </w:t>
      </w:r>
      <w:r w:rsidRPr="00633A23">
        <w:t>Троице</w:t>
      </w:r>
      <w:r w:rsidRPr="00633A23">
        <w:rPr>
          <w:rFonts w:cs="Arial"/>
        </w:rPr>
        <w:t>-</w:t>
      </w:r>
      <w:r w:rsidRPr="00633A23">
        <w:t>Сергиевой</w:t>
      </w:r>
      <w:r w:rsidRPr="00633A23">
        <w:rPr>
          <w:rFonts w:cs="Arial"/>
        </w:rPr>
        <w:t xml:space="preserve"> </w:t>
      </w:r>
      <w:r w:rsidRPr="00633A23">
        <w:t>пустыни</w:t>
      </w:r>
      <w:r w:rsidRPr="00633A23">
        <w:rPr>
          <w:rFonts w:cs="Arial"/>
        </w:rPr>
        <w:t xml:space="preserve"> </w:t>
      </w:r>
      <w:r w:rsidRPr="00633A23">
        <w:t>архима</w:t>
      </w:r>
      <w:r w:rsidRPr="00633A23">
        <w:t>н</w:t>
      </w:r>
      <w:r w:rsidRPr="00633A23">
        <w:t>дрит</w:t>
      </w:r>
      <w:r w:rsidRPr="00633A23">
        <w:rPr>
          <w:rFonts w:cs="Arial"/>
        </w:rPr>
        <w:t xml:space="preserve"> </w:t>
      </w:r>
      <w:r w:rsidRPr="00633A23">
        <w:t>Игнатий</w:t>
      </w:r>
      <w:r w:rsidRPr="00633A23">
        <w:rPr>
          <w:rFonts w:cs="Arial"/>
        </w:rPr>
        <w:t xml:space="preserve"> (</w:t>
      </w:r>
      <w:r w:rsidRPr="00633A23">
        <w:t>Малышев</w:t>
      </w:r>
      <w:r w:rsidRPr="00633A23">
        <w:rPr>
          <w:rFonts w:cs="Arial"/>
        </w:rPr>
        <w:t xml:space="preserve">) </w:t>
      </w:r>
      <w:r w:rsidRPr="00633A23">
        <w:t>купил</w:t>
      </w:r>
      <w:r w:rsidRPr="00633A23">
        <w:rPr>
          <w:rFonts w:cs="Arial"/>
        </w:rPr>
        <w:t xml:space="preserve"> </w:t>
      </w:r>
      <w:r w:rsidRPr="00633A23">
        <w:t>деревянный</w:t>
      </w:r>
      <w:r w:rsidRPr="00633A23">
        <w:rPr>
          <w:rFonts w:cs="Arial"/>
        </w:rPr>
        <w:t xml:space="preserve"> </w:t>
      </w:r>
      <w:r w:rsidRPr="00633A23">
        <w:t>дом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проживал</w:t>
      </w:r>
      <w:r w:rsidRPr="00633A23">
        <w:rPr>
          <w:rFonts w:cs="Arial"/>
        </w:rPr>
        <w:t xml:space="preserve"> </w:t>
      </w:r>
      <w:r w:rsidRPr="00633A23">
        <w:t>отрок</w:t>
      </w:r>
      <w:r w:rsidRPr="00633A23">
        <w:rPr>
          <w:rFonts w:cs="Arial"/>
        </w:rPr>
        <w:t xml:space="preserve">, </w:t>
      </w:r>
      <w:r w:rsidRPr="00633A23">
        <w:t>по улице</w:t>
      </w:r>
      <w:r w:rsidRPr="00633A23">
        <w:rPr>
          <w:rFonts w:cs="Arial"/>
        </w:rPr>
        <w:t xml:space="preserve"> </w:t>
      </w:r>
      <w:r w:rsidRPr="00633A23">
        <w:t>Большая</w:t>
      </w:r>
      <w:r w:rsidRPr="00633A23">
        <w:rPr>
          <w:rFonts w:cs="Arial"/>
        </w:rPr>
        <w:t xml:space="preserve"> </w:t>
      </w:r>
      <w:r w:rsidRPr="00633A23">
        <w:t>Белозерская</w:t>
      </w:r>
      <w:r w:rsidRPr="00633A23">
        <w:rPr>
          <w:rFonts w:cs="Arial"/>
        </w:rPr>
        <w:t>, 1 (</w:t>
      </w:r>
      <w:r w:rsidRPr="00633A23">
        <w:t>ул</w:t>
      </w:r>
      <w:r w:rsidRPr="00633A23">
        <w:rPr>
          <w:rFonts w:cs="Arial"/>
        </w:rPr>
        <w:t xml:space="preserve">. </w:t>
      </w:r>
      <w:r w:rsidRPr="00633A23">
        <w:t>Воскова</w:t>
      </w:r>
      <w:r w:rsidRPr="00633A23">
        <w:rPr>
          <w:rFonts w:cs="Arial"/>
        </w:rPr>
        <w:t xml:space="preserve">, 1)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</w:t>
      </w:r>
      <w:r w:rsidRPr="00633A23">
        <w:softHyphen/>
        <w:t>двиг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 </w:t>
      </w:r>
      <w:r w:rsidRPr="00633A23">
        <w:t>часовню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явления</w:t>
      </w:r>
      <w:r w:rsidRPr="00633A23">
        <w:rPr>
          <w:rFonts w:cs="Arial"/>
        </w:rPr>
        <w:t xml:space="preserve"> </w:t>
      </w:r>
      <w:r w:rsidRPr="00633A23">
        <w:t>Бого</w:t>
      </w:r>
      <w:r w:rsidRPr="00633A23">
        <w:softHyphen/>
        <w:t>родицы</w:t>
      </w:r>
      <w:r w:rsidRPr="00633A23">
        <w:rPr>
          <w:rFonts w:cs="Arial"/>
        </w:rPr>
        <w:t xml:space="preserve">.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архимандрита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образова</w:t>
      </w:r>
      <w:r w:rsidRPr="00633A23">
        <w:softHyphen/>
        <w:t>но</w:t>
      </w:r>
      <w:r w:rsidRPr="00633A23">
        <w:rPr>
          <w:rFonts w:cs="Arial"/>
        </w:rPr>
        <w:t xml:space="preserve"> </w:t>
      </w:r>
      <w:r w:rsidRPr="00633A23">
        <w:t>Братство</w:t>
      </w:r>
      <w:r w:rsidRPr="00633A23">
        <w:rPr>
          <w:rFonts w:cs="Arial"/>
        </w:rPr>
        <w:t xml:space="preserve"> </w:t>
      </w:r>
      <w:r w:rsidRPr="00633A23">
        <w:t>«Во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Царицы</w:t>
      </w:r>
      <w:r w:rsidRPr="00633A23">
        <w:rPr>
          <w:rFonts w:cs="Arial"/>
        </w:rPr>
        <w:t xml:space="preserve"> </w:t>
      </w:r>
      <w:r w:rsidRPr="00633A23">
        <w:t>Небесной»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высо</w:t>
      </w:r>
      <w:r w:rsidRPr="00633A23">
        <w:softHyphen/>
        <w:t>чайшим</w:t>
      </w:r>
      <w:r w:rsidRPr="00633A23">
        <w:rPr>
          <w:rFonts w:cs="Arial"/>
        </w:rPr>
        <w:t xml:space="preserve"> </w:t>
      </w:r>
      <w:r w:rsidRPr="00633A23">
        <w:t>покровительством</w:t>
      </w:r>
      <w:r w:rsidRPr="00633A23">
        <w:rPr>
          <w:rFonts w:cs="Arial"/>
        </w:rPr>
        <w:t xml:space="preserve"> </w:t>
      </w:r>
      <w:r w:rsidRPr="00633A23">
        <w:t>Ея</w:t>
      </w:r>
      <w:r w:rsidRPr="00633A23">
        <w:rPr>
          <w:rFonts w:cs="Arial"/>
        </w:rPr>
        <w:t xml:space="preserve"> </w:t>
      </w:r>
      <w:r w:rsidRPr="00633A23">
        <w:t>Императорского</w:t>
      </w:r>
      <w:r w:rsidRPr="00633A23">
        <w:rPr>
          <w:rFonts w:cs="Arial"/>
        </w:rPr>
        <w:t xml:space="preserve"> </w:t>
      </w:r>
      <w:r w:rsidRPr="00633A23">
        <w:t>Вели</w:t>
      </w:r>
      <w:r w:rsidRPr="00633A23">
        <w:softHyphen/>
        <w:t>чества</w:t>
      </w:r>
      <w:r w:rsidRPr="00633A23">
        <w:rPr>
          <w:rFonts w:cs="Arial"/>
        </w:rPr>
        <w:t xml:space="preserve"> </w:t>
      </w:r>
      <w:r w:rsidRPr="00633A23">
        <w:t>Александры</w:t>
      </w:r>
      <w:r w:rsidRPr="00633A23">
        <w:rPr>
          <w:rFonts w:cs="Arial"/>
        </w:rPr>
        <w:t xml:space="preserve"> </w:t>
      </w:r>
      <w:r w:rsidRPr="00633A23">
        <w:t>Феодоровны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основу своей</w:t>
      </w:r>
      <w:r w:rsidRPr="00633A23">
        <w:rPr>
          <w:rFonts w:cs="Arial"/>
        </w:rPr>
        <w:t xml:space="preserve"> </w:t>
      </w:r>
      <w:r w:rsidRPr="00633A23">
        <w:t>благотворительной</w:t>
      </w:r>
      <w:r w:rsidRPr="00633A23">
        <w:rPr>
          <w:rFonts w:cs="Arial"/>
        </w:rPr>
        <w:t xml:space="preserve"> </w:t>
      </w:r>
      <w:r w:rsidRPr="00633A23">
        <w:t>деятельности</w:t>
      </w:r>
      <w:r w:rsidRPr="00633A23">
        <w:rPr>
          <w:rFonts w:cs="Arial"/>
        </w:rPr>
        <w:t xml:space="preserve"> </w:t>
      </w:r>
      <w:r w:rsidRPr="00633A23">
        <w:t>положила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печение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больными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убогими</w:t>
      </w:r>
      <w:r w:rsidRPr="00633A23">
        <w:rPr>
          <w:rFonts w:cs="Arial"/>
        </w:rPr>
        <w:t xml:space="preserve"> </w:t>
      </w:r>
      <w:r w:rsidRPr="00633A23">
        <w:t>детьми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Следуя</w:t>
      </w:r>
      <w:r w:rsidRPr="00633A23">
        <w:rPr>
          <w:rFonts w:cs="Arial"/>
        </w:rPr>
        <w:t xml:space="preserve"> </w:t>
      </w:r>
      <w:r w:rsidRPr="00633A23">
        <w:t>завещанию</w:t>
      </w:r>
      <w:r w:rsidRPr="00633A23">
        <w:rPr>
          <w:rFonts w:cs="Arial"/>
        </w:rPr>
        <w:t xml:space="preserve"> </w:t>
      </w:r>
      <w:r w:rsidRPr="00633A23">
        <w:t>архимандрита</w:t>
      </w:r>
      <w:r w:rsidRPr="00633A23">
        <w:rPr>
          <w:rFonts w:cs="Arial"/>
        </w:rPr>
        <w:t xml:space="preserve"> </w:t>
      </w:r>
      <w:r w:rsidRPr="00633A23">
        <w:t>Игнатия</w:t>
      </w:r>
      <w:r w:rsidRPr="00633A23">
        <w:rPr>
          <w:rFonts w:cs="Arial"/>
        </w:rPr>
        <w:t xml:space="preserve">, </w:t>
      </w:r>
      <w:r w:rsidRPr="00633A23">
        <w:t>Братст</w:t>
      </w:r>
      <w:r w:rsidRPr="00633A23">
        <w:softHyphen/>
        <w:t>во</w:t>
      </w:r>
      <w:r w:rsidRPr="00633A23">
        <w:rPr>
          <w:rFonts w:cs="Arial"/>
        </w:rPr>
        <w:t xml:space="preserve"> </w:t>
      </w:r>
      <w:r w:rsidRPr="00633A23">
        <w:t>«Во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Царицы</w:t>
      </w:r>
      <w:r w:rsidRPr="00633A23">
        <w:rPr>
          <w:rFonts w:cs="Arial"/>
        </w:rPr>
        <w:t xml:space="preserve"> </w:t>
      </w:r>
      <w:r w:rsidRPr="00633A23">
        <w:t>Небесной»</w:t>
      </w:r>
      <w:r w:rsidRPr="00633A23">
        <w:rPr>
          <w:rFonts w:cs="Arial"/>
        </w:rPr>
        <w:t xml:space="preserve"> </w:t>
      </w:r>
      <w:r w:rsidRPr="00633A23">
        <w:t>начало</w:t>
      </w:r>
      <w:r w:rsidRPr="00633A23">
        <w:rPr>
          <w:rFonts w:cs="Arial"/>
        </w:rPr>
        <w:t xml:space="preserve"> </w:t>
      </w:r>
      <w:r w:rsidRPr="00633A23">
        <w:t>строительство каменного</w:t>
      </w:r>
      <w:r w:rsidRPr="00633A23">
        <w:rPr>
          <w:rFonts w:cs="Arial"/>
        </w:rPr>
        <w:t xml:space="preserve"> </w:t>
      </w:r>
      <w:r w:rsidRPr="00633A23">
        <w:t>приюта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домовой</w:t>
      </w:r>
      <w:r w:rsidRPr="00633A23">
        <w:rPr>
          <w:rFonts w:cs="Arial"/>
        </w:rPr>
        <w:t xml:space="preserve"> </w:t>
      </w:r>
      <w:r w:rsidRPr="00633A23">
        <w:t>церковью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часовней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В</w:t>
      </w:r>
      <w:r w:rsidRPr="00633A23">
        <w:rPr>
          <w:rFonts w:cs="Arial"/>
        </w:rPr>
        <w:t xml:space="preserve"> </w:t>
      </w:r>
      <w:r w:rsidRPr="00633A23">
        <w:t>деятельности</w:t>
      </w:r>
      <w:r w:rsidRPr="00633A23">
        <w:rPr>
          <w:rFonts w:cs="Arial"/>
        </w:rPr>
        <w:t xml:space="preserve"> </w:t>
      </w:r>
      <w:r w:rsidRPr="00633A23">
        <w:t>Братства</w:t>
      </w:r>
      <w:r w:rsidRPr="00633A23">
        <w:rPr>
          <w:rFonts w:cs="Arial"/>
        </w:rPr>
        <w:t xml:space="preserve"> </w:t>
      </w:r>
      <w:r w:rsidRPr="00633A23">
        <w:t>большую</w:t>
      </w:r>
      <w:r w:rsidRPr="00633A23">
        <w:rPr>
          <w:rFonts w:cs="Arial"/>
        </w:rPr>
        <w:t xml:space="preserve"> </w:t>
      </w:r>
      <w:r w:rsidRPr="00633A23">
        <w:t>помощь</w:t>
      </w:r>
      <w:r w:rsidRPr="00633A23">
        <w:rPr>
          <w:rFonts w:cs="Arial"/>
        </w:rPr>
        <w:t xml:space="preserve"> </w:t>
      </w:r>
      <w:r w:rsidRPr="00633A23">
        <w:t>оказал Петербургский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Антоний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В</w:t>
      </w:r>
      <w:r w:rsidRPr="00633A23">
        <w:rPr>
          <w:rFonts w:cs="Arial"/>
        </w:rPr>
        <w:t xml:space="preserve"> 1915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строительство</w:t>
      </w:r>
      <w:r w:rsidRPr="00633A23">
        <w:rPr>
          <w:rFonts w:cs="Arial"/>
        </w:rPr>
        <w:t xml:space="preserve"> </w:t>
      </w:r>
      <w:r w:rsidRPr="00633A23">
        <w:t>здания</w:t>
      </w:r>
      <w:r w:rsidRPr="00633A23">
        <w:rPr>
          <w:rFonts w:cs="Arial"/>
        </w:rPr>
        <w:t xml:space="preserve"> </w:t>
      </w:r>
      <w:r w:rsidRPr="00633A23">
        <w:t>приюта</w:t>
      </w:r>
      <w:r w:rsidRPr="00633A23">
        <w:rPr>
          <w:rFonts w:cs="Arial"/>
        </w:rPr>
        <w:t xml:space="preserve"> </w:t>
      </w:r>
      <w:r w:rsidRPr="00633A23">
        <w:t>было окончательно</w:t>
      </w:r>
      <w:r w:rsidRPr="00633A23">
        <w:rPr>
          <w:rFonts w:cs="Arial"/>
        </w:rPr>
        <w:t xml:space="preserve"> </w:t>
      </w:r>
      <w:r w:rsidRPr="00633A23">
        <w:t>завершено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освящено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присутствии Августейших</w:t>
      </w:r>
      <w:r w:rsidRPr="00633A23">
        <w:rPr>
          <w:rFonts w:cs="Arial"/>
        </w:rPr>
        <w:t xml:space="preserve"> </w:t>
      </w:r>
      <w:r w:rsidRPr="00633A23">
        <w:t>Особ</w:t>
      </w:r>
      <w:r w:rsidRPr="00633A23">
        <w:rPr>
          <w:rFonts w:cs="Arial"/>
        </w:rPr>
        <w:t xml:space="preserve"> </w:t>
      </w:r>
      <w:r w:rsidRPr="00633A23">
        <w:t>Императора</w:t>
      </w:r>
      <w:r w:rsidRPr="00633A23">
        <w:rPr>
          <w:rFonts w:cs="Arial"/>
        </w:rPr>
        <w:t xml:space="preserve">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Императ</w:t>
      </w:r>
      <w:r w:rsidRPr="00633A23">
        <w:softHyphen/>
        <w:t>рицы</w:t>
      </w:r>
      <w:r w:rsidRPr="00633A23">
        <w:rPr>
          <w:rFonts w:cs="Arial"/>
        </w:rPr>
        <w:t xml:space="preserve"> </w:t>
      </w:r>
      <w:r w:rsidRPr="00633A23">
        <w:t>Александры</w:t>
      </w:r>
      <w:r w:rsidRPr="00633A23">
        <w:rPr>
          <w:rFonts w:cs="Arial"/>
        </w:rPr>
        <w:t xml:space="preserve"> </w:t>
      </w:r>
      <w:r w:rsidRPr="00633A23">
        <w:t>Феод</w:t>
      </w:r>
      <w:r w:rsidRPr="00633A23">
        <w:t>о</w:t>
      </w:r>
      <w:r w:rsidRPr="00633A23">
        <w:t>ровны</w:t>
      </w:r>
      <w:r w:rsidRPr="00633A23">
        <w:rPr>
          <w:rFonts w:cs="Arial"/>
        </w:rPr>
        <w:t xml:space="preserve">, </w:t>
      </w:r>
      <w:r w:rsidRPr="00633A23">
        <w:t>будущим</w:t>
      </w:r>
      <w:r w:rsidRPr="00633A23">
        <w:rPr>
          <w:rFonts w:cs="Arial"/>
        </w:rPr>
        <w:t xml:space="preserve"> </w:t>
      </w:r>
      <w:r w:rsidRPr="00633A23">
        <w:t>священно</w:t>
      </w:r>
      <w:r w:rsidRPr="00633A23">
        <w:rPr>
          <w:rFonts w:cs="Arial"/>
        </w:rPr>
        <w:t>-</w:t>
      </w:r>
      <w:r w:rsidRPr="00633A23">
        <w:t>муч</w:t>
      </w:r>
      <w:r w:rsidRPr="00633A23">
        <w:rPr>
          <w:rFonts w:cs="Arial"/>
        </w:rPr>
        <w:t xml:space="preserve">. </w:t>
      </w:r>
      <w:r w:rsidRPr="00633A23">
        <w:t>митрополитом</w:t>
      </w:r>
      <w:r w:rsidRPr="00633A23">
        <w:rPr>
          <w:rFonts w:cs="Arial"/>
        </w:rPr>
        <w:t xml:space="preserve"> </w:t>
      </w:r>
      <w:r w:rsidRPr="00633A23">
        <w:t>Вениамином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В</w:t>
      </w:r>
      <w:r w:rsidRPr="00633A23">
        <w:rPr>
          <w:rFonts w:cs="Arial"/>
        </w:rPr>
        <w:t xml:space="preserve"> </w:t>
      </w:r>
      <w:r w:rsidRPr="00633A23">
        <w:t>здании</w:t>
      </w:r>
      <w:r w:rsidRPr="00633A23">
        <w:rPr>
          <w:rFonts w:cs="Arial"/>
        </w:rPr>
        <w:t xml:space="preserve"> </w:t>
      </w:r>
      <w:r w:rsidRPr="00633A23">
        <w:t>приюта</w:t>
      </w:r>
      <w:r w:rsidRPr="00633A23">
        <w:rPr>
          <w:rFonts w:cs="Arial"/>
        </w:rPr>
        <w:t xml:space="preserve"> </w:t>
      </w:r>
      <w:r w:rsidRPr="00633A23">
        <w:t>находились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школа</w:t>
      </w:r>
      <w:r w:rsidRPr="00633A23">
        <w:rPr>
          <w:rFonts w:cs="Arial"/>
        </w:rPr>
        <w:t xml:space="preserve"> </w:t>
      </w:r>
      <w:r w:rsidRPr="00633A23">
        <w:t>сестер милосердия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уходу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убогими</w:t>
      </w:r>
      <w:r w:rsidRPr="00633A23">
        <w:rPr>
          <w:rFonts w:cs="Arial"/>
        </w:rPr>
        <w:t xml:space="preserve"> </w:t>
      </w:r>
      <w:r w:rsidRPr="00633A23">
        <w:t>дет</w:t>
      </w:r>
      <w:r w:rsidRPr="00633A23">
        <w:t>ь</w:t>
      </w:r>
      <w:r w:rsidRPr="00633A23">
        <w:t>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канцелярия Братства</w:t>
      </w:r>
      <w:r w:rsidRPr="00633A23">
        <w:rPr>
          <w:rFonts w:cs="Arial"/>
        </w:rPr>
        <w:t xml:space="preserve">, </w:t>
      </w:r>
      <w:r w:rsidRPr="00633A23">
        <w:t>имевшего</w:t>
      </w:r>
      <w:r w:rsidRPr="00633A23">
        <w:rPr>
          <w:rFonts w:cs="Arial"/>
        </w:rPr>
        <w:t xml:space="preserve"> </w:t>
      </w:r>
      <w:r w:rsidRPr="00633A23">
        <w:t>отделения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многих</w:t>
      </w:r>
      <w:r w:rsidRPr="00633A23">
        <w:rPr>
          <w:rFonts w:cs="Arial"/>
        </w:rPr>
        <w:t xml:space="preserve"> </w:t>
      </w:r>
      <w:r w:rsidRPr="00633A23">
        <w:t>городах России</w:t>
      </w:r>
      <w:r w:rsidRPr="00633A23">
        <w:rPr>
          <w:rFonts w:cs="Arial"/>
        </w:rPr>
        <w:t xml:space="preserve">. </w:t>
      </w:r>
      <w:r w:rsidRPr="00633A23">
        <w:t>Отрок</w:t>
      </w:r>
      <w:r w:rsidRPr="00633A23">
        <w:rPr>
          <w:rFonts w:cs="Arial"/>
        </w:rPr>
        <w:t xml:space="preserve"> </w:t>
      </w:r>
      <w:r w:rsidRPr="00633A23">
        <w:t>Николай</w:t>
      </w:r>
      <w:r w:rsidRPr="00633A23">
        <w:rPr>
          <w:rFonts w:cs="Arial"/>
        </w:rPr>
        <w:t xml:space="preserve"> </w:t>
      </w:r>
      <w:r w:rsidRPr="00633A23">
        <w:t>Гр</w:t>
      </w:r>
      <w:r w:rsidRPr="00633A23">
        <w:t>а</w:t>
      </w:r>
      <w:r w:rsidRPr="00633A23">
        <w:t>чев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монашеского пострига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Троице</w:t>
      </w:r>
      <w:r w:rsidRPr="00633A23">
        <w:rPr>
          <w:rFonts w:cs="Arial"/>
        </w:rPr>
        <w:t>-</w:t>
      </w:r>
      <w:r w:rsidRPr="00633A23">
        <w:t>Сергиевой</w:t>
      </w:r>
      <w:r w:rsidRPr="00633A23">
        <w:rPr>
          <w:rFonts w:cs="Arial"/>
        </w:rPr>
        <w:t xml:space="preserve"> </w:t>
      </w:r>
      <w:r w:rsidRPr="00633A23">
        <w:t>пустыни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священни</w:t>
      </w:r>
      <w:r w:rsidRPr="00633A23">
        <w:softHyphen/>
        <w:t>ком</w:t>
      </w:r>
      <w:r w:rsidRPr="00633A23">
        <w:rPr>
          <w:rFonts w:cs="Arial"/>
        </w:rPr>
        <w:t xml:space="preserve"> </w:t>
      </w:r>
      <w:r w:rsidRPr="00633A23">
        <w:t>домовой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приюта</w:t>
      </w:r>
      <w:r w:rsidRPr="00633A23">
        <w:rPr>
          <w:rFonts w:cs="Arial"/>
        </w:rPr>
        <w:t xml:space="preserve">.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сестра</w:t>
      </w:r>
      <w:r w:rsidRPr="00633A23">
        <w:rPr>
          <w:rFonts w:cs="Arial"/>
        </w:rPr>
        <w:t xml:space="preserve"> </w:t>
      </w:r>
      <w:r w:rsidRPr="00633A23">
        <w:t>Екатерина</w:t>
      </w:r>
      <w:r w:rsidRPr="00633A23">
        <w:rPr>
          <w:rFonts w:cs="Arial"/>
        </w:rPr>
        <w:t xml:space="preserve"> </w:t>
      </w:r>
      <w:r w:rsidRPr="00633A23">
        <w:t>до самой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настоятельницей</w:t>
      </w:r>
      <w:r w:rsidRPr="00633A23">
        <w:rPr>
          <w:rFonts w:cs="Arial"/>
        </w:rPr>
        <w:t xml:space="preserve"> </w:t>
      </w:r>
      <w:r w:rsidRPr="00633A23">
        <w:t>приюта</w:t>
      </w:r>
      <w:r w:rsidRPr="00633A23">
        <w:rPr>
          <w:rFonts w:cs="Arial"/>
        </w:rPr>
        <w:t xml:space="preserve">.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средства</w:t>
      </w:r>
      <w:r w:rsidRPr="00633A23">
        <w:rPr>
          <w:rFonts w:cs="Arial"/>
        </w:rPr>
        <w:t xml:space="preserve"> </w:t>
      </w:r>
      <w:r w:rsidRPr="00633A23">
        <w:t>артистов</w:t>
      </w:r>
      <w:r w:rsidRPr="00633A23">
        <w:rPr>
          <w:rFonts w:cs="Arial"/>
        </w:rPr>
        <w:t xml:space="preserve"> </w:t>
      </w:r>
      <w:r w:rsidRPr="00633A23">
        <w:t>Император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Мариинского</w:t>
      </w:r>
      <w:r w:rsidRPr="00633A23">
        <w:rPr>
          <w:rFonts w:cs="Arial"/>
        </w:rPr>
        <w:t xml:space="preserve"> </w:t>
      </w:r>
      <w:r w:rsidRPr="00633A23">
        <w:t>театра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заказан</w:t>
      </w:r>
      <w:r w:rsidRPr="00633A23">
        <w:rPr>
          <w:rFonts w:cs="Arial"/>
        </w:rPr>
        <w:t xml:space="preserve"> </w:t>
      </w:r>
      <w:r w:rsidRPr="00633A23">
        <w:t>список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чудо</w:t>
      </w:r>
      <w:r w:rsidRPr="00633A23">
        <w:softHyphen/>
        <w:t>творного</w:t>
      </w:r>
      <w:r w:rsidRPr="00633A23">
        <w:rPr>
          <w:rFonts w:cs="Arial"/>
        </w:rPr>
        <w:t xml:space="preserve"> </w:t>
      </w:r>
      <w:r w:rsidRPr="00633A23">
        <w:t>Образа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«Всех</w:t>
      </w:r>
      <w:r w:rsidRPr="00633A23">
        <w:rPr>
          <w:rFonts w:cs="Arial"/>
        </w:rPr>
        <w:t xml:space="preserve"> </w:t>
      </w:r>
      <w:r w:rsidRPr="00633A23">
        <w:t>Скорбящих Радости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грошиками»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отдана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дар храму</w:t>
      </w:r>
      <w:r w:rsidRPr="00633A23">
        <w:rPr>
          <w:rFonts w:cs="Arial"/>
        </w:rPr>
        <w:t xml:space="preserve"> </w:t>
      </w:r>
      <w:r w:rsidRPr="00633A23">
        <w:t>Введения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, </w:t>
      </w:r>
      <w:r w:rsidRPr="00633A23">
        <w:t>находящейся</w:t>
      </w:r>
      <w:r w:rsidRPr="00633A23">
        <w:rPr>
          <w:rFonts w:cs="Arial"/>
        </w:rPr>
        <w:t xml:space="preserve">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с приютом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завершения</w:t>
      </w:r>
      <w:r w:rsidRPr="00633A23">
        <w:rPr>
          <w:rFonts w:cs="Arial"/>
        </w:rPr>
        <w:t xml:space="preserve"> </w:t>
      </w:r>
      <w:r w:rsidRPr="00633A23">
        <w:t>строительства</w:t>
      </w:r>
      <w:r w:rsidRPr="00633A23">
        <w:rPr>
          <w:rFonts w:cs="Arial"/>
        </w:rPr>
        <w:t xml:space="preserve"> </w:t>
      </w:r>
      <w:r w:rsidRPr="00633A23">
        <w:t>домовой</w:t>
      </w:r>
      <w:r w:rsidRPr="00633A23">
        <w:rPr>
          <w:rFonts w:cs="Arial"/>
        </w:rPr>
        <w:t xml:space="preserve"> </w:t>
      </w:r>
      <w:r w:rsidRPr="00633A23">
        <w:t>церкви приюта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передана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нах</w:t>
      </w:r>
      <w:r w:rsidRPr="00633A23">
        <w:t>о</w:t>
      </w:r>
      <w:r w:rsidRPr="00633A23">
        <w:t>дилась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месте явления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При</w:t>
      </w:r>
      <w:r w:rsidRPr="00633A23">
        <w:rPr>
          <w:rFonts w:cs="Arial"/>
        </w:rPr>
        <w:t xml:space="preserve"> </w:t>
      </w:r>
      <w:r w:rsidRPr="00633A23">
        <w:t>советской</w:t>
      </w:r>
      <w:r w:rsidRPr="00633A23">
        <w:rPr>
          <w:rFonts w:cs="Arial"/>
        </w:rPr>
        <w:t xml:space="preserve"> </w:t>
      </w:r>
      <w:r w:rsidRPr="00633A23">
        <w:t>власти</w:t>
      </w:r>
      <w:r w:rsidRPr="00633A23">
        <w:rPr>
          <w:rFonts w:cs="Arial"/>
        </w:rPr>
        <w:t xml:space="preserve"> </w:t>
      </w:r>
      <w:r w:rsidRPr="00633A23">
        <w:t>Введенская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была разрушена</w:t>
      </w:r>
      <w:r w:rsidRPr="00633A23">
        <w:rPr>
          <w:rFonts w:cs="Arial"/>
        </w:rPr>
        <w:t xml:space="preserve">, </w:t>
      </w:r>
      <w:r w:rsidRPr="00633A23">
        <w:t>домовая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приюта</w:t>
      </w:r>
      <w:r w:rsidRPr="00633A23">
        <w:rPr>
          <w:rFonts w:cs="Arial"/>
        </w:rPr>
        <w:t xml:space="preserve"> </w:t>
      </w:r>
      <w:r w:rsidRPr="00633A23">
        <w:t>превращена</w:t>
      </w:r>
      <w:r w:rsidRPr="00633A23">
        <w:rPr>
          <w:rFonts w:cs="Arial"/>
        </w:rPr>
        <w:t xml:space="preserve"> </w:t>
      </w:r>
      <w:r w:rsidRPr="00633A23">
        <w:t>в концертный</w:t>
      </w:r>
      <w:r w:rsidRPr="00633A23">
        <w:rPr>
          <w:rFonts w:cs="Arial"/>
        </w:rPr>
        <w:t xml:space="preserve"> </w:t>
      </w:r>
      <w:r w:rsidRPr="00633A23">
        <w:t>зал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приют</w:t>
      </w:r>
      <w:r w:rsidRPr="00633A23">
        <w:rPr>
          <w:rFonts w:cs="Arial"/>
        </w:rPr>
        <w:t xml:space="preserve"> </w:t>
      </w:r>
      <w:r w:rsidRPr="00633A23">
        <w:t>использовался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шко</w:t>
      </w:r>
      <w:r w:rsidRPr="00633A23">
        <w:softHyphen/>
        <w:t>ла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войны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го</w:t>
      </w:r>
      <w:r w:rsidRPr="00633A23">
        <w:t>с</w:t>
      </w:r>
      <w:r w:rsidRPr="00633A23">
        <w:t>питаль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В</w:t>
      </w:r>
      <w:r w:rsidRPr="00633A23">
        <w:rPr>
          <w:rFonts w:cs="Arial"/>
        </w:rPr>
        <w:t xml:space="preserve"> </w:t>
      </w:r>
      <w:r w:rsidRPr="00633A23">
        <w:t>настоящее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здании</w:t>
      </w:r>
      <w:r w:rsidRPr="00633A23">
        <w:rPr>
          <w:rFonts w:cs="Arial"/>
        </w:rPr>
        <w:t xml:space="preserve"> </w:t>
      </w:r>
      <w:r w:rsidRPr="00633A23">
        <w:t>размещается</w:t>
      </w:r>
      <w:r w:rsidRPr="00633A23">
        <w:rPr>
          <w:rFonts w:cs="Arial"/>
        </w:rPr>
        <w:t xml:space="preserve"> </w:t>
      </w:r>
      <w:r w:rsidRPr="00633A23">
        <w:t>музы</w:t>
      </w:r>
      <w:r w:rsidRPr="00633A23">
        <w:softHyphen/>
        <w:t>кально</w:t>
      </w:r>
      <w:r w:rsidRPr="00633A23">
        <w:rPr>
          <w:rFonts w:cs="Arial"/>
        </w:rPr>
        <w:t>-</w:t>
      </w:r>
      <w:r w:rsidRPr="00633A23">
        <w:t>педагогический</w:t>
      </w:r>
      <w:r w:rsidRPr="00633A23">
        <w:rPr>
          <w:rFonts w:cs="Arial"/>
        </w:rPr>
        <w:t xml:space="preserve"> </w:t>
      </w:r>
      <w:r w:rsidRPr="00633A23">
        <w:t>колледж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В</w:t>
      </w:r>
      <w:r w:rsidRPr="00633A23">
        <w:rPr>
          <w:rFonts w:cs="Arial"/>
        </w:rPr>
        <w:t xml:space="preserve"> </w:t>
      </w:r>
      <w:r w:rsidRPr="00633A23">
        <w:t>декабре</w:t>
      </w:r>
      <w:r w:rsidRPr="00633A23">
        <w:rPr>
          <w:rFonts w:cs="Arial"/>
        </w:rPr>
        <w:t xml:space="preserve"> 1990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исполнилось</w:t>
      </w:r>
      <w:r w:rsidRPr="00633A23">
        <w:rPr>
          <w:rFonts w:cs="Arial"/>
        </w:rPr>
        <w:t xml:space="preserve"> </w:t>
      </w:r>
      <w:r w:rsidRPr="00633A23">
        <w:t>сто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дня явления</w:t>
      </w:r>
      <w:r w:rsidRPr="00633A23">
        <w:rPr>
          <w:rFonts w:cs="Arial"/>
        </w:rPr>
        <w:t xml:space="preserve"> </w:t>
      </w:r>
      <w:r w:rsidRPr="00633A23">
        <w:t>Царицы</w:t>
      </w:r>
      <w:r w:rsidRPr="00633A23">
        <w:rPr>
          <w:rFonts w:cs="Arial"/>
        </w:rPr>
        <w:t xml:space="preserve"> </w:t>
      </w:r>
      <w:r w:rsidRPr="00633A23">
        <w:t>Небесной</w:t>
      </w:r>
      <w:r w:rsidRPr="00633A23">
        <w:rPr>
          <w:rFonts w:cs="Arial"/>
        </w:rPr>
        <w:t xml:space="preserve"> </w:t>
      </w:r>
      <w:r w:rsidRPr="00633A23">
        <w:t>болящему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т</w:t>
      </w:r>
      <w:r w:rsidRPr="00633A23">
        <w:t>року</w:t>
      </w:r>
      <w:r w:rsidRPr="00633A23">
        <w:rPr>
          <w:rFonts w:cs="Arial"/>
        </w:rPr>
        <w:t xml:space="preserve"> </w:t>
      </w:r>
      <w:r w:rsidRPr="00633A23">
        <w:t>Николаю Грачеву</w:t>
      </w:r>
      <w:r w:rsidRPr="00633A23">
        <w:rPr>
          <w:rFonts w:cs="Arial"/>
        </w:rPr>
        <w:t>.</w:t>
      </w:r>
      <w:r>
        <w:rPr>
          <w:rFonts w:cs="Arial"/>
        </w:rPr>
        <w:t xml:space="preserve"> </w:t>
      </w:r>
      <w:r w:rsidRPr="00633A23">
        <w:rPr>
          <w:rFonts w:cs="Arial"/>
        </w:rPr>
        <w:t xml:space="preserve">17 </w:t>
      </w:r>
      <w:r w:rsidRPr="00633A23">
        <w:t>декабря</w:t>
      </w:r>
      <w:r>
        <w:rPr>
          <w:rFonts w:cs="Arial"/>
        </w:rPr>
        <w:t xml:space="preserve"> </w:t>
      </w:r>
      <w:r w:rsidRPr="00633A23">
        <w:rPr>
          <w:rFonts w:cs="Arial"/>
        </w:rPr>
        <w:t>1990</w:t>
      </w:r>
      <w:r>
        <w:rPr>
          <w:rFonts w:cs="Arial"/>
        </w:rPr>
        <w:t xml:space="preserve"> </w:t>
      </w:r>
      <w:r w:rsidRPr="00633A23">
        <w:t>года</w:t>
      </w:r>
      <w:r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освятил</w:t>
      </w:r>
      <w:r w:rsidRPr="00633A23">
        <w:rPr>
          <w:rFonts w:cs="Arial"/>
        </w:rPr>
        <w:t xml:space="preserve"> </w:t>
      </w:r>
      <w:r w:rsidRPr="00633A23">
        <w:t>помещение</w:t>
      </w:r>
      <w:r w:rsidRPr="00633A23">
        <w:rPr>
          <w:rFonts w:cs="Arial"/>
        </w:rPr>
        <w:t xml:space="preserve"> </w:t>
      </w:r>
      <w:r w:rsidRPr="00633A23">
        <w:t>часовни</w:t>
      </w:r>
      <w:r w:rsidRPr="00633A23">
        <w:rPr>
          <w:rFonts w:cs="Arial"/>
        </w:rPr>
        <w:t xml:space="preserve"> </w:t>
      </w:r>
      <w:r w:rsidRPr="00633A23">
        <w:t>в честь</w:t>
      </w:r>
      <w:r w:rsidRPr="00633A23">
        <w:rPr>
          <w:rFonts w:cs="Arial"/>
        </w:rPr>
        <w:t xml:space="preserve"> </w:t>
      </w:r>
      <w:r w:rsidRPr="00633A23">
        <w:t>чудотворной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«Всех</w:t>
      </w:r>
      <w:r w:rsidRPr="00633A23">
        <w:rPr>
          <w:rFonts w:cs="Arial"/>
        </w:rPr>
        <w:t xml:space="preserve"> </w:t>
      </w:r>
      <w:r w:rsidRPr="00633A23">
        <w:t>Скорбящих</w:t>
      </w:r>
      <w:r w:rsidRPr="00633A23">
        <w:rPr>
          <w:rFonts w:cs="Arial"/>
        </w:rPr>
        <w:t xml:space="preserve"> </w:t>
      </w:r>
      <w:r w:rsidRPr="00633A23">
        <w:t>Радо</w:t>
      </w:r>
      <w:r w:rsidRPr="00633A23">
        <w:softHyphen/>
        <w:t>сти»</w:t>
      </w:r>
      <w:r w:rsidRPr="00633A23">
        <w:rPr>
          <w:rFonts w:cs="Arial"/>
        </w:rPr>
        <w:t xml:space="preserve">, </w:t>
      </w:r>
      <w:r w:rsidRPr="00633A23">
        <w:t>находящейся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музыкальном</w:t>
      </w:r>
      <w:r w:rsidRPr="00633A23">
        <w:rPr>
          <w:rFonts w:cs="Arial"/>
        </w:rPr>
        <w:t xml:space="preserve"> </w:t>
      </w:r>
      <w:r w:rsidRPr="00633A23">
        <w:t>колледже</w:t>
      </w:r>
      <w:r w:rsidRPr="00633A23">
        <w:rPr>
          <w:rFonts w:cs="Arial"/>
        </w:rPr>
        <w:t xml:space="preserve">, </w:t>
      </w:r>
      <w:r w:rsidRPr="00633A23">
        <w:t>и совершил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молебен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присутствии</w:t>
      </w:r>
      <w:r w:rsidRPr="00633A23">
        <w:rPr>
          <w:rFonts w:cs="Arial"/>
        </w:rPr>
        <w:t xml:space="preserve"> </w:t>
      </w:r>
      <w:r w:rsidRPr="00633A23">
        <w:t>преподавате</w:t>
      </w:r>
      <w:r w:rsidRPr="00633A23">
        <w:softHyphen/>
        <w:t>лей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студентов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В</w:t>
      </w:r>
      <w:r w:rsidRPr="00633A23">
        <w:rPr>
          <w:rFonts w:cs="Arial"/>
        </w:rPr>
        <w:t xml:space="preserve"> </w:t>
      </w:r>
      <w:r w:rsidRPr="00633A23">
        <w:t>сентябре</w:t>
      </w:r>
      <w:r w:rsidRPr="00633A23">
        <w:rPr>
          <w:rFonts w:cs="Arial"/>
        </w:rPr>
        <w:t xml:space="preserve"> 1996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благословению</w:t>
      </w:r>
      <w:r w:rsidRPr="00633A23">
        <w:rPr>
          <w:rFonts w:cs="Arial"/>
        </w:rPr>
        <w:t xml:space="preserve"> </w:t>
      </w:r>
      <w:r w:rsidRPr="00633A23">
        <w:t>митропо</w:t>
      </w:r>
      <w:r w:rsidRPr="00633A23">
        <w:softHyphen/>
        <w:t>лита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</w:t>
      </w:r>
      <w:r w:rsidRPr="00633A23">
        <w:t>ж</w:t>
      </w:r>
      <w:r w:rsidRPr="00633A23">
        <w:lastRenderedPageBreak/>
        <w:t>ского</w:t>
      </w:r>
      <w:r w:rsidRPr="00633A23">
        <w:rPr>
          <w:rFonts w:cs="Arial"/>
        </w:rPr>
        <w:t xml:space="preserve"> </w:t>
      </w:r>
      <w:r w:rsidRPr="00633A23">
        <w:t>Владимира</w:t>
      </w:r>
      <w:r w:rsidRPr="00633A23">
        <w:rPr>
          <w:rFonts w:cs="Arial"/>
        </w:rPr>
        <w:t>,</w:t>
      </w:r>
      <w:r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создан</w:t>
      </w:r>
      <w:r w:rsidRPr="00633A23">
        <w:rPr>
          <w:rFonts w:cs="Arial"/>
        </w:rPr>
        <w:t xml:space="preserve"> </w:t>
      </w:r>
      <w:r w:rsidRPr="00633A23">
        <w:t>православный</w:t>
      </w:r>
      <w:r w:rsidRPr="00633A23">
        <w:rPr>
          <w:rFonts w:cs="Arial"/>
        </w:rPr>
        <w:t xml:space="preserve"> </w:t>
      </w:r>
      <w:r w:rsidRPr="00633A23">
        <w:t>приход</w:t>
      </w:r>
      <w:r w:rsidRPr="00633A23">
        <w:rPr>
          <w:rFonts w:cs="Arial"/>
        </w:rPr>
        <w:t xml:space="preserve"> </w:t>
      </w:r>
      <w:r w:rsidRPr="00633A23">
        <w:t>часовни</w:t>
      </w:r>
      <w:r w:rsidRPr="00633A23">
        <w:rPr>
          <w:rFonts w:cs="Arial"/>
        </w:rPr>
        <w:t xml:space="preserve"> </w:t>
      </w:r>
      <w:r w:rsidRPr="00633A23">
        <w:t>чудотвор</w:t>
      </w:r>
      <w:r w:rsidRPr="00633A23">
        <w:softHyphen/>
        <w:t>ной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«Всех</w:t>
      </w:r>
      <w:r w:rsidRPr="00633A23">
        <w:rPr>
          <w:rFonts w:cs="Arial"/>
        </w:rPr>
        <w:t xml:space="preserve"> </w:t>
      </w:r>
      <w:r w:rsidRPr="00633A23">
        <w:t>Ско</w:t>
      </w:r>
      <w:r w:rsidRPr="00633A23">
        <w:t>р</w:t>
      </w:r>
      <w:r w:rsidRPr="00633A23">
        <w:t>бящих</w:t>
      </w:r>
      <w:r w:rsidRPr="00633A23">
        <w:rPr>
          <w:rFonts w:cs="Arial"/>
        </w:rPr>
        <w:t xml:space="preserve"> </w:t>
      </w:r>
      <w:r w:rsidRPr="00633A23">
        <w:t>Радости»</w:t>
      </w:r>
      <w:r w:rsidRPr="00633A23">
        <w:rPr>
          <w:rFonts w:cs="Arial"/>
        </w:rPr>
        <w:t>.</w:t>
      </w:r>
    </w:p>
    <w:p w:rsidR="004928EB" w:rsidRDefault="004928EB" w:rsidP="004928EB">
      <w:pPr>
        <w:rPr>
          <w:rFonts w:cs="Arial"/>
        </w:rPr>
      </w:pP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6 </w:t>
      </w:r>
      <w:r w:rsidRPr="00633A23">
        <w:t>ноября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совер</w:t>
      </w:r>
      <w:r w:rsidRPr="00633A23">
        <w:softHyphen/>
        <w:t>шен</w:t>
      </w:r>
      <w:r w:rsidRPr="00633A23">
        <w:rPr>
          <w:rFonts w:cs="Arial"/>
        </w:rPr>
        <w:t xml:space="preserve"> </w:t>
      </w:r>
      <w:r w:rsidRPr="00633A23">
        <w:t>первый</w:t>
      </w:r>
      <w:r w:rsidRPr="00633A23">
        <w:rPr>
          <w:rFonts w:cs="Arial"/>
        </w:rPr>
        <w:t xml:space="preserve"> </w:t>
      </w:r>
      <w:r w:rsidRPr="00633A23">
        <w:t>водосвятный</w:t>
      </w:r>
      <w:r w:rsidRPr="00633A23">
        <w:rPr>
          <w:rFonts w:cs="Arial"/>
        </w:rPr>
        <w:t xml:space="preserve"> </w:t>
      </w:r>
      <w:r w:rsidRPr="00633A23">
        <w:t>молебен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акафистом</w:t>
      </w:r>
      <w:r w:rsidRPr="00633A23">
        <w:rPr>
          <w:rFonts w:cs="Arial"/>
        </w:rPr>
        <w:t xml:space="preserve">, </w:t>
      </w:r>
      <w:r w:rsidRPr="00633A23">
        <w:t>его совершил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Геннадий</w:t>
      </w:r>
      <w:r w:rsidRPr="00633A23">
        <w:rPr>
          <w:rFonts w:cs="Arial"/>
        </w:rPr>
        <w:t xml:space="preserve"> </w:t>
      </w:r>
      <w:r w:rsidRPr="00633A23">
        <w:t>Никитин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участием</w:t>
      </w:r>
      <w:r w:rsidRPr="00633A23">
        <w:rPr>
          <w:rFonts w:cs="Arial"/>
        </w:rPr>
        <w:t xml:space="preserve"> </w:t>
      </w:r>
      <w:r w:rsidRPr="00633A23">
        <w:t>многих православных</w:t>
      </w:r>
      <w:r w:rsidRPr="00633A23">
        <w:rPr>
          <w:rFonts w:cs="Arial"/>
        </w:rPr>
        <w:t xml:space="preserve"> </w:t>
      </w:r>
      <w:r w:rsidRPr="00633A23">
        <w:t>христиан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членов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прихода</w:t>
      </w:r>
      <w:r w:rsidRPr="00633A23">
        <w:rPr>
          <w:rFonts w:cs="Arial"/>
        </w:rPr>
        <w:t>.</w:t>
      </w:r>
    </w:p>
    <w:p w:rsidR="004928EB" w:rsidRDefault="004928EB" w:rsidP="004928EB">
      <w:pPr>
        <w:jc w:val="right"/>
      </w:pPr>
      <w:r w:rsidRPr="00633A23">
        <w:rPr>
          <w:szCs w:val="18"/>
        </w:rPr>
        <w:t>Н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К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Симаков</w:t>
      </w:r>
    </w:p>
    <w:p w:rsidR="004928EB" w:rsidRPr="00633A23" w:rsidRDefault="004928EB" w:rsidP="004928EB">
      <w:pPr>
        <w:pStyle w:val="3"/>
      </w:pPr>
      <w:bookmarkStart w:id="16" w:name="_ПРАВОСЛАВНЫЙ_ЦЕНТР_ДУХОВНОГО"/>
      <w:bookmarkEnd w:id="16"/>
      <w:r>
        <w:br w:type="page"/>
      </w:r>
      <w:r w:rsidRPr="00633A23">
        <w:lastRenderedPageBreak/>
        <w:t>ПРАВОСЛАВНЫЙ ЦЕНТР ДУХОВНОГО ВОЗРОЖДЕНИЯ САНКТ-ПЕТЕРБУРГА</w:t>
      </w:r>
    </w:p>
    <w:p w:rsidR="004928EB" w:rsidRPr="00633A23" w:rsidRDefault="004928EB" w:rsidP="004928EB">
      <w:pPr>
        <w:jc w:val="right"/>
      </w:pP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основе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возрождения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Великой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России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лежит</w:t>
      </w:r>
    </w:p>
    <w:p w:rsidR="004928EB" w:rsidRPr="00633A23" w:rsidRDefault="004928EB" w:rsidP="004928EB">
      <w:pPr>
        <w:jc w:val="right"/>
      </w:pPr>
      <w:r w:rsidRPr="00633A23">
        <w:rPr>
          <w:szCs w:val="18"/>
        </w:rPr>
        <w:t>Возрождение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духа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Русской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нации</w:t>
      </w:r>
      <w:r w:rsidRPr="00633A23">
        <w:rPr>
          <w:rFonts w:cs="Arial"/>
          <w:szCs w:val="18"/>
        </w:rPr>
        <w:t>,</w:t>
      </w:r>
    </w:p>
    <w:p w:rsidR="004928EB" w:rsidRDefault="004928EB" w:rsidP="004928EB">
      <w:pPr>
        <w:jc w:val="right"/>
        <w:rPr>
          <w:szCs w:val="18"/>
        </w:rPr>
      </w:pPr>
      <w:r w:rsidRPr="00633A23">
        <w:rPr>
          <w:szCs w:val="18"/>
        </w:rPr>
        <w:t>которая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основана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на</w:t>
      </w:r>
      <w:r w:rsidRPr="00633A23">
        <w:rPr>
          <w:rFonts w:cs="Arial"/>
          <w:szCs w:val="18"/>
        </w:rPr>
        <w:t xml:space="preserve"> </w:t>
      </w:r>
      <w:r w:rsidRPr="00633A23">
        <w:rPr>
          <w:szCs w:val="18"/>
        </w:rPr>
        <w:t>Православии</w:t>
      </w:r>
    </w:p>
    <w:p w:rsidR="004928EB" w:rsidRDefault="004928EB" w:rsidP="004928EB">
      <w:pPr>
        <w:jc w:val="right"/>
        <w:rPr>
          <w:szCs w:val="18"/>
        </w:rPr>
      </w:pPr>
    </w:p>
    <w:p w:rsidR="004928EB" w:rsidRPr="00633A23" w:rsidRDefault="004928EB" w:rsidP="004928EB">
      <w:r w:rsidRPr="00633A23">
        <w:t>Православный</w:t>
      </w:r>
      <w:r w:rsidRPr="00633A23">
        <w:rPr>
          <w:rFonts w:cs="Arial"/>
        </w:rPr>
        <w:t xml:space="preserve"> </w:t>
      </w:r>
      <w:r w:rsidRPr="00633A23">
        <w:t>Центр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возрождения Санкт</w:t>
      </w:r>
      <w:r w:rsidRPr="00633A23">
        <w:rPr>
          <w:rFonts w:cs="Arial"/>
        </w:rPr>
        <w:t>-</w:t>
      </w:r>
      <w:r w:rsidRPr="00633A23">
        <w:t>Петербурга</w:t>
      </w:r>
      <w:r w:rsidRPr="00633A23">
        <w:rPr>
          <w:rFonts w:cs="Arial"/>
        </w:rPr>
        <w:t xml:space="preserve"> </w:t>
      </w:r>
      <w:r w:rsidRPr="00633A23">
        <w:t>существует</w:t>
      </w:r>
      <w:r w:rsidRPr="00633A23">
        <w:rPr>
          <w:rFonts w:cs="Arial"/>
        </w:rPr>
        <w:t xml:space="preserve"> </w:t>
      </w:r>
      <w:r w:rsidRPr="00633A23">
        <w:t>четыре</w:t>
      </w:r>
      <w:r w:rsidRPr="00633A23">
        <w:rPr>
          <w:rFonts w:cs="Arial"/>
        </w:rPr>
        <w:t xml:space="preserve"> </w:t>
      </w:r>
      <w:r w:rsidRPr="00633A23">
        <w:t>года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ор</w:t>
      </w:r>
      <w:r w:rsidRPr="00633A23">
        <w:softHyphen/>
        <w:t>ганизация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снискала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известность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нашем городе</w:t>
      </w:r>
      <w:r w:rsidRPr="00633A23">
        <w:rPr>
          <w:rFonts w:cs="Arial"/>
        </w:rPr>
        <w:t xml:space="preserve">. </w:t>
      </w:r>
      <w:r w:rsidRPr="00633A23">
        <w:t>Деятельность</w:t>
      </w:r>
      <w:r w:rsidRPr="00633A23">
        <w:rPr>
          <w:rFonts w:cs="Arial"/>
        </w:rPr>
        <w:t xml:space="preserve"> </w:t>
      </w:r>
      <w:r w:rsidRPr="00633A23">
        <w:t>Центра</w:t>
      </w:r>
      <w:r w:rsidRPr="00633A23">
        <w:rPr>
          <w:rFonts w:cs="Arial"/>
        </w:rPr>
        <w:t xml:space="preserve"> </w:t>
      </w:r>
      <w:r w:rsidRPr="00633A23">
        <w:t>сег</w:t>
      </w:r>
      <w:r w:rsidRPr="00633A23">
        <w:t>о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охватывает</w:t>
      </w:r>
      <w:r w:rsidRPr="00633A23">
        <w:rPr>
          <w:rFonts w:cs="Arial"/>
        </w:rPr>
        <w:t xml:space="preserve"> </w:t>
      </w:r>
      <w:r w:rsidRPr="00633A23">
        <w:t>са</w:t>
      </w:r>
      <w:r w:rsidRPr="00633A23">
        <w:softHyphen/>
        <w:t>мые</w:t>
      </w:r>
      <w:r w:rsidRPr="00633A23">
        <w:rPr>
          <w:rFonts w:cs="Arial"/>
        </w:rPr>
        <w:t xml:space="preserve"> </w:t>
      </w:r>
      <w:r w:rsidRPr="00633A23">
        <w:t>различные</w:t>
      </w:r>
      <w:r w:rsidRPr="00633A23">
        <w:rPr>
          <w:rFonts w:cs="Arial"/>
        </w:rPr>
        <w:t xml:space="preserve"> </w:t>
      </w:r>
      <w:r w:rsidRPr="00633A23">
        <w:t>составляющие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процесса</w:t>
      </w:r>
      <w:r w:rsidRPr="00633A23">
        <w:rPr>
          <w:rFonts w:cs="Arial"/>
        </w:rPr>
        <w:t xml:space="preserve">, </w:t>
      </w:r>
      <w:r w:rsidRPr="00633A23">
        <w:t>который мы</w:t>
      </w:r>
      <w:r w:rsidRPr="00633A23">
        <w:rPr>
          <w:rFonts w:cs="Arial"/>
        </w:rPr>
        <w:t xml:space="preserve"> </w:t>
      </w:r>
      <w:r w:rsidRPr="00633A23">
        <w:t>называем</w:t>
      </w:r>
      <w:r w:rsidRPr="00633A23">
        <w:rPr>
          <w:rFonts w:cs="Arial"/>
        </w:rPr>
        <w:t xml:space="preserve"> </w:t>
      </w:r>
      <w:r w:rsidRPr="00633A23">
        <w:t>духо</w:t>
      </w:r>
      <w:r w:rsidRPr="00633A23">
        <w:t>в</w:t>
      </w:r>
      <w:r w:rsidRPr="00633A23">
        <w:t>ным</w:t>
      </w:r>
      <w:r w:rsidRPr="00633A23">
        <w:rPr>
          <w:rFonts w:cs="Arial"/>
        </w:rPr>
        <w:t xml:space="preserve"> </w:t>
      </w:r>
      <w:r w:rsidRPr="00633A23">
        <w:t>возрождением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восста</w:t>
      </w:r>
      <w:r w:rsidRPr="00633A23">
        <w:softHyphen/>
        <w:t>новление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Исидоровской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миссионер</w:t>
      </w:r>
      <w:r w:rsidRPr="00633A23">
        <w:softHyphen/>
        <w:t>ская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t>я</w:t>
      </w:r>
      <w:r w:rsidRPr="00633A23">
        <w:t>тельность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числе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тюрьмах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органи</w:t>
      </w:r>
      <w:r w:rsidRPr="00633A23">
        <w:softHyphen/>
        <w:t>зация</w:t>
      </w:r>
      <w:r w:rsidRPr="00633A23">
        <w:rPr>
          <w:rFonts w:cs="Arial"/>
        </w:rPr>
        <w:t xml:space="preserve"> </w:t>
      </w:r>
      <w:r w:rsidRPr="00633A23">
        <w:t>паломнических</w:t>
      </w:r>
      <w:r w:rsidRPr="00633A23">
        <w:rPr>
          <w:rFonts w:cs="Arial"/>
        </w:rPr>
        <w:t xml:space="preserve"> </w:t>
      </w:r>
      <w:r w:rsidRPr="00633A23">
        <w:t>поездок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местам</w:t>
      </w:r>
      <w:r w:rsidRPr="00633A23">
        <w:rPr>
          <w:rFonts w:cs="Arial"/>
        </w:rPr>
        <w:t xml:space="preserve"> </w:t>
      </w:r>
      <w:r w:rsidRPr="00633A23">
        <w:t>Рос</w:t>
      </w:r>
      <w:r w:rsidRPr="00633A23">
        <w:softHyphen/>
        <w:t>сии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православное</w:t>
      </w:r>
      <w:r w:rsidRPr="00633A23">
        <w:rPr>
          <w:rFonts w:cs="Arial"/>
        </w:rPr>
        <w:t xml:space="preserve"> </w:t>
      </w:r>
      <w:r w:rsidRPr="00633A23">
        <w:t>воспитание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 xml:space="preserve"> </w:t>
      </w:r>
      <w:r w:rsidRPr="00633A23">
        <w:t>и многое</w:t>
      </w:r>
      <w:r w:rsidRPr="00633A23">
        <w:rPr>
          <w:rFonts w:cs="Arial"/>
        </w:rPr>
        <w:t>-</w:t>
      </w:r>
      <w:r w:rsidRPr="00633A23">
        <w:t>многое</w:t>
      </w:r>
      <w:r w:rsidRPr="00633A23">
        <w:rPr>
          <w:rFonts w:cs="Arial"/>
        </w:rPr>
        <w:t xml:space="preserve"> </w:t>
      </w:r>
      <w:r w:rsidRPr="00633A23">
        <w:t>другое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обо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порядку</w:t>
      </w:r>
      <w:r w:rsidRPr="00633A23">
        <w:rPr>
          <w:rFonts w:cs="Arial"/>
        </w:rPr>
        <w:t xml:space="preserve">. </w:t>
      </w:r>
      <w:r w:rsidRPr="00633A23">
        <w:t>Рас</w:t>
      </w:r>
      <w:r w:rsidRPr="00633A23">
        <w:softHyphen/>
        <w:t>сказывает</w:t>
      </w:r>
      <w:r w:rsidRPr="00633A23">
        <w:rPr>
          <w:rFonts w:cs="Arial"/>
        </w:rPr>
        <w:t xml:space="preserve"> </w:t>
      </w:r>
      <w:r w:rsidRPr="00633A23">
        <w:t>президент</w:t>
      </w:r>
      <w:r w:rsidRPr="00633A23">
        <w:rPr>
          <w:rFonts w:cs="Arial"/>
        </w:rPr>
        <w:t xml:space="preserve"> </w:t>
      </w:r>
      <w:r w:rsidRPr="00633A23">
        <w:t>Центра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председатель</w:t>
      </w:r>
      <w:r w:rsidRPr="00633A23">
        <w:rPr>
          <w:rFonts w:cs="Arial"/>
        </w:rPr>
        <w:t xml:space="preserve"> </w:t>
      </w:r>
      <w:r w:rsidRPr="00633A23">
        <w:t>приход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совета</w:t>
      </w:r>
      <w:r w:rsidRPr="00633A23">
        <w:rPr>
          <w:rFonts w:cs="Arial"/>
        </w:rPr>
        <w:t xml:space="preserve"> </w:t>
      </w:r>
      <w:r w:rsidRPr="00633A23">
        <w:t>общины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священномученика Исидора</w:t>
      </w:r>
      <w:r w:rsidRPr="00633A23">
        <w:rPr>
          <w:rFonts w:cs="Arial"/>
        </w:rPr>
        <w:t xml:space="preserve"> </w:t>
      </w:r>
      <w:r w:rsidRPr="00633A23">
        <w:t>Юрьевского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Васильевна</w:t>
      </w:r>
      <w:r w:rsidRPr="00633A23">
        <w:rPr>
          <w:rFonts w:cs="Arial"/>
        </w:rPr>
        <w:t xml:space="preserve"> </w:t>
      </w:r>
      <w:r w:rsidRPr="00633A23">
        <w:t>Афанасьева</w:t>
      </w:r>
      <w:r w:rsidRPr="00633A23">
        <w:rPr>
          <w:rFonts w:cs="Arial"/>
        </w:rPr>
        <w:t>:</w:t>
      </w:r>
    </w:p>
    <w:p w:rsidR="004928EB" w:rsidRPr="00633A23" w:rsidRDefault="004928EB" w:rsidP="004928EB">
      <w:r w:rsidRPr="00633A23">
        <w:t>—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образованию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юрист</w:t>
      </w:r>
      <w:r w:rsidRPr="00633A23">
        <w:rPr>
          <w:rFonts w:cs="Arial"/>
        </w:rPr>
        <w:t xml:space="preserve">, </w:t>
      </w:r>
      <w:r w:rsidRPr="00633A23">
        <w:t>занимала</w:t>
      </w:r>
      <w:r w:rsidRPr="00633A23">
        <w:rPr>
          <w:rFonts w:cs="Arial"/>
        </w:rPr>
        <w:t xml:space="preserve"> </w:t>
      </w:r>
      <w:r w:rsidRPr="00633A23">
        <w:t>должность</w:t>
      </w:r>
      <w:r w:rsidRPr="00633A23">
        <w:rPr>
          <w:rFonts w:cs="Arial"/>
        </w:rPr>
        <w:t xml:space="preserve"> </w:t>
      </w:r>
      <w:r w:rsidRPr="00633A23">
        <w:t>и народного</w:t>
      </w:r>
      <w:r w:rsidRPr="00633A23">
        <w:rPr>
          <w:rFonts w:cs="Arial"/>
        </w:rPr>
        <w:t xml:space="preserve"> </w:t>
      </w:r>
      <w:r w:rsidRPr="00633A23">
        <w:t>судьи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государственного</w:t>
      </w:r>
      <w:r w:rsidRPr="00633A23">
        <w:rPr>
          <w:rFonts w:cs="Arial"/>
        </w:rPr>
        <w:t xml:space="preserve"> </w:t>
      </w:r>
      <w:r w:rsidRPr="00633A23">
        <w:t>арбитра</w:t>
      </w:r>
      <w:r w:rsidRPr="00633A23">
        <w:rPr>
          <w:rFonts w:cs="Arial"/>
        </w:rPr>
        <w:t xml:space="preserve">. </w:t>
      </w:r>
      <w:r w:rsidRPr="00633A23">
        <w:t>Сего</w:t>
      </w:r>
      <w:r w:rsidRPr="00633A23">
        <w:softHyphen/>
        <w:t>дня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осталось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прошлом</w:t>
      </w:r>
      <w:r w:rsidRPr="00633A23">
        <w:rPr>
          <w:rFonts w:cs="Arial"/>
        </w:rPr>
        <w:t xml:space="preserve">. </w:t>
      </w:r>
      <w:r w:rsidRPr="00633A23">
        <w:t>Где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1990 </w:t>
      </w:r>
      <w:r w:rsidRPr="00633A23">
        <w:t>году встал</w:t>
      </w:r>
      <w:r w:rsidRPr="00633A23">
        <w:rPr>
          <w:rFonts w:cs="Arial"/>
        </w:rPr>
        <w:t xml:space="preserve"> </w:t>
      </w:r>
      <w:r w:rsidRPr="00633A23">
        <w:t>передо</w:t>
      </w:r>
      <w:r w:rsidRPr="00633A23">
        <w:rPr>
          <w:rFonts w:cs="Arial"/>
        </w:rPr>
        <w:t xml:space="preserve"> </w:t>
      </w:r>
      <w:r w:rsidRPr="00633A23">
        <w:t>мной</w:t>
      </w:r>
      <w:r w:rsidRPr="00633A23">
        <w:rPr>
          <w:rFonts w:cs="Arial"/>
        </w:rPr>
        <w:t xml:space="preserve"> </w:t>
      </w:r>
      <w:r w:rsidRPr="00633A23">
        <w:t>вопрос</w:t>
      </w:r>
      <w:r w:rsidRPr="00633A23">
        <w:rPr>
          <w:rFonts w:cs="Arial"/>
        </w:rPr>
        <w:t xml:space="preserve">: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дальше</w:t>
      </w:r>
      <w:r w:rsidRPr="00633A23">
        <w:rPr>
          <w:rFonts w:cs="Arial"/>
        </w:rPr>
        <w:t xml:space="preserve"> </w:t>
      </w:r>
      <w:r w:rsidRPr="00633A23">
        <w:t>трудиться</w:t>
      </w:r>
      <w:r w:rsidRPr="00633A23">
        <w:rPr>
          <w:rFonts w:cs="Arial"/>
        </w:rPr>
        <w:t xml:space="preserve">, </w:t>
      </w:r>
      <w:r w:rsidRPr="00633A23">
        <w:t>служить</w:t>
      </w:r>
      <w:r w:rsidRPr="00633A23">
        <w:rPr>
          <w:rFonts w:cs="Arial"/>
        </w:rPr>
        <w:t xml:space="preserve">? </w:t>
      </w:r>
      <w:r w:rsidRPr="00633A23">
        <w:t>Либо</w:t>
      </w:r>
      <w:r w:rsidRPr="00633A23">
        <w:rPr>
          <w:rFonts w:cs="Arial"/>
        </w:rPr>
        <w:t xml:space="preserve"> </w:t>
      </w:r>
      <w:r w:rsidRPr="00633A23">
        <w:t>одновременно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государственном посту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заниматься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>-</w:t>
      </w:r>
      <w:r w:rsidRPr="00633A23">
        <w:t>просветительской</w:t>
      </w:r>
      <w:r w:rsidRPr="00633A23">
        <w:rPr>
          <w:rFonts w:cs="Arial"/>
        </w:rPr>
        <w:t xml:space="preserve"> </w:t>
      </w:r>
      <w:r w:rsidRPr="00633A23">
        <w:t>рабо</w:t>
      </w:r>
      <w:r w:rsidRPr="00633A23">
        <w:softHyphen/>
        <w:t>той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нашем</w:t>
      </w:r>
      <w:r w:rsidRPr="00633A23">
        <w:rPr>
          <w:rFonts w:cs="Arial"/>
        </w:rPr>
        <w:t xml:space="preserve"> </w:t>
      </w:r>
      <w:r w:rsidRPr="00633A23">
        <w:t>святом</w:t>
      </w:r>
      <w:r w:rsidRPr="00633A23">
        <w:rPr>
          <w:rFonts w:cs="Arial"/>
        </w:rPr>
        <w:t xml:space="preserve"> </w:t>
      </w:r>
      <w:r w:rsidRPr="00633A23">
        <w:t>граде</w:t>
      </w:r>
      <w:r w:rsidRPr="00633A23">
        <w:rPr>
          <w:rFonts w:cs="Arial"/>
        </w:rPr>
        <w:t xml:space="preserve">, </w:t>
      </w:r>
      <w:r w:rsidRPr="00633A23">
        <w:t>либо</w:t>
      </w:r>
      <w:r w:rsidRPr="00633A23">
        <w:rPr>
          <w:rFonts w:cs="Arial"/>
        </w:rPr>
        <w:t xml:space="preserve"> </w:t>
      </w:r>
      <w:r w:rsidRPr="00633A23">
        <w:t>оставить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долж</w:t>
      </w:r>
      <w:r w:rsidRPr="00633A23">
        <w:softHyphen/>
        <w:t>ность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«идти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народ»</w:t>
      </w:r>
      <w:r w:rsidRPr="00633A23">
        <w:rPr>
          <w:rFonts w:cs="Arial"/>
        </w:rPr>
        <w:t xml:space="preserve">. </w:t>
      </w:r>
      <w:r w:rsidRPr="00633A23">
        <w:t>Покойный</w:t>
      </w:r>
      <w:r w:rsidRPr="00633A23">
        <w:rPr>
          <w:rFonts w:cs="Arial"/>
        </w:rPr>
        <w:t xml:space="preserve">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бла</w:t>
      </w:r>
      <w:r w:rsidRPr="00633A23">
        <w:softHyphen/>
        <w:t>гословил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>-</w:t>
      </w:r>
      <w:r w:rsidRPr="00633A23">
        <w:t>просветительское служение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побывав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Гроба</w:t>
      </w:r>
      <w:r w:rsidRPr="00633A23">
        <w:rPr>
          <w:rFonts w:cs="Arial"/>
        </w:rPr>
        <w:t xml:space="preserve"> </w:t>
      </w:r>
      <w:r w:rsidRPr="00633A23">
        <w:t>Господня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Иерусалиме</w:t>
      </w:r>
      <w:r w:rsidRPr="00633A23">
        <w:rPr>
          <w:rFonts w:cs="Arial"/>
        </w:rPr>
        <w:t xml:space="preserve">, </w:t>
      </w:r>
      <w:r w:rsidRPr="00633A23">
        <w:t>я дала</w:t>
      </w:r>
      <w:r w:rsidRPr="00633A23">
        <w:rPr>
          <w:rFonts w:cs="Arial"/>
        </w:rPr>
        <w:t xml:space="preserve"> </w:t>
      </w:r>
      <w:r w:rsidRPr="00633A23">
        <w:t>слово</w:t>
      </w:r>
      <w:r w:rsidRPr="00633A23">
        <w:rPr>
          <w:rFonts w:cs="Arial"/>
        </w:rPr>
        <w:t xml:space="preserve"> </w:t>
      </w:r>
      <w:r w:rsidRPr="00633A23">
        <w:t>Господу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сделаю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поприще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 </w:t>
      </w:r>
      <w:r w:rsidRPr="00633A23">
        <w:t>зависеть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мощью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дано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дам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служение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Так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замыслу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женщины</w:t>
      </w:r>
      <w:r w:rsidRPr="00633A23">
        <w:rPr>
          <w:rFonts w:cs="Arial"/>
        </w:rPr>
        <w:t xml:space="preserve">, </w:t>
      </w:r>
      <w:r w:rsidRPr="00633A23">
        <w:t>усилиями</w:t>
      </w:r>
      <w:r w:rsidRPr="00633A23">
        <w:rPr>
          <w:rFonts w:cs="Arial"/>
        </w:rPr>
        <w:t xml:space="preserve"> </w:t>
      </w:r>
      <w:r w:rsidRPr="00633A23">
        <w:t>многих</w:t>
      </w:r>
      <w:r w:rsidRPr="00633A23">
        <w:rPr>
          <w:rFonts w:cs="Arial"/>
        </w:rPr>
        <w:t xml:space="preserve"> </w:t>
      </w:r>
      <w:r w:rsidRPr="00633A23">
        <w:t>лю</w:t>
      </w:r>
      <w:r w:rsidRPr="00633A23">
        <w:softHyphen/>
        <w:t>дей</w:t>
      </w:r>
      <w:r w:rsidRPr="00633A23">
        <w:rPr>
          <w:rFonts w:cs="Arial"/>
        </w:rPr>
        <w:t xml:space="preserve">, </w:t>
      </w:r>
      <w:r w:rsidRPr="00633A23">
        <w:t>поддержавших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, </w:t>
      </w:r>
      <w:r w:rsidRPr="00633A23">
        <w:t>возник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а</w:t>
      </w:r>
      <w:r w:rsidRPr="00633A23">
        <w:t>вославный</w:t>
      </w:r>
      <w:r w:rsidRPr="00633A23">
        <w:rPr>
          <w:rFonts w:cs="Arial"/>
        </w:rPr>
        <w:t xml:space="preserve"> </w:t>
      </w:r>
      <w:r w:rsidRPr="00633A23">
        <w:t>Центр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ховного</w:t>
      </w:r>
      <w:r w:rsidRPr="00633A23">
        <w:rPr>
          <w:rFonts w:cs="Arial"/>
        </w:rPr>
        <w:t xml:space="preserve"> </w:t>
      </w:r>
      <w:r w:rsidRPr="00633A23">
        <w:t>возрождения</w:t>
      </w:r>
      <w:r w:rsidRPr="00633A23">
        <w:rPr>
          <w:rFonts w:cs="Arial"/>
        </w:rPr>
        <w:t xml:space="preserve">. </w:t>
      </w:r>
      <w:r w:rsidRPr="00633A23">
        <w:t>Вскоре</w:t>
      </w:r>
      <w:r w:rsidRPr="00633A23">
        <w:rPr>
          <w:rFonts w:cs="Arial"/>
        </w:rPr>
        <w:t xml:space="preserve">, </w:t>
      </w:r>
      <w:r w:rsidRPr="00633A23">
        <w:t>промыслом</w:t>
      </w:r>
      <w:r w:rsidRPr="00633A23">
        <w:rPr>
          <w:rFonts w:cs="Arial"/>
        </w:rPr>
        <w:t xml:space="preserve"> </w:t>
      </w:r>
      <w:r w:rsidRPr="00633A23">
        <w:t>Божиим</w:t>
      </w:r>
      <w:r w:rsidRPr="00633A23">
        <w:rPr>
          <w:rFonts w:cs="Arial"/>
        </w:rPr>
        <w:t xml:space="preserve">, </w:t>
      </w:r>
      <w:r w:rsidRPr="00633A23">
        <w:t>Цен</w:t>
      </w:r>
      <w:r w:rsidRPr="00633A23">
        <w:softHyphen/>
        <w:t>тру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передана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Исидоровская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одно</w:t>
      </w:r>
      <w:r w:rsidRPr="00633A23">
        <w:softHyphen/>
        <w:t>временно</w:t>
      </w:r>
      <w:r w:rsidRPr="00633A23">
        <w:rPr>
          <w:rFonts w:cs="Arial"/>
        </w:rPr>
        <w:t xml:space="preserve"> </w:t>
      </w:r>
      <w:r w:rsidRPr="00633A23">
        <w:t>началось</w:t>
      </w:r>
      <w:r w:rsidRPr="00633A23">
        <w:rPr>
          <w:rFonts w:cs="Arial"/>
        </w:rPr>
        <w:t xml:space="preserve"> </w:t>
      </w:r>
      <w:r w:rsidRPr="00633A23">
        <w:t>возрождение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активная</w:t>
      </w:r>
      <w:r w:rsidRPr="00633A23">
        <w:rPr>
          <w:rFonts w:cs="Arial"/>
        </w:rPr>
        <w:t xml:space="preserve"> </w:t>
      </w:r>
      <w:r w:rsidRPr="00633A23">
        <w:t>мис</w:t>
      </w:r>
      <w:r w:rsidRPr="00633A23">
        <w:softHyphen/>
        <w:t>сионерская</w:t>
      </w:r>
      <w:r w:rsidRPr="00633A23">
        <w:rPr>
          <w:rFonts w:cs="Arial"/>
        </w:rPr>
        <w:t xml:space="preserve"> </w:t>
      </w:r>
      <w:r w:rsidRPr="00633A23">
        <w:t>деятельность</w:t>
      </w:r>
      <w:r w:rsidRPr="00633A23">
        <w:rPr>
          <w:rFonts w:cs="Arial"/>
        </w:rPr>
        <w:t xml:space="preserve"> </w:t>
      </w:r>
      <w:r w:rsidRPr="00633A23">
        <w:t>Центра</w:t>
      </w:r>
      <w:r w:rsidRPr="00633A23">
        <w:rPr>
          <w:rFonts w:cs="Arial"/>
        </w:rPr>
        <w:t xml:space="preserve">. </w:t>
      </w:r>
      <w:r w:rsidRPr="00633A23">
        <w:t>Промысел</w:t>
      </w:r>
      <w:r w:rsidRPr="00633A23">
        <w:rPr>
          <w:rFonts w:cs="Arial"/>
        </w:rPr>
        <w:t xml:space="preserve"> </w:t>
      </w:r>
      <w:r w:rsidRPr="00633A23">
        <w:t>Божий</w:t>
      </w:r>
      <w:r w:rsidRPr="00633A23">
        <w:rPr>
          <w:rFonts w:cs="Arial"/>
        </w:rPr>
        <w:t xml:space="preserve"> </w:t>
      </w:r>
      <w:r w:rsidRPr="00633A23">
        <w:t>ска</w:t>
      </w:r>
      <w:r w:rsidRPr="00633A23">
        <w:softHyphen/>
        <w:t>зался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я</w:t>
      </w:r>
      <w:r w:rsidRPr="00633A23">
        <w:t>щенномученика Исидора</w:t>
      </w:r>
      <w:r w:rsidRPr="00633A23">
        <w:rPr>
          <w:rFonts w:cs="Arial"/>
        </w:rPr>
        <w:t xml:space="preserve"> </w:t>
      </w:r>
      <w:r w:rsidRPr="00633A23">
        <w:t>Юрьевского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заложена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1908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старания</w:t>
      </w:r>
      <w:r w:rsidRPr="00633A23">
        <w:softHyphen/>
        <w:t>ми</w:t>
      </w:r>
      <w:r w:rsidRPr="00633A23">
        <w:rPr>
          <w:rFonts w:cs="Arial"/>
        </w:rPr>
        <w:t xml:space="preserve"> </w:t>
      </w:r>
      <w:r w:rsidRPr="00633A23">
        <w:t>Святого</w:t>
      </w:r>
      <w:r w:rsidRPr="00633A23">
        <w:rPr>
          <w:rFonts w:cs="Arial"/>
        </w:rPr>
        <w:t xml:space="preserve"> </w:t>
      </w:r>
      <w:r w:rsidRPr="00633A23">
        <w:t>Праведного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Кронштадтского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 времена</w:t>
      </w:r>
      <w:r w:rsidRPr="00633A23">
        <w:rPr>
          <w:rFonts w:cs="Arial"/>
        </w:rPr>
        <w:t xml:space="preserve"> </w:t>
      </w:r>
      <w:r w:rsidRPr="00633A23">
        <w:t>Кронштадтского</w:t>
      </w:r>
      <w:r w:rsidRPr="00633A23">
        <w:rPr>
          <w:rFonts w:cs="Arial"/>
        </w:rPr>
        <w:t xml:space="preserve"> </w:t>
      </w:r>
      <w:r w:rsidRPr="00633A23">
        <w:t>чудотворца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сущест</w:t>
      </w:r>
      <w:r w:rsidRPr="00633A23">
        <w:softHyphen/>
        <w:t>вовало</w:t>
      </w:r>
      <w:r w:rsidRPr="00633A23">
        <w:rPr>
          <w:rFonts w:cs="Arial"/>
        </w:rPr>
        <w:t xml:space="preserve"> </w:t>
      </w:r>
      <w:r w:rsidRPr="00633A23">
        <w:t>православное</w:t>
      </w:r>
      <w:r w:rsidRPr="00633A23">
        <w:rPr>
          <w:rFonts w:cs="Arial"/>
        </w:rPr>
        <w:t xml:space="preserve"> </w:t>
      </w:r>
      <w:r w:rsidRPr="00633A23">
        <w:t>общество</w:t>
      </w:r>
      <w:r w:rsidRPr="00633A23">
        <w:rPr>
          <w:rFonts w:cs="Arial"/>
        </w:rPr>
        <w:t xml:space="preserve">, </w:t>
      </w:r>
      <w:r w:rsidRPr="00633A23">
        <w:t>аналогичное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своим целям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задачам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>-</w:t>
      </w:r>
      <w:r w:rsidRPr="00633A23">
        <w:t>просветительское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уж</w:t>
      </w:r>
      <w:r w:rsidRPr="00633A23">
        <w:rPr>
          <w:rFonts w:cs="Arial"/>
        </w:rPr>
        <w:t xml:space="preserve"> </w:t>
      </w:r>
      <w:r w:rsidRPr="00633A23">
        <w:t>Фо</w:t>
      </w:r>
      <w:r w:rsidRPr="00633A23">
        <w:softHyphen/>
        <w:t>ма</w:t>
      </w:r>
      <w:r w:rsidRPr="00633A23">
        <w:rPr>
          <w:rFonts w:cs="Arial"/>
        </w:rPr>
        <w:t xml:space="preserve"> </w:t>
      </w:r>
      <w:r w:rsidRPr="00633A23">
        <w:t>Неверующий</w:t>
      </w:r>
      <w:r w:rsidRPr="00633A23">
        <w:rPr>
          <w:rFonts w:cs="Arial"/>
        </w:rPr>
        <w:t xml:space="preserve"> </w:t>
      </w:r>
      <w:r w:rsidRPr="00633A23">
        <w:t>поверил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случайно</w:t>
      </w:r>
      <w:r w:rsidRPr="00633A23">
        <w:rPr>
          <w:rFonts w:cs="Arial"/>
        </w:rPr>
        <w:t xml:space="preserve">, </w:t>
      </w:r>
      <w:r w:rsidRPr="00633A23">
        <w:t>когда вновь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обретен</w:t>
      </w:r>
      <w:r w:rsidRPr="00633A23">
        <w:rPr>
          <w:rFonts w:cs="Arial"/>
        </w:rPr>
        <w:t xml:space="preserve"> </w:t>
      </w:r>
      <w:r w:rsidRPr="00633A23">
        <w:t>исчезну</w:t>
      </w:r>
      <w:r w:rsidRPr="00633A23">
        <w:t>в</w:t>
      </w:r>
      <w:r w:rsidRPr="00633A23">
        <w:t>ший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революции</w:t>
      </w:r>
      <w:r w:rsidRPr="00633A23">
        <w:rPr>
          <w:rFonts w:cs="Arial"/>
        </w:rPr>
        <w:t xml:space="preserve"> </w:t>
      </w:r>
      <w:r w:rsidRPr="00633A23">
        <w:t>чудо</w:t>
      </w:r>
      <w:r w:rsidRPr="00633A23">
        <w:softHyphen/>
        <w:t>творный</w:t>
      </w:r>
      <w:r w:rsidRPr="00633A23">
        <w:rPr>
          <w:rFonts w:cs="Arial"/>
        </w:rPr>
        <w:t xml:space="preserve"> </w:t>
      </w:r>
      <w:r w:rsidRPr="00633A23">
        <w:t>источник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подвале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Не</w:t>
      </w:r>
      <w:r w:rsidRPr="00633A23">
        <w:rPr>
          <w:rFonts w:cs="Arial"/>
        </w:rPr>
        <w:t xml:space="preserve"> </w:t>
      </w:r>
      <w:r w:rsidRPr="00633A23">
        <w:t>пропали</w:t>
      </w:r>
      <w:r w:rsidRPr="00633A23">
        <w:rPr>
          <w:rFonts w:cs="Arial"/>
        </w:rPr>
        <w:t xml:space="preserve"> </w:t>
      </w:r>
      <w:r w:rsidRPr="00633A23">
        <w:t>даром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десятилетия</w:t>
      </w:r>
      <w:r w:rsidRPr="00633A23">
        <w:rPr>
          <w:rFonts w:cs="Arial"/>
        </w:rPr>
        <w:t xml:space="preserve"> </w:t>
      </w:r>
      <w:r w:rsidRPr="00633A23">
        <w:t>работы</w:t>
      </w:r>
      <w:r w:rsidRPr="00633A23">
        <w:rPr>
          <w:rFonts w:cs="Arial"/>
        </w:rPr>
        <w:t xml:space="preserve"> </w:t>
      </w:r>
      <w:r w:rsidRPr="00633A23">
        <w:t>Любови Васильевны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судебной</w:t>
      </w:r>
      <w:r w:rsidRPr="00633A23">
        <w:rPr>
          <w:rFonts w:cs="Arial"/>
        </w:rPr>
        <w:t xml:space="preserve"> </w:t>
      </w:r>
      <w:r w:rsidRPr="00633A23">
        <w:t>системе</w:t>
      </w:r>
      <w:r w:rsidRPr="00633A23">
        <w:rPr>
          <w:rFonts w:cs="Arial"/>
        </w:rPr>
        <w:t xml:space="preserve">. </w:t>
      </w:r>
      <w:r w:rsidRPr="00633A23">
        <w:t>Легче</w:t>
      </w:r>
      <w:r w:rsidRPr="00633A23">
        <w:rPr>
          <w:rFonts w:cs="Arial"/>
        </w:rPr>
        <w:t xml:space="preserve"> </w:t>
      </w:r>
      <w:r w:rsidRPr="00633A23">
        <w:t>оказалось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softHyphen/>
        <w:t>биться</w:t>
      </w:r>
      <w:r w:rsidRPr="00633A23">
        <w:rPr>
          <w:rFonts w:cs="Arial"/>
        </w:rPr>
        <w:t xml:space="preserve"> </w:t>
      </w:r>
      <w:r w:rsidRPr="00633A23">
        <w:t>права</w:t>
      </w:r>
      <w:r w:rsidRPr="00633A23">
        <w:rPr>
          <w:rFonts w:cs="Arial"/>
        </w:rPr>
        <w:t xml:space="preserve"> </w:t>
      </w:r>
      <w:r w:rsidRPr="00633A23">
        <w:t>посещать</w:t>
      </w:r>
      <w:r w:rsidRPr="00633A23">
        <w:rPr>
          <w:rFonts w:cs="Arial"/>
        </w:rPr>
        <w:t xml:space="preserve"> </w:t>
      </w:r>
      <w:r w:rsidRPr="00633A23">
        <w:t>следственные</w:t>
      </w:r>
      <w:r w:rsidRPr="00633A23">
        <w:rPr>
          <w:rFonts w:cs="Arial"/>
        </w:rPr>
        <w:t xml:space="preserve"> </w:t>
      </w:r>
      <w:r w:rsidRPr="00633A23">
        <w:t>изоляторы</w:t>
      </w:r>
      <w:r w:rsidRPr="00633A23">
        <w:rPr>
          <w:rFonts w:cs="Arial"/>
        </w:rPr>
        <w:t xml:space="preserve">, </w:t>
      </w:r>
      <w:r w:rsidRPr="00633A23">
        <w:t>расположенные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Петербурге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окрестностях</w:t>
      </w:r>
      <w:r w:rsidRPr="00633A23">
        <w:rPr>
          <w:rFonts w:cs="Arial"/>
        </w:rPr>
        <w:t xml:space="preserve">.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уже и</w:t>
      </w:r>
      <w:r w:rsidRPr="00633A23">
        <w:rPr>
          <w:rFonts w:cs="Arial"/>
        </w:rPr>
        <w:t xml:space="preserve"> </w:t>
      </w:r>
      <w:r w:rsidRPr="00633A23">
        <w:t>первые</w:t>
      </w:r>
      <w:r w:rsidRPr="00633A23">
        <w:rPr>
          <w:rFonts w:cs="Arial"/>
        </w:rPr>
        <w:t xml:space="preserve"> </w:t>
      </w:r>
      <w:r w:rsidRPr="00633A23">
        <w:t>заявления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крещение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Организовали</w:t>
      </w:r>
      <w:r w:rsidRPr="00633A23">
        <w:rPr>
          <w:rFonts w:cs="Arial"/>
        </w:rPr>
        <w:t xml:space="preserve"> </w:t>
      </w:r>
      <w:r w:rsidRPr="00633A23">
        <w:t>детский</w:t>
      </w:r>
      <w:r w:rsidRPr="00633A23">
        <w:rPr>
          <w:rFonts w:cs="Arial"/>
        </w:rPr>
        <w:t xml:space="preserve"> </w:t>
      </w:r>
      <w:r w:rsidRPr="00633A23">
        <w:t>хор</w:t>
      </w:r>
      <w:r w:rsidRPr="00633A23">
        <w:rPr>
          <w:rFonts w:cs="Arial"/>
        </w:rPr>
        <w:t xml:space="preserve">, </w:t>
      </w:r>
      <w:r w:rsidRPr="00633A23">
        <w:t>иконописный</w:t>
      </w:r>
      <w:r w:rsidRPr="00633A23">
        <w:rPr>
          <w:rFonts w:cs="Arial"/>
        </w:rPr>
        <w:t xml:space="preserve"> </w:t>
      </w:r>
      <w:r w:rsidRPr="00633A23">
        <w:t>класс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местах</w:t>
      </w:r>
      <w:r w:rsidRPr="00633A23">
        <w:rPr>
          <w:rFonts w:cs="Arial"/>
        </w:rPr>
        <w:t xml:space="preserve"> </w:t>
      </w:r>
      <w:r w:rsidRPr="00633A23">
        <w:t>заключения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озлоблены</w:t>
      </w:r>
      <w:r w:rsidRPr="00633A23">
        <w:rPr>
          <w:rFonts w:cs="Arial"/>
        </w:rPr>
        <w:t xml:space="preserve">, </w:t>
      </w:r>
      <w:r w:rsidRPr="00633A23">
        <w:t>замкнуты</w:t>
      </w:r>
      <w:r w:rsidRPr="00633A23">
        <w:rPr>
          <w:rFonts w:cs="Arial"/>
        </w:rPr>
        <w:t xml:space="preserve">, </w:t>
      </w:r>
      <w:r w:rsidRPr="00633A23">
        <w:t>но</w:t>
      </w:r>
      <w:r>
        <w:t xml:space="preserve"> </w:t>
      </w:r>
      <w:r w:rsidRPr="00633A23">
        <w:t>разве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дрогнет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закоренелого</w:t>
      </w:r>
      <w:r w:rsidRPr="00633A23">
        <w:rPr>
          <w:rFonts w:cs="Arial"/>
        </w:rPr>
        <w:t xml:space="preserve"> </w:t>
      </w:r>
      <w:r w:rsidRPr="00633A23">
        <w:t>пре</w:t>
      </w:r>
      <w:r w:rsidRPr="00633A23">
        <w:softHyphen/>
        <w:t>ступника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церковные</w:t>
      </w:r>
      <w:r w:rsidRPr="00633A23">
        <w:rPr>
          <w:rFonts w:cs="Arial"/>
        </w:rPr>
        <w:t xml:space="preserve"> </w:t>
      </w:r>
      <w:r w:rsidRPr="00633A23">
        <w:t>песнопения</w:t>
      </w:r>
      <w:r w:rsidRPr="00633A23">
        <w:rPr>
          <w:rFonts w:cs="Arial"/>
        </w:rPr>
        <w:t xml:space="preserve"> </w:t>
      </w:r>
      <w:r w:rsidRPr="00633A23">
        <w:t>исполняют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softHyphen/>
        <w:t>ти</w:t>
      </w:r>
      <w:r w:rsidRPr="00633A23">
        <w:rPr>
          <w:rFonts w:cs="Arial"/>
        </w:rPr>
        <w:t xml:space="preserve">...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КВН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«Крестах»</w:t>
      </w:r>
      <w:r w:rsidRPr="00633A23">
        <w:rPr>
          <w:rFonts w:cs="Arial"/>
        </w:rPr>
        <w:t xml:space="preserve"> </w:t>
      </w:r>
      <w:r w:rsidRPr="00633A23">
        <w:t>организовали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все готовы</w:t>
      </w:r>
      <w:r w:rsidRPr="00633A23">
        <w:rPr>
          <w:rFonts w:cs="Arial"/>
        </w:rPr>
        <w:t xml:space="preserve"> </w:t>
      </w:r>
      <w:r w:rsidRPr="00633A23">
        <w:t>сразу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жие</w:t>
      </w:r>
      <w:r w:rsidRPr="00633A23">
        <w:rPr>
          <w:rFonts w:cs="Arial"/>
        </w:rPr>
        <w:t xml:space="preserve"> </w:t>
      </w:r>
      <w:r w:rsidRPr="00633A23">
        <w:t>слово</w:t>
      </w:r>
      <w:r w:rsidRPr="00633A23">
        <w:rPr>
          <w:rFonts w:cs="Arial"/>
        </w:rPr>
        <w:t xml:space="preserve"> </w:t>
      </w:r>
      <w:r w:rsidRPr="00633A23">
        <w:t>воспринять</w:t>
      </w:r>
      <w:r w:rsidRPr="00633A23">
        <w:rPr>
          <w:rFonts w:cs="Arial"/>
        </w:rPr>
        <w:t xml:space="preserve">, </w:t>
      </w:r>
      <w:r w:rsidRPr="00633A23">
        <w:t>пусть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чала</w:t>
      </w:r>
      <w:r w:rsidRPr="00633A23">
        <w:rPr>
          <w:rFonts w:cs="Arial"/>
        </w:rPr>
        <w:t xml:space="preserve"> </w:t>
      </w:r>
      <w:r w:rsidRPr="00633A23">
        <w:t>хоть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человеческому</w:t>
      </w:r>
      <w:r w:rsidRPr="00633A23">
        <w:rPr>
          <w:rFonts w:cs="Arial"/>
        </w:rPr>
        <w:t xml:space="preserve"> </w:t>
      </w:r>
      <w:r w:rsidRPr="00633A23">
        <w:t>слову</w:t>
      </w:r>
      <w:r w:rsidRPr="00633A23">
        <w:rPr>
          <w:rFonts w:cs="Arial"/>
        </w:rPr>
        <w:t xml:space="preserve"> </w:t>
      </w:r>
      <w:r w:rsidRPr="00633A23">
        <w:t>привыкнут</w:t>
      </w:r>
      <w:r w:rsidRPr="00633A23">
        <w:rPr>
          <w:rFonts w:cs="Arial"/>
        </w:rPr>
        <w:t xml:space="preserve">, </w:t>
      </w:r>
      <w:r w:rsidRPr="00633A23">
        <w:t>улыбнут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доброй</w:t>
      </w:r>
      <w:r w:rsidRPr="00633A23">
        <w:rPr>
          <w:rFonts w:cs="Arial"/>
        </w:rPr>
        <w:t xml:space="preserve"> </w:t>
      </w:r>
      <w:r w:rsidRPr="00633A23">
        <w:t>шутке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В</w:t>
      </w:r>
      <w:r w:rsidRPr="00633A23">
        <w:rPr>
          <w:rFonts w:cs="Arial"/>
        </w:rPr>
        <w:t xml:space="preserve"> </w:t>
      </w:r>
      <w:r w:rsidRPr="00633A23">
        <w:t>самом</w:t>
      </w:r>
      <w:r w:rsidRPr="00633A23">
        <w:rPr>
          <w:rFonts w:cs="Arial"/>
        </w:rPr>
        <w:t xml:space="preserve"> </w:t>
      </w:r>
      <w:r w:rsidRPr="00633A23">
        <w:t>Центре</w:t>
      </w:r>
      <w:r w:rsidRPr="00633A23">
        <w:rPr>
          <w:rFonts w:cs="Arial"/>
        </w:rPr>
        <w:t xml:space="preserve"> </w:t>
      </w:r>
      <w:r w:rsidRPr="00633A23">
        <w:t>регулярно</w:t>
      </w:r>
      <w:r w:rsidRPr="00633A23">
        <w:rPr>
          <w:rFonts w:cs="Arial"/>
        </w:rPr>
        <w:t xml:space="preserve"> </w:t>
      </w:r>
      <w:r w:rsidRPr="00633A23">
        <w:t>проводятся</w:t>
      </w:r>
      <w:r w:rsidRPr="00633A23">
        <w:rPr>
          <w:rFonts w:cs="Arial"/>
        </w:rPr>
        <w:t xml:space="preserve"> </w:t>
      </w:r>
      <w:r w:rsidRPr="00633A23">
        <w:t>концерты духовной</w:t>
      </w:r>
      <w:r w:rsidRPr="00633A23">
        <w:rPr>
          <w:rFonts w:cs="Arial"/>
        </w:rPr>
        <w:t xml:space="preserve"> </w:t>
      </w:r>
      <w:r w:rsidRPr="00633A23">
        <w:t>музыки</w:t>
      </w:r>
      <w:r w:rsidRPr="00633A23">
        <w:rPr>
          <w:rFonts w:cs="Arial"/>
        </w:rPr>
        <w:t xml:space="preserve">, </w:t>
      </w:r>
      <w:r w:rsidRPr="00633A23">
        <w:t>лекции</w:t>
      </w:r>
      <w:r w:rsidRPr="00633A23">
        <w:rPr>
          <w:rFonts w:cs="Arial"/>
        </w:rPr>
        <w:t xml:space="preserve">, </w:t>
      </w:r>
      <w:r w:rsidRPr="00633A23">
        <w:t>беседы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t>ы</w:t>
      </w:r>
      <w:r w:rsidRPr="00633A23">
        <w:t>ставки</w:t>
      </w:r>
      <w:r w:rsidRPr="00633A23">
        <w:rPr>
          <w:rFonts w:cs="Arial"/>
        </w:rPr>
        <w:t xml:space="preserve">. </w:t>
      </w:r>
      <w:r w:rsidRPr="00633A23">
        <w:t>Органи</w:t>
      </w:r>
      <w:r w:rsidRPr="00633A23">
        <w:softHyphen/>
        <w:t>зовали</w:t>
      </w:r>
      <w:r w:rsidRPr="00633A23">
        <w:rPr>
          <w:rFonts w:cs="Arial"/>
        </w:rPr>
        <w:t xml:space="preserve"> </w:t>
      </w:r>
      <w:r w:rsidRPr="00633A23">
        <w:t>паломнический</w:t>
      </w:r>
      <w:r w:rsidRPr="00633A23">
        <w:rPr>
          <w:rFonts w:cs="Arial"/>
        </w:rPr>
        <w:t xml:space="preserve"> </w:t>
      </w:r>
      <w:r w:rsidRPr="00633A23">
        <w:t>отдел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доступным ценам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получают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t>з</w:t>
      </w:r>
      <w:r w:rsidRPr="00633A23">
        <w:t>можность</w:t>
      </w:r>
      <w:r w:rsidRPr="00633A23">
        <w:rPr>
          <w:rFonts w:cs="Arial"/>
        </w:rPr>
        <w:t xml:space="preserve"> </w:t>
      </w:r>
      <w:r w:rsidRPr="00633A23">
        <w:t>поехать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святым местам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монастырям</w:t>
      </w:r>
      <w:r w:rsidRPr="00633A23">
        <w:rPr>
          <w:rFonts w:cs="Arial"/>
        </w:rPr>
        <w:t xml:space="preserve">. </w:t>
      </w:r>
      <w:r w:rsidRPr="00633A23">
        <w:t>Несколько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организо</w:t>
      </w:r>
      <w:r w:rsidRPr="00633A23">
        <w:softHyphen/>
        <w:t>вывалось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а</w:t>
      </w:r>
      <w:r w:rsidRPr="00633A23">
        <w:t>ломничество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Святую</w:t>
      </w:r>
      <w:r w:rsidRPr="00633A23">
        <w:rPr>
          <w:rFonts w:cs="Arial"/>
        </w:rPr>
        <w:t xml:space="preserve"> </w:t>
      </w:r>
      <w:r w:rsidRPr="00633A23">
        <w:t>Землю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руко</w:t>
      </w:r>
      <w:r w:rsidRPr="00633A23">
        <w:softHyphen/>
        <w:t>водителей</w:t>
      </w:r>
      <w:r w:rsidRPr="00633A23">
        <w:rPr>
          <w:rFonts w:cs="Arial"/>
        </w:rPr>
        <w:t xml:space="preserve"> </w:t>
      </w:r>
      <w:r w:rsidRPr="00633A23">
        <w:t>городских</w:t>
      </w:r>
      <w:r w:rsidRPr="00633A23">
        <w:rPr>
          <w:rFonts w:cs="Arial"/>
        </w:rPr>
        <w:t xml:space="preserve"> </w:t>
      </w:r>
      <w:r w:rsidRPr="00633A23">
        <w:t>судебных</w:t>
      </w:r>
      <w:r w:rsidRPr="00633A23">
        <w:rPr>
          <w:rFonts w:cs="Arial"/>
        </w:rPr>
        <w:t xml:space="preserve"> </w:t>
      </w:r>
      <w:r w:rsidRPr="00633A23">
        <w:t>органов</w:t>
      </w:r>
      <w:r w:rsidRPr="00633A23">
        <w:rPr>
          <w:rFonts w:cs="Arial"/>
        </w:rPr>
        <w:t xml:space="preserve">, </w:t>
      </w:r>
      <w:r w:rsidRPr="00633A23">
        <w:t>тюрем</w:t>
      </w:r>
      <w:r w:rsidRPr="00633A23">
        <w:rPr>
          <w:rFonts w:cs="Arial"/>
        </w:rPr>
        <w:t xml:space="preserve">, </w:t>
      </w:r>
      <w:r w:rsidRPr="00633A23">
        <w:t>мили</w:t>
      </w:r>
      <w:r w:rsidRPr="00633A23">
        <w:softHyphen/>
        <w:t>ции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словом</w:t>
      </w:r>
      <w:r w:rsidRPr="00633A23">
        <w:rPr>
          <w:rFonts w:cs="Arial"/>
        </w:rPr>
        <w:t xml:space="preserve">,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каждый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сталкивается со</w:t>
      </w:r>
      <w:r w:rsidRPr="00633A23">
        <w:rPr>
          <w:rFonts w:cs="Arial"/>
        </w:rPr>
        <w:t xml:space="preserve"> </w:t>
      </w:r>
      <w:r w:rsidRPr="00633A23">
        <w:t>злом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чье</w:t>
      </w:r>
      <w:r w:rsidRPr="00633A23">
        <w:rPr>
          <w:rFonts w:cs="Arial"/>
        </w:rPr>
        <w:t xml:space="preserve"> </w:t>
      </w:r>
      <w:r w:rsidRPr="00633A23">
        <w:t>несправедливое</w:t>
      </w:r>
      <w:r w:rsidRPr="00633A23">
        <w:rPr>
          <w:rFonts w:cs="Arial"/>
        </w:rPr>
        <w:t xml:space="preserve"> </w:t>
      </w:r>
      <w:r w:rsidRPr="00633A23">
        <w:t>недобро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испор</w:t>
      </w:r>
      <w:r w:rsidRPr="00633A23">
        <w:softHyphen/>
        <w:t>тить</w:t>
      </w:r>
      <w:r w:rsidRPr="00633A23">
        <w:rPr>
          <w:rFonts w:cs="Arial"/>
        </w:rPr>
        <w:t xml:space="preserve"> </w:t>
      </w:r>
      <w:r w:rsidRPr="00633A23">
        <w:t>кому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Центр</w:t>
      </w:r>
      <w:r w:rsidRPr="00633A23">
        <w:rPr>
          <w:rFonts w:cs="Arial"/>
        </w:rPr>
        <w:t xml:space="preserve"> </w:t>
      </w:r>
      <w:r w:rsidRPr="00633A23">
        <w:t>выступил</w:t>
      </w:r>
      <w:r w:rsidRPr="00633A23">
        <w:rPr>
          <w:rFonts w:cs="Arial"/>
        </w:rPr>
        <w:t xml:space="preserve"> </w:t>
      </w:r>
      <w:r w:rsidRPr="00633A23">
        <w:t>учредителем</w:t>
      </w:r>
      <w:r w:rsidRPr="00633A23">
        <w:rPr>
          <w:rFonts w:cs="Arial"/>
        </w:rPr>
        <w:t xml:space="preserve"> </w:t>
      </w:r>
      <w:r w:rsidRPr="00633A23">
        <w:t>ряда других</w:t>
      </w:r>
      <w:r w:rsidRPr="00633A23">
        <w:rPr>
          <w:rFonts w:cs="Arial"/>
        </w:rPr>
        <w:t xml:space="preserve"> </w:t>
      </w:r>
      <w:r w:rsidRPr="00633A23">
        <w:t>организаций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отметим</w:t>
      </w:r>
      <w:r w:rsidRPr="00633A23">
        <w:rPr>
          <w:rFonts w:cs="Arial"/>
        </w:rPr>
        <w:t xml:space="preserve"> </w:t>
      </w:r>
      <w:r w:rsidRPr="00633A23">
        <w:t>охранное предприятие</w:t>
      </w:r>
      <w:r w:rsidRPr="00633A23">
        <w:rPr>
          <w:rFonts w:cs="Arial"/>
        </w:rPr>
        <w:t xml:space="preserve"> </w:t>
      </w:r>
      <w:r w:rsidRPr="00633A23">
        <w:t>«Казачья</w:t>
      </w:r>
      <w:r w:rsidRPr="00633A23">
        <w:rPr>
          <w:rFonts w:cs="Arial"/>
        </w:rPr>
        <w:t xml:space="preserve"> </w:t>
      </w:r>
      <w:r w:rsidRPr="00633A23">
        <w:t>Стража»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фонд</w:t>
      </w:r>
      <w:r w:rsidRPr="00633A23">
        <w:rPr>
          <w:rFonts w:cs="Arial"/>
        </w:rPr>
        <w:t xml:space="preserve"> </w:t>
      </w:r>
      <w:r w:rsidRPr="00633A23">
        <w:t>«Возрождение и</w:t>
      </w:r>
      <w:r w:rsidRPr="00633A23">
        <w:rPr>
          <w:rFonts w:cs="Arial"/>
        </w:rPr>
        <w:t xml:space="preserve"> </w:t>
      </w:r>
      <w:r w:rsidRPr="00633A23">
        <w:t>культура»</w:t>
      </w:r>
      <w:r w:rsidRPr="00633A23">
        <w:rPr>
          <w:rFonts w:cs="Arial"/>
        </w:rPr>
        <w:t xml:space="preserve"> (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возглавил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Лиепа</w:t>
      </w:r>
      <w:r w:rsidRPr="00633A23">
        <w:rPr>
          <w:rFonts w:cs="Arial"/>
        </w:rPr>
        <w:t>).</w:t>
      </w:r>
    </w:p>
    <w:p w:rsidR="004928EB" w:rsidRPr="00633A23" w:rsidRDefault="004928EB" w:rsidP="004928EB">
      <w:r w:rsidRPr="00633A23">
        <w:t>Будучи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благотворительной</w:t>
      </w:r>
      <w:r w:rsidRPr="00633A23">
        <w:rPr>
          <w:rFonts w:cs="Arial"/>
        </w:rPr>
        <w:t xml:space="preserve"> </w:t>
      </w:r>
      <w:r w:rsidRPr="00633A23">
        <w:t>организацией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есть существуя</w:t>
      </w:r>
      <w:r w:rsidRPr="00633A23">
        <w:rPr>
          <w:rFonts w:cs="Arial"/>
        </w:rPr>
        <w:t xml:space="preserve"> </w:t>
      </w:r>
      <w:r w:rsidRPr="00633A23">
        <w:t>исключительно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lastRenderedPageBreak/>
        <w:t>жертвования</w:t>
      </w:r>
      <w:r w:rsidRPr="00633A23">
        <w:rPr>
          <w:rFonts w:cs="Arial"/>
        </w:rPr>
        <w:t xml:space="preserve">, </w:t>
      </w:r>
      <w:r w:rsidRPr="00633A23">
        <w:t>Право</w:t>
      </w:r>
      <w:r w:rsidRPr="00633A23">
        <w:softHyphen/>
        <w:t>славный</w:t>
      </w:r>
      <w:r w:rsidRPr="00633A23">
        <w:rPr>
          <w:rFonts w:cs="Arial"/>
        </w:rPr>
        <w:t xml:space="preserve"> </w:t>
      </w:r>
      <w:r w:rsidRPr="00633A23">
        <w:t>Центр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возрождения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удиви</w:t>
      </w:r>
      <w:r w:rsidRPr="00633A23">
        <w:softHyphen/>
        <w:t>тельно</w:t>
      </w:r>
      <w:r w:rsidRPr="00633A23">
        <w:rPr>
          <w:rFonts w:cs="Arial"/>
        </w:rPr>
        <w:t xml:space="preserve">,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ы</w:t>
      </w:r>
      <w:r w:rsidRPr="00633A23">
        <w:t>тается</w:t>
      </w:r>
      <w:r w:rsidRPr="00633A23">
        <w:rPr>
          <w:rFonts w:cs="Arial"/>
        </w:rPr>
        <w:t xml:space="preserve"> </w:t>
      </w:r>
      <w:r w:rsidRPr="00633A23">
        <w:t>помогать</w:t>
      </w:r>
      <w:r w:rsidRPr="00633A23">
        <w:rPr>
          <w:rFonts w:cs="Arial"/>
        </w:rPr>
        <w:t xml:space="preserve"> (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помогает</w:t>
      </w:r>
      <w:r w:rsidRPr="00633A23">
        <w:rPr>
          <w:rFonts w:cs="Arial"/>
        </w:rPr>
        <w:t xml:space="preserve">!) </w:t>
      </w:r>
      <w:r w:rsidRPr="00633A23">
        <w:t>городским властям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решении</w:t>
      </w:r>
      <w:r w:rsidRPr="00633A23">
        <w:rPr>
          <w:rFonts w:cs="Arial"/>
        </w:rPr>
        <w:t xml:space="preserve"> </w:t>
      </w:r>
      <w:r w:rsidRPr="00633A23">
        <w:t>социальных</w:t>
      </w:r>
      <w:r w:rsidRPr="00633A23">
        <w:rPr>
          <w:rFonts w:cs="Arial"/>
        </w:rPr>
        <w:t xml:space="preserve"> </w:t>
      </w:r>
      <w:r w:rsidRPr="00633A23">
        <w:t>проблем</w:t>
      </w:r>
      <w:r w:rsidRPr="00633A23">
        <w:rPr>
          <w:rFonts w:cs="Arial"/>
        </w:rPr>
        <w:t xml:space="preserve">. </w:t>
      </w:r>
      <w:r w:rsidRPr="00633A23">
        <w:t>Впервые</w:t>
      </w:r>
      <w:r w:rsidRPr="00633A23">
        <w:rPr>
          <w:rFonts w:cs="Arial"/>
        </w:rPr>
        <w:t xml:space="preserve"> </w:t>
      </w:r>
      <w:r w:rsidRPr="00633A23">
        <w:t>в России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заключен</w:t>
      </w:r>
      <w:r w:rsidRPr="00633A23">
        <w:rPr>
          <w:rFonts w:cs="Arial"/>
        </w:rPr>
        <w:t xml:space="preserve"> </w:t>
      </w:r>
      <w:r w:rsidRPr="00633A23">
        <w:t>договор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Комитетом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труду</w:t>
      </w:r>
      <w:r w:rsidRPr="00633A23">
        <w:rPr>
          <w:rFonts w:cs="Arial"/>
        </w:rPr>
        <w:t xml:space="preserve"> </w:t>
      </w:r>
      <w:r w:rsidRPr="00633A23">
        <w:t>и занятости</w:t>
      </w:r>
      <w:r w:rsidRPr="00633A23">
        <w:rPr>
          <w:rFonts w:cs="Arial"/>
        </w:rPr>
        <w:t xml:space="preserve"> </w:t>
      </w:r>
      <w:r w:rsidRPr="00633A23">
        <w:t>населения</w:t>
      </w:r>
      <w:r w:rsidRPr="00633A23">
        <w:rPr>
          <w:rFonts w:cs="Arial"/>
        </w:rPr>
        <w:t xml:space="preserve"> (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посредстве</w:t>
      </w:r>
      <w:r w:rsidRPr="00633A23">
        <w:rPr>
          <w:rFonts w:cs="Arial"/>
        </w:rPr>
        <w:t xml:space="preserve"> </w:t>
      </w:r>
      <w:r w:rsidRPr="00633A23">
        <w:t>председателя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softHyphen/>
        <w:t>митета</w:t>
      </w:r>
      <w:r w:rsidRPr="00633A23">
        <w:rPr>
          <w:rFonts w:cs="Arial"/>
        </w:rPr>
        <w:t xml:space="preserve"> </w:t>
      </w:r>
      <w:r w:rsidRPr="00633A23">
        <w:t>Адмиралтейского</w:t>
      </w:r>
      <w:r w:rsidRPr="00633A23">
        <w:rPr>
          <w:rFonts w:cs="Arial"/>
        </w:rPr>
        <w:t xml:space="preserve"> </w:t>
      </w:r>
      <w:r w:rsidRPr="00633A23">
        <w:t>района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Иванова</w:t>
      </w:r>
      <w:r w:rsidRPr="00633A23">
        <w:rPr>
          <w:rFonts w:cs="Arial"/>
        </w:rPr>
        <w:t xml:space="preserve">)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проведе</w:t>
      </w:r>
      <w:r w:rsidRPr="00633A23">
        <w:softHyphen/>
        <w:t>нии</w:t>
      </w:r>
      <w:r w:rsidRPr="00633A23">
        <w:rPr>
          <w:rFonts w:cs="Arial"/>
        </w:rPr>
        <w:t xml:space="preserve"> </w:t>
      </w:r>
      <w:r w:rsidRPr="00633A23">
        <w:t>общественных</w:t>
      </w:r>
      <w:r w:rsidRPr="00633A23">
        <w:rPr>
          <w:rFonts w:cs="Arial"/>
        </w:rPr>
        <w:t xml:space="preserve"> </w:t>
      </w:r>
      <w:r w:rsidRPr="00633A23">
        <w:t>р</w:t>
      </w:r>
      <w:r w:rsidRPr="00633A23">
        <w:t>а</w:t>
      </w:r>
      <w:r w:rsidRPr="00633A23">
        <w:t>бот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Исидоровской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Православном</w:t>
      </w:r>
      <w:r w:rsidRPr="00633A23">
        <w:rPr>
          <w:rFonts w:cs="Arial"/>
        </w:rPr>
        <w:t xml:space="preserve"> </w:t>
      </w:r>
      <w:r w:rsidRPr="00633A23">
        <w:t>Центре</w:t>
      </w:r>
      <w:r w:rsidRPr="00633A23">
        <w:rPr>
          <w:rFonts w:cs="Arial"/>
        </w:rPr>
        <w:t xml:space="preserve">.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безработные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среди них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высшим</w:t>
      </w:r>
      <w:r w:rsidRPr="00633A23">
        <w:rPr>
          <w:rFonts w:cs="Arial"/>
        </w:rPr>
        <w:t xml:space="preserve"> </w:t>
      </w:r>
      <w:r w:rsidRPr="00633A23">
        <w:t>образованием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состоят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уче</w:t>
      </w:r>
      <w:r w:rsidRPr="00633A23">
        <w:softHyphen/>
        <w:t>те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центре</w:t>
      </w:r>
      <w:r w:rsidRPr="00633A23">
        <w:rPr>
          <w:rFonts w:cs="Arial"/>
        </w:rPr>
        <w:t xml:space="preserve"> </w:t>
      </w:r>
      <w:r w:rsidRPr="00633A23">
        <w:t>занятости</w:t>
      </w:r>
      <w:r w:rsidRPr="00633A23">
        <w:rPr>
          <w:rFonts w:cs="Arial"/>
        </w:rPr>
        <w:t xml:space="preserve">, </w:t>
      </w:r>
      <w:r w:rsidRPr="00633A23">
        <w:t>получают</w:t>
      </w:r>
      <w:r w:rsidRPr="00633A23">
        <w:rPr>
          <w:rFonts w:cs="Arial"/>
        </w:rPr>
        <w:t xml:space="preserve"> </w:t>
      </w:r>
      <w:r w:rsidRPr="00633A23">
        <w:t>пособие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трудятся</w:t>
      </w:r>
      <w:r w:rsidRPr="00633A23">
        <w:rPr>
          <w:rFonts w:cs="Arial"/>
        </w:rPr>
        <w:t xml:space="preserve"> </w:t>
      </w:r>
      <w:r w:rsidRPr="00633A23">
        <w:t>в церкви</w:t>
      </w:r>
      <w:r w:rsidRPr="00633A23">
        <w:rPr>
          <w:rFonts w:cs="Arial"/>
        </w:rPr>
        <w:t xml:space="preserve"> </w:t>
      </w:r>
      <w:r w:rsidRPr="00633A23">
        <w:t>ежедневно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течение</w:t>
      </w:r>
      <w:r w:rsidRPr="00633A23">
        <w:rPr>
          <w:rFonts w:cs="Arial"/>
        </w:rPr>
        <w:t xml:space="preserve"> 4-6 </w:t>
      </w:r>
      <w:r w:rsidRPr="00633A23">
        <w:t>часов</w:t>
      </w:r>
      <w:r w:rsidRPr="00633A23">
        <w:rPr>
          <w:rFonts w:cs="Arial"/>
        </w:rPr>
        <w:t xml:space="preserve">. </w:t>
      </w:r>
      <w:r w:rsidRPr="00633A23">
        <w:t>Получают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softHyphen/>
        <w:t>полнение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пособию</w:t>
      </w:r>
      <w:r w:rsidRPr="00633A23">
        <w:rPr>
          <w:rFonts w:cs="Arial"/>
        </w:rPr>
        <w:t xml:space="preserve"> 180 </w:t>
      </w:r>
      <w:r w:rsidRPr="00633A23">
        <w:t>тыс</w:t>
      </w:r>
      <w:r w:rsidRPr="00633A23">
        <w:rPr>
          <w:rFonts w:cs="Arial"/>
        </w:rPr>
        <w:t xml:space="preserve">. </w:t>
      </w:r>
      <w:r w:rsidRPr="00633A23">
        <w:t>рублей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бесплатное</w:t>
      </w:r>
      <w:r w:rsidRPr="00633A23">
        <w:rPr>
          <w:rFonts w:cs="Arial"/>
        </w:rPr>
        <w:t xml:space="preserve"> </w:t>
      </w:r>
      <w:r w:rsidRPr="00633A23">
        <w:t>пита</w:t>
      </w:r>
      <w:r w:rsidRPr="00633A23">
        <w:softHyphen/>
        <w:t>ние</w:t>
      </w:r>
      <w:r w:rsidRPr="00633A23">
        <w:rPr>
          <w:rFonts w:cs="Arial"/>
        </w:rPr>
        <w:t xml:space="preserve">, </w:t>
      </w:r>
      <w:r w:rsidRPr="00633A23">
        <w:t>причем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, </w:t>
      </w:r>
      <w:r w:rsidRPr="00633A23">
        <w:t>проведенное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этих</w:t>
      </w:r>
      <w:r w:rsidRPr="00633A23">
        <w:rPr>
          <w:rFonts w:cs="Arial"/>
        </w:rPr>
        <w:t xml:space="preserve"> </w:t>
      </w:r>
      <w:r w:rsidRPr="00633A23">
        <w:t>общественных работах</w:t>
      </w:r>
      <w:r w:rsidRPr="00633A23">
        <w:rPr>
          <w:rFonts w:cs="Arial"/>
        </w:rPr>
        <w:t xml:space="preserve">, </w:t>
      </w:r>
      <w:r w:rsidRPr="00633A23">
        <w:t>вх</w:t>
      </w:r>
      <w:r w:rsidRPr="00633A23">
        <w:t>о</w:t>
      </w:r>
      <w:r w:rsidRPr="00633A23">
        <w:t>дит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трудовой</w:t>
      </w:r>
      <w:r w:rsidRPr="00633A23">
        <w:rPr>
          <w:rFonts w:cs="Arial"/>
        </w:rPr>
        <w:t xml:space="preserve"> </w:t>
      </w:r>
      <w:r w:rsidRPr="00633A23">
        <w:t>стаж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—</w:t>
      </w:r>
      <w:r w:rsidRPr="00633A23">
        <w:rPr>
          <w:rFonts w:cs="Arial"/>
        </w:rPr>
        <w:t xml:space="preserve"> </w:t>
      </w:r>
      <w:r w:rsidRPr="00633A23">
        <w:t>Пребывая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Василь</w:t>
      </w:r>
      <w:r w:rsidRPr="00633A23">
        <w:softHyphen/>
        <w:t>евна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 xml:space="preserve"> </w:t>
      </w:r>
      <w:r w:rsidRPr="00633A23">
        <w:t>укрепляются</w:t>
      </w:r>
      <w:r w:rsidRPr="00633A23">
        <w:rPr>
          <w:rFonts w:cs="Arial"/>
        </w:rPr>
        <w:t xml:space="preserve">, </w:t>
      </w:r>
      <w:r w:rsidRPr="00633A23">
        <w:t>живут</w:t>
      </w:r>
      <w:r w:rsidRPr="00633A23">
        <w:rPr>
          <w:rFonts w:cs="Arial"/>
        </w:rPr>
        <w:t xml:space="preserve"> </w:t>
      </w:r>
      <w:r w:rsidRPr="00633A23">
        <w:t>духовной жизнью</w:t>
      </w:r>
      <w:r w:rsidRPr="00633A23">
        <w:rPr>
          <w:rFonts w:cs="Arial"/>
        </w:rPr>
        <w:t xml:space="preserve">, </w:t>
      </w:r>
      <w:r w:rsidRPr="00633A23">
        <w:t>воцерковляются</w:t>
      </w:r>
      <w:r w:rsidRPr="00633A23">
        <w:rPr>
          <w:rFonts w:cs="Arial"/>
        </w:rPr>
        <w:t xml:space="preserve">.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шесть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них мы</w:t>
      </w:r>
      <w:r w:rsidRPr="00633A23">
        <w:rPr>
          <w:rFonts w:cs="Arial"/>
        </w:rPr>
        <w:t xml:space="preserve"> </w:t>
      </w:r>
      <w:r w:rsidRPr="00633A23">
        <w:t>приняли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постоя</w:t>
      </w:r>
      <w:r w:rsidRPr="00633A23">
        <w:t>н</w:t>
      </w:r>
      <w:r w:rsidRPr="00633A23">
        <w:t>ную</w:t>
      </w:r>
      <w:r w:rsidRPr="00633A23">
        <w:rPr>
          <w:rFonts w:cs="Arial"/>
        </w:rPr>
        <w:t xml:space="preserve"> </w:t>
      </w:r>
      <w:r w:rsidRPr="00633A23">
        <w:t>работу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. </w:t>
      </w:r>
      <w:r w:rsidRPr="00633A23">
        <w:t>Сюда приходят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дети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rPr>
          <w:rFonts w:cs="Arial"/>
        </w:rPr>
        <w:t xml:space="preserve"> </w:t>
      </w:r>
      <w:r w:rsidRPr="00633A23">
        <w:t>отделы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открыли для</w:t>
      </w:r>
      <w:r w:rsidRPr="00633A23">
        <w:rPr>
          <w:rFonts w:cs="Arial"/>
        </w:rPr>
        <w:t xml:space="preserve"> </w:t>
      </w:r>
      <w:r w:rsidRPr="00633A23">
        <w:t>детишек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а</w:t>
      </w:r>
      <w:r w:rsidRPr="00633A23">
        <w:t>ломничества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благотвори</w:t>
      </w:r>
      <w:r w:rsidRPr="00633A23">
        <w:softHyphen/>
        <w:t>тельно</w:t>
      </w:r>
      <w:r w:rsidRPr="00633A23">
        <w:rPr>
          <w:rFonts w:cs="Arial"/>
        </w:rPr>
        <w:t xml:space="preserve"> </w:t>
      </w:r>
      <w:r w:rsidRPr="00633A23">
        <w:t>возим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наших</w:t>
      </w:r>
      <w:r w:rsidRPr="00633A23">
        <w:rPr>
          <w:rFonts w:cs="Arial"/>
        </w:rPr>
        <w:t xml:space="preserve"> </w:t>
      </w:r>
      <w:r w:rsidRPr="00633A23">
        <w:t>безработных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ведь</w:t>
      </w:r>
      <w:r w:rsidRPr="00633A23">
        <w:rPr>
          <w:rFonts w:cs="Arial"/>
        </w:rPr>
        <w:t xml:space="preserve">, </w:t>
      </w:r>
      <w:r w:rsidRPr="00633A23">
        <w:t>вду</w:t>
      </w:r>
      <w:r w:rsidRPr="00633A23">
        <w:softHyphen/>
        <w:t>майтесь</w:t>
      </w:r>
      <w:r w:rsidRPr="00633A23">
        <w:rPr>
          <w:rFonts w:cs="Arial"/>
        </w:rPr>
        <w:t xml:space="preserve">, </w:t>
      </w:r>
      <w:r w:rsidRPr="00633A23">
        <w:t>впервые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революции</w:t>
      </w:r>
      <w:r w:rsidRPr="00633A23">
        <w:rPr>
          <w:rFonts w:cs="Arial"/>
        </w:rPr>
        <w:t xml:space="preserve"> </w:t>
      </w:r>
      <w:r w:rsidRPr="00633A23">
        <w:t>государство платит</w:t>
      </w:r>
      <w:r w:rsidRPr="00633A23">
        <w:rPr>
          <w:rFonts w:cs="Arial"/>
        </w:rPr>
        <w:t xml:space="preserve"> </w:t>
      </w:r>
      <w:r w:rsidRPr="00633A23">
        <w:t>зарплату</w:t>
      </w:r>
      <w:r w:rsidRPr="00633A23">
        <w:rPr>
          <w:rFonts w:cs="Arial"/>
        </w:rPr>
        <w:t xml:space="preserve"> </w:t>
      </w:r>
      <w:r w:rsidRPr="00633A23">
        <w:t>служащим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Сегодня</w:t>
      </w:r>
      <w:r w:rsidRPr="00633A23">
        <w:rPr>
          <w:rFonts w:cs="Arial"/>
        </w:rPr>
        <w:t xml:space="preserve"> </w:t>
      </w:r>
      <w:r w:rsidRPr="00633A23">
        <w:t>мы восстанавливаем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эту</w:t>
      </w:r>
      <w:r w:rsidRPr="00633A23">
        <w:rPr>
          <w:rFonts w:cs="Arial"/>
        </w:rPr>
        <w:t xml:space="preserve"> </w:t>
      </w:r>
      <w:r w:rsidRPr="00633A23">
        <w:t>традицию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Уже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протяжении</w:t>
      </w:r>
      <w:r w:rsidRPr="00633A23">
        <w:rPr>
          <w:rFonts w:cs="Arial"/>
        </w:rPr>
        <w:t xml:space="preserve"> </w:t>
      </w:r>
      <w:r w:rsidRPr="00633A23">
        <w:t>полутора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Православном Центре</w:t>
      </w:r>
      <w:r w:rsidRPr="00633A23">
        <w:rPr>
          <w:rFonts w:cs="Arial"/>
        </w:rPr>
        <w:t xml:space="preserve"> </w:t>
      </w:r>
      <w:r w:rsidRPr="00633A23">
        <w:t>проводятся</w:t>
      </w:r>
      <w:r w:rsidRPr="00633A23">
        <w:rPr>
          <w:rFonts w:cs="Arial"/>
        </w:rPr>
        <w:t xml:space="preserve"> </w:t>
      </w:r>
      <w:r w:rsidRPr="00633A23">
        <w:t>благотворительные</w:t>
      </w:r>
      <w:r w:rsidRPr="00633A23">
        <w:rPr>
          <w:rFonts w:cs="Arial"/>
        </w:rPr>
        <w:t xml:space="preserve"> </w:t>
      </w:r>
      <w:r w:rsidRPr="00633A23">
        <w:t>семинары</w:t>
      </w:r>
      <w:r w:rsidRPr="00633A23">
        <w:rPr>
          <w:rFonts w:cs="Arial"/>
        </w:rPr>
        <w:t xml:space="preserve"> </w:t>
      </w:r>
      <w:r w:rsidRPr="00633A23">
        <w:t>по действующему</w:t>
      </w:r>
      <w:r w:rsidRPr="00633A23">
        <w:rPr>
          <w:rFonts w:cs="Arial"/>
        </w:rPr>
        <w:t xml:space="preserve"> </w:t>
      </w:r>
      <w:r w:rsidRPr="00633A23">
        <w:t>законодательству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храмов Санкт</w:t>
      </w:r>
      <w:r w:rsidRPr="00633A23">
        <w:rPr>
          <w:rFonts w:cs="Arial"/>
        </w:rPr>
        <w:t>-</w:t>
      </w:r>
      <w:r w:rsidRPr="00633A23">
        <w:t>Петербурга</w:t>
      </w:r>
      <w:r w:rsidRPr="00633A23">
        <w:rPr>
          <w:rFonts w:cs="Arial"/>
        </w:rPr>
        <w:t xml:space="preserve">.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Це</w:t>
      </w:r>
      <w:r w:rsidRPr="00633A23">
        <w:t>р</w:t>
      </w:r>
      <w:r w:rsidRPr="00633A23">
        <w:t>ковь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отделена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>-</w:t>
      </w:r>
      <w:r w:rsidRPr="00633A23">
        <w:t>прежнему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государства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вопросы церковным</w:t>
      </w:r>
      <w:r w:rsidRPr="00633A23">
        <w:rPr>
          <w:rFonts w:cs="Arial"/>
        </w:rPr>
        <w:t xml:space="preserve"> </w:t>
      </w:r>
      <w:r w:rsidRPr="00633A23">
        <w:t>общинам</w:t>
      </w:r>
      <w:r w:rsidRPr="00633A23">
        <w:rPr>
          <w:rFonts w:cs="Arial"/>
        </w:rPr>
        <w:t xml:space="preserve"> </w:t>
      </w:r>
      <w:r w:rsidRPr="00633A23">
        <w:t>приходится</w:t>
      </w:r>
      <w:r w:rsidRPr="00633A23">
        <w:rPr>
          <w:rFonts w:cs="Arial"/>
        </w:rPr>
        <w:t xml:space="preserve"> </w:t>
      </w:r>
      <w:r w:rsidRPr="00633A23">
        <w:t>решать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 </w:t>
      </w:r>
      <w:r w:rsidRPr="00633A23">
        <w:t>же условиях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предприятиям</w:t>
      </w:r>
      <w:r w:rsidRPr="00633A23">
        <w:rPr>
          <w:rFonts w:cs="Arial"/>
        </w:rPr>
        <w:t xml:space="preserve">, </w:t>
      </w:r>
      <w:r w:rsidRPr="00633A23">
        <w:t>учреждениям</w:t>
      </w:r>
      <w:r w:rsidRPr="00633A23">
        <w:rPr>
          <w:rFonts w:cs="Arial"/>
        </w:rPr>
        <w:t xml:space="preserve">, </w:t>
      </w:r>
      <w:r w:rsidRPr="00633A23">
        <w:t>органи</w:t>
      </w:r>
      <w:r w:rsidRPr="00633A23">
        <w:softHyphen/>
        <w:t>зациям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юридическая</w:t>
      </w:r>
      <w:r w:rsidRPr="00633A23">
        <w:rPr>
          <w:rFonts w:cs="Arial"/>
        </w:rPr>
        <w:t xml:space="preserve"> </w:t>
      </w:r>
      <w:r w:rsidRPr="00633A23">
        <w:t>помощь</w:t>
      </w:r>
      <w:r w:rsidRPr="00633A23">
        <w:rPr>
          <w:rFonts w:cs="Arial"/>
        </w:rPr>
        <w:t xml:space="preserve"> </w:t>
      </w:r>
      <w:r w:rsidRPr="00633A23">
        <w:t>стоит</w:t>
      </w:r>
      <w:r w:rsidRPr="00633A23">
        <w:rPr>
          <w:rFonts w:cs="Arial"/>
        </w:rPr>
        <w:t xml:space="preserve"> </w:t>
      </w:r>
      <w:r w:rsidRPr="00633A23">
        <w:t>сегодня</w:t>
      </w:r>
      <w:r w:rsidRPr="00633A23">
        <w:rPr>
          <w:rFonts w:cs="Arial"/>
        </w:rPr>
        <w:t xml:space="preserve"> </w:t>
      </w:r>
      <w:r w:rsidRPr="00633A23">
        <w:t>очень дорого</w:t>
      </w:r>
      <w:r w:rsidRPr="00633A23">
        <w:rPr>
          <w:rFonts w:cs="Arial"/>
        </w:rPr>
        <w:t xml:space="preserve">. </w:t>
      </w:r>
      <w:r w:rsidRPr="00633A23">
        <w:t>Православный</w:t>
      </w:r>
      <w:r w:rsidRPr="00633A23">
        <w:rPr>
          <w:rFonts w:cs="Arial"/>
        </w:rPr>
        <w:t xml:space="preserve"> </w:t>
      </w:r>
      <w:r w:rsidRPr="00633A23">
        <w:t>Центр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возрожд</w:t>
      </w:r>
      <w:r w:rsidRPr="00633A23">
        <w:t>е</w:t>
      </w:r>
      <w:r w:rsidRPr="00633A23">
        <w:t>ния идет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навстречу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Что</w:t>
      </w:r>
      <w:r w:rsidRPr="00633A23">
        <w:rPr>
          <w:rFonts w:cs="Arial"/>
        </w:rPr>
        <w:t xml:space="preserve"> </w:t>
      </w:r>
      <w:r w:rsidRPr="00633A23">
        <w:t>касается</w:t>
      </w:r>
      <w:r w:rsidRPr="00633A23">
        <w:rPr>
          <w:rFonts w:cs="Arial"/>
        </w:rPr>
        <w:t xml:space="preserve"> </w:t>
      </w:r>
      <w:r w:rsidRPr="00633A23">
        <w:t>юридических</w:t>
      </w:r>
      <w:r w:rsidRPr="00633A23">
        <w:rPr>
          <w:rFonts w:cs="Arial"/>
        </w:rPr>
        <w:t xml:space="preserve"> </w:t>
      </w:r>
      <w:r w:rsidRPr="00633A23">
        <w:t>консультаций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здесь планируется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новшество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заинтересо</w:t>
      </w:r>
      <w:r w:rsidRPr="00633A23">
        <w:softHyphen/>
        <w:t>вать</w:t>
      </w:r>
      <w:r w:rsidRPr="00633A23">
        <w:rPr>
          <w:rFonts w:cs="Arial"/>
        </w:rPr>
        <w:t xml:space="preserve"> </w:t>
      </w:r>
      <w:r w:rsidRPr="00633A23">
        <w:t>руководителей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главных</w:t>
      </w:r>
      <w:r w:rsidRPr="00633A23">
        <w:rPr>
          <w:rFonts w:cs="Arial"/>
        </w:rPr>
        <w:t xml:space="preserve"> </w:t>
      </w:r>
      <w:r w:rsidRPr="00633A23">
        <w:t>бухгалтеров</w:t>
      </w:r>
      <w:r w:rsidRPr="00633A23">
        <w:rPr>
          <w:rFonts w:cs="Arial"/>
        </w:rPr>
        <w:t xml:space="preserve"> </w:t>
      </w:r>
      <w:r w:rsidRPr="00633A23">
        <w:t>предпри</w:t>
      </w:r>
      <w:r w:rsidRPr="00633A23">
        <w:softHyphen/>
        <w:t>ятий</w:t>
      </w:r>
      <w:r w:rsidRPr="00633A23">
        <w:rPr>
          <w:rFonts w:cs="Arial"/>
        </w:rPr>
        <w:t xml:space="preserve">. </w:t>
      </w:r>
      <w:r w:rsidRPr="00633A23">
        <w:t>Благодаря</w:t>
      </w:r>
      <w:r w:rsidRPr="00633A23">
        <w:rPr>
          <w:rFonts w:cs="Arial"/>
        </w:rPr>
        <w:t xml:space="preserve"> </w:t>
      </w:r>
      <w:r w:rsidRPr="00633A23">
        <w:t>налаже</w:t>
      </w:r>
      <w:r w:rsidRPr="00633A23">
        <w:t>н</w:t>
      </w:r>
      <w:r w:rsidRPr="00633A23">
        <w:t>ным</w:t>
      </w:r>
      <w:r w:rsidRPr="00633A23">
        <w:rPr>
          <w:rFonts w:cs="Arial"/>
        </w:rPr>
        <w:t xml:space="preserve"> </w:t>
      </w:r>
      <w:r w:rsidRPr="00633A23">
        <w:t>добрым</w:t>
      </w:r>
      <w:r w:rsidRPr="00633A23">
        <w:rPr>
          <w:rFonts w:cs="Arial"/>
        </w:rPr>
        <w:t xml:space="preserve"> </w:t>
      </w:r>
      <w:r w:rsidRPr="00633A23">
        <w:t>отношениям</w:t>
      </w:r>
      <w:r w:rsidRPr="00633A23">
        <w:rPr>
          <w:rFonts w:cs="Arial"/>
        </w:rPr>
        <w:t xml:space="preserve"> </w:t>
      </w:r>
      <w:r w:rsidRPr="00633A23">
        <w:t>с ведущими</w:t>
      </w:r>
      <w:r w:rsidRPr="00633A23">
        <w:rPr>
          <w:rFonts w:cs="Arial"/>
        </w:rPr>
        <w:t xml:space="preserve"> </w:t>
      </w:r>
      <w:r w:rsidRPr="00633A23">
        <w:t>специалистами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Налоговой</w:t>
      </w:r>
      <w:r w:rsidRPr="00633A23">
        <w:rPr>
          <w:rFonts w:cs="Arial"/>
        </w:rPr>
        <w:t xml:space="preserve"> </w:t>
      </w:r>
      <w:r w:rsidRPr="00633A23">
        <w:t>Полиции</w:t>
      </w:r>
      <w:r w:rsidRPr="00633A23">
        <w:rPr>
          <w:rFonts w:cs="Arial"/>
        </w:rPr>
        <w:t xml:space="preserve">, </w:t>
      </w:r>
      <w:r w:rsidRPr="00633A23">
        <w:t>Ар</w:t>
      </w:r>
      <w:r w:rsidRPr="00633A23">
        <w:softHyphen/>
        <w:t>битражного</w:t>
      </w:r>
      <w:r w:rsidRPr="00633A23">
        <w:rPr>
          <w:rFonts w:cs="Arial"/>
        </w:rPr>
        <w:t xml:space="preserve"> </w:t>
      </w:r>
      <w:r w:rsidRPr="00633A23">
        <w:t>суда</w:t>
      </w:r>
      <w:r w:rsidRPr="00633A23">
        <w:rPr>
          <w:rFonts w:cs="Arial"/>
        </w:rPr>
        <w:t xml:space="preserve">, </w:t>
      </w:r>
      <w:r w:rsidRPr="00633A23">
        <w:t>другими</w:t>
      </w:r>
      <w:r w:rsidRPr="00633A23">
        <w:rPr>
          <w:rFonts w:cs="Arial"/>
        </w:rPr>
        <w:t xml:space="preserve"> </w:t>
      </w:r>
      <w:r w:rsidRPr="00633A23">
        <w:t>юристами</w:t>
      </w:r>
      <w:r w:rsidRPr="00633A23">
        <w:rPr>
          <w:rFonts w:cs="Arial"/>
        </w:rPr>
        <w:t xml:space="preserve"> </w:t>
      </w:r>
      <w:r w:rsidRPr="00633A23">
        <w:t>Центр</w:t>
      </w:r>
      <w:r w:rsidRPr="00633A23">
        <w:rPr>
          <w:rFonts w:cs="Arial"/>
        </w:rPr>
        <w:t xml:space="preserve"> </w:t>
      </w:r>
      <w:r w:rsidRPr="00633A23">
        <w:t>намерен</w:t>
      </w:r>
      <w:r>
        <w:t xml:space="preserve"> </w:t>
      </w:r>
      <w:r w:rsidRPr="00633A23">
        <w:t>организовать</w:t>
      </w:r>
      <w:r w:rsidRPr="00633A23">
        <w:rPr>
          <w:rFonts w:cs="Arial"/>
        </w:rPr>
        <w:t xml:space="preserve"> </w:t>
      </w:r>
      <w:r w:rsidRPr="00633A23">
        <w:t>постоянно</w:t>
      </w:r>
      <w:r w:rsidRPr="00633A23">
        <w:rPr>
          <w:rFonts w:cs="Arial"/>
        </w:rPr>
        <w:t xml:space="preserve"> </w:t>
      </w:r>
      <w:r w:rsidRPr="00633A23">
        <w:t>действующий</w:t>
      </w:r>
      <w:r w:rsidRPr="00633A23">
        <w:rPr>
          <w:rFonts w:cs="Arial"/>
        </w:rPr>
        <w:t xml:space="preserve"> </w:t>
      </w:r>
      <w:r w:rsidRPr="00633A23">
        <w:t>семинар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оп</w:t>
      </w:r>
      <w:r w:rsidRPr="00633A23">
        <w:softHyphen/>
        <w:t>латой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консультациями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законодатель</w:t>
      </w:r>
      <w:r w:rsidRPr="00633A23">
        <w:softHyphen/>
        <w:t>ству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организаций</w:t>
      </w:r>
      <w:r w:rsidRPr="00633A23">
        <w:rPr>
          <w:rFonts w:cs="Arial"/>
        </w:rPr>
        <w:t xml:space="preserve">. </w:t>
      </w:r>
      <w:r w:rsidRPr="00633A23">
        <w:t>Оплата</w:t>
      </w:r>
      <w:r w:rsidRPr="00633A23">
        <w:rPr>
          <w:rFonts w:cs="Arial"/>
        </w:rPr>
        <w:t xml:space="preserve"> </w:t>
      </w:r>
      <w:r w:rsidRPr="00633A23">
        <w:t>чисто</w:t>
      </w:r>
      <w:r w:rsidRPr="00633A23">
        <w:rPr>
          <w:rFonts w:cs="Arial"/>
        </w:rPr>
        <w:t xml:space="preserve"> </w:t>
      </w:r>
      <w:r w:rsidRPr="00633A23">
        <w:t>симв</w:t>
      </w:r>
      <w:r w:rsidRPr="00633A23">
        <w:t>о</w:t>
      </w:r>
      <w:r w:rsidRPr="00633A23">
        <w:t>лическая</w:t>
      </w:r>
      <w:r w:rsidRPr="00633A23">
        <w:rPr>
          <w:rFonts w:cs="Arial"/>
        </w:rPr>
        <w:t xml:space="preserve"> </w:t>
      </w:r>
      <w:r w:rsidRPr="00633A23">
        <w:t xml:space="preserve">— </w:t>
      </w:r>
      <w:r w:rsidRPr="00633A23">
        <w:rPr>
          <w:rFonts w:cs="Arial"/>
        </w:rPr>
        <w:t xml:space="preserve">200 </w:t>
      </w:r>
      <w:r w:rsidRPr="00633A23">
        <w:t>тыс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месяц</w:t>
      </w:r>
      <w:r w:rsidRPr="00633A23">
        <w:rPr>
          <w:rFonts w:cs="Arial"/>
        </w:rPr>
        <w:t xml:space="preserve">.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тому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средства</w:t>
      </w:r>
      <w:r w:rsidRPr="00633A23">
        <w:rPr>
          <w:rFonts w:cs="Arial"/>
        </w:rPr>
        <w:t xml:space="preserve"> </w:t>
      </w:r>
      <w:r w:rsidRPr="00633A23">
        <w:t>пойдут исключительно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работу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t>т</w:t>
      </w:r>
      <w:r w:rsidRPr="00633A23">
        <w:t>ских</w:t>
      </w:r>
      <w:r w:rsidRPr="00633A23">
        <w:rPr>
          <w:rFonts w:cs="Arial"/>
        </w:rPr>
        <w:t xml:space="preserve"> </w:t>
      </w:r>
      <w:r w:rsidRPr="00633A23">
        <w:t>отделов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Таково</w:t>
      </w:r>
      <w:r w:rsidRPr="00633A23">
        <w:rPr>
          <w:rFonts w:cs="Arial"/>
        </w:rPr>
        <w:t xml:space="preserve"> </w:t>
      </w:r>
      <w:r w:rsidRPr="00633A23">
        <w:t>положение</w:t>
      </w:r>
      <w:r w:rsidRPr="00633A23">
        <w:rPr>
          <w:rFonts w:cs="Arial"/>
        </w:rPr>
        <w:t xml:space="preserve"> </w:t>
      </w:r>
      <w:r w:rsidRPr="00633A23">
        <w:t>Центра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сегодняшний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. </w:t>
      </w:r>
      <w:r w:rsidRPr="00633A23">
        <w:t>Многое</w:t>
      </w:r>
      <w:r w:rsidRPr="00633A23">
        <w:rPr>
          <w:rFonts w:cs="Arial"/>
        </w:rPr>
        <w:t xml:space="preserve"> </w:t>
      </w:r>
      <w:r w:rsidRPr="00633A23">
        <w:t>сделано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 </w:t>
      </w:r>
      <w:r w:rsidRPr="00633A23">
        <w:t>впер</w:t>
      </w:r>
      <w:r w:rsidRPr="00633A23">
        <w:t>е</w:t>
      </w:r>
      <w:r w:rsidRPr="00633A23">
        <w:t>ди</w:t>
      </w:r>
      <w:r w:rsidRPr="00633A23">
        <w:rPr>
          <w:rFonts w:cs="Arial"/>
        </w:rPr>
        <w:t xml:space="preserve">.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сегодня в</w:t>
      </w:r>
      <w:r w:rsidRPr="00633A23">
        <w:rPr>
          <w:rFonts w:cs="Arial"/>
        </w:rPr>
        <w:t xml:space="preserve"> </w:t>
      </w:r>
      <w:r w:rsidRPr="00633A23">
        <w:t>планах</w:t>
      </w:r>
      <w:r w:rsidRPr="00633A23">
        <w:rPr>
          <w:rFonts w:cs="Arial"/>
        </w:rPr>
        <w:t xml:space="preserve"> </w:t>
      </w:r>
      <w:r w:rsidRPr="00633A23">
        <w:t>открыть</w:t>
      </w:r>
      <w:r w:rsidRPr="00633A23">
        <w:rPr>
          <w:rFonts w:cs="Arial"/>
        </w:rPr>
        <w:t xml:space="preserve"> </w:t>
      </w:r>
      <w:r w:rsidRPr="00633A23">
        <w:t>первую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 </w:t>
      </w:r>
      <w:r w:rsidRPr="00633A23">
        <w:t>общеобразова</w:t>
      </w:r>
      <w:r w:rsidRPr="00633A23">
        <w:softHyphen/>
        <w:t>тельную</w:t>
      </w:r>
      <w:r w:rsidRPr="00633A23">
        <w:rPr>
          <w:rFonts w:cs="Arial"/>
        </w:rPr>
        <w:t xml:space="preserve"> </w:t>
      </w:r>
      <w:r w:rsidRPr="00633A23">
        <w:t>православную</w:t>
      </w:r>
      <w:r w:rsidRPr="00633A23">
        <w:rPr>
          <w:rFonts w:cs="Arial"/>
        </w:rPr>
        <w:t xml:space="preserve"> </w:t>
      </w:r>
      <w:r w:rsidRPr="00633A23">
        <w:t>шк</w:t>
      </w:r>
      <w:r w:rsidRPr="00633A23">
        <w:t>о</w:t>
      </w:r>
      <w:r w:rsidRPr="00633A23">
        <w:t>лу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надо иметь</w:t>
      </w:r>
      <w:r w:rsidRPr="00633A23">
        <w:rPr>
          <w:rFonts w:cs="Arial"/>
        </w:rPr>
        <w:t xml:space="preserve"> </w:t>
      </w:r>
      <w:r w:rsidRPr="00633A23">
        <w:t>средства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выселить</w:t>
      </w:r>
      <w:r w:rsidRPr="00633A23">
        <w:rPr>
          <w:rFonts w:cs="Arial"/>
        </w:rPr>
        <w:t xml:space="preserve"> </w:t>
      </w:r>
      <w:r w:rsidRPr="00633A23">
        <w:t>жильцов</w:t>
      </w:r>
      <w:r w:rsidRPr="00633A23">
        <w:rPr>
          <w:rFonts w:cs="Arial"/>
        </w:rPr>
        <w:t xml:space="preserve">, </w:t>
      </w:r>
      <w:r w:rsidRPr="00633A23">
        <w:t>поселен</w:t>
      </w:r>
      <w:r w:rsidRPr="00633A23">
        <w:softHyphen/>
        <w:t>ных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здании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проживающих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сих</w:t>
      </w:r>
      <w:r w:rsidRPr="00633A23">
        <w:rPr>
          <w:rFonts w:cs="Arial"/>
        </w:rPr>
        <w:t xml:space="preserve"> </w:t>
      </w:r>
      <w:r w:rsidRPr="00633A23">
        <w:t>пор</w:t>
      </w:r>
      <w:r w:rsidRPr="00633A23">
        <w:rPr>
          <w:rFonts w:cs="Arial"/>
        </w:rPr>
        <w:t xml:space="preserve"> </w:t>
      </w:r>
      <w:r w:rsidRPr="00633A23">
        <w:t>на вполне</w:t>
      </w:r>
      <w:r w:rsidRPr="00633A23">
        <w:rPr>
          <w:rFonts w:cs="Arial"/>
        </w:rPr>
        <w:t xml:space="preserve"> </w:t>
      </w:r>
      <w:r w:rsidRPr="00633A23">
        <w:t>законных</w:t>
      </w:r>
      <w:r w:rsidRPr="00633A23">
        <w:rPr>
          <w:rFonts w:cs="Arial"/>
        </w:rPr>
        <w:t xml:space="preserve"> </w:t>
      </w:r>
      <w:r w:rsidRPr="00633A23">
        <w:t>основаниях</w:t>
      </w:r>
      <w:r w:rsidRPr="00633A23">
        <w:rPr>
          <w:rFonts w:cs="Arial"/>
        </w:rPr>
        <w:t xml:space="preserve">.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замысел</w:t>
      </w:r>
      <w:r w:rsidRPr="00633A23">
        <w:rPr>
          <w:rFonts w:cs="Arial"/>
        </w:rPr>
        <w:t xml:space="preserve"> </w:t>
      </w:r>
      <w:r w:rsidRPr="00633A23">
        <w:t>соз</w:t>
      </w:r>
      <w:r w:rsidRPr="00633A23">
        <w:softHyphen/>
        <w:t>дать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опять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первую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независимую православную</w:t>
      </w:r>
      <w:r w:rsidRPr="00633A23">
        <w:rPr>
          <w:rFonts w:cs="Arial"/>
        </w:rPr>
        <w:t xml:space="preserve"> </w:t>
      </w:r>
      <w:r w:rsidRPr="00633A23">
        <w:t>радиостанцию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В</w:t>
      </w:r>
      <w:r w:rsidRPr="00633A23">
        <w:rPr>
          <w:rFonts w:cs="Arial"/>
        </w:rPr>
        <w:t xml:space="preserve"> </w:t>
      </w:r>
      <w:r w:rsidRPr="00633A23">
        <w:t>заключение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встречи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Васильевна Афанасьева</w:t>
      </w:r>
      <w:r w:rsidRPr="00633A23">
        <w:rPr>
          <w:rFonts w:cs="Arial"/>
        </w:rPr>
        <w:t xml:space="preserve"> </w:t>
      </w:r>
      <w:r w:rsidRPr="00633A23">
        <w:t>попросила</w:t>
      </w:r>
      <w:r w:rsidRPr="00633A23">
        <w:rPr>
          <w:rFonts w:cs="Arial"/>
        </w:rPr>
        <w:t xml:space="preserve"> </w:t>
      </w:r>
      <w:r w:rsidRPr="00633A23">
        <w:t>донести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ших</w:t>
      </w:r>
      <w:r w:rsidRPr="00633A23">
        <w:rPr>
          <w:rFonts w:cs="Arial"/>
        </w:rPr>
        <w:t xml:space="preserve"> </w:t>
      </w:r>
      <w:r w:rsidRPr="00633A23">
        <w:t>читателей ее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удовольствием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делаем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—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хочу</w:t>
      </w:r>
      <w:r w:rsidRPr="00633A23">
        <w:rPr>
          <w:rFonts w:cs="Arial"/>
        </w:rPr>
        <w:t xml:space="preserve"> </w:t>
      </w:r>
      <w:r w:rsidRPr="00633A23">
        <w:t>обратиться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людями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частно</w:t>
      </w:r>
      <w:r w:rsidRPr="00633A23">
        <w:softHyphen/>
        <w:t>сти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многое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сделать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многое решить</w:t>
      </w:r>
      <w:r w:rsidRPr="00633A23">
        <w:rPr>
          <w:rFonts w:cs="Arial"/>
        </w:rPr>
        <w:t xml:space="preserve">.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должны</w:t>
      </w:r>
      <w:r w:rsidRPr="00633A23">
        <w:rPr>
          <w:rFonts w:cs="Arial"/>
        </w:rPr>
        <w:t xml:space="preserve"> </w:t>
      </w:r>
      <w:r w:rsidRPr="00633A23">
        <w:t>помнить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ме</w:t>
      </w:r>
      <w:r w:rsidRPr="00633A23">
        <w:softHyphen/>
        <w:t>сто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: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труда</w:t>
      </w:r>
      <w:r w:rsidRPr="00633A23">
        <w:rPr>
          <w:rFonts w:cs="Arial"/>
        </w:rPr>
        <w:t xml:space="preserve">, </w:t>
      </w:r>
      <w:r w:rsidRPr="00633A23">
        <w:t>любви</w:t>
      </w:r>
      <w:r w:rsidRPr="00633A23">
        <w:rPr>
          <w:rFonts w:cs="Arial"/>
        </w:rPr>
        <w:t xml:space="preserve">,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внешней</w:t>
      </w:r>
      <w:r w:rsidRPr="00633A23">
        <w:rPr>
          <w:rFonts w:cs="Arial"/>
        </w:rPr>
        <w:t xml:space="preserve"> </w:t>
      </w:r>
      <w:r w:rsidRPr="00633A23">
        <w:t>кра</w:t>
      </w:r>
      <w:r w:rsidRPr="00633A23">
        <w:softHyphen/>
        <w:t>соты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допускаю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глубоко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рующий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следить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собой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но все</w:t>
      </w:r>
      <w:r w:rsidRPr="00633A23">
        <w:rPr>
          <w:rFonts w:cs="Arial"/>
        </w:rPr>
        <w:t xml:space="preserve"> </w:t>
      </w:r>
      <w:r w:rsidRPr="00633A23">
        <w:t>мертво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главного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места</w:t>
      </w:r>
      <w:r w:rsidRPr="00633A23">
        <w:rPr>
          <w:rFonts w:cs="Arial"/>
        </w:rPr>
        <w:t xml:space="preserve"> </w:t>
      </w:r>
      <w:r w:rsidRPr="00633A23">
        <w:t>для молитвы</w:t>
      </w:r>
      <w:r w:rsidRPr="00633A23">
        <w:rPr>
          <w:rFonts w:cs="Arial"/>
        </w:rPr>
        <w:t xml:space="preserve">. </w:t>
      </w:r>
      <w:r w:rsidRPr="00633A23">
        <w:t>Спаси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, </w:t>
      </w:r>
      <w:r w:rsidRPr="00633A23">
        <w:t>Господи</w:t>
      </w:r>
      <w:r w:rsidRPr="00633A23">
        <w:rPr>
          <w:rFonts w:cs="Arial"/>
        </w:rPr>
        <w:t>!</w:t>
      </w:r>
    </w:p>
    <w:p w:rsidR="004928EB" w:rsidRPr="00633A23" w:rsidRDefault="004928EB" w:rsidP="004928EB">
      <w:pPr>
        <w:jc w:val="right"/>
      </w:pPr>
      <w:r w:rsidRPr="00633A23">
        <w:rPr>
          <w:szCs w:val="16"/>
        </w:rPr>
        <w:t>Александр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Федоров</w:t>
      </w:r>
    </w:p>
    <w:p w:rsidR="004928EB" w:rsidRPr="00633A23" w:rsidRDefault="004928EB" w:rsidP="004928EB"/>
    <w:p w:rsidR="004928EB" w:rsidRPr="00633A23" w:rsidRDefault="004928EB" w:rsidP="004928EB">
      <w:pPr>
        <w:ind w:firstLine="0"/>
        <w:rPr>
          <w:szCs w:val="24"/>
        </w:rPr>
      </w:pPr>
      <w:r w:rsidRPr="00633A23">
        <w:br w:type="column"/>
      </w:r>
      <w:r w:rsidR="007C5DE1" w:rsidRPr="00A617A4">
        <w:rPr>
          <w:noProof/>
          <w:szCs w:val="24"/>
        </w:rPr>
        <w:lastRenderedPageBreak/>
        <w:pict>
          <v:shape id="Рисунок 134" o:spid="_x0000_i1091" type="#_x0000_t75" style="width:257.25pt;height:164.25pt;visibility:visible">
            <v:imagedata r:id="rId76" o:title=""/>
          </v:shape>
        </w:pict>
      </w:r>
    </w:p>
    <w:p w:rsidR="004928EB" w:rsidRDefault="004928EB" w:rsidP="004928EB">
      <w:pPr>
        <w:pStyle w:val="ad"/>
      </w:pPr>
      <w:r w:rsidRPr="00633A23">
        <w:t>Молебен</w:t>
      </w:r>
      <w:r w:rsidRPr="00633A23">
        <w:rPr>
          <w:rFonts w:cs="Arial"/>
        </w:rPr>
        <w:t xml:space="preserve"> "</w:t>
      </w:r>
      <w:r w:rsidRPr="00633A23">
        <w:t>Державной</w:t>
      </w:r>
      <w:r w:rsidRPr="00633A23">
        <w:rPr>
          <w:rFonts w:cs="Arial"/>
        </w:rPr>
        <w:t xml:space="preserve">" </w:t>
      </w:r>
      <w:r w:rsidRPr="00633A23">
        <w:t>иконе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 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сщмч</w:t>
      </w:r>
      <w:r w:rsidRPr="00633A23">
        <w:rPr>
          <w:rFonts w:cs="Arial"/>
        </w:rPr>
        <w:t xml:space="preserve">. </w:t>
      </w:r>
      <w:r w:rsidRPr="00633A23">
        <w:t>Исидора</w:t>
      </w:r>
      <w:r w:rsidRPr="00633A23">
        <w:rPr>
          <w:rFonts w:cs="Arial"/>
        </w:rPr>
        <w:t xml:space="preserve"> </w:t>
      </w:r>
      <w:r w:rsidRPr="00633A23">
        <w:t>Юрьевского</w:t>
      </w:r>
    </w:p>
    <w:p w:rsidR="004928EB" w:rsidRPr="00633A23" w:rsidRDefault="004928EB" w:rsidP="004928EB">
      <w:r w:rsidRPr="00633A23">
        <w:rPr>
          <w:rFonts w:cs="Arial"/>
        </w:rPr>
        <w:t xml:space="preserve">15 </w:t>
      </w:r>
      <w:r w:rsidRPr="00633A23">
        <w:t>марта</w:t>
      </w:r>
      <w:r w:rsidRPr="00633A23">
        <w:rPr>
          <w:rFonts w:cs="Arial"/>
        </w:rPr>
        <w:t xml:space="preserve"> 1997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Православном</w:t>
      </w:r>
      <w:r w:rsidRPr="00633A23">
        <w:rPr>
          <w:rFonts w:cs="Arial"/>
        </w:rPr>
        <w:t xml:space="preserve"> </w:t>
      </w:r>
      <w:r w:rsidRPr="00633A23">
        <w:t>центре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ховного</w:t>
      </w:r>
      <w:r w:rsidRPr="00633A23">
        <w:rPr>
          <w:rFonts w:cs="Arial"/>
        </w:rPr>
        <w:t xml:space="preserve"> </w:t>
      </w:r>
      <w:r w:rsidRPr="00633A23">
        <w:t>возрождения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проведен</w:t>
      </w:r>
      <w:r w:rsidRPr="00633A23">
        <w:rPr>
          <w:rFonts w:cs="Arial"/>
        </w:rPr>
        <w:t xml:space="preserve"> </w:t>
      </w:r>
      <w:r w:rsidRPr="00633A23">
        <w:t>вечер</w:t>
      </w:r>
      <w:r w:rsidRPr="00633A23">
        <w:rPr>
          <w:rFonts w:cs="Arial"/>
        </w:rPr>
        <w:t xml:space="preserve">, </w:t>
      </w:r>
      <w:r w:rsidRPr="00633A23">
        <w:t>посвя</w:t>
      </w:r>
      <w:r w:rsidRPr="00633A23">
        <w:softHyphen/>
        <w:t>щенный</w:t>
      </w:r>
      <w:r w:rsidRPr="00633A23">
        <w:rPr>
          <w:rFonts w:cs="Arial"/>
        </w:rPr>
        <w:t xml:space="preserve"> </w:t>
      </w:r>
      <w:r w:rsidRPr="00633A23">
        <w:t>явлению</w:t>
      </w:r>
      <w:r w:rsidRPr="00633A23">
        <w:rPr>
          <w:rFonts w:cs="Arial"/>
        </w:rPr>
        <w:t xml:space="preserve"> </w:t>
      </w:r>
      <w:r w:rsidRPr="00633A23">
        <w:t>чудотворной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 xml:space="preserve">Матери </w:t>
      </w:r>
      <w:r w:rsidRPr="00633A23">
        <w:rPr>
          <w:rFonts w:cs="Arial"/>
        </w:rPr>
        <w:t>"</w:t>
      </w:r>
      <w:r w:rsidRPr="00633A23">
        <w:t>Державная</w:t>
      </w:r>
      <w:r w:rsidRPr="00633A23">
        <w:rPr>
          <w:rFonts w:cs="Arial"/>
        </w:rPr>
        <w:t xml:space="preserve">"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селе</w:t>
      </w:r>
      <w:r w:rsidRPr="00633A23">
        <w:rPr>
          <w:rFonts w:cs="Arial"/>
        </w:rPr>
        <w:t xml:space="preserve"> </w:t>
      </w:r>
      <w:r w:rsidRPr="00633A23">
        <w:t>Коломенском</w:t>
      </w:r>
      <w:r w:rsidRPr="00633A23">
        <w:rPr>
          <w:rFonts w:cs="Arial"/>
        </w:rPr>
        <w:t xml:space="preserve"> 2/15 </w:t>
      </w:r>
      <w:r w:rsidRPr="00633A23">
        <w:t>марта</w:t>
      </w:r>
      <w:r w:rsidRPr="00633A23">
        <w:rPr>
          <w:rFonts w:cs="Arial"/>
        </w:rPr>
        <w:t xml:space="preserve"> 1917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отречения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престола</w:t>
      </w:r>
      <w:r w:rsidRPr="00633A23">
        <w:rPr>
          <w:rFonts w:cs="Arial"/>
        </w:rPr>
        <w:t xml:space="preserve"> </w:t>
      </w:r>
      <w:r w:rsidRPr="00633A23">
        <w:t>Императора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softHyphen/>
        <w:t>колая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вечере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t>о</w:t>
      </w:r>
      <w:r w:rsidRPr="00633A23">
        <w:t>бравшем</w:t>
      </w:r>
      <w:r w:rsidRPr="00633A23">
        <w:rPr>
          <w:rFonts w:cs="Arial"/>
        </w:rPr>
        <w:t xml:space="preserve"> </w:t>
      </w:r>
      <w:r w:rsidRPr="00633A23">
        <w:t>большое</w:t>
      </w:r>
      <w:r w:rsidRPr="00633A23">
        <w:rPr>
          <w:rFonts w:cs="Arial"/>
        </w:rPr>
        <w:t xml:space="preserve"> </w:t>
      </w:r>
      <w:r w:rsidRPr="00633A23">
        <w:t>коли</w:t>
      </w:r>
      <w:r w:rsidRPr="00633A23">
        <w:softHyphen/>
        <w:t>чество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, </w:t>
      </w:r>
      <w:r w:rsidRPr="00633A23">
        <w:t>состоялся</w:t>
      </w:r>
      <w:r w:rsidRPr="00633A23">
        <w:rPr>
          <w:rFonts w:cs="Arial"/>
        </w:rPr>
        <w:t xml:space="preserve"> </w:t>
      </w:r>
      <w:r w:rsidRPr="00633A23">
        <w:t>молебен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иконой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Чудотворца</w:t>
      </w:r>
      <w:r w:rsidRPr="00633A23">
        <w:rPr>
          <w:rFonts w:cs="Arial"/>
        </w:rPr>
        <w:t xml:space="preserve">. </w:t>
      </w:r>
      <w:r w:rsidRPr="00633A23">
        <w:t>За</w:t>
      </w:r>
      <w:r w:rsidRPr="00633A23">
        <w:softHyphen/>
        <w:t>тем</w:t>
      </w:r>
      <w:r w:rsidRPr="00633A23">
        <w:rPr>
          <w:rFonts w:cs="Arial"/>
        </w:rPr>
        <w:t xml:space="preserve"> </w:t>
      </w:r>
      <w:r w:rsidRPr="00633A23">
        <w:t>участники</w:t>
      </w:r>
      <w:r w:rsidRPr="00633A23">
        <w:rPr>
          <w:rFonts w:cs="Arial"/>
        </w:rPr>
        <w:t xml:space="preserve"> </w:t>
      </w:r>
      <w:r w:rsidRPr="00633A23">
        <w:t>вечера</w:t>
      </w:r>
      <w:r w:rsidRPr="00633A23">
        <w:rPr>
          <w:rFonts w:cs="Arial"/>
        </w:rPr>
        <w:t xml:space="preserve"> </w:t>
      </w:r>
      <w:r w:rsidRPr="00633A23">
        <w:t>присутствовали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выступле</w:t>
      </w:r>
      <w:r w:rsidRPr="00633A23">
        <w:softHyphen/>
        <w:t>нии</w:t>
      </w:r>
      <w:r w:rsidRPr="00633A23">
        <w:rPr>
          <w:rFonts w:cs="Arial"/>
        </w:rPr>
        <w:t xml:space="preserve"> </w:t>
      </w:r>
      <w:r w:rsidRPr="00633A23">
        <w:t>детского</w:t>
      </w:r>
      <w:r w:rsidRPr="00633A23">
        <w:rPr>
          <w:rFonts w:cs="Arial"/>
        </w:rPr>
        <w:t xml:space="preserve"> </w:t>
      </w:r>
      <w:r w:rsidRPr="00633A23">
        <w:t>х</w:t>
      </w:r>
      <w:r w:rsidRPr="00633A23">
        <w:t>о</w:t>
      </w:r>
      <w:r w:rsidRPr="00633A23">
        <w:t>ра</w:t>
      </w:r>
      <w:r w:rsidRPr="00633A23">
        <w:rPr>
          <w:rFonts w:cs="Arial"/>
        </w:rPr>
        <w:t xml:space="preserve">, </w:t>
      </w:r>
      <w:r w:rsidRPr="00633A23">
        <w:t>исполнившего</w:t>
      </w:r>
      <w:r w:rsidRPr="00633A23">
        <w:rPr>
          <w:rFonts w:cs="Arial"/>
        </w:rPr>
        <w:t xml:space="preserve"> </w:t>
      </w:r>
      <w:r w:rsidRPr="00633A23">
        <w:t>песнопения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честь праздника</w:t>
      </w:r>
      <w:r w:rsidRPr="00633A23">
        <w:rPr>
          <w:rFonts w:cs="Arial"/>
        </w:rPr>
        <w:t xml:space="preserve">.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целого</w:t>
      </w:r>
      <w:r w:rsidRPr="00633A23">
        <w:rPr>
          <w:rFonts w:cs="Arial"/>
        </w:rPr>
        <w:t xml:space="preserve"> </w:t>
      </w:r>
      <w:r w:rsidRPr="00633A23">
        <w:t>ряда</w:t>
      </w:r>
      <w:r w:rsidRPr="00633A23">
        <w:rPr>
          <w:rFonts w:cs="Arial"/>
        </w:rPr>
        <w:t xml:space="preserve"> </w:t>
      </w:r>
      <w:r w:rsidRPr="00633A23">
        <w:t>выступлений</w:t>
      </w:r>
      <w:r w:rsidRPr="00633A23">
        <w:rPr>
          <w:rFonts w:cs="Arial"/>
        </w:rPr>
        <w:t xml:space="preserve">, </w:t>
      </w:r>
      <w:r w:rsidRPr="00633A23">
        <w:t>посвя</w:t>
      </w:r>
      <w:r w:rsidRPr="00633A23">
        <w:softHyphen/>
        <w:t>щенных</w:t>
      </w:r>
      <w:r w:rsidRPr="00633A23">
        <w:rPr>
          <w:rFonts w:cs="Arial"/>
        </w:rPr>
        <w:t xml:space="preserve"> </w:t>
      </w:r>
      <w:r w:rsidRPr="00633A23">
        <w:t>чудесному</w:t>
      </w:r>
      <w:r w:rsidRPr="00633A23">
        <w:rPr>
          <w:rFonts w:cs="Arial"/>
        </w:rPr>
        <w:t xml:space="preserve"> </w:t>
      </w:r>
      <w:r w:rsidRPr="00633A23">
        <w:t>обретению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 присутствующим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показаны</w:t>
      </w:r>
      <w:r w:rsidRPr="00633A23">
        <w:rPr>
          <w:rFonts w:cs="Arial"/>
        </w:rPr>
        <w:t xml:space="preserve"> </w:t>
      </w:r>
      <w:r w:rsidRPr="00633A23">
        <w:t>фильмы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сошест</w:t>
      </w:r>
      <w:r w:rsidRPr="00633A23">
        <w:softHyphen/>
        <w:t>вии</w:t>
      </w:r>
      <w:r w:rsidRPr="00633A23">
        <w:rPr>
          <w:rFonts w:cs="Arial"/>
        </w:rPr>
        <w:t xml:space="preserve"> </w:t>
      </w:r>
      <w:r w:rsidRPr="00633A23">
        <w:t>благодатного</w:t>
      </w:r>
      <w:r w:rsidRPr="00633A23">
        <w:rPr>
          <w:rFonts w:cs="Arial"/>
        </w:rPr>
        <w:t xml:space="preserve"> </w:t>
      </w:r>
      <w:r w:rsidRPr="00633A23">
        <w:t>огня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Гроба</w:t>
      </w:r>
      <w:r w:rsidRPr="00633A23">
        <w:rPr>
          <w:rFonts w:cs="Arial"/>
        </w:rPr>
        <w:t xml:space="preserve"> </w:t>
      </w:r>
      <w:r w:rsidRPr="00633A23">
        <w:t>Господня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 плачущей</w:t>
      </w:r>
      <w:r w:rsidRPr="00633A23">
        <w:rPr>
          <w:rFonts w:cs="Arial"/>
        </w:rPr>
        <w:t xml:space="preserve"> </w:t>
      </w:r>
      <w:r w:rsidRPr="00633A23">
        <w:t>иконе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Спасителя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Вифлеемском храме</w:t>
      </w:r>
    </w:p>
    <w:p w:rsidR="004928EB" w:rsidRDefault="004928EB" w:rsidP="004928EB"/>
    <w:p w:rsidR="004928EB" w:rsidRDefault="004928EB" w:rsidP="004928EB"/>
    <w:p w:rsidR="004928EB" w:rsidRPr="00633A23" w:rsidRDefault="007C5DE1" w:rsidP="004928EB">
      <w:pPr>
        <w:ind w:firstLine="0"/>
        <w:rPr>
          <w:szCs w:val="24"/>
        </w:rPr>
      </w:pPr>
      <w:r w:rsidRPr="00A617A4">
        <w:rPr>
          <w:noProof/>
          <w:szCs w:val="24"/>
        </w:rPr>
        <w:pict>
          <v:shape id="Рисунок 135" o:spid="_x0000_i1092" type="#_x0000_t75" style="width:495.75pt;height:156pt;visibility:visible">
            <v:imagedata r:id="rId77" o:title=""/>
          </v:shape>
        </w:pict>
      </w:r>
    </w:p>
    <w:p w:rsidR="004928EB" w:rsidRPr="00633A23" w:rsidRDefault="004928EB" w:rsidP="004928EB">
      <w:pPr>
        <w:pStyle w:val="ad"/>
      </w:pP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Державной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Православном</w:t>
      </w:r>
      <w:r w:rsidRPr="00633A23">
        <w:rPr>
          <w:rFonts w:cs="Arial"/>
        </w:rPr>
        <w:t xml:space="preserve"> </w:t>
      </w:r>
      <w:r w:rsidRPr="00633A23">
        <w:t>центре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возрождения</w:t>
      </w:r>
    </w:p>
    <w:p w:rsidR="004928EB" w:rsidRPr="00633A23" w:rsidRDefault="004928EB" w:rsidP="004928EB">
      <w:r w:rsidRPr="00633A23">
        <w:t>Православный</w:t>
      </w:r>
      <w:r w:rsidRPr="00633A23">
        <w:rPr>
          <w:rFonts w:cs="Arial"/>
        </w:rPr>
        <w:t xml:space="preserve"> </w:t>
      </w:r>
      <w:r w:rsidRPr="00633A23">
        <w:t>центр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возрождения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создан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мае</w:t>
      </w:r>
      <w:r w:rsidRPr="00633A23">
        <w:rPr>
          <w:rFonts w:cs="Arial"/>
        </w:rPr>
        <w:t xml:space="preserve"> 1993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общественная</w:t>
      </w:r>
      <w:r w:rsidRPr="00633A23">
        <w:rPr>
          <w:rFonts w:cs="Arial"/>
        </w:rPr>
        <w:t xml:space="preserve"> </w:t>
      </w:r>
      <w:r w:rsidRPr="00633A23">
        <w:t>организация</w:t>
      </w:r>
      <w:r w:rsidRPr="00633A23">
        <w:rPr>
          <w:rFonts w:cs="Arial"/>
        </w:rPr>
        <w:t xml:space="preserve">, </w:t>
      </w:r>
      <w:r w:rsidRPr="00633A23">
        <w:t>имеющая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целью</w:t>
      </w:r>
      <w:r w:rsidRPr="00633A23">
        <w:rPr>
          <w:rFonts w:cs="Arial"/>
        </w:rPr>
        <w:t xml:space="preserve"> </w:t>
      </w:r>
      <w:r w:rsidRPr="00633A23">
        <w:t>помочь</w:t>
      </w:r>
      <w:r w:rsidRPr="00633A23">
        <w:rPr>
          <w:rFonts w:cs="Arial"/>
        </w:rPr>
        <w:t xml:space="preserve"> </w:t>
      </w:r>
      <w:r w:rsidRPr="00633A23">
        <w:t>людям</w:t>
      </w:r>
      <w:r w:rsidRPr="00633A23">
        <w:rPr>
          <w:rFonts w:cs="Arial"/>
        </w:rPr>
        <w:t xml:space="preserve"> </w:t>
      </w:r>
      <w:r w:rsidRPr="00633A23">
        <w:t>вернуться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историческим</w:t>
      </w:r>
      <w:r w:rsidRPr="00633A23">
        <w:rPr>
          <w:rFonts w:cs="Arial"/>
        </w:rPr>
        <w:t xml:space="preserve">, </w:t>
      </w:r>
      <w:r w:rsidRPr="00633A23">
        <w:t>культу</w:t>
      </w:r>
      <w:r w:rsidRPr="00633A23">
        <w:t>р</w:t>
      </w:r>
      <w:r w:rsidRPr="00633A23">
        <w:t>ным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духовным</w:t>
      </w:r>
      <w:r w:rsidRPr="00633A23">
        <w:rPr>
          <w:rFonts w:cs="Arial"/>
        </w:rPr>
        <w:t xml:space="preserve"> </w:t>
      </w:r>
      <w:r w:rsidRPr="00633A23">
        <w:t>традициям</w:t>
      </w:r>
      <w:r w:rsidRPr="00633A23">
        <w:rPr>
          <w:rFonts w:cs="Arial"/>
        </w:rPr>
        <w:t xml:space="preserve">. </w:t>
      </w:r>
      <w:r w:rsidRPr="00633A23">
        <w:t>Центр</w:t>
      </w:r>
      <w:r w:rsidRPr="00633A23">
        <w:rPr>
          <w:rFonts w:cs="Arial"/>
        </w:rPr>
        <w:t xml:space="preserve"> </w:t>
      </w:r>
      <w:r w:rsidRPr="00633A23">
        <w:t>взял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трудную</w:t>
      </w:r>
      <w:r w:rsidRPr="00633A23">
        <w:rPr>
          <w:rFonts w:cs="Arial"/>
        </w:rPr>
        <w:t xml:space="preserve"> </w:t>
      </w:r>
      <w:r w:rsidRPr="00633A23">
        <w:t>ношу</w:t>
      </w:r>
      <w:r w:rsidRPr="00633A23">
        <w:rPr>
          <w:rFonts w:cs="Arial"/>
        </w:rPr>
        <w:t xml:space="preserve"> </w:t>
      </w:r>
      <w:r w:rsidRPr="00633A23">
        <w:t>миссионерской</w:t>
      </w:r>
      <w:r w:rsidRPr="00633A23">
        <w:rPr>
          <w:rFonts w:cs="Arial"/>
        </w:rPr>
        <w:t xml:space="preserve"> </w:t>
      </w:r>
      <w:r w:rsidRPr="00633A23">
        <w:t>деятельности</w:t>
      </w:r>
      <w:r w:rsidRPr="00633A23">
        <w:rPr>
          <w:rFonts w:cs="Arial"/>
        </w:rPr>
        <w:t xml:space="preserve"> </w:t>
      </w:r>
      <w:r w:rsidRPr="00633A23">
        <w:t>среди</w:t>
      </w:r>
      <w:r w:rsidRPr="00633A23">
        <w:rPr>
          <w:rFonts w:cs="Arial"/>
        </w:rPr>
        <w:t xml:space="preserve"> </w:t>
      </w:r>
      <w:r w:rsidRPr="00633A23">
        <w:t>жителей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сегодня</w:t>
      </w:r>
      <w:r w:rsidRPr="00633A23">
        <w:rPr>
          <w:rFonts w:cs="Arial"/>
        </w:rPr>
        <w:t xml:space="preserve"> </w:t>
      </w:r>
      <w:r w:rsidRPr="00633A23">
        <w:t>яв</w:t>
      </w:r>
      <w:r w:rsidRPr="00633A23">
        <w:softHyphen/>
        <w:t>ляется</w:t>
      </w:r>
      <w:r w:rsidRPr="00633A23">
        <w:rPr>
          <w:rFonts w:cs="Arial"/>
        </w:rPr>
        <w:t xml:space="preserve"> </w:t>
      </w:r>
      <w:r w:rsidRPr="00633A23">
        <w:t>единственным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стране</w:t>
      </w:r>
      <w:r w:rsidRPr="00633A23">
        <w:rPr>
          <w:rFonts w:cs="Arial"/>
        </w:rPr>
        <w:t xml:space="preserve"> </w:t>
      </w:r>
      <w:r w:rsidRPr="00633A23">
        <w:t>ведущим</w:t>
      </w:r>
      <w:r w:rsidRPr="00633A23">
        <w:rPr>
          <w:rFonts w:cs="Arial"/>
        </w:rPr>
        <w:t xml:space="preserve"> </w:t>
      </w:r>
      <w:r w:rsidRPr="00633A23">
        <w:t>Центром</w:t>
      </w:r>
      <w:r w:rsidRPr="00633A23">
        <w:rPr>
          <w:rFonts w:cs="Arial"/>
        </w:rPr>
        <w:t xml:space="preserve"> </w:t>
      </w:r>
      <w:r w:rsidRPr="00633A23">
        <w:t>единения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светских</w:t>
      </w:r>
      <w:r w:rsidRPr="00633A23">
        <w:rPr>
          <w:rFonts w:cs="Arial"/>
        </w:rPr>
        <w:t xml:space="preserve"> </w:t>
      </w:r>
      <w:r w:rsidRPr="00633A23">
        <w:t>учреждений</w:t>
      </w:r>
      <w:r w:rsidRPr="00633A23">
        <w:rPr>
          <w:rFonts w:cs="Arial"/>
        </w:rPr>
        <w:t xml:space="preserve">, </w:t>
      </w:r>
      <w:r w:rsidRPr="00633A23">
        <w:t>орга</w:t>
      </w:r>
      <w:r w:rsidRPr="00633A23">
        <w:softHyphen/>
        <w:t>низаций</w:t>
      </w:r>
      <w:r w:rsidRPr="00633A23">
        <w:rPr>
          <w:rFonts w:cs="Arial"/>
        </w:rPr>
        <w:t xml:space="preserve">.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важности</w:t>
      </w:r>
      <w:r w:rsidRPr="00633A23">
        <w:rPr>
          <w:rFonts w:cs="Arial"/>
        </w:rPr>
        <w:t xml:space="preserve"> </w:t>
      </w:r>
      <w:r w:rsidRPr="00633A23">
        <w:t>миссионе</w:t>
      </w:r>
      <w:r w:rsidRPr="00633A23">
        <w:t>р</w:t>
      </w:r>
      <w:r w:rsidRPr="00633A23">
        <w:t>ской</w:t>
      </w:r>
      <w:r w:rsidRPr="00633A23">
        <w:rPr>
          <w:rFonts w:cs="Arial"/>
        </w:rPr>
        <w:t xml:space="preserve"> </w:t>
      </w:r>
      <w:r w:rsidRPr="00633A23">
        <w:t>деятельности</w:t>
      </w:r>
      <w:r w:rsidRPr="00633A23">
        <w:rPr>
          <w:rFonts w:cs="Arial"/>
        </w:rPr>
        <w:t xml:space="preserve"> </w:t>
      </w:r>
      <w:r w:rsidRPr="00633A23">
        <w:t>неоднократно</w:t>
      </w:r>
      <w:r w:rsidRPr="00633A23">
        <w:rPr>
          <w:rFonts w:cs="Arial"/>
        </w:rPr>
        <w:t xml:space="preserve"> </w:t>
      </w:r>
      <w:r w:rsidRPr="00633A23">
        <w:t>говорил</w:t>
      </w:r>
      <w:r w:rsidRPr="00633A23">
        <w:rPr>
          <w:rFonts w:cs="Arial"/>
        </w:rPr>
        <w:t xml:space="preserve"> </w:t>
      </w:r>
      <w:r w:rsidRPr="00633A23">
        <w:t>Святейший</w:t>
      </w:r>
      <w:r w:rsidRPr="00633A23">
        <w:rPr>
          <w:rFonts w:cs="Arial"/>
        </w:rPr>
        <w:t xml:space="preserve"> </w:t>
      </w:r>
      <w:r w:rsidRPr="00633A23">
        <w:t>Патриарх</w:t>
      </w:r>
      <w:r w:rsidRPr="00633A23">
        <w:rPr>
          <w:rFonts w:cs="Arial"/>
        </w:rPr>
        <w:t xml:space="preserve"> </w:t>
      </w:r>
      <w:r w:rsidRPr="00633A23">
        <w:t>Московский</w:t>
      </w:r>
      <w:r w:rsidRPr="00633A23">
        <w:rPr>
          <w:rFonts w:cs="Arial"/>
        </w:rPr>
        <w:t xml:space="preserve"> </w:t>
      </w:r>
      <w:r w:rsidRPr="00633A23">
        <w:t>и всея</w:t>
      </w:r>
      <w:r w:rsidRPr="00633A23">
        <w:rPr>
          <w:rFonts w:cs="Arial"/>
        </w:rPr>
        <w:t xml:space="preserve"> </w:t>
      </w:r>
      <w:r w:rsidRPr="00633A23">
        <w:t>Руси</w:t>
      </w:r>
      <w:r w:rsidRPr="00633A23">
        <w:rPr>
          <w:rFonts w:cs="Arial"/>
        </w:rPr>
        <w:t xml:space="preserve"> </w:t>
      </w:r>
      <w:r w:rsidRPr="00633A23">
        <w:t>Але</w:t>
      </w:r>
      <w:r w:rsidRPr="00633A23">
        <w:t>к</w:t>
      </w:r>
      <w:r w:rsidRPr="00633A23">
        <w:t>сий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Православный</w:t>
      </w:r>
      <w:r w:rsidRPr="00633A23">
        <w:rPr>
          <w:rFonts w:cs="Arial"/>
        </w:rPr>
        <w:t xml:space="preserve"> </w:t>
      </w:r>
      <w:r w:rsidRPr="00633A23">
        <w:t>центр</w:t>
      </w:r>
      <w:r w:rsidRPr="00633A23">
        <w:rPr>
          <w:rFonts w:cs="Arial"/>
        </w:rPr>
        <w:t xml:space="preserve"> </w:t>
      </w:r>
      <w:r w:rsidRPr="00633A23">
        <w:t>действует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благословения</w:t>
      </w:r>
      <w:r w:rsidRPr="00633A23">
        <w:rPr>
          <w:rFonts w:cs="Arial"/>
        </w:rPr>
        <w:t xml:space="preserve"> </w:t>
      </w:r>
      <w:r w:rsidRPr="00633A23">
        <w:t>церковной</w:t>
      </w:r>
      <w:r w:rsidRPr="00633A23">
        <w:rPr>
          <w:rFonts w:cs="Arial"/>
        </w:rPr>
        <w:t xml:space="preserve"> </w:t>
      </w:r>
      <w:r w:rsidRPr="00633A23">
        <w:t>власти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мостиком</w:t>
      </w:r>
      <w:r w:rsidRPr="00633A23">
        <w:rPr>
          <w:rFonts w:cs="Arial"/>
        </w:rPr>
        <w:t xml:space="preserve">, </w:t>
      </w:r>
      <w:r w:rsidRPr="00633A23">
        <w:t>который помогает</w:t>
      </w:r>
      <w:r w:rsidRPr="00633A23">
        <w:rPr>
          <w:rFonts w:cs="Arial"/>
        </w:rPr>
        <w:t xml:space="preserve"> </w:t>
      </w:r>
      <w:r w:rsidRPr="00633A23">
        <w:t>людям</w:t>
      </w:r>
      <w:r w:rsidRPr="00633A23">
        <w:rPr>
          <w:rFonts w:cs="Arial"/>
        </w:rPr>
        <w:t xml:space="preserve"> </w:t>
      </w:r>
      <w:r w:rsidRPr="00633A23">
        <w:t>перейти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непонимания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неприятия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соста</w:t>
      </w:r>
      <w:r w:rsidRPr="00633A23">
        <w:t>в</w:t>
      </w:r>
      <w:r w:rsidRPr="00633A23">
        <w:t>ляющей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постижению и</w:t>
      </w:r>
      <w:r w:rsidRPr="00633A23">
        <w:rPr>
          <w:rFonts w:cs="Arial"/>
        </w:rPr>
        <w:t xml:space="preserve"> </w:t>
      </w:r>
      <w:r w:rsidRPr="00633A23">
        <w:t>применению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>-</w:t>
      </w:r>
      <w:r w:rsidRPr="00633A23">
        <w:t>нравственных</w:t>
      </w:r>
      <w:r w:rsidRPr="00633A23">
        <w:rPr>
          <w:rFonts w:cs="Arial"/>
        </w:rPr>
        <w:t xml:space="preserve"> </w:t>
      </w:r>
      <w:r w:rsidRPr="00633A23">
        <w:t>законов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В</w:t>
      </w:r>
      <w:r w:rsidRPr="00633A23">
        <w:rPr>
          <w:rFonts w:cs="Arial"/>
        </w:rPr>
        <w:t xml:space="preserve"> </w:t>
      </w:r>
      <w:r w:rsidRPr="00633A23">
        <w:t>Центре</w:t>
      </w:r>
      <w:r w:rsidRPr="00633A23">
        <w:rPr>
          <w:rFonts w:cs="Arial"/>
        </w:rPr>
        <w:t xml:space="preserve"> </w:t>
      </w:r>
      <w:r w:rsidRPr="00633A23">
        <w:t>трудятся</w:t>
      </w:r>
      <w:r w:rsidRPr="00633A23">
        <w:rPr>
          <w:rFonts w:cs="Arial"/>
        </w:rPr>
        <w:t xml:space="preserve"> </w:t>
      </w:r>
      <w:r w:rsidRPr="00633A23">
        <w:t>священники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миряне</w:t>
      </w:r>
      <w:r w:rsidRPr="00633A23">
        <w:rPr>
          <w:rFonts w:cs="Arial"/>
        </w:rPr>
        <w:t xml:space="preserve">, </w:t>
      </w:r>
      <w:r w:rsidRPr="00633A23">
        <w:t>молодые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вполне</w:t>
      </w:r>
      <w:r w:rsidRPr="00633A23">
        <w:rPr>
          <w:rFonts w:cs="Arial"/>
        </w:rPr>
        <w:t xml:space="preserve"> </w:t>
      </w:r>
      <w:r w:rsidRPr="00633A23">
        <w:t>зрелые</w:t>
      </w:r>
      <w:r w:rsidRPr="00633A23">
        <w:rPr>
          <w:rFonts w:cs="Arial"/>
        </w:rPr>
        <w:t>'</w:t>
      </w:r>
      <w:r w:rsidRPr="00633A23">
        <w:t>мужчины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женщины</w:t>
      </w:r>
      <w:r w:rsidRPr="00633A23">
        <w:rPr>
          <w:rFonts w:cs="Arial"/>
        </w:rPr>
        <w:t xml:space="preserve">. </w:t>
      </w:r>
      <w:r w:rsidRPr="00633A23">
        <w:t>Деятель</w:t>
      </w:r>
      <w:r w:rsidRPr="00633A23">
        <w:softHyphen/>
        <w:t>ность</w:t>
      </w:r>
      <w:r w:rsidRPr="00633A23">
        <w:rPr>
          <w:rFonts w:cs="Arial"/>
        </w:rPr>
        <w:t xml:space="preserve"> </w:t>
      </w:r>
      <w:r w:rsidRPr="00633A23">
        <w:t>Центра</w:t>
      </w:r>
      <w:r w:rsidRPr="00633A23">
        <w:rPr>
          <w:rFonts w:cs="Arial"/>
        </w:rPr>
        <w:t xml:space="preserve"> </w:t>
      </w:r>
      <w:r w:rsidRPr="00633A23">
        <w:t>многообразна</w:t>
      </w:r>
      <w:r w:rsidRPr="00633A23">
        <w:rPr>
          <w:rFonts w:cs="Arial"/>
        </w:rPr>
        <w:t>:</w:t>
      </w:r>
    </w:p>
    <w:p w:rsidR="004928EB" w:rsidRPr="00633A23" w:rsidRDefault="004928EB" w:rsidP="004928EB">
      <w:pPr>
        <w:numPr>
          <w:ilvl w:val="0"/>
          <w:numId w:val="5"/>
        </w:numPr>
      </w:pPr>
      <w:r w:rsidRPr="00633A23">
        <w:t>миссионерская</w:t>
      </w:r>
      <w:r w:rsidRPr="00633A23">
        <w:rPr>
          <w:rFonts w:cs="Arial"/>
        </w:rPr>
        <w:t xml:space="preserve"> </w:t>
      </w:r>
      <w:r w:rsidRPr="00633A23">
        <w:t>деятельность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5"/>
        </w:numPr>
      </w:pPr>
      <w:r w:rsidRPr="00633A23">
        <w:t>действует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>-</w:t>
      </w:r>
      <w:r w:rsidRPr="00633A23">
        <w:t>просветительская</w:t>
      </w:r>
      <w:r w:rsidRPr="00633A23">
        <w:rPr>
          <w:rFonts w:cs="Arial"/>
        </w:rPr>
        <w:t xml:space="preserve"> </w:t>
      </w:r>
      <w:r w:rsidRPr="00633A23">
        <w:t>школа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взрослых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5"/>
        </w:numPr>
      </w:pPr>
      <w:r w:rsidRPr="00633A23">
        <w:lastRenderedPageBreak/>
        <w:t>класс</w:t>
      </w:r>
      <w:r w:rsidRPr="00633A23">
        <w:rPr>
          <w:rFonts w:cs="Arial"/>
        </w:rPr>
        <w:t xml:space="preserve"> </w:t>
      </w:r>
      <w:r w:rsidRPr="00633A23">
        <w:t>иконописи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5"/>
        </w:numPr>
      </w:pPr>
      <w:r w:rsidRPr="00633A23">
        <w:t>детская</w:t>
      </w:r>
      <w:r w:rsidRPr="00633A23">
        <w:rPr>
          <w:rFonts w:cs="Arial"/>
        </w:rPr>
        <w:t xml:space="preserve"> </w:t>
      </w:r>
      <w:r w:rsidRPr="00633A23">
        <w:t>творческая</w:t>
      </w:r>
      <w:r w:rsidRPr="00633A23">
        <w:rPr>
          <w:rFonts w:cs="Arial"/>
        </w:rPr>
        <w:t xml:space="preserve"> </w:t>
      </w:r>
      <w:r w:rsidRPr="00633A23">
        <w:t>студия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5"/>
        </w:numPr>
      </w:pPr>
      <w:r w:rsidRPr="00633A23">
        <w:rPr>
          <w:rFonts w:cs="Arial"/>
        </w:rPr>
        <w:t xml:space="preserve">2 </w:t>
      </w:r>
      <w:r w:rsidRPr="00633A23">
        <w:t>хоровых</w:t>
      </w:r>
      <w:r w:rsidRPr="00633A23">
        <w:rPr>
          <w:rFonts w:cs="Arial"/>
        </w:rPr>
        <w:t xml:space="preserve"> </w:t>
      </w:r>
      <w:r w:rsidRPr="00633A23">
        <w:t>группы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песнопения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5"/>
        </w:numPr>
      </w:pPr>
      <w:r w:rsidRPr="00633A23">
        <w:t>симфонический</w:t>
      </w:r>
      <w:r w:rsidRPr="00633A23">
        <w:rPr>
          <w:rFonts w:cs="Arial"/>
        </w:rPr>
        <w:t xml:space="preserve"> </w:t>
      </w:r>
      <w:r w:rsidRPr="00633A23">
        <w:t>оркестр</w:t>
      </w:r>
      <w:r w:rsidRPr="00633A23">
        <w:rPr>
          <w:rFonts w:cs="Arial"/>
        </w:rPr>
        <w:t xml:space="preserve"> </w:t>
      </w:r>
      <w:r w:rsidRPr="00633A23">
        <w:t>негосударственной</w:t>
      </w:r>
      <w:r w:rsidRPr="00633A23">
        <w:rPr>
          <w:rFonts w:cs="Arial"/>
        </w:rPr>
        <w:t xml:space="preserve"> </w:t>
      </w:r>
      <w:r w:rsidRPr="00633A23">
        <w:t>филармонии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5"/>
        </w:numPr>
      </w:pPr>
      <w:r w:rsidRPr="00633A23">
        <w:t>хор</w:t>
      </w:r>
      <w:r w:rsidRPr="00633A23">
        <w:rPr>
          <w:rFonts w:cs="Arial"/>
        </w:rPr>
        <w:t xml:space="preserve"> </w:t>
      </w:r>
      <w:r w:rsidRPr="00633A23">
        <w:t>церковного</w:t>
      </w:r>
      <w:r w:rsidRPr="00633A23">
        <w:rPr>
          <w:rFonts w:cs="Arial"/>
        </w:rPr>
        <w:t xml:space="preserve"> </w:t>
      </w:r>
      <w:r w:rsidRPr="00633A23">
        <w:t>песнопения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5"/>
        </w:numPr>
      </w:pPr>
      <w:r w:rsidRPr="00633A23">
        <w:t>библиотека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5"/>
        </w:numPr>
      </w:pPr>
      <w:r w:rsidRPr="00633A23">
        <w:t>экскурсионно</w:t>
      </w:r>
      <w:r w:rsidRPr="00633A23">
        <w:rPr>
          <w:rFonts w:cs="Arial"/>
        </w:rPr>
        <w:t>-</w:t>
      </w:r>
      <w:r w:rsidRPr="00633A23">
        <w:t>паломнический</w:t>
      </w:r>
      <w:r w:rsidRPr="00633A23">
        <w:rPr>
          <w:rFonts w:cs="Arial"/>
        </w:rPr>
        <w:t xml:space="preserve">, </w:t>
      </w:r>
      <w:r w:rsidRPr="00633A23">
        <w:t>юридический</w:t>
      </w:r>
      <w:r w:rsidRPr="00633A23">
        <w:rPr>
          <w:rFonts w:cs="Arial"/>
        </w:rPr>
        <w:t xml:space="preserve"> </w:t>
      </w:r>
      <w:r w:rsidRPr="00633A23">
        <w:t>отделы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5"/>
        </w:numPr>
      </w:pPr>
      <w:r w:rsidRPr="00633A23">
        <w:t>беседы</w:t>
      </w:r>
      <w:r w:rsidRPr="00633A23">
        <w:rPr>
          <w:rFonts w:cs="Arial"/>
        </w:rPr>
        <w:t xml:space="preserve">, </w:t>
      </w:r>
      <w:r w:rsidRPr="00633A23">
        <w:t>лекции</w:t>
      </w:r>
      <w:r w:rsidRPr="00633A23">
        <w:rPr>
          <w:rFonts w:cs="Arial"/>
        </w:rPr>
        <w:t xml:space="preserve">, </w:t>
      </w:r>
      <w:r w:rsidRPr="00633A23">
        <w:t>концерты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музыки</w:t>
      </w:r>
      <w:r w:rsidRPr="00633A23">
        <w:rPr>
          <w:rFonts w:cs="Arial"/>
        </w:rPr>
        <w:t xml:space="preserve">, </w:t>
      </w:r>
      <w:r w:rsidRPr="00633A23">
        <w:t>выставки</w:t>
      </w:r>
      <w:r w:rsidRPr="00633A23">
        <w:rPr>
          <w:rFonts w:cs="Arial"/>
        </w:rPr>
        <w:t>.</w:t>
      </w:r>
    </w:p>
    <w:p w:rsidR="004928EB" w:rsidRPr="00633A23" w:rsidRDefault="004928EB" w:rsidP="004928EB">
      <w:r w:rsidRPr="00633A23">
        <w:t>Центр</w:t>
      </w:r>
      <w:r w:rsidRPr="00633A23">
        <w:rPr>
          <w:rFonts w:cs="Arial"/>
        </w:rPr>
        <w:t xml:space="preserve"> </w:t>
      </w:r>
      <w:r w:rsidRPr="00633A23">
        <w:t>регулярно</w:t>
      </w:r>
      <w:r w:rsidRPr="00633A23">
        <w:rPr>
          <w:rFonts w:cs="Arial"/>
        </w:rPr>
        <w:t xml:space="preserve"> </w:t>
      </w:r>
      <w:r w:rsidRPr="00633A23">
        <w:t>проводит</w:t>
      </w:r>
      <w:r w:rsidRPr="00633A23">
        <w:rPr>
          <w:rFonts w:cs="Arial"/>
        </w:rPr>
        <w:t xml:space="preserve"> </w:t>
      </w:r>
      <w:r w:rsidRPr="00633A23">
        <w:t>водосвятные</w:t>
      </w:r>
      <w:r w:rsidRPr="00633A23">
        <w:rPr>
          <w:rFonts w:cs="Arial"/>
        </w:rPr>
        <w:t xml:space="preserve"> </w:t>
      </w:r>
      <w:r w:rsidRPr="00633A23">
        <w:t>молебны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силовых</w:t>
      </w:r>
      <w:r w:rsidRPr="00633A23">
        <w:rPr>
          <w:rFonts w:cs="Arial"/>
        </w:rPr>
        <w:t xml:space="preserve"> </w:t>
      </w:r>
      <w:r w:rsidRPr="00633A23">
        <w:t>структурах</w:t>
      </w:r>
      <w:r w:rsidRPr="00633A23">
        <w:rPr>
          <w:rFonts w:cs="Arial"/>
        </w:rPr>
        <w:t xml:space="preserve">, </w:t>
      </w:r>
      <w:r w:rsidRPr="00633A23">
        <w:t>таинство</w:t>
      </w:r>
      <w:r w:rsidRPr="00633A23">
        <w:rPr>
          <w:rFonts w:cs="Arial"/>
        </w:rPr>
        <w:t xml:space="preserve"> </w:t>
      </w:r>
      <w:r w:rsidRPr="00633A23">
        <w:t>кр</w:t>
      </w:r>
      <w:r w:rsidRPr="00633A23">
        <w:t>е</w:t>
      </w:r>
      <w:r w:rsidRPr="00633A23">
        <w:t>щения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СИЗО №№</w:t>
      </w:r>
      <w:r w:rsidRPr="00633A23">
        <w:rPr>
          <w:rFonts w:cs="Arial"/>
        </w:rPr>
        <w:t xml:space="preserve"> 1, 4, 5, 6, </w:t>
      </w:r>
      <w:r w:rsidRPr="00633A23">
        <w:t>факультативы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Основам</w:t>
      </w:r>
      <w:r w:rsidRPr="00633A23">
        <w:rPr>
          <w:rFonts w:cs="Arial"/>
        </w:rPr>
        <w:t xml:space="preserve"> </w:t>
      </w:r>
      <w:r w:rsidRPr="00633A23">
        <w:t>православия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Высшем</w:t>
      </w:r>
      <w:r w:rsidRPr="00633A23">
        <w:rPr>
          <w:rFonts w:cs="Arial"/>
        </w:rPr>
        <w:t xml:space="preserve"> </w:t>
      </w:r>
      <w:r w:rsidRPr="00633A23">
        <w:t>пожарном</w:t>
      </w:r>
      <w:r w:rsidRPr="00633A23">
        <w:rPr>
          <w:rFonts w:cs="Arial"/>
        </w:rPr>
        <w:t xml:space="preserve"> </w:t>
      </w:r>
      <w:r w:rsidRPr="00633A23">
        <w:t>уч</w:t>
      </w:r>
      <w:r w:rsidRPr="00633A23">
        <w:t>и</w:t>
      </w:r>
      <w:r w:rsidRPr="00633A23">
        <w:t>лище</w:t>
      </w:r>
      <w:r w:rsidRPr="00633A23">
        <w:rPr>
          <w:rFonts w:cs="Arial"/>
        </w:rPr>
        <w:t xml:space="preserve">, </w:t>
      </w:r>
      <w:r w:rsidRPr="00633A23">
        <w:t>подразделениях</w:t>
      </w:r>
      <w:r w:rsidRPr="00633A23">
        <w:rPr>
          <w:rFonts w:cs="Arial"/>
        </w:rPr>
        <w:t xml:space="preserve"> </w:t>
      </w:r>
      <w:r w:rsidRPr="00633A23">
        <w:t>Транс</w:t>
      </w:r>
      <w:r w:rsidRPr="00633A23">
        <w:softHyphen/>
        <w:t>портной</w:t>
      </w:r>
      <w:r w:rsidRPr="00633A23">
        <w:rPr>
          <w:rFonts w:cs="Arial"/>
        </w:rPr>
        <w:t xml:space="preserve"> </w:t>
      </w:r>
      <w:r w:rsidRPr="00633A23">
        <w:t>милиции</w:t>
      </w:r>
      <w:r w:rsidRPr="00633A23">
        <w:rPr>
          <w:rFonts w:cs="Arial"/>
        </w:rPr>
        <w:t>.</w:t>
      </w:r>
    </w:p>
    <w:p w:rsidR="004928EB" w:rsidRDefault="004928EB" w:rsidP="004928EB">
      <w:pPr>
        <w:rPr>
          <w:rFonts w:cs="Arial"/>
        </w:rPr>
      </w:pPr>
      <w:r w:rsidRPr="00633A23">
        <w:t>Адрес</w:t>
      </w:r>
      <w:r w:rsidRPr="00633A23">
        <w:rPr>
          <w:rFonts w:cs="Arial"/>
        </w:rPr>
        <w:t xml:space="preserve"> </w:t>
      </w:r>
      <w:r w:rsidRPr="00633A23">
        <w:t>Православного</w:t>
      </w:r>
      <w:r w:rsidRPr="00633A23">
        <w:rPr>
          <w:rFonts w:cs="Arial"/>
        </w:rPr>
        <w:t xml:space="preserve"> </w:t>
      </w:r>
      <w:r w:rsidRPr="00633A23">
        <w:t>центра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возрождения</w:t>
      </w:r>
      <w:r w:rsidRPr="00633A23">
        <w:rPr>
          <w:rFonts w:cs="Arial"/>
        </w:rPr>
        <w:t xml:space="preserve">,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</w:t>
      </w:r>
      <w:r w:rsidRPr="00633A23">
        <w:rPr>
          <w:rFonts w:cs="Arial"/>
        </w:rPr>
        <w:t xml:space="preserve">, </w:t>
      </w:r>
      <w:r w:rsidRPr="00633A23">
        <w:t>пр</w:t>
      </w:r>
      <w:r w:rsidRPr="00633A23">
        <w:rPr>
          <w:rFonts w:cs="Arial"/>
        </w:rPr>
        <w:t xml:space="preserve">. </w:t>
      </w:r>
      <w:r w:rsidRPr="00633A23">
        <w:t>Римского</w:t>
      </w:r>
      <w:r w:rsidRPr="00633A23">
        <w:rPr>
          <w:rFonts w:cs="Arial"/>
        </w:rPr>
        <w:t>-</w:t>
      </w:r>
      <w:r w:rsidRPr="00633A23">
        <w:t>Корсакова</w:t>
      </w:r>
      <w:r w:rsidRPr="00633A23">
        <w:rPr>
          <w:rFonts w:cs="Arial"/>
        </w:rPr>
        <w:t xml:space="preserve">, 24, </w:t>
      </w:r>
      <w:r w:rsidRPr="00633A23">
        <w:t>тел</w:t>
      </w:r>
      <w:r w:rsidRPr="00633A23">
        <w:rPr>
          <w:rFonts w:cs="Arial"/>
        </w:rPr>
        <w:t xml:space="preserve">. 114-25-83. </w:t>
      </w:r>
      <w:r w:rsidRPr="00633A23">
        <w:t>Президент</w:t>
      </w:r>
      <w:r w:rsidRPr="00633A23">
        <w:rPr>
          <w:rFonts w:cs="Arial"/>
        </w:rPr>
        <w:t xml:space="preserve"> </w:t>
      </w:r>
      <w:r w:rsidRPr="00633A23">
        <w:t>Центра</w:t>
      </w:r>
      <w:r w:rsidRPr="00633A23">
        <w:rPr>
          <w:rFonts w:cs="Arial"/>
        </w:rPr>
        <w:t xml:space="preserve"> </w:t>
      </w:r>
      <w:r w:rsidRPr="00633A23">
        <w:t>Афанасьева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Васильевна</w:t>
      </w:r>
      <w:r w:rsidRPr="00633A23">
        <w:rPr>
          <w:rFonts w:cs="Arial"/>
        </w:rPr>
        <w:t>.</w:t>
      </w:r>
    </w:p>
    <w:p w:rsidR="004928EB" w:rsidRPr="00633A23" w:rsidRDefault="004928EB" w:rsidP="004928EB"/>
    <w:p w:rsidR="004928EB" w:rsidRPr="003A1E0C" w:rsidRDefault="004928EB" w:rsidP="004928EB">
      <w:pPr>
        <w:rPr>
          <w:i/>
        </w:rPr>
      </w:pPr>
      <w:r w:rsidRPr="003A1E0C">
        <w:rPr>
          <w:i/>
        </w:rPr>
        <w:t>Санкт</w:t>
      </w:r>
      <w:r w:rsidRPr="003A1E0C">
        <w:rPr>
          <w:rFonts w:cs="Arial"/>
          <w:i/>
        </w:rPr>
        <w:t>-</w:t>
      </w:r>
      <w:r w:rsidRPr="003A1E0C">
        <w:rPr>
          <w:i/>
        </w:rPr>
        <w:t>Петербургский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Православный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центр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духовного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возрожде</w:t>
      </w:r>
      <w:r w:rsidRPr="003A1E0C">
        <w:rPr>
          <w:i/>
        </w:rPr>
        <w:softHyphen/>
        <w:t>ния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стал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первым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в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Ро</w:t>
      </w:r>
      <w:r w:rsidRPr="003A1E0C">
        <w:rPr>
          <w:i/>
        </w:rPr>
        <w:t>с</w:t>
      </w:r>
      <w:r w:rsidRPr="003A1E0C">
        <w:rPr>
          <w:i/>
        </w:rPr>
        <w:t>сии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своеобразным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звеном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между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православ</w:t>
      </w:r>
      <w:r w:rsidRPr="003A1E0C">
        <w:rPr>
          <w:i/>
        </w:rPr>
        <w:softHyphen/>
        <w:t>ной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церковью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и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светскими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организациями</w:t>
      </w:r>
      <w:r w:rsidRPr="003A1E0C">
        <w:rPr>
          <w:rFonts w:cs="Arial"/>
          <w:i/>
        </w:rPr>
        <w:t xml:space="preserve">, </w:t>
      </w:r>
      <w:r w:rsidRPr="003A1E0C">
        <w:rPr>
          <w:i/>
        </w:rPr>
        <w:t>церко</w:t>
      </w:r>
      <w:r w:rsidRPr="003A1E0C">
        <w:rPr>
          <w:i/>
        </w:rPr>
        <w:t>в</w:t>
      </w:r>
      <w:r w:rsidRPr="003A1E0C">
        <w:rPr>
          <w:i/>
        </w:rPr>
        <w:t>ной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и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светской жизнью</w:t>
      </w:r>
      <w:r w:rsidRPr="003A1E0C">
        <w:rPr>
          <w:rFonts w:cs="Arial"/>
          <w:i/>
        </w:rPr>
        <w:t>.</w:t>
      </w:r>
    </w:p>
    <w:p w:rsidR="004928EB" w:rsidRPr="003A1E0C" w:rsidRDefault="004928EB" w:rsidP="004928EB">
      <w:pPr>
        <w:rPr>
          <w:rFonts w:cs="Arial"/>
          <w:i/>
        </w:rPr>
      </w:pPr>
      <w:r w:rsidRPr="003A1E0C">
        <w:rPr>
          <w:i/>
        </w:rPr>
        <w:t>Главная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задача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Центра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—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помочь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людям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в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достижении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духовного совершенствования</w:t>
      </w:r>
      <w:r w:rsidRPr="003A1E0C">
        <w:rPr>
          <w:rFonts w:cs="Arial"/>
          <w:i/>
        </w:rPr>
        <w:t xml:space="preserve">. </w:t>
      </w:r>
      <w:r w:rsidRPr="003A1E0C">
        <w:rPr>
          <w:i/>
        </w:rPr>
        <w:t>Для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достижения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этой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цели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разработана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про</w:t>
      </w:r>
      <w:r w:rsidRPr="003A1E0C">
        <w:rPr>
          <w:i/>
        </w:rPr>
        <w:softHyphen/>
        <w:t>грамма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по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духовно</w:t>
      </w:r>
      <w:r w:rsidRPr="003A1E0C">
        <w:rPr>
          <w:rFonts w:cs="Arial"/>
          <w:i/>
        </w:rPr>
        <w:t>-</w:t>
      </w:r>
      <w:r w:rsidRPr="003A1E0C">
        <w:rPr>
          <w:i/>
        </w:rPr>
        <w:t>просветительскому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воспит</w:t>
      </w:r>
      <w:r w:rsidRPr="003A1E0C">
        <w:rPr>
          <w:i/>
        </w:rPr>
        <w:t>а</w:t>
      </w:r>
      <w:r w:rsidRPr="003A1E0C">
        <w:rPr>
          <w:i/>
        </w:rPr>
        <w:t>нию</w:t>
      </w:r>
      <w:r w:rsidRPr="003A1E0C">
        <w:rPr>
          <w:rFonts w:cs="Arial"/>
          <w:i/>
        </w:rPr>
        <w:t xml:space="preserve">, </w:t>
      </w:r>
      <w:r w:rsidRPr="003A1E0C">
        <w:rPr>
          <w:i/>
        </w:rPr>
        <w:t>решению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со</w:t>
      </w:r>
      <w:r w:rsidRPr="003A1E0C">
        <w:rPr>
          <w:i/>
        </w:rPr>
        <w:softHyphen/>
        <w:t>циальных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вопросов</w:t>
      </w:r>
      <w:r w:rsidRPr="003A1E0C">
        <w:rPr>
          <w:rFonts w:cs="Arial"/>
          <w:i/>
        </w:rPr>
        <w:t xml:space="preserve">, </w:t>
      </w:r>
      <w:r w:rsidRPr="003A1E0C">
        <w:rPr>
          <w:i/>
        </w:rPr>
        <w:t>укреплению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семьи</w:t>
      </w:r>
      <w:r w:rsidRPr="003A1E0C">
        <w:rPr>
          <w:rFonts w:cs="Arial"/>
          <w:i/>
        </w:rPr>
        <w:t xml:space="preserve">, </w:t>
      </w:r>
      <w:r w:rsidRPr="003A1E0C">
        <w:rPr>
          <w:i/>
        </w:rPr>
        <w:t>развитию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и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популяризации правосла</w:t>
      </w:r>
      <w:r w:rsidRPr="003A1E0C">
        <w:rPr>
          <w:i/>
        </w:rPr>
        <w:t>в</w:t>
      </w:r>
      <w:r w:rsidRPr="003A1E0C">
        <w:rPr>
          <w:i/>
        </w:rPr>
        <w:t>ной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культуры</w:t>
      </w:r>
      <w:r w:rsidRPr="003A1E0C">
        <w:rPr>
          <w:rFonts w:cs="Arial"/>
          <w:i/>
        </w:rPr>
        <w:t xml:space="preserve">, </w:t>
      </w:r>
      <w:r w:rsidRPr="003A1E0C">
        <w:rPr>
          <w:i/>
        </w:rPr>
        <w:t>возрождению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духовности</w:t>
      </w:r>
      <w:r w:rsidRPr="003A1E0C">
        <w:rPr>
          <w:rFonts w:cs="Arial"/>
          <w:i/>
        </w:rPr>
        <w:t xml:space="preserve"> </w:t>
      </w:r>
      <w:r w:rsidRPr="003A1E0C">
        <w:rPr>
          <w:i/>
        </w:rPr>
        <w:t>общества</w:t>
      </w:r>
      <w:r w:rsidRPr="003A1E0C">
        <w:rPr>
          <w:rFonts w:cs="Arial"/>
          <w:i/>
        </w:rPr>
        <w:t>.</w:t>
      </w:r>
    </w:p>
    <w:p w:rsidR="004928EB" w:rsidRPr="00633A23" w:rsidRDefault="004928EB" w:rsidP="004928EB"/>
    <w:p w:rsidR="004928EB" w:rsidRPr="00633A23" w:rsidRDefault="004928EB" w:rsidP="004928EB">
      <w:pPr>
        <w:pStyle w:val="5"/>
      </w:pPr>
      <w:r w:rsidRPr="00633A23">
        <w:t>ПРОГРАММА</w:t>
      </w:r>
      <w:r>
        <w:br/>
      </w:r>
      <w:r w:rsidRPr="00633A23">
        <w:t>деятельности</w:t>
      </w:r>
      <w:r w:rsidRPr="00633A23">
        <w:rPr>
          <w:rFonts w:cs="Arial"/>
        </w:rPr>
        <w:t xml:space="preserve"> </w:t>
      </w:r>
      <w:r w:rsidRPr="00633A23">
        <w:t>Православного</w:t>
      </w:r>
      <w:r w:rsidRPr="00633A23">
        <w:rPr>
          <w:rFonts w:cs="Arial"/>
        </w:rPr>
        <w:t xml:space="preserve"> </w:t>
      </w:r>
      <w:r w:rsidRPr="00633A23">
        <w:t>центра</w:t>
      </w:r>
      <w:r w:rsidRPr="00633A23">
        <w:rPr>
          <w:rFonts w:cs="Arial"/>
        </w:rPr>
        <w:t xml:space="preserve"> </w:t>
      </w:r>
      <w:r w:rsidRPr="00633A23">
        <w:t>духовного</w:t>
      </w:r>
      <w:r>
        <w:t xml:space="preserve"> </w:t>
      </w:r>
      <w:r w:rsidRPr="00633A23">
        <w:t>возрождения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2000 </w:t>
      </w:r>
      <w:r w:rsidRPr="00633A23">
        <w:t>года</w:t>
      </w:r>
    </w:p>
    <w:p w:rsidR="004928EB" w:rsidRPr="00633A23" w:rsidRDefault="004928EB" w:rsidP="004928EB">
      <w:r w:rsidRPr="00633A23">
        <w:t>Приоритетные</w:t>
      </w:r>
      <w:r w:rsidRPr="00633A23">
        <w:rPr>
          <w:rFonts w:cs="Arial"/>
        </w:rPr>
        <w:t xml:space="preserve"> </w:t>
      </w:r>
      <w:r w:rsidRPr="00633A23">
        <w:t>направления</w:t>
      </w:r>
      <w:r w:rsidRPr="00633A23">
        <w:rPr>
          <w:rFonts w:cs="Arial"/>
        </w:rPr>
        <w:t>:</w:t>
      </w:r>
    </w:p>
    <w:p w:rsidR="004928EB" w:rsidRPr="00633A23" w:rsidRDefault="004928EB" w:rsidP="004928EB">
      <w:pPr>
        <w:numPr>
          <w:ilvl w:val="0"/>
          <w:numId w:val="6"/>
        </w:numPr>
        <w:rPr>
          <w:rFonts w:cs="Arial"/>
        </w:rPr>
      </w:pPr>
      <w:r w:rsidRPr="00633A23">
        <w:t>Создание</w:t>
      </w:r>
      <w:r w:rsidRPr="00633A23">
        <w:rPr>
          <w:rFonts w:cs="Arial"/>
        </w:rPr>
        <w:t xml:space="preserve"> </w:t>
      </w:r>
      <w:r w:rsidRPr="00633A23">
        <w:t>православного</w:t>
      </w:r>
      <w:r w:rsidRPr="00633A23">
        <w:rPr>
          <w:rFonts w:cs="Arial"/>
        </w:rPr>
        <w:t xml:space="preserve"> </w:t>
      </w:r>
      <w:r w:rsidRPr="00633A23">
        <w:t>радиоцентра</w:t>
      </w:r>
      <w:r w:rsidRPr="00633A23">
        <w:rPr>
          <w:rFonts w:cs="Arial"/>
        </w:rPr>
        <w:t>.</w:t>
      </w:r>
    </w:p>
    <w:p w:rsidR="004928EB" w:rsidRPr="00633A23" w:rsidRDefault="004928EB" w:rsidP="004928EB">
      <w:pPr>
        <w:numPr>
          <w:ilvl w:val="0"/>
          <w:numId w:val="6"/>
        </w:numPr>
        <w:rPr>
          <w:rFonts w:cs="Arial"/>
        </w:rPr>
      </w:pPr>
      <w:r w:rsidRPr="00633A23">
        <w:t>Миссионерская</w:t>
      </w:r>
      <w:r w:rsidRPr="00633A23">
        <w:rPr>
          <w:rFonts w:cs="Arial"/>
        </w:rPr>
        <w:t xml:space="preserve"> </w:t>
      </w:r>
      <w:r w:rsidRPr="00633A23">
        <w:t>деятельность</w:t>
      </w:r>
      <w:r w:rsidRPr="00633A23">
        <w:rPr>
          <w:rFonts w:cs="Arial"/>
        </w:rPr>
        <w:t>.</w:t>
      </w:r>
    </w:p>
    <w:p w:rsidR="004928EB" w:rsidRPr="00633A23" w:rsidRDefault="004928EB" w:rsidP="004928EB">
      <w:pPr>
        <w:numPr>
          <w:ilvl w:val="0"/>
          <w:numId w:val="6"/>
        </w:numPr>
        <w:rPr>
          <w:rFonts w:cs="Arial"/>
        </w:rPr>
      </w:pPr>
      <w:r w:rsidRPr="00633A23">
        <w:t>Открытие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организация</w:t>
      </w:r>
      <w:r w:rsidRPr="00633A23">
        <w:rPr>
          <w:rFonts w:cs="Arial"/>
        </w:rPr>
        <w:t xml:space="preserve"> </w:t>
      </w:r>
      <w:r w:rsidRPr="00633A23">
        <w:t>работы</w:t>
      </w:r>
      <w:r w:rsidRPr="00633A23">
        <w:rPr>
          <w:rFonts w:cs="Arial"/>
        </w:rPr>
        <w:t>:</w:t>
      </w:r>
    </w:p>
    <w:p w:rsidR="004928EB" w:rsidRPr="00633A23" w:rsidRDefault="004928EB" w:rsidP="004928EB">
      <w:pPr>
        <w:numPr>
          <w:ilvl w:val="0"/>
          <w:numId w:val="7"/>
        </w:numPr>
      </w:pPr>
      <w:r w:rsidRPr="00633A23">
        <w:t>общеобразовательной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школы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чальных</w:t>
      </w:r>
      <w:r w:rsidRPr="00633A23">
        <w:rPr>
          <w:rFonts w:cs="Arial"/>
        </w:rPr>
        <w:t xml:space="preserve"> </w:t>
      </w:r>
      <w:r w:rsidRPr="00633A23">
        <w:t>классов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7"/>
        </w:numPr>
      </w:pPr>
      <w:r w:rsidRPr="00633A23">
        <w:t>иконописной</w:t>
      </w:r>
      <w:r w:rsidRPr="00633A23">
        <w:rPr>
          <w:rFonts w:cs="Arial"/>
        </w:rPr>
        <w:t xml:space="preserve"> </w:t>
      </w:r>
      <w:r w:rsidRPr="00633A23">
        <w:t>школы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7"/>
        </w:numPr>
      </w:pPr>
      <w:r w:rsidRPr="00633A23">
        <w:t>художественно</w:t>
      </w:r>
      <w:r w:rsidRPr="00633A23">
        <w:rPr>
          <w:rFonts w:cs="Arial"/>
        </w:rPr>
        <w:t>-</w:t>
      </w:r>
      <w:r w:rsidRPr="00633A23">
        <w:t>реставрационных</w:t>
      </w:r>
      <w:r w:rsidRPr="00633A23">
        <w:rPr>
          <w:rFonts w:cs="Arial"/>
        </w:rPr>
        <w:t xml:space="preserve">, </w:t>
      </w:r>
      <w:r w:rsidRPr="00633A23">
        <w:t>мозаичных</w:t>
      </w:r>
      <w:r w:rsidRPr="00633A23">
        <w:rPr>
          <w:rFonts w:cs="Arial"/>
        </w:rPr>
        <w:t>,</w:t>
      </w:r>
      <w:r>
        <w:rPr>
          <w:rFonts w:cs="Arial"/>
        </w:rPr>
        <w:t xml:space="preserve"> </w:t>
      </w:r>
      <w:r w:rsidRPr="00633A23">
        <w:t>церковно</w:t>
      </w:r>
      <w:r w:rsidRPr="00633A23">
        <w:rPr>
          <w:rFonts w:cs="Arial"/>
        </w:rPr>
        <w:t>-</w:t>
      </w:r>
      <w:r w:rsidRPr="00633A23">
        <w:t>прикладного</w:t>
      </w:r>
      <w:r w:rsidRPr="00633A23">
        <w:rPr>
          <w:rFonts w:cs="Arial"/>
        </w:rPr>
        <w:t xml:space="preserve"> </w:t>
      </w:r>
      <w:r w:rsidRPr="00633A23">
        <w:t>искусс</w:t>
      </w:r>
      <w:r w:rsidRPr="00633A23">
        <w:t>т</w:t>
      </w:r>
      <w:r w:rsidRPr="00633A23">
        <w:t>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 </w:t>
      </w:r>
      <w:r w:rsidRPr="00633A23">
        <w:t>мастерских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7"/>
        </w:numPr>
      </w:pPr>
      <w:r w:rsidRPr="00633A23">
        <w:t>учебного</w:t>
      </w:r>
      <w:r w:rsidRPr="00633A23">
        <w:rPr>
          <w:rFonts w:cs="Arial"/>
        </w:rPr>
        <w:t xml:space="preserve"> </w:t>
      </w:r>
      <w:r w:rsidRPr="00633A23">
        <w:t>отдела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подготовки</w:t>
      </w:r>
      <w:r w:rsidRPr="00633A23">
        <w:rPr>
          <w:rFonts w:cs="Arial"/>
        </w:rPr>
        <w:t xml:space="preserve"> </w:t>
      </w:r>
      <w:r w:rsidRPr="00633A23">
        <w:t>слушателей</w:t>
      </w:r>
      <w:r w:rsidRPr="00633A23">
        <w:rPr>
          <w:rFonts w:cs="Arial"/>
        </w:rPr>
        <w:t xml:space="preserve"> </w:t>
      </w:r>
      <w:r w:rsidRPr="00633A23">
        <w:t>в духовную</w:t>
      </w:r>
      <w:r w:rsidRPr="00633A23">
        <w:rPr>
          <w:rFonts w:cs="Arial"/>
        </w:rPr>
        <w:t xml:space="preserve"> </w:t>
      </w:r>
      <w:r w:rsidRPr="00633A23">
        <w:t>семинарию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7"/>
        </w:numPr>
      </w:pPr>
      <w:r w:rsidRPr="00633A23">
        <w:t>комнаты</w:t>
      </w:r>
      <w:r w:rsidRPr="00633A23">
        <w:rPr>
          <w:rFonts w:cs="Arial"/>
        </w:rPr>
        <w:t xml:space="preserve"> </w:t>
      </w:r>
      <w:r w:rsidRPr="00633A23">
        <w:t>отдыха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приема</w:t>
      </w:r>
      <w:r w:rsidRPr="00633A23">
        <w:rPr>
          <w:rFonts w:cs="Arial"/>
        </w:rPr>
        <w:t xml:space="preserve"> </w:t>
      </w:r>
      <w:r w:rsidRPr="00633A23">
        <w:t>паломников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7"/>
        </w:numPr>
      </w:pPr>
      <w:r w:rsidRPr="00633A23">
        <w:t>лектория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7"/>
        </w:numPr>
      </w:pPr>
      <w:r w:rsidRPr="00633A23">
        <w:t>библиотеки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читального</w:t>
      </w:r>
      <w:r w:rsidRPr="00633A23">
        <w:rPr>
          <w:rFonts w:cs="Arial"/>
        </w:rPr>
        <w:t xml:space="preserve"> </w:t>
      </w:r>
      <w:r w:rsidRPr="00633A23">
        <w:t>зала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7"/>
        </w:numPr>
      </w:pPr>
      <w:r w:rsidRPr="00633A23">
        <w:t>видеотеки</w:t>
      </w:r>
      <w:r w:rsidRPr="00633A23">
        <w:rPr>
          <w:rFonts w:cs="Arial"/>
        </w:rPr>
        <w:t>.</w:t>
      </w:r>
    </w:p>
    <w:p w:rsidR="004928EB" w:rsidRPr="00633A23" w:rsidRDefault="004928EB" w:rsidP="004928EB">
      <w:pPr>
        <w:numPr>
          <w:ilvl w:val="0"/>
          <w:numId w:val="6"/>
        </w:numPr>
      </w:pPr>
      <w:r w:rsidRPr="00633A23">
        <w:t>Открытие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организация</w:t>
      </w:r>
      <w:r w:rsidRPr="00633A23">
        <w:rPr>
          <w:rFonts w:cs="Arial"/>
        </w:rPr>
        <w:t xml:space="preserve"> </w:t>
      </w:r>
      <w:r w:rsidRPr="00633A23">
        <w:t>работы</w:t>
      </w:r>
      <w:r w:rsidRPr="00633A23">
        <w:rPr>
          <w:rFonts w:cs="Arial"/>
        </w:rPr>
        <w:t>:</w:t>
      </w:r>
    </w:p>
    <w:p w:rsidR="004928EB" w:rsidRPr="00633A23" w:rsidRDefault="004928EB" w:rsidP="004928EB">
      <w:pPr>
        <w:numPr>
          <w:ilvl w:val="0"/>
          <w:numId w:val="8"/>
        </w:numPr>
      </w:pPr>
      <w:r w:rsidRPr="00633A23">
        <w:t>пункта</w:t>
      </w:r>
      <w:r w:rsidRPr="00633A23">
        <w:rPr>
          <w:rFonts w:cs="Arial"/>
        </w:rPr>
        <w:t xml:space="preserve"> </w:t>
      </w:r>
      <w:r w:rsidRPr="00633A23">
        <w:t>питания</w:t>
      </w:r>
      <w:r w:rsidRPr="00633A23">
        <w:rPr>
          <w:rFonts w:cs="Arial"/>
        </w:rPr>
        <w:t xml:space="preserve"> </w:t>
      </w:r>
      <w:r w:rsidRPr="00633A23">
        <w:t>малоимущих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многодетных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softHyphen/>
        <w:t>мей</w:t>
      </w:r>
      <w:r w:rsidRPr="00633A23">
        <w:rPr>
          <w:rFonts w:cs="Arial"/>
        </w:rPr>
        <w:t xml:space="preserve">, </w:t>
      </w:r>
      <w:r w:rsidRPr="00633A23">
        <w:t>проживающих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Адмира</w:t>
      </w:r>
      <w:r w:rsidRPr="00633A23">
        <w:t>л</w:t>
      </w:r>
      <w:r w:rsidRPr="00633A23">
        <w:t>тейском</w:t>
      </w:r>
      <w:r w:rsidRPr="00633A23">
        <w:rPr>
          <w:rFonts w:cs="Arial"/>
        </w:rPr>
        <w:t xml:space="preserve"> </w:t>
      </w:r>
      <w:r w:rsidRPr="00633A23">
        <w:t>районе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дру</w:t>
      </w:r>
      <w:r w:rsidRPr="00633A23">
        <w:softHyphen/>
        <w:t>гих</w:t>
      </w:r>
      <w:r w:rsidRPr="00633A23">
        <w:rPr>
          <w:rFonts w:cs="Arial"/>
        </w:rPr>
        <w:t xml:space="preserve"> </w:t>
      </w:r>
      <w:r w:rsidRPr="00633A23">
        <w:t>районах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8"/>
        </w:numPr>
      </w:pPr>
      <w:r w:rsidRPr="00633A23">
        <w:t>пункта</w:t>
      </w:r>
      <w:r w:rsidRPr="00633A23">
        <w:rPr>
          <w:rFonts w:cs="Arial"/>
        </w:rPr>
        <w:t xml:space="preserve"> </w:t>
      </w:r>
      <w:r w:rsidRPr="00633A23">
        <w:t>продажи</w:t>
      </w:r>
      <w:r w:rsidRPr="00633A23">
        <w:rPr>
          <w:rFonts w:cs="Arial"/>
        </w:rPr>
        <w:t xml:space="preserve"> </w:t>
      </w:r>
      <w:r w:rsidRPr="00633A23">
        <w:t>хлебных</w:t>
      </w:r>
      <w:r w:rsidRPr="00633A23">
        <w:rPr>
          <w:rFonts w:cs="Arial"/>
        </w:rPr>
        <w:t xml:space="preserve"> </w:t>
      </w:r>
      <w:r w:rsidRPr="00633A23">
        <w:t>изделий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низким</w:t>
      </w:r>
      <w:r w:rsidRPr="00633A23">
        <w:rPr>
          <w:rFonts w:cs="Arial"/>
        </w:rPr>
        <w:t xml:space="preserve"> </w:t>
      </w:r>
      <w:r w:rsidRPr="00633A23">
        <w:t>це</w:t>
      </w:r>
      <w:r w:rsidRPr="00633A23">
        <w:softHyphen/>
        <w:t>нам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малоимущих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семьям</w:t>
      </w:r>
      <w:r w:rsidRPr="00633A23">
        <w:rPr>
          <w:rFonts w:cs="Arial"/>
        </w:rPr>
        <w:t xml:space="preserve"> </w:t>
      </w:r>
      <w:r w:rsidRPr="00633A23">
        <w:t>погибших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трудников</w:t>
      </w:r>
      <w:r w:rsidRPr="00633A23">
        <w:rPr>
          <w:rFonts w:cs="Arial"/>
        </w:rPr>
        <w:t xml:space="preserve"> </w:t>
      </w:r>
      <w:r w:rsidRPr="00633A23">
        <w:t>силовых</w:t>
      </w:r>
      <w:r w:rsidRPr="00633A23">
        <w:rPr>
          <w:rFonts w:cs="Arial"/>
        </w:rPr>
        <w:t xml:space="preserve"> </w:t>
      </w:r>
      <w:r w:rsidRPr="00633A23">
        <w:t>структур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8"/>
        </w:numPr>
      </w:pPr>
      <w:r w:rsidRPr="00633A23">
        <w:t>медицинского</w:t>
      </w:r>
      <w:r w:rsidRPr="00633A23">
        <w:rPr>
          <w:rFonts w:cs="Arial"/>
        </w:rPr>
        <w:t xml:space="preserve"> </w:t>
      </w:r>
      <w:r w:rsidRPr="00633A23">
        <w:t>блока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оказанию</w:t>
      </w:r>
      <w:r w:rsidRPr="00633A23">
        <w:rPr>
          <w:rFonts w:cs="Arial"/>
        </w:rPr>
        <w:t xml:space="preserve"> </w:t>
      </w:r>
      <w:r w:rsidRPr="00633A23">
        <w:t>бесплатной</w:t>
      </w:r>
      <w:r>
        <w:t xml:space="preserve"> </w:t>
      </w:r>
      <w:r w:rsidRPr="00633A23">
        <w:t>медицинской</w:t>
      </w:r>
      <w:r w:rsidRPr="00633A23">
        <w:rPr>
          <w:rFonts w:cs="Arial"/>
        </w:rPr>
        <w:t xml:space="preserve"> </w:t>
      </w:r>
      <w:r w:rsidRPr="00633A23">
        <w:t>помощи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ч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лекарственных</w:t>
      </w:r>
      <w:r w:rsidRPr="00633A23">
        <w:rPr>
          <w:rFonts w:cs="Arial"/>
        </w:rPr>
        <w:t xml:space="preserve"> </w:t>
      </w:r>
      <w:r w:rsidRPr="00633A23">
        <w:t>препа</w:t>
      </w:r>
      <w:r w:rsidRPr="00633A23">
        <w:softHyphen/>
        <w:t>ратов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8"/>
        </w:numPr>
      </w:pPr>
      <w:r w:rsidRPr="00633A23">
        <w:t>продажи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литературы</w:t>
      </w:r>
      <w:r w:rsidRPr="00633A23">
        <w:rPr>
          <w:rFonts w:cs="Arial"/>
        </w:rPr>
        <w:t xml:space="preserve">, </w:t>
      </w:r>
      <w:r w:rsidRPr="00633A23">
        <w:t>церковной</w:t>
      </w:r>
      <w:r>
        <w:t xml:space="preserve"> </w:t>
      </w:r>
      <w:r w:rsidRPr="00633A23">
        <w:t>утвари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8"/>
        </w:numPr>
      </w:pPr>
      <w:r w:rsidRPr="00633A23">
        <w:t>пунктов</w:t>
      </w:r>
      <w:r w:rsidRPr="00633A23">
        <w:rPr>
          <w:rFonts w:cs="Arial"/>
        </w:rPr>
        <w:t xml:space="preserve"> </w:t>
      </w:r>
      <w:r w:rsidRPr="00633A23">
        <w:t>помощи</w:t>
      </w:r>
      <w:r w:rsidRPr="00633A23">
        <w:rPr>
          <w:rFonts w:cs="Arial"/>
        </w:rPr>
        <w:t xml:space="preserve"> </w:t>
      </w:r>
      <w:r w:rsidRPr="00633A23">
        <w:t>больным</w:t>
      </w:r>
      <w:r w:rsidRPr="00633A23">
        <w:rPr>
          <w:rFonts w:cs="Arial"/>
        </w:rPr>
        <w:t xml:space="preserve">, </w:t>
      </w:r>
      <w:r w:rsidRPr="00633A23">
        <w:t>инвалидам</w:t>
      </w:r>
      <w:r w:rsidRPr="00633A23">
        <w:rPr>
          <w:rFonts w:cs="Arial"/>
        </w:rPr>
        <w:t xml:space="preserve">, </w:t>
      </w:r>
      <w:r w:rsidRPr="00633A23">
        <w:t>много</w:t>
      </w:r>
      <w:r w:rsidRPr="00633A23">
        <w:softHyphen/>
        <w:t>детным</w:t>
      </w:r>
      <w:r w:rsidRPr="00633A23">
        <w:rPr>
          <w:rFonts w:cs="Arial"/>
        </w:rPr>
        <w:t xml:space="preserve"> </w:t>
      </w:r>
      <w:r w:rsidRPr="00633A23">
        <w:t>семьям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дому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8"/>
        </w:numPr>
      </w:pPr>
      <w:r w:rsidRPr="00633A23">
        <w:t>юридического</w:t>
      </w:r>
      <w:r w:rsidRPr="00633A23">
        <w:rPr>
          <w:rFonts w:cs="Arial"/>
        </w:rPr>
        <w:t xml:space="preserve"> </w:t>
      </w:r>
      <w:r w:rsidRPr="00633A23">
        <w:t>отдела</w:t>
      </w:r>
      <w:r w:rsidRPr="00633A23">
        <w:rPr>
          <w:rFonts w:cs="Arial"/>
        </w:rPr>
        <w:t xml:space="preserve"> </w:t>
      </w:r>
      <w:r w:rsidRPr="00633A23">
        <w:t>бесплатных</w:t>
      </w:r>
      <w:r w:rsidRPr="00633A23">
        <w:rPr>
          <w:rFonts w:cs="Arial"/>
        </w:rPr>
        <w:t xml:space="preserve"> </w:t>
      </w:r>
      <w:r w:rsidRPr="00633A23">
        <w:t>консультаций</w:t>
      </w:r>
      <w: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приходских</w:t>
      </w:r>
      <w:r w:rsidRPr="00633A23">
        <w:rPr>
          <w:rFonts w:cs="Arial"/>
        </w:rPr>
        <w:t xml:space="preserve"> </w:t>
      </w:r>
      <w:r w:rsidRPr="00633A23">
        <w:t>советов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</w:t>
      </w:r>
      <w:r w:rsidRPr="00633A23">
        <w:softHyphen/>
        <w:t>хии</w:t>
      </w:r>
      <w:r w:rsidRPr="00633A23">
        <w:rPr>
          <w:rFonts w:cs="Arial"/>
        </w:rPr>
        <w:t xml:space="preserve">, </w:t>
      </w:r>
      <w:r w:rsidRPr="00633A23">
        <w:t>малоимущих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сотрудников</w:t>
      </w:r>
      <w:r w:rsidRPr="00633A23">
        <w:rPr>
          <w:rFonts w:cs="Arial"/>
        </w:rPr>
        <w:t xml:space="preserve"> </w:t>
      </w:r>
      <w:r w:rsidRPr="00633A23">
        <w:t>силовых</w:t>
      </w:r>
      <w:r w:rsidRPr="00633A23">
        <w:rPr>
          <w:rFonts w:cs="Arial"/>
        </w:rPr>
        <w:t xml:space="preserve"> </w:t>
      </w:r>
      <w:r w:rsidRPr="00633A23">
        <w:t>структур</w:t>
      </w:r>
      <w:r w:rsidRPr="00633A23">
        <w:rPr>
          <w:rFonts w:cs="Arial"/>
        </w:rPr>
        <w:t>.</w:t>
      </w:r>
    </w:p>
    <w:p w:rsidR="004928EB" w:rsidRPr="00633A23" w:rsidRDefault="004928EB" w:rsidP="004928EB">
      <w:pPr>
        <w:numPr>
          <w:ilvl w:val="0"/>
          <w:numId w:val="6"/>
        </w:numPr>
      </w:pPr>
      <w:r w:rsidRPr="00633A23">
        <w:t>Открытие</w:t>
      </w:r>
      <w:r w:rsidRPr="00633A23">
        <w:rPr>
          <w:rFonts w:cs="Arial"/>
        </w:rPr>
        <w:t xml:space="preserve"> </w:t>
      </w:r>
      <w:r w:rsidRPr="00633A23">
        <w:t>зала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приема</w:t>
      </w:r>
      <w:r w:rsidRPr="00633A23">
        <w:rPr>
          <w:rFonts w:cs="Arial"/>
        </w:rPr>
        <w:t xml:space="preserve"> </w:t>
      </w:r>
      <w:r w:rsidRPr="00633A23">
        <w:t>гостей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 </w:t>
      </w:r>
      <w:r w:rsidRPr="00633A23">
        <w:t>меро</w:t>
      </w:r>
      <w:r w:rsidRPr="00633A23">
        <w:softHyphen/>
        <w:t>приятий</w:t>
      </w:r>
      <w:r w:rsidRPr="00633A23">
        <w:rPr>
          <w:rFonts w:cs="Arial"/>
        </w:rPr>
        <w:t>.</w:t>
      </w:r>
    </w:p>
    <w:p w:rsidR="004928EB" w:rsidRPr="00633A23" w:rsidRDefault="004928EB" w:rsidP="004928EB">
      <w:pPr>
        <w:numPr>
          <w:ilvl w:val="0"/>
          <w:numId w:val="6"/>
        </w:numPr>
      </w:pPr>
      <w:r w:rsidRPr="00633A23">
        <w:br w:type="column"/>
      </w:r>
      <w:r w:rsidRPr="00633A23">
        <w:lastRenderedPageBreak/>
        <w:t>Создание</w:t>
      </w:r>
      <w:r w:rsidRPr="00633A23">
        <w:rPr>
          <w:rFonts w:cs="Arial"/>
        </w:rPr>
        <w:t xml:space="preserve"> </w:t>
      </w:r>
      <w:r w:rsidRPr="00633A23">
        <w:t>музыкального</w:t>
      </w:r>
      <w:r w:rsidRPr="00633A23">
        <w:rPr>
          <w:rFonts w:cs="Arial"/>
        </w:rPr>
        <w:t xml:space="preserve"> </w:t>
      </w:r>
      <w:r w:rsidRPr="00633A23">
        <w:t>факультета</w:t>
      </w:r>
      <w:r w:rsidRPr="00633A23">
        <w:rPr>
          <w:rFonts w:cs="Arial"/>
        </w:rPr>
        <w:t>:</w:t>
      </w:r>
    </w:p>
    <w:p w:rsidR="004928EB" w:rsidRPr="00633A23" w:rsidRDefault="004928EB" w:rsidP="004928EB">
      <w:pPr>
        <w:numPr>
          <w:ilvl w:val="0"/>
          <w:numId w:val="9"/>
        </w:numPr>
      </w:pPr>
      <w:r w:rsidRPr="00633A23">
        <w:t>обучение</w:t>
      </w:r>
      <w:r w:rsidRPr="00633A23">
        <w:rPr>
          <w:rFonts w:cs="Arial"/>
        </w:rPr>
        <w:t xml:space="preserve"> </w:t>
      </w:r>
      <w:r w:rsidRPr="00633A23">
        <w:t>хоровому</w:t>
      </w:r>
      <w:r w:rsidRPr="00633A23">
        <w:rPr>
          <w:rFonts w:cs="Arial"/>
        </w:rPr>
        <w:t xml:space="preserve"> </w:t>
      </w:r>
      <w:r w:rsidRPr="00633A23">
        <w:t>пению</w:t>
      </w:r>
      <w:r w:rsidRPr="00633A23">
        <w:rPr>
          <w:rFonts w:cs="Arial"/>
        </w:rPr>
        <w:t xml:space="preserve">, </w:t>
      </w:r>
      <w:r w:rsidRPr="00633A23">
        <w:t>песнопению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9"/>
        </w:numPr>
      </w:pPr>
      <w:r w:rsidRPr="00633A23">
        <w:t>организация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обучение</w:t>
      </w:r>
      <w:r w:rsidRPr="00633A23">
        <w:rPr>
          <w:rFonts w:cs="Arial"/>
        </w:rPr>
        <w:t xml:space="preserve"> </w:t>
      </w:r>
      <w:r w:rsidRPr="00633A23">
        <w:t>любительского</w:t>
      </w:r>
      <w:r w:rsidRPr="00633A23">
        <w:rPr>
          <w:rFonts w:cs="Arial"/>
        </w:rPr>
        <w:t xml:space="preserve"> </w:t>
      </w:r>
      <w:r w:rsidRPr="00633A23">
        <w:t>хора</w:t>
      </w:r>
      <w:r w:rsidRPr="00633A23">
        <w:rPr>
          <w:rFonts w:cs="Arial"/>
        </w:rPr>
        <w:t xml:space="preserve"> </w:t>
      </w:r>
      <w:r w:rsidRPr="00633A23">
        <w:t>для прихода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Исидоровской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>.</w:t>
      </w:r>
    </w:p>
    <w:p w:rsidR="004928EB" w:rsidRPr="00633A23" w:rsidRDefault="004928EB" w:rsidP="004928EB">
      <w:pPr>
        <w:numPr>
          <w:ilvl w:val="0"/>
          <w:numId w:val="6"/>
        </w:numPr>
      </w:pPr>
      <w:r w:rsidRPr="00633A23">
        <w:t>Организация</w:t>
      </w:r>
      <w:r w:rsidRPr="00633A23">
        <w:rPr>
          <w:rFonts w:cs="Arial"/>
        </w:rPr>
        <w:t xml:space="preserve"> </w:t>
      </w:r>
      <w:r w:rsidRPr="00633A23">
        <w:t>работы</w:t>
      </w:r>
      <w:r w:rsidRPr="00633A23">
        <w:rPr>
          <w:rFonts w:cs="Arial"/>
        </w:rPr>
        <w:t>:</w:t>
      </w:r>
    </w:p>
    <w:p w:rsidR="004928EB" w:rsidRPr="00633A23" w:rsidRDefault="004928EB" w:rsidP="004928EB">
      <w:pPr>
        <w:numPr>
          <w:ilvl w:val="0"/>
          <w:numId w:val="10"/>
        </w:numPr>
      </w:pPr>
      <w:r w:rsidRPr="00633A23">
        <w:t>детской</w:t>
      </w:r>
      <w:r w:rsidRPr="00633A23">
        <w:rPr>
          <w:rFonts w:cs="Arial"/>
        </w:rPr>
        <w:t xml:space="preserve"> </w:t>
      </w:r>
      <w:r w:rsidRPr="00633A23">
        <w:t>творческой</w:t>
      </w:r>
      <w:r w:rsidRPr="00633A23">
        <w:rPr>
          <w:rFonts w:cs="Arial"/>
        </w:rPr>
        <w:t xml:space="preserve"> </w:t>
      </w:r>
      <w:r w:rsidRPr="00633A23">
        <w:t>студии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10"/>
        </w:numPr>
      </w:pPr>
      <w:r w:rsidRPr="00633A23">
        <w:t>симфонического</w:t>
      </w:r>
      <w:r w:rsidRPr="00633A23">
        <w:rPr>
          <w:rFonts w:cs="Arial"/>
        </w:rPr>
        <w:t xml:space="preserve"> </w:t>
      </w:r>
      <w:r w:rsidRPr="00633A23">
        <w:t>оркестра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10"/>
        </w:numPr>
      </w:pPr>
      <w:r w:rsidRPr="00633A23">
        <w:t>струнного</w:t>
      </w:r>
      <w:r w:rsidRPr="00633A23">
        <w:rPr>
          <w:rFonts w:cs="Arial"/>
        </w:rPr>
        <w:t xml:space="preserve"> </w:t>
      </w:r>
      <w:r w:rsidRPr="00633A23">
        <w:t>квартета</w:t>
      </w:r>
      <w:r w:rsidRPr="00633A23">
        <w:rPr>
          <w:rFonts w:cs="Arial"/>
        </w:rPr>
        <w:t>.</w:t>
      </w:r>
    </w:p>
    <w:p w:rsidR="004928EB" w:rsidRPr="00633A23" w:rsidRDefault="004928EB" w:rsidP="004928EB">
      <w:pPr>
        <w:numPr>
          <w:ilvl w:val="0"/>
          <w:numId w:val="6"/>
        </w:numPr>
      </w:pPr>
      <w:r w:rsidRPr="00633A23">
        <w:t>Открытие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организация</w:t>
      </w:r>
      <w:r w:rsidRPr="00633A23">
        <w:rPr>
          <w:rFonts w:cs="Arial"/>
        </w:rPr>
        <w:t xml:space="preserve"> </w:t>
      </w:r>
      <w:r w:rsidRPr="00633A23">
        <w:t>работы</w:t>
      </w:r>
      <w:r w:rsidRPr="00633A23">
        <w:rPr>
          <w:rFonts w:cs="Arial"/>
        </w:rPr>
        <w:t>:</w:t>
      </w:r>
    </w:p>
    <w:p w:rsidR="004928EB" w:rsidRPr="00633A23" w:rsidRDefault="004928EB" w:rsidP="004928EB">
      <w:pPr>
        <w:numPr>
          <w:ilvl w:val="0"/>
          <w:numId w:val="11"/>
        </w:numPr>
      </w:pPr>
      <w:r w:rsidRPr="00633A23">
        <w:t>Учебного</w:t>
      </w:r>
      <w:r>
        <w:rPr>
          <w:rFonts w:cs="Arial"/>
        </w:rPr>
        <w:t xml:space="preserve"> </w:t>
      </w:r>
      <w:r w:rsidRPr="00633A23">
        <w:t>отдела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изучению</w:t>
      </w:r>
      <w:r w:rsidRPr="00633A23">
        <w:rPr>
          <w:rFonts w:cs="Arial"/>
        </w:rPr>
        <w:t xml:space="preserve"> </w:t>
      </w:r>
      <w:r w:rsidRPr="00633A23">
        <w:t>Основ</w:t>
      </w:r>
      <w:r w:rsidRPr="00633A23">
        <w:rPr>
          <w:rFonts w:cs="Arial"/>
        </w:rPr>
        <w:t xml:space="preserve"> </w:t>
      </w:r>
      <w:r w:rsidRPr="00633A23">
        <w:t>правосла</w:t>
      </w:r>
      <w:r w:rsidRPr="00633A23">
        <w:softHyphen/>
        <w:t>вия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иностранных</w:t>
      </w:r>
      <w:r w:rsidRPr="00633A23">
        <w:rPr>
          <w:rFonts w:cs="Arial"/>
        </w:rPr>
        <w:t xml:space="preserve"> </w:t>
      </w:r>
      <w:r w:rsidRPr="00633A23">
        <w:t>языков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 xml:space="preserve"> </w:t>
      </w:r>
      <w:r w:rsidRPr="00633A23">
        <w:t>младшего</w:t>
      </w:r>
      <w:r w:rsidRPr="00633A23">
        <w:rPr>
          <w:rFonts w:cs="Arial"/>
        </w:rPr>
        <w:t xml:space="preserve"> </w:t>
      </w:r>
      <w:r w:rsidRPr="00633A23">
        <w:t>и старшего</w:t>
      </w:r>
      <w:r w:rsidRPr="00633A23">
        <w:rPr>
          <w:rFonts w:cs="Arial"/>
        </w:rPr>
        <w:t xml:space="preserve"> </w:t>
      </w:r>
      <w:r w:rsidRPr="00633A23">
        <w:t>возраста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11"/>
        </w:numPr>
      </w:pPr>
      <w:r w:rsidRPr="00633A23">
        <w:t>воскресной</w:t>
      </w:r>
      <w:r w:rsidRPr="00633A23">
        <w:rPr>
          <w:rFonts w:cs="Arial"/>
        </w:rPr>
        <w:t xml:space="preserve"> </w:t>
      </w:r>
      <w:r w:rsidRPr="00633A23">
        <w:t>школы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11"/>
        </w:numPr>
      </w:pPr>
      <w:r w:rsidRPr="00633A23">
        <w:t>школы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изучению</w:t>
      </w:r>
      <w:r w:rsidRPr="00633A23">
        <w:rPr>
          <w:rFonts w:cs="Arial"/>
        </w:rPr>
        <w:t xml:space="preserve"> </w:t>
      </w:r>
      <w:r w:rsidRPr="00633A23">
        <w:t>Основ</w:t>
      </w:r>
      <w:r w:rsidRPr="00633A23">
        <w:rPr>
          <w:rFonts w:cs="Arial"/>
        </w:rPr>
        <w:t xml:space="preserve"> </w:t>
      </w:r>
      <w:r w:rsidRPr="00633A23">
        <w:t>православия</w:t>
      </w:r>
      <w:r w:rsidRPr="00633A23">
        <w:rPr>
          <w:rFonts w:cs="Arial"/>
        </w:rPr>
        <w:t xml:space="preserve"> </w:t>
      </w:r>
      <w:r w:rsidRPr="00633A23">
        <w:t>для</w:t>
      </w:r>
      <w:r>
        <w:t xml:space="preserve"> </w:t>
      </w:r>
      <w:r w:rsidRPr="00633A23">
        <w:t>взрослых</w:t>
      </w:r>
      <w:r w:rsidRPr="00633A23">
        <w:rPr>
          <w:rFonts w:cs="Arial"/>
        </w:rPr>
        <w:t>.</w:t>
      </w:r>
    </w:p>
    <w:p w:rsidR="004928EB" w:rsidRPr="00633A23" w:rsidRDefault="004928EB" w:rsidP="004928EB">
      <w:pPr>
        <w:numPr>
          <w:ilvl w:val="0"/>
          <w:numId w:val="6"/>
        </w:numPr>
      </w:pPr>
      <w:r w:rsidRPr="00633A23">
        <w:t>Проводить</w:t>
      </w:r>
      <w:r w:rsidRPr="00633A23">
        <w:rPr>
          <w:rFonts w:cs="Arial"/>
        </w:rPr>
        <w:t>:</w:t>
      </w:r>
    </w:p>
    <w:p w:rsidR="004928EB" w:rsidRPr="00633A23" w:rsidRDefault="004928EB" w:rsidP="004928EB">
      <w:pPr>
        <w:numPr>
          <w:ilvl w:val="0"/>
          <w:numId w:val="12"/>
        </w:numPr>
      </w:pPr>
      <w:r w:rsidRPr="00633A23">
        <w:t>паломничество</w:t>
      </w:r>
      <w:r w:rsidRPr="00633A23">
        <w:rPr>
          <w:rFonts w:cs="Arial"/>
        </w:rPr>
        <w:t>;</w:t>
      </w:r>
    </w:p>
    <w:p w:rsidR="004928EB" w:rsidRPr="00633A23" w:rsidRDefault="004928EB" w:rsidP="004928EB">
      <w:pPr>
        <w:numPr>
          <w:ilvl w:val="0"/>
          <w:numId w:val="12"/>
        </w:numPr>
      </w:pPr>
      <w:r w:rsidRPr="00633A23">
        <w:t>экскурсии</w:t>
      </w:r>
      <w:r w:rsidRPr="00633A23">
        <w:rPr>
          <w:rFonts w:cs="Arial"/>
        </w:rPr>
        <w:t xml:space="preserve"> (</w:t>
      </w:r>
      <w:r w:rsidRPr="00633A23">
        <w:t>обзорные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городу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сотрудников силовых</w:t>
      </w:r>
      <w:r w:rsidRPr="00633A23">
        <w:rPr>
          <w:rFonts w:cs="Arial"/>
        </w:rPr>
        <w:t xml:space="preserve"> </w:t>
      </w:r>
      <w:r w:rsidRPr="00633A23">
        <w:t>структур</w:t>
      </w:r>
      <w:r w:rsidRPr="00633A23">
        <w:rPr>
          <w:rFonts w:cs="Arial"/>
        </w:rPr>
        <w:t>);</w:t>
      </w:r>
    </w:p>
    <w:p w:rsidR="004928EB" w:rsidRPr="00306978" w:rsidRDefault="004928EB" w:rsidP="004928EB">
      <w:pPr>
        <w:numPr>
          <w:ilvl w:val="0"/>
          <w:numId w:val="12"/>
        </w:numPr>
      </w:pPr>
      <w:r w:rsidRPr="00633A23">
        <w:t>выставки</w:t>
      </w:r>
      <w:r w:rsidRPr="00633A23">
        <w:rPr>
          <w:rFonts w:cs="Arial"/>
        </w:rPr>
        <w:t xml:space="preserve"> </w:t>
      </w:r>
      <w:r w:rsidRPr="00633A23">
        <w:t>православной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учебной</w:t>
      </w:r>
      <w:r w:rsidRPr="00633A23">
        <w:rPr>
          <w:rFonts w:cs="Arial"/>
        </w:rPr>
        <w:t xml:space="preserve"> </w:t>
      </w:r>
      <w:r w:rsidRPr="00633A23">
        <w:t>литературы</w:t>
      </w:r>
      <w:r w:rsidRPr="00633A23">
        <w:rPr>
          <w:rFonts w:cs="Arial"/>
        </w:rPr>
        <w:t>.</w:t>
      </w:r>
    </w:p>
    <w:p w:rsidR="004928EB" w:rsidRDefault="004928EB" w:rsidP="004928EB">
      <w:pPr>
        <w:numPr>
          <w:ilvl w:val="0"/>
          <w:numId w:val="6"/>
        </w:numPr>
      </w:pPr>
      <w:r>
        <w:t xml:space="preserve"> </w:t>
      </w:r>
      <w:r w:rsidRPr="00633A23">
        <w:t>Принимать</w:t>
      </w:r>
      <w:r w:rsidRPr="00306978">
        <w:rPr>
          <w:rFonts w:cs="Arial"/>
        </w:rPr>
        <w:t xml:space="preserve"> </w:t>
      </w:r>
      <w:r w:rsidRPr="00633A23">
        <w:t>участие</w:t>
      </w:r>
      <w:r w:rsidRPr="00306978">
        <w:rPr>
          <w:rFonts w:cs="Arial"/>
        </w:rPr>
        <w:t xml:space="preserve"> </w:t>
      </w:r>
      <w:r w:rsidRPr="00633A23">
        <w:t>по</w:t>
      </w:r>
      <w:r w:rsidRPr="00306978">
        <w:rPr>
          <w:rFonts w:cs="Arial"/>
        </w:rPr>
        <w:t xml:space="preserve"> </w:t>
      </w:r>
      <w:r w:rsidRPr="00633A23">
        <w:t>воссозданию</w:t>
      </w:r>
      <w:r w:rsidRPr="00306978">
        <w:rPr>
          <w:rFonts w:cs="Arial"/>
        </w:rPr>
        <w:t xml:space="preserve"> </w:t>
      </w:r>
      <w:r w:rsidRPr="00633A23">
        <w:t>орнамен</w:t>
      </w:r>
      <w:r w:rsidRPr="00633A23">
        <w:softHyphen/>
        <w:t>тальной</w:t>
      </w:r>
      <w:r w:rsidRPr="00306978">
        <w:rPr>
          <w:rFonts w:cs="Arial"/>
        </w:rPr>
        <w:t xml:space="preserve"> </w:t>
      </w:r>
      <w:r w:rsidRPr="00633A23">
        <w:t>росписи</w:t>
      </w:r>
      <w:r w:rsidRPr="00306978">
        <w:rPr>
          <w:rFonts w:cs="Arial"/>
        </w:rPr>
        <w:t xml:space="preserve"> </w:t>
      </w:r>
      <w:r w:rsidRPr="00633A23">
        <w:t>храма</w:t>
      </w:r>
      <w:r w:rsidRPr="00306978">
        <w:rPr>
          <w:rFonts w:cs="Arial"/>
        </w:rPr>
        <w:t xml:space="preserve"> </w:t>
      </w:r>
      <w:r w:rsidRPr="00633A23">
        <w:t>Христа</w:t>
      </w:r>
      <w:r w:rsidRPr="00306978">
        <w:rPr>
          <w:rFonts w:cs="Arial"/>
        </w:rPr>
        <w:t xml:space="preserve"> </w:t>
      </w:r>
      <w:r w:rsidRPr="00633A23">
        <w:t>Спас</w:t>
      </w:r>
      <w:r w:rsidRPr="00633A23">
        <w:t>и</w:t>
      </w:r>
      <w:r w:rsidRPr="00633A23">
        <w:t>теля</w:t>
      </w:r>
      <w:r w:rsidRPr="00306978">
        <w:rPr>
          <w:rFonts w:cs="Arial"/>
        </w:rPr>
        <w:t xml:space="preserve"> (</w:t>
      </w:r>
      <w:r w:rsidRPr="00633A23">
        <w:t>в</w:t>
      </w:r>
      <w:r w:rsidRPr="00306978">
        <w:rPr>
          <w:rFonts w:cs="Arial"/>
        </w:rPr>
        <w:t xml:space="preserve"> </w:t>
      </w:r>
      <w:r w:rsidRPr="00633A23">
        <w:t>соответ</w:t>
      </w:r>
      <w:r w:rsidRPr="00633A23">
        <w:softHyphen/>
        <w:t>ствии</w:t>
      </w:r>
      <w:r w:rsidRPr="00306978">
        <w:rPr>
          <w:rFonts w:cs="Arial"/>
        </w:rPr>
        <w:t xml:space="preserve"> </w:t>
      </w:r>
      <w:r w:rsidRPr="00633A23">
        <w:t>с</w:t>
      </w:r>
      <w:r w:rsidRPr="00306978">
        <w:rPr>
          <w:rFonts w:cs="Arial"/>
        </w:rPr>
        <w:t xml:space="preserve"> </w:t>
      </w:r>
      <w:r w:rsidRPr="00633A23">
        <w:t>Решением</w:t>
      </w:r>
      <w:r w:rsidRPr="00306978">
        <w:rPr>
          <w:rFonts w:cs="Arial"/>
        </w:rPr>
        <w:t xml:space="preserve"> </w:t>
      </w:r>
      <w:r w:rsidRPr="00633A23">
        <w:t>Комиссии</w:t>
      </w:r>
      <w:r w:rsidRPr="00306978">
        <w:rPr>
          <w:rFonts w:cs="Arial"/>
        </w:rPr>
        <w:t xml:space="preserve"> </w:t>
      </w:r>
      <w:r w:rsidRPr="00633A23">
        <w:t>по</w:t>
      </w:r>
      <w:r w:rsidRPr="00306978">
        <w:rPr>
          <w:rFonts w:cs="Arial"/>
        </w:rPr>
        <w:t xml:space="preserve"> </w:t>
      </w:r>
      <w:r w:rsidRPr="00633A23">
        <w:t>художественному</w:t>
      </w:r>
      <w:r w:rsidRPr="00306978">
        <w:rPr>
          <w:rFonts w:cs="Arial"/>
        </w:rPr>
        <w:t xml:space="preserve"> </w:t>
      </w:r>
      <w:r w:rsidRPr="00633A23">
        <w:t>уб</w:t>
      </w:r>
      <w:r w:rsidRPr="00633A23">
        <w:softHyphen/>
        <w:t>ранству</w:t>
      </w:r>
      <w:r w:rsidRPr="00306978">
        <w:rPr>
          <w:rFonts w:cs="Arial"/>
        </w:rPr>
        <w:t xml:space="preserve"> </w:t>
      </w:r>
      <w:r w:rsidRPr="00633A23">
        <w:t>храма</w:t>
      </w:r>
      <w:r w:rsidRPr="00306978">
        <w:rPr>
          <w:rFonts w:cs="Arial"/>
        </w:rPr>
        <w:t xml:space="preserve"> </w:t>
      </w:r>
      <w:r w:rsidRPr="00633A23">
        <w:t>Христа</w:t>
      </w:r>
      <w:r w:rsidRPr="00306978">
        <w:rPr>
          <w:rFonts w:cs="Arial"/>
        </w:rPr>
        <w:t xml:space="preserve"> </w:t>
      </w:r>
      <w:r w:rsidRPr="00633A23">
        <w:t>Спасителя</w:t>
      </w:r>
      <w:r w:rsidRPr="00306978">
        <w:rPr>
          <w:rFonts w:cs="Arial"/>
        </w:rPr>
        <w:t xml:space="preserve"> </w:t>
      </w:r>
      <w:r w:rsidRPr="00633A23">
        <w:t>№</w:t>
      </w:r>
      <w:r w:rsidRPr="00306978">
        <w:rPr>
          <w:rFonts w:cs="Arial"/>
        </w:rPr>
        <w:t xml:space="preserve"> 19 </w:t>
      </w:r>
      <w:r w:rsidRPr="00633A23">
        <w:t>от</w:t>
      </w:r>
      <w:r w:rsidRPr="00306978">
        <w:rPr>
          <w:rFonts w:cs="Arial"/>
        </w:rPr>
        <w:t xml:space="preserve"> 09.12.96 </w:t>
      </w:r>
      <w:r w:rsidRPr="00633A23">
        <w:t>г</w:t>
      </w:r>
      <w:r w:rsidRPr="00306978">
        <w:rPr>
          <w:rFonts w:cs="Arial"/>
        </w:rPr>
        <w:t>.).</w:t>
      </w:r>
    </w:p>
    <w:p w:rsidR="004928EB" w:rsidRPr="00306978" w:rsidRDefault="004928EB" w:rsidP="004928EB">
      <w:pPr>
        <w:numPr>
          <w:ilvl w:val="0"/>
          <w:numId w:val="6"/>
        </w:numPr>
      </w:pPr>
      <w:r w:rsidRPr="00633A23">
        <w:t>Организация</w:t>
      </w:r>
      <w:r w:rsidRPr="00306978">
        <w:rPr>
          <w:rFonts w:cs="Arial"/>
        </w:rPr>
        <w:t xml:space="preserve"> </w:t>
      </w:r>
      <w:r w:rsidRPr="00633A23">
        <w:t>и</w:t>
      </w:r>
      <w:r w:rsidRPr="00306978">
        <w:rPr>
          <w:rFonts w:cs="Arial"/>
        </w:rPr>
        <w:t xml:space="preserve"> </w:t>
      </w:r>
      <w:r w:rsidRPr="00633A23">
        <w:t>проведение</w:t>
      </w:r>
      <w:r w:rsidRPr="00306978">
        <w:rPr>
          <w:rFonts w:cs="Arial"/>
        </w:rPr>
        <w:t>:</w:t>
      </w:r>
    </w:p>
    <w:p w:rsidR="004928EB" w:rsidRPr="00633A23" w:rsidRDefault="004928EB" w:rsidP="004928EB">
      <w:pPr>
        <w:numPr>
          <w:ilvl w:val="0"/>
          <w:numId w:val="14"/>
        </w:numPr>
      </w:pPr>
      <w:r w:rsidRPr="00633A23">
        <w:t>телемарафона</w:t>
      </w:r>
      <w:r w:rsidRPr="00633A23">
        <w:rPr>
          <w:rFonts w:cs="Arial"/>
        </w:rPr>
        <w:t xml:space="preserve"> </w:t>
      </w:r>
      <w:r w:rsidRPr="00633A23">
        <w:t>«Возрождение»</w:t>
      </w:r>
      <w:r w:rsidRPr="00633A23">
        <w:rPr>
          <w:rFonts w:cs="Arial"/>
        </w:rPr>
        <w:t>;</w:t>
      </w:r>
    </w:p>
    <w:p w:rsidR="004928EB" w:rsidRDefault="004928EB" w:rsidP="004928EB">
      <w:pPr>
        <w:numPr>
          <w:ilvl w:val="0"/>
          <w:numId w:val="14"/>
        </w:numPr>
      </w:pPr>
      <w:r w:rsidRPr="00633A23">
        <w:t>телепередачи</w:t>
      </w:r>
      <w:r w:rsidRPr="00633A23">
        <w:rPr>
          <w:rFonts w:cs="Arial"/>
        </w:rPr>
        <w:t xml:space="preserve"> </w:t>
      </w:r>
      <w:r w:rsidRPr="00633A23">
        <w:t>«Закон</w:t>
      </w:r>
      <w:r w:rsidRPr="00633A23">
        <w:rPr>
          <w:rFonts w:cs="Arial"/>
        </w:rPr>
        <w:t xml:space="preserve"> </w:t>
      </w:r>
      <w:r w:rsidRPr="00633A23">
        <w:t>Божий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Законы</w:t>
      </w:r>
      <w:r w:rsidRPr="00633A23">
        <w:rPr>
          <w:rFonts w:cs="Arial"/>
        </w:rPr>
        <w:t xml:space="preserve"> </w:t>
      </w:r>
      <w:r w:rsidRPr="00633A23">
        <w:t>России»</w:t>
      </w:r>
      <w:r w:rsidRPr="00633A23">
        <w:rPr>
          <w:rFonts w:cs="Arial"/>
        </w:rPr>
        <w:t xml:space="preserve"> </w:t>
      </w:r>
      <w:r w:rsidRPr="00633A23">
        <w:t>с участием</w:t>
      </w:r>
      <w:r w:rsidRPr="00633A23">
        <w:rPr>
          <w:rFonts w:cs="Arial"/>
        </w:rPr>
        <w:t xml:space="preserve"> </w:t>
      </w:r>
      <w:r w:rsidRPr="00633A23">
        <w:t>семинаристов</w:t>
      </w:r>
      <w:r w:rsidRPr="00633A23">
        <w:rPr>
          <w:rFonts w:cs="Arial"/>
        </w:rPr>
        <w:t xml:space="preserve">, </w:t>
      </w:r>
      <w:r w:rsidRPr="00633A23">
        <w:t>б</w:t>
      </w:r>
      <w:r w:rsidRPr="00633A23">
        <w:t>о</w:t>
      </w:r>
      <w:r w:rsidRPr="00633A23">
        <w:t>гословов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семи</w:t>
      </w:r>
      <w:r w:rsidRPr="00633A23">
        <w:softHyphen/>
        <w:t>нарии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, </w:t>
      </w:r>
      <w:r w:rsidRPr="00633A23">
        <w:t>студентов</w:t>
      </w:r>
      <w:r w:rsidRPr="00633A23">
        <w:rPr>
          <w:rFonts w:cs="Arial"/>
        </w:rPr>
        <w:t xml:space="preserve"> </w:t>
      </w:r>
      <w:r w:rsidRPr="00633A23">
        <w:t>юридического</w:t>
      </w:r>
      <w:r w:rsidRPr="00633A23">
        <w:rPr>
          <w:rFonts w:cs="Arial"/>
        </w:rPr>
        <w:t xml:space="preserve"> </w:t>
      </w:r>
      <w:r w:rsidRPr="00633A23">
        <w:t>факул</w:t>
      </w:r>
      <w:r w:rsidRPr="00633A23">
        <w:t>ь</w:t>
      </w:r>
      <w:r w:rsidRPr="00633A23">
        <w:t>те</w:t>
      </w:r>
      <w:r w:rsidRPr="00633A23">
        <w:softHyphen/>
        <w:t>та</w:t>
      </w:r>
      <w:r w:rsidRPr="00633A23">
        <w:rPr>
          <w:rFonts w:cs="Arial"/>
        </w:rPr>
        <w:t xml:space="preserve">, </w:t>
      </w:r>
      <w:r w:rsidRPr="00633A23">
        <w:t>ведущих</w:t>
      </w:r>
      <w:r w:rsidRPr="00633A23">
        <w:rPr>
          <w:rFonts w:cs="Arial"/>
        </w:rPr>
        <w:t xml:space="preserve"> </w:t>
      </w:r>
      <w:r w:rsidRPr="00633A23">
        <w:t>юристов</w:t>
      </w:r>
      <w:r w:rsidRPr="00633A23">
        <w:rPr>
          <w:rFonts w:cs="Arial"/>
        </w:rPr>
        <w:t xml:space="preserve"> </w:t>
      </w:r>
      <w:r w:rsidRPr="00633A23">
        <w:t>СПб</w:t>
      </w:r>
      <w:r w:rsidRPr="00633A23">
        <w:rPr>
          <w:rFonts w:cs="Arial"/>
        </w:rPr>
        <w:t>.</w:t>
      </w:r>
    </w:p>
    <w:p w:rsidR="004928EB" w:rsidRPr="00633A23" w:rsidRDefault="004928EB" w:rsidP="004928EB">
      <w:pPr>
        <w:numPr>
          <w:ilvl w:val="0"/>
          <w:numId w:val="6"/>
        </w:numPr>
      </w:pPr>
      <w:r w:rsidRPr="00633A23">
        <w:t>Открытие</w:t>
      </w:r>
      <w:r w:rsidRPr="00306978">
        <w:rPr>
          <w:rFonts w:cs="Arial"/>
        </w:rPr>
        <w:t xml:space="preserve"> </w:t>
      </w:r>
      <w:r w:rsidRPr="00633A23">
        <w:t>и</w:t>
      </w:r>
      <w:r w:rsidRPr="00306978">
        <w:rPr>
          <w:rFonts w:cs="Arial"/>
        </w:rPr>
        <w:t xml:space="preserve"> </w:t>
      </w:r>
      <w:r w:rsidRPr="00633A23">
        <w:t>организация</w:t>
      </w:r>
      <w:r w:rsidRPr="00306978">
        <w:rPr>
          <w:rFonts w:cs="Arial"/>
        </w:rPr>
        <w:t xml:space="preserve"> </w:t>
      </w:r>
      <w:r w:rsidRPr="00633A23">
        <w:t>работы</w:t>
      </w:r>
      <w:r w:rsidRPr="00306978">
        <w:rPr>
          <w:rFonts w:cs="Arial"/>
        </w:rPr>
        <w:t>:</w:t>
      </w:r>
    </w:p>
    <w:p w:rsidR="004928EB" w:rsidRPr="00633A23" w:rsidRDefault="004928EB" w:rsidP="004928EB">
      <w:pPr>
        <w:numPr>
          <w:ilvl w:val="0"/>
          <w:numId w:val="16"/>
        </w:numPr>
      </w:pPr>
      <w:r w:rsidRPr="00633A23">
        <w:t>филиалов</w:t>
      </w:r>
      <w:r w:rsidRPr="00633A23">
        <w:rPr>
          <w:rFonts w:cs="Arial"/>
        </w:rPr>
        <w:t>;</w:t>
      </w:r>
    </w:p>
    <w:p w:rsidR="00ED4374" w:rsidRPr="00ED4374" w:rsidRDefault="004928EB" w:rsidP="004928EB">
      <w:pPr>
        <w:numPr>
          <w:ilvl w:val="0"/>
          <w:numId w:val="16"/>
        </w:numPr>
      </w:pPr>
      <w:r w:rsidRPr="00633A23">
        <w:t>базы</w:t>
      </w:r>
      <w:r w:rsidRPr="00ED4374">
        <w:rPr>
          <w:rFonts w:cs="Arial"/>
        </w:rPr>
        <w:t xml:space="preserve"> </w:t>
      </w:r>
      <w:r w:rsidRPr="00633A23">
        <w:t>отдыха</w:t>
      </w:r>
      <w:r w:rsidRPr="00ED4374">
        <w:rPr>
          <w:rFonts w:cs="Arial"/>
        </w:rPr>
        <w:t>.</w:t>
      </w:r>
    </w:p>
    <w:p w:rsidR="00ED4374" w:rsidRDefault="00ED4374" w:rsidP="00ED4374">
      <w:pPr>
        <w:ind w:left="1457" w:firstLine="0"/>
      </w:pPr>
    </w:p>
    <w:p w:rsidR="00ED4374" w:rsidRPr="00ED4374" w:rsidRDefault="00ED4374" w:rsidP="00ED4374">
      <w:pPr>
        <w:ind w:left="1457" w:firstLine="0"/>
      </w:pPr>
    </w:p>
    <w:p w:rsidR="00ED4374" w:rsidRPr="00ED4374" w:rsidRDefault="00ED4374" w:rsidP="00ED4374">
      <w:pPr>
        <w:ind w:left="1457" w:firstLine="0"/>
      </w:pPr>
    </w:p>
    <w:p w:rsidR="004928EB" w:rsidRPr="00633A23" w:rsidRDefault="004928EB" w:rsidP="00ED4374">
      <w:pPr>
        <w:ind w:left="737" w:firstLine="0"/>
      </w:pPr>
      <w:r w:rsidRPr="00633A23">
        <w:t>Для</w:t>
      </w:r>
      <w:r w:rsidRPr="00ED4374">
        <w:rPr>
          <w:rFonts w:cs="Arial"/>
        </w:rPr>
        <w:t xml:space="preserve"> </w:t>
      </w:r>
      <w:r w:rsidRPr="00633A23">
        <w:t>успешной</w:t>
      </w:r>
      <w:r w:rsidRPr="00ED4374">
        <w:rPr>
          <w:rFonts w:cs="Arial"/>
        </w:rPr>
        <w:t xml:space="preserve"> </w:t>
      </w:r>
      <w:r w:rsidRPr="00633A23">
        <w:t>реализации</w:t>
      </w:r>
      <w:r w:rsidRPr="00ED4374">
        <w:rPr>
          <w:rFonts w:cs="Arial"/>
        </w:rPr>
        <w:t xml:space="preserve"> </w:t>
      </w:r>
      <w:r w:rsidRPr="00633A23">
        <w:t>Программы</w:t>
      </w:r>
      <w:r w:rsidRPr="00ED4374">
        <w:rPr>
          <w:rFonts w:cs="Arial"/>
        </w:rPr>
        <w:t xml:space="preserve"> </w:t>
      </w:r>
      <w:r w:rsidRPr="00633A23">
        <w:t>Центр</w:t>
      </w:r>
      <w:r w:rsidRPr="00ED4374">
        <w:rPr>
          <w:rFonts w:cs="Arial"/>
        </w:rPr>
        <w:t xml:space="preserve"> </w:t>
      </w:r>
      <w:r w:rsidRPr="00633A23">
        <w:t>приглашает</w:t>
      </w:r>
      <w:r w:rsidRPr="00ED4374">
        <w:rPr>
          <w:rFonts w:cs="Arial"/>
        </w:rPr>
        <w:t xml:space="preserve"> </w:t>
      </w:r>
      <w:r w:rsidRPr="00633A23">
        <w:t>принять участие</w:t>
      </w:r>
      <w:r w:rsidRPr="00ED4374">
        <w:rPr>
          <w:rFonts w:cs="Arial"/>
        </w:rPr>
        <w:t xml:space="preserve"> </w:t>
      </w:r>
      <w:r w:rsidRPr="00633A23">
        <w:t>в</w:t>
      </w:r>
      <w:r w:rsidRPr="00ED4374">
        <w:rPr>
          <w:rFonts w:cs="Arial"/>
        </w:rPr>
        <w:t xml:space="preserve"> </w:t>
      </w:r>
      <w:r w:rsidRPr="00633A23">
        <w:t>работе</w:t>
      </w:r>
      <w:r w:rsidRPr="00ED4374">
        <w:rPr>
          <w:rFonts w:cs="Arial"/>
        </w:rPr>
        <w:t xml:space="preserve">, </w:t>
      </w:r>
      <w:r w:rsidRPr="00633A23">
        <w:t>по</w:t>
      </w:r>
      <w:r w:rsidRPr="00ED4374">
        <w:rPr>
          <w:rFonts w:cs="Arial"/>
        </w:rPr>
        <w:t xml:space="preserve"> </w:t>
      </w:r>
      <w:r w:rsidRPr="00633A23">
        <w:t>мере</w:t>
      </w:r>
      <w:r w:rsidRPr="00ED4374">
        <w:rPr>
          <w:rFonts w:cs="Arial"/>
        </w:rPr>
        <w:t xml:space="preserve"> </w:t>
      </w:r>
      <w:r w:rsidRPr="00633A23">
        <w:t>возможности</w:t>
      </w:r>
      <w:r w:rsidRPr="00ED4374">
        <w:rPr>
          <w:rFonts w:cs="Arial"/>
        </w:rPr>
        <w:t xml:space="preserve">, </w:t>
      </w:r>
      <w:r w:rsidRPr="00633A23">
        <w:t>всех</w:t>
      </w:r>
      <w:r w:rsidRPr="00ED4374">
        <w:rPr>
          <w:rFonts w:cs="Arial"/>
        </w:rPr>
        <w:t xml:space="preserve"> </w:t>
      </w:r>
      <w:r w:rsidRPr="00633A23">
        <w:t>желающих</w:t>
      </w:r>
      <w:r w:rsidRPr="00ED4374">
        <w:rPr>
          <w:rFonts w:cs="Arial"/>
        </w:rPr>
        <w:t xml:space="preserve"> </w:t>
      </w:r>
      <w:r w:rsidRPr="00633A23">
        <w:t>возродить</w:t>
      </w:r>
      <w:r w:rsidRPr="00ED4374">
        <w:rPr>
          <w:rFonts w:cs="Arial"/>
        </w:rPr>
        <w:t xml:space="preserve"> </w:t>
      </w:r>
      <w:r w:rsidRPr="00633A23">
        <w:t>до</w:t>
      </w:r>
      <w:r w:rsidRPr="00633A23">
        <w:softHyphen/>
        <w:t>брые</w:t>
      </w:r>
      <w:r w:rsidRPr="00ED4374">
        <w:rPr>
          <w:rFonts w:cs="Arial"/>
        </w:rPr>
        <w:t xml:space="preserve"> </w:t>
      </w:r>
      <w:r w:rsidRPr="00633A23">
        <w:t>традиции</w:t>
      </w:r>
      <w:r w:rsidRPr="00ED4374">
        <w:rPr>
          <w:rFonts w:cs="Arial"/>
        </w:rPr>
        <w:t xml:space="preserve"> </w:t>
      </w:r>
      <w:r w:rsidRPr="00633A23">
        <w:t>Братства</w:t>
      </w:r>
      <w:r w:rsidRPr="00ED4374">
        <w:rPr>
          <w:rFonts w:cs="Arial"/>
        </w:rPr>
        <w:t xml:space="preserve"> </w:t>
      </w:r>
      <w:r w:rsidRPr="00633A23">
        <w:t>в</w:t>
      </w:r>
      <w:r w:rsidRPr="00ED4374">
        <w:rPr>
          <w:rFonts w:cs="Arial"/>
        </w:rPr>
        <w:t xml:space="preserve"> </w:t>
      </w:r>
      <w:r w:rsidRPr="00633A23">
        <w:t>честь</w:t>
      </w:r>
      <w:r w:rsidRPr="00ED4374">
        <w:rPr>
          <w:rFonts w:cs="Arial"/>
        </w:rPr>
        <w:t xml:space="preserve"> </w:t>
      </w:r>
      <w:r w:rsidRPr="00633A23">
        <w:t>св</w:t>
      </w:r>
      <w:r w:rsidRPr="00633A23">
        <w:t>я</w:t>
      </w:r>
      <w:r w:rsidRPr="00633A23">
        <w:t>щенномученика</w:t>
      </w:r>
      <w:r w:rsidRPr="00ED4374">
        <w:rPr>
          <w:rFonts w:cs="Arial"/>
        </w:rPr>
        <w:t xml:space="preserve"> </w:t>
      </w:r>
      <w:r w:rsidRPr="00633A23">
        <w:t>Исидора</w:t>
      </w:r>
      <w:r w:rsidRPr="00ED4374">
        <w:rPr>
          <w:rFonts w:cs="Arial"/>
        </w:rPr>
        <w:t xml:space="preserve"> </w:t>
      </w:r>
      <w:r w:rsidRPr="00633A23">
        <w:t>Юрьев</w:t>
      </w:r>
      <w:r w:rsidRPr="00633A23">
        <w:softHyphen/>
        <w:t>ского</w:t>
      </w:r>
      <w:r w:rsidRPr="00ED4374">
        <w:rPr>
          <w:rFonts w:cs="Arial"/>
        </w:rPr>
        <w:t xml:space="preserve">, </w:t>
      </w:r>
      <w:r w:rsidRPr="00633A23">
        <w:t>история</w:t>
      </w:r>
      <w:r w:rsidRPr="00ED4374">
        <w:rPr>
          <w:rFonts w:cs="Arial"/>
        </w:rPr>
        <w:t xml:space="preserve"> </w:t>
      </w:r>
      <w:r w:rsidRPr="00633A23">
        <w:t>которого</w:t>
      </w:r>
      <w:r w:rsidRPr="00ED4374">
        <w:rPr>
          <w:rFonts w:cs="Arial"/>
        </w:rPr>
        <w:t xml:space="preserve"> </w:t>
      </w:r>
      <w:r w:rsidRPr="00633A23">
        <w:t>составляет</w:t>
      </w:r>
      <w:r w:rsidRPr="00ED4374">
        <w:rPr>
          <w:rFonts w:cs="Arial"/>
        </w:rPr>
        <w:t xml:space="preserve"> </w:t>
      </w:r>
      <w:r w:rsidRPr="00633A23">
        <w:t>немаловажную</w:t>
      </w:r>
      <w:r w:rsidRPr="00ED4374">
        <w:rPr>
          <w:rFonts w:cs="Arial"/>
        </w:rPr>
        <w:t xml:space="preserve"> </w:t>
      </w:r>
      <w:r w:rsidRPr="00633A23">
        <w:t>страницу</w:t>
      </w:r>
      <w:r w:rsidRPr="00ED4374">
        <w:rPr>
          <w:rFonts w:cs="Arial"/>
        </w:rPr>
        <w:t xml:space="preserve"> </w:t>
      </w:r>
      <w:r w:rsidRPr="00633A23">
        <w:t>в</w:t>
      </w:r>
      <w:r w:rsidRPr="00ED4374">
        <w:rPr>
          <w:rFonts w:cs="Arial"/>
        </w:rPr>
        <w:t xml:space="preserve"> </w:t>
      </w:r>
      <w:r w:rsidRPr="00633A23">
        <w:t>истории нашего</w:t>
      </w:r>
      <w:r w:rsidRPr="00ED4374">
        <w:rPr>
          <w:rFonts w:cs="Arial"/>
        </w:rPr>
        <w:t xml:space="preserve"> </w:t>
      </w:r>
      <w:r w:rsidRPr="00633A23">
        <w:t>города</w:t>
      </w:r>
      <w:r w:rsidRPr="00ED4374">
        <w:rPr>
          <w:rFonts w:cs="Arial"/>
        </w:rPr>
        <w:t xml:space="preserve"> </w:t>
      </w:r>
      <w:r w:rsidRPr="00633A23">
        <w:t>как</w:t>
      </w:r>
      <w:r w:rsidRPr="00ED4374">
        <w:rPr>
          <w:rFonts w:cs="Arial"/>
        </w:rPr>
        <w:t xml:space="preserve"> </w:t>
      </w:r>
      <w:r w:rsidRPr="00633A23">
        <w:t>важного</w:t>
      </w:r>
      <w:r w:rsidRPr="00ED4374">
        <w:rPr>
          <w:rFonts w:cs="Arial"/>
        </w:rPr>
        <w:t xml:space="preserve"> </w:t>
      </w:r>
      <w:r w:rsidRPr="00633A23">
        <w:t>православного</w:t>
      </w:r>
      <w:r w:rsidRPr="00ED4374">
        <w:rPr>
          <w:rFonts w:cs="Arial"/>
        </w:rPr>
        <w:t xml:space="preserve"> </w:t>
      </w:r>
      <w:r w:rsidRPr="00633A23">
        <w:t>центра</w:t>
      </w:r>
      <w:r w:rsidRPr="00ED4374">
        <w:rPr>
          <w:rFonts w:cs="Arial"/>
        </w:rPr>
        <w:t>.</w:t>
      </w:r>
    </w:p>
    <w:p w:rsidR="004928EB" w:rsidRPr="00633A23" w:rsidRDefault="004928EB" w:rsidP="004928EB">
      <w:r w:rsidRPr="00633A23">
        <w:t>Программа</w:t>
      </w:r>
      <w:r w:rsidRPr="00633A23">
        <w:rPr>
          <w:rFonts w:cs="Arial"/>
        </w:rPr>
        <w:t xml:space="preserve"> </w:t>
      </w:r>
      <w:r w:rsidRPr="00633A23">
        <w:t>утверждена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заседании</w:t>
      </w:r>
      <w:r w:rsidRPr="00633A23">
        <w:rPr>
          <w:rFonts w:cs="Arial"/>
        </w:rPr>
        <w:t xml:space="preserve"> </w:t>
      </w:r>
      <w:r w:rsidRPr="00633A23">
        <w:t>координационного</w:t>
      </w:r>
      <w:r w:rsidRPr="00633A23">
        <w:rPr>
          <w:rFonts w:cs="Arial"/>
        </w:rPr>
        <w:t xml:space="preserve"> </w:t>
      </w:r>
      <w:r w:rsidRPr="00633A23">
        <w:t>совета</w:t>
      </w:r>
      <w:r w:rsidRPr="00633A23">
        <w:rPr>
          <w:rFonts w:cs="Arial"/>
        </w:rPr>
        <w:t xml:space="preserve"> 11 </w:t>
      </w:r>
      <w:r w:rsidRPr="00633A23">
        <w:t>марта</w:t>
      </w:r>
      <w:r w:rsidRPr="00633A23">
        <w:rPr>
          <w:rFonts w:cs="Arial"/>
        </w:rPr>
        <w:t xml:space="preserve"> 1997 </w:t>
      </w:r>
      <w:r w:rsidRPr="00633A23">
        <w:t>года</w:t>
      </w:r>
      <w:r w:rsidRPr="00633A23">
        <w:rPr>
          <w:rFonts w:cs="Arial"/>
        </w:rPr>
        <w:t>.</w:t>
      </w:r>
    </w:p>
    <w:p w:rsidR="002D3589" w:rsidRPr="00633A23" w:rsidRDefault="000077C5" w:rsidP="00B63DFF">
      <w:pPr>
        <w:ind w:firstLine="0"/>
        <w:jc w:val="center"/>
        <w:rPr>
          <w:szCs w:val="24"/>
        </w:rPr>
      </w:pPr>
      <w:r>
        <w:br w:type="page"/>
      </w:r>
      <w:r w:rsidR="007C5DE1" w:rsidRPr="00A617A4">
        <w:rPr>
          <w:noProof/>
          <w:szCs w:val="24"/>
        </w:rPr>
        <w:lastRenderedPageBreak/>
        <w:pict>
          <v:shape id="Рисунок 57" o:spid="_x0000_i1093" type="#_x0000_t75" style="width:283.5pt;height:151.5pt;visibility:visible">
            <v:imagedata r:id="rId78" o:title=""/>
          </v:shape>
        </w:pict>
      </w:r>
    </w:p>
    <w:p w:rsidR="002D3589" w:rsidRPr="00633A23" w:rsidRDefault="002D3589" w:rsidP="00EB0F88">
      <w:pPr>
        <w:rPr>
          <w:szCs w:val="2"/>
        </w:rPr>
      </w:pPr>
    </w:p>
    <w:p w:rsidR="002D3589" w:rsidRPr="00633A23" w:rsidRDefault="002D3589" w:rsidP="00B63DFF">
      <w:pPr>
        <w:pStyle w:val="4"/>
      </w:pPr>
      <w:r w:rsidRPr="00633A23">
        <w:t>РУССКАЯ</w:t>
      </w:r>
      <w:r w:rsidRPr="00633A23">
        <w:rPr>
          <w:rFonts w:cs="Arial"/>
        </w:rPr>
        <w:t xml:space="preserve"> </w:t>
      </w:r>
      <w:r w:rsidRPr="00633A23">
        <w:t>ГОЛГОФА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XX</w:t>
      </w:r>
      <w:r w:rsidRPr="00633A23">
        <w:rPr>
          <w:rFonts w:cs="Arial"/>
        </w:rPr>
        <w:t xml:space="preserve"> </w:t>
      </w:r>
      <w:r w:rsidRPr="00633A23">
        <w:t>ВЕКА</w:t>
      </w:r>
    </w:p>
    <w:p w:rsidR="002D3589" w:rsidRPr="00633A23" w:rsidRDefault="002D3589" w:rsidP="00B63DFF">
      <w:pPr>
        <w:pStyle w:val="a3"/>
      </w:pPr>
      <w:r w:rsidRPr="00633A23">
        <w:t>В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Антонов</w:t>
      </w:r>
    </w:p>
    <w:p w:rsidR="002D3589" w:rsidRPr="00633A23" w:rsidRDefault="002D3589" w:rsidP="00B63DFF">
      <w:pPr>
        <w:pStyle w:val="3"/>
      </w:pPr>
      <w:bookmarkStart w:id="17" w:name="_НАРОД_ЗАЩИЩАЛ_СВОИ"/>
      <w:bookmarkEnd w:id="17"/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ЗАЩИЩАЛ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СВЯТЫНИ</w:t>
      </w:r>
    </w:p>
    <w:p w:rsidR="002D3589" w:rsidRPr="00B63DFF" w:rsidRDefault="002D3589" w:rsidP="00B63DFF">
      <w:pPr>
        <w:ind w:firstLine="0"/>
        <w:jc w:val="center"/>
        <w:rPr>
          <w:b/>
        </w:rPr>
      </w:pPr>
      <w:r w:rsidRPr="00B63DFF">
        <w:rPr>
          <w:rFonts w:cs="Arial"/>
          <w:b/>
          <w:szCs w:val="30"/>
        </w:rPr>
        <w:t>(</w:t>
      </w:r>
      <w:r w:rsidRPr="00B63DFF">
        <w:rPr>
          <w:b/>
          <w:szCs w:val="30"/>
        </w:rPr>
        <w:t>К</w:t>
      </w:r>
      <w:r w:rsidRPr="00B63DFF">
        <w:rPr>
          <w:rFonts w:cs="Arial"/>
          <w:b/>
          <w:szCs w:val="30"/>
        </w:rPr>
        <w:t xml:space="preserve"> 75-</w:t>
      </w:r>
      <w:r w:rsidRPr="00B63DFF">
        <w:rPr>
          <w:b/>
          <w:szCs w:val="30"/>
        </w:rPr>
        <w:t>летию</w:t>
      </w:r>
      <w:r w:rsidRPr="00B63DFF">
        <w:rPr>
          <w:rFonts w:cs="Arial"/>
          <w:b/>
          <w:szCs w:val="30"/>
        </w:rPr>
        <w:t xml:space="preserve"> </w:t>
      </w:r>
      <w:r w:rsidRPr="00B63DFF">
        <w:rPr>
          <w:b/>
          <w:szCs w:val="30"/>
        </w:rPr>
        <w:t>изъятия</w:t>
      </w:r>
      <w:r w:rsidRPr="00B63DFF">
        <w:rPr>
          <w:rFonts w:cs="Arial"/>
          <w:b/>
          <w:szCs w:val="30"/>
        </w:rPr>
        <w:t xml:space="preserve"> </w:t>
      </w:r>
      <w:r w:rsidRPr="00B63DFF">
        <w:rPr>
          <w:b/>
          <w:szCs w:val="30"/>
        </w:rPr>
        <w:t>церковных</w:t>
      </w:r>
      <w:r w:rsidRPr="00B63DFF">
        <w:rPr>
          <w:rFonts w:cs="Arial"/>
          <w:b/>
          <w:szCs w:val="30"/>
        </w:rPr>
        <w:t xml:space="preserve"> </w:t>
      </w:r>
      <w:r w:rsidRPr="00B63DFF">
        <w:rPr>
          <w:b/>
          <w:szCs w:val="30"/>
        </w:rPr>
        <w:t>ценностей</w:t>
      </w:r>
      <w:r w:rsidRPr="00B63DFF">
        <w:rPr>
          <w:rFonts w:cs="Arial"/>
          <w:b/>
          <w:szCs w:val="30"/>
        </w:rPr>
        <w:t xml:space="preserve"> </w:t>
      </w:r>
      <w:r w:rsidRPr="00B63DFF">
        <w:rPr>
          <w:b/>
          <w:szCs w:val="30"/>
        </w:rPr>
        <w:t>в</w:t>
      </w:r>
      <w:r w:rsidRPr="00B63DFF">
        <w:rPr>
          <w:rFonts w:cs="Arial"/>
          <w:b/>
          <w:szCs w:val="30"/>
        </w:rPr>
        <w:t xml:space="preserve"> </w:t>
      </w:r>
      <w:r w:rsidRPr="00B63DFF">
        <w:rPr>
          <w:b/>
          <w:szCs w:val="30"/>
        </w:rPr>
        <w:t>Петрограде</w:t>
      </w:r>
      <w:r w:rsidRPr="00B63DFF">
        <w:rPr>
          <w:rFonts w:cs="Arial"/>
          <w:b/>
          <w:szCs w:val="30"/>
        </w:rPr>
        <w:t>)</w:t>
      </w:r>
    </w:p>
    <w:p w:rsidR="002D3589" w:rsidRDefault="002D3589" w:rsidP="00EB0F88"/>
    <w:p w:rsidR="002D3589" w:rsidRPr="00633A23" w:rsidRDefault="002D3589" w:rsidP="00EB0F88">
      <w:r w:rsidRPr="00633A23">
        <w:t>Следуя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идеологии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программе</w:t>
      </w:r>
      <w:r w:rsidRPr="00633A23">
        <w:rPr>
          <w:rFonts w:cs="Arial"/>
        </w:rPr>
        <w:t xml:space="preserve">, </w:t>
      </w:r>
      <w:r w:rsidRPr="00633A23">
        <w:t>большевики после</w:t>
      </w:r>
      <w:r w:rsidRPr="00633A23">
        <w:rPr>
          <w:rFonts w:cs="Arial"/>
        </w:rPr>
        <w:t xml:space="preserve"> </w:t>
      </w:r>
      <w:r w:rsidRPr="00633A23">
        <w:t>победы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гражданской</w:t>
      </w:r>
      <w:r w:rsidRPr="00633A23">
        <w:rPr>
          <w:rFonts w:cs="Arial"/>
        </w:rPr>
        <w:t xml:space="preserve"> </w:t>
      </w:r>
      <w:r w:rsidRPr="00633A23">
        <w:t>войне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мешкая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softHyphen/>
        <w:t>ступили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усилению</w:t>
      </w:r>
      <w:r w:rsidRPr="00633A23">
        <w:rPr>
          <w:rFonts w:cs="Arial"/>
        </w:rPr>
        <w:t xml:space="preserve"> </w:t>
      </w:r>
      <w:r w:rsidRPr="00633A23">
        <w:t>борьбы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Православной Церковью</w:t>
      </w:r>
      <w:r w:rsidRPr="00633A23">
        <w:rPr>
          <w:rFonts w:cs="Arial"/>
        </w:rPr>
        <w:t xml:space="preserve">,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считали</w:t>
      </w:r>
      <w:r w:rsidRPr="00633A23">
        <w:rPr>
          <w:rFonts w:cs="Arial"/>
        </w:rPr>
        <w:t xml:space="preserve"> </w:t>
      </w:r>
      <w:r w:rsidRPr="00633A23">
        <w:t>одним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самых</w:t>
      </w:r>
      <w:r w:rsidRPr="00633A23">
        <w:rPr>
          <w:rFonts w:cs="Arial"/>
        </w:rPr>
        <w:t xml:space="preserve"> </w:t>
      </w:r>
      <w:r w:rsidRPr="00633A23">
        <w:t>глав</w:t>
      </w:r>
      <w:r w:rsidRPr="00633A23">
        <w:softHyphen/>
        <w:t>ных</w:t>
      </w:r>
      <w:r w:rsidRPr="00633A23">
        <w:rPr>
          <w:rFonts w:cs="Arial"/>
        </w:rPr>
        <w:t xml:space="preserve"> </w:t>
      </w:r>
      <w:r w:rsidRPr="00633A23">
        <w:t>противников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«последним</w:t>
      </w:r>
      <w:r w:rsidRPr="00633A23">
        <w:rPr>
          <w:rFonts w:cs="Arial"/>
        </w:rPr>
        <w:t xml:space="preserve"> </w:t>
      </w:r>
      <w:r w:rsidRPr="00633A23">
        <w:t>обломком</w:t>
      </w:r>
      <w:r w:rsidRPr="00633A23">
        <w:rPr>
          <w:rFonts w:cs="Arial"/>
        </w:rPr>
        <w:t xml:space="preserve"> </w:t>
      </w:r>
      <w:r w:rsidRPr="00633A23">
        <w:t>политиче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орган</w:t>
      </w:r>
      <w:r w:rsidRPr="00633A23">
        <w:t>и</w:t>
      </w:r>
      <w:r w:rsidRPr="00633A23">
        <w:t>зации</w:t>
      </w:r>
      <w:r w:rsidRPr="00633A23">
        <w:rPr>
          <w:rFonts w:cs="Arial"/>
        </w:rPr>
        <w:t xml:space="preserve"> </w:t>
      </w:r>
      <w:r w:rsidRPr="00633A23">
        <w:t>побежденных</w:t>
      </w:r>
      <w:r w:rsidRPr="00633A23">
        <w:rPr>
          <w:rFonts w:cs="Arial"/>
        </w:rPr>
        <w:t xml:space="preserve"> </w:t>
      </w:r>
      <w:r w:rsidRPr="00633A23">
        <w:t>классов»</w:t>
      </w:r>
      <w:r w:rsidRPr="00633A23">
        <w:rPr>
          <w:rFonts w:cs="Arial"/>
        </w:rPr>
        <w:t xml:space="preserve"> [1].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за пять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советской</w:t>
      </w:r>
      <w:r w:rsidRPr="00633A23">
        <w:rPr>
          <w:rFonts w:cs="Arial"/>
        </w:rPr>
        <w:t xml:space="preserve"> </w:t>
      </w:r>
      <w:r w:rsidRPr="00633A23">
        <w:t>власти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понесла</w:t>
      </w:r>
      <w:r w:rsidRPr="00633A23">
        <w:rPr>
          <w:rFonts w:cs="Arial"/>
        </w:rPr>
        <w:t xml:space="preserve"> </w:t>
      </w:r>
      <w:r w:rsidRPr="00633A23">
        <w:t>огром</w:t>
      </w:r>
      <w:r w:rsidRPr="00633A23">
        <w:softHyphen/>
        <w:t>нейший</w:t>
      </w:r>
      <w:r w:rsidRPr="00633A23">
        <w:rPr>
          <w:rFonts w:cs="Arial"/>
        </w:rPr>
        <w:t xml:space="preserve"> </w:t>
      </w:r>
      <w:r w:rsidRPr="00633A23">
        <w:t>урон</w:t>
      </w:r>
      <w:r w:rsidRPr="00633A23">
        <w:rPr>
          <w:rFonts w:cs="Arial"/>
        </w:rPr>
        <w:t xml:space="preserve">: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расстреляно</w:t>
      </w:r>
      <w:r w:rsidRPr="00633A23">
        <w:rPr>
          <w:rFonts w:cs="Arial"/>
        </w:rPr>
        <w:t xml:space="preserve"> </w:t>
      </w:r>
      <w:r w:rsidRPr="00633A23">
        <w:t>множество</w:t>
      </w:r>
      <w:r w:rsidRPr="00633A23">
        <w:rPr>
          <w:rFonts w:cs="Arial"/>
        </w:rPr>
        <w:t xml:space="preserve"> </w:t>
      </w:r>
      <w:r w:rsidRPr="00633A23">
        <w:t>духовен</w:t>
      </w:r>
      <w:r w:rsidRPr="00633A23">
        <w:softHyphen/>
        <w:t>ства</w:t>
      </w:r>
      <w:r w:rsidRPr="00633A23">
        <w:rPr>
          <w:rFonts w:cs="Arial"/>
        </w:rPr>
        <w:t xml:space="preserve">, </w:t>
      </w:r>
      <w:r w:rsidRPr="00633A23">
        <w:t>закрыты</w:t>
      </w:r>
      <w:r w:rsidRPr="00633A23">
        <w:rPr>
          <w:rFonts w:cs="Arial"/>
        </w:rPr>
        <w:t xml:space="preserve"> </w:t>
      </w:r>
      <w:r w:rsidRPr="00633A23">
        <w:t>тысячи</w:t>
      </w:r>
      <w:r w:rsidRPr="00633A23">
        <w:rPr>
          <w:rFonts w:cs="Arial"/>
        </w:rPr>
        <w:t xml:space="preserve"> </w:t>
      </w:r>
      <w:r w:rsidRPr="00633A23">
        <w:t>храмов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сотни</w:t>
      </w:r>
      <w:r w:rsidRPr="00633A23">
        <w:rPr>
          <w:rFonts w:cs="Arial"/>
        </w:rPr>
        <w:t xml:space="preserve"> </w:t>
      </w:r>
      <w:r w:rsidRPr="00633A23">
        <w:t>мон</w:t>
      </w:r>
      <w:r w:rsidRPr="00633A23">
        <w:t>а</w:t>
      </w:r>
      <w:r w:rsidRPr="00633A23">
        <w:t>стырей</w:t>
      </w:r>
      <w:r w:rsidRPr="00633A23">
        <w:rPr>
          <w:rFonts w:cs="Arial"/>
        </w:rPr>
        <w:t xml:space="preserve">, </w:t>
      </w:r>
      <w:r w:rsidRPr="00633A23">
        <w:t>отнято</w:t>
      </w:r>
      <w:r w:rsidRPr="00633A23">
        <w:rPr>
          <w:rFonts w:cs="Arial"/>
        </w:rPr>
        <w:t xml:space="preserve"> </w:t>
      </w:r>
      <w:r w:rsidRPr="00633A23">
        <w:t>большинство</w:t>
      </w:r>
      <w:r w:rsidRPr="00633A23">
        <w:rPr>
          <w:rFonts w:cs="Arial"/>
        </w:rPr>
        <w:t xml:space="preserve"> </w:t>
      </w:r>
      <w:r w:rsidRPr="00633A23">
        <w:t>имущества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, </w:t>
      </w:r>
      <w:r w:rsidRPr="00633A23">
        <w:t>однако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еще сохраняла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структуру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влияние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, </w:t>
      </w:r>
      <w:r w:rsidRPr="00633A23">
        <w:t>ме</w:t>
      </w:r>
      <w:r w:rsidRPr="00633A23">
        <w:softHyphen/>
        <w:t>шая</w:t>
      </w:r>
      <w:r w:rsidRPr="00633A23">
        <w:rPr>
          <w:rFonts w:cs="Arial"/>
        </w:rPr>
        <w:t xml:space="preserve"> </w:t>
      </w:r>
      <w:r w:rsidRPr="00633A23">
        <w:t>узурпаторам</w:t>
      </w:r>
      <w:r w:rsidRPr="00633A23">
        <w:rPr>
          <w:rFonts w:cs="Arial"/>
        </w:rPr>
        <w:t xml:space="preserve"> </w:t>
      </w:r>
      <w:r w:rsidRPr="00633A23">
        <w:t>установить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полный</w:t>
      </w:r>
      <w:r w:rsidRPr="00633A23">
        <w:rPr>
          <w:rFonts w:cs="Arial"/>
        </w:rPr>
        <w:t xml:space="preserve"> </w:t>
      </w:r>
      <w:r w:rsidRPr="00633A23">
        <w:t>кон</w:t>
      </w:r>
      <w:r w:rsidRPr="00633A23">
        <w:softHyphen/>
        <w:t>троль</w:t>
      </w:r>
      <w:r w:rsidRPr="00633A23">
        <w:rPr>
          <w:rFonts w:cs="Arial"/>
        </w:rPr>
        <w:t xml:space="preserve">. </w:t>
      </w:r>
      <w:r w:rsidRPr="00633A23">
        <w:t>Требовалось</w:t>
      </w:r>
      <w:r w:rsidRPr="00633A23">
        <w:rPr>
          <w:rFonts w:cs="Arial"/>
        </w:rPr>
        <w:t xml:space="preserve"> </w:t>
      </w:r>
      <w:r w:rsidRPr="00633A23">
        <w:t>осл</w:t>
      </w:r>
      <w:r w:rsidRPr="00633A23">
        <w:t>а</w:t>
      </w:r>
      <w:r w:rsidRPr="00633A23">
        <w:t>бить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влияние</w:t>
      </w:r>
      <w:r w:rsidRPr="00633A23">
        <w:rPr>
          <w:rFonts w:cs="Arial"/>
        </w:rPr>
        <w:t xml:space="preserve">, </w:t>
      </w:r>
      <w:r w:rsidRPr="00633A23">
        <w:t>дискреди</w:t>
      </w:r>
      <w:r w:rsidRPr="00633A23">
        <w:softHyphen/>
        <w:t>тировать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расколоть</w:t>
      </w:r>
      <w:r w:rsidRPr="00633A23">
        <w:rPr>
          <w:rFonts w:cs="Arial"/>
        </w:rPr>
        <w:t xml:space="preserve"> </w:t>
      </w:r>
      <w:r w:rsidRPr="00633A23">
        <w:t>духовенство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иерархию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softHyphen/>
        <w:t>временно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т</w:t>
      </w:r>
      <w:r w:rsidRPr="00633A23">
        <w:t>нять</w:t>
      </w:r>
      <w:r w:rsidRPr="00633A23">
        <w:rPr>
          <w:rFonts w:cs="Arial"/>
        </w:rPr>
        <w:t xml:space="preserve"> </w:t>
      </w:r>
      <w:r w:rsidRPr="00633A23">
        <w:t>оставшиеся</w:t>
      </w:r>
      <w:r w:rsidRPr="00633A23">
        <w:rPr>
          <w:rFonts w:cs="Arial"/>
        </w:rPr>
        <w:t xml:space="preserve"> </w:t>
      </w:r>
      <w:r w:rsidRPr="00633A23">
        <w:t>материальные</w:t>
      </w:r>
      <w:r w:rsidRPr="00633A23">
        <w:rPr>
          <w:rFonts w:cs="Arial"/>
        </w:rPr>
        <w:t xml:space="preserve"> </w:t>
      </w:r>
      <w:r w:rsidRPr="00633A23">
        <w:t>ценности</w:t>
      </w:r>
      <w:r w:rsidRPr="00633A23">
        <w:rPr>
          <w:rFonts w:cs="Arial"/>
        </w:rPr>
        <w:t>.</w:t>
      </w:r>
    </w:p>
    <w:p w:rsidR="00B63DFF" w:rsidRDefault="002D3589" w:rsidP="00EB0F88">
      <w:pPr>
        <w:rPr>
          <w:rFonts w:cs="Arial"/>
        </w:rPr>
      </w:pPr>
      <w:r w:rsidRPr="00633A23">
        <w:t>Дело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окончания</w:t>
      </w:r>
      <w:r w:rsidRPr="00633A23">
        <w:rPr>
          <w:rFonts w:cs="Arial"/>
        </w:rPr>
        <w:t xml:space="preserve"> </w:t>
      </w:r>
      <w:r w:rsidRPr="00633A23">
        <w:t>гражданской</w:t>
      </w:r>
      <w:r w:rsidRPr="00633A23">
        <w:rPr>
          <w:rFonts w:cs="Arial"/>
        </w:rPr>
        <w:t xml:space="preserve"> </w:t>
      </w:r>
      <w:r w:rsidRPr="00633A23">
        <w:t>вой</w:t>
      </w:r>
      <w:r w:rsidRPr="00633A23">
        <w:softHyphen/>
        <w:t>ны</w:t>
      </w:r>
      <w:r w:rsidRPr="00633A23">
        <w:rPr>
          <w:rFonts w:cs="Arial"/>
        </w:rPr>
        <w:t xml:space="preserve"> </w:t>
      </w:r>
      <w:r w:rsidRPr="00633A23">
        <w:t>большевистской</w:t>
      </w:r>
      <w:r w:rsidRPr="00633A23">
        <w:rPr>
          <w:rFonts w:cs="Arial"/>
        </w:rPr>
        <w:t xml:space="preserve"> </w:t>
      </w:r>
      <w:r w:rsidRPr="00633A23">
        <w:t>власти</w:t>
      </w:r>
      <w:r w:rsidRPr="00633A23">
        <w:rPr>
          <w:rFonts w:cs="Arial"/>
        </w:rPr>
        <w:t xml:space="preserve"> </w:t>
      </w:r>
      <w:r w:rsidRPr="00633A23">
        <w:t>угрожал</w:t>
      </w:r>
      <w:r w:rsidRPr="00633A23">
        <w:rPr>
          <w:rFonts w:cs="Arial"/>
        </w:rPr>
        <w:t xml:space="preserve"> </w:t>
      </w:r>
      <w:r w:rsidRPr="00633A23">
        <w:t>неминуемый</w:t>
      </w:r>
      <w:r w:rsidRPr="00633A23">
        <w:rPr>
          <w:rFonts w:cs="Arial"/>
        </w:rPr>
        <w:t xml:space="preserve"> </w:t>
      </w:r>
      <w:r w:rsidRPr="00633A23">
        <w:t>фи</w:t>
      </w:r>
      <w:r w:rsidRPr="00633A23">
        <w:softHyphen/>
        <w:t>нансовый</w:t>
      </w:r>
      <w:r w:rsidRPr="00633A23">
        <w:rPr>
          <w:rFonts w:cs="Arial"/>
        </w:rPr>
        <w:t xml:space="preserve"> </w:t>
      </w:r>
      <w:r w:rsidRPr="00633A23">
        <w:t>крах</w:t>
      </w:r>
      <w:r w:rsidRPr="00633A23">
        <w:rPr>
          <w:rFonts w:cs="Arial"/>
        </w:rPr>
        <w:t xml:space="preserve">. </w:t>
      </w:r>
      <w:r w:rsidRPr="00633A23">
        <w:t>К</w:t>
      </w:r>
      <w:r w:rsidRPr="00633A23">
        <w:rPr>
          <w:rFonts w:cs="Arial"/>
        </w:rPr>
        <w:t xml:space="preserve"> 1922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нужды</w:t>
      </w:r>
      <w:r w:rsidRPr="00633A23">
        <w:rPr>
          <w:rFonts w:cs="Arial"/>
        </w:rPr>
        <w:t xml:space="preserve"> </w:t>
      </w:r>
      <w:r w:rsidRPr="00633A23">
        <w:t>революции</w:t>
      </w:r>
      <w:r w:rsidRPr="00633A23">
        <w:rPr>
          <w:rFonts w:cs="Arial"/>
        </w:rPr>
        <w:t xml:space="preserve"> </w:t>
      </w:r>
      <w:r w:rsidRPr="00633A23">
        <w:t>была израсходована</w:t>
      </w:r>
      <w:r w:rsidRPr="00633A23">
        <w:rPr>
          <w:rFonts w:cs="Arial"/>
        </w:rPr>
        <w:t xml:space="preserve"> </w:t>
      </w:r>
      <w:r w:rsidRPr="00633A23">
        <w:t>фант</w:t>
      </w:r>
      <w:r w:rsidRPr="00633A23">
        <w:t>а</w:t>
      </w:r>
      <w:r w:rsidRPr="00633A23">
        <w:t>стическая</w:t>
      </w:r>
      <w:r w:rsidRPr="00633A23">
        <w:rPr>
          <w:rFonts w:cs="Arial"/>
        </w:rPr>
        <w:t xml:space="preserve"> </w:t>
      </w:r>
      <w:r w:rsidRPr="00633A23">
        <w:t>сумма—</w:t>
      </w:r>
      <w:r w:rsidRPr="00633A23">
        <w:rPr>
          <w:rFonts w:cs="Arial"/>
        </w:rPr>
        <w:t xml:space="preserve"> 812 </w:t>
      </w:r>
      <w:r w:rsidRPr="00633A23">
        <w:t>миллио</w:t>
      </w:r>
      <w:r w:rsidRPr="00633A23">
        <w:softHyphen/>
        <w:t>нов</w:t>
      </w:r>
      <w:r w:rsidRPr="00633A23">
        <w:rPr>
          <w:rFonts w:cs="Arial"/>
        </w:rPr>
        <w:t xml:space="preserve"> </w:t>
      </w:r>
      <w:r w:rsidRPr="00633A23">
        <w:t>золотых</w:t>
      </w:r>
      <w:r w:rsidRPr="00633A23">
        <w:rPr>
          <w:rFonts w:cs="Arial"/>
        </w:rPr>
        <w:t xml:space="preserve"> </w:t>
      </w:r>
      <w:r w:rsidRPr="00633A23">
        <w:t>рублей</w:t>
      </w:r>
      <w:r w:rsidRPr="00633A23">
        <w:rPr>
          <w:rFonts w:cs="Arial"/>
        </w:rPr>
        <w:t xml:space="preserve">.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124 </w:t>
      </w:r>
      <w:r w:rsidRPr="00633A23">
        <w:t>млн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выплачено Германии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Брестскому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, 22 </w:t>
      </w:r>
      <w:r w:rsidRPr="00633A23">
        <w:t>млн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Прибалтике</w:t>
      </w:r>
      <w:r w:rsidRPr="00633A23">
        <w:rPr>
          <w:rFonts w:cs="Arial"/>
        </w:rPr>
        <w:t xml:space="preserve">, 5 </w:t>
      </w:r>
      <w:r w:rsidRPr="00633A23">
        <w:t>млн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Польше</w:t>
      </w:r>
      <w:r w:rsidRPr="00633A23">
        <w:rPr>
          <w:rFonts w:cs="Arial"/>
        </w:rPr>
        <w:t xml:space="preserve">.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миллиона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отпущено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softHyphen/>
        <w:t>минтерну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подготовку</w:t>
      </w:r>
      <w:r w:rsidRPr="00633A23">
        <w:rPr>
          <w:rFonts w:cs="Arial"/>
        </w:rPr>
        <w:t xml:space="preserve"> </w:t>
      </w:r>
      <w:r w:rsidRPr="00633A23">
        <w:t>пролетарской</w:t>
      </w:r>
      <w:r w:rsidRPr="00633A23">
        <w:rPr>
          <w:rFonts w:cs="Arial"/>
        </w:rPr>
        <w:t xml:space="preserve"> </w:t>
      </w:r>
      <w:r w:rsidRPr="00633A23">
        <w:t>революции</w:t>
      </w:r>
      <w:r w:rsidRPr="00633A23">
        <w:rPr>
          <w:rFonts w:cs="Arial"/>
        </w:rPr>
        <w:t xml:space="preserve"> </w:t>
      </w:r>
      <w:r w:rsidRPr="00633A23">
        <w:t>в Европе</w:t>
      </w:r>
      <w:r w:rsidRPr="00633A23">
        <w:rPr>
          <w:rFonts w:cs="Arial"/>
        </w:rPr>
        <w:t xml:space="preserve">. </w:t>
      </w:r>
      <w:r w:rsidRPr="00633A23">
        <w:t>Несмотря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проведенную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ционализацию частных</w:t>
      </w:r>
      <w:r w:rsidRPr="00633A23">
        <w:rPr>
          <w:rFonts w:cs="Arial"/>
        </w:rPr>
        <w:t xml:space="preserve"> </w:t>
      </w:r>
      <w:r w:rsidRPr="00633A23">
        <w:t>богатств</w:t>
      </w:r>
      <w:r w:rsidRPr="00633A23">
        <w:rPr>
          <w:rFonts w:cs="Arial"/>
        </w:rPr>
        <w:t xml:space="preserve">, </w:t>
      </w:r>
      <w:r w:rsidRPr="00633A23">
        <w:t>конфискации</w:t>
      </w:r>
      <w:r w:rsidRPr="00633A23">
        <w:rPr>
          <w:rFonts w:cs="Arial"/>
        </w:rPr>
        <w:t xml:space="preserve">, </w:t>
      </w:r>
      <w:r w:rsidRPr="00633A23">
        <w:t>реквизиции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беспри</w:t>
      </w:r>
      <w:r w:rsidRPr="00633A23">
        <w:softHyphen/>
        <w:t>мерный</w:t>
      </w:r>
      <w:r w:rsidRPr="00633A23">
        <w:rPr>
          <w:rFonts w:cs="Arial"/>
        </w:rPr>
        <w:t xml:space="preserve"> </w:t>
      </w:r>
      <w:r w:rsidRPr="00633A23">
        <w:t>вывоз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границу</w:t>
      </w:r>
      <w:r w:rsidRPr="00633A23">
        <w:rPr>
          <w:rFonts w:cs="Arial"/>
        </w:rPr>
        <w:t xml:space="preserve"> </w:t>
      </w:r>
      <w:r w:rsidRPr="00633A23">
        <w:t>художественных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softHyphen/>
        <w:t>альных</w:t>
      </w:r>
      <w:r w:rsidRPr="00633A23">
        <w:rPr>
          <w:rFonts w:cs="Arial"/>
        </w:rPr>
        <w:t xml:space="preserve"> </w:t>
      </w:r>
      <w:r w:rsidRPr="00633A23">
        <w:t>ценностей</w:t>
      </w:r>
      <w:r w:rsidRPr="00633A23">
        <w:rPr>
          <w:rFonts w:cs="Arial"/>
        </w:rPr>
        <w:t xml:space="preserve">, </w:t>
      </w:r>
      <w:r w:rsidRPr="00633A23">
        <w:t>накопленных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, </w:t>
      </w:r>
      <w:r w:rsidRPr="00633A23">
        <w:t>денег большевикам</w:t>
      </w:r>
      <w:r w:rsidRPr="00633A23">
        <w:rPr>
          <w:rFonts w:cs="Arial"/>
        </w:rPr>
        <w:t xml:space="preserve"> </w:t>
      </w:r>
      <w:r w:rsidRPr="00633A23">
        <w:t>кат</w:t>
      </w:r>
      <w:r w:rsidRPr="00633A23">
        <w:t>а</w:t>
      </w:r>
      <w:r w:rsidRPr="00633A23">
        <w:t>строфически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хватало</w:t>
      </w:r>
      <w:r w:rsidRPr="00633A23">
        <w:rPr>
          <w:rFonts w:cs="Arial"/>
        </w:rPr>
        <w:t xml:space="preserve">. </w:t>
      </w:r>
      <w:r w:rsidRPr="00633A23">
        <w:t xml:space="preserve">К </w:t>
      </w:r>
      <w:r w:rsidRPr="00633A23">
        <w:rPr>
          <w:rFonts w:cs="Arial"/>
        </w:rPr>
        <w:t xml:space="preserve">1922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казне</w:t>
      </w:r>
      <w:r w:rsidRPr="00633A23">
        <w:rPr>
          <w:rFonts w:cs="Arial"/>
        </w:rPr>
        <w:t xml:space="preserve"> </w:t>
      </w:r>
      <w:r w:rsidRPr="00633A23">
        <w:t>оставалось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135 </w:t>
      </w:r>
      <w:r w:rsidRPr="00633A23">
        <w:t>млн</w:t>
      </w:r>
      <w:r w:rsidRPr="00633A23">
        <w:rPr>
          <w:rFonts w:cs="Arial"/>
        </w:rPr>
        <w:t xml:space="preserve"> </w:t>
      </w:r>
      <w:r w:rsidRPr="00633A23">
        <w:t>золотых рублей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Наркомат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военным</w:t>
      </w:r>
      <w:r w:rsidRPr="00633A23">
        <w:rPr>
          <w:rFonts w:cs="Arial"/>
        </w:rPr>
        <w:t xml:space="preserve"> </w:t>
      </w:r>
      <w:r w:rsidRPr="00633A23">
        <w:t>делам</w:t>
      </w:r>
      <w:r w:rsidRPr="00633A23">
        <w:rPr>
          <w:rFonts w:cs="Arial"/>
        </w:rPr>
        <w:t xml:space="preserve"> </w:t>
      </w:r>
      <w:r w:rsidRPr="00633A23">
        <w:t>запраши</w:t>
      </w:r>
      <w:r w:rsidRPr="00633A23">
        <w:softHyphen/>
        <w:t>вал</w:t>
      </w:r>
      <w:r w:rsidRPr="00633A23">
        <w:rPr>
          <w:rFonts w:cs="Arial"/>
        </w:rPr>
        <w:t xml:space="preserve"> </w:t>
      </w:r>
      <w:r w:rsidRPr="00633A23">
        <w:t>почти</w:t>
      </w:r>
      <w:r w:rsidRPr="00633A23">
        <w:rPr>
          <w:rFonts w:cs="Arial"/>
        </w:rPr>
        <w:t xml:space="preserve"> 300 </w:t>
      </w:r>
      <w:r w:rsidRPr="00633A23">
        <w:t>млн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укрепления</w:t>
      </w:r>
      <w:r w:rsidRPr="00633A23">
        <w:rPr>
          <w:rFonts w:cs="Arial"/>
        </w:rPr>
        <w:t xml:space="preserve"> </w:t>
      </w:r>
      <w:r w:rsidRPr="00633A23">
        <w:t>боевой</w:t>
      </w:r>
      <w:r w:rsidRPr="00633A23">
        <w:rPr>
          <w:rFonts w:cs="Arial"/>
        </w:rPr>
        <w:t xml:space="preserve"> </w:t>
      </w:r>
      <w:r w:rsidRPr="00633A23">
        <w:t>мощи</w:t>
      </w:r>
      <w:r w:rsidRPr="00633A23">
        <w:rPr>
          <w:rFonts w:cs="Arial"/>
        </w:rPr>
        <w:t xml:space="preserve"> </w:t>
      </w:r>
      <w:r w:rsidRPr="00633A23">
        <w:t>рес</w:t>
      </w:r>
      <w:r w:rsidRPr="00633A23">
        <w:softHyphen/>
        <w:t>публики</w:t>
      </w:r>
      <w:r w:rsidRPr="00633A23">
        <w:rPr>
          <w:rFonts w:cs="Arial"/>
        </w:rPr>
        <w:t xml:space="preserve">. </w:t>
      </w:r>
      <w:r w:rsidRPr="00633A23">
        <w:t>Срочно</w:t>
      </w:r>
      <w:r w:rsidRPr="00633A23">
        <w:rPr>
          <w:rFonts w:cs="Arial"/>
        </w:rPr>
        <w:t xml:space="preserve"> </w:t>
      </w:r>
      <w:r w:rsidRPr="00633A23">
        <w:t>требовался</w:t>
      </w:r>
      <w:r w:rsidRPr="00633A23">
        <w:rPr>
          <w:rFonts w:cs="Arial"/>
        </w:rPr>
        <w:t xml:space="preserve"> </w:t>
      </w:r>
      <w:r w:rsidRPr="00633A23">
        <w:t>новый</w:t>
      </w:r>
      <w:r w:rsidRPr="00633A23">
        <w:rPr>
          <w:rFonts w:cs="Arial"/>
        </w:rPr>
        <w:t xml:space="preserve"> </w:t>
      </w:r>
      <w:r w:rsidRPr="00633A23">
        <w:t>финансовый фонд</w:t>
      </w:r>
      <w:r w:rsidRPr="00633A23">
        <w:rPr>
          <w:rFonts w:cs="Arial"/>
        </w:rPr>
        <w:t xml:space="preserve">. </w:t>
      </w:r>
      <w:r w:rsidRPr="00633A23">
        <w:t>Ленин</w:t>
      </w:r>
      <w:r w:rsidRPr="00633A23">
        <w:rPr>
          <w:rFonts w:cs="Arial"/>
        </w:rPr>
        <w:t xml:space="preserve"> </w:t>
      </w:r>
      <w:r w:rsidRPr="00633A23">
        <w:t>откровенно</w:t>
      </w:r>
      <w:r w:rsidRPr="00633A23">
        <w:rPr>
          <w:rFonts w:cs="Arial"/>
        </w:rPr>
        <w:t xml:space="preserve"> </w:t>
      </w:r>
      <w:r w:rsidRPr="00633A23">
        <w:t>признавался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«без</w:t>
      </w:r>
      <w:r w:rsidRPr="00633A23">
        <w:rPr>
          <w:rFonts w:cs="Arial"/>
        </w:rPr>
        <w:t xml:space="preserve"> </w:t>
      </w:r>
      <w:r w:rsidRPr="00633A23">
        <w:t>этого фонда</w:t>
      </w:r>
      <w:r w:rsidRPr="00633A23">
        <w:rPr>
          <w:rFonts w:cs="Arial"/>
        </w:rPr>
        <w:t xml:space="preserve"> </w:t>
      </w:r>
      <w:r w:rsidRPr="00633A23">
        <w:t>никакая</w:t>
      </w:r>
      <w:r w:rsidRPr="00633A23">
        <w:rPr>
          <w:rFonts w:cs="Arial"/>
        </w:rPr>
        <w:t xml:space="preserve"> </w:t>
      </w:r>
      <w:r w:rsidRPr="00633A23">
        <w:t>государственная</w:t>
      </w:r>
      <w:r w:rsidRPr="00633A23">
        <w:rPr>
          <w:rFonts w:cs="Arial"/>
        </w:rPr>
        <w:t xml:space="preserve"> </w:t>
      </w:r>
      <w:r w:rsidRPr="00633A23">
        <w:t>работа</w:t>
      </w:r>
      <w:r w:rsidRPr="00633A23">
        <w:rPr>
          <w:rFonts w:cs="Arial"/>
        </w:rPr>
        <w:t xml:space="preserve"> </w:t>
      </w:r>
      <w:r w:rsidRPr="00633A23">
        <w:t>вообще</w:t>
      </w:r>
      <w:r w:rsidRPr="00633A23">
        <w:rPr>
          <w:rFonts w:cs="Arial"/>
        </w:rPr>
        <w:t xml:space="preserve">, </w:t>
      </w:r>
      <w:r w:rsidRPr="00633A23">
        <w:t>ника</w:t>
      </w:r>
      <w:r w:rsidRPr="00633A23">
        <w:softHyphen/>
        <w:t>кое</w:t>
      </w:r>
      <w:r w:rsidRPr="00633A23">
        <w:rPr>
          <w:rFonts w:cs="Arial"/>
        </w:rPr>
        <w:t xml:space="preserve"> </w:t>
      </w:r>
      <w:r w:rsidRPr="00633A23">
        <w:t>хозяйственное</w:t>
      </w:r>
      <w:r w:rsidRPr="00633A23">
        <w:rPr>
          <w:rFonts w:cs="Arial"/>
        </w:rPr>
        <w:t xml:space="preserve"> </w:t>
      </w:r>
      <w:r w:rsidRPr="00633A23">
        <w:t>строительство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частности</w:t>
      </w:r>
      <w:r w:rsidRPr="00633A23">
        <w:rPr>
          <w:rFonts w:cs="Arial"/>
        </w:rPr>
        <w:t xml:space="preserve">... </w:t>
      </w:r>
      <w:r w:rsidRPr="00633A23">
        <w:t>со</w:t>
      </w:r>
      <w:r w:rsidRPr="00633A23">
        <w:softHyphen/>
        <w:t>вершенно</w:t>
      </w:r>
      <w:r w:rsidRPr="00633A23">
        <w:rPr>
          <w:rFonts w:cs="Arial"/>
        </w:rPr>
        <w:t xml:space="preserve"> </w:t>
      </w:r>
      <w:r w:rsidRPr="00633A23">
        <w:t>немыслимы»</w:t>
      </w:r>
      <w:r w:rsidRPr="00633A23">
        <w:rPr>
          <w:rFonts w:cs="Arial"/>
        </w:rPr>
        <w:t xml:space="preserve"> [2].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фонд</w:t>
      </w:r>
      <w:r w:rsidRPr="00633A23">
        <w:rPr>
          <w:rFonts w:cs="Arial"/>
        </w:rPr>
        <w:t xml:space="preserve"> </w:t>
      </w:r>
      <w:r w:rsidRPr="00633A23">
        <w:t>решено</w:t>
      </w:r>
      <w:r w:rsidRPr="00633A23">
        <w:rPr>
          <w:rFonts w:cs="Arial"/>
        </w:rPr>
        <w:t xml:space="preserve"> </w:t>
      </w:r>
      <w:r w:rsidRPr="00633A23">
        <w:t>было создать</w:t>
      </w:r>
      <w:r w:rsidRPr="00633A23">
        <w:rPr>
          <w:rFonts w:cs="Arial"/>
        </w:rPr>
        <w:t xml:space="preserve"> </w:t>
      </w:r>
      <w:r w:rsidRPr="00633A23">
        <w:t>путем</w:t>
      </w:r>
      <w:r w:rsidRPr="00633A23">
        <w:rPr>
          <w:rFonts w:cs="Arial"/>
        </w:rPr>
        <w:t xml:space="preserve"> </w:t>
      </w:r>
      <w:r w:rsidRPr="00633A23">
        <w:t>нового</w:t>
      </w:r>
      <w:r w:rsidRPr="00633A23">
        <w:rPr>
          <w:rFonts w:cs="Arial"/>
        </w:rPr>
        <w:t xml:space="preserve"> </w:t>
      </w:r>
      <w:r w:rsidRPr="00633A23">
        <w:t>бе</w:t>
      </w:r>
      <w:r w:rsidRPr="00633A23">
        <w:t>с</w:t>
      </w:r>
      <w:r w:rsidRPr="00633A23">
        <w:t>пощадного</w:t>
      </w:r>
      <w:r w:rsidRPr="00633A23">
        <w:rPr>
          <w:rFonts w:cs="Arial"/>
        </w:rPr>
        <w:t xml:space="preserve"> </w:t>
      </w:r>
      <w:r w:rsidRPr="00633A23">
        <w:t>ограбления</w:t>
      </w:r>
      <w:r w:rsidRPr="00633A23">
        <w:rPr>
          <w:rFonts w:cs="Arial"/>
        </w:rPr>
        <w:t xml:space="preserve"> </w:t>
      </w:r>
      <w:r w:rsidRPr="00633A23">
        <w:t>Пра</w:t>
      </w:r>
      <w:r w:rsidRPr="00633A23">
        <w:softHyphen/>
        <w:t>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Удобную</w:t>
      </w:r>
      <w:r w:rsidRPr="00633A23">
        <w:rPr>
          <w:rFonts w:cs="Arial"/>
        </w:rPr>
        <w:t xml:space="preserve"> </w:t>
      </w:r>
      <w:r w:rsidRPr="00633A23">
        <w:t>возможность</w:t>
      </w:r>
      <w:r w:rsidRPr="00633A23">
        <w:rPr>
          <w:rFonts w:cs="Arial"/>
        </w:rPr>
        <w:t xml:space="preserve"> </w:t>
      </w:r>
      <w:r w:rsidRPr="00633A23">
        <w:t>одним</w:t>
      </w:r>
      <w:r w:rsidRPr="00633A23">
        <w:rPr>
          <w:rFonts w:cs="Arial"/>
        </w:rPr>
        <w:t xml:space="preserve"> </w:t>
      </w:r>
      <w:r w:rsidRPr="00633A23">
        <w:t>махом</w:t>
      </w:r>
      <w:r w:rsidRPr="00633A23">
        <w:rPr>
          <w:rFonts w:cs="Arial"/>
        </w:rPr>
        <w:t xml:space="preserve"> </w:t>
      </w:r>
      <w:r w:rsidRPr="00633A23">
        <w:t>достичь</w:t>
      </w:r>
      <w:r w:rsidRPr="00633A23">
        <w:rPr>
          <w:rFonts w:cs="Arial"/>
        </w:rPr>
        <w:t xml:space="preserve"> </w:t>
      </w:r>
      <w:r w:rsidRPr="00633A23">
        <w:t>своих политических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финансовых</w:t>
      </w:r>
      <w:r w:rsidRPr="00633A23">
        <w:rPr>
          <w:rFonts w:cs="Arial"/>
        </w:rPr>
        <w:t xml:space="preserve"> </w:t>
      </w:r>
      <w:r w:rsidRPr="00633A23">
        <w:t>целей</w:t>
      </w:r>
      <w:r w:rsidRPr="00633A23">
        <w:rPr>
          <w:rFonts w:cs="Arial"/>
        </w:rPr>
        <w:t xml:space="preserve"> </w:t>
      </w:r>
      <w:r w:rsidRPr="00633A23">
        <w:t>большевики</w:t>
      </w:r>
      <w:r w:rsidRPr="00633A23">
        <w:rPr>
          <w:rFonts w:cs="Arial"/>
        </w:rPr>
        <w:t xml:space="preserve"> </w:t>
      </w:r>
      <w:r w:rsidRPr="00633A23">
        <w:t>уви</w:t>
      </w:r>
      <w:r w:rsidRPr="00633A23">
        <w:softHyphen/>
        <w:t>дели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страшном</w:t>
      </w:r>
      <w:r w:rsidRPr="00633A23">
        <w:rPr>
          <w:rFonts w:cs="Arial"/>
        </w:rPr>
        <w:t xml:space="preserve"> </w:t>
      </w:r>
      <w:r w:rsidRPr="00633A23">
        <w:t>голоде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разразился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их вине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Поволжье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Южной</w:t>
      </w:r>
      <w:r w:rsidRPr="00633A23">
        <w:rPr>
          <w:rFonts w:cs="Arial"/>
        </w:rPr>
        <w:t xml:space="preserve"> </w:t>
      </w:r>
      <w:r w:rsidRPr="00633A23">
        <w:t>Украине</w:t>
      </w:r>
      <w:r w:rsidRPr="00633A23">
        <w:rPr>
          <w:rFonts w:cs="Arial"/>
        </w:rPr>
        <w:t xml:space="preserve"> </w:t>
      </w:r>
      <w:r w:rsidRPr="00633A23">
        <w:t>зимой</w:t>
      </w:r>
      <w:r w:rsidRPr="00633A23">
        <w:rPr>
          <w:rFonts w:cs="Arial"/>
        </w:rPr>
        <w:t xml:space="preserve"> 1921</w:t>
      </w:r>
      <w:r w:rsidRPr="00633A23">
        <w:t xml:space="preserve">— </w:t>
      </w:r>
      <w:r w:rsidRPr="00633A23">
        <w:rPr>
          <w:rFonts w:cs="Arial"/>
        </w:rPr>
        <w:t xml:space="preserve">22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охватил</w:t>
      </w:r>
      <w:r w:rsidRPr="00633A23">
        <w:rPr>
          <w:rFonts w:cs="Arial"/>
        </w:rPr>
        <w:t xml:space="preserve"> </w:t>
      </w:r>
      <w:r w:rsidRPr="00633A23">
        <w:t>около</w:t>
      </w:r>
      <w:r w:rsidRPr="00633A23">
        <w:rPr>
          <w:rFonts w:cs="Arial"/>
        </w:rPr>
        <w:t xml:space="preserve"> 23 </w:t>
      </w:r>
      <w:r w:rsidRPr="00633A23">
        <w:t>миллионов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. </w:t>
      </w:r>
      <w:r w:rsidRPr="00633A23">
        <w:t>Его жертвы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6 </w:t>
      </w:r>
      <w:r w:rsidRPr="00633A23">
        <w:t>млн</w:t>
      </w:r>
      <w:r w:rsidRPr="00633A23">
        <w:rPr>
          <w:rFonts w:cs="Arial"/>
        </w:rPr>
        <w:t xml:space="preserve"> </w:t>
      </w:r>
      <w:r w:rsidRPr="00633A23">
        <w:t>ч</w:t>
      </w:r>
      <w:r w:rsidRPr="00633A23">
        <w:t>е</w:t>
      </w:r>
      <w:r w:rsidRPr="00633A23">
        <w:t>ловек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вдвое</w:t>
      </w:r>
      <w:r w:rsidRPr="00633A23">
        <w:rPr>
          <w:rFonts w:cs="Arial"/>
        </w:rPr>
        <w:t xml:space="preserve"> </w:t>
      </w:r>
      <w:r w:rsidRPr="00633A23">
        <w:t>превысили</w:t>
      </w:r>
      <w:r w:rsidRPr="00633A23">
        <w:rPr>
          <w:rFonts w:cs="Arial"/>
        </w:rPr>
        <w:t xml:space="preserve"> </w:t>
      </w:r>
      <w:r w:rsidRPr="00633A23">
        <w:t>потери страны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гражданской</w:t>
      </w:r>
      <w:r w:rsidRPr="00633A23">
        <w:rPr>
          <w:rFonts w:cs="Arial"/>
        </w:rPr>
        <w:t xml:space="preserve"> </w:t>
      </w:r>
      <w:r w:rsidRPr="00633A23">
        <w:t>войне</w:t>
      </w:r>
      <w:r w:rsidRPr="00633A23">
        <w:rPr>
          <w:rFonts w:cs="Arial"/>
        </w:rPr>
        <w:t xml:space="preserve">. </w:t>
      </w:r>
      <w:r w:rsidRPr="00633A23">
        <w:t>Православная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несмо</w:t>
      </w:r>
      <w:r w:rsidRPr="00633A23">
        <w:t>т</w:t>
      </w:r>
      <w:r w:rsidRPr="00633A23">
        <w:t>ря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стесненное</w:t>
      </w:r>
      <w:r w:rsidRPr="00633A23">
        <w:rPr>
          <w:rFonts w:cs="Arial"/>
        </w:rPr>
        <w:t xml:space="preserve"> </w:t>
      </w:r>
      <w:r w:rsidRPr="00633A23">
        <w:t>положение</w:t>
      </w:r>
      <w:r w:rsidRPr="00633A23">
        <w:rPr>
          <w:rFonts w:cs="Arial"/>
        </w:rPr>
        <w:t xml:space="preserve">,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 xml:space="preserve">осенью </w:t>
      </w:r>
      <w:r w:rsidRPr="00633A23">
        <w:rPr>
          <w:rFonts w:cs="Arial"/>
        </w:rPr>
        <w:t xml:space="preserve">1921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создала</w:t>
      </w:r>
      <w:r w:rsidRPr="00633A23">
        <w:rPr>
          <w:rFonts w:cs="Arial"/>
        </w:rPr>
        <w:t xml:space="preserve"> </w:t>
      </w:r>
      <w:r w:rsidRPr="00633A23">
        <w:t>Церковный</w:t>
      </w:r>
      <w:r w:rsidRPr="00633A23">
        <w:rPr>
          <w:rFonts w:cs="Arial"/>
        </w:rPr>
        <w:t xml:space="preserve"> </w:t>
      </w:r>
      <w:r w:rsidRPr="00633A23">
        <w:t>комитет</w:t>
      </w:r>
      <w:r w:rsidRPr="00633A23">
        <w:rPr>
          <w:rFonts w:cs="Arial"/>
        </w:rPr>
        <w:t xml:space="preserve"> </w:t>
      </w:r>
      <w:r w:rsidRPr="00633A23">
        <w:t>помощи</w:t>
      </w:r>
      <w:r w:rsidRPr="00633A23">
        <w:rPr>
          <w:rFonts w:cs="Arial"/>
        </w:rPr>
        <w:t xml:space="preserve"> </w:t>
      </w:r>
      <w:r w:rsidRPr="00633A23">
        <w:t>голо</w:t>
      </w:r>
      <w:r w:rsidRPr="00633A23">
        <w:softHyphen/>
        <w:t>дающим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собирал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пожертвования деньгами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продовольствием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19 </w:t>
      </w:r>
      <w:r w:rsidRPr="00633A23">
        <w:t>фе</w:t>
      </w:r>
      <w:r w:rsidRPr="00633A23">
        <w:t>в</w:t>
      </w:r>
      <w:r w:rsidRPr="00633A23">
        <w:t>раля</w:t>
      </w:r>
      <w:r w:rsidRPr="00633A23">
        <w:rPr>
          <w:rFonts w:cs="Arial"/>
        </w:rPr>
        <w:t xml:space="preserve"> </w:t>
      </w:r>
      <w:r w:rsidRPr="00633A23">
        <w:t>следую</w:t>
      </w:r>
      <w:r w:rsidRPr="00633A23">
        <w:softHyphen/>
        <w:t>щего</w:t>
      </w:r>
      <w:r w:rsidRPr="00633A23">
        <w:rPr>
          <w:rFonts w:cs="Arial"/>
        </w:rPr>
        <w:t xml:space="preserve">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Патриарх</w:t>
      </w:r>
      <w:r w:rsidRPr="00633A23">
        <w:rPr>
          <w:rFonts w:cs="Arial"/>
        </w:rPr>
        <w:t xml:space="preserve"> </w:t>
      </w:r>
      <w:r w:rsidRPr="00633A23">
        <w:t>разрешил</w:t>
      </w:r>
      <w:r w:rsidRPr="00633A23">
        <w:rPr>
          <w:rFonts w:cs="Arial"/>
        </w:rPr>
        <w:t xml:space="preserve"> </w:t>
      </w:r>
      <w:r w:rsidRPr="00633A23">
        <w:t>отдавать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цели небогослужебные</w:t>
      </w:r>
      <w:r w:rsidRPr="00633A23">
        <w:rPr>
          <w:rFonts w:cs="Arial"/>
        </w:rPr>
        <w:t xml:space="preserve"> </w:t>
      </w:r>
      <w:r w:rsidRPr="00633A23">
        <w:t>предметы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большевикам</w:t>
      </w:r>
      <w:r w:rsidRPr="00633A23">
        <w:rPr>
          <w:rFonts w:cs="Arial"/>
        </w:rPr>
        <w:t xml:space="preserve"> </w:t>
      </w:r>
      <w:r w:rsidRPr="00633A23">
        <w:t>нужна была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помощь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сокровища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Зачинщиком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исполнителем</w:t>
      </w:r>
      <w:r w:rsidRPr="00633A23">
        <w:rPr>
          <w:rFonts w:cs="Arial"/>
        </w:rPr>
        <w:t xml:space="preserve"> </w:t>
      </w:r>
      <w:r w:rsidRPr="00633A23">
        <w:t>дьявольского</w:t>
      </w:r>
      <w:r w:rsidRPr="00633A23">
        <w:rPr>
          <w:rFonts w:cs="Arial"/>
        </w:rPr>
        <w:t xml:space="preserve"> </w:t>
      </w:r>
      <w:r w:rsidRPr="00633A23">
        <w:t>плана был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документально</w:t>
      </w:r>
      <w:r w:rsidRPr="00633A23">
        <w:rPr>
          <w:rFonts w:cs="Arial"/>
        </w:rPr>
        <w:t xml:space="preserve"> </w:t>
      </w:r>
      <w:r w:rsidRPr="00633A23">
        <w:t>уст</w:t>
      </w:r>
      <w:r w:rsidRPr="00633A23">
        <w:t>а</w:t>
      </w:r>
      <w:r w:rsidRPr="00633A23">
        <w:t>новлено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Лев Троцкий</w:t>
      </w:r>
      <w:r w:rsidRPr="00633A23">
        <w:rPr>
          <w:rFonts w:cs="Arial"/>
        </w:rPr>
        <w:t xml:space="preserve"> (</w:t>
      </w:r>
      <w:r w:rsidRPr="00633A23">
        <w:t>Бронштейн</w:t>
      </w:r>
      <w:r w:rsidRPr="00633A23">
        <w:rPr>
          <w:rFonts w:cs="Arial"/>
        </w:rPr>
        <w:t xml:space="preserve">), </w:t>
      </w:r>
      <w:r w:rsidRPr="00633A23">
        <w:t>второй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партии</w:t>
      </w:r>
      <w:r w:rsidRPr="00633A23">
        <w:rPr>
          <w:rFonts w:cs="Arial"/>
        </w:rPr>
        <w:t xml:space="preserve">, </w:t>
      </w:r>
      <w:r w:rsidRPr="00633A23">
        <w:t>люто ненавидевший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ру</w:t>
      </w:r>
      <w:r w:rsidRPr="00633A23">
        <w:t>с</w:t>
      </w:r>
      <w:r w:rsidRPr="00633A23">
        <w:lastRenderedPageBreak/>
        <w:t>ское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православное</w:t>
      </w:r>
      <w:r w:rsidRPr="00633A23">
        <w:rPr>
          <w:rFonts w:cs="Arial"/>
        </w:rPr>
        <w:t xml:space="preserve">. 9 </w:t>
      </w:r>
      <w:r w:rsidRPr="00633A23">
        <w:t>февраля</w:t>
      </w:r>
      <w:r w:rsidRPr="00633A23">
        <w:rPr>
          <w:rFonts w:cs="Arial"/>
        </w:rPr>
        <w:t xml:space="preserve"> 1922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обратился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Президиум ВЦИКа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предложением</w:t>
      </w:r>
      <w:r w:rsidRPr="00633A23">
        <w:rPr>
          <w:rFonts w:cs="Arial"/>
        </w:rPr>
        <w:t xml:space="preserve"> </w:t>
      </w:r>
      <w:r w:rsidRPr="00633A23">
        <w:t>срочно</w:t>
      </w:r>
      <w:r w:rsidRPr="00633A23">
        <w:rPr>
          <w:rFonts w:cs="Arial"/>
        </w:rPr>
        <w:t xml:space="preserve"> </w:t>
      </w:r>
      <w:r w:rsidRPr="00633A23">
        <w:t>подготовить</w:t>
      </w:r>
      <w:r w:rsidRPr="00633A23">
        <w:rPr>
          <w:rFonts w:cs="Arial"/>
        </w:rPr>
        <w:t xml:space="preserve"> </w:t>
      </w:r>
      <w:r w:rsidRPr="00633A23">
        <w:t>поста</w:t>
      </w:r>
      <w:r w:rsidRPr="00633A23">
        <w:softHyphen/>
        <w:t>новление</w:t>
      </w:r>
      <w:r w:rsidRPr="00633A23">
        <w:rPr>
          <w:rFonts w:cs="Arial"/>
        </w:rPr>
        <w:t xml:space="preserve"> </w:t>
      </w:r>
      <w:r w:rsidRPr="00633A23">
        <w:t>«о</w:t>
      </w:r>
      <w:r w:rsidRPr="00633A23">
        <w:rPr>
          <w:rFonts w:cs="Arial"/>
        </w:rPr>
        <w:t xml:space="preserve"> </w:t>
      </w:r>
      <w:r w:rsidRPr="00633A23">
        <w:t>порядке</w:t>
      </w:r>
      <w:r w:rsidRPr="00633A23">
        <w:rPr>
          <w:rFonts w:cs="Arial"/>
        </w:rPr>
        <w:t xml:space="preserve"> </w:t>
      </w:r>
      <w:r w:rsidRPr="00633A23">
        <w:t>изъятия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учета</w:t>
      </w:r>
      <w:r w:rsidRPr="00633A23">
        <w:rPr>
          <w:rFonts w:cs="Arial"/>
        </w:rPr>
        <w:t xml:space="preserve"> </w:t>
      </w:r>
      <w:r w:rsidRPr="00633A23">
        <w:t>церковных ценностей»</w:t>
      </w:r>
      <w:r w:rsidRPr="00633A23">
        <w:rPr>
          <w:rFonts w:cs="Arial"/>
        </w:rPr>
        <w:t xml:space="preserve">.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две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половиной</w:t>
      </w:r>
      <w:r w:rsidRPr="00633A23">
        <w:rPr>
          <w:rFonts w:cs="Arial"/>
        </w:rPr>
        <w:t xml:space="preserve"> </w:t>
      </w:r>
      <w:r w:rsidRPr="00633A23">
        <w:t>недели</w:t>
      </w:r>
      <w:r w:rsidRPr="00633A23">
        <w:rPr>
          <w:rFonts w:cs="Arial"/>
        </w:rPr>
        <w:t xml:space="preserve"> </w:t>
      </w:r>
      <w:r w:rsidRPr="00633A23">
        <w:t>последо</w:t>
      </w:r>
      <w:r w:rsidRPr="00633A23">
        <w:softHyphen/>
        <w:t>вал</w:t>
      </w:r>
      <w:r w:rsidRPr="00633A23">
        <w:rPr>
          <w:rFonts w:cs="Arial"/>
        </w:rPr>
        <w:t xml:space="preserve"> </w:t>
      </w:r>
      <w:r w:rsidRPr="00633A23">
        <w:t>декрет</w:t>
      </w:r>
      <w:r w:rsidRPr="00633A23">
        <w:rPr>
          <w:rFonts w:cs="Arial"/>
        </w:rPr>
        <w:t xml:space="preserve"> </w:t>
      </w:r>
      <w:r w:rsidRPr="00633A23">
        <w:t>ВЦИКа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немедленной</w:t>
      </w:r>
      <w:r w:rsidRPr="00633A23">
        <w:rPr>
          <w:rFonts w:cs="Arial"/>
        </w:rPr>
        <w:t xml:space="preserve"> </w:t>
      </w:r>
      <w:r w:rsidRPr="00633A23">
        <w:t>конфискации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softHyphen/>
        <w:t>чалось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о</w:t>
      </w:r>
      <w:r w:rsidRPr="00633A23">
        <w:t>вое</w:t>
      </w:r>
      <w:r w:rsidRPr="00633A23">
        <w:rPr>
          <w:rFonts w:cs="Arial"/>
        </w:rPr>
        <w:t xml:space="preserve"> </w:t>
      </w:r>
      <w:r w:rsidRPr="00633A23">
        <w:t>сражение</w:t>
      </w:r>
      <w:r w:rsidRPr="00633A23">
        <w:rPr>
          <w:rFonts w:cs="Arial"/>
        </w:rPr>
        <w:t xml:space="preserve"> </w:t>
      </w:r>
      <w:r w:rsidRPr="00633A23">
        <w:t>против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Православ</w:t>
      </w:r>
      <w:r w:rsidRPr="00633A23">
        <w:softHyphen/>
        <w:t>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Троцкий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скрывал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«вся</w:t>
      </w:r>
      <w:r w:rsidRPr="00633A23">
        <w:rPr>
          <w:rFonts w:cs="Arial"/>
        </w:rPr>
        <w:t xml:space="preserve"> </w:t>
      </w:r>
      <w:r w:rsidRPr="00633A23">
        <w:t>стратегия</w:t>
      </w:r>
      <w:r w:rsidRPr="00633A23">
        <w:rPr>
          <w:rFonts w:cs="Arial"/>
        </w:rPr>
        <w:t xml:space="preserve"> </w:t>
      </w:r>
      <w:r w:rsidRPr="00633A23">
        <w:t>наша</w:t>
      </w:r>
      <w:r w:rsidRPr="00633A23">
        <w:rPr>
          <w:rFonts w:cs="Arial"/>
        </w:rPr>
        <w:t xml:space="preserve"> </w:t>
      </w:r>
      <w:r w:rsidRPr="00633A23">
        <w:t>в данный</w:t>
      </w:r>
      <w:r w:rsidRPr="00633A23">
        <w:rPr>
          <w:rFonts w:cs="Arial"/>
        </w:rPr>
        <w:t xml:space="preserve"> </w:t>
      </w:r>
      <w:r w:rsidRPr="00633A23">
        <w:t>период</w:t>
      </w:r>
      <w:r w:rsidRPr="00633A23">
        <w:rPr>
          <w:rFonts w:cs="Arial"/>
        </w:rPr>
        <w:t xml:space="preserve"> </w:t>
      </w:r>
      <w:r w:rsidRPr="00633A23">
        <w:t>должна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рассчитана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раскол среди</w:t>
      </w:r>
      <w:r w:rsidRPr="00633A23">
        <w:rPr>
          <w:rFonts w:cs="Arial"/>
        </w:rPr>
        <w:t xml:space="preserve"> </w:t>
      </w:r>
      <w:r w:rsidRPr="00633A23">
        <w:t>духовенства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конкретном</w:t>
      </w:r>
      <w:r w:rsidRPr="00633A23">
        <w:rPr>
          <w:rFonts w:cs="Arial"/>
        </w:rPr>
        <w:t xml:space="preserve"> </w:t>
      </w:r>
      <w:r w:rsidRPr="00633A23">
        <w:t>вопросе</w:t>
      </w:r>
      <w:r w:rsidRPr="00633A23">
        <w:rPr>
          <w:rFonts w:cs="Arial"/>
        </w:rPr>
        <w:t xml:space="preserve">: </w:t>
      </w:r>
      <w:r w:rsidRPr="00633A23">
        <w:t>изъятие ценностей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церквей</w:t>
      </w:r>
      <w:r w:rsidRPr="00633A23">
        <w:rPr>
          <w:rFonts w:cs="Arial"/>
        </w:rPr>
        <w:t xml:space="preserve">.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t>о</w:t>
      </w:r>
      <w:r w:rsidRPr="00633A23">
        <w:t>прос</w:t>
      </w:r>
      <w:r w:rsidRPr="00633A23">
        <w:rPr>
          <w:rFonts w:cs="Arial"/>
        </w:rPr>
        <w:t xml:space="preserve"> </w:t>
      </w:r>
      <w:r w:rsidRPr="00633A23">
        <w:t>острый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и раскол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почве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должен</w:t>
      </w:r>
      <w:r w:rsidRPr="00633A23">
        <w:rPr>
          <w:rFonts w:cs="Arial"/>
        </w:rPr>
        <w:t xml:space="preserve"> </w:t>
      </w:r>
      <w:r w:rsidRPr="00633A23">
        <w:t>принять</w:t>
      </w:r>
      <w:r w:rsidRPr="00633A23">
        <w:rPr>
          <w:rFonts w:cs="Arial"/>
        </w:rPr>
        <w:t xml:space="preserve"> </w:t>
      </w:r>
      <w:r w:rsidRPr="00633A23">
        <w:t>очень острый</w:t>
      </w:r>
      <w:r w:rsidRPr="00633A23">
        <w:rPr>
          <w:rFonts w:cs="Arial"/>
        </w:rPr>
        <w:t xml:space="preserve"> </w:t>
      </w:r>
      <w:r w:rsidRPr="00633A23">
        <w:t>характер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той</w:t>
      </w:r>
      <w:r w:rsidRPr="00633A23">
        <w:rPr>
          <w:rFonts w:cs="Arial"/>
        </w:rPr>
        <w:t xml:space="preserve"> </w:t>
      </w:r>
      <w:r w:rsidRPr="00633A23">
        <w:t>части</w:t>
      </w:r>
      <w:r w:rsidRPr="00633A23">
        <w:rPr>
          <w:rFonts w:cs="Arial"/>
        </w:rPr>
        <w:t xml:space="preserve"> </w:t>
      </w:r>
      <w:r w:rsidRPr="00633A23">
        <w:t>духовенства</w:t>
      </w:r>
      <w:r w:rsidRPr="00633A23">
        <w:rPr>
          <w:rFonts w:cs="Arial"/>
        </w:rPr>
        <w:t xml:space="preserve">, </w:t>
      </w:r>
      <w:r w:rsidRPr="00633A23">
        <w:t>которая выскажется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изъятие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поможет</w:t>
      </w:r>
      <w:r w:rsidRPr="00633A23">
        <w:rPr>
          <w:rFonts w:cs="Arial"/>
        </w:rPr>
        <w:t xml:space="preserve"> </w:t>
      </w:r>
      <w:r w:rsidRPr="00633A23">
        <w:t>изъятию</w:t>
      </w:r>
      <w:r w:rsidRPr="00633A23">
        <w:rPr>
          <w:rFonts w:cs="Arial"/>
        </w:rPr>
        <w:t xml:space="preserve">, </w:t>
      </w:r>
      <w:r w:rsidRPr="00633A23">
        <w:t>возврата назад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клике</w:t>
      </w:r>
      <w:r w:rsidRPr="00633A23">
        <w:rPr>
          <w:rFonts w:cs="Arial"/>
        </w:rPr>
        <w:t xml:space="preserve"> </w:t>
      </w:r>
      <w:r w:rsidRPr="00633A23">
        <w:t>патриарха</w:t>
      </w:r>
      <w:r w:rsidRPr="00633A23">
        <w:rPr>
          <w:rFonts w:cs="Arial"/>
        </w:rPr>
        <w:t xml:space="preserve"> </w:t>
      </w:r>
      <w:r w:rsidRPr="00633A23">
        <w:t>Тихона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будет»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инструк</w:t>
      </w:r>
      <w:r w:rsidRPr="00633A23">
        <w:softHyphen/>
        <w:t>ции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изъятию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уточнено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государст</w:t>
      </w:r>
      <w:r w:rsidRPr="00633A23">
        <w:softHyphen/>
        <w:t>венная</w:t>
      </w:r>
      <w:r w:rsidRPr="00633A23">
        <w:rPr>
          <w:rFonts w:cs="Arial"/>
        </w:rPr>
        <w:t xml:space="preserve"> </w:t>
      </w:r>
      <w:r w:rsidRPr="00633A23">
        <w:t>власть</w:t>
      </w:r>
      <w:r w:rsidRPr="00633A23">
        <w:rPr>
          <w:rFonts w:cs="Arial"/>
        </w:rPr>
        <w:t xml:space="preserve"> </w:t>
      </w:r>
      <w:r w:rsidRPr="00633A23">
        <w:t>берет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защиту</w:t>
      </w:r>
      <w:r w:rsidRPr="00633A23">
        <w:rPr>
          <w:rFonts w:cs="Arial"/>
        </w:rPr>
        <w:t xml:space="preserve"> </w:t>
      </w:r>
      <w:r w:rsidRPr="00633A23">
        <w:t>«священников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открыто</w:t>
      </w:r>
      <w:r w:rsidRPr="00633A23">
        <w:rPr>
          <w:rFonts w:cs="Arial"/>
        </w:rPr>
        <w:t xml:space="preserve"> </w:t>
      </w:r>
      <w:r w:rsidRPr="00633A23">
        <w:t>выступят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пользу</w:t>
      </w:r>
      <w:r w:rsidRPr="00633A23">
        <w:rPr>
          <w:rFonts w:cs="Arial"/>
        </w:rPr>
        <w:t xml:space="preserve"> </w:t>
      </w:r>
      <w:r w:rsidRPr="00633A23">
        <w:t>изъ</w:t>
      </w:r>
      <w:r w:rsidRPr="00633A23">
        <w:t>я</w:t>
      </w:r>
      <w:r w:rsidRPr="00633A23">
        <w:t>тия»</w:t>
      </w:r>
      <w:r w:rsidRPr="00633A23">
        <w:rPr>
          <w:rFonts w:cs="Arial"/>
        </w:rPr>
        <w:t xml:space="preserve"> [3]. </w:t>
      </w:r>
      <w:r w:rsidRPr="00633A23">
        <w:t>Так атеистами</w:t>
      </w:r>
      <w:r w:rsidRPr="00633A23">
        <w:rPr>
          <w:rFonts w:cs="Arial"/>
        </w:rPr>
        <w:t xml:space="preserve"> </w:t>
      </w:r>
      <w:r w:rsidRPr="00633A23">
        <w:t>закладывалась</w:t>
      </w:r>
      <w:r w:rsidRPr="00633A23">
        <w:rPr>
          <w:rFonts w:cs="Arial"/>
        </w:rPr>
        <w:t xml:space="preserve"> </w:t>
      </w:r>
      <w:r w:rsidRPr="00633A23">
        <w:t>база</w:t>
      </w:r>
      <w:r w:rsidRPr="00633A23">
        <w:rPr>
          <w:rFonts w:cs="Arial"/>
        </w:rPr>
        <w:t xml:space="preserve"> </w:t>
      </w:r>
      <w:r w:rsidRPr="00633A23">
        <w:t>обновленческого</w:t>
      </w:r>
      <w:r w:rsidRPr="00633A23">
        <w:rPr>
          <w:rFonts w:cs="Arial"/>
        </w:rPr>
        <w:t xml:space="preserve"> </w:t>
      </w:r>
      <w:r w:rsidRPr="00633A23">
        <w:t>рас</w:t>
      </w:r>
      <w:r w:rsidRPr="00633A23">
        <w:softHyphen/>
        <w:t>кола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rPr>
          <w:rFonts w:cs="Arial"/>
        </w:rPr>
        <w:t xml:space="preserve">13 </w:t>
      </w:r>
      <w:r w:rsidRPr="00633A23">
        <w:t>марта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письме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Ленину</w:t>
      </w:r>
      <w:r w:rsidRPr="00633A23">
        <w:rPr>
          <w:rFonts w:cs="Arial"/>
        </w:rPr>
        <w:t xml:space="preserve"> </w:t>
      </w:r>
      <w:r w:rsidRPr="00633A23">
        <w:t>Троцкий</w:t>
      </w:r>
      <w:r w:rsidRPr="00633A23">
        <w:rPr>
          <w:rFonts w:cs="Arial"/>
        </w:rPr>
        <w:t xml:space="preserve"> </w:t>
      </w:r>
      <w:r w:rsidRPr="00633A23">
        <w:t>уточнил</w:t>
      </w:r>
      <w:r w:rsidRPr="00633A23">
        <w:rPr>
          <w:rFonts w:cs="Arial"/>
        </w:rPr>
        <w:t xml:space="preserve">: </w:t>
      </w:r>
      <w:r w:rsidRPr="00633A23">
        <w:t>«Изъятие</w:t>
      </w:r>
      <w:r w:rsidRPr="00633A23">
        <w:rPr>
          <w:rFonts w:cs="Arial"/>
        </w:rPr>
        <w:t xml:space="preserve"> </w:t>
      </w:r>
      <w:r w:rsidRPr="00633A23">
        <w:t>ценностей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произведено</w:t>
      </w:r>
      <w:r w:rsidRPr="00633A23">
        <w:rPr>
          <w:rFonts w:cs="Arial"/>
        </w:rPr>
        <w:t xml:space="preserve">, </w:t>
      </w:r>
      <w:r w:rsidRPr="00633A23">
        <w:t>примерно</w:t>
      </w:r>
      <w:r w:rsidRPr="00633A23">
        <w:rPr>
          <w:rFonts w:cs="Arial"/>
        </w:rPr>
        <w:t xml:space="preserve">, </w:t>
      </w:r>
      <w:r w:rsidRPr="00633A23">
        <w:t>к моменту</w:t>
      </w:r>
      <w:r w:rsidRPr="00633A23">
        <w:rPr>
          <w:rFonts w:cs="Arial"/>
        </w:rPr>
        <w:t xml:space="preserve"> </w:t>
      </w:r>
      <w:r w:rsidRPr="00633A23">
        <w:t>партийного</w:t>
      </w:r>
      <w:r w:rsidRPr="00633A23">
        <w:rPr>
          <w:rFonts w:cs="Arial"/>
        </w:rPr>
        <w:t xml:space="preserve"> </w:t>
      </w:r>
      <w:r w:rsidRPr="00633A23">
        <w:t>съезда</w:t>
      </w:r>
      <w:r w:rsidRPr="00633A23">
        <w:rPr>
          <w:rFonts w:cs="Arial"/>
        </w:rPr>
        <w:t xml:space="preserve">... </w:t>
      </w:r>
      <w:r w:rsidRPr="00633A23">
        <w:t>ведется</w:t>
      </w:r>
      <w:r w:rsidRPr="00633A23">
        <w:rPr>
          <w:rFonts w:cs="Arial"/>
        </w:rPr>
        <w:t xml:space="preserve"> </w:t>
      </w:r>
      <w:r w:rsidRPr="00633A23">
        <w:t>подготовитель</w:t>
      </w:r>
      <w:r w:rsidRPr="00633A23">
        <w:softHyphen/>
        <w:t>ная</w:t>
      </w:r>
      <w:r w:rsidRPr="00633A23">
        <w:rPr>
          <w:rFonts w:cs="Arial"/>
        </w:rPr>
        <w:t xml:space="preserve"> </w:t>
      </w:r>
      <w:r w:rsidRPr="00633A23">
        <w:t>работа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Петрограде»</w:t>
      </w:r>
      <w:r w:rsidRPr="00633A23">
        <w:rPr>
          <w:rFonts w:cs="Arial"/>
        </w:rPr>
        <w:t xml:space="preserve">. </w:t>
      </w:r>
      <w:r w:rsidRPr="00633A23">
        <w:t>Прошло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четыре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Троцкого</w:t>
      </w:r>
      <w:r w:rsidRPr="00633A23">
        <w:rPr>
          <w:rFonts w:cs="Arial"/>
        </w:rPr>
        <w:t xml:space="preserve"> </w:t>
      </w:r>
      <w:r w:rsidRPr="00633A23">
        <w:t>последовал</w:t>
      </w:r>
      <w:r w:rsidRPr="00633A23">
        <w:rPr>
          <w:rFonts w:cs="Arial"/>
        </w:rPr>
        <w:t xml:space="preserve"> </w:t>
      </w:r>
      <w:r w:rsidRPr="00633A23">
        <w:t>подробный</w:t>
      </w:r>
      <w:r w:rsidRPr="00633A23">
        <w:rPr>
          <w:rFonts w:cs="Arial"/>
        </w:rPr>
        <w:t xml:space="preserve"> </w:t>
      </w:r>
      <w:r w:rsidRPr="00633A23">
        <w:t>тактический план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ме</w:t>
      </w:r>
      <w:r w:rsidRPr="00633A23">
        <w:t>с</w:t>
      </w:r>
      <w:r w:rsidRPr="00633A23">
        <w:t>тах</w:t>
      </w:r>
      <w:r w:rsidRPr="00633A23">
        <w:rPr>
          <w:rFonts w:cs="Arial"/>
        </w:rPr>
        <w:t xml:space="preserve"> </w:t>
      </w:r>
      <w:r w:rsidRPr="00633A23">
        <w:t>организовать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провести</w:t>
      </w:r>
      <w:r w:rsidRPr="00633A23">
        <w:rPr>
          <w:rFonts w:cs="Arial"/>
        </w:rPr>
        <w:t xml:space="preserve"> </w:t>
      </w:r>
      <w:r w:rsidRPr="00633A23">
        <w:t>изъятие</w:t>
      </w:r>
      <w:r w:rsidRPr="00633A23">
        <w:rPr>
          <w:rFonts w:cs="Arial"/>
        </w:rPr>
        <w:t xml:space="preserve">. </w:t>
      </w:r>
      <w:r w:rsidRPr="00633A23">
        <w:t>План</w:t>
      </w:r>
      <w:r w:rsidRPr="00633A23">
        <w:rPr>
          <w:rFonts w:cs="Arial"/>
        </w:rPr>
        <w:t xml:space="preserve"> </w:t>
      </w:r>
      <w:r w:rsidRPr="00633A23">
        <w:t>включил</w:t>
      </w:r>
      <w:r w:rsidRPr="00633A23">
        <w:rPr>
          <w:rFonts w:cs="Arial"/>
        </w:rPr>
        <w:t xml:space="preserve"> </w:t>
      </w:r>
      <w:r w:rsidRPr="00633A23">
        <w:t>создание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губерниях</w:t>
      </w:r>
      <w:r w:rsidRPr="00633A23">
        <w:rPr>
          <w:rFonts w:cs="Arial"/>
        </w:rPr>
        <w:t xml:space="preserve"> </w:t>
      </w:r>
      <w:r w:rsidRPr="00633A23">
        <w:t>секретных</w:t>
      </w:r>
      <w:r w:rsidRPr="00633A23">
        <w:rPr>
          <w:rFonts w:cs="Arial"/>
        </w:rPr>
        <w:t xml:space="preserve"> </w:t>
      </w:r>
      <w:r w:rsidRPr="00633A23">
        <w:t>руко</w:t>
      </w:r>
      <w:r w:rsidRPr="00633A23">
        <w:softHyphen/>
        <w:t>водящих</w:t>
      </w:r>
      <w:r w:rsidRPr="00633A23">
        <w:rPr>
          <w:rFonts w:cs="Arial"/>
        </w:rPr>
        <w:t xml:space="preserve"> </w:t>
      </w:r>
      <w:r w:rsidRPr="00633A23">
        <w:t>комиссий</w:t>
      </w:r>
      <w:r w:rsidRPr="00633A23">
        <w:rPr>
          <w:rFonts w:cs="Arial"/>
        </w:rPr>
        <w:t xml:space="preserve">, </w:t>
      </w:r>
      <w:r w:rsidRPr="00633A23">
        <w:t>куда</w:t>
      </w:r>
      <w:r w:rsidRPr="00633A23">
        <w:rPr>
          <w:rFonts w:cs="Arial"/>
        </w:rPr>
        <w:t xml:space="preserve"> </w:t>
      </w:r>
      <w:r w:rsidRPr="00633A23">
        <w:t>входил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комиссар</w:t>
      </w:r>
      <w:r w:rsidRPr="00633A23">
        <w:rPr>
          <w:rFonts w:cs="Arial"/>
        </w:rPr>
        <w:t xml:space="preserve"> </w:t>
      </w:r>
      <w:r w:rsidRPr="00633A23">
        <w:t>местной дивизии</w:t>
      </w:r>
      <w:r w:rsidRPr="00633A23">
        <w:rPr>
          <w:rFonts w:cs="Arial"/>
        </w:rPr>
        <w:t xml:space="preserve">. </w:t>
      </w:r>
      <w:r w:rsidRPr="00633A23">
        <w:t>Маскироваться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секретные</w:t>
      </w:r>
      <w:r w:rsidRPr="00633A23">
        <w:rPr>
          <w:rFonts w:cs="Arial"/>
        </w:rPr>
        <w:t xml:space="preserve"> </w:t>
      </w:r>
      <w:r w:rsidRPr="00633A23">
        <w:t>комиссии должны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официальными</w:t>
      </w:r>
      <w:r w:rsidRPr="00633A23">
        <w:rPr>
          <w:rFonts w:cs="Arial"/>
        </w:rPr>
        <w:t xml:space="preserve"> </w:t>
      </w:r>
      <w:r w:rsidRPr="00633A23">
        <w:t>«для</w:t>
      </w:r>
      <w:r w:rsidRPr="00633A23">
        <w:rPr>
          <w:rFonts w:cs="Arial"/>
        </w:rPr>
        <w:t xml:space="preserve"> </w:t>
      </w:r>
      <w:r w:rsidRPr="00633A23">
        <w:t>формальной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емки</w:t>
      </w:r>
      <w:r w:rsidRPr="00633A23">
        <w:rPr>
          <w:rFonts w:cs="Arial"/>
        </w:rPr>
        <w:t xml:space="preserve"> </w:t>
      </w:r>
      <w:r w:rsidRPr="00633A23">
        <w:t>ценностей</w:t>
      </w:r>
      <w:r w:rsidRPr="00633A23">
        <w:rPr>
          <w:rFonts w:cs="Arial"/>
        </w:rPr>
        <w:t xml:space="preserve">, </w:t>
      </w:r>
      <w:r w:rsidRPr="00633A23">
        <w:t>переговоров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группами</w:t>
      </w:r>
      <w:r w:rsidRPr="00633A23">
        <w:rPr>
          <w:rFonts w:cs="Arial"/>
        </w:rPr>
        <w:t xml:space="preserve"> </w:t>
      </w:r>
      <w:r w:rsidRPr="00633A23">
        <w:t>верующих»</w:t>
      </w:r>
      <w:r w:rsidRPr="00633A23">
        <w:rPr>
          <w:rFonts w:cs="Arial"/>
        </w:rPr>
        <w:t xml:space="preserve">. </w:t>
      </w:r>
      <w:r w:rsidRPr="00633A23">
        <w:t>Особо</w:t>
      </w:r>
      <w:r w:rsidRPr="00633A23">
        <w:rPr>
          <w:rFonts w:cs="Arial"/>
        </w:rPr>
        <w:t xml:space="preserve"> </w:t>
      </w:r>
      <w:r w:rsidRPr="00633A23">
        <w:t>подчеркивалось</w:t>
      </w:r>
      <w:r w:rsidRPr="00633A23">
        <w:rPr>
          <w:rFonts w:cs="Arial"/>
        </w:rPr>
        <w:t xml:space="preserve">, </w:t>
      </w:r>
      <w:r w:rsidRPr="00633A23">
        <w:t>«чтобы</w:t>
      </w:r>
      <w:r w:rsidRPr="00633A23">
        <w:rPr>
          <w:rFonts w:cs="Arial"/>
        </w:rPr>
        <w:t xml:space="preserve"> </w:t>
      </w:r>
      <w:r w:rsidRPr="00633A23">
        <w:t>национальный</w:t>
      </w:r>
      <w:r w:rsidRPr="00633A23">
        <w:rPr>
          <w:rFonts w:cs="Arial"/>
        </w:rPr>
        <w:t xml:space="preserve"> </w:t>
      </w:r>
      <w:r w:rsidRPr="00633A23">
        <w:t>состав этих</w:t>
      </w:r>
      <w:r w:rsidRPr="00633A23">
        <w:rPr>
          <w:rFonts w:cs="Arial"/>
        </w:rPr>
        <w:t xml:space="preserve"> </w:t>
      </w:r>
      <w:r w:rsidRPr="00633A23">
        <w:t>официальных</w:t>
      </w:r>
      <w:r w:rsidRPr="00633A23">
        <w:rPr>
          <w:rFonts w:cs="Arial"/>
        </w:rPr>
        <w:t xml:space="preserve"> </w:t>
      </w:r>
      <w:r w:rsidRPr="00633A23">
        <w:t>комиссий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давал</w:t>
      </w:r>
      <w:r w:rsidRPr="00633A23">
        <w:rPr>
          <w:rFonts w:cs="Arial"/>
        </w:rPr>
        <w:t xml:space="preserve"> </w:t>
      </w:r>
      <w:r w:rsidRPr="00633A23">
        <w:t>повода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шо</w:t>
      </w:r>
      <w:r w:rsidRPr="00633A23">
        <w:softHyphen/>
        <w:t>винистической</w:t>
      </w:r>
      <w:r w:rsidRPr="00633A23">
        <w:rPr>
          <w:rFonts w:cs="Arial"/>
        </w:rPr>
        <w:t xml:space="preserve"> </w:t>
      </w:r>
      <w:r w:rsidRPr="00633A23">
        <w:t>агитации»</w:t>
      </w:r>
      <w:r w:rsidRPr="00633A23">
        <w:rPr>
          <w:rFonts w:cs="Arial"/>
        </w:rPr>
        <w:t xml:space="preserve">,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е</w:t>
      </w:r>
      <w:r w:rsidRPr="00633A23">
        <w:rPr>
          <w:rFonts w:cs="Arial"/>
        </w:rPr>
        <w:t xml:space="preserve">. </w:t>
      </w:r>
      <w:r w:rsidRPr="00633A23">
        <w:t>обвинения</w:t>
      </w:r>
      <w:r w:rsidRPr="00633A23">
        <w:rPr>
          <w:rFonts w:cs="Arial"/>
        </w:rPr>
        <w:t xml:space="preserve"> </w:t>
      </w:r>
      <w:r w:rsidRPr="00633A23">
        <w:t>евреев</w:t>
      </w:r>
      <w:r w:rsidRPr="00633A23">
        <w:rPr>
          <w:rFonts w:cs="Arial"/>
        </w:rPr>
        <w:t xml:space="preserve"> </w:t>
      </w:r>
      <w:r w:rsidRPr="00633A23">
        <w:t>в ограблении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Одновременно</w:t>
      </w:r>
      <w:r w:rsidRPr="00633A23">
        <w:rPr>
          <w:rFonts w:cs="Arial"/>
        </w:rPr>
        <w:t xml:space="preserve"> </w:t>
      </w:r>
      <w:r w:rsidRPr="00633A23">
        <w:t>предлага</w:t>
      </w:r>
      <w:r w:rsidRPr="00633A23">
        <w:softHyphen/>
        <w:t>лось</w:t>
      </w:r>
      <w:r w:rsidRPr="00633A23">
        <w:rPr>
          <w:rFonts w:cs="Arial"/>
        </w:rPr>
        <w:t xml:space="preserve"> </w:t>
      </w:r>
      <w:r w:rsidRPr="00633A23">
        <w:t>следить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помощью</w:t>
      </w:r>
      <w:r w:rsidRPr="00633A23">
        <w:rPr>
          <w:rFonts w:cs="Arial"/>
        </w:rPr>
        <w:t xml:space="preserve"> </w:t>
      </w:r>
      <w:r w:rsidRPr="00633A23">
        <w:t>агентуры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настроениями верующих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немедленно</w:t>
      </w:r>
      <w:r w:rsidRPr="00633A23">
        <w:rPr>
          <w:rFonts w:cs="Arial"/>
        </w:rPr>
        <w:t xml:space="preserve"> </w:t>
      </w:r>
      <w:r w:rsidRPr="00633A23">
        <w:t>арестовывать</w:t>
      </w:r>
      <w:r w:rsidRPr="00633A23">
        <w:rPr>
          <w:rFonts w:cs="Arial"/>
        </w:rPr>
        <w:t xml:space="preserve"> </w:t>
      </w:r>
      <w:r w:rsidRPr="00633A23">
        <w:t>организаторов выступлений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позднее</w:t>
      </w:r>
      <w:r w:rsidRPr="00633A23">
        <w:rPr>
          <w:rFonts w:cs="Arial"/>
        </w:rPr>
        <w:t xml:space="preserve"> </w:t>
      </w:r>
      <w:r w:rsidRPr="00633A23">
        <w:t>неукоснител</w:t>
      </w:r>
      <w:r w:rsidRPr="00633A23">
        <w:t>ь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соблюда</w:t>
      </w:r>
      <w:r w:rsidRPr="00633A23">
        <w:softHyphen/>
        <w:t>лось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Для</w:t>
      </w:r>
      <w:r w:rsidRPr="00633A23">
        <w:rPr>
          <w:rFonts w:cs="Arial"/>
        </w:rPr>
        <w:t xml:space="preserve"> </w:t>
      </w:r>
      <w:r w:rsidRPr="00633A23">
        <w:t>Петрограда</w:t>
      </w:r>
      <w:r w:rsidRPr="00633A23">
        <w:rPr>
          <w:rFonts w:cs="Arial"/>
        </w:rPr>
        <w:t xml:space="preserve"> </w:t>
      </w:r>
      <w:r w:rsidRPr="00633A23">
        <w:t>начало</w:t>
      </w:r>
      <w:r w:rsidRPr="00633A23">
        <w:rPr>
          <w:rFonts w:cs="Arial"/>
        </w:rPr>
        <w:t xml:space="preserve"> </w:t>
      </w:r>
      <w:r w:rsidRPr="00633A23">
        <w:t>изъятия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установлено не</w:t>
      </w:r>
      <w:r w:rsidRPr="00633A23">
        <w:rPr>
          <w:rFonts w:cs="Arial"/>
        </w:rPr>
        <w:t xml:space="preserve"> </w:t>
      </w:r>
      <w:r w:rsidRPr="00633A23">
        <w:t>позже</w:t>
      </w:r>
      <w:r w:rsidRPr="00633A23">
        <w:rPr>
          <w:rFonts w:cs="Arial"/>
        </w:rPr>
        <w:t xml:space="preserve"> 31 </w:t>
      </w:r>
      <w:r w:rsidRPr="00633A23">
        <w:t>марта</w:t>
      </w:r>
      <w:r w:rsidRPr="00633A23">
        <w:rPr>
          <w:rFonts w:cs="Arial"/>
        </w:rPr>
        <w:t xml:space="preserve">, </w:t>
      </w:r>
      <w:r w:rsidRPr="00633A23">
        <w:t>«ни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коем</w:t>
      </w:r>
      <w:r w:rsidRPr="00633A23">
        <w:rPr>
          <w:rFonts w:cs="Arial"/>
        </w:rPr>
        <w:t xml:space="preserve"> </w:t>
      </w:r>
      <w:r w:rsidRPr="00633A23">
        <w:t>случае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форсируя слишком</w:t>
      </w:r>
      <w:r w:rsidRPr="00633A23">
        <w:rPr>
          <w:rFonts w:cs="Arial"/>
        </w:rPr>
        <w:t xml:space="preserve"> </w:t>
      </w:r>
      <w:r w:rsidRPr="00633A23">
        <w:t>кампанию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прибегая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применению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, </w:t>
      </w:r>
      <w:r w:rsidRPr="00633A23">
        <w:t>пока</w:t>
      </w:r>
      <w:r w:rsidRPr="00633A23">
        <w:rPr>
          <w:rFonts w:cs="Arial"/>
        </w:rPr>
        <w:t xml:space="preserve"> </w:t>
      </w:r>
      <w:r w:rsidRPr="00633A23">
        <w:t>политически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орг</w:t>
      </w:r>
      <w:r w:rsidRPr="00633A23">
        <w:t>а</w:t>
      </w:r>
      <w:r w:rsidRPr="00633A23">
        <w:t>низационно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операция</w:t>
      </w:r>
      <w:r w:rsidRPr="00633A23">
        <w:rPr>
          <w:rFonts w:cs="Arial"/>
        </w:rPr>
        <w:t xml:space="preserve"> </w:t>
      </w:r>
      <w:r w:rsidRPr="00633A23">
        <w:t>не обеспечена</w:t>
      </w:r>
      <w:r w:rsidRPr="00633A23">
        <w:rPr>
          <w:rFonts w:cs="Arial"/>
        </w:rPr>
        <w:t xml:space="preserve"> </w:t>
      </w:r>
      <w:r w:rsidRPr="00633A23">
        <w:t>целиком»</w:t>
      </w:r>
      <w:r w:rsidRPr="00633A23">
        <w:rPr>
          <w:rFonts w:cs="Arial"/>
        </w:rPr>
        <w:t xml:space="preserve"> [4].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указание</w:t>
      </w:r>
      <w:r w:rsidRPr="00633A23">
        <w:rPr>
          <w:rFonts w:cs="Arial"/>
        </w:rPr>
        <w:t xml:space="preserve"> </w:t>
      </w:r>
      <w:r w:rsidRPr="00633A23">
        <w:t>Троцкого выполнено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слишком</w:t>
      </w:r>
      <w:r w:rsidRPr="00633A23">
        <w:rPr>
          <w:rFonts w:cs="Arial"/>
        </w:rPr>
        <w:t xml:space="preserve"> </w:t>
      </w:r>
      <w:r w:rsidRPr="00633A23">
        <w:t>мал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отпущен</w:t>
      </w:r>
      <w:r w:rsidRPr="00633A23">
        <w:softHyphen/>
        <w:t>ный</w:t>
      </w:r>
      <w:r w:rsidRPr="00633A23">
        <w:rPr>
          <w:rFonts w:cs="Arial"/>
        </w:rPr>
        <w:t xml:space="preserve"> </w:t>
      </w:r>
      <w:r w:rsidRPr="00633A23">
        <w:t>срок</w:t>
      </w:r>
      <w:r w:rsidRPr="00633A23">
        <w:rPr>
          <w:rFonts w:cs="Arial"/>
        </w:rPr>
        <w:t xml:space="preserve">,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дню</w:t>
      </w:r>
      <w:r w:rsidRPr="00633A23">
        <w:rPr>
          <w:rFonts w:cs="Arial"/>
        </w:rPr>
        <w:t xml:space="preserve"> </w:t>
      </w:r>
      <w:r w:rsidRPr="00633A23">
        <w:t>утверждения</w:t>
      </w:r>
      <w:r w:rsidRPr="00633A23">
        <w:rPr>
          <w:rFonts w:cs="Arial"/>
        </w:rPr>
        <w:t xml:space="preserve"> 20 </w:t>
      </w:r>
      <w:r w:rsidRPr="00633A23">
        <w:t>марта</w:t>
      </w:r>
      <w:r w:rsidRPr="00633A23">
        <w:rPr>
          <w:rFonts w:cs="Arial"/>
        </w:rPr>
        <w:t xml:space="preserve"> </w:t>
      </w:r>
      <w:r w:rsidRPr="00633A23">
        <w:t>Полит</w:t>
      </w:r>
      <w:r w:rsidRPr="00633A23">
        <w:softHyphen/>
        <w:t>бюро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плана</w:t>
      </w:r>
      <w:r w:rsidRPr="00633A23">
        <w:rPr>
          <w:rFonts w:cs="Arial"/>
        </w:rPr>
        <w:t xml:space="preserve"> </w:t>
      </w:r>
      <w:r w:rsidRPr="00633A23">
        <w:t>конфискация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Петрограде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шла полным</w:t>
      </w:r>
      <w:r w:rsidRPr="00633A23">
        <w:rPr>
          <w:rFonts w:cs="Arial"/>
        </w:rPr>
        <w:t xml:space="preserve"> </w:t>
      </w:r>
      <w:r w:rsidRPr="00633A23">
        <w:t>ходом</w:t>
      </w:r>
      <w:r w:rsidRPr="00633A23">
        <w:rPr>
          <w:rFonts w:cs="Arial"/>
        </w:rPr>
        <w:t xml:space="preserve">. </w:t>
      </w:r>
      <w:r w:rsidRPr="00633A23">
        <w:t>Надо</w:t>
      </w:r>
      <w:r w:rsidRPr="00633A23">
        <w:rPr>
          <w:rFonts w:cs="Arial"/>
        </w:rPr>
        <w:t xml:space="preserve"> </w:t>
      </w:r>
      <w:r w:rsidRPr="00633A23">
        <w:t>сказать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городе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не первая</w:t>
      </w:r>
      <w:r w:rsidRPr="00633A23">
        <w:rPr>
          <w:rFonts w:cs="Arial"/>
        </w:rPr>
        <w:t xml:space="preserve"> </w:t>
      </w:r>
      <w:r w:rsidRPr="00633A23">
        <w:t>конфискация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закрытии</w:t>
      </w:r>
      <w:r w:rsidRPr="00633A23">
        <w:rPr>
          <w:rFonts w:cs="Arial"/>
        </w:rPr>
        <w:t xml:space="preserve"> </w:t>
      </w:r>
      <w:r w:rsidRPr="00633A23">
        <w:t>домовых</w:t>
      </w:r>
      <w:r w:rsidRPr="00633A23">
        <w:rPr>
          <w:rFonts w:cs="Arial"/>
        </w:rPr>
        <w:t xml:space="preserve"> </w:t>
      </w:r>
      <w:r w:rsidRPr="00633A23">
        <w:t>храмов в</w:t>
      </w:r>
      <w:r w:rsidRPr="00633A23">
        <w:rPr>
          <w:rFonts w:cs="Arial"/>
        </w:rPr>
        <w:t xml:space="preserve"> 1918</w:t>
      </w:r>
      <w:r w:rsidRPr="00633A23">
        <w:t>—</w:t>
      </w:r>
      <w:r w:rsidRPr="00633A23">
        <w:rPr>
          <w:rFonts w:cs="Arial"/>
        </w:rPr>
        <w:t xml:space="preserve">19 </w:t>
      </w:r>
      <w:r w:rsidRPr="00633A23">
        <w:t>годах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позднее</w:t>
      </w:r>
      <w:r w:rsidRPr="00633A23">
        <w:rPr>
          <w:rFonts w:cs="Arial"/>
        </w:rPr>
        <w:t xml:space="preserve"> </w:t>
      </w:r>
      <w:r w:rsidRPr="00633A23">
        <w:t>це</w:t>
      </w:r>
      <w:r w:rsidRPr="00633A23">
        <w:t>н</w:t>
      </w:r>
      <w:r w:rsidRPr="00633A23">
        <w:t>ности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государ</w:t>
      </w:r>
      <w:r w:rsidRPr="00633A23">
        <w:softHyphen/>
        <w:t>ством</w:t>
      </w:r>
      <w:r w:rsidRPr="00633A23">
        <w:rPr>
          <w:rFonts w:cs="Arial"/>
        </w:rPr>
        <w:t xml:space="preserve"> </w:t>
      </w:r>
      <w:r w:rsidRPr="00633A23">
        <w:t>вывозились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присваивались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Уже</w:t>
      </w:r>
      <w:r w:rsidRPr="00633A23">
        <w:rPr>
          <w:rFonts w:cs="Arial"/>
        </w:rPr>
        <w:t xml:space="preserve"> 8 </w:t>
      </w:r>
      <w:r w:rsidRPr="00633A23">
        <w:t>марта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Заборовский</w:t>
      </w:r>
      <w:r w:rsidRPr="00633A23">
        <w:rPr>
          <w:rFonts w:cs="Arial"/>
        </w:rPr>
        <w:t xml:space="preserve"> </w:t>
      </w:r>
      <w:r w:rsidRPr="00633A23">
        <w:t>поведал</w:t>
      </w:r>
      <w:r w:rsidRPr="00633A23">
        <w:rPr>
          <w:rFonts w:cs="Arial"/>
        </w:rPr>
        <w:t xml:space="preserve"> </w:t>
      </w:r>
      <w:r w:rsidRPr="00633A23">
        <w:t>в «Петроградской</w:t>
      </w:r>
      <w:r w:rsidRPr="00633A23">
        <w:rPr>
          <w:rFonts w:cs="Arial"/>
        </w:rPr>
        <w:t xml:space="preserve"> </w:t>
      </w:r>
      <w:r w:rsidRPr="00633A23">
        <w:t>правде»</w:t>
      </w:r>
      <w:r w:rsidRPr="00633A23">
        <w:rPr>
          <w:rFonts w:cs="Arial"/>
        </w:rPr>
        <w:t xml:space="preserve">: </w:t>
      </w:r>
      <w:r w:rsidRPr="00633A23">
        <w:t>«На</w:t>
      </w:r>
      <w:r w:rsidRPr="00633A23">
        <w:rPr>
          <w:rFonts w:cs="Arial"/>
        </w:rPr>
        <w:t xml:space="preserve"> </w:t>
      </w:r>
      <w:r w:rsidRPr="00633A23">
        <w:t>днях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пришла</w:t>
      </w:r>
      <w:r w:rsidRPr="00633A23">
        <w:rPr>
          <w:rFonts w:cs="Arial"/>
        </w:rPr>
        <w:t xml:space="preserve"> </w:t>
      </w:r>
      <w:r w:rsidRPr="00633A23">
        <w:t>ин</w:t>
      </w:r>
      <w:r w:rsidRPr="00633A23">
        <w:softHyphen/>
        <w:t>теллигентная</w:t>
      </w:r>
      <w:r w:rsidRPr="00633A23">
        <w:rPr>
          <w:rFonts w:cs="Arial"/>
        </w:rPr>
        <w:t xml:space="preserve"> </w:t>
      </w:r>
      <w:r w:rsidRPr="00633A23">
        <w:t>дама</w:t>
      </w:r>
      <w:r w:rsidRPr="00633A23">
        <w:rPr>
          <w:rFonts w:cs="Arial"/>
        </w:rPr>
        <w:t xml:space="preserve">, </w:t>
      </w:r>
      <w:r w:rsidRPr="00633A23">
        <w:t>взволнованная</w:t>
      </w:r>
      <w:r w:rsidRPr="00633A23">
        <w:rPr>
          <w:rFonts w:cs="Arial"/>
        </w:rPr>
        <w:t xml:space="preserve">, </w:t>
      </w:r>
      <w:r w:rsidRPr="00633A23">
        <w:t>возмущенная</w:t>
      </w:r>
      <w:r w:rsidRPr="00633A23">
        <w:rPr>
          <w:rFonts w:cs="Arial"/>
        </w:rPr>
        <w:t xml:space="preserve">. </w:t>
      </w:r>
      <w:r w:rsidRPr="00633A23">
        <w:t>И рассказывает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сама</w:t>
      </w:r>
      <w:r w:rsidRPr="00633A23">
        <w:rPr>
          <w:rFonts w:cs="Arial"/>
        </w:rPr>
        <w:t xml:space="preserve"> </w:t>
      </w:r>
      <w:r w:rsidRPr="00633A23">
        <w:t>видела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Троицком</w:t>
      </w:r>
      <w:r w:rsidRPr="00633A23">
        <w:rPr>
          <w:rFonts w:cs="Arial"/>
        </w:rPr>
        <w:t xml:space="preserve"> </w:t>
      </w:r>
      <w:r w:rsidRPr="00633A23">
        <w:t>собо</w:t>
      </w:r>
      <w:r w:rsidRPr="00633A23">
        <w:softHyphen/>
        <w:t>ре</w:t>
      </w:r>
      <w:r w:rsidRPr="00633A23">
        <w:rPr>
          <w:rFonts w:cs="Arial"/>
        </w:rPr>
        <w:t xml:space="preserve"> (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Петроградской</w:t>
      </w:r>
      <w:r w:rsidRPr="00633A23">
        <w:rPr>
          <w:rFonts w:cs="Arial"/>
        </w:rPr>
        <w:t xml:space="preserve"> </w:t>
      </w:r>
      <w:r w:rsidRPr="00633A23">
        <w:t>стороне—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>.</w:t>
      </w:r>
      <w:r w:rsidRPr="00633A23">
        <w:t>А</w:t>
      </w:r>
      <w:r w:rsidRPr="00633A23">
        <w:rPr>
          <w:rFonts w:cs="Arial"/>
        </w:rPr>
        <w:t xml:space="preserve">.) </w:t>
      </w:r>
      <w:r w:rsidRPr="00633A23">
        <w:t>сдирают</w:t>
      </w:r>
      <w:r w:rsidRPr="00633A23">
        <w:rPr>
          <w:rFonts w:cs="Arial"/>
        </w:rPr>
        <w:t xml:space="preserve"> </w:t>
      </w:r>
      <w:r w:rsidRPr="00633A23">
        <w:t>с престола</w:t>
      </w:r>
      <w:r w:rsidRPr="00633A23">
        <w:rPr>
          <w:rFonts w:cs="Arial"/>
        </w:rPr>
        <w:t xml:space="preserve"> </w:t>
      </w:r>
      <w:r w:rsidRPr="00633A23">
        <w:t>драгоценности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складывают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возы</w:t>
      </w:r>
      <w:r w:rsidRPr="00633A23">
        <w:rPr>
          <w:rFonts w:cs="Arial"/>
        </w:rPr>
        <w:t xml:space="preserve">. </w:t>
      </w:r>
      <w:r w:rsidRPr="00633A23">
        <w:t>Один красноармеец</w:t>
      </w:r>
      <w:r w:rsidRPr="00633A23">
        <w:rPr>
          <w:rFonts w:cs="Arial"/>
        </w:rPr>
        <w:t xml:space="preserve"> </w:t>
      </w:r>
      <w:r w:rsidRPr="00633A23">
        <w:t>штыком</w:t>
      </w:r>
      <w:r w:rsidRPr="00633A23">
        <w:rPr>
          <w:rFonts w:cs="Arial"/>
        </w:rPr>
        <w:t xml:space="preserve"> </w:t>
      </w:r>
      <w:r w:rsidRPr="00633A23">
        <w:t>отодрал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ризу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Другая</w:t>
      </w:r>
      <w:r w:rsidRPr="00633A23">
        <w:rPr>
          <w:rFonts w:cs="Arial"/>
        </w:rPr>
        <w:t xml:space="preserve"> </w:t>
      </w:r>
      <w:r w:rsidRPr="00633A23">
        <w:t>рассказывает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Владимирскую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softHyphen/>
        <w:t>ковь</w:t>
      </w:r>
      <w:r w:rsidRPr="00633A23">
        <w:rPr>
          <w:rFonts w:cs="Arial"/>
        </w:rPr>
        <w:t xml:space="preserve"> </w:t>
      </w:r>
      <w:r w:rsidRPr="00633A23">
        <w:t>явились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утварью</w:t>
      </w:r>
      <w:r w:rsidRPr="00633A23">
        <w:rPr>
          <w:rFonts w:cs="Arial"/>
        </w:rPr>
        <w:t xml:space="preserve">, </w:t>
      </w:r>
      <w:r w:rsidRPr="00633A23">
        <w:t>начали</w:t>
      </w:r>
      <w:r w:rsidRPr="00633A23">
        <w:rPr>
          <w:rFonts w:cs="Arial"/>
        </w:rPr>
        <w:t xml:space="preserve"> </w:t>
      </w:r>
      <w:r w:rsidRPr="00633A23">
        <w:t>грабить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настоятель побежал</w:t>
      </w:r>
      <w:r w:rsidRPr="00633A23">
        <w:rPr>
          <w:rFonts w:cs="Arial"/>
        </w:rPr>
        <w:t xml:space="preserve"> </w:t>
      </w:r>
      <w:r w:rsidRPr="00633A23">
        <w:t>бить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набат»</w:t>
      </w:r>
      <w:r w:rsidRPr="00633A23">
        <w:rPr>
          <w:rFonts w:cs="Arial"/>
        </w:rPr>
        <w:t xml:space="preserve">. </w:t>
      </w:r>
      <w:r w:rsidRPr="00633A23">
        <w:t>Протоиерей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сторонник Александра</w:t>
      </w:r>
      <w:r w:rsidRPr="00633A23">
        <w:rPr>
          <w:rFonts w:cs="Arial"/>
        </w:rPr>
        <w:t xml:space="preserve"> </w:t>
      </w:r>
      <w:r w:rsidRPr="00633A23">
        <w:t>Введенского</w:t>
      </w:r>
      <w:r w:rsidRPr="00633A23">
        <w:rPr>
          <w:rFonts w:cs="Arial"/>
        </w:rPr>
        <w:t xml:space="preserve"> </w:t>
      </w:r>
      <w:r w:rsidRPr="00633A23">
        <w:t>объ</w:t>
      </w:r>
      <w:r w:rsidRPr="00633A23">
        <w:t>я</w:t>
      </w:r>
      <w:r w:rsidRPr="00633A23">
        <w:t>вил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свидетельства выдумкой</w:t>
      </w:r>
      <w:r w:rsidRPr="00633A23">
        <w:rPr>
          <w:rFonts w:cs="Arial"/>
        </w:rPr>
        <w:t xml:space="preserve">, </w:t>
      </w:r>
      <w:r w:rsidRPr="00633A23">
        <w:t>сославшись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«правительство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softHyphen/>
        <w:t>лает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возможное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оскорбить</w:t>
      </w:r>
      <w:r w:rsidRPr="00633A23">
        <w:rPr>
          <w:rFonts w:cs="Arial"/>
        </w:rPr>
        <w:t xml:space="preserve"> </w:t>
      </w:r>
      <w:r w:rsidRPr="00633A23">
        <w:t>рели</w:t>
      </w:r>
      <w:r w:rsidRPr="00633A23">
        <w:softHyphen/>
        <w:t>гиозные</w:t>
      </w:r>
      <w:r w:rsidRPr="00633A23">
        <w:rPr>
          <w:rFonts w:cs="Arial"/>
        </w:rPr>
        <w:t xml:space="preserve"> </w:t>
      </w:r>
      <w:r w:rsidRPr="00633A23">
        <w:t>чувства</w:t>
      </w:r>
      <w:r w:rsidRPr="00633A23">
        <w:rPr>
          <w:rFonts w:cs="Arial"/>
        </w:rPr>
        <w:t xml:space="preserve"> </w:t>
      </w:r>
      <w:r w:rsidRPr="00633A23">
        <w:t>верующих»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пообещал</w:t>
      </w:r>
      <w:r w:rsidRPr="00633A23">
        <w:rPr>
          <w:rFonts w:cs="Arial"/>
        </w:rPr>
        <w:t xml:space="preserve">, </w:t>
      </w:r>
      <w:r w:rsidRPr="00633A23">
        <w:t>что изъятие</w:t>
      </w:r>
      <w:r w:rsidRPr="00633A23">
        <w:rPr>
          <w:rFonts w:cs="Arial"/>
        </w:rPr>
        <w:t xml:space="preserve"> </w:t>
      </w:r>
      <w:r w:rsidRPr="00633A23">
        <w:t>коснется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богатых</w:t>
      </w:r>
      <w:r w:rsidRPr="00633A23">
        <w:rPr>
          <w:rFonts w:cs="Arial"/>
        </w:rPr>
        <w:t xml:space="preserve"> </w:t>
      </w:r>
      <w:r w:rsidRPr="00633A23">
        <w:t>храмов</w:t>
      </w:r>
      <w:r w:rsidRPr="00633A23">
        <w:rPr>
          <w:rFonts w:cs="Arial"/>
        </w:rPr>
        <w:t xml:space="preserve"> [5].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эти уверения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обещания</w:t>
      </w:r>
      <w:r w:rsidRPr="00633A23">
        <w:rPr>
          <w:rFonts w:cs="Arial"/>
        </w:rPr>
        <w:t xml:space="preserve">, </w:t>
      </w:r>
      <w:r w:rsidRPr="00633A23">
        <w:t>разумеется</w:t>
      </w:r>
      <w:r w:rsidRPr="00633A23">
        <w:rPr>
          <w:rFonts w:cs="Arial"/>
        </w:rPr>
        <w:t xml:space="preserve">, </w:t>
      </w:r>
      <w:r w:rsidRPr="00633A23">
        <w:t>оказались</w:t>
      </w:r>
      <w:r w:rsidRPr="00633A23">
        <w:rPr>
          <w:rFonts w:cs="Arial"/>
        </w:rPr>
        <w:t xml:space="preserve"> </w:t>
      </w:r>
      <w:r w:rsidRPr="00633A23">
        <w:t>пустым звуком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Согласно</w:t>
      </w:r>
      <w:r w:rsidRPr="00633A23">
        <w:rPr>
          <w:rFonts w:cs="Arial"/>
        </w:rPr>
        <w:t xml:space="preserve"> </w:t>
      </w:r>
      <w:r w:rsidRPr="00633A23">
        <w:t>утвержденной</w:t>
      </w:r>
      <w:r w:rsidRPr="00633A23">
        <w:rPr>
          <w:rFonts w:cs="Arial"/>
        </w:rPr>
        <w:t xml:space="preserve"> </w:t>
      </w:r>
      <w:r w:rsidRPr="00633A23">
        <w:t>властью</w:t>
      </w:r>
      <w:r w:rsidRPr="00633A23">
        <w:rPr>
          <w:rFonts w:cs="Arial"/>
        </w:rPr>
        <w:t xml:space="preserve"> </w:t>
      </w:r>
      <w:r w:rsidRPr="00633A23">
        <w:t>инструкции</w:t>
      </w:r>
      <w:r w:rsidRPr="00633A23">
        <w:rPr>
          <w:rFonts w:cs="Arial"/>
        </w:rPr>
        <w:t xml:space="preserve"> </w:t>
      </w:r>
      <w:r w:rsidRPr="00633A23">
        <w:t>ог</w:t>
      </w:r>
      <w:r w:rsidRPr="00633A23">
        <w:softHyphen/>
        <w:t>рабление</w:t>
      </w:r>
      <w:r w:rsidRPr="00633A23">
        <w:rPr>
          <w:rFonts w:cs="Arial"/>
        </w:rPr>
        <w:t xml:space="preserve"> </w:t>
      </w:r>
      <w:r w:rsidRPr="00633A23">
        <w:t>церквей</w:t>
      </w:r>
      <w:r w:rsidRPr="00633A23">
        <w:rPr>
          <w:rFonts w:cs="Arial"/>
        </w:rPr>
        <w:t xml:space="preserve"> </w:t>
      </w:r>
      <w:r w:rsidRPr="00633A23">
        <w:t>должны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произв</w:t>
      </w:r>
      <w:r w:rsidRPr="00633A23">
        <w:t>о</w:t>
      </w:r>
      <w:r w:rsidRPr="00633A23">
        <w:t>дить</w:t>
      </w:r>
      <w:r w:rsidRPr="00633A23">
        <w:rPr>
          <w:rFonts w:cs="Arial"/>
        </w:rPr>
        <w:t xml:space="preserve"> </w:t>
      </w:r>
      <w:r w:rsidRPr="00633A23">
        <w:t>район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подкомиссии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чиновников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участии</w:t>
      </w:r>
      <w:r w:rsidRPr="00633A23">
        <w:rPr>
          <w:rFonts w:cs="Arial"/>
        </w:rPr>
        <w:t xml:space="preserve"> </w:t>
      </w:r>
      <w:r w:rsidRPr="00633A23">
        <w:t>настоя</w:t>
      </w:r>
      <w:r w:rsidRPr="00633A23">
        <w:softHyphen/>
        <w:t>телей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присутствии</w:t>
      </w:r>
      <w:r w:rsidRPr="00633A23">
        <w:rPr>
          <w:rFonts w:cs="Arial"/>
        </w:rPr>
        <w:t xml:space="preserve"> 3</w:t>
      </w:r>
      <w:r w:rsidRPr="00633A23">
        <w:t>—</w:t>
      </w:r>
      <w:r w:rsidRPr="00633A23">
        <w:rPr>
          <w:rFonts w:cs="Arial"/>
        </w:rPr>
        <w:t xml:space="preserve">5 </w:t>
      </w:r>
      <w:r w:rsidRPr="00633A23">
        <w:t>представителей</w:t>
      </w:r>
      <w:r w:rsidRPr="00633A23">
        <w:rPr>
          <w:rFonts w:cs="Arial"/>
        </w:rPr>
        <w:t xml:space="preserve"> </w:t>
      </w:r>
      <w:r w:rsidRPr="00633A23">
        <w:t>прихожан</w:t>
      </w:r>
      <w:r w:rsidRPr="00633A23">
        <w:rPr>
          <w:rFonts w:cs="Arial"/>
        </w:rPr>
        <w:t xml:space="preserve">. </w:t>
      </w:r>
      <w:r w:rsidRPr="00633A23">
        <w:t>Узаконенный</w:t>
      </w:r>
      <w:r w:rsidRPr="00633A23">
        <w:rPr>
          <w:rFonts w:cs="Arial"/>
        </w:rPr>
        <w:t xml:space="preserve"> </w:t>
      </w:r>
      <w:r w:rsidRPr="00633A23">
        <w:t>грабеж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объявлен</w:t>
      </w:r>
      <w:r w:rsidRPr="00633A23">
        <w:rPr>
          <w:rFonts w:cs="Arial"/>
        </w:rPr>
        <w:t xml:space="preserve"> </w:t>
      </w:r>
      <w:r w:rsidRPr="00633A23">
        <w:t>делом «добровольным»</w:t>
      </w:r>
      <w:r w:rsidRPr="00633A23">
        <w:rPr>
          <w:rFonts w:cs="Arial"/>
        </w:rPr>
        <w:t xml:space="preserve">, </w:t>
      </w:r>
      <w:r w:rsidRPr="00633A23">
        <w:t>напра</w:t>
      </w:r>
      <w:r w:rsidRPr="00633A23">
        <w:t>в</w:t>
      </w:r>
      <w:r w:rsidRPr="00633A23">
        <w:t>ленным</w:t>
      </w:r>
      <w:r w:rsidRPr="00633A23">
        <w:rPr>
          <w:rFonts w:cs="Arial"/>
        </w:rPr>
        <w:t xml:space="preserve"> </w:t>
      </w:r>
      <w:r w:rsidRPr="00633A23">
        <w:t>исключительно</w:t>
      </w:r>
      <w:r w:rsidRPr="00633A23">
        <w:rPr>
          <w:rFonts w:cs="Arial"/>
        </w:rPr>
        <w:t xml:space="preserve"> </w:t>
      </w:r>
      <w:r w:rsidRPr="00633A23">
        <w:t>на помощь</w:t>
      </w:r>
      <w:r w:rsidRPr="00633A23">
        <w:rPr>
          <w:rFonts w:cs="Arial"/>
        </w:rPr>
        <w:t xml:space="preserve"> </w:t>
      </w:r>
      <w:r w:rsidRPr="00633A23">
        <w:t>страждущим</w:t>
      </w:r>
      <w:r w:rsidRPr="00633A23">
        <w:rPr>
          <w:rFonts w:cs="Arial"/>
        </w:rPr>
        <w:t xml:space="preserve"> </w:t>
      </w:r>
      <w:r w:rsidRPr="00633A23">
        <w:t>соотечественникам</w:t>
      </w:r>
      <w:r w:rsidRPr="00633A23">
        <w:rPr>
          <w:rFonts w:cs="Arial"/>
        </w:rPr>
        <w:t xml:space="preserve">.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softHyphen/>
        <w:t>шествовала</w:t>
      </w:r>
      <w:r w:rsidRPr="00633A23">
        <w:rPr>
          <w:rFonts w:cs="Arial"/>
        </w:rPr>
        <w:t xml:space="preserve"> </w:t>
      </w:r>
      <w:r w:rsidRPr="00633A23">
        <w:t>опись</w:t>
      </w:r>
      <w:r w:rsidRPr="00633A23">
        <w:rPr>
          <w:rFonts w:cs="Arial"/>
        </w:rPr>
        <w:t xml:space="preserve"> </w:t>
      </w:r>
      <w:r w:rsidRPr="00633A23">
        <w:t>ценных</w:t>
      </w:r>
      <w:r w:rsidRPr="00633A23">
        <w:rPr>
          <w:rFonts w:cs="Arial"/>
        </w:rPr>
        <w:t xml:space="preserve"> </w:t>
      </w:r>
      <w:r w:rsidRPr="00633A23">
        <w:t>предметов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уча</w:t>
      </w:r>
      <w:r w:rsidRPr="00633A23">
        <w:softHyphen/>
        <w:t>стии</w:t>
      </w:r>
      <w:r w:rsidRPr="00633A23">
        <w:rPr>
          <w:rFonts w:cs="Arial"/>
        </w:rPr>
        <w:t xml:space="preserve"> </w:t>
      </w:r>
      <w:r w:rsidRPr="00633A23">
        <w:t>музейных</w:t>
      </w:r>
      <w:r w:rsidRPr="00633A23">
        <w:rPr>
          <w:rFonts w:cs="Arial"/>
        </w:rPr>
        <w:t xml:space="preserve"> </w:t>
      </w:r>
      <w:r w:rsidRPr="00633A23">
        <w:t>работников</w:t>
      </w:r>
      <w:r w:rsidRPr="00633A23">
        <w:rPr>
          <w:rFonts w:cs="Arial"/>
        </w:rPr>
        <w:t xml:space="preserve">, </w:t>
      </w:r>
      <w:r w:rsidRPr="00633A23">
        <w:t>клира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членов</w:t>
      </w:r>
      <w:r w:rsidRPr="00633A23">
        <w:rPr>
          <w:rFonts w:cs="Arial"/>
        </w:rPr>
        <w:t xml:space="preserve"> </w:t>
      </w:r>
      <w:r w:rsidRPr="00633A23">
        <w:t>приходско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совета</w:t>
      </w:r>
      <w:r w:rsidRPr="00633A23">
        <w:rPr>
          <w:rFonts w:cs="Arial"/>
        </w:rPr>
        <w:t xml:space="preserve"> </w:t>
      </w:r>
      <w:r w:rsidRPr="00633A23">
        <w:t>определялось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оставлять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что изымать</w:t>
      </w:r>
      <w:r w:rsidRPr="00633A23">
        <w:rPr>
          <w:rFonts w:cs="Arial"/>
        </w:rPr>
        <w:t xml:space="preserve">.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особую</w:t>
      </w:r>
      <w:r w:rsidRPr="00633A23">
        <w:rPr>
          <w:rFonts w:cs="Arial"/>
        </w:rPr>
        <w:t xml:space="preserve"> </w:t>
      </w:r>
      <w:r w:rsidRPr="00633A23">
        <w:t>уступку</w:t>
      </w:r>
      <w:r w:rsidRPr="00633A23">
        <w:rPr>
          <w:rFonts w:cs="Arial"/>
        </w:rPr>
        <w:t xml:space="preserve"> </w:t>
      </w:r>
      <w:r w:rsidRPr="00633A23">
        <w:t>верующим</w:t>
      </w:r>
      <w:r w:rsidRPr="00633A23">
        <w:rPr>
          <w:rFonts w:cs="Arial"/>
        </w:rPr>
        <w:t xml:space="preserve"> </w:t>
      </w:r>
      <w:r w:rsidRPr="00633A23">
        <w:t>пропаганда расписывала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выкуп</w:t>
      </w:r>
      <w:r w:rsidRPr="00633A23">
        <w:rPr>
          <w:rFonts w:cs="Arial"/>
        </w:rPr>
        <w:t xml:space="preserve"> </w:t>
      </w:r>
      <w:r w:rsidRPr="00633A23">
        <w:t>изымаемых</w:t>
      </w:r>
      <w:r w:rsidRPr="00633A23">
        <w:rPr>
          <w:rFonts w:cs="Arial"/>
        </w:rPr>
        <w:t xml:space="preserve"> </w:t>
      </w:r>
      <w:r w:rsidRPr="00633A23">
        <w:t>ценностей «однородным</w:t>
      </w:r>
      <w:r w:rsidRPr="00633A23">
        <w:rPr>
          <w:rFonts w:cs="Arial"/>
        </w:rPr>
        <w:t xml:space="preserve"> </w:t>
      </w:r>
      <w:r w:rsidRPr="00633A23">
        <w:t>металлом</w:t>
      </w:r>
      <w:r w:rsidRPr="00633A23">
        <w:rPr>
          <w:rFonts w:cs="Arial"/>
        </w:rPr>
        <w:t xml:space="preserve"> </w:t>
      </w:r>
      <w:r w:rsidRPr="00633A23">
        <w:t>соо</w:t>
      </w:r>
      <w:r w:rsidRPr="00633A23">
        <w:t>т</w:t>
      </w:r>
      <w:r w:rsidRPr="00633A23">
        <w:t>ветствующего</w:t>
      </w:r>
      <w:r w:rsidRPr="00633A23">
        <w:rPr>
          <w:rFonts w:cs="Arial"/>
        </w:rPr>
        <w:t xml:space="preserve"> </w:t>
      </w:r>
      <w:r w:rsidRPr="00633A23">
        <w:t>веса»</w:t>
      </w:r>
      <w:r w:rsidRPr="00633A23">
        <w:rPr>
          <w:rFonts w:cs="Arial"/>
        </w:rPr>
        <w:t xml:space="preserve"> [6].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прошло</w:t>
      </w:r>
      <w:r w:rsidRPr="00633A23">
        <w:rPr>
          <w:rFonts w:cs="Arial"/>
        </w:rPr>
        <w:t xml:space="preserve"> </w:t>
      </w:r>
      <w:r w:rsidRPr="00633A23">
        <w:t>мало</w:t>
      </w:r>
      <w:r w:rsidRPr="00633A23">
        <w:rPr>
          <w:rFonts w:cs="Arial"/>
        </w:rPr>
        <w:t xml:space="preserve"> </w:t>
      </w:r>
      <w:r w:rsidRPr="00633A23">
        <w:t>времени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выкупленные</w:t>
      </w:r>
      <w:r w:rsidRPr="00633A23">
        <w:rPr>
          <w:rFonts w:cs="Arial"/>
        </w:rPr>
        <w:t xml:space="preserve"> </w:t>
      </w:r>
      <w:r w:rsidRPr="00633A23">
        <w:t>предметы безбожная</w:t>
      </w:r>
      <w:r w:rsidRPr="00633A23">
        <w:rPr>
          <w:rFonts w:cs="Arial"/>
        </w:rPr>
        <w:t xml:space="preserve"> </w:t>
      </w:r>
      <w:r w:rsidRPr="00633A23">
        <w:t>власть</w:t>
      </w:r>
      <w:r w:rsidRPr="00633A23">
        <w:rPr>
          <w:rFonts w:cs="Arial"/>
        </w:rPr>
        <w:t xml:space="preserve"> </w:t>
      </w:r>
      <w:r w:rsidRPr="00633A23">
        <w:t>тоже</w:t>
      </w:r>
      <w:r w:rsidRPr="00633A23">
        <w:rPr>
          <w:rFonts w:cs="Arial"/>
        </w:rPr>
        <w:t xml:space="preserve"> </w:t>
      </w:r>
      <w:r w:rsidRPr="00633A23">
        <w:t>нагло</w:t>
      </w:r>
      <w:r w:rsidRPr="00633A23">
        <w:rPr>
          <w:rFonts w:cs="Arial"/>
        </w:rPr>
        <w:t xml:space="preserve"> </w:t>
      </w:r>
      <w:r w:rsidRPr="00633A23">
        <w:t>отобрала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Верующие</w:t>
      </w:r>
      <w:r w:rsidRPr="00633A23">
        <w:rPr>
          <w:rFonts w:cs="Arial"/>
        </w:rPr>
        <w:t xml:space="preserve"> </w:t>
      </w:r>
      <w:r w:rsidRPr="00633A23">
        <w:t>Петрограда</w:t>
      </w:r>
      <w:r w:rsidRPr="00633A23">
        <w:rPr>
          <w:rFonts w:cs="Arial"/>
        </w:rPr>
        <w:t xml:space="preserve">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оказывать</w:t>
      </w:r>
      <w:r w:rsidRPr="00633A23">
        <w:rPr>
          <w:rFonts w:cs="Arial"/>
        </w:rPr>
        <w:t xml:space="preserve"> </w:t>
      </w:r>
      <w:r w:rsidRPr="00633A23">
        <w:t>сопротив</w:t>
      </w:r>
      <w:r w:rsidRPr="00633A23">
        <w:softHyphen/>
        <w:t>ление</w:t>
      </w:r>
      <w:r w:rsidRPr="00633A23">
        <w:rPr>
          <w:rFonts w:cs="Arial"/>
        </w:rPr>
        <w:t xml:space="preserve"> </w:t>
      </w:r>
      <w:r w:rsidRPr="00633A23">
        <w:t>безбожным</w:t>
      </w:r>
      <w:r w:rsidRPr="00633A23">
        <w:rPr>
          <w:rFonts w:cs="Arial"/>
        </w:rPr>
        <w:t xml:space="preserve"> </w:t>
      </w:r>
      <w:r w:rsidRPr="00633A23">
        <w:t>экспроприаторам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подготови</w:t>
      </w:r>
      <w:r w:rsidRPr="00633A23">
        <w:softHyphen/>
        <w:t>тельном</w:t>
      </w:r>
      <w:r w:rsidRPr="00633A23">
        <w:rPr>
          <w:rFonts w:cs="Arial"/>
        </w:rPr>
        <w:t xml:space="preserve"> </w:t>
      </w:r>
      <w:r w:rsidRPr="00633A23">
        <w:t>этапе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официальной</w:t>
      </w:r>
      <w:r w:rsidRPr="00633A23">
        <w:rPr>
          <w:rFonts w:cs="Arial"/>
        </w:rPr>
        <w:t xml:space="preserve"> </w:t>
      </w:r>
      <w:r w:rsidRPr="00633A23">
        <w:t>переписи</w:t>
      </w:r>
      <w:r w:rsidRPr="00633A23">
        <w:rPr>
          <w:rFonts w:cs="Arial"/>
        </w:rPr>
        <w:t xml:space="preserve"> </w:t>
      </w:r>
      <w:r w:rsidRPr="00633A23">
        <w:t>ценностей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Иеромонах</w:t>
      </w:r>
      <w:r w:rsidRPr="00633A23">
        <w:rPr>
          <w:rFonts w:cs="Arial"/>
        </w:rPr>
        <w:t xml:space="preserve"> </w:t>
      </w:r>
      <w:r w:rsidRPr="00633A23">
        <w:t>Александр</w:t>
      </w:r>
      <w:r w:rsidRPr="00633A23">
        <w:rPr>
          <w:rFonts w:cs="Arial"/>
        </w:rPr>
        <w:t xml:space="preserve"> </w:t>
      </w:r>
      <w:r w:rsidRPr="00633A23">
        <w:t>Толстопятое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приходской церкви</w:t>
      </w:r>
      <w:r w:rsidRPr="00633A23">
        <w:rPr>
          <w:rFonts w:cs="Arial"/>
        </w:rPr>
        <w:t xml:space="preserve"> </w:t>
      </w:r>
      <w:r w:rsidRPr="00633A23">
        <w:t>Рождества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консерватории</w:t>
      </w:r>
      <w:r w:rsidRPr="00633A23">
        <w:rPr>
          <w:rFonts w:cs="Arial"/>
        </w:rPr>
        <w:t xml:space="preserve">, </w:t>
      </w:r>
      <w:r w:rsidRPr="00633A23">
        <w:t>недавно</w:t>
      </w:r>
      <w:r w:rsidRPr="00633A23">
        <w:rPr>
          <w:rFonts w:cs="Arial"/>
        </w:rPr>
        <w:t xml:space="preserve"> </w:t>
      </w:r>
      <w:r w:rsidRPr="00633A23">
        <w:t>кончивший</w:t>
      </w:r>
      <w:r w:rsidRPr="00633A23">
        <w:rPr>
          <w:rFonts w:cs="Arial"/>
        </w:rPr>
        <w:t xml:space="preserve"> </w:t>
      </w:r>
      <w:r w:rsidRPr="00633A23">
        <w:t>Богословский</w:t>
      </w:r>
      <w:r w:rsidRPr="00633A23">
        <w:rPr>
          <w:rFonts w:cs="Arial"/>
        </w:rPr>
        <w:t xml:space="preserve"> </w:t>
      </w:r>
      <w:r w:rsidRPr="00633A23">
        <w:t>институт</w:t>
      </w:r>
      <w:r w:rsidRPr="00633A23">
        <w:rPr>
          <w:rFonts w:cs="Arial"/>
        </w:rPr>
        <w:t xml:space="preserve">, </w:t>
      </w:r>
      <w:r w:rsidRPr="00633A23">
        <w:t>заявил комиссии</w:t>
      </w:r>
      <w:r w:rsidRPr="00633A23">
        <w:rPr>
          <w:rFonts w:cs="Arial"/>
        </w:rPr>
        <w:t xml:space="preserve">, </w:t>
      </w:r>
      <w:r w:rsidRPr="00633A23">
        <w:t>прибывшей</w:t>
      </w:r>
      <w:r w:rsidRPr="00633A23">
        <w:rPr>
          <w:rFonts w:cs="Arial"/>
        </w:rPr>
        <w:t xml:space="preserve"> 23 </w:t>
      </w:r>
      <w:r w:rsidRPr="00633A23">
        <w:t>февраля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учета</w:t>
      </w:r>
      <w:r w:rsidRPr="00633A23">
        <w:rPr>
          <w:rFonts w:cs="Arial"/>
        </w:rPr>
        <w:t xml:space="preserve">: </w:t>
      </w:r>
      <w:r w:rsidRPr="00633A23">
        <w:t>«Вы</w:t>
      </w:r>
      <w:r w:rsidRPr="00633A23">
        <w:rPr>
          <w:rFonts w:cs="Arial"/>
        </w:rPr>
        <w:t xml:space="preserve"> </w:t>
      </w:r>
      <w:r w:rsidRPr="00633A23">
        <w:t>пе</w:t>
      </w:r>
      <w:r w:rsidRPr="00633A23">
        <w:softHyphen/>
        <w:t>решагнете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мой</w:t>
      </w:r>
      <w:r w:rsidRPr="00633A23">
        <w:rPr>
          <w:rFonts w:cs="Arial"/>
        </w:rPr>
        <w:t xml:space="preserve"> </w:t>
      </w:r>
      <w:r w:rsidRPr="00633A23">
        <w:t>труп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ценности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дам»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словам</w:t>
      </w:r>
      <w:r w:rsidRPr="00633A23">
        <w:rPr>
          <w:rFonts w:cs="Arial"/>
        </w:rPr>
        <w:t xml:space="preserve"> </w:t>
      </w:r>
      <w:r w:rsidRPr="00633A23">
        <w:lastRenderedPageBreak/>
        <w:t>протокола</w:t>
      </w:r>
      <w:r w:rsidRPr="00633A23">
        <w:rPr>
          <w:rFonts w:cs="Arial"/>
        </w:rPr>
        <w:t xml:space="preserve">, </w:t>
      </w:r>
      <w:r w:rsidRPr="00633A23">
        <w:t>«священник</w:t>
      </w:r>
      <w:r w:rsidRPr="00633A23">
        <w:rPr>
          <w:rFonts w:cs="Arial"/>
        </w:rPr>
        <w:t xml:space="preserve"> </w:t>
      </w:r>
      <w:r w:rsidRPr="00633A23">
        <w:t>отказался помочь</w:t>
      </w:r>
      <w:r w:rsidRPr="00633A23">
        <w:rPr>
          <w:rFonts w:cs="Arial"/>
        </w:rPr>
        <w:t xml:space="preserve">, </w:t>
      </w:r>
      <w:r w:rsidRPr="00633A23">
        <w:t>мотивируя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обязан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softHyphen/>
        <w:t>лать»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«многие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прихожан</w:t>
      </w:r>
      <w:r w:rsidRPr="00633A23">
        <w:rPr>
          <w:rFonts w:cs="Arial"/>
        </w:rPr>
        <w:t xml:space="preserve"> </w:t>
      </w:r>
      <w:r w:rsidRPr="00633A23">
        <w:t>выражали</w:t>
      </w:r>
      <w:r w:rsidRPr="00633A23">
        <w:rPr>
          <w:rFonts w:cs="Arial"/>
        </w:rPr>
        <w:t xml:space="preserve"> </w:t>
      </w:r>
      <w:r w:rsidRPr="00633A23">
        <w:t>негодова</w:t>
      </w:r>
      <w:r w:rsidRPr="00633A23">
        <w:softHyphen/>
        <w:t>ние»</w:t>
      </w:r>
      <w:r w:rsidRPr="00633A23">
        <w:rPr>
          <w:rFonts w:cs="Arial"/>
        </w:rPr>
        <w:t xml:space="preserve">. </w:t>
      </w:r>
      <w:r w:rsidRPr="00633A23">
        <w:t>Староста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. </w:t>
      </w:r>
      <w:r w:rsidRPr="00633A23">
        <w:t>М</w:t>
      </w:r>
      <w:r w:rsidRPr="00633A23">
        <w:rPr>
          <w:rFonts w:cs="Arial"/>
        </w:rPr>
        <w:t xml:space="preserve">. </w:t>
      </w:r>
      <w:r w:rsidRPr="00633A23">
        <w:t>Ляпунов</w:t>
      </w:r>
      <w:r w:rsidRPr="00633A23">
        <w:rPr>
          <w:rFonts w:cs="Arial"/>
        </w:rPr>
        <w:t xml:space="preserve">, </w:t>
      </w:r>
      <w:r w:rsidRPr="00633A23">
        <w:t>композитор</w:t>
      </w:r>
      <w:r w:rsidRPr="00633A23">
        <w:rPr>
          <w:rFonts w:cs="Arial"/>
        </w:rPr>
        <w:t xml:space="preserve"> </w:t>
      </w:r>
      <w:r w:rsidRPr="00633A23">
        <w:t>и профессор</w:t>
      </w:r>
      <w:r w:rsidRPr="00633A23">
        <w:rPr>
          <w:rFonts w:cs="Arial"/>
        </w:rPr>
        <w:t xml:space="preserve"> </w:t>
      </w:r>
      <w:r w:rsidRPr="00633A23">
        <w:t>консерватории</w:t>
      </w:r>
      <w:r w:rsidRPr="00633A23">
        <w:rPr>
          <w:rFonts w:cs="Arial"/>
        </w:rPr>
        <w:t xml:space="preserve">, </w:t>
      </w:r>
      <w:r w:rsidRPr="00633A23">
        <w:t>тоже</w:t>
      </w:r>
      <w:r w:rsidRPr="00633A23">
        <w:rPr>
          <w:rFonts w:cs="Arial"/>
        </w:rPr>
        <w:t xml:space="preserve"> </w:t>
      </w:r>
      <w:r w:rsidRPr="00633A23">
        <w:t>стоял</w:t>
      </w:r>
      <w:r w:rsidRPr="00633A23">
        <w:rPr>
          <w:rFonts w:cs="Arial"/>
        </w:rPr>
        <w:t xml:space="preserve"> </w:t>
      </w:r>
      <w:r w:rsidRPr="00633A23">
        <w:t>твердо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«без разрешения</w:t>
      </w:r>
      <w:r w:rsidRPr="00633A23">
        <w:rPr>
          <w:rFonts w:cs="Arial"/>
        </w:rPr>
        <w:t xml:space="preserve"> </w:t>
      </w:r>
      <w:r w:rsidRPr="00633A23">
        <w:t>приходского</w:t>
      </w:r>
      <w:r w:rsidRPr="00633A23">
        <w:rPr>
          <w:rFonts w:cs="Arial"/>
        </w:rPr>
        <w:t xml:space="preserve"> </w:t>
      </w:r>
      <w:r w:rsidRPr="00633A23">
        <w:t>совета</w:t>
      </w:r>
      <w:r w:rsidRPr="00633A23">
        <w:rPr>
          <w:rFonts w:cs="Arial"/>
        </w:rPr>
        <w:t xml:space="preserve"> </w:t>
      </w:r>
      <w:r w:rsidRPr="00633A23">
        <w:t>ключи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отдать</w:t>
      </w:r>
      <w:r w:rsidRPr="00633A23">
        <w:rPr>
          <w:rFonts w:cs="Arial"/>
        </w:rPr>
        <w:t xml:space="preserve"> </w:t>
      </w:r>
      <w:r w:rsidRPr="00633A23">
        <w:t>не мог»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позже</w:t>
      </w:r>
      <w:r w:rsidRPr="00633A23">
        <w:rPr>
          <w:rFonts w:cs="Arial"/>
        </w:rPr>
        <w:t xml:space="preserve"> </w:t>
      </w:r>
      <w:r w:rsidRPr="00633A23">
        <w:t>отказался</w:t>
      </w:r>
      <w:r w:rsidRPr="00633A23">
        <w:rPr>
          <w:rFonts w:cs="Arial"/>
        </w:rPr>
        <w:t xml:space="preserve"> </w:t>
      </w:r>
      <w:r w:rsidRPr="00633A23">
        <w:t>подписать</w:t>
      </w:r>
      <w:r w:rsidRPr="00633A23">
        <w:rPr>
          <w:rFonts w:cs="Arial"/>
        </w:rPr>
        <w:t xml:space="preserve"> </w:t>
      </w:r>
      <w:r w:rsidRPr="00633A23">
        <w:t>акт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изъятии</w:t>
      </w:r>
      <w:r w:rsidRPr="00633A23">
        <w:rPr>
          <w:rFonts w:cs="Arial"/>
        </w:rPr>
        <w:t xml:space="preserve"> 8,5 </w:t>
      </w:r>
      <w:r w:rsidRPr="00633A23">
        <w:t>фунтов</w:t>
      </w:r>
      <w:r w:rsidRPr="00633A23">
        <w:rPr>
          <w:rFonts w:cs="Arial"/>
        </w:rPr>
        <w:t xml:space="preserve"> </w:t>
      </w:r>
      <w:r w:rsidRPr="00633A23">
        <w:t>серебра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Батюшка</w:t>
      </w:r>
      <w:r w:rsidRPr="00633A23">
        <w:rPr>
          <w:rFonts w:cs="Arial"/>
        </w:rPr>
        <w:t xml:space="preserve"> </w:t>
      </w:r>
      <w:r w:rsidRPr="00633A23">
        <w:t>счел</w:t>
      </w:r>
      <w:r w:rsidRPr="00633A23">
        <w:rPr>
          <w:rFonts w:cs="Arial"/>
        </w:rPr>
        <w:t xml:space="preserve"> </w:t>
      </w:r>
      <w:r w:rsidRPr="00633A23">
        <w:t>нужным</w:t>
      </w:r>
      <w:r w:rsidRPr="00633A23">
        <w:rPr>
          <w:rFonts w:cs="Arial"/>
        </w:rPr>
        <w:t xml:space="preserve"> </w:t>
      </w:r>
      <w:r w:rsidRPr="00633A23">
        <w:t>«обратиться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комиссии</w:t>
      </w:r>
      <w:r w:rsidRPr="00633A23">
        <w:rPr>
          <w:rFonts w:cs="Arial"/>
        </w:rPr>
        <w:t xml:space="preserve"> </w:t>
      </w:r>
      <w:r w:rsidRPr="00633A23">
        <w:t>с пастырским</w:t>
      </w:r>
      <w:r w:rsidRPr="00633A23">
        <w:rPr>
          <w:rFonts w:cs="Arial"/>
        </w:rPr>
        <w:t xml:space="preserve"> </w:t>
      </w:r>
      <w:r w:rsidRPr="00633A23">
        <w:t>словом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каре</w:t>
      </w:r>
      <w:r w:rsidRPr="00633A23">
        <w:rPr>
          <w:rFonts w:cs="Arial"/>
        </w:rPr>
        <w:t xml:space="preserve"> </w:t>
      </w:r>
      <w:r w:rsidRPr="00633A23">
        <w:t>Божией»</w:t>
      </w:r>
      <w:r w:rsidRPr="00633A23">
        <w:rPr>
          <w:rFonts w:cs="Arial"/>
        </w:rPr>
        <w:t xml:space="preserve">, </w:t>
      </w:r>
      <w:r w:rsidRPr="00633A23">
        <w:t>проклял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и «сказал</w:t>
      </w:r>
      <w:r w:rsidRPr="00633A23">
        <w:rPr>
          <w:rFonts w:cs="Arial"/>
        </w:rPr>
        <w:t xml:space="preserve"> </w:t>
      </w:r>
      <w:r w:rsidRPr="00633A23">
        <w:t>несколько</w:t>
      </w:r>
      <w:r w:rsidRPr="00633A23">
        <w:rPr>
          <w:rFonts w:cs="Arial"/>
        </w:rPr>
        <w:t xml:space="preserve"> </w:t>
      </w:r>
      <w:r w:rsidRPr="00633A23">
        <w:t>выражений</w:t>
      </w:r>
      <w:r w:rsidRPr="00633A23">
        <w:rPr>
          <w:rFonts w:cs="Arial"/>
        </w:rPr>
        <w:t xml:space="preserve">, </w:t>
      </w:r>
      <w:r w:rsidRPr="00633A23">
        <w:t>относящихся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совет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власти»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газете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эпизод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описан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: </w:t>
      </w:r>
      <w:r w:rsidRPr="00633A23">
        <w:t>«Толстопятое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оказал</w:t>
      </w:r>
      <w:r w:rsidRPr="00633A23">
        <w:rPr>
          <w:rFonts w:cs="Arial"/>
        </w:rPr>
        <w:t xml:space="preserve"> </w:t>
      </w:r>
      <w:r w:rsidRPr="00633A23">
        <w:t>активное</w:t>
      </w:r>
      <w:r w:rsidRPr="00633A23">
        <w:rPr>
          <w:rFonts w:cs="Arial"/>
        </w:rPr>
        <w:t xml:space="preserve"> </w:t>
      </w:r>
      <w:r w:rsidRPr="00633A23">
        <w:t>сопротивле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лицам</w:t>
      </w:r>
      <w:r w:rsidRPr="00633A23">
        <w:rPr>
          <w:rFonts w:cs="Arial"/>
        </w:rPr>
        <w:t xml:space="preserve">, </w:t>
      </w:r>
      <w:r w:rsidRPr="00633A23">
        <w:t>прои</w:t>
      </w:r>
      <w:r w:rsidRPr="00633A23">
        <w:t>з</w:t>
      </w:r>
      <w:r w:rsidRPr="00633A23">
        <w:t>водившим</w:t>
      </w:r>
      <w:r w:rsidRPr="00633A23">
        <w:rPr>
          <w:rFonts w:cs="Arial"/>
        </w:rPr>
        <w:t xml:space="preserve"> </w:t>
      </w:r>
      <w:r w:rsidRPr="00633A23">
        <w:t>опись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«именем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softHyphen/>
        <w:t>вышнего»</w:t>
      </w:r>
      <w:r w:rsidRPr="00633A23">
        <w:rPr>
          <w:rFonts w:cs="Arial"/>
        </w:rPr>
        <w:t xml:space="preserve"> </w:t>
      </w:r>
      <w:r w:rsidRPr="00633A23">
        <w:t>провыл</w:t>
      </w:r>
      <w:r w:rsidRPr="00633A23">
        <w:rPr>
          <w:rFonts w:cs="Arial"/>
        </w:rPr>
        <w:t xml:space="preserve"> </w:t>
      </w:r>
      <w:r w:rsidRPr="00633A23">
        <w:t>анафему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рабоче</w:t>
      </w:r>
      <w:r w:rsidRPr="00633A23">
        <w:rPr>
          <w:rFonts w:cs="Arial"/>
        </w:rPr>
        <w:t>-</w:t>
      </w:r>
      <w:r w:rsidRPr="00633A23">
        <w:t>крестьянской</w:t>
      </w:r>
      <w:r w:rsidRPr="00633A23">
        <w:rPr>
          <w:rFonts w:cs="Arial"/>
        </w:rPr>
        <w:t xml:space="preserve"> </w:t>
      </w:r>
      <w:r w:rsidRPr="00633A23">
        <w:t>власти»</w:t>
      </w:r>
      <w:r w:rsidRPr="00633A23">
        <w:rPr>
          <w:rFonts w:cs="Arial"/>
        </w:rPr>
        <w:t xml:space="preserve">.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сопротивление о</w:t>
      </w:r>
      <w:r w:rsidRPr="00633A23">
        <w:rPr>
          <w:rFonts w:cs="Arial"/>
        </w:rPr>
        <w:t xml:space="preserve">. </w:t>
      </w:r>
      <w:r w:rsidRPr="00633A23">
        <w:t>Александр</w:t>
      </w:r>
      <w:r w:rsidRPr="00633A23">
        <w:rPr>
          <w:rFonts w:cs="Arial"/>
        </w:rPr>
        <w:t xml:space="preserve"> </w:t>
      </w:r>
      <w:r w:rsidRPr="00633A23">
        <w:t>поплатился</w:t>
      </w:r>
      <w:r w:rsidRPr="00633A23">
        <w:rPr>
          <w:rFonts w:cs="Arial"/>
        </w:rPr>
        <w:t xml:space="preserve"> </w:t>
      </w:r>
      <w:r w:rsidRPr="00633A23">
        <w:t>тремя</w:t>
      </w:r>
      <w:r w:rsidRPr="00633A23">
        <w:rPr>
          <w:rFonts w:cs="Arial"/>
        </w:rPr>
        <w:t xml:space="preserve"> </w:t>
      </w:r>
      <w:r w:rsidRPr="00633A23">
        <w:t>месяцами</w:t>
      </w:r>
      <w:r w:rsidRPr="00633A23">
        <w:rPr>
          <w:rFonts w:cs="Arial"/>
        </w:rPr>
        <w:t xml:space="preserve"> </w:t>
      </w:r>
      <w:r w:rsidRPr="00633A23">
        <w:t>строгого заключения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свидетельству</w:t>
      </w:r>
      <w:r w:rsidRPr="00633A23">
        <w:rPr>
          <w:rFonts w:cs="Arial"/>
        </w:rPr>
        <w:t xml:space="preserve"> </w:t>
      </w:r>
      <w:r w:rsidRPr="00633A23">
        <w:t>прихожан</w:t>
      </w:r>
      <w:r w:rsidRPr="00633A23">
        <w:rPr>
          <w:rFonts w:cs="Arial"/>
        </w:rPr>
        <w:t xml:space="preserve">, </w:t>
      </w:r>
      <w:r w:rsidRPr="00633A23">
        <w:t>он «никогда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призывал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неповиновению</w:t>
      </w:r>
      <w:r w:rsidRPr="00633A23">
        <w:rPr>
          <w:rFonts w:cs="Arial"/>
        </w:rPr>
        <w:t xml:space="preserve"> </w:t>
      </w:r>
      <w:r w:rsidRPr="00633A23">
        <w:t>власти»</w:t>
      </w:r>
      <w:r w:rsidRPr="00633A23">
        <w:rPr>
          <w:rFonts w:cs="Arial"/>
        </w:rPr>
        <w:t xml:space="preserve"> [7]. </w:t>
      </w:r>
      <w:r w:rsidRPr="00633A23">
        <w:t>Суд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, </w:t>
      </w:r>
      <w:r w:rsidRPr="00633A23">
        <w:t>начавшийся</w:t>
      </w:r>
      <w:r w:rsidRPr="00633A23">
        <w:rPr>
          <w:rFonts w:cs="Arial"/>
        </w:rPr>
        <w:t xml:space="preserve"> 12 </w:t>
      </w:r>
      <w:r w:rsidRPr="00633A23">
        <w:t>мая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военном</w:t>
      </w:r>
      <w:r w:rsidRPr="00633A23">
        <w:rPr>
          <w:rFonts w:cs="Arial"/>
        </w:rPr>
        <w:t xml:space="preserve"> </w:t>
      </w:r>
      <w:r w:rsidRPr="00633A23">
        <w:t>трибуна</w:t>
      </w:r>
      <w:r w:rsidRPr="00633A23">
        <w:softHyphen/>
        <w:t>ле</w:t>
      </w:r>
      <w:r w:rsidRPr="00633A23">
        <w:rPr>
          <w:rFonts w:cs="Arial"/>
        </w:rPr>
        <w:t xml:space="preserve">, </w:t>
      </w:r>
      <w:r w:rsidRPr="00633A23">
        <w:t>должен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открыть</w:t>
      </w:r>
      <w:r w:rsidRPr="00633A23">
        <w:rPr>
          <w:rFonts w:cs="Arial"/>
        </w:rPr>
        <w:t xml:space="preserve"> </w:t>
      </w:r>
      <w:r w:rsidRPr="00633A23">
        <w:t>серию</w:t>
      </w:r>
      <w:r w:rsidRPr="00633A23">
        <w:rPr>
          <w:rFonts w:cs="Arial"/>
        </w:rPr>
        <w:t xml:space="preserve"> </w:t>
      </w:r>
      <w:r w:rsidRPr="00633A23">
        <w:t>процессов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духо</w:t>
      </w:r>
      <w:r w:rsidRPr="00633A23">
        <w:softHyphen/>
        <w:t>венством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власти</w:t>
      </w:r>
      <w:r w:rsidRPr="00633A23">
        <w:rPr>
          <w:rFonts w:cs="Arial"/>
        </w:rPr>
        <w:t xml:space="preserve"> </w:t>
      </w:r>
      <w:r w:rsidRPr="00633A23">
        <w:t>решили</w:t>
      </w:r>
      <w:r w:rsidRPr="00633A23">
        <w:rPr>
          <w:rFonts w:cs="Arial"/>
        </w:rPr>
        <w:t xml:space="preserve"> </w:t>
      </w:r>
      <w:r w:rsidRPr="00633A23">
        <w:t>сэкономить</w:t>
      </w:r>
      <w:r w:rsidRPr="00633A23">
        <w:rPr>
          <w:rFonts w:cs="Arial"/>
        </w:rPr>
        <w:t xml:space="preserve"> </w:t>
      </w:r>
      <w:r w:rsidRPr="00633A23">
        <w:t>время и</w:t>
      </w:r>
      <w:r w:rsidRPr="00633A23">
        <w:rPr>
          <w:rFonts w:cs="Arial"/>
        </w:rPr>
        <w:t xml:space="preserve"> </w:t>
      </w:r>
      <w:r w:rsidRPr="00633A23">
        <w:t>судить</w:t>
      </w:r>
      <w:r w:rsidRPr="00633A23">
        <w:rPr>
          <w:rFonts w:cs="Arial"/>
        </w:rPr>
        <w:t xml:space="preserve">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арестованных</w:t>
      </w:r>
      <w:r w:rsidRPr="00633A23">
        <w:rPr>
          <w:rFonts w:cs="Arial"/>
        </w:rPr>
        <w:t xml:space="preserve">, </w:t>
      </w:r>
      <w:r w:rsidRPr="00633A23">
        <w:t>включая</w:t>
      </w:r>
      <w:r w:rsidRPr="00633A23">
        <w:rPr>
          <w:rFonts w:cs="Arial"/>
        </w:rPr>
        <w:t xml:space="preserve"> </w:t>
      </w:r>
      <w:r w:rsidRPr="00633A23">
        <w:t>митро</w:t>
      </w:r>
      <w:r w:rsidRPr="00633A23">
        <w:softHyphen/>
        <w:t>полита</w:t>
      </w:r>
      <w:r w:rsidRPr="00633A23">
        <w:rPr>
          <w:rFonts w:cs="Arial"/>
        </w:rPr>
        <w:t xml:space="preserve"> </w:t>
      </w:r>
      <w:r w:rsidRPr="00633A23">
        <w:t>Вениамина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Стремясь</w:t>
      </w:r>
      <w:r w:rsidRPr="00633A23">
        <w:rPr>
          <w:rFonts w:cs="Arial"/>
        </w:rPr>
        <w:t xml:space="preserve"> </w:t>
      </w:r>
      <w:r w:rsidRPr="00633A23">
        <w:t>«зажать</w:t>
      </w:r>
      <w:r w:rsidRPr="00633A23">
        <w:rPr>
          <w:rFonts w:cs="Arial"/>
        </w:rPr>
        <w:t xml:space="preserve"> </w:t>
      </w:r>
      <w:r w:rsidRPr="00633A23">
        <w:t>конфликта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властями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рующими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Вениамин</w:t>
      </w:r>
      <w:r w:rsidRPr="00633A23">
        <w:rPr>
          <w:rFonts w:cs="Arial"/>
        </w:rPr>
        <w:t xml:space="preserve"> 5 </w:t>
      </w:r>
      <w:r w:rsidRPr="00633A23">
        <w:t>марта</w:t>
      </w:r>
      <w:r w:rsidRPr="00633A23">
        <w:rPr>
          <w:rFonts w:cs="Arial"/>
        </w:rPr>
        <w:t xml:space="preserve"> </w:t>
      </w:r>
      <w:r w:rsidRPr="00633A23">
        <w:t>перечислил губернскому</w:t>
      </w:r>
      <w:r w:rsidRPr="00633A23">
        <w:rPr>
          <w:rFonts w:cs="Arial"/>
        </w:rPr>
        <w:t xml:space="preserve"> </w:t>
      </w:r>
      <w:r w:rsidRPr="00633A23">
        <w:t>Помголу</w:t>
      </w:r>
      <w:r w:rsidRPr="00633A23">
        <w:rPr>
          <w:rFonts w:cs="Arial"/>
        </w:rPr>
        <w:t xml:space="preserve"> </w:t>
      </w:r>
      <w:r w:rsidRPr="00633A23">
        <w:t>условия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согла</w:t>
      </w:r>
      <w:r w:rsidRPr="00633A23">
        <w:softHyphen/>
        <w:t>сен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изъятие</w:t>
      </w:r>
      <w:r w:rsidRPr="00633A23">
        <w:rPr>
          <w:rFonts w:cs="Arial"/>
        </w:rPr>
        <w:t xml:space="preserve">: </w:t>
      </w:r>
      <w:r w:rsidRPr="00633A23">
        <w:t>«</w:t>
      </w:r>
      <w:r w:rsidRPr="00633A23">
        <w:rPr>
          <w:rFonts w:cs="Arial"/>
        </w:rPr>
        <w:t xml:space="preserve">1)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другие</w:t>
      </w:r>
      <w:r w:rsidRPr="00633A23">
        <w:rPr>
          <w:rFonts w:cs="Arial"/>
        </w:rPr>
        <w:t xml:space="preserve"> </w:t>
      </w:r>
      <w:r w:rsidRPr="00633A23">
        <w:t>средства</w:t>
      </w:r>
      <w:r w:rsidRPr="00633A23">
        <w:rPr>
          <w:rFonts w:cs="Arial"/>
        </w:rPr>
        <w:t xml:space="preserve"> </w:t>
      </w:r>
      <w:r w:rsidRPr="00633A23">
        <w:t>помощи</w:t>
      </w:r>
      <w:r w:rsidRPr="00633A23">
        <w:rPr>
          <w:rFonts w:cs="Arial"/>
        </w:rPr>
        <w:t xml:space="preserve"> </w:t>
      </w:r>
      <w:r w:rsidRPr="00633A23">
        <w:t>голо</w:t>
      </w:r>
      <w:r w:rsidRPr="00633A23">
        <w:softHyphen/>
        <w:t>дающим</w:t>
      </w:r>
      <w:r w:rsidRPr="00633A23">
        <w:rPr>
          <w:rFonts w:cs="Arial"/>
        </w:rPr>
        <w:t xml:space="preserve"> </w:t>
      </w:r>
      <w:r w:rsidRPr="00633A23">
        <w:t>исчерпаны</w:t>
      </w:r>
      <w:r w:rsidRPr="00633A23">
        <w:rPr>
          <w:rFonts w:cs="Arial"/>
        </w:rPr>
        <w:t xml:space="preserve">, 2) </w:t>
      </w:r>
      <w:r w:rsidRPr="00633A23">
        <w:t>пожертвованные</w:t>
      </w:r>
      <w:r w:rsidRPr="00633A23">
        <w:rPr>
          <w:rFonts w:cs="Arial"/>
        </w:rPr>
        <w:t xml:space="preserve"> </w:t>
      </w:r>
      <w:r w:rsidRPr="00633A23">
        <w:t>ценности действительно</w:t>
      </w:r>
      <w:r w:rsidRPr="00633A23">
        <w:rPr>
          <w:rFonts w:cs="Arial"/>
        </w:rPr>
        <w:t xml:space="preserve"> </w:t>
      </w:r>
      <w:r w:rsidRPr="00633A23">
        <w:t>пойдут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голодающих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3)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пожерт</w:t>
      </w:r>
      <w:r w:rsidRPr="00633A23">
        <w:softHyphen/>
        <w:t>вование</w:t>
      </w:r>
      <w:r w:rsidRPr="00633A23">
        <w:rPr>
          <w:rFonts w:cs="Arial"/>
        </w:rPr>
        <w:t xml:space="preserve"> </w:t>
      </w:r>
      <w:r w:rsidRPr="00633A23">
        <w:t>означенных</w:t>
      </w:r>
      <w:r w:rsidRPr="00633A23">
        <w:rPr>
          <w:rFonts w:cs="Arial"/>
        </w:rPr>
        <w:t xml:space="preserve"> </w:t>
      </w:r>
      <w:r w:rsidRPr="00633A23">
        <w:t>ценностей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дано</w:t>
      </w:r>
      <w:r w:rsidRPr="00633A23">
        <w:rPr>
          <w:rFonts w:cs="Arial"/>
        </w:rPr>
        <w:t xml:space="preserve"> </w:t>
      </w:r>
      <w:r w:rsidRPr="00633A23">
        <w:t>разреше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Святе</w:t>
      </w:r>
      <w:r w:rsidRPr="00633A23">
        <w:t>й</w:t>
      </w:r>
      <w:r w:rsidRPr="00633A23">
        <w:t>шего</w:t>
      </w:r>
      <w:r w:rsidRPr="00633A23">
        <w:rPr>
          <w:rFonts w:cs="Arial"/>
        </w:rPr>
        <w:t xml:space="preserve"> </w:t>
      </w:r>
      <w:r w:rsidRPr="00633A23">
        <w:t>Патриарха»</w:t>
      </w:r>
      <w:r w:rsidRPr="00633A23">
        <w:rPr>
          <w:rFonts w:cs="Arial"/>
        </w:rPr>
        <w:t xml:space="preserve">, </w:t>
      </w:r>
      <w:r w:rsidRPr="00633A23">
        <w:t>оставив</w:t>
      </w:r>
      <w:r w:rsidRPr="00633A23">
        <w:rPr>
          <w:rFonts w:cs="Arial"/>
        </w:rPr>
        <w:t xml:space="preserve"> </w:t>
      </w:r>
      <w:r w:rsidRPr="00633A23">
        <w:t>открытым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softHyphen/>
        <w:t>прос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форме</w:t>
      </w:r>
      <w:r w:rsidRPr="00633A23">
        <w:rPr>
          <w:rFonts w:cs="Arial"/>
        </w:rPr>
        <w:t xml:space="preserve"> </w:t>
      </w:r>
      <w:r w:rsidRPr="00633A23">
        <w:t>выполнения</w:t>
      </w:r>
      <w:r w:rsidRPr="00633A23">
        <w:rPr>
          <w:rFonts w:cs="Arial"/>
        </w:rPr>
        <w:t xml:space="preserve"> </w:t>
      </w:r>
      <w:r w:rsidRPr="00633A23">
        <w:t>гарантий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принятия</w:t>
      </w:r>
      <w:r w:rsidRPr="00633A23">
        <w:rPr>
          <w:rFonts w:cs="Arial"/>
        </w:rPr>
        <w:t xml:space="preserve"> </w:t>
      </w:r>
      <w:r w:rsidRPr="00633A23">
        <w:t>дан</w:t>
      </w:r>
      <w:r w:rsidRPr="00633A23">
        <w:softHyphen/>
        <w:t>ных</w:t>
      </w:r>
      <w:r w:rsidRPr="00633A23">
        <w:rPr>
          <w:rFonts w:cs="Arial"/>
        </w:rPr>
        <w:t xml:space="preserve"> </w:t>
      </w:r>
      <w:r w:rsidRPr="00633A23">
        <w:t>условий</w:t>
      </w:r>
      <w:r w:rsidRPr="00633A23">
        <w:rPr>
          <w:rFonts w:cs="Arial"/>
        </w:rPr>
        <w:t xml:space="preserve">. </w:t>
      </w:r>
      <w:r w:rsidRPr="00633A23">
        <w:t>Местная</w:t>
      </w:r>
      <w:r w:rsidRPr="00633A23">
        <w:rPr>
          <w:rFonts w:cs="Arial"/>
        </w:rPr>
        <w:t xml:space="preserve"> </w:t>
      </w:r>
      <w:r w:rsidRPr="00633A23">
        <w:t>власть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возражала</w:t>
      </w:r>
      <w:r w:rsidRPr="00633A23">
        <w:rPr>
          <w:rFonts w:cs="Arial"/>
        </w:rPr>
        <w:t xml:space="preserve"> </w:t>
      </w:r>
      <w:r w:rsidRPr="00633A23">
        <w:t>против контроля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исполнением</w:t>
      </w:r>
      <w:r w:rsidRPr="00633A23">
        <w:rPr>
          <w:rFonts w:cs="Arial"/>
        </w:rPr>
        <w:t xml:space="preserve"> </w:t>
      </w:r>
      <w:r w:rsidRPr="00633A23">
        <w:t>второго</w:t>
      </w:r>
      <w:r w:rsidRPr="00633A23">
        <w:rPr>
          <w:rFonts w:cs="Arial"/>
        </w:rPr>
        <w:t xml:space="preserve"> </w:t>
      </w:r>
      <w:r w:rsidRPr="00633A23">
        <w:t>пун</w:t>
      </w:r>
      <w:r w:rsidRPr="00633A23">
        <w:t>к</w:t>
      </w:r>
      <w:r w:rsidRPr="00633A23">
        <w:t>та</w:t>
      </w:r>
      <w:r w:rsidRPr="00633A23">
        <w:rPr>
          <w:rFonts w:cs="Arial"/>
        </w:rPr>
        <w:t xml:space="preserve">. </w:t>
      </w:r>
      <w:r w:rsidRPr="00633A23">
        <w:t>Но центральная</w:t>
      </w:r>
      <w:r w:rsidRPr="00633A23">
        <w:rPr>
          <w:rFonts w:cs="Arial"/>
        </w:rPr>
        <w:t xml:space="preserve"> </w:t>
      </w:r>
      <w:r w:rsidRPr="00633A23">
        <w:t>власть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слышать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хотела</w:t>
      </w:r>
      <w:r w:rsidRPr="00633A23">
        <w:rPr>
          <w:rFonts w:cs="Arial"/>
        </w:rPr>
        <w:t xml:space="preserve">, </w:t>
      </w:r>
      <w:r w:rsidRPr="00633A23">
        <w:t>и губисполком</w:t>
      </w:r>
      <w:r w:rsidRPr="00633A23">
        <w:rPr>
          <w:rFonts w:cs="Arial"/>
        </w:rPr>
        <w:t xml:space="preserve"> </w:t>
      </w:r>
      <w:r w:rsidRPr="00633A23">
        <w:t>подчинился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требов</w:t>
      </w:r>
      <w:r w:rsidRPr="00633A23">
        <w:t>а</w:t>
      </w:r>
      <w:r w:rsidRPr="00633A23">
        <w:t>ниям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Петроградская</w:t>
      </w:r>
      <w:r w:rsidRPr="00633A23">
        <w:rPr>
          <w:rFonts w:cs="Arial"/>
        </w:rPr>
        <w:t xml:space="preserve"> </w:t>
      </w:r>
      <w:r w:rsidRPr="00633A23">
        <w:t>большевистская</w:t>
      </w:r>
      <w:r w:rsidRPr="00633A23">
        <w:rPr>
          <w:rFonts w:cs="Arial"/>
        </w:rPr>
        <w:t xml:space="preserve"> </w:t>
      </w:r>
      <w:r w:rsidRPr="00633A23">
        <w:t>печать</w:t>
      </w:r>
      <w:r w:rsidRPr="00633A23">
        <w:rPr>
          <w:rFonts w:cs="Arial"/>
        </w:rPr>
        <w:t xml:space="preserve"> </w:t>
      </w:r>
      <w:r w:rsidRPr="00633A23">
        <w:t>хором</w:t>
      </w:r>
      <w:r w:rsidRPr="00633A23">
        <w:rPr>
          <w:rFonts w:cs="Arial"/>
        </w:rPr>
        <w:t xml:space="preserve">, </w:t>
      </w:r>
      <w:r w:rsidRPr="00633A23">
        <w:t>по приказу</w:t>
      </w:r>
      <w:r w:rsidRPr="00633A23">
        <w:rPr>
          <w:rFonts w:cs="Arial"/>
        </w:rPr>
        <w:t xml:space="preserve">, </w:t>
      </w:r>
      <w:r w:rsidRPr="00633A23">
        <w:t>начала</w:t>
      </w:r>
      <w:r w:rsidRPr="00633A23">
        <w:rPr>
          <w:rFonts w:cs="Arial"/>
        </w:rPr>
        <w:t xml:space="preserve"> </w:t>
      </w:r>
      <w:r w:rsidRPr="00633A23">
        <w:t>упражняться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лиц</w:t>
      </w:r>
      <w:r w:rsidRPr="00633A23">
        <w:t>е</w:t>
      </w:r>
      <w:r w:rsidRPr="00633A23">
        <w:t>мерном</w:t>
      </w:r>
      <w:r w:rsidRPr="00633A23">
        <w:rPr>
          <w:rFonts w:cs="Arial"/>
        </w:rPr>
        <w:t xml:space="preserve"> </w:t>
      </w:r>
      <w:r w:rsidRPr="00633A23">
        <w:t>человеко</w:t>
      </w:r>
      <w:r w:rsidRPr="00633A23">
        <w:softHyphen/>
        <w:t>любии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демагогически</w:t>
      </w:r>
      <w:r w:rsidRPr="00633A23">
        <w:rPr>
          <w:rFonts w:cs="Arial"/>
        </w:rPr>
        <w:t xml:space="preserve"> </w:t>
      </w:r>
      <w:r w:rsidRPr="00633A23">
        <w:t>наставлять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духовенство</w:t>
      </w:r>
      <w:r w:rsidRPr="00633A23">
        <w:rPr>
          <w:rFonts w:cs="Arial"/>
        </w:rPr>
        <w:t xml:space="preserve">.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присяжных</w:t>
      </w:r>
      <w:r w:rsidRPr="00633A23">
        <w:rPr>
          <w:rFonts w:cs="Arial"/>
        </w:rPr>
        <w:t xml:space="preserve"> </w:t>
      </w:r>
      <w:r w:rsidRPr="00633A23">
        <w:t>пропагандистов</w:t>
      </w:r>
      <w:r w:rsidRPr="00633A23">
        <w:rPr>
          <w:rFonts w:cs="Arial"/>
        </w:rPr>
        <w:t xml:space="preserve"> </w:t>
      </w:r>
      <w:r w:rsidRPr="00633A23">
        <w:t>патетически</w:t>
      </w:r>
      <w:r w:rsidRPr="00633A23">
        <w:rPr>
          <w:rFonts w:cs="Arial"/>
        </w:rPr>
        <w:t xml:space="preserve"> </w:t>
      </w:r>
      <w:r w:rsidRPr="00633A23">
        <w:t>вос</w:t>
      </w:r>
      <w:r w:rsidRPr="00633A23">
        <w:softHyphen/>
        <w:t>клицал</w:t>
      </w:r>
      <w:r w:rsidRPr="00633A23">
        <w:rPr>
          <w:rFonts w:cs="Arial"/>
        </w:rPr>
        <w:t xml:space="preserve">: </w:t>
      </w:r>
      <w:r w:rsidRPr="00633A23">
        <w:t>«Служители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! </w:t>
      </w:r>
      <w:r w:rsidRPr="00633A23">
        <w:t>Разве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 </w:t>
      </w:r>
      <w:r w:rsidRPr="00633A23">
        <w:t>странах</w:t>
      </w:r>
      <w:r w:rsidRPr="00633A23">
        <w:rPr>
          <w:rFonts w:cs="Arial"/>
        </w:rPr>
        <w:t xml:space="preserve">,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,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шли</w:t>
      </w:r>
      <w:r w:rsidRPr="00633A23">
        <w:rPr>
          <w:rFonts w:cs="Arial"/>
        </w:rPr>
        <w:t xml:space="preserve"> </w:t>
      </w:r>
      <w:r w:rsidRPr="00633A23">
        <w:t>навстречу</w:t>
      </w:r>
      <w:r w:rsidRPr="00633A23">
        <w:rPr>
          <w:rFonts w:cs="Arial"/>
        </w:rPr>
        <w:t xml:space="preserve"> </w:t>
      </w:r>
      <w:r w:rsidRPr="00633A23">
        <w:t>нуждам</w:t>
      </w:r>
      <w:r w:rsidRPr="00633A23">
        <w:rPr>
          <w:rFonts w:cs="Arial"/>
        </w:rPr>
        <w:t xml:space="preserve"> </w:t>
      </w:r>
      <w:r w:rsidRPr="00633A23">
        <w:t>го</w:t>
      </w:r>
      <w:r w:rsidRPr="00633A23">
        <w:softHyphen/>
        <w:t>сударства</w:t>
      </w:r>
      <w:r w:rsidRPr="00633A23">
        <w:rPr>
          <w:rFonts w:cs="Arial"/>
        </w:rPr>
        <w:t xml:space="preserve">? </w:t>
      </w:r>
      <w:r w:rsidRPr="00633A23">
        <w:t>Шли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государства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родные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эксплуататорские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теперь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род</w:t>
      </w:r>
      <w:r w:rsidRPr="00633A23">
        <w:rPr>
          <w:rFonts w:cs="Arial"/>
        </w:rPr>
        <w:t xml:space="preserve"> </w:t>
      </w:r>
      <w:r w:rsidRPr="00633A23">
        <w:t>встал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власти</w:t>
      </w:r>
      <w:r w:rsidRPr="00633A23">
        <w:rPr>
          <w:rFonts w:cs="Arial"/>
        </w:rPr>
        <w:t xml:space="preserve">,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немы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глухи</w:t>
      </w:r>
      <w:r w:rsidRPr="00633A23">
        <w:rPr>
          <w:rFonts w:cs="Arial"/>
        </w:rPr>
        <w:t xml:space="preserve">,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t>с</w:t>
      </w:r>
      <w:r w:rsidRPr="00633A23">
        <w:t>токи сердцем</w:t>
      </w:r>
      <w:r w:rsidRPr="00633A23">
        <w:rPr>
          <w:rFonts w:cs="Arial"/>
        </w:rPr>
        <w:t xml:space="preserve">,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просто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последователи</w:t>
      </w:r>
      <w:r w:rsidRPr="00633A23">
        <w:rPr>
          <w:rFonts w:cs="Arial"/>
        </w:rPr>
        <w:t xml:space="preserve"> </w:t>
      </w:r>
      <w:r w:rsidRPr="00633A23">
        <w:t>вашего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ста»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Одновременно</w:t>
      </w:r>
      <w:r w:rsidRPr="00633A23">
        <w:rPr>
          <w:rFonts w:cs="Arial"/>
        </w:rPr>
        <w:t xml:space="preserve"> </w:t>
      </w:r>
      <w:r w:rsidRPr="00633A23">
        <w:t>подводилась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«юридическая»</w:t>
      </w:r>
      <w:r w:rsidRPr="00633A23">
        <w:rPr>
          <w:rFonts w:cs="Arial"/>
        </w:rPr>
        <w:t xml:space="preserve"> </w:t>
      </w:r>
      <w:r w:rsidRPr="00633A23">
        <w:t>база под</w:t>
      </w:r>
      <w:r w:rsidRPr="00633A23">
        <w:rPr>
          <w:rFonts w:cs="Arial"/>
        </w:rPr>
        <w:t xml:space="preserve"> </w:t>
      </w:r>
      <w:r w:rsidRPr="00633A23">
        <w:t>проводимую</w:t>
      </w:r>
      <w:r w:rsidRPr="00633A23">
        <w:rPr>
          <w:rFonts w:cs="Arial"/>
        </w:rPr>
        <w:t xml:space="preserve"> </w:t>
      </w:r>
      <w:r w:rsidRPr="00633A23">
        <w:t>экспроприацию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t>ы</w:t>
      </w:r>
      <w:r w:rsidRPr="00633A23">
        <w:t>ступая</w:t>
      </w:r>
      <w:r w:rsidRPr="00633A23">
        <w:rPr>
          <w:rFonts w:cs="Arial"/>
        </w:rPr>
        <w:t xml:space="preserve"> 20 </w:t>
      </w:r>
      <w:r w:rsidRPr="00633A23">
        <w:t>марта на</w:t>
      </w:r>
      <w:r w:rsidRPr="00633A23">
        <w:rPr>
          <w:rFonts w:cs="Arial"/>
        </w:rPr>
        <w:t xml:space="preserve"> </w:t>
      </w:r>
      <w:r w:rsidRPr="00633A23">
        <w:t>заседании</w:t>
      </w:r>
      <w:r w:rsidRPr="00633A23">
        <w:rPr>
          <w:rFonts w:cs="Arial"/>
        </w:rPr>
        <w:t xml:space="preserve"> </w:t>
      </w:r>
      <w:r w:rsidRPr="00633A23">
        <w:t>Петросовета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. </w:t>
      </w:r>
      <w:r w:rsidRPr="00633A23">
        <w:t>Кондратьев</w:t>
      </w:r>
      <w:r w:rsidRPr="00633A23">
        <w:rPr>
          <w:rFonts w:cs="Arial"/>
        </w:rPr>
        <w:t xml:space="preserve"> </w:t>
      </w:r>
      <w:r w:rsidRPr="00633A23">
        <w:t>заявил</w:t>
      </w:r>
      <w:r w:rsidRPr="00633A23">
        <w:rPr>
          <w:rFonts w:cs="Arial"/>
        </w:rPr>
        <w:t xml:space="preserve">: </w:t>
      </w:r>
      <w:r w:rsidRPr="00633A23">
        <w:t>«Советская</w:t>
      </w:r>
      <w:r w:rsidRPr="00633A23">
        <w:rPr>
          <w:rFonts w:cs="Arial"/>
        </w:rPr>
        <w:t xml:space="preserve"> </w:t>
      </w:r>
      <w:r w:rsidRPr="00633A23">
        <w:t>власть</w:t>
      </w:r>
      <w:r w:rsidRPr="00633A23">
        <w:rPr>
          <w:rFonts w:cs="Arial"/>
        </w:rPr>
        <w:t xml:space="preserve">, </w:t>
      </w:r>
      <w:r w:rsidRPr="00633A23">
        <w:t>выр</w:t>
      </w:r>
      <w:r w:rsidRPr="00633A23">
        <w:t>а</w:t>
      </w:r>
      <w:r w:rsidRPr="00633A23">
        <w:t>жающая</w:t>
      </w:r>
      <w:r w:rsidRPr="00633A23">
        <w:rPr>
          <w:rFonts w:cs="Arial"/>
        </w:rPr>
        <w:t xml:space="preserve"> </w:t>
      </w:r>
      <w:r w:rsidRPr="00633A23">
        <w:t>волю</w:t>
      </w:r>
      <w:r w:rsidRPr="00633A23">
        <w:rPr>
          <w:rFonts w:cs="Arial"/>
        </w:rPr>
        <w:t xml:space="preserve"> </w:t>
      </w:r>
      <w:r w:rsidRPr="00633A23">
        <w:t>рабочих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кре</w:t>
      </w:r>
      <w:r w:rsidRPr="00633A23">
        <w:softHyphen/>
        <w:t>стьян</w:t>
      </w:r>
      <w:r w:rsidRPr="00633A23">
        <w:rPr>
          <w:rFonts w:cs="Arial"/>
        </w:rPr>
        <w:t xml:space="preserve">, </w:t>
      </w:r>
      <w:r w:rsidRPr="00633A23">
        <w:t>создавших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ценности</w:t>
      </w:r>
      <w:r w:rsidRPr="00633A23">
        <w:rPr>
          <w:rFonts w:cs="Arial"/>
        </w:rPr>
        <w:t xml:space="preserve">, </w:t>
      </w:r>
      <w:r w:rsidRPr="00633A23">
        <w:t>имела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rPr>
          <w:rFonts w:cs="Arial"/>
        </w:rPr>
        <w:t xml:space="preserve"> </w:t>
      </w:r>
      <w:r w:rsidRPr="00633A23">
        <w:t>давно</w:t>
      </w:r>
      <w:r w:rsidRPr="00633A23">
        <w:rPr>
          <w:rFonts w:cs="Arial"/>
        </w:rPr>
        <w:t xml:space="preserve"> </w:t>
      </w:r>
      <w:r w:rsidRPr="00633A23">
        <w:t>на них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смы</w:t>
      </w:r>
      <w:r w:rsidRPr="00633A23">
        <w:t>с</w:t>
      </w:r>
      <w:r w:rsidRPr="00633A23">
        <w:t>ле</w:t>
      </w:r>
      <w:r w:rsidRPr="00633A23">
        <w:rPr>
          <w:rFonts w:cs="Arial"/>
        </w:rPr>
        <w:t xml:space="preserve"> </w:t>
      </w:r>
      <w:r w:rsidRPr="00633A23">
        <w:t>использования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помощи</w:t>
      </w:r>
      <w:r w:rsidRPr="00633A23">
        <w:rPr>
          <w:rFonts w:cs="Arial"/>
        </w:rPr>
        <w:t xml:space="preserve"> </w:t>
      </w:r>
      <w:r w:rsidRPr="00633A23">
        <w:t>голодаю</w:t>
      </w:r>
      <w:r w:rsidRPr="00633A23">
        <w:softHyphen/>
        <w:t>щим</w:t>
      </w:r>
      <w:r w:rsidRPr="00633A23">
        <w:rPr>
          <w:rFonts w:cs="Arial"/>
        </w:rPr>
        <w:t>.</w:t>
      </w:r>
      <w:r w:rsidR="000665A8">
        <w:rPr>
          <w:rFonts w:cs="Arial"/>
        </w:rPr>
        <w:t xml:space="preserve"> </w:t>
      </w:r>
      <w:r w:rsidRPr="00633A23">
        <w:t>Десятки</w:t>
      </w:r>
      <w:r w:rsidR="000665A8">
        <w:rPr>
          <w:rFonts w:cs="Arial"/>
        </w:rPr>
        <w:t xml:space="preserve"> </w:t>
      </w:r>
      <w:r w:rsidRPr="00633A23">
        <w:t>делегаций</w:t>
      </w:r>
      <w:r w:rsidR="000665A8">
        <w:rPr>
          <w:rFonts w:cs="Arial"/>
        </w:rPr>
        <w:t xml:space="preserve"> </w:t>
      </w:r>
      <w:r w:rsidRPr="00633A23">
        <w:t>из</w:t>
      </w:r>
      <w:r w:rsidR="000665A8">
        <w:rPr>
          <w:rFonts w:cs="Arial"/>
        </w:rPr>
        <w:t xml:space="preserve"> </w:t>
      </w:r>
      <w:r w:rsidRPr="00633A23">
        <w:t>голодающихмест</w:t>
      </w:r>
      <w:r w:rsidRPr="00633A23">
        <w:rPr>
          <w:rFonts w:cs="Arial"/>
        </w:rPr>
        <w:t xml:space="preserve"> </w:t>
      </w:r>
      <w:r w:rsidRPr="00633A23">
        <w:t>требовали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указывали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последнее</w:t>
      </w:r>
      <w:r w:rsidRPr="00633A23">
        <w:rPr>
          <w:rFonts w:cs="Arial"/>
        </w:rPr>
        <w:t xml:space="preserve"> </w:t>
      </w:r>
      <w:r w:rsidRPr="00633A23">
        <w:t>средст</w:t>
      </w:r>
      <w:r w:rsidRPr="00633A23">
        <w:softHyphen/>
        <w:t>во»</w:t>
      </w:r>
      <w:r w:rsidRPr="00633A23">
        <w:rPr>
          <w:rFonts w:cs="Arial"/>
        </w:rPr>
        <w:t xml:space="preserve"> [8]. </w:t>
      </w:r>
      <w:r w:rsidRPr="00633A23">
        <w:t>Мысль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изъятие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единственное</w:t>
      </w:r>
      <w:r w:rsidRPr="00633A23">
        <w:rPr>
          <w:rFonts w:cs="Arial"/>
        </w:rPr>
        <w:t xml:space="preserve"> </w:t>
      </w:r>
      <w:r w:rsidRPr="00633A23">
        <w:t>и «после</w:t>
      </w:r>
      <w:r w:rsidRPr="00633A23">
        <w:t>д</w:t>
      </w:r>
      <w:r w:rsidRPr="00633A23">
        <w:t>нее»</w:t>
      </w:r>
      <w:r w:rsidRPr="00633A23">
        <w:rPr>
          <w:rFonts w:cs="Arial"/>
        </w:rPr>
        <w:t xml:space="preserve"> </w:t>
      </w:r>
      <w:r w:rsidRPr="00633A23">
        <w:t>средство</w:t>
      </w:r>
      <w:r w:rsidRPr="00633A23">
        <w:rPr>
          <w:rFonts w:cs="Arial"/>
        </w:rPr>
        <w:t xml:space="preserve"> </w:t>
      </w:r>
      <w:r w:rsidRPr="00633A23">
        <w:t>помощи</w:t>
      </w:r>
      <w:r w:rsidRPr="00633A23">
        <w:rPr>
          <w:rFonts w:cs="Arial"/>
        </w:rPr>
        <w:t xml:space="preserve">, </w:t>
      </w:r>
      <w:r w:rsidRPr="00633A23">
        <w:t>постоянно</w:t>
      </w:r>
      <w:r w:rsidRPr="00633A23">
        <w:rPr>
          <w:rFonts w:cs="Arial"/>
        </w:rPr>
        <w:t xml:space="preserve"> </w:t>
      </w:r>
      <w:r w:rsidRPr="00633A23">
        <w:t>внушалась горожанам</w:t>
      </w:r>
      <w:r w:rsidRPr="00633A23">
        <w:rPr>
          <w:rFonts w:cs="Arial"/>
        </w:rPr>
        <w:t xml:space="preserve"> </w:t>
      </w:r>
      <w:r w:rsidRPr="00633A23">
        <w:t>большевистской</w:t>
      </w:r>
      <w:r w:rsidRPr="00633A23">
        <w:rPr>
          <w:rFonts w:cs="Arial"/>
        </w:rPr>
        <w:t xml:space="preserve"> </w:t>
      </w:r>
      <w:r w:rsidRPr="00633A23">
        <w:t>пропагандой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ходе</w:t>
      </w:r>
      <w:r w:rsidRPr="00633A23">
        <w:rPr>
          <w:rFonts w:cs="Arial"/>
        </w:rPr>
        <w:t xml:space="preserve"> </w:t>
      </w:r>
      <w:r w:rsidRPr="00633A23">
        <w:t>подготовки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операции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назначены «политически</w:t>
      </w:r>
      <w:r w:rsidRPr="00633A23">
        <w:rPr>
          <w:rFonts w:cs="Arial"/>
        </w:rPr>
        <w:t xml:space="preserve"> </w:t>
      </w:r>
      <w:r w:rsidRPr="00633A23">
        <w:t>благонадежные»</w:t>
      </w:r>
      <w:r w:rsidRPr="00633A23">
        <w:rPr>
          <w:rFonts w:cs="Arial"/>
        </w:rPr>
        <w:t xml:space="preserve"> </w:t>
      </w:r>
      <w:r w:rsidRPr="00633A23">
        <w:t>уполн</w:t>
      </w:r>
      <w:r w:rsidRPr="00633A23">
        <w:t>о</w:t>
      </w:r>
      <w:r w:rsidRPr="00633A23">
        <w:t>моченные</w:t>
      </w:r>
      <w:r w:rsidRPr="00633A23">
        <w:rPr>
          <w:rFonts w:cs="Arial"/>
        </w:rPr>
        <w:t xml:space="preserve">, </w:t>
      </w:r>
      <w:r w:rsidRPr="00633A23">
        <w:t>в основном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рабочих</w:t>
      </w:r>
      <w:r w:rsidRPr="00633A23">
        <w:rPr>
          <w:rFonts w:cs="Arial"/>
        </w:rPr>
        <w:t>-</w:t>
      </w:r>
      <w:r w:rsidRPr="00633A23">
        <w:t>партийцев</w:t>
      </w:r>
      <w:r w:rsidRPr="00633A23">
        <w:rPr>
          <w:rFonts w:cs="Arial"/>
        </w:rPr>
        <w:t xml:space="preserve">, </w:t>
      </w:r>
      <w:r w:rsidRPr="00633A23">
        <w:t>отмобилизована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softHyphen/>
        <w:t>лиция</w:t>
      </w:r>
      <w:r w:rsidRPr="00633A23">
        <w:rPr>
          <w:rFonts w:cs="Arial"/>
        </w:rPr>
        <w:t xml:space="preserve">, </w:t>
      </w:r>
      <w:r w:rsidRPr="00633A23">
        <w:t>курсанты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операти</w:t>
      </w:r>
      <w:r w:rsidRPr="00633A23">
        <w:t>в</w:t>
      </w:r>
      <w:r w:rsidRPr="00633A23">
        <w:t>ные</w:t>
      </w:r>
      <w:r w:rsidRPr="00633A23">
        <w:rPr>
          <w:rFonts w:cs="Arial"/>
        </w:rPr>
        <w:t xml:space="preserve"> </w:t>
      </w:r>
      <w:r w:rsidRPr="00633A23">
        <w:t>группы</w:t>
      </w:r>
      <w:r w:rsidRPr="00633A23">
        <w:rPr>
          <w:rFonts w:cs="Arial"/>
        </w:rPr>
        <w:t xml:space="preserve"> </w:t>
      </w:r>
      <w:r w:rsidRPr="00633A23">
        <w:t>чекистов</w:t>
      </w:r>
      <w:r w:rsidRPr="00633A23">
        <w:rPr>
          <w:rFonts w:cs="Arial"/>
        </w:rPr>
        <w:t xml:space="preserve">. </w:t>
      </w:r>
      <w:r w:rsidRPr="00633A23">
        <w:t>Все церкви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разбиты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три</w:t>
      </w:r>
      <w:r w:rsidRPr="00633A23">
        <w:rPr>
          <w:rFonts w:cs="Arial"/>
        </w:rPr>
        <w:t xml:space="preserve"> </w:t>
      </w:r>
      <w:r w:rsidRPr="00633A23">
        <w:t>категории</w:t>
      </w:r>
      <w:r w:rsidRPr="00633A23">
        <w:rPr>
          <w:rFonts w:cs="Arial"/>
        </w:rPr>
        <w:t xml:space="preserve">: </w:t>
      </w:r>
      <w:r w:rsidRPr="00633A23">
        <w:t xml:space="preserve">большие </w:t>
      </w:r>
      <w:r w:rsidRPr="00633A23">
        <w:rPr>
          <w:rFonts w:cs="Arial"/>
        </w:rPr>
        <w:t>(</w:t>
      </w:r>
      <w:r w:rsidRPr="00633A23">
        <w:t>соборы</w:t>
      </w:r>
      <w:r w:rsidRPr="00633A23">
        <w:rPr>
          <w:rFonts w:cs="Arial"/>
        </w:rPr>
        <w:t xml:space="preserve">, </w:t>
      </w:r>
      <w:r w:rsidRPr="00633A23">
        <w:t>лавра</w:t>
      </w:r>
      <w:r w:rsidRPr="00633A23">
        <w:rPr>
          <w:rFonts w:cs="Arial"/>
        </w:rPr>
        <w:t xml:space="preserve">), </w:t>
      </w:r>
      <w:r w:rsidRPr="00633A23">
        <w:t>средние</w:t>
      </w:r>
      <w:r w:rsidRPr="00633A23">
        <w:rPr>
          <w:rFonts w:cs="Arial"/>
        </w:rPr>
        <w:t xml:space="preserve"> (</w:t>
      </w:r>
      <w:r w:rsidRPr="00633A23">
        <w:t>приходские</w:t>
      </w:r>
      <w:r w:rsidRPr="00633A23">
        <w:rPr>
          <w:rFonts w:cs="Arial"/>
        </w:rPr>
        <w:t xml:space="preserve">, </w:t>
      </w:r>
      <w:r w:rsidRPr="00633A23">
        <w:t>подворья</w:t>
      </w:r>
      <w:r w:rsidRPr="00633A23">
        <w:rPr>
          <w:rFonts w:cs="Arial"/>
        </w:rPr>
        <w:t xml:space="preserve">) </w:t>
      </w:r>
      <w:r w:rsidRPr="00633A23">
        <w:t>и малые</w:t>
      </w:r>
      <w:r w:rsidRPr="00633A23">
        <w:rPr>
          <w:rFonts w:cs="Arial"/>
        </w:rPr>
        <w:t xml:space="preserve"> (</w:t>
      </w:r>
      <w:r w:rsidRPr="00633A23">
        <w:t>домовые</w:t>
      </w:r>
      <w:r w:rsidRPr="00633A23">
        <w:rPr>
          <w:rFonts w:cs="Arial"/>
        </w:rPr>
        <w:t xml:space="preserve">). </w:t>
      </w:r>
      <w:r w:rsidRPr="00633A23">
        <w:t>Ответственным</w:t>
      </w:r>
      <w:r w:rsidRPr="00633A23">
        <w:rPr>
          <w:rFonts w:cs="Arial"/>
        </w:rPr>
        <w:t xml:space="preserve"> </w:t>
      </w:r>
      <w:r w:rsidRPr="00633A23">
        <w:t>руководителем всей</w:t>
      </w:r>
      <w:r w:rsidRPr="00633A23">
        <w:rPr>
          <w:rFonts w:cs="Arial"/>
        </w:rPr>
        <w:t xml:space="preserve"> </w:t>
      </w:r>
      <w:r w:rsidRPr="00633A23">
        <w:t>оп</w:t>
      </w:r>
      <w:r w:rsidRPr="00633A23">
        <w:t>е</w:t>
      </w:r>
      <w:r w:rsidRPr="00633A23">
        <w:t>рации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определен</w:t>
      </w:r>
      <w:r w:rsidRPr="00633A23">
        <w:rPr>
          <w:rFonts w:cs="Arial"/>
        </w:rPr>
        <w:t xml:space="preserve"> </w:t>
      </w:r>
      <w:r w:rsidRPr="00633A23">
        <w:t>жестокий</w:t>
      </w:r>
      <w:r w:rsidRPr="00633A23">
        <w:rPr>
          <w:rFonts w:cs="Arial"/>
        </w:rPr>
        <w:t xml:space="preserve"> </w:t>
      </w:r>
      <w:r w:rsidRPr="00633A23">
        <w:t>чекист И</w:t>
      </w:r>
      <w:r w:rsidRPr="00633A23">
        <w:rPr>
          <w:rFonts w:cs="Arial"/>
        </w:rPr>
        <w:t xml:space="preserve">. </w:t>
      </w:r>
      <w:r w:rsidRPr="00633A23">
        <w:t>Бакаев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уполномоченным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центра—</w:t>
      </w:r>
      <w:r w:rsidRPr="00633A23">
        <w:rPr>
          <w:rFonts w:cs="Arial"/>
        </w:rPr>
        <w:t xml:space="preserve"> </w:t>
      </w:r>
      <w:r w:rsidRPr="00633A23">
        <w:t>Приворот</w:t>
      </w:r>
      <w:r w:rsidRPr="00633A23">
        <w:rPr>
          <w:rFonts w:cs="Arial"/>
        </w:rPr>
        <w:t>-</w:t>
      </w:r>
      <w:r w:rsidRPr="00633A23">
        <w:t>ский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Операцию</w:t>
      </w:r>
      <w:r w:rsidRPr="00633A23">
        <w:rPr>
          <w:rFonts w:cs="Arial"/>
        </w:rPr>
        <w:t xml:space="preserve"> </w:t>
      </w:r>
      <w:r w:rsidRPr="00633A23">
        <w:t>начали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домовых</w:t>
      </w:r>
      <w:r w:rsidRPr="00633A23">
        <w:rPr>
          <w:rFonts w:cs="Arial"/>
        </w:rPr>
        <w:t xml:space="preserve"> </w:t>
      </w:r>
      <w:r w:rsidRPr="00633A23">
        <w:t>церквей</w:t>
      </w:r>
      <w:r w:rsidRPr="00633A23">
        <w:rPr>
          <w:rFonts w:cs="Arial"/>
        </w:rPr>
        <w:t xml:space="preserve">, </w:t>
      </w:r>
      <w:r w:rsidRPr="00633A23">
        <w:t>коих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быв</w:t>
      </w:r>
      <w:r w:rsidRPr="00633A23">
        <w:softHyphen/>
        <w:t>шей</w:t>
      </w:r>
      <w:r w:rsidRPr="00633A23">
        <w:rPr>
          <w:rFonts w:cs="Arial"/>
        </w:rPr>
        <w:t xml:space="preserve"> </w:t>
      </w:r>
      <w:r w:rsidRPr="00633A23">
        <w:t>столице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.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спокойнее</w:t>
      </w:r>
      <w:r w:rsidRPr="00633A23">
        <w:rPr>
          <w:rFonts w:cs="Arial"/>
        </w:rPr>
        <w:t xml:space="preserve"> </w:t>
      </w:r>
      <w:r w:rsidRPr="00633A23">
        <w:t>и надежнее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приходы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этих</w:t>
      </w:r>
      <w:r w:rsidRPr="00633A23">
        <w:rPr>
          <w:rFonts w:cs="Arial"/>
        </w:rPr>
        <w:t xml:space="preserve"> </w:t>
      </w:r>
      <w:r w:rsidRPr="00633A23">
        <w:t>храмах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пра</w:t>
      </w:r>
      <w:r w:rsidRPr="00633A23">
        <w:softHyphen/>
        <w:t>вило</w:t>
      </w:r>
      <w:r w:rsidRPr="00633A23">
        <w:rPr>
          <w:rFonts w:cs="Arial"/>
        </w:rPr>
        <w:t xml:space="preserve">, </w:t>
      </w:r>
      <w:r w:rsidRPr="00633A23">
        <w:t>небольшими</w:t>
      </w:r>
      <w:r w:rsidRPr="00633A23">
        <w:rPr>
          <w:rFonts w:cs="Arial"/>
        </w:rPr>
        <w:t xml:space="preserve">. </w:t>
      </w:r>
      <w:r w:rsidRPr="00633A23">
        <w:t>Изымали</w:t>
      </w:r>
      <w:r w:rsidRPr="00633A23">
        <w:rPr>
          <w:rFonts w:cs="Arial"/>
        </w:rPr>
        <w:t xml:space="preserve"> </w:t>
      </w:r>
      <w:r w:rsidRPr="00633A23">
        <w:t>ценности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дейст</w:t>
      </w:r>
      <w:r w:rsidRPr="00633A23">
        <w:softHyphen/>
        <w:t>вующих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закрытых</w:t>
      </w:r>
      <w:r w:rsidRPr="00633A23">
        <w:rPr>
          <w:rFonts w:cs="Arial"/>
        </w:rPr>
        <w:t xml:space="preserve"> </w:t>
      </w:r>
      <w:r w:rsidRPr="00633A23">
        <w:t>храмов</w:t>
      </w:r>
      <w:r w:rsidRPr="00633A23">
        <w:rPr>
          <w:rFonts w:cs="Arial"/>
        </w:rPr>
        <w:t xml:space="preserve">. 12 </w:t>
      </w:r>
      <w:r w:rsidRPr="00633A23">
        <w:t>марта</w:t>
      </w:r>
      <w:r w:rsidRPr="00633A23">
        <w:rPr>
          <w:rFonts w:cs="Arial"/>
        </w:rPr>
        <w:t xml:space="preserve"> </w:t>
      </w:r>
      <w:r w:rsidRPr="00633A23">
        <w:t>экспроприа</w:t>
      </w:r>
      <w:r w:rsidRPr="00633A23">
        <w:softHyphen/>
        <w:t>торы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Петроградский</w:t>
      </w:r>
      <w:r w:rsidRPr="00633A23">
        <w:rPr>
          <w:rFonts w:cs="Arial"/>
        </w:rPr>
        <w:t xml:space="preserve"> </w:t>
      </w:r>
      <w:r w:rsidRPr="00633A23">
        <w:t>район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в основном</w:t>
      </w:r>
      <w:r w:rsidRPr="00633A23">
        <w:rPr>
          <w:rFonts w:cs="Arial"/>
        </w:rPr>
        <w:t xml:space="preserve"> </w:t>
      </w:r>
      <w:r w:rsidRPr="00633A23">
        <w:t>заселен</w:t>
      </w:r>
      <w:r w:rsidRPr="00633A23">
        <w:rPr>
          <w:rFonts w:cs="Arial"/>
        </w:rPr>
        <w:t xml:space="preserve"> </w:t>
      </w:r>
      <w:r w:rsidRPr="00633A23">
        <w:t>либеральной</w:t>
      </w:r>
      <w:r w:rsidRPr="00633A23">
        <w:rPr>
          <w:rFonts w:cs="Arial"/>
        </w:rPr>
        <w:t xml:space="preserve"> </w:t>
      </w:r>
      <w:r w:rsidRPr="00633A23">
        <w:t>интеллигенцией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действующих</w:t>
      </w:r>
      <w:r w:rsidRPr="00633A23">
        <w:rPr>
          <w:rFonts w:cs="Arial"/>
        </w:rPr>
        <w:t xml:space="preserve"> </w:t>
      </w:r>
      <w:r w:rsidRPr="00633A23">
        <w:t>церквах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Ортопедическом</w:t>
      </w:r>
      <w:r w:rsidRPr="00633A23">
        <w:rPr>
          <w:rFonts w:cs="Arial"/>
        </w:rPr>
        <w:t xml:space="preserve"> </w:t>
      </w:r>
      <w:r w:rsidRPr="00633A23">
        <w:t>институ</w:t>
      </w:r>
      <w:r w:rsidRPr="00633A23">
        <w:softHyphen/>
        <w:t>те</w:t>
      </w:r>
      <w:r w:rsidRPr="00633A23">
        <w:rPr>
          <w:rFonts w:cs="Arial"/>
        </w:rPr>
        <w:t xml:space="preserve">, </w:t>
      </w:r>
      <w:r w:rsidRPr="00633A23">
        <w:t>больнице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. </w:t>
      </w:r>
      <w:r w:rsidRPr="00633A23">
        <w:t>Филатова</w:t>
      </w:r>
      <w:r w:rsidRPr="00633A23">
        <w:rPr>
          <w:rFonts w:cs="Arial"/>
        </w:rPr>
        <w:t xml:space="preserve">, </w:t>
      </w:r>
      <w:r w:rsidRPr="00633A23">
        <w:t>убежище</w:t>
      </w:r>
      <w:r w:rsidRPr="00633A23">
        <w:rPr>
          <w:rFonts w:cs="Arial"/>
        </w:rPr>
        <w:t xml:space="preserve"> </w:t>
      </w:r>
      <w:r w:rsidRPr="00633A23">
        <w:t>взро</w:t>
      </w:r>
      <w:r w:rsidRPr="00633A23">
        <w:t>с</w:t>
      </w:r>
      <w:r w:rsidRPr="00633A23">
        <w:t>лых</w:t>
      </w:r>
      <w:r w:rsidRPr="00633A23">
        <w:rPr>
          <w:rFonts w:cs="Arial"/>
        </w:rPr>
        <w:t xml:space="preserve"> </w:t>
      </w:r>
      <w:r w:rsidRPr="00633A23">
        <w:t>калек добыча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невелика</w:t>
      </w:r>
      <w:r w:rsidRPr="00633A23">
        <w:rPr>
          <w:rFonts w:cs="Arial"/>
        </w:rPr>
        <w:t xml:space="preserve">: 5 </w:t>
      </w:r>
      <w:r w:rsidRPr="00633A23">
        <w:t>чаш</w:t>
      </w:r>
      <w:r w:rsidRPr="00633A23">
        <w:rPr>
          <w:rFonts w:cs="Arial"/>
        </w:rPr>
        <w:t xml:space="preserve">, 5 </w:t>
      </w:r>
      <w:r w:rsidRPr="00633A23">
        <w:t>крестов</w:t>
      </w:r>
      <w:r w:rsidRPr="00633A23">
        <w:rPr>
          <w:rFonts w:cs="Arial"/>
        </w:rPr>
        <w:t xml:space="preserve">, 8 </w:t>
      </w:r>
      <w:r w:rsidRPr="00633A23">
        <w:t>тарелочек и</w:t>
      </w:r>
      <w:r w:rsidRPr="00633A23">
        <w:rPr>
          <w:rFonts w:cs="Arial"/>
        </w:rPr>
        <w:t xml:space="preserve"> 4 </w:t>
      </w:r>
      <w:r w:rsidRPr="00633A23">
        <w:t>дарохранительницы</w:t>
      </w:r>
      <w:r w:rsidRPr="00633A23">
        <w:rPr>
          <w:rFonts w:cs="Arial"/>
        </w:rPr>
        <w:t xml:space="preserve">.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а</w:t>
      </w:r>
      <w:r w:rsidRPr="00633A23">
        <w:t>крытого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softHyphen/>
        <w:t>нате</w:t>
      </w:r>
      <w:r w:rsidRPr="00633A23">
        <w:rPr>
          <w:rFonts w:cs="Arial"/>
        </w:rPr>
        <w:t xml:space="preserve"> </w:t>
      </w:r>
      <w:r w:rsidRPr="00633A23">
        <w:t>изъяли</w:t>
      </w:r>
      <w:r w:rsidRPr="00633A23">
        <w:rPr>
          <w:rFonts w:cs="Arial"/>
        </w:rPr>
        <w:t xml:space="preserve"> 28 </w:t>
      </w:r>
      <w:r w:rsidRPr="00633A23">
        <w:t>фунтов</w:t>
      </w:r>
      <w:r w:rsidRPr="00633A23">
        <w:rPr>
          <w:rFonts w:cs="Arial"/>
        </w:rPr>
        <w:t xml:space="preserve"> </w:t>
      </w:r>
      <w:r w:rsidRPr="00633A23">
        <w:t>серебра</w:t>
      </w:r>
      <w:r w:rsidRPr="00633A23">
        <w:rPr>
          <w:rFonts w:cs="Arial"/>
        </w:rPr>
        <w:t xml:space="preserve">;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Институте гражданских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t>н</w:t>
      </w:r>
      <w:r w:rsidRPr="00633A23">
        <w:t>женеров</w:t>
      </w:r>
      <w:r w:rsidRPr="00633A23">
        <w:rPr>
          <w:rFonts w:cs="Arial"/>
        </w:rPr>
        <w:t xml:space="preserve">, </w:t>
      </w:r>
      <w:r w:rsidRPr="00633A23">
        <w:t>Александровской</w:t>
      </w:r>
      <w:r w:rsidRPr="00633A23">
        <w:rPr>
          <w:rFonts w:cs="Arial"/>
        </w:rPr>
        <w:t xml:space="preserve"> </w:t>
      </w:r>
      <w:r w:rsidRPr="00633A23">
        <w:t>общине</w:t>
      </w:r>
      <w:r w:rsidRPr="00633A23">
        <w:rPr>
          <w:rFonts w:cs="Arial"/>
        </w:rPr>
        <w:t xml:space="preserve"> </w:t>
      </w:r>
      <w:r w:rsidRPr="00633A23">
        <w:t>и Владимирской</w:t>
      </w:r>
      <w:r w:rsidRPr="00633A23">
        <w:rPr>
          <w:rFonts w:cs="Arial"/>
        </w:rPr>
        <w:t xml:space="preserve"> </w:t>
      </w:r>
      <w:r w:rsidRPr="00633A23">
        <w:t>церковно</w:t>
      </w:r>
      <w:r w:rsidRPr="00633A23">
        <w:rPr>
          <w:rFonts w:cs="Arial"/>
        </w:rPr>
        <w:t>-</w:t>
      </w:r>
      <w:r w:rsidRPr="00633A23">
        <w:t>учительской</w:t>
      </w:r>
      <w:r w:rsidRPr="00633A23">
        <w:rPr>
          <w:rFonts w:cs="Arial"/>
        </w:rPr>
        <w:t xml:space="preserve"> </w:t>
      </w:r>
      <w:r w:rsidRPr="00633A23">
        <w:t>школе</w:t>
      </w:r>
      <w:r w:rsidRPr="00633A23">
        <w:rPr>
          <w:rFonts w:cs="Arial"/>
        </w:rPr>
        <w:t xml:space="preserve"> </w:t>
      </w:r>
      <w:r w:rsidRPr="00633A23">
        <w:t xml:space="preserve">дали </w:t>
      </w:r>
      <w:r w:rsidRPr="00633A23">
        <w:rPr>
          <w:rFonts w:cs="Arial"/>
        </w:rPr>
        <w:t xml:space="preserve">2 </w:t>
      </w:r>
      <w:r w:rsidRPr="00633A23">
        <w:t>пуда</w:t>
      </w:r>
      <w:r w:rsidRPr="00633A23">
        <w:rPr>
          <w:rFonts w:cs="Arial"/>
        </w:rPr>
        <w:t xml:space="preserve"> 27 </w:t>
      </w:r>
      <w:r w:rsidRPr="00633A23">
        <w:t>фунтов</w:t>
      </w:r>
      <w:r w:rsidRPr="00633A23">
        <w:rPr>
          <w:rFonts w:cs="Arial"/>
        </w:rPr>
        <w:t xml:space="preserve">.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закрытых</w:t>
      </w:r>
      <w:r w:rsidRPr="00633A23">
        <w:rPr>
          <w:rFonts w:cs="Arial"/>
        </w:rPr>
        <w:t xml:space="preserve"> </w:t>
      </w:r>
      <w:r w:rsidRPr="00633A23">
        <w:t>домовых</w:t>
      </w:r>
      <w:r w:rsidRPr="00633A23">
        <w:rPr>
          <w:rFonts w:cs="Arial"/>
        </w:rPr>
        <w:t xml:space="preserve"> </w:t>
      </w:r>
      <w:r w:rsidRPr="00633A23">
        <w:t>церквах большевики</w:t>
      </w:r>
      <w:r w:rsidRPr="00633A23">
        <w:rPr>
          <w:rFonts w:cs="Arial"/>
        </w:rPr>
        <w:t xml:space="preserve"> </w:t>
      </w:r>
      <w:r w:rsidRPr="00633A23">
        <w:t>поживились</w:t>
      </w:r>
      <w:r w:rsidRPr="00633A23">
        <w:rPr>
          <w:rFonts w:cs="Arial"/>
        </w:rPr>
        <w:t xml:space="preserve"> 91 </w:t>
      </w:r>
      <w:r w:rsidRPr="00633A23">
        <w:t>пудом</w:t>
      </w:r>
      <w:r w:rsidRPr="00633A23">
        <w:rPr>
          <w:rFonts w:cs="Arial"/>
        </w:rPr>
        <w:t xml:space="preserve"> 38 </w:t>
      </w:r>
      <w:r w:rsidRPr="00633A23">
        <w:t>фунтами</w:t>
      </w:r>
      <w:r w:rsidRPr="00633A23">
        <w:rPr>
          <w:rFonts w:cs="Arial"/>
        </w:rPr>
        <w:t xml:space="preserve"> </w:t>
      </w:r>
      <w:r w:rsidRPr="00633A23">
        <w:t>сереб</w:t>
      </w:r>
      <w:r w:rsidRPr="00633A23">
        <w:softHyphen/>
        <w:t>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13 </w:t>
      </w:r>
      <w:r w:rsidRPr="00633A23">
        <w:t>фунтами</w:t>
      </w:r>
      <w:r w:rsidRPr="00633A23">
        <w:rPr>
          <w:rFonts w:cs="Arial"/>
        </w:rPr>
        <w:t xml:space="preserve"> </w:t>
      </w:r>
      <w:r w:rsidRPr="00633A23">
        <w:t>золота</w:t>
      </w:r>
      <w:r w:rsidRPr="00633A23">
        <w:rPr>
          <w:rFonts w:cs="Arial"/>
        </w:rPr>
        <w:t xml:space="preserve"> [9].</w:t>
      </w:r>
    </w:p>
    <w:p w:rsidR="002D3589" w:rsidRPr="00633A23" w:rsidRDefault="002D3589" w:rsidP="00EB0F88">
      <w:r w:rsidRPr="00633A23">
        <w:t>Спустя</w:t>
      </w:r>
      <w:r w:rsidRPr="00633A23">
        <w:rPr>
          <w:rFonts w:cs="Arial"/>
        </w:rPr>
        <w:t xml:space="preserve"> </w:t>
      </w:r>
      <w:r w:rsidRPr="00633A23">
        <w:t>несколько</w:t>
      </w:r>
      <w:r w:rsidRPr="00633A23">
        <w:rPr>
          <w:rFonts w:cs="Arial"/>
        </w:rPr>
        <w:t xml:space="preserve"> </w:t>
      </w:r>
      <w:r w:rsidRPr="00633A23">
        <w:t>дней</w:t>
      </w:r>
      <w:r w:rsidRPr="00633A23">
        <w:rPr>
          <w:rFonts w:cs="Arial"/>
        </w:rPr>
        <w:t xml:space="preserve"> </w:t>
      </w:r>
      <w:r w:rsidRPr="00633A23">
        <w:t>чекисты</w:t>
      </w:r>
      <w:r w:rsidRPr="00633A23">
        <w:rPr>
          <w:rFonts w:cs="Arial"/>
        </w:rPr>
        <w:t xml:space="preserve"> </w:t>
      </w:r>
      <w:r w:rsidRPr="00633A23">
        <w:t>предприняли</w:t>
      </w:r>
      <w:r w:rsidRPr="00633A23">
        <w:rPr>
          <w:rFonts w:cs="Arial"/>
        </w:rPr>
        <w:t xml:space="preserve"> </w:t>
      </w:r>
      <w:r w:rsidRPr="00633A23">
        <w:t>рис</w:t>
      </w:r>
      <w:r w:rsidRPr="00633A23">
        <w:softHyphen/>
        <w:t>кованный</w:t>
      </w:r>
      <w:r w:rsidRPr="00633A23">
        <w:rPr>
          <w:rFonts w:cs="Arial"/>
        </w:rPr>
        <w:t xml:space="preserve"> </w:t>
      </w:r>
      <w:r w:rsidRPr="00633A23">
        <w:t>шаг—</w:t>
      </w:r>
      <w:r w:rsidRPr="00633A23">
        <w:rPr>
          <w:rFonts w:cs="Arial"/>
        </w:rPr>
        <w:t xml:space="preserve"> 15 </w:t>
      </w:r>
      <w:r w:rsidRPr="00633A23">
        <w:t>марта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прибыли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Казанский собор</w:t>
      </w:r>
      <w:r w:rsidRPr="00633A23">
        <w:rPr>
          <w:rFonts w:cs="Arial"/>
        </w:rPr>
        <w:t xml:space="preserve">.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собралась</w:t>
      </w:r>
      <w:r w:rsidRPr="00633A23">
        <w:rPr>
          <w:rFonts w:cs="Arial"/>
        </w:rPr>
        <w:t xml:space="preserve"> </w:t>
      </w:r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несколько</w:t>
      </w:r>
      <w:r w:rsidRPr="00633A23">
        <w:rPr>
          <w:rFonts w:cs="Arial"/>
        </w:rPr>
        <w:t xml:space="preserve"> </w:t>
      </w:r>
      <w:r w:rsidRPr="00633A23">
        <w:t>сот</w:t>
      </w:r>
      <w:r w:rsidRPr="00633A23">
        <w:rPr>
          <w:rFonts w:cs="Arial"/>
        </w:rPr>
        <w:t xml:space="preserve"> </w:t>
      </w:r>
      <w:r w:rsidRPr="00633A23">
        <w:t>чело</w:t>
      </w:r>
      <w:r w:rsidRPr="00633A23">
        <w:softHyphen/>
        <w:t>век</w:t>
      </w:r>
      <w:r w:rsidRPr="00633A23">
        <w:rPr>
          <w:rFonts w:cs="Arial"/>
        </w:rPr>
        <w:t xml:space="preserve">, </w:t>
      </w:r>
      <w:r w:rsidRPr="00633A23">
        <w:t>которой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ведома</w:t>
      </w:r>
      <w:r w:rsidRPr="00633A23">
        <w:rPr>
          <w:rFonts w:cs="Arial"/>
        </w:rPr>
        <w:t xml:space="preserve"> </w:t>
      </w:r>
      <w:r w:rsidRPr="00633A23">
        <w:t>митроп</w:t>
      </w:r>
      <w:r w:rsidRPr="00633A23">
        <w:t>о</w:t>
      </w:r>
      <w:r w:rsidRPr="00633A23">
        <w:t>лита</w:t>
      </w:r>
      <w:r w:rsidRPr="00633A23">
        <w:rPr>
          <w:rFonts w:cs="Arial"/>
        </w:rPr>
        <w:t xml:space="preserve">,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сообщены известия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шуйской</w:t>
      </w:r>
      <w:r w:rsidRPr="00633A23">
        <w:rPr>
          <w:rFonts w:cs="Arial"/>
        </w:rPr>
        <w:t xml:space="preserve"> </w:t>
      </w:r>
      <w:r w:rsidRPr="00633A23">
        <w:t>трагедии</w:t>
      </w:r>
      <w:r w:rsidRPr="00633A23">
        <w:rPr>
          <w:rFonts w:cs="Arial"/>
        </w:rPr>
        <w:t xml:space="preserve">.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вызвали</w:t>
      </w:r>
      <w:r w:rsidRPr="00633A23">
        <w:rPr>
          <w:rFonts w:cs="Arial"/>
        </w:rPr>
        <w:t xml:space="preserve"> </w:t>
      </w:r>
      <w:r w:rsidRPr="00633A23">
        <w:t>заметный ропот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чался</w:t>
      </w:r>
      <w:r w:rsidRPr="00633A23">
        <w:rPr>
          <w:rFonts w:cs="Arial"/>
        </w:rPr>
        <w:t xml:space="preserve"> </w:t>
      </w:r>
      <w:r w:rsidRPr="00633A23">
        <w:t>сбор</w:t>
      </w:r>
      <w:r w:rsidRPr="00633A23">
        <w:rPr>
          <w:rFonts w:cs="Arial"/>
        </w:rPr>
        <w:t xml:space="preserve"> </w:t>
      </w:r>
      <w:r w:rsidRPr="00633A23">
        <w:t>подписей</w:t>
      </w:r>
      <w:r w:rsidRPr="00633A23">
        <w:rPr>
          <w:rFonts w:cs="Arial"/>
        </w:rPr>
        <w:t xml:space="preserve"> </w:t>
      </w:r>
      <w:r w:rsidRPr="00633A23">
        <w:t>против</w:t>
      </w:r>
      <w:r w:rsidRPr="00633A23">
        <w:rPr>
          <w:rFonts w:cs="Arial"/>
        </w:rPr>
        <w:t xml:space="preserve"> </w:t>
      </w:r>
      <w:r w:rsidRPr="00633A23">
        <w:t>изъя</w:t>
      </w:r>
      <w:r w:rsidRPr="00633A23">
        <w:softHyphen/>
        <w:t>тия</w:t>
      </w:r>
      <w:r w:rsidRPr="00633A23">
        <w:rPr>
          <w:rFonts w:cs="Arial"/>
        </w:rPr>
        <w:t xml:space="preserve">;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толпы</w:t>
      </w:r>
      <w:r w:rsidRPr="00633A23">
        <w:rPr>
          <w:rFonts w:cs="Arial"/>
        </w:rPr>
        <w:t xml:space="preserve"> </w:t>
      </w:r>
      <w:r w:rsidRPr="00633A23">
        <w:t>«раздавались</w:t>
      </w:r>
      <w:r w:rsidRPr="00633A23">
        <w:rPr>
          <w:rFonts w:cs="Arial"/>
        </w:rPr>
        <w:t xml:space="preserve"> </w:t>
      </w:r>
      <w:r w:rsidRPr="00633A23">
        <w:t>призывы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избиению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softHyphen/>
        <w:t>миссии»</w:t>
      </w:r>
      <w:r w:rsidRPr="00633A23">
        <w:rPr>
          <w:rFonts w:cs="Arial"/>
        </w:rPr>
        <w:t xml:space="preserve">, </w:t>
      </w:r>
      <w:r w:rsidRPr="00633A23">
        <w:lastRenderedPageBreak/>
        <w:t>«оскорбления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адресу</w:t>
      </w:r>
      <w:r w:rsidRPr="00633A23">
        <w:rPr>
          <w:rFonts w:cs="Arial"/>
        </w:rPr>
        <w:t xml:space="preserve"> </w:t>
      </w:r>
      <w:r w:rsidRPr="00633A23">
        <w:t>милиции»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сло</w:t>
      </w:r>
      <w:r w:rsidRPr="00633A23">
        <w:softHyphen/>
        <w:t>вам</w:t>
      </w:r>
      <w:r w:rsidRPr="00633A23">
        <w:rPr>
          <w:rFonts w:cs="Arial"/>
        </w:rPr>
        <w:t xml:space="preserve"> </w:t>
      </w:r>
      <w:r w:rsidRPr="00633A23">
        <w:t>«Красной</w:t>
      </w:r>
      <w:r w:rsidRPr="00633A23">
        <w:rPr>
          <w:rFonts w:cs="Arial"/>
        </w:rPr>
        <w:t xml:space="preserve"> </w:t>
      </w:r>
      <w:r w:rsidRPr="00633A23">
        <w:t>газеты»</w:t>
      </w:r>
      <w:r w:rsidRPr="00633A23">
        <w:rPr>
          <w:rFonts w:cs="Arial"/>
        </w:rPr>
        <w:t xml:space="preserve">, </w:t>
      </w:r>
      <w:r w:rsidRPr="00633A23">
        <w:t>духовенство</w:t>
      </w:r>
      <w:r w:rsidRPr="00633A23">
        <w:rPr>
          <w:rFonts w:cs="Arial"/>
        </w:rPr>
        <w:t xml:space="preserve"> </w:t>
      </w:r>
      <w:r w:rsidRPr="00633A23">
        <w:t>«натравило</w:t>
      </w:r>
      <w:r w:rsidRPr="00633A23">
        <w:rPr>
          <w:rFonts w:cs="Arial"/>
        </w:rPr>
        <w:t xml:space="preserve"> </w:t>
      </w:r>
      <w:r w:rsidRPr="00633A23">
        <w:t>на комиссию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изъятию</w:t>
      </w:r>
      <w:r w:rsidRPr="00633A23">
        <w:rPr>
          <w:rFonts w:cs="Arial"/>
        </w:rPr>
        <w:t xml:space="preserve"> </w:t>
      </w:r>
      <w:r w:rsidRPr="00633A23">
        <w:t>церковных</w:t>
      </w:r>
      <w:r w:rsidRPr="00633A23">
        <w:rPr>
          <w:rFonts w:cs="Arial"/>
        </w:rPr>
        <w:t xml:space="preserve"> </w:t>
      </w:r>
      <w:r w:rsidRPr="00633A23">
        <w:t>ценностей</w:t>
      </w:r>
      <w:r w:rsidRPr="00633A23">
        <w:rPr>
          <w:rFonts w:cs="Arial"/>
        </w:rPr>
        <w:t xml:space="preserve"> </w:t>
      </w:r>
      <w:r w:rsidRPr="00633A23">
        <w:t>толпу женщин</w:t>
      </w:r>
      <w:r w:rsidRPr="00633A23">
        <w:rPr>
          <w:rFonts w:cs="Arial"/>
        </w:rPr>
        <w:t xml:space="preserve">, </w:t>
      </w:r>
      <w:r w:rsidRPr="00633A23">
        <w:t>преданную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, </w:t>
      </w:r>
      <w:r w:rsidRPr="00633A23">
        <w:t>часть</w:t>
      </w:r>
      <w:r w:rsidRPr="00633A23">
        <w:rPr>
          <w:rFonts w:cs="Arial"/>
        </w:rPr>
        <w:t xml:space="preserve"> </w:t>
      </w:r>
      <w:r w:rsidRPr="00633A23">
        <w:t>торговцев</w:t>
      </w:r>
      <w:r w:rsidRPr="00633A23">
        <w:rPr>
          <w:rFonts w:cs="Arial"/>
        </w:rPr>
        <w:t xml:space="preserve">, </w:t>
      </w:r>
      <w:r w:rsidRPr="00633A23">
        <w:t>домовла</w:t>
      </w:r>
      <w:r w:rsidRPr="00633A23">
        <w:softHyphen/>
        <w:t>дельцев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просто</w:t>
      </w:r>
      <w:r w:rsidRPr="00633A23">
        <w:rPr>
          <w:rFonts w:cs="Arial"/>
        </w:rPr>
        <w:t xml:space="preserve"> </w:t>
      </w:r>
      <w:r w:rsidRPr="00633A23">
        <w:t>черносотенцев</w:t>
      </w:r>
      <w:r w:rsidRPr="00633A23">
        <w:rPr>
          <w:rFonts w:cs="Arial"/>
        </w:rPr>
        <w:t xml:space="preserve"> </w:t>
      </w:r>
      <w:r w:rsidRPr="00633A23">
        <w:t>чистой</w:t>
      </w:r>
      <w:r w:rsidRPr="00633A23">
        <w:rPr>
          <w:rFonts w:cs="Arial"/>
        </w:rPr>
        <w:t xml:space="preserve"> </w:t>
      </w:r>
      <w:r w:rsidRPr="00633A23">
        <w:t>воды»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Хотя</w:t>
      </w:r>
      <w:r w:rsidRPr="00633A23">
        <w:rPr>
          <w:rFonts w:cs="Arial"/>
        </w:rPr>
        <w:t xml:space="preserve"> </w:t>
      </w:r>
      <w:r w:rsidRPr="00633A23">
        <w:t>эксцессов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, </w:t>
      </w:r>
      <w:r w:rsidRPr="00633A23">
        <w:t>переодетые агенты</w:t>
      </w:r>
      <w:r w:rsidRPr="00633A23">
        <w:rPr>
          <w:rFonts w:cs="Arial"/>
        </w:rPr>
        <w:t xml:space="preserve"> </w:t>
      </w:r>
      <w:r w:rsidRPr="00633A23">
        <w:t>арестовали</w:t>
      </w:r>
      <w:r w:rsidRPr="00633A23">
        <w:rPr>
          <w:rFonts w:cs="Arial"/>
        </w:rPr>
        <w:t xml:space="preserve"> </w:t>
      </w:r>
      <w:r w:rsidRPr="00633A23">
        <w:t>двух</w:t>
      </w:r>
      <w:r w:rsidRPr="00633A23">
        <w:rPr>
          <w:rFonts w:cs="Arial"/>
        </w:rPr>
        <w:t xml:space="preserve"> </w:t>
      </w:r>
      <w:r w:rsidRPr="00633A23">
        <w:t>наиболее</w:t>
      </w:r>
      <w:r w:rsidRPr="00633A23">
        <w:rPr>
          <w:rFonts w:cs="Arial"/>
        </w:rPr>
        <w:t xml:space="preserve"> </w:t>
      </w:r>
      <w:r w:rsidRPr="00633A23">
        <w:t>акти</w:t>
      </w:r>
      <w:r w:rsidRPr="00633A23">
        <w:t>в</w:t>
      </w:r>
      <w:r w:rsidRPr="00633A23">
        <w:t>ных</w:t>
      </w:r>
      <w:r w:rsidRPr="00633A23">
        <w:rPr>
          <w:rFonts w:cs="Arial"/>
        </w:rPr>
        <w:t xml:space="preserve"> </w:t>
      </w:r>
      <w:r w:rsidRPr="00633A23">
        <w:t>агитато</w:t>
      </w:r>
      <w:r w:rsidRPr="00633A23">
        <w:softHyphen/>
        <w:t>ров</w:t>
      </w:r>
      <w:r w:rsidRPr="00633A23">
        <w:rPr>
          <w:rFonts w:cs="Arial"/>
        </w:rPr>
        <w:t xml:space="preserve">: </w:t>
      </w:r>
      <w:r w:rsidRPr="00633A23">
        <w:t>дворянина</w:t>
      </w:r>
      <w:r w:rsidRPr="00633A23">
        <w:rPr>
          <w:rFonts w:cs="Arial"/>
        </w:rPr>
        <w:t xml:space="preserve"> </w:t>
      </w:r>
      <w:r w:rsidRPr="00633A23">
        <w:t>Л</w:t>
      </w:r>
      <w:r w:rsidRPr="00633A23">
        <w:rPr>
          <w:rFonts w:cs="Arial"/>
        </w:rPr>
        <w:t xml:space="preserve">. </w:t>
      </w:r>
      <w:r w:rsidRPr="00633A23">
        <w:t>М</w:t>
      </w:r>
      <w:r w:rsidRPr="00633A23">
        <w:rPr>
          <w:rFonts w:cs="Arial"/>
        </w:rPr>
        <w:t xml:space="preserve">. </w:t>
      </w:r>
      <w:r w:rsidRPr="00633A23">
        <w:t>Калиберовского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монтера Я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. </w:t>
      </w:r>
      <w:r w:rsidRPr="00633A23">
        <w:t>Бессонова</w:t>
      </w:r>
      <w:r w:rsidRPr="00633A23">
        <w:rPr>
          <w:rFonts w:cs="Arial"/>
        </w:rPr>
        <w:t xml:space="preserve">. </w:t>
      </w:r>
      <w:r w:rsidRPr="00633A23">
        <w:t>Первый</w:t>
      </w:r>
      <w:r w:rsidRPr="00633A23">
        <w:rPr>
          <w:rFonts w:cs="Arial"/>
        </w:rPr>
        <w:t xml:space="preserve"> </w:t>
      </w:r>
      <w:r w:rsidRPr="00633A23">
        <w:t>говорил</w:t>
      </w:r>
      <w:r w:rsidRPr="00633A23">
        <w:rPr>
          <w:rFonts w:cs="Arial"/>
        </w:rPr>
        <w:t xml:space="preserve">: </w:t>
      </w:r>
      <w:r w:rsidRPr="00633A23">
        <w:t>«большевики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 особенности</w:t>
      </w:r>
      <w:r w:rsidRPr="00633A23">
        <w:rPr>
          <w:rFonts w:cs="Arial"/>
        </w:rPr>
        <w:t xml:space="preserve"> </w:t>
      </w:r>
      <w:r w:rsidRPr="00633A23">
        <w:t>жиды</w:t>
      </w:r>
      <w:r w:rsidRPr="00633A23">
        <w:rPr>
          <w:rFonts w:cs="Arial"/>
        </w:rPr>
        <w:t xml:space="preserve">, </w:t>
      </w:r>
      <w:r w:rsidRPr="00633A23">
        <w:t>хотят</w:t>
      </w:r>
      <w:r w:rsidRPr="00633A23">
        <w:rPr>
          <w:rFonts w:cs="Arial"/>
        </w:rPr>
        <w:t xml:space="preserve"> </w:t>
      </w:r>
      <w:r w:rsidRPr="00633A23">
        <w:t>обобрать</w:t>
      </w:r>
      <w:r w:rsidRPr="00633A23">
        <w:rPr>
          <w:rFonts w:cs="Arial"/>
        </w:rPr>
        <w:t xml:space="preserve"> </w:t>
      </w:r>
      <w:r w:rsidRPr="00633A23">
        <w:t>православные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тыни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довольствуясь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обобрали</w:t>
      </w:r>
      <w:r w:rsidRPr="00633A23">
        <w:rPr>
          <w:rFonts w:cs="Arial"/>
        </w:rPr>
        <w:t xml:space="preserve"> </w:t>
      </w:r>
      <w:r w:rsidRPr="00633A23">
        <w:t>двор</w:t>
      </w:r>
      <w:r w:rsidRPr="00633A23">
        <w:softHyphen/>
        <w:t>цы»</w:t>
      </w:r>
      <w:r w:rsidRPr="00633A23">
        <w:rPr>
          <w:rFonts w:cs="Arial"/>
        </w:rPr>
        <w:t xml:space="preserve">, </w:t>
      </w:r>
      <w:r w:rsidRPr="00633A23">
        <w:t>второй</w:t>
      </w:r>
      <w:r w:rsidRPr="00633A23">
        <w:rPr>
          <w:rFonts w:cs="Arial"/>
        </w:rPr>
        <w:t xml:space="preserve">: </w:t>
      </w:r>
      <w:r w:rsidRPr="00633A23">
        <w:t>«драгоценности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равно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попадут голодающим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попадут</w:t>
      </w:r>
      <w:r w:rsidRPr="00633A23">
        <w:rPr>
          <w:rFonts w:cs="Arial"/>
        </w:rPr>
        <w:t xml:space="preserve"> </w:t>
      </w:r>
      <w:r w:rsidRPr="00633A23">
        <w:t>большевикам</w:t>
      </w:r>
      <w:r w:rsidRPr="00633A23">
        <w:rPr>
          <w:rFonts w:cs="Arial"/>
        </w:rPr>
        <w:t>-</w:t>
      </w:r>
      <w:r w:rsidRPr="00633A23">
        <w:t>жидам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куте</w:t>
      </w:r>
      <w:r w:rsidRPr="00633A23">
        <w:softHyphen/>
        <w:t>жи»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действительности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случилось</w:t>
      </w:r>
      <w:r w:rsidRPr="00633A23">
        <w:rPr>
          <w:rFonts w:cs="Arial"/>
        </w:rPr>
        <w:t xml:space="preserve">.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вер</w:t>
      </w:r>
      <w:r w:rsidRPr="00633A23">
        <w:softHyphen/>
        <w:t>но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чувствовал</w:t>
      </w:r>
      <w:r w:rsidRPr="00633A23">
        <w:rPr>
          <w:rFonts w:cs="Arial"/>
        </w:rPr>
        <w:t xml:space="preserve">, </w:t>
      </w:r>
      <w:r w:rsidRPr="00633A23">
        <w:t>куда</w:t>
      </w:r>
      <w:r w:rsidRPr="00633A23">
        <w:rPr>
          <w:rFonts w:cs="Arial"/>
        </w:rPr>
        <w:t xml:space="preserve"> </w:t>
      </w:r>
      <w:r w:rsidRPr="00633A23">
        <w:t>пойдут</w:t>
      </w:r>
      <w:r w:rsidRPr="00633A23">
        <w:rPr>
          <w:rFonts w:cs="Arial"/>
        </w:rPr>
        <w:t xml:space="preserve"> </w:t>
      </w:r>
      <w:r w:rsidRPr="00633A23">
        <w:t>награбленные</w:t>
      </w:r>
      <w:r w:rsidRPr="00633A23">
        <w:rPr>
          <w:rFonts w:cs="Arial"/>
        </w:rPr>
        <w:t xml:space="preserve"> </w:t>
      </w:r>
      <w:r w:rsidRPr="00633A23">
        <w:t>миллио</w:t>
      </w:r>
      <w:r w:rsidRPr="00633A23">
        <w:softHyphen/>
        <w:t>ны</w:t>
      </w:r>
      <w:r w:rsidRPr="00633A23">
        <w:rPr>
          <w:rFonts w:cs="Arial"/>
        </w:rPr>
        <w:t xml:space="preserve">. </w:t>
      </w:r>
      <w:r w:rsidRPr="00633A23">
        <w:t>Вечером</w:t>
      </w:r>
      <w:r w:rsidRPr="00633A23">
        <w:rPr>
          <w:rFonts w:cs="Arial"/>
        </w:rPr>
        <w:t xml:space="preserve"> 15 </w:t>
      </w:r>
      <w:r w:rsidRPr="00633A23">
        <w:t>марта</w:t>
      </w:r>
      <w:r w:rsidRPr="00633A23">
        <w:rPr>
          <w:rFonts w:cs="Arial"/>
        </w:rPr>
        <w:t xml:space="preserve"> </w:t>
      </w:r>
      <w:r w:rsidRPr="00633A23">
        <w:t>испуганный</w:t>
      </w:r>
      <w:r w:rsidRPr="00633A23">
        <w:rPr>
          <w:rFonts w:cs="Arial"/>
        </w:rPr>
        <w:t xml:space="preserve"> </w:t>
      </w:r>
      <w:r w:rsidRPr="00633A23">
        <w:t>Приворотский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softHyphen/>
        <w:t>графировал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Москву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«только</w:t>
      </w:r>
      <w:r w:rsidRPr="00633A23">
        <w:rPr>
          <w:rFonts w:cs="Arial"/>
        </w:rPr>
        <w:t xml:space="preserve"> </w:t>
      </w:r>
      <w:r w:rsidRPr="00633A23">
        <w:t>посредством</w:t>
      </w:r>
      <w:r w:rsidRPr="00633A23">
        <w:rPr>
          <w:rFonts w:cs="Arial"/>
        </w:rPr>
        <w:t xml:space="preserve"> </w:t>
      </w:r>
      <w:r w:rsidRPr="00633A23">
        <w:t>воо</w:t>
      </w:r>
      <w:r w:rsidRPr="00633A23">
        <w:softHyphen/>
        <w:t>руженной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 </w:t>
      </w:r>
      <w:r w:rsidRPr="00633A23">
        <w:t>удастся</w:t>
      </w:r>
      <w:r w:rsidRPr="00633A23">
        <w:rPr>
          <w:rFonts w:cs="Arial"/>
        </w:rPr>
        <w:t xml:space="preserve"> </w:t>
      </w:r>
      <w:r w:rsidRPr="00633A23">
        <w:t>произвести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t>ъ</w:t>
      </w:r>
      <w:r w:rsidRPr="00633A23">
        <w:t>ятие»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попро</w:t>
      </w:r>
      <w:r w:rsidRPr="00633A23">
        <w:softHyphen/>
        <w:t>сил</w:t>
      </w:r>
      <w:r w:rsidRPr="00633A23">
        <w:rPr>
          <w:rFonts w:cs="Arial"/>
        </w:rPr>
        <w:t xml:space="preserve"> </w:t>
      </w:r>
      <w:r w:rsidRPr="00633A23">
        <w:t>санкцию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применение</w:t>
      </w:r>
      <w:r w:rsidRPr="00633A23">
        <w:rPr>
          <w:rFonts w:cs="Arial"/>
        </w:rPr>
        <w:t xml:space="preserve"> [10].</w:t>
      </w:r>
    </w:p>
    <w:p w:rsidR="002D3589" w:rsidRPr="00633A23" w:rsidRDefault="002D3589" w:rsidP="00EB0F88">
      <w:r w:rsidRPr="00633A23">
        <w:t>Первые</w:t>
      </w:r>
      <w:r w:rsidRPr="00633A23">
        <w:rPr>
          <w:rFonts w:cs="Arial"/>
        </w:rPr>
        <w:t xml:space="preserve"> </w:t>
      </w:r>
      <w:r w:rsidRPr="00633A23">
        <w:t>крупные</w:t>
      </w:r>
      <w:r w:rsidRPr="00633A23">
        <w:rPr>
          <w:rFonts w:cs="Arial"/>
        </w:rPr>
        <w:t xml:space="preserve"> </w:t>
      </w:r>
      <w:r w:rsidRPr="00633A23">
        <w:t>волнения</w:t>
      </w:r>
      <w:r w:rsidRPr="00633A23">
        <w:rPr>
          <w:rFonts w:cs="Arial"/>
        </w:rPr>
        <w:t xml:space="preserve"> </w:t>
      </w:r>
      <w:r w:rsidRPr="00633A23">
        <w:t>верующих</w:t>
      </w:r>
      <w:r w:rsidRPr="00633A23">
        <w:rPr>
          <w:rFonts w:cs="Arial"/>
        </w:rPr>
        <w:t xml:space="preserve"> </w:t>
      </w:r>
      <w:r w:rsidRPr="00633A23">
        <w:t>произошли</w:t>
      </w:r>
      <w:r w:rsidRPr="00633A23">
        <w:rPr>
          <w:rFonts w:cs="Arial"/>
        </w:rPr>
        <w:t xml:space="preserve"> </w:t>
      </w:r>
      <w:r w:rsidRPr="00633A23">
        <w:t>на следующий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Сенновской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хра</w:t>
      </w:r>
      <w:r w:rsidRPr="00633A23">
        <w:softHyphen/>
        <w:t>мом</w:t>
      </w:r>
      <w:r w:rsidRPr="00633A23">
        <w:rPr>
          <w:rFonts w:cs="Arial"/>
        </w:rPr>
        <w:t xml:space="preserve"> </w:t>
      </w:r>
      <w:r w:rsidRPr="00633A23">
        <w:t>находился</w:t>
      </w:r>
      <w:r w:rsidRPr="00633A23">
        <w:rPr>
          <w:rFonts w:cs="Arial"/>
        </w:rPr>
        <w:t xml:space="preserve"> </w:t>
      </w:r>
      <w:r w:rsidRPr="00633A23">
        <w:t>большой</w:t>
      </w:r>
      <w:r w:rsidRPr="00633A23">
        <w:rPr>
          <w:rFonts w:cs="Arial"/>
        </w:rPr>
        <w:t xml:space="preserve"> </w:t>
      </w:r>
      <w:r w:rsidRPr="00633A23">
        <w:t>рынок</w:t>
      </w:r>
      <w:r w:rsidRPr="00633A23">
        <w:rPr>
          <w:rFonts w:cs="Arial"/>
        </w:rPr>
        <w:t xml:space="preserve">. </w:t>
      </w:r>
      <w:r w:rsidRPr="00633A23">
        <w:t>«Около</w:t>
      </w:r>
      <w:r w:rsidRPr="00633A23">
        <w:rPr>
          <w:rFonts w:cs="Arial"/>
        </w:rPr>
        <w:t xml:space="preserve"> 11 </w:t>
      </w:r>
      <w:r w:rsidRPr="00633A23">
        <w:t>часов</w:t>
      </w:r>
      <w:r w:rsidRPr="00633A23">
        <w:rPr>
          <w:rFonts w:cs="Arial"/>
        </w:rPr>
        <w:t xml:space="preserve"> </w:t>
      </w:r>
      <w:r w:rsidRPr="00633A23">
        <w:t>кем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распространен</w:t>
      </w:r>
      <w:r w:rsidRPr="00633A23">
        <w:rPr>
          <w:rFonts w:cs="Arial"/>
        </w:rPr>
        <w:t xml:space="preserve"> </w:t>
      </w:r>
      <w:r w:rsidRPr="00633A23">
        <w:t>среди</w:t>
      </w:r>
      <w:r w:rsidRPr="00633A23">
        <w:rPr>
          <w:rFonts w:cs="Arial"/>
        </w:rPr>
        <w:t xml:space="preserve"> </w:t>
      </w:r>
      <w:r w:rsidRPr="00633A23">
        <w:t>громадного</w:t>
      </w:r>
      <w:r w:rsidRPr="00633A23">
        <w:rPr>
          <w:rFonts w:cs="Arial"/>
        </w:rPr>
        <w:t xml:space="preserve"> </w:t>
      </w:r>
      <w:r w:rsidRPr="00633A23">
        <w:t>толкучего рынка</w:t>
      </w:r>
      <w:r w:rsidRPr="00633A23">
        <w:rPr>
          <w:rFonts w:cs="Arial"/>
        </w:rPr>
        <w:t xml:space="preserve"> </w:t>
      </w:r>
      <w:r w:rsidRPr="00633A23">
        <w:t>провокационный</w:t>
      </w:r>
      <w:r w:rsidRPr="00633A23">
        <w:rPr>
          <w:rFonts w:cs="Arial"/>
        </w:rPr>
        <w:t xml:space="preserve"> </w:t>
      </w:r>
      <w:r w:rsidRPr="00633A23">
        <w:t>слух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приехали</w:t>
      </w:r>
      <w:r w:rsidRPr="00633A23">
        <w:rPr>
          <w:rFonts w:cs="Arial"/>
        </w:rPr>
        <w:t xml:space="preserve"> </w:t>
      </w:r>
      <w:r w:rsidRPr="00633A23">
        <w:t>коммуни</w:t>
      </w:r>
      <w:r w:rsidRPr="00633A23">
        <w:softHyphen/>
        <w:t>сты</w:t>
      </w:r>
      <w:r w:rsidRPr="00633A23">
        <w:rPr>
          <w:rFonts w:cs="Arial"/>
        </w:rPr>
        <w:t xml:space="preserve">, </w:t>
      </w:r>
      <w:r w:rsidRPr="00633A23">
        <w:t>арестов</w:t>
      </w:r>
      <w:r w:rsidRPr="00633A23">
        <w:t>а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священника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берут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ценности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момент</w:t>
      </w:r>
      <w:r w:rsidRPr="00633A23">
        <w:rPr>
          <w:rFonts w:cs="Arial"/>
        </w:rPr>
        <w:t xml:space="preserve"> </w:t>
      </w:r>
      <w:r w:rsidRPr="00633A23">
        <w:t>около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образовалась</w:t>
      </w:r>
      <w:r w:rsidRPr="00633A23">
        <w:rPr>
          <w:rFonts w:cs="Arial"/>
        </w:rPr>
        <w:t xml:space="preserve"> </w:t>
      </w:r>
      <w:r w:rsidRPr="00633A23">
        <w:t>толпа приблизительно</w:t>
      </w:r>
      <w:r w:rsidRPr="00633A23">
        <w:rPr>
          <w:rFonts w:cs="Arial"/>
        </w:rPr>
        <w:t xml:space="preserve"> 500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каждой</w:t>
      </w:r>
      <w:r w:rsidRPr="00633A23">
        <w:rPr>
          <w:rFonts w:cs="Arial"/>
        </w:rPr>
        <w:t xml:space="preserve"> </w:t>
      </w:r>
      <w:r w:rsidRPr="00633A23">
        <w:t>минутой</w:t>
      </w:r>
      <w:r w:rsidRPr="00633A23">
        <w:rPr>
          <w:rFonts w:cs="Arial"/>
        </w:rPr>
        <w:t xml:space="preserve"> </w:t>
      </w:r>
      <w:r w:rsidRPr="00633A23">
        <w:t>она разрасталась</w:t>
      </w:r>
      <w:r w:rsidRPr="00633A23">
        <w:rPr>
          <w:rFonts w:cs="Arial"/>
        </w:rPr>
        <w:t xml:space="preserve">. </w:t>
      </w:r>
      <w:r w:rsidRPr="00633A23">
        <w:t>Среди</w:t>
      </w:r>
      <w:r w:rsidRPr="00633A23">
        <w:rPr>
          <w:rFonts w:cs="Arial"/>
        </w:rPr>
        <w:t xml:space="preserve"> </w:t>
      </w:r>
      <w:r w:rsidRPr="00633A23">
        <w:t>толпы</w:t>
      </w:r>
      <w:r w:rsidRPr="00633A23">
        <w:rPr>
          <w:rFonts w:cs="Arial"/>
        </w:rPr>
        <w:t xml:space="preserve"> </w:t>
      </w:r>
      <w:r w:rsidRPr="00633A23">
        <w:t>появились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t>н</w:t>
      </w:r>
      <w:r w:rsidRPr="00633A23">
        <w:t>теллигент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лица</w:t>
      </w:r>
      <w:r w:rsidRPr="00633A23">
        <w:rPr>
          <w:rFonts w:cs="Arial"/>
        </w:rPr>
        <w:t xml:space="preserve">..,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призывали</w:t>
      </w:r>
      <w:r w:rsidRPr="00633A23">
        <w:rPr>
          <w:rFonts w:cs="Arial"/>
        </w:rPr>
        <w:t xml:space="preserve"> </w:t>
      </w:r>
      <w:r w:rsidRPr="00633A23">
        <w:t>толпу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давать</w:t>
      </w:r>
      <w:r w:rsidRPr="00633A23">
        <w:rPr>
          <w:rFonts w:cs="Arial"/>
        </w:rPr>
        <w:t xml:space="preserve"> </w:t>
      </w:r>
      <w:r w:rsidRPr="00633A23">
        <w:t>изъя</w:t>
      </w:r>
      <w:r w:rsidRPr="00633A23">
        <w:softHyphen/>
        <w:t>тия</w:t>
      </w:r>
      <w:r w:rsidRPr="00633A23">
        <w:rPr>
          <w:rFonts w:cs="Arial"/>
        </w:rPr>
        <w:t xml:space="preserve"> </w:t>
      </w:r>
      <w:r w:rsidRPr="00633A23">
        <w:t>ценностей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указ</w:t>
      </w:r>
      <w:r w:rsidRPr="00633A23">
        <w:t>ы</w:t>
      </w:r>
      <w:r w:rsidRPr="00633A23">
        <w:t>вая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цель</w:t>
      </w:r>
      <w:r w:rsidRPr="00633A23">
        <w:rPr>
          <w:rFonts w:cs="Arial"/>
        </w:rPr>
        <w:t xml:space="preserve"> </w:t>
      </w:r>
      <w:r w:rsidRPr="00633A23">
        <w:t>изъя</w:t>
      </w:r>
      <w:r w:rsidRPr="00633A23">
        <w:softHyphen/>
        <w:t>тия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помощи</w:t>
      </w:r>
      <w:r w:rsidRPr="00633A23">
        <w:rPr>
          <w:rFonts w:cs="Arial"/>
        </w:rPr>
        <w:t xml:space="preserve"> </w:t>
      </w:r>
      <w:r w:rsidRPr="00633A23">
        <w:t>голодающим</w:t>
      </w:r>
      <w:r w:rsidRPr="00633A23">
        <w:rPr>
          <w:rFonts w:cs="Arial"/>
        </w:rPr>
        <w:t xml:space="preserve">.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softHyphen/>
        <w:t>ли</w:t>
      </w:r>
      <w:r w:rsidRPr="00633A23">
        <w:rPr>
          <w:rFonts w:cs="Arial"/>
        </w:rPr>
        <w:t xml:space="preserve"> </w:t>
      </w:r>
      <w:r w:rsidRPr="00633A23">
        <w:t>призывы</w:t>
      </w:r>
      <w:r w:rsidRPr="00633A23">
        <w:rPr>
          <w:rFonts w:cs="Arial"/>
        </w:rPr>
        <w:t xml:space="preserve"> </w:t>
      </w:r>
      <w:r w:rsidRPr="00633A23">
        <w:t>черносоте</w:t>
      </w:r>
      <w:r w:rsidRPr="00633A23">
        <w:t>н</w:t>
      </w:r>
      <w:r w:rsidRPr="00633A23">
        <w:t>цев</w:t>
      </w:r>
      <w:r w:rsidRPr="00633A23">
        <w:rPr>
          <w:rFonts w:cs="Arial"/>
        </w:rPr>
        <w:t xml:space="preserve"> </w:t>
      </w:r>
      <w:r w:rsidRPr="00633A23">
        <w:t>грабить</w:t>
      </w:r>
      <w:r w:rsidRPr="00633A23">
        <w:rPr>
          <w:rFonts w:cs="Arial"/>
        </w:rPr>
        <w:t xml:space="preserve"> </w:t>
      </w:r>
      <w:r w:rsidRPr="00633A23">
        <w:t>ювелирные</w:t>
      </w:r>
      <w:r w:rsidRPr="00633A23">
        <w:rPr>
          <w:rFonts w:cs="Arial"/>
        </w:rPr>
        <w:t xml:space="preserve"> </w:t>
      </w:r>
      <w:r w:rsidRPr="00633A23">
        <w:t>мага</w:t>
      </w:r>
      <w:r w:rsidRPr="00633A23">
        <w:softHyphen/>
        <w:t>зины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ценностей</w:t>
      </w:r>
      <w:r w:rsidRPr="00633A23">
        <w:rPr>
          <w:rFonts w:cs="Arial"/>
        </w:rPr>
        <w:t xml:space="preserve"> </w:t>
      </w:r>
      <w:r w:rsidRPr="00633A23">
        <w:t>якобы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 </w:t>
      </w:r>
      <w:r w:rsidRPr="00633A23">
        <w:t>нежели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церквах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разрослась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таких</w:t>
      </w:r>
      <w:r w:rsidRPr="00633A23">
        <w:rPr>
          <w:rFonts w:cs="Arial"/>
        </w:rPr>
        <w:t xml:space="preserve"> </w:t>
      </w:r>
      <w:r w:rsidRPr="00633A23">
        <w:t>размеров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всякое движение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Садовой</w:t>
      </w:r>
      <w:r w:rsidRPr="00633A23">
        <w:rPr>
          <w:rFonts w:cs="Arial"/>
        </w:rPr>
        <w:t xml:space="preserve"> </w:t>
      </w:r>
      <w:r w:rsidRPr="00633A23">
        <w:t>улице</w:t>
      </w:r>
      <w:r w:rsidRPr="00633A23">
        <w:rPr>
          <w:rFonts w:cs="Arial"/>
        </w:rPr>
        <w:t xml:space="preserve"> </w:t>
      </w:r>
      <w:r w:rsidRPr="00633A23">
        <w:t>тормоз</w:t>
      </w:r>
      <w:r w:rsidRPr="00633A23">
        <w:t>и</w:t>
      </w:r>
      <w:r w:rsidRPr="00633A23">
        <w:t>лось</w:t>
      </w:r>
      <w:r w:rsidRPr="00633A23">
        <w:rPr>
          <w:rFonts w:cs="Arial"/>
        </w:rPr>
        <w:t>, ...</w:t>
      </w:r>
      <w:r w:rsidRPr="00633A23">
        <w:t>толпа начала</w:t>
      </w:r>
      <w:r w:rsidRPr="00633A23">
        <w:rPr>
          <w:rFonts w:cs="Arial"/>
        </w:rPr>
        <w:t xml:space="preserve"> </w:t>
      </w:r>
      <w:r w:rsidRPr="00633A23">
        <w:t>буйствовать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случайно</w:t>
      </w:r>
      <w:r w:rsidRPr="00633A23">
        <w:rPr>
          <w:rFonts w:cs="Arial"/>
        </w:rPr>
        <w:t xml:space="preserve"> </w:t>
      </w:r>
      <w:r w:rsidRPr="00633A23">
        <w:t>проходивших</w:t>
      </w:r>
      <w:r w:rsidRPr="00633A23">
        <w:rPr>
          <w:rFonts w:cs="Arial"/>
        </w:rPr>
        <w:t xml:space="preserve"> </w:t>
      </w:r>
      <w:r w:rsidRPr="00633A23">
        <w:t>граждан в</w:t>
      </w:r>
      <w:r w:rsidRPr="00633A23">
        <w:rPr>
          <w:rFonts w:cs="Arial"/>
        </w:rPr>
        <w:t xml:space="preserve"> </w:t>
      </w:r>
      <w:r w:rsidRPr="00633A23">
        <w:t>военной</w:t>
      </w:r>
      <w:r w:rsidRPr="00633A23">
        <w:rPr>
          <w:rFonts w:cs="Arial"/>
        </w:rPr>
        <w:t xml:space="preserve"> </w:t>
      </w:r>
      <w:r w:rsidRPr="00633A23">
        <w:t>форме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оружием</w:t>
      </w:r>
      <w:r w:rsidRPr="00633A23">
        <w:rPr>
          <w:rFonts w:cs="Arial"/>
        </w:rPr>
        <w:t xml:space="preserve"> </w:t>
      </w:r>
      <w:r w:rsidRPr="00633A23">
        <w:t>избивала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криками</w:t>
      </w:r>
      <w:r w:rsidRPr="00633A23">
        <w:rPr>
          <w:rFonts w:cs="Arial"/>
        </w:rPr>
        <w:t xml:space="preserve"> </w:t>
      </w:r>
      <w:r w:rsidRPr="00633A23">
        <w:t>«бей жидов</w:t>
      </w:r>
      <w:r w:rsidRPr="00633A23">
        <w:rPr>
          <w:rFonts w:cs="Arial"/>
        </w:rPr>
        <w:t>!</w:t>
      </w:r>
      <w:r w:rsidRPr="00633A23">
        <w:t>»</w:t>
      </w:r>
      <w:r w:rsidRPr="00633A23">
        <w:rPr>
          <w:rFonts w:cs="Arial"/>
        </w:rPr>
        <w:t xml:space="preserve"> ...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конце</w:t>
      </w:r>
      <w:r w:rsidRPr="00633A23">
        <w:rPr>
          <w:rFonts w:cs="Arial"/>
        </w:rPr>
        <w:t xml:space="preserve"> </w:t>
      </w:r>
      <w:r w:rsidRPr="00633A23">
        <w:t>концов</w:t>
      </w:r>
      <w:r w:rsidRPr="00633A23">
        <w:rPr>
          <w:rFonts w:cs="Arial"/>
        </w:rPr>
        <w:t xml:space="preserve"> </w:t>
      </w:r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разрослась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такой степени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...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выслан</w:t>
      </w:r>
      <w:r w:rsidRPr="00633A23">
        <w:rPr>
          <w:rFonts w:cs="Arial"/>
        </w:rPr>
        <w:t xml:space="preserve"> </w:t>
      </w:r>
      <w:r w:rsidRPr="00633A23">
        <w:t>конный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пеший</w:t>
      </w:r>
      <w:r w:rsidRPr="00633A23">
        <w:rPr>
          <w:rFonts w:cs="Arial"/>
        </w:rPr>
        <w:t xml:space="preserve"> </w:t>
      </w:r>
      <w:r w:rsidRPr="00633A23">
        <w:t>отряды</w:t>
      </w:r>
      <w:r w:rsidRPr="00633A23">
        <w:rPr>
          <w:rFonts w:cs="Arial"/>
        </w:rPr>
        <w:t xml:space="preserve">...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толпы</w:t>
      </w:r>
      <w:r w:rsidRPr="00633A23">
        <w:rPr>
          <w:rFonts w:cs="Arial"/>
        </w:rPr>
        <w:t xml:space="preserve"> </w:t>
      </w:r>
      <w:r w:rsidRPr="00633A23">
        <w:t>начали</w:t>
      </w:r>
      <w:r w:rsidRPr="00633A23">
        <w:rPr>
          <w:rFonts w:cs="Arial"/>
        </w:rPr>
        <w:t xml:space="preserve"> </w:t>
      </w:r>
      <w:r w:rsidRPr="00633A23">
        <w:t>бросать</w:t>
      </w:r>
      <w:r w:rsidRPr="00633A23">
        <w:rPr>
          <w:rFonts w:cs="Arial"/>
        </w:rPr>
        <w:t xml:space="preserve"> </w:t>
      </w:r>
      <w:r w:rsidRPr="00633A23">
        <w:t>камнями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льдинами»</w:t>
      </w:r>
      <w:r w:rsidRPr="00633A23">
        <w:rPr>
          <w:rFonts w:cs="Arial"/>
        </w:rPr>
        <w:t xml:space="preserve">. </w:t>
      </w:r>
      <w:r w:rsidRPr="00633A23">
        <w:t>Льдины</w:t>
      </w:r>
      <w:r w:rsidRPr="00633A23">
        <w:rPr>
          <w:rFonts w:cs="Arial"/>
        </w:rPr>
        <w:t xml:space="preserve"> </w:t>
      </w:r>
      <w:r w:rsidRPr="00633A23">
        <w:t>кидали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крыш</w:t>
      </w:r>
      <w:r w:rsidRPr="00633A23">
        <w:rPr>
          <w:rFonts w:cs="Arial"/>
        </w:rPr>
        <w:t xml:space="preserve"> </w:t>
      </w:r>
      <w:r w:rsidRPr="00633A23">
        <w:t>домов</w:t>
      </w:r>
      <w:r w:rsidRPr="00633A23">
        <w:rPr>
          <w:rFonts w:cs="Arial"/>
        </w:rPr>
        <w:t xml:space="preserve">.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курсанты</w:t>
      </w:r>
      <w:r w:rsidRPr="00633A23">
        <w:rPr>
          <w:rFonts w:cs="Arial"/>
        </w:rPr>
        <w:t xml:space="preserve"> </w:t>
      </w:r>
      <w:r w:rsidRPr="00633A23">
        <w:t>одну</w:t>
      </w:r>
      <w:r w:rsidRPr="00633A23">
        <w:rPr>
          <w:rFonts w:cs="Arial"/>
        </w:rPr>
        <w:t xml:space="preserve"> </w:t>
      </w:r>
      <w:r w:rsidRPr="00633A23">
        <w:t>из женщин</w:t>
      </w:r>
      <w:r w:rsidRPr="00633A23">
        <w:rPr>
          <w:rFonts w:cs="Arial"/>
        </w:rPr>
        <w:t xml:space="preserve"> </w:t>
      </w:r>
      <w:r w:rsidRPr="00633A23">
        <w:t>«схватили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шиворот</w:t>
      </w:r>
      <w:r w:rsidRPr="00633A23">
        <w:rPr>
          <w:rFonts w:cs="Arial"/>
        </w:rPr>
        <w:t xml:space="preserve">, </w:t>
      </w:r>
      <w:r w:rsidRPr="00633A23">
        <w:t>навал</w:t>
      </w:r>
      <w:r w:rsidRPr="00633A23">
        <w:t>и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ехавшую мимо</w:t>
      </w:r>
      <w:r w:rsidRPr="00633A23">
        <w:rPr>
          <w:rFonts w:cs="Arial"/>
        </w:rPr>
        <w:t xml:space="preserve"> </w:t>
      </w:r>
      <w:r w:rsidRPr="00633A23">
        <w:t>подводу</w:t>
      </w:r>
      <w:r w:rsidRPr="00633A23">
        <w:rPr>
          <w:rFonts w:cs="Arial"/>
        </w:rPr>
        <w:t xml:space="preserve">, </w:t>
      </w:r>
      <w:r w:rsidRPr="00633A23">
        <w:t>прикрепили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подводе</w:t>
      </w:r>
      <w:r w:rsidRPr="00633A23">
        <w:rPr>
          <w:rFonts w:cs="Arial"/>
        </w:rPr>
        <w:t xml:space="preserve"> </w:t>
      </w:r>
      <w:r w:rsidRPr="00633A23">
        <w:t>севшим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нее милиционером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таком</w:t>
      </w:r>
      <w:r w:rsidRPr="00633A23">
        <w:rPr>
          <w:rFonts w:cs="Arial"/>
        </w:rPr>
        <w:t xml:space="preserve"> </w:t>
      </w:r>
      <w:r w:rsidRPr="00633A23">
        <w:t>положении</w:t>
      </w:r>
      <w:r w:rsidRPr="00633A23">
        <w:rPr>
          <w:rFonts w:cs="Arial"/>
        </w:rPr>
        <w:t xml:space="preserve"> </w:t>
      </w:r>
      <w:r w:rsidRPr="00633A23">
        <w:t>повезли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комен</w:t>
      </w:r>
      <w:r w:rsidRPr="00633A23">
        <w:softHyphen/>
        <w:t>датуру»</w:t>
      </w:r>
      <w:r w:rsidRPr="00633A23">
        <w:rPr>
          <w:rFonts w:cs="Arial"/>
        </w:rPr>
        <w:t xml:space="preserve">,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вызвало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толпе</w:t>
      </w:r>
      <w:r w:rsidRPr="00633A23">
        <w:rPr>
          <w:rFonts w:cs="Arial"/>
        </w:rPr>
        <w:t xml:space="preserve">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возмущение</w:t>
      </w:r>
      <w:r w:rsidRPr="00633A23">
        <w:rPr>
          <w:rFonts w:cs="Arial"/>
        </w:rPr>
        <w:t xml:space="preserve">, </w:t>
      </w:r>
      <w:r w:rsidRPr="00633A23">
        <w:t>что сопровожда</w:t>
      </w:r>
      <w:r w:rsidRPr="00633A23">
        <w:t>в</w:t>
      </w:r>
      <w:r w:rsidRPr="00633A23">
        <w:t>шие</w:t>
      </w:r>
      <w:r w:rsidRPr="00633A23">
        <w:rPr>
          <w:rFonts w:cs="Arial"/>
        </w:rPr>
        <w:t xml:space="preserve"> </w:t>
      </w:r>
      <w:r w:rsidRPr="00633A23">
        <w:t>дали</w:t>
      </w:r>
      <w:r w:rsidRPr="00633A23">
        <w:rPr>
          <w:rFonts w:cs="Arial"/>
        </w:rPr>
        <w:t xml:space="preserve"> </w:t>
      </w:r>
      <w:r w:rsidRPr="00633A23">
        <w:t>вверх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выстрела</w:t>
      </w:r>
      <w:r w:rsidRPr="00633A23">
        <w:rPr>
          <w:rFonts w:cs="Arial"/>
        </w:rPr>
        <w:t xml:space="preserve">, </w:t>
      </w:r>
      <w:r w:rsidRPr="00633A23">
        <w:t>чтобы сдержать</w:t>
      </w:r>
      <w:r w:rsidRPr="00633A23">
        <w:rPr>
          <w:rFonts w:cs="Arial"/>
        </w:rPr>
        <w:t xml:space="preserve"> </w:t>
      </w:r>
      <w:r w:rsidRPr="00633A23">
        <w:t>натиск</w:t>
      </w:r>
      <w:r w:rsidRPr="00633A23">
        <w:rPr>
          <w:rFonts w:cs="Arial"/>
        </w:rPr>
        <w:t xml:space="preserve"> </w:t>
      </w:r>
      <w:r w:rsidRPr="00633A23">
        <w:t>разбушевавшихся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Командированный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 xml:space="preserve"> </w:t>
      </w:r>
      <w:r w:rsidRPr="00633A23">
        <w:t>«для</w:t>
      </w:r>
      <w:r w:rsidRPr="00633A23">
        <w:rPr>
          <w:rFonts w:cs="Arial"/>
        </w:rPr>
        <w:t xml:space="preserve"> </w:t>
      </w:r>
      <w:r w:rsidRPr="00633A23">
        <w:t>изъятия</w:t>
      </w:r>
      <w:r w:rsidRPr="00633A23">
        <w:rPr>
          <w:rFonts w:cs="Arial"/>
        </w:rPr>
        <w:t xml:space="preserve"> </w:t>
      </w:r>
      <w:r w:rsidRPr="00633A23">
        <w:t>бунтов</w:t>
      </w:r>
      <w:r w:rsidRPr="00633A23">
        <w:softHyphen/>
        <w:t>щиков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подстрекателей»</w:t>
      </w:r>
      <w:r w:rsidRPr="00633A23">
        <w:rPr>
          <w:rFonts w:cs="Arial"/>
        </w:rPr>
        <w:t xml:space="preserve"> </w:t>
      </w:r>
      <w:r w:rsidRPr="00633A23">
        <w:t>милиционер</w:t>
      </w:r>
      <w:r w:rsidRPr="00633A23">
        <w:rPr>
          <w:rFonts w:cs="Arial"/>
        </w:rPr>
        <w:t xml:space="preserve"> </w:t>
      </w:r>
      <w:r w:rsidRPr="00633A23">
        <w:t>Е</w:t>
      </w:r>
      <w:r w:rsidRPr="00633A23">
        <w:rPr>
          <w:rFonts w:cs="Arial"/>
        </w:rPr>
        <w:t xml:space="preserve">. </w:t>
      </w:r>
      <w:r w:rsidRPr="00633A23">
        <w:t>Мателюнас рапортовал</w:t>
      </w:r>
      <w:r w:rsidRPr="00633A23">
        <w:rPr>
          <w:rFonts w:cs="Arial"/>
        </w:rPr>
        <w:t xml:space="preserve"> </w:t>
      </w:r>
      <w:r w:rsidRPr="00633A23">
        <w:t>начальству</w:t>
      </w:r>
      <w:r w:rsidRPr="00633A23">
        <w:rPr>
          <w:rFonts w:cs="Arial"/>
        </w:rPr>
        <w:t xml:space="preserve">: </w:t>
      </w:r>
      <w:r w:rsidRPr="00633A23">
        <w:t>«необузданная</w:t>
      </w:r>
      <w:r w:rsidRPr="00633A23">
        <w:rPr>
          <w:rFonts w:cs="Arial"/>
        </w:rPr>
        <w:t xml:space="preserve"> </w:t>
      </w:r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кидала в</w:t>
      </w:r>
      <w:r w:rsidRPr="00633A23">
        <w:rPr>
          <w:rFonts w:cs="Arial"/>
        </w:rPr>
        <w:t xml:space="preserve"> </w:t>
      </w:r>
      <w:r w:rsidRPr="00633A23">
        <w:t>представителей</w:t>
      </w:r>
      <w:r w:rsidRPr="00633A23">
        <w:rPr>
          <w:rFonts w:cs="Arial"/>
        </w:rPr>
        <w:t xml:space="preserve"> </w:t>
      </w:r>
      <w:r w:rsidRPr="00633A23">
        <w:t>милиции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явно</w:t>
      </w:r>
      <w:r w:rsidRPr="00633A23">
        <w:rPr>
          <w:rFonts w:cs="Arial"/>
        </w:rPr>
        <w:t xml:space="preserve"> </w:t>
      </w:r>
      <w:r w:rsidRPr="00633A23">
        <w:t>лезла</w:t>
      </w:r>
      <w:r w:rsidRPr="00633A23">
        <w:rPr>
          <w:rFonts w:cs="Arial"/>
        </w:rPr>
        <w:t xml:space="preserve"> </w:t>
      </w:r>
      <w:r w:rsidRPr="00633A23">
        <w:t>драть</w:t>
      </w:r>
      <w:r w:rsidRPr="00633A23">
        <w:softHyphen/>
        <w:t>ся</w:t>
      </w:r>
      <w:r w:rsidRPr="00633A23">
        <w:rPr>
          <w:rFonts w:cs="Arial"/>
        </w:rPr>
        <w:t xml:space="preserve">... </w:t>
      </w:r>
      <w:r w:rsidRPr="00633A23">
        <w:t>финал</w:t>
      </w:r>
      <w:r w:rsidRPr="00633A23">
        <w:rPr>
          <w:rFonts w:cs="Arial"/>
        </w:rPr>
        <w:t xml:space="preserve"> </w:t>
      </w:r>
      <w:r w:rsidRPr="00633A23">
        <w:t>моих</w:t>
      </w:r>
      <w:r w:rsidRPr="00633A23">
        <w:rPr>
          <w:rFonts w:cs="Arial"/>
        </w:rPr>
        <w:t xml:space="preserve"> </w:t>
      </w:r>
      <w:r w:rsidRPr="00633A23">
        <w:t>увещеваний</w:t>
      </w:r>
      <w:r w:rsidRPr="00633A23">
        <w:rPr>
          <w:rFonts w:cs="Arial"/>
        </w:rPr>
        <w:t xml:space="preserve"> </w:t>
      </w:r>
      <w:r w:rsidRPr="00633A23">
        <w:t>кончился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меня толпа</w:t>
      </w:r>
      <w:r w:rsidRPr="00633A23">
        <w:rPr>
          <w:rFonts w:cs="Arial"/>
        </w:rPr>
        <w:t xml:space="preserve"> </w:t>
      </w:r>
      <w:r w:rsidRPr="00633A23">
        <w:t>втащила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корпус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основательно</w:t>
      </w:r>
      <w:r w:rsidRPr="00633A23">
        <w:rPr>
          <w:rFonts w:cs="Arial"/>
        </w:rPr>
        <w:t xml:space="preserve"> </w:t>
      </w:r>
      <w:r w:rsidRPr="00633A23">
        <w:t>побила</w:t>
      </w:r>
      <w:r w:rsidRPr="00633A23">
        <w:rPr>
          <w:rFonts w:cs="Arial"/>
        </w:rPr>
        <w:t xml:space="preserve"> </w:t>
      </w:r>
      <w:r w:rsidRPr="00633A23">
        <w:t>пин</w:t>
      </w:r>
      <w:r w:rsidRPr="00633A23">
        <w:softHyphen/>
        <w:t>ками</w:t>
      </w:r>
      <w:r w:rsidRPr="00633A23">
        <w:rPr>
          <w:rFonts w:cs="Arial"/>
        </w:rPr>
        <w:t xml:space="preserve"> </w:t>
      </w:r>
      <w:r w:rsidRPr="00633A23">
        <w:t>ног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ударами</w:t>
      </w:r>
      <w:r w:rsidRPr="00633A23">
        <w:rPr>
          <w:rFonts w:cs="Arial"/>
        </w:rPr>
        <w:t xml:space="preserve"> </w:t>
      </w:r>
      <w:r w:rsidRPr="00633A23">
        <w:t>кулаков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лицо»</w:t>
      </w:r>
      <w:r w:rsidRPr="00633A23">
        <w:rPr>
          <w:rFonts w:cs="Arial"/>
        </w:rPr>
        <w:t xml:space="preserve">. </w:t>
      </w:r>
      <w:r w:rsidRPr="00633A23">
        <w:t>Досталось</w:t>
      </w:r>
      <w:r w:rsidRPr="00633A23">
        <w:rPr>
          <w:rFonts w:cs="Arial"/>
        </w:rPr>
        <w:t xml:space="preserve"> </w:t>
      </w:r>
      <w:r w:rsidRPr="00633A23">
        <w:t>мили</w:t>
      </w:r>
      <w:r w:rsidRPr="00633A23">
        <w:softHyphen/>
        <w:t>ции</w:t>
      </w:r>
      <w:r w:rsidRPr="00633A23">
        <w:rPr>
          <w:rFonts w:cs="Arial"/>
        </w:rPr>
        <w:t xml:space="preserve"> </w:t>
      </w:r>
      <w:r w:rsidRPr="00633A23">
        <w:t>«плевков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лица</w:t>
      </w:r>
      <w:r w:rsidRPr="00633A23">
        <w:rPr>
          <w:rFonts w:cs="Arial"/>
        </w:rPr>
        <w:t xml:space="preserve">, </w:t>
      </w:r>
      <w:r w:rsidRPr="00633A23">
        <w:t>кусания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царапания</w:t>
      </w:r>
      <w:r w:rsidRPr="00633A23">
        <w:rPr>
          <w:rFonts w:cs="Arial"/>
        </w:rPr>
        <w:t xml:space="preserve"> </w:t>
      </w:r>
      <w:r w:rsidRPr="00633A23">
        <w:t>рук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целью изъятия</w:t>
      </w:r>
      <w:r w:rsidRPr="00633A23">
        <w:rPr>
          <w:rFonts w:cs="Arial"/>
        </w:rPr>
        <w:t xml:space="preserve"> </w:t>
      </w:r>
      <w:r w:rsidRPr="00633A23">
        <w:t>винтовок»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Начальник</w:t>
      </w:r>
      <w:r w:rsidRPr="00633A23">
        <w:rPr>
          <w:rFonts w:cs="Arial"/>
        </w:rPr>
        <w:t xml:space="preserve"> </w:t>
      </w:r>
      <w:r w:rsidRPr="00633A23">
        <w:t>местного</w:t>
      </w:r>
      <w:r w:rsidRPr="00633A23">
        <w:rPr>
          <w:rFonts w:cs="Arial"/>
        </w:rPr>
        <w:t xml:space="preserve"> </w:t>
      </w:r>
      <w:r w:rsidRPr="00633A23">
        <w:t>отделения</w:t>
      </w:r>
      <w:r w:rsidRPr="00633A23">
        <w:rPr>
          <w:rFonts w:cs="Arial"/>
        </w:rPr>
        <w:t xml:space="preserve"> </w:t>
      </w:r>
      <w:r w:rsidRPr="00633A23">
        <w:t>выразительно</w:t>
      </w:r>
      <w:r w:rsidRPr="00633A23">
        <w:rPr>
          <w:rFonts w:cs="Arial"/>
        </w:rPr>
        <w:t xml:space="preserve"> </w:t>
      </w:r>
      <w:r w:rsidRPr="00633A23">
        <w:t>опи</w:t>
      </w:r>
      <w:r w:rsidRPr="00633A23">
        <w:softHyphen/>
        <w:t>сал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сотрудниками</w:t>
      </w:r>
      <w:r w:rsidRPr="00633A23">
        <w:rPr>
          <w:rFonts w:cs="Arial"/>
        </w:rPr>
        <w:t xml:space="preserve"> </w:t>
      </w:r>
      <w:r w:rsidRPr="00633A23">
        <w:t>ра</w:t>
      </w:r>
      <w:r w:rsidRPr="00633A23">
        <w:t>с</w:t>
      </w:r>
      <w:r w:rsidRPr="00633A23">
        <w:t>правились</w:t>
      </w:r>
      <w:r w:rsidRPr="00633A23">
        <w:rPr>
          <w:rFonts w:cs="Arial"/>
        </w:rPr>
        <w:t xml:space="preserve"> </w:t>
      </w:r>
      <w:r w:rsidRPr="00633A23">
        <w:t>разъ</w:t>
      </w:r>
      <w:r w:rsidRPr="00633A23">
        <w:softHyphen/>
        <w:t>яренные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: </w:t>
      </w:r>
      <w:r w:rsidRPr="00633A23">
        <w:t>«</w:t>
      </w:r>
      <w:r w:rsidRPr="00633A23">
        <w:rPr>
          <w:rFonts w:cs="Arial"/>
        </w:rPr>
        <w:t>...</w:t>
      </w:r>
      <w:r w:rsidRPr="00633A23">
        <w:t>меня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моим</w:t>
      </w:r>
      <w:r w:rsidRPr="00633A23">
        <w:rPr>
          <w:rFonts w:cs="Arial"/>
        </w:rPr>
        <w:t xml:space="preserve"> </w:t>
      </w:r>
      <w:r w:rsidRPr="00633A23">
        <w:t>помощником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хозча</w:t>
      </w:r>
      <w:r w:rsidRPr="00633A23">
        <w:softHyphen/>
        <w:t>сти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Шумаковым</w:t>
      </w:r>
      <w:r w:rsidRPr="00633A23">
        <w:rPr>
          <w:rFonts w:cs="Arial"/>
        </w:rPr>
        <w:t xml:space="preserve"> </w:t>
      </w:r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загнала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чайную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Спас</w:t>
      </w:r>
      <w:r w:rsidRPr="00633A23">
        <w:softHyphen/>
        <w:t>ском</w:t>
      </w:r>
      <w:r w:rsidRPr="00633A23">
        <w:rPr>
          <w:rFonts w:cs="Arial"/>
        </w:rPr>
        <w:t xml:space="preserve"> </w:t>
      </w:r>
      <w:r w:rsidRPr="00633A23">
        <w:t>пер</w:t>
      </w:r>
      <w:r w:rsidRPr="00633A23">
        <w:rPr>
          <w:rFonts w:cs="Arial"/>
        </w:rPr>
        <w:t>., 6 ...</w:t>
      </w:r>
      <w:r w:rsidRPr="00633A23">
        <w:t>окружила</w:t>
      </w:r>
      <w:r w:rsidRPr="00633A23">
        <w:rPr>
          <w:rFonts w:cs="Arial"/>
        </w:rPr>
        <w:t xml:space="preserve"> </w:t>
      </w:r>
      <w:r w:rsidRPr="00633A23">
        <w:t>чайную</w:t>
      </w:r>
      <w:r w:rsidRPr="00633A23">
        <w:rPr>
          <w:rFonts w:cs="Arial"/>
        </w:rPr>
        <w:t xml:space="preserve">.., </w:t>
      </w:r>
      <w:r w:rsidRPr="00633A23">
        <w:t>начала</w:t>
      </w:r>
      <w:r w:rsidRPr="00633A23">
        <w:rPr>
          <w:rFonts w:cs="Arial"/>
        </w:rPr>
        <w:t xml:space="preserve"> </w:t>
      </w:r>
      <w:r w:rsidRPr="00633A23">
        <w:t>бить</w:t>
      </w:r>
      <w:r w:rsidRPr="00633A23">
        <w:rPr>
          <w:rFonts w:cs="Arial"/>
        </w:rPr>
        <w:t xml:space="preserve"> </w:t>
      </w:r>
      <w:r w:rsidRPr="00633A23">
        <w:t>стек</w:t>
      </w:r>
      <w:r w:rsidRPr="00633A23">
        <w:softHyphen/>
        <w:t>ла</w:t>
      </w:r>
      <w:r w:rsidRPr="00633A23">
        <w:rPr>
          <w:rFonts w:cs="Arial"/>
        </w:rPr>
        <w:t xml:space="preserve">...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черный</w:t>
      </w:r>
      <w:r w:rsidRPr="00633A23">
        <w:rPr>
          <w:rFonts w:cs="Arial"/>
        </w:rPr>
        <w:t xml:space="preserve"> </w:t>
      </w:r>
      <w:r w:rsidRPr="00633A23">
        <w:t>ход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спрятались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одну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квар</w:t>
      </w:r>
      <w:r w:rsidRPr="00633A23">
        <w:softHyphen/>
        <w:t>тир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член</w:t>
      </w:r>
      <w:r w:rsidRPr="00633A23">
        <w:rPr>
          <w:rFonts w:cs="Arial"/>
        </w:rPr>
        <w:t xml:space="preserve"> </w:t>
      </w:r>
      <w:r w:rsidRPr="00633A23">
        <w:t>РКП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ворвавшаяся</w:t>
      </w:r>
      <w:r w:rsidRPr="00633A23">
        <w:rPr>
          <w:rFonts w:cs="Arial"/>
        </w:rPr>
        <w:t xml:space="preserve"> </w:t>
      </w:r>
      <w:r w:rsidRPr="00633A23">
        <w:t>в чайную</w:t>
      </w:r>
      <w:r w:rsidRPr="00633A23">
        <w:rPr>
          <w:rFonts w:cs="Arial"/>
        </w:rPr>
        <w:t xml:space="preserve"> </w:t>
      </w:r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искала</w:t>
      </w:r>
      <w:r w:rsidRPr="00633A23">
        <w:rPr>
          <w:rFonts w:cs="Arial"/>
        </w:rPr>
        <w:t xml:space="preserve"> </w:t>
      </w:r>
      <w:r w:rsidRPr="00633A23">
        <w:t>нас»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«Красная</w:t>
      </w:r>
      <w:r w:rsidRPr="00633A23">
        <w:rPr>
          <w:rFonts w:cs="Arial"/>
        </w:rPr>
        <w:t xml:space="preserve"> </w:t>
      </w:r>
      <w:r w:rsidRPr="00633A23">
        <w:t>газета»</w:t>
      </w:r>
      <w:r w:rsidRPr="00633A23">
        <w:rPr>
          <w:rFonts w:cs="Arial"/>
        </w:rPr>
        <w:t xml:space="preserve"> </w:t>
      </w:r>
      <w:r w:rsidRPr="00633A23">
        <w:t>обвинила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инциденте</w:t>
      </w:r>
      <w:r w:rsidRPr="00633A23">
        <w:rPr>
          <w:rFonts w:cs="Arial"/>
        </w:rPr>
        <w:t xml:space="preserve">, </w:t>
      </w:r>
      <w:r w:rsidRPr="00633A23">
        <w:t>слух о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прокатился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всему</w:t>
      </w:r>
      <w:r w:rsidRPr="00633A23">
        <w:rPr>
          <w:rFonts w:cs="Arial"/>
        </w:rPr>
        <w:t xml:space="preserve"> </w:t>
      </w:r>
      <w:r w:rsidRPr="00633A23">
        <w:t>гор</w:t>
      </w:r>
      <w:r w:rsidRPr="00633A23">
        <w:t>о</w:t>
      </w:r>
      <w:r w:rsidRPr="00633A23">
        <w:t>ду</w:t>
      </w:r>
      <w:r w:rsidRPr="00633A23">
        <w:rPr>
          <w:rFonts w:cs="Arial"/>
        </w:rPr>
        <w:t xml:space="preserve">, </w:t>
      </w:r>
      <w:r w:rsidRPr="00633A23">
        <w:t>«погромно</w:t>
      </w:r>
      <w:r w:rsidRPr="00633A23">
        <w:rPr>
          <w:rFonts w:cs="Arial"/>
        </w:rPr>
        <w:t>-</w:t>
      </w:r>
      <w:r w:rsidRPr="00633A23">
        <w:t>черносотенные</w:t>
      </w:r>
      <w:r w:rsidRPr="00633A23">
        <w:rPr>
          <w:rFonts w:cs="Arial"/>
        </w:rPr>
        <w:t xml:space="preserve"> </w:t>
      </w:r>
      <w:r w:rsidRPr="00633A23">
        <w:t>элементы»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пригрозила</w:t>
      </w:r>
      <w:r w:rsidRPr="00633A23">
        <w:rPr>
          <w:rFonts w:cs="Arial"/>
        </w:rPr>
        <w:t xml:space="preserve">: </w:t>
      </w:r>
      <w:r w:rsidRPr="00633A23">
        <w:t>«Если</w:t>
      </w:r>
      <w:r w:rsidRPr="00633A23">
        <w:rPr>
          <w:rFonts w:cs="Arial"/>
        </w:rPr>
        <w:t xml:space="preserve"> </w:t>
      </w:r>
      <w:r w:rsidRPr="00633A23">
        <w:t>попы боятся</w:t>
      </w:r>
      <w:r w:rsidRPr="00633A23">
        <w:rPr>
          <w:rFonts w:cs="Arial"/>
        </w:rPr>
        <w:t xml:space="preserve"> </w:t>
      </w:r>
      <w:r w:rsidRPr="00633A23">
        <w:t>расстаться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це</w:t>
      </w:r>
      <w:r w:rsidRPr="00633A23">
        <w:t>р</w:t>
      </w:r>
      <w:r w:rsidRPr="00633A23">
        <w:t>ковным</w:t>
      </w:r>
      <w:r w:rsidRPr="00633A23">
        <w:rPr>
          <w:rFonts w:cs="Arial"/>
        </w:rPr>
        <w:t xml:space="preserve"> </w:t>
      </w:r>
      <w:r w:rsidRPr="00633A23">
        <w:t>златом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серебром</w:t>
      </w:r>
      <w:r w:rsidRPr="00633A23">
        <w:rPr>
          <w:rFonts w:cs="Arial"/>
        </w:rPr>
        <w:t xml:space="preserve">, </w:t>
      </w:r>
      <w:r w:rsidRPr="00633A23">
        <w:t>то рабоче</w:t>
      </w:r>
      <w:r w:rsidRPr="00633A23">
        <w:rPr>
          <w:rFonts w:cs="Arial"/>
        </w:rPr>
        <w:t>-</w:t>
      </w:r>
      <w:r w:rsidRPr="00633A23">
        <w:t>крестьянское</w:t>
      </w:r>
      <w:r w:rsidRPr="00633A23">
        <w:rPr>
          <w:rFonts w:cs="Arial"/>
        </w:rPr>
        <w:t xml:space="preserve"> </w:t>
      </w:r>
      <w:r w:rsidRPr="00633A23">
        <w:t>правительство</w:t>
      </w:r>
      <w:r w:rsidRPr="00633A23">
        <w:rPr>
          <w:rFonts w:cs="Arial"/>
        </w:rPr>
        <w:t xml:space="preserve"> </w:t>
      </w:r>
      <w:r w:rsidRPr="00633A23">
        <w:t>должно</w:t>
      </w:r>
      <w:r w:rsidRPr="00633A23">
        <w:rPr>
          <w:rFonts w:cs="Arial"/>
        </w:rPr>
        <w:t xml:space="preserve">,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спа</w:t>
      </w:r>
      <w:r w:rsidRPr="00633A23">
        <w:softHyphen/>
        <w:t>сения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t>л</w:t>
      </w:r>
      <w:r w:rsidRPr="00633A23">
        <w:t>лионов</w:t>
      </w:r>
      <w:r w:rsidRPr="00633A23">
        <w:rPr>
          <w:rFonts w:cs="Arial"/>
        </w:rPr>
        <w:t xml:space="preserve"> </w:t>
      </w:r>
      <w:r w:rsidRPr="00633A23">
        <w:t>жизней</w:t>
      </w:r>
      <w:r w:rsidRPr="00633A23">
        <w:rPr>
          <w:rFonts w:cs="Arial"/>
        </w:rPr>
        <w:t xml:space="preserve">, </w:t>
      </w:r>
      <w:r w:rsidRPr="00633A23">
        <w:t>взять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против</w:t>
      </w:r>
      <w:r w:rsidRPr="00633A23">
        <w:rPr>
          <w:rFonts w:cs="Arial"/>
        </w:rPr>
        <w:t xml:space="preserve"> </w:t>
      </w:r>
      <w:r w:rsidRPr="00633A23">
        <w:t>их воли»</w:t>
      </w:r>
      <w:r w:rsidRPr="00633A23">
        <w:rPr>
          <w:rFonts w:cs="Arial"/>
        </w:rPr>
        <w:t xml:space="preserve">. </w:t>
      </w:r>
      <w:r w:rsidRPr="00633A23">
        <w:t>Петросовет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резолюции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20 </w:t>
      </w:r>
      <w:r w:rsidRPr="00633A23">
        <w:t>марта з</w:t>
      </w:r>
      <w:r w:rsidRPr="00633A23">
        <w:t>а</w:t>
      </w:r>
      <w:r w:rsidRPr="00633A23">
        <w:t>писал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«не</w:t>
      </w:r>
      <w:r w:rsidRPr="00633A23">
        <w:rPr>
          <w:rFonts w:cs="Arial"/>
        </w:rPr>
        <w:t xml:space="preserve"> </w:t>
      </w:r>
      <w:r w:rsidRPr="00633A23">
        <w:t>позволит</w:t>
      </w:r>
      <w:r w:rsidRPr="00633A23">
        <w:rPr>
          <w:rFonts w:cs="Arial"/>
        </w:rPr>
        <w:t xml:space="preserve"> </w:t>
      </w:r>
      <w:r w:rsidRPr="00633A23">
        <w:t>кучке</w:t>
      </w:r>
      <w:r w:rsidRPr="00633A23">
        <w:rPr>
          <w:rFonts w:cs="Arial"/>
        </w:rPr>
        <w:t xml:space="preserve"> </w:t>
      </w:r>
      <w:r w:rsidRPr="00633A23">
        <w:t>высших</w:t>
      </w:r>
      <w:r w:rsidRPr="00633A23">
        <w:rPr>
          <w:rFonts w:cs="Arial"/>
        </w:rPr>
        <w:t xml:space="preserve"> </w:t>
      </w:r>
      <w:r w:rsidRPr="00633A23">
        <w:t>предста</w:t>
      </w:r>
      <w:r w:rsidRPr="00633A23">
        <w:softHyphen/>
        <w:t>вителей</w:t>
      </w:r>
      <w:r w:rsidRPr="00633A23">
        <w:rPr>
          <w:rFonts w:cs="Arial"/>
        </w:rPr>
        <w:t xml:space="preserve"> </w:t>
      </w:r>
      <w:r w:rsidRPr="00633A23">
        <w:t>духовенства</w:t>
      </w:r>
      <w:r w:rsidRPr="00633A23">
        <w:rPr>
          <w:rFonts w:cs="Arial"/>
        </w:rPr>
        <w:t xml:space="preserve">... </w:t>
      </w:r>
      <w:r w:rsidRPr="00633A23">
        <w:t>срывать</w:t>
      </w:r>
      <w:r w:rsidRPr="00633A23">
        <w:rPr>
          <w:rFonts w:cs="Arial"/>
        </w:rPr>
        <w:t xml:space="preserve"> </w:t>
      </w:r>
      <w:r w:rsidRPr="00633A23">
        <w:t>помощь</w:t>
      </w:r>
      <w:r w:rsidRPr="00633A23">
        <w:rPr>
          <w:rFonts w:cs="Arial"/>
        </w:rPr>
        <w:t xml:space="preserve"> </w:t>
      </w:r>
      <w:r w:rsidRPr="00633A23">
        <w:t>гол</w:t>
      </w:r>
      <w:r w:rsidRPr="00633A23">
        <w:t>о</w:t>
      </w:r>
      <w:r w:rsidRPr="00633A23">
        <w:t>даю</w:t>
      </w:r>
      <w:r w:rsidRPr="00633A23">
        <w:softHyphen/>
        <w:t>щим»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такого</w:t>
      </w:r>
      <w:r w:rsidRPr="00633A23">
        <w:rPr>
          <w:rFonts w:cs="Arial"/>
        </w:rPr>
        <w:t xml:space="preserve"> </w:t>
      </w:r>
      <w:r w:rsidRPr="00633A23">
        <w:t>сопротивления</w:t>
      </w:r>
      <w:r w:rsidRPr="00633A23">
        <w:rPr>
          <w:rFonts w:cs="Arial"/>
        </w:rPr>
        <w:t xml:space="preserve"> </w:t>
      </w:r>
      <w:r w:rsidRPr="00633A23">
        <w:t>власти</w:t>
      </w:r>
      <w:r w:rsidRPr="00633A23">
        <w:rPr>
          <w:rFonts w:cs="Arial"/>
        </w:rPr>
        <w:t xml:space="preserve">, </w:t>
      </w:r>
      <w:r w:rsidRPr="00633A23">
        <w:t>грозившие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«всякие</w:t>
      </w:r>
      <w:r w:rsidRPr="00633A23">
        <w:rPr>
          <w:rFonts w:cs="Arial"/>
        </w:rPr>
        <w:t xml:space="preserve"> </w:t>
      </w:r>
      <w:r w:rsidRPr="00633A23">
        <w:t>провокационные</w:t>
      </w:r>
      <w:r w:rsidRPr="00633A23">
        <w:rPr>
          <w:rFonts w:cs="Arial"/>
        </w:rPr>
        <w:t xml:space="preserve"> </w:t>
      </w:r>
      <w:r w:rsidRPr="00633A23">
        <w:t>выступл</w:t>
      </w:r>
      <w:r w:rsidRPr="00633A23">
        <w:t>е</w:t>
      </w:r>
      <w:r w:rsidRPr="00633A23">
        <w:t>ния</w:t>
      </w:r>
      <w:r w:rsidRPr="00633A23">
        <w:rPr>
          <w:rFonts w:cs="Arial"/>
        </w:rPr>
        <w:t xml:space="preserve">, </w:t>
      </w:r>
      <w:r w:rsidRPr="00633A23">
        <w:t>саботаж</w:t>
      </w:r>
      <w:r w:rsidRPr="00633A23">
        <w:rPr>
          <w:rFonts w:cs="Arial"/>
        </w:rPr>
        <w:t xml:space="preserve"> </w:t>
      </w:r>
      <w:r w:rsidRPr="00633A23">
        <w:t>и сопротивление</w:t>
      </w:r>
      <w:r w:rsidRPr="00633A23">
        <w:rPr>
          <w:rFonts w:cs="Arial"/>
        </w:rPr>
        <w:t xml:space="preserve"> </w:t>
      </w:r>
      <w:r w:rsidRPr="00633A23">
        <w:t>будут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корне</w:t>
      </w:r>
      <w:r w:rsidRPr="00633A23">
        <w:rPr>
          <w:rFonts w:cs="Arial"/>
        </w:rPr>
        <w:t xml:space="preserve"> </w:t>
      </w:r>
      <w:r w:rsidRPr="00633A23">
        <w:t>пресекаться»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не осмелились</w:t>
      </w:r>
      <w:r w:rsidRPr="00633A23">
        <w:rPr>
          <w:rFonts w:cs="Arial"/>
        </w:rPr>
        <w:t xml:space="preserve"> </w:t>
      </w:r>
      <w:r w:rsidRPr="00633A23">
        <w:t>сразу</w:t>
      </w:r>
      <w:r w:rsidRPr="00633A23">
        <w:rPr>
          <w:rFonts w:cs="Arial"/>
        </w:rPr>
        <w:t xml:space="preserve"> </w:t>
      </w:r>
      <w:r w:rsidRPr="00633A23">
        <w:t>арест</w:t>
      </w:r>
      <w:r w:rsidRPr="00633A23">
        <w:t>о</w:t>
      </w:r>
      <w:r w:rsidRPr="00633A23">
        <w:t>вать</w:t>
      </w:r>
      <w:r w:rsidRPr="00633A23">
        <w:rPr>
          <w:rFonts w:cs="Arial"/>
        </w:rPr>
        <w:t xml:space="preserve"> </w:t>
      </w:r>
      <w:r w:rsidRPr="00633A23">
        <w:t>настоятеля</w:t>
      </w:r>
      <w:r w:rsidRPr="00633A23">
        <w:rPr>
          <w:rFonts w:cs="Arial"/>
        </w:rPr>
        <w:t xml:space="preserve"> </w:t>
      </w:r>
      <w:r w:rsidRPr="00633A23">
        <w:t>Сенновской церкви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Васильевича</w:t>
      </w:r>
      <w:r w:rsidRPr="00633A23">
        <w:rPr>
          <w:rFonts w:cs="Arial"/>
        </w:rPr>
        <w:t xml:space="preserve"> </w:t>
      </w:r>
      <w:r w:rsidRPr="00633A23">
        <w:t>Никольского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реши</w:t>
      </w:r>
      <w:r w:rsidRPr="00633A23">
        <w:softHyphen/>
        <w:t>лись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22 </w:t>
      </w:r>
      <w:r w:rsidRPr="00633A23">
        <w:t>апреля</w:t>
      </w:r>
      <w:r w:rsidRPr="00633A23">
        <w:rPr>
          <w:rFonts w:cs="Arial"/>
        </w:rPr>
        <w:t xml:space="preserve">. </w:t>
      </w:r>
      <w:r w:rsidRPr="00633A23">
        <w:t>Больного</w:t>
      </w:r>
      <w:r w:rsidRPr="00633A23">
        <w:rPr>
          <w:rFonts w:cs="Arial"/>
        </w:rPr>
        <w:t xml:space="preserve"> </w:t>
      </w:r>
      <w:r w:rsidRPr="00633A23">
        <w:t>чахоткой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щенника</w:t>
      </w:r>
      <w:r w:rsidRPr="00633A23">
        <w:rPr>
          <w:rFonts w:cs="Arial"/>
        </w:rPr>
        <w:t xml:space="preserve"> </w:t>
      </w:r>
      <w:r w:rsidRPr="00633A23">
        <w:t>продержали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Шпалерной</w:t>
      </w:r>
      <w:r w:rsidRPr="00633A23">
        <w:rPr>
          <w:rFonts w:cs="Arial"/>
        </w:rPr>
        <w:t xml:space="preserve"> </w:t>
      </w:r>
      <w:r w:rsidRPr="00633A23">
        <w:t>полтора</w:t>
      </w:r>
      <w:r w:rsidRPr="00633A23">
        <w:rPr>
          <w:rFonts w:cs="Arial"/>
        </w:rPr>
        <w:t xml:space="preserve"> </w:t>
      </w:r>
      <w:r w:rsidRPr="00633A23">
        <w:t>месяца</w:t>
      </w:r>
      <w:r w:rsidRPr="00633A23">
        <w:rPr>
          <w:rFonts w:cs="Arial"/>
        </w:rPr>
        <w:t xml:space="preserve"> </w:t>
      </w:r>
      <w:r w:rsidRPr="00633A23">
        <w:t>и после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униженных</w:t>
      </w:r>
      <w:r w:rsidRPr="00633A23">
        <w:rPr>
          <w:rFonts w:cs="Arial"/>
        </w:rPr>
        <w:t xml:space="preserve"> </w:t>
      </w:r>
      <w:r w:rsidRPr="00633A23">
        <w:t>просьб</w:t>
      </w:r>
      <w:r w:rsidRPr="00633A23">
        <w:rPr>
          <w:rFonts w:cs="Arial"/>
        </w:rPr>
        <w:t xml:space="preserve"> </w:t>
      </w:r>
      <w:r w:rsidRPr="00633A23">
        <w:t>выпустили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привлекая к</w:t>
      </w:r>
      <w:r w:rsidRPr="00633A23">
        <w:rPr>
          <w:rFonts w:cs="Arial"/>
        </w:rPr>
        <w:t xml:space="preserve"> </w:t>
      </w:r>
      <w:r w:rsidRPr="00633A23">
        <w:t>ответственности</w:t>
      </w:r>
      <w:r w:rsidRPr="00633A23">
        <w:rPr>
          <w:rFonts w:cs="Arial"/>
        </w:rPr>
        <w:t xml:space="preserve"> [11].</w:t>
      </w:r>
    </w:p>
    <w:p w:rsidR="002D3589" w:rsidRPr="00633A23" w:rsidRDefault="002D3589" w:rsidP="00EB0F88">
      <w:r w:rsidRPr="00633A23">
        <w:t>Одновременно</w:t>
      </w:r>
      <w:r w:rsidRPr="00633A23">
        <w:rPr>
          <w:rFonts w:cs="Arial"/>
        </w:rPr>
        <w:t xml:space="preserve"> </w:t>
      </w:r>
      <w:r w:rsidRPr="00633A23">
        <w:t>противились</w:t>
      </w:r>
      <w:r w:rsidRPr="00633A23">
        <w:rPr>
          <w:rFonts w:cs="Arial"/>
        </w:rPr>
        <w:t xml:space="preserve"> </w:t>
      </w:r>
      <w:r w:rsidRPr="00633A23">
        <w:t>грабежу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прихожане домовых</w:t>
      </w:r>
      <w:r w:rsidRPr="00633A23">
        <w:rPr>
          <w:rFonts w:cs="Arial"/>
        </w:rPr>
        <w:t xml:space="preserve"> </w:t>
      </w:r>
      <w:r w:rsidRPr="00633A23">
        <w:t>церквей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Песках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Тр</w:t>
      </w:r>
      <w:r w:rsidRPr="00633A23">
        <w:t>о</w:t>
      </w:r>
      <w:r w:rsidRPr="00633A23">
        <w:t>ицкой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при одноименной</w:t>
      </w:r>
      <w:r w:rsidRPr="00633A23">
        <w:rPr>
          <w:rFonts w:cs="Arial"/>
        </w:rPr>
        <w:t xml:space="preserve"> </w:t>
      </w:r>
      <w:r w:rsidRPr="00633A23">
        <w:t>Общине</w:t>
      </w:r>
      <w:r w:rsidRPr="00633A23">
        <w:rPr>
          <w:rFonts w:cs="Arial"/>
        </w:rPr>
        <w:t xml:space="preserve"> </w:t>
      </w:r>
      <w:r w:rsidRPr="00633A23">
        <w:t>сестер</w:t>
      </w:r>
      <w:r w:rsidRPr="00633A23">
        <w:rPr>
          <w:rFonts w:cs="Arial"/>
        </w:rPr>
        <w:t xml:space="preserve"> </w:t>
      </w:r>
      <w:r w:rsidRPr="00633A23">
        <w:t>милосердия</w:t>
      </w:r>
      <w:r w:rsidRPr="00633A23">
        <w:rPr>
          <w:rFonts w:cs="Arial"/>
        </w:rPr>
        <w:t xml:space="preserve">, 29 </w:t>
      </w:r>
      <w:r w:rsidRPr="00633A23">
        <w:t>марта</w:t>
      </w:r>
      <w:r w:rsidRPr="00633A23">
        <w:rPr>
          <w:rFonts w:cs="Arial"/>
        </w:rPr>
        <w:t xml:space="preserve">,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Митрофан</w:t>
      </w:r>
      <w:r w:rsidRPr="00633A23">
        <w:rPr>
          <w:rFonts w:cs="Arial"/>
        </w:rPr>
        <w:t xml:space="preserve"> </w:t>
      </w:r>
      <w:r w:rsidRPr="00633A23">
        <w:t>Ливе</w:t>
      </w:r>
      <w:r w:rsidRPr="00633A23">
        <w:t>н</w:t>
      </w:r>
      <w:r w:rsidRPr="00633A23">
        <w:t>цев</w:t>
      </w:r>
      <w:r w:rsidRPr="00633A23">
        <w:rPr>
          <w:rFonts w:cs="Arial"/>
        </w:rPr>
        <w:t xml:space="preserve">, </w:t>
      </w:r>
      <w:r w:rsidRPr="00633A23">
        <w:t>ссылаясь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ходатайство перед</w:t>
      </w:r>
      <w:r w:rsidRPr="00633A23">
        <w:rPr>
          <w:rFonts w:cs="Arial"/>
        </w:rPr>
        <w:t xml:space="preserve"> </w:t>
      </w:r>
      <w:r w:rsidRPr="00633A23">
        <w:t>Смольным</w:t>
      </w:r>
      <w:r w:rsidRPr="00633A23">
        <w:rPr>
          <w:rFonts w:cs="Arial"/>
        </w:rPr>
        <w:t xml:space="preserve"> </w:t>
      </w:r>
      <w:r w:rsidRPr="00633A23">
        <w:t>дирекции</w:t>
      </w:r>
      <w:r w:rsidRPr="00633A23">
        <w:rPr>
          <w:rFonts w:cs="Arial"/>
        </w:rPr>
        <w:t xml:space="preserve"> </w:t>
      </w:r>
      <w:r w:rsidRPr="00633A23">
        <w:t>больницы</w:t>
      </w:r>
      <w:r w:rsidRPr="00633A23">
        <w:rPr>
          <w:rFonts w:cs="Arial"/>
        </w:rPr>
        <w:t xml:space="preserve">, </w:t>
      </w:r>
      <w:r w:rsidRPr="00633A23">
        <w:t>«категорически</w:t>
      </w:r>
    </w:p>
    <w:p w:rsidR="002D3589" w:rsidRPr="00633A23" w:rsidRDefault="002D3589" w:rsidP="00EB0F88">
      <w:pPr>
        <w:sectPr w:rsidR="002D3589" w:rsidRPr="00633A23" w:rsidSect="00EB0F88">
          <w:pgSz w:w="11907" w:h="16839" w:code="9"/>
          <w:pgMar w:top="851" w:right="850" w:bottom="851" w:left="1134" w:header="720" w:footer="720" w:gutter="0"/>
          <w:cols w:space="720"/>
          <w:noEndnote/>
        </w:sectPr>
      </w:pPr>
    </w:p>
    <w:p w:rsidR="002D3589" w:rsidRPr="00633A23" w:rsidRDefault="002D3589" w:rsidP="00EB0F88">
      <w:r w:rsidRPr="00633A23">
        <w:rPr>
          <w:rFonts w:cs="Arial"/>
        </w:rPr>
        <w:lastRenderedPageBreak/>
        <w:t>"</w:t>
      </w:r>
      <w:r w:rsidRPr="00633A23">
        <w:t>отказался</w:t>
      </w:r>
      <w:r w:rsidRPr="00633A23">
        <w:rPr>
          <w:rFonts w:cs="Arial"/>
        </w:rPr>
        <w:t xml:space="preserve"> </w:t>
      </w:r>
      <w:r w:rsidRPr="00633A23">
        <w:t>выдать</w:t>
      </w:r>
      <w:r w:rsidRPr="00633A23">
        <w:rPr>
          <w:rFonts w:cs="Arial"/>
        </w:rPr>
        <w:t xml:space="preserve"> </w:t>
      </w:r>
      <w:r w:rsidRPr="00633A23">
        <w:t>ключи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предложению комиссии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зафиксировал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отказ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бумаге</w:t>
      </w:r>
      <w:r w:rsidRPr="00633A23">
        <w:rPr>
          <w:rFonts w:cs="Arial"/>
        </w:rPr>
        <w:t xml:space="preserve"> </w:t>
      </w:r>
      <w:r w:rsidRPr="00633A23">
        <w:t>и кроме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подписи</w:t>
      </w:r>
      <w:r w:rsidRPr="00633A23">
        <w:rPr>
          <w:rFonts w:cs="Arial"/>
        </w:rPr>
        <w:t xml:space="preserve"> </w:t>
      </w:r>
      <w:r w:rsidRPr="00633A23">
        <w:t>закрепил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142 </w:t>
      </w:r>
      <w:r w:rsidRPr="00633A23">
        <w:t>подписями из</w:t>
      </w:r>
      <w:r w:rsidRPr="00633A23">
        <w:rPr>
          <w:rFonts w:cs="Arial"/>
        </w:rPr>
        <w:t xml:space="preserve"> </w:t>
      </w:r>
      <w:r w:rsidRPr="00633A23">
        <w:t>толпы</w:t>
      </w:r>
      <w:r w:rsidRPr="00633A23">
        <w:rPr>
          <w:rFonts w:cs="Arial"/>
        </w:rPr>
        <w:t xml:space="preserve"> </w:t>
      </w:r>
      <w:r w:rsidRPr="00633A23">
        <w:t>собравшихся</w:t>
      </w:r>
      <w:r w:rsidRPr="00633A23">
        <w:rPr>
          <w:rFonts w:cs="Arial"/>
        </w:rPr>
        <w:t xml:space="preserve"> </w:t>
      </w:r>
      <w:r w:rsidRPr="00633A23">
        <w:t>вокруг</w:t>
      </w:r>
      <w:r w:rsidRPr="00633A23">
        <w:rPr>
          <w:rFonts w:cs="Arial"/>
        </w:rPr>
        <w:t xml:space="preserve"> </w:t>
      </w:r>
      <w:r w:rsidRPr="00633A23">
        <w:t>подкомиссии</w:t>
      </w:r>
      <w:r w:rsidRPr="00633A23">
        <w:rPr>
          <w:rFonts w:cs="Arial"/>
        </w:rPr>
        <w:t xml:space="preserve">. </w:t>
      </w:r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softHyphen/>
        <w:t>крикивала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адресу</w:t>
      </w:r>
      <w:r w:rsidRPr="00633A23">
        <w:rPr>
          <w:rFonts w:cs="Arial"/>
        </w:rPr>
        <w:t xml:space="preserve"> </w:t>
      </w:r>
      <w:r w:rsidRPr="00633A23">
        <w:t>подкомиссии</w:t>
      </w:r>
      <w:r w:rsidRPr="00633A23">
        <w:rPr>
          <w:rFonts w:cs="Arial"/>
        </w:rPr>
        <w:t xml:space="preserve"> </w:t>
      </w:r>
      <w:r w:rsidRPr="00633A23">
        <w:t>всевозможные</w:t>
      </w:r>
      <w:r w:rsidRPr="00633A23">
        <w:rPr>
          <w:rFonts w:cs="Arial"/>
        </w:rPr>
        <w:t xml:space="preserve"> </w:t>
      </w:r>
      <w:r w:rsidRPr="00633A23">
        <w:t>ос</w:t>
      </w:r>
      <w:r w:rsidRPr="00633A23">
        <w:softHyphen/>
        <w:t>корбления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присутствующие</w:t>
      </w:r>
      <w:r w:rsidRPr="00633A23">
        <w:rPr>
          <w:rFonts w:cs="Arial"/>
        </w:rPr>
        <w:t xml:space="preserve"> </w:t>
      </w:r>
      <w:r w:rsidRPr="00633A23">
        <w:t>тут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врачи</w:t>
      </w:r>
      <w:r w:rsidRPr="00633A23">
        <w:rPr>
          <w:rFonts w:cs="Arial"/>
        </w:rPr>
        <w:t xml:space="preserve"> </w:t>
      </w:r>
      <w:r w:rsidRPr="00633A23">
        <w:t>общины</w:t>
      </w:r>
      <w:r w:rsidRPr="00633A23">
        <w:rPr>
          <w:rFonts w:cs="Arial"/>
        </w:rPr>
        <w:t xml:space="preserve"> </w:t>
      </w:r>
      <w:r w:rsidRPr="00633A23">
        <w:t>и другие</w:t>
      </w:r>
      <w:r w:rsidRPr="00633A23">
        <w:rPr>
          <w:rFonts w:cs="Arial"/>
        </w:rPr>
        <w:t xml:space="preserve"> </w:t>
      </w:r>
      <w:r w:rsidRPr="00633A23">
        <w:t>лица</w:t>
      </w:r>
      <w:r w:rsidRPr="00633A23">
        <w:rPr>
          <w:rFonts w:cs="Arial"/>
        </w:rPr>
        <w:t xml:space="preserve"> </w:t>
      </w:r>
      <w:r w:rsidRPr="00633A23">
        <w:t>громко</w:t>
      </w:r>
      <w:r w:rsidRPr="00633A23">
        <w:rPr>
          <w:rFonts w:cs="Arial"/>
        </w:rPr>
        <w:t xml:space="preserve"> </w:t>
      </w:r>
      <w:r w:rsidRPr="00633A23">
        <w:t>высказывали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недоверие</w:t>
      </w:r>
      <w:r w:rsidRPr="00633A23">
        <w:rPr>
          <w:rFonts w:cs="Arial"/>
        </w:rPr>
        <w:t xml:space="preserve"> </w:t>
      </w:r>
      <w:r w:rsidRPr="00633A23">
        <w:t>чле</w:t>
      </w:r>
      <w:r w:rsidRPr="00633A23">
        <w:softHyphen/>
        <w:t>нам</w:t>
      </w:r>
      <w:r w:rsidRPr="00633A23">
        <w:rPr>
          <w:rFonts w:cs="Arial"/>
        </w:rPr>
        <w:t xml:space="preserve"> </w:t>
      </w:r>
      <w:r w:rsidRPr="00633A23">
        <w:t>подкомиссии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советской</w:t>
      </w:r>
      <w:r w:rsidRPr="00633A23">
        <w:rPr>
          <w:rFonts w:cs="Arial"/>
        </w:rPr>
        <w:t xml:space="preserve"> </w:t>
      </w:r>
      <w:r w:rsidRPr="00633A23">
        <w:t>власти»</w:t>
      </w:r>
      <w:r w:rsidRPr="00633A23">
        <w:rPr>
          <w:rFonts w:cs="Arial"/>
        </w:rPr>
        <w:t xml:space="preserve"> [12]. </w:t>
      </w:r>
      <w:r w:rsidRPr="00633A23">
        <w:t>Батюшку через</w:t>
      </w:r>
      <w:r w:rsidRPr="00633A23">
        <w:rPr>
          <w:rFonts w:cs="Arial"/>
        </w:rPr>
        <w:t xml:space="preserve"> </w:t>
      </w:r>
      <w:r w:rsidRPr="00633A23">
        <w:t>неделю</w:t>
      </w:r>
      <w:r w:rsidRPr="00633A23">
        <w:rPr>
          <w:rFonts w:cs="Arial"/>
        </w:rPr>
        <w:t xml:space="preserve"> </w:t>
      </w:r>
      <w:r w:rsidRPr="00633A23">
        <w:t>арестовали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начале</w:t>
      </w:r>
      <w:r w:rsidRPr="00633A23">
        <w:rPr>
          <w:rFonts w:cs="Arial"/>
        </w:rPr>
        <w:t xml:space="preserve"> </w:t>
      </w:r>
      <w:r w:rsidRPr="00633A23">
        <w:t>сл</w:t>
      </w:r>
      <w:r w:rsidRPr="00633A23">
        <w:t>е</w:t>
      </w:r>
      <w:r w:rsidRPr="00633A23">
        <w:t>дующего</w:t>
      </w:r>
      <w:r w:rsidRPr="00633A23">
        <w:rPr>
          <w:rFonts w:cs="Arial"/>
        </w:rPr>
        <w:t xml:space="preserve"> </w:t>
      </w:r>
      <w:r w:rsidRPr="00633A23">
        <w:t>года он</w:t>
      </w:r>
      <w:r w:rsidRPr="00633A23">
        <w:rPr>
          <w:rFonts w:cs="Arial"/>
        </w:rPr>
        <w:t xml:space="preserve"> </w:t>
      </w:r>
      <w:r w:rsidRPr="00633A23">
        <w:t>умер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тюремной</w:t>
      </w:r>
      <w:r w:rsidRPr="00633A23">
        <w:rPr>
          <w:rFonts w:cs="Arial"/>
        </w:rPr>
        <w:t xml:space="preserve"> </w:t>
      </w:r>
      <w:r w:rsidRPr="00633A23">
        <w:t>больнице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Еще</w:t>
      </w:r>
      <w:r w:rsidRPr="00633A23">
        <w:rPr>
          <w:rFonts w:cs="Arial"/>
        </w:rPr>
        <w:t xml:space="preserve"> </w:t>
      </w:r>
      <w:r w:rsidRPr="00633A23">
        <w:t>раньше</w:t>
      </w:r>
      <w:r w:rsidRPr="00633A23">
        <w:rPr>
          <w:rFonts w:cs="Arial"/>
        </w:rPr>
        <w:t xml:space="preserve">, 10 </w:t>
      </w:r>
      <w:r w:rsidRPr="00633A23">
        <w:t>марта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домовом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Алексан</w:t>
      </w:r>
      <w:r w:rsidRPr="00633A23">
        <w:softHyphen/>
        <w:t>дровской</w:t>
      </w:r>
      <w:r w:rsidRPr="00633A23">
        <w:rPr>
          <w:rFonts w:cs="Arial"/>
        </w:rPr>
        <w:t xml:space="preserve"> </w:t>
      </w:r>
      <w:r w:rsidRPr="00633A23">
        <w:t>больницы</w:t>
      </w:r>
      <w:r w:rsidRPr="00633A23">
        <w:rPr>
          <w:rFonts w:cs="Arial"/>
        </w:rPr>
        <w:t xml:space="preserve"> </w:t>
      </w:r>
      <w:r w:rsidRPr="00633A23">
        <w:t>«человек</w:t>
      </w:r>
      <w:r w:rsidRPr="00633A23">
        <w:rPr>
          <w:rFonts w:cs="Arial"/>
        </w:rPr>
        <w:t xml:space="preserve"> 30 </w:t>
      </w:r>
      <w:r w:rsidRPr="00633A23">
        <w:t>мужчин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женщин</w:t>
      </w:r>
      <w:r w:rsidRPr="00633A23">
        <w:rPr>
          <w:rFonts w:cs="Arial"/>
        </w:rPr>
        <w:t xml:space="preserve">, </w:t>
      </w:r>
      <w:r w:rsidRPr="00633A23">
        <w:t>войдя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подняли</w:t>
      </w:r>
      <w:r w:rsidRPr="00633A23">
        <w:rPr>
          <w:rFonts w:cs="Arial"/>
        </w:rPr>
        <w:t xml:space="preserve"> </w:t>
      </w:r>
      <w:r w:rsidRPr="00633A23">
        <w:t>крик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шум</w:t>
      </w:r>
      <w:r w:rsidRPr="00633A23">
        <w:rPr>
          <w:rFonts w:cs="Arial"/>
        </w:rPr>
        <w:t xml:space="preserve">...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воспрепятст</w:t>
      </w:r>
      <w:r w:rsidRPr="00633A23">
        <w:softHyphen/>
        <w:t>вовали</w:t>
      </w:r>
      <w:r w:rsidRPr="00633A23">
        <w:rPr>
          <w:rFonts w:cs="Arial"/>
        </w:rPr>
        <w:t xml:space="preserve"> </w:t>
      </w:r>
      <w:r w:rsidRPr="00633A23">
        <w:t>работе</w:t>
      </w:r>
      <w:r w:rsidRPr="00633A23">
        <w:rPr>
          <w:rFonts w:cs="Arial"/>
        </w:rPr>
        <w:t xml:space="preserve"> </w:t>
      </w:r>
      <w:r w:rsidRPr="00633A23">
        <w:t>комиссии</w:t>
      </w:r>
      <w:r w:rsidRPr="00633A23">
        <w:rPr>
          <w:rFonts w:cs="Arial"/>
        </w:rPr>
        <w:t xml:space="preserve">, </w:t>
      </w:r>
      <w:r w:rsidRPr="00633A23">
        <w:t>кот</w:t>
      </w:r>
      <w:r w:rsidRPr="00633A23">
        <w:t>о</w:t>
      </w:r>
      <w:r w:rsidRPr="00633A23">
        <w:t>рая</w:t>
      </w:r>
      <w:r w:rsidRPr="00633A23">
        <w:rPr>
          <w:rFonts w:cs="Arial"/>
        </w:rPr>
        <w:t xml:space="preserve"> </w:t>
      </w:r>
      <w:r w:rsidRPr="00633A23">
        <w:t>покинула</w:t>
      </w:r>
      <w:r w:rsidRPr="00633A23">
        <w:rPr>
          <w:rFonts w:cs="Arial"/>
        </w:rPr>
        <w:t xml:space="preserve"> </w:t>
      </w:r>
      <w:r w:rsidRPr="00633A23">
        <w:t>помеще</w:t>
      </w:r>
      <w:r w:rsidRPr="00633A23">
        <w:softHyphen/>
        <w:t>ние»</w:t>
      </w:r>
      <w:r w:rsidRPr="00633A23">
        <w:rPr>
          <w:rFonts w:cs="Arial"/>
        </w:rPr>
        <w:t xml:space="preserve">. </w:t>
      </w:r>
      <w:r w:rsidRPr="00633A23">
        <w:t>Возмутитель</w:t>
      </w:r>
      <w:r w:rsidRPr="00633A23">
        <w:rPr>
          <w:rFonts w:cs="Arial"/>
        </w:rPr>
        <w:t xml:space="preserve"> </w:t>
      </w:r>
      <w:r w:rsidRPr="00633A23">
        <w:t>спокойствия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задержан</w:t>
      </w:r>
      <w:r w:rsidRPr="00633A23">
        <w:rPr>
          <w:rFonts w:cs="Arial"/>
        </w:rPr>
        <w:t xml:space="preserve">,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ока</w:t>
      </w:r>
      <w:r w:rsidRPr="00633A23">
        <w:softHyphen/>
        <w:t>зался</w:t>
      </w:r>
      <w:r w:rsidRPr="00633A23">
        <w:rPr>
          <w:rFonts w:cs="Arial"/>
        </w:rPr>
        <w:t xml:space="preserve"> </w:t>
      </w:r>
      <w:r w:rsidRPr="00633A23">
        <w:t>санитар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. </w:t>
      </w:r>
      <w:r w:rsidRPr="00633A23">
        <w:t>Изотов</w:t>
      </w:r>
      <w:r w:rsidRPr="00633A23">
        <w:rPr>
          <w:rFonts w:cs="Arial"/>
        </w:rPr>
        <w:t xml:space="preserve"> [13].</w:t>
      </w:r>
    </w:p>
    <w:p w:rsidR="002D3589" w:rsidRPr="00633A23" w:rsidRDefault="002D3589" w:rsidP="00EB0F88">
      <w:r w:rsidRPr="00633A23">
        <w:t>Конечно</w:t>
      </w:r>
      <w:r w:rsidRPr="00633A23">
        <w:rPr>
          <w:rFonts w:cs="Arial"/>
        </w:rPr>
        <w:t xml:space="preserve">, </w:t>
      </w:r>
      <w:r w:rsidRPr="00633A23">
        <w:t>гораздо</w:t>
      </w:r>
      <w:r w:rsidRPr="00633A23">
        <w:rPr>
          <w:rFonts w:cs="Arial"/>
        </w:rPr>
        <w:t xml:space="preserve"> </w:t>
      </w:r>
      <w:r w:rsidRPr="00633A23">
        <w:t>масштабнее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возмущение верующих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больших</w:t>
      </w:r>
      <w:r w:rsidRPr="00633A23">
        <w:rPr>
          <w:rFonts w:cs="Arial"/>
        </w:rPr>
        <w:t xml:space="preserve"> </w:t>
      </w:r>
      <w:r w:rsidRPr="00633A23">
        <w:t>храмах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Духовской церкви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Большой</w:t>
      </w:r>
      <w:r w:rsidRPr="00633A23">
        <w:rPr>
          <w:rFonts w:cs="Arial"/>
        </w:rPr>
        <w:t xml:space="preserve"> </w:t>
      </w:r>
      <w:r w:rsidRPr="00633A23">
        <w:t>Охте</w:t>
      </w:r>
      <w:r w:rsidRPr="00633A23">
        <w:rPr>
          <w:rFonts w:cs="Arial"/>
        </w:rPr>
        <w:t xml:space="preserve"> 19 </w:t>
      </w:r>
      <w:r w:rsidRPr="00633A23">
        <w:t>марта</w:t>
      </w:r>
      <w:r w:rsidRPr="00633A23">
        <w:rPr>
          <w:rFonts w:cs="Arial"/>
        </w:rPr>
        <w:t xml:space="preserve"> </w:t>
      </w:r>
      <w:r w:rsidRPr="00633A23">
        <w:t>приходское</w:t>
      </w:r>
      <w:r w:rsidRPr="00633A23">
        <w:rPr>
          <w:rFonts w:cs="Arial"/>
        </w:rPr>
        <w:t xml:space="preserve"> </w:t>
      </w:r>
      <w:r w:rsidRPr="00633A23">
        <w:t>собра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постановило</w:t>
      </w:r>
      <w:r w:rsidRPr="00633A23">
        <w:rPr>
          <w:rFonts w:cs="Arial"/>
        </w:rPr>
        <w:t xml:space="preserve">: </w:t>
      </w:r>
      <w:r w:rsidRPr="00633A23">
        <w:t>«высшая</w:t>
      </w:r>
      <w:r w:rsidRPr="00633A23">
        <w:rPr>
          <w:rFonts w:cs="Arial"/>
        </w:rPr>
        <w:t xml:space="preserve"> </w:t>
      </w:r>
      <w:r w:rsidRPr="00633A23">
        <w:t>це</w:t>
      </w:r>
      <w:r w:rsidRPr="00633A23">
        <w:t>р</w:t>
      </w:r>
      <w:r w:rsidRPr="00633A23">
        <w:t>ковная</w:t>
      </w:r>
      <w:r w:rsidRPr="00633A23">
        <w:rPr>
          <w:rFonts w:cs="Arial"/>
        </w:rPr>
        <w:t xml:space="preserve"> </w:t>
      </w:r>
      <w:r w:rsidRPr="00633A23">
        <w:t>власть</w:t>
      </w:r>
      <w:r w:rsidRPr="00633A23">
        <w:rPr>
          <w:rFonts w:cs="Arial"/>
        </w:rPr>
        <w:t xml:space="preserve"> </w:t>
      </w:r>
      <w:r w:rsidRPr="00633A23">
        <w:t>объяви</w:t>
      </w:r>
      <w:r w:rsidRPr="00633A23">
        <w:softHyphen/>
        <w:t>ла</w:t>
      </w:r>
      <w:r w:rsidRPr="00633A23">
        <w:rPr>
          <w:rFonts w:cs="Arial"/>
        </w:rPr>
        <w:t xml:space="preserve"> </w:t>
      </w:r>
      <w:r w:rsidRPr="00633A23">
        <w:t>принудительное</w:t>
      </w:r>
      <w:r w:rsidRPr="00633A23">
        <w:rPr>
          <w:rFonts w:cs="Arial"/>
        </w:rPr>
        <w:t xml:space="preserve"> </w:t>
      </w:r>
      <w:r w:rsidRPr="00633A23">
        <w:t>изъятие</w:t>
      </w:r>
      <w:r w:rsidRPr="00633A23">
        <w:rPr>
          <w:rFonts w:cs="Arial"/>
        </w:rPr>
        <w:t xml:space="preserve"> </w:t>
      </w:r>
      <w:r w:rsidRPr="00633A23">
        <w:t>церковных</w:t>
      </w:r>
      <w:r w:rsidRPr="00633A23">
        <w:rPr>
          <w:rFonts w:cs="Arial"/>
        </w:rPr>
        <w:t xml:space="preserve"> </w:t>
      </w:r>
      <w:r w:rsidRPr="00633A23">
        <w:t>вещей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тотатство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угрожает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, </w:t>
      </w:r>
      <w:r w:rsidRPr="00633A23">
        <w:t>согласно</w:t>
      </w:r>
      <w:r w:rsidRPr="00633A23">
        <w:rPr>
          <w:rFonts w:cs="Arial"/>
        </w:rPr>
        <w:t xml:space="preserve"> </w:t>
      </w:r>
      <w:r w:rsidRPr="00633A23">
        <w:t>церковным</w:t>
      </w:r>
      <w:r w:rsidRPr="00633A23">
        <w:rPr>
          <w:rFonts w:cs="Arial"/>
        </w:rPr>
        <w:t xml:space="preserve"> </w:t>
      </w:r>
      <w:r w:rsidRPr="00633A23">
        <w:t>ка</w:t>
      </w:r>
      <w:r w:rsidRPr="00633A23">
        <w:softHyphen/>
        <w:t>нонам</w:t>
      </w:r>
      <w:r w:rsidRPr="00633A23">
        <w:rPr>
          <w:rFonts w:cs="Arial"/>
        </w:rPr>
        <w:t xml:space="preserve">, </w:t>
      </w:r>
      <w:r w:rsidRPr="00633A23">
        <w:t>мирянам</w:t>
      </w:r>
      <w:r w:rsidRPr="00633A23">
        <w:rPr>
          <w:rFonts w:cs="Arial"/>
        </w:rPr>
        <w:t xml:space="preserve"> </w:t>
      </w:r>
      <w:r w:rsidRPr="00633A23">
        <w:t>отлучением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священни</w:t>
      </w:r>
      <w:r w:rsidRPr="00633A23">
        <w:softHyphen/>
        <w:t>кам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изве</w:t>
      </w:r>
      <w:r w:rsidRPr="00633A23">
        <w:t>р</w:t>
      </w:r>
      <w:r w:rsidRPr="00633A23">
        <w:t>жением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сана</w:t>
      </w:r>
      <w:r w:rsidRPr="00633A23">
        <w:rPr>
          <w:rFonts w:cs="Arial"/>
        </w:rPr>
        <w:t xml:space="preserve">...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отданы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softHyphen/>
        <w:t>ковные</w:t>
      </w:r>
      <w:r w:rsidRPr="00633A23">
        <w:rPr>
          <w:rFonts w:cs="Arial"/>
        </w:rPr>
        <w:t xml:space="preserve"> </w:t>
      </w:r>
      <w:r w:rsidRPr="00633A23">
        <w:t>ценности</w:t>
      </w:r>
      <w:r w:rsidRPr="00633A23">
        <w:rPr>
          <w:rFonts w:cs="Arial"/>
        </w:rPr>
        <w:t xml:space="preserve">...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руки</w:t>
      </w:r>
      <w:r w:rsidRPr="00633A23">
        <w:rPr>
          <w:rFonts w:cs="Arial"/>
        </w:rPr>
        <w:t xml:space="preserve"> </w:t>
      </w:r>
      <w:r w:rsidRPr="00633A23">
        <w:t>епископа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распоряже</w:t>
      </w:r>
      <w:r w:rsidRPr="00633A23">
        <w:softHyphen/>
        <w:t>ние»</w:t>
      </w:r>
      <w:r w:rsidRPr="00633A23">
        <w:rPr>
          <w:rFonts w:cs="Arial"/>
        </w:rPr>
        <w:t xml:space="preserve">.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решение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вело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конфликту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Но</w:t>
      </w:r>
      <w:r w:rsidRPr="00633A23">
        <w:rPr>
          <w:rFonts w:cs="Arial"/>
        </w:rPr>
        <w:t xml:space="preserve"> </w:t>
      </w:r>
      <w:r w:rsidRPr="00633A23">
        <w:t>власти</w:t>
      </w:r>
      <w:r w:rsidRPr="00633A23">
        <w:rPr>
          <w:rFonts w:cs="Arial"/>
        </w:rPr>
        <w:t xml:space="preserve"> </w:t>
      </w:r>
      <w:r w:rsidRPr="00633A23">
        <w:t>предусмотрительно</w:t>
      </w:r>
      <w:r w:rsidRPr="00633A23">
        <w:rPr>
          <w:rFonts w:cs="Arial"/>
        </w:rPr>
        <w:t xml:space="preserve"> </w:t>
      </w:r>
      <w:r w:rsidRPr="00633A23">
        <w:t>арестовали</w:t>
      </w:r>
      <w:r w:rsidRPr="00633A23">
        <w:rPr>
          <w:rFonts w:cs="Arial"/>
        </w:rPr>
        <w:t xml:space="preserve"> </w:t>
      </w:r>
      <w:r w:rsidRPr="00633A23">
        <w:t>заранее настоятеля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Федоровича</w:t>
      </w:r>
      <w:r w:rsidRPr="00633A23">
        <w:rPr>
          <w:rFonts w:cs="Arial"/>
        </w:rPr>
        <w:t xml:space="preserve"> </w:t>
      </w:r>
      <w:r w:rsidRPr="00633A23">
        <w:t>Клементьева</w:t>
      </w:r>
      <w:r w:rsidRPr="00633A23">
        <w:rPr>
          <w:rFonts w:cs="Arial"/>
        </w:rPr>
        <w:t xml:space="preserve">, </w:t>
      </w:r>
      <w:r w:rsidRPr="00633A23">
        <w:t>и изъятие</w:t>
      </w:r>
      <w:r w:rsidRPr="00633A23">
        <w:rPr>
          <w:rFonts w:cs="Arial"/>
        </w:rPr>
        <w:t xml:space="preserve">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прошло</w:t>
      </w:r>
      <w:r w:rsidRPr="00633A23">
        <w:rPr>
          <w:rFonts w:cs="Arial"/>
        </w:rPr>
        <w:t xml:space="preserve"> </w:t>
      </w:r>
      <w:r w:rsidRPr="00633A23">
        <w:t>относительно</w:t>
      </w:r>
      <w:r w:rsidRPr="00633A23">
        <w:rPr>
          <w:rFonts w:cs="Arial"/>
        </w:rPr>
        <w:t xml:space="preserve"> </w:t>
      </w:r>
      <w:r w:rsidRPr="00633A23">
        <w:t>спокойно</w:t>
      </w:r>
      <w:r w:rsidRPr="00633A23">
        <w:rPr>
          <w:rFonts w:cs="Arial"/>
        </w:rPr>
        <w:t xml:space="preserve">. </w:t>
      </w:r>
      <w:r w:rsidRPr="00633A23">
        <w:t>Прав</w:t>
      </w:r>
      <w:r w:rsidRPr="00633A23">
        <w:softHyphen/>
        <w:t>да</w:t>
      </w:r>
      <w:r w:rsidRPr="00633A23">
        <w:rPr>
          <w:rFonts w:cs="Arial"/>
        </w:rPr>
        <w:t xml:space="preserve">, </w:t>
      </w:r>
      <w:r w:rsidRPr="00633A23">
        <w:t>собравшаяся</w:t>
      </w:r>
      <w:r w:rsidRPr="00633A23">
        <w:rPr>
          <w:rFonts w:cs="Arial"/>
        </w:rPr>
        <w:t xml:space="preserve"> </w:t>
      </w:r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«взломала</w:t>
      </w:r>
      <w:r w:rsidRPr="00633A23">
        <w:rPr>
          <w:rFonts w:cs="Arial"/>
        </w:rPr>
        <w:t xml:space="preserve"> </w:t>
      </w:r>
      <w:r w:rsidRPr="00633A23">
        <w:t>двери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колоколь</w:t>
      </w:r>
      <w:r w:rsidRPr="00633A23">
        <w:softHyphen/>
        <w:t>ню</w:t>
      </w:r>
      <w:r w:rsidRPr="00633A23">
        <w:rPr>
          <w:rFonts w:cs="Arial"/>
        </w:rPr>
        <w:t xml:space="preserve">...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начала</w:t>
      </w:r>
      <w:r w:rsidRPr="00633A23">
        <w:rPr>
          <w:rFonts w:cs="Arial"/>
        </w:rPr>
        <w:t xml:space="preserve"> </w:t>
      </w:r>
      <w:r w:rsidRPr="00633A23">
        <w:t>бить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набат»</w:t>
      </w:r>
      <w:r w:rsidRPr="00633A23">
        <w:rPr>
          <w:rFonts w:cs="Arial"/>
        </w:rPr>
        <w:t xml:space="preserve">. </w:t>
      </w:r>
      <w:r w:rsidRPr="00633A23">
        <w:t>Звон</w:t>
      </w:r>
      <w:r w:rsidRPr="00633A23">
        <w:rPr>
          <w:rFonts w:cs="Arial"/>
        </w:rPr>
        <w:t xml:space="preserve"> </w:t>
      </w:r>
      <w:r w:rsidRPr="00633A23">
        <w:t>прекратил</w:t>
      </w:r>
      <w:r w:rsidRPr="00633A23">
        <w:rPr>
          <w:rFonts w:cs="Arial"/>
        </w:rPr>
        <w:t xml:space="preserve"> </w:t>
      </w:r>
      <w:r w:rsidRPr="00633A23">
        <w:t>член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softHyphen/>
        <w:t>миссии</w:t>
      </w:r>
      <w:r w:rsidRPr="00633A23">
        <w:rPr>
          <w:rFonts w:cs="Arial"/>
        </w:rPr>
        <w:t xml:space="preserve"> </w:t>
      </w:r>
      <w:r w:rsidRPr="00633A23">
        <w:t>Авд</w:t>
      </w:r>
      <w:r w:rsidRPr="00633A23">
        <w:t>е</w:t>
      </w:r>
      <w:r w:rsidRPr="00633A23">
        <w:t>ев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выходе</w:t>
      </w:r>
      <w:r w:rsidRPr="00633A23">
        <w:rPr>
          <w:rFonts w:cs="Arial"/>
        </w:rPr>
        <w:t xml:space="preserve"> </w:t>
      </w:r>
      <w:r w:rsidRPr="00633A23">
        <w:t>«подвергся</w:t>
      </w:r>
      <w:r w:rsidRPr="00633A23">
        <w:rPr>
          <w:rFonts w:cs="Arial"/>
        </w:rPr>
        <w:t xml:space="preserve"> </w:t>
      </w:r>
      <w:r w:rsidRPr="00633A23">
        <w:t>напа</w:t>
      </w:r>
      <w:r w:rsidRPr="00633A23">
        <w:softHyphen/>
        <w:t>дению</w:t>
      </w:r>
      <w:r w:rsidRPr="00633A23">
        <w:rPr>
          <w:rFonts w:cs="Arial"/>
        </w:rPr>
        <w:t xml:space="preserve"> </w:t>
      </w:r>
      <w:r w:rsidRPr="00633A23">
        <w:t>толпы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получил</w:t>
      </w:r>
      <w:r w:rsidRPr="00633A23">
        <w:rPr>
          <w:rFonts w:cs="Arial"/>
        </w:rPr>
        <w:t xml:space="preserve"> </w:t>
      </w:r>
      <w:r w:rsidRPr="00633A23">
        <w:t>несколько</w:t>
      </w:r>
      <w:r w:rsidRPr="00633A23">
        <w:rPr>
          <w:rFonts w:cs="Arial"/>
        </w:rPr>
        <w:t xml:space="preserve"> </w:t>
      </w:r>
      <w:r w:rsidRPr="00633A23">
        <w:t>ударов»</w:t>
      </w:r>
      <w:r w:rsidRPr="00633A23">
        <w:rPr>
          <w:rFonts w:cs="Arial"/>
        </w:rPr>
        <w:t xml:space="preserve">. </w:t>
      </w:r>
      <w:r w:rsidRPr="00633A23">
        <w:t>Изъятые ценности</w:t>
      </w:r>
      <w:r w:rsidRPr="00633A23">
        <w:rPr>
          <w:rFonts w:cs="Arial"/>
        </w:rPr>
        <w:t xml:space="preserve"> </w:t>
      </w:r>
      <w:r w:rsidRPr="00633A23">
        <w:t>выносить</w:t>
      </w:r>
      <w:r w:rsidRPr="00633A23">
        <w:rPr>
          <w:rFonts w:cs="Arial"/>
        </w:rPr>
        <w:t xml:space="preserve"> </w:t>
      </w:r>
      <w:r w:rsidRPr="00633A23">
        <w:t>пришлось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>-</w:t>
      </w:r>
      <w:r w:rsidRPr="00633A23">
        <w:t>таки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охраной</w:t>
      </w:r>
      <w:r w:rsidRPr="00633A23">
        <w:rPr>
          <w:rFonts w:cs="Arial"/>
        </w:rPr>
        <w:t xml:space="preserve"> </w:t>
      </w:r>
      <w:r w:rsidRPr="00633A23">
        <w:t>ро</w:t>
      </w:r>
      <w:r w:rsidRPr="00633A23">
        <w:softHyphen/>
        <w:t>ты</w:t>
      </w:r>
      <w:r w:rsidRPr="00633A23">
        <w:rPr>
          <w:rFonts w:cs="Arial"/>
        </w:rPr>
        <w:t xml:space="preserve"> </w:t>
      </w:r>
      <w:r w:rsidRPr="00633A23">
        <w:t>курсантов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верующие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строены</w:t>
      </w:r>
      <w:r w:rsidRPr="00633A23">
        <w:rPr>
          <w:rFonts w:cs="Arial"/>
        </w:rPr>
        <w:t xml:space="preserve"> </w:t>
      </w:r>
      <w:r w:rsidRPr="00633A23">
        <w:t>весьма агрессивно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кидали</w:t>
      </w:r>
      <w:r w:rsidRPr="00633A23">
        <w:rPr>
          <w:rFonts w:cs="Arial"/>
        </w:rPr>
        <w:t xml:space="preserve"> </w:t>
      </w:r>
      <w:r w:rsidRPr="00633A23">
        <w:t>камни</w:t>
      </w:r>
      <w:r w:rsidRPr="00633A23">
        <w:rPr>
          <w:rFonts w:cs="Arial"/>
        </w:rPr>
        <w:t xml:space="preserve">.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менее</w:t>
      </w:r>
      <w:r w:rsidRPr="00633A23">
        <w:rPr>
          <w:rFonts w:cs="Arial"/>
        </w:rPr>
        <w:t xml:space="preserve"> </w:t>
      </w:r>
      <w:r w:rsidRPr="00633A23">
        <w:t>данное</w:t>
      </w:r>
      <w:r w:rsidRPr="00633A23">
        <w:rPr>
          <w:rFonts w:cs="Arial"/>
        </w:rPr>
        <w:t xml:space="preserve"> </w:t>
      </w:r>
      <w:r w:rsidRPr="00633A23">
        <w:t>изъя</w:t>
      </w:r>
      <w:r w:rsidRPr="00633A23">
        <w:softHyphen/>
        <w:t>тие</w:t>
      </w:r>
      <w:r w:rsidRPr="00633A23">
        <w:rPr>
          <w:rFonts w:cs="Arial"/>
        </w:rPr>
        <w:t xml:space="preserve"> </w:t>
      </w:r>
      <w:r w:rsidRPr="00633A23">
        <w:t>считалось</w:t>
      </w:r>
      <w:r w:rsidRPr="00633A23">
        <w:rPr>
          <w:rFonts w:cs="Arial"/>
        </w:rPr>
        <w:t xml:space="preserve"> </w:t>
      </w:r>
      <w:r w:rsidRPr="00633A23">
        <w:t>удачным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сводке</w:t>
      </w:r>
      <w:r w:rsidRPr="00633A23">
        <w:rPr>
          <w:rFonts w:cs="Arial"/>
        </w:rPr>
        <w:t xml:space="preserve"> </w:t>
      </w:r>
      <w:r w:rsidRPr="00633A23">
        <w:t>подчеркивалось</w:t>
      </w:r>
      <w:r w:rsidRPr="00633A23">
        <w:rPr>
          <w:rFonts w:cs="Arial"/>
        </w:rPr>
        <w:t xml:space="preserve">, </w:t>
      </w:r>
      <w:r w:rsidRPr="00633A23">
        <w:t>что настоятель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члены</w:t>
      </w:r>
      <w:r w:rsidRPr="00633A23">
        <w:rPr>
          <w:rFonts w:cs="Arial"/>
        </w:rPr>
        <w:t xml:space="preserve"> </w:t>
      </w:r>
      <w:r w:rsidRPr="00633A23">
        <w:t>церковного</w:t>
      </w:r>
      <w:r w:rsidRPr="00633A23">
        <w:rPr>
          <w:rFonts w:cs="Arial"/>
        </w:rPr>
        <w:t xml:space="preserve"> </w:t>
      </w:r>
      <w:r w:rsidRPr="00633A23">
        <w:t>совета</w:t>
      </w:r>
      <w:r w:rsidRPr="00633A23">
        <w:rPr>
          <w:rFonts w:cs="Arial"/>
        </w:rPr>
        <w:t xml:space="preserve"> </w:t>
      </w:r>
      <w:r w:rsidRPr="00633A23">
        <w:t>сами</w:t>
      </w:r>
      <w:r w:rsidRPr="00633A23">
        <w:rPr>
          <w:rFonts w:cs="Arial"/>
        </w:rPr>
        <w:t xml:space="preserve"> </w:t>
      </w:r>
      <w:r w:rsidRPr="00633A23">
        <w:t>снимали ризы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икон</w:t>
      </w:r>
      <w:r w:rsidRPr="00633A23">
        <w:rPr>
          <w:rFonts w:cs="Arial"/>
        </w:rPr>
        <w:t xml:space="preserve"> </w:t>
      </w:r>
      <w:r w:rsidRPr="00633A23">
        <w:t>«и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многом</w:t>
      </w:r>
      <w:r w:rsidRPr="00633A23">
        <w:rPr>
          <w:rFonts w:cs="Arial"/>
        </w:rPr>
        <w:t xml:space="preserve"> </w:t>
      </w:r>
      <w:r w:rsidRPr="00633A23">
        <w:t>помогали</w:t>
      </w:r>
      <w:r w:rsidRPr="00633A23">
        <w:rPr>
          <w:rFonts w:cs="Arial"/>
        </w:rPr>
        <w:t xml:space="preserve"> </w:t>
      </w:r>
      <w:r w:rsidRPr="00633A23">
        <w:t>комиссии»</w:t>
      </w:r>
      <w:r w:rsidRPr="00633A23">
        <w:rPr>
          <w:rFonts w:cs="Arial"/>
        </w:rPr>
        <w:t xml:space="preserve"> [14].</w:t>
      </w:r>
    </w:p>
    <w:p w:rsidR="002D3589" w:rsidRPr="00633A23" w:rsidRDefault="002D3589" w:rsidP="00EB0F88">
      <w:r w:rsidRPr="00633A23">
        <w:t>Учтя</w:t>
      </w:r>
      <w:r w:rsidRPr="00633A23">
        <w:rPr>
          <w:rFonts w:cs="Arial"/>
        </w:rPr>
        <w:t xml:space="preserve"> </w:t>
      </w:r>
      <w:r w:rsidRPr="00633A23">
        <w:t>горький</w:t>
      </w:r>
      <w:r w:rsidRPr="00633A23">
        <w:rPr>
          <w:rFonts w:cs="Arial"/>
        </w:rPr>
        <w:t xml:space="preserve"> </w:t>
      </w:r>
      <w:r w:rsidRPr="00633A23">
        <w:t>опыт</w:t>
      </w:r>
      <w:r w:rsidRPr="00633A23">
        <w:rPr>
          <w:rFonts w:cs="Arial"/>
        </w:rPr>
        <w:t xml:space="preserve">, </w:t>
      </w:r>
      <w:r w:rsidRPr="00633A23">
        <w:t>власти</w:t>
      </w:r>
      <w:r w:rsidRPr="00633A23">
        <w:rPr>
          <w:rFonts w:cs="Arial"/>
        </w:rPr>
        <w:t xml:space="preserve">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действовать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лее</w:t>
      </w:r>
      <w:r w:rsidRPr="00633A23">
        <w:rPr>
          <w:rFonts w:cs="Arial"/>
        </w:rPr>
        <w:t xml:space="preserve"> </w:t>
      </w:r>
      <w:r w:rsidRPr="00633A23">
        <w:t>осмотрительно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тщательнее</w:t>
      </w:r>
      <w:r w:rsidRPr="00633A23">
        <w:rPr>
          <w:rFonts w:cs="Arial"/>
        </w:rPr>
        <w:t xml:space="preserve"> </w:t>
      </w:r>
      <w:r w:rsidRPr="00633A23">
        <w:t>гот</w:t>
      </w:r>
      <w:r w:rsidRPr="00633A23">
        <w:t>о</w:t>
      </w:r>
      <w:r w:rsidRPr="00633A23">
        <w:t>виться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рекви</w:t>
      </w:r>
      <w:r w:rsidRPr="00633A23">
        <w:softHyphen/>
        <w:t>зициям</w:t>
      </w:r>
      <w:r w:rsidRPr="00633A23">
        <w:rPr>
          <w:rFonts w:cs="Arial"/>
        </w:rPr>
        <w:t xml:space="preserve">. </w:t>
      </w:r>
      <w:r w:rsidRPr="00633A23">
        <w:t>«Володарский</w:t>
      </w:r>
      <w:r w:rsidRPr="00633A23">
        <w:rPr>
          <w:rFonts w:cs="Arial"/>
        </w:rPr>
        <w:t xml:space="preserve"> </w:t>
      </w:r>
      <w:r w:rsidRPr="00633A23">
        <w:t>райотдуправ</w:t>
      </w:r>
      <w:r w:rsidRPr="00633A23">
        <w:rPr>
          <w:rFonts w:cs="Arial"/>
        </w:rPr>
        <w:t xml:space="preserve"> </w:t>
      </w:r>
      <w:r w:rsidRPr="00633A23">
        <w:t>сделал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в марте</w:t>
      </w:r>
      <w:r w:rsidRPr="00633A23">
        <w:rPr>
          <w:rFonts w:cs="Arial"/>
        </w:rPr>
        <w:t xml:space="preserve"> </w:t>
      </w:r>
      <w:r w:rsidRPr="00633A23">
        <w:t>решительное</w:t>
      </w:r>
      <w:r w:rsidRPr="00633A23">
        <w:rPr>
          <w:rFonts w:cs="Arial"/>
        </w:rPr>
        <w:t xml:space="preserve"> </w:t>
      </w:r>
      <w:r w:rsidRPr="00633A23">
        <w:t>предост</w:t>
      </w:r>
      <w:r w:rsidRPr="00633A23">
        <w:t>е</w:t>
      </w:r>
      <w:r w:rsidRPr="00633A23">
        <w:t>режение</w:t>
      </w:r>
      <w:r w:rsidRPr="00633A23">
        <w:rPr>
          <w:rFonts w:cs="Arial"/>
        </w:rPr>
        <w:t xml:space="preserve"> </w:t>
      </w:r>
      <w:r w:rsidRPr="00633A23">
        <w:t>попам</w:t>
      </w:r>
      <w:r w:rsidRPr="00633A23">
        <w:rPr>
          <w:rFonts w:cs="Arial"/>
        </w:rPr>
        <w:t xml:space="preserve">... </w:t>
      </w:r>
      <w:r w:rsidRPr="00633A23">
        <w:t>Поро</w:t>
      </w:r>
      <w:r w:rsidRPr="00633A23">
        <w:rPr>
          <w:rFonts w:cs="Arial"/>
        </w:rPr>
        <w:t>-</w:t>
      </w:r>
      <w:r w:rsidRPr="00633A23">
        <w:t>ховской</w:t>
      </w:r>
      <w:r w:rsidRPr="00633A23">
        <w:rPr>
          <w:rFonts w:cs="Arial"/>
        </w:rPr>
        <w:t xml:space="preserve"> </w:t>
      </w:r>
      <w:r w:rsidRPr="00633A23">
        <w:t>райотдуправ</w:t>
      </w:r>
      <w:r w:rsidRPr="00633A23">
        <w:rPr>
          <w:rFonts w:cs="Arial"/>
        </w:rPr>
        <w:t xml:space="preserve"> </w:t>
      </w:r>
      <w:r w:rsidRPr="00633A23">
        <w:t>организовал</w:t>
      </w:r>
      <w:r w:rsidRPr="00633A23">
        <w:rPr>
          <w:rFonts w:cs="Arial"/>
        </w:rPr>
        <w:t xml:space="preserve"> </w:t>
      </w:r>
      <w:r w:rsidRPr="00633A23">
        <w:t>тайную</w:t>
      </w:r>
      <w:r w:rsidRPr="00633A23">
        <w:rPr>
          <w:rFonts w:cs="Arial"/>
        </w:rPr>
        <w:t xml:space="preserve"> </w:t>
      </w:r>
      <w:r w:rsidRPr="00633A23">
        <w:t>слежку</w:t>
      </w:r>
      <w:r w:rsidRPr="00633A23">
        <w:rPr>
          <w:rFonts w:cs="Arial"/>
        </w:rPr>
        <w:t xml:space="preserve">, </w:t>
      </w:r>
      <w:r w:rsidRPr="00633A23">
        <w:t>вы</w:t>
      </w:r>
      <w:r w:rsidRPr="00633A23">
        <w:softHyphen/>
        <w:t>зывал</w:t>
      </w:r>
      <w:r w:rsidRPr="00633A23">
        <w:rPr>
          <w:rFonts w:cs="Arial"/>
        </w:rPr>
        <w:t xml:space="preserve"> </w:t>
      </w:r>
      <w:r w:rsidRPr="00633A23">
        <w:t>священн</w:t>
      </w:r>
      <w:r w:rsidRPr="00633A23">
        <w:t>и</w:t>
      </w:r>
      <w:r w:rsidRPr="00633A23">
        <w:t>ков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... </w:t>
      </w:r>
      <w:r w:rsidRPr="00633A23">
        <w:t>Смольнинская</w:t>
      </w:r>
      <w:r w:rsidRPr="00633A23">
        <w:rPr>
          <w:rFonts w:cs="Arial"/>
        </w:rPr>
        <w:t xml:space="preserve"> </w:t>
      </w:r>
      <w:r w:rsidRPr="00633A23">
        <w:t>подкомис</w:t>
      </w:r>
      <w:r w:rsidRPr="00633A23">
        <w:softHyphen/>
        <w:t>сия</w:t>
      </w:r>
      <w:r w:rsidRPr="00633A23">
        <w:rPr>
          <w:rFonts w:cs="Arial"/>
        </w:rPr>
        <w:t xml:space="preserve"> </w:t>
      </w:r>
      <w:r w:rsidRPr="00633A23">
        <w:t>докладывала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губком</w:t>
      </w:r>
      <w:r w:rsidRPr="00633A23">
        <w:rPr>
          <w:rFonts w:cs="Arial"/>
        </w:rPr>
        <w:t xml:space="preserve">: </w:t>
      </w:r>
      <w:r w:rsidRPr="00633A23">
        <w:t>«Из</w:t>
      </w:r>
      <w:r w:rsidRPr="00633A23">
        <w:rPr>
          <w:rFonts w:cs="Arial"/>
        </w:rPr>
        <w:t xml:space="preserve"> </w:t>
      </w:r>
      <w:r w:rsidRPr="00633A23">
        <w:t>райкома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вытре</w:t>
      </w:r>
      <w:r w:rsidRPr="00633A23">
        <w:softHyphen/>
        <w:t>бованы</w:t>
      </w:r>
      <w:r w:rsidRPr="00633A23">
        <w:rPr>
          <w:rFonts w:cs="Arial"/>
        </w:rPr>
        <w:t xml:space="preserve"> 20 </w:t>
      </w:r>
      <w:r w:rsidRPr="00633A23">
        <w:t>испытанных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выдержанных</w:t>
      </w:r>
      <w:r w:rsidRPr="00633A23">
        <w:rPr>
          <w:rFonts w:cs="Arial"/>
        </w:rPr>
        <w:t xml:space="preserve"> </w:t>
      </w:r>
      <w:r w:rsidRPr="00633A23">
        <w:t>товарищей рабочих</w:t>
      </w:r>
      <w:r w:rsidRPr="00633A23">
        <w:rPr>
          <w:rFonts w:cs="Arial"/>
        </w:rPr>
        <w:t xml:space="preserve">, </w:t>
      </w:r>
      <w:r w:rsidRPr="00633A23">
        <w:t>преимущественно</w:t>
      </w:r>
      <w:r w:rsidRPr="00633A23">
        <w:rPr>
          <w:rFonts w:cs="Arial"/>
        </w:rPr>
        <w:t xml:space="preserve"> </w:t>
      </w:r>
      <w:r w:rsidRPr="00633A23">
        <w:t>слесарей</w:t>
      </w:r>
      <w:r w:rsidRPr="00633A23">
        <w:rPr>
          <w:rFonts w:cs="Arial"/>
        </w:rPr>
        <w:t xml:space="preserve">, </w:t>
      </w:r>
      <w:r w:rsidRPr="00633A23">
        <w:t>кот</w:t>
      </w:r>
      <w:r w:rsidRPr="00633A23">
        <w:t>о</w:t>
      </w:r>
      <w:r w:rsidRPr="00633A23">
        <w:t>рые</w:t>
      </w:r>
      <w:r w:rsidRPr="00633A23">
        <w:rPr>
          <w:rFonts w:cs="Arial"/>
        </w:rPr>
        <w:t xml:space="preserve"> </w:t>
      </w:r>
      <w:r w:rsidRPr="00633A23">
        <w:t>были проинструктированы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оказались</w:t>
      </w:r>
      <w:r w:rsidRPr="00633A23">
        <w:rPr>
          <w:rFonts w:cs="Arial"/>
        </w:rPr>
        <w:t xml:space="preserve"> </w:t>
      </w:r>
      <w:r w:rsidRPr="00633A23">
        <w:t>вполне</w:t>
      </w:r>
      <w:r w:rsidRPr="00633A23">
        <w:rPr>
          <w:rFonts w:cs="Arial"/>
        </w:rPr>
        <w:t xml:space="preserve"> </w:t>
      </w:r>
      <w:r w:rsidRPr="00633A23">
        <w:t>добросове</w:t>
      </w:r>
      <w:r w:rsidRPr="00633A23">
        <w:softHyphen/>
        <w:t>стными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исполнительными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мощниками</w:t>
      </w:r>
      <w:r w:rsidRPr="00633A23">
        <w:rPr>
          <w:rFonts w:cs="Arial"/>
        </w:rPr>
        <w:t xml:space="preserve">...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изъ</w:t>
      </w:r>
      <w:r w:rsidRPr="00633A23">
        <w:softHyphen/>
        <w:t>ятии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присутствовал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представитель Главмузея</w:t>
      </w:r>
      <w:r w:rsidRPr="00633A23">
        <w:rPr>
          <w:rFonts w:cs="Arial"/>
        </w:rPr>
        <w:t xml:space="preserve"> </w:t>
      </w:r>
      <w:r w:rsidRPr="00633A23">
        <w:t>тов</w:t>
      </w:r>
      <w:r w:rsidRPr="00633A23">
        <w:rPr>
          <w:rFonts w:cs="Arial"/>
        </w:rPr>
        <w:t xml:space="preserve">. </w:t>
      </w:r>
      <w:r w:rsidRPr="00633A23">
        <w:t>Лу</w:t>
      </w:r>
      <w:r w:rsidRPr="00633A23">
        <w:t>ш</w:t>
      </w:r>
      <w:r w:rsidRPr="00633A23">
        <w:t>карев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каждым</w:t>
      </w:r>
      <w:r w:rsidRPr="00633A23">
        <w:rPr>
          <w:rFonts w:cs="Arial"/>
        </w:rPr>
        <w:t xml:space="preserve"> </w:t>
      </w:r>
      <w:r w:rsidRPr="00633A23">
        <w:t>изъятием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исполком</w:t>
      </w:r>
      <w:r w:rsidRPr="00633A23">
        <w:rPr>
          <w:rFonts w:cs="Arial"/>
        </w:rPr>
        <w:t xml:space="preserve"> </w:t>
      </w:r>
      <w:r w:rsidRPr="00633A23">
        <w:t>вызывались настоятели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приходской</w:t>
      </w:r>
      <w:r w:rsidRPr="00633A23">
        <w:rPr>
          <w:rFonts w:cs="Arial"/>
        </w:rPr>
        <w:t xml:space="preserve"> </w:t>
      </w:r>
      <w:r w:rsidRPr="00633A23">
        <w:t>совет</w:t>
      </w:r>
      <w:r w:rsidRPr="00633A23">
        <w:rPr>
          <w:rFonts w:cs="Arial"/>
        </w:rPr>
        <w:t xml:space="preserve"> </w:t>
      </w:r>
      <w:r w:rsidRPr="00633A23">
        <w:t>данной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для переговоров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содействии</w:t>
      </w:r>
      <w:r w:rsidRPr="00633A23">
        <w:rPr>
          <w:rFonts w:cs="Arial"/>
        </w:rPr>
        <w:t xml:space="preserve"> </w:t>
      </w:r>
      <w:r w:rsidRPr="00633A23">
        <w:t>работам</w:t>
      </w:r>
      <w:r w:rsidRPr="00633A23">
        <w:rPr>
          <w:rFonts w:cs="Arial"/>
        </w:rPr>
        <w:t xml:space="preserve"> </w:t>
      </w:r>
      <w:r w:rsidRPr="00633A23">
        <w:t>подкомиссии</w:t>
      </w:r>
      <w:r w:rsidRPr="00633A23">
        <w:rPr>
          <w:rFonts w:cs="Arial"/>
        </w:rPr>
        <w:t xml:space="preserve">. </w:t>
      </w:r>
      <w:r w:rsidRPr="00633A23">
        <w:t>При этом</w:t>
      </w:r>
      <w:r w:rsidRPr="00633A23">
        <w:rPr>
          <w:rFonts w:cs="Arial"/>
        </w:rPr>
        <w:t xml:space="preserve"> </w:t>
      </w:r>
      <w:r w:rsidRPr="00633A23">
        <w:t>представители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предупреждались</w:t>
      </w:r>
      <w:r w:rsidRPr="00633A23">
        <w:rPr>
          <w:rFonts w:cs="Arial"/>
        </w:rPr>
        <w:t xml:space="preserve">, </w:t>
      </w:r>
      <w:r w:rsidRPr="00633A23">
        <w:t>чтобы во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изъятия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устраивались</w:t>
      </w:r>
      <w:r w:rsidRPr="00633A23">
        <w:rPr>
          <w:rFonts w:cs="Arial"/>
        </w:rPr>
        <w:t xml:space="preserve"> </w:t>
      </w:r>
      <w:r w:rsidRPr="00633A23">
        <w:t>какие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softHyphen/>
        <w:t>монстрации</w:t>
      </w:r>
      <w:r w:rsidRPr="00633A23">
        <w:rPr>
          <w:rFonts w:cs="Arial"/>
        </w:rPr>
        <w:t xml:space="preserve">... </w:t>
      </w:r>
      <w:r w:rsidRPr="00633A23">
        <w:t>обо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бралась</w:t>
      </w:r>
      <w:r w:rsidRPr="00633A23">
        <w:rPr>
          <w:rFonts w:cs="Arial"/>
        </w:rPr>
        <w:t xml:space="preserve"> </w:t>
      </w:r>
      <w:r w:rsidRPr="00633A23">
        <w:t>подписка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большинстве</w:t>
      </w:r>
      <w:r w:rsidRPr="00633A23">
        <w:rPr>
          <w:rFonts w:cs="Arial"/>
        </w:rPr>
        <w:t xml:space="preserve"> </w:t>
      </w:r>
      <w:r w:rsidRPr="00633A23">
        <w:t>случаев</w:t>
      </w:r>
      <w:r w:rsidRPr="00633A23">
        <w:rPr>
          <w:rFonts w:cs="Arial"/>
        </w:rPr>
        <w:t xml:space="preserve"> </w:t>
      </w:r>
      <w:r w:rsidRPr="00633A23">
        <w:t>представители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сами назначали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час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избежание</w:t>
      </w:r>
      <w:r w:rsidRPr="00633A23">
        <w:rPr>
          <w:rFonts w:cs="Arial"/>
        </w:rPr>
        <w:t xml:space="preserve"> </w:t>
      </w:r>
      <w:r w:rsidRPr="00633A23">
        <w:t>совпадения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softHyphen/>
        <w:t>ковной</w:t>
      </w:r>
      <w:r w:rsidRPr="00633A23">
        <w:rPr>
          <w:rFonts w:cs="Arial"/>
        </w:rPr>
        <w:t xml:space="preserve"> </w:t>
      </w:r>
      <w:r w:rsidRPr="00633A23">
        <w:t>службой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могущей</w:t>
      </w:r>
      <w:r w:rsidRPr="00633A23">
        <w:rPr>
          <w:rFonts w:cs="Arial"/>
        </w:rPr>
        <w:t xml:space="preserve"> </w:t>
      </w:r>
      <w:r w:rsidRPr="00633A23">
        <w:t>произойти</w:t>
      </w:r>
      <w:r w:rsidRPr="00633A23">
        <w:rPr>
          <w:rFonts w:cs="Arial"/>
        </w:rPr>
        <w:t xml:space="preserve"> </w:t>
      </w:r>
      <w:r w:rsidRPr="00633A23">
        <w:t>демонстрации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двух</w:t>
      </w:r>
      <w:r w:rsidRPr="00633A23">
        <w:rPr>
          <w:rFonts w:cs="Arial"/>
        </w:rPr>
        <w:t xml:space="preserve"> </w:t>
      </w:r>
      <w:r w:rsidRPr="00633A23">
        <w:t>церквах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Рождества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 </w:t>
      </w:r>
      <w:r w:rsidRPr="00633A23">
        <w:t>и Бориса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Глеба</w:t>
      </w:r>
      <w:r w:rsidRPr="00633A23">
        <w:rPr>
          <w:rFonts w:cs="Arial"/>
        </w:rPr>
        <w:t xml:space="preserve"> </w:t>
      </w:r>
      <w:r w:rsidRPr="00633A23">
        <w:t>настоятели</w:t>
      </w:r>
      <w:r w:rsidRPr="00633A23">
        <w:rPr>
          <w:rFonts w:cs="Arial"/>
        </w:rPr>
        <w:t xml:space="preserve"> </w:t>
      </w:r>
      <w:r w:rsidRPr="00633A23">
        <w:t>церквей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церковный</w:t>
      </w:r>
      <w:r w:rsidRPr="00633A23">
        <w:rPr>
          <w:rFonts w:cs="Arial"/>
        </w:rPr>
        <w:t xml:space="preserve"> </w:t>
      </w:r>
      <w:r w:rsidRPr="00633A23">
        <w:t>совет</w:t>
      </w:r>
      <w:r w:rsidRPr="00633A23">
        <w:rPr>
          <w:rFonts w:cs="Arial"/>
        </w:rPr>
        <w:t xml:space="preserve"> </w:t>
      </w:r>
      <w:r w:rsidRPr="00633A23">
        <w:t>просили</w:t>
      </w:r>
      <w:r w:rsidRPr="00633A23">
        <w:rPr>
          <w:rFonts w:cs="Arial"/>
        </w:rPr>
        <w:t xml:space="preserve"> </w:t>
      </w:r>
      <w:r w:rsidRPr="00633A23">
        <w:t>подкомиссию</w:t>
      </w:r>
      <w:r w:rsidRPr="00633A23">
        <w:rPr>
          <w:rFonts w:cs="Arial"/>
        </w:rPr>
        <w:t xml:space="preserve"> </w:t>
      </w:r>
      <w:r w:rsidRPr="00633A23">
        <w:t>самой</w:t>
      </w:r>
      <w:r w:rsidRPr="00633A23">
        <w:rPr>
          <w:rFonts w:cs="Arial"/>
        </w:rPr>
        <w:t xml:space="preserve"> </w:t>
      </w:r>
      <w:r w:rsidRPr="00633A23">
        <w:t>назначить</w:t>
      </w:r>
      <w:r w:rsidRPr="00633A23">
        <w:rPr>
          <w:rFonts w:cs="Arial"/>
        </w:rPr>
        <w:t xml:space="preserve"> </w:t>
      </w:r>
      <w:r w:rsidRPr="00633A23">
        <w:t>время»</w:t>
      </w:r>
      <w:r w:rsidRPr="00633A23">
        <w:rPr>
          <w:rFonts w:cs="Arial"/>
        </w:rPr>
        <w:t xml:space="preserve">. </w:t>
      </w:r>
      <w:r w:rsidRPr="00633A23">
        <w:t>Несмотря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принятые</w:t>
      </w:r>
      <w:r w:rsidRPr="00633A23">
        <w:rPr>
          <w:rFonts w:cs="Arial"/>
        </w:rPr>
        <w:t xml:space="preserve"> </w:t>
      </w:r>
      <w:r w:rsidRPr="00633A23">
        <w:t>меры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Рождественской</w:t>
      </w:r>
      <w:r w:rsidRPr="00633A23">
        <w:rPr>
          <w:rFonts w:cs="Arial"/>
        </w:rPr>
        <w:t xml:space="preserve"> </w:t>
      </w:r>
      <w:r w:rsidRPr="00633A23">
        <w:t xml:space="preserve">церкви </w:t>
      </w:r>
      <w:r w:rsidRPr="00633A23">
        <w:rPr>
          <w:rFonts w:cs="Arial"/>
        </w:rPr>
        <w:t xml:space="preserve">26 </w:t>
      </w:r>
      <w:r w:rsidRPr="00633A23">
        <w:t>марта</w:t>
      </w:r>
      <w:r w:rsidRPr="00633A23">
        <w:rPr>
          <w:rFonts w:cs="Arial"/>
        </w:rPr>
        <w:t xml:space="preserve"> </w:t>
      </w:r>
      <w:r w:rsidRPr="00633A23">
        <w:t>собралось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800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строена</w:t>
      </w:r>
      <w:r w:rsidRPr="00633A23">
        <w:rPr>
          <w:rFonts w:cs="Arial"/>
        </w:rPr>
        <w:t xml:space="preserve"> </w:t>
      </w:r>
      <w:r w:rsidRPr="00633A23">
        <w:t>столь</w:t>
      </w:r>
      <w:r w:rsidRPr="00633A23">
        <w:rPr>
          <w:rFonts w:cs="Arial"/>
        </w:rPr>
        <w:t xml:space="preserve"> </w:t>
      </w:r>
      <w:r w:rsidRPr="00633A23">
        <w:t>вра</w:t>
      </w:r>
      <w:r w:rsidRPr="00633A23">
        <w:t>ж</w:t>
      </w:r>
      <w:r w:rsidRPr="00633A23">
        <w:t>дебно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начальнику</w:t>
      </w:r>
      <w:r w:rsidRPr="00633A23">
        <w:rPr>
          <w:rFonts w:cs="Arial"/>
        </w:rPr>
        <w:t xml:space="preserve"> </w:t>
      </w:r>
      <w:r w:rsidRPr="00633A23">
        <w:t>милиции «пришлось</w:t>
      </w:r>
      <w:r w:rsidRPr="00633A23">
        <w:rPr>
          <w:rFonts w:cs="Arial"/>
        </w:rPr>
        <w:t xml:space="preserve"> </w:t>
      </w:r>
      <w:r w:rsidRPr="00633A23">
        <w:t>выслать</w:t>
      </w:r>
      <w:r w:rsidRPr="00633A23">
        <w:rPr>
          <w:rFonts w:cs="Arial"/>
        </w:rPr>
        <w:t xml:space="preserve">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имеющуюся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моем</w:t>
      </w:r>
      <w:r w:rsidRPr="00633A23">
        <w:rPr>
          <w:rFonts w:cs="Arial"/>
        </w:rPr>
        <w:t xml:space="preserve"> </w:t>
      </w:r>
      <w:r w:rsidRPr="00633A23">
        <w:t>распоря</w:t>
      </w:r>
      <w:r w:rsidRPr="00633A23">
        <w:softHyphen/>
        <w:t>жении</w:t>
      </w:r>
      <w:r w:rsidRPr="00633A23">
        <w:rPr>
          <w:rFonts w:cs="Arial"/>
        </w:rPr>
        <w:t xml:space="preserve"> </w:t>
      </w:r>
      <w:r w:rsidRPr="00633A23">
        <w:t>ж</w:t>
      </w:r>
      <w:r w:rsidRPr="00633A23">
        <w:t>и</w:t>
      </w:r>
      <w:r w:rsidRPr="00633A23">
        <w:t>вую</w:t>
      </w:r>
      <w:r w:rsidRPr="00633A23">
        <w:rPr>
          <w:rFonts w:cs="Arial"/>
        </w:rPr>
        <w:t xml:space="preserve"> </w:t>
      </w:r>
      <w:r w:rsidRPr="00633A23">
        <w:t>силу»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30 </w:t>
      </w:r>
      <w:r w:rsidRPr="00633A23">
        <w:t>кавалеристов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и оттеснили</w:t>
      </w:r>
      <w:r w:rsidRPr="00633A23">
        <w:rPr>
          <w:rFonts w:cs="Arial"/>
        </w:rPr>
        <w:t xml:space="preserve"> </w:t>
      </w:r>
      <w:r w:rsidRPr="00633A23">
        <w:t>собравшихся</w:t>
      </w:r>
      <w:r w:rsidRPr="00633A23">
        <w:rPr>
          <w:rFonts w:cs="Arial"/>
        </w:rPr>
        <w:t xml:space="preserve">. </w:t>
      </w:r>
      <w:r w:rsidRPr="00633A23">
        <w:t>«Хулиганы</w:t>
      </w:r>
      <w:r w:rsidRPr="00633A23">
        <w:rPr>
          <w:rFonts w:cs="Arial"/>
        </w:rPr>
        <w:t xml:space="preserve"> </w:t>
      </w:r>
      <w:r w:rsidRPr="00633A23">
        <w:t>залезали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окна и</w:t>
      </w:r>
      <w:r w:rsidRPr="00633A23">
        <w:rPr>
          <w:rFonts w:cs="Arial"/>
        </w:rPr>
        <w:t xml:space="preserve"> </w:t>
      </w:r>
      <w:r w:rsidRPr="00633A23">
        <w:t>осыпали</w:t>
      </w:r>
      <w:r w:rsidRPr="00633A23">
        <w:rPr>
          <w:rFonts w:cs="Arial"/>
        </w:rPr>
        <w:t xml:space="preserve"> </w:t>
      </w:r>
      <w:r w:rsidRPr="00633A23">
        <w:t>комиссию</w:t>
      </w:r>
      <w:r w:rsidRPr="00633A23">
        <w:rPr>
          <w:rFonts w:cs="Arial"/>
        </w:rPr>
        <w:t xml:space="preserve"> </w:t>
      </w:r>
      <w:r w:rsidRPr="00633A23">
        <w:t>бранью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проклятиями»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softHyphen/>
        <w:t>семнадцатилетний</w:t>
      </w:r>
      <w:r w:rsidRPr="00633A23">
        <w:rPr>
          <w:rFonts w:cs="Arial"/>
        </w:rPr>
        <w:t xml:space="preserve"> </w:t>
      </w:r>
      <w:r w:rsidRPr="00633A23">
        <w:t>Ваня</w:t>
      </w:r>
      <w:r w:rsidRPr="00633A23">
        <w:rPr>
          <w:rFonts w:cs="Arial"/>
        </w:rPr>
        <w:t xml:space="preserve"> </w:t>
      </w:r>
      <w:r w:rsidRPr="00633A23">
        <w:t>Козлов</w:t>
      </w:r>
      <w:r w:rsidRPr="00633A23">
        <w:rPr>
          <w:rFonts w:cs="Arial"/>
        </w:rPr>
        <w:t xml:space="preserve"> </w:t>
      </w:r>
      <w:r w:rsidRPr="00633A23">
        <w:t>призывал</w:t>
      </w:r>
      <w:r w:rsidRPr="00633A23">
        <w:rPr>
          <w:rFonts w:cs="Arial"/>
        </w:rPr>
        <w:t xml:space="preserve"> </w:t>
      </w:r>
      <w:r w:rsidRPr="00633A23">
        <w:t>богомоль</w:t>
      </w:r>
      <w:r w:rsidRPr="00633A23">
        <w:softHyphen/>
        <w:t>цев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прямому</w:t>
      </w:r>
      <w:r w:rsidRPr="00633A23">
        <w:rPr>
          <w:rFonts w:cs="Arial"/>
        </w:rPr>
        <w:t xml:space="preserve"> </w:t>
      </w:r>
      <w:r w:rsidRPr="00633A23">
        <w:t>неповиновению</w:t>
      </w:r>
      <w:r w:rsidRPr="00633A23">
        <w:rPr>
          <w:rFonts w:cs="Arial"/>
        </w:rPr>
        <w:t xml:space="preserve"> </w:t>
      </w:r>
      <w:r w:rsidRPr="00633A23">
        <w:t>безбожникам</w:t>
      </w:r>
      <w:r w:rsidRPr="00633A23">
        <w:rPr>
          <w:rFonts w:cs="Arial"/>
        </w:rPr>
        <w:t xml:space="preserve"> [15].</w:t>
      </w:r>
    </w:p>
    <w:p w:rsidR="002D3589" w:rsidRPr="00633A23" w:rsidRDefault="002D3589" w:rsidP="00EB0F88"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описанных</w:t>
      </w:r>
      <w:r w:rsidRPr="00633A23">
        <w:rPr>
          <w:rFonts w:cs="Arial"/>
        </w:rPr>
        <w:t xml:space="preserve"> </w:t>
      </w:r>
      <w:r w:rsidRPr="00633A23">
        <w:t>инцидентов</w:t>
      </w:r>
      <w:r w:rsidRPr="00633A23">
        <w:rPr>
          <w:rFonts w:cs="Arial"/>
        </w:rPr>
        <w:t xml:space="preserve"> </w:t>
      </w:r>
      <w:r w:rsidRPr="00633A23">
        <w:t>секретарь</w:t>
      </w:r>
      <w:r w:rsidRPr="00633A23">
        <w:rPr>
          <w:rFonts w:cs="Arial"/>
        </w:rPr>
        <w:t xml:space="preserve"> </w:t>
      </w:r>
      <w:r w:rsidRPr="00633A23">
        <w:t>губкома И</w:t>
      </w:r>
      <w:r w:rsidRPr="00633A23">
        <w:rPr>
          <w:rFonts w:cs="Arial"/>
        </w:rPr>
        <w:t xml:space="preserve">. </w:t>
      </w:r>
      <w:r w:rsidRPr="00633A23">
        <w:t>Н</w:t>
      </w:r>
      <w:r w:rsidRPr="00633A23">
        <w:rPr>
          <w:rFonts w:cs="Arial"/>
        </w:rPr>
        <w:t xml:space="preserve">. </w:t>
      </w:r>
      <w:r w:rsidRPr="00633A23">
        <w:t>Смирнов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заседании</w:t>
      </w:r>
      <w:r w:rsidRPr="00633A23">
        <w:rPr>
          <w:rFonts w:cs="Arial"/>
        </w:rPr>
        <w:t xml:space="preserve"> </w:t>
      </w:r>
      <w:r w:rsidRPr="00633A23">
        <w:t>Петросов</w:t>
      </w:r>
      <w:r w:rsidRPr="00633A23">
        <w:t>е</w:t>
      </w:r>
      <w:r w:rsidRPr="00633A23">
        <w:t>та</w:t>
      </w:r>
      <w:r w:rsidRPr="00633A23">
        <w:rPr>
          <w:rFonts w:cs="Arial"/>
        </w:rPr>
        <w:t xml:space="preserve"> 20 </w:t>
      </w:r>
      <w:r w:rsidRPr="00633A23">
        <w:t>марта заявил</w:t>
      </w:r>
      <w:r w:rsidRPr="00633A23">
        <w:rPr>
          <w:rFonts w:cs="Arial"/>
        </w:rPr>
        <w:t xml:space="preserve">: </w:t>
      </w:r>
      <w:r w:rsidRPr="00633A23">
        <w:t>«духовенство</w:t>
      </w:r>
      <w:r w:rsidRPr="00633A23">
        <w:rPr>
          <w:rFonts w:cs="Arial"/>
        </w:rPr>
        <w:t xml:space="preserve"> </w:t>
      </w:r>
      <w:r w:rsidRPr="00633A23">
        <w:t>ведет</w:t>
      </w:r>
      <w:r w:rsidRPr="00633A23">
        <w:rPr>
          <w:rFonts w:cs="Arial"/>
        </w:rPr>
        <w:t xml:space="preserve"> </w:t>
      </w:r>
      <w:r w:rsidRPr="00633A23">
        <w:t>сейчас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верующих кампанию</w:t>
      </w:r>
      <w:r w:rsidRPr="00633A23">
        <w:rPr>
          <w:rFonts w:cs="Arial"/>
        </w:rPr>
        <w:t xml:space="preserve"> </w:t>
      </w:r>
      <w:r w:rsidRPr="00633A23">
        <w:t>против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изъятия</w:t>
      </w:r>
      <w:r w:rsidRPr="00633A23">
        <w:rPr>
          <w:rFonts w:cs="Arial"/>
        </w:rPr>
        <w:t xml:space="preserve"> </w:t>
      </w:r>
      <w:r w:rsidRPr="00633A23">
        <w:t>ценностей</w:t>
      </w:r>
      <w:r w:rsidRPr="00633A23">
        <w:rPr>
          <w:rFonts w:cs="Arial"/>
        </w:rPr>
        <w:t xml:space="preserve">, </w:t>
      </w:r>
      <w:r w:rsidRPr="00633A23">
        <w:t>следова</w:t>
      </w:r>
      <w:r w:rsidRPr="00633A23">
        <w:softHyphen/>
        <w:t>тельно</w:t>
      </w:r>
      <w:r w:rsidRPr="00633A23">
        <w:rPr>
          <w:rFonts w:cs="Arial"/>
        </w:rPr>
        <w:t xml:space="preserve">, </w:t>
      </w:r>
      <w:r w:rsidRPr="00633A23">
        <w:t>против</w:t>
      </w:r>
      <w:r w:rsidRPr="00633A23">
        <w:rPr>
          <w:rFonts w:cs="Arial"/>
        </w:rPr>
        <w:t xml:space="preserve"> </w:t>
      </w:r>
      <w:r w:rsidRPr="00633A23">
        <w:t>Советской</w:t>
      </w:r>
      <w:r w:rsidRPr="00633A23">
        <w:rPr>
          <w:rFonts w:cs="Arial"/>
        </w:rPr>
        <w:t xml:space="preserve"> </w:t>
      </w:r>
      <w:r w:rsidRPr="00633A23">
        <w:t>власти»</w:t>
      </w:r>
      <w:r w:rsidRPr="00633A23">
        <w:rPr>
          <w:rFonts w:cs="Arial"/>
        </w:rPr>
        <w:t xml:space="preserve">. </w:t>
      </w:r>
      <w:r w:rsidRPr="00633A23">
        <w:t>Итак</w:t>
      </w:r>
      <w:r w:rsidRPr="00633A23">
        <w:rPr>
          <w:rFonts w:cs="Arial"/>
        </w:rPr>
        <w:t xml:space="preserve">, </w:t>
      </w:r>
      <w:r w:rsidRPr="00633A23">
        <w:t>позиция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softHyphen/>
        <w:t>трополита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объя</w:t>
      </w:r>
      <w:r w:rsidRPr="00633A23">
        <w:t>в</w:t>
      </w:r>
      <w:r w:rsidRPr="00633A23">
        <w:t>лена</w:t>
      </w:r>
      <w:r w:rsidRPr="00633A23">
        <w:rPr>
          <w:rFonts w:cs="Arial"/>
        </w:rPr>
        <w:t xml:space="preserve"> </w:t>
      </w:r>
      <w:r w:rsidRPr="00633A23">
        <w:t>антисоветской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контрре</w:t>
      </w:r>
      <w:r w:rsidRPr="00633A23">
        <w:softHyphen/>
        <w:t>волюционной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вытекающими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послед</w:t>
      </w:r>
      <w:r w:rsidRPr="00633A23">
        <w:softHyphen/>
        <w:t>ствиями</w:t>
      </w:r>
      <w:r w:rsidRPr="00633A23">
        <w:rPr>
          <w:rFonts w:cs="Arial"/>
        </w:rPr>
        <w:t xml:space="preserve">.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«Петроградской</w:t>
      </w:r>
      <w:r w:rsidRPr="00633A23">
        <w:rPr>
          <w:rFonts w:cs="Arial"/>
        </w:rPr>
        <w:t xml:space="preserve"> </w:t>
      </w:r>
      <w:r w:rsidRPr="00633A23">
        <w:t>правде» появилась</w:t>
      </w:r>
      <w:r w:rsidRPr="00633A23">
        <w:rPr>
          <w:rFonts w:cs="Arial"/>
        </w:rPr>
        <w:t xml:space="preserve"> </w:t>
      </w:r>
      <w:r w:rsidRPr="00633A23">
        <w:t>грозная</w:t>
      </w:r>
      <w:r w:rsidRPr="00633A23">
        <w:rPr>
          <w:rFonts w:cs="Arial"/>
        </w:rPr>
        <w:t xml:space="preserve"> </w:t>
      </w:r>
      <w:r w:rsidRPr="00633A23">
        <w:t>передовица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Невского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гово</w:t>
      </w:r>
      <w:r w:rsidRPr="00633A23">
        <w:softHyphen/>
        <w:t>рилось</w:t>
      </w:r>
      <w:r w:rsidRPr="00633A23">
        <w:rPr>
          <w:rFonts w:cs="Arial"/>
        </w:rPr>
        <w:t xml:space="preserve">: </w:t>
      </w:r>
      <w:r w:rsidRPr="00633A23">
        <w:t>«служители</w:t>
      </w:r>
      <w:r w:rsidRPr="00633A23">
        <w:rPr>
          <w:rFonts w:cs="Arial"/>
        </w:rPr>
        <w:t xml:space="preserve"> </w:t>
      </w:r>
      <w:r w:rsidRPr="00633A23">
        <w:t>алтаря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главе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митрополитом Вениамином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помог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чистым сердцем</w:t>
      </w:r>
      <w:r w:rsidRPr="00633A23">
        <w:rPr>
          <w:rFonts w:cs="Arial"/>
        </w:rPr>
        <w:t xml:space="preserve"> </w:t>
      </w:r>
      <w:r w:rsidRPr="00633A23">
        <w:t>голодающим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попустительствует черным</w:t>
      </w:r>
      <w:r w:rsidRPr="00633A23">
        <w:rPr>
          <w:rFonts w:cs="Arial"/>
        </w:rPr>
        <w:t xml:space="preserve"> </w:t>
      </w:r>
      <w:r w:rsidRPr="00633A23">
        <w:t>бандам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изуверам</w:t>
      </w:r>
      <w:r w:rsidRPr="00633A23">
        <w:rPr>
          <w:rFonts w:cs="Arial"/>
        </w:rPr>
        <w:t xml:space="preserve">, </w:t>
      </w:r>
      <w:r w:rsidRPr="00633A23">
        <w:t>кот</w:t>
      </w:r>
      <w:r w:rsidRPr="00633A23">
        <w:t>о</w:t>
      </w:r>
      <w:r w:rsidRPr="00633A23">
        <w:t>рые</w:t>
      </w:r>
      <w:r w:rsidRPr="00633A23">
        <w:rPr>
          <w:rFonts w:cs="Arial"/>
        </w:rPr>
        <w:t xml:space="preserve"> </w:t>
      </w:r>
      <w:r w:rsidRPr="00633A23">
        <w:t>пытаются</w:t>
      </w:r>
      <w:r w:rsidRPr="00633A23">
        <w:rPr>
          <w:rFonts w:cs="Arial"/>
        </w:rPr>
        <w:t xml:space="preserve"> </w:t>
      </w:r>
      <w:r w:rsidRPr="00633A23">
        <w:t>вос</w:t>
      </w:r>
      <w:r w:rsidRPr="00633A23">
        <w:softHyphen/>
        <w:t>препятствовать</w:t>
      </w:r>
      <w:r w:rsidRPr="00633A23">
        <w:rPr>
          <w:rFonts w:cs="Arial"/>
        </w:rPr>
        <w:t xml:space="preserve"> </w:t>
      </w:r>
      <w:r w:rsidRPr="00633A23">
        <w:t>властям</w:t>
      </w:r>
      <w:r w:rsidRPr="00633A23">
        <w:rPr>
          <w:rFonts w:cs="Arial"/>
        </w:rPr>
        <w:t xml:space="preserve"> </w:t>
      </w:r>
      <w:r w:rsidRPr="00633A23">
        <w:t>отобрать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церквах</w:t>
      </w:r>
      <w:r w:rsidRPr="00633A23">
        <w:rPr>
          <w:rFonts w:cs="Arial"/>
        </w:rPr>
        <w:t xml:space="preserve"> </w:t>
      </w:r>
      <w:r w:rsidRPr="00633A23">
        <w:t>излишние ценности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помощи</w:t>
      </w:r>
      <w:r w:rsidRPr="00633A23">
        <w:rPr>
          <w:rFonts w:cs="Arial"/>
        </w:rPr>
        <w:t xml:space="preserve"> </w:t>
      </w:r>
      <w:r w:rsidRPr="00633A23">
        <w:t>голодающим</w:t>
      </w:r>
      <w:r w:rsidRPr="00633A23">
        <w:rPr>
          <w:rFonts w:cs="Arial"/>
        </w:rPr>
        <w:t xml:space="preserve">...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почему</w:t>
      </w:r>
      <w:r w:rsidRPr="00633A23">
        <w:rPr>
          <w:rFonts w:cs="Arial"/>
        </w:rPr>
        <w:t xml:space="preserve"> </w:t>
      </w:r>
      <w:r w:rsidRPr="00633A23">
        <w:t>же эти</w:t>
      </w:r>
      <w:r w:rsidRPr="00633A23">
        <w:rPr>
          <w:rFonts w:cs="Arial"/>
        </w:rPr>
        <w:t xml:space="preserve"> </w:t>
      </w:r>
      <w:r w:rsidRPr="00633A23">
        <w:t>дурные</w:t>
      </w:r>
      <w:r w:rsidRPr="00633A23">
        <w:rPr>
          <w:rFonts w:cs="Arial"/>
        </w:rPr>
        <w:t xml:space="preserve"> </w:t>
      </w:r>
      <w:r w:rsidRPr="00633A23">
        <w:t>пастыри</w:t>
      </w:r>
      <w:r w:rsidRPr="00633A23">
        <w:rPr>
          <w:rFonts w:cs="Arial"/>
        </w:rPr>
        <w:t xml:space="preserve"> </w:t>
      </w:r>
      <w:r w:rsidRPr="00633A23">
        <w:t>продолжают</w:t>
      </w:r>
      <w:r w:rsidRPr="00633A23">
        <w:rPr>
          <w:rFonts w:cs="Arial"/>
        </w:rPr>
        <w:t xml:space="preserve"> </w:t>
      </w:r>
      <w:r w:rsidRPr="00633A23">
        <w:t>безнаказанно</w:t>
      </w:r>
      <w:r w:rsidRPr="00633A23">
        <w:rPr>
          <w:rFonts w:cs="Arial"/>
        </w:rPr>
        <w:t xml:space="preserve"> </w:t>
      </w:r>
      <w:r w:rsidRPr="00633A23">
        <w:t>пропо</w:t>
      </w:r>
      <w:r w:rsidRPr="00633A23">
        <w:softHyphen/>
        <w:t>ведовать</w:t>
      </w:r>
      <w:r w:rsidRPr="00633A23">
        <w:rPr>
          <w:rFonts w:cs="Arial"/>
        </w:rPr>
        <w:t xml:space="preserve"> </w:t>
      </w:r>
      <w:r w:rsidRPr="00633A23">
        <w:lastRenderedPageBreak/>
        <w:t>погром</w:t>
      </w:r>
      <w:r w:rsidRPr="00633A23">
        <w:rPr>
          <w:rFonts w:cs="Arial"/>
        </w:rPr>
        <w:t xml:space="preserve">, </w:t>
      </w:r>
      <w:r w:rsidRPr="00633A23">
        <w:t>убийство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каннибальское</w:t>
      </w:r>
      <w:r w:rsidRPr="00633A23">
        <w:rPr>
          <w:rFonts w:cs="Arial"/>
        </w:rPr>
        <w:t xml:space="preserve"> </w:t>
      </w:r>
      <w:r w:rsidRPr="00633A23">
        <w:t>чувство дикарей</w:t>
      </w:r>
      <w:r w:rsidRPr="00633A23">
        <w:rPr>
          <w:rFonts w:cs="Arial"/>
        </w:rPr>
        <w:t xml:space="preserve">?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мало</w:t>
      </w:r>
      <w:r w:rsidRPr="00633A23">
        <w:rPr>
          <w:rFonts w:cs="Arial"/>
        </w:rPr>
        <w:t xml:space="preserve"> </w:t>
      </w:r>
      <w:r w:rsidRPr="00633A23">
        <w:t>занимались</w:t>
      </w:r>
      <w:r w:rsidRPr="00633A23">
        <w:rPr>
          <w:rFonts w:cs="Arial"/>
        </w:rPr>
        <w:t xml:space="preserve"> </w:t>
      </w:r>
      <w:r w:rsidRPr="00633A23">
        <w:t>разобл</w:t>
      </w:r>
      <w:r w:rsidRPr="00633A23">
        <w:t>а</w:t>
      </w:r>
      <w:r w:rsidRPr="00633A23">
        <w:t>че</w:t>
      </w:r>
      <w:r w:rsidRPr="00633A23">
        <w:softHyphen/>
        <w:t>нием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лицемерия</w:t>
      </w:r>
      <w:r w:rsidRPr="00633A23">
        <w:rPr>
          <w:rFonts w:cs="Arial"/>
        </w:rPr>
        <w:t xml:space="preserve">, </w:t>
      </w:r>
      <w:r w:rsidRPr="00633A23">
        <w:t>невежества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мракобесия</w:t>
      </w:r>
      <w:r w:rsidRPr="00633A23">
        <w:rPr>
          <w:rFonts w:cs="Arial"/>
        </w:rPr>
        <w:t>...</w:t>
      </w:r>
      <w:r w:rsidRPr="00633A23">
        <w:t>»</w:t>
      </w:r>
    </w:p>
    <w:p w:rsidR="002D3589" w:rsidRPr="00633A23" w:rsidRDefault="002D3589" w:rsidP="00EB0F88">
      <w:r w:rsidRPr="00633A23">
        <w:t>Началась</w:t>
      </w:r>
      <w:r w:rsidRPr="00633A23">
        <w:rPr>
          <w:rFonts w:cs="Arial"/>
        </w:rPr>
        <w:t xml:space="preserve"> </w:t>
      </w:r>
      <w:r w:rsidRPr="00633A23">
        <w:t>усиленная</w:t>
      </w:r>
      <w:r w:rsidRPr="00633A23">
        <w:rPr>
          <w:rFonts w:cs="Arial"/>
        </w:rPr>
        <w:t xml:space="preserve"> </w:t>
      </w:r>
      <w:r w:rsidRPr="00633A23">
        <w:t>пропаганда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одной стороны</w:t>
      </w:r>
      <w:r w:rsidRPr="00633A23">
        <w:rPr>
          <w:rFonts w:cs="Arial"/>
        </w:rPr>
        <w:t xml:space="preserve"> </w:t>
      </w:r>
      <w:r w:rsidRPr="00633A23">
        <w:t>описывала</w:t>
      </w:r>
      <w:r w:rsidRPr="00633A23">
        <w:rPr>
          <w:rFonts w:cs="Arial"/>
        </w:rPr>
        <w:t xml:space="preserve"> </w:t>
      </w:r>
      <w:r w:rsidRPr="00633A23">
        <w:t>ужасы</w:t>
      </w:r>
      <w:r w:rsidRPr="00633A23">
        <w:rPr>
          <w:rFonts w:cs="Arial"/>
        </w:rPr>
        <w:t xml:space="preserve"> </w:t>
      </w:r>
      <w:r w:rsidRPr="00633A23">
        <w:t>голода</w:t>
      </w:r>
      <w:r w:rsidRPr="00633A23">
        <w:rPr>
          <w:rFonts w:cs="Arial"/>
        </w:rPr>
        <w:t xml:space="preserve">, </w:t>
      </w:r>
      <w:r w:rsidRPr="00633A23">
        <w:t>ос</w:t>
      </w:r>
      <w:r w:rsidRPr="00633A23">
        <w:t>о</w:t>
      </w:r>
      <w:r w:rsidRPr="00633A23">
        <w:t>бенно</w:t>
      </w:r>
      <w:r w:rsidRPr="00633A23">
        <w:rPr>
          <w:rFonts w:cs="Arial"/>
        </w:rPr>
        <w:t xml:space="preserve"> </w:t>
      </w:r>
      <w:r w:rsidRPr="00633A23">
        <w:t>страш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случаи</w:t>
      </w:r>
      <w:r w:rsidRPr="00633A23">
        <w:rPr>
          <w:rFonts w:cs="Arial"/>
        </w:rPr>
        <w:t xml:space="preserve"> </w:t>
      </w:r>
      <w:r w:rsidRPr="00633A23">
        <w:t>людоедства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другой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натравливала на</w:t>
      </w:r>
      <w:r w:rsidRPr="00633A23">
        <w:rPr>
          <w:rFonts w:cs="Arial"/>
        </w:rPr>
        <w:t xml:space="preserve"> </w:t>
      </w:r>
      <w:r w:rsidRPr="00633A23">
        <w:t>митингах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собраниях</w:t>
      </w:r>
      <w:r w:rsidRPr="00633A23">
        <w:rPr>
          <w:rFonts w:cs="Arial"/>
        </w:rPr>
        <w:t xml:space="preserve"> </w:t>
      </w:r>
      <w:r w:rsidRPr="00633A23">
        <w:t>ма</w:t>
      </w:r>
      <w:r w:rsidRPr="00633A23">
        <w:t>с</w:t>
      </w:r>
      <w:r w:rsidRPr="00633A23">
        <w:t>сы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«бессердечных попов»</w:t>
      </w:r>
      <w:r w:rsidRPr="00633A23">
        <w:rPr>
          <w:rFonts w:cs="Arial"/>
        </w:rPr>
        <w:t xml:space="preserve">, </w:t>
      </w:r>
      <w:r w:rsidRPr="00633A23">
        <w:t>готовя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ними</w:t>
      </w:r>
      <w:r w:rsidRPr="00633A23">
        <w:rPr>
          <w:rFonts w:cs="Arial"/>
        </w:rPr>
        <w:t xml:space="preserve"> </w:t>
      </w:r>
      <w:r w:rsidRPr="00633A23">
        <w:t>расправу</w:t>
      </w:r>
      <w:r w:rsidRPr="00633A23">
        <w:rPr>
          <w:rFonts w:cs="Arial"/>
        </w:rPr>
        <w:t xml:space="preserve">.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подключены и</w:t>
      </w:r>
      <w:r w:rsidRPr="00633A23">
        <w:rPr>
          <w:rFonts w:cs="Arial"/>
        </w:rPr>
        <w:t xml:space="preserve"> </w:t>
      </w:r>
      <w:r w:rsidRPr="00633A23">
        <w:t>штрейкбрехеры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24-25 </w:t>
      </w:r>
      <w:r w:rsidRPr="00633A23">
        <w:t>марта</w:t>
      </w:r>
      <w:r w:rsidRPr="00633A23">
        <w:rPr>
          <w:rFonts w:cs="Arial"/>
        </w:rPr>
        <w:t xml:space="preserve"> </w:t>
      </w:r>
      <w:r w:rsidRPr="00633A23">
        <w:t>газеты</w:t>
      </w:r>
      <w:r w:rsidRPr="00633A23">
        <w:rPr>
          <w:rFonts w:cs="Arial"/>
        </w:rPr>
        <w:t xml:space="preserve"> </w:t>
      </w:r>
      <w:r w:rsidRPr="00633A23">
        <w:t>напечатали воззвание</w:t>
      </w:r>
      <w:r w:rsidRPr="00633A23">
        <w:rPr>
          <w:rFonts w:cs="Arial"/>
        </w:rPr>
        <w:t xml:space="preserve"> 12 </w:t>
      </w:r>
      <w:r w:rsidRPr="00633A23">
        <w:t>священников</w:t>
      </w:r>
      <w:r w:rsidRPr="00633A23">
        <w:rPr>
          <w:rFonts w:cs="Arial"/>
        </w:rPr>
        <w:t xml:space="preserve">, </w:t>
      </w:r>
      <w:r w:rsidRPr="00633A23">
        <w:t>будущих</w:t>
      </w:r>
      <w:r w:rsidRPr="00633A23">
        <w:rPr>
          <w:rFonts w:cs="Arial"/>
        </w:rPr>
        <w:t xml:space="preserve"> </w:t>
      </w:r>
      <w:r w:rsidRPr="00633A23">
        <w:t xml:space="preserve">«обновленцев» </w:t>
      </w:r>
      <w:r w:rsidRPr="00633A23">
        <w:rPr>
          <w:rFonts w:cs="Arial"/>
        </w:rPr>
        <w:t xml:space="preserve">[16], </w:t>
      </w:r>
      <w:r w:rsidRPr="00633A23">
        <w:t>к</w:t>
      </w:r>
      <w:r w:rsidRPr="00633A23">
        <w:t>о</w:t>
      </w:r>
      <w:r w:rsidRPr="00633A23">
        <w:t>торые</w:t>
      </w:r>
      <w:r w:rsidRPr="00633A23">
        <w:rPr>
          <w:rFonts w:cs="Arial"/>
        </w:rPr>
        <w:t xml:space="preserve"> </w:t>
      </w:r>
      <w:r w:rsidRPr="00633A23">
        <w:t>упрекали</w:t>
      </w:r>
      <w:r w:rsidRPr="00633A23">
        <w:rPr>
          <w:rFonts w:cs="Arial"/>
        </w:rPr>
        <w:t xml:space="preserve"> </w:t>
      </w:r>
      <w:r w:rsidRPr="00633A23">
        <w:t>часть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собратьев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контр</w:t>
      </w:r>
      <w:r w:rsidRPr="00633A23">
        <w:softHyphen/>
        <w:t>революционности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призывали</w:t>
      </w:r>
      <w:r w:rsidRPr="00633A23">
        <w:rPr>
          <w:rFonts w:cs="Arial"/>
        </w:rPr>
        <w:t xml:space="preserve"> </w:t>
      </w:r>
      <w:r w:rsidRPr="00633A23">
        <w:t>пойти</w:t>
      </w:r>
      <w:r w:rsidRPr="00633A23">
        <w:rPr>
          <w:rFonts w:cs="Arial"/>
        </w:rPr>
        <w:t xml:space="preserve"> </w:t>
      </w:r>
      <w:r w:rsidRPr="00633A23">
        <w:t>навстречу</w:t>
      </w:r>
      <w:r w:rsidRPr="00633A23">
        <w:rPr>
          <w:rFonts w:cs="Arial"/>
        </w:rPr>
        <w:t xml:space="preserve"> </w:t>
      </w:r>
      <w:r w:rsidRPr="00633A23">
        <w:t>вла</w:t>
      </w:r>
      <w:r w:rsidRPr="00633A23">
        <w:softHyphen/>
        <w:t>сти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предотвратить</w:t>
      </w:r>
      <w:r w:rsidRPr="00633A23">
        <w:rPr>
          <w:rFonts w:cs="Arial"/>
        </w:rPr>
        <w:t xml:space="preserve"> </w:t>
      </w:r>
      <w:r w:rsidRPr="00633A23">
        <w:t>неприятности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изъятии</w:t>
      </w:r>
      <w:r w:rsidRPr="00633A23">
        <w:rPr>
          <w:rFonts w:cs="Arial"/>
        </w:rPr>
        <w:t xml:space="preserve">, </w:t>
      </w:r>
      <w:r w:rsidRPr="00633A23">
        <w:t>ГПУ</w:t>
      </w:r>
      <w:r w:rsidRPr="00633A23">
        <w:rPr>
          <w:rFonts w:cs="Arial"/>
        </w:rPr>
        <w:t xml:space="preserve"> </w:t>
      </w:r>
      <w:r w:rsidRPr="00633A23">
        <w:t>широко</w:t>
      </w:r>
      <w:r w:rsidRPr="00633A23">
        <w:rPr>
          <w:rFonts w:cs="Arial"/>
        </w:rPr>
        <w:t xml:space="preserve"> </w:t>
      </w:r>
      <w:r w:rsidRPr="00633A23">
        <w:t>пользовалось</w:t>
      </w:r>
      <w:r w:rsidRPr="00633A23">
        <w:rPr>
          <w:rFonts w:cs="Arial"/>
        </w:rPr>
        <w:t xml:space="preserve"> </w:t>
      </w:r>
      <w:r w:rsidRPr="00633A23">
        <w:t>услугами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секретной агентуры</w:t>
      </w:r>
      <w:r w:rsidRPr="00633A23">
        <w:rPr>
          <w:rFonts w:cs="Arial"/>
        </w:rPr>
        <w:t xml:space="preserve">, </w:t>
      </w:r>
      <w:r w:rsidRPr="00633A23">
        <w:t>внедренной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общины</w:t>
      </w:r>
      <w:r w:rsidRPr="00633A23">
        <w:rPr>
          <w:rFonts w:cs="Arial"/>
        </w:rPr>
        <w:t xml:space="preserve">. </w:t>
      </w:r>
      <w:r w:rsidRPr="00633A23">
        <w:t>Так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марте сексот</w:t>
      </w:r>
      <w:r w:rsidRPr="00633A23">
        <w:rPr>
          <w:rFonts w:cs="Arial"/>
        </w:rPr>
        <w:t xml:space="preserve"> </w:t>
      </w:r>
      <w:r w:rsidRPr="00633A23">
        <w:t>сообщал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Павел</w:t>
      </w:r>
      <w:r w:rsidRPr="00633A23">
        <w:rPr>
          <w:rFonts w:cs="Arial"/>
        </w:rPr>
        <w:t xml:space="preserve"> </w:t>
      </w:r>
      <w:r w:rsidRPr="00633A23">
        <w:t>Павлович</w:t>
      </w:r>
      <w:r w:rsidRPr="00633A23">
        <w:rPr>
          <w:rFonts w:cs="Arial"/>
        </w:rPr>
        <w:t xml:space="preserve"> </w:t>
      </w:r>
      <w:r w:rsidRPr="00633A23">
        <w:t>Виногра</w:t>
      </w:r>
      <w:r w:rsidRPr="00633A23">
        <w:softHyphen/>
        <w:t>дов</w:t>
      </w:r>
      <w:r w:rsidRPr="00633A23">
        <w:rPr>
          <w:rFonts w:cs="Arial"/>
        </w:rPr>
        <w:t xml:space="preserve">, </w:t>
      </w:r>
      <w:r w:rsidRPr="00633A23">
        <w:t>настоятель</w:t>
      </w:r>
      <w:r w:rsidRPr="00633A23">
        <w:rPr>
          <w:rFonts w:cs="Arial"/>
        </w:rPr>
        <w:t xml:space="preserve"> </w:t>
      </w:r>
      <w:r w:rsidRPr="00633A23">
        <w:t>Вознесенской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прослуживший 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t>ч</w:t>
      </w:r>
      <w:r w:rsidRPr="00633A23">
        <w:t>ти</w:t>
      </w:r>
      <w:r w:rsidRPr="00633A23">
        <w:rPr>
          <w:rFonts w:cs="Arial"/>
        </w:rPr>
        <w:t xml:space="preserve"> 40 </w:t>
      </w:r>
      <w:r w:rsidRPr="00633A23">
        <w:t>лет</w:t>
      </w:r>
      <w:r w:rsidRPr="00633A23">
        <w:rPr>
          <w:rFonts w:cs="Arial"/>
        </w:rPr>
        <w:t xml:space="preserve">, </w:t>
      </w:r>
      <w:r w:rsidRPr="00633A23">
        <w:t>«установил</w:t>
      </w:r>
      <w:r w:rsidRPr="00633A23">
        <w:rPr>
          <w:rFonts w:cs="Arial"/>
        </w:rPr>
        <w:t xml:space="preserve"> </w:t>
      </w:r>
      <w:r w:rsidRPr="00633A23">
        <w:t>охрану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случай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езда</w:t>
      </w:r>
      <w:r w:rsidRPr="00633A23">
        <w:rPr>
          <w:rFonts w:cs="Arial"/>
        </w:rPr>
        <w:t xml:space="preserve"> </w:t>
      </w:r>
      <w:r w:rsidRPr="00633A23">
        <w:t>комиссии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должна</w:t>
      </w:r>
      <w:r w:rsidRPr="00633A23">
        <w:rPr>
          <w:rFonts w:cs="Arial"/>
        </w:rPr>
        <w:t xml:space="preserve"> </w:t>
      </w:r>
      <w:r w:rsidRPr="00633A23">
        <w:t>бить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набат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ско</w:t>
      </w:r>
      <w:r w:rsidRPr="00633A23">
        <w:softHyphen/>
        <w:t>пления</w:t>
      </w:r>
      <w:r w:rsidRPr="00633A23">
        <w:rPr>
          <w:rFonts w:cs="Arial"/>
        </w:rPr>
        <w:t xml:space="preserve"> </w:t>
      </w:r>
      <w:r w:rsidRPr="00633A23">
        <w:t>верующих»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приходском</w:t>
      </w:r>
      <w:r w:rsidRPr="00633A23">
        <w:rPr>
          <w:rFonts w:cs="Arial"/>
        </w:rPr>
        <w:t xml:space="preserve"> </w:t>
      </w:r>
      <w:r w:rsidRPr="00633A23">
        <w:t>собрании</w:t>
      </w:r>
      <w:r w:rsidRPr="00633A23">
        <w:rPr>
          <w:rFonts w:cs="Arial"/>
        </w:rPr>
        <w:t xml:space="preserve"> </w:t>
      </w:r>
      <w:r w:rsidRPr="00633A23">
        <w:t>настоя</w:t>
      </w:r>
      <w:r w:rsidRPr="00633A23">
        <w:softHyphen/>
        <w:t>тель</w:t>
      </w:r>
      <w:r w:rsidRPr="00633A23">
        <w:rPr>
          <w:rFonts w:cs="Arial"/>
        </w:rPr>
        <w:t xml:space="preserve"> </w:t>
      </w:r>
      <w:r w:rsidRPr="00633A23">
        <w:t>якобы</w:t>
      </w:r>
      <w:r w:rsidRPr="00633A23">
        <w:rPr>
          <w:rFonts w:cs="Arial"/>
        </w:rPr>
        <w:t xml:space="preserve"> </w:t>
      </w:r>
      <w:r w:rsidRPr="00633A23">
        <w:t>заявил</w:t>
      </w:r>
      <w:r w:rsidRPr="00633A23">
        <w:rPr>
          <w:rFonts w:cs="Arial"/>
        </w:rPr>
        <w:t xml:space="preserve">: </w:t>
      </w:r>
      <w:r w:rsidRPr="00633A23">
        <w:t>«если</w:t>
      </w:r>
      <w:r w:rsidRPr="00633A23">
        <w:rPr>
          <w:rFonts w:cs="Arial"/>
        </w:rPr>
        <w:t xml:space="preserve"> </w:t>
      </w:r>
      <w:r w:rsidRPr="00633A23">
        <w:t>приедет</w:t>
      </w:r>
      <w:r w:rsidRPr="00633A23">
        <w:rPr>
          <w:rFonts w:cs="Arial"/>
        </w:rPr>
        <w:t xml:space="preserve"> </w:t>
      </w:r>
      <w:r w:rsidRPr="00633A23">
        <w:t>коми</w:t>
      </w:r>
      <w:r w:rsidRPr="00633A23">
        <w:t>с</w:t>
      </w:r>
      <w:r w:rsidRPr="00633A23">
        <w:t>сия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мы освященных</w:t>
      </w:r>
      <w:r w:rsidRPr="00633A23">
        <w:rPr>
          <w:rFonts w:cs="Arial"/>
        </w:rPr>
        <w:t xml:space="preserve"> </w:t>
      </w:r>
      <w:r w:rsidRPr="00633A23">
        <w:t>предметов</w:t>
      </w:r>
      <w:r w:rsidRPr="00633A23">
        <w:rPr>
          <w:rFonts w:cs="Arial"/>
        </w:rPr>
        <w:t xml:space="preserve"> </w:t>
      </w:r>
      <w:r w:rsidRPr="00633A23">
        <w:t>давать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можем»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связи</w:t>
      </w:r>
      <w:r w:rsidRPr="00633A23">
        <w:rPr>
          <w:rFonts w:cs="Arial"/>
        </w:rPr>
        <w:t xml:space="preserve"> </w:t>
      </w:r>
      <w:r w:rsidRPr="00633A23">
        <w:t>с этим</w:t>
      </w:r>
      <w:r w:rsidRPr="00633A23">
        <w:rPr>
          <w:rFonts w:cs="Arial"/>
        </w:rPr>
        <w:t xml:space="preserve"> </w:t>
      </w:r>
      <w:r w:rsidRPr="00633A23">
        <w:t>комиссар</w:t>
      </w:r>
      <w:r w:rsidRPr="00633A23">
        <w:rPr>
          <w:rFonts w:cs="Arial"/>
        </w:rPr>
        <w:t xml:space="preserve"> </w:t>
      </w:r>
      <w:r w:rsidRPr="00633A23">
        <w:t>ГПУ</w:t>
      </w:r>
      <w:r w:rsidRPr="00633A23">
        <w:rPr>
          <w:rFonts w:cs="Arial"/>
        </w:rPr>
        <w:t xml:space="preserve"> </w:t>
      </w:r>
      <w:r w:rsidRPr="00633A23">
        <w:t>Миронов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тревогой</w:t>
      </w:r>
      <w:r w:rsidRPr="00633A23">
        <w:rPr>
          <w:rFonts w:cs="Arial"/>
        </w:rPr>
        <w:t xml:space="preserve"> </w:t>
      </w:r>
      <w:r w:rsidRPr="00633A23">
        <w:t>сообщал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чальству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«масса</w:t>
      </w:r>
      <w:r w:rsidRPr="00633A23">
        <w:rPr>
          <w:rFonts w:cs="Arial"/>
        </w:rPr>
        <w:t xml:space="preserve"> </w:t>
      </w:r>
      <w:r w:rsidRPr="00633A23">
        <w:t>упорно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стоять</w:t>
      </w:r>
      <w:r w:rsidRPr="00633A23">
        <w:rPr>
          <w:rFonts w:cs="Arial"/>
        </w:rPr>
        <w:t xml:space="preserve"> </w:t>
      </w:r>
      <w:r w:rsidRPr="00633A23">
        <w:t>против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борки</w:t>
      </w:r>
      <w:r w:rsidRPr="00633A23">
        <w:rPr>
          <w:rFonts w:cs="Arial"/>
        </w:rPr>
        <w:t xml:space="preserve"> </w:t>
      </w:r>
      <w:r w:rsidRPr="00633A23">
        <w:t>ценностей</w:t>
      </w:r>
      <w:r w:rsidRPr="00633A23">
        <w:rPr>
          <w:rFonts w:cs="Arial"/>
        </w:rPr>
        <w:t xml:space="preserve">. </w:t>
      </w:r>
      <w:r w:rsidRPr="00633A23">
        <w:t>Д</w:t>
      </w:r>
      <w:r w:rsidRPr="00633A23">
        <w:t>е</w:t>
      </w:r>
      <w:r w:rsidRPr="00633A23">
        <w:t>журство</w:t>
      </w:r>
      <w:r w:rsidRPr="00633A23">
        <w:rPr>
          <w:rFonts w:cs="Arial"/>
        </w:rPr>
        <w:t xml:space="preserve">... </w:t>
      </w:r>
      <w:r w:rsidRPr="00633A23">
        <w:t>круглые</w:t>
      </w:r>
      <w:r w:rsidRPr="00633A23">
        <w:rPr>
          <w:rFonts w:cs="Arial"/>
        </w:rPr>
        <w:t xml:space="preserve"> </w:t>
      </w:r>
      <w:r w:rsidRPr="00633A23">
        <w:t>сутки»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ответ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сигналы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приказано</w:t>
      </w:r>
      <w:r w:rsidRPr="00633A23">
        <w:rPr>
          <w:rFonts w:cs="Arial"/>
        </w:rPr>
        <w:t xml:space="preserve"> </w:t>
      </w:r>
      <w:r w:rsidRPr="00633A23">
        <w:t>задержать о</w:t>
      </w:r>
      <w:r w:rsidRPr="00633A23">
        <w:rPr>
          <w:rFonts w:cs="Arial"/>
        </w:rPr>
        <w:t xml:space="preserve">. </w:t>
      </w:r>
      <w:r w:rsidRPr="00633A23">
        <w:t>Павла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28 </w:t>
      </w:r>
      <w:r w:rsidRPr="00633A23">
        <w:t>марта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очутился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решеткой</w:t>
      </w:r>
      <w:r w:rsidRPr="00633A23">
        <w:rPr>
          <w:rFonts w:cs="Arial"/>
        </w:rPr>
        <w:t xml:space="preserve">. </w:t>
      </w:r>
      <w:r w:rsidRPr="00633A23">
        <w:t>После того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Вознесенской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«изъятие</w:t>
      </w:r>
      <w:r w:rsidRPr="00633A23">
        <w:rPr>
          <w:rFonts w:cs="Arial"/>
        </w:rPr>
        <w:t xml:space="preserve"> </w:t>
      </w:r>
      <w:r w:rsidRPr="00633A23">
        <w:t>прошло</w:t>
      </w:r>
      <w:r w:rsidRPr="00633A23">
        <w:rPr>
          <w:rFonts w:cs="Arial"/>
        </w:rPr>
        <w:t xml:space="preserve"> </w:t>
      </w:r>
      <w:r w:rsidRPr="00633A23">
        <w:t>спо</w:t>
      </w:r>
      <w:r w:rsidRPr="00633A23">
        <w:softHyphen/>
        <w:t>койно»</w:t>
      </w:r>
      <w:r w:rsidRPr="00633A23">
        <w:rPr>
          <w:rFonts w:cs="Arial"/>
        </w:rPr>
        <w:t xml:space="preserve">, </w:t>
      </w:r>
      <w:r w:rsidRPr="00633A23">
        <w:t>престарелого</w:t>
      </w:r>
      <w:r w:rsidRPr="00633A23">
        <w:rPr>
          <w:rFonts w:cs="Arial"/>
        </w:rPr>
        <w:t xml:space="preserve"> </w:t>
      </w:r>
      <w:r w:rsidRPr="00633A23">
        <w:t>протоиерея</w:t>
      </w:r>
      <w:r w:rsidRPr="00633A23">
        <w:rPr>
          <w:rFonts w:cs="Arial"/>
        </w:rPr>
        <w:t xml:space="preserve"> 18 </w:t>
      </w:r>
      <w:r w:rsidRPr="00633A23">
        <w:t>мая</w:t>
      </w:r>
      <w:r w:rsidRPr="00633A23">
        <w:rPr>
          <w:rFonts w:cs="Arial"/>
        </w:rPr>
        <w:t xml:space="preserve"> </w:t>
      </w:r>
      <w:r w:rsidRPr="00633A23">
        <w:t>освободили под</w:t>
      </w:r>
      <w:r w:rsidRPr="00633A23">
        <w:rPr>
          <w:rFonts w:cs="Arial"/>
        </w:rPr>
        <w:t xml:space="preserve"> </w:t>
      </w:r>
      <w:r w:rsidRPr="00633A23">
        <w:t>подписку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невыезде</w:t>
      </w:r>
      <w:r w:rsidRPr="00633A23">
        <w:rPr>
          <w:rFonts w:cs="Arial"/>
        </w:rPr>
        <w:t xml:space="preserve"> [17].</w:t>
      </w:r>
    </w:p>
    <w:p w:rsidR="002D3589" w:rsidRPr="00633A23" w:rsidRDefault="002D3589" w:rsidP="00EB0F88">
      <w:r w:rsidRPr="00633A23">
        <w:t>Нередко</w:t>
      </w:r>
      <w:r w:rsidRPr="00633A23">
        <w:rPr>
          <w:rFonts w:cs="Arial"/>
        </w:rPr>
        <w:t xml:space="preserve"> </w:t>
      </w:r>
      <w:r w:rsidRPr="00633A23">
        <w:t>ГПУ</w:t>
      </w:r>
      <w:r w:rsidRPr="00633A23">
        <w:rPr>
          <w:rFonts w:cs="Arial"/>
        </w:rPr>
        <w:t xml:space="preserve"> </w:t>
      </w:r>
      <w:r w:rsidRPr="00633A23">
        <w:t>использовало</w:t>
      </w:r>
      <w:r w:rsidRPr="00633A23">
        <w:rPr>
          <w:rFonts w:cs="Arial"/>
        </w:rPr>
        <w:t xml:space="preserve"> </w:t>
      </w:r>
      <w:r w:rsidRPr="00633A23">
        <w:t>аресты</w:t>
      </w:r>
      <w:r w:rsidRPr="00633A23">
        <w:rPr>
          <w:rFonts w:cs="Arial"/>
        </w:rPr>
        <w:t xml:space="preserve"> </w:t>
      </w:r>
      <w:r w:rsidRPr="00633A23">
        <w:t>духовенства для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склонить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сотру</w:t>
      </w:r>
      <w:r w:rsidRPr="00633A23">
        <w:t>д</w:t>
      </w:r>
      <w:r w:rsidRPr="00633A23">
        <w:t>ничеству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softHyphen/>
        <w:t>держиваемыми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будущими</w:t>
      </w:r>
      <w:r w:rsidRPr="00633A23">
        <w:rPr>
          <w:rFonts w:cs="Arial"/>
        </w:rPr>
        <w:t xml:space="preserve"> </w:t>
      </w:r>
      <w:r w:rsidRPr="00633A23">
        <w:t>обновленцами</w:t>
      </w:r>
      <w:r w:rsidRPr="00633A23">
        <w:rPr>
          <w:rFonts w:cs="Arial"/>
        </w:rPr>
        <w:t xml:space="preserve">. 28 </w:t>
      </w:r>
      <w:r w:rsidRPr="00633A23">
        <w:t>марта по</w:t>
      </w:r>
      <w:r w:rsidRPr="00633A23">
        <w:rPr>
          <w:rFonts w:cs="Arial"/>
        </w:rPr>
        <w:t xml:space="preserve"> </w:t>
      </w:r>
      <w:r w:rsidRPr="00633A23">
        <w:t>доносу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арестован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квартире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Ни</w:t>
      </w:r>
      <w:r w:rsidRPr="00633A23">
        <w:softHyphen/>
        <w:t>колай</w:t>
      </w:r>
      <w:r w:rsidRPr="00633A23">
        <w:rPr>
          <w:rFonts w:cs="Arial"/>
        </w:rPr>
        <w:t xml:space="preserve"> </w:t>
      </w:r>
      <w:r w:rsidRPr="00633A23">
        <w:t>Анатольевич</w:t>
      </w:r>
      <w:r w:rsidRPr="00633A23">
        <w:rPr>
          <w:rFonts w:cs="Arial"/>
        </w:rPr>
        <w:t xml:space="preserve"> </w:t>
      </w:r>
      <w:r w:rsidRPr="00633A23">
        <w:t>Комарецкий</w:t>
      </w:r>
      <w:r w:rsidRPr="00633A23">
        <w:rPr>
          <w:rFonts w:cs="Arial"/>
        </w:rPr>
        <w:t xml:space="preserve">, </w:t>
      </w:r>
      <w:r w:rsidRPr="00633A23">
        <w:t>настоятель</w:t>
      </w:r>
      <w:r w:rsidRPr="00633A23">
        <w:rPr>
          <w:rFonts w:cs="Arial"/>
        </w:rPr>
        <w:t xml:space="preserve"> </w:t>
      </w:r>
      <w:r w:rsidRPr="00633A23">
        <w:t>Благове</w:t>
      </w:r>
      <w:r w:rsidRPr="00633A23">
        <w:softHyphen/>
        <w:t>щенской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rPr>
          <w:rFonts w:cs="Arial"/>
        </w:rPr>
        <w:t xml:space="preserve">. </w:t>
      </w:r>
      <w:r w:rsidRPr="00633A23">
        <w:t>Конногвардейского</w:t>
      </w:r>
      <w:r w:rsidRPr="00633A23">
        <w:rPr>
          <w:rFonts w:cs="Arial"/>
        </w:rPr>
        <w:t xml:space="preserve"> </w:t>
      </w:r>
      <w:r w:rsidRPr="00633A23">
        <w:t>полка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якобы</w:t>
      </w:r>
      <w:r w:rsidR="00B63DFF">
        <w:t xml:space="preserve"> </w:t>
      </w:r>
      <w:r w:rsidRPr="00633A23">
        <w:t>уверял</w:t>
      </w:r>
      <w:r w:rsidRPr="00633A23">
        <w:rPr>
          <w:rFonts w:cs="Arial"/>
        </w:rPr>
        <w:t xml:space="preserve"> </w:t>
      </w:r>
      <w:r w:rsidRPr="00633A23">
        <w:t>прихожан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«из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большевики</w:t>
      </w:r>
      <w:r w:rsidRPr="00633A23">
        <w:rPr>
          <w:rFonts w:cs="Arial"/>
        </w:rPr>
        <w:t xml:space="preserve"> </w:t>
      </w:r>
      <w:r w:rsidRPr="00633A23">
        <w:t>цен</w:t>
      </w:r>
      <w:r w:rsidRPr="00633A23">
        <w:softHyphen/>
        <w:t>ности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возьмут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попрятал»</w:t>
      </w:r>
      <w:r w:rsidRPr="00633A23">
        <w:rPr>
          <w:rFonts w:cs="Arial"/>
        </w:rPr>
        <w:t xml:space="preserve">. </w:t>
      </w:r>
      <w:r w:rsidRPr="00633A23">
        <w:t>Кроме того</w:t>
      </w:r>
      <w:r w:rsidRPr="00633A23">
        <w:rPr>
          <w:rFonts w:cs="Arial"/>
        </w:rPr>
        <w:t xml:space="preserve">, </w:t>
      </w:r>
      <w:r w:rsidRPr="00633A23">
        <w:t>батюшка</w:t>
      </w:r>
      <w:r w:rsidRPr="00633A23">
        <w:rPr>
          <w:rFonts w:cs="Arial"/>
        </w:rPr>
        <w:t xml:space="preserve"> </w:t>
      </w:r>
      <w:r w:rsidRPr="00633A23">
        <w:t>говорил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«скоро</w:t>
      </w:r>
      <w:r w:rsidRPr="00633A23">
        <w:rPr>
          <w:rFonts w:cs="Arial"/>
        </w:rPr>
        <w:t xml:space="preserve"> </w:t>
      </w:r>
      <w:r w:rsidRPr="00633A23">
        <w:t>ц</w:t>
      </w:r>
      <w:r w:rsidRPr="00633A23">
        <w:t>а</w:t>
      </w:r>
      <w:r w:rsidRPr="00633A23">
        <w:t>ризм</w:t>
      </w:r>
      <w:r w:rsidRPr="00633A23">
        <w:rPr>
          <w:rFonts w:cs="Arial"/>
        </w:rPr>
        <w:t xml:space="preserve"> </w:t>
      </w:r>
      <w:r w:rsidRPr="00633A23">
        <w:t>возродится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корни</w:t>
      </w:r>
      <w:r w:rsidRPr="00633A23">
        <w:rPr>
          <w:rFonts w:cs="Arial"/>
        </w:rPr>
        <w:t xml:space="preserve"> </w:t>
      </w:r>
      <w:r w:rsidRPr="00633A23">
        <w:t>царизма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религия</w:t>
      </w:r>
      <w:r w:rsidRPr="00633A23">
        <w:rPr>
          <w:rFonts w:cs="Arial"/>
        </w:rPr>
        <w:t xml:space="preserve"> </w:t>
      </w:r>
      <w:r w:rsidRPr="00633A23">
        <w:t>велит</w:t>
      </w:r>
      <w:r w:rsidRPr="00633A23">
        <w:rPr>
          <w:rFonts w:cs="Arial"/>
        </w:rPr>
        <w:t xml:space="preserve"> </w:t>
      </w:r>
      <w:r w:rsidRPr="00633A23">
        <w:t>молящимся</w:t>
      </w:r>
      <w:r w:rsidRPr="00633A23">
        <w:rPr>
          <w:rFonts w:cs="Arial"/>
        </w:rPr>
        <w:t xml:space="preserve"> </w:t>
      </w:r>
      <w:r w:rsidRPr="00633A23">
        <w:t>не читать</w:t>
      </w:r>
      <w:r w:rsidRPr="00633A23">
        <w:rPr>
          <w:rFonts w:cs="Arial"/>
        </w:rPr>
        <w:t xml:space="preserve"> </w:t>
      </w:r>
      <w:r w:rsidRPr="00633A23">
        <w:t>газет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ложь»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На</w:t>
      </w:r>
      <w:r w:rsidRPr="00633A23">
        <w:rPr>
          <w:rFonts w:cs="Arial"/>
        </w:rPr>
        <w:t xml:space="preserve"> </w:t>
      </w:r>
      <w:r w:rsidRPr="00633A23">
        <w:t>допросе</w:t>
      </w:r>
      <w:r w:rsidRPr="00633A23">
        <w:rPr>
          <w:rFonts w:cs="Arial"/>
        </w:rPr>
        <w:t xml:space="preserve"> </w:t>
      </w:r>
      <w:r w:rsidRPr="00633A23">
        <w:t>протоиерей</w:t>
      </w:r>
      <w:r w:rsidRPr="00633A23">
        <w:rPr>
          <w:rFonts w:cs="Arial"/>
        </w:rPr>
        <w:t xml:space="preserve"> </w:t>
      </w:r>
      <w:r w:rsidRPr="00633A23">
        <w:t>рассказал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ценности</w:t>
      </w:r>
      <w:r w:rsidRPr="00633A23">
        <w:rPr>
          <w:rFonts w:cs="Arial"/>
        </w:rPr>
        <w:t xml:space="preserve"> </w:t>
      </w:r>
      <w:r w:rsidRPr="00633A23">
        <w:t>он спрятал</w:t>
      </w:r>
      <w:r w:rsidRPr="00633A23">
        <w:rPr>
          <w:rFonts w:cs="Arial"/>
        </w:rPr>
        <w:t xml:space="preserve">, </w:t>
      </w:r>
      <w:r w:rsidRPr="00633A23">
        <w:t>опасаясь</w:t>
      </w:r>
      <w:r w:rsidRPr="00633A23">
        <w:rPr>
          <w:rFonts w:cs="Arial"/>
        </w:rPr>
        <w:t xml:space="preserve"> </w:t>
      </w:r>
      <w:r w:rsidRPr="00633A23">
        <w:t>грабителей</w:t>
      </w:r>
      <w:r w:rsidRPr="00633A23">
        <w:rPr>
          <w:rFonts w:cs="Arial"/>
        </w:rPr>
        <w:t xml:space="preserve">, </w:t>
      </w:r>
      <w:r w:rsidRPr="00633A23">
        <w:t>кот</w:t>
      </w:r>
      <w:r w:rsidRPr="00633A23">
        <w:t>о</w:t>
      </w:r>
      <w:r w:rsidRPr="00633A23">
        <w:t>рых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много было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Петрограде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обещал</w:t>
      </w:r>
      <w:r w:rsidRPr="00633A23">
        <w:rPr>
          <w:rFonts w:cs="Arial"/>
        </w:rPr>
        <w:t xml:space="preserve"> </w:t>
      </w:r>
      <w:r w:rsidRPr="00633A23">
        <w:t>«сделать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усилия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сговориться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о</w:t>
      </w:r>
      <w:r w:rsidRPr="00633A23">
        <w:t>миссией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представителями прихода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назначении</w:t>
      </w:r>
      <w:r w:rsidRPr="00633A23">
        <w:rPr>
          <w:rFonts w:cs="Arial"/>
        </w:rPr>
        <w:t xml:space="preserve"> </w:t>
      </w:r>
      <w:r w:rsidRPr="00633A23">
        <w:t>срока</w:t>
      </w:r>
      <w:r w:rsidRPr="00633A23">
        <w:rPr>
          <w:rFonts w:cs="Arial"/>
        </w:rPr>
        <w:t xml:space="preserve"> </w:t>
      </w:r>
      <w:r w:rsidRPr="00633A23">
        <w:t>изъятия»</w:t>
      </w:r>
      <w:r w:rsidRPr="00633A23">
        <w:rPr>
          <w:rFonts w:cs="Arial"/>
        </w:rPr>
        <w:t xml:space="preserve">. </w:t>
      </w:r>
      <w:r w:rsidRPr="00633A23">
        <w:t>Прихожане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softHyphen/>
        <w:t>ратилась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ГПУ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петицией</w:t>
      </w:r>
      <w:r w:rsidRPr="00633A23">
        <w:rPr>
          <w:rFonts w:cs="Arial"/>
        </w:rPr>
        <w:t xml:space="preserve">, </w:t>
      </w:r>
      <w:r w:rsidRPr="00633A23">
        <w:t>прося</w:t>
      </w:r>
      <w:r w:rsidRPr="00633A23">
        <w:rPr>
          <w:rFonts w:cs="Arial"/>
        </w:rPr>
        <w:t xml:space="preserve"> </w:t>
      </w:r>
      <w:r w:rsidRPr="00633A23">
        <w:t>выпустить</w:t>
      </w:r>
      <w:r w:rsidRPr="00633A23">
        <w:rPr>
          <w:rFonts w:cs="Arial"/>
        </w:rPr>
        <w:t xml:space="preserve"> </w:t>
      </w:r>
      <w:r w:rsidRPr="00633A23">
        <w:t>священ</w:t>
      </w:r>
      <w:r w:rsidRPr="00633A23">
        <w:softHyphen/>
        <w:t>ника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Пасху</w:t>
      </w:r>
      <w:r w:rsidRPr="00633A23">
        <w:rPr>
          <w:rFonts w:cs="Arial"/>
        </w:rPr>
        <w:t xml:space="preserve">.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неожиданно</w:t>
      </w:r>
      <w:r w:rsidRPr="00633A23">
        <w:rPr>
          <w:rFonts w:cs="Arial"/>
        </w:rPr>
        <w:t xml:space="preserve"> </w:t>
      </w:r>
      <w:r w:rsidRPr="00633A23">
        <w:t>вступились Боярский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Введенский</w:t>
      </w:r>
      <w:r w:rsidRPr="00633A23">
        <w:rPr>
          <w:rFonts w:cs="Arial"/>
        </w:rPr>
        <w:t xml:space="preserve">, </w:t>
      </w:r>
      <w:r w:rsidRPr="00633A23">
        <w:t>«уверяя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следо</w:t>
      </w:r>
      <w:r w:rsidRPr="00633A23">
        <w:softHyphen/>
        <w:t>вать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стопам»</w:t>
      </w:r>
      <w:r w:rsidRPr="00633A23">
        <w:rPr>
          <w:rFonts w:cs="Arial"/>
        </w:rPr>
        <w:t xml:space="preserve">. </w:t>
      </w:r>
      <w:r w:rsidRPr="00633A23">
        <w:t>Испуганный</w:t>
      </w:r>
      <w:r w:rsidRPr="00633A23">
        <w:rPr>
          <w:rFonts w:cs="Arial"/>
        </w:rPr>
        <w:t xml:space="preserve"> </w:t>
      </w:r>
      <w:r w:rsidRPr="00633A23">
        <w:t>батюшка</w:t>
      </w:r>
      <w:r w:rsidRPr="00633A23">
        <w:rPr>
          <w:rFonts w:cs="Arial"/>
        </w:rPr>
        <w:t xml:space="preserve">, </w:t>
      </w:r>
      <w:r w:rsidRPr="00633A23">
        <w:t>моля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softHyphen/>
        <w:t>пустить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тюрьмы</w:t>
      </w:r>
      <w:r w:rsidRPr="00633A23">
        <w:rPr>
          <w:rFonts w:cs="Arial"/>
        </w:rPr>
        <w:t xml:space="preserve">, </w:t>
      </w:r>
      <w:r w:rsidRPr="00633A23">
        <w:t>обещал</w:t>
      </w:r>
      <w:r w:rsidRPr="00633A23">
        <w:rPr>
          <w:rFonts w:cs="Arial"/>
        </w:rPr>
        <w:t xml:space="preserve"> </w:t>
      </w:r>
      <w:r w:rsidRPr="00633A23">
        <w:t>«по</w:t>
      </w:r>
      <w:r w:rsidRPr="00633A23">
        <w:rPr>
          <w:rFonts w:cs="Arial"/>
        </w:rPr>
        <w:t xml:space="preserve"> </w:t>
      </w:r>
      <w:r w:rsidRPr="00633A23">
        <w:t>освобождении</w:t>
      </w:r>
      <w:r w:rsidRPr="00633A23">
        <w:rPr>
          <w:rFonts w:cs="Arial"/>
        </w:rPr>
        <w:t xml:space="preserve"> </w:t>
      </w:r>
      <w:r w:rsidRPr="00633A23">
        <w:t>рабо</w:t>
      </w:r>
      <w:r w:rsidRPr="00633A23">
        <w:softHyphen/>
        <w:t>тать</w:t>
      </w:r>
      <w:r w:rsidRPr="00633A23">
        <w:rPr>
          <w:rFonts w:cs="Arial"/>
        </w:rPr>
        <w:t xml:space="preserve"> </w:t>
      </w:r>
      <w:r w:rsidRPr="00633A23">
        <w:t>рука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руку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советской</w:t>
      </w:r>
      <w:r w:rsidRPr="00633A23">
        <w:rPr>
          <w:rFonts w:cs="Arial"/>
        </w:rPr>
        <w:t xml:space="preserve"> </w:t>
      </w:r>
      <w:r w:rsidRPr="00633A23">
        <w:t>вл</w:t>
      </w:r>
      <w:r w:rsidRPr="00633A23">
        <w:t>а</w:t>
      </w:r>
      <w:r w:rsidRPr="00633A23">
        <w:t>стью»</w:t>
      </w:r>
      <w:r w:rsidRPr="00633A23">
        <w:rPr>
          <w:rFonts w:cs="Arial"/>
        </w:rPr>
        <w:t xml:space="preserve"> [18].</w:t>
      </w:r>
    </w:p>
    <w:p w:rsidR="002D3589" w:rsidRPr="00633A23" w:rsidRDefault="002D3589" w:rsidP="00EB0F88">
      <w:r w:rsidRPr="00633A23">
        <w:t>На</w:t>
      </w:r>
      <w:r w:rsidRPr="00633A23">
        <w:rPr>
          <w:rFonts w:cs="Arial"/>
        </w:rPr>
        <w:t xml:space="preserve"> </w:t>
      </w:r>
      <w:r w:rsidRPr="00633A23">
        <w:t>Пасху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чекисты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отпустили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осво</w:t>
      </w:r>
      <w:r w:rsidRPr="00633A23">
        <w:softHyphen/>
        <w:t>бодили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27 </w:t>
      </w:r>
      <w:r w:rsidRPr="00633A23">
        <w:t>мая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кампания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изъятию</w:t>
      </w:r>
      <w:r w:rsidRPr="00633A23">
        <w:rPr>
          <w:rFonts w:cs="Arial"/>
        </w:rPr>
        <w:t xml:space="preserve"> </w:t>
      </w:r>
      <w:r w:rsidRPr="00633A23">
        <w:t>уже практически</w:t>
      </w:r>
      <w:r w:rsidRPr="00633A23">
        <w:rPr>
          <w:rFonts w:cs="Arial"/>
        </w:rPr>
        <w:t xml:space="preserve"> </w:t>
      </w:r>
      <w:r w:rsidRPr="00633A23">
        <w:t>закончилась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Порой</w:t>
      </w:r>
      <w:r w:rsidRPr="00633A23">
        <w:rPr>
          <w:rFonts w:cs="Arial"/>
        </w:rPr>
        <w:t xml:space="preserve"> </w:t>
      </w:r>
      <w:r w:rsidRPr="00633A23">
        <w:t>агентура</w:t>
      </w:r>
      <w:r w:rsidRPr="00633A23">
        <w:rPr>
          <w:rFonts w:cs="Arial"/>
        </w:rPr>
        <w:t xml:space="preserve"> </w:t>
      </w:r>
      <w:r w:rsidRPr="00633A23">
        <w:t>давала</w:t>
      </w:r>
      <w:r w:rsidRPr="00633A23">
        <w:rPr>
          <w:rFonts w:cs="Arial"/>
        </w:rPr>
        <w:t xml:space="preserve"> </w:t>
      </w:r>
      <w:r w:rsidRPr="00633A23">
        <w:t>органам</w:t>
      </w:r>
      <w:r w:rsidRPr="00633A23">
        <w:rPr>
          <w:rFonts w:cs="Arial"/>
        </w:rPr>
        <w:t xml:space="preserve"> </w:t>
      </w:r>
      <w:r w:rsidRPr="00633A23">
        <w:t>неверные</w:t>
      </w:r>
      <w:r w:rsidRPr="00633A23">
        <w:rPr>
          <w:rFonts w:cs="Arial"/>
        </w:rPr>
        <w:t xml:space="preserve"> </w:t>
      </w:r>
      <w:r w:rsidRPr="00633A23">
        <w:t>сведе</w:t>
      </w:r>
      <w:r w:rsidRPr="00633A23">
        <w:softHyphen/>
        <w:t>ния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приводили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произвольному</w:t>
      </w:r>
      <w:r w:rsidRPr="00633A23">
        <w:rPr>
          <w:rFonts w:cs="Arial"/>
        </w:rPr>
        <w:t xml:space="preserve"> </w:t>
      </w:r>
      <w:r w:rsidRPr="00633A23">
        <w:t>аресту</w:t>
      </w:r>
      <w:r w:rsidRPr="00633A23">
        <w:rPr>
          <w:rFonts w:cs="Arial"/>
        </w:rPr>
        <w:t xml:space="preserve"> </w:t>
      </w:r>
      <w:r w:rsidRPr="00633A23">
        <w:t>духо</w:t>
      </w:r>
      <w:r w:rsidRPr="00633A23">
        <w:softHyphen/>
        <w:t>венства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Скорбященской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«</w:t>
      </w:r>
      <w:r w:rsidRPr="00633A23">
        <w:rPr>
          <w:rFonts w:cs="Arial"/>
        </w:rPr>
        <w:t xml:space="preserve">19 </w:t>
      </w:r>
      <w:r w:rsidRPr="00633A23">
        <w:t>марта</w:t>
      </w:r>
      <w:r w:rsidRPr="00633A23">
        <w:rPr>
          <w:rFonts w:cs="Arial"/>
        </w:rPr>
        <w:t xml:space="preserve">, </w:t>
      </w:r>
      <w:r w:rsidRPr="00633A23">
        <w:t>ут</w:t>
      </w:r>
      <w:r w:rsidRPr="00633A23">
        <w:softHyphen/>
        <w:t>ром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доносил</w:t>
      </w:r>
      <w:r w:rsidRPr="00633A23">
        <w:rPr>
          <w:rFonts w:cs="Arial"/>
        </w:rPr>
        <w:t xml:space="preserve"> </w:t>
      </w:r>
      <w:r w:rsidRPr="00633A23">
        <w:t>сексот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обедня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кото</w:t>
      </w:r>
      <w:r w:rsidRPr="00633A23">
        <w:softHyphen/>
        <w:t>рой</w:t>
      </w:r>
      <w:r w:rsidRPr="00633A23">
        <w:rPr>
          <w:rFonts w:cs="Arial"/>
        </w:rPr>
        <w:t xml:space="preserve"> </w:t>
      </w:r>
      <w:r w:rsidRPr="00633A23">
        <w:t>священник</w:t>
      </w:r>
      <w:r w:rsidRPr="00633A23">
        <w:rPr>
          <w:rFonts w:cs="Arial"/>
        </w:rPr>
        <w:t xml:space="preserve"> </w:t>
      </w:r>
      <w:r w:rsidRPr="00633A23">
        <w:t>прочел</w:t>
      </w:r>
      <w:r w:rsidRPr="00633A23">
        <w:rPr>
          <w:rFonts w:cs="Arial"/>
        </w:rPr>
        <w:t xml:space="preserve"> </w:t>
      </w:r>
      <w:r w:rsidRPr="00633A23">
        <w:t>воззвание</w:t>
      </w:r>
      <w:r w:rsidRPr="00633A23">
        <w:rPr>
          <w:rFonts w:cs="Arial"/>
        </w:rPr>
        <w:t xml:space="preserve"> </w:t>
      </w:r>
      <w:r w:rsidRPr="00633A23">
        <w:t>патриарха</w:t>
      </w:r>
      <w:r w:rsidRPr="00633A23">
        <w:rPr>
          <w:rFonts w:cs="Arial"/>
        </w:rPr>
        <w:t xml:space="preserve"> </w:t>
      </w:r>
      <w:r w:rsidRPr="00633A23">
        <w:t>Тихона</w:t>
      </w:r>
      <w:r w:rsidRPr="00633A23">
        <w:rPr>
          <w:rFonts w:cs="Arial"/>
        </w:rPr>
        <w:t xml:space="preserve"> </w:t>
      </w:r>
      <w:r w:rsidRPr="00633A23">
        <w:t>и митрополита</w:t>
      </w:r>
      <w:r w:rsidRPr="00633A23">
        <w:rPr>
          <w:rFonts w:cs="Arial"/>
        </w:rPr>
        <w:t xml:space="preserve"> </w:t>
      </w:r>
      <w:r w:rsidRPr="00633A23">
        <w:t>Вениам</w:t>
      </w:r>
      <w:r w:rsidRPr="00633A23">
        <w:t>и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призвал</w:t>
      </w:r>
      <w:r w:rsidRPr="00633A23">
        <w:rPr>
          <w:rFonts w:cs="Arial"/>
        </w:rPr>
        <w:t xml:space="preserve"> </w:t>
      </w:r>
      <w:r w:rsidRPr="00633A23">
        <w:t>верующих</w:t>
      </w:r>
      <w:r w:rsidRPr="00633A23">
        <w:rPr>
          <w:rFonts w:cs="Arial"/>
        </w:rPr>
        <w:t xml:space="preserve"> </w:t>
      </w:r>
      <w:r w:rsidRPr="00633A23">
        <w:t>сохра</w:t>
      </w:r>
      <w:r w:rsidRPr="00633A23">
        <w:softHyphen/>
        <w:t>нить</w:t>
      </w:r>
      <w:r w:rsidRPr="00633A23">
        <w:rPr>
          <w:rFonts w:cs="Arial"/>
        </w:rPr>
        <w:t xml:space="preserve"> </w:t>
      </w:r>
      <w:r w:rsidRPr="00633A23">
        <w:t>оставшиеся</w:t>
      </w:r>
      <w:r w:rsidRPr="00633A23">
        <w:rPr>
          <w:rFonts w:cs="Arial"/>
        </w:rPr>
        <w:t xml:space="preserve"> </w:t>
      </w:r>
      <w:r w:rsidRPr="00633A23">
        <w:t>драгоценности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необходи</w:t>
      </w:r>
      <w:r w:rsidRPr="00633A23">
        <w:softHyphen/>
        <w:t>мые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све</w:t>
      </w:r>
      <w:r w:rsidRPr="00633A23">
        <w:t>р</w:t>
      </w:r>
      <w:r w:rsidRPr="00633A23">
        <w:t>шения</w:t>
      </w:r>
      <w:r w:rsidRPr="00633A23">
        <w:rPr>
          <w:rFonts w:cs="Arial"/>
        </w:rPr>
        <w:t xml:space="preserve"> </w:t>
      </w:r>
      <w:r w:rsidRPr="00633A23">
        <w:t>обрядов</w:t>
      </w:r>
      <w:r w:rsidRPr="00633A23">
        <w:rPr>
          <w:rFonts w:cs="Arial"/>
        </w:rPr>
        <w:t xml:space="preserve"> </w:t>
      </w:r>
      <w:r w:rsidRPr="00633A23">
        <w:t>культа</w:t>
      </w:r>
      <w:r w:rsidRPr="00633A23">
        <w:rPr>
          <w:rFonts w:cs="Arial"/>
        </w:rPr>
        <w:t xml:space="preserve">. </w:t>
      </w:r>
      <w:r w:rsidRPr="00633A23">
        <w:t>Предлагал</w:t>
      </w:r>
      <w:r w:rsidRPr="00633A23">
        <w:rPr>
          <w:rFonts w:cs="Arial"/>
        </w:rPr>
        <w:t xml:space="preserve"> </w:t>
      </w:r>
      <w:r w:rsidRPr="00633A23">
        <w:t>жерт</w:t>
      </w:r>
      <w:r w:rsidRPr="00633A23">
        <w:softHyphen/>
        <w:t>вовать</w:t>
      </w:r>
      <w:r w:rsidRPr="00633A23">
        <w:rPr>
          <w:rFonts w:cs="Arial"/>
        </w:rPr>
        <w:t xml:space="preserve"> </w:t>
      </w:r>
      <w:r w:rsidRPr="00633A23">
        <w:t>имеющийся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верующих</w:t>
      </w:r>
      <w:r w:rsidRPr="00633A23">
        <w:rPr>
          <w:rFonts w:cs="Arial"/>
        </w:rPr>
        <w:t xml:space="preserve"> </w:t>
      </w:r>
      <w:r w:rsidRPr="00633A23">
        <w:t>лом</w:t>
      </w:r>
      <w:r w:rsidRPr="00633A23">
        <w:rPr>
          <w:rFonts w:cs="Arial"/>
        </w:rPr>
        <w:t xml:space="preserve"> </w:t>
      </w:r>
      <w:r w:rsidRPr="00633A23">
        <w:t>серебра</w:t>
      </w:r>
      <w:r w:rsidRPr="00633A23">
        <w:rPr>
          <w:rFonts w:cs="Arial"/>
        </w:rPr>
        <w:t xml:space="preserve">, </w:t>
      </w:r>
      <w:r w:rsidRPr="00633A23">
        <w:t>дабы</w:t>
      </w:r>
      <w:r w:rsidRPr="00633A23">
        <w:rPr>
          <w:rFonts w:cs="Arial"/>
        </w:rPr>
        <w:t xml:space="preserve"> </w:t>
      </w:r>
      <w:r w:rsidRPr="00633A23">
        <w:t>на него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выторговать»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Не</w:t>
      </w:r>
      <w:r w:rsidRPr="00633A23">
        <w:rPr>
          <w:rFonts w:cs="Arial"/>
        </w:rPr>
        <w:t xml:space="preserve"> </w:t>
      </w:r>
      <w:r w:rsidRPr="00633A23">
        <w:t>прошло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месяца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10 </w:t>
      </w:r>
      <w:r w:rsidRPr="00633A23">
        <w:t>апреля</w:t>
      </w:r>
      <w:r w:rsidRPr="00633A23">
        <w:rPr>
          <w:rFonts w:cs="Arial"/>
        </w:rPr>
        <w:t xml:space="preserve"> </w:t>
      </w:r>
      <w:r w:rsidRPr="00633A23">
        <w:t>чекисты</w:t>
      </w:r>
      <w:r w:rsidRPr="00633A23">
        <w:rPr>
          <w:rFonts w:cs="Arial"/>
        </w:rPr>
        <w:t xml:space="preserve"> </w:t>
      </w:r>
      <w:r w:rsidRPr="00633A23">
        <w:t>аресто</w:t>
      </w:r>
      <w:r w:rsidRPr="00633A23">
        <w:softHyphen/>
        <w:t>вали</w:t>
      </w:r>
      <w:r w:rsidRPr="00633A23">
        <w:rPr>
          <w:rFonts w:cs="Arial"/>
        </w:rPr>
        <w:t xml:space="preserve"> </w:t>
      </w:r>
      <w:r w:rsidRPr="00633A23">
        <w:t>настоятеля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молодого</w:t>
      </w:r>
      <w:r w:rsidRPr="00633A23">
        <w:rPr>
          <w:rFonts w:cs="Arial"/>
        </w:rPr>
        <w:t xml:space="preserve"> </w:t>
      </w:r>
      <w:r w:rsidRPr="00633A23">
        <w:t>Симеона Симеоновича</w:t>
      </w:r>
      <w:r w:rsidRPr="00633A23">
        <w:rPr>
          <w:rFonts w:cs="Arial"/>
        </w:rPr>
        <w:t xml:space="preserve"> </w:t>
      </w:r>
      <w:r w:rsidRPr="00633A23">
        <w:t>Никиташина</w:t>
      </w:r>
      <w:r w:rsidRPr="00633A23">
        <w:rPr>
          <w:rFonts w:cs="Arial"/>
        </w:rPr>
        <w:t xml:space="preserve">, </w:t>
      </w:r>
      <w:r w:rsidRPr="00633A23">
        <w:t>обвинив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агитации против</w:t>
      </w:r>
      <w:r w:rsidRPr="00633A23">
        <w:rPr>
          <w:rFonts w:cs="Arial"/>
        </w:rPr>
        <w:t xml:space="preserve"> </w:t>
      </w:r>
      <w:r w:rsidRPr="00633A23">
        <w:t>изъятия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самом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е</w:t>
      </w:r>
      <w:r w:rsidRPr="00633A23">
        <w:t>ле</w:t>
      </w:r>
      <w:r w:rsidRPr="00633A23">
        <w:rPr>
          <w:rFonts w:cs="Arial"/>
        </w:rPr>
        <w:t xml:space="preserve"> </w:t>
      </w:r>
      <w:r w:rsidRPr="00633A23">
        <w:t>батюшка</w:t>
      </w:r>
      <w:r w:rsidRPr="00633A23">
        <w:rPr>
          <w:rFonts w:cs="Arial"/>
        </w:rPr>
        <w:t xml:space="preserve"> </w:t>
      </w:r>
      <w:r w:rsidRPr="00633A23">
        <w:t>«для помощи</w:t>
      </w:r>
      <w:r w:rsidRPr="00633A23">
        <w:rPr>
          <w:rFonts w:cs="Arial"/>
        </w:rPr>
        <w:t xml:space="preserve"> </w:t>
      </w:r>
      <w:r w:rsidRPr="00633A23">
        <w:t>голодающим</w:t>
      </w:r>
      <w:r w:rsidRPr="00633A23">
        <w:rPr>
          <w:rFonts w:cs="Arial"/>
        </w:rPr>
        <w:t xml:space="preserve"> </w:t>
      </w:r>
      <w:r w:rsidRPr="00633A23">
        <w:t>считал</w:t>
      </w:r>
      <w:r w:rsidRPr="00633A23">
        <w:rPr>
          <w:rFonts w:cs="Arial"/>
        </w:rPr>
        <w:t xml:space="preserve"> </w:t>
      </w:r>
      <w:r w:rsidRPr="00633A23">
        <w:t>необходимым</w:t>
      </w:r>
      <w:r w:rsidRPr="00633A23">
        <w:rPr>
          <w:rFonts w:cs="Arial"/>
        </w:rPr>
        <w:t xml:space="preserve"> </w:t>
      </w:r>
      <w:r w:rsidRPr="00633A23">
        <w:t>отдать священные</w:t>
      </w:r>
      <w:r w:rsidRPr="00633A23">
        <w:rPr>
          <w:rFonts w:cs="Arial"/>
        </w:rPr>
        <w:t xml:space="preserve"> </w:t>
      </w:r>
      <w:r w:rsidRPr="00633A23">
        <w:t>сосуды»</w:t>
      </w:r>
      <w:r w:rsidRPr="00633A23">
        <w:rPr>
          <w:rFonts w:cs="Arial"/>
        </w:rPr>
        <w:t xml:space="preserve">. </w:t>
      </w:r>
      <w:r w:rsidRPr="00633A23">
        <w:t>Ник</w:t>
      </w:r>
      <w:r w:rsidRPr="00633A23">
        <w:t>а</w:t>
      </w:r>
      <w:r w:rsidRPr="00633A23">
        <w:t>ких</w:t>
      </w:r>
      <w:r w:rsidRPr="00633A23">
        <w:rPr>
          <w:rFonts w:cs="Arial"/>
        </w:rPr>
        <w:t xml:space="preserve"> </w:t>
      </w:r>
      <w:r w:rsidRPr="00633A23">
        <w:t>эксцессов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изъятии 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Симеона</w:t>
      </w:r>
      <w:r w:rsidRPr="00633A23">
        <w:rPr>
          <w:rFonts w:cs="Arial"/>
        </w:rPr>
        <w:t xml:space="preserve"> </w:t>
      </w:r>
      <w:r w:rsidRPr="00633A23">
        <w:t>выпустили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 xml:space="preserve">него </w:t>
      </w:r>
      <w:r w:rsidRPr="00633A23">
        <w:rPr>
          <w:rFonts w:cs="Arial"/>
        </w:rPr>
        <w:t>[19].</w:t>
      </w:r>
    </w:p>
    <w:p w:rsidR="002D3589" w:rsidRPr="00633A23" w:rsidRDefault="002D3589" w:rsidP="00EB0F88">
      <w:r w:rsidRPr="00633A23">
        <w:rPr>
          <w:rFonts w:cs="Arial"/>
        </w:rPr>
        <w:t xml:space="preserve">28 </w:t>
      </w:r>
      <w:r w:rsidRPr="00633A23">
        <w:t>марта</w:t>
      </w:r>
      <w:r w:rsidRPr="00633A23">
        <w:rPr>
          <w:rFonts w:cs="Arial"/>
        </w:rPr>
        <w:t xml:space="preserve"> </w:t>
      </w:r>
      <w:r w:rsidRPr="00633A23">
        <w:t>пришли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доносу</w:t>
      </w:r>
      <w:r w:rsidRPr="00633A23">
        <w:rPr>
          <w:rFonts w:cs="Arial"/>
        </w:rPr>
        <w:t xml:space="preserve"> </w:t>
      </w:r>
      <w:r w:rsidRPr="00633A23">
        <w:t>арестовать</w:t>
      </w:r>
      <w:r w:rsidRPr="00633A23">
        <w:rPr>
          <w:rFonts w:cs="Arial"/>
        </w:rPr>
        <w:t xml:space="preserve"> </w:t>
      </w:r>
      <w:r w:rsidRPr="00633A23">
        <w:t>известного декламатора</w:t>
      </w:r>
      <w:r w:rsidRPr="00633A23">
        <w:rPr>
          <w:rFonts w:cs="Arial"/>
        </w:rPr>
        <w:t xml:space="preserve">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Николаевича</w:t>
      </w:r>
      <w:r w:rsidRPr="00633A23">
        <w:rPr>
          <w:rFonts w:cs="Arial"/>
        </w:rPr>
        <w:t xml:space="preserve"> </w:t>
      </w:r>
      <w:r w:rsidRPr="00633A23">
        <w:t>Григорьева</w:t>
      </w:r>
      <w:r w:rsidRPr="00633A23">
        <w:rPr>
          <w:rFonts w:cs="Arial"/>
        </w:rPr>
        <w:t>-</w:t>
      </w:r>
      <w:r w:rsidRPr="00633A23">
        <w:t>Сафарова</w:t>
      </w:r>
      <w:r w:rsidRPr="00633A23">
        <w:rPr>
          <w:rFonts w:cs="Arial"/>
        </w:rPr>
        <w:t xml:space="preserve">, </w:t>
      </w:r>
      <w:r w:rsidRPr="00633A23">
        <w:t>члена</w:t>
      </w:r>
      <w:r w:rsidRPr="00633A23">
        <w:rPr>
          <w:rFonts w:cs="Arial"/>
        </w:rPr>
        <w:t xml:space="preserve"> </w:t>
      </w:r>
      <w:r w:rsidRPr="00633A23">
        <w:t>приходского</w:t>
      </w:r>
      <w:r w:rsidRPr="00633A23">
        <w:rPr>
          <w:rFonts w:cs="Arial"/>
        </w:rPr>
        <w:t xml:space="preserve"> </w:t>
      </w:r>
      <w:r w:rsidRPr="00633A23">
        <w:t>совета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Управлении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rPr>
          <w:rFonts w:cs="Arial"/>
        </w:rPr>
        <w:t xml:space="preserve">. </w:t>
      </w:r>
      <w:r w:rsidRPr="00633A23">
        <w:t>протопресвитера армии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флота</w:t>
      </w:r>
      <w:r w:rsidRPr="00633A23">
        <w:rPr>
          <w:rFonts w:cs="Arial"/>
        </w:rPr>
        <w:t xml:space="preserve">. </w:t>
      </w:r>
      <w:r w:rsidRPr="00633A23">
        <w:t>Жена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открыла</w:t>
      </w:r>
      <w:r w:rsidRPr="00633A23">
        <w:rPr>
          <w:rFonts w:cs="Arial"/>
        </w:rPr>
        <w:t xml:space="preserve"> </w:t>
      </w:r>
      <w:r w:rsidRPr="00633A23">
        <w:t>дверь</w:t>
      </w:r>
      <w:r w:rsidRPr="00633A23">
        <w:rPr>
          <w:rFonts w:cs="Arial"/>
        </w:rPr>
        <w:t xml:space="preserve"> </w:t>
      </w:r>
      <w:r w:rsidRPr="00633A23">
        <w:t>чекистам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ее пришлось</w:t>
      </w:r>
      <w:r w:rsidRPr="00633A23">
        <w:rPr>
          <w:rFonts w:cs="Arial"/>
        </w:rPr>
        <w:t xml:space="preserve"> </w:t>
      </w:r>
      <w:r w:rsidRPr="00633A23">
        <w:t>взламывать</w:t>
      </w:r>
      <w:r w:rsidRPr="00633A23">
        <w:rPr>
          <w:rFonts w:cs="Arial"/>
        </w:rPr>
        <w:t xml:space="preserve">. </w:t>
      </w:r>
      <w:r w:rsidRPr="00633A23">
        <w:t>Артиста</w:t>
      </w:r>
      <w:r w:rsidRPr="00633A23">
        <w:rPr>
          <w:rFonts w:cs="Arial"/>
        </w:rPr>
        <w:t xml:space="preserve"> </w:t>
      </w:r>
      <w:r w:rsidRPr="00633A23">
        <w:t>обвиняли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 «ярый</w:t>
      </w:r>
      <w:r w:rsidRPr="00633A23">
        <w:rPr>
          <w:rFonts w:cs="Arial"/>
        </w:rPr>
        <w:t xml:space="preserve"> </w:t>
      </w:r>
      <w:r w:rsidRPr="00633A23">
        <w:t>противник</w:t>
      </w:r>
      <w:r w:rsidRPr="00633A23">
        <w:rPr>
          <w:rFonts w:cs="Arial"/>
        </w:rPr>
        <w:t xml:space="preserve"> </w:t>
      </w:r>
      <w:r w:rsidRPr="00633A23">
        <w:t>большевизма»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возбуждал</w:t>
      </w:r>
      <w:r w:rsidRPr="00633A23">
        <w:rPr>
          <w:rFonts w:cs="Arial"/>
        </w:rPr>
        <w:t xml:space="preserve"> </w:t>
      </w:r>
      <w:r w:rsidRPr="00633A23">
        <w:t>недо</w:t>
      </w:r>
      <w:r w:rsidRPr="00633A23">
        <w:softHyphen/>
        <w:t>вольство</w:t>
      </w:r>
      <w:r w:rsidRPr="00633A23">
        <w:rPr>
          <w:rFonts w:cs="Arial"/>
        </w:rPr>
        <w:t xml:space="preserve"> </w:t>
      </w:r>
      <w:r w:rsidRPr="00633A23">
        <w:t>«против</w:t>
      </w:r>
      <w:r w:rsidRPr="00633A23">
        <w:rPr>
          <w:rFonts w:cs="Arial"/>
        </w:rPr>
        <w:t xml:space="preserve"> </w:t>
      </w:r>
      <w:r w:rsidRPr="00633A23">
        <w:t>евреев</w:t>
      </w:r>
      <w:r w:rsidRPr="00633A23">
        <w:rPr>
          <w:rFonts w:cs="Arial"/>
        </w:rPr>
        <w:t xml:space="preserve"> ...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почве</w:t>
      </w:r>
      <w:r w:rsidRPr="00633A23">
        <w:rPr>
          <w:rFonts w:cs="Arial"/>
        </w:rPr>
        <w:t xml:space="preserve"> </w:t>
      </w:r>
      <w:r w:rsidRPr="00633A23">
        <w:t>голода</w:t>
      </w:r>
      <w:r w:rsidRPr="00633A23">
        <w:rPr>
          <w:rFonts w:cs="Arial"/>
        </w:rPr>
        <w:t xml:space="preserve">, </w:t>
      </w:r>
      <w:r w:rsidRPr="00633A23">
        <w:t>холода</w:t>
      </w:r>
      <w:r w:rsidRPr="00633A23">
        <w:rPr>
          <w:rFonts w:cs="Arial"/>
        </w:rPr>
        <w:t xml:space="preserve"> </w:t>
      </w:r>
      <w:r w:rsidRPr="00633A23">
        <w:t>и дороговизны»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вскоре</w:t>
      </w:r>
      <w:r w:rsidRPr="00633A23">
        <w:rPr>
          <w:rFonts w:cs="Arial"/>
        </w:rPr>
        <w:t xml:space="preserve"> </w:t>
      </w:r>
      <w:r w:rsidRPr="00633A23">
        <w:t>выяснилось</w:t>
      </w:r>
      <w:r w:rsidRPr="00633A23">
        <w:rPr>
          <w:rFonts w:cs="Arial"/>
        </w:rPr>
        <w:t xml:space="preserve">, </w:t>
      </w:r>
      <w:r w:rsidRPr="00633A23">
        <w:t>донос</w:t>
      </w:r>
      <w:r w:rsidRPr="00633A23">
        <w:rPr>
          <w:rFonts w:cs="Arial"/>
        </w:rPr>
        <w:t xml:space="preserve"> </w:t>
      </w:r>
      <w:r w:rsidRPr="00633A23">
        <w:t>был ложным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поклонник</w:t>
      </w:r>
      <w:r w:rsidRPr="00633A23">
        <w:rPr>
          <w:rFonts w:cs="Arial"/>
        </w:rPr>
        <w:t xml:space="preserve"> </w:t>
      </w:r>
      <w:r w:rsidRPr="00633A23">
        <w:t>кадетской</w:t>
      </w:r>
      <w:r w:rsidRPr="00633A23">
        <w:rPr>
          <w:rFonts w:cs="Arial"/>
        </w:rPr>
        <w:t xml:space="preserve"> </w:t>
      </w:r>
      <w:r w:rsidRPr="00633A23">
        <w:t>партии</w:t>
      </w:r>
      <w:r w:rsidRPr="00633A23">
        <w:rPr>
          <w:rFonts w:cs="Arial"/>
        </w:rPr>
        <w:t xml:space="preserve"> </w:t>
      </w:r>
      <w:r w:rsidRPr="00633A23">
        <w:t>Григорьев</w:t>
      </w:r>
      <w:r w:rsidRPr="00633A23">
        <w:rPr>
          <w:rFonts w:cs="Arial"/>
        </w:rPr>
        <w:t>-</w:t>
      </w:r>
      <w:r w:rsidRPr="00633A23">
        <w:t>Сафаров</w:t>
      </w:r>
      <w:r w:rsidRPr="00633A23">
        <w:rPr>
          <w:rFonts w:cs="Arial"/>
        </w:rPr>
        <w:t xml:space="preserve"> </w:t>
      </w:r>
      <w:r w:rsidRPr="00633A23">
        <w:t>оказался</w:t>
      </w:r>
      <w:r w:rsidRPr="00633A23">
        <w:rPr>
          <w:rFonts w:cs="Arial"/>
        </w:rPr>
        <w:t xml:space="preserve"> </w:t>
      </w:r>
      <w:r w:rsidRPr="00633A23">
        <w:t>«не</w:t>
      </w:r>
      <w:r w:rsidRPr="00633A23">
        <w:rPr>
          <w:rFonts w:cs="Arial"/>
        </w:rPr>
        <w:t xml:space="preserve"> </w:t>
      </w:r>
      <w:r w:rsidRPr="00633A23">
        <w:t>способен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какое</w:t>
      </w:r>
      <w:r w:rsidRPr="00633A23">
        <w:rPr>
          <w:rFonts w:cs="Arial"/>
        </w:rPr>
        <w:t xml:space="preserve"> </w:t>
      </w:r>
      <w:r w:rsidRPr="00633A23">
        <w:t>контрре</w:t>
      </w:r>
      <w:r w:rsidRPr="00633A23">
        <w:softHyphen/>
        <w:t>волюционное</w:t>
      </w:r>
      <w:r w:rsidRPr="00633A23">
        <w:rPr>
          <w:rFonts w:cs="Arial"/>
        </w:rPr>
        <w:t xml:space="preserve"> </w:t>
      </w:r>
      <w:r w:rsidRPr="00633A23">
        <w:t>выступление</w:t>
      </w:r>
      <w:r w:rsidRPr="00633A23">
        <w:rPr>
          <w:rFonts w:cs="Arial"/>
        </w:rPr>
        <w:t xml:space="preserve"> </w:t>
      </w:r>
      <w:r w:rsidRPr="00633A23">
        <w:t>против</w:t>
      </w:r>
      <w:r w:rsidRPr="00633A23">
        <w:rPr>
          <w:rFonts w:cs="Arial"/>
        </w:rPr>
        <w:t xml:space="preserve"> </w:t>
      </w:r>
      <w:r w:rsidRPr="00633A23">
        <w:t>власти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лич</w:t>
      </w:r>
      <w:r w:rsidRPr="00633A23">
        <w:softHyphen/>
        <w:t>ность</w:t>
      </w:r>
      <w:r w:rsidRPr="00633A23">
        <w:rPr>
          <w:rFonts w:cs="Arial"/>
        </w:rPr>
        <w:t xml:space="preserve"> </w:t>
      </w:r>
      <w:r w:rsidRPr="00633A23">
        <w:t>интереса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представл</w:t>
      </w:r>
      <w:r w:rsidRPr="00633A23">
        <w:t>я</w:t>
      </w:r>
      <w:r w:rsidRPr="00633A23">
        <w:t>ет»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lastRenderedPageBreak/>
        <w:t>При</w:t>
      </w:r>
      <w:r w:rsidRPr="00633A23">
        <w:rPr>
          <w:rFonts w:cs="Arial"/>
        </w:rPr>
        <w:t xml:space="preserve"> </w:t>
      </w:r>
      <w:r w:rsidRPr="00633A23">
        <w:t>дознании</w:t>
      </w:r>
      <w:r w:rsidRPr="00633A23">
        <w:rPr>
          <w:rFonts w:cs="Arial"/>
        </w:rPr>
        <w:t xml:space="preserve"> </w:t>
      </w:r>
      <w:r w:rsidRPr="00633A23">
        <w:t>выяснилось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декламатор</w:t>
      </w:r>
      <w:r w:rsidRPr="00633A23">
        <w:rPr>
          <w:rFonts w:cs="Arial"/>
        </w:rPr>
        <w:t xml:space="preserve">, </w:t>
      </w:r>
      <w:r w:rsidRPr="00633A23">
        <w:t>несмотря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большую</w:t>
      </w:r>
      <w:r w:rsidRPr="00633A23">
        <w:rPr>
          <w:rFonts w:cs="Arial"/>
        </w:rPr>
        <w:t xml:space="preserve"> </w:t>
      </w:r>
      <w:r w:rsidRPr="00633A23">
        <w:t>религио</w:t>
      </w:r>
      <w:r w:rsidRPr="00633A23">
        <w:t>з</w:t>
      </w:r>
      <w:r w:rsidRPr="00633A23">
        <w:t>ность</w:t>
      </w:r>
      <w:r w:rsidRPr="00633A23">
        <w:rPr>
          <w:rFonts w:cs="Arial"/>
        </w:rPr>
        <w:t xml:space="preserve">, </w:t>
      </w:r>
      <w:r w:rsidRPr="00633A23">
        <w:t>«активной агитации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вопросу</w:t>
      </w:r>
      <w:r w:rsidRPr="00633A23">
        <w:rPr>
          <w:rFonts w:cs="Arial"/>
        </w:rPr>
        <w:t xml:space="preserve"> </w:t>
      </w:r>
      <w:r w:rsidRPr="00633A23">
        <w:t>изъятия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теперешнее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не вел»</w:t>
      </w:r>
      <w:r w:rsidRPr="00633A23">
        <w:rPr>
          <w:rFonts w:cs="Arial"/>
        </w:rPr>
        <w:t xml:space="preserve"> [20]. </w:t>
      </w:r>
      <w:r w:rsidRPr="00633A23">
        <w:t>Следствие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ы</w:t>
      </w:r>
      <w:r w:rsidRPr="00633A23">
        <w:t>ло</w:t>
      </w:r>
      <w:r w:rsidRPr="00633A23">
        <w:rPr>
          <w:rFonts w:cs="Arial"/>
        </w:rPr>
        <w:t xml:space="preserve"> </w:t>
      </w:r>
      <w:r w:rsidRPr="00633A23">
        <w:t>прекращено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арестован</w:t>
      </w:r>
      <w:r w:rsidRPr="00633A23">
        <w:softHyphen/>
        <w:t>ного</w:t>
      </w:r>
      <w:r w:rsidRPr="00633A23">
        <w:rPr>
          <w:rFonts w:cs="Arial"/>
        </w:rPr>
        <w:t xml:space="preserve"> </w:t>
      </w:r>
      <w:r w:rsidRPr="00633A23">
        <w:t>отпустили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свободу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семинедельного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ключения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Шпалерной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Для</w:t>
      </w:r>
      <w:r w:rsidRPr="00633A23">
        <w:rPr>
          <w:rFonts w:cs="Arial"/>
        </w:rPr>
        <w:t xml:space="preserve"> </w:t>
      </w:r>
      <w:r w:rsidRPr="00633A23">
        <w:t>устрашения</w:t>
      </w:r>
      <w:r w:rsidRPr="00633A23">
        <w:rPr>
          <w:rFonts w:cs="Arial"/>
        </w:rPr>
        <w:t xml:space="preserve"> </w:t>
      </w:r>
      <w:r w:rsidRPr="00633A23">
        <w:t>верующих</w:t>
      </w:r>
      <w:r w:rsidRPr="00633A23">
        <w:rPr>
          <w:rFonts w:cs="Arial"/>
        </w:rPr>
        <w:t xml:space="preserve"> </w:t>
      </w:r>
      <w:r w:rsidRPr="00633A23">
        <w:t>ГПУ</w:t>
      </w:r>
      <w:r w:rsidRPr="00633A23">
        <w:rPr>
          <w:rFonts w:cs="Arial"/>
        </w:rPr>
        <w:t xml:space="preserve"> </w:t>
      </w:r>
      <w:r w:rsidRPr="00633A23">
        <w:t>арестовывало</w:t>
      </w:r>
      <w:r w:rsidRPr="00633A23">
        <w:rPr>
          <w:rFonts w:cs="Arial"/>
        </w:rPr>
        <w:t xml:space="preserve"> </w:t>
      </w:r>
      <w:r w:rsidRPr="00633A23">
        <w:t>их просто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разговоры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выр</w:t>
      </w:r>
      <w:r w:rsidRPr="00633A23">
        <w:t>а</w:t>
      </w:r>
      <w:r w:rsidRPr="00633A23">
        <w:t>жалось</w:t>
      </w:r>
      <w:r w:rsidRPr="00633A23">
        <w:rPr>
          <w:rFonts w:cs="Arial"/>
        </w:rPr>
        <w:t xml:space="preserve"> </w:t>
      </w:r>
      <w:r w:rsidRPr="00633A23">
        <w:t>недо</w:t>
      </w:r>
      <w:r w:rsidRPr="00633A23">
        <w:softHyphen/>
        <w:t>вольство</w:t>
      </w:r>
      <w:r w:rsidRPr="00633A23">
        <w:rPr>
          <w:rFonts w:cs="Arial"/>
        </w:rPr>
        <w:t xml:space="preserve"> </w:t>
      </w:r>
      <w:r w:rsidRPr="00633A23">
        <w:t>экспроприацией</w:t>
      </w:r>
      <w:r w:rsidRPr="00633A23">
        <w:rPr>
          <w:rFonts w:cs="Arial"/>
        </w:rPr>
        <w:t xml:space="preserve">. </w:t>
      </w:r>
      <w:r w:rsidRPr="00633A23">
        <w:t>Бывшего</w:t>
      </w:r>
      <w:r w:rsidRPr="00633A23">
        <w:rPr>
          <w:rFonts w:cs="Arial"/>
        </w:rPr>
        <w:t xml:space="preserve"> </w:t>
      </w:r>
      <w:r w:rsidRPr="00633A23">
        <w:t>торговца</w:t>
      </w:r>
      <w:r w:rsidRPr="00633A23">
        <w:rPr>
          <w:rFonts w:cs="Arial"/>
        </w:rPr>
        <w:t xml:space="preserve"> </w:t>
      </w:r>
      <w:r w:rsidRPr="00633A23">
        <w:t>Михаила Ивановича</w:t>
      </w:r>
      <w:r w:rsidRPr="00633A23">
        <w:rPr>
          <w:rFonts w:cs="Arial"/>
        </w:rPr>
        <w:t xml:space="preserve"> </w:t>
      </w:r>
      <w:r w:rsidRPr="00633A23">
        <w:t>Перепелкина</w:t>
      </w:r>
      <w:r w:rsidRPr="00633A23">
        <w:rPr>
          <w:rFonts w:cs="Arial"/>
        </w:rPr>
        <w:t xml:space="preserve"> </w:t>
      </w:r>
      <w:r w:rsidRPr="00633A23">
        <w:t>взяли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приход</w:t>
      </w:r>
      <w:r w:rsidRPr="00633A23">
        <w:softHyphen/>
        <w:t>ском</w:t>
      </w:r>
      <w:r w:rsidRPr="00633A23">
        <w:rPr>
          <w:rFonts w:cs="Arial"/>
        </w:rPr>
        <w:t xml:space="preserve"> </w:t>
      </w:r>
      <w:r w:rsidRPr="00633A23">
        <w:t>собрании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Покровской</w:t>
      </w:r>
      <w:r w:rsidRPr="00633A23">
        <w:rPr>
          <w:rFonts w:cs="Arial"/>
        </w:rPr>
        <w:t xml:space="preserve"> </w:t>
      </w:r>
      <w:r w:rsidRPr="00633A23">
        <w:t>Коломенской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со</w:t>
      </w:r>
      <w:r w:rsidRPr="00633A23">
        <w:softHyphen/>
        <w:t>гласившись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изъятием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неосторожно</w:t>
      </w:r>
      <w:r w:rsidRPr="00633A23">
        <w:rPr>
          <w:rFonts w:cs="Arial"/>
        </w:rPr>
        <w:t xml:space="preserve"> </w:t>
      </w:r>
      <w:r w:rsidRPr="00633A23">
        <w:t>заявил</w:t>
      </w:r>
      <w:r w:rsidRPr="00633A23">
        <w:rPr>
          <w:rFonts w:cs="Arial"/>
        </w:rPr>
        <w:t xml:space="preserve">, </w:t>
      </w:r>
      <w:r w:rsidRPr="00633A23">
        <w:t>что все</w:t>
      </w:r>
      <w:r w:rsidRPr="00633A23">
        <w:rPr>
          <w:rFonts w:cs="Arial"/>
        </w:rPr>
        <w:t xml:space="preserve"> </w:t>
      </w:r>
      <w:r w:rsidRPr="00633A23">
        <w:t>«отдавать</w:t>
      </w:r>
      <w:r w:rsidRPr="00633A23">
        <w:rPr>
          <w:rFonts w:cs="Arial"/>
        </w:rPr>
        <w:t xml:space="preserve"> </w:t>
      </w:r>
      <w:r w:rsidRPr="00633A23">
        <w:t>нельзя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отбирают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такое</w:t>
      </w:r>
      <w:r w:rsidR="00B63DFF">
        <w:t xml:space="preserve"> </w:t>
      </w:r>
      <w:r w:rsidRPr="00633A23">
        <w:t>де</w:t>
      </w:r>
      <w:r w:rsidRPr="00633A23">
        <w:t>й</w:t>
      </w:r>
      <w:r w:rsidRPr="00633A23">
        <w:t>ствие—</w:t>
      </w:r>
      <w:r w:rsidRPr="00633A23">
        <w:rPr>
          <w:rFonts w:cs="Arial"/>
        </w:rPr>
        <w:t xml:space="preserve"> </w:t>
      </w:r>
      <w:r w:rsidRPr="00633A23">
        <w:t>грабеж</w:t>
      </w:r>
      <w:r w:rsidRPr="00633A23">
        <w:rPr>
          <w:rFonts w:cs="Arial"/>
        </w:rPr>
        <w:t>...</w:t>
      </w:r>
      <w:r w:rsidR="000665A8">
        <w:rPr>
          <w:rFonts w:cs="Arial"/>
        </w:rPr>
        <w:t xml:space="preserve"> </w:t>
      </w:r>
      <w:r w:rsidRPr="00633A23">
        <w:t>Возможно</w:t>
      </w:r>
      <w:r w:rsidRPr="00633A23">
        <w:rPr>
          <w:rFonts w:cs="Arial"/>
        </w:rPr>
        <w:t>,</w:t>
      </w:r>
      <w:r w:rsidR="00ED1240">
        <w:rPr>
          <w:rFonts w:cs="Arial"/>
        </w:rPr>
        <w:t xml:space="preserve"> </w:t>
      </w:r>
      <w:r w:rsidRPr="00633A23">
        <w:t>что</w:t>
      </w:r>
      <w:r w:rsidR="00ED1240">
        <w:rPr>
          <w:rFonts w:cs="Arial"/>
        </w:rPr>
        <w:t xml:space="preserve"> </w:t>
      </w:r>
      <w:r w:rsidRPr="00633A23">
        <w:t>эти</w:t>
      </w:r>
      <w:r w:rsidR="00ED1240">
        <w:rPr>
          <w:rFonts w:cs="Arial"/>
        </w:rPr>
        <w:t xml:space="preserve"> </w:t>
      </w:r>
      <w:r w:rsidRPr="00633A23">
        <w:t>ценности пропиваются»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Другого</w:t>
      </w:r>
      <w:r w:rsidRPr="00633A23">
        <w:rPr>
          <w:rFonts w:cs="Arial"/>
        </w:rPr>
        <w:t xml:space="preserve"> </w:t>
      </w:r>
      <w:r w:rsidRPr="00633A23">
        <w:t>верующего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Матвеевича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рисова</w:t>
      </w:r>
      <w:r w:rsidRPr="00633A23">
        <w:rPr>
          <w:rFonts w:cs="Arial"/>
        </w:rPr>
        <w:t xml:space="preserve">, </w:t>
      </w:r>
      <w:r w:rsidRPr="00633A23">
        <w:t>члена</w:t>
      </w:r>
      <w:r w:rsidRPr="00633A23">
        <w:rPr>
          <w:rFonts w:cs="Arial"/>
        </w:rPr>
        <w:t xml:space="preserve"> </w:t>
      </w:r>
      <w:r w:rsidRPr="00633A23">
        <w:t>церковного</w:t>
      </w:r>
      <w:r w:rsidRPr="00633A23">
        <w:rPr>
          <w:rFonts w:cs="Arial"/>
        </w:rPr>
        <w:t xml:space="preserve"> </w:t>
      </w:r>
      <w:r w:rsidRPr="00633A23">
        <w:t>совета</w:t>
      </w:r>
      <w:r w:rsidRPr="00633A23">
        <w:rPr>
          <w:rFonts w:cs="Arial"/>
        </w:rPr>
        <w:t xml:space="preserve"> </w:t>
      </w:r>
      <w:r w:rsidRPr="00633A23">
        <w:t>Тр</w:t>
      </w:r>
      <w:r w:rsidRPr="00633A23">
        <w:t>о</w:t>
      </w:r>
      <w:r w:rsidRPr="00633A23">
        <w:t>ицкого</w:t>
      </w:r>
      <w:r w:rsidRPr="00633A23">
        <w:rPr>
          <w:rFonts w:cs="Arial"/>
        </w:rPr>
        <w:t xml:space="preserve"> </w:t>
      </w:r>
      <w:r w:rsidRPr="00633A23">
        <w:t>подворья</w:t>
      </w:r>
      <w:r w:rsidRPr="00633A23">
        <w:rPr>
          <w:rFonts w:cs="Arial"/>
        </w:rPr>
        <w:t xml:space="preserve">, </w:t>
      </w:r>
      <w:r w:rsidRPr="00633A23">
        <w:t>привезли</w:t>
      </w:r>
      <w:r w:rsidRPr="00633A23">
        <w:rPr>
          <w:rFonts w:cs="Arial"/>
        </w:rPr>
        <w:t xml:space="preserve"> 28 </w:t>
      </w:r>
      <w:r w:rsidRPr="00633A23">
        <w:t>марта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Гороховую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резкое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softHyphen/>
        <w:t>сказывание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назвал</w:t>
      </w:r>
      <w:r w:rsidRPr="00633A23">
        <w:rPr>
          <w:rFonts w:cs="Arial"/>
        </w:rPr>
        <w:t xml:space="preserve"> </w:t>
      </w:r>
      <w:r w:rsidRPr="00633A23">
        <w:t>изъятие</w:t>
      </w:r>
      <w:r w:rsidRPr="00633A23">
        <w:rPr>
          <w:rFonts w:cs="Arial"/>
        </w:rPr>
        <w:t xml:space="preserve"> </w:t>
      </w:r>
      <w:r w:rsidRPr="00633A23">
        <w:t>«воровством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дал клятву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пойдет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улицу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препятствовать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выр</w:t>
      </w:r>
      <w:r w:rsidRPr="00633A23">
        <w:t>а</w:t>
      </w:r>
      <w:r w:rsidRPr="00633A23">
        <w:t>зился</w:t>
      </w:r>
      <w:r w:rsidRPr="00633A23">
        <w:rPr>
          <w:rFonts w:cs="Arial"/>
        </w:rPr>
        <w:t xml:space="preserve">, </w:t>
      </w:r>
      <w:r w:rsidRPr="00633A23">
        <w:t>«грабежу</w:t>
      </w:r>
      <w:r w:rsidRPr="00633A23">
        <w:rPr>
          <w:rFonts w:cs="Arial"/>
        </w:rPr>
        <w:t xml:space="preserve"> </w:t>
      </w:r>
      <w:r w:rsidRPr="00633A23">
        <w:t>жидов»</w:t>
      </w:r>
      <w:r w:rsidRPr="00633A23">
        <w:rPr>
          <w:rFonts w:cs="Arial"/>
        </w:rPr>
        <w:t xml:space="preserve">.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изъятии на</w:t>
      </w:r>
      <w:r w:rsidRPr="00633A23">
        <w:rPr>
          <w:rFonts w:cs="Arial"/>
        </w:rPr>
        <w:t xml:space="preserve"> </w:t>
      </w:r>
      <w:r w:rsidRPr="00633A23">
        <w:t>подворье</w:t>
      </w:r>
      <w:r w:rsidRPr="00633A23">
        <w:rPr>
          <w:rFonts w:cs="Arial"/>
        </w:rPr>
        <w:t xml:space="preserve"> </w:t>
      </w:r>
      <w:r w:rsidRPr="00633A23">
        <w:t>«никаких</w:t>
      </w:r>
      <w:r w:rsidRPr="00633A23">
        <w:rPr>
          <w:rFonts w:cs="Arial"/>
        </w:rPr>
        <w:t xml:space="preserve"> </w:t>
      </w:r>
      <w:r w:rsidRPr="00633A23">
        <w:t>эксцессов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было»</w:t>
      </w:r>
      <w:r w:rsidRPr="00633A23">
        <w:rPr>
          <w:rFonts w:cs="Arial"/>
        </w:rPr>
        <w:t xml:space="preserve"> [21], </w:t>
      </w:r>
      <w:r w:rsidRPr="00633A23">
        <w:t>его настоятель</w:t>
      </w:r>
      <w:r w:rsidRPr="00633A23">
        <w:rPr>
          <w:rFonts w:cs="Arial"/>
        </w:rPr>
        <w:t xml:space="preserve"> </w:t>
      </w:r>
      <w:r w:rsidRPr="00633A23">
        <w:t>архим</w:t>
      </w:r>
      <w:r w:rsidRPr="00633A23">
        <w:rPr>
          <w:rFonts w:cs="Arial"/>
        </w:rPr>
        <w:t xml:space="preserve">. </w:t>
      </w:r>
      <w:r w:rsidRPr="00633A23">
        <w:t>Сергий</w:t>
      </w:r>
      <w:r w:rsidRPr="00633A23">
        <w:rPr>
          <w:rFonts w:cs="Arial"/>
        </w:rPr>
        <w:t xml:space="preserve"> </w:t>
      </w:r>
      <w:r w:rsidRPr="00633A23">
        <w:t>Шеин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приговорен</w:t>
      </w:r>
      <w:r w:rsidRPr="00633A23">
        <w:rPr>
          <w:rFonts w:cs="Arial"/>
        </w:rPr>
        <w:t xml:space="preserve"> </w:t>
      </w:r>
      <w:r w:rsidRPr="00633A23">
        <w:t>Рев</w:t>
      </w:r>
      <w:r w:rsidRPr="00633A23">
        <w:softHyphen/>
        <w:t>трибуналом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расстрелу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Проведя</w:t>
      </w:r>
      <w:r w:rsidRPr="00633A23">
        <w:rPr>
          <w:rFonts w:cs="Arial"/>
        </w:rPr>
        <w:t xml:space="preserve"> </w:t>
      </w:r>
      <w:r w:rsidRPr="00633A23">
        <w:t>необходимую</w:t>
      </w:r>
      <w:r w:rsidRPr="00633A23">
        <w:rPr>
          <w:rFonts w:cs="Arial"/>
        </w:rPr>
        <w:t xml:space="preserve"> </w:t>
      </w:r>
      <w:r w:rsidRPr="00633A23">
        <w:t>подготовку</w:t>
      </w:r>
      <w:r w:rsidRPr="00633A23">
        <w:rPr>
          <w:rFonts w:cs="Arial"/>
        </w:rPr>
        <w:t xml:space="preserve">, </w:t>
      </w:r>
      <w:r w:rsidRPr="00633A23">
        <w:t>большевики снова</w:t>
      </w:r>
      <w:r w:rsidRPr="00633A23">
        <w:rPr>
          <w:rFonts w:cs="Arial"/>
        </w:rPr>
        <w:t xml:space="preserve"> </w:t>
      </w:r>
      <w:r w:rsidRPr="00633A23">
        <w:t>двинулись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наступление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30 </w:t>
      </w:r>
      <w:r w:rsidRPr="00633A23">
        <w:t>марта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поя</w:t>
      </w:r>
      <w:r w:rsidRPr="00633A23">
        <w:softHyphen/>
        <w:t>вились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Знаменской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Московского</w:t>
      </w:r>
      <w:r w:rsidRPr="00633A23">
        <w:rPr>
          <w:rFonts w:cs="Arial"/>
        </w:rPr>
        <w:t xml:space="preserve"> </w:t>
      </w:r>
      <w:r w:rsidRPr="00633A23">
        <w:t>вокзала</w:t>
      </w:r>
      <w:r w:rsidRPr="00633A23">
        <w:rPr>
          <w:rFonts w:cs="Arial"/>
        </w:rPr>
        <w:t xml:space="preserve">. </w:t>
      </w:r>
      <w:r w:rsidRPr="00633A23">
        <w:t>Узнав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изъятии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удару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набат</w:t>
      </w:r>
      <w:r w:rsidRPr="00633A23">
        <w:rPr>
          <w:rFonts w:cs="Arial"/>
        </w:rPr>
        <w:t xml:space="preserve">,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 </w:t>
      </w:r>
      <w:r w:rsidRPr="00633A23">
        <w:t>часов собралось</w:t>
      </w:r>
      <w:r w:rsidRPr="00633A23">
        <w:rPr>
          <w:rFonts w:cs="Arial"/>
        </w:rPr>
        <w:t xml:space="preserve"> </w:t>
      </w:r>
      <w:r w:rsidRPr="00633A23">
        <w:t>около</w:t>
      </w:r>
      <w:r w:rsidRPr="00633A23">
        <w:rPr>
          <w:rFonts w:cs="Arial"/>
        </w:rPr>
        <w:t xml:space="preserve"> 1000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женщин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молодежи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расходились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течение</w:t>
      </w:r>
      <w:r w:rsidRPr="00633A23">
        <w:rPr>
          <w:rFonts w:cs="Arial"/>
        </w:rPr>
        <w:t xml:space="preserve"> 3</w:t>
      </w:r>
      <w:r w:rsidRPr="00633A23">
        <w:t>—</w:t>
      </w:r>
      <w:r w:rsidRPr="00633A23">
        <w:rPr>
          <w:rFonts w:cs="Arial"/>
        </w:rPr>
        <w:t xml:space="preserve">4 </w:t>
      </w:r>
      <w:r w:rsidRPr="00633A23">
        <w:t>часов</w:t>
      </w:r>
      <w:r w:rsidRPr="00633A23">
        <w:rPr>
          <w:rFonts w:cs="Arial"/>
        </w:rPr>
        <w:t xml:space="preserve">. </w:t>
      </w:r>
      <w:r w:rsidRPr="00633A23">
        <w:t>Едва толпа</w:t>
      </w:r>
      <w:r w:rsidRPr="00633A23">
        <w:rPr>
          <w:rFonts w:cs="Arial"/>
        </w:rPr>
        <w:t xml:space="preserve"> </w:t>
      </w:r>
      <w:r w:rsidRPr="00633A23">
        <w:t>пришла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волнение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агенты</w:t>
      </w:r>
      <w:r w:rsidRPr="00633A23">
        <w:rPr>
          <w:rFonts w:cs="Arial"/>
        </w:rPr>
        <w:t xml:space="preserve"> </w:t>
      </w:r>
      <w:r w:rsidRPr="00633A23">
        <w:t>бросились</w:t>
      </w:r>
      <w:r w:rsidRPr="00633A23">
        <w:rPr>
          <w:rFonts w:cs="Arial"/>
        </w:rPr>
        <w:t xml:space="preserve"> </w:t>
      </w:r>
      <w:r w:rsidRPr="00633A23">
        <w:t>аре</w:t>
      </w:r>
      <w:r w:rsidRPr="00633A23">
        <w:softHyphen/>
        <w:t>стовывать</w:t>
      </w:r>
      <w:r w:rsidRPr="00633A23">
        <w:rPr>
          <w:rFonts w:cs="Arial"/>
        </w:rPr>
        <w:t xml:space="preserve"> </w:t>
      </w:r>
      <w:r w:rsidRPr="00633A23">
        <w:t>«зачинщиков»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четырех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доставили в</w:t>
      </w:r>
      <w:r w:rsidRPr="00633A23">
        <w:rPr>
          <w:rFonts w:cs="Arial"/>
        </w:rPr>
        <w:t xml:space="preserve"> </w:t>
      </w:r>
      <w:r w:rsidRPr="00633A23">
        <w:t>комендатуру</w:t>
      </w:r>
      <w:r w:rsidRPr="00633A23">
        <w:rPr>
          <w:rFonts w:cs="Arial"/>
        </w:rPr>
        <w:t xml:space="preserve"> </w:t>
      </w:r>
      <w:r w:rsidRPr="00633A23">
        <w:t>ГПУ</w:t>
      </w:r>
      <w:r w:rsidRPr="00633A23">
        <w:rPr>
          <w:rFonts w:cs="Arial"/>
        </w:rPr>
        <w:t xml:space="preserve">.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туда</w:t>
      </w:r>
      <w:r w:rsidRPr="00633A23">
        <w:rPr>
          <w:rFonts w:cs="Arial"/>
        </w:rPr>
        <w:t xml:space="preserve"> </w:t>
      </w:r>
      <w:r w:rsidRPr="00633A23">
        <w:t>тащили</w:t>
      </w:r>
      <w:r w:rsidRPr="00633A23">
        <w:rPr>
          <w:rFonts w:cs="Arial"/>
        </w:rPr>
        <w:t xml:space="preserve"> </w:t>
      </w:r>
      <w:r w:rsidRPr="00633A23">
        <w:t>студента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rPr>
          <w:rFonts w:cs="Arial"/>
        </w:rPr>
        <w:t>-</w:t>
      </w:r>
      <w:r w:rsidRPr="00633A23">
        <w:t>нюшкина</w:t>
      </w:r>
      <w:r w:rsidRPr="00633A23">
        <w:rPr>
          <w:rFonts w:cs="Arial"/>
        </w:rPr>
        <w:t xml:space="preserve">, </w:t>
      </w:r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«гналась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милиционерами</w:t>
      </w:r>
      <w:r w:rsidRPr="00633A23">
        <w:rPr>
          <w:rFonts w:cs="Arial"/>
        </w:rPr>
        <w:t xml:space="preserve"> </w:t>
      </w:r>
      <w:r w:rsidRPr="00633A23">
        <w:t>прибли</w:t>
      </w:r>
      <w:r w:rsidRPr="00633A23">
        <w:softHyphen/>
        <w:t>зительно</w:t>
      </w:r>
      <w:r w:rsidRPr="00633A23">
        <w:rPr>
          <w:rFonts w:cs="Arial"/>
        </w:rPr>
        <w:t xml:space="preserve"> </w:t>
      </w:r>
      <w:r w:rsidRPr="00633A23">
        <w:t>около</w:t>
      </w:r>
      <w:r w:rsidRPr="00633A23">
        <w:rPr>
          <w:rFonts w:cs="Arial"/>
        </w:rPr>
        <w:t xml:space="preserve"> </w:t>
      </w:r>
      <w:r w:rsidRPr="00633A23">
        <w:t>версты</w:t>
      </w:r>
      <w:r w:rsidRPr="00633A23">
        <w:rPr>
          <w:rFonts w:cs="Arial"/>
        </w:rPr>
        <w:t xml:space="preserve">.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задержанный</w:t>
      </w:r>
      <w:r w:rsidRPr="00633A23">
        <w:rPr>
          <w:rFonts w:cs="Arial"/>
        </w:rPr>
        <w:t xml:space="preserve"> </w:t>
      </w:r>
      <w:r w:rsidRPr="00633A23">
        <w:t>усилен</w:t>
      </w:r>
      <w:r w:rsidRPr="00633A23">
        <w:softHyphen/>
        <w:t>но</w:t>
      </w:r>
      <w:r w:rsidRPr="00633A23">
        <w:rPr>
          <w:rFonts w:cs="Arial"/>
        </w:rPr>
        <w:t xml:space="preserve"> </w:t>
      </w:r>
      <w:r w:rsidRPr="00633A23">
        <w:t>сопротивлялся</w:t>
      </w:r>
      <w:r w:rsidRPr="00633A23">
        <w:rPr>
          <w:rFonts w:cs="Arial"/>
        </w:rPr>
        <w:t xml:space="preserve">, </w:t>
      </w:r>
      <w:r w:rsidRPr="00633A23">
        <w:t>пришлось</w:t>
      </w:r>
      <w:r w:rsidRPr="00633A23">
        <w:rPr>
          <w:rFonts w:cs="Arial"/>
        </w:rPr>
        <w:t xml:space="preserve"> </w:t>
      </w:r>
      <w:r w:rsidRPr="00633A23">
        <w:t>произвести</w:t>
      </w:r>
      <w:r w:rsidRPr="00633A23">
        <w:rPr>
          <w:rFonts w:cs="Arial"/>
        </w:rPr>
        <w:t xml:space="preserve"> </w:t>
      </w:r>
      <w:r w:rsidRPr="00633A23">
        <w:t>несколько выстрелов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t>з</w:t>
      </w:r>
      <w:r w:rsidRPr="00633A23">
        <w:t>дух»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видим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обошлось без</w:t>
      </w:r>
      <w:r w:rsidRPr="00633A23">
        <w:rPr>
          <w:rFonts w:cs="Arial"/>
        </w:rPr>
        <w:t xml:space="preserve"> </w:t>
      </w:r>
      <w:r w:rsidRPr="00633A23">
        <w:t>стрельбы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</w:t>
      </w:r>
      <w:r w:rsidRPr="00633A23">
        <w:rPr>
          <w:rFonts w:cs="Arial"/>
        </w:rPr>
        <w:t xml:space="preserve"> </w:t>
      </w:r>
      <w:r w:rsidRPr="00633A23">
        <w:t>целью</w:t>
      </w:r>
      <w:r w:rsidRPr="00633A23">
        <w:rPr>
          <w:rFonts w:cs="Arial"/>
        </w:rPr>
        <w:t xml:space="preserve"> </w:t>
      </w:r>
      <w:r w:rsidRPr="00633A23">
        <w:t>запугивания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изъятия</w:t>
      </w:r>
      <w:r w:rsidRPr="00633A23">
        <w:rPr>
          <w:rFonts w:cs="Arial"/>
        </w:rPr>
        <w:t xml:space="preserve">, </w:t>
      </w:r>
      <w:r w:rsidRPr="00633A23">
        <w:t>был арестован</w:t>
      </w:r>
      <w:r w:rsidRPr="00633A23">
        <w:rPr>
          <w:rFonts w:cs="Arial"/>
        </w:rPr>
        <w:t xml:space="preserve"> </w:t>
      </w:r>
      <w:r w:rsidRPr="00633A23">
        <w:t>настоятель</w:t>
      </w:r>
      <w:r w:rsidRPr="00633A23">
        <w:rPr>
          <w:rFonts w:cs="Arial"/>
        </w:rPr>
        <w:t xml:space="preserve"> </w:t>
      </w:r>
      <w:r w:rsidRPr="00633A23">
        <w:t>Знаменской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t>к</w:t>
      </w:r>
      <w:r w:rsidRPr="00633A23">
        <w:t>ви</w:t>
      </w:r>
      <w:r w:rsidRPr="00633A23">
        <w:rPr>
          <w:rFonts w:cs="Arial"/>
        </w:rPr>
        <w:t xml:space="preserve"> </w:t>
      </w:r>
      <w:r w:rsidRPr="00633A23">
        <w:t>— о</w:t>
      </w:r>
      <w:r w:rsidRPr="00633A23">
        <w:rPr>
          <w:rFonts w:cs="Arial"/>
        </w:rPr>
        <w:t xml:space="preserve">. </w:t>
      </w:r>
      <w:r w:rsidRPr="00633A23">
        <w:t>Александр</w:t>
      </w:r>
      <w:r w:rsidRPr="00633A23">
        <w:rPr>
          <w:rFonts w:cs="Arial"/>
        </w:rPr>
        <w:t xml:space="preserve"> </w:t>
      </w:r>
      <w:r w:rsidRPr="00633A23">
        <w:t>Александрович</w:t>
      </w:r>
      <w:r w:rsidRPr="00633A23">
        <w:rPr>
          <w:rFonts w:cs="Arial"/>
        </w:rPr>
        <w:t xml:space="preserve"> </w:t>
      </w:r>
      <w:r w:rsidRPr="00633A23">
        <w:t>Соколов</w:t>
      </w:r>
      <w:r w:rsidRPr="00633A23">
        <w:rPr>
          <w:rFonts w:cs="Arial"/>
        </w:rPr>
        <w:t xml:space="preserve">, </w:t>
      </w:r>
      <w:r w:rsidRPr="00633A23">
        <w:t>прослуживший 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30 </w:t>
      </w:r>
      <w:r w:rsidRPr="00633A23">
        <w:t>лет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старого</w:t>
      </w:r>
      <w:r w:rsidRPr="00633A23">
        <w:rPr>
          <w:rFonts w:cs="Arial"/>
        </w:rPr>
        <w:t xml:space="preserve"> </w:t>
      </w:r>
      <w:r w:rsidRPr="00633A23">
        <w:t>священника</w:t>
      </w:r>
      <w:r w:rsidRPr="00633A23">
        <w:rPr>
          <w:rFonts w:cs="Arial"/>
        </w:rPr>
        <w:t xml:space="preserve"> </w:t>
      </w:r>
      <w:r w:rsidRPr="00633A23">
        <w:t>поступил донос</w:t>
      </w:r>
      <w:r w:rsidRPr="00633A23">
        <w:rPr>
          <w:rFonts w:cs="Arial"/>
        </w:rPr>
        <w:t xml:space="preserve">, </w:t>
      </w:r>
      <w:r w:rsidRPr="00633A23">
        <w:t>будто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«является</w:t>
      </w:r>
      <w:r w:rsidRPr="00633A23">
        <w:rPr>
          <w:rFonts w:cs="Arial"/>
        </w:rPr>
        <w:t xml:space="preserve"> </w:t>
      </w:r>
      <w:r w:rsidRPr="00633A23">
        <w:t>членом</w:t>
      </w:r>
      <w:r w:rsidRPr="00633A23">
        <w:rPr>
          <w:rFonts w:cs="Arial"/>
        </w:rPr>
        <w:t xml:space="preserve"> </w:t>
      </w:r>
      <w:r w:rsidRPr="00633A23">
        <w:t>организации</w:t>
      </w:r>
      <w:r w:rsidRPr="00633A23">
        <w:rPr>
          <w:rFonts w:cs="Arial"/>
        </w:rPr>
        <w:t xml:space="preserve"> </w:t>
      </w:r>
      <w:r w:rsidRPr="00633A23">
        <w:t>эсеров и</w:t>
      </w:r>
      <w:r w:rsidRPr="00633A23">
        <w:rPr>
          <w:rFonts w:cs="Arial"/>
        </w:rPr>
        <w:t xml:space="preserve"> </w:t>
      </w:r>
      <w:r w:rsidRPr="00633A23">
        <w:t>считает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большевики</w:t>
      </w:r>
      <w:r w:rsidRPr="00633A23">
        <w:rPr>
          <w:rFonts w:cs="Arial"/>
        </w:rPr>
        <w:t xml:space="preserve"> </w:t>
      </w:r>
      <w:r w:rsidRPr="00633A23">
        <w:t>переживают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момент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некуда</w:t>
      </w:r>
      <w:r w:rsidRPr="00633A23">
        <w:rPr>
          <w:rFonts w:cs="Arial"/>
        </w:rPr>
        <w:t xml:space="preserve"> </w:t>
      </w:r>
      <w:r w:rsidRPr="00633A23">
        <w:t>деться»</w:t>
      </w:r>
      <w:r w:rsidRPr="00633A23">
        <w:rPr>
          <w:rFonts w:cs="Arial"/>
        </w:rPr>
        <w:t xml:space="preserve">.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>-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этого ареста</w:t>
      </w:r>
      <w:r w:rsidRPr="00633A23">
        <w:rPr>
          <w:rFonts w:cs="Arial"/>
        </w:rPr>
        <w:t xml:space="preserve"> </w:t>
      </w:r>
      <w:r w:rsidRPr="00633A23">
        <w:t>сопротивление</w:t>
      </w:r>
      <w:r w:rsidRPr="00633A23">
        <w:rPr>
          <w:rFonts w:cs="Arial"/>
        </w:rPr>
        <w:t xml:space="preserve"> </w:t>
      </w:r>
      <w:r w:rsidRPr="00633A23">
        <w:t>верующих</w:t>
      </w:r>
      <w:r w:rsidRPr="00633A23">
        <w:rPr>
          <w:rFonts w:cs="Arial"/>
        </w:rPr>
        <w:t xml:space="preserve"> </w:t>
      </w:r>
      <w:r w:rsidRPr="00633A23">
        <w:t>оказалось</w:t>
      </w:r>
      <w:r w:rsidRPr="00633A23">
        <w:rPr>
          <w:rFonts w:cs="Arial"/>
        </w:rPr>
        <w:t xml:space="preserve"> </w:t>
      </w:r>
      <w:r w:rsidRPr="00633A23">
        <w:t>слабее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 </w:t>
      </w:r>
      <w:r w:rsidRPr="00633A23">
        <w:t>местах</w:t>
      </w:r>
      <w:r w:rsidRPr="00633A23">
        <w:rPr>
          <w:rFonts w:cs="Arial"/>
        </w:rPr>
        <w:t xml:space="preserve">. </w:t>
      </w:r>
      <w:r w:rsidRPr="00633A23">
        <w:t>Добыча</w:t>
      </w:r>
      <w:r w:rsidRPr="00633A23">
        <w:rPr>
          <w:rFonts w:cs="Arial"/>
        </w:rPr>
        <w:t xml:space="preserve"> </w:t>
      </w:r>
      <w:r w:rsidRPr="00633A23">
        <w:t>грабителей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нема</w:t>
      </w:r>
      <w:r w:rsidRPr="00633A23">
        <w:softHyphen/>
        <w:t>лой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33 </w:t>
      </w:r>
      <w:r w:rsidRPr="00633A23">
        <w:t>пуда</w:t>
      </w:r>
      <w:r w:rsidRPr="00633A23">
        <w:rPr>
          <w:rFonts w:cs="Arial"/>
        </w:rPr>
        <w:t xml:space="preserve"> 38 </w:t>
      </w:r>
      <w:r w:rsidRPr="00633A23">
        <w:t>фунтов</w:t>
      </w:r>
      <w:r w:rsidRPr="00633A23">
        <w:rPr>
          <w:rFonts w:cs="Arial"/>
        </w:rPr>
        <w:t xml:space="preserve"> </w:t>
      </w:r>
      <w:r w:rsidRPr="00633A23">
        <w:t>серебра</w:t>
      </w:r>
      <w:r w:rsidRPr="00633A23">
        <w:rPr>
          <w:rFonts w:cs="Arial"/>
        </w:rPr>
        <w:t xml:space="preserve">. </w:t>
      </w:r>
      <w:r w:rsidRPr="00633A23">
        <w:t>Наверху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изъятия</w:t>
      </w:r>
      <w:r w:rsidRPr="00633A23">
        <w:rPr>
          <w:rFonts w:cs="Arial"/>
        </w:rPr>
        <w:t xml:space="preserve"> </w:t>
      </w:r>
      <w:r w:rsidRPr="00633A23">
        <w:t>решили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ситу</w:t>
      </w:r>
      <w:r w:rsidRPr="00633A23">
        <w:t>а</w:t>
      </w:r>
      <w:r w:rsidRPr="00633A23">
        <w:t>ции</w:t>
      </w:r>
      <w:r w:rsidRPr="00633A23">
        <w:rPr>
          <w:rFonts w:cs="Arial"/>
        </w:rPr>
        <w:t xml:space="preserve"> </w:t>
      </w:r>
      <w:r w:rsidRPr="00633A23">
        <w:t>наступил</w:t>
      </w:r>
      <w:r w:rsidRPr="00633A23">
        <w:rPr>
          <w:rFonts w:cs="Arial"/>
        </w:rPr>
        <w:t xml:space="preserve"> </w:t>
      </w:r>
      <w:r w:rsidRPr="00633A23">
        <w:t>перелом</w:t>
      </w:r>
      <w:r w:rsidRPr="00633A23">
        <w:rPr>
          <w:rFonts w:cs="Arial"/>
        </w:rPr>
        <w:t xml:space="preserve">, </w:t>
      </w:r>
      <w:r w:rsidRPr="00633A23">
        <w:t>крупных</w:t>
      </w:r>
      <w:r w:rsidRPr="00633A23">
        <w:rPr>
          <w:rFonts w:cs="Arial"/>
        </w:rPr>
        <w:t xml:space="preserve"> </w:t>
      </w:r>
      <w:r w:rsidRPr="00633A23">
        <w:t>волнений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сводке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март</w:t>
      </w:r>
      <w:r w:rsidRPr="00633A23">
        <w:rPr>
          <w:rFonts w:cs="Arial"/>
        </w:rPr>
        <w:t xml:space="preserve"> </w:t>
      </w:r>
      <w:r w:rsidRPr="00633A23">
        <w:t>отдел</w:t>
      </w:r>
      <w:r w:rsidRPr="00633A23">
        <w:rPr>
          <w:rFonts w:cs="Arial"/>
        </w:rPr>
        <w:t xml:space="preserve"> </w:t>
      </w:r>
      <w:r w:rsidRPr="00633A23">
        <w:t>управления</w:t>
      </w:r>
      <w:r w:rsidRPr="00633A23">
        <w:rPr>
          <w:rFonts w:cs="Arial"/>
        </w:rPr>
        <w:t xml:space="preserve"> </w:t>
      </w:r>
      <w:r w:rsidRPr="00633A23">
        <w:t>Петросовета вынужден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констатировать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«п</w:t>
      </w:r>
      <w:r w:rsidRPr="00633A23">
        <w:t>о</w:t>
      </w:r>
      <w:r w:rsidRPr="00633A23">
        <w:t>всеместно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блюдалось</w:t>
      </w:r>
      <w:r w:rsidRPr="00633A23">
        <w:rPr>
          <w:rFonts w:cs="Arial"/>
        </w:rPr>
        <w:t xml:space="preserve"> </w:t>
      </w:r>
      <w:r w:rsidRPr="00633A23">
        <w:t>стечение</w:t>
      </w:r>
      <w:r w:rsidRPr="00633A23">
        <w:rPr>
          <w:rFonts w:cs="Arial"/>
        </w:rPr>
        <w:t xml:space="preserve"> </w:t>
      </w:r>
      <w:r w:rsidRPr="00633A23">
        <w:t>толп</w:t>
      </w:r>
      <w:r w:rsidRPr="00633A23">
        <w:rPr>
          <w:rFonts w:cs="Arial"/>
        </w:rPr>
        <w:t xml:space="preserve"> </w:t>
      </w:r>
      <w:r w:rsidRPr="00633A23">
        <w:t>около</w:t>
      </w:r>
      <w:r w:rsidRPr="00633A23">
        <w:rPr>
          <w:rFonts w:cs="Arial"/>
        </w:rPr>
        <w:t xml:space="preserve"> </w:t>
      </w:r>
      <w:r w:rsidRPr="00633A23">
        <w:t>церквей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связи</w:t>
      </w:r>
      <w:r w:rsidRPr="00633A23">
        <w:rPr>
          <w:rFonts w:cs="Arial"/>
        </w:rPr>
        <w:t xml:space="preserve"> </w:t>
      </w:r>
      <w:r w:rsidRPr="00633A23">
        <w:t>с провокационно</w:t>
      </w:r>
      <w:r w:rsidRPr="00633A23">
        <w:rPr>
          <w:rFonts w:cs="Arial"/>
        </w:rPr>
        <w:t xml:space="preserve"> </w:t>
      </w:r>
      <w:r w:rsidRPr="00633A23">
        <w:t>распространя</w:t>
      </w:r>
      <w:r w:rsidRPr="00633A23">
        <w:t>е</w:t>
      </w:r>
      <w:r w:rsidRPr="00633A23">
        <w:t>мыми</w:t>
      </w:r>
      <w:r w:rsidRPr="00633A23">
        <w:rPr>
          <w:rFonts w:cs="Arial"/>
        </w:rPr>
        <w:t xml:space="preserve"> </w:t>
      </w:r>
      <w:r w:rsidRPr="00633A23">
        <w:t>слухами</w:t>
      </w:r>
      <w:r w:rsidRPr="00633A23">
        <w:rPr>
          <w:rFonts w:cs="Arial"/>
        </w:rPr>
        <w:t xml:space="preserve"> </w:t>
      </w:r>
      <w:r w:rsidRPr="00633A23">
        <w:t>«о</w:t>
      </w:r>
      <w:r w:rsidRPr="00633A23">
        <w:rPr>
          <w:rFonts w:cs="Arial"/>
        </w:rPr>
        <w:t xml:space="preserve"> </w:t>
      </w:r>
      <w:r w:rsidRPr="00633A23">
        <w:t>наси</w:t>
      </w:r>
      <w:r w:rsidRPr="00633A23">
        <w:softHyphen/>
        <w:t>лии»</w:t>
      </w:r>
      <w:r w:rsidRPr="00633A23">
        <w:rPr>
          <w:rFonts w:cs="Arial"/>
        </w:rPr>
        <w:t xml:space="preserve"> </w:t>
      </w:r>
      <w:r w:rsidRPr="00633A23">
        <w:t>большевиков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церковью»</w:t>
      </w:r>
      <w:r w:rsidRPr="00633A23">
        <w:rPr>
          <w:rFonts w:cs="Arial"/>
        </w:rPr>
        <w:t xml:space="preserve">.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самым</w:t>
      </w:r>
      <w:r w:rsidRPr="00633A23">
        <w:rPr>
          <w:rFonts w:cs="Arial"/>
        </w:rPr>
        <w:t xml:space="preserve"> </w:t>
      </w:r>
      <w:r w:rsidRPr="00633A23">
        <w:t>власти признавали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t>ъ</w:t>
      </w:r>
      <w:r w:rsidRPr="00633A23">
        <w:t>ятие</w:t>
      </w:r>
      <w:r w:rsidRPr="00633A23">
        <w:rPr>
          <w:rFonts w:cs="Arial"/>
        </w:rPr>
        <w:t xml:space="preserve"> </w:t>
      </w:r>
      <w:r w:rsidRPr="00633A23">
        <w:t>вызвало</w:t>
      </w:r>
      <w:r w:rsidRPr="00633A23">
        <w:rPr>
          <w:rFonts w:cs="Arial"/>
        </w:rPr>
        <w:t xml:space="preserve"> </w:t>
      </w:r>
      <w:r w:rsidRPr="00633A23">
        <w:t>народное</w:t>
      </w:r>
      <w:r w:rsidRPr="00633A23">
        <w:rPr>
          <w:rFonts w:cs="Arial"/>
        </w:rPr>
        <w:t xml:space="preserve"> </w:t>
      </w:r>
      <w:r w:rsidRPr="00633A23">
        <w:t>недоволь</w:t>
      </w:r>
      <w:r w:rsidRPr="00633A23">
        <w:softHyphen/>
        <w:t>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сопротивление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привычке</w:t>
      </w:r>
      <w:r w:rsidRPr="00633A23">
        <w:rPr>
          <w:rFonts w:cs="Arial"/>
        </w:rPr>
        <w:t xml:space="preserve"> </w:t>
      </w:r>
      <w:r w:rsidRPr="00633A23">
        <w:t>утешали</w:t>
      </w:r>
      <w:r w:rsidRPr="00633A23">
        <w:rPr>
          <w:rFonts w:cs="Arial"/>
        </w:rPr>
        <w:t xml:space="preserve"> </w:t>
      </w:r>
      <w:r w:rsidRPr="00633A23">
        <w:t>себя класс</w:t>
      </w:r>
      <w:r w:rsidRPr="00633A23">
        <w:t>о</w:t>
      </w:r>
      <w:r w:rsidRPr="00633A23">
        <w:t>вым</w:t>
      </w:r>
      <w:r w:rsidRPr="00633A23">
        <w:rPr>
          <w:rFonts w:cs="Arial"/>
        </w:rPr>
        <w:t xml:space="preserve"> </w:t>
      </w:r>
      <w:r w:rsidRPr="00633A23">
        <w:t>составом</w:t>
      </w:r>
      <w:r w:rsidRPr="00633A23">
        <w:rPr>
          <w:rFonts w:cs="Arial"/>
        </w:rPr>
        <w:t xml:space="preserve"> </w:t>
      </w:r>
      <w:r w:rsidRPr="00633A23">
        <w:t>протестовавших—</w:t>
      </w:r>
      <w:r w:rsidRPr="00633A23">
        <w:rPr>
          <w:rFonts w:cs="Arial"/>
        </w:rPr>
        <w:t xml:space="preserve"> </w:t>
      </w:r>
      <w:r w:rsidRPr="00633A23">
        <w:t>«богомольные старухи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старики</w:t>
      </w:r>
      <w:r w:rsidRPr="00633A23">
        <w:rPr>
          <w:rFonts w:cs="Arial"/>
        </w:rPr>
        <w:t xml:space="preserve">, </w:t>
      </w:r>
      <w:r w:rsidRPr="00633A23">
        <w:t>торговцы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спекулянты</w:t>
      </w:r>
      <w:r w:rsidRPr="00633A23">
        <w:rPr>
          <w:rFonts w:cs="Arial"/>
        </w:rPr>
        <w:t xml:space="preserve">, </w:t>
      </w:r>
      <w:r w:rsidRPr="00633A23">
        <w:t>просто</w:t>
      </w:r>
      <w:r w:rsidRPr="00633A23">
        <w:rPr>
          <w:rFonts w:cs="Arial"/>
        </w:rPr>
        <w:t xml:space="preserve"> </w:t>
      </w:r>
      <w:r w:rsidRPr="00633A23">
        <w:t>любо</w:t>
      </w:r>
      <w:r w:rsidRPr="00633A23">
        <w:softHyphen/>
        <w:t>пытные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числе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детей»</w:t>
      </w:r>
      <w:r w:rsidRPr="00633A23">
        <w:rPr>
          <w:rFonts w:cs="Arial"/>
        </w:rPr>
        <w:t xml:space="preserve"> [22]. </w:t>
      </w:r>
      <w:r w:rsidRPr="00633A23">
        <w:t>Документы</w:t>
      </w:r>
      <w:r w:rsidRPr="00633A23">
        <w:rPr>
          <w:rFonts w:cs="Arial"/>
        </w:rPr>
        <w:t xml:space="preserve"> </w:t>
      </w:r>
      <w:r w:rsidRPr="00633A23">
        <w:t>од</w:t>
      </w:r>
      <w:r w:rsidRPr="00633A23">
        <w:softHyphen/>
        <w:t>нако</w:t>
      </w:r>
      <w:r w:rsidRPr="00633A23">
        <w:rPr>
          <w:rFonts w:cs="Arial"/>
        </w:rPr>
        <w:t xml:space="preserve"> </w:t>
      </w:r>
      <w:r w:rsidRPr="00633A23">
        <w:t>говорят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другом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протестах</w:t>
      </w:r>
      <w:r w:rsidRPr="00633A23">
        <w:rPr>
          <w:rFonts w:cs="Arial"/>
        </w:rPr>
        <w:t xml:space="preserve"> </w:t>
      </w:r>
      <w:r w:rsidRPr="00633A23">
        <w:t>участвовали</w:t>
      </w:r>
      <w:r w:rsidRPr="00633A23">
        <w:rPr>
          <w:rFonts w:cs="Arial"/>
        </w:rPr>
        <w:t xml:space="preserve"> </w:t>
      </w:r>
      <w:r w:rsidRPr="00633A23">
        <w:t>все слои</w:t>
      </w:r>
      <w:r w:rsidRPr="00633A23">
        <w:rPr>
          <w:rFonts w:cs="Arial"/>
        </w:rPr>
        <w:t xml:space="preserve"> </w:t>
      </w:r>
      <w:r w:rsidRPr="00633A23">
        <w:t>питерцев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Несмотря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принятые</w:t>
      </w:r>
      <w:r w:rsidRPr="00633A23">
        <w:rPr>
          <w:rFonts w:cs="Arial"/>
        </w:rPr>
        <w:t xml:space="preserve"> </w:t>
      </w:r>
      <w:r w:rsidRPr="00633A23">
        <w:t>меры</w:t>
      </w:r>
      <w:r w:rsidRPr="00633A23">
        <w:rPr>
          <w:rFonts w:cs="Arial"/>
        </w:rPr>
        <w:t xml:space="preserve">, </w:t>
      </w:r>
      <w:r w:rsidRPr="00633A23">
        <w:t>апрель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разря</w:t>
      </w:r>
      <w:r w:rsidRPr="00633A23">
        <w:softHyphen/>
        <w:t>дил</w:t>
      </w:r>
      <w:r w:rsidRPr="00633A23">
        <w:rPr>
          <w:rFonts w:cs="Arial"/>
        </w:rPr>
        <w:t xml:space="preserve"> </w:t>
      </w:r>
      <w:r w:rsidRPr="00633A23">
        <w:t>обстановку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изъятиях</w:t>
      </w:r>
      <w:r w:rsidRPr="00633A23">
        <w:rPr>
          <w:rFonts w:cs="Arial"/>
        </w:rPr>
        <w:t xml:space="preserve">.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желал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softHyphen/>
        <w:t>риться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большевистским</w:t>
      </w:r>
      <w:r w:rsidRPr="00633A23">
        <w:rPr>
          <w:rFonts w:cs="Arial"/>
        </w:rPr>
        <w:t xml:space="preserve"> </w:t>
      </w:r>
      <w:r w:rsidRPr="00633A23">
        <w:t>произволом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rPr>
          <w:rFonts w:cs="Arial"/>
        </w:rPr>
        <w:t xml:space="preserve">4 </w:t>
      </w:r>
      <w:r w:rsidRPr="00633A23">
        <w:t>апреля</w:t>
      </w:r>
      <w:r w:rsidRPr="00633A23">
        <w:rPr>
          <w:rFonts w:cs="Arial"/>
        </w:rPr>
        <w:t xml:space="preserve"> </w:t>
      </w:r>
      <w:r w:rsidRPr="00633A23">
        <w:t>пришли</w:t>
      </w:r>
      <w:r w:rsidRPr="00633A23">
        <w:rPr>
          <w:rFonts w:cs="Arial"/>
        </w:rPr>
        <w:t xml:space="preserve"> </w:t>
      </w:r>
      <w:r w:rsidRPr="00633A23">
        <w:t>изымать</w:t>
      </w:r>
      <w:r w:rsidRPr="00633A23">
        <w:rPr>
          <w:rFonts w:cs="Arial"/>
        </w:rPr>
        <w:t xml:space="preserve"> </w:t>
      </w:r>
      <w:r w:rsidRPr="00633A23">
        <w:t>ценности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деревянную Пантелеимоновскую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больнице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шевнобольных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Удельной</w:t>
      </w:r>
      <w:r w:rsidRPr="00633A23">
        <w:rPr>
          <w:rFonts w:cs="Arial"/>
        </w:rPr>
        <w:t xml:space="preserve">,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е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окраине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. </w:t>
      </w:r>
      <w:r w:rsidRPr="00633A23">
        <w:t>И здесь</w:t>
      </w:r>
      <w:r w:rsidRPr="00633A23">
        <w:rPr>
          <w:rFonts w:cs="Arial"/>
        </w:rPr>
        <w:t xml:space="preserve"> </w:t>
      </w:r>
      <w:r w:rsidRPr="00633A23">
        <w:t>собравшиеся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t>е</w:t>
      </w:r>
      <w:r w:rsidRPr="00633A23">
        <w:t>рующие</w:t>
      </w:r>
      <w:r w:rsidRPr="00633A23">
        <w:rPr>
          <w:rFonts w:cs="Arial"/>
        </w:rPr>
        <w:t xml:space="preserve"> </w:t>
      </w:r>
      <w:r w:rsidRPr="00633A23">
        <w:t>заставили</w:t>
      </w:r>
      <w:r w:rsidRPr="00633A23">
        <w:rPr>
          <w:rFonts w:cs="Arial"/>
        </w:rPr>
        <w:t xml:space="preserve"> </w:t>
      </w:r>
      <w:r w:rsidRPr="00633A23">
        <w:t>комиссию «прекратить</w:t>
      </w:r>
      <w:r w:rsidRPr="00633A23">
        <w:rPr>
          <w:rFonts w:cs="Arial"/>
        </w:rPr>
        <w:t xml:space="preserve"> </w:t>
      </w:r>
      <w:r w:rsidRPr="00633A23">
        <w:t>изъятие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удалиться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выполнив</w:t>
      </w:r>
      <w:r w:rsidRPr="00633A23">
        <w:rPr>
          <w:rFonts w:cs="Arial"/>
        </w:rPr>
        <w:t xml:space="preserve"> </w:t>
      </w:r>
      <w:r w:rsidRPr="00633A23">
        <w:t>тех задач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получила»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следующий</w:t>
      </w:r>
      <w:r w:rsidRPr="00633A23">
        <w:rPr>
          <w:rFonts w:cs="Arial"/>
        </w:rPr>
        <w:t xml:space="preserve"> </w:t>
      </w:r>
      <w:r w:rsidRPr="00633A23">
        <w:t>день операцию</w:t>
      </w:r>
      <w:r w:rsidRPr="00633A23">
        <w:rPr>
          <w:rFonts w:cs="Arial"/>
        </w:rPr>
        <w:t xml:space="preserve"> </w:t>
      </w:r>
      <w:r w:rsidRPr="00633A23">
        <w:t>повторили</w:t>
      </w:r>
      <w:r w:rsidRPr="00633A23">
        <w:rPr>
          <w:rFonts w:cs="Arial"/>
        </w:rPr>
        <w:t xml:space="preserve">, </w:t>
      </w:r>
      <w:r w:rsidRPr="00633A23">
        <w:t>предварительно</w:t>
      </w:r>
      <w:r w:rsidRPr="00633A23">
        <w:rPr>
          <w:rFonts w:cs="Arial"/>
        </w:rPr>
        <w:t xml:space="preserve"> </w:t>
      </w:r>
      <w:r w:rsidRPr="00633A23">
        <w:t>арестовав</w:t>
      </w:r>
      <w:r w:rsidRPr="00633A23">
        <w:rPr>
          <w:rFonts w:cs="Arial"/>
        </w:rPr>
        <w:t xml:space="preserve"> </w:t>
      </w:r>
      <w:r w:rsidRPr="00633A23">
        <w:t>чле</w:t>
      </w:r>
      <w:r w:rsidRPr="00633A23">
        <w:softHyphen/>
        <w:t>на</w:t>
      </w:r>
      <w:r w:rsidRPr="00633A23">
        <w:rPr>
          <w:rFonts w:cs="Arial"/>
        </w:rPr>
        <w:t xml:space="preserve"> </w:t>
      </w:r>
      <w:r w:rsidRPr="00633A23">
        <w:t>це</w:t>
      </w:r>
      <w:r w:rsidRPr="00633A23">
        <w:t>р</w:t>
      </w:r>
      <w:r w:rsidRPr="00633A23">
        <w:t>ковного</w:t>
      </w:r>
      <w:r w:rsidRPr="00633A23">
        <w:rPr>
          <w:rFonts w:cs="Arial"/>
        </w:rPr>
        <w:t xml:space="preserve"> </w:t>
      </w:r>
      <w:r w:rsidRPr="00633A23">
        <w:t>совета</w:t>
      </w:r>
      <w:r w:rsidRPr="00633A23">
        <w:rPr>
          <w:rFonts w:cs="Arial"/>
        </w:rPr>
        <w:t xml:space="preserve"> 20-</w:t>
      </w:r>
      <w:r w:rsidRPr="00633A23">
        <w:t>летнюю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. </w:t>
      </w:r>
      <w:r w:rsidRPr="00633A23">
        <w:t>Кудрявцеву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возглавляла</w:t>
      </w:r>
      <w:r w:rsidRPr="00633A23">
        <w:rPr>
          <w:rFonts w:cs="Arial"/>
        </w:rPr>
        <w:t xml:space="preserve"> </w:t>
      </w:r>
      <w:r w:rsidRPr="00633A23">
        <w:t>протестовавших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обошлось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инцидента</w:t>
      </w:r>
      <w:r w:rsidRPr="00633A23">
        <w:rPr>
          <w:rFonts w:cs="Arial"/>
        </w:rPr>
        <w:t xml:space="preserve">. </w:t>
      </w:r>
      <w:r w:rsidRPr="00633A23">
        <w:t>Когда из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выносили</w:t>
      </w:r>
      <w:r w:rsidR="00ED1240">
        <w:rPr>
          <w:rFonts w:cs="Arial"/>
        </w:rPr>
        <w:t xml:space="preserve"> </w:t>
      </w:r>
      <w:r w:rsidRPr="00633A23">
        <w:t>икону</w:t>
      </w:r>
      <w:r w:rsidRPr="00633A23">
        <w:rPr>
          <w:rFonts w:cs="Arial"/>
        </w:rPr>
        <w:t>,</w:t>
      </w:r>
      <w:r w:rsidR="00ED1240">
        <w:rPr>
          <w:rFonts w:cs="Arial"/>
        </w:rPr>
        <w:t xml:space="preserve"> </w:t>
      </w:r>
      <w:r w:rsidRPr="00633A23">
        <w:t>юный</w:t>
      </w:r>
      <w:r w:rsidR="00ED1240">
        <w:rPr>
          <w:rFonts w:cs="Arial"/>
        </w:rPr>
        <w:t xml:space="preserve"> </w:t>
      </w:r>
      <w:r w:rsidRPr="00633A23">
        <w:t>Коля</w:t>
      </w:r>
      <w:r w:rsidR="00ED1240">
        <w:rPr>
          <w:rFonts w:cs="Arial"/>
        </w:rPr>
        <w:t xml:space="preserve"> </w:t>
      </w:r>
      <w:r w:rsidRPr="00633A23">
        <w:t>Клементьев</w:t>
      </w:r>
      <w:r w:rsidR="00B63DFF">
        <w:t xml:space="preserve"> </w:t>
      </w:r>
      <w:r w:rsidRPr="00633A23">
        <w:t>вцепился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криком</w:t>
      </w:r>
      <w:r w:rsidRPr="00633A23">
        <w:rPr>
          <w:rFonts w:cs="Arial"/>
        </w:rPr>
        <w:t xml:space="preserve">: </w:t>
      </w:r>
      <w:r w:rsidRPr="00633A23">
        <w:t>«Иконы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брать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може</w:t>
      </w:r>
      <w:r w:rsidRPr="00633A23">
        <w:softHyphen/>
        <w:t>те»</w:t>
      </w:r>
      <w:r w:rsidRPr="00633A23">
        <w:rPr>
          <w:rFonts w:cs="Arial"/>
        </w:rPr>
        <w:t xml:space="preserve">.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тоже</w:t>
      </w:r>
      <w:r w:rsidRPr="00633A23">
        <w:rPr>
          <w:rFonts w:cs="Arial"/>
        </w:rPr>
        <w:t xml:space="preserve"> </w:t>
      </w:r>
      <w:r w:rsidRPr="00633A23">
        <w:t>задержали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отпор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стороны народа</w:t>
      </w:r>
      <w:r w:rsidRPr="00633A23">
        <w:rPr>
          <w:rFonts w:cs="Arial"/>
        </w:rPr>
        <w:t xml:space="preserve"> </w:t>
      </w:r>
      <w:r w:rsidRPr="00633A23">
        <w:t>прекратился</w:t>
      </w:r>
      <w:r w:rsidRPr="00633A23">
        <w:rPr>
          <w:rFonts w:cs="Arial"/>
        </w:rPr>
        <w:t xml:space="preserve"> [23].</w:t>
      </w:r>
    </w:p>
    <w:p w:rsidR="002D3589" w:rsidRPr="00633A23" w:rsidRDefault="002D3589" w:rsidP="00EB0F88">
      <w:r w:rsidRPr="00633A23">
        <w:t>Большевики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встревожены</w:t>
      </w:r>
      <w:r w:rsidRPr="00633A23">
        <w:rPr>
          <w:rFonts w:cs="Arial"/>
        </w:rPr>
        <w:t xml:space="preserve"> </w:t>
      </w:r>
      <w:r w:rsidRPr="00633A23">
        <w:t>оказываемым</w:t>
      </w:r>
      <w:r w:rsidRPr="00633A23">
        <w:rPr>
          <w:rFonts w:cs="Arial"/>
        </w:rPr>
        <w:t xml:space="preserve"> </w:t>
      </w:r>
      <w:r w:rsidRPr="00633A23">
        <w:t>им сопротивлением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мер</w:t>
      </w:r>
      <w:r w:rsidRPr="00633A23">
        <w:rPr>
          <w:rFonts w:cs="Arial"/>
        </w:rPr>
        <w:t xml:space="preserve">, </w:t>
      </w:r>
      <w:r w:rsidRPr="00633A23">
        <w:t>постарались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давить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митрополита</w:t>
      </w:r>
      <w:r w:rsidRPr="00633A23">
        <w:rPr>
          <w:rFonts w:cs="Arial"/>
        </w:rPr>
        <w:t xml:space="preserve"> </w:t>
      </w:r>
      <w:r w:rsidRPr="00633A23">
        <w:t>Вениамина</w:t>
      </w:r>
      <w:r w:rsidRPr="00633A23">
        <w:rPr>
          <w:rFonts w:cs="Arial"/>
        </w:rPr>
        <w:t xml:space="preserve">. </w:t>
      </w:r>
      <w:r w:rsidRPr="00633A23">
        <w:t>Нажим</w:t>
      </w:r>
      <w:r w:rsidRPr="00633A23">
        <w:rPr>
          <w:rFonts w:cs="Arial"/>
        </w:rPr>
        <w:t xml:space="preserve"> </w:t>
      </w:r>
      <w:r w:rsidRPr="00633A23">
        <w:t>оказался небезуспешным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10 </w:t>
      </w:r>
      <w:r w:rsidRPr="00633A23">
        <w:t>апр</w:t>
      </w:r>
      <w:r w:rsidRPr="00633A23">
        <w:t>е</w:t>
      </w:r>
      <w:r w:rsidRPr="00633A23">
        <w:t>ля</w:t>
      </w:r>
      <w:r w:rsidRPr="00633A23">
        <w:rPr>
          <w:rFonts w:cs="Arial"/>
        </w:rPr>
        <w:t xml:space="preserve">,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Пасхой</w:t>
      </w:r>
      <w:r w:rsidRPr="00633A23">
        <w:rPr>
          <w:rFonts w:cs="Arial"/>
        </w:rPr>
        <w:t xml:space="preserve">, </w:t>
      </w:r>
      <w:r w:rsidRPr="00633A23">
        <w:t>митропо</w:t>
      </w:r>
      <w:r w:rsidRPr="00633A23">
        <w:softHyphen/>
        <w:t>лит</w:t>
      </w:r>
      <w:r w:rsidRPr="00633A23">
        <w:rPr>
          <w:rFonts w:cs="Arial"/>
        </w:rPr>
        <w:t xml:space="preserve"> </w:t>
      </w:r>
      <w:r w:rsidRPr="00633A23">
        <w:t>выпустил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согласия</w:t>
      </w:r>
      <w:r w:rsidRPr="00633A23">
        <w:rPr>
          <w:rFonts w:cs="Arial"/>
        </w:rPr>
        <w:t xml:space="preserve"> </w:t>
      </w:r>
      <w:r w:rsidRPr="00633A23">
        <w:t>Патриарха</w:t>
      </w:r>
      <w:r w:rsidRPr="00633A23">
        <w:rPr>
          <w:rFonts w:cs="Arial"/>
        </w:rPr>
        <w:t xml:space="preserve">, </w:t>
      </w:r>
      <w:r w:rsidRPr="00633A23">
        <w:t>послание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паст</w:t>
      </w:r>
      <w:r w:rsidRPr="00633A23">
        <w:softHyphen/>
        <w:t>ве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частности</w:t>
      </w:r>
      <w:r w:rsidRPr="00633A23">
        <w:rPr>
          <w:rFonts w:cs="Arial"/>
        </w:rPr>
        <w:t xml:space="preserve"> </w:t>
      </w:r>
      <w:r w:rsidRPr="00633A23">
        <w:t>говорилось</w:t>
      </w:r>
      <w:r w:rsidRPr="00633A23">
        <w:rPr>
          <w:rFonts w:cs="Arial"/>
        </w:rPr>
        <w:t xml:space="preserve">: </w:t>
      </w:r>
      <w:r w:rsidRPr="00633A23">
        <w:t>«Со</w:t>
      </w:r>
      <w:r w:rsidRPr="00633A23">
        <w:rPr>
          <w:rFonts w:cs="Arial"/>
        </w:rPr>
        <w:t xml:space="preserve"> </w:t>
      </w:r>
      <w:r w:rsidRPr="00633A23">
        <w:t>стороны верующих</w:t>
      </w:r>
      <w:r w:rsidRPr="00633A23">
        <w:rPr>
          <w:rFonts w:cs="Arial"/>
        </w:rPr>
        <w:t xml:space="preserve"> </w:t>
      </w:r>
      <w:r w:rsidRPr="00633A23">
        <w:t>совершенно</w:t>
      </w:r>
      <w:r w:rsidRPr="00633A23">
        <w:rPr>
          <w:rFonts w:cs="Arial"/>
        </w:rPr>
        <w:t xml:space="preserve"> </w:t>
      </w:r>
      <w:r w:rsidRPr="00633A23">
        <w:t>недопустимо</w:t>
      </w:r>
      <w:r w:rsidRPr="00633A23">
        <w:rPr>
          <w:rFonts w:cs="Arial"/>
        </w:rPr>
        <w:t xml:space="preserve"> </w:t>
      </w:r>
      <w:r w:rsidRPr="00633A23">
        <w:t>проявление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силия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той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другой</w:t>
      </w:r>
      <w:r w:rsidRPr="00633A23">
        <w:rPr>
          <w:rFonts w:cs="Arial"/>
        </w:rPr>
        <w:t xml:space="preserve"> </w:t>
      </w:r>
      <w:r w:rsidRPr="00633A23">
        <w:t>форме</w:t>
      </w:r>
      <w:r w:rsidRPr="00633A23">
        <w:rPr>
          <w:rFonts w:cs="Arial"/>
        </w:rPr>
        <w:t xml:space="preserve">... </w:t>
      </w:r>
      <w:r w:rsidRPr="00633A23">
        <w:t>Всякого</w:t>
      </w:r>
      <w:r w:rsidRPr="00633A23">
        <w:rPr>
          <w:rFonts w:cs="Arial"/>
        </w:rPr>
        <w:t xml:space="preserve"> </w:t>
      </w:r>
      <w:r w:rsidRPr="00633A23">
        <w:t>рода</w:t>
      </w:r>
      <w:r w:rsidRPr="00633A23">
        <w:rPr>
          <w:rFonts w:cs="Arial"/>
        </w:rPr>
        <w:t xml:space="preserve"> </w:t>
      </w:r>
      <w:r w:rsidRPr="00633A23">
        <w:t>полити</w:t>
      </w:r>
      <w:r w:rsidRPr="00633A23">
        <w:softHyphen/>
        <w:t>ческие</w:t>
      </w:r>
      <w:r w:rsidRPr="00633A23">
        <w:rPr>
          <w:rFonts w:cs="Arial"/>
        </w:rPr>
        <w:t xml:space="preserve"> </w:t>
      </w:r>
      <w:r w:rsidRPr="00633A23">
        <w:t>волнения</w:t>
      </w:r>
      <w:r w:rsidRPr="00633A23">
        <w:rPr>
          <w:rFonts w:cs="Arial"/>
        </w:rPr>
        <w:t xml:space="preserve">, </w:t>
      </w:r>
      <w:r w:rsidRPr="00633A23">
        <w:t>могущие</w:t>
      </w:r>
      <w:r w:rsidRPr="00633A23">
        <w:rPr>
          <w:rFonts w:cs="Arial"/>
        </w:rPr>
        <w:t xml:space="preserve"> </w:t>
      </w:r>
      <w:r w:rsidRPr="00633A23">
        <w:t>возникнуть</w:t>
      </w:r>
      <w:r w:rsidRPr="00633A23">
        <w:rPr>
          <w:rFonts w:cs="Arial"/>
        </w:rPr>
        <w:t xml:space="preserve"> </w:t>
      </w:r>
      <w:r w:rsidRPr="00633A23">
        <w:t>около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а</w:t>
      </w:r>
      <w:r w:rsidRPr="00633A23">
        <w:t>мов</w:t>
      </w:r>
      <w:r w:rsidRPr="00633A23">
        <w:rPr>
          <w:rFonts w:cs="Arial"/>
        </w:rPr>
        <w:t xml:space="preserve"> </w:t>
      </w:r>
      <w:r w:rsidRPr="00633A23">
        <w:t>по поводу</w:t>
      </w:r>
      <w:r w:rsidRPr="00633A23">
        <w:rPr>
          <w:rFonts w:cs="Arial"/>
        </w:rPr>
        <w:t xml:space="preserve"> </w:t>
      </w:r>
      <w:r w:rsidRPr="00633A23">
        <w:t>изъятия</w:t>
      </w:r>
      <w:r w:rsidRPr="00633A23">
        <w:rPr>
          <w:rFonts w:cs="Arial"/>
        </w:rPr>
        <w:t xml:space="preserve"> </w:t>
      </w:r>
      <w:r w:rsidRPr="00633A23">
        <w:t>ценностей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, </w:t>
      </w:r>
      <w:r w:rsidRPr="00633A23">
        <w:t>например</w:t>
      </w:r>
      <w:r w:rsidRPr="00633A23">
        <w:rPr>
          <w:rFonts w:cs="Arial"/>
        </w:rPr>
        <w:t xml:space="preserve">, </w:t>
      </w:r>
      <w:r w:rsidRPr="00633A23">
        <w:t>около храма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Сенной</w:t>
      </w:r>
      <w:r w:rsidRPr="00633A23">
        <w:rPr>
          <w:rFonts w:cs="Arial"/>
        </w:rPr>
        <w:t xml:space="preserve">, </w:t>
      </w:r>
      <w:r w:rsidRPr="00633A23">
        <w:t>никакого</w:t>
      </w:r>
      <w:r w:rsidRPr="00633A23">
        <w:rPr>
          <w:rFonts w:cs="Arial"/>
        </w:rPr>
        <w:t xml:space="preserve"> </w:t>
      </w:r>
      <w:r w:rsidRPr="00633A23">
        <w:t>отн</w:t>
      </w:r>
      <w:r w:rsidRPr="00633A23">
        <w:t>о</w:t>
      </w:r>
      <w:r w:rsidRPr="00633A23">
        <w:t>шения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не имеют</w:t>
      </w:r>
      <w:r w:rsidRPr="00633A23">
        <w:rPr>
          <w:rFonts w:cs="Arial"/>
        </w:rPr>
        <w:t xml:space="preserve">,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духовенству</w:t>
      </w:r>
      <w:r w:rsidRPr="00633A23">
        <w:rPr>
          <w:rFonts w:cs="Arial"/>
        </w:rPr>
        <w:t xml:space="preserve">... </w:t>
      </w:r>
      <w:r w:rsidRPr="00633A23">
        <w:t>Перестаньте</w:t>
      </w:r>
      <w:r w:rsidRPr="00633A23">
        <w:rPr>
          <w:rFonts w:cs="Arial"/>
        </w:rPr>
        <w:t xml:space="preserve"> </w:t>
      </w:r>
      <w:r w:rsidRPr="00633A23">
        <w:t>вол</w:t>
      </w:r>
      <w:r w:rsidRPr="00633A23">
        <w:softHyphen/>
        <w:t>новаться</w:t>
      </w:r>
      <w:r w:rsidRPr="00633A23">
        <w:rPr>
          <w:rFonts w:cs="Arial"/>
        </w:rPr>
        <w:t xml:space="preserve">. </w:t>
      </w:r>
      <w:r w:rsidRPr="00633A23">
        <w:t>Успокойтесь</w:t>
      </w:r>
      <w:r w:rsidRPr="00633A23">
        <w:rPr>
          <w:rFonts w:cs="Arial"/>
        </w:rPr>
        <w:t xml:space="preserve">. </w:t>
      </w:r>
      <w:r w:rsidRPr="00633A23">
        <w:lastRenderedPageBreak/>
        <w:t>Передайте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волю</w:t>
      </w:r>
      <w:r w:rsidRPr="00633A23">
        <w:rPr>
          <w:rFonts w:cs="Arial"/>
        </w:rPr>
        <w:t xml:space="preserve"> </w:t>
      </w:r>
      <w:r w:rsidRPr="00633A23">
        <w:t>Божию»</w:t>
      </w:r>
      <w:r w:rsidRPr="00633A23">
        <w:rPr>
          <w:rFonts w:cs="Arial"/>
        </w:rPr>
        <w:t xml:space="preserve"> [24]. </w:t>
      </w:r>
      <w:r w:rsidRPr="00633A23">
        <w:t>Объявив</w:t>
      </w:r>
      <w:r w:rsidRPr="00633A23">
        <w:rPr>
          <w:rFonts w:cs="Arial"/>
        </w:rPr>
        <w:t xml:space="preserve"> </w:t>
      </w:r>
      <w:r w:rsidRPr="00633A23">
        <w:t>реакцию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 </w:t>
      </w:r>
      <w:r w:rsidRPr="00633A23">
        <w:t>«политическим волнением»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призвав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непротивлению</w:t>
      </w:r>
      <w:r w:rsidRPr="00633A23">
        <w:rPr>
          <w:rFonts w:cs="Arial"/>
        </w:rPr>
        <w:t xml:space="preserve">, </w:t>
      </w:r>
      <w:r w:rsidRPr="00633A23">
        <w:t>Вениамин</w:t>
      </w:r>
      <w:r w:rsidRPr="00633A23">
        <w:rPr>
          <w:rFonts w:cs="Arial"/>
        </w:rPr>
        <w:t xml:space="preserve">, </w:t>
      </w:r>
      <w:r w:rsidRPr="00633A23">
        <w:t>несомненно</w:t>
      </w:r>
      <w:r w:rsidRPr="00633A23">
        <w:rPr>
          <w:rFonts w:cs="Arial"/>
        </w:rPr>
        <w:t xml:space="preserve">, </w:t>
      </w:r>
      <w:r w:rsidRPr="00633A23">
        <w:t>оказал</w:t>
      </w:r>
      <w:r w:rsidRPr="00633A23">
        <w:rPr>
          <w:rFonts w:cs="Arial"/>
        </w:rPr>
        <w:t xml:space="preserve"> </w:t>
      </w:r>
      <w:r w:rsidRPr="00633A23">
        <w:t>властям</w:t>
      </w:r>
      <w:r w:rsidRPr="00633A23">
        <w:rPr>
          <w:rFonts w:cs="Arial"/>
        </w:rPr>
        <w:t xml:space="preserve"> </w:t>
      </w:r>
      <w:r w:rsidRPr="00633A23">
        <w:t>большую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вынуж</w:t>
      </w:r>
      <w:r w:rsidRPr="00633A23">
        <w:softHyphen/>
        <w:t>денную</w:t>
      </w:r>
      <w:r w:rsidRPr="00633A23">
        <w:rPr>
          <w:rFonts w:cs="Arial"/>
        </w:rPr>
        <w:t xml:space="preserve"> </w:t>
      </w:r>
      <w:r w:rsidRPr="00633A23">
        <w:t>услугу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частично</w:t>
      </w:r>
      <w:r w:rsidRPr="00633A23">
        <w:rPr>
          <w:rFonts w:cs="Arial"/>
        </w:rPr>
        <w:t xml:space="preserve"> </w:t>
      </w:r>
      <w:r w:rsidRPr="00633A23">
        <w:t>парализовал</w:t>
      </w:r>
      <w:r w:rsidRPr="00633A23">
        <w:rPr>
          <w:rFonts w:cs="Arial"/>
        </w:rPr>
        <w:t xml:space="preserve"> </w:t>
      </w:r>
      <w:r w:rsidRPr="00633A23">
        <w:t>волю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отпору насильникам</w:t>
      </w:r>
      <w:r w:rsidRPr="00633A23">
        <w:rPr>
          <w:rFonts w:cs="Arial"/>
        </w:rPr>
        <w:t xml:space="preserve">. </w:t>
      </w:r>
      <w:r w:rsidRPr="00633A23">
        <w:t>Правда</w:t>
      </w:r>
      <w:r w:rsidRPr="00633A23">
        <w:rPr>
          <w:rFonts w:cs="Arial"/>
        </w:rPr>
        <w:t xml:space="preserve">,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частично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rPr>
          <w:rFonts w:cs="Arial"/>
        </w:rPr>
        <w:t xml:space="preserve">14 </w:t>
      </w:r>
      <w:r w:rsidRPr="00633A23">
        <w:t>апреля</w:t>
      </w:r>
      <w:r w:rsidRPr="00633A23">
        <w:rPr>
          <w:rFonts w:cs="Arial"/>
        </w:rPr>
        <w:t xml:space="preserve"> </w:t>
      </w:r>
      <w:r w:rsidRPr="00633A23">
        <w:t>экспроприаторы</w:t>
      </w:r>
      <w:r w:rsidRPr="00633A23">
        <w:rPr>
          <w:rFonts w:cs="Arial"/>
        </w:rPr>
        <w:t xml:space="preserve"> </w:t>
      </w:r>
      <w:r w:rsidRPr="00633A23">
        <w:t>нагрянули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Иоаннов</w:t>
      </w:r>
      <w:r w:rsidRPr="00633A23">
        <w:rPr>
          <w:rFonts w:cs="Arial"/>
        </w:rPr>
        <w:t>-</w:t>
      </w:r>
      <w:r w:rsidRPr="00633A23">
        <w:t>ский</w:t>
      </w:r>
      <w:r w:rsidRPr="00633A23">
        <w:rPr>
          <w:rFonts w:cs="Arial"/>
        </w:rPr>
        <w:t xml:space="preserve"> </w:t>
      </w:r>
      <w:r w:rsidRPr="00633A23">
        <w:t>женский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Карповке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изъятии «возбуждение</w:t>
      </w:r>
      <w:r w:rsidRPr="00633A23">
        <w:rPr>
          <w:rFonts w:cs="Arial"/>
        </w:rPr>
        <w:t xml:space="preserve"> </w:t>
      </w:r>
      <w:r w:rsidRPr="00633A23">
        <w:t>масс</w:t>
      </w:r>
      <w:r w:rsidRPr="00633A23">
        <w:rPr>
          <w:rFonts w:cs="Arial"/>
        </w:rPr>
        <w:t xml:space="preserve"> </w:t>
      </w:r>
      <w:r w:rsidRPr="00633A23">
        <w:t>дошло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применения</w:t>
      </w:r>
      <w:r w:rsidRPr="00633A23">
        <w:rPr>
          <w:rFonts w:cs="Arial"/>
        </w:rPr>
        <w:t xml:space="preserve"> </w:t>
      </w:r>
      <w:r w:rsidRPr="00633A23">
        <w:t>насилия над</w:t>
      </w:r>
      <w:r w:rsidRPr="00633A23">
        <w:rPr>
          <w:rFonts w:cs="Arial"/>
        </w:rPr>
        <w:t xml:space="preserve"> </w:t>
      </w:r>
      <w:r w:rsidRPr="00633A23">
        <w:t>членами</w:t>
      </w:r>
      <w:r w:rsidRPr="00633A23">
        <w:rPr>
          <w:rFonts w:cs="Arial"/>
        </w:rPr>
        <w:t xml:space="preserve"> </w:t>
      </w:r>
      <w:r w:rsidRPr="00633A23">
        <w:t>комиссии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слома</w:t>
      </w:r>
      <w:r w:rsidRPr="00633A23">
        <w:rPr>
          <w:rFonts w:cs="Arial"/>
        </w:rPr>
        <w:t xml:space="preserve"> </w:t>
      </w:r>
      <w:r w:rsidRPr="00633A23">
        <w:t>замков</w:t>
      </w:r>
      <w:r w:rsidRPr="00633A23">
        <w:rPr>
          <w:rFonts w:cs="Arial"/>
        </w:rPr>
        <w:t xml:space="preserve"> </w:t>
      </w:r>
      <w:r w:rsidRPr="00633A23">
        <w:t>дверей</w:t>
      </w:r>
      <w:r w:rsidRPr="00633A23">
        <w:rPr>
          <w:rFonts w:cs="Arial"/>
        </w:rPr>
        <w:t xml:space="preserve"> </w:t>
      </w:r>
      <w:r w:rsidRPr="00633A23">
        <w:t>поме</w:t>
      </w:r>
      <w:r w:rsidRPr="00633A23">
        <w:softHyphen/>
        <w:t>щения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находилась</w:t>
      </w:r>
      <w:r w:rsidRPr="00633A23">
        <w:rPr>
          <w:rFonts w:cs="Arial"/>
        </w:rPr>
        <w:t xml:space="preserve"> </w:t>
      </w:r>
      <w:r w:rsidRPr="00633A23">
        <w:t>комиссия</w:t>
      </w:r>
      <w:r w:rsidRPr="00633A23">
        <w:rPr>
          <w:rFonts w:cs="Arial"/>
        </w:rPr>
        <w:t xml:space="preserve">. </w:t>
      </w:r>
      <w:r w:rsidRPr="00633A23">
        <w:t>Ударили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набат</w:t>
      </w:r>
      <w:r w:rsidRPr="00633A23">
        <w:rPr>
          <w:rFonts w:cs="Arial"/>
        </w:rPr>
        <w:t xml:space="preserve">, </w:t>
      </w:r>
      <w:r w:rsidRPr="00633A23">
        <w:t>а сын</w:t>
      </w:r>
      <w:r w:rsidRPr="00633A23">
        <w:rPr>
          <w:rFonts w:cs="Arial"/>
        </w:rPr>
        <w:t xml:space="preserve"> </w:t>
      </w:r>
      <w:r w:rsidRPr="00633A23">
        <w:t>дьякона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и</w:t>
      </w:r>
      <w:r w:rsidRPr="00633A23">
        <w:t>колай</w:t>
      </w:r>
      <w:r w:rsidRPr="00633A23">
        <w:rPr>
          <w:rFonts w:cs="Arial"/>
        </w:rPr>
        <w:t xml:space="preserve"> </w:t>
      </w:r>
      <w:r w:rsidRPr="00633A23">
        <w:t>Попов</w:t>
      </w:r>
      <w:r w:rsidRPr="00633A23">
        <w:rPr>
          <w:rFonts w:cs="Arial"/>
        </w:rPr>
        <w:t xml:space="preserve"> </w:t>
      </w:r>
      <w:r w:rsidRPr="00633A23">
        <w:t>«бросил</w:t>
      </w:r>
      <w:r w:rsidRPr="00633A23">
        <w:rPr>
          <w:rFonts w:cs="Arial"/>
        </w:rPr>
        <w:t xml:space="preserve"> </w:t>
      </w:r>
      <w:r w:rsidRPr="00633A23">
        <w:t>призыв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толпу</w:t>
      </w:r>
      <w:r w:rsidRPr="00633A23">
        <w:rPr>
          <w:rFonts w:cs="Arial"/>
        </w:rPr>
        <w:t xml:space="preserve"> </w:t>
      </w:r>
      <w:r w:rsidRPr="00633A23">
        <w:t>с предложением</w:t>
      </w:r>
      <w:r w:rsidRPr="00633A23">
        <w:rPr>
          <w:rFonts w:cs="Arial"/>
        </w:rPr>
        <w:t xml:space="preserve"> </w:t>
      </w:r>
      <w:r w:rsidRPr="00633A23">
        <w:t>направиться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церковь»</w:t>
      </w:r>
      <w:r w:rsidRPr="00633A23">
        <w:rPr>
          <w:rFonts w:cs="Arial"/>
        </w:rPr>
        <w:t xml:space="preserve">.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этом «весь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кричал</w:t>
      </w:r>
      <w:r w:rsidRPr="00633A23">
        <w:rPr>
          <w:rFonts w:cs="Arial"/>
        </w:rPr>
        <w:t xml:space="preserve">, </w:t>
      </w:r>
      <w:r w:rsidRPr="00633A23">
        <w:t>шумел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требовал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softHyphen/>
        <w:t>пустили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присутствия»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изъятие</w:t>
      </w:r>
      <w:r w:rsidRPr="00633A23">
        <w:rPr>
          <w:rFonts w:cs="Arial"/>
        </w:rPr>
        <w:t xml:space="preserve"> </w:t>
      </w:r>
      <w:r w:rsidRPr="00633A23">
        <w:t>проход</w:t>
      </w:r>
      <w:r w:rsidRPr="00633A23">
        <w:t>и</w:t>
      </w:r>
      <w:r w:rsidRPr="00633A23">
        <w:t>ло</w:t>
      </w:r>
      <w:r w:rsidRPr="00633A23">
        <w:rPr>
          <w:rFonts w:cs="Arial"/>
        </w:rPr>
        <w:t xml:space="preserve"> </w:t>
      </w:r>
      <w:r w:rsidRPr="00633A23">
        <w:t>в закрытом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. </w:t>
      </w:r>
      <w:r w:rsidRPr="00633A23">
        <w:t>Возбужденная</w:t>
      </w:r>
      <w:r w:rsidRPr="00633A23">
        <w:rPr>
          <w:rFonts w:cs="Arial"/>
        </w:rPr>
        <w:t xml:space="preserve"> </w:t>
      </w:r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численностью около</w:t>
      </w:r>
      <w:r w:rsidRPr="00633A23">
        <w:rPr>
          <w:rFonts w:cs="Arial"/>
        </w:rPr>
        <w:t xml:space="preserve"> 2000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расходилась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течение</w:t>
      </w:r>
      <w:r w:rsidRPr="00633A23">
        <w:rPr>
          <w:rFonts w:cs="Arial"/>
        </w:rPr>
        <w:t xml:space="preserve"> </w:t>
      </w:r>
      <w:r w:rsidRPr="00633A23">
        <w:t>трех часов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рассеяна</w:t>
      </w:r>
      <w:r w:rsidRPr="00633A23">
        <w:rPr>
          <w:rFonts w:cs="Arial"/>
        </w:rPr>
        <w:t xml:space="preserve"> </w:t>
      </w:r>
      <w:r w:rsidRPr="00633A23">
        <w:t>вызванным</w:t>
      </w:r>
      <w:r w:rsidRPr="00633A23">
        <w:rPr>
          <w:rFonts w:cs="Arial"/>
        </w:rPr>
        <w:t xml:space="preserve"> </w:t>
      </w:r>
      <w:r w:rsidRPr="00633A23">
        <w:t>отрядом</w:t>
      </w:r>
      <w:r w:rsidRPr="00633A23">
        <w:rPr>
          <w:rFonts w:cs="Arial"/>
        </w:rPr>
        <w:t xml:space="preserve"> </w:t>
      </w:r>
      <w:r w:rsidRPr="00633A23">
        <w:t>воору</w:t>
      </w:r>
      <w:r w:rsidRPr="00633A23">
        <w:softHyphen/>
        <w:t>женных</w:t>
      </w:r>
      <w:r w:rsidRPr="00633A23">
        <w:rPr>
          <w:rFonts w:cs="Arial"/>
        </w:rPr>
        <w:t xml:space="preserve"> </w:t>
      </w:r>
      <w:r w:rsidRPr="00633A23">
        <w:t>курсантов</w:t>
      </w:r>
      <w:r w:rsidRPr="00633A23">
        <w:rPr>
          <w:rFonts w:cs="Arial"/>
        </w:rPr>
        <w:t xml:space="preserve">. </w:t>
      </w:r>
      <w:r w:rsidRPr="00633A23">
        <w:t>Задержано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6 </w:t>
      </w:r>
      <w:r w:rsidRPr="00633A23">
        <w:t>человек</w:t>
      </w:r>
      <w:r w:rsidRPr="00633A23">
        <w:rPr>
          <w:rFonts w:cs="Arial"/>
        </w:rPr>
        <w:t xml:space="preserve">. </w:t>
      </w:r>
      <w:r w:rsidRPr="00633A23">
        <w:t>Право</w:t>
      </w:r>
      <w:r w:rsidRPr="00633A23">
        <w:softHyphen/>
        <w:t>славные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могли</w:t>
      </w:r>
      <w:r w:rsidRPr="00633A23">
        <w:rPr>
          <w:rFonts w:cs="Arial"/>
        </w:rPr>
        <w:t xml:space="preserve">, </w:t>
      </w:r>
      <w:r w:rsidRPr="00633A23">
        <w:t>защищали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святыни</w:t>
      </w:r>
      <w:r w:rsidRPr="00633A23">
        <w:rPr>
          <w:rFonts w:cs="Arial"/>
        </w:rPr>
        <w:t xml:space="preserve">, </w:t>
      </w:r>
      <w:r w:rsidRPr="00633A23">
        <w:t>посему из</w:t>
      </w:r>
      <w:r w:rsidRPr="00633A23">
        <w:rPr>
          <w:rFonts w:cs="Arial"/>
        </w:rPr>
        <w:t xml:space="preserve"> </w:t>
      </w:r>
      <w:r w:rsidRPr="00633A23">
        <w:t>богатого</w:t>
      </w:r>
      <w:r w:rsidRPr="00633A23">
        <w:rPr>
          <w:rFonts w:cs="Arial"/>
        </w:rPr>
        <w:t xml:space="preserve"> </w:t>
      </w:r>
      <w:r w:rsidRPr="00633A23">
        <w:t>мон</w:t>
      </w:r>
      <w:r w:rsidRPr="00633A23">
        <w:t>а</w:t>
      </w:r>
      <w:r w:rsidRPr="00633A23">
        <w:t>стыря</w:t>
      </w:r>
      <w:r w:rsidRPr="00633A23">
        <w:rPr>
          <w:rFonts w:cs="Arial"/>
        </w:rPr>
        <w:t xml:space="preserve"> </w:t>
      </w:r>
      <w:r w:rsidRPr="00633A23">
        <w:t>вывезли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пять</w:t>
      </w:r>
      <w:r w:rsidRPr="00633A23">
        <w:rPr>
          <w:rFonts w:cs="Arial"/>
        </w:rPr>
        <w:t xml:space="preserve"> </w:t>
      </w:r>
      <w:r w:rsidRPr="00633A23">
        <w:t>пудов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softHyphen/>
        <w:t>ребра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результате</w:t>
      </w:r>
      <w:r w:rsidRPr="00633A23">
        <w:rPr>
          <w:rFonts w:cs="Arial"/>
        </w:rPr>
        <w:t xml:space="preserve"> </w:t>
      </w:r>
      <w:r w:rsidRPr="00633A23">
        <w:t>беспорядков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сопровож</w:t>
      </w:r>
      <w:r w:rsidRPr="00633A23">
        <w:softHyphen/>
        <w:t>дались</w:t>
      </w:r>
      <w:r w:rsidRPr="00633A23">
        <w:rPr>
          <w:rFonts w:cs="Arial"/>
        </w:rPr>
        <w:t xml:space="preserve"> "</w:t>
      </w:r>
      <w:r w:rsidRPr="00633A23">
        <w:t>нанесением</w:t>
      </w:r>
      <w:r w:rsidRPr="00633A23">
        <w:rPr>
          <w:rFonts w:cs="Arial"/>
        </w:rPr>
        <w:t xml:space="preserve"> </w:t>
      </w:r>
      <w:r w:rsidRPr="00633A23">
        <w:t>побоев</w:t>
      </w:r>
      <w:r w:rsidRPr="00633A23">
        <w:rPr>
          <w:rFonts w:cs="Arial"/>
        </w:rPr>
        <w:t xml:space="preserve"> </w:t>
      </w:r>
      <w:r w:rsidRPr="00633A23">
        <w:t>отдельным</w:t>
      </w:r>
      <w:r w:rsidRPr="00633A23">
        <w:rPr>
          <w:rFonts w:cs="Arial"/>
        </w:rPr>
        <w:t xml:space="preserve"> </w:t>
      </w:r>
      <w:r w:rsidRPr="00633A23">
        <w:t>членам</w:t>
      </w:r>
      <w:r w:rsidRPr="00633A23">
        <w:rPr>
          <w:rFonts w:cs="Arial"/>
        </w:rPr>
        <w:t xml:space="preserve"> </w:t>
      </w:r>
      <w:r w:rsidRPr="00633A23">
        <w:t>сове</w:t>
      </w:r>
      <w:r w:rsidRPr="00633A23">
        <w:softHyphen/>
        <w:t>та</w:t>
      </w:r>
      <w:r w:rsidRPr="00633A23">
        <w:rPr>
          <w:rFonts w:cs="Arial"/>
        </w:rPr>
        <w:t xml:space="preserve">", </w:t>
      </w:r>
      <w:r w:rsidRPr="00633A23">
        <w:t>церковно</w:t>
      </w:r>
      <w:r w:rsidRPr="00633A23">
        <w:rPr>
          <w:rFonts w:cs="Arial"/>
        </w:rPr>
        <w:t>-</w:t>
      </w:r>
      <w:r w:rsidRPr="00633A23">
        <w:t>приходской</w:t>
      </w:r>
      <w:r w:rsidRPr="00633A23">
        <w:rPr>
          <w:rFonts w:cs="Arial"/>
        </w:rPr>
        <w:t xml:space="preserve"> </w:t>
      </w:r>
      <w:r w:rsidRPr="00633A23">
        <w:t>совет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полном</w:t>
      </w:r>
      <w:r w:rsidRPr="00633A23">
        <w:rPr>
          <w:rFonts w:cs="Arial"/>
        </w:rPr>
        <w:t xml:space="preserve"> </w:t>
      </w:r>
      <w:r w:rsidRPr="00633A23">
        <w:t>составе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дал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отставку</w:t>
      </w:r>
      <w:r w:rsidRPr="00633A23">
        <w:rPr>
          <w:rFonts w:cs="Arial"/>
        </w:rPr>
        <w:t>. (25).</w:t>
      </w:r>
    </w:p>
    <w:p w:rsidR="002D3589" w:rsidRPr="00633A23" w:rsidRDefault="002D3589" w:rsidP="00EB0F88">
      <w:r w:rsidRPr="00633A23">
        <w:t>Самая</w:t>
      </w:r>
      <w:r w:rsidRPr="00633A23">
        <w:rPr>
          <w:rFonts w:cs="Arial"/>
        </w:rPr>
        <w:t xml:space="preserve"> </w:t>
      </w:r>
      <w:r w:rsidRPr="00633A23">
        <w:t>большая</w:t>
      </w:r>
      <w:r w:rsidRPr="00633A23">
        <w:rPr>
          <w:rFonts w:cs="Arial"/>
        </w:rPr>
        <w:t xml:space="preserve"> </w:t>
      </w:r>
      <w:r w:rsidRPr="00633A23">
        <w:t>добыча</w:t>
      </w:r>
      <w:r w:rsidRPr="00633A23">
        <w:rPr>
          <w:rFonts w:cs="Arial"/>
        </w:rPr>
        <w:t xml:space="preserve"> </w:t>
      </w:r>
      <w:r w:rsidRPr="00633A23">
        <w:t>ждала</w:t>
      </w:r>
      <w:r w:rsidRPr="00633A23">
        <w:rPr>
          <w:rFonts w:cs="Arial"/>
        </w:rPr>
        <w:t xml:space="preserve"> </w:t>
      </w:r>
      <w:r w:rsidRPr="00633A23">
        <w:t>комиссию</w:t>
      </w:r>
      <w:r w:rsidRPr="00633A23">
        <w:rPr>
          <w:rFonts w:cs="Arial"/>
        </w:rPr>
        <w:t xml:space="preserve"> 14 </w:t>
      </w:r>
      <w:r w:rsidRPr="00633A23">
        <w:t>апреля в</w:t>
      </w:r>
      <w:r w:rsidRPr="00633A23">
        <w:rPr>
          <w:rFonts w:cs="Arial"/>
        </w:rPr>
        <w:t xml:space="preserve"> </w:t>
      </w:r>
      <w:r w:rsidRPr="00633A23">
        <w:t>Скорбященной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Шли</w:t>
      </w:r>
      <w:r w:rsidRPr="00633A23">
        <w:t>с</w:t>
      </w:r>
      <w:r w:rsidRPr="00633A23">
        <w:t>сельбургском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спекте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чудотворного</w:t>
      </w:r>
      <w:r w:rsidRPr="00633A23">
        <w:rPr>
          <w:rFonts w:cs="Arial"/>
        </w:rPr>
        <w:t xml:space="preserve"> </w:t>
      </w:r>
      <w:r w:rsidRPr="00633A23">
        <w:t>образа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«с грошиками»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сняла</w:t>
      </w:r>
      <w:r w:rsidRPr="00633A23">
        <w:rPr>
          <w:rFonts w:cs="Arial"/>
        </w:rPr>
        <w:t xml:space="preserve"> </w:t>
      </w:r>
      <w:r w:rsidRPr="00633A23">
        <w:t>золотую</w:t>
      </w:r>
      <w:r w:rsidRPr="00633A23">
        <w:rPr>
          <w:rFonts w:cs="Arial"/>
        </w:rPr>
        <w:t xml:space="preserve"> </w:t>
      </w:r>
      <w:r w:rsidRPr="00633A23">
        <w:t>раму</w:t>
      </w:r>
      <w:r w:rsidRPr="00633A23">
        <w:rPr>
          <w:rFonts w:cs="Arial"/>
        </w:rPr>
        <w:t xml:space="preserve"> </w:t>
      </w:r>
      <w:r w:rsidRPr="00633A23">
        <w:t>весом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4 </w:t>
      </w:r>
      <w:r w:rsidRPr="00633A23">
        <w:t>кило</w:t>
      </w:r>
      <w:r w:rsidRPr="00633A23">
        <w:softHyphen/>
        <w:t>грамма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вдобавок</w:t>
      </w:r>
      <w:r w:rsidRPr="00633A23">
        <w:rPr>
          <w:rFonts w:cs="Arial"/>
        </w:rPr>
        <w:t xml:space="preserve"> </w:t>
      </w:r>
      <w:r w:rsidRPr="00633A23">
        <w:t>изъяла</w:t>
      </w:r>
      <w:r w:rsidRPr="00633A23">
        <w:rPr>
          <w:rFonts w:cs="Arial"/>
        </w:rPr>
        <w:t xml:space="preserve"> 26 </w:t>
      </w:r>
      <w:r w:rsidRPr="00633A23">
        <w:t>серебряных</w:t>
      </w:r>
      <w:r w:rsidRPr="00633A23">
        <w:rPr>
          <w:rFonts w:cs="Arial"/>
        </w:rPr>
        <w:t xml:space="preserve"> </w:t>
      </w:r>
      <w:r w:rsidRPr="00633A23">
        <w:t>лампад</w:t>
      </w:r>
      <w:r w:rsidRPr="00633A23">
        <w:rPr>
          <w:rFonts w:cs="Arial"/>
        </w:rPr>
        <w:t xml:space="preserve">. </w:t>
      </w:r>
      <w:r w:rsidRPr="00633A23">
        <w:t>Настоятель</w:t>
      </w:r>
      <w:r w:rsidRPr="00633A23">
        <w:rPr>
          <w:rFonts w:cs="Arial"/>
        </w:rPr>
        <w:t xml:space="preserve"> </w:t>
      </w:r>
      <w:r w:rsidRPr="00633A23">
        <w:t>«все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старался</w:t>
      </w:r>
      <w:r w:rsidRPr="00633A23">
        <w:rPr>
          <w:rFonts w:cs="Arial"/>
        </w:rPr>
        <w:t xml:space="preserve"> </w:t>
      </w:r>
      <w:r w:rsidRPr="00633A23">
        <w:t>скрыть</w:t>
      </w:r>
      <w:r w:rsidRPr="00633A23">
        <w:rPr>
          <w:rFonts w:cs="Arial"/>
        </w:rPr>
        <w:t xml:space="preserve"> </w:t>
      </w:r>
      <w:r w:rsidRPr="00633A23">
        <w:t>наиболее ценное»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скрывать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нечего</w:t>
      </w:r>
      <w:r w:rsidRPr="00633A23">
        <w:rPr>
          <w:rFonts w:cs="Arial"/>
        </w:rPr>
        <w:t xml:space="preserve">.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при этом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безмолвствовал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500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изби</w:t>
      </w:r>
      <w:r w:rsidRPr="00633A23">
        <w:softHyphen/>
        <w:t>ла</w:t>
      </w:r>
      <w:r w:rsidRPr="00633A23">
        <w:rPr>
          <w:rFonts w:cs="Arial"/>
        </w:rPr>
        <w:t xml:space="preserve"> </w:t>
      </w:r>
      <w:r w:rsidRPr="00633A23">
        <w:t>членов</w:t>
      </w:r>
      <w:r w:rsidRPr="00633A23">
        <w:rPr>
          <w:rFonts w:cs="Arial"/>
        </w:rPr>
        <w:t xml:space="preserve"> </w:t>
      </w:r>
      <w:r w:rsidRPr="00633A23">
        <w:t>правления</w:t>
      </w:r>
      <w:r w:rsidRPr="00633A23">
        <w:rPr>
          <w:rFonts w:cs="Arial"/>
        </w:rPr>
        <w:t xml:space="preserve">, </w:t>
      </w:r>
      <w:r w:rsidRPr="00633A23">
        <w:t>помогавших</w:t>
      </w:r>
      <w:r w:rsidRPr="00633A23">
        <w:rPr>
          <w:rFonts w:cs="Arial"/>
        </w:rPr>
        <w:t xml:space="preserve"> </w:t>
      </w:r>
      <w:r w:rsidRPr="00633A23">
        <w:t>чекистам</w:t>
      </w:r>
      <w:r w:rsidRPr="00633A23">
        <w:rPr>
          <w:rFonts w:cs="Arial"/>
        </w:rPr>
        <w:t xml:space="preserve"> [26].</w:t>
      </w:r>
    </w:p>
    <w:p w:rsidR="002D3589" w:rsidRPr="00633A23" w:rsidRDefault="002D3589" w:rsidP="00EB0F88">
      <w:r w:rsidRPr="00633A23">
        <w:t>Во</w:t>
      </w:r>
      <w:r w:rsidRPr="00633A23">
        <w:rPr>
          <w:rFonts w:cs="Arial"/>
        </w:rPr>
        <w:t xml:space="preserve"> </w:t>
      </w:r>
      <w:r w:rsidRPr="00633A23">
        <w:t>Владимирский</w:t>
      </w:r>
      <w:r w:rsidRPr="00633A23">
        <w:rPr>
          <w:rFonts w:cs="Arial"/>
        </w:rPr>
        <w:t xml:space="preserve"> </w:t>
      </w:r>
      <w:r w:rsidRPr="00633A23">
        <w:t>собор</w:t>
      </w:r>
      <w:r w:rsidRPr="00633A23">
        <w:rPr>
          <w:rFonts w:cs="Arial"/>
        </w:rPr>
        <w:t xml:space="preserve"> </w:t>
      </w:r>
      <w:r w:rsidRPr="00633A23">
        <w:t>комиссия</w:t>
      </w:r>
      <w:r w:rsidRPr="00633A23">
        <w:rPr>
          <w:rFonts w:cs="Arial"/>
        </w:rPr>
        <w:t xml:space="preserve"> </w:t>
      </w:r>
      <w:r w:rsidRPr="00633A23">
        <w:t xml:space="preserve">заявилась </w:t>
      </w:r>
      <w:r w:rsidRPr="00633A23">
        <w:rPr>
          <w:rFonts w:cs="Arial"/>
        </w:rPr>
        <w:t xml:space="preserve">19 </w:t>
      </w:r>
      <w:r w:rsidRPr="00633A23">
        <w:t>апреля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сделать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смогла «вследствие</w:t>
      </w:r>
      <w:r w:rsidRPr="00633A23">
        <w:rPr>
          <w:rFonts w:cs="Arial"/>
        </w:rPr>
        <w:t xml:space="preserve"> </w:t>
      </w:r>
      <w:r w:rsidRPr="00633A23">
        <w:t>произведенного</w:t>
      </w:r>
      <w:r w:rsidRPr="00633A23">
        <w:rPr>
          <w:rFonts w:cs="Arial"/>
        </w:rPr>
        <w:t xml:space="preserve"> </w:t>
      </w:r>
      <w:r w:rsidRPr="00633A23">
        <w:t>большой</w:t>
      </w:r>
      <w:r w:rsidRPr="00633A23">
        <w:rPr>
          <w:rFonts w:cs="Arial"/>
        </w:rPr>
        <w:t xml:space="preserve"> </w:t>
      </w:r>
      <w:r w:rsidRPr="00633A23">
        <w:t>толпой</w:t>
      </w:r>
      <w:r w:rsidRPr="00633A23">
        <w:rPr>
          <w:rFonts w:cs="Arial"/>
        </w:rPr>
        <w:t xml:space="preserve"> </w:t>
      </w:r>
      <w:r w:rsidRPr="00633A23">
        <w:t>детей беспорядков</w:t>
      </w:r>
      <w:r w:rsidRPr="00633A23">
        <w:rPr>
          <w:rFonts w:cs="Arial"/>
        </w:rPr>
        <w:t xml:space="preserve">... </w:t>
      </w:r>
      <w:r w:rsidRPr="00633A23">
        <w:t>большая</w:t>
      </w:r>
      <w:r w:rsidRPr="00633A23">
        <w:rPr>
          <w:rFonts w:cs="Arial"/>
        </w:rPr>
        <w:t xml:space="preserve"> </w:t>
      </w:r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напала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е</w:t>
      </w:r>
      <w:r w:rsidRPr="00633A23">
        <w:t>ня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</w:t>
      </w:r>
      <w:r w:rsidRPr="00633A23">
        <w:softHyphen/>
        <w:t>гих</w:t>
      </w:r>
      <w:r w:rsidRPr="00633A23">
        <w:rPr>
          <w:rFonts w:cs="Arial"/>
        </w:rPr>
        <w:t xml:space="preserve"> </w:t>
      </w:r>
      <w:r w:rsidRPr="00633A23">
        <w:t>членов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солее</w:t>
      </w:r>
      <w:r w:rsidRPr="00633A23">
        <w:rPr>
          <w:rFonts w:cs="Arial"/>
        </w:rPr>
        <w:t xml:space="preserve">... </w:t>
      </w:r>
      <w:r w:rsidRPr="00633A23">
        <w:t>дети</w:t>
      </w:r>
      <w:r w:rsidRPr="00633A23">
        <w:rPr>
          <w:rFonts w:cs="Arial"/>
        </w:rPr>
        <w:t xml:space="preserve"> </w:t>
      </w:r>
      <w:r w:rsidRPr="00633A23">
        <w:t>начали</w:t>
      </w:r>
      <w:r w:rsidRPr="00633A23">
        <w:rPr>
          <w:rFonts w:cs="Arial"/>
        </w:rPr>
        <w:t xml:space="preserve"> </w:t>
      </w:r>
      <w:r w:rsidRPr="00633A23">
        <w:t>оскорблять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, </w:t>
      </w:r>
      <w:r w:rsidRPr="00633A23">
        <w:t>хватать</w:t>
      </w:r>
      <w:r w:rsidRPr="00633A23">
        <w:rPr>
          <w:rFonts w:cs="Arial"/>
        </w:rPr>
        <w:t xml:space="preserve"> </w:t>
      </w:r>
      <w:r w:rsidRPr="00633A23">
        <w:t>ценности</w:t>
      </w:r>
      <w:r w:rsidRPr="00633A23">
        <w:rPr>
          <w:rFonts w:cs="Arial"/>
        </w:rPr>
        <w:t xml:space="preserve">,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вступил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борьбу</w:t>
      </w:r>
      <w:r w:rsidRPr="00633A23">
        <w:rPr>
          <w:rFonts w:cs="Arial"/>
        </w:rPr>
        <w:t xml:space="preserve">...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был сильно</w:t>
      </w:r>
      <w:r w:rsidRPr="00633A23">
        <w:rPr>
          <w:rFonts w:cs="Arial"/>
        </w:rPr>
        <w:t xml:space="preserve"> </w:t>
      </w:r>
      <w:r w:rsidRPr="00633A23">
        <w:t>помят</w:t>
      </w:r>
      <w:r w:rsidRPr="00633A23">
        <w:rPr>
          <w:rFonts w:cs="Arial"/>
        </w:rPr>
        <w:t xml:space="preserve"> </w:t>
      </w:r>
      <w:r w:rsidRPr="00633A23">
        <w:t>ими</w:t>
      </w:r>
      <w:r w:rsidRPr="00633A23">
        <w:rPr>
          <w:rFonts w:cs="Arial"/>
        </w:rPr>
        <w:t xml:space="preserve">. </w:t>
      </w:r>
      <w:r w:rsidRPr="00633A23">
        <w:t>Многое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унесли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большую часть</w:t>
      </w:r>
      <w:r w:rsidRPr="00633A23">
        <w:rPr>
          <w:rFonts w:cs="Arial"/>
        </w:rPr>
        <w:t xml:space="preserve"> </w:t>
      </w:r>
      <w:r w:rsidRPr="00633A23">
        <w:t>удалось</w:t>
      </w:r>
      <w:r w:rsidRPr="00633A23">
        <w:rPr>
          <w:rFonts w:cs="Arial"/>
        </w:rPr>
        <w:t xml:space="preserve"> </w:t>
      </w:r>
      <w:r w:rsidRPr="00633A23">
        <w:t>отстоять»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описывал</w:t>
      </w:r>
      <w:r w:rsidRPr="00633A23">
        <w:rPr>
          <w:rFonts w:cs="Arial"/>
        </w:rPr>
        <w:t xml:space="preserve"> </w:t>
      </w:r>
      <w:r w:rsidRPr="00633A23">
        <w:t>неудав</w:t>
      </w:r>
      <w:r w:rsidRPr="00633A23">
        <w:softHyphen/>
        <w:t>шуюся</w:t>
      </w:r>
      <w:r w:rsidRPr="00633A23">
        <w:rPr>
          <w:rFonts w:cs="Arial"/>
        </w:rPr>
        <w:t xml:space="preserve"> </w:t>
      </w:r>
      <w:r w:rsidRPr="00633A23">
        <w:t>операцию</w:t>
      </w:r>
      <w:r w:rsidRPr="00633A23">
        <w:rPr>
          <w:rFonts w:cs="Arial"/>
        </w:rPr>
        <w:t xml:space="preserve"> </w:t>
      </w:r>
      <w:r w:rsidRPr="00633A23">
        <w:t>настоятель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Михаил</w:t>
      </w:r>
      <w:r w:rsidRPr="00633A23">
        <w:rPr>
          <w:rFonts w:cs="Arial"/>
        </w:rPr>
        <w:t xml:space="preserve"> </w:t>
      </w:r>
      <w:r w:rsidRPr="00633A23">
        <w:t>Союзов</w:t>
      </w:r>
      <w:r w:rsidRPr="00633A23">
        <w:rPr>
          <w:rFonts w:cs="Arial"/>
        </w:rPr>
        <w:t xml:space="preserve">. </w:t>
      </w:r>
      <w:r w:rsidRPr="00633A23">
        <w:t>В «Петроградской</w:t>
      </w:r>
      <w:r w:rsidRPr="00633A23">
        <w:rPr>
          <w:rFonts w:cs="Arial"/>
        </w:rPr>
        <w:t xml:space="preserve"> </w:t>
      </w:r>
      <w:r w:rsidRPr="00633A23">
        <w:t>правде»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обрисована</w:t>
      </w:r>
      <w:r w:rsidRPr="00633A23">
        <w:rPr>
          <w:rFonts w:cs="Arial"/>
        </w:rPr>
        <w:t xml:space="preserve"> </w:t>
      </w:r>
      <w:r w:rsidRPr="00633A23">
        <w:t>сле</w:t>
      </w:r>
      <w:r w:rsidRPr="00633A23">
        <w:softHyphen/>
        <w:t>дующим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: </w:t>
      </w:r>
      <w:r w:rsidRPr="00633A23">
        <w:t>«врангелевские</w:t>
      </w:r>
      <w:r w:rsidRPr="00633A23">
        <w:rPr>
          <w:rFonts w:cs="Arial"/>
        </w:rPr>
        <w:t xml:space="preserve"> </w:t>
      </w:r>
      <w:r w:rsidRPr="00633A23">
        <w:t>хулиганы</w:t>
      </w:r>
      <w:r w:rsidRPr="00633A23">
        <w:rPr>
          <w:rFonts w:cs="Arial"/>
        </w:rPr>
        <w:t xml:space="preserve"> </w:t>
      </w:r>
      <w:r w:rsidRPr="00633A23">
        <w:t>ворвались в</w:t>
      </w:r>
      <w:r w:rsidRPr="00633A23">
        <w:rPr>
          <w:rFonts w:cs="Arial"/>
        </w:rPr>
        <w:t xml:space="preserve"> </w:t>
      </w:r>
      <w:r w:rsidRPr="00633A23">
        <w:t>це</w:t>
      </w:r>
      <w:r w:rsidRPr="00633A23">
        <w:t>р</w:t>
      </w:r>
      <w:r w:rsidRPr="00633A23">
        <w:t>ковь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работала</w:t>
      </w:r>
      <w:r w:rsidRPr="00633A23">
        <w:rPr>
          <w:rFonts w:cs="Arial"/>
        </w:rPr>
        <w:t xml:space="preserve"> </w:t>
      </w:r>
      <w:r w:rsidRPr="00633A23">
        <w:t>комиссия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изъятию ценностей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начала</w:t>
      </w:r>
      <w:r w:rsidRPr="00633A23">
        <w:rPr>
          <w:rFonts w:cs="Arial"/>
        </w:rPr>
        <w:t xml:space="preserve"> </w:t>
      </w:r>
      <w:r w:rsidRPr="00633A23">
        <w:t>дебош</w:t>
      </w:r>
      <w:r w:rsidRPr="00633A23">
        <w:rPr>
          <w:rFonts w:cs="Arial"/>
        </w:rPr>
        <w:t xml:space="preserve">. </w:t>
      </w:r>
      <w:r w:rsidRPr="00633A23">
        <w:t>Священник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стал призывать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порядку</w:t>
      </w:r>
      <w:r w:rsidRPr="00633A23">
        <w:rPr>
          <w:rFonts w:cs="Arial"/>
        </w:rPr>
        <w:t>...</w:t>
      </w:r>
      <w:r w:rsidR="00ED1240">
        <w:rPr>
          <w:rFonts w:cs="Arial"/>
        </w:rPr>
        <w:t xml:space="preserve"> </w:t>
      </w:r>
      <w:r w:rsidRPr="00633A23">
        <w:t>Избив</w:t>
      </w:r>
      <w:r w:rsidRPr="00633A23">
        <w:rPr>
          <w:rFonts w:cs="Arial"/>
        </w:rPr>
        <w:t xml:space="preserve"> </w:t>
      </w:r>
      <w:r w:rsidRPr="00633A23">
        <w:t>представителя</w:t>
      </w:r>
      <w:r w:rsidRPr="00633A23">
        <w:rPr>
          <w:rFonts w:cs="Arial"/>
        </w:rPr>
        <w:t xml:space="preserve"> </w:t>
      </w:r>
      <w:r w:rsidRPr="00633A23">
        <w:t>музея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члена</w:t>
      </w:r>
      <w:r w:rsidRPr="00633A23">
        <w:rPr>
          <w:rFonts w:cs="Arial"/>
        </w:rPr>
        <w:t xml:space="preserve"> </w:t>
      </w:r>
      <w:r w:rsidRPr="00633A23">
        <w:t>комиссии</w:t>
      </w:r>
      <w:r w:rsidRPr="00633A23">
        <w:rPr>
          <w:rFonts w:cs="Arial"/>
        </w:rPr>
        <w:t xml:space="preserve">, </w:t>
      </w:r>
      <w:r w:rsidRPr="00633A23">
        <w:t>хулиганы</w:t>
      </w:r>
      <w:r w:rsidRPr="00633A23">
        <w:rPr>
          <w:rFonts w:cs="Arial"/>
        </w:rPr>
        <w:t xml:space="preserve"> </w:t>
      </w:r>
      <w:r w:rsidRPr="00633A23">
        <w:t>неме</w:t>
      </w:r>
      <w:r w:rsidRPr="00633A23">
        <w:t>д</w:t>
      </w:r>
      <w:r w:rsidRPr="00633A23">
        <w:t>ленно</w:t>
      </w:r>
      <w:r w:rsidRPr="00633A23">
        <w:rPr>
          <w:rFonts w:cs="Arial"/>
        </w:rPr>
        <w:t xml:space="preserve"> </w:t>
      </w:r>
      <w:r w:rsidRPr="00633A23">
        <w:t>скры</w:t>
      </w:r>
      <w:r w:rsidRPr="00633A23">
        <w:softHyphen/>
        <w:t>лись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дождавшись</w:t>
      </w:r>
      <w:r w:rsidRPr="00633A23">
        <w:rPr>
          <w:rFonts w:cs="Arial"/>
        </w:rPr>
        <w:t xml:space="preserve"> </w:t>
      </w:r>
      <w:r w:rsidRPr="00633A23">
        <w:t>постового</w:t>
      </w:r>
      <w:r w:rsidRPr="00633A23">
        <w:rPr>
          <w:rFonts w:cs="Arial"/>
        </w:rPr>
        <w:t xml:space="preserve"> </w:t>
      </w:r>
      <w:r w:rsidRPr="00633A23">
        <w:t>милиционера»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чекисты</w:t>
      </w:r>
      <w:r w:rsidRPr="00633A23">
        <w:rPr>
          <w:rFonts w:cs="Arial"/>
        </w:rPr>
        <w:t xml:space="preserve"> </w:t>
      </w:r>
      <w:r w:rsidRPr="00633A23">
        <w:t>снова</w:t>
      </w:r>
      <w:r w:rsidRPr="00633A23">
        <w:rPr>
          <w:rFonts w:cs="Arial"/>
        </w:rPr>
        <w:t xml:space="preserve"> </w:t>
      </w:r>
      <w:r w:rsidRPr="00633A23">
        <w:t>приехали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собор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 испуге</w:t>
      </w:r>
      <w:r w:rsidRPr="00633A23">
        <w:rPr>
          <w:rFonts w:cs="Arial"/>
        </w:rPr>
        <w:t xml:space="preserve">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собравшейся</w:t>
      </w:r>
      <w:r w:rsidRPr="00633A23">
        <w:rPr>
          <w:rFonts w:cs="Arial"/>
        </w:rPr>
        <w:t xml:space="preserve"> </w:t>
      </w:r>
      <w:r w:rsidRPr="00633A23">
        <w:t>толпе</w:t>
      </w:r>
      <w:r w:rsidRPr="00633A23">
        <w:rPr>
          <w:rFonts w:cs="Arial"/>
        </w:rPr>
        <w:t xml:space="preserve"> </w:t>
      </w:r>
      <w:r w:rsidRPr="00633A23">
        <w:t>хв</w:t>
      </w:r>
      <w:r w:rsidRPr="00633A23">
        <w:t>а</w:t>
      </w:r>
      <w:r w:rsidRPr="00633A23">
        <w:t>тать</w:t>
      </w:r>
      <w:r w:rsidRPr="00633A23">
        <w:rPr>
          <w:rFonts w:cs="Arial"/>
        </w:rPr>
        <w:t xml:space="preserve"> </w:t>
      </w:r>
      <w:r w:rsidRPr="00633A23">
        <w:t>всякого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хоть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реагировал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действия</w:t>
      </w:r>
      <w:r w:rsidRPr="00633A23">
        <w:rPr>
          <w:rFonts w:cs="Arial"/>
        </w:rPr>
        <w:t xml:space="preserve">.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аген</w:t>
      </w:r>
      <w:r w:rsidRPr="00633A23">
        <w:softHyphen/>
        <w:t>ты</w:t>
      </w:r>
      <w:r w:rsidRPr="00633A23">
        <w:rPr>
          <w:rFonts w:cs="Arial"/>
        </w:rPr>
        <w:t xml:space="preserve"> </w:t>
      </w:r>
      <w:r w:rsidRPr="00633A23">
        <w:t>арестовали</w:t>
      </w:r>
      <w:r w:rsidRPr="00633A23">
        <w:rPr>
          <w:rFonts w:cs="Arial"/>
        </w:rPr>
        <w:t xml:space="preserve"> </w:t>
      </w:r>
      <w:r w:rsidRPr="00633A23">
        <w:t>возмуще</w:t>
      </w:r>
      <w:r w:rsidRPr="00633A23">
        <w:t>н</w:t>
      </w:r>
      <w:r w:rsidRPr="00633A23">
        <w:t>ную</w:t>
      </w:r>
      <w:r w:rsidRPr="00633A23">
        <w:rPr>
          <w:rFonts w:cs="Arial"/>
        </w:rPr>
        <w:t xml:space="preserve"> </w:t>
      </w:r>
      <w:r w:rsidRPr="00633A23">
        <w:t>женщину</w:t>
      </w:r>
      <w:r w:rsidRPr="00633A23">
        <w:rPr>
          <w:rFonts w:cs="Arial"/>
        </w:rPr>
        <w:t xml:space="preserve">, </w:t>
      </w:r>
      <w:r w:rsidRPr="00633A23">
        <w:t>мимо</w:t>
      </w:r>
      <w:r w:rsidRPr="00633A23">
        <w:rPr>
          <w:rFonts w:cs="Arial"/>
        </w:rPr>
        <w:t xml:space="preserve"> </w:t>
      </w:r>
      <w:r w:rsidRPr="00633A23">
        <w:t>прохо</w:t>
      </w:r>
      <w:r w:rsidRPr="00633A23">
        <w:softHyphen/>
        <w:t>дивший</w:t>
      </w:r>
      <w:r w:rsidRPr="00633A23">
        <w:rPr>
          <w:rFonts w:cs="Arial"/>
        </w:rPr>
        <w:t xml:space="preserve"> </w:t>
      </w:r>
      <w:r w:rsidRPr="00633A23">
        <w:t>студент</w:t>
      </w:r>
      <w:r w:rsidRPr="00633A23">
        <w:rPr>
          <w:rFonts w:cs="Arial"/>
        </w:rPr>
        <w:t xml:space="preserve"> </w:t>
      </w:r>
      <w:r w:rsidRPr="00633A23">
        <w:t>Сергей</w:t>
      </w:r>
      <w:r w:rsidRPr="00633A23">
        <w:rPr>
          <w:rFonts w:cs="Arial"/>
        </w:rPr>
        <w:t xml:space="preserve"> </w:t>
      </w:r>
      <w:r w:rsidRPr="00633A23">
        <w:t>Базилевский</w:t>
      </w:r>
      <w:r w:rsidRPr="00633A23">
        <w:rPr>
          <w:rFonts w:cs="Arial"/>
        </w:rPr>
        <w:t xml:space="preserve"> </w:t>
      </w:r>
      <w:r w:rsidRPr="00633A23">
        <w:t>бросил</w:t>
      </w:r>
      <w:r w:rsidRPr="00633A23">
        <w:rPr>
          <w:rFonts w:cs="Arial"/>
        </w:rPr>
        <w:t xml:space="preserve">: </w:t>
      </w:r>
      <w:r w:rsidRPr="00633A23">
        <w:t>«Ну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рядки</w:t>
      </w:r>
      <w:r w:rsidRPr="00633A23">
        <w:rPr>
          <w:rFonts w:cs="Arial"/>
        </w:rPr>
        <w:t>!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тоже</w:t>
      </w:r>
      <w:r w:rsidRPr="00633A23">
        <w:rPr>
          <w:rFonts w:cs="Arial"/>
        </w:rPr>
        <w:t xml:space="preserve"> </w:t>
      </w:r>
      <w:r w:rsidRPr="00633A23">
        <w:t>взяли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продержали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камере</w:t>
      </w:r>
      <w:r w:rsidRPr="00633A23">
        <w:rPr>
          <w:rFonts w:cs="Arial"/>
        </w:rPr>
        <w:t xml:space="preserve"> </w:t>
      </w:r>
      <w:r w:rsidRPr="00633A23">
        <w:t>целый месяц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сей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раздраженный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дал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softHyphen/>
        <w:t>везти</w:t>
      </w:r>
      <w:r w:rsidRPr="00633A23">
        <w:rPr>
          <w:rFonts w:cs="Arial"/>
        </w:rPr>
        <w:t xml:space="preserve"> </w:t>
      </w:r>
      <w:r w:rsidRPr="00633A23">
        <w:t>ценности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двух</w:t>
      </w:r>
      <w:r w:rsidRPr="00633A23">
        <w:rPr>
          <w:rFonts w:cs="Arial"/>
        </w:rPr>
        <w:t xml:space="preserve"> </w:t>
      </w:r>
      <w:r w:rsidRPr="00633A23">
        <w:t>представителей</w:t>
      </w:r>
      <w:r w:rsidRPr="00633A23">
        <w:rPr>
          <w:rFonts w:cs="Arial"/>
        </w:rPr>
        <w:t xml:space="preserve"> </w:t>
      </w:r>
      <w:r w:rsidRPr="00633A23">
        <w:t>Главнауки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били</w:t>
      </w:r>
      <w:r w:rsidRPr="00633A23">
        <w:rPr>
          <w:rFonts w:cs="Arial"/>
        </w:rPr>
        <w:t xml:space="preserve">.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три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, </w:t>
      </w:r>
      <w:r w:rsidRPr="00633A23">
        <w:t>вызвав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t>о</w:t>
      </w:r>
      <w:r w:rsidRPr="00633A23">
        <w:t>руженный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ряд</w:t>
      </w:r>
      <w:r w:rsidRPr="00633A23">
        <w:rPr>
          <w:rFonts w:cs="Arial"/>
        </w:rPr>
        <w:t xml:space="preserve">, </w:t>
      </w:r>
      <w:r w:rsidRPr="00633A23">
        <w:t>грабители</w:t>
      </w:r>
      <w:r w:rsidRPr="00633A23">
        <w:rPr>
          <w:rFonts w:cs="Arial"/>
        </w:rPr>
        <w:t xml:space="preserve"> </w:t>
      </w:r>
      <w:r w:rsidRPr="00633A23">
        <w:t>увезли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добычу—</w:t>
      </w:r>
      <w:r w:rsidRPr="00633A23">
        <w:rPr>
          <w:rFonts w:cs="Arial"/>
        </w:rPr>
        <w:t xml:space="preserve"> 28 </w:t>
      </w:r>
      <w:r w:rsidRPr="00633A23">
        <w:t>пудов</w:t>
      </w:r>
      <w:r w:rsidRPr="00633A23">
        <w:rPr>
          <w:rFonts w:cs="Arial"/>
        </w:rPr>
        <w:t xml:space="preserve"> </w:t>
      </w:r>
      <w:r w:rsidRPr="00633A23">
        <w:t>сереб</w:t>
      </w:r>
      <w:r w:rsidRPr="00633A23">
        <w:softHyphen/>
        <w:t>ра</w:t>
      </w:r>
      <w:r w:rsidRPr="00633A23">
        <w:rPr>
          <w:rFonts w:cs="Arial"/>
        </w:rPr>
        <w:t xml:space="preserve">, </w:t>
      </w:r>
      <w:r w:rsidRPr="00633A23">
        <w:t>почти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оставив</w:t>
      </w:r>
      <w:r w:rsidRPr="00633A23">
        <w:rPr>
          <w:rFonts w:cs="Arial"/>
        </w:rPr>
        <w:t xml:space="preserve"> </w:t>
      </w:r>
      <w:r w:rsidRPr="00633A23">
        <w:t>прихожанам</w:t>
      </w:r>
      <w:r w:rsidRPr="00633A23">
        <w:rPr>
          <w:rFonts w:cs="Arial"/>
        </w:rPr>
        <w:t xml:space="preserve"> [27].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другом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Петроградской</w:t>
      </w:r>
      <w:r w:rsidRPr="00633A23">
        <w:rPr>
          <w:rFonts w:cs="Arial"/>
        </w:rPr>
        <w:t xml:space="preserve"> </w:t>
      </w:r>
      <w:r w:rsidRPr="00633A23">
        <w:t>стороне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Нико</w:t>
      </w:r>
      <w:r w:rsidRPr="00633A23">
        <w:rPr>
          <w:rFonts w:cs="Arial"/>
        </w:rPr>
        <w:t>-</w:t>
      </w:r>
      <w:r w:rsidRPr="00633A23">
        <w:t>ло</w:t>
      </w:r>
      <w:r w:rsidRPr="00633A23">
        <w:rPr>
          <w:rFonts w:cs="Arial"/>
        </w:rPr>
        <w:t>-</w:t>
      </w:r>
      <w:r w:rsidRPr="00633A23">
        <w:t>Труниловском</w:t>
      </w:r>
      <w:r w:rsidRPr="00633A23">
        <w:rPr>
          <w:rFonts w:cs="Arial"/>
        </w:rPr>
        <w:t xml:space="preserve"> </w:t>
      </w:r>
      <w:r w:rsidRPr="00633A23">
        <w:t>изъятие</w:t>
      </w:r>
      <w:r w:rsidRPr="00633A23">
        <w:rPr>
          <w:rFonts w:cs="Arial"/>
        </w:rPr>
        <w:t xml:space="preserve"> 20 </w:t>
      </w:r>
      <w:r w:rsidRPr="00633A23">
        <w:t>апреля</w:t>
      </w:r>
      <w:r w:rsidRPr="00633A23">
        <w:rPr>
          <w:rFonts w:cs="Arial"/>
        </w:rPr>
        <w:t xml:space="preserve"> </w:t>
      </w:r>
      <w:r w:rsidRPr="00633A23">
        <w:t>прошло</w:t>
      </w:r>
      <w:r w:rsidRPr="00633A23">
        <w:rPr>
          <w:rFonts w:cs="Arial"/>
        </w:rPr>
        <w:t xml:space="preserve"> </w:t>
      </w:r>
      <w:r w:rsidRPr="00633A23">
        <w:t>довольно спокойно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собралось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15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на происходящее</w:t>
      </w:r>
      <w:r w:rsidRPr="00633A23">
        <w:rPr>
          <w:rFonts w:cs="Arial"/>
        </w:rPr>
        <w:t xml:space="preserve"> </w:t>
      </w:r>
      <w:r w:rsidRPr="00633A23">
        <w:t>реагир</w:t>
      </w:r>
      <w:r w:rsidRPr="00633A23">
        <w:t>о</w:t>
      </w:r>
      <w:r w:rsidRPr="00633A23">
        <w:t>вали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гневными</w:t>
      </w:r>
      <w:r w:rsidRPr="00633A23">
        <w:rPr>
          <w:rFonts w:cs="Arial"/>
        </w:rPr>
        <w:t xml:space="preserve"> </w:t>
      </w:r>
      <w:r w:rsidRPr="00633A23">
        <w:t>выкрика</w:t>
      </w:r>
      <w:r w:rsidRPr="00633A23">
        <w:softHyphen/>
        <w:t>ми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красноармейский</w:t>
      </w:r>
      <w:r w:rsidRPr="00633A23">
        <w:rPr>
          <w:rFonts w:cs="Arial"/>
        </w:rPr>
        <w:t xml:space="preserve"> </w:t>
      </w:r>
      <w:r w:rsidRPr="00633A23">
        <w:t>наряд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равно</w:t>
      </w:r>
      <w:r w:rsidRPr="00633A23">
        <w:rPr>
          <w:rFonts w:cs="Arial"/>
        </w:rPr>
        <w:t xml:space="preserve"> </w:t>
      </w:r>
      <w:r w:rsidRPr="00633A23">
        <w:t>задержал несколько</w:t>
      </w:r>
      <w:r w:rsidRPr="00633A23">
        <w:rPr>
          <w:rFonts w:cs="Arial"/>
        </w:rPr>
        <w:t xml:space="preserve"> </w:t>
      </w:r>
      <w:r w:rsidRPr="00633A23">
        <w:t>ч</w:t>
      </w:r>
      <w:r w:rsidRPr="00633A23">
        <w:t>е</w:t>
      </w:r>
      <w:r w:rsidRPr="00633A23">
        <w:t>ловек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просидели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арестом</w:t>
      </w:r>
      <w:r w:rsidRPr="00633A23">
        <w:rPr>
          <w:rFonts w:cs="Arial"/>
        </w:rPr>
        <w:t xml:space="preserve"> </w:t>
      </w:r>
      <w:r w:rsidRPr="00633A23">
        <w:t>от нескольких</w:t>
      </w:r>
      <w:r w:rsidRPr="00633A23">
        <w:rPr>
          <w:rFonts w:cs="Arial"/>
        </w:rPr>
        <w:t xml:space="preserve"> </w:t>
      </w:r>
      <w:r w:rsidRPr="00633A23">
        <w:t>суток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месяца</w:t>
      </w:r>
      <w:r w:rsidRPr="00633A23">
        <w:rPr>
          <w:rFonts w:cs="Arial"/>
        </w:rPr>
        <w:t xml:space="preserve">. </w:t>
      </w:r>
      <w:r w:rsidRPr="00633A23">
        <w:t>Изъято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немало</w:t>
      </w:r>
      <w:r w:rsidRPr="00633A23">
        <w:rPr>
          <w:rFonts w:cs="Arial"/>
        </w:rPr>
        <w:t xml:space="preserve"> </w:t>
      </w:r>
      <w:r w:rsidRPr="00633A23">
        <w:t xml:space="preserve">— </w:t>
      </w:r>
      <w:r w:rsidRPr="00633A23">
        <w:rPr>
          <w:rFonts w:cs="Arial"/>
        </w:rPr>
        <w:t xml:space="preserve">13 </w:t>
      </w:r>
      <w:r w:rsidRPr="00633A23">
        <w:t>пудов</w:t>
      </w:r>
      <w:r w:rsidRPr="00633A23">
        <w:rPr>
          <w:rFonts w:cs="Arial"/>
        </w:rPr>
        <w:t xml:space="preserve"> </w:t>
      </w:r>
      <w:r w:rsidRPr="00633A23">
        <w:t>серебра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Выкриками</w:t>
      </w:r>
      <w:r w:rsidRPr="00633A23">
        <w:rPr>
          <w:rFonts w:cs="Arial"/>
        </w:rPr>
        <w:t xml:space="preserve"> </w:t>
      </w:r>
      <w:r w:rsidRPr="00633A23">
        <w:t>членов</w:t>
      </w:r>
      <w:r w:rsidRPr="00633A23">
        <w:rPr>
          <w:rFonts w:cs="Arial"/>
        </w:rPr>
        <w:t xml:space="preserve"> </w:t>
      </w:r>
      <w:r w:rsidRPr="00633A23">
        <w:t>комиссии</w:t>
      </w:r>
      <w:r w:rsidRPr="00633A23">
        <w:rPr>
          <w:rFonts w:cs="Arial"/>
        </w:rPr>
        <w:t xml:space="preserve"> </w:t>
      </w:r>
      <w:r w:rsidRPr="00633A23">
        <w:t>встретили</w:t>
      </w:r>
      <w:r w:rsidRPr="00633A23">
        <w:rPr>
          <w:rFonts w:cs="Arial"/>
        </w:rPr>
        <w:t xml:space="preserve"> 19 </w:t>
      </w:r>
      <w:r w:rsidRPr="00633A23">
        <w:t>апреля также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Павловской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Обухо</w:t>
      </w:r>
      <w:r w:rsidRPr="00633A23">
        <w:t>в</w:t>
      </w:r>
      <w:r w:rsidRPr="00633A23">
        <w:t>ского</w:t>
      </w:r>
      <w:r w:rsidRPr="00633A23">
        <w:rPr>
          <w:rFonts w:cs="Arial"/>
        </w:rPr>
        <w:t xml:space="preserve"> </w:t>
      </w:r>
      <w:r w:rsidRPr="00633A23">
        <w:t>завода</w:t>
      </w:r>
      <w:r w:rsidRPr="00633A23">
        <w:rPr>
          <w:rFonts w:cs="Arial"/>
        </w:rPr>
        <w:t xml:space="preserve">. </w:t>
      </w:r>
      <w:r w:rsidRPr="00633A23">
        <w:t>Здесь собралось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оценке</w:t>
      </w:r>
      <w:r w:rsidRPr="00633A23">
        <w:rPr>
          <w:rFonts w:cs="Arial"/>
        </w:rPr>
        <w:t xml:space="preserve"> </w:t>
      </w:r>
      <w:r w:rsidRPr="00633A23">
        <w:t>милиции</w:t>
      </w:r>
      <w:r w:rsidRPr="00633A23">
        <w:rPr>
          <w:rFonts w:cs="Arial"/>
        </w:rPr>
        <w:t>, 100</w:t>
      </w:r>
      <w:r w:rsidRPr="00633A23">
        <w:t>—</w:t>
      </w:r>
      <w:r w:rsidRPr="00633A23">
        <w:rPr>
          <w:rFonts w:cs="Arial"/>
        </w:rPr>
        <w:t xml:space="preserve">200 </w:t>
      </w:r>
      <w:r w:rsidRPr="00633A23">
        <w:t>«женщин</w:t>
      </w:r>
      <w:r w:rsidRPr="00633A23">
        <w:rPr>
          <w:rFonts w:cs="Arial"/>
        </w:rPr>
        <w:t xml:space="preserve">, </w:t>
      </w:r>
      <w:r w:rsidRPr="00633A23">
        <w:t>старушек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мальч</w:t>
      </w:r>
      <w:r w:rsidRPr="00633A23">
        <w:t>и</w:t>
      </w:r>
      <w:r w:rsidRPr="00633A23">
        <w:t>шек»</w:t>
      </w:r>
      <w:r w:rsidRPr="00633A23">
        <w:rPr>
          <w:rFonts w:cs="Arial"/>
        </w:rPr>
        <w:t xml:space="preserve">.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кричал</w:t>
      </w:r>
      <w:r w:rsidRPr="00633A23">
        <w:rPr>
          <w:rFonts w:cs="Arial"/>
        </w:rPr>
        <w:t xml:space="preserve">: </w:t>
      </w:r>
      <w:r w:rsidRPr="00633A23">
        <w:t>«мазурики»</w:t>
      </w:r>
      <w:r w:rsidRPr="00633A23">
        <w:rPr>
          <w:rFonts w:cs="Arial"/>
        </w:rPr>
        <w:t xml:space="preserve">, </w:t>
      </w:r>
      <w:r w:rsidRPr="00633A23">
        <w:t>«грабители»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мальчишки</w:t>
      </w:r>
      <w:r w:rsidRPr="00633A23">
        <w:rPr>
          <w:rFonts w:cs="Arial"/>
        </w:rPr>
        <w:t xml:space="preserve"> </w:t>
      </w:r>
      <w:r w:rsidRPr="00633A23">
        <w:t>швыряли</w:t>
      </w:r>
      <w:r w:rsidRPr="00633A23">
        <w:rPr>
          <w:rFonts w:cs="Arial"/>
        </w:rPr>
        <w:t xml:space="preserve"> </w:t>
      </w:r>
      <w:r w:rsidRPr="00633A23">
        <w:t>камни</w:t>
      </w:r>
      <w:r w:rsidRPr="00633A23">
        <w:rPr>
          <w:rFonts w:cs="Arial"/>
        </w:rPr>
        <w:t xml:space="preserve">. </w:t>
      </w:r>
      <w:r w:rsidRPr="00633A23">
        <w:t>Летели камни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Никифоровского</w:t>
      </w:r>
      <w:r w:rsidRPr="00633A23">
        <w:rPr>
          <w:rFonts w:cs="Arial"/>
        </w:rPr>
        <w:t xml:space="preserve"> </w:t>
      </w:r>
      <w:r w:rsidRPr="00633A23">
        <w:t>подворья</w:t>
      </w:r>
      <w:r w:rsidRPr="00633A23">
        <w:rPr>
          <w:rFonts w:cs="Arial"/>
        </w:rPr>
        <w:t xml:space="preserve">, </w:t>
      </w:r>
      <w:r w:rsidRPr="00633A23">
        <w:t>где собралось</w:t>
      </w:r>
      <w:r w:rsidRPr="00633A23">
        <w:rPr>
          <w:rFonts w:cs="Arial"/>
        </w:rPr>
        <w:t xml:space="preserve"> </w:t>
      </w:r>
      <w:r w:rsidRPr="00633A23">
        <w:t>две</w:t>
      </w:r>
      <w:r w:rsidRPr="00633A23">
        <w:rPr>
          <w:rFonts w:cs="Arial"/>
        </w:rPr>
        <w:t xml:space="preserve"> </w:t>
      </w:r>
      <w:r w:rsidRPr="00633A23">
        <w:t>тысячи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тоже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основном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ра</w:t>
      </w:r>
      <w:r w:rsidRPr="00633A23">
        <w:softHyphen/>
        <w:t>бочего</w:t>
      </w:r>
      <w:r w:rsidRPr="00633A23">
        <w:rPr>
          <w:rFonts w:cs="Arial"/>
        </w:rPr>
        <w:t xml:space="preserve"> </w:t>
      </w:r>
      <w:r w:rsidRPr="00633A23">
        <w:t>класса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подворье</w:t>
      </w:r>
      <w:r w:rsidRPr="00633A23">
        <w:rPr>
          <w:rFonts w:cs="Arial"/>
        </w:rPr>
        <w:t xml:space="preserve"> </w:t>
      </w:r>
      <w:r w:rsidRPr="00633A23">
        <w:t>находилось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заводском районе</w:t>
      </w:r>
      <w:r w:rsidRPr="00633A23">
        <w:rPr>
          <w:rFonts w:cs="Arial"/>
        </w:rPr>
        <w:t xml:space="preserve">. </w:t>
      </w:r>
      <w:r w:rsidRPr="00633A23">
        <w:t>Репортер</w:t>
      </w:r>
      <w:r w:rsidRPr="00633A23">
        <w:rPr>
          <w:rFonts w:cs="Arial"/>
        </w:rPr>
        <w:t xml:space="preserve"> </w:t>
      </w:r>
      <w:r w:rsidRPr="00633A23">
        <w:t>поведал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«толпа</w:t>
      </w:r>
      <w:r w:rsidRPr="00633A23">
        <w:rPr>
          <w:rFonts w:cs="Arial"/>
        </w:rPr>
        <w:t xml:space="preserve"> </w:t>
      </w:r>
      <w:r w:rsidRPr="00633A23">
        <w:t>оттеснила</w:t>
      </w:r>
      <w:r w:rsidRPr="00633A23">
        <w:rPr>
          <w:rFonts w:cs="Arial"/>
        </w:rPr>
        <w:t xml:space="preserve"> </w:t>
      </w:r>
      <w:r w:rsidRPr="00633A23">
        <w:t xml:space="preserve">было </w:t>
      </w:r>
      <w:r w:rsidRPr="00633A23">
        <w:rPr>
          <w:rFonts w:cs="Arial"/>
        </w:rPr>
        <w:t xml:space="preserve">4 </w:t>
      </w:r>
      <w:r w:rsidRPr="00633A23">
        <w:t>бывших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милиционера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пыталась</w:t>
      </w:r>
      <w:r w:rsidRPr="00633A23">
        <w:rPr>
          <w:rFonts w:cs="Arial"/>
        </w:rPr>
        <w:t xml:space="preserve"> </w:t>
      </w:r>
      <w:r w:rsidRPr="00633A23">
        <w:t>бросать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них камни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никаких</w:t>
      </w:r>
      <w:r w:rsidRPr="00633A23">
        <w:rPr>
          <w:rFonts w:cs="Arial"/>
        </w:rPr>
        <w:t xml:space="preserve"> </w:t>
      </w:r>
      <w:r w:rsidRPr="00633A23">
        <w:t>столкновений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произошло»</w:t>
      </w:r>
      <w:r w:rsidRPr="00633A23">
        <w:rPr>
          <w:rFonts w:cs="Arial"/>
        </w:rPr>
        <w:t xml:space="preserve">. </w:t>
      </w:r>
      <w:r w:rsidRPr="00633A23">
        <w:t>Что</w:t>
      </w:r>
      <w:r w:rsidRPr="00633A23">
        <w:softHyphen/>
        <w:t>бы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усмирить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«из</w:t>
      </w:r>
      <w:r w:rsidRPr="00633A23">
        <w:rPr>
          <w:rFonts w:cs="Arial"/>
        </w:rPr>
        <w:t xml:space="preserve"> </w:t>
      </w:r>
      <w:r w:rsidRPr="00633A23">
        <w:t>Александровского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вода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ы</w:t>
      </w:r>
      <w:r w:rsidRPr="00633A23">
        <w:t>тались</w:t>
      </w:r>
      <w:r w:rsidRPr="00633A23">
        <w:rPr>
          <w:rFonts w:cs="Arial"/>
        </w:rPr>
        <w:t xml:space="preserve"> </w:t>
      </w:r>
      <w:r w:rsidRPr="00633A23">
        <w:t>полить</w:t>
      </w:r>
      <w:r w:rsidRPr="00633A23">
        <w:rPr>
          <w:rFonts w:cs="Arial"/>
        </w:rPr>
        <w:t xml:space="preserve"> </w:t>
      </w:r>
      <w:r w:rsidRPr="00633A23">
        <w:t>толпу</w:t>
      </w:r>
      <w:r w:rsidRPr="00633A23">
        <w:rPr>
          <w:rFonts w:cs="Arial"/>
        </w:rPr>
        <w:t xml:space="preserve"> </w:t>
      </w:r>
      <w:r w:rsidRPr="00633A23">
        <w:t>водой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напор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сла</w:t>
      </w:r>
      <w:r w:rsidRPr="00633A23">
        <w:softHyphen/>
        <w:t>бый</w:t>
      </w:r>
      <w:r w:rsidRPr="00633A23">
        <w:rPr>
          <w:rFonts w:cs="Arial"/>
        </w:rPr>
        <w:t xml:space="preserve">, </w:t>
      </w:r>
      <w:r w:rsidRPr="00633A23">
        <w:t>дело</w:t>
      </w:r>
      <w:r w:rsidRPr="00633A23">
        <w:rPr>
          <w:rFonts w:cs="Arial"/>
        </w:rPr>
        <w:t xml:space="preserve"> </w:t>
      </w:r>
      <w:r w:rsidRPr="00633A23">
        <w:t>ограничилось</w:t>
      </w:r>
      <w:r w:rsidRPr="00633A23">
        <w:rPr>
          <w:rFonts w:cs="Arial"/>
        </w:rPr>
        <w:t xml:space="preserve"> </w:t>
      </w:r>
      <w:r w:rsidRPr="00633A23">
        <w:t>смехом»</w:t>
      </w:r>
      <w:r w:rsidRPr="00633A23">
        <w:rPr>
          <w:rFonts w:cs="Arial"/>
        </w:rPr>
        <w:t xml:space="preserve"> [28].</w:t>
      </w:r>
    </w:p>
    <w:p w:rsidR="002D3589" w:rsidRPr="00633A23" w:rsidRDefault="002D3589" w:rsidP="00EB0F88">
      <w:r w:rsidRPr="00633A23">
        <w:rPr>
          <w:rFonts w:cs="Arial"/>
        </w:rPr>
        <w:t xml:space="preserve">20 </w:t>
      </w:r>
      <w:r w:rsidRPr="00633A23">
        <w:t>апреля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рабочем</w:t>
      </w:r>
      <w:r w:rsidRPr="00633A23">
        <w:rPr>
          <w:rFonts w:cs="Arial"/>
        </w:rPr>
        <w:t xml:space="preserve"> </w:t>
      </w:r>
      <w:r w:rsidRPr="00633A23">
        <w:t>районе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Ново</w:t>
      </w:r>
      <w:r w:rsidRPr="00633A23">
        <w:rPr>
          <w:rFonts w:cs="Arial"/>
        </w:rPr>
        <w:t>-</w:t>
      </w:r>
      <w:r w:rsidRPr="00633A23">
        <w:t>Александровской</w:t>
      </w:r>
      <w:r w:rsidRPr="00633A23">
        <w:rPr>
          <w:rFonts w:cs="Arial"/>
        </w:rPr>
        <w:t xml:space="preserve"> </w:t>
      </w:r>
      <w:r w:rsidRPr="00633A23">
        <w:t>улице</w:t>
      </w:r>
      <w:r w:rsidRPr="00633A23">
        <w:rPr>
          <w:rFonts w:cs="Arial"/>
        </w:rPr>
        <w:t xml:space="preserve">,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защиты</w:t>
      </w:r>
      <w:r w:rsidRPr="00633A23">
        <w:rPr>
          <w:rFonts w:cs="Arial"/>
        </w:rPr>
        <w:t xml:space="preserve"> </w:t>
      </w:r>
      <w:r w:rsidRPr="00633A23">
        <w:t>дер</w:t>
      </w:r>
      <w:r w:rsidRPr="00633A23">
        <w:t>е</w:t>
      </w:r>
      <w:r w:rsidRPr="00633A23">
        <w:t>вянной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rPr>
          <w:rFonts w:cs="Arial"/>
        </w:rPr>
        <w:t>-</w:t>
      </w:r>
      <w:r w:rsidRPr="00633A23">
        <w:t>рафимовской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«толпа</w:t>
      </w:r>
      <w:r w:rsidRPr="00633A23">
        <w:rPr>
          <w:rFonts w:cs="Arial"/>
        </w:rPr>
        <w:t xml:space="preserve"> </w:t>
      </w:r>
      <w:r w:rsidRPr="00633A23">
        <w:t>женщин</w:t>
      </w:r>
      <w:r w:rsidRPr="00633A23">
        <w:rPr>
          <w:rFonts w:cs="Arial"/>
        </w:rPr>
        <w:t xml:space="preserve">, </w:t>
      </w:r>
      <w:r w:rsidRPr="00633A23">
        <w:t>старушек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softHyphen/>
        <w:t>тей</w:t>
      </w:r>
      <w:r w:rsidRPr="00633A23">
        <w:rPr>
          <w:rFonts w:cs="Arial"/>
        </w:rPr>
        <w:t xml:space="preserve">,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300, </w:t>
      </w:r>
      <w:r w:rsidRPr="00633A23">
        <w:t>заранее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строенная</w:t>
      </w:r>
      <w:r w:rsidRPr="00633A23">
        <w:rPr>
          <w:rFonts w:cs="Arial"/>
        </w:rPr>
        <w:t xml:space="preserve"> </w:t>
      </w:r>
      <w:r w:rsidRPr="00633A23">
        <w:t>духовенст</w:t>
      </w:r>
      <w:r w:rsidRPr="00633A23">
        <w:softHyphen/>
        <w:t>вом</w:t>
      </w:r>
      <w:r w:rsidRPr="00633A23">
        <w:rPr>
          <w:rFonts w:cs="Arial"/>
        </w:rPr>
        <w:t xml:space="preserve">, </w:t>
      </w:r>
      <w:r w:rsidRPr="00633A23">
        <w:t>собралась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прихода</w:t>
      </w:r>
      <w:r w:rsidRPr="00633A23">
        <w:rPr>
          <w:rFonts w:cs="Arial"/>
        </w:rPr>
        <w:t xml:space="preserve"> </w:t>
      </w:r>
      <w:r w:rsidRPr="00633A23">
        <w:t>комиссии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хотела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пускать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внутрь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. </w:t>
      </w:r>
      <w:r w:rsidRPr="00633A23">
        <w:t>Милиция</w:t>
      </w:r>
      <w:r w:rsidRPr="00633A23">
        <w:rPr>
          <w:rFonts w:cs="Arial"/>
        </w:rPr>
        <w:t xml:space="preserve"> </w:t>
      </w:r>
      <w:r w:rsidRPr="00633A23">
        <w:t>оттеснила</w:t>
      </w:r>
      <w:r w:rsidRPr="00633A23">
        <w:rPr>
          <w:rFonts w:cs="Arial"/>
        </w:rPr>
        <w:t xml:space="preserve"> </w:t>
      </w:r>
      <w:r w:rsidRPr="00633A23">
        <w:t>толпу</w:t>
      </w:r>
      <w:r w:rsidRPr="00633A23">
        <w:rPr>
          <w:rFonts w:cs="Arial"/>
        </w:rPr>
        <w:t xml:space="preserve"> </w:t>
      </w:r>
      <w:r w:rsidRPr="00633A23">
        <w:t>за ограду</w:t>
      </w:r>
      <w:r w:rsidRPr="00633A23">
        <w:rPr>
          <w:rFonts w:cs="Arial"/>
        </w:rPr>
        <w:t>...</w:t>
      </w:r>
      <w:r w:rsidRPr="00633A23">
        <w:t>»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приехали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ценностями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Воскре</w:t>
      </w:r>
      <w:r w:rsidRPr="00633A23">
        <w:softHyphen/>
        <w:t>сенскую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Варшавского</w:t>
      </w:r>
      <w:r w:rsidRPr="00633A23">
        <w:rPr>
          <w:rFonts w:cs="Arial"/>
        </w:rPr>
        <w:t xml:space="preserve"> </w:t>
      </w:r>
      <w:r w:rsidRPr="00633A23">
        <w:t>вокзала</w:t>
      </w:r>
      <w:r w:rsidRPr="00633A23">
        <w:rPr>
          <w:rFonts w:cs="Arial"/>
        </w:rPr>
        <w:t xml:space="preserve">, </w:t>
      </w:r>
      <w:r w:rsidRPr="00633A23">
        <w:lastRenderedPageBreak/>
        <w:t>которая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надлежала</w:t>
      </w:r>
      <w:r w:rsidRPr="00633A23">
        <w:rPr>
          <w:rFonts w:cs="Arial"/>
        </w:rPr>
        <w:t xml:space="preserve"> </w:t>
      </w:r>
      <w:r w:rsidRPr="00633A23">
        <w:t>Всероссийскому</w:t>
      </w:r>
      <w:r w:rsidRPr="00633A23">
        <w:rPr>
          <w:rFonts w:cs="Arial"/>
        </w:rPr>
        <w:t xml:space="preserve"> </w:t>
      </w:r>
      <w:r w:rsidRPr="00633A23">
        <w:t>братству</w:t>
      </w:r>
      <w:r w:rsidRPr="00633A23">
        <w:rPr>
          <w:rFonts w:cs="Arial"/>
        </w:rPr>
        <w:t xml:space="preserve"> </w:t>
      </w:r>
      <w:r w:rsidRPr="00633A23">
        <w:t>трезвости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сещалась</w:t>
      </w:r>
      <w:r w:rsidRPr="00633A23">
        <w:rPr>
          <w:rFonts w:cs="Arial"/>
        </w:rPr>
        <w:t xml:space="preserve"> </w:t>
      </w:r>
      <w:r w:rsidRPr="00633A23">
        <w:t>тоже</w:t>
      </w:r>
      <w:r w:rsidRPr="00633A23">
        <w:rPr>
          <w:rFonts w:cs="Arial"/>
        </w:rPr>
        <w:t xml:space="preserve"> </w:t>
      </w:r>
      <w:r w:rsidRPr="00633A23">
        <w:t>главным</w:t>
      </w:r>
      <w:r w:rsidRPr="00633A23">
        <w:rPr>
          <w:rFonts w:cs="Arial"/>
        </w:rPr>
        <w:t xml:space="preserve"> </w:t>
      </w:r>
      <w:r w:rsidRPr="00633A23">
        <w:t>обр</w:t>
      </w:r>
      <w:r w:rsidRPr="00633A23">
        <w:t>а</w:t>
      </w:r>
      <w:r w:rsidRPr="00633A23">
        <w:t>зом</w:t>
      </w:r>
      <w:r w:rsidRPr="00633A23">
        <w:rPr>
          <w:rFonts w:cs="Arial"/>
        </w:rPr>
        <w:t xml:space="preserve"> </w:t>
      </w:r>
      <w:r w:rsidRPr="00633A23">
        <w:t>рабочим</w:t>
      </w:r>
      <w:r w:rsidRPr="00633A23">
        <w:rPr>
          <w:rFonts w:cs="Arial"/>
        </w:rPr>
        <w:t xml:space="preserve"> </w:t>
      </w:r>
      <w:r w:rsidRPr="00633A23">
        <w:t>людом</w:t>
      </w:r>
      <w:r w:rsidRPr="00633A23">
        <w:rPr>
          <w:rFonts w:cs="Arial"/>
        </w:rPr>
        <w:t xml:space="preserve">.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«двое</w:t>
      </w:r>
      <w:r w:rsidRPr="00633A23">
        <w:rPr>
          <w:rFonts w:cs="Arial"/>
        </w:rPr>
        <w:t xml:space="preserve"> </w:t>
      </w:r>
      <w:r w:rsidRPr="00633A23">
        <w:t>неизвестных</w:t>
      </w:r>
      <w:r w:rsidRPr="00633A23">
        <w:rPr>
          <w:rFonts w:cs="Arial"/>
        </w:rPr>
        <w:t xml:space="preserve"> </w:t>
      </w:r>
      <w:r w:rsidRPr="00633A23">
        <w:t>граждан</w:t>
      </w:r>
      <w:r w:rsidRPr="00633A23">
        <w:rPr>
          <w:rFonts w:cs="Arial"/>
        </w:rPr>
        <w:t xml:space="preserve"> </w:t>
      </w:r>
      <w:r w:rsidRPr="00633A23">
        <w:t>открыто</w:t>
      </w:r>
      <w:r w:rsidRPr="00633A23">
        <w:rPr>
          <w:rFonts w:cs="Arial"/>
        </w:rPr>
        <w:t xml:space="preserve"> </w:t>
      </w:r>
      <w:r w:rsidRPr="00633A23">
        <w:t>агитиро</w:t>
      </w:r>
      <w:r w:rsidRPr="00633A23">
        <w:softHyphen/>
        <w:t>вали</w:t>
      </w:r>
      <w:r w:rsidRPr="00633A23">
        <w:rPr>
          <w:rFonts w:cs="Arial"/>
        </w:rPr>
        <w:t>, ...</w:t>
      </w:r>
      <w:r w:rsidRPr="00633A23">
        <w:t>доказывая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ценности</w:t>
      </w:r>
      <w:r w:rsidRPr="00633A23">
        <w:rPr>
          <w:rFonts w:cs="Arial"/>
        </w:rPr>
        <w:t xml:space="preserve"> </w:t>
      </w:r>
      <w:r w:rsidRPr="00633A23">
        <w:t>пойдут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голо</w:t>
      </w:r>
      <w:r w:rsidRPr="00633A23">
        <w:softHyphen/>
        <w:t>дающих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пьянство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жидов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постройку</w:t>
      </w:r>
      <w:r w:rsidRPr="00633A23">
        <w:rPr>
          <w:rFonts w:cs="Arial"/>
        </w:rPr>
        <w:t xml:space="preserve"> </w:t>
      </w:r>
      <w:r w:rsidRPr="00633A23">
        <w:t>ими в</w:t>
      </w:r>
      <w:r w:rsidRPr="00633A23">
        <w:rPr>
          <w:rFonts w:cs="Arial"/>
        </w:rPr>
        <w:t xml:space="preserve"> </w:t>
      </w:r>
      <w:r w:rsidRPr="00633A23">
        <w:t>Пал</w:t>
      </w:r>
      <w:r w:rsidRPr="00633A23">
        <w:t>е</w:t>
      </w:r>
      <w:r w:rsidRPr="00633A23">
        <w:t>стине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дворцов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, </w:t>
      </w:r>
      <w:r w:rsidRPr="00633A23">
        <w:t>православ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, </w:t>
      </w:r>
      <w:r w:rsidRPr="00633A23">
        <w:t>должны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давать</w:t>
      </w:r>
      <w:r w:rsidRPr="00633A23">
        <w:rPr>
          <w:rFonts w:cs="Arial"/>
        </w:rPr>
        <w:t xml:space="preserve"> </w:t>
      </w:r>
      <w:r w:rsidRPr="00633A23">
        <w:t>этих</w:t>
      </w:r>
      <w:r w:rsidRPr="00633A23">
        <w:rPr>
          <w:rFonts w:cs="Arial"/>
        </w:rPr>
        <w:t xml:space="preserve"> </w:t>
      </w:r>
      <w:r w:rsidRPr="00633A23">
        <w:t>ценностей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гнать всех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шею»</w:t>
      </w:r>
      <w:r w:rsidRPr="00633A23">
        <w:rPr>
          <w:rFonts w:cs="Arial"/>
        </w:rPr>
        <w:t xml:space="preserve">. </w:t>
      </w:r>
      <w:r w:rsidRPr="00633A23">
        <w:t>Смутьянов</w:t>
      </w:r>
      <w:r w:rsidRPr="00633A23">
        <w:rPr>
          <w:rFonts w:cs="Arial"/>
        </w:rPr>
        <w:t xml:space="preserve"> </w:t>
      </w:r>
      <w:r w:rsidRPr="00633A23">
        <w:t>задержали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доставили</w:t>
      </w:r>
      <w:r w:rsidRPr="00633A23">
        <w:rPr>
          <w:rFonts w:cs="Arial"/>
        </w:rPr>
        <w:t xml:space="preserve"> </w:t>
      </w:r>
      <w:r w:rsidRPr="00633A23">
        <w:t>в ГПУ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дело</w:t>
      </w:r>
      <w:r w:rsidRPr="00633A23">
        <w:rPr>
          <w:rFonts w:cs="Arial"/>
        </w:rPr>
        <w:t xml:space="preserve"> </w:t>
      </w:r>
      <w:r w:rsidRPr="00633A23">
        <w:t>пошло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губревтриб</w:t>
      </w:r>
      <w:r w:rsidRPr="00633A23">
        <w:t>у</w:t>
      </w:r>
      <w:r w:rsidRPr="00633A23">
        <w:t>нал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ГПУ</w:t>
      </w:r>
      <w:r w:rsidRPr="00633A23">
        <w:rPr>
          <w:rFonts w:cs="Arial"/>
        </w:rPr>
        <w:t xml:space="preserve"> </w:t>
      </w:r>
      <w:r w:rsidRPr="00633A23">
        <w:t>отвели и</w:t>
      </w:r>
      <w:r w:rsidRPr="00633A23">
        <w:rPr>
          <w:rFonts w:cs="Arial"/>
        </w:rPr>
        <w:t xml:space="preserve"> </w:t>
      </w:r>
      <w:r w:rsidRPr="00633A23">
        <w:t>молодую</w:t>
      </w:r>
      <w:r w:rsidRPr="00633A23">
        <w:rPr>
          <w:rFonts w:cs="Arial"/>
        </w:rPr>
        <w:t xml:space="preserve"> </w:t>
      </w:r>
      <w:r w:rsidRPr="00633A23">
        <w:t>крестьянку</w:t>
      </w:r>
      <w:r w:rsidRPr="00633A23">
        <w:rPr>
          <w:rFonts w:cs="Arial"/>
        </w:rPr>
        <w:t xml:space="preserve"> </w:t>
      </w:r>
      <w:r w:rsidRPr="00633A23">
        <w:t>Пелагею</w:t>
      </w:r>
      <w:r w:rsidRPr="00633A23">
        <w:rPr>
          <w:rFonts w:cs="Arial"/>
        </w:rPr>
        <w:t xml:space="preserve"> </w:t>
      </w:r>
      <w:r w:rsidRPr="00633A23">
        <w:t>Абрамову</w:t>
      </w:r>
      <w:r w:rsidRPr="00633A23">
        <w:rPr>
          <w:rFonts w:cs="Arial"/>
        </w:rPr>
        <w:t xml:space="preserve">, </w:t>
      </w:r>
      <w:r w:rsidRPr="00633A23">
        <w:t>которая вбежала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железнод</w:t>
      </w:r>
      <w:r w:rsidRPr="00633A23">
        <w:t>о</w:t>
      </w:r>
      <w:r w:rsidRPr="00633A23">
        <w:t>рожную</w:t>
      </w:r>
      <w:r w:rsidRPr="00633A23">
        <w:rPr>
          <w:rFonts w:cs="Arial"/>
        </w:rPr>
        <w:t xml:space="preserve"> </w:t>
      </w:r>
      <w:r w:rsidRPr="00633A23">
        <w:t>мастерскую</w:t>
      </w:r>
      <w:r w:rsidRPr="00633A23">
        <w:rPr>
          <w:rFonts w:cs="Arial"/>
        </w:rPr>
        <w:t xml:space="preserve"> </w:t>
      </w:r>
      <w:r w:rsidRPr="00633A23">
        <w:t>близ</w:t>
      </w:r>
      <w:r w:rsidRPr="00633A23">
        <w:rPr>
          <w:rFonts w:cs="Arial"/>
        </w:rPr>
        <w:t xml:space="preserve"> </w:t>
      </w:r>
      <w:r w:rsidRPr="00633A23">
        <w:t>вокза</w:t>
      </w:r>
      <w:r w:rsidRPr="00633A23">
        <w:softHyphen/>
        <w:t>ла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криком</w:t>
      </w:r>
      <w:r w:rsidRPr="00633A23">
        <w:rPr>
          <w:rFonts w:cs="Arial"/>
        </w:rPr>
        <w:t xml:space="preserve">: </w:t>
      </w:r>
      <w:r w:rsidRPr="00633A23">
        <w:t>«Грабят</w:t>
      </w:r>
      <w:r w:rsidRPr="00633A23">
        <w:rPr>
          <w:rFonts w:cs="Arial"/>
        </w:rPr>
        <w:t xml:space="preserve"> </w:t>
      </w:r>
      <w:r w:rsidRPr="00633A23">
        <w:t>Варшавскую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>!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обви</w:t>
      </w:r>
      <w:r w:rsidRPr="00633A23">
        <w:softHyphen/>
        <w:t>нили</w:t>
      </w:r>
      <w:r w:rsidRPr="00633A23">
        <w:rPr>
          <w:rFonts w:cs="Arial"/>
        </w:rPr>
        <w:t xml:space="preserve"> </w:t>
      </w:r>
      <w:r w:rsidRPr="00633A23">
        <w:t>«в</w:t>
      </w:r>
      <w:r w:rsidRPr="00633A23">
        <w:rPr>
          <w:rFonts w:cs="Arial"/>
        </w:rPr>
        <w:t xml:space="preserve"> </w:t>
      </w:r>
      <w:r w:rsidRPr="00633A23">
        <w:t>попытке</w:t>
      </w:r>
      <w:r w:rsidRPr="00633A23">
        <w:rPr>
          <w:rFonts w:cs="Arial"/>
        </w:rPr>
        <w:t xml:space="preserve"> </w:t>
      </w:r>
      <w:r w:rsidRPr="00633A23">
        <w:t>возбуждения</w:t>
      </w:r>
      <w:r w:rsidRPr="00633A23">
        <w:rPr>
          <w:rFonts w:cs="Arial"/>
        </w:rPr>
        <w:t xml:space="preserve"> </w:t>
      </w:r>
      <w:r w:rsidRPr="00633A23">
        <w:t>народных</w:t>
      </w:r>
      <w:r w:rsidRPr="00633A23">
        <w:rPr>
          <w:rFonts w:cs="Arial"/>
        </w:rPr>
        <w:t xml:space="preserve"> </w:t>
      </w:r>
      <w:r w:rsidRPr="00633A23">
        <w:t>масс»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причине</w:t>
      </w:r>
      <w:r w:rsidRPr="00633A23">
        <w:rPr>
          <w:rFonts w:cs="Arial"/>
        </w:rPr>
        <w:t xml:space="preserve"> 26 </w:t>
      </w:r>
      <w:r w:rsidRPr="00633A23">
        <w:t>апреля</w:t>
      </w:r>
      <w:r w:rsidRPr="00633A23">
        <w:rPr>
          <w:rFonts w:cs="Arial"/>
        </w:rPr>
        <w:t xml:space="preserve"> </w:t>
      </w:r>
      <w:r w:rsidRPr="00633A23">
        <w:t>чекистские</w:t>
      </w:r>
      <w:r w:rsidRPr="00633A23">
        <w:rPr>
          <w:rFonts w:cs="Arial"/>
        </w:rPr>
        <w:t xml:space="preserve"> </w:t>
      </w:r>
      <w:r w:rsidRPr="00633A23">
        <w:t>агенты схватили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Екатерининской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1-</w:t>
      </w:r>
      <w:r w:rsidRPr="00633A23">
        <w:t>й</w:t>
      </w:r>
      <w:r w:rsidRPr="00633A23">
        <w:rPr>
          <w:rFonts w:cs="Arial"/>
        </w:rPr>
        <w:t xml:space="preserve"> </w:t>
      </w:r>
      <w:r w:rsidRPr="00633A23">
        <w:t>линии</w:t>
      </w:r>
      <w:r w:rsidRPr="00633A23">
        <w:rPr>
          <w:rFonts w:cs="Arial"/>
        </w:rPr>
        <w:t xml:space="preserve"> </w:t>
      </w:r>
      <w:r w:rsidRPr="00633A23">
        <w:t>Гла</w:t>
      </w:r>
      <w:r w:rsidRPr="00633A23">
        <w:softHyphen/>
        <w:t>фиру</w:t>
      </w:r>
      <w:r w:rsidRPr="00633A23">
        <w:rPr>
          <w:rFonts w:cs="Arial"/>
        </w:rPr>
        <w:t xml:space="preserve"> </w:t>
      </w:r>
      <w:r w:rsidRPr="00633A23">
        <w:t>Аданову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кричала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собравшейся</w:t>
      </w:r>
      <w:r w:rsidRPr="00633A23">
        <w:rPr>
          <w:rFonts w:cs="Arial"/>
        </w:rPr>
        <w:t xml:space="preserve"> </w:t>
      </w:r>
      <w:r w:rsidRPr="00633A23">
        <w:t>толпе</w:t>
      </w:r>
      <w:r w:rsidRPr="00633A23">
        <w:rPr>
          <w:rFonts w:cs="Arial"/>
        </w:rPr>
        <w:t xml:space="preserve">: </w:t>
      </w:r>
      <w:r w:rsidRPr="00633A23">
        <w:t>«Сволочи</w:t>
      </w:r>
      <w:r w:rsidRPr="00633A23">
        <w:rPr>
          <w:rFonts w:cs="Arial"/>
        </w:rPr>
        <w:t xml:space="preserve">, </w:t>
      </w:r>
      <w:r w:rsidRPr="00633A23">
        <w:t>пришли</w:t>
      </w:r>
      <w:r w:rsidRPr="00633A23">
        <w:rPr>
          <w:rFonts w:cs="Arial"/>
        </w:rPr>
        <w:t xml:space="preserve"> </w:t>
      </w:r>
      <w:r w:rsidRPr="00633A23">
        <w:t>грабить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пускают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церковь защищать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добро</w:t>
      </w:r>
      <w:r w:rsidRPr="00633A23">
        <w:rPr>
          <w:rFonts w:cs="Arial"/>
        </w:rPr>
        <w:t xml:space="preserve">;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берут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softHyphen/>
        <w:t>бы</w:t>
      </w:r>
      <w:r w:rsidRPr="00633A23">
        <w:rPr>
          <w:rFonts w:cs="Arial"/>
        </w:rPr>
        <w:t xml:space="preserve"> </w:t>
      </w:r>
      <w:r w:rsidRPr="00633A23">
        <w:t>погулять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1 </w:t>
      </w:r>
      <w:r w:rsidRPr="00633A23">
        <w:t>мая»</w:t>
      </w:r>
      <w:r w:rsidRPr="00633A23">
        <w:rPr>
          <w:rFonts w:cs="Arial"/>
        </w:rPr>
        <w:t xml:space="preserve">. </w:t>
      </w:r>
      <w:r w:rsidRPr="00633A23">
        <w:t>Такие</w:t>
      </w:r>
      <w:r w:rsidRPr="00633A23">
        <w:rPr>
          <w:rFonts w:cs="Arial"/>
        </w:rPr>
        <w:t xml:space="preserve"> </w:t>
      </w:r>
      <w:r w:rsidRPr="00633A23">
        <w:t>выкрики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после</w:t>
      </w:r>
      <w:r w:rsidR="00B63DFF">
        <w:t xml:space="preserve"> </w:t>
      </w:r>
      <w:r w:rsidRPr="00633A23">
        <w:t>расценивались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антисоветские</w:t>
      </w:r>
      <w:r w:rsidRPr="00633A23">
        <w:rPr>
          <w:rFonts w:cs="Arial"/>
        </w:rPr>
        <w:t xml:space="preserve">. </w:t>
      </w:r>
      <w:r w:rsidRPr="00633A23">
        <w:t>Днем</w:t>
      </w:r>
      <w:r w:rsidRPr="00633A23">
        <w:rPr>
          <w:rFonts w:cs="Arial"/>
        </w:rPr>
        <w:t xml:space="preserve"> </w:t>
      </w:r>
      <w:r w:rsidRPr="00633A23">
        <w:t>раньше</w:t>
      </w:r>
      <w:r w:rsidRPr="00633A23">
        <w:rPr>
          <w:rFonts w:cs="Arial"/>
        </w:rPr>
        <w:t xml:space="preserve"> </w:t>
      </w:r>
      <w:r w:rsidRPr="00633A23">
        <w:t>«за аг</w:t>
      </w:r>
      <w:r w:rsidRPr="00633A23">
        <w:t>и</w:t>
      </w:r>
      <w:r w:rsidRPr="00633A23">
        <w:t>тацию»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задержаны</w:t>
      </w:r>
      <w:r w:rsidRPr="00633A23">
        <w:rPr>
          <w:rFonts w:cs="Arial"/>
        </w:rPr>
        <w:t xml:space="preserve"> </w:t>
      </w:r>
      <w:r w:rsidRPr="00633A23">
        <w:t>восемь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Андре</w:t>
      </w:r>
      <w:r w:rsidRPr="00633A23">
        <w:softHyphen/>
        <w:t>евского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собралась</w:t>
      </w:r>
      <w:r w:rsidRPr="00633A23">
        <w:rPr>
          <w:rFonts w:cs="Arial"/>
        </w:rPr>
        <w:t xml:space="preserve"> </w:t>
      </w:r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численн</w:t>
      </w:r>
      <w:r w:rsidRPr="00633A23">
        <w:t>о</w:t>
      </w:r>
      <w:r w:rsidRPr="00633A23">
        <w:t>стью около</w:t>
      </w:r>
      <w:r w:rsidRPr="00633A23">
        <w:rPr>
          <w:rFonts w:cs="Arial"/>
        </w:rPr>
        <w:t xml:space="preserve"> 300 </w:t>
      </w:r>
      <w:r w:rsidRPr="00633A23">
        <w:t>человек</w:t>
      </w:r>
      <w:r w:rsidRPr="00633A23">
        <w:rPr>
          <w:rFonts w:cs="Arial"/>
        </w:rPr>
        <w:t xml:space="preserve"> [29].</w:t>
      </w:r>
    </w:p>
    <w:p w:rsidR="002D3589" w:rsidRPr="00633A23" w:rsidRDefault="002D3589" w:rsidP="00EB0F88"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грабители</w:t>
      </w:r>
      <w:r w:rsidRPr="00633A23">
        <w:rPr>
          <w:rFonts w:cs="Arial"/>
        </w:rPr>
        <w:t xml:space="preserve"> 23 </w:t>
      </w:r>
      <w:r w:rsidRPr="00633A23">
        <w:t>апреля</w:t>
      </w:r>
      <w:r w:rsidRPr="00633A23">
        <w:rPr>
          <w:rFonts w:cs="Arial"/>
        </w:rPr>
        <w:t xml:space="preserve"> </w:t>
      </w:r>
      <w:r w:rsidRPr="00633A23">
        <w:t>прибыли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небольшую церковь</w:t>
      </w:r>
      <w:r w:rsidRPr="00633A23">
        <w:rPr>
          <w:rFonts w:cs="Arial"/>
        </w:rPr>
        <w:t xml:space="preserve"> </w:t>
      </w:r>
      <w:r w:rsidRPr="00633A23">
        <w:t>Челмогорского</w:t>
      </w:r>
      <w:r w:rsidRPr="00633A23">
        <w:rPr>
          <w:rFonts w:cs="Arial"/>
        </w:rPr>
        <w:t xml:space="preserve"> </w:t>
      </w:r>
      <w:r w:rsidRPr="00633A23">
        <w:t>подворья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углу</w:t>
      </w:r>
      <w:r w:rsidRPr="00633A23">
        <w:rPr>
          <w:rFonts w:cs="Arial"/>
        </w:rPr>
        <w:t xml:space="preserve"> </w:t>
      </w:r>
      <w:r w:rsidRPr="00633A23">
        <w:t>Боровой улицы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окончанию</w:t>
      </w:r>
      <w:r w:rsidRPr="00633A23">
        <w:rPr>
          <w:rFonts w:cs="Arial"/>
        </w:rPr>
        <w:t xml:space="preserve"> </w:t>
      </w:r>
      <w:r w:rsidRPr="00633A23">
        <w:t>изъятия</w:t>
      </w:r>
      <w:r w:rsidRPr="00633A23">
        <w:rPr>
          <w:rFonts w:cs="Arial"/>
        </w:rPr>
        <w:t xml:space="preserve"> </w:t>
      </w:r>
      <w:r w:rsidRPr="00633A23">
        <w:t>полетели</w:t>
      </w:r>
      <w:r w:rsidRPr="00633A23">
        <w:rPr>
          <w:rFonts w:cs="Arial"/>
        </w:rPr>
        <w:t xml:space="preserve"> </w:t>
      </w:r>
      <w:r w:rsidRPr="00633A23">
        <w:t xml:space="preserve">кирпичи </w:t>
      </w:r>
      <w:r w:rsidRPr="00633A23">
        <w:rPr>
          <w:rFonts w:cs="Arial"/>
        </w:rPr>
        <w:t>(</w:t>
      </w:r>
      <w:r w:rsidRPr="00633A23">
        <w:t>«одному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членов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о</w:t>
      </w:r>
      <w:r w:rsidRPr="00633A23">
        <w:t>миссии</w:t>
      </w:r>
      <w:r w:rsidRPr="00633A23">
        <w:rPr>
          <w:rFonts w:cs="Arial"/>
        </w:rPr>
        <w:t xml:space="preserve"> </w:t>
      </w:r>
      <w:r w:rsidRPr="00633A23">
        <w:t>камнем</w:t>
      </w:r>
      <w:r w:rsidRPr="00633A23">
        <w:rPr>
          <w:rFonts w:cs="Arial"/>
        </w:rPr>
        <w:t xml:space="preserve"> </w:t>
      </w:r>
      <w:r w:rsidRPr="00633A23">
        <w:t>ударили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softHyphen/>
        <w:t>цо»</w:t>
      </w:r>
      <w:r w:rsidRPr="00633A23">
        <w:rPr>
          <w:rFonts w:cs="Arial"/>
        </w:rPr>
        <w:t xml:space="preserve">)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милиции</w:t>
      </w:r>
      <w:r w:rsidRPr="00633A23">
        <w:rPr>
          <w:rFonts w:cs="Arial"/>
        </w:rPr>
        <w:t xml:space="preserve"> </w:t>
      </w:r>
      <w:r w:rsidRPr="00633A23">
        <w:t>пришлось</w:t>
      </w:r>
      <w:r w:rsidRPr="00633A23">
        <w:rPr>
          <w:rFonts w:cs="Arial"/>
        </w:rPr>
        <w:t xml:space="preserve"> </w:t>
      </w:r>
      <w:r w:rsidRPr="00633A23">
        <w:t>дать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воздух</w:t>
      </w:r>
      <w:r w:rsidRPr="00633A23">
        <w:rPr>
          <w:rFonts w:cs="Arial"/>
        </w:rPr>
        <w:t xml:space="preserve"> </w:t>
      </w:r>
      <w:r w:rsidRPr="00633A23">
        <w:t>залп</w:t>
      </w:r>
      <w:r w:rsidRPr="00633A23">
        <w:rPr>
          <w:rFonts w:cs="Arial"/>
        </w:rPr>
        <w:t xml:space="preserve">, </w:t>
      </w:r>
      <w:r w:rsidRPr="00633A23">
        <w:t>лишь после</w:t>
      </w:r>
      <w:r w:rsidRPr="00633A23">
        <w:rPr>
          <w:rFonts w:cs="Arial"/>
        </w:rPr>
        <w:t xml:space="preserve">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собравшийся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(</w:t>
      </w:r>
      <w:r w:rsidRPr="00633A23">
        <w:t>«озорные</w:t>
      </w:r>
      <w:r w:rsidRPr="00633A23">
        <w:rPr>
          <w:rFonts w:cs="Arial"/>
        </w:rPr>
        <w:t xml:space="preserve"> </w:t>
      </w:r>
      <w:r w:rsidRPr="00633A23">
        <w:t>маль</w:t>
      </w:r>
      <w:r w:rsidRPr="00633A23">
        <w:softHyphen/>
        <w:t>чишки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группа</w:t>
      </w:r>
      <w:r w:rsidRPr="00633A23">
        <w:rPr>
          <w:rFonts w:cs="Arial"/>
        </w:rPr>
        <w:t xml:space="preserve"> </w:t>
      </w:r>
      <w:r w:rsidRPr="00633A23">
        <w:t>женщин</w:t>
      </w:r>
      <w:r w:rsidRPr="00633A23">
        <w:rPr>
          <w:rFonts w:cs="Arial"/>
        </w:rPr>
        <w:t>-</w:t>
      </w:r>
      <w:r w:rsidRPr="00633A23">
        <w:t>фанатичек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50</w:t>
      </w:r>
      <w:r w:rsidRPr="00633A23">
        <w:t>—</w:t>
      </w:r>
      <w:r w:rsidRPr="00633A23">
        <w:rPr>
          <w:rFonts w:cs="Arial"/>
        </w:rPr>
        <w:t xml:space="preserve">75 </w:t>
      </w:r>
      <w:r w:rsidRPr="00633A23">
        <w:t>человек»</w:t>
      </w:r>
      <w:r w:rsidRPr="00633A23">
        <w:rPr>
          <w:rFonts w:cs="Arial"/>
        </w:rPr>
        <w:t xml:space="preserve">) </w:t>
      </w:r>
      <w:r w:rsidRPr="00633A23">
        <w:t>ра</w:t>
      </w:r>
      <w:r w:rsidRPr="00633A23">
        <w:t>с</w:t>
      </w:r>
      <w:r w:rsidRPr="00633A23">
        <w:t>сеялся</w:t>
      </w:r>
      <w:r w:rsidRPr="00633A23">
        <w:rPr>
          <w:rFonts w:cs="Arial"/>
        </w:rPr>
        <w:t xml:space="preserve">. </w:t>
      </w:r>
      <w:r w:rsidRPr="00633A23">
        <w:t>Правда</w:t>
      </w:r>
      <w:r w:rsidRPr="00633A23">
        <w:rPr>
          <w:rFonts w:cs="Arial"/>
        </w:rPr>
        <w:t xml:space="preserve">, </w:t>
      </w:r>
      <w:r w:rsidRPr="00633A23">
        <w:t>осторожности</w:t>
      </w:r>
      <w:r w:rsidRPr="00633A23">
        <w:rPr>
          <w:rFonts w:cs="Arial"/>
        </w:rPr>
        <w:t xml:space="preserve"> </w:t>
      </w:r>
      <w:r w:rsidRPr="00633A23">
        <w:t>ради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конфиско</w:t>
      </w:r>
      <w:r w:rsidRPr="00633A23">
        <w:softHyphen/>
        <w:t>ванным</w:t>
      </w:r>
      <w:r w:rsidRPr="00633A23">
        <w:rPr>
          <w:rFonts w:cs="Arial"/>
        </w:rPr>
        <w:t xml:space="preserve"> </w:t>
      </w:r>
      <w:r w:rsidRPr="00633A23">
        <w:t>комиссия</w:t>
      </w:r>
      <w:r w:rsidRPr="00633A23">
        <w:rPr>
          <w:rFonts w:cs="Arial"/>
        </w:rPr>
        <w:t xml:space="preserve"> </w:t>
      </w:r>
      <w:r w:rsidRPr="00633A23">
        <w:t>приехала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следу</w:t>
      </w:r>
      <w:r w:rsidRPr="00633A23">
        <w:t>ю</w:t>
      </w:r>
      <w:r w:rsidRPr="00633A23">
        <w:t>щий день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 </w:t>
      </w:r>
      <w:r w:rsidRPr="00633A23">
        <w:t>выстрелы</w:t>
      </w:r>
      <w:r w:rsidRPr="00633A23">
        <w:rPr>
          <w:rFonts w:cs="Arial"/>
        </w:rPr>
        <w:t xml:space="preserve"> </w:t>
      </w:r>
      <w:r w:rsidRPr="00633A23">
        <w:t>раздались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другой</w:t>
      </w:r>
      <w:r w:rsidRPr="00633A23">
        <w:rPr>
          <w:rFonts w:cs="Arial"/>
        </w:rPr>
        <w:t xml:space="preserve"> </w:t>
      </w:r>
      <w:r w:rsidRPr="00633A23">
        <w:t>сто</w:t>
      </w:r>
      <w:r w:rsidRPr="00633A23">
        <w:softHyphen/>
        <w:t>роне</w:t>
      </w:r>
      <w:r w:rsidRPr="00633A23">
        <w:rPr>
          <w:rFonts w:cs="Arial"/>
        </w:rPr>
        <w:t xml:space="preserve"> </w:t>
      </w:r>
      <w:r w:rsidRPr="00633A23">
        <w:t>Обводного</w:t>
      </w:r>
      <w:r w:rsidRPr="00633A23">
        <w:rPr>
          <w:rFonts w:cs="Arial"/>
        </w:rPr>
        <w:t xml:space="preserve"> </w:t>
      </w:r>
      <w:r w:rsidRPr="00633A23">
        <w:t>канала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пыт</w:t>
      </w:r>
      <w:r w:rsidRPr="00633A23">
        <w:t>а</w:t>
      </w:r>
      <w:r w:rsidRPr="00633A23">
        <w:t>лась</w:t>
      </w:r>
      <w:r w:rsidRPr="00633A23">
        <w:rPr>
          <w:rFonts w:cs="Arial"/>
        </w:rPr>
        <w:t xml:space="preserve"> </w:t>
      </w:r>
      <w:r w:rsidRPr="00633A23">
        <w:t>избить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softHyphen/>
        <w:t>миссию</w:t>
      </w:r>
      <w:r w:rsidRPr="00633A23">
        <w:rPr>
          <w:rFonts w:cs="Arial"/>
        </w:rPr>
        <w:t xml:space="preserve">, </w:t>
      </w:r>
      <w:r w:rsidRPr="00633A23">
        <w:t>добравшуюся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богатой</w:t>
      </w:r>
      <w:r w:rsidRPr="00633A23">
        <w:rPr>
          <w:rFonts w:cs="Arial"/>
        </w:rPr>
        <w:t xml:space="preserve"> </w:t>
      </w:r>
      <w:r w:rsidRPr="00633A23">
        <w:t>Покровской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Крепко</w:t>
      </w:r>
      <w:r w:rsidRPr="00633A23">
        <w:rPr>
          <w:rFonts w:cs="Arial"/>
        </w:rPr>
        <w:t xml:space="preserve"> </w:t>
      </w:r>
      <w:r w:rsidRPr="00633A23">
        <w:t>досталось</w:t>
      </w:r>
      <w:r w:rsidRPr="00633A23">
        <w:rPr>
          <w:rFonts w:cs="Arial"/>
        </w:rPr>
        <w:t xml:space="preserve"> </w:t>
      </w:r>
      <w:r w:rsidRPr="00633A23">
        <w:t>члену</w:t>
      </w:r>
      <w:r w:rsidRPr="00633A23">
        <w:rPr>
          <w:rFonts w:cs="Arial"/>
        </w:rPr>
        <w:t xml:space="preserve"> </w:t>
      </w:r>
      <w:r w:rsidRPr="00633A23">
        <w:t>комиссии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Ф</w:t>
      </w:r>
      <w:r w:rsidRPr="00633A23">
        <w:rPr>
          <w:rFonts w:cs="Arial"/>
        </w:rPr>
        <w:t xml:space="preserve">. </w:t>
      </w:r>
      <w:r w:rsidRPr="00633A23">
        <w:t>Веселову</w:t>
      </w:r>
      <w:r w:rsidRPr="00633A23">
        <w:rPr>
          <w:rFonts w:cs="Arial"/>
        </w:rPr>
        <w:t xml:space="preserve">. </w:t>
      </w:r>
      <w:r w:rsidRPr="00633A23">
        <w:t>Мальчишки</w:t>
      </w:r>
      <w:r w:rsidRPr="00633A23">
        <w:rPr>
          <w:rFonts w:cs="Arial"/>
        </w:rPr>
        <w:t xml:space="preserve"> </w:t>
      </w:r>
      <w:r w:rsidRPr="00633A23">
        <w:t>ударили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набат</w:t>
      </w:r>
      <w:r w:rsidRPr="00633A23">
        <w:rPr>
          <w:rFonts w:cs="Arial"/>
        </w:rPr>
        <w:t xml:space="preserve">, </w:t>
      </w:r>
      <w:r w:rsidRPr="00633A23">
        <w:t>послышались</w:t>
      </w:r>
      <w:r w:rsidRPr="00633A23">
        <w:rPr>
          <w:rFonts w:cs="Arial"/>
        </w:rPr>
        <w:t xml:space="preserve"> </w:t>
      </w:r>
      <w:r w:rsidRPr="00633A23">
        <w:t>крики</w:t>
      </w:r>
      <w:r w:rsidRPr="00633A23">
        <w:rPr>
          <w:rFonts w:cs="Arial"/>
        </w:rPr>
        <w:t xml:space="preserve">: </w:t>
      </w:r>
      <w:r w:rsidRPr="00633A23">
        <w:t>«Грабители</w:t>
      </w:r>
      <w:r w:rsidRPr="00633A23">
        <w:rPr>
          <w:rFonts w:cs="Arial"/>
        </w:rPr>
        <w:t xml:space="preserve">! </w:t>
      </w:r>
      <w:r w:rsidRPr="00633A23">
        <w:t>Бей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>!</w:t>
      </w:r>
      <w:r w:rsidRPr="00633A23">
        <w:t>»</w:t>
      </w:r>
      <w:r w:rsidRPr="00633A23">
        <w:rPr>
          <w:rFonts w:cs="Arial"/>
        </w:rPr>
        <w:t xml:space="preserve">. </w:t>
      </w:r>
      <w:r w:rsidRPr="00633A23">
        <w:t>Посыпались</w:t>
      </w:r>
      <w:r w:rsidRPr="00633A23">
        <w:rPr>
          <w:rFonts w:cs="Arial"/>
        </w:rPr>
        <w:t xml:space="preserve"> </w:t>
      </w:r>
      <w:r w:rsidRPr="00633A23">
        <w:t>камни</w:t>
      </w:r>
      <w:r w:rsidRPr="00633A23">
        <w:rPr>
          <w:rFonts w:cs="Arial"/>
        </w:rPr>
        <w:t xml:space="preserve">. </w:t>
      </w:r>
      <w:r w:rsidRPr="00633A23">
        <w:t>«При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действии</w:t>
      </w:r>
      <w:r w:rsidRPr="00633A23">
        <w:rPr>
          <w:rFonts w:cs="Arial"/>
        </w:rPr>
        <w:t xml:space="preserve"> </w:t>
      </w:r>
      <w:r w:rsidRPr="00633A23">
        <w:t>милиции</w:t>
      </w:r>
      <w:r w:rsidRPr="00633A23">
        <w:rPr>
          <w:rFonts w:cs="Arial"/>
        </w:rPr>
        <w:t xml:space="preserve">,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дано</w:t>
      </w:r>
      <w:r w:rsidRPr="00633A23">
        <w:rPr>
          <w:rFonts w:cs="Arial"/>
        </w:rPr>
        <w:t xml:space="preserve"> </w:t>
      </w:r>
      <w:r w:rsidRPr="00633A23">
        <w:t>несколько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softHyphen/>
        <w:t>стрелов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воздух</w:t>
      </w:r>
      <w:r w:rsidRPr="00633A23">
        <w:rPr>
          <w:rFonts w:cs="Arial"/>
        </w:rPr>
        <w:t xml:space="preserve">, </w:t>
      </w:r>
      <w:r w:rsidRPr="00633A23">
        <w:t>порядок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восстановлен</w:t>
      </w:r>
      <w:r w:rsidRPr="00633A23">
        <w:rPr>
          <w:rFonts w:cs="Arial"/>
        </w:rPr>
        <w:t xml:space="preserve">, </w:t>
      </w:r>
      <w:r w:rsidRPr="00633A23">
        <w:t>причем из</w:t>
      </w:r>
      <w:r w:rsidRPr="00633A23">
        <w:rPr>
          <w:rFonts w:cs="Arial"/>
        </w:rPr>
        <w:t xml:space="preserve"> </w:t>
      </w:r>
      <w:r w:rsidRPr="00633A23">
        <w:t>лиц</w:t>
      </w:r>
      <w:r w:rsidRPr="00633A23">
        <w:rPr>
          <w:rFonts w:cs="Arial"/>
        </w:rPr>
        <w:t xml:space="preserve"> </w:t>
      </w:r>
      <w:r w:rsidRPr="00633A23">
        <w:t>агитирующих</w:t>
      </w:r>
      <w:r w:rsidRPr="00633A23">
        <w:rPr>
          <w:rFonts w:cs="Arial"/>
        </w:rPr>
        <w:t xml:space="preserve">... </w:t>
      </w:r>
      <w:r w:rsidRPr="00633A23">
        <w:t>арестовано</w:t>
      </w:r>
      <w:r w:rsidRPr="00633A23">
        <w:rPr>
          <w:rFonts w:cs="Arial"/>
        </w:rPr>
        <w:t xml:space="preserve"> 5 </w:t>
      </w:r>
      <w:r w:rsidRPr="00633A23">
        <w:t>чел</w:t>
      </w:r>
      <w:r w:rsidRPr="00633A23">
        <w:t>о</w:t>
      </w:r>
      <w:r w:rsidRPr="00633A23">
        <w:t>век»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сводке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отмечены</w:t>
      </w:r>
      <w:r w:rsidRPr="00633A23">
        <w:rPr>
          <w:rFonts w:cs="Arial"/>
        </w:rPr>
        <w:t xml:space="preserve"> </w:t>
      </w:r>
      <w:r w:rsidRPr="00633A23">
        <w:t>«черносотенные</w:t>
      </w:r>
      <w:r w:rsidRPr="00633A23">
        <w:rPr>
          <w:rFonts w:cs="Arial"/>
        </w:rPr>
        <w:t xml:space="preserve"> </w:t>
      </w:r>
      <w:r w:rsidRPr="00633A23">
        <w:t>выкрики против</w:t>
      </w:r>
      <w:r w:rsidRPr="00633A23">
        <w:rPr>
          <w:rFonts w:cs="Arial"/>
        </w:rPr>
        <w:t xml:space="preserve"> </w:t>
      </w:r>
      <w:r w:rsidRPr="00633A23">
        <w:t>изъятия</w:t>
      </w:r>
      <w:r w:rsidRPr="00633A23">
        <w:rPr>
          <w:rFonts w:cs="Arial"/>
        </w:rPr>
        <w:t xml:space="preserve"> </w:t>
      </w:r>
      <w:r w:rsidRPr="00633A23">
        <w:t>ценностей</w:t>
      </w:r>
      <w:r w:rsidRPr="00633A23">
        <w:rPr>
          <w:rFonts w:cs="Arial"/>
        </w:rPr>
        <w:t xml:space="preserve">, </w:t>
      </w:r>
      <w:r w:rsidRPr="00633A23">
        <w:t>понош</w:t>
      </w:r>
      <w:r w:rsidRPr="00633A23">
        <w:t>е</w:t>
      </w:r>
      <w:r w:rsidRPr="00633A23">
        <w:t>ние</w:t>
      </w:r>
      <w:r w:rsidRPr="00633A23">
        <w:rPr>
          <w:rFonts w:cs="Arial"/>
        </w:rPr>
        <w:t xml:space="preserve"> </w:t>
      </w:r>
      <w:r w:rsidRPr="00633A23">
        <w:t>советской</w:t>
      </w:r>
      <w:r w:rsidRPr="00633A23">
        <w:rPr>
          <w:rFonts w:cs="Arial"/>
        </w:rPr>
        <w:t xml:space="preserve"> </w:t>
      </w:r>
      <w:r w:rsidRPr="00633A23">
        <w:t>вла</w:t>
      </w:r>
      <w:r w:rsidRPr="00633A23">
        <w:softHyphen/>
        <w:t>сти</w:t>
      </w:r>
      <w:r w:rsidRPr="00633A23">
        <w:rPr>
          <w:rFonts w:cs="Arial"/>
        </w:rPr>
        <w:t xml:space="preserve">, </w:t>
      </w:r>
      <w:r w:rsidRPr="00633A23">
        <w:t>избиение</w:t>
      </w:r>
      <w:r w:rsidRPr="00633A23">
        <w:rPr>
          <w:rFonts w:cs="Arial"/>
        </w:rPr>
        <w:t xml:space="preserve"> </w:t>
      </w:r>
      <w:r w:rsidRPr="00633A23">
        <w:t>членов</w:t>
      </w:r>
      <w:r w:rsidRPr="00633A23">
        <w:rPr>
          <w:rFonts w:cs="Arial"/>
        </w:rPr>
        <w:t xml:space="preserve"> </w:t>
      </w:r>
      <w:r w:rsidRPr="00633A23">
        <w:t>комиссии»</w:t>
      </w:r>
      <w:r w:rsidRPr="00633A23">
        <w:rPr>
          <w:rFonts w:cs="Arial"/>
        </w:rPr>
        <w:t xml:space="preserve">.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две</w:t>
      </w:r>
      <w:r w:rsidRPr="00633A23">
        <w:rPr>
          <w:rFonts w:cs="Arial"/>
        </w:rPr>
        <w:t xml:space="preserve"> </w:t>
      </w:r>
      <w:r w:rsidRPr="00633A23">
        <w:t>недели</w:t>
      </w:r>
      <w:r w:rsidRPr="00633A23">
        <w:rPr>
          <w:rFonts w:cs="Arial"/>
        </w:rPr>
        <w:t xml:space="preserve"> </w:t>
      </w:r>
      <w:r w:rsidRPr="00633A23">
        <w:t>в церковь</w:t>
      </w:r>
      <w:r w:rsidRPr="00633A23">
        <w:rPr>
          <w:rFonts w:cs="Arial"/>
        </w:rPr>
        <w:t xml:space="preserve"> </w:t>
      </w:r>
      <w:r w:rsidRPr="00633A23">
        <w:t>нагрянули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стоящие</w:t>
      </w:r>
      <w:r w:rsidRPr="00633A23">
        <w:rPr>
          <w:rFonts w:cs="Arial"/>
        </w:rPr>
        <w:t xml:space="preserve"> </w:t>
      </w:r>
      <w:r w:rsidRPr="00633A23">
        <w:t>грабители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унесли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softHyphen/>
        <w:t>ребряные</w:t>
      </w:r>
      <w:r w:rsidRPr="00633A23">
        <w:rPr>
          <w:rFonts w:cs="Arial"/>
        </w:rPr>
        <w:t xml:space="preserve"> </w:t>
      </w:r>
      <w:r w:rsidRPr="00633A23">
        <w:t>вещи</w:t>
      </w:r>
      <w:r w:rsidRPr="00633A23">
        <w:rPr>
          <w:rFonts w:cs="Arial"/>
        </w:rPr>
        <w:t xml:space="preserve">, </w:t>
      </w:r>
      <w:r w:rsidRPr="00633A23">
        <w:t>предназначавшиеся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выкупа</w:t>
      </w:r>
      <w:r w:rsidRPr="00633A23">
        <w:rPr>
          <w:rFonts w:cs="Arial"/>
        </w:rPr>
        <w:t xml:space="preserve"> </w:t>
      </w:r>
      <w:r w:rsidRPr="00633A23">
        <w:t>кон</w:t>
      </w:r>
      <w:r w:rsidRPr="00633A23">
        <w:softHyphen/>
        <w:t>фискованных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Столкновения</w:t>
      </w:r>
      <w:r w:rsidRPr="00633A23">
        <w:rPr>
          <w:rFonts w:cs="Arial"/>
        </w:rPr>
        <w:t xml:space="preserve"> </w:t>
      </w:r>
      <w:r w:rsidRPr="00633A23">
        <w:t>имели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 </w:t>
      </w:r>
      <w:r w:rsidRPr="00633A23">
        <w:t>храмах</w:t>
      </w:r>
      <w:r w:rsidRPr="00633A23">
        <w:rPr>
          <w:rFonts w:cs="Arial"/>
        </w:rPr>
        <w:t xml:space="preserve"> </w:t>
      </w:r>
      <w:r w:rsidRPr="00633A23">
        <w:t>рай</w:t>
      </w:r>
      <w:r w:rsidRPr="00633A23">
        <w:softHyphen/>
        <w:t>она</w:t>
      </w:r>
      <w:r w:rsidRPr="00633A23">
        <w:rPr>
          <w:rFonts w:cs="Arial"/>
        </w:rPr>
        <w:t xml:space="preserve">: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Творожковском</w:t>
      </w:r>
      <w:r w:rsidRPr="00633A23">
        <w:rPr>
          <w:rFonts w:cs="Arial"/>
        </w:rPr>
        <w:t xml:space="preserve"> </w:t>
      </w:r>
      <w:r w:rsidRPr="00633A23">
        <w:t>подворье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зарегистриро</w:t>
      </w:r>
      <w:r w:rsidRPr="00633A23">
        <w:softHyphen/>
        <w:t>ваны</w:t>
      </w:r>
      <w:r w:rsidRPr="00633A23">
        <w:rPr>
          <w:rFonts w:cs="Arial"/>
        </w:rPr>
        <w:t xml:space="preserve"> </w:t>
      </w:r>
      <w:r w:rsidRPr="00633A23">
        <w:t>«нападение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членов</w:t>
      </w:r>
      <w:r w:rsidRPr="00633A23">
        <w:rPr>
          <w:rFonts w:cs="Arial"/>
        </w:rPr>
        <w:t xml:space="preserve"> </w:t>
      </w:r>
      <w:r w:rsidRPr="00633A23">
        <w:t>комиссии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побои»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Коневской</w:t>
      </w:r>
      <w:r w:rsidRPr="00633A23">
        <w:rPr>
          <w:rFonts w:cs="Arial"/>
        </w:rPr>
        <w:t xml:space="preserve"> </w:t>
      </w:r>
      <w:r w:rsidRPr="00633A23">
        <w:t>часовне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Загоро</w:t>
      </w:r>
      <w:r w:rsidRPr="00633A23">
        <w:t>д</w:t>
      </w:r>
      <w:r w:rsidRPr="00633A23">
        <w:t>ном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«избитие</w:t>
      </w:r>
      <w:r w:rsidRPr="00633A23">
        <w:rPr>
          <w:rFonts w:cs="Arial"/>
        </w:rPr>
        <w:t xml:space="preserve"> </w:t>
      </w:r>
      <w:r w:rsidRPr="00633A23">
        <w:t>членов комиссии»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Свирском</w:t>
      </w:r>
      <w:r w:rsidRPr="00633A23">
        <w:rPr>
          <w:rFonts w:cs="Arial"/>
        </w:rPr>
        <w:t xml:space="preserve"> </w:t>
      </w:r>
      <w:r w:rsidRPr="00633A23">
        <w:t>подворье</w:t>
      </w:r>
      <w:r w:rsidRPr="00633A23">
        <w:rPr>
          <w:rFonts w:cs="Arial"/>
        </w:rPr>
        <w:t xml:space="preserve"> </w:t>
      </w:r>
      <w:r w:rsidRPr="00633A23">
        <w:t>— «швыряние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членов</w:t>
      </w:r>
      <w:r w:rsidRPr="00633A23">
        <w:rPr>
          <w:rFonts w:cs="Arial"/>
        </w:rPr>
        <w:t xml:space="preserve"> </w:t>
      </w:r>
      <w:r w:rsidRPr="00633A23">
        <w:t>комиссии</w:t>
      </w:r>
      <w:r w:rsidRPr="00633A23">
        <w:rPr>
          <w:rFonts w:cs="Arial"/>
        </w:rPr>
        <w:t xml:space="preserve"> </w:t>
      </w:r>
      <w:r w:rsidRPr="00633A23">
        <w:t>камнями»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При</w:t>
      </w:r>
      <w:r w:rsidRPr="00633A23">
        <w:rPr>
          <w:rFonts w:cs="Arial"/>
        </w:rPr>
        <w:t xml:space="preserve"> </w:t>
      </w:r>
      <w:r w:rsidRPr="00633A23">
        <w:t>изъятии</w:t>
      </w:r>
      <w:r w:rsidRPr="00633A23">
        <w:rPr>
          <w:rFonts w:cs="Arial"/>
        </w:rPr>
        <w:t xml:space="preserve"> </w:t>
      </w:r>
      <w:r w:rsidRPr="00633A23">
        <w:t>дело</w:t>
      </w:r>
      <w:r w:rsidRPr="00633A23">
        <w:rPr>
          <w:rFonts w:cs="Arial"/>
        </w:rPr>
        <w:t xml:space="preserve"> </w:t>
      </w:r>
      <w:r w:rsidRPr="00633A23">
        <w:t>иногда</w:t>
      </w:r>
      <w:r w:rsidRPr="00633A23">
        <w:rPr>
          <w:rFonts w:cs="Arial"/>
        </w:rPr>
        <w:t xml:space="preserve"> </w:t>
      </w:r>
      <w:r w:rsidRPr="00633A23">
        <w:t>доходило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печальных курьезов</w:t>
      </w:r>
      <w:r w:rsidRPr="00633A23">
        <w:rPr>
          <w:rFonts w:cs="Arial"/>
        </w:rPr>
        <w:t xml:space="preserve">.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настоятель</w:t>
      </w:r>
      <w:r w:rsidRPr="00633A23">
        <w:rPr>
          <w:rFonts w:cs="Arial"/>
        </w:rPr>
        <w:t xml:space="preserve"> </w:t>
      </w:r>
      <w:r w:rsidRPr="00633A23">
        <w:t>богатой</w:t>
      </w:r>
      <w:r w:rsidRPr="00633A23">
        <w:rPr>
          <w:rFonts w:cs="Arial"/>
        </w:rPr>
        <w:t xml:space="preserve"> </w:t>
      </w:r>
      <w:r w:rsidRPr="00633A23">
        <w:t>куп</w:t>
      </w:r>
      <w:r w:rsidRPr="00633A23">
        <w:t>е</w:t>
      </w:r>
      <w:r w:rsidRPr="00633A23">
        <w:t>ческой</w:t>
      </w:r>
      <w:r w:rsidRPr="00633A23">
        <w:rPr>
          <w:rFonts w:cs="Arial"/>
        </w:rPr>
        <w:t xml:space="preserve"> </w:t>
      </w:r>
      <w:r w:rsidRPr="00633A23">
        <w:t>Бори</w:t>
      </w:r>
      <w:r w:rsidRPr="00633A23">
        <w:softHyphen/>
        <w:t>соглебской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Калашниковской</w:t>
      </w:r>
      <w:r w:rsidRPr="00633A23">
        <w:rPr>
          <w:rFonts w:cs="Arial"/>
        </w:rPr>
        <w:t xml:space="preserve"> </w:t>
      </w:r>
      <w:r w:rsidRPr="00633A23">
        <w:t>набережной сперва</w:t>
      </w:r>
      <w:r w:rsidRPr="00633A23">
        <w:rPr>
          <w:rFonts w:cs="Arial"/>
        </w:rPr>
        <w:t xml:space="preserve"> </w:t>
      </w:r>
      <w:r w:rsidRPr="00633A23">
        <w:t>отказался</w:t>
      </w:r>
      <w:r w:rsidRPr="00633A23">
        <w:rPr>
          <w:rFonts w:cs="Arial"/>
        </w:rPr>
        <w:t xml:space="preserve"> </w:t>
      </w:r>
      <w:r w:rsidRPr="00633A23">
        <w:t>пустить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 </w:t>
      </w:r>
      <w:r w:rsidRPr="00633A23">
        <w:t>комиссию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softHyphen/>
        <w:t>звали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исполком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соответствующе</w:t>
      </w:r>
      <w:r w:rsidRPr="00633A23">
        <w:rPr>
          <w:rFonts w:cs="Arial"/>
        </w:rPr>
        <w:t xml:space="preserve"> </w:t>
      </w:r>
      <w:r w:rsidRPr="00633A23">
        <w:t>побеседовали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батюшка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испуге</w:t>
      </w:r>
      <w:r w:rsidRPr="00633A23">
        <w:rPr>
          <w:rFonts w:cs="Arial"/>
        </w:rPr>
        <w:t xml:space="preserve"> </w:t>
      </w:r>
      <w:r w:rsidRPr="00633A23">
        <w:t>сознался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пе</w:t>
      </w:r>
      <w:r w:rsidRPr="00633A23">
        <w:softHyphen/>
        <w:t>ред</w:t>
      </w:r>
      <w:r w:rsidRPr="00633A23">
        <w:rPr>
          <w:rFonts w:cs="Arial"/>
        </w:rPr>
        <w:t xml:space="preserve"> </w:t>
      </w:r>
      <w:r w:rsidRPr="00633A23">
        <w:t>немецким</w:t>
      </w:r>
      <w:r w:rsidRPr="00633A23">
        <w:rPr>
          <w:rFonts w:cs="Arial"/>
        </w:rPr>
        <w:t xml:space="preserve"> </w:t>
      </w:r>
      <w:r w:rsidRPr="00633A23">
        <w:t>наступлением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Петроград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 xml:space="preserve">спрятал </w:t>
      </w:r>
      <w:r w:rsidRPr="00633A23">
        <w:rPr>
          <w:rFonts w:cs="Arial"/>
        </w:rPr>
        <w:t>7</w:t>
      </w:r>
      <w:r w:rsidRPr="00633A23">
        <w:t>—</w:t>
      </w:r>
      <w:r w:rsidRPr="00633A23">
        <w:rPr>
          <w:rFonts w:cs="Arial"/>
        </w:rPr>
        <w:t xml:space="preserve">8 </w:t>
      </w:r>
      <w:r w:rsidRPr="00633A23">
        <w:t>пудов</w:t>
      </w:r>
      <w:r w:rsidRPr="00633A23">
        <w:rPr>
          <w:rFonts w:cs="Arial"/>
        </w:rPr>
        <w:t xml:space="preserve"> </w:t>
      </w:r>
      <w:r w:rsidRPr="00633A23">
        <w:t>церковного</w:t>
      </w:r>
      <w:r w:rsidRPr="00633A23">
        <w:rPr>
          <w:rFonts w:cs="Arial"/>
        </w:rPr>
        <w:t xml:space="preserve"> </w:t>
      </w:r>
      <w:r w:rsidRPr="00633A23">
        <w:t>серебра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указал</w:t>
      </w:r>
      <w:r w:rsidRPr="00633A23">
        <w:rPr>
          <w:rFonts w:cs="Arial"/>
        </w:rPr>
        <w:t xml:space="preserve"> 21 </w:t>
      </w:r>
      <w:r w:rsidRPr="00633A23">
        <w:t>апреля этот</w:t>
      </w:r>
      <w:r w:rsidRPr="00633A23">
        <w:rPr>
          <w:rFonts w:cs="Arial"/>
        </w:rPr>
        <w:t xml:space="preserve"> </w:t>
      </w:r>
      <w:r w:rsidRPr="00633A23">
        <w:t>тайник</w:t>
      </w:r>
      <w:r w:rsidRPr="00633A23">
        <w:rPr>
          <w:rFonts w:cs="Arial"/>
        </w:rPr>
        <w:t xml:space="preserve"> </w:t>
      </w:r>
      <w:r w:rsidRPr="00633A23">
        <w:t>комиссии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, </w:t>
      </w:r>
      <w:r w:rsidRPr="00633A23">
        <w:t>естественно</w:t>
      </w:r>
      <w:r w:rsidRPr="00633A23">
        <w:rPr>
          <w:rFonts w:cs="Arial"/>
        </w:rPr>
        <w:t xml:space="preserve">, </w:t>
      </w:r>
      <w:r w:rsidRPr="00633A23">
        <w:t>н</w:t>
      </w:r>
      <w:r w:rsidRPr="00633A23">
        <w:t>и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знала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обошлось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эксцессов</w:t>
      </w:r>
      <w:r w:rsidRPr="00633A23">
        <w:rPr>
          <w:rFonts w:cs="Arial"/>
        </w:rPr>
        <w:t xml:space="preserve">. </w:t>
      </w:r>
      <w:r w:rsidRPr="00633A23">
        <w:t>По словам</w:t>
      </w:r>
      <w:r w:rsidRPr="00633A23">
        <w:rPr>
          <w:rFonts w:cs="Arial"/>
        </w:rPr>
        <w:t xml:space="preserve"> </w:t>
      </w:r>
      <w:r w:rsidRPr="00633A23">
        <w:t>«Петроградской</w:t>
      </w:r>
      <w:r w:rsidRPr="00633A23">
        <w:rPr>
          <w:rFonts w:cs="Arial"/>
        </w:rPr>
        <w:t xml:space="preserve"> </w:t>
      </w:r>
      <w:r w:rsidRPr="00633A23">
        <w:t>газеты»</w:t>
      </w:r>
      <w:r w:rsidRPr="00633A23">
        <w:rPr>
          <w:rFonts w:cs="Arial"/>
        </w:rPr>
        <w:t xml:space="preserve">, </w:t>
      </w:r>
      <w:r w:rsidRPr="00633A23">
        <w:t>кучка</w:t>
      </w:r>
      <w:r w:rsidRPr="00633A23">
        <w:rPr>
          <w:rFonts w:cs="Arial"/>
        </w:rPr>
        <w:t xml:space="preserve"> </w:t>
      </w:r>
      <w:r w:rsidRPr="00633A23">
        <w:t xml:space="preserve">агентов </w:t>
      </w:r>
      <w:r w:rsidRPr="00633A23">
        <w:rPr>
          <w:rFonts w:cs="Arial"/>
        </w:rPr>
        <w:t>(</w:t>
      </w:r>
      <w:r w:rsidRPr="00633A23">
        <w:t>почему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снова</w:t>
      </w:r>
      <w:r w:rsidRPr="00633A23">
        <w:rPr>
          <w:rFonts w:cs="Arial"/>
        </w:rPr>
        <w:t xml:space="preserve"> </w:t>
      </w:r>
      <w:r w:rsidRPr="00633A23">
        <w:t>«врангелевских»</w:t>
      </w:r>
      <w:r w:rsidRPr="00633A23">
        <w:rPr>
          <w:rFonts w:cs="Arial"/>
        </w:rPr>
        <w:t xml:space="preserve">) </w:t>
      </w:r>
      <w:r w:rsidRPr="00633A23">
        <w:t>«начала</w:t>
      </w:r>
      <w:r w:rsidRPr="00633A23">
        <w:rPr>
          <w:rFonts w:cs="Arial"/>
        </w:rPr>
        <w:t xml:space="preserve"> </w:t>
      </w:r>
      <w:r w:rsidRPr="00633A23">
        <w:t>настраи</w:t>
      </w:r>
      <w:r w:rsidRPr="00633A23">
        <w:softHyphen/>
        <w:t>вать</w:t>
      </w:r>
      <w:r w:rsidRPr="00633A23">
        <w:rPr>
          <w:rFonts w:cs="Arial"/>
        </w:rPr>
        <w:t xml:space="preserve"> </w:t>
      </w:r>
      <w:r w:rsidRPr="00633A23">
        <w:t>толпу</w:t>
      </w:r>
      <w:r w:rsidRPr="00633A23">
        <w:rPr>
          <w:rFonts w:cs="Arial"/>
        </w:rPr>
        <w:t xml:space="preserve"> </w:t>
      </w:r>
      <w:r w:rsidRPr="00633A23">
        <w:t>постоять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защиту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га»</w:t>
      </w:r>
      <w:r w:rsidRPr="00633A23">
        <w:rPr>
          <w:rFonts w:cs="Arial"/>
        </w:rPr>
        <w:t xml:space="preserve">. </w:t>
      </w:r>
      <w:r w:rsidRPr="00633A23">
        <w:t xml:space="preserve">Появление </w:t>
      </w:r>
      <w:r w:rsidRPr="00633A23">
        <w:rPr>
          <w:rFonts w:cs="Arial"/>
        </w:rPr>
        <w:t xml:space="preserve">15 </w:t>
      </w:r>
      <w:r w:rsidRPr="00633A23">
        <w:t>курсантов</w:t>
      </w:r>
      <w:r w:rsidRPr="00633A23">
        <w:rPr>
          <w:rFonts w:cs="Arial"/>
        </w:rPr>
        <w:t xml:space="preserve"> </w:t>
      </w:r>
      <w:r w:rsidRPr="00633A23">
        <w:t>военной</w:t>
      </w:r>
      <w:r w:rsidRPr="00633A23">
        <w:rPr>
          <w:rFonts w:cs="Arial"/>
        </w:rPr>
        <w:t xml:space="preserve"> </w:t>
      </w:r>
      <w:r w:rsidRPr="00633A23">
        <w:t>школы</w:t>
      </w:r>
      <w:r w:rsidRPr="00633A23">
        <w:rPr>
          <w:rFonts w:cs="Arial"/>
        </w:rPr>
        <w:t xml:space="preserve"> </w:t>
      </w:r>
      <w:r w:rsidRPr="00633A23">
        <w:t>оказалось</w:t>
      </w:r>
      <w:r w:rsidRPr="00633A23">
        <w:rPr>
          <w:rFonts w:cs="Arial"/>
        </w:rPr>
        <w:t xml:space="preserve"> </w:t>
      </w:r>
      <w:r w:rsidRPr="00633A23">
        <w:t>вполне</w:t>
      </w:r>
      <w:r w:rsidRPr="00633A23">
        <w:rPr>
          <w:rFonts w:cs="Arial"/>
        </w:rPr>
        <w:t xml:space="preserve"> </w:t>
      </w:r>
      <w:r w:rsidRPr="00633A23">
        <w:t>доста</w:t>
      </w:r>
      <w:r w:rsidRPr="00633A23">
        <w:softHyphen/>
        <w:t>точным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изъятие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стоялось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комиссия «забрала</w:t>
      </w:r>
      <w:r w:rsidRPr="00633A23">
        <w:rPr>
          <w:rFonts w:cs="Arial"/>
        </w:rPr>
        <w:t xml:space="preserve"> </w:t>
      </w:r>
      <w:r w:rsidRPr="00633A23">
        <w:t>ценности</w:t>
      </w:r>
      <w:r w:rsidRPr="00633A23">
        <w:rPr>
          <w:rFonts w:cs="Arial"/>
        </w:rPr>
        <w:t xml:space="preserve"> </w:t>
      </w:r>
      <w:r w:rsidRPr="00633A23">
        <w:t>подчистую»</w:t>
      </w:r>
      <w:r w:rsidRPr="00633A23">
        <w:rPr>
          <w:rFonts w:cs="Arial"/>
        </w:rPr>
        <w:t xml:space="preserve">, </w:t>
      </w:r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«священные сосуды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престола</w:t>
      </w:r>
      <w:r w:rsidRPr="00633A23">
        <w:rPr>
          <w:rFonts w:cs="Arial"/>
        </w:rPr>
        <w:t xml:space="preserve"> </w:t>
      </w:r>
      <w:r w:rsidRPr="00633A23">
        <w:t>настоятель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члены</w:t>
      </w:r>
      <w:r w:rsidRPr="00633A23">
        <w:rPr>
          <w:rFonts w:cs="Arial"/>
        </w:rPr>
        <w:t xml:space="preserve"> </w:t>
      </w:r>
      <w:r w:rsidRPr="00633A23">
        <w:t>приходского совета</w:t>
      </w:r>
      <w:r w:rsidRPr="00633A23">
        <w:rPr>
          <w:rFonts w:cs="Arial"/>
        </w:rPr>
        <w:t xml:space="preserve"> </w:t>
      </w:r>
      <w:r w:rsidRPr="00633A23">
        <w:t>отказались</w:t>
      </w:r>
      <w:r w:rsidRPr="00633A23">
        <w:rPr>
          <w:rFonts w:cs="Arial"/>
        </w:rPr>
        <w:t xml:space="preserve"> </w:t>
      </w:r>
      <w:r w:rsidRPr="00633A23">
        <w:t>выдать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составлен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ответствующий</w:t>
      </w:r>
      <w:r w:rsidRPr="00633A23">
        <w:rPr>
          <w:rFonts w:cs="Arial"/>
        </w:rPr>
        <w:t xml:space="preserve"> </w:t>
      </w:r>
      <w:r w:rsidRPr="00633A23">
        <w:t>акт»</w:t>
      </w:r>
      <w:r w:rsidRPr="00633A23">
        <w:rPr>
          <w:rFonts w:cs="Arial"/>
        </w:rPr>
        <w:t xml:space="preserve">. </w:t>
      </w:r>
      <w:r w:rsidRPr="00633A23">
        <w:t>Выходит</w:t>
      </w:r>
      <w:r w:rsidRPr="00633A23">
        <w:rPr>
          <w:rFonts w:cs="Arial"/>
        </w:rPr>
        <w:t xml:space="preserve">, </w:t>
      </w:r>
      <w:r w:rsidRPr="00633A23">
        <w:t>вопреки</w:t>
      </w:r>
      <w:r w:rsidRPr="00633A23">
        <w:rPr>
          <w:rFonts w:cs="Arial"/>
        </w:rPr>
        <w:t xml:space="preserve"> </w:t>
      </w:r>
      <w:r w:rsidRPr="00633A23">
        <w:t>инструкции</w:t>
      </w:r>
      <w:r w:rsidRPr="00633A23">
        <w:rPr>
          <w:rFonts w:cs="Arial"/>
        </w:rPr>
        <w:t xml:space="preserve">, </w:t>
      </w:r>
      <w:r w:rsidRPr="00633A23">
        <w:t>изымались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богослужебные</w:t>
      </w:r>
      <w:r w:rsidRPr="00633A23">
        <w:rPr>
          <w:rFonts w:cs="Arial"/>
        </w:rPr>
        <w:t xml:space="preserve"> </w:t>
      </w:r>
      <w:r w:rsidRPr="00633A23">
        <w:t>предметы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Согласно</w:t>
      </w:r>
      <w:r w:rsidRPr="00633A23">
        <w:rPr>
          <w:rFonts w:cs="Arial"/>
        </w:rPr>
        <w:t xml:space="preserve"> </w:t>
      </w:r>
      <w:r w:rsidRPr="00633A23">
        <w:t>сводке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22</w:t>
      </w:r>
      <w:r w:rsidRPr="00633A23">
        <w:t>—</w:t>
      </w:r>
      <w:r w:rsidRPr="00633A23">
        <w:rPr>
          <w:rFonts w:cs="Arial"/>
        </w:rPr>
        <w:t xml:space="preserve">24 </w:t>
      </w:r>
      <w:r w:rsidRPr="00633A23">
        <w:t>апреля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Володарско</w:t>
      </w:r>
      <w:r w:rsidRPr="00633A23">
        <w:rPr>
          <w:rFonts w:cs="Arial"/>
        </w:rPr>
        <w:t>-</w:t>
      </w:r>
      <w:r w:rsidRPr="00633A23">
        <w:t>Обуховском</w:t>
      </w:r>
      <w:r w:rsidRPr="00633A23">
        <w:rPr>
          <w:rFonts w:cs="Arial"/>
        </w:rPr>
        <w:t xml:space="preserve"> </w:t>
      </w:r>
      <w:r w:rsidRPr="00633A23">
        <w:t>районе</w:t>
      </w:r>
      <w:r w:rsidRPr="00633A23">
        <w:rPr>
          <w:rFonts w:cs="Arial"/>
        </w:rPr>
        <w:t xml:space="preserve"> </w:t>
      </w:r>
      <w:r w:rsidRPr="00633A23">
        <w:t>реквизиция</w:t>
      </w:r>
      <w:r w:rsidRPr="00633A23">
        <w:rPr>
          <w:rFonts w:cs="Arial"/>
        </w:rPr>
        <w:t xml:space="preserve"> </w:t>
      </w:r>
      <w:r w:rsidRPr="00633A23">
        <w:t>прошла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17 </w:t>
      </w:r>
      <w:r w:rsidRPr="00633A23">
        <w:t>храмах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«в</w:t>
      </w:r>
      <w:r w:rsidRPr="00633A23">
        <w:rPr>
          <w:rFonts w:cs="Arial"/>
        </w:rPr>
        <w:t xml:space="preserve"> </w:t>
      </w:r>
      <w:r w:rsidRPr="00633A23">
        <w:t>пяти</w:t>
      </w:r>
      <w:r w:rsidRPr="00633A23">
        <w:rPr>
          <w:rFonts w:cs="Arial"/>
        </w:rPr>
        <w:t xml:space="preserve"> </w:t>
      </w:r>
      <w:r w:rsidRPr="00633A23">
        <w:t>церквах</w:t>
      </w:r>
      <w:r w:rsidRPr="00633A23">
        <w:rPr>
          <w:rFonts w:cs="Arial"/>
        </w:rPr>
        <w:t xml:space="preserve"> </w:t>
      </w:r>
      <w:r w:rsidRPr="00633A23">
        <w:t>собралось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100 </w:t>
      </w:r>
      <w:r w:rsidRPr="00633A23">
        <w:t>до</w:t>
      </w:r>
      <w:r w:rsidRPr="00633A23">
        <w:rPr>
          <w:rFonts w:cs="Arial"/>
        </w:rPr>
        <w:t xml:space="preserve"> 150 </w:t>
      </w:r>
      <w:r w:rsidRPr="00633A23">
        <w:t>чело</w:t>
      </w:r>
      <w:r w:rsidRPr="00633A23">
        <w:softHyphen/>
        <w:t>век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трех</w:t>
      </w:r>
      <w:r w:rsidRPr="00633A23">
        <w:rPr>
          <w:rFonts w:cs="Arial"/>
        </w:rPr>
        <w:t xml:space="preserve"> </w:t>
      </w:r>
      <w:r w:rsidRPr="00633A23">
        <w:t>церквах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подвор</w:t>
      </w:r>
      <w:r w:rsidRPr="00633A23">
        <w:t>ь</w:t>
      </w:r>
      <w:r w:rsidRPr="00633A23">
        <w:t>ях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200 </w:t>
      </w:r>
      <w:r w:rsidRPr="00633A23">
        <w:t>до</w:t>
      </w:r>
      <w:r w:rsidRPr="00633A23">
        <w:rPr>
          <w:rFonts w:cs="Arial"/>
        </w:rPr>
        <w:t xml:space="preserve"> 500 </w:t>
      </w:r>
      <w:r w:rsidRPr="00633A23">
        <w:t>че</w:t>
      </w:r>
      <w:r w:rsidRPr="00633A23">
        <w:softHyphen/>
        <w:t>ловек»</w:t>
      </w:r>
      <w:r w:rsidRPr="00633A23">
        <w:rPr>
          <w:rFonts w:cs="Arial"/>
        </w:rPr>
        <w:t xml:space="preserve"> [30]. </w:t>
      </w:r>
      <w:r w:rsidRPr="00633A23">
        <w:t>Следовательно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половине</w:t>
      </w:r>
      <w:r w:rsidRPr="00633A23">
        <w:rPr>
          <w:rFonts w:cs="Arial"/>
        </w:rPr>
        <w:t xml:space="preserve"> </w:t>
      </w:r>
      <w:r w:rsidRPr="00633A23">
        <w:t>храмов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летарской</w:t>
      </w:r>
      <w:r w:rsidRPr="00633A23">
        <w:rPr>
          <w:rFonts w:cs="Arial"/>
        </w:rPr>
        <w:t xml:space="preserve"> 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а</w:t>
      </w:r>
      <w:r w:rsidRPr="00633A23">
        <w:t>ставы</w:t>
      </w:r>
      <w:r w:rsidRPr="00633A23">
        <w:rPr>
          <w:rFonts w:cs="Arial"/>
        </w:rPr>
        <w:t xml:space="preserve"> </w:t>
      </w:r>
      <w:r w:rsidRPr="00633A23">
        <w:t>прихожане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относились покорно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ограблению</w:t>
      </w:r>
      <w:r w:rsidRPr="00633A23">
        <w:rPr>
          <w:rFonts w:cs="Arial"/>
        </w:rPr>
        <w:t>.</w:t>
      </w:r>
      <w:r w:rsidR="00ED1240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опровергает</w:t>
      </w:r>
      <w:r w:rsidR="00B63DFF">
        <w:t xml:space="preserve"> </w:t>
      </w:r>
      <w:r w:rsidRPr="00633A23">
        <w:t>уверения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t>а</w:t>
      </w:r>
      <w:r w:rsidRPr="00633A23">
        <w:t>зетчиков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партийных</w:t>
      </w:r>
      <w:r w:rsidRPr="00633A23">
        <w:rPr>
          <w:rFonts w:cs="Arial"/>
        </w:rPr>
        <w:t xml:space="preserve"> </w:t>
      </w:r>
      <w:r w:rsidRPr="00633A23">
        <w:t>идеологов</w:t>
      </w:r>
      <w:r w:rsidRPr="00633A23">
        <w:rPr>
          <w:rFonts w:cs="Arial"/>
        </w:rPr>
        <w:t xml:space="preserve">, </w:t>
      </w:r>
      <w:r w:rsidRPr="00633A23">
        <w:t>будто рабочий</w:t>
      </w:r>
      <w:r w:rsidRPr="00633A23">
        <w:rPr>
          <w:rFonts w:cs="Arial"/>
        </w:rPr>
        <w:t xml:space="preserve"> </w:t>
      </w:r>
      <w:r w:rsidRPr="00633A23">
        <w:t>класс</w:t>
      </w:r>
      <w:r w:rsidRPr="00633A23">
        <w:rPr>
          <w:rFonts w:cs="Arial"/>
        </w:rPr>
        <w:t xml:space="preserve"> </w:t>
      </w:r>
      <w:r w:rsidRPr="00633A23">
        <w:t>единодушно</w:t>
      </w:r>
      <w:r w:rsidRPr="00633A23">
        <w:rPr>
          <w:rFonts w:cs="Arial"/>
        </w:rPr>
        <w:t xml:space="preserve"> </w:t>
      </w:r>
      <w:r w:rsidRPr="00633A23">
        <w:t>приветствовал</w:t>
      </w:r>
      <w:r w:rsidRPr="00633A23">
        <w:rPr>
          <w:rFonts w:cs="Arial"/>
        </w:rPr>
        <w:t xml:space="preserve"> </w:t>
      </w:r>
      <w:r w:rsidRPr="00633A23">
        <w:t>изъятие</w:t>
      </w:r>
      <w:r w:rsidRPr="00633A23">
        <w:rPr>
          <w:rFonts w:cs="Arial"/>
        </w:rPr>
        <w:t xml:space="preserve">.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чаемого</w:t>
      </w:r>
      <w:r w:rsidRPr="00633A23">
        <w:rPr>
          <w:rFonts w:cs="Arial"/>
        </w:rPr>
        <w:t xml:space="preserve"> </w:t>
      </w:r>
      <w:r w:rsidRPr="00633A23">
        <w:t>умиротворения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, </w:t>
      </w:r>
      <w:r w:rsidRPr="00633A23">
        <w:t>который был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большинстве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 </w:t>
      </w:r>
      <w:r w:rsidRPr="00633A23">
        <w:t>настроен</w:t>
      </w:r>
      <w:r w:rsidRPr="00633A23">
        <w:rPr>
          <w:rFonts w:cs="Arial"/>
        </w:rPr>
        <w:t xml:space="preserve"> </w:t>
      </w:r>
      <w:r w:rsidRPr="00633A23">
        <w:t>решител</w:t>
      </w:r>
      <w:r w:rsidRPr="00633A23">
        <w:t>ь</w:t>
      </w:r>
      <w:r w:rsidRPr="00633A23">
        <w:t>нее</w:t>
      </w:r>
      <w:r w:rsidRPr="00633A23">
        <w:rPr>
          <w:rFonts w:cs="Arial"/>
        </w:rPr>
        <w:t xml:space="preserve">, </w:t>
      </w:r>
      <w:r w:rsidRPr="00633A23">
        <w:t>чем духовенство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боялся</w:t>
      </w:r>
      <w:r w:rsidRPr="00633A23">
        <w:rPr>
          <w:rFonts w:cs="Arial"/>
        </w:rPr>
        <w:t xml:space="preserve"> </w:t>
      </w:r>
      <w:r w:rsidRPr="00633A23">
        <w:t>вступаться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святыни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lastRenderedPageBreak/>
        <w:t>Раздались</w:t>
      </w:r>
      <w:r w:rsidRPr="00633A23">
        <w:rPr>
          <w:rFonts w:cs="Arial"/>
        </w:rPr>
        <w:t xml:space="preserve"> </w:t>
      </w:r>
      <w:r w:rsidRPr="00633A23">
        <w:t>выстрелы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вечером</w:t>
      </w:r>
      <w:r w:rsidRPr="00633A23">
        <w:rPr>
          <w:rFonts w:cs="Arial"/>
        </w:rPr>
        <w:t xml:space="preserve"> 28 </w:t>
      </w:r>
      <w:r w:rsidRPr="00633A23">
        <w:t>апреля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softHyphen/>
        <w:t>кольской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Староладожского</w:t>
      </w:r>
      <w:r w:rsidRPr="00633A23">
        <w:rPr>
          <w:rFonts w:cs="Arial"/>
        </w:rPr>
        <w:t xml:space="preserve"> </w:t>
      </w:r>
      <w:r w:rsidRPr="00633A23">
        <w:t>подв</w:t>
      </w:r>
      <w:r w:rsidRPr="00633A23">
        <w:t>о</w:t>
      </w:r>
      <w:r w:rsidRPr="00633A23">
        <w:t>рья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Меж</w:t>
      </w:r>
      <w:r w:rsidRPr="00633A23">
        <w:softHyphen/>
        <w:t>дународном</w:t>
      </w:r>
      <w:r w:rsidRPr="00633A23">
        <w:rPr>
          <w:rFonts w:cs="Arial"/>
        </w:rPr>
        <w:t xml:space="preserve"> (</w:t>
      </w:r>
      <w:r w:rsidRPr="00633A23">
        <w:t>Московском</w:t>
      </w:r>
      <w:r w:rsidRPr="00633A23">
        <w:rPr>
          <w:rFonts w:cs="Arial"/>
        </w:rPr>
        <w:t xml:space="preserve">) </w:t>
      </w:r>
      <w:r w:rsidRPr="00633A23">
        <w:t>проспекте</w:t>
      </w:r>
      <w:r w:rsidRPr="00633A23">
        <w:rPr>
          <w:rFonts w:cs="Arial"/>
        </w:rPr>
        <w:t xml:space="preserve">,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Клин</w:t>
      </w:r>
      <w:r w:rsidRPr="00633A23">
        <w:rPr>
          <w:rFonts w:cs="Arial"/>
        </w:rPr>
        <w:t>-</w:t>
      </w:r>
      <w:r w:rsidRPr="00633A23">
        <w:t>ским</w:t>
      </w:r>
      <w:r w:rsidRPr="00633A23">
        <w:rPr>
          <w:rFonts w:cs="Arial"/>
        </w:rPr>
        <w:t xml:space="preserve"> </w:t>
      </w:r>
      <w:r w:rsidRPr="00633A23">
        <w:t>рынком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течение</w:t>
      </w:r>
      <w:r w:rsidRPr="00633A23">
        <w:rPr>
          <w:rFonts w:cs="Arial"/>
        </w:rPr>
        <w:t xml:space="preserve"> </w:t>
      </w:r>
      <w:r w:rsidRPr="00633A23">
        <w:t>часа</w:t>
      </w:r>
      <w:r w:rsidRPr="00633A23">
        <w:rPr>
          <w:rFonts w:cs="Arial"/>
        </w:rPr>
        <w:t xml:space="preserve"> </w:t>
      </w:r>
      <w:r w:rsidRPr="00633A23">
        <w:t>собралась</w:t>
      </w:r>
      <w:r w:rsidRPr="00633A23">
        <w:rPr>
          <w:rFonts w:cs="Arial"/>
        </w:rPr>
        <w:t xml:space="preserve"> </w:t>
      </w:r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семь тысяч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«препятствовала</w:t>
      </w:r>
      <w:r w:rsidRPr="00633A23">
        <w:rPr>
          <w:rFonts w:cs="Arial"/>
        </w:rPr>
        <w:t xml:space="preserve"> </w:t>
      </w:r>
      <w:r w:rsidRPr="00633A23">
        <w:t>производству</w:t>
      </w:r>
      <w:r w:rsidRPr="00633A23">
        <w:rPr>
          <w:rFonts w:cs="Arial"/>
        </w:rPr>
        <w:t xml:space="preserve"> </w:t>
      </w:r>
      <w:r w:rsidRPr="00633A23">
        <w:t>хода операции</w:t>
      </w:r>
      <w:r w:rsidRPr="00633A23">
        <w:rPr>
          <w:rFonts w:cs="Arial"/>
        </w:rPr>
        <w:t xml:space="preserve">...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затребованы</w:t>
      </w:r>
      <w:r w:rsidRPr="00633A23">
        <w:rPr>
          <w:rFonts w:cs="Arial"/>
        </w:rPr>
        <w:t xml:space="preserve"> </w:t>
      </w:r>
      <w:r w:rsidRPr="00633A23">
        <w:t>курсанты</w:t>
      </w:r>
      <w:r w:rsidRPr="00633A23">
        <w:rPr>
          <w:rFonts w:cs="Arial"/>
        </w:rPr>
        <w:t xml:space="preserve">, </w:t>
      </w:r>
      <w:r w:rsidRPr="00633A23">
        <w:t>которые прибыли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количестве</w:t>
      </w:r>
      <w:r w:rsidRPr="00633A23">
        <w:rPr>
          <w:rFonts w:cs="Arial"/>
        </w:rPr>
        <w:t xml:space="preserve"> 10 </w:t>
      </w:r>
      <w:r w:rsidRPr="00633A23">
        <w:t>человек</w:t>
      </w:r>
      <w:r w:rsidRPr="00633A23">
        <w:rPr>
          <w:rFonts w:cs="Arial"/>
        </w:rPr>
        <w:t xml:space="preserve">... </w:t>
      </w:r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теснена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отъезде</w:t>
      </w:r>
      <w:r w:rsidRPr="00633A23">
        <w:rPr>
          <w:rFonts w:cs="Arial"/>
        </w:rPr>
        <w:t xml:space="preserve"> </w:t>
      </w:r>
      <w:r w:rsidRPr="00633A23">
        <w:t>автомобиля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цен</w:t>
      </w:r>
      <w:r w:rsidRPr="00633A23">
        <w:softHyphen/>
        <w:t>ностями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произведено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таковому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сколько</w:t>
      </w:r>
      <w:r w:rsidRPr="00633A23">
        <w:rPr>
          <w:rFonts w:cs="Arial"/>
        </w:rPr>
        <w:t xml:space="preserve"> </w:t>
      </w:r>
      <w:r w:rsidRPr="00633A23">
        <w:t>выстрелов»</w:t>
      </w:r>
      <w:r w:rsidRPr="00633A23">
        <w:rPr>
          <w:rFonts w:cs="Arial"/>
        </w:rPr>
        <w:t xml:space="preserve">. </w:t>
      </w:r>
      <w:r w:rsidRPr="00633A23">
        <w:t>Итак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сей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стреляли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 толпу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толпы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общем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искл</w:t>
      </w:r>
      <w:r w:rsidRPr="00633A23">
        <w:t>ю</w:t>
      </w:r>
      <w:r w:rsidRPr="00633A23">
        <w:t>чительным случаем</w:t>
      </w:r>
      <w:r w:rsidRPr="00633A23">
        <w:rPr>
          <w:rFonts w:cs="Arial"/>
        </w:rPr>
        <w:t xml:space="preserve">. </w:t>
      </w:r>
      <w:r w:rsidRPr="00633A23">
        <w:t>Власти</w:t>
      </w:r>
      <w:r w:rsidRPr="00633A23">
        <w:rPr>
          <w:rFonts w:cs="Arial"/>
        </w:rPr>
        <w:t xml:space="preserve"> </w:t>
      </w:r>
      <w:r w:rsidRPr="00633A23">
        <w:t>объяснили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инцидент</w:t>
      </w:r>
      <w:r w:rsidRPr="00633A23">
        <w:rPr>
          <w:rFonts w:cs="Arial"/>
        </w:rPr>
        <w:t xml:space="preserve"> </w:t>
      </w:r>
      <w:r w:rsidRPr="00633A23">
        <w:t>«наличием предварительной</w:t>
      </w:r>
      <w:r w:rsidRPr="00633A23">
        <w:rPr>
          <w:rFonts w:cs="Arial"/>
        </w:rPr>
        <w:t xml:space="preserve"> </w:t>
      </w:r>
      <w:r w:rsidRPr="00633A23">
        <w:t>агитации»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кладбищенской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Марии Магдалины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Малой</w:t>
      </w:r>
      <w:r w:rsidRPr="00633A23">
        <w:rPr>
          <w:rFonts w:cs="Arial"/>
        </w:rPr>
        <w:t xml:space="preserve"> </w:t>
      </w:r>
      <w:r w:rsidRPr="00633A23">
        <w:t>Охте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(</w:t>
      </w:r>
      <w:r w:rsidRPr="00633A23">
        <w:t>с</w:t>
      </w:r>
      <w:r w:rsidRPr="00633A23">
        <w:t>о</w:t>
      </w:r>
      <w:r w:rsidRPr="00633A23">
        <w:t>бралось</w:t>
      </w:r>
      <w:r w:rsidRPr="00633A23">
        <w:rPr>
          <w:rFonts w:cs="Arial"/>
        </w:rPr>
        <w:t xml:space="preserve"> </w:t>
      </w:r>
      <w:r w:rsidRPr="00633A23">
        <w:t xml:space="preserve">около </w:t>
      </w:r>
      <w:r w:rsidRPr="00633A23">
        <w:rPr>
          <w:rFonts w:cs="Arial"/>
        </w:rPr>
        <w:t xml:space="preserve">500 </w:t>
      </w:r>
      <w:r w:rsidRPr="00633A23">
        <w:t>человек</w:t>
      </w:r>
      <w:r w:rsidRPr="00633A23">
        <w:rPr>
          <w:rFonts w:cs="Arial"/>
        </w:rPr>
        <w:t xml:space="preserve">) </w:t>
      </w:r>
      <w:r w:rsidRPr="00633A23">
        <w:t>избил</w:t>
      </w:r>
      <w:r w:rsidRPr="00633A23">
        <w:rPr>
          <w:rFonts w:cs="Arial"/>
        </w:rPr>
        <w:t xml:space="preserve"> </w:t>
      </w:r>
      <w:r w:rsidRPr="00633A23">
        <w:t>двух</w:t>
      </w:r>
      <w:r w:rsidRPr="00633A23">
        <w:rPr>
          <w:rFonts w:cs="Arial"/>
        </w:rPr>
        <w:t xml:space="preserve"> </w:t>
      </w:r>
      <w:r w:rsidRPr="00633A23">
        <w:t>членов</w:t>
      </w:r>
      <w:r w:rsidRPr="00633A23">
        <w:rPr>
          <w:rFonts w:cs="Arial"/>
        </w:rPr>
        <w:t xml:space="preserve"> </w:t>
      </w:r>
      <w:r w:rsidRPr="00633A23">
        <w:t>комиссии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чего комиссары</w:t>
      </w:r>
      <w:r w:rsidRPr="00633A23">
        <w:rPr>
          <w:rFonts w:cs="Arial"/>
        </w:rPr>
        <w:t xml:space="preserve"> </w:t>
      </w:r>
      <w:r w:rsidRPr="00633A23">
        <w:t>тоже</w:t>
      </w:r>
      <w:r w:rsidRPr="00633A23">
        <w:rPr>
          <w:rFonts w:cs="Arial"/>
        </w:rPr>
        <w:t xml:space="preserve"> </w:t>
      </w:r>
      <w:r w:rsidRPr="00633A23">
        <w:t>вызвали</w:t>
      </w:r>
      <w:r w:rsidRPr="00633A23">
        <w:rPr>
          <w:rFonts w:cs="Arial"/>
        </w:rPr>
        <w:t xml:space="preserve"> </w:t>
      </w:r>
      <w:r w:rsidRPr="00633A23">
        <w:t>курсантов</w:t>
      </w:r>
      <w:r w:rsidRPr="00633A23">
        <w:rPr>
          <w:rFonts w:cs="Arial"/>
        </w:rPr>
        <w:t xml:space="preserve">, </w:t>
      </w:r>
      <w:r w:rsidRPr="00633A23">
        <w:t>«которые</w:t>
      </w:r>
      <w:r w:rsidRPr="00633A23">
        <w:rPr>
          <w:rFonts w:cs="Arial"/>
        </w:rPr>
        <w:t xml:space="preserve"> </w:t>
      </w:r>
      <w:r w:rsidRPr="00633A23">
        <w:t>оттес</w:t>
      </w:r>
      <w:r w:rsidRPr="00633A23">
        <w:softHyphen/>
        <w:t>нили</w:t>
      </w:r>
      <w:r w:rsidRPr="00633A23">
        <w:rPr>
          <w:rFonts w:cs="Arial"/>
        </w:rPr>
        <w:t xml:space="preserve"> </w:t>
      </w:r>
      <w:r w:rsidRPr="00633A23">
        <w:t>толпу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входа»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арестовали</w:t>
      </w:r>
      <w:r w:rsidRPr="00633A23">
        <w:rPr>
          <w:rFonts w:cs="Arial"/>
        </w:rPr>
        <w:t xml:space="preserve"> </w:t>
      </w:r>
      <w:r w:rsidRPr="00633A23">
        <w:t>«за</w:t>
      </w:r>
      <w:r w:rsidRPr="00633A23">
        <w:rPr>
          <w:rFonts w:cs="Arial"/>
        </w:rPr>
        <w:t xml:space="preserve"> </w:t>
      </w:r>
      <w:r w:rsidRPr="00633A23">
        <w:t>агитацию»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лодую</w:t>
      </w:r>
      <w:r w:rsidRPr="00633A23">
        <w:rPr>
          <w:rFonts w:cs="Arial"/>
        </w:rPr>
        <w:t xml:space="preserve"> </w:t>
      </w:r>
      <w:r w:rsidRPr="00633A23">
        <w:t>крест</w:t>
      </w:r>
      <w:r w:rsidRPr="00633A23">
        <w:t>ь</w:t>
      </w:r>
      <w:r w:rsidRPr="00633A23">
        <w:t>янку</w:t>
      </w:r>
      <w:r w:rsidRPr="00633A23">
        <w:rPr>
          <w:rFonts w:cs="Arial"/>
        </w:rPr>
        <w:t xml:space="preserve"> </w:t>
      </w:r>
      <w:r w:rsidRPr="00633A23">
        <w:t>Марию</w:t>
      </w:r>
      <w:r w:rsidRPr="00633A23">
        <w:rPr>
          <w:rFonts w:cs="Arial"/>
        </w:rPr>
        <w:t xml:space="preserve"> </w:t>
      </w:r>
      <w:r w:rsidRPr="00633A23">
        <w:t>Петрову</w:t>
      </w:r>
      <w:r w:rsidRPr="00633A23">
        <w:rPr>
          <w:rFonts w:cs="Arial"/>
        </w:rPr>
        <w:t xml:space="preserve">. </w:t>
      </w:r>
      <w:r w:rsidRPr="00633A23">
        <w:t>Увозить</w:t>
      </w:r>
      <w:r w:rsidRPr="00633A23">
        <w:rPr>
          <w:rFonts w:cs="Arial"/>
        </w:rPr>
        <w:t xml:space="preserve"> </w:t>
      </w:r>
      <w:r w:rsidRPr="00633A23">
        <w:t>реквизиро</w:t>
      </w:r>
      <w:r w:rsidRPr="00633A23">
        <w:softHyphen/>
        <w:t>ванное</w:t>
      </w:r>
      <w:r w:rsidRPr="00633A23">
        <w:rPr>
          <w:rFonts w:cs="Arial"/>
        </w:rPr>
        <w:t xml:space="preserve"> </w:t>
      </w:r>
      <w:r w:rsidRPr="00633A23">
        <w:t>чекистам</w:t>
      </w:r>
      <w:r w:rsidRPr="00633A23">
        <w:rPr>
          <w:rFonts w:cs="Arial"/>
        </w:rPr>
        <w:t xml:space="preserve"> </w:t>
      </w:r>
      <w:r w:rsidRPr="00633A23">
        <w:t>пришлось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градом</w:t>
      </w:r>
      <w:r w:rsidRPr="00633A23">
        <w:rPr>
          <w:rFonts w:cs="Arial"/>
        </w:rPr>
        <w:t xml:space="preserve"> </w:t>
      </w:r>
      <w:r w:rsidRPr="00633A23">
        <w:t>камней</w:t>
      </w:r>
      <w:r w:rsidRPr="00633A23">
        <w:rPr>
          <w:rFonts w:cs="Arial"/>
        </w:rPr>
        <w:t xml:space="preserve">. </w:t>
      </w:r>
      <w:r w:rsidRPr="00633A23">
        <w:t>Нелег</w:t>
      </w:r>
      <w:r w:rsidRPr="00633A23">
        <w:softHyphen/>
        <w:t>ко</w:t>
      </w:r>
      <w:r w:rsidRPr="00633A23">
        <w:rPr>
          <w:rFonts w:cs="Arial"/>
        </w:rPr>
        <w:t xml:space="preserve"> </w:t>
      </w:r>
      <w:r w:rsidRPr="00633A23">
        <w:t>пришлось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Смоленской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 за</w:t>
      </w:r>
      <w:r w:rsidRPr="00633A23">
        <w:rPr>
          <w:rFonts w:cs="Arial"/>
        </w:rPr>
        <w:t xml:space="preserve"> 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заставой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«благодаря</w:t>
      </w:r>
      <w:r w:rsidRPr="00633A23">
        <w:rPr>
          <w:rFonts w:cs="Arial"/>
        </w:rPr>
        <w:t xml:space="preserve"> </w:t>
      </w:r>
      <w:r w:rsidRPr="00633A23">
        <w:t>аг</w:t>
      </w:r>
      <w:r w:rsidRPr="00633A23">
        <w:t>и</w:t>
      </w:r>
      <w:r w:rsidRPr="00633A23">
        <w:t>тации</w:t>
      </w:r>
      <w:r w:rsidRPr="00633A23">
        <w:rPr>
          <w:rFonts w:cs="Arial"/>
        </w:rPr>
        <w:t xml:space="preserve"> </w:t>
      </w:r>
      <w:r w:rsidRPr="00633A23">
        <w:t>темных личностей</w:t>
      </w:r>
      <w:r w:rsidRPr="00633A23">
        <w:rPr>
          <w:rFonts w:cs="Arial"/>
        </w:rPr>
        <w:t xml:space="preserve">,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приходом</w:t>
      </w:r>
      <w:r w:rsidRPr="00633A23">
        <w:rPr>
          <w:rFonts w:cs="Arial"/>
        </w:rPr>
        <w:t xml:space="preserve"> </w:t>
      </w:r>
      <w:r w:rsidRPr="00633A23">
        <w:t>комиссии</w:t>
      </w:r>
      <w:r w:rsidRPr="00633A23">
        <w:rPr>
          <w:rFonts w:cs="Arial"/>
        </w:rPr>
        <w:t xml:space="preserve"> </w:t>
      </w:r>
      <w:r w:rsidRPr="00633A23">
        <w:t>набралось</w:t>
      </w:r>
      <w:r w:rsidRPr="00633A23">
        <w:rPr>
          <w:rFonts w:cs="Arial"/>
        </w:rPr>
        <w:t xml:space="preserve"> </w:t>
      </w:r>
      <w:r w:rsidRPr="00633A23">
        <w:t>мно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... </w:t>
      </w:r>
      <w:r w:rsidRPr="00633A23">
        <w:t>Комиссия</w:t>
      </w:r>
      <w:r w:rsidRPr="00633A23">
        <w:rPr>
          <w:rFonts w:cs="Arial"/>
        </w:rPr>
        <w:t xml:space="preserve"> </w:t>
      </w:r>
      <w:r w:rsidRPr="00633A23">
        <w:t>отк</w:t>
      </w:r>
      <w:r w:rsidRPr="00633A23">
        <w:t>а</w:t>
      </w:r>
      <w:r w:rsidRPr="00633A23">
        <w:t>зывалась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таких</w:t>
      </w:r>
      <w:r w:rsidRPr="00633A23">
        <w:rPr>
          <w:rFonts w:cs="Arial"/>
        </w:rPr>
        <w:t xml:space="preserve"> </w:t>
      </w:r>
      <w:r w:rsidRPr="00633A23">
        <w:t>условиях производить</w:t>
      </w:r>
      <w:r w:rsidRPr="00633A23">
        <w:rPr>
          <w:rFonts w:cs="Arial"/>
        </w:rPr>
        <w:t xml:space="preserve"> </w:t>
      </w:r>
      <w:r w:rsidRPr="00633A23">
        <w:t>работу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потребовала</w:t>
      </w:r>
      <w:r w:rsidRPr="00633A23">
        <w:rPr>
          <w:rFonts w:cs="Arial"/>
        </w:rPr>
        <w:t xml:space="preserve"> </w:t>
      </w:r>
      <w:r w:rsidRPr="00633A23">
        <w:t>освобождения церкви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публики</w:t>
      </w:r>
      <w:r w:rsidRPr="00633A23">
        <w:rPr>
          <w:rFonts w:cs="Arial"/>
        </w:rPr>
        <w:t xml:space="preserve">. </w:t>
      </w:r>
      <w:r w:rsidRPr="00633A23">
        <w:t>Через</w:t>
      </w:r>
      <w:r w:rsidRPr="00633A23">
        <w:rPr>
          <w:rFonts w:cs="Arial"/>
        </w:rPr>
        <w:t xml:space="preserve"> 20 </w:t>
      </w:r>
      <w:r w:rsidRPr="00633A23">
        <w:t>минут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сво</w:t>
      </w:r>
      <w:r w:rsidRPr="00633A23">
        <w:softHyphen/>
        <w:t>бодна»</w:t>
      </w:r>
      <w:r w:rsidRPr="00633A23">
        <w:rPr>
          <w:rFonts w:cs="Arial"/>
        </w:rPr>
        <w:t xml:space="preserve">. </w:t>
      </w:r>
      <w:r w:rsidRPr="00633A23">
        <w:t>Неясно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чей</w:t>
      </w:r>
      <w:r w:rsidRPr="00633A23">
        <w:rPr>
          <w:rFonts w:cs="Arial"/>
        </w:rPr>
        <w:t xml:space="preserve"> </w:t>
      </w:r>
      <w:r w:rsidRPr="00633A23">
        <w:t>помощью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освобож</w:t>
      </w:r>
      <w:r w:rsidRPr="00633A23">
        <w:softHyphen/>
        <w:t>дено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мещение</w:t>
      </w:r>
      <w:r w:rsidRPr="00633A23">
        <w:rPr>
          <w:rFonts w:cs="Arial"/>
        </w:rPr>
        <w:t xml:space="preserve">. </w:t>
      </w:r>
      <w:r w:rsidRPr="00633A23">
        <w:t>Пожива</w:t>
      </w:r>
      <w:r w:rsidRPr="00633A23">
        <w:rPr>
          <w:rFonts w:cs="Arial"/>
        </w:rPr>
        <w:t xml:space="preserve"> </w:t>
      </w:r>
      <w:r w:rsidRPr="00633A23">
        <w:t>оказалась</w:t>
      </w:r>
      <w:r w:rsidRPr="00633A23">
        <w:rPr>
          <w:rFonts w:cs="Arial"/>
        </w:rPr>
        <w:t xml:space="preserve"> </w:t>
      </w:r>
      <w:r w:rsidRPr="00633A23">
        <w:t>невелика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 xml:space="preserve">всего </w:t>
      </w:r>
      <w:r w:rsidRPr="00633A23">
        <w:rPr>
          <w:rFonts w:cs="Arial"/>
        </w:rPr>
        <w:t xml:space="preserve">11 </w:t>
      </w:r>
      <w:r w:rsidRPr="00633A23">
        <w:t>фунтов</w:t>
      </w:r>
      <w:r w:rsidRPr="00633A23">
        <w:rPr>
          <w:rFonts w:cs="Arial"/>
        </w:rPr>
        <w:t xml:space="preserve"> </w:t>
      </w:r>
      <w:r w:rsidRPr="00633A23">
        <w:t>серебра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Почти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каждой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возникали</w:t>
      </w:r>
      <w:r w:rsidRPr="00633A23">
        <w:rPr>
          <w:rFonts w:cs="Arial"/>
        </w:rPr>
        <w:t xml:space="preserve"> </w:t>
      </w:r>
      <w:r w:rsidRPr="00633A23">
        <w:t>споры</w:t>
      </w:r>
      <w:r w:rsidRPr="00633A23">
        <w:rPr>
          <w:rFonts w:cs="Arial"/>
        </w:rPr>
        <w:t xml:space="preserve"> </w:t>
      </w:r>
      <w:r w:rsidRPr="00633A23">
        <w:t>между членами</w:t>
      </w:r>
      <w:r w:rsidRPr="00633A23">
        <w:rPr>
          <w:rFonts w:cs="Arial"/>
        </w:rPr>
        <w:t xml:space="preserve"> </w:t>
      </w:r>
      <w:r w:rsidRPr="00633A23">
        <w:t>комиссии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представителем</w:t>
      </w:r>
      <w:r w:rsidRPr="00633A23">
        <w:rPr>
          <w:rFonts w:cs="Arial"/>
        </w:rPr>
        <w:t xml:space="preserve"> </w:t>
      </w:r>
      <w:r w:rsidRPr="00633A23">
        <w:t>Главмузея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рый</w:t>
      </w:r>
      <w:r w:rsidRPr="00633A23">
        <w:rPr>
          <w:rFonts w:cs="Arial"/>
        </w:rPr>
        <w:t xml:space="preserve"> </w:t>
      </w:r>
      <w:r w:rsidRPr="00633A23">
        <w:t>пытался</w:t>
      </w:r>
      <w:r w:rsidRPr="00633A23">
        <w:rPr>
          <w:rFonts w:cs="Arial"/>
        </w:rPr>
        <w:t xml:space="preserve"> </w:t>
      </w:r>
      <w:r w:rsidRPr="00633A23">
        <w:t>защитить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изъятия</w:t>
      </w:r>
      <w:r w:rsidRPr="00633A23">
        <w:rPr>
          <w:rFonts w:cs="Arial"/>
        </w:rPr>
        <w:t xml:space="preserve"> </w:t>
      </w:r>
      <w:r w:rsidRPr="00633A23">
        <w:t>охраняемые</w:t>
      </w:r>
      <w:r w:rsidRPr="00633A23">
        <w:rPr>
          <w:rFonts w:cs="Arial"/>
        </w:rPr>
        <w:t xml:space="preserve"> </w:t>
      </w:r>
      <w:r w:rsidRPr="00633A23">
        <w:t>музей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предметы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Барградском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(1913</w:t>
      </w:r>
      <w:r w:rsidRPr="00633A23">
        <w:t>—</w:t>
      </w:r>
      <w:r w:rsidRPr="00633A23">
        <w:rPr>
          <w:rFonts w:cs="Arial"/>
        </w:rPr>
        <w:t xml:space="preserve">15),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убранство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стилизовано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старину и</w:t>
      </w:r>
      <w:r w:rsidRPr="00633A23">
        <w:rPr>
          <w:rFonts w:cs="Arial"/>
        </w:rPr>
        <w:t xml:space="preserve"> </w:t>
      </w:r>
      <w:r w:rsidRPr="00633A23">
        <w:t>имелось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древних</w:t>
      </w:r>
      <w:r w:rsidRPr="00633A23">
        <w:rPr>
          <w:rFonts w:cs="Arial"/>
        </w:rPr>
        <w:t xml:space="preserve"> </w:t>
      </w:r>
      <w:r w:rsidRPr="00633A23">
        <w:t>предметов</w:t>
      </w:r>
      <w:r w:rsidRPr="00633A23">
        <w:rPr>
          <w:rFonts w:cs="Arial"/>
        </w:rPr>
        <w:t xml:space="preserve">, </w:t>
      </w:r>
      <w:r w:rsidRPr="00633A23">
        <w:t>«возникло</w:t>
      </w:r>
      <w:r w:rsidRPr="00633A23">
        <w:rPr>
          <w:rFonts w:cs="Arial"/>
        </w:rPr>
        <w:t xml:space="preserve"> </w:t>
      </w:r>
      <w:r w:rsidRPr="00633A23">
        <w:t>недо</w:t>
      </w:r>
      <w:r w:rsidRPr="00633A23">
        <w:softHyphen/>
        <w:t>разумение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>-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престола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серебря</w:t>
      </w:r>
      <w:r w:rsidRPr="00633A23">
        <w:softHyphen/>
        <w:t>ный</w:t>
      </w:r>
      <w:r w:rsidRPr="00633A23">
        <w:rPr>
          <w:rFonts w:cs="Arial"/>
        </w:rPr>
        <w:t xml:space="preserve">... </w:t>
      </w:r>
      <w:r w:rsidRPr="00633A23">
        <w:t>Тов</w:t>
      </w:r>
      <w:r w:rsidRPr="00633A23">
        <w:rPr>
          <w:rFonts w:cs="Arial"/>
        </w:rPr>
        <w:t xml:space="preserve">. </w:t>
      </w:r>
      <w:r w:rsidRPr="00633A23">
        <w:t>Лушкарев</w:t>
      </w:r>
      <w:r w:rsidRPr="00633A23">
        <w:rPr>
          <w:rFonts w:cs="Arial"/>
        </w:rPr>
        <w:t xml:space="preserve"> </w:t>
      </w:r>
      <w:r w:rsidRPr="00633A23">
        <w:t>категорически</w:t>
      </w:r>
      <w:r w:rsidRPr="00633A23">
        <w:rPr>
          <w:rFonts w:cs="Arial"/>
        </w:rPr>
        <w:t xml:space="preserve"> </w:t>
      </w:r>
      <w:r w:rsidRPr="00633A23">
        <w:t>отказался</w:t>
      </w:r>
      <w:r w:rsidRPr="00633A23">
        <w:rPr>
          <w:rFonts w:cs="Arial"/>
        </w:rPr>
        <w:t xml:space="preserve"> </w:t>
      </w:r>
      <w:r w:rsidRPr="00633A23">
        <w:t>снять</w:t>
      </w:r>
      <w:r w:rsidRPr="00633A23">
        <w:rPr>
          <w:rFonts w:cs="Arial"/>
        </w:rPr>
        <w:t xml:space="preserve"> </w:t>
      </w:r>
      <w:r w:rsidRPr="00633A23">
        <w:t>с престола</w:t>
      </w:r>
      <w:r w:rsidRPr="00633A23">
        <w:rPr>
          <w:rFonts w:cs="Arial"/>
        </w:rPr>
        <w:t xml:space="preserve"> </w:t>
      </w:r>
      <w:r w:rsidRPr="00633A23">
        <w:t>серебряные</w:t>
      </w:r>
      <w:r w:rsidRPr="00633A23">
        <w:rPr>
          <w:rFonts w:cs="Arial"/>
        </w:rPr>
        <w:t xml:space="preserve"> </w:t>
      </w:r>
      <w:r w:rsidRPr="00633A23">
        <w:t>предметы</w:t>
      </w:r>
      <w:r w:rsidRPr="00633A23">
        <w:rPr>
          <w:rFonts w:cs="Arial"/>
        </w:rPr>
        <w:t xml:space="preserve">, </w:t>
      </w:r>
      <w:r w:rsidRPr="00633A23">
        <w:t>мотивируя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испортится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престол</w:t>
      </w:r>
      <w:r w:rsidRPr="00633A23">
        <w:rPr>
          <w:rFonts w:cs="Arial"/>
        </w:rPr>
        <w:t xml:space="preserve">. </w:t>
      </w:r>
      <w:r w:rsidRPr="00633A23">
        <w:t>Вопрос</w:t>
      </w:r>
      <w:r w:rsidRPr="00633A23">
        <w:rPr>
          <w:rFonts w:cs="Arial"/>
        </w:rPr>
        <w:t xml:space="preserve"> </w:t>
      </w:r>
      <w:r w:rsidRPr="00633A23">
        <w:t>оставлен</w:t>
      </w:r>
      <w:r w:rsidRPr="00633A23">
        <w:rPr>
          <w:rFonts w:cs="Arial"/>
        </w:rPr>
        <w:t xml:space="preserve"> </w:t>
      </w:r>
      <w:r w:rsidRPr="00633A23">
        <w:t>откры</w:t>
      </w:r>
      <w:r w:rsidRPr="00633A23">
        <w:softHyphen/>
        <w:t>тым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решения</w:t>
      </w:r>
      <w:r w:rsidRPr="00633A23">
        <w:rPr>
          <w:rFonts w:cs="Arial"/>
        </w:rPr>
        <w:t xml:space="preserve"> </w:t>
      </w:r>
      <w:r w:rsidRPr="00633A23">
        <w:t>губкомиссии»</w:t>
      </w:r>
      <w:r w:rsidRPr="00633A23">
        <w:rPr>
          <w:rFonts w:cs="Arial"/>
        </w:rPr>
        <w:t xml:space="preserve"> [31]. </w:t>
      </w:r>
      <w:r w:rsidRPr="00633A23">
        <w:t>Прошло</w:t>
      </w:r>
      <w:r w:rsidRPr="00633A23">
        <w:rPr>
          <w:rFonts w:cs="Arial"/>
        </w:rPr>
        <w:t xml:space="preserve"> </w:t>
      </w:r>
      <w:r w:rsidRPr="00633A23">
        <w:t>десять лет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замечательный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>-</w:t>
      </w:r>
      <w:r w:rsidRPr="00633A23">
        <w:t>памятник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взорван</w:t>
      </w:r>
      <w:r w:rsidRPr="00633A23">
        <w:rPr>
          <w:rFonts w:cs="Arial"/>
        </w:rPr>
        <w:t xml:space="preserve">, </w:t>
      </w:r>
      <w:r w:rsidRPr="00633A23">
        <w:t>а его</w:t>
      </w:r>
      <w:r w:rsidRPr="00633A23">
        <w:rPr>
          <w:rFonts w:cs="Arial"/>
        </w:rPr>
        <w:t xml:space="preserve"> </w:t>
      </w:r>
      <w:r w:rsidRPr="00633A23">
        <w:t>убранство</w:t>
      </w:r>
      <w:r w:rsidRPr="00633A23">
        <w:rPr>
          <w:rFonts w:cs="Arial"/>
        </w:rPr>
        <w:t xml:space="preserve"> </w:t>
      </w:r>
      <w:r w:rsidRPr="00633A23">
        <w:t>расхищено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К</w:t>
      </w:r>
      <w:r w:rsidRPr="00633A23">
        <w:rPr>
          <w:rFonts w:cs="Arial"/>
        </w:rPr>
        <w:t xml:space="preserve"> </w:t>
      </w:r>
      <w:r w:rsidRPr="00633A23">
        <w:t>сожалению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психологической</w:t>
      </w:r>
      <w:r w:rsidRPr="00633A23">
        <w:rPr>
          <w:rFonts w:cs="Arial"/>
        </w:rPr>
        <w:t xml:space="preserve"> </w:t>
      </w:r>
      <w:r w:rsidRPr="00633A23">
        <w:t>обработки</w:t>
      </w:r>
      <w:r w:rsidRPr="00633A23">
        <w:rPr>
          <w:rFonts w:cs="Arial"/>
        </w:rPr>
        <w:t xml:space="preserve"> </w:t>
      </w:r>
      <w:r w:rsidRPr="00633A23">
        <w:t>и запугивания</w:t>
      </w:r>
      <w:r w:rsidRPr="00633A23">
        <w:rPr>
          <w:rFonts w:cs="Arial"/>
        </w:rPr>
        <w:t xml:space="preserve">, </w:t>
      </w:r>
      <w:r w:rsidRPr="00633A23">
        <w:t>некоторые</w:t>
      </w:r>
      <w:r w:rsidRPr="00633A23">
        <w:rPr>
          <w:rFonts w:cs="Arial"/>
        </w:rPr>
        <w:t xml:space="preserve"> </w:t>
      </w:r>
      <w:r w:rsidRPr="00633A23">
        <w:t>клирики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я</w:t>
      </w:r>
      <w:r w:rsidRPr="00633A23">
        <w:t>мо</w:t>
      </w:r>
      <w:r w:rsidRPr="00633A23">
        <w:rPr>
          <w:rFonts w:cs="Arial"/>
        </w:rPr>
        <w:t xml:space="preserve"> </w:t>
      </w:r>
      <w:r w:rsidRPr="00633A23">
        <w:t>содействовали ограблению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храмов</w:t>
      </w:r>
      <w:r w:rsidRPr="00633A23">
        <w:rPr>
          <w:rFonts w:cs="Arial"/>
        </w:rPr>
        <w:t xml:space="preserve"> </w:t>
      </w:r>
      <w:r w:rsidRPr="00633A23">
        <w:t>атеистами</w:t>
      </w:r>
      <w:r w:rsidRPr="00633A23">
        <w:rPr>
          <w:rFonts w:cs="Arial"/>
        </w:rPr>
        <w:t xml:space="preserve">: </w:t>
      </w:r>
      <w:r w:rsidRPr="00633A23">
        <w:t>«В</w:t>
      </w:r>
      <w:r w:rsidRPr="00633A23">
        <w:rPr>
          <w:rFonts w:cs="Arial"/>
        </w:rPr>
        <w:t xml:space="preserve"> </w:t>
      </w:r>
      <w:r w:rsidRPr="00633A23">
        <w:t>церквах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Духа</w:t>
      </w:r>
      <w:r w:rsidRPr="00633A23">
        <w:rPr>
          <w:rFonts w:cs="Arial"/>
        </w:rPr>
        <w:t xml:space="preserve">, </w:t>
      </w:r>
      <w:r w:rsidRPr="00633A23">
        <w:t>Афонском</w:t>
      </w:r>
      <w:r w:rsidRPr="00633A23">
        <w:rPr>
          <w:rFonts w:cs="Arial"/>
        </w:rPr>
        <w:t xml:space="preserve"> </w:t>
      </w:r>
      <w:r w:rsidRPr="00633A23">
        <w:t>подв</w:t>
      </w:r>
      <w:r w:rsidRPr="00633A23">
        <w:t>о</w:t>
      </w:r>
      <w:r w:rsidRPr="00633A23">
        <w:t>рье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Казанской</w:t>
      </w:r>
      <w:r w:rsidRPr="00633A23">
        <w:rPr>
          <w:rFonts w:cs="Arial"/>
        </w:rPr>
        <w:t xml:space="preserve"> </w:t>
      </w:r>
      <w:r w:rsidRPr="00633A23">
        <w:t>Божьей</w:t>
      </w:r>
      <w:r w:rsidRPr="00633A23">
        <w:rPr>
          <w:rFonts w:cs="Arial"/>
        </w:rPr>
        <w:t xml:space="preserve"> </w:t>
      </w:r>
      <w:r w:rsidRPr="00633A23">
        <w:t>Мате</w:t>
      </w:r>
      <w:r w:rsidRPr="00633A23">
        <w:softHyphen/>
        <w:t>ри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угол</w:t>
      </w:r>
      <w:r w:rsidRPr="00633A23">
        <w:rPr>
          <w:rFonts w:cs="Arial"/>
        </w:rPr>
        <w:t xml:space="preserve"> </w:t>
      </w:r>
      <w:r w:rsidRPr="00633A23">
        <w:t>Панфиловой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Полевой</w:t>
      </w:r>
      <w:r w:rsidRPr="00633A23">
        <w:rPr>
          <w:rFonts w:cs="Arial"/>
        </w:rPr>
        <w:t xml:space="preserve">, </w:t>
      </w:r>
      <w:r w:rsidRPr="00633A23">
        <w:t>сами</w:t>
      </w:r>
      <w:r w:rsidRPr="00633A23">
        <w:rPr>
          <w:rFonts w:cs="Arial"/>
        </w:rPr>
        <w:t xml:space="preserve"> </w:t>
      </w:r>
      <w:r w:rsidRPr="00633A23">
        <w:t>настоятели с</w:t>
      </w:r>
      <w:r w:rsidRPr="00633A23">
        <w:rPr>
          <w:rFonts w:cs="Arial"/>
        </w:rPr>
        <w:t xml:space="preserve"> </w:t>
      </w:r>
      <w:r w:rsidRPr="00633A23">
        <w:t>членами</w:t>
      </w:r>
      <w:r w:rsidRPr="00633A23">
        <w:rPr>
          <w:rFonts w:cs="Arial"/>
        </w:rPr>
        <w:t xml:space="preserve"> </w:t>
      </w:r>
      <w:r w:rsidRPr="00633A23">
        <w:t>церковного</w:t>
      </w:r>
      <w:r w:rsidRPr="00633A23">
        <w:rPr>
          <w:rFonts w:cs="Arial"/>
        </w:rPr>
        <w:t xml:space="preserve"> </w:t>
      </w:r>
      <w:r w:rsidRPr="00633A23">
        <w:t>совета</w:t>
      </w:r>
      <w:r w:rsidRPr="00633A23">
        <w:rPr>
          <w:rFonts w:cs="Arial"/>
        </w:rPr>
        <w:t xml:space="preserve"> </w:t>
      </w:r>
      <w:r w:rsidRPr="00633A23">
        <w:t>снимали</w:t>
      </w:r>
      <w:r w:rsidRPr="00633A23">
        <w:rPr>
          <w:rFonts w:cs="Arial"/>
        </w:rPr>
        <w:t xml:space="preserve"> </w:t>
      </w:r>
      <w:r w:rsidRPr="00633A23">
        <w:t>ризы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всем помогали</w:t>
      </w:r>
      <w:r w:rsidRPr="00633A23">
        <w:rPr>
          <w:rFonts w:cs="Arial"/>
        </w:rPr>
        <w:t xml:space="preserve"> </w:t>
      </w:r>
      <w:r w:rsidRPr="00633A23">
        <w:t>комиссии»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Нерукотворного</w:t>
      </w:r>
      <w:r w:rsidRPr="00633A23">
        <w:rPr>
          <w:rFonts w:cs="Arial"/>
        </w:rPr>
        <w:t xml:space="preserve"> </w:t>
      </w:r>
      <w:r w:rsidRPr="00633A23">
        <w:t>Спаса на</w:t>
      </w:r>
      <w:r w:rsidRPr="00633A23">
        <w:rPr>
          <w:rFonts w:cs="Arial"/>
        </w:rPr>
        <w:t xml:space="preserve"> </w:t>
      </w:r>
      <w:r w:rsidRPr="00633A23">
        <w:t>Волковом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 xml:space="preserve"> </w:t>
      </w:r>
      <w:r w:rsidRPr="00633A23">
        <w:t>«молящиеся</w:t>
      </w:r>
      <w:r w:rsidRPr="00633A23">
        <w:rPr>
          <w:rFonts w:cs="Arial"/>
        </w:rPr>
        <w:t xml:space="preserve"> </w:t>
      </w:r>
      <w:r w:rsidRPr="00633A23">
        <w:t>помогали</w:t>
      </w:r>
      <w:r w:rsidRPr="00633A23">
        <w:rPr>
          <w:rFonts w:cs="Arial"/>
        </w:rPr>
        <w:t xml:space="preserve"> </w:t>
      </w:r>
      <w:r w:rsidRPr="00633A23">
        <w:t>сни</w:t>
      </w:r>
      <w:r w:rsidRPr="00633A23">
        <w:softHyphen/>
        <w:t>мать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укладывать</w:t>
      </w:r>
      <w:r w:rsidRPr="00633A23">
        <w:rPr>
          <w:rFonts w:cs="Arial"/>
        </w:rPr>
        <w:t xml:space="preserve"> </w:t>
      </w:r>
      <w:r w:rsidRPr="00633A23">
        <w:t>ценные</w:t>
      </w:r>
      <w:r w:rsidRPr="00633A23">
        <w:rPr>
          <w:rFonts w:cs="Arial"/>
        </w:rPr>
        <w:t xml:space="preserve"> </w:t>
      </w:r>
      <w:r w:rsidRPr="00633A23">
        <w:t>серебряные</w:t>
      </w:r>
      <w:r w:rsidRPr="00633A23">
        <w:rPr>
          <w:rFonts w:cs="Arial"/>
        </w:rPr>
        <w:t xml:space="preserve"> </w:t>
      </w:r>
      <w:r w:rsidRPr="00633A23">
        <w:t>предметы»</w:t>
      </w:r>
      <w:r w:rsidRPr="00633A23">
        <w:rPr>
          <w:rFonts w:cs="Arial"/>
        </w:rPr>
        <w:t xml:space="preserve">. </w:t>
      </w:r>
      <w:r w:rsidRPr="00633A23">
        <w:t>А в</w:t>
      </w:r>
      <w:r w:rsidRPr="00633A23">
        <w:rPr>
          <w:rFonts w:cs="Arial"/>
        </w:rPr>
        <w:t xml:space="preserve"> </w:t>
      </w:r>
      <w:r w:rsidRPr="00633A23">
        <w:t>некоторых</w:t>
      </w:r>
      <w:r w:rsidRPr="00633A23">
        <w:rPr>
          <w:rFonts w:cs="Arial"/>
        </w:rPr>
        <w:t xml:space="preserve"> </w:t>
      </w:r>
      <w:r w:rsidRPr="00633A23">
        <w:t>храмах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уверению</w:t>
      </w:r>
      <w:r w:rsidRPr="00633A23">
        <w:rPr>
          <w:rFonts w:cs="Arial"/>
        </w:rPr>
        <w:t xml:space="preserve"> </w:t>
      </w:r>
      <w:r w:rsidRPr="00633A23">
        <w:t>журналиста</w:t>
      </w:r>
      <w:r w:rsidRPr="00633A23">
        <w:rPr>
          <w:rFonts w:cs="Arial"/>
        </w:rPr>
        <w:t xml:space="preserve">, </w:t>
      </w:r>
      <w:r w:rsidRPr="00633A23">
        <w:t>«членам</w:t>
      </w:r>
      <w:r w:rsidRPr="00633A23">
        <w:rPr>
          <w:rFonts w:cs="Arial"/>
        </w:rPr>
        <w:t xml:space="preserve"> </w:t>
      </w:r>
      <w:r w:rsidRPr="00633A23">
        <w:t>комиссии</w:t>
      </w:r>
      <w:r w:rsidRPr="00633A23">
        <w:rPr>
          <w:rFonts w:cs="Arial"/>
        </w:rPr>
        <w:t xml:space="preserve"> </w:t>
      </w:r>
      <w:r w:rsidRPr="00633A23">
        <w:t>предлагались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знак</w:t>
      </w:r>
      <w:r w:rsidRPr="00633A23">
        <w:rPr>
          <w:rFonts w:cs="Arial"/>
        </w:rPr>
        <w:t xml:space="preserve"> </w:t>
      </w:r>
      <w:r w:rsidRPr="00633A23">
        <w:t>внимания красные</w:t>
      </w:r>
      <w:r w:rsidRPr="00633A23">
        <w:rPr>
          <w:rFonts w:cs="Arial"/>
        </w:rPr>
        <w:t xml:space="preserve"> </w:t>
      </w:r>
      <w:r w:rsidRPr="00633A23">
        <w:t>пасхальные</w:t>
      </w:r>
      <w:r w:rsidRPr="00633A23">
        <w:rPr>
          <w:rFonts w:cs="Arial"/>
        </w:rPr>
        <w:t xml:space="preserve"> </w:t>
      </w:r>
      <w:r w:rsidRPr="00633A23">
        <w:t>яйца»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Настоятель</w:t>
      </w:r>
      <w:r w:rsidRPr="00633A23">
        <w:rPr>
          <w:rFonts w:cs="Arial"/>
        </w:rPr>
        <w:t xml:space="preserve"> </w:t>
      </w:r>
      <w:r w:rsidRPr="00633A23">
        <w:t>Андреевского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, </w:t>
      </w:r>
      <w:r w:rsidRPr="00633A23">
        <w:t>будущий</w:t>
      </w:r>
      <w:r w:rsidRPr="00633A23">
        <w:rPr>
          <w:rFonts w:cs="Arial"/>
        </w:rPr>
        <w:t xml:space="preserve"> </w:t>
      </w:r>
      <w:r w:rsidRPr="00633A23">
        <w:t>извест</w:t>
      </w:r>
      <w:r w:rsidRPr="00633A23">
        <w:softHyphen/>
        <w:t>ный</w:t>
      </w:r>
      <w:r w:rsidRPr="00633A23">
        <w:rPr>
          <w:rFonts w:cs="Arial"/>
        </w:rPr>
        <w:t xml:space="preserve"> </w:t>
      </w:r>
      <w:r w:rsidRPr="00633A23">
        <w:t>обновленец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Николай</w:t>
      </w:r>
      <w:r w:rsidRPr="00633A23">
        <w:rPr>
          <w:rFonts w:cs="Arial"/>
        </w:rPr>
        <w:t xml:space="preserve"> </w:t>
      </w:r>
      <w:r w:rsidRPr="00633A23">
        <w:t>Плат</w:t>
      </w:r>
      <w:r w:rsidRPr="00633A23">
        <w:t>о</w:t>
      </w:r>
      <w:r w:rsidRPr="00633A23">
        <w:t>нов</w:t>
      </w:r>
      <w:r w:rsidRPr="00633A23">
        <w:rPr>
          <w:rFonts w:cs="Arial"/>
        </w:rPr>
        <w:t xml:space="preserve"> 25 </w:t>
      </w:r>
      <w:r w:rsidRPr="00633A23">
        <w:t>апреля сам</w:t>
      </w:r>
      <w:r w:rsidRPr="00633A23">
        <w:rPr>
          <w:rFonts w:cs="Arial"/>
        </w:rPr>
        <w:t xml:space="preserve">,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прихожанами</w:t>
      </w:r>
      <w:r w:rsidRPr="00633A23">
        <w:rPr>
          <w:rFonts w:cs="Arial"/>
        </w:rPr>
        <w:t xml:space="preserve">, </w:t>
      </w:r>
      <w:r w:rsidRPr="00633A23">
        <w:t>передавал</w:t>
      </w:r>
      <w:r w:rsidRPr="00633A23">
        <w:rPr>
          <w:rFonts w:cs="Arial"/>
        </w:rPr>
        <w:t xml:space="preserve"> </w:t>
      </w:r>
      <w:r w:rsidRPr="00633A23">
        <w:t>экспроприато</w:t>
      </w:r>
      <w:r w:rsidRPr="00633A23">
        <w:softHyphen/>
        <w:t>рам</w:t>
      </w:r>
      <w:r w:rsidRPr="00633A23">
        <w:rPr>
          <w:rFonts w:cs="Arial"/>
        </w:rPr>
        <w:t xml:space="preserve"> </w:t>
      </w:r>
      <w:r w:rsidRPr="00633A23">
        <w:t>церковное</w:t>
      </w:r>
      <w:r w:rsidRPr="00633A23">
        <w:rPr>
          <w:rFonts w:cs="Arial"/>
        </w:rPr>
        <w:t xml:space="preserve"> </w:t>
      </w:r>
      <w:r w:rsidRPr="00633A23">
        <w:t>добро</w:t>
      </w:r>
      <w:r w:rsidRPr="00633A23">
        <w:rPr>
          <w:rFonts w:cs="Arial"/>
        </w:rPr>
        <w:t xml:space="preserve">.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власти</w:t>
      </w:r>
      <w:r w:rsidRPr="00633A23">
        <w:rPr>
          <w:rFonts w:cs="Arial"/>
        </w:rPr>
        <w:t xml:space="preserve"> </w:t>
      </w:r>
      <w:r w:rsidRPr="00633A23">
        <w:t>опасались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торговцы</w:t>
      </w:r>
      <w:r w:rsidRPr="00633A23">
        <w:rPr>
          <w:rFonts w:cs="Arial"/>
        </w:rPr>
        <w:t xml:space="preserve"> </w:t>
      </w:r>
      <w:r w:rsidRPr="00633A23">
        <w:t>близлежащего</w:t>
      </w:r>
      <w:r w:rsidRPr="00633A23">
        <w:rPr>
          <w:rFonts w:cs="Arial"/>
        </w:rPr>
        <w:t xml:space="preserve"> </w:t>
      </w:r>
      <w:r w:rsidRPr="00633A23">
        <w:t>рынка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оказать</w:t>
      </w:r>
      <w:r w:rsidRPr="00633A23">
        <w:rPr>
          <w:rFonts w:cs="Arial"/>
        </w:rPr>
        <w:t xml:space="preserve"> </w:t>
      </w:r>
      <w:r w:rsidRPr="00633A23">
        <w:t>изъятию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противление</w:t>
      </w:r>
      <w:r w:rsidRPr="00633A23">
        <w:rPr>
          <w:rFonts w:cs="Arial"/>
        </w:rPr>
        <w:t xml:space="preserve">,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собралось</w:t>
      </w:r>
      <w:r w:rsidRPr="00633A23">
        <w:rPr>
          <w:rFonts w:cs="Arial"/>
        </w:rPr>
        <w:t xml:space="preserve"> </w:t>
      </w:r>
      <w:r w:rsidRPr="00633A23">
        <w:t>немного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 (</w:t>
      </w:r>
      <w:r w:rsidRPr="00633A23">
        <w:t xml:space="preserve">около </w:t>
      </w:r>
      <w:r w:rsidRPr="00633A23">
        <w:rPr>
          <w:rFonts w:cs="Arial"/>
        </w:rPr>
        <w:t xml:space="preserve">300 </w:t>
      </w:r>
      <w:r w:rsidRPr="00633A23">
        <w:t>человек</w:t>
      </w:r>
      <w:r w:rsidRPr="00633A23">
        <w:rPr>
          <w:rFonts w:cs="Arial"/>
        </w:rPr>
        <w:t xml:space="preserve">),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основном</w:t>
      </w:r>
      <w:r w:rsidRPr="00633A23">
        <w:rPr>
          <w:rFonts w:cs="Arial"/>
        </w:rPr>
        <w:t xml:space="preserve"> </w:t>
      </w:r>
      <w:r w:rsidRPr="00633A23">
        <w:t>женщин</w:t>
      </w:r>
      <w:r w:rsidRPr="00633A23">
        <w:rPr>
          <w:rFonts w:cs="Arial"/>
        </w:rPr>
        <w:t xml:space="preserve">. </w:t>
      </w:r>
      <w:r w:rsidRPr="00633A23">
        <w:t>«Редко</w:t>
      </w:r>
      <w:r w:rsidRPr="00633A23">
        <w:rPr>
          <w:rFonts w:cs="Arial"/>
        </w:rPr>
        <w:t>-</w:t>
      </w:r>
      <w:r w:rsidRPr="00633A23">
        <w:t>редко</w:t>
      </w:r>
      <w:r w:rsidRPr="00633A23">
        <w:rPr>
          <w:rFonts w:cs="Arial"/>
        </w:rPr>
        <w:t xml:space="preserve"> </w:t>
      </w:r>
      <w:r w:rsidRPr="00633A23">
        <w:t>разда</w:t>
      </w:r>
      <w:r w:rsidRPr="00633A23">
        <w:softHyphen/>
        <w:t>ется</w:t>
      </w:r>
      <w:r w:rsidRPr="00633A23">
        <w:rPr>
          <w:rFonts w:cs="Arial"/>
        </w:rPr>
        <w:t xml:space="preserve"> </w:t>
      </w:r>
      <w:r w:rsidRPr="00633A23">
        <w:t>голос</w:t>
      </w:r>
      <w:r w:rsidRPr="00633A23">
        <w:rPr>
          <w:rFonts w:cs="Arial"/>
        </w:rPr>
        <w:t xml:space="preserve"> </w:t>
      </w:r>
      <w:r w:rsidRPr="00633A23">
        <w:t>против</w:t>
      </w:r>
      <w:r w:rsidRPr="00633A23">
        <w:rPr>
          <w:rFonts w:cs="Arial"/>
        </w:rPr>
        <w:t xml:space="preserve"> </w:t>
      </w:r>
      <w:r w:rsidRPr="00633A23">
        <w:t>изъятия</w:t>
      </w:r>
      <w:r w:rsidRPr="00633A23">
        <w:rPr>
          <w:rFonts w:cs="Arial"/>
        </w:rPr>
        <w:t xml:space="preserve">: </w:t>
      </w:r>
      <w:r w:rsidRPr="00633A23">
        <w:t>Вот</w:t>
      </w:r>
      <w:r w:rsidRPr="00633A23">
        <w:rPr>
          <w:rFonts w:cs="Arial"/>
        </w:rPr>
        <w:t xml:space="preserve">, </w:t>
      </w:r>
      <w:r w:rsidRPr="00633A23">
        <w:t>приехали</w:t>
      </w:r>
      <w:r w:rsidRPr="00633A23">
        <w:rPr>
          <w:rFonts w:cs="Arial"/>
        </w:rPr>
        <w:t xml:space="preserve"> </w:t>
      </w:r>
      <w:r w:rsidRPr="00633A23">
        <w:t>грабить</w:t>
      </w:r>
      <w:r w:rsidRPr="00633A23">
        <w:rPr>
          <w:rFonts w:cs="Arial"/>
        </w:rPr>
        <w:t>!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— отметил</w:t>
      </w:r>
      <w:r w:rsidRPr="00633A23">
        <w:rPr>
          <w:rFonts w:cs="Arial"/>
        </w:rPr>
        <w:t xml:space="preserve"> </w:t>
      </w:r>
      <w:r w:rsidRPr="00633A23">
        <w:t>репортер</w:t>
      </w:r>
      <w:r w:rsidRPr="00633A23">
        <w:rPr>
          <w:rFonts w:cs="Arial"/>
        </w:rPr>
        <w:t xml:space="preserve">. </w:t>
      </w:r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ареста</w:t>
      </w:r>
      <w:r w:rsidRPr="00633A23">
        <w:rPr>
          <w:rFonts w:cs="Arial"/>
        </w:rPr>
        <w:t xml:space="preserve"> </w:t>
      </w:r>
      <w:r w:rsidRPr="00633A23">
        <w:t>«за</w:t>
      </w:r>
      <w:r w:rsidRPr="00633A23">
        <w:rPr>
          <w:rFonts w:cs="Arial"/>
        </w:rPr>
        <w:t xml:space="preserve"> </w:t>
      </w:r>
      <w:r w:rsidRPr="00633A23">
        <w:t>аг</w:t>
      </w:r>
      <w:r w:rsidRPr="00633A23">
        <w:t>и</w:t>
      </w:r>
      <w:r w:rsidRPr="00633A23">
        <w:t>тацию»</w:t>
      </w:r>
      <w:r w:rsidRPr="00633A23">
        <w:rPr>
          <w:rFonts w:cs="Arial"/>
        </w:rPr>
        <w:t xml:space="preserve"> 8 </w:t>
      </w:r>
      <w:r w:rsidRPr="00633A23">
        <w:t>чело</w:t>
      </w:r>
      <w:r w:rsidRPr="00633A23">
        <w:softHyphen/>
        <w:t>век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сводке</w:t>
      </w:r>
      <w:r w:rsidRPr="00633A23">
        <w:rPr>
          <w:rFonts w:cs="Arial"/>
        </w:rPr>
        <w:t xml:space="preserve"> </w:t>
      </w:r>
      <w:r w:rsidRPr="00633A23">
        <w:t>отмечено</w:t>
      </w:r>
      <w:r w:rsidRPr="00633A23">
        <w:rPr>
          <w:rFonts w:cs="Arial"/>
        </w:rPr>
        <w:t xml:space="preserve"> </w:t>
      </w:r>
      <w:r w:rsidRPr="00633A23">
        <w:t>избиение</w:t>
      </w:r>
      <w:r w:rsidRPr="00633A23">
        <w:rPr>
          <w:rFonts w:cs="Arial"/>
        </w:rPr>
        <w:t xml:space="preserve"> </w:t>
      </w:r>
      <w:r w:rsidRPr="00633A23">
        <w:t>членов</w:t>
      </w:r>
      <w:r w:rsidRPr="00633A23">
        <w:rPr>
          <w:rFonts w:cs="Arial"/>
        </w:rPr>
        <w:t xml:space="preserve"> </w:t>
      </w:r>
      <w:r w:rsidRPr="00633A23">
        <w:t>комиссии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На</w:t>
      </w:r>
      <w:r w:rsidRPr="00633A23">
        <w:rPr>
          <w:rFonts w:cs="Arial"/>
        </w:rPr>
        <w:t xml:space="preserve"> </w:t>
      </w:r>
      <w:r w:rsidRPr="00633A23">
        <w:t>Васильевском</w:t>
      </w:r>
      <w:r w:rsidRPr="00633A23">
        <w:rPr>
          <w:rFonts w:cs="Arial"/>
        </w:rPr>
        <w:t xml:space="preserve"> </w:t>
      </w:r>
      <w:r w:rsidRPr="00633A23">
        <w:t>острове</w:t>
      </w:r>
      <w:r w:rsidRPr="00633A23">
        <w:rPr>
          <w:rFonts w:cs="Arial"/>
        </w:rPr>
        <w:t xml:space="preserve"> </w:t>
      </w:r>
      <w:r w:rsidRPr="00633A23">
        <w:t>волнения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конце</w:t>
      </w:r>
      <w:r w:rsidRPr="00633A23">
        <w:rPr>
          <w:rFonts w:cs="Arial"/>
        </w:rPr>
        <w:t xml:space="preserve"> </w:t>
      </w:r>
      <w:r w:rsidRPr="00633A23">
        <w:t>апреля грозили</w:t>
      </w:r>
      <w:r w:rsidRPr="00633A23">
        <w:rPr>
          <w:rFonts w:cs="Arial"/>
        </w:rPr>
        <w:t xml:space="preserve"> </w:t>
      </w:r>
      <w:r w:rsidRPr="00633A23">
        <w:t>возникнуть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Милующей</w:t>
      </w:r>
      <w:r w:rsidRPr="00633A23">
        <w:rPr>
          <w:rFonts w:cs="Arial"/>
        </w:rPr>
        <w:t xml:space="preserve"> </w:t>
      </w:r>
      <w:r w:rsidRPr="00633A23">
        <w:t>Божи</w:t>
      </w:r>
      <w:r w:rsidRPr="00633A23">
        <w:rPr>
          <w:rFonts w:cs="Arial"/>
        </w:rPr>
        <w:t>-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Гавани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собралось</w:t>
      </w:r>
      <w:r w:rsidRPr="00633A23">
        <w:rPr>
          <w:rFonts w:cs="Arial"/>
        </w:rPr>
        <w:t xml:space="preserve"> </w:t>
      </w:r>
      <w:r w:rsidRPr="00633A23">
        <w:t>около</w:t>
      </w:r>
      <w:r w:rsidRPr="00633A23">
        <w:rPr>
          <w:rFonts w:cs="Arial"/>
        </w:rPr>
        <w:t xml:space="preserve"> </w:t>
      </w:r>
      <w:r w:rsidRPr="00633A23">
        <w:t>тысячи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хожан</w:t>
      </w:r>
      <w:r w:rsidRPr="00633A23">
        <w:rPr>
          <w:rFonts w:cs="Arial"/>
        </w:rPr>
        <w:t xml:space="preserve">. </w:t>
      </w:r>
      <w:r w:rsidRPr="00633A23">
        <w:t>«Были</w:t>
      </w:r>
      <w:r w:rsidRPr="00633A23">
        <w:rPr>
          <w:rFonts w:cs="Arial"/>
        </w:rPr>
        <w:t xml:space="preserve"> </w:t>
      </w:r>
      <w:r w:rsidRPr="00633A23">
        <w:t>выкрики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споры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окончилось</w:t>
      </w:r>
      <w:r w:rsidRPr="00633A23">
        <w:rPr>
          <w:rFonts w:cs="Arial"/>
        </w:rPr>
        <w:t xml:space="preserve"> </w:t>
      </w:r>
      <w:r w:rsidRPr="00633A23">
        <w:t>без всяких</w:t>
      </w:r>
      <w:r w:rsidRPr="00633A23">
        <w:rPr>
          <w:rFonts w:cs="Arial"/>
        </w:rPr>
        <w:t xml:space="preserve"> </w:t>
      </w:r>
      <w:r w:rsidRPr="00633A23">
        <w:t>инцидентов»</w:t>
      </w:r>
      <w:r w:rsidRPr="00633A23">
        <w:rPr>
          <w:rFonts w:cs="Arial"/>
        </w:rPr>
        <w:t xml:space="preserve">.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серебра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шли—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пуда</w:t>
      </w:r>
      <w:r w:rsidRPr="00633A23">
        <w:rPr>
          <w:rFonts w:cs="Arial"/>
        </w:rPr>
        <w:t xml:space="preserve">. </w:t>
      </w:r>
      <w:r w:rsidRPr="00633A23">
        <w:t>Гораздо</w:t>
      </w:r>
      <w:r w:rsidRPr="00633A23">
        <w:rPr>
          <w:rFonts w:cs="Arial"/>
        </w:rPr>
        <w:t xml:space="preserve"> </w:t>
      </w:r>
      <w:r w:rsidRPr="00633A23">
        <w:t>больше—</w:t>
      </w:r>
      <w:r w:rsidRPr="00633A23">
        <w:rPr>
          <w:rFonts w:cs="Arial"/>
        </w:rPr>
        <w:t xml:space="preserve"> 13 </w:t>
      </w:r>
      <w:r w:rsidRPr="00633A23">
        <w:t>пудов изъяли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Смоленском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 xml:space="preserve"> [32].</w:t>
      </w:r>
    </w:p>
    <w:p w:rsidR="002D3589" w:rsidRPr="00633A23" w:rsidRDefault="002D3589" w:rsidP="00EB0F88">
      <w:r w:rsidRPr="00633A23">
        <w:t>К</w:t>
      </w:r>
      <w:r w:rsidRPr="00633A23">
        <w:rPr>
          <w:rFonts w:cs="Arial"/>
        </w:rPr>
        <w:t xml:space="preserve"> 25 </w:t>
      </w:r>
      <w:r w:rsidRPr="00633A23">
        <w:t>апреля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Петрограде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пригородах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кон</w:t>
      </w:r>
      <w:r w:rsidRPr="00633A23">
        <w:softHyphen/>
        <w:t>фисковано</w:t>
      </w:r>
      <w:r w:rsidRPr="00633A23">
        <w:rPr>
          <w:rFonts w:cs="Arial"/>
        </w:rPr>
        <w:t xml:space="preserve"> 254 </w:t>
      </w:r>
      <w:r w:rsidRPr="00633A23">
        <w:t>пуда</w:t>
      </w:r>
      <w:r w:rsidRPr="00633A23">
        <w:rPr>
          <w:rFonts w:cs="Arial"/>
        </w:rPr>
        <w:t xml:space="preserve"> 30 </w:t>
      </w:r>
      <w:r w:rsidRPr="00633A23">
        <w:t>фунтов</w:t>
      </w:r>
      <w:r w:rsidRPr="00633A23">
        <w:rPr>
          <w:rFonts w:cs="Arial"/>
        </w:rPr>
        <w:t xml:space="preserve"> </w:t>
      </w:r>
      <w:r w:rsidRPr="00633A23">
        <w:t>серебра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16 </w:t>
      </w:r>
      <w:r w:rsidRPr="00633A23">
        <w:t xml:space="preserve">фунтов </w:t>
      </w:r>
      <w:r w:rsidRPr="00633A23">
        <w:rPr>
          <w:rFonts w:cs="Arial"/>
        </w:rPr>
        <w:t xml:space="preserve">51 </w:t>
      </w:r>
      <w:r w:rsidRPr="00633A23">
        <w:t>золотник</w:t>
      </w:r>
      <w:r w:rsidRPr="00633A23">
        <w:rPr>
          <w:rFonts w:cs="Arial"/>
        </w:rPr>
        <w:t xml:space="preserve"> </w:t>
      </w:r>
      <w:r w:rsidRPr="00633A23">
        <w:t>золота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числе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Кронштадте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67 </w:t>
      </w:r>
      <w:r w:rsidRPr="00633A23">
        <w:t>пудов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Петергофском</w:t>
      </w:r>
      <w:r w:rsidRPr="00633A23">
        <w:rPr>
          <w:rFonts w:cs="Arial"/>
        </w:rPr>
        <w:t xml:space="preserve"> </w:t>
      </w:r>
      <w:r w:rsidRPr="00633A23">
        <w:t>уезде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48 </w:t>
      </w:r>
      <w:r w:rsidRPr="00633A23">
        <w:t>пудов</w:t>
      </w:r>
      <w:r w:rsidRPr="00633A23">
        <w:rPr>
          <w:rFonts w:cs="Arial"/>
        </w:rPr>
        <w:t xml:space="preserve"> </w:t>
      </w:r>
      <w:r w:rsidRPr="00633A23">
        <w:t>серебра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последующие</w:t>
      </w:r>
      <w:r w:rsidRPr="00633A23">
        <w:rPr>
          <w:rFonts w:cs="Arial"/>
        </w:rPr>
        <w:t xml:space="preserve"> </w:t>
      </w:r>
      <w:r w:rsidRPr="00633A23">
        <w:t>три</w:t>
      </w:r>
      <w:r w:rsidRPr="00633A23">
        <w:rPr>
          <w:rFonts w:cs="Arial"/>
        </w:rPr>
        <w:t xml:space="preserve"> </w:t>
      </w:r>
      <w:r w:rsidRPr="00633A23">
        <w:t>недели</w:t>
      </w:r>
      <w:r w:rsidRPr="00633A23">
        <w:rPr>
          <w:rFonts w:cs="Arial"/>
        </w:rPr>
        <w:t xml:space="preserve"> </w:t>
      </w:r>
      <w:r w:rsidRPr="00633A23">
        <w:t>ограблению</w:t>
      </w:r>
      <w:r w:rsidRPr="00633A23">
        <w:rPr>
          <w:rFonts w:cs="Arial"/>
        </w:rPr>
        <w:t xml:space="preserve"> </w:t>
      </w:r>
      <w:r w:rsidRPr="00633A23">
        <w:t>подверглись крупные</w:t>
      </w:r>
      <w:r w:rsidRPr="00633A23">
        <w:rPr>
          <w:rFonts w:cs="Arial"/>
        </w:rPr>
        <w:t xml:space="preserve"> </w:t>
      </w:r>
      <w:r w:rsidRPr="00633A23">
        <w:t>соборы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t>о</w:t>
      </w:r>
      <w:r w:rsidRPr="00633A23">
        <w:t>торые</w:t>
      </w:r>
      <w:r w:rsidRPr="00633A23">
        <w:rPr>
          <w:rFonts w:cs="Arial"/>
        </w:rPr>
        <w:t xml:space="preserve"> </w:t>
      </w:r>
      <w:r w:rsidRPr="00633A23">
        <w:t>дали</w:t>
      </w:r>
      <w:r w:rsidRPr="00633A23">
        <w:rPr>
          <w:rFonts w:cs="Arial"/>
        </w:rPr>
        <w:t xml:space="preserve"> </w:t>
      </w:r>
      <w:r w:rsidRPr="00633A23">
        <w:t>гораздо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лавре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взято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41 </w:t>
      </w:r>
      <w:r w:rsidRPr="00633A23">
        <w:t>пуда</w:t>
      </w:r>
      <w:r w:rsidRPr="00633A23">
        <w:rPr>
          <w:rFonts w:cs="Arial"/>
        </w:rPr>
        <w:t xml:space="preserve"> </w:t>
      </w:r>
      <w:r w:rsidRPr="00633A23">
        <w:t>серебра</w:t>
      </w:r>
      <w:r w:rsidRPr="00633A23">
        <w:rPr>
          <w:rFonts w:cs="Arial"/>
        </w:rPr>
        <w:t xml:space="preserve">, 4 </w:t>
      </w:r>
      <w:r w:rsidRPr="00633A23">
        <w:t>фунта золота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40 </w:t>
      </w:r>
      <w:r w:rsidRPr="00633A23">
        <w:t>бриллиантов</w:t>
      </w:r>
      <w:r w:rsidRPr="00633A23">
        <w:rPr>
          <w:rFonts w:cs="Arial"/>
        </w:rPr>
        <w:t xml:space="preserve">;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Новодевичьем</w:t>
      </w:r>
      <w:r w:rsidRPr="00633A23">
        <w:rPr>
          <w:rFonts w:cs="Arial"/>
        </w:rPr>
        <w:t xml:space="preserve"> </w:t>
      </w:r>
      <w:r w:rsidRPr="00633A23">
        <w:t>монасты</w:t>
      </w:r>
      <w:r w:rsidRPr="00633A23">
        <w:softHyphen/>
        <w:t>ре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30 </w:t>
      </w:r>
      <w:r w:rsidRPr="00633A23">
        <w:t>пудов</w:t>
      </w:r>
      <w:r w:rsidRPr="00633A23">
        <w:rPr>
          <w:rFonts w:cs="Arial"/>
        </w:rPr>
        <w:t xml:space="preserve"> </w:t>
      </w:r>
      <w:r w:rsidRPr="00633A23">
        <w:t>серебра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73 </w:t>
      </w:r>
      <w:r w:rsidRPr="00633A23">
        <w:t>бриллианта</w:t>
      </w:r>
      <w:r w:rsidRPr="00633A23">
        <w:rPr>
          <w:rFonts w:cs="Arial"/>
        </w:rPr>
        <w:t xml:space="preserve">, 28 </w:t>
      </w:r>
      <w:r w:rsidRPr="00633A23">
        <w:t>изумру</w:t>
      </w:r>
      <w:r w:rsidRPr="00633A23">
        <w:softHyphen/>
        <w:t>дов</w:t>
      </w:r>
      <w:r w:rsidRPr="00633A23">
        <w:rPr>
          <w:rFonts w:cs="Arial"/>
        </w:rPr>
        <w:t xml:space="preserve">...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особенно</w:t>
      </w:r>
      <w:r w:rsidRPr="00633A23">
        <w:rPr>
          <w:rFonts w:cs="Arial"/>
        </w:rPr>
        <w:t xml:space="preserve"> </w:t>
      </w:r>
      <w:r w:rsidRPr="00633A23">
        <w:t>много—</w:t>
      </w:r>
      <w:r w:rsidRPr="00633A23">
        <w:rPr>
          <w:rFonts w:cs="Arial"/>
        </w:rPr>
        <w:t xml:space="preserve"> 129 </w:t>
      </w:r>
      <w:r w:rsidRPr="00633A23">
        <w:t>пудов</w:t>
      </w:r>
      <w:r w:rsidRPr="00633A23">
        <w:rPr>
          <w:rFonts w:cs="Arial"/>
        </w:rPr>
        <w:t xml:space="preserve"> </w:t>
      </w:r>
      <w:r w:rsidRPr="00633A23">
        <w:t>серебра</w:t>
      </w:r>
      <w:r w:rsidRPr="00633A23">
        <w:rPr>
          <w:rFonts w:cs="Arial"/>
        </w:rPr>
        <w:t xml:space="preserve"> </w:t>
      </w:r>
      <w:r w:rsidRPr="00633A23">
        <w:t>дал исторический</w:t>
      </w:r>
      <w:r w:rsidRPr="00633A23">
        <w:rPr>
          <w:rFonts w:cs="Arial"/>
        </w:rPr>
        <w:t xml:space="preserve"> </w:t>
      </w:r>
      <w:r w:rsidRPr="00633A23">
        <w:t>Казанский</w:t>
      </w:r>
      <w:r w:rsidRPr="00633A23">
        <w:rPr>
          <w:rFonts w:cs="Arial"/>
        </w:rPr>
        <w:t xml:space="preserve"> </w:t>
      </w:r>
      <w:r w:rsidRPr="00633A23">
        <w:t>собор</w:t>
      </w:r>
      <w:r w:rsidRPr="00633A23">
        <w:rPr>
          <w:rFonts w:cs="Arial"/>
        </w:rPr>
        <w:t xml:space="preserve">. </w:t>
      </w:r>
      <w:r w:rsidRPr="00633A23">
        <w:t>Несмотря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о</w:t>
      </w:r>
      <w:r w:rsidRPr="00633A23">
        <w:t>тесты академиков</w:t>
      </w:r>
      <w:r w:rsidRPr="00633A23">
        <w:rPr>
          <w:rFonts w:cs="Arial"/>
        </w:rPr>
        <w:t xml:space="preserve">, 13 </w:t>
      </w:r>
      <w:r w:rsidRPr="00633A23">
        <w:t>мая</w:t>
      </w:r>
      <w:r w:rsidRPr="00633A23">
        <w:rPr>
          <w:rFonts w:cs="Arial"/>
        </w:rPr>
        <w:t xml:space="preserve"> </w:t>
      </w:r>
      <w:r w:rsidRPr="00633A23">
        <w:t>ночью</w:t>
      </w:r>
      <w:r w:rsidRPr="00633A23">
        <w:rPr>
          <w:rFonts w:cs="Arial"/>
        </w:rPr>
        <w:t xml:space="preserve">, </w:t>
      </w:r>
      <w:r w:rsidRPr="00633A23">
        <w:t>тайно</w:t>
      </w:r>
      <w:r w:rsidRPr="00633A23">
        <w:rPr>
          <w:rFonts w:cs="Arial"/>
        </w:rPr>
        <w:t>, "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потемках</w:t>
      </w:r>
      <w:r w:rsidRPr="00633A23">
        <w:rPr>
          <w:rFonts w:cs="Arial"/>
        </w:rPr>
        <w:t xml:space="preserve"> </w:t>
      </w:r>
      <w:r w:rsidRPr="00633A23">
        <w:t>при свете</w:t>
      </w:r>
      <w:r w:rsidRPr="00633A23">
        <w:rPr>
          <w:rFonts w:cs="Arial"/>
        </w:rPr>
        <w:t xml:space="preserve"> </w:t>
      </w:r>
      <w:r w:rsidRPr="00633A23">
        <w:t>нескольких</w:t>
      </w:r>
      <w:r w:rsidRPr="00633A23">
        <w:rPr>
          <w:rFonts w:cs="Arial"/>
        </w:rPr>
        <w:t xml:space="preserve"> </w:t>
      </w:r>
      <w:r w:rsidRPr="00633A23">
        <w:t>огарков</w:t>
      </w:r>
      <w:r w:rsidRPr="00633A23">
        <w:rPr>
          <w:rFonts w:cs="Arial"/>
        </w:rPr>
        <w:t xml:space="preserve"> </w:t>
      </w:r>
      <w:r w:rsidRPr="00633A23">
        <w:t>свечей</w:t>
      </w:r>
      <w:r w:rsidRPr="00633A23">
        <w:rPr>
          <w:rFonts w:cs="Arial"/>
        </w:rPr>
        <w:t xml:space="preserve">",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распилен</w:t>
      </w:r>
      <w:r w:rsidRPr="00633A23">
        <w:rPr>
          <w:rFonts w:cs="Arial"/>
        </w:rPr>
        <w:t xml:space="preserve"> </w:t>
      </w:r>
      <w:r w:rsidRPr="00633A23">
        <w:t>уни</w:t>
      </w:r>
      <w:r w:rsidRPr="00633A23">
        <w:softHyphen/>
        <w:t>кальный</w:t>
      </w:r>
      <w:r w:rsidRPr="00633A23">
        <w:rPr>
          <w:rFonts w:cs="Arial"/>
        </w:rPr>
        <w:t xml:space="preserve"> </w:t>
      </w:r>
      <w:r w:rsidRPr="00633A23">
        <w:t>иконостас</w:t>
      </w:r>
      <w:r w:rsidRPr="00633A23">
        <w:rPr>
          <w:rFonts w:cs="Arial"/>
        </w:rPr>
        <w:t xml:space="preserve">, </w:t>
      </w:r>
      <w:r w:rsidRPr="00633A23">
        <w:t>сделанный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трофейного</w:t>
      </w:r>
      <w:r w:rsidRPr="00633A23">
        <w:rPr>
          <w:rFonts w:cs="Arial"/>
        </w:rPr>
        <w:t xml:space="preserve"> </w:t>
      </w:r>
      <w:r w:rsidRPr="00633A23">
        <w:t>сереб</w:t>
      </w:r>
      <w:r w:rsidRPr="00633A23">
        <w:softHyphen/>
        <w:t>ра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пожертвовали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а</w:t>
      </w:r>
      <w:r w:rsidRPr="00633A23">
        <w:t>заки</w:t>
      </w:r>
      <w:r w:rsidRPr="00633A23">
        <w:rPr>
          <w:rFonts w:cs="Arial"/>
        </w:rPr>
        <w:t xml:space="preserve"> </w:t>
      </w:r>
      <w:r w:rsidRPr="00633A23">
        <w:t>атамана</w:t>
      </w:r>
      <w:r w:rsidRPr="00633A23">
        <w:rPr>
          <w:rFonts w:cs="Arial"/>
        </w:rPr>
        <w:t xml:space="preserve"> </w:t>
      </w:r>
      <w:r w:rsidRPr="00633A23">
        <w:t>Платова после</w:t>
      </w:r>
      <w:r w:rsidRPr="00633A23">
        <w:rPr>
          <w:rFonts w:cs="Arial"/>
        </w:rPr>
        <w:t xml:space="preserve"> </w:t>
      </w:r>
      <w:r w:rsidRPr="00633A23">
        <w:t>Отечественной</w:t>
      </w:r>
      <w:r w:rsidRPr="00633A23">
        <w:rPr>
          <w:rFonts w:cs="Arial"/>
        </w:rPr>
        <w:t xml:space="preserve"> </w:t>
      </w:r>
      <w:r w:rsidRPr="00633A23">
        <w:t>войны</w:t>
      </w:r>
      <w:r w:rsidRPr="00633A23">
        <w:rPr>
          <w:rFonts w:cs="Arial"/>
        </w:rPr>
        <w:t xml:space="preserve"> 1812 </w:t>
      </w:r>
      <w:r w:rsidRPr="00633A23">
        <w:t>года</w:t>
      </w:r>
      <w:r w:rsidRPr="00633A23">
        <w:rPr>
          <w:rFonts w:cs="Arial"/>
        </w:rPr>
        <w:t xml:space="preserve"> [33].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самом</w:t>
      </w:r>
      <w:r w:rsidRPr="00633A23">
        <w:rPr>
          <w:rFonts w:cs="Arial"/>
        </w:rPr>
        <w:t xml:space="preserve"> </w:t>
      </w:r>
      <w:r w:rsidRPr="00633A23">
        <w:t>конце</w:t>
      </w:r>
      <w:r w:rsidRPr="00633A23">
        <w:rPr>
          <w:rFonts w:cs="Arial"/>
        </w:rPr>
        <w:t xml:space="preserve"> </w:t>
      </w:r>
      <w:r w:rsidRPr="00633A23">
        <w:t>операции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ограблению</w:t>
      </w:r>
      <w:r w:rsidRPr="00633A23">
        <w:rPr>
          <w:rFonts w:cs="Arial"/>
        </w:rPr>
        <w:t xml:space="preserve"> </w:t>
      </w:r>
      <w:r w:rsidRPr="00633A23">
        <w:t>петроград</w:t>
      </w:r>
      <w:r w:rsidRPr="00633A23">
        <w:softHyphen/>
        <w:t>ских</w:t>
      </w:r>
      <w:r w:rsidRPr="00633A23">
        <w:rPr>
          <w:rFonts w:cs="Arial"/>
        </w:rPr>
        <w:t xml:space="preserve"> </w:t>
      </w:r>
      <w:r w:rsidRPr="00633A23">
        <w:t>церквей</w:t>
      </w:r>
      <w:r w:rsidRPr="00633A23">
        <w:rPr>
          <w:rFonts w:cs="Arial"/>
        </w:rPr>
        <w:t xml:space="preserve"> </w:t>
      </w:r>
      <w:r w:rsidRPr="00633A23">
        <w:t>произошли</w:t>
      </w:r>
      <w:r w:rsidRPr="00633A23">
        <w:rPr>
          <w:rFonts w:cs="Arial"/>
        </w:rPr>
        <w:t xml:space="preserve"> </w:t>
      </w:r>
      <w:r w:rsidRPr="00633A23">
        <w:t>беспорядки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раз наглядно</w:t>
      </w:r>
      <w:r w:rsidRPr="00633A23">
        <w:rPr>
          <w:rFonts w:cs="Arial"/>
        </w:rPr>
        <w:t xml:space="preserve"> </w:t>
      </w:r>
      <w:r w:rsidRPr="00633A23">
        <w:t>продемонстрировали</w:t>
      </w:r>
      <w:r w:rsidRPr="00633A23">
        <w:rPr>
          <w:rFonts w:cs="Arial"/>
        </w:rPr>
        <w:t xml:space="preserve"> </w:t>
      </w:r>
      <w:r w:rsidRPr="00633A23">
        <w:t>отношение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стого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. </w:t>
      </w:r>
      <w:r w:rsidRPr="00633A23">
        <w:t>Беспорядки</w:t>
      </w:r>
      <w:r w:rsidRPr="00633A23">
        <w:rPr>
          <w:rFonts w:cs="Arial"/>
        </w:rPr>
        <w:t xml:space="preserve"> </w:t>
      </w:r>
      <w:r w:rsidRPr="00633A23">
        <w:t>случились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Нарвской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ставой</w:t>
      </w:r>
      <w:r w:rsidRPr="00633A23">
        <w:rPr>
          <w:rFonts w:cs="Arial"/>
        </w:rPr>
        <w:t xml:space="preserve">, </w:t>
      </w:r>
      <w:r w:rsidRPr="00633A23">
        <w:t>пролетарском</w:t>
      </w:r>
      <w:r w:rsidRPr="00633A23">
        <w:rPr>
          <w:rFonts w:cs="Arial"/>
        </w:rPr>
        <w:t xml:space="preserve"> </w:t>
      </w:r>
      <w:r w:rsidRPr="00633A23">
        <w:t>районе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цар</w:t>
      </w:r>
      <w:r w:rsidRPr="00633A23">
        <w:rPr>
          <w:rFonts w:cs="Arial"/>
        </w:rPr>
        <w:t xml:space="preserve">. </w:t>
      </w:r>
      <w:r w:rsidRPr="00633A23">
        <w:t>Александры</w:t>
      </w:r>
      <w:r w:rsidRPr="00633A23">
        <w:rPr>
          <w:rFonts w:cs="Arial"/>
        </w:rPr>
        <w:t xml:space="preserve">,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рабочие</w:t>
      </w:r>
      <w:r w:rsidRPr="00633A23">
        <w:rPr>
          <w:rFonts w:cs="Arial"/>
        </w:rPr>
        <w:t xml:space="preserve"> </w:t>
      </w:r>
      <w:r w:rsidRPr="00633A23">
        <w:t>Путиловского</w:t>
      </w:r>
      <w:r w:rsidRPr="00633A23">
        <w:rPr>
          <w:rFonts w:cs="Arial"/>
        </w:rPr>
        <w:t xml:space="preserve"> </w:t>
      </w:r>
      <w:r w:rsidRPr="00633A23">
        <w:t>завода</w:t>
      </w:r>
      <w:r w:rsidRPr="00633A23">
        <w:rPr>
          <w:rFonts w:cs="Arial"/>
        </w:rPr>
        <w:t xml:space="preserve"> </w:t>
      </w:r>
      <w:r w:rsidRPr="00633A23">
        <w:t>выстроили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собственные</w:t>
      </w:r>
      <w:r w:rsidRPr="00633A23">
        <w:rPr>
          <w:rFonts w:cs="Arial"/>
        </w:rPr>
        <w:t xml:space="preserve"> </w:t>
      </w:r>
      <w:r w:rsidRPr="00633A23">
        <w:t>деньги</w:t>
      </w:r>
      <w:r w:rsidRPr="00633A23">
        <w:rPr>
          <w:rFonts w:cs="Arial"/>
        </w:rPr>
        <w:t xml:space="preserve">. </w:t>
      </w:r>
      <w:r w:rsidRPr="00633A23">
        <w:lastRenderedPageBreak/>
        <w:t>Вопреки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классовым</w:t>
      </w:r>
      <w:r w:rsidRPr="00633A23">
        <w:rPr>
          <w:rFonts w:cs="Arial"/>
        </w:rPr>
        <w:t xml:space="preserve"> </w:t>
      </w:r>
      <w:r w:rsidRPr="00633A23">
        <w:t>прогнозам</w:t>
      </w:r>
      <w:r w:rsidRPr="00633A23">
        <w:rPr>
          <w:rFonts w:cs="Arial"/>
        </w:rPr>
        <w:t xml:space="preserve">, </w:t>
      </w:r>
      <w:r w:rsidRPr="00633A23">
        <w:t>«сознательные пролетарии»</w:t>
      </w:r>
      <w:r w:rsidRPr="00633A23">
        <w:rPr>
          <w:rFonts w:cs="Arial"/>
        </w:rPr>
        <w:t xml:space="preserve"> </w:t>
      </w:r>
      <w:r w:rsidRPr="00633A23">
        <w:t>дали</w:t>
      </w:r>
      <w:r w:rsidRPr="00633A23">
        <w:rPr>
          <w:rFonts w:cs="Arial"/>
        </w:rPr>
        <w:t xml:space="preserve"> </w:t>
      </w:r>
      <w:r w:rsidRPr="00633A23">
        <w:t>рабоче</w:t>
      </w:r>
      <w:r w:rsidRPr="00633A23">
        <w:rPr>
          <w:rFonts w:cs="Arial"/>
        </w:rPr>
        <w:t>-</w:t>
      </w:r>
      <w:r w:rsidRPr="00633A23">
        <w:t>крестьянской</w:t>
      </w:r>
      <w:r w:rsidRPr="00633A23">
        <w:rPr>
          <w:rFonts w:cs="Arial"/>
        </w:rPr>
        <w:t xml:space="preserve"> </w:t>
      </w:r>
      <w:r w:rsidRPr="00633A23">
        <w:t>власти</w:t>
      </w:r>
      <w:r w:rsidRPr="00633A23">
        <w:rPr>
          <w:rFonts w:cs="Arial"/>
        </w:rPr>
        <w:t xml:space="preserve"> </w:t>
      </w:r>
      <w:r w:rsidRPr="00633A23">
        <w:t>самый сильный</w:t>
      </w:r>
      <w:r w:rsidRPr="00633A23">
        <w:rPr>
          <w:rFonts w:cs="Arial"/>
        </w:rPr>
        <w:t xml:space="preserve"> </w:t>
      </w:r>
      <w:r w:rsidRPr="00633A23">
        <w:t>отпор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кампании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изъятию церковных</w:t>
      </w:r>
      <w:r w:rsidRPr="00633A23">
        <w:rPr>
          <w:rFonts w:cs="Arial"/>
        </w:rPr>
        <w:t xml:space="preserve"> </w:t>
      </w:r>
      <w:r w:rsidRPr="00633A23">
        <w:t>ценностей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Реквизицию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заводском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намечено</w:t>
      </w:r>
      <w:r w:rsidRPr="00633A23">
        <w:rPr>
          <w:rFonts w:cs="Arial"/>
        </w:rPr>
        <w:t xml:space="preserve"> </w:t>
      </w:r>
      <w:r w:rsidRPr="00633A23">
        <w:t>было провести</w:t>
      </w:r>
      <w:r w:rsidRPr="00633A23">
        <w:rPr>
          <w:rFonts w:cs="Arial"/>
        </w:rPr>
        <w:t xml:space="preserve"> 3 </w:t>
      </w:r>
      <w:r w:rsidRPr="00633A23">
        <w:t>мая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начали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днем</w:t>
      </w:r>
      <w:r w:rsidRPr="00633A23">
        <w:rPr>
          <w:rFonts w:cs="Arial"/>
        </w:rPr>
        <w:t xml:space="preserve"> </w:t>
      </w:r>
      <w:r w:rsidRPr="00633A23">
        <w:t>позже</w:t>
      </w:r>
      <w:r w:rsidRPr="00633A23">
        <w:rPr>
          <w:rFonts w:cs="Arial"/>
        </w:rPr>
        <w:t xml:space="preserve">. </w:t>
      </w:r>
      <w:r w:rsidRPr="00633A23">
        <w:t>Власти</w:t>
      </w:r>
      <w:r w:rsidRPr="00633A23">
        <w:rPr>
          <w:rFonts w:cs="Arial"/>
        </w:rPr>
        <w:t xml:space="preserve"> </w:t>
      </w:r>
      <w:r w:rsidRPr="00633A23">
        <w:t>ос</w:t>
      </w:r>
      <w:r w:rsidRPr="00633A23">
        <w:softHyphen/>
        <w:t>новательно</w:t>
      </w:r>
      <w:r w:rsidRPr="00633A23">
        <w:rPr>
          <w:rFonts w:cs="Arial"/>
        </w:rPr>
        <w:t xml:space="preserve"> </w:t>
      </w:r>
      <w:r w:rsidRPr="00633A23">
        <w:t>подготовились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операции</w:t>
      </w:r>
      <w:r w:rsidRPr="00633A23">
        <w:rPr>
          <w:rFonts w:cs="Arial"/>
        </w:rPr>
        <w:t xml:space="preserve">: </w:t>
      </w:r>
      <w:r w:rsidRPr="00633A23">
        <w:t>«на</w:t>
      </w:r>
      <w:r w:rsidRPr="00633A23">
        <w:rPr>
          <w:rFonts w:cs="Arial"/>
        </w:rPr>
        <w:t xml:space="preserve"> </w:t>
      </w:r>
      <w:r w:rsidRPr="00633A23">
        <w:t>время изъятия</w:t>
      </w:r>
      <w:r w:rsidRPr="00633A23">
        <w:rPr>
          <w:rFonts w:cs="Arial"/>
        </w:rPr>
        <w:t xml:space="preserve"> </w:t>
      </w:r>
      <w:r w:rsidRPr="00633A23">
        <w:t>ценностей</w:t>
      </w:r>
      <w:r w:rsidRPr="00633A23">
        <w:rPr>
          <w:rFonts w:cs="Arial"/>
        </w:rPr>
        <w:t xml:space="preserve">...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запрош</w:t>
      </w:r>
      <w:r w:rsidRPr="00633A23">
        <w:t>е</w:t>
      </w:r>
      <w:r w:rsidRPr="00633A23">
        <w:t>ны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 xml:space="preserve">предприятий </w:t>
      </w:r>
      <w:r w:rsidRPr="00633A23">
        <w:rPr>
          <w:rFonts w:cs="Arial"/>
        </w:rPr>
        <w:t xml:space="preserve">4 </w:t>
      </w:r>
      <w:r w:rsidRPr="00633A23">
        <w:t>автомобиля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40 </w:t>
      </w:r>
      <w:r w:rsidRPr="00633A23">
        <w:t>рабочих</w:t>
      </w:r>
      <w:r w:rsidRPr="00633A23">
        <w:rPr>
          <w:rFonts w:cs="Arial"/>
        </w:rPr>
        <w:t>-</w:t>
      </w:r>
      <w:r w:rsidRPr="00633A23">
        <w:t>коммунаров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работы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прислано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2 </w:t>
      </w:r>
      <w:r w:rsidRPr="00633A23">
        <w:t>а</w:t>
      </w:r>
      <w:r w:rsidRPr="00633A23">
        <w:t>в</w:t>
      </w:r>
      <w:r w:rsidRPr="00633A23">
        <w:t>томобиля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12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рабо</w:t>
      </w:r>
      <w:r w:rsidRPr="00633A23">
        <w:softHyphen/>
        <w:t>чих</w:t>
      </w:r>
      <w:r w:rsidRPr="00633A23">
        <w:rPr>
          <w:rFonts w:cs="Arial"/>
        </w:rPr>
        <w:t xml:space="preserve">... </w:t>
      </w:r>
      <w:r w:rsidRPr="00633A23">
        <w:t>В</w:t>
      </w:r>
      <w:r w:rsidRPr="00633A23">
        <w:rPr>
          <w:rFonts w:cs="Arial"/>
        </w:rPr>
        <w:t xml:space="preserve"> 2 </w:t>
      </w:r>
      <w:r w:rsidRPr="00633A23">
        <w:t>часа</w:t>
      </w:r>
      <w:r w:rsidRPr="00633A23">
        <w:rPr>
          <w:rFonts w:cs="Arial"/>
        </w:rPr>
        <w:t xml:space="preserve"> </w:t>
      </w:r>
      <w:r w:rsidRPr="00633A23">
        <w:t>вызвали</w:t>
      </w:r>
      <w:r w:rsidRPr="00633A23">
        <w:rPr>
          <w:rFonts w:cs="Arial"/>
        </w:rPr>
        <w:t xml:space="preserve"> 25 </w:t>
      </w:r>
      <w:r w:rsidRPr="00633A23">
        <w:t>курсантов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 30 </w:t>
      </w:r>
      <w:r w:rsidRPr="00633A23">
        <w:t>из отряда</w:t>
      </w:r>
      <w:r w:rsidRPr="00633A23">
        <w:rPr>
          <w:rFonts w:cs="Arial"/>
        </w:rPr>
        <w:t xml:space="preserve"> </w:t>
      </w:r>
      <w:r w:rsidRPr="00633A23">
        <w:t>Особого</w:t>
      </w:r>
      <w:r w:rsidRPr="00633A23">
        <w:rPr>
          <w:rFonts w:cs="Arial"/>
        </w:rPr>
        <w:t xml:space="preserve"> </w:t>
      </w:r>
      <w:r w:rsidRPr="00633A23">
        <w:t>назначения»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Готовились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верующие</w:t>
      </w:r>
      <w:r w:rsidRPr="00633A23">
        <w:rPr>
          <w:rFonts w:cs="Arial"/>
        </w:rPr>
        <w:t xml:space="preserve">. </w:t>
      </w:r>
      <w:r w:rsidRPr="00633A23">
        <w:t>К</w:t>
      </w:r>
      <w:r w:rsidRPr="00633A23">
        <w:rPr>
          <w:rFonts w:cs="Arial"/>
        </w:rPr>
        <w:t xml:space="preserve"> 14 </w:t>
      </w:r>
      <w:r w:rsidRPr="00633A23">
        <w:t>часам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собра</w:t>
      </w:r>
      <w:r w:rsidRPr="00633A23">
        <w:softHyphen/>
        <w:t>лась</w:t>
      </w:r>
      <w:r w:rsidRPr="00633A23">
        <w:rPr>
          <w:rFonts w:cs="Arial"/>
        </w:rPr>
        <w:t xml:space="preserve"> </w:t>
      </w:r>
      <w:r w:rsidRPr="00633A23">
        <w:t>большая</w:t>
      </w:r>
      <w:r w:rsidRPr="00633A23">
        <w:rPr>
          <w:rFonts w:cs="Arial"/>
        </w:rPr>
        <w:t xml:space="preserve"> </w:t>
      </w:r>
      <w:r w:rsidRPr="00633A23">
        <w:t>толпа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«стала</w:t>
      </w:r>
      <w:r w:rsidRPr="00633A23">
        <w:rPr>
          <w:rFonts w:cs="Arial"/>
        </w:rPr>
        <w:t xml:space="preserve"> </w:t>
      </w:r>
      <w:r w:rsidRPr="00633A23">
        <w:t>ломиться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softHyphen/>
        <w:t>ковь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помешать</w:t>
      </w:r>
      <w:r w:rsidRPr="00633A23">
        <w:rPr>
          <w:rFonts w:cs="Arial"/>
        </w:rPr>
        <w:t xml:space="preserve"> </w:t>
      </w:r>
      <w:r w:rsidRPr="00633A23">
        <w:t>изъятию</w:t>
      </w:r>
      <w:r w:rsidRPr="00633A23">
        <w:rPr>
          <w:rFonts w:cs="Arial"/>
        </w:rPr>
        <w:t>.</w:t>
      </w:r>
      <w:r w:rsidRPr="00633A23">
        <w:t>»</w:t>
      </w:r>
      <w:r w:rsidRPr="00633A23">
        <w:rPr>
          <w:rFonts w:cs="Arial"/>
        </w:rPr>
        <w:t xml:space="preserve">. </w:t>
      </w:r>
      <w:r w:rsidRPr="00633A23">
        <w:t>Проникнув</w:t>
      </w:r>
      <w:r w:rsidRPr="00633A23">
        <w:rPr>
          <w:rFonts w:cs="Arial"/>
        </w:rPr>
        <w:t xml:space="preserve"> </w:t>
      </w:r>
      <w:r w:rsidRPr="00633A23">
        <w:t>внутрь</w:t>
      </w:r>
      <w:r w:rsidRPr="00633A23">
        <w:rPr>
          <w:rFonts w:cs="Arial"/>
        </w:rPr>
        <w:t xml:space="preserve">, </w:t>
      </w:r>
      <w:r w:rsidRPr="00633A23">
        <w:t>комиссия</w:t>
      </w:r>
      <w:r w:rsidRPr="00633A23">
        <w:rPr>
          <w:rFonts w:cs="Arial"/>
        </w:rPr>
        <w:t xml:space="preserve"> </w:t>
      </w:r>
      <w:r w:rsidRPr="00633A23">
        <w:t>закрылась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слала</w:t>
      </w:r>
      <w:r w:rsidRPr="00633A23">
        <w:rPr>
          <w:rFonts w:cs="Arial"/>
        </w:rPr>
        <w:t xml:space="preserve"> </w:t>
      </w:r>
      <w:r w:rsidRPr="00633A23">
        <w:t>члена</w:t>
      </w:r>
      <w:r w:rsidRPr="00633A23">
        <w:rPr>
          <w:rFonts w:cs="Arial"/>
        </w:rPr>
        <w:t xml:space="preserve"> </w:t>
      </w:r>
      <w:r w:rsidRPr="00633A23">
        <w:t>комиссии</w:t>
      </w:r>
      <w:r w:rsidRPr="00633A23">
        <w:rPr>
          <w:rFonts w:cs="Arial"/>
        </w:rPr>
        <w:t xml:space="preserve"> </w:t>
      </w:r>
      <w:r w:rsidRPr="00633A23">
        <w:t>Левиц</w:t>
      </w:r>
      <w:r w:rsidRPr="00633A23">
        <w:softHyphen/>
        <w:t>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батюшку</w:t>
      </w:r>
      <w:r w:rsidRPr="00633A23">
        <w:rPr>
          <w:rFonts w:cs="Arial"/>
        </w:rPr>
        <w:t xml:space="preserve"> </w:t>
      </w:r>
      <w:r w:rsidRPr="00633A23">
        <w:t>уговаривать</w:t>
      </w:r>
      <w:r w:rsidRPr="00633A23">
        <w:rPr>
          <w:rFonts w:cs="Arial"/>
        </w:rPr>
        <w:t xml:space="preserve"> </w:t>
      </w:r>
      <w:r w:rsidRPr="00633A23">
        <w:t>толпу</w:t>
      </w:r>
      <w:r w:rsidRPr="00633A23">
        <w:rPr>
          <w:rFonts w:cs="Arial"/>
        </w:rPr>
        <w:t xml:space="preserve"> </w:t>
      </w:r>
      <w:r w:rsidRPr="00633A23">
        <w:t>успокоиться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та «ответила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угрозами»</w:t>
      </w:r>
      <w:r w:rsidRPr="00633A23">
        <w:rPr>
          <w:rFonts w:cs="Arial"/>
        </w:rPr>
        <w:t xml:space="preserve">. </w:t>
      </w:r>
      <w:r w:rsidRPr="00633A23">
        <w:t>«Вызванные</w:t>
      </w:r>
      <w:r w:rsidRPr="00633A23">
        <w:rPr>
          <w:rFonts w:cs="Arial"/>
        </w:rPr>
        <w:t xml:space="preserve"> </w:t>
      </w:r>
      <w:r w:rsidRPr="00633A23">
        <w:t>отряды</w:t>
      </w:r>
      <w:r w:rsidRPr="00633A23">
        <w:rPr>
          <w:rFonts w:cs="Arial"/>
        </w:rPr>
        <w:t xml:space="preserve"> </w:t>
      </w:r>
      <w:r w:rsidRPr="00633A23">
        <w:t>красно</w:t>
      </w:r>
      <w:r w:rsidRPr="00633A23">
        <w:softHyphen/>
        <w:t>армейцев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милиция</w:t>
      </w:r>
      <w:r w:rsidRPr="00633A23">
        <w:rPr>
          <w:rFonts w:cs="Arial"/>
        </w:rPr>
        <w:t xml:space="preserve"> </w:t>
      </w:r>
      <w:r w:rsidRPr="00633A23">
        <w:t>пытались</w:t>
      </w:r>
      <w:r w:rsidRPr="00633A23">
        <w:rPr>
          <w:rFonts w:cs="Arial"/>
        </w:rPr>
        <w:t xml:space="preserve"> </w:t>
      </w:r>
      <w:r w:rsidRPr="00633A23">
        <w:t>разогнать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но толпа</w:t>
      </w:r>
      <w:r w:rsidRPr="00633A23">
        <w:rPr>
          <w:rFonts w:cs="Arial"/>
        </w:rPr>
        <w:t xml:space="preserve"> </w:t>
      </w:r>
      <w:r w:rsidRPr="00633A23">
        <w:t>набросилась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милиционеров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многих</w:t>
      </w:r>
      <w:r w:rsidRPr="00633A23">
        <w:rPr>
          <w:rFonts w:cs="Arial"/>
        </w:rPr>
        <w:t xml:space="preserve"> </w:t>
      </w:r>
      <w:r w:rsidRPr="00633A23">
        <w:t>изби</w:t>
      </w:r>
      <w:r w:rsidRPr="00633A23">
        <w:softHyphen/>
        <w:t>ла»</w:t>
      </w:r>
      <w:r w:rsidRPr="00633A23">
        <w:rPr>
          <w:rFonts w:cs="Arial"/>
        </w:rPr>
        <w:t xml:space="preserve">. </w:t>
      </w:r>
      <w:r w:rsidRPr="00633A23">
        <w:t>Женщины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дети</w:t>
      </w:r>
      <w:r w:rsidRPr="00633A23">
        <w:rPr>
          <w:rFonts w:cs="Arial"/>
        </w:rPr>
        <w:t xml:space="preserve"> </w:t>
      </w:r>
      <w:r w:rsidRPr="00633A23">
        <w:t>обрушили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реквиз</w:t>
      </w:r>
      <w:r w:rsidRPr="00633A23">
        <w:t>и</w:t>
      </w:r>
      <w:r w:rsidRPr="00633A23">
        <w:t>торов</w:t>
      </w:r>
      <w:r w:rsidRPr="00633A23">
        <w:rPr>
          <w:rFonts w:cs="Arial"/>
        </w:rPr>
        <w:t xml:space="preserve"> </w:t>
      </w:r>
      <w:r w:rsidRPr="00633A23">
        <w:t>град камней</w:t>
      </w:r>
      <w:r w:rsidRPr="00633A23">
        <w:rPr>
          <w:rFonts w:cs="Arial"/>
        </w:rPr>
        <w:t xml:space="preserve">.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пожарные</w:t>
      </w:r>
      <w:r w:rsidRPr="00633A23">
        <w:rPr>
          <w:rFonts w:cs="Arial"/>
        </w:rPr>
        <w:t xml:space="preserve"> </w:t>
      </w:r>
      <w:r w:rsidRPr="00633A23">
        <w:t>Путиловской</w:t>
      </w:r>
      <w:r w:rsidRPr="00633A23">
        <w:rPr>
          <w:rFonts w:cs="Arial"/>
        </w:rPr>
        <w:t xml:space="preserve"> </w:t>
      </w:r>
      <w:r w:rsidRPr="00633A23">
        <w:t>части</w:t>
      </w:r>
      <w:r w:rsidRPr="00633A23">
        <w:rPr>
          <w:rFonts w:cs="Arial"/>
        </w:rPr>
        <w:t xml:space="preserve"> </w:t>
      </w:r>
      <w:r w:rsidRPr="00633A23">
        <w:t>направи</w:t>
      </w:r>
      <w:r w:rsidRPr="00633A23">
        <w:softHyphen/>
        <w:t>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собравшихся</w:t>
      </w:r>
      <w:r w:rsidRPr="00633A23">
        <w:rPr>
          <w:rFonts w:cs="Arial"/>
        </w:rPr>
        <w:t xml:space="preserve"> </w:t>
      </w:r>
      <w:r w:rsidRPr="00633A23">
        <w:t>струи</w:t>
      </w:r>
      <w:r w:rsidRPr="00633A23">
        <w:rPr>
          <w:rFonts w:cs="Arial"/>
        </w:rPr>
        <w:t xml:space="preserve"> </w:t>
      </w:r>
      <w:r w:rsidRPr="00633A23">
        <w:t>воды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брандспойтов</w:t>
      </w:r>
      <w:r w:rsidRPr="00633A23">
        <w:rPr>
          <w:rFonts w:cs="Arial"/>
        </w:rPr>
        <w:t xml:space="preserve">, </w:t>
      </w:r>
      <w:r w:rsidRPr="00633A23">
        <w:t>но мальчишки</w:t>
      </w:r>
      <w:r w:rsidRPr="00633A23">
        <w:rPr>
          <w:rFonts w:cs="Arial"/>
        </w:rPr>
        <w:t xml:space="preserve"> </w:t>
      </w:r>
      <w:r w:rsidRPr="00633A23">
        <w:t>быстро</w:t>
      </w:r>
      <w:r w:rsidRPr="00633A23">
        <w:rPr>
          <w:rFonts w:cs="Arial"/>
        </w:rPr>
        <w:t xml:space="preserve"> </w:t>
      </w:r>
      <w:r w:rsidRPr="00633A23">
        <w:t>порезали</w:t>
      </w:r>
      <w:r w:rsidRPr="00633A23">
        <w:rPr>
          <w:rFonts w:cs="Arial"/>
        </w:rPr>
        <w:t xml:space="preserve"> </w:t>
      </w:r>
      <w:r w:rsidRPr="00633A23">
        <w:t>рукава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продырявили шины</w:t>
      </w:r>
      <w:r w:rsidRPr="00633A23">
        <w:rPr>
          <w:rFonts w:cs="Arial"/>
        </w:rPr>
        <w:t xml:space="preserve"> </w:t>
      </w:r>
      <w:r w:rsidRPr="00633A23">
        <w:t>машин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К</w:t>
      </w:r>
      <w:r w:rsidRPr="00633A23">
        <w:rPr>
          <w:rFonts w:cs="Arial"/>
        </w:rPr>
        <w:t xml:space="preserve"> 16 </w:t>
      </w:r>
      <w:r w:rsidRPr="00633A23">
        <w:t>часам</w:t>
      </w:r>
      <w:r w:rsidRPr="00633A23">
        <w:rPr>
          <w:rFonts w:cs="Arial"/>
        </w:rPr>
        <w:t xml:space="preserve"> </w:t>
      </w:r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возросла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трех</w:t>
      </w:r>
      <w:r w:rsidRPr="00633A23">
        <w:rPr>
          <w:rFonts w:cs="Arial"/>
        </w:rPr>
        <w:t xml:space="preserve"> </w:t>
      </w:r>
      <w:r w:rsidRPr="00633A23">
        <w:t>тысяч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присоединились</w:t>
      </w:r>
      <w:r w:rsidRPr="00633A23">
        <w:rPr>
          <w:rFonts w:cs="Arial"/>
        </w:rPr>
        <w:t xml:space="preserve"> </w:t>
      </w:r>
      <w:r w:rsidRPr="00633A23">
        <w:t>кончи</w:t>
      </w:r>
      <w:r w:rsidRPr="00633A23">
        <w:t>в</w:t>
      </w:r>
      <w:r w:rsidRPr="00633A23">
        <w:t>шие</w:t>
      </w:r>
      <w:r w:rsidRPr="00633A23">
        <w:rPr>
          <w:rFonts w:cs="Arial"/>
        </w:rPr>
        <w:t xml:space="preserve"> </w:t>
      </w:r>
      <w:r w:rsidRPr="00633A23">
        <w:t>смену</w:t>
      </w:r>
      <w:r w:rsidRPr="00633A23">
        <w:rPr>
          <w:rFonts w:cs="Arial"/>
        </w:rPr>
        <w:t xml:space="preserve"> </w:t>
      </w:r>
      <w:r w:rsidRPr="00633A23">
        <w:t>рабочие</w:t>
      </w:r>
      <w:r w:rsidRPr="00633A23">
        <w:rPr>
          <w:rFonts w:cs="Arial"/>
        </w:rPr>
        <w:t xml:space="preserve">. </w:t>
      </w:r>
      <w:r w:rsidRPr="00633A23">
        <w:t>Увидев</w:t>
      </w:r>
      <w:r w:rsidRPr="00633A23">
        <w:rPr>
          <w:rFonts w:cs="Arial"/>
        </w:rPr>
        <w:t xml:space="preserve">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скопление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, </w:t>
      </w:r>
      <w:r w:rsidRPr="00633A23">
        <w:t>разбежалась команда</w:t>
      </w:r>
      <w:r w:rsidRPr="00633A23">
        <w:rPr>
          <w:rFonts w:cs="Arial"/>
        </w:rPr>
        <w:t xml:space="preserve"> </w:t>
      </w:r>
      <w:r w:rsidRPr="00633A23">
        <w:t>красноармейцев</w:t>
      </w:r>
      <w:r w:rsidRPr="00633A23">
        <w:rPr>
          <w:rFonts w:cs="Arial"/>
        </w:rPr>
        <w:t xml:space="preserve"> 10-</w:t>
      </w:r>
      <w:r w:rsidRPr="00633A23">
        <w:t>й</w:t>
      </w:r>
      <w:r w:rsidRPr="00633A23">
        <w:rPr>
          <w:rFonts w:cs="Arial"/>
        </w:rPr>
        <w:t xml:space="preserve"> </w:t>
      </w:r>
      <w:r w:rsidRPr="00633A23">
        <w:t>батареи</w:t>
      </w:r>
      <w:r w:rsidRPr="00633A23">
        <w:rPr>
          <w:rFonts w:cs="Arial"/>
        </w:rPr>
        <w:t xml:space="preserve">. </w:t>
      </w:r>
      <w:r w:rsidRPr="00633A23">
        <w:t>Рабочие</w:t>
      </w:r>
      <w:r w:rsidRPr="00633A23">
        <w:rPr>
          <w:rFonts w:cs="Arial"/>
        </w:rPr>
        <w:t xml:space="preserve"> </w:t>
      </w:r>
      <w:r w:rsidRPr="00633A23">
        <w:t>кри</w:t>
      </w:r>
      <w:r w:rsidRPr="00633A23">
        <w:softHyphen/>
        <w:t>чали</w:t>
      </w:r>
      <w:r w:rsidRPr="00633A23">
        <w:rPr>
          <w:rFonts w:cs="Arial"/>
        </w:rPr>
        <w:t xml:space="preserve">: </w:t>
      </w:r>
      <w:r w:rsidRPr="00633A23">
        <w:t>«Мы</w:t>
      </w:r>
      <w:r w:rsidRPr="00633A23">
        <w:rPr>
          <w:rFonts w:cs="Arial"/>
        </w:rPr>
        <w:t xml:space="preserve"> </w:t>
      </w:r>
      <w:r w:rsidRPr="00633A23">
        <w:t>годами</w:t>
      </w:r>
      <w:r w:rsidRPr="00633A23">
        <w:rPr>
          <w:rFonts w:cs="Arial"/>
        </w:rPr>
        <w:t xml:space="preserve"> </w:t>
      </w:r>
      <w:r w:rsidRPr="00633A23">
        <w:t>отдавали</w:t>
      </w:r>
      <w:r w:rsidRPr="00633A23">
        <w:rPr>
          <w:rFonts w:cs="Arial"/>
        </w:rPr>
        <w:t xml:space="preserve"> </w:t>
      </w:r>
      <w:r w:rsidRPr="00633A23">
        <w:t>последние</w:t>
      </w:r>
      <w:r w:rsidRPr="00633A23">
        <w:rPr>
          <w:rFonts w:cs="Arial"/>
        </w:rPr>
        <w:t xml:space="preserve"> </w:t>
      </w:r>
      <w:r w:rsidRPr="00633A23">
        <w:t>гроши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вы приехали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огра</w:t>
      </w:r>
      <w:r w:rsidRPr="00633A23">
        <w:t>б</w:t>
      </w:r>
      <w:r w:rsidRPr="00633A23">
        <w:t>лять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допустим»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softHyphen/>
        <w:t>конец</w:t>
      </w:r>
      <w:r w:rsidRPr="00633A23">
        <w:rPr>
          <w:rFonts w:cs="Arial"/>
        </w:rPr>
        <w:t xml:space="preserve"> </w:t>
      </w:r>
      <w:r w:rsidRPr="00633A23">
        <w:t>толпе</w:t>
      </w:r>
      <w:r w:rsidRPr="00633A23">
        <w:rPr>
          <w:rFonts w:cs="Arial"/>
        </w:rPr>
        <w:t xml:space="preserve"> </w:t>
      </w:r>
      <w:r w:rsidRPr="00633A23">
        <w:t>удалось</w:t>
      </w:r>
      <w:r w:rsidRPr="00633A23">
        <w:rPr>
          <w:rFonts w:cs="Arial"/>
        </w:rPr>
        <w:t xml:space="preserve"> </w:t>
      </w:r>
      <w:r w:rsidRPr="00633A23">
        <w:t>ворваться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«она</w:t>
      </w:r>
      <w:r w:rsidRPr="00633A23">
        <w:rPr>
          <w:rFonts w:cs="Arial"/>
        </w:rPr>
        <w:t xml:space="preserve"> </w:t>
      </w:r>
      <w:r w:rsidRPr="00633A23">
        <w:t>начала избивать</w:t>
      </w:r>
      <w:r w:rsidRPr="00633A23">
        <w:rPr>
          <w:rFonts w:cs="Arial"/>
        </w:rPr>
        <w:t xml:space="preserve"> </w:t>
      </w:r>
      <w:r w:rsidRPr="00633A23">
        <w:t>комиссию</w:t>
      </w:r>
      <w:r w:rsidRPr="00633A23">
        <w:rPr>
          <w:rFonts w:cs="Arial"/>
        </w:rPr>
        <w:t xml:space="preserve"> </w:t>
      </w:r>
      <w:r w:rsidRPr="00633A23">
        <w:t>кольями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камнями»</w:t>
      </w:r>
      <w:r w:rsidRPr="00633A23">
        <w:rPr>
          <w:rFonts w:cs="Arial"/>
        </w:rPr>
        <w:t xml:space="preserve">, </w:t>
      </w:r>
      <w:r w:rsidRPr="00633A23">
        <w:t>причем</w:t>
      </w:r>
      <w:r w:rsidRPr="00633A23">
        <w:rPr>
          <w:rFonts w:cs="Arial"/>
        </w:rPr>
        <w:t xml:space="preserve"> </w:t>
      </w:r>
      <w:r w:rsidRPr="00633A23">
        <w:t>Ле</w:t>
      </w:r>
      <w:r w:rsidRPr="00633A23">
        <w:softHyphen/>
        <w:t>вицкому</w:t>
      </w:r>
      <w:r w:rsidRPr="00633A23">
        <w:rPr>
          <w:rFonts w:cs="Arial"/>
        </w:rPr>
        <w:t xml:space="preserve"> </w:t>
      </w:r>
      <w:r w:rsidRPr="00633A23">
        <w:t>камнем</w:t>
      </w:r>
      <w:r w:rsidRPr="00633A23">
        <w:rPr>
          <w:rFonts w:cs="Arial"/>
        </w:rPr>
        <w:t xml:space="preserve"> </w:t>
      </w:r>
      <w:r w:rsidRPr="00633A23">
        <w:t>пробили</w:t>
      </w:r>
      <w:r w:rsidRPr="00633A23">
        <w:rPr>
          <w:rFonts w:cs="Arial"/>
        </w:rPr>
        <w:t xml:space="preserve"> </w:t>
      </w:r>
      <w:r w:rsidRPr="00633A23">
        <w:t>голову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пришлось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везти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больницу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сопровождении</w:t>
      </w:r>
      <w:r w:rsidRPr="00633A23">
        <w:rPr>
          <w:rFonts w:cs="Arial"/>
        </w:rPr>
        <w:t xml:space="preserve"> </w:t>
      </w:r>
      <w:r w:rsidRPr="00633A23">
        <w:t>священника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рый</w:t>
      </w:r>
      <w:r w:rsidRPr="00633A23">
        <w:rPr>
          <w:rFonts w:cs="Arial"/>
        </w:rPr>
        <w:t xml:space="preserve">, </w:t>
      </w:r>
      <w:r w:rsidRPr="00633A23">
        <w:t>очевидно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уберег</w:t>
      </w:r>
      <w:r w:rsidRPr="00633A23">
        <w:rPr>
          <w:rFonts w:cs="Arial"/>
        </w:rPr>
        <w:t xml:space="preserve"> </w:t>
      </w:r>
      <w:r w:rsidRPr="00633A23">
        <w:t>комиссара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родной</w:t>
      </w:r>
      <w:r w:rsidRPr="00633A23">
        <w:rPr>
          <w:rFonts w:cs="Arial"/>
        </w:rPr>
        <w:t xml:space="preserve"> </w:t>
      </w:r>
      <w:r w:rsidRPr="00633A23">
        <w:t>рас</w:t>
      </w:r>
      <w:r w:rsidRPr="00633A23">
        <w:softHyphen/>
        <w:t>правы</w:t>
      </w:r>
      <w:r w:rsidRPr="00633A23">
        <w:rPr>
          <w:rFonts w:cs="Arial"/>
        </w:rPr>
        <w:t xml:space="preserve">. </w:t>
      </w:r>
      <w:r w:rsidRPr="00633A23">
        <w:t>Другому</w:t>
      </w:r>
      <w:r w:rsidRPr="00633A23">
        <w:rPr>
          <w:rFonts w:cs="Arial"/>
        </w:rPr>
        <w:t xml:space="preserve"> </w:t>
      </w:r>
      <w:r w:rsidRPr="00633A23">
        <w:t>участнику</w:t>
      </w:r>
      <w:r w:rsidRPr="00633A23">
        <w:rPr>
          <w:rFonts w:cs="Arial"/>
        </w:rPr>
        <w:t xml:space="preserve"> </w:t>
      </w:r>
      <w:r w:rsidRPr="00633A23">
        <w:t>реквизиции</w:t>
      </w:r>
      <w:r w:rsidRPr="00633A23">
        <w:rPr>
          <w:rFonts w:cs="Arial"/>
        </w:rPr>
        <w:t xml:space="preserve"> </w:t>
      </w:r>
      <w:r w:rsidRPr="00633A23">
        <w:t>повредили</w:t>
      </w:r>
      <w:r w:rsidRPr="00633A23">
        <w:rPr>
          <w:rFonts w:cs="Arial"/>
        </w:rPr>
        <w:t xml:space="preserve"> </w:t>
      </w:r>
      <w:r w:rsidRPr="00633A23">
        <w:t>глаз</w:t>
      </w:r>
      <w:r w:rsidRPr="00633A23">
        <w:rPr>
          <w:rFonts w:cs="Arial"/>
        </w:rPr>
        <w:t xml:space="preserve">; </w:t>
      </w:r>
      <w:r w:rsidRPr="00633A23">
        <w:t>начальник</w:t>
      </w:r>
      <w:r w:rsidRPr="00633A23">
        <w:rPr>
          <w:rFonts w:cs="Arial"/>
        </w:rPr>
        <w:t xml:space="preserve"> 2-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>отделения</w:t>
      </w:r>
      <w:r w:rsidRPr="00633A23">
        <w:rPr>
          <w:rFonts w:cs="Arial"/>
        </w:rPr>
        <w:t xml:space="preserve"> </w:t>
      </w:r>
      <w:r w:rsidRPr="00633A23">
        <w:t>милиции</w:t>
      </w:r>
      <w:r w:rsidRPr="00633A23">
        <w:rPr>
          <w:rFonts w:cs="Arial"/>
        </w:rPr>
        <w:t xml:space="preserve"> </w:t>
      </w:r>
      <w:r w:rsidRPr="00633A23">
        <w:t>Андреев</w:t>
      </w:r>
      <w:r w:rsidRPr="00633A23">
        <w:rPr>
          <w:rFonts w:cs="Arial"/>
        </w:rPr>
        <w:t xml:space="preserve"> </w:t>
      </w:r>
      <w:r w:rsidRPr="00633A23">
        <w:t>«получил три</w:t>
      </w:r>
      <w:r w:rsidRPr="00633A23">
        <w:rPr>
          <w:rFonts w:cs="Arial"/>
        </w:rPr>
        <w:t xml:space="preserve"> </w:t>
      </w:r>
      <w:r w:rsidRPr="00633A23">
        <w:t>легких</w:t>
      </w:r>
      <w:r w:rsidRPr="00633A23">
        <w:rPr>
          <w:rFonts w:cs="Arial"/>
        </w:rPr>
        <w:t xml:space="preserve"> </w:t>
      </w:r>
      <w:r w:rsidRPr="00633A23">
        <w:t>ушиба</w:t>
      </w:r>
      <w:r w:rsidRPr="00633A23">
        <w:rPr>
          <w:rFonts w:cs="Arial"/>
        </w:rPr>
        <w:t xml:space="preserve"> </w:t>
      </w:r>
      <w:r w:rsidRPr="00633A23">
        <w:t>камнем»</w:t>
      </w:r>
      <w:r w:rsidRPr="00633A23">
        <w:rPr>
          <w:rFonts w:cs="Arial"/>
        </w:rPr>
        <w:t xml:space="preserve">, </w:t>
      </w:r>
      <w:r w:rsidRPr="00633A23">
        <w:t>избиению</w:t>
      </w:r>
      <w:r w:rsidRPr="00633A23">
        <w:rPr>
          <w:rFonts w:cs="Arial"/>
        </w:rPr>
        <w:t xml:space="preserve"> </w:t>
      </w:r>
      <w:r w:rsidRPr="00633A23">
        <w:t>подверглись</w:t>
      </w:r>
      <w:r w:rsidRPr="00633A23">
        <w:rPr>
          <w:rFonts w:cs="Arial"/>
        </w:rPr>
        <w:t xml:space="preserve"> </w:t>
      </w:r>
      <w:r w:rsidRPr="00633A23">
        <w:t>два других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и</w:t>
      </w:r>
      <w:r w:rsidRPr="00633A23">
        <w:t>лиционера</w:t>
      </w:r>
      <w:r w:rsidRPr="00633A23">
        <w:rPr>
          <w:rFonts w:cs="Arial"/>
        </w:rPr>
        <w:t xml:space="preserve">: </w:t>
      </w:r>
      <w:r w:rsidRPr="00633A23">
        <w:t>Иванов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Розанов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ценности</w:t>
      </w:r>
      <w:r w:rsidRPr="00633A23">
        <w:rPr>
          <w:rFonts w:cs="Arial"/>
        </w:rPr>
        <w:t xml:space="preserve"> </w:t>
      </w:r>
      <w:r w:rsidRPr="00633A23">
        <w:t>начали</w:t>
      </w:r>
      <w:r w:rsidRPr="00633A23">
        <w:rPr>
          <w:rFonts w:cs="Arial"/>
        </w:rPr>
        <w:t xml:space="preserve"> </w:t>
      </w:r>
      <w:r w:rsidRPr="00633A23">
        <w:t>выносить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, </w:t>
      </w:r>
      <w:r w:rsidRPr="00633A23">
        <w:t>верую</w:t>
      </w:r>
      <w:r w:rsidRPr="00633A23">
        <w:softHyphen/>
        <w:t>щие</w:t>
      </w:r>
      <w:r w:rsidRPr="00633A23">
        <w:rPr>
          <w:rFonts w:cs="Arial"/>
        </w:rPr>
        <w:t xml:space="preserve"> </w:t>
      </w:r>
      <w:r w:rsidRPr="00633A23">
        <w:t>пытались</w:t>
      </w:r>
      <w:r w:rsidRPr="00633A23">
        <w:rPr>
          <w:rFonts w:cs="Arial"/>
        </w:rPr>
        <w:t xml:space="preserve"> </w:t>
      </w:r>
      <w:r w:rsidRPr="00633A23">
        <w:t>отбить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кидали</w:t>
      </w:r>
      <w:r w:rsidRPr="00633A23">
        <w:rPr>
          <w:rFonts w:cs="Arial"/>
        </w:rPr>
        <w:t xml:space="preserve"> </w:t>
      </w:r>
      <w:r w:rsidRPr="00633A23">
        <w:t>ка</w:t>
      </w:r>
      <w:r w:rsidRPr="00633A23">
        <w:t>м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подъехав</w:t>
      </w:r>
      <w:r w:rsidRPr="00633A23">
        <w:softHyphen/>
        <w:t>ший</w:t>
      </w:r>
      <w:r w:rsidRPr="00633A23">
        <w:rPr>
          <w:rFonts w:cs="Arial"/>
        </w:rPr>
        <w:t xml:space="preserve"> </w:t>
      </w:r>
      <w:r w:rsidRPr="00633A23">
        <w:t>грузовик</w:t>
      </w:r>
      <w:r w:rsidRPr="00633A23">
        <w:rPr>
          <w:rFonts w:cs="Arial"/>
        </w:rPr>
        <w:t xml:space="preserve">. </w:t>
      </w:r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сумела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захватить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тут подоспел</w:t>
      </w:r>
      <w:r w:rsidRPr="00633A23">
        <w:rPr>
          <w:rFonts w:cs="Arial"/>
        </w:rPr>
        <w:t xml:space="preserve"> </w:t>
      </w:r>
      <w:r w:rsidRPr="00633A23">
        <w:t>новый</w:t>
      </w:r>
      <w:r w:rsidRPr="00633A23">
        <w:rPr>
          <w:rFonts w:cs="Arial"/>
        </w:rPr>
        <w:t xml:space="preserve"> </w:t>
      </w:r>
      <w:r w:rsidRPr="00633A23">
        <w:t>отряд</w:t>
      </w:r>
      <w:r w:rsidRPr="00633A23">
        <w:rPr>
          <w:rFonts w:cs="Arial"/>
        </w:rPr>
        <w:t xml:space="preserve"> </w:t>
      </w:r>
      <w:r w:rsidRPr="00633A23">
        <w:t>курсантов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, </w:t>
      </w:r>
      <w:r w:rsidRPr="00633A23">
        <w:t>дав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воз</w:t>
      </w:r>
      <w:r w:rsidRPr="00633A23">
        <w:softHyphen/>
        <w:t>дух</w:t>
      </w:r>
      <w:r w:rsidRPr="00633A23">
        <w:rPr>
          <w:rFonts w:cs="Arial"/>
        </w:rPr>
        <w:t xml:space="preserve"> </w:t>
      </w:r>
      <w:r w:rsidRPr="00633A23">
        <w:t>несколько</w:t>
      </w:r>
      <w:r w:rsidRPr="00633A23">
        <w:rPr>
          <w:rFonts w:cs="Arial"/>
        </w:rPr>
        <w:t xml:space="preserve"> </w:t>
      </w:r>
      <w:r w:rsidRPr="00633A23">
        <w:t>выстрелов</w:t>
      </w:r>
      <w:r w:rsidRPr="00633A23">
        <w:rPr>
          <w:rFonts w:cs="Arial"/>
        </w:rPr>
        <w:t xml:space="preserve">, </w:t>
      </w:r>
      <w:r w:rsidRPr="00633A23">
        <w:t>охладил</w:t>
      </w:r>
      <w:r w:rsidRPr="00633A23">
        <w:rPr>
          <w:rFonts w:cs="Arial"/>
        </w:rPr>
        <w:t xml:space="preserve"> </w:t>
      </w:r>
      <w:r w:rsidRPr="00633A23">
        <w:t>кипевший</w:t>
      </w:r>
      <w:r w:rsidRPr="00633A23">
        <w:rPr>
          <w:rFonts w:cs="Arial"/>
        </w:rPr>
        <w:t xml:space="preserve"> </w:t>
      </w:r>
      <w:r w:rsidRPr="00633A23">
        <w:t>гнев</w:t>
      </w:r>
      <w:r w:rsidRPr="00633A23">
        <w:rPr>
          <w:rFonts w:cs="Arial"/>
        </w:rPr>
        <w:t xml:space="preserve">. </w:t>
      </w:r>
      <w:r w:rsidRPr="00633A23">
        <w:t>Но когда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вышли</w:t>
      </w:r>
      <w:r w:rsidRPr="00633A23">
        <w:rPr>
          <w:rFonts w:cs="Arial"/>
        </w:rPr>
        <w:t xml:space="preserve"> </w:t>
      </w:r>
      <w:r w:rsidRPr="00633A23">
        <w:t>члены</w:t>
      </w:r>
      <w:r w:rsidRPr="00633A23">
        <w:rPr>
          <w:rFonts w:cs="Arial"/>
        </w:rPr>
        <w:t xml:space="preserve"> </w:t>
      </w:r>
      <w:r w:rsidRPr="00633A23">
        <w:t>комиссии</w:t>
      </w:r>
      <w:r w:rsidRPr="00633A23">
        <w:rPr>
          <w:rFonts w:cs="Arial"/>
        </w:rPr>
        <w:t xml:space="preserve">, </w:t>
      </w:r>
      <w:r w:rsidRPr="00633A23">
        <w:t>возмущенные прихожане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кулаками</w:t>
      </w:r>
      <w:r w:rsidRPr="00633A23">
        <w:rPr>
          <w:rFonts w:cs="Arial"/>
        </w:rPr>
        <w:t xml:space="preserve"> </w:t>
      </w:r>
      <w:r w:rsidRPr="00633A23">
        <w:t>набросились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шлось</w:t>
      </w:r>
      <w:r w:rsidRPr="00633A23">
        <w:rPr>
          <w:rFonts w:cs="Arial"/>
        </w:rPr>
        <w:t xml:space="preserve"> </w:t>
      </w:r>
      <w:r w:rsidRPr="00633A23">
        <w:t>спасаться</w:t>
      </w:r>
      <w:r w:rsidRPr="00633A23">
        <w:rPr>
          <w:rFonts w:cs="Arial"/>
        </w:rPr>
        <w:t xml:space="preserve"> </w:t>
      </w:r>
      <w:r w:rsidRPr="00633A23">
        <w:t>бегством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завод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Причину</w:t>
      </w:r>
      <w:r w:rsidRPr="00633A23">
        <w:rPr>
          <w:rFonts w:cs="Arial"/>
        </w:rPr>
        <w:t xml:space="preserve"> </w:t>
      </w:r>
      <w:r w:rsidRPr="00633A23">
        <w:t>беспорядков</w:t>
      </w:r>
      <w:r w:rsidRPr="00633A23">
        <w:rPr>
          <w:rFonts w:cs="Arial"/>
        </w:rPr>
        <w:t xml:space="preserve"> </w:t>
      </w:r>
      <w:r w:rsidRPr="00633A23">
        <w:t>власти</w:t>
      </w:r>
      <w:r w:rsidRPr="00633A23">
        <w:rPr>
          <w:rFonts w:cs="Arial"/>
        </w:rPr>
        <w:t xml:space="preserve"> </w:t>
      </w:r>
      <w:r w:rsidRPr="00633A23">
        <w:t>усмотрели</w:t>
      </w:r>
      <w:r w:rsidRPr="00633A23">
        <w:rPr>
          <w:rFonts w:cs="Arial"/>
        </w:rPr>
        <w:t xml:space="preserve"> </w:t>
      </w:r>
      <w:r w:rsidRPr="00633A23">
        <w:t>в «неприятии</w:t>
      </w:r>
      <w:r w:rsidRPr="00633A23">
        <w:rPr>
          <w:rFonts w:cs="Arial"/>
        </w:rPr>
        <w:t xml:space="preserve"> </w:t>
      </w:r>
      <w:r w:rsidRPr="00633A23">
        <w:t>соответствующих</w:t>
      </w:r>
      <w:r w:rsidRPr="00633A23">
        <w:rPr>
          <w:rFonts w:cs="Arial"/>
        </w:rPr>
        <w:t xml:space="preserve"> </w:t>
      </w:r>
      <w:r w:rsidRPr="00633A23">
        <w:t>мер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стороны</w:t>
      </w:r>
      <w:r w:rsidRPr="00633A23">
        <w:rPr>
          <w:rFonts w:cs="Arial"/>
        </w:rPr>
        <w:t xml:space="preserve"> </w:t>
      </w:r>
      <w:r w:rsidRPr="00633A23">
        <w:t>приход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совета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лице</w:t>
      </w:r>
      <w:r w:rsidRPr="00633A23">
        <w:rPr>
          <w:rFonts w:cs="Arial"/>
        </w:rPr>
        <w:t xml:space="preserve">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большинство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несоз</w:t>
      </w:r>
      <w:r w:rsidRPr="00633A23">
        <w:softHyphen/>
        <w:t>нательные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агитации</w:t>
      </w:r>
      <w:r w:rsidRPr="00633A23">
        <w:rPr>
          <w:rFonts w:cs="Arial"/>
        </w:rPr>
        <w:t xml:space="preserve"> </w:t>
      </w:r>
      <w:r w:rsidRPr="00633A23">
        <w:t>отдел</w:t>
      </w:r>
      <w:r w:rsidRPr="00633A23">
        <w:t>ь</w:t>
      </w:r>
      <w:r w:rsidRPr="00633A23">
        <w:t>ных</w:t>
      </w:r>
      <w:r w:rsidRPr="00633A23">
        <w:rPr>
          <w:rFonts w:cs="Arial"/>
        </w:rPr>
        <w:t xml:space="preserve"> </w:t>
      </w:r>
      <w:r w:rsidRPr="00633A23">
        <w:t>личностей»</w:t>
      </w:r>
      <w:r w:rsidRPr="00633A23">
        <w:rPr>
          <w:rFonts w:cs="Arial"/>
        </w:rPr>
        <w:t xml:space="preserve">. 13 </w:t>
      </w:r>
      <w:r w:rsidRPr="00633A23">
        <w:t>мая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трибунал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направлено</w:t>
      </w:r>
      <w:r w:rsidRPr="00633A23">
        <w:rPr>
          <w:rFonts w:cs="Arial"/>
        </w:rPr>
        <w:t xml:space="preserve"> </w:t>
      </w:r>
      <w:r w:rsidRPr="00633A23">
        <w:t>дело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обвине</w:t>
      </w:r>
      <w:r w:rsidRPr="00633A23">
        <w:softHyphen/>
        <w:t>нию</w:t>
      </w:r>
      <w:r w:rsidRPr="00633A23">
        <w:rPr>
          <w:rFonts w:cs="Arial"/>
        </w:rPr>
        <w:t xml:space="preserve"> 16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путило</w:t>
      </w:r>
      <w:r w:rsidRPr="00633A23">
        <w:t>в</w:t>
      </w:r>
      <w:r w:rsidRPr="00633A23">
        <w:t>ских</w:t>
      </w:r>
      <w:r w:rsidRPr="00633A23">
        <w:rPr>
          <w:rFonts w:cs="Arial"/>
        </w:rPr>
        <w:t xml:space="preserve"> </w:t>
      </w:r>
      <w:r w:rsidRPr="00633A23">
        <w:t>рабочих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безработных парней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обвинению</w:t>
      </w:r>
      <w:r w:rsidRPr="00633A23">
        <w:rPr>
          <w:rFonts w:cs="Arial"/>
        </w:rPr>
        <w:t xml:space="preserve"> </w:t>
      </w:r>
      <w:r w:rsidRPr="00633A23">
        <w:t>«в</w:t>
      </w:r>
      <w:r w:rsidRPr="00633A23">
        <w:rPr>
          <w:rFonts w:cs="Arial"/>
        </w:rPr>
        <w:t xml:space="preserve"> </w:t>
      </w:r>
      <w:r w:rsidRPr="00633A23">
        <w:t>погроме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агитации</w:t>
      </w:r>
      <w:r w:rsidRPr="00633A23">
        <w:rPr>
          <w:rFonts w:cs="Arial"/>
        </w:rPr>
        <w:t xml:space="preserve"> ...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softHyphen/>
        <w:t>биению</w:t>
      </w:r>
      <w:r w:rsidRPr="00633A23">
        <w:rPr>
          <w:rFonts w:cs="Arial"/>
        </w:rPr>
        <w:t xml:space="preserve"> </w:t>
      </w:r>
      <w:r w:rsidRPr="00633A23">
        <w:t>коми</w:t>
      </w:r>
      <w:r w:rsidRPr="00633A23">
        <w:t>с</w:t>
      </w:r>
      <w:r w:rsidRPr="00633A23">
        <w:t>сии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милиции»</w:t>
      </w:r>
      <w:r w:rsidRPr="00633A23">
        <w:rPr>
          <w:rFonts w:cs="Arial"/>
        </w:rPr>
        <w:t xml:space="preserve">. </w:t>
      </w:r>
      <w:r w:rsidRPr="00633A23">
        <w:t>Привлекли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двух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щенников</w:t>
      </w:r>
      <w:r w:rsidRPr="00633A23">
        <w:rPr>
          <w:rFonts w:cs="Arial"/>
        </w:rPr>
        <w:t xml:space="preserve">: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Зимнева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Бе</w:t>
      </w:r>
      <w:r w:rsidRPr="00633A23">
        <w:softHyphen/>
        <w:t>ляева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уговоров</w:t>
      </w:r>
      <w:r w:rsidRPr="00633A23">
        <w:rPr>
          <w:rFonts w:cs="Arial"/>
        </w:rPr>
        <w:t xml:space="preserve"> </w:t>
      </w:r>
      <w:r w:rsidRPr="00633A23">
        <w:t>могла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пролиться</w:t>
      </w:r>
      <w:r w:rsidRPr="00633A23">
        <w:rPr>
          <w:rFonts w:cs="Arial"/>
        </w:rPr>
        <w:t xml:space="preserve"> </w:t>
      </w:r>
      <w:r w:rsidRPr="00633A23">
        <w:t>и кровь</w:t>
      </w:r>
      <w:r w:rsidRPr="00633A23">
        <w:rPr>
          <w:rFonts w:cs="Arial"/>
        </w:rPr>
        <w:t xml:space="preserve"> [34].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 </w:t>
      </w:r>
      <w:r w:rsidRPr="00633A23">
        <w:t>храмах</w:t>
      </w:r>
      <w:r w:rsidRPr="00633A23">
        <w:rPr>
          <w:rFonts w:cs="Arial"/>
        </w:rPr>
        <w:t xml:space="preserve">, </w:t>
      </w:r>
      <w:r w:rsidRPr="00633A23">
        <w:t>духовенс</w:t>
      </w:r>
      <w:r w:rsidRPr="00633A23">
        <w:t>т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 случае</w:t>
      </w:r>
      <w:r w:rsidRPr="00633A23">
        <w:rPr>
          <w:rFonts w:cs="Arial"/>
        </w:rPr>
        <w:t xml:space="preserve"> </w:t>
      </w:r>
      <w:r w:rsidRPr="00633A23">
        <w:t>действовало</w:t>
      </w:r>
      <w:r w:rsidRPr="00633A23">
        <w:rPr>
          <w:rFonts w:cs="Arial"/>
        </w:rPr>
        <w:t xml:space="preserve"> </w:t>
      </w:r>
      <w:r w:rsidRPr="00633A23">
        <w:t>умиротворяюще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убе</w:t>
      </w:r>
      <w:r w:rsidRPr="00633A23">
        <w:softHyphen/>
        <w:t>регло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последующей</w:t>
      </w:r>
      <w:r w:rsidRPr="00633A23">
        <w:rPr>
          <w:rFonts w:cs="Arial"/>
        </w:rPr>
        <w:t xml:space="preserve"> </w:t>
      </w:r>
      <w:r w:rsidRPr="00633A23">
        <w:t>чек</w:t>
      </w:r>
      <w:r w:rsidRPr="00633A23">
        <w:t>и</w:t>
      </w:r>
      <w:r w:rsidRPr="00633A23">
        <w:t>стской</w:t>
      </w:r>
      <w:r w:rsidRPr="00633A23">
        <w:rPr>
          <w:rFonts w:cs="Arial"/>
        </w:rPr>
        <w:t xml:space="preserve"> </w:t>
      </w:r>
      <w:r w:rsidRPr="00633A23">
        <w:t>жестокой</w:t>
      </w:r>
      <w:r w:rsidRPr="00633A23">
        <w:rPr>
          <w:rFonts w:cs="Arial"/>
        </w:rPr>
        <w:t xml:space="preserve"> </w:t>
      </w:r>
      <w:r w:rsidRPr="00633A23">
        <w:t>рас</w:t>
      </w:r>
      <w:r w:rsidRPr="00633A23">
        <w:softHyphen/>
        <w:t>правы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Ограбление</w:t>
      </w:r>
      <w:r w:rsidRPr="00633A23">
        <w:rPr>
          <w:rFonts w:cs="Arial"/>
        </w:rPr>
        <w:t xml:space="preserve"> </w:t>
      </w:r>
      <w:r w:rsidRPr="00633A23">
        <w:t>петроградских</w:t>
      </w:r>
      <w:r w:rsidRPr="00633A23">
        <w:rPr>
          <w:rFonts w:cs="Arial"/>
        </w:rPr>
        <w:t xml:space="preserve"> </w:t>
      </w:r>
      <w:r w:rsidRPr="00633A23">
        <w:t>церквей</w:t>
      </w:r>
      <w:r w:rsidRPr="00633A23">
        <w:rPr>
          <w:rFonts w:cs="Arial"/>
        </w:rPr>
        <w:t xml:space="preserve"> </w:t>
      </w:r>
      <w:r w:rsidRPr="00633A23">
        <w:t>большевики завершили</w:t>
      </w:r>
      <w:r w:rsidRPr="00633A23">
        <w:rPr>
          <w:rFonts w:cs="Arial"/>
        </w:rPr>
        <w:t xml:space="preserve"> </w:t>
      </w:r>
      <w:r w:rsidRPr="00633A23">
        <w:t>глумливым</w:t>
      </w:r>
      <w:r w:rsidRPr="00633A23">
        <w:rPr>
          <w:rFonts w:cs="Arial"/>
        </w:rPr>
        <w:t xml:space="preserve"> </w:t>
      </w:r>
      <w:r w:rsidRPr="00633A23">
        <w:t>символическим</w:t>
      </w:r>
      <w:r w:rsidRPr="00633A23">
        <w:rPr>
          <w:rFonts w:cs="Arial"/>
        </w:rPr>
        <w:t xml:space="preserve"> </w:t>
      </w:r>
      <w:r w:rsidRPr="00633A23">
        <w:t>актом</w:t>
      </w:r>
      <w:r w:rsidRPr="00633A23">
        <w:rPr>
          <w:rFonts w:cs="Arial"/>
        </w:rPr>
        <w:t xml:space="preserve"> </w:t>
      </w:r>
      <w:r w:rsidRPr="00633A23">
        <w:t>— вскрытием</w:t>
      </w:r>
      <w:r w:rsidRPr="00633A23">
        <w:rPr>
          <w:rFonts w:cs="Arial"/>
        </w:rPr>
        <w:t xml:space="preserve"> 12 </w:t>
      </w:r>
      <w:r w:rsidRPr="00633A23">
        <w:t>мая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лавре</w:t>
      </w:r>
      <w:r w:rsidRPr="00633A23">
        <w:rPr>
          <w:rFonts w:cs="Arial"/>
        </w:rPr>
        <w:t xml:space="preserve"> </w:t>
      </w:r>
      <w:r w:rsidRPr="00633A23">
        <w:t>раки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Нев</w:t>
      </w:r>
      <w:r w:rsidRPr="00633A23">
        <w:softHyphen/>
        <w:t>ского</w:t>
      </w:r>
      <w:r w:rsidRPr="00633A23">
        <w:rPr>
          <w:rFonts w:cs="Arial"/>
        </w:rPr>
        <w:t xml:space="preserve">, </w:t>
      </w:r>
      <w:r w:rsidRPr="00633A23">
        <w:t>покровителя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края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 xml:space="preserve">ограблением </w:t>
      </w:r>
      <w:r w:rsidRPr="00633A23">
        <w:rPr>
          <w:rFonts w:cs="Arial"/>
        </w:rPr>
        <w:t xml:space="preserve">18 </w:t>
      </w:r>
      <w:r w:rsidRPr="00633A23">
        <w:t>мая</w:t>
      </w:r>
      <w:r w:rsidRPr="00633A23">
        <w:rPr>
          <w:rFonts w:cs="Arial"/>
        </w:rPr>
        <w:t xml:space="preserve"> </w:t>
      </w:r>
      <w:r w:rsidRPr="00633A23">
        <w:t>кафедрального</w:t>
      </w:r>
      <w:r w:rsidRPr="00633A23">
        <w:rPr>
          <w:rFonts w:cs="Arial"/>
        </w:rPr>
        <w:t xml:space="preserve"> </w:t>
      </w:r>
      <w:r w:rsidRPr="00633A23">
        <w:t>Исаакиевского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кото</w:t>
      </w:r>
      <w:r w:rsidRPr="00633A23">
        <w:softHyphen/>
        <w:t>рому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секретной</w:t>
      </w:r>
      <w:r w:rsidRPr="00633A23">
        <w:rPr>
          <w:rFonts w:cs="Arial"/>
        </w:rPr>
        <w:t xml:space="preserve"> </w:t>
      </w:r>
      <w:r w:rsidRPr="00633A23">
        <w:t>директиве</w:t>
      </w:r>
      <w:r w:rsidRPr="00633A23">
        <w:rPr>
          <w:rFonts w:cs="Arial"/>
        </w:rPr>
        <w:t xml:space="preserve"> </w:t>
      </w:r>
      <w:r w:rsidRPr="00633A23">
        <w:t>Троцкого</w:t>
      </w:r>
      <w:r w:rsidRPr="00633A23">
        <w:rPr>
          <w:rFonts w:cs="Arial"/>
        </w:rPr>
        <w:t xml:space="preserve">,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стянуты коммунисты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части</w:t>
      </w:r>
      <w:r w:rsidRPr="00633A23">
        <w:rPr>
          <w:rFonts w:cs="Arial"/>
        </w:rPr>
        <w:t xml:space="preserve"> </w:t>
      </w:r>
      <w:r w:rsidRPr="00633A23">
        <w:t>ЧОНа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избежание</w:t>
      </w:r>
      <w:r w:rsidRPr="00633A23">
        <w:rPr>
          <w:rFonts w:cs="Arial"/>
        </w:rPr>
        <w:t xml:space="preserve"> </w:t>
      </w:r>
      <w:r w:rsidRPr="00633A23">
        <w:t>возможных массовых</w:t>
      </w:r>
      <w:r w:rsidRPr="00633A23">
        <w:rPr>
          <w:rFonts w:cs="Arial"/>
        </w:rPr>
        <w:t xml:space="preserve"> </w:t>
      </w:r>
      <w:r w:rsidRPr="00633A23">
        <w:t>эксце</w:t>
      </w:r>
      <w:r w:rsidRPr="00633A23">
        <w:t>с</w:t>
      </w:r>
      <w:r w:rsidRPr="00633A23">
        <w:t>сов</w:t>
      </w:r>
      <w:r w:rsidRPr="00633A23">
        <w:rPr>
          <w:rFonts w:cs="Arial"/>
        </w:rPr>
        <w:t xml:space="preserve">. </w:t>
      </w:r>
      <w:r w:rsidRPr="00633A23">
        <w:t>Награбленное</w:t>
      </w:r>
      <w:r w:rsidRPr="00633A23">
        <w:rPr>
          <w:rFonts w:cs="Arial"/>
        </w:rPr>
        <w:t xml:space="preserve"> </w:t>
      </w:r>
      <w:r w:rsidRPr="00633A23">
        <w:t>увезли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двух</w:t>
      </w:r>
      <w:r w:rsidRPr="00633A23">
        <w:rPr>
          <w:rFonts w:cs="Arial"/>
        </w:rPr>
        <w:t xml:space="preserve"> </w:t>
      </w:r>
      <w:r w:rsidRPr="00633A23">
        <w:t>гру</w:t>
      </w:r>
      <w:r w:rsidRPr="00633A23">
        <w:softHyphen/>
        <w:t>зовиках</w:t>
      </w:r>
      <w:r w:rsidRPr="00633A23">
        <w:rPr>
          <w:rFonts w:cs="Arial"/>
        </w:rPr>
        <w:t xml:space="preserve">. </w:t>
      </w:r>
      <w:r w:rsidRPr="00633A23">
        <w:t>Несмотря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принятые</w:t>
      </w:r>
      <w:r w:rsidRPr="00633A23">
        <w:rPr>
          <w:rFonts w:cs="Arial"/>
        </w:rPr>
        <w:t xml:space="preserve"> </w:t>
      </w:r>
      <w:r w:rsidRPr="00633A23">
        <w:t>меры</w:t>
      </w:r>
      <w:r w:rsidRPr="00633A23">
        <w:rPr>
          <w:rFonts w:cs="Arial"/>
        </w:rPr>
        <w:t xml:space="preserve">, </w:t>
      </w:r>
      <w:r w:rsidRPr="00633A23">
        <w:t>толпа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собора все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собралась</w:t>
      </w:r>
      <w:r w:rsidRPr="00633A23">
        <w:rPr>
          <w:rFonts w:cs="Arial"/>
        </w:rPr>
        <w:t xml:space="preserve">.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агитацию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забран</w:t>
      </w:r>
      <w:r w:rsidRPr="00633A23">
        <w:rPr>
          <w:rFonts w:cs="Arial"/>
        </w:rPr>
        <w:t xml:space="preserve"> </w:t>
      </w:r>
      <w:r w:rsidRPr="00633A23">
        <w:t>бухгалтер В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Пешель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возмущался</w:t>
      </w:r>
      <w:r w:rsidRPr="00633A23">
        <w:rPr>
          <w:rFonts w:cs="Arial"/>
        </w:rPr>
        <w:t xml:space="preserve">: </w:t>
      </w:r>
      <w:r w:rsidRPr="00633A23">
        <w:t>«разбо</w:t>
      </w:r>
      <w:r w:rsidRPr="00633A23">
        <w:t>й</w:t>
      </w:r>
      <w:r w:rsidRPr="00633A23">
        <w:t>ники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брали</w:t>
      </w:r>
      <w:r w:rsidRPr="00633A23">
        <w:rPr>
          <w:rFonts w:cs="Arial"/>
        </w:rPr>
        <w:t xml:space="preserve"> </w:t>
      </w:r>
      <w:r w:rsidRPr="00633A23">
        <w:t>власть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забирают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церквах</w:t>
      </w:r>
      <w:r w:rsidRPr="00633A23">
        <w:rPr>
          <w:rFonts w:cs="Arial"/>
        </w:rPr>
        <w:t xml:space="preserve"> </w:t>
      </w:r>
      <w:r w:rsidRPr="00633A23">
        <w:t>драгоценно</w:t>
      </w:r>
      <w:r w:rsidRPr="00633A23">
        <w:softHyphen/>
        <w:t>сти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продать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гулять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кафе»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Шпалер</w:t>
      </w:r>
      <w:r w:rsidRPr="00633A23">
        <w:softHyphen/>
        <w:t>ную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взят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настоятель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Леонид Богоявленский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Итог</w:t>
      </w:r>
      <w:r w:rsidRPr="00633A23">
        <w:rPr>
          <w:rFonts w:cs="Arial"/>
        </w:rPr>
        <w:t xml:space="preserve"> </w:t>
      </w:r>
      <w:r w:rsidRPr="00633A23">
        <w:t>большевистской</w:t>
      </w:r>
      <w:r w:rsidRPr="00633A23">
        <w:rPr>
          <w:rFonts w:cs="Arial"/>
        </w:rPr>
        <w:t xml:space="preserve"> </w:t>
      </w:r>
      <w:r w:rsidRPr="00633A23">
        <w:t>экспроприации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петроград</w:t>
      </w:r>
      <w:r w:rsidRPr="00633A23">
        <w:softHyphen/>
        <w:t>ских</w:t>
      </w:r>
      <w:r w:rsidRPr="00633A23">
        <w:rPr>
          <w:rFonts w:cs="Arial"/>
        </w:rPr>
        <w:t xml:space="preserve"> </w:t>
      </w:r>
      <w:r w:rsidRPr="00633A23">
        <w:t>церквах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внушительным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4 </w:t>
      </w:r>
      <w:r w:rsidRPr="00633A23">
        <w:t>пуда</w:t>
      </w:r>
      <w:r w:rsidRPr="00633A23">
        <w:rPr>
          <w:rFonts w:cs="Arial"/>
        </w:rPr>
        <w:t xml:space="preserve"> </w:t>
      </w:r>
      <w:r w:rsidRPr="00633A23">
        <w:t>золота</w:t>
      </w:r>
      <w:r w:rsidRPr="00633A23">
        <w:rPr>
          <w:rFonts w:cs="Arial"/>
        </w:rPr>
        <w:t xml:space="preserve">, 1024 </w:t>
      </w:r>
      <w:r w:rsidRPr="00633A23">
        <w:t>пуда</w:t>
      </w:r>
      <w:r w:rsidRPr="00633A23">
        <w:rPr>
          <w:rFonts w:cs="Arial"/>
        </w:rPr>
        <w:t xml:space="preserve"> </w:t>
      </w:r>
      <w:r w:rsidRPr="00633A23">
        <w:t>серебра</w:t>
      </w:r>
      <w:r w:rsidRPr="00633A23">
        <w:rPr>
          <w:rFonts w:cs="Arial"/>
        </w:rPr>
        <w:t xml:space="preserve">, 3690 </w:t>
      </w:r>
      <w:r w:rsidRPr="00633A23">
        <w:t>бриллиантов</w:t>
      </w:r>
      <w:r w:rsidRPr="00633A23">
        <w:rPr>
          <w:rFonts w:cs="Arial"/>
        </w:rPr>
        <w:t xml:space="preserve"> [35]. </w:t>
      </w:r>
      <w:r w:rsidRPr="00633A23">
        <w:t>Народное достояние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священные</w:t>
      </w:r>
      <w:r w:rsidRPr="00633A23">
        <w:rPr>
          <w:rFonts w:cs="Arial"/>
        </w:rPr>
        <w:t xml:space="preserve"> </w:t>
      </w:r>
      <w:r w:rsidRPr="00633A23">
        <w:t>предметы</w:t>
      </w:r>
      <w:r w:rsidRPr="00633A23">
        <w:rPr>
          <w:rFonts w:cs="Arial"/>
        </w:rPr>
        <w:t xml:space="preserve"> </w:t>
      </w:r>
      <w:r w:rsidRPr="00633A23">
        <w:t>отныне</w:t>
      </w:r>
      <w:r w:rsidRPr="00633A23">
        <w:rPr>
          <w:rFonts w:cs="Arial"/>
        </w:rPr>
        <w:t xml:space="preserve"> </w:t>
      </w:r>
      <w:r w:rsidRPr="00633A23">
        <w:t>пошли</w:t>
      </w:r>
      <w:r w:rsidRPr="00633A23">
        <w:rPr>
          <w:rFonts w:cs="Arial"/>
        </w:rPr>
        <w:t xml:space="preserve"> </w:t>
      </w:r>
      <w:r w:rsidRPr="00633A23">
        <w:t>на укрепление</w:t>
      </w:r>
      <w:r w:rsidRPr="00633A23">
        <w:rPr>
          <w:rFonts w:cs="Arial"/>
        </w:rPr>
        <w:t xml:space="preserve"> </w:t>
      </w:r>
      <w:r w:rsidRPr="00633A23">
        <w:t>безбожной</w:t>
      </w:r>
      <w:r w:rsidRPr="00633A23">
        <w:rPr>
          <w:rFonts w:cs="Arial"/>
        </w:rPr>
        <w:t xml:space="preserve"> </w:t>
      </w:r>
      <w:r w:rsidRPr="00633A23">
        <w:t>коммунистической</w:t>
      </w:r>
      <w:r w:rsidRPr="00633A23">
        <w:rPr>
          <w:rFonts w:cs="Arial"/>
        </w:rPr>
        <w:t xml:space="preserve"> </w:t>
      </w:r>
      <w:r w:rsidRPr="00633A23">
        <w:t>власти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 ее</w:t>
      </w:r>
      <w:r w:rsidRPr="00633A23">
        <w:rPr>
          <w:rFonts w:cs="Arial"/>
        </w:rPr>
        <w:t xml:space="preserve"> </w:t>
      </w:r>
      <w:r w:rsidRPr="00633A23">
        <w:t>междун</w:t>
      </w:r>
      <w:r w:rsidRPr="00633A23">
        <w:t>а</w:t>
      </w:r>
      <w:r w:rsidRPr="00633A23">
        <w:t>родные</w:t>
      </w:r>
      <w:r w:rsidRPr="00633A23">
        <w:rPr>
          <w:rFonts w:cs="Arial"/>
        </w:rPr>
        <w:t xml:space="preserve"> </w:t>
      </w:r>
      <w:r w:rsidRPr="00633A23">
        <w:t>амбиции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награбленные</w:t>
      </w:r>
      <w:r w:rsidRPr="00633A23">
        <w:rPr>
          <w:rFonts w:cs="Arial"/>
        </w:rPr>
        <w:t xml:space="preserve"> </w:t>
      </w:r>
      <w:r w:rsidRPr="00633A23">
        <w:t>сред</w:t>
      </w:r>
      <w:r w:rsidRPr="00633A23">
        <w:softHyphen/>
        <w:t>ства</w:t>
      </w:r>
      <w:r w:rsidRPr="00633A23">
        <w:rPr>
          <w:rFonts w:cs="Arial"/>
        </w:rPr>
        <w:t xml:space="preserve"> </w:t>
      </w:r>
      <w:r w:rsidRPr="00633A23">
        <w:t>Кремль</w:t>
      </w:r>
      <w:r w:rsidRPr="00633A23">
        <w:rPr>
          <w:rFonts w:cs="Arial"/>
        </w:rPr>
        <w:t xml:space="preserve"> </w:t>
      </w:r>
      <w:r w:rsidRPr="00633A23">
        <w:t>вскоре</w:t>
      </w:r>
      <w:r w:rsidRPr="00633A23">
        <w:rPr>
          <w:rFonts w:cs="Arial"/>
        </w:rPr>
        <w:t xml:space="preserve"> </w:t>
      </w:r>
      <w:r w:rsidRPr="00633A23">
        <w:t>провел</w:t>
      </w:r>
      <w:r w:rsidRPr="00633A23">
        <w:rPr>
          <w:rFonts w:cs="Arial"/>
        </w:rPr>
        <w:t xml:space="preserve"> </w:t>
      </w:r>
      <w:r w:rsidRPr="00633A23">
        <w:t>денежную</w:t>
      </w:r>
      <w:r w:rsidRPr="00633A23">
        <w:rPr>
          <w:rFonts w:cs="Arial"/>
        </w:rPr>
        <w:t xml:space="preserve"> </w:t>
      </w:r>
      <w:r w:rsidRPr="00633A23">
        <w:t>реформу</w:t>
      </w:r>
      <w:r w:rsidRPr="00633A23">
        <w:rPr>
          <w:rFonts w:cs="Arial"/>
        </w:rPr>
        <w:t xml:space="preserve">, </w:t>
      </w:r>
      <w:r w:rsidRPr="00633A23">
        <w:t>суб</w:t>
      </w:r>
      <w:r w:rsidRPr="00633A23">
        <w:softHyphen/>
        <w:t>сидировал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подрывные</w:t>
      </w:r>
      <w:r w:rsidRPr="00633A23">
        <w:rPr>
          <w:rFonts w:cs="Arial"/>
        </w:rPr>
        <w:t xml:space="preserve"> </w:t>
      </w:r>
      <w:r w:rsidRPr="00633A23">
        <w:t>действия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капстранах</w:t>
      </w:r>
      <w:r w:rsidRPr="00633A23">
        <w:rPr>
          <w:rFonts w:cs="Arial"/>
        </w:rPr>
        <w:t xml:space="preserve"> </w:t>
      </w:r>
      <w:r w:rsidRPr="00633A23">
        <w:t>и лишь</w:t>
      </w:r>
      <w:r w:rsidRPr="00633A23">
        <w:rPr>
          <w:rFonts w:cs="Arial"/>
        </w:rPr>
        <w:t xml:space="preserve"> </w:t>
      </w:r>
      <w:r w:rsidRPr="00633A23">
        <w:t>самую</w:t>
      </w:r>
      <w:r w:rsidRPr="00633A23">
        <w:rPr>
          <w:rFonts w:cs="Arial"/>
        </w:rPr>
        <w:t xml:space="preserve"> </w:t>
      </w:r>
      <w:r w:rsidRPr="00633A23">
        <w:t>малую</w:t>
      </w:r>
      <w:r w:rsidRPr="00633A23">
        <w:rPr>
          <w:rFonts w:cs="Arial"/>
        </w:rPr>
        <w:t xml:space="preserve"> </w:t>
      </w:r>
      <w:r w:rsidRPr="00633A23">
        <w:t>часть</w:t>
      </w:r>
      <w:r w:rsidRPr="00633A23">
        <w:rPr>
          <w:rFonts w:cs="Arial"/>
        </w:rPr>
        <w:t xml:space="preserve"> </w:t>
      </w:r>
      <w:r w:rsidRPr="00633A23">
        <w:t>направил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мощь</w:t>
      </w:r>
      <w:r w:rsidRPr="00633A23">
        <w:rPr>
          <w:rFonts w:cs="Arial"/>
        </w:rPr>
        <w:t xml:space="preserve"> </w:t>
      </w:r>
      <w:r w:rsidRPr="00633A23">
        <w:t>голо</w:t>
      </w:r>
      <w:r w:rsidRPr="00633A23">
        <w:softHyphen/>
        <w:t>дающим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Начальник</w:t>
      </w:r>
      <w:r w:rsidRPr="00633A23">
        <w:rPr>
          <w:rFonts w:cs="Arial"/>
        </w:rPr>
        <w:t xml:space="preserve"> </w:t>
      </w:r>
      <w:r w:rsidRPr="00633A23">
        <w:t>следственного</w:t>
      </w:r>
      <w:r w:rsidRPr="00633A23">
        <w:rPr>
          <w:rFonts w:cs="Arial"/>
        </w:rPr>
        <w:t xml:space="preserve"> </w:t>
      </w:r>
      <w:r w:rsidRPr="00633A23">
        <w:t>отдела</w:t>
      </w:r>
      <w:r w:rsidRPr="00633A23">
        <w:rPr>
          <w:rFonts w:cs="Arial"/>
        </w:rPr>
        <w:t xml:space="preserve"> </w:t>
      </w:r>
      <w:r w:rsidRPr="00633A23">
        <w:t>Губревтрибунала рапортовал</w:t>
      </w:r>
      <w:r w:rsidRPr="00633A23">
        <w:rPr>
          <w:rFonts w:cs="Arial"/>
        </w:rPr>
        <w:t xml:space="preserve">: </w:t>
      </w:r>
      <w:r w:rsidRPr="00633A23">
        <w:t>«Операция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изъятию</w:t>
      </w:r>
      <w:r w:rsidRPr="00633A23">
        <w:rPr>
          <w:rFonts w:cs="Arial"/>
        </w:rPr>
        <w:t xml:space="preserve"> </w:t>
      </w:r>
      <w:r w:rsidRPr="00633A23">
        <w:t>церковных</w:t>
      </w:r>
      <w:r w:rsidRPr="00633A23">
        <w:rPr>
          <w:rFonts w:cs="Arial"/>
        </w:rPr>
        <w:t xml:space="preserve"> </w:t>
      </w:r>
      <w:r w:rsidRPr="00633A23">
        <w:t>ценно</w:t>
      </w:r>
      <w:r w:rsidRPr="00633A23">
        <w:softHyphen/>
        <w:t>стей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13 </w:t>
      </w:r>
      <w:r w:rsidRPr="00633A23">
        <w:t>мая</w:t>
      </w:r>
      <w:r w:rsidRPr="00633A23">
        <w:rPr>
          <w:rFonts w:cs="Arial"/>
        </w:rPr>
        <w:t xml:space="preserve"> </w:t>
      </w:r>
      <w:r w:rsidRPr="00633A23">
        <w:t>закончена»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пренебрегая</w:t>
      </w:r>
      <w:r w:rsidRPr="00633A23">
        <w:rPr>
          <w:rFonts w:cs="Arial"/>
        </w:rPr>
        <w:t xml:space="preserve"> </w:t>
      </w:r>
      <w:r w:rsidRPr="00633A23">
        <w:t>очевидностью</w:t>
      </w:r>
      <w:r w:rsidRPr="00633A23">
        <w:rPr>
          <w:rFonts w:cs="Arial"/>
        </w:rPr>
        <w:t xml:space="preserve">, </w:t>
      </w:r>
      <w:r w:rsidRPr="00633A23">
        <w:t>добавил</w:t>
      </w:r>
      <w:r w:rsidRPr="00633A23">
        <w:rPr>
          <w:rFonts w:cs="Arial"/>
        </w:rPr>
        <w:t xml:space="preserve">: </w:t>
      </w:r>
      <w:r w:rsidRPr="00633A23">
        <w:t>«операция</w:t>
      </w:r>
      <w:r w:rsidRPr="00633A23">
        <w:rPr>
          <w:rFonts w:cs="Arial"/>
        </w:rPr>
        <w:t xml:space="preserve"> </w:t>
      </w:r>
      <w:r w:rsidRPr="00633A23">
        <w:t>протекала</w:t>
      </w:r>
      <w:r w:rsidRPr="00633A23">
        <w:rPr>
          <w:rFonts w:cs="Arial"/>
        </w:rPr>
        <w:t xml:space="preserve"> </w:t>
      </w:r>
      <w:r w:rsidRPr="00633A23">
        <w:t>удовлетвори</w:t>
      </w:r>
      <w:r w:rsidRPr="00633A23">
        <w:softHyphen/>
        <w:t>тельно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исключением</w:t>
      </w:r>
      <w:r w:rsidRPr="00633A23">
        <w:rPr>
          <w:rFonts w:cs="Arial"/>
        </w:rPr>
        <w:t xml:space="preserve"> </w:t>
      </w:r>
      <w:r w:rsidRPr="00633A23">
        <w:t>незначительных</w:t>
      </w:r>
      <w:r w:rsidRPr="00633A23">
        <w:rPr>
          <w:rFonts w:cs="Arial"/>
        </w:rPr>
        <w:t xml:space="preserve"> </w:t>
      </w:r>
      <w:r w:rsidRPr="00633A23">
        <w:t>инцидентов»</w:t>
      </w:r>
      <w:r w:rsidRPr="00633A23">
        <w:rPr>
          <w:rFonts w:cs="Arial"/>
        </w:rPr>
        <w:t>.</w:t>
      </w:r>
      <w:r w:rsidRPr="00633A23">
        <w:rPr>
          <w:rFonts w:cs="Arial"/>
        </w:rPr>
        <w:br/>
      </w:r>
      <w:r w:rsidRPr="00633A23">
        <w:lastRenderedPageBreak/>
        <w:t>Большевики</w:t>
      </w:r>
      <w:r w:rsidRPr="00633A23">
        <w:rPr>
          <w:rFonts w:cs="Arial"/>
        </w:rPr>
        <w:t xml:space="preserve"> </w:t>
      </w:r>
      <w:r w:rsidRPr="00633A23">
        <w:t>пытались</w:t>
      </w:r>
      <w:r w:rsidRPr="00633A23">
        <w:rPr>
          <w:rFonts w:cs="Arial"/>
        </w:rPr>
        <w:t xml:space="preserve"> </w:t>
      </w:r>
      <w:r w:rsidRPr="00633A23">
        <w:t>уверить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самих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>,</w:t>
      </w:r>
      <w:r w:rsidR="00B63DFF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беспримерным</w:t>
      </w:r>
      <w:r w:rsidRPr="00633A23">
        <w:rPr>
          <w:rFonts w:cs="Arial"/>
        </w:rPr>
        <w:t xml:space="preserve"> </w:t>
      </w:r>
      <w:r w:rsidRPr="00633A23">
        <w:t>ограблением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унижен</w:t>
      </w:r>
      <w:r w:rsidRPr="00633A23">
        <w:t>и</w:t>
      </w:r>
      <w:r w:rsidRPr="00633A23">
        <w:t>ем</w:t>
      </w:r>
      <w:r w:rsidRPr="00633A23">
        <w:rPr>
          <w:rFonts w:cs="Arial"/>
        </w:rPr>
        <w:t xml:space="preserve"> </w:t>
      </w:r>
      <w:r w:rsidRPr="00633A23">
        <w:t>Церкви</w:t>
      </w:r>
      <w:r w:rsidR="00B63DFF"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недовольны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отдельные</w:t>
      </w:r>
      <w:r w:rsidRPr="00633A23">
        <w:rPr>
          <w:rFonts w:cs="Arial"/>
        </w:rPr>
        <w:t xml:space="preserve"> </w:t>
      </w:r>
      <w:r w:rsidRPr="00633A23">
        <w:t>лица</w:t>
      </w:r>
      <w:r w:rsidRPr="00633A23">
        <w:rPr>
          <w:rFonts w:cs="Arial"/>
        </w:rPr>
        <w:t xml:space="preserve">, </w:t>
      </w:r>
      <w:r w:rsidRPr="00633A23">
        <w:t>считая</w:t>
      </w:r>
      <w:r w:rsidRPr="00633A23">
        <w:rPr>
          <w:rFonts w:cs="Arial"/>
        </w:rPr>
        <w:t xml:space="preserve"> </w:t>
      </w:r>
      <w:r w:rsidRPr="00633A23">
        <w:t>их</w:t>
      </w:r>
      <w:r w:rsidR="00B63DFF">
        <w:t xml:space="preserve"> </w:t>
      </w:r>
      <w:r w:rsidRPr="00633A23">
        <w:t>влияние</w:t>
      </w:r>
      <w:r w:rsidRPr="00633A23">
        <w:rPr>
          <w:rFonts w:cs="Arial"/>
        </w:rPr>
        <w:t xml:space="preserve"> </w:t>
      </w:r>
      <w:r w:rsidRPr="00633A23">
        <w:t>«весьма</w:t>
      </w:r>
      <w:r w:rsidRPr="00633A23">
        <w:rPr>
          <w:rFonts w:cs="Arial"/>
        </w:rPr>
        <w:t xml:space="preserve"> </w:t>
      </w:r>
      <w:r w:rsidRPr="00633A23">
        <w:t>ограниче</w:t>
      </w:r>
      <w:r w:rsidRPr="00633A23">
        <w:t>н</w:t>
      </w:r>
      <w:r w:rsidRPr="00633A23">
        <w:t>ным»</w:t>
      </w:r>
      <w:r w:rsidRPr="00633A23">
        <w:rPr>
          <w:rFonts w:cs="Arial"/>
        </w:rPr>
        <w:t xml:space="preserve">. </w:t>
      </w:r>
      <w:r w:rsidRPr="00633A23">
        <w:t>Массовые</w:t>
      </w:r>
      <w:r w:rsidRPr="00633A23">
        <w:rPr>
          <w:rFonts w:cs="Arial"/>
        </w:rPr>
        <w:t xml:space="preserve"> </w:t>
      </w:r>
      <w:r w:rsidRPr="00633A23">
        <w:t>беспо</w:t>
      </w:r>
      <w:r w:rsidRPr="00633A23">
        <w:softHyphen/>
        <w:t>рядки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столкновения</w:t>
      </w:r>
      <w:r w:rsidRPr="00633A23">
        <w:rPr>
          <w:rFonts w:cs="Arial"/>
        </w:rPr>
        <w:t xml:space="preserve"> </w:t>
      </w:r>
      <w:r w:rsidRPr="00633A23">
        <w:t>партийные</w:t>
      </w:r>
      <w:r w:rsidRPr="00633A23">
        <w:rPr>
          <w:rFonts w:cs="Arial"/>
        </w:rPr>
        <w:t xml:space="preserve"> </w:t>
      </w:r>
      <w:r w:rsidRPr="00633A23">
        <w:t>идеологи</w:t>
      </w:r>
      <w:r w:rsidRPr="00633A23">
        <w:rPr>
          <w:rFonts w:cs="Arial"/>
        </w:rPr>
        <w:t xml:space="preserve"> </w:t>
      </w:r>
      <w:r w:rsidRPr="00633A23">
        <w:t>объясняли</w:t>
      </w:r>
      <w:r w:rsidR="00B63DFF">
        <w:t xml:space="preserve"> </w:t>
      </w:r>
      <w:r w:rsidRPr="00633A23">
        <w:t>«недостаточной</w:t>
      </w:r>
      <w:r w:rsidR="00B63DFF">
        <w:t xml:space="preserve"> </w:t>
      </w:r>
      <w:r w:rsidRPr="00633A23">
        <w:t>подготовкой</w:t>
      </w:r>
      <w:r w:rsidRPr="00633A23">
        <w:rPr>
          <w:rFonts w:cs="Arial"/>
        </w:rPr>
        <w:tab/>
      </w:r>
      <w:r w:rsidRPr="00633A23">
        <w:t>комиссий»</w:t>
      </w:r>
      <w:r w:rsidRPr="00633A23">
        <w:rPr>
          <w:rFonts w:cs="Arial"/>
        </w:rPr>
        <w:t>,</w:t>
      </w:r>
      <w:r w:rsidR="00B63DFF">
        <w:rPr>
          <w:rFonts w:cs="Arial"/>
        </w:rPr>
        <w:t xml:space="preserve"> </w:t>
      </w:r>
      <w:r w:rsidRPr="00633A23">
        <w:t>«непринятием</w:t>
      </w:r>
      <w:r w:rsidRPr="00633A23">
        <w:rPr>
          <w:rFonts w:cs="Arial"/>
        </w:rPr>
        <w:t xml:space="preserve"> </w:t>
      </w:r>
      <w:r w:rsidRPr="00633A23">
        <w:t>соответствующих</w:t>
      </w:r>
      <w:r w:rsidRPr="00633A23">
        <w:rPr>
          <w:rFonts w:cs="Arial"/>
        </w:rPr>
        <w:t xml:space="preserve"> </w:t>
      </w:r>
      <w:r w:rsidRPr="00633A23">
        <w:t>мер</w:t>
      </w:r>
      <w:r w:rsidRPr="00633A23">
        <w:rPr>
          <w:rFonts w:cs="Arial"/>
        </w:rPr>
        <w:t xml:space="preserve"> </w:t>
      </w:r>
      <w:r w:rsidRPr="00633A23">
        <w:t>приходскими властями»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«п</w:t>
      </w:r>
      <w:r w:rsidRPr="00633A23">
        <w:t>о</w:t>
      </w:r>
      <w:r w:rsidRPr="00633A23">
        <w:t>громно</w:t>
      </w:r>
      <w:r w:rsidRPr="00633A23">
        <w:rPr>
          <w:rFonts w:cs="Arial"/>
        </w:rPr>
        <w:t>-</w:t>
      </w:r>
      <w:r w:rsidRPr="00633A23">
        <w:t>черносотенной</w:t>
      </w:r>
      <w:r w:rsidRPr="00633A23">
        <w:rPr>
          <w:rFonts w:cs="Arial"/>
        </w:rPr>
        <w:t xml:space="preserve"> </w:t>
      </w:r>
      <w:r w:rsidRPr="00633A23">
        <w:t>пропагандой классовых</w:t>
      </w:r>
      <w:r w:rsidRPr="00633A23">
        <w:rPr>
          <w:rFonts w:cs="Arial"/>
        </w:rPr>
        <w:t xml:space="preserve"> </w:t>
      </w:r>
      <w:r w:rsidRPr="00633A23">
        <w:t>врагов»</w:t>
      </w:r>
      <w:r w:rsidRPr="00633A23">
        <w:rPr>
          <w:rFonts w:cs="Arial"/>
        </w:rPr>
        <w:t xml:space="preserve"> [36].</w:t>
      </w:r>
    </w:p>
    <w:p w:rsidR="002D3589" w:rsidRPr="00633A23" w:rsidRDefault="002D3589" w:rsidP="00EB0F88">
      <w:r w:rsidRPr="00633A23">
        <w:t>Вопреки</w:t>
      </w:r>
      <w:r w:rsidRPr="00633A23">
        <w:rPr>
          <w:rFonts w:cs="Arial"/>
        </w:rPr>
        <w:t xml:space="preserve"> </w:t>
      </w:r>
      <w:r w:rsidRPr="00633A23">
        <w:t>очевидным</w:t>
      </w:r>
      <w:r w:rsidRPr="00633A23">
        <w:rPr>
          <w:rFonts w:cs="Arial"/>
        </w:rPr>
        <w:t xml:space="preserve"> </w:t>
      </w:r>
      <w:r w:rsidRPr="00633A23">
        <w:t>фактам</w:t>
      </w:r>
      <w:r w:rsidRPr="00633A23">
        <w:rPr>
          <w:rFonts w:cs="Arial"/>
        </w:rPr>
        <w:t xml:space="preserve"> (</w:t>
      </w:r>
      <w:r w:rsidRPr="00633A23">
        <w:t>часть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>-</w:t>
      </w:r>
      <w:r w:rsidRPr="00633A23">
        <w:t>видимому</w:t>
      </w:r>
      <w:r w:rsidRPr="00633A23">
        <w:rPr>
          <w:rFonts w:cs="Arial"/>
        </w:rPr>
        <w:t xml:space="preserve">, </w:t>
      </w:r>
      <w:r w:rsidRPr="00633A23">
        <w:t>неизвестна</w:t>
      </w:r>
      <w:r w:rsidRPr="00633A23">
        <w:rPr>
          <w:rFonts w:cs="Arial"/>
        </w:rPr>
        <w:t xml:space="preserve">) </w:t>
      </w:r>
      <w:r w:rsidRPr="00633A23">
        <w:t>современные</w:t>
      </w:r>
      <w:r w:rsidRPr="00633A23">
        <w:rPr>
          <w:rFonts w:cs="Arial"/>
        </w:rPr>
        <w:t xml:space="preserve"> </w:t>
      </w:r>
      <w:r w:rsidRPr="00633A23">
        <w:t>светские</w:t>
      </w:r>
      <w:r w:rsidRPr="00633A23">
        <w:rPr>
          <w:rFonts w:cs="Arial"/>
        </w:rPr>
        <w:t xml:space="preserve"> </w:t>
      </w:r>
      <w:r w:rsidRPr="00633A23">
        <w:t>ис</w:t>
      </w:r>
      <w:r w:rsidRPr="00633A23">
        <w:softHyphen/>
        <w:t>следователи</w:t>
      </w:r>
      <w:r w:rsidRPr="00633A23">
        <w:rPr>
          <w:rFonts w:cs="Arial"/>
        </w:rPr>
        <w:t xml:space="preserve"> </w:t>
      </w:r>
      <w:r w:rsidRPr="00633A23">
        <w:t>почему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рисуют</w:t>
      </w:r>
      <w:r w:rsidRPr="00633A23">
        <w:rPr>
          <w:rFonts w:cs="Arial"/>
        </w:rPr>
        <w:t xml:space="preserve"> </w:t>
      </w:r>
      <w:r w:rsidRPr="00633A23">
        <w:t>почти</w:t>
      </w:r>
      <w:r w:rsidRPr="00633A23">
        <w:rPr>
          <w:rFonts w:cs="Arial"/>
        </w:rPr>
        <w:t xml:space="preserve"> </w:t>
      </w:r>
      <w:r w:rsidRPr="00633A23">
        <w:t>идиллическую картину</w:t>
      </w:r>
      <w:r w:rsidRPr="00633A23">
        <w:rPr>
          <w:rFonts w:cs="Arial"/>
        </w:rPr>
        <w:t xml:space="preserve"> </w:t>
      </w:r>
      <w:r w:rsidRPr="00633A23">
        <w:t>изъятия</w:t>
      </w:r>
      <w:r w:rsidRPr="00633A23">
        <w:rPr>
          <w:rFonts w:cs="Arial"/>
        </w:rPr>
        <w:t xml:space="preserve"> </w:t>
      </w:r>
      <w:r w:rsidRPr="00633A23">
        <w:t>ценностей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Петрограде</w:t>
      </w:r>
      <w:r w:rsidRPr="00633A23">
        <w:rPr>
          <w:rFonts w:cs="Arial"/>
        </w:rPr>
        <w:t xml:space="preserve">. </w:t>
      </w:r>
      <w:r w:rsidRPr="00633A23">
        <w:t>«За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ме</w:t>
      </w:r>
      <w:r w:rsidRPr="00633A23">
        <w:softHyphen/>
        <w:t>сяца</w:t>
      </w:r>
      <w:r w:rsidRPr="00633A23">
        <w:rPr>
          <w:rFonts w:cs="Arial"/>
        </w:rPr>
        <w:t xml:space="preserve"> </w:t>
      </w:r>
      <w:r w:rsidRPr="00633A23">
        <w:t>случилось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13 </w:t>
      </w:r>
      <w:r w:rsidRPr="00633A23">
        <w:t>инцидентов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пишет</w:t>
      </w:r>
      <w:r w:rsidRPr="00633A23">
        <w:rPr>
          <w:rFonts w:cs="Arial"/>
        </w:rPr>
        <w:t xml:space="preserve"> </w:t>
      </w:r>
      <w:r w:rsidRPr="00633A23">
        <w:t>Шкаровский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причем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случай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>-</w:t>
      </w:r>
      <w:r w:rsidRPr="00633A23">
        <w:t>настоящему</w:t>
      </w:r>
      <w:r w:rsidRPr="00633A23">
        <w:rPr>
          <w:rFonts w:cs="Arial"/>
        </w:rPr>
        <w:t xml:space="preserve"> </w:t>
      </w:r>
      <w:r w:rsidRPr="00633A23">
        <w:t>серьезным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начальнику</w:t>
      </w:r>
      <w:r w:rsidRPr="00633A23">
        <w:rPr>
          <w:rFonts w:cs="Arial"/>
        </w:rPr>
        <w:t xml:space="preserve"> </w:t>
      </w:r>
      <w:r w:rsidRPr="00633A23">
        <w:t>районного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деления</w:t>
      </w:r>
      <w:r w:rsidRPr="00633A23">
        <w:rPr>
          <w:rFonts w:cs="Arial"/>
        </w:rPr>
        <w:t xml:space="preserve"> </w:t>
      </w:r>
      <w:r w:rsidRPr="00633A23">
        <w:t>мил</w:t>
      </w:r>
      <w:r w:rsidRPr="00633A23">
        <w:t>и</w:t>
      </w:r>
      <w:r w:rsidRPr="00633A23">
        <w:t>ции</w:t>
      </w:r>
      <w:r w:rsidRPr="00633A23">
        <w:rPr>
          <w:rFonts w:cs="Arial"/>
        </w:rPr>
        <w:t xml:space="preserve"> </w:t>
      </w:r>
      <w:r w:rsidRPr="00633A23">
        <w:t>выбили</w:t>
      </w:r>
      <w:r w:rsidRPr="00633A23">
        <w:rPr>
          <w:rFonts w:cs="Arial"/>
        </w:rPr>
        <w:t xml:space="preserve"> 18 </w:t>
      </w:r>
      <w:r w:rsidRPr="00633A23">
        <w:t>зубов»</w:t>
      </w:r>
      <w:r w:rsidRPr="00633A23">
        <w:rPr>
          <w:rFonts w:cs="Arial"/>
        </w:rPr>
        <w:t xml:space="preserve">. </w:t>
      </w:r>
      <w:r w:rsidRPr="00633A23">
        <w:t>«Ни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марте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 первой</w:t>
      </w:r>
      <w:r w:rsidRPr="00633A23">
        <w:rPr>
          <w:rFonts w:cs="Arial"/>
        </w:rPr>
        <w:t xml:space="preserve"> </w:t>
      </w:r>
      <w:r w:rsidRPr="00633A23">
        <w:t>половине</w:t>
      </w:r>
      <w:r w:rsidRPr="00633A23">
        <w:rPr>
          <w:rFonts w:cs="Arial"/>
        </w:rPr>
        <w:t xml:space="preserve"> </w:t>
      </w:r>
      <w:r w:rsidRPr="00633A23">
        <w:t>апреля</w:t>
      </w:r>
      <w:r w:rsidRPr="00633A23">
        <w:rPr>
          <w:rFonts w:cs="Arial"/>
        </w:rPr>
        <w:t xml:space="preserve"> </w:t>
      </w:r>
      <w:r w:rsidRPr="00633A23">
        <w:t>никаких</w:t>
      </w:r>
      <w:r w:rsidRPr="00633A23">
        <w:rPr>
          <w:rFonts w:cs="Arial"/>
        </w:rPr>
        <w:t xml:space="preserve"> </w:t>
      </w:r>
      <w:r w:rsidRPr="00633A23">
        <w:t>волнений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Питере не</w:t>
      </w:r>
      <w:r w:rsidRPr="00633A23">
        <w:rPr>
          <w:rFonts w:cs="Arial"/>
        </w:rPr>
        <w:t xml:space="preserve"> </w:t>
      </w:r>
      <w:r w:rsidRPr="00633A23">
        <w:t>было»</w:t>
      </w:r>
      <w:r w:rsidRPr="00633A23">
        <w:rPr>
          <w:rFonts w:cs="Arial"/>
        </w:rPr>
        <w:t xml:space="preserve">, </w:t>
      </w:r>
      <w:r w:rsidRPr="00633A23">
        <w:t>читаем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другой</w:t>
      </w:r>
      <w:r w:rsidRPr="00633A23">
        <w:rPr>
          <w:rFonts w:cs="Arial"/>
        </w:rPr>
        <w:t xml:space="preserve"> </w:t>
      </w:r>
      <w:r w:rsidRPr="00633A23">
        <w:t>работе</w:t>
      </w:r>
      <w:r w:rsidRPr="00633A23">
        <w:rPr>
          <w:rFonts w:cs="Arial"/>
        </w:rPr>
        <w:t xml:space="preserve">. </w:t>
      </w:r>
      <w:r w:rsidRPr="00633A23">
        <w:t>Поспеловский где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откопал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начальник</w:t>
      </w:r>
      <w:r w:rsidRPr="00633A23">
        <w:rPr>
          <w:rFonts w:cs="Arial"/>
        </w:rPr>
        <w:t xml:space="preserve"> </w:t>
      </w:r>
      <w:r w:rsidRPr="00633A23">
        <w:t>мил</w:t>
      </w:r>
      <w:r w:rsidRPr="00633A23">
        <w:t>и</w:t>
      </w:r>
      <w:r w:rsidRPr="00633A23">
        <w:t>ции</w:t>
      </w:r>
      <w:r w:rsidRPr="00633A23">
        <w:rPr>
          <w:rFonts w:cs="Arial"/>
        </w:rPr>
        <w:t xml:space="preserve"> </w:t>
      </w:r>
      <w:r w:rsidRPr="00633A23">
        <w:t>благода</w:t>
      </w:r>
      <w:r w:rsidRPr="00633A23">
        <w:softHyphen/>
        <w:t>рил</w:t>
      </w:r>
      <w:r w:rsidRPr="00633A23">
        <w:rPr>
          <w:rFonts w:cs="Arial"/>
        </w:rPr>
        <w:t xml:space="preserve"> </w:t>
      </w:r>
      <w:r w:rsidRPr="00633A23">
        <w:t>митрополита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официальном</w:t>
      </w:r>
      <w:r w:rsidRPr="00633A23">
        <w:rPr>
          <w:rFonts w:cs="Arial"/>
        </w:rPr>
        <w:t xml:space="preserve"> </w:t>
      </w:r>
      <w:r w:rsidRPr="00633A23">
        <w:t>докладе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гладкое проведение</w:t>
      </w:r>
      <w:r w:rsidRPr="00633A23">
        <w:rPr>
          <w:rFonts w:cs="Arial"/>
        </w:rPr>
        <w:t xml:space="preserve"> </w:t>
      </w:r>
      <w:r w:rsidRPr="00633A23">
        <w:t>конфискации</w:t>
      </w:r>
      <w:r w:rsidRPr="00633A23">
        <w:rPr>
          <w:rFonts w:cs="Arial"/>
        </w:rPr>
        <w:t xml:space="preserve"> [37]. </w:t>
      </w:r>
      <w:r w:rsidRPr="00633A23">
        <w:t>Да</w:t>
      </w:r>
      <w:r w:rsidRPr="00633A23">
        <w:rPr>
          <w:rFonts w:cs="Arial"/>
        </w:rPr>
        <w:t xml:space="preserve">, </w:t>
      </w:r>
      <w:r w:rsidRPr="00633A23">
        <w:t>убитых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Питере</w:t>
      </w:r>
      <w:r w:rsidRPr="00633A23">
        <w:rPr>
          <w:rFonts w:cs="Arial"/>
        </w:rPr>
        <w:t xml:space="preserve"> </w:t>
      </w:r>
      <w:r w:rsidRPr="00633A23">
        <w:t>не было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показательный</w:t>
      </w:r>
      <w:r w:rsidRPr="00633A23">
        <w:rPr>
          <w:rFonts w:cs="Arial"/>
        </w:rPr>
        <w:t xml:space="preserve"> </w:t>
      </w:r>
      <w:r w:rsidRPr="00633A23">
        <w:t>процесс</w:t>
      </w:r>
      <w:r w:rsidRPr="00633A23">
        <w:rPr>
          <w:rFonts w:cs="Arial"/>
        </w:rPr>
        <w:t xml:space="preserve"> </w:t>
      </w:r>
      <w:r w:rsidRPr="00633A23">
        <w:t>летом</w:t>
      </w:r>
      <w:r w:rsidRPr="00633A23">
        <w:rPr>
          <w:rFonts w:cs="Arial"/>
        </w:rPr>
        <w:t xml:space="preserve"> 1922 </w:t>
      </w:r>
      <w:r w:rsidRPr="00633A23">
        <w:t>года</w:t>
      </w:r>
      <w:r w:rsidR="00B63DFF">
        <w:t xml:space="preserve"> </w:t>
      </w:r>
      <w:r w:rsidRPr="00633A23">
        <w:t>большевики</w:t>
      </w:r>
      <w:r w:rsidRPr="00633A23">
        <w:rPr>
          <w:rFonts w:cs="Arial"/>
        </w:rPr>
        <w:t xml:space="preserve"> </w:t>
      </w:r>
      <w:r w:rsidRPr="00633A23">
        <w:t>выв</w:t>
      </w:r>
      <w:r w:rsidRPr="00633A23">
        <w:t>е</w:t>
      </w:r>
      <w:r w:rsidRPr="00633A23">
        <w:t>ли</w:t>
      </w:r>
      <w:r w:rsidRPr="00633A23">
        <w:rPr>
          <w:rFonts w:cs="Arial"/>
        </w:rPr>
        <w:t xml:space="preserve"> 80 </w:t>
      </w:r>
      <w:r w:rsidRPr="00633A23">
        <w:t>обвиняемых</w:t>
      </w:r>
      <w:r w:rsidRPr="00633A23">
        <w:rPr>
          <w:rFonts w:cs="Arial"/>
        </w:rPr>
        <w:t xml:space="preserve">, </w:t>
      </w:r>
      <w:r w:rsidRPr="00633A23">
        <w:t>четверо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кото</w:t>
      </w:r>
      <w:r w:rsidRPr="00633A23">
        <w:softHyphen/>
        <w:t>рых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приговорены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расстрелу</w:t>
      </w:r>
      <w:r w:rsidRPr="00633A23">
        <w:rPr>
          <w:rFonts w:cs="Arial"/>
        </w:rPr>
        <w:t xml:space="preserve">. </w:t>
      </w:r>
      <w:r w:rsidRPr="00633A23">
        <w:t>Этих</w:t>
      </w:r>
      <w:r w:rsidRPr="00633A23">
        <w:rPr>
          <w:rFonts w:cs="Arial"/>
        </w:rPr>
        <w:t xml:space="preserve"> </w:t>
      </w:r>
      <w:r w:rsidRPr="00633A23">
        <w:t>обвиняемых они</w:t>
      </w:r>
      <w:r w:rsidRPr="00633A23">
        <w:rPr>
          <w:rFonts w:cs="Arial"/>
        </w:rPr>
        <w:t xml:space="preserve"> </w:t>
      </w:r>
      <w:r w:rsidRPr="00633A23">
        <w:t>считали</w:t>
      </w:r>
      <w:r w:rsidRPr="00633A23">
        <w:rPr>
          <w:rFonts w:cs="Arial"/>
        </w:rPr>
        <w:t xml:space="preserve"> </w:t>
      </w:r>
      <w:r w:rsidRPr="00633A23">
        <w:t>виновными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описанных</w:t>
      </w:r>
      <w:r w:rsidRPr="00633A23">
        <w:rPr>
          <w:rFonts w:cs="Arial"/>
        </w:rPr>
        <w:t xml:space="preserve"> </w:t>
      </w:r>
      <w:r w:rsidRPr="00633A23">
        <w:t>эксцессах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рыми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Петрограде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отмечены</w:t>
      </w:r>
      <w:r w:rsidRPr="00633A23">
        <w:rPr>
          <w:rFonts w:cs="Arial"/>
        </w:rPr>
        <w:t xml:space="preserve"> </w:t>
      </w:r>
      <w:r w:rsidRPr="00633A23">
        <w:t xml:space="preserve">февраль—май </w:t>
      </w:r>
      <w:r w:rsidRPr="00633A23">
        <w:rPr>
          <w:rFonts w:cs="Arial"/>
        </w:rPr>
        <w:t xml:space="preserve">1922 </w:t>
      </w:r>
      <w:r w:rsidRPr="00633A23">
        <w:t>года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Руководствуясь</w:t>
      </w:r>
      <w:r w:rsidRPr="00633A23">
        <w:rPr>
          <w:rFonts w:cs="Arial"/>
        </w:rPr>
        <w:t xml:space="preserve"> </w:t>
      </w:r>
      <w:r w:rsidRPr="00633A23">
        <w:t>указанием</w:t>
      </w:r>
      <w:r w:rsidRPr="00633A23">
        <w:rPr>
          <w:rFonts w:cs="Arial"/>
        </w:rPr>
        <w:t xml:space="preserve"> </w:t>
      </w:r>
      <w:r w:rsidRPr="00633A23">
        <w:t>Ленина</w:t>
      </w:r>
      <w:r w:rsidRPr="00633A23">
        <w:rPr>
          <w:rFonts w:cs="Arial"/>
        </w:rPr>
        <w:t xml:space="preserve"> </w:t>
      </w:r>
      <w:r w:rsidRPr="00633A23">
        <w:t>«разбить</w:t>
      </w:r>
      <w:r w:rsidRPr="00633A23">
        <w:rPr>
          <w:rFonts w:cs="Arial"/>
        </w:rPr>
        <w:t xml:space="preserve"> </w:t>
      </w:r>
      <w:r w:rsidRPr="00633A23">
        <w:t>непри</w:t>
      </w:r>
      <w:r w:rsidRPr="00633A23">
        <w:softHyphen/>
        <w:t>ятеля</w:t>
      </w:r>
      <w:r w:rsidRPr="00633A23">
        <w:rPr>
          <w:rFonts w:cs="Arial"/>
        </w:rPr>
        <w:t xml:space="preserve"> </w:t>
      </w:r>
      <w:r w:rsidRPr="00633A23">
        <w:t>наголову»</w:t>
      </w:r>
      <w:r w:rsidRPr="00633A23">
        <w:rPr>
          <w:rFonts w:cs="Arial"/>
        </w:rPr>
        <w:t xml:space="preserve">, </w:t>
      </w:r>
      <w:r w:rsidRPr="00633A23">
        <w:t>власть</w:t>
      </w:r>
      <w:r w:rsidRPr="00633A23">
        <w:rPr>
          <w:rFonts w:cs="Arial"/>
        </w:rPr>
        <w:t xml:space="preserve"> </w:t>
      </w:r>
      <w:r w:rsidRPr="00633A23">
        <w:t>использовала</w:t>
      </w:r>
      <w:r w:rsidRPr="00633A23">
        <w:rPr>
          <w:rFonts w:cs="Arial"/>
        </w:rPr>
        <w:t xml:space="preserve"> </w:t>
      </w:r>
      <w:r w:rsidRPr="00633A23">
        <w:t>народное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противление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задуманной</w:t>
      </w:r>
      <w:r w:rsidRPr="00633A23">
        <w:rPr>
          <w:rFonts w:cs="Arial"/>
        </w:rPr>
        <w:t xml:space="preserve"> </w:t>
      </w:r>
      <w:r w:rsidRPr="00633A23">
        <w:t>расправы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духовенст</w:t>
      </w:r>
      <w:r w:rsidRPr="00633A23">
        <w:softHyphen/>
        <w:t>вом</w:t>
      </w:r>
      <w:r w:rsidRPr="00633A23">
        <w:rPr>
          <w:rFonts w:cs="Arial"/>
        </w:rPr>
        <w:t xml:space="preserve">.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объявлено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«че</w:t>
      </w:r>
      <w:r w:rsidRPr="00633A23">
        <w:t>р</w:t>
      </w:r>
      <w:r w:rsidRPr="00633A23">
        <w:t>носотенные</w:t>
      </w:r>
      <w:r w:rsidRPr="00633A23">
        <w:rPr>
          <w:rFonts w:cs="Arial"/>
        </w:rPr>
        <w:t xml:space="preserve"> </w:t>
      </w:r>
      <w:r w:rsidRPr="00633A23">
        <w:t>выступле</w:t>
      </w:r>
      <w:r w:rsidRPr="00633A23">
        <w:softHyphen/>
        <w:t>ния</w:t>
      </w:r>
      <w:r w:rsidRPr="00633A23">
        <w:rPr>
          <w:rFonts w:cs="Arial"/>
        </w:rPr>
        <w:t xml:space="preserve">, </w:t>
      </w:r>
      <w:r w:rsidRPr="00633A23">
        <w:t>скопища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церквей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случайными</w:t>
      </w:r>
      <w:r w:rsidRPr="00633A23">
        <w:rPr>
          <w:rFonts w:cs="Arial"/>
        </w:rPr>
        <w:t xml:space="preserve"> </w:t>
      </w:r>
      <w:r w:rsidRPr="00633A23">
        <w:t>явле</w:t>
      </w:r>
      <w:r w:rsidRPr="00633A23">
        <w:softHyphen/>
        <w:t>ниями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носили</w:t>
      </w:r>
      <w:r w:rsidRPr="00633A23">
        <w:rPr>
          <w:rFonts w:cs="Arial"/>
        </w:rPr>
        <w:t xml:space="preserve"> </w:t>
      </w:r>
      <w:r w:rsidRPr="00633A23">
        <w:t>орган</w:t>
      </w:r>
      <w:r w:rsidRPr="00633A23">
        <w:t>и</w:t>
      </w:r>
      <w:r w:rsidRPr="00633A23">
        <w:t>зованный</w:t>
      </w:r>
      <w:r w:rsidRPr="00633A23">
        <w:rPr>
          <w:rFonts w:cs="Arial"/>
        </w:rPr>
        <w:t xml:space="preserve"> </w:t>
      </w:r>
      <w:r w:rsidRPr="00633A23">
        <w:t>характер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 была</w:t>
      </w:r>
      <w:r w:rsidRPr="00633A23">
        <w:rPr>
          <w:rFonts w:cs="Arial"/>
        </w:rPr>
        <w:t xml:space="preserve"> </w:t>
      </w:r>
      <w:r w:rsidRPr="00633A23">
        <w:t>связующая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организующая</w:t>
      </w:r>
      <w:r w:rsidRPr="00633A23">
        <w:rPr>
          <w:rFonts w:cs="Arial"/>
        </w:rPr>
        <w:t xml:space="preserve"> </w:t>
      </w:r>
      <w:r w:rsidRPr="00633A23">
        <w:t>рука»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рукой был</w:t>
      </w:r>
      <w:r w:rsidRPr="00633A23">
        <w:rPr>
          <w:rFonts w:cs="Arial"/>
        </w:rPr>
        <w:t xml:space="preserve"> </w:t>
      </w:r>
      <w:r w:rsidRPr="00633A23">
        <w:t>назван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Вениамин</w:t>
      </w:r>
      <w:r w:rsidRPr="00633A23">
        <w:rPr>
          <w:rFonts w:cs="Arial"/>
        </w:rPr>
        <w:t xml:space="preserve">. </w:t>
      </w:r>
      <w:r w:rsidRPr="00633A23">
        <w:t>Суд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и смертный</w:t>
      </w:r>
      <w:r w:rsidRPr="00633A23">
        <w:rPr>
          <w:rFonts w:cs="Arial"/>
        </w:rPr>
        <w:t xml:space="preserve"> </w:t>
      </w:r>
      <w:r w:rsidRPr="00633A23">
        <w:t>приговор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помощникам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Общест</w:t>
      </w:r>
      <w:r w:rsidRPr="00633A23">
        <w:softHyphen/>
        <w:t>ва</w:t>
      </w:r>
      <w:r w:rsidRPr="00633A23">
        <w:rPr>
          <w:rFonts w:cs="Arial"/>
        </w:rPr>
        <w:t xml:space="preserve"> </w:t>
      </w:r>
      <w:r w:rsidRPr="00633A23">
        <w:t>православных</w:t>
      </w:r>
      <w:r w:rsidRPr="00633A23">
        <w:rPr>
          <w:rFonts w:cs="Arial"/>
        </w:rPr>
        <w:t xml:space="preserve"> </w:t>
      </w:r>
      <w:r w:rsidRPr="00633A23">
        <w:t>приходов</w:t>
      </w:r>
      <w:r w:rsidRPr="00633A23">
        <w:rPr>
          <w:rFonts w:cs="Arial"/>
        </w:rPr>
        <w:t xml:space="preserve"> </w:t>
      </w:r>
      <w:r w:rsidRPr="00633A23">
        <w:t>должны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запугать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рующих</w:t>
      </w:r>
      <w:r w:rsidRPr="00633A23">
        <w:rPr>
          <w:rFonts w:cs="Arial"/>
        </w:rPr>
        <w:t xml:space="preserve"> </w:t>
      </w:r>
      <w:r w:rsidRPr="00633A23">
        <w:t>Петрограда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показать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бол</w:t>
      </w:r>
      <w:r w:rsidRPr="00633A23">
        <w:t>ь</w:t>
      </w:r>
      <w:r w:rsidRPr="00633A23">
        <w:t>шевист</w:t>
      </w:r>
      <w:r w:rsidRPr="00633A23">
        <w:softHyphen/>
        <w:t>ские</w:t>
      </w:r>
      <w:r w:rsidRPr="00633A23">
        <w:rPr>
          <w:rFonts w:cs="Arial"/>
        </w:rPr>
        <w:t xml:space="preserve"> </w:t>
      </w:r>
      <w:r w:rsidRPr="00633A23">
        <w:t>узурпаторы</w:t>
      </w:r>
      <w:r w:rsidRPr="00633A23">
        <w:rPr>
          <w:rFonts w:cs="Arial"/>
        </w:rPr>
        <w:t xml:space="preserve"> </w:t>
      </w:r>
      <w:r w:rsidRPr="00633A23">
        <w:t>будут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далее</w:t>
      </w:r>
      <w:r w:rsidRPr="00633A23">
        <w:rPr>
          <w:rFonts w:cs="Arial"/>
        </w:rPr>
        <w:t xml:space="preserve"> </w:t>
      </w:r>
      <w:r w:rsidRPr="00633A23">
        <w:t>планомерно</w:t>
      </w:r>
      <w:r w:rsidRPr="00633A23">
        <w:rPr>
          <w:rFonts w:cs="Arial"/>
        </w:rPr>
        <w:t xml:space="preserve"> </w:t>
      </w:r>
      <w:r w:rsidRPr="00633A23">
        <w:t>уничто</w:t>
      </w:r>
      <w:r w:rsidRPr="00633A23">
        <w:softHyphen/>
        <w:t>жать</w:t>
      </w:r>
      <w:r w:rsidRPr="00633A23">
        <w:rPr>
          <w:rFonts w:cs="Arial"/>
        </w:rPr>
        <w:t xml:space="preserve"> </w:t>
      </w:r>
      <w:r w:rsidRPr="00633A23">
        <w:t>Русскую</w:t>
      </w:r>
      <w:r w:rsidRPr="00633A23">
        <w:rPr>
          <w:rFonts w:cs="Arial"/>
        </w:rPr>
        <w:t xml:space="preserve"> </w:t>
      </w:r>
      <w:r w:rsidRPr="00633A23">
        <w:t>Православную</w:t>
      </w:r>
      <w:r w:rsidRPr="00633A23">
        <w:rPr>
          <w:rFonts w:cs="Arial"/>
        </w:rPr>
        <w:t xml:space="preserve"> </w:t>
      </w:r>
      <w:r w:rsidRPr="00633A23">
        <w:t>Це</w:t>
      </w:r>
      <w:r w:rsidRPr="00633A23">
        <w:t>р</w:t>
      </w:r>
      <w:r w:rsidRPr="00633A23">
        <w:t>ковь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Но</w:t>
      </w:r>
      <w:r w:rsidRPr="00633A23">
        <w:rPr>
          <w:rFonts w:cs="Arial"/>
        </w:rPr>
        <w:t xml:space="preserve"> </w:t>
      </w:r>
      <w:r w:rsidRPr="00633A23">
        <w:t>прошло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петроградские</w:t>
      </w:r>
      <w:r w:rsidRPr="00633A23">
        <w:rPr>
          <w:rFonts w:cs="Arial"/>
        </w:rPr>
        <w:t xml:space="preserve"> </w:t>
      </w:r>
      <w:r w:rsidRPr="00633A23">
        <w:t>мученики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ру</w:t>
      </w:r>
      <w:r w:rsidRPr="00633A23">
        <w:rPr>
          <w:rFonts w:cs="Arial"/>
        </w:rPr>
        <w:t xml:space="preserve">, </w:t>
      </w:r>
      <w:r w:rsidRPr="00633A23">
        <w:t>пострадавшие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изъятии</w:t>
      </w:r>
      <w:r w:rsidRPr="00633A23">
        <w:rPr>
          <w:rFonts w:cs="Arial"/>
        </w:rPr>
        <w:t xml:space="preserve"> </w:t>
      </w:r>
      <w:r w:rsidRPr="00633A23">
        <w:t>церко</w:t>
      </w:r>
      <w:r w:rsidRPr="00633A23">
        <w:t>в</w:t>
      </w:r>
      <w:r w:rsidRPr="00633A23">
        <w:t>ных</w:t>
      </w:r>
      <w:r w:rsidRPr="00633A23">
        <w:rPr>
          <w:rFonts w:cs="Arial"/>
        </w:rPr>
        <w:t xml:space="preserve"> </w:t>
      </w:r>
      <w:r w:rsidRPr="00633A23">
        <w:t>ценностей</w:t>
      </w:r>
      <w:r w:rsidRPr="00633A23">
        <w:rPr>
          <w:rFonts w:cs="Arial"/>
        </w:rPr>
        <w:t xml:space="preserve">, </w:t>
      </w:r>
      <w:r w:rsidRPr="00633A23">
        <w:t>причислены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лику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имена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палачей</w:t>
      </w:r>
      <w:r w:rsidRPr="00633A23">
        <w:rPr>
          <w:rFonts w:cs="Arial"/>
        </w:rPr>
        <w:t xml:space="preserve"> </w:t>
      </w:r>
      <w:r w:rsidRPr="00633A23">
        <w:t>преда</w:t>
      </w:r>
      <w:r w:rsidRPr="00633A23">
        <w:softHyphen/>
        <w:t>ны</w:t>
      </w:r>
      <w:r w:rsidRPr="00633A23">
        <w:rPr>
          <w:rFonts w:cs="Arial"/>
        </w:rPr>
        <w:t xml:space="preserve"> </w:t>
      </w:r>
      <w:r w:rsidRPr="00633A23">
        <w:t>забвению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проклятию</w:t>
      </w:r>
      <w:r w:rsidRPr="00633A23">
        <w:rPr>
          <w:rFonts w:cs="Arial"/>
        </w:rPr>
        <w:t xml:space="preserve">. </w:t>
      </w:r>
      <w:r w:rsidRPr="00633A23">
        <w:t>События</w:t>
      </w:r>
      <w:r w:rsidRPr="00633A23">
        <w:rPr>
          <w:rFonts w:cs="Arial"/>
        </w:rPr>
        <w:t xml:space="preserve"> </w:t>
      </w:r>
      <w:r w:rsidRPr="00633A23">
        <w:t>весной</w:t>
      </w:r>
      <w:r w:rsidRPr="00633A23">
        <w:rPr>
          <w:rFonts w:cs="Arial"/>
        </w:rPr>
        <w:t xml:space="preserve"> 1922 </w:t>
      </w:r>
      <w:r w:rsidRPr="00633A23">
        <w:t>года в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Неве</w:t>
      </w:r>
      <w:r w:rsidRPr="00633A23">
        <w:rPr>
          <w:rFonts w:cs="Arial"/>
        </w:rPr>
        <w:t xml:space="preserve"> </w:t>
      </w:r>
      <w:r w:rsidRPr="00633A23">
        <w:t>показали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православный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и духовенство</w:t>
      </w:r>
      <w:r w:rsidRPr="00633A23">
        <w:rPr>
          <w:rFonts w:cs="Arial"/>
        </w:rPr>
        <w:t xml:space="preserve"> </w:t>
      </w:r>
      <w:r w:rsidRPr="00633A23">
        <w:t>имели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желание</w:t>
      </w:r>
      <w:r w:rsidRPr="00633A23">
        <w:rPr>
          <w:rFonts w:cs="Arial"/>
        </w:rPr>
        <w:t xml:space="preserve"> </w:t>
      </w:r>
      <w:r w:rsidRPr="00633A23">
        <w:t>стоять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мучени</w:t>
      </w:r>
      <w:r w:rsidRPr="00633A23">
        <w:softHyphen/>
        <w:t>чества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святыни</w:t>
      </w:r>
      <w:r w:rsidRPr="00633A23">
        <w:rPr>
          <w:rFonts w:cs="Arial"/>
        </w:rPr>
        <w:t>.</w:t>
      </w:r>
    </w:p>
    <w:p w:rsidR="002D3589" w:rsidRPr="00633A23" w:rsidRDefault="002D3589" w:rsidP="00EB0F88">
      <w:pPr>
        <w:rPr>
          <w:szCs w:val="2"/>
        </w:rPr>
      </w:pPr>
    </w:p>
    <w:p w:rsidR="002D3589" w:rsidRPr="00633A23" w:rsidRDefault="002D3589" w:rsidP="00B63DFF">
      <w:pPr>
        <w:pStyle w:val="5"/>
      </w:pPr>
      <w:r w:rsidRPr="00633A23">
        <w:t>ПРИМЕЧАНИЯ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Известия</w:t>
      </w:r>
      <w:r w:rsidRPr="00B63DFF">
        <w:rPr>
          <w:szCs w:val="16"/>
        </w:rPr>
        <w:t>. 9.7.1922.</w:t>
      </w:r>
    </w:p>
    <w:p w:rsidR="008A424F" w:rsidRPr="008A424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8A424F">
        <w:rPr>
          <w:szCs w:val="16"/>
        </w:rPr>
        <w:t>Васильева О., Кнышевский П. Красные конкистадоры. М., 1994.</w:t>
      </w:r>
      <w:r w:rsidR="008A424F" w:rsidRPr="008A424F">
        <w:rPr>
          <w:szCs w:val="16"/>
        </w:rPr>
        <w:t xml:space="preserve"> </w:t>
      </w:r>
      <w:r w:rsidRPr="008A424F">
        <w:rPr>
          <w:szCs w:val="16"/>
        </w:rPr>
        <w:t>С. 145, 153;</w:t>
      </w:r>
      <w:r w:rsidR="000665A8" w:rsidRPr="008A424F">
        <w:rPr>
          <w:szCs w:val="16"/>
        </w:rPr>
        <w:t xml:space="preserve"> </w:t>
      </w:r>
      <w:r w:rsidRPr="008A424F">
        <w:rPr>
          <w:szCs w:val="16"/>
        </w:rPr>
        <w:t>Русская Пр</w:t>
      </w:r>
      <w:r w:rsidRPr="008A424F">
        <w:rPr>
          <w:szCs w:val="16"/>
        </w:rPr>
        <w:t>а</w:t>
      </w:r>
      <w:r w:rsidRPr="008A424F">
        <w:rPr>
          <w:szCs w:val="16"/>
        </w:rPr>
        <w:t>вославная Церковь и коммунистиче</w:t>
      </w:r>
      <w:r w:rsidRPr="008A424F">
        <w:rPr>
          <w:szCs w:val="16"/>
        </w:rPr>
        <w:softHyphen/>
        <w:t>ское государство. 1917—1941. М., 1996. С. 89.</w:t>
      </w:r>
      <w:r w:rsidR="008A424F" w:rsidRPr="008A424F">
        <w:rPr>
          <w:szCs w:val="16"/>
          <w:lang w:val="en-US"/>
        </w:rPr>
        <w:t xml:space="preserve"> </w:t>
      </w:r>
    </w:p>
    <w:p w:rsidR="002D3589" w:rsidRPr="008A424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8A424F">
        <w:rPr>
          <w:szCs w:val="16"/>
        </w:rPr>
        <w:t>Русская Православная Церковь и коммунистическое государство. 1917—1941. Документы и фотоматериалы. М., 1996. С. 73, 79, 95.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С</w:t>
      </w:r>
      <w:r w:rsidRPr="00B63DFF">
        <w:rPr>
          <w:szCs w:val="16"/>
        </w:rPr>
        <w:t>. 85</w:t>
      </w:r>
      <w:r w:rsidRPr="00633A23">
        <w:rPr>
          <w:szCs w:val="16"/>
        </w:rPr>
        <w:t>—</w:t>
      </w:r>
      <w:r w:rsidRPr="00B63DFF">
        <w:rPr>
          <w:szCs w:val="16"/>
        </w:rPr>
        <w:t>87, 94</w:t>
      </w:r>
      <w:r w:rsidRPr="00633A23">
        <w:rPr>
          <w:szCs w:val="16"/>
        </w:rPr>
        <w:t>—</w:t>
      </w:r>
      <w:r w:rsidRPr="00B63DFF">
        <w:rPr>
          <w:szCs w:val="16"/>
        </w:rPr>
        <w:t>96.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B63DFF">
        <w:rPr>
          <w:szCs w:val="16"/>
        </w:rPr>
        <w:t>Петроградская правда. 1922. № 54. С. 3.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B63DFF">
        <w:rPr>
          <w:szCs w:val="16"/>
        </w:rPr>
        <w:t>Звенья. 1922. Вып. 2. С. 569.</w:t>
      </w:r>
    </w:p>
    <w:p w:rsidR="002D3589" w:rsidRPr="008A424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8A424F">
        <w:rPr>
          <w:szCs w:val="16"/>
        </w:rPr>
        <w:t>Архив СПб ФСБ, Д. 36314. Т. 2. Л. 288, 294, 297; Т. 5. Л. 350,</w:t>
      </w:r>
      <w:r w:rsidR="008A424F" w:rsidRPr="008A424F">
        <w:rPr>
          <w:szCs w:val="16"/>
        </w:rPr>
        <w:t xml:space="preserve"> </w:t>
      </w:r>
      <w:r w:rsidRPr="008A424F">
        <w:rPr>
          <w:szCs w:val="16"/>
        </w:rPr>
        <w:t>411—412; Красная газета. 1922. №75, 104, 109.</w:t>
      </w:r>
    </w:p>
    <w:p w:rsidR="002D3589" w:rsidRPr="008A424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8A424F">
        <w:rPr>
          <w:szCs w:val="16"/>
        </w:rPr>
        <w:t>Красная газета. 1922, № 69. С. 2; Петроградская правда. 1922,</w:t>
      </w:r>
      <w:r w:rsidR="008A424F">
        <w:rPr>
          <w:szCs w:val="16"/>
          <w:lang w:val="en-US"/>
        </w:rPr>
        <w:t xml:space="preserve"> </w:t>
      </w:r>
      <w:r w:rsidRPr="008A424F">
        <w:rPr>
          <w:szCs w:val="16"/>
        </w:rPr>
        <w:t>№64. С. 1.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Петроградская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правда</w:t>
      </w:r>
      <w:r w:rsidRPr="00B63DFF">
        <w:rPr>
          <w:szCs w:val="16"/>
        </w:rPr>
        <w:t xml:space="preserve">. 1922. </w:t>
      </w:r>
      <w:r w:rsidRPr="00633A23">
        <w:rPr>
          <w:szCs w:val="16"/>
        </w:rPr>
        <w:t>№</w:t>
      </w:r>
      <w:r w:rsidRPr="00B63DFF">
        <w:rPr>
          <w:szCs w:val="16"/>
        </w:rPr>
        <w:t xml:space="preserve"> 61, 70, 83, 91.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10. </w:t>
      </w:r>
      <w:r w:rsidRPr="00633A23">
        <w:rPr>
          <w:szCs w:val="16"/>
        </w:rPr>
        <w:t>Л</w:t>
      </w:r>
      <w:r w:rsidRPr="00B63DFF">
        <w:rPr>
          <w:szCs w:val="16"/>
        </w:rPr>
        <w:t xml:space="preserve">. 155, 218; </w:t>
      </w:r>
      <w:r w:rsidRPr="00633A23">
        <w:rPr>
          <w:szCs w:val="16"/>
        </w:rPr>
        <w:t>Красная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газета</w:t>
      </w:r>
      <w:r w:rsidRPr="00B63DFF">
        <w:rPr>
          <w:szCs w:val="16"/>
        </w:rPr>
        <w:t xml:space="preserve">. 1922, </w:t>
      </w:r>
      <w:r w:rsidRPr="00633A23">
        <w:rPr>
          <w:szCs w:val="16"/>
        </w:rPr>
        <w:t>№</w:t>
      </w:r>
      <w:r w:rsidRPr="00B63DFF">
        <w:rPr>
          <w:szCs w:val="16"/>
        </w:rPr>
        <w:t xml:space="preserve"> 66. </w:t>
      </w:r>
      <w:r w:rsidRPr="00633A23">
        <w:rPr>
          <w:szCs w:val="16"/>
        </w:rPr>
        <w:t>С</w:t>
      </w:r>
      <w:r w:rsidRPr="00B63DFF">
        <w:rPr>
          <w:szCs w:val="16"/>
        </w:rPr>
        <w:t xml:space="preserve">. 3; </w:t>
      </w:r>
      <w:r w:rsidRPr="00633A23">
        <w:rPr>
          <w:szCs w:val="16"/>
        </w:rPr>
        <w:t>М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Шкаровский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Петербургская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епархия</w:t>
      </w:r>
      <w:r w:rsidRPr="00B63DFF">
        <w:rPr>
          <w:szCs w:val="16"/>
        </w:rPr>
        <w:t>. 1917</w:t>
      </w:r>
      <w:r w:rsidRPr="00633A23">
        <w:rPr>
          <w:szCs w:val="16"/>
        </w:rPr>
        <w:t>—</w:t>
      </w:r>
      <w:r w:rsidRPr="00B63DFF">
        <w:rPr>
          <w:szCs w:val="16"/>
        </w:rPr>
        <w:t xml:space="preserve">1945. </w:t>
      </w:r>
      <w:r w:rsidRPr="00633A23">
        <w:rPr>
          <w:szCs w:val="16"/>
        </w:rPr>
        <w:t>СПб</w:t>
      </w:r>
      <w:r w:rsidRPr="00B63DFF">
        <w:rPr>
          <w:szCs w:val="16"/>
        </w:rPr>
        <w:t xml:space="preserve">, 1995. </w:t>
      </w:r>
      <w:r w:rsidRPr="00633A23">
        <w:rPr>
          <w:szCs w:val="16"/>
        </w:rPr>
        <w:t>С</w:t>
      </w:r>
      <w:r w:rsidRPr="00B63DFF">
        <w:rPr>
          <w:szCs w:val="16"/>
        </w:rPr>
        <w:t>. 57.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3. </w:t>
      </w:r>
      <w:r w:rsidRPr="00633A23">
        <w:rPr>
          <w:szCs w:val="16"/>
        </w:rPr>
        <w:t>Л</w:t>
      </w:r>
      <w:r w:rsidRPr="00B63DFF">
        <w:rPr>
          <w:szCs w:val="16"/>
        </w:rPr>
        <w:t>. 459</w:t>
      </w:r>
      <w:r w:rsidRPr="00633A23">
        <w:rPr>
          <w:szCs w:val="16"/>
        </w:rPr>
        <w:t>—</w:t>
      </w:r>
      <w:r w:rsidRPr="00B63DFF">
        <w:rPr>
          <w:szCs w:val="16"/>
        </w:rPr>
        <w:t xml:space="preserve">462.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27. </w:t>
      </w:r>
      <w:r w:rsidRPr="00633A23">
        <w:rPr>
          <w:szCs w:val="16"/>
        </w:rPr>
        <w:t>Л</w:t>
      </w:r>
      <w:r w:rsidRPr="00B63DFF">
        <w:rPr>
          <w:szCs w:val="16"/>
        </w:rPr>
        <w:t xml:space="preserve">. 9; </w:t>
      </w:r>
      <w:r w:rsidRPr="00633A23">
        <w:rPr>
          <w:szCs w:val="16"/>
        </w:rPr>
        <w:t>Красная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газета</w:t>
      </w:r>
      <w:r w:rsidRPr="00B63DFF">
        <w:rPr>
          <w:szCs w:val="16"/>
        </w:rPr>
        <w:t xml:space="preserve">. 1922. </w:t>
      </w:r>
      <w:r w:rsidRPr="00633A23">
        <w:rPr>
          <w:szCs w:val="16"/>
        </w:rPr>
        <w:t xml:space="preserve">№ </w:t>
      </w:r>
      <w:r w:rsidRPr="00B63DFF">
        <w:rPr>
          <w:szCs w:val="16"/>
        </w:rPr>
        <w:t xml:space="preserve">66. </w:t>
      </w:r>
      <w:r w:rsidRPr="00633A23">
        <w:rPr>
          <w:szCs w:val="16"/>
        </w:rPr>
        <w:t>С</w:t>
      </w:r>
      <w:r w:rsidRPr="00B63DFF">
        <w:rPr>
          <w:szCs w:val="16"/>
        </w:rPr>
        <w:t xml:space="preserve">. 3; </w:t>
      </w:r>
      <w:r w:rsidRPr="00633A23">
        <w:rPr>
          <w:szCs w:val="16"/>
        </w:rPr>
        <w:t>Звенья</w:t>
      </w:r>
      <w:r w:rsidRPr="00B63DFF">
        <w:rPr>
          <w:szCs w:val="16"/>
        </w:rPr>
        <w:t xml:space="preserve">, 1992, </w:t>
      </w:r>
      <w:r w:rsidRPr="00633A23">
        <w:rPr>
          <w:szCs w:val="16"/>
        </w:rPr>
        <w:t>вып</w:t>
      </w:r>
      <w:r w:rsidRPr="00B63DFF">
        <w:rPr>
          <w:szCs w:val="16"/>
        </w:rPr>
        <w:t xml:space="preserve">. 2. </w:t>
      </w:r>
      <w:r w:rsidRPr="00633A23">
        <w:rPr>
          <w:szCs w:val="16"/>
        </w:rPr>
        <w:t>С</w:t>
      </w:r>
      <w:r w:rsidRPr="00B63DFF">
        <w:rPr>
          <w:szCs w:val="16"/>
        </w:rPr>
        <w:t>. 572.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3. </w:t>
      </w:r>
      <w:r w:rsidRPr="00633A23">
        <w:rPr>
          <w:szCs w:val="16"/>
        </w:rPr>
        <w:t>Л</w:t>
      </w:r>
      <w:r w:rsidRPr="00B63DFF">
        <w:rPr>
          <w:szCs w:val="16"/>
        </w:rPr>
        <w:t>. 497</w:t>
      </w:r>
      <w:r w:rsidRPr="00633A23">
        <w:rPr>
          <w:szCs w:val="16"/>
        </w:rPr>
        <w:t>—</w:t>
      </w:r>
      <w:r w:rsidRPr="00B63DFF">
        <w:rPr>
          <w:szCs w:val="16"/>
        </w:rPr>
        <w:t xml:space="preserve">506;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7. </w:t>
      </w:r>
      <w:r w:rsidRPr="00633A23">
        <w:rPr>
          <w:szCs w:val="16"/>
        </w:rPr>
        <w:t>Л</w:t>
      </w:r>
      <w:r w:rsidRPr="00B63DFF">
        <w:rPr>
          <w:szCs w:val="16"/>
        </w:rPr>
        <w:t xml:space="preserve">. 121; </w:t>
      </w:r>
      <w:r w:rsidRPr="00633A23">
        <w:rPr>
          <w:szCs w:val="16"/>
        </w:rPr>
        <w:t>Звенья</w:t>
      </w:r>
      <w:r w:rsidRPr="00B63DFF">
        <w:rPr>
          <w:szCs w:val="16"/>
        </w:rPr>
        <w:t xml:space="preserve">. 1922, </w:t>
      </w:r>
      <w:r w:rsidRPr="00633A23">
        <w:rPr>
          <w:szCs w:val="16"/>
        </w:rPr>
        <w:t>вып</w:t>
      </w:r>
      <w:r w:rsidRPr="00B63DFF">
        <w:rPr>
          <w:szCs w:val="16"/>
        </w:rPr>
        <w:t xml:space="preserve">. 2. </w:t>
      </w:r>
      <w:r w:rsidRPr="00633A23">
        <w:rPr>
          <w:szCs w:val="16"/>
        </w:rPr>
        <w:t>С</w:t>
      </w:r>
      <w:r w:rsidRPr="00B63DFF">
        <w:rPr>
          <w:szCs w:val="16"/>
        </w:rPr>
        <w:t>. 575.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9. </w:t>
      </w:r>
      <w:r w:rsidRPr="00633A23">
        <w:rPr>
          <w:szCs w:val="16"/>
        </w:rPr>
        <w:t>Л</w:t>
      </w:r>
      <w:r w:rsidRPr="00B63DFF">
        <w:rPr>
          <w:szCs w:val="16"/>
        </w:rPr>
        <w:t>. 55.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3. </w:t>
      </w:r>
      <w:r w:rsidRPr="00633A23">
        <w:rPr>
          <w:szCs w:val="16"/>
        </w:rPr>
        <w:t>Л</w:t>
      </w:r>
      <w:r w:rsidRPr="00B63DFF">
        <w:rPr>
          <w:szCs w:val="16"/>
        </w:rPr>
        <w:t xml:space="preserve">. 289 </w:t>
      </w:r>
      <w:r w:rsidRPr="00633A23">
        <w:rPr>
          <w:szCs w:val="16"/>
        </w:rPr>
        <w:t>об</w:t>
      </w:r>
      <w:r w:rsidRPr="00B63DFF">
        <w:rPr>
          <w:szCs w:val="16"/>
        </w:rPr>
        <w:t xml:space="preserve">. 298; </w:t>
      </w:r>
      <w:r w:rsidRPr="00633A23">
        <w:rPr>
          <w:szCs w:val="16"/>
        </w:rPr>
        <w:t>Звенья</w:t>
      </w:r>
      <w:r w:rsidRPr="00B63DFF">
        <w:rPr>
          <w:szCs w:val="16"/>
        </w:rPr>
        <w:t xml:space="preserve">. 1922, </w:t>
      </w:r>
      <w:r w:rsidRPr="00633A23">
        <w:rPr>
          <w:szCs w:val="16"/>
        </w:rPr>
        <w:t>вып</w:t>
      </w:r>
      <w:r w:rsidRPr="00B63DFF">
        <w:rPr>
          <w:szCs w:val="16"/>
        </w:rPr>
        <w:t xml:space="preserve">. 2. </w:t>
      </w:r>
      <w:r w:rsidRPr="00633A23">
        <w:rPr>
          <w:szCs w:val="16"/>
        </w:rPr>
        <w:t>С</w:t>
      </w:r>
      <w:r w:rsidRPr="00B63DFF">
        <w:rPr>
          <w:szCs w:val="16"/>
        </w:rPr>
        <w:t>. 576.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9. </w:t>
      </w:r>
      <w:r w:rsidRPr="00633A23">
        <w:rPr>
          <w:szCs w:val="16"/>
        </w:rPr>
        <w:t>Л</w:t>
      </w:r>
      <w:r w:rsidRPr="00B63DFF">
        <w:rPr>
          <w:szCs w:val="16"/>
        </w:rPr>
        <w:t xml:space="preserve">. 437;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27. </w:t>
      </w:r>
      <w:r w:rsidRPr="00633A23">
        <w:rPr>
          <w:szCs w:val="16"/>
        </w:rPr>
        <w:t>Л</w:t>
      </w:r>
      <w:r w:rsidRPr="00B63DFF">
        <w:rPr>
          <w:szCs w:val="16"/>
        </w:rPr>
        <w:t xml:space="preserve">. 10; </w:t>
      </w:r>
      <w:r w:rsidRPr="00633A23">
        <w:rPr>
          <w:szCs w:val="16"/>
        </w:rPr>
        <w:t>Звенья</w:t>
      </w:r>
      <w:r w:rsidRPr="00B63DFF">
        <w:rPr>
          <w:szCs w:val="16"/>
        </w:rPr>
        <w:t xml:space="preserve">, 1922, </w:t>
      </w:r>
      <w:r w:rsidRPr="00633A23">
        <w:rPr>
          <w:szCs w:val="16"/>
        </w:rPr>
        <w:t>вып</w:t>
      </w:r>
      <w:r w:rsidRPr="00B63DFF">
        <w:rPr>
          <w:szCs w:val="16"/>
        </w:rPr>
        <w:t xml:space="preserve">. 2. </w:t>
      </w:r>
      <w:r w:rsidRPr="00633A23">
        <w:rPr>
          <w:szCs w:val="16"/>
        </w:rPr>
        <w:t>С</w:t>
      </w:r>
      <w:r w:rsidRPr="00B63DFF">
        <w:rPr>
          <w:szCs w:val="16"/>
        </w:rPr>
        <w:t>. 575</w:t>
      </w:r>
      <w:r w:rsidRPr="00633A23">
        <w:rPr>
          <w:szCs w:val="16"/>
        </w:rPr>
        <w:t xml:space="preserve">— </w:t>
      </w:r>
      <w:r w:rsidRPr="00B63DFF">
        <w:rPr>
          <w:szCs w:val="16"/>
        </w:rPr>
        <w:t>576.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Петроградская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правда</w:t>
      </w:r>
      <w:r w:rsidRPr="00B63DFF">
        <w:rPr>
          <w:szCs w:val="16"/>
        </w:rPr>
        <w:t xml:space="preserve">. 1922, </w:t>
      </w:r>
      <w:r w:rsidRPr="00633A23">
        <w:rPr>
          <w:szCs w:val="16"/>
        </w:rPr>
        <w:t>№</w:t>
      </w:r>
      <w:r w:rsidRPr="00B63DFF">
        <w:rPr>
          <w:szCs w:val="16"/>
        </w:rPr>
        <w:t xml:space="preserve"> 65. </w:t>
      </w:r>
      <w:r w:rsidRPr="00633A23">
        <w:rPr>
          <w:szCs w:val="16"/>
        </w:rPr>
        <w:t>С</w:t>
      </w:r>
      <w:r w:rsidRPr="00B63DFF">
        <w:rPr>
          <w:szCs w:val="16"/>
        </w:rPr>
        <w:t xml:space="preserve">. 1; </w:t>
      </w:r>
      <w:r w:rsidRPr="00633A23">
        <w:rPr>
          <w:szCs w:val="16"/>
        </w:rPr>
        <w:t>Шкаровский</w:t>
      </w:r>
      <w:r w:rsidRPr="00B63DFF">
        <w:rPr>
          <w:szCs w:val="16"/>
        </w:rPr>
        <w:t xml:space="preserve">, </w:t>
      </w:r>
      <w:r w:rsidRPr="00633A23">
        <w:rPr>
          <w:szCs w:val="16"/>
        </w:rPr>
        <w:t>цит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соч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С</w:t>
      </w:r>
      <w:r w:rsidRPr="00B63DFF">
        <w:rPr>
          <w:szCs w:val="16"/>
        </w:rPr>
        <w:t>. 58.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2. </w:t>
      </w:r>
      <w:r w:rsidRPr="00633A23">
        <w:rPr>
          <w:szCs w:val="16"/>
        </w:rPr>
        <w:t>Л</w:t>
      </w:r>
      <w:r w:rsidRPr="00B63DFF">
        <w:rPr>
          <w:szCs w:val="16"/>
        </w:rPr>
        <w:t>. 62</w:t>
      </w:r>
      <w:r w:rsidRPr="00633A23">
        <w:rPr>
          <w:szCs w:val="16"/>
        </w:rPr>
        <w:t>—</w:t>
      </w:r>
      <w:r w:rsidRPr="00B63DFF">
        <w:rPr>
          <w:szCs w:val="16"/>
        </w:rPr>
        <w:t>80, 103.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lastRenderedPageBreak/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2. </w:t>
      </w:r>
      <w:r w:rsidRPr="00633A23">
        <w:rPr>
          <w:szCs w:val="16"/>
        </w:rPr>
        <w:t>Л</w:t>
      </w:r>
      <w:r w:rsidRPr="00B63DFF">
        <w:rPr>
          <w:szCs w:val="16"/>
        </w:rPr>
        <w:t>. 24</w:t>
      </w:r>
      <w:r w:rsidRPr="00633A23">
        <w:rPr>
          <w:szCs w:val="16"/>
        </w:rPr>
        <w:t>—</w:t>
      </w:r>
      <w:r w:rsidRPr="00B63DFF">
        <w:rPr>
          <w:szCs w:val="16"/>
        </w:rPr>
        <w:t>57.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2. </w:t>
      </w:r>
      <w:r w:rsidRPr="00633A23">
        <w:rPr>
          <w:szCs w:val="16"/>
        </w:rPr>
        <w:t>Л</w:t>
      </w:r>
      <w:r w:rsidRPr="00B63DFF">
        <w:rPr>
          <w:szCs w:val="16"/>
        </w:rPr>
        <w:t>. 109</w:t>
      </w:r>
      <w:r w:rsidRPr="00633A23">
        <w:rPr>
          <w:szCs w:val="16"/>
        </w:rPr>
        <w:t>—</w:t>
      </w:r>
      <w:r w:rsidRPr="00B63DFF">
        <w:rPr>
          <w:szCs w:val="16"/>
        </w:rPr>
        <w:t>143.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2. </w:t>
      </w:r>
      <w:r w:rsidRPr="00633A23">
        <w:rPr>
          <w:szCs w:val="16"/>
        </w:rPr>
        <w:t>Л</w:t>
      </w:r>
      <w:r w:rsidRPr="00B63DFF">
        <w:rPr>
          <w:szCs w:val="16"/>
        </w:rPr>
        <w:t>. 212</w:t>
      </w:r>
      <w:r w:rsidRPr="00633A23">
        <w:rPr>
          <w:szCs w:val="16"/>
        </w:rPr>
        <w:t>—</w:t>
      </w:r>
      <w:r w:rsidRPr="00B63DFF">
        <w:rPr>
          <w:szCs w:val="16"/>
        </w:rPr>
        <w:t>228.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2. </w:t>
      </w:r>
      <w:r w:rsidRPr="00633A23">
        <w:rPr>
          <w:szCs w:val="16"/>
        </w:rPr>
        <w:t>Л</w:t>
      </w:r>
      <w:r w:rsidRPr="00B63DFF">
        <w:rPr>
          <w:szCs w:val="16"/>
        </w:rPr>
        <w:t>. 153</w:t>
      </w:r>
      <w:r w:rsidRPr="00633A23">
        <w:rPr>
          <w:szCs w:val="16"/>
        </w:rPr>
        <w:t>—</w:t>
      </w:r>
      <w:r w:rsidRPr="00B63DFF">
        <w:rPr>
          <w:szCs w:val="16"/>
        </w:rPr>
        <w:t>156, 174.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3. </w:t>
      </w:r>
      <w:r w:rsidRPr="00633A23">
        <w:rPr>
          <w:szCs w:val="16"/>
        </w:rPr>
        <w:t>Л</w:t>
      </w:r>
      <w:r w:rsidRPr="00B63DFF">
        <w:rPr>
          <w:szCs w:val="16"/>
        </w:rPr>
        <w:t>. 3</w:t>
      </w:r>
      <w:r w:rsidRPr="00633A23">
        <w:rPr>
          <w:szCs w:val="16"/>
        </w:rPr>
        <w:t>—</w:t>
      </w:r>
      <w:r w:rsidRPr="00B63DFF">
        <w:rPr>
          <w:szCs w:val="16"/>
        </w:rPr>
        <w:t xml:space="preserve">6, 57.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27. </w:t>
      </w:r>
      <w:r w:rsidRPr="00633A23">
        <w:rPr>
          <w:szCs w:val="16"/>
        </w:rPr>
        <w:t>Л</w:t>
      </w:r>
      <w:r w:rsidRPr="00B63DFF">
        <w:rPr>
          <w:szCs w:val="16"/>
        </w:rPr>
        <w:t xml:space="preserve">. 10; </w:t>
      </w:r>
      <w:r w:rsidRPr="00633A23">
        <w:rPr>
          <w:szCs w:val="16"/>
        </w:rPr>
        <w:t>Звенья</w:t>
      </w:r>
      <w:r w:rsidRPr="00B63DFF">
        <w:rPr>
          <w:szCs w:val="16"/>
        </w:rPr>
        <w:t xml:space="preserve">. 1922, </w:t>
      </w:r>
      <w:r w:rsidRPr="00633A23">
        <w:rPr>
          <w:szCs w:val="16"/>
        </w:rPr>
        <w:t>вып</w:t>
      </w:r>
      <w:r w:rsidRPr="00B63DFF">
        <w:rPr>
          <w:szCs w:val="16"/>
        </w:rPr>
        <w:t xml:space="preserve">. 2. </w:t>
      </w:r>
      <w:r w:rsidRPr="00633A23">
        <w:rPr>
          <w:szCs w:val="16"/>
        </w:rPr>
        <w:t>С</w:t>
      </w:r>
      <w:r w:rsidRPr="00B63DFF">
        <w:rPr>
          <w:szCs w:val="16"/>
        </w:rPr>
        <w:t>. 572.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9. </w:t>
      </w:r>
      <w:r w:rsidRPr="00633A23">
        <w:rPr>
          <w:szCs w:val="16"/>
        </w:rPr>
        <w:t>Л</w:t>
      </w:r>
      <w:r w:rsidRPr="00B63DFF">
        <w:rPr>
          <w:szCs w:val="16"/>
        </w:rPr>
        <w:t>. 377, 401.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Красная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звезда</w:t>
      </w:r>
      <w:r w:rsidRPr="00B63DFF">
        <w:rPr>
          <w:szCs w:val="16"/>
        </w:rPr>
        <w:t xml:space="preserve">. 1922, </w:t>
      </w:r>
      <w:r w:rsidRPr="00633A23">
        <w:rPr>
          <w:szCs w:val="16"/>
        </w:rPr>
        <w:t>№</w:t>
      </w:r>
      <w:r w:rsidRPr="00B63DFF">
        <w:rPr>
          <w:szCs w:val="16"/>
        </w:rPr>
        <w:t xml:space="preserve"> 84. </w:t>
      </w:r>
      <w:r w:rsidRPr="00633A23">
        <w:rPr>
          <w:szCs w:val="16"/>
        </w:rPr>
        <w:t>С</w:t>
      </w:r>
      <w:r w:rsidRPr="00B63DFF">
        <w:rPr>
          <w:szCs w:val="16"/>
        </w:rPr>
        <w:t>. 2.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10. </w:t>
      </w:r>
      <w:r w:rsidRPr="00633A23">
        <w:rPr>
          <w:szCs w:val="16"/>
        </w:rPr>
        <w:t>Л</w:t>
      </w:r>
      <w:r w:rsidRPr="00B63DFF">
        <w:rPr>
          <w:szCs w:val="16"/>
        </w:rPr>
        <w:t xml:space="preserve">. 6, 14, 61, 92; </w:t>
      </w:r>
      <w:r w:rsidRPr="00633A23">
        <w:rPr>
          <w:szCs w:val="16"/>
        </w:rPr>
        <w:t>Петроградская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правда</w:t>
      </w:r>
      <w:r w:rsidRPr="00B63DFF">
        <w:rPr>
          <w:szCs w:val="16"/>
        </w:rPr>
        <w:t xml:space="preserve">. 1922, </w:t>
      </w:r>
      <w:r w:rsidRPr="00633A23">
        <w:rPr>
          <w:szCs w:val="16"/>
        </w:rPr>
        <w:t>№</w:t>
      </w:r>
      <w:r w:rsidRPr="00B63DFF">
        <w:rPr>
          <w:szCs w:val="16"/>
        </w:rPr>
        <w:t xml:space="preserve">89. </w:t>
      </w:r>
      <w:r w:rsidRPr="00633A23">
        <w:rPr>
          <w:szCs w:val="16"/>
        </w:rPr>
        <w:t>Черепенина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Н</w:t>
      </w:r>
      <w:r w:rsidRPr="00B63DFF">
        <w:rPr>
          <w:szCs w:val="16"/>
        </w:rPr>
        <w:t xml:space="preserve">., </w:t>
      </w:r>
      <w:r w:rsidRPr="00633A23">
        <w:rPr>
          <w:szCs w:val="16"/>
        </w:rPr>
        <w:t>Шкаро</w:t>
      </w:r>
      <w:r w:rsidRPr="00633A23">
        <w:rPr>
          <w:szCs w:val="16"/>
        </w:rPr>
        <w:t>в</w:t>
      </w:r>
      <w:r w:rsidRPr="00633A23">
        <w:rPr>
          <w:szCs w:val="16"/>
        </w:rPr>
        <w:t>ский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М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Справочник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по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истории православных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монастырей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и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соборов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г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Санкт</w:t>
      </w:r>
      <w:r w:rsidRPr="00B63DFF">
        <w:rPr>
          <w:szCs w:val="16"/>
        </w:rPr>
        <w:t>-</w:t>
      </w:r>
      <w:r w:rsidRPr="00633A23">
        <w:rPr>
          <w:szCs w:val="16"/>
        </w:rPr>
        <w:t>Петербурга</w:t>
      </w:r>
      <w:r w:rsidRPr="00B63DFF">
        <w:rPr>
          <w:szCs w:val="16"/>
        </w:rPr>
        <w:t>. 1917</w:t>
      </w:r>
      <w:r w:rsidRPr="00633A23">
        <w:rPr>
          <w:szCs w:val="16"/>
        </w:rPr>
        <w:t>—</w:t>
      </w:r>
      <w:r w:rsidRPr="00B63DFF">
        <w:rPr>
          <w:szCs w:val="16"/>
        </w:rPr>
        <w:t xml:space="preserve">1945 </w:t>
      </w:r>
      <w:r w:rsidRPr="00633A23">
        <w:rPr>
          <w:szCs w:val="16"/>
        </w:rPr>
        <w:t>гг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Спб</w:t>
      </w:r>
      <w:r w:rsidRPr="00B63DFF">
        <w:rPr>
          <w:szCs w:val="16"/>
        </w:rPr>
        <w:t xml:space="preserve">, 1996, </w:t>
      </w:r>
      <w:r w:rsidRPr="00633A23">
        <w:rPr>
          <w:szCs w:val="16"/>
        </w:rPr>
        <w:t>с</w:t>
      </w:r>
      <w:r w:rsidRPr="00B63DFF">
        <w:rPr>
          <w:szCs w:val="16"/>
        </w:rPr>
        <w:t>. 42</w:t>
      </w:r>
      <w:r w:rsidRPr="00633A23">
        <w:rPr>
          <w:szCs w:val="16"/>
        </w:rPr>
        <w:t>—</w:t>
      </w:r>
      <w:r w:rsidRPr="00B63DFF">
        <w:rPr>
          <w:szCs w:val="16"/>
        </w:rPr>
        <w:t xml:space="preserve">43, </w:t>
      </w:r>
      <w:r w:rsidRPr="00633A23">
        <w:rPr>
          <w:szCs w:val="16"/>
        </w:rPr>
        <w:t>№</w:t>
      </w:r>
      <w:r w:rsidRPr="00B63DFF">
        <w:rPr>
          <w:szCs w:val="16"/>
        </w:rPr>
        <w:t xml:space="preserve"> 8.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27. </w:t>
      </w:r>
      <w:r w:rsidRPr="00633A23">
        <w:rPr>
          <w:szCs w:val="16"/>
        </w:rPr>
        <w:t>Л</w:t>
      </w:r>
      <w:r w:rsidRPr="00B63DFF">
        <w:rPr>
          <w:szCs w:val="16"/>
        </w:rPr>
        <w:t xml:space="preserve">. 10; </w:t>
      </w:r>
      <w:r w:rsidRPr="00633A23">
        <w:rPr>
          <w:szCs w:val="16"/>
        </w:rPr>
        <w:t>Красная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газета</w:t>
      </w:r>
      <w:r w:rsidRPr="00B63DFF">
        <w:rPr>
          <w:szCs w:val="16"/>
        </w:rPr>
        <w:t xml:space="preserve">, 1922, </w:t>
      </w:r>
      <w:r w:rsidRPr="00633A23">
        <w:rPr>
          <w:szCs w:val="16"/>
        </w:rPr>
        <w:t>№</w:t>
      </w:r>
      <w:r w:rsidRPr="00B63DFF">
        <w:rPr>
          <w:szCs w:val="16"/>
        </w:rPr>
        <w:t xml:space="preserve"> 93.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3. </w:t>
      </w:r>
      <w:r w:rsidRPr="00633A23">
        <w:rPr>
          <w:szCs w:val="16"/>
        </w:rPr>
        <w:t>Л</w:t>
      </w:r>
      <w:r w:rsidRPr="00B63DFF">
        <w:rPr>
          <w:szCs w:val="16"/>
        </w:rPr>
        <w:t xml:space="preserve">. 558, 612; </w:t>
      </w:r>
      <w:r w:rsidRPr="00633A23">
        <w:rPr>
          <w:szCs w:val="16"/>
        </w:rPr>
        <w:t>Петроградская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правда</w:t>
      </w:r>
      <w:r w:rsidRPr="00B63DFF">
        <w:rPr>
          <w:szCs w:val="16"/>
        </w:rPr>
        <w:t xml:space="preserve">. 1922, </w:t>
      </w:r>
      <w:r w:rsidRPr="00633A23">
        <w:rPr>
          <w:szCs w:val="16"/>
        </w:rPr>
        <w:t>№</w:t>
      </w:r>
      <w:r w:rsidRPr="00B63DFF">
        <w:rPr>
          <w:szCs w:val="16"/>
        </w:rPr>
        <w:t xml:space="preserve"> 88, 89; </w:t>
      </w:r>
      <w:r w:rsidRPr="00633A23">
        <w:rPr>
          <w:szCs w:val="16"/>
        </w:rPr>
        <w:t>Васильева</w:t>
      </w:r>
      <w:r w:rsidRPr="00B63DFF">
        <w:rPr>
          <w:szCs w:val="16"/>
        </w:rPr>
        <w:t xml:space="preserve">, </w:t>
      </w:r>
      <w:r w:rsidRPr="00633A23">
        <w:rPr>
          <w:szCs w:val="16"/>
        </w:rPr>
        <w:t>Кнышевский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Цит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соч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С</w:t>
      </w:r>
      <w:r w:rsidRPr="00B63DFF">
        <w:rPr>
          <w:szCs w:val="16"/>
        </w:rPr>
        <w:t xml:space="preserve">. 177. </w:t>
      </w:r>
      <w:r w:rsidRPr="00633A23">
        <w:rPr>
          <w:szCs w:val="16"/>
        </w:rPr>
        <w:t>Черепинина</w:t>
      </w:r>
      <w:r w:rsidRPr="00B63DFF">
        <w:rPr>
          <w:szCs w:val="16"/>
        </w:rPr>
        <w:t xml:space="preserve">, </w:t>
      </w:r>
      <w:r w:rsidRPr="00633A23">
        <w:rPr>
          <w:szCs w:val="16"/>
        </w:rPr>
        <w:t>Шка</w:t>
      </w:r>
      <w:r w:rsidRPr="00633A23">
        <w:rPr>
          <w:szCs w:val="16"/>
        </w:rPr>
        <w:softHyphen/>
        <w:t>ровский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Цит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соч</w:t>
      </w:r>
      <w:r w:rsidRPr="00B63DFF">
        <w:rPr>
          <w:szCs w:val="16"/>
        </w:rPr>
        <w:t xml:space="preserve">., </w:t>
      </w:r>
      <w:r w:rsidRPr="00633A23">
        <w:rPr>
          <w:szCs w:val="16"/>
        </w:rPr>
        <w:t>с</w:t>
      </w:r>
      <w:r w:rsidRPr="00B63DFF">
        <w:rPr>
          <w:szCs w:val="16"/>
        </w:rPr>
        <w:t xml:space="preserve">. 64, </w:t>
      </w:r>
      <w:r w:rsidRPr="00633A23">
        <w:rPr>
          <w:szCs w:val="16"/>
        </w:rPr>
        <w:t>№</w:t>
      </w:r>
      <w:r w:rsidRPr="00B63DFF">
        <w:rPr>
          <w:szCs w:val="16"/>
        </w:rPr>
        <w:t xml:space="preserve"> 17.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4. </w:t>
      </w:r>
      <w:r w:rsidRPr="00633A23">
        <w:rPr>
          <w:szCs w:val="16"/>
        </w:rPr>
        <w:t>Л</w:t>
      </w:r>
      <w:r w:rsidRPr="00B63DFF">
        <w:rPr>
          <w:szCs w:val="16"/>
        </w:rPr>
        <w:t xml:space="preserve">. 86 </w:t>
      </w:r>
      <w:r w:rsidRPr="00633A23">
        <w:rPr>
          <w:szCs w:val="16"/>
        </w:rPr>
        <w:t>об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5. </w:t>
      </w:r>
      <w:r w:rsidRPr="00633A23">
        <w:rPr>
          <w:szCs w:val="16"/>
        </w:rPr>
        <w:t>Л</w:t>
      </w:r>
      <w:r w:rsidRPr="00B63DFF">
        <w:rPr>
          <w:szCs w:val="16"/>
        </w:rPr>
        <w:t>. 325</w:t>
      </w:r>
      <w:r w:rsidRPr="00633A23">
        <w:rPr>
          <w:szCs w:val="16"/>
        </w:rPr>
        <w:t>—</w:t>
      </w:r>
      <w:r w:rsidRPr="00B63DFF">
        <w:rPr>
          <w:szCs w:val="16"/>
        </w:rPr>
        <w:t xml:space="preserve">326; </w:t>
      </w:r>
      <w:r w:rsidRPr="00633A23">
        <w:rPr>
          <w:szCs w:val="16"/>
        </w:rPr>
        <w:t>Красная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газета</w:t>
      </w:r>
      <w:r w:rsidRPr="00B63DFF">
        <w:rPr>
          <w:szCs w:val="16"/>
        </w:rPr>
        <w:t xml:space="preserve">. 1922, </w:t>
      </w:r>
      <w:r w:rsidRPr="00633A23">
        <w:rPr>
          <w:szCs w:val="16"/>
        </w:rPr>
        <w:t>№</w:t>
      </w:r>
      <w:r w:rsidRPr="00B63DFF">
        <w:rPr>
          <w:szCs w:val="16"/>
        </w:rPr>
        <w:t xml:space="preserve"> 89. </w:t>
      </w:r>
      <w:r w:rsidRPr="00633A23">
        <w:rPr>
          <w:szCs w:val="16"/>
        </w:rPr>
        <w:t>С</w:t>
      </w:r>
      <w:r w:rsidRPr="00B63DFF">
        <w:rPr>
          <w:szCs w:val="16"/>
        </w:rPr>
        <w:t>. 3.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4. </w:t>
      </w:r>
      <w:r w:rsidRPr="00633A23">
        <w:rPr>
          <w:szCs w:val="16"/>
        </w:rPr>
        <w:t>Л</w:t>
      </w:r>
      <w:r w:rsidRPr="00B63DFF">
        <w:rPr>
          <w:szCs w:val="16"/>
        </w:rPr>
        <w:t xml:space="preserve">. 134, 148, 159.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5. </w:t>
      </w:r>
      <w:r w:rsidRPr="00633A23">
        <w:rPr>
          <w:szCs w:val="16"/>
        </w:rPr>
        <w:t>Л</w:t>
      </w:r>
      <w:r w:rsidRPr="00B63DFF">
        <w:rPr>
          <w:szCs w:val="16"/>
        </w:rPr>
        <w:t>. 369.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5. </w:t>
      </w:r>
      <w:r w:rsidRPr="00633A23">
        <w:rPr>
          <w:szCs w:val="16"/>
        </w:rPr>
        <w:t>Л</w:t>
      </w:r>
      <w:r w:rsidRPr="00B63DFF">
        <w:rPr>
          <w:szCs w:val="16"/>
        </w:rPr>
        <w:t>. 10</w:t>
      </w:r>
      <w:r w:rsidRPr="00633A23">
        <w:rPr>
          <w:szCs w:val="16"/>
        </w:rPr>
        <w:t>—</w:t>
      </w:r>
      <w:r w:rsidRPr="00B63DFF">
        <w:rPr>
          <w:szCs w:val="16"/>
        </w:rPr>
        <w:t xml:space="preserve">12.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9. </w:t>
      </w:r>
      <w:r w:rsidRPr="00633A23">
        <w:rPr>
          <w:szCs w:val="16"/>
        </w:rPr>
        <w:t>Л</w:t>
      </w:r>
      <w:r w:rsidRPr="00B63DFF">
        <w:rPr>
          <w:szCs w:val="16"/>
        </w:rPr>
        <w:t xml:space="preserve">. 437; </w:t>
      </w:r>
      <w:r w:rsidRPr="00633A23">
        <w:rPr>
          <w:szCs w:val="16"/>
        </w:rPr>
        <w:t>Красная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газета</w:t>
      </w:r>
      <w:r w:rsidRPr="00B63DFF">
        <w:rPr>
          <w:szCs w:val="16"/>
        </w:rPr>
        <w:t xml:space="preserve">. 1922, </w:t>
      </w:r>
      <w:r w:rsidRPr="00633A23">
        <w:rPr>
          <w:szCs w:val="16"/>
        </w:rPr>
        <w:t>№</w:t>
      </w:r>
      <w:r w:rsidRPr="00B63DFF">
        <w:rPr>
          <w:szCs w:val="16"/>
        </w:rPr>
        <w:t xml:space="preserve"> 89, 91, 94; </w:t>
      </w:r>
      <w:r w:rsidRPr="00633A23">
        <w:rPr>
          <w:szCs w:val="16"/>
        </w:rPr>
        <w:t>Петроградская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правда</w:t>
      </w:r>
      <w:r w:rsidRPr="00B63DFF">
        <w:rPr>
          <w:szCs w:val="16"/>
        </w:rPr>
        <w:t xml:space="preserve">, 1922. </w:t>
      </w:r>
      <w:r w:rsidRPr="00633A23">
        <w:rPr>
          <w:szCs w:val="16"/>
        </w:rPr>
        <w:t>№</w:t>
      </w:r>
      <w:r w:rsidRPr="00B63DFF">
        <w:rPr>
          <w:szCs w:val="16"/>
        </w:rPr>
        <w:t xml:space="preserve"> 88; </w:t>
      </w:r>
      <w:r w:rsidRPr="00633A23">
        <w:rPr>
          <w:szCs w:val="16"/>
        </w:rPr>
        <w:t>Звенья</w:t>
      </w:r>
      <w:r w:rsidRPr="00B63DFF">
        <w:rPr>
          <w:szCs w:val="16"/>
        </w:rPr>
        <w:t xml:space="preserve">. 1922, </w:t>
      </w:r>
      <w:r w:rsidRPr="00633A23">
        <w:rPr>
          <w:szCs w:val="16"/>
        </w:rPr>
        <w:t>вып</w:t>
      </w:r>
      <w:r w:rsidRPr="00B63DFF">
        <w:rPr>
          <w:szCs w:val="16"/>
        </w:rPr>
        <w:t xml:space="preserve">. 2. </w:t>
      </w:r>
      <w:r w:rsidRPr="00633A23">
        <w:rPr>
          <w:szCs w:val="16"/>
        </w:rPr>
        <w:t>С</w:t>
      </w:r>
      <w:r w:rsidRPr="00B63DFF">
        <w:rPr>
          <w:szCs w:val="16"/>
        </w:rPr>
        <w:t>. 575</w:t>
      </w:r>
      <w:r w:rsidRPr="00633A23">
        <w:rPr>
          <w:szCs w:val="16"/>
        </w:rPr>
        <w:t>—</w:t>
      </w:r>
      <w:r w:rsidRPr="00B63DFF">
        <w:rPr>
          <w:szCs w:val="16"/>
        </w:rPr>
        <w:t>578.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5. </w:t>
      </w:r>
      <w:r w:rsidRPr="00633A23">
        <w:rPr>
          <w:szCs w:val="16"/>
        </w:rPr>
        <w:t>Л</w:t>
      </w:r>
      <w:r w:rsidRPr="00B63DFF">
        <w:rPr>
          <w:szCs w:val="16"/>
        </w:rPr>
        <w:t>. 4</w:t>
      </w:r>
      <w:r w:rsidRPr="00633A23">
        <w:rPr>
          <w:szCs w:val="16"/>
        </w:rPr>
        <w:t>—</w:t>
      </w:r>
      <w:r w:rsidRPr="00B63DFF">
        <w:rPr>
          <w:szCs w:val="16"/>
        </w:rPr>
        <w:t xml:space="preserve">5; </w:t>
      </w:r>
      <w:r w:rsidRPr="00633A23">
        <w:rPr>
          <w:szCs w:val="16"/>
        </w:rPr>
        <w:t>Звенья</w:t>
      </w:r>
      <w:r w:rsidRPr="00B63DFF">
        <w:rPr>
          <w:szCs w:val="16"/>
        </w:rPr>
        <w:t xml:space="preserve">. 1922, </w:t>
      </w:r>
      <w:r w:rsidRPr="00633A23">
        <w:rPr>
          <w:szCs w:val="16"/>
        </w:rPr>
        <w:t>вып</w:t>
      </w:r>
      <w:r w:rsidRPr="00B63DFF">
        <w:rPr>
          <w:szCs w:val="16"/>
        </w:rPr>
        <w:t xml:space="preserve">. 2. </w:t>
      </w:r>
      <w:r w:rsidRPr="00633A23">
        <w:rPr>
          <w:szCs w:val="16"/>
        </w:rPr>
        <w:t>С</w:t>
      </w:r>
      <w:r w:rsidRPr="00B63DFF">
        <w:rPr>
          <w:szCs w:val="16"/>
        </w:rPr>
        <w:t>. 577</w:t>
      </w:r>
      <w:r w:rsidRPr="00633A23">
        <w:rPr>
          <w:szCs w:val="16"/>
        </w:rPr>
        <w:t>—</w:t>
      </w:r>
      <w:r w:rsidRPr="00B63DFF">
        <w:rPr>
          <w:szCs w:val="16"/>
        </w:rPr>
        <w:t>578.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10. </w:t>
      </w:r>
      <w:r w:rsidRPr="00633A23">
        <w:rPr>
          <w:szCs w:val="16"/>
        </w:rPr>
        <w:t>Л</w:t>
      </w:r>
      <w:r w:rsidRPr="00B63DFF">
        <w:rPr>
          <w:szCs w:val="16"/>
        </w:rPr>
        <w:t xml:space="preserve">. 369; </w:t>
      </w:r>
      <w:r w:rsidRPr="00633A23">
        <w:rPr>
          <w:szCs w:val="16"/>
        </w:rPr>
        <w:t>Красная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газета</w:t>
      </w:r>
      <w:r w:rsidRPr="00B63DFF">
        <w:rPr>
          <w:szCs w:val="16"/>
        </w:rPr>
        <w:t xml:space="preserve">. 1922, </w:t>
      </w:r>
      <w:r w:rsidRPr="00633A23">
        <w:rPr>
          <w:szCs w:val="16"/>
        </w:rPr>
        <w:t>№</w:t>
      </w:r>
      <w:r w:rsidRPr="00B63DFF">
        <w:rPr>
          <w:szCs w:val="16"/>
        </w:rPr>
        <w:t xml:space="preserve"> 91, 92, 99.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Петроградская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правда</w:t>
      </w:r>
      <w:r w:rsidRPr="00B63DFF">
        <w:rPr>
          <w:szCs w:val="16"/>
        </w:rPr>
        <w:t xml:space="preserve">. 25.4 </w:t>
      </w:r>
      <w:r w:rsidRPr="00633A23">
        <w:rPr>
          <w:szCs w:val="16"/>
        </w:rPr>
        <w:t>и</w:t>
      </w:r>
      <w:r w:rsidRPr="00B63DFF">
        <w:rPr>
          <w:szCs w:val="16"/>
        </w:rPr>
        <w:t xml:space="preserve"> 5.5.1922; </w:t>
      </w:r>
      <w:r w:rsidRPr="00633A23">
        <w:rPr>
          <w:szCs w:val="16"/>
        </w:rPr>
        <w:t>Васильева</w:t>
      </w:r>
      <w:r w:rsidRPr="00B63DFF">
        <w:rPr>
          <w:szCs w:val="16"/>
        </w:rPr>
        <w:t xml:space="preserve">, </w:t>
      </w:r>
      <w:r w:rsidRPr="00633A23">
        <w:rPr>
          <w:szCs w:val="16"/>
        </w:rPr>
        <w:t>Кнышев</w:t>
      </w:r>
      <w:r w:rsidRPr="00633A23">
        <w:rPr>
          <w:szCs w:val="16"/>
        </w:rPr>
        <w:softHyphen/>
        <w:t>ский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Цит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соч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С</w:t>
      </w:r>
      <w:r w:rsidRPr="00B63DFF">
        <w:rPr>
          <w:szCs w:val="16"/>
        </w:rPr>
        <w:t xml:space="preserve">. 179. </w:t>
      </w:r>
      <w:r w:rsidRPr="00633A23">
        <w:rPr>
          <w:szCs w:val="16"/>
        </w:rPr>
        <w:t>Череп</w:t>
      </w:r>
      <w:r w:rsidRPr="00633A23">
        <w:rPr>
          <w:szCs w:val="16"/>
        </w:rPr>
        <w:t>е</w:t>
      </w:r>
      <w:r w:rsidRPr="00633A23">
        <w:rPr>
          <w:szCs w:val="16"/>
        </w:rPr>
        <w:t>нина</w:t>
      </w:r>
      <w:r w:rsidRPr="00B63DFF">
        <w:rPr>
          <w:szCs w:val="16"/>
        </w:rPr>
        <w:t xml:space="preserve">, </w:t>
      </w:r>
      <w:r w:rsidRPr="00633A23">
        <w:rPr>
          <w:szCs w:val="16"/>
        </w:rPr>
        <w:t>Шкваровский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Цит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соч</w:t>
      </w:r>
      <w:r w:rsidRPr="00B63DFF">
        <w:rPr>
          <w:szCs w:val="16"/>
        </w:rPr>
        <w:t xml:space="preserve">., </w:t>
      </w:r>
      <w:r w:rsidRPr="00633A23">
        <w:rPr>
          <w:szCs w:val="16"/>
        </w:rPr>
        <w:t>с</w:t>
      </w:r>
      <w:r w:rsidRPr="00B63DFF">
        <w:rPr>
          <w:szCs w:val="16"/>
        </w:rPr>
        <w:t>. 52</w:t>
      </w:r>
      <w:r w:rsidRPr="00633A23">
        <w:rPr>
          <w:szCs w:val="16"/>
        </w:rPr>
        <w:t>—</w:t>
      </w:r>
      <w:r w:rsidRPr="00B63DFF">
        <w:rPr>
          <w:szCs w:val="16"/>
        </w:rPr>
        <w:t xml:space="preserve">53, </w:t>
      </w:r>
      <w:r w:rsidRPr="00633A23">
        <w:rPr>
          <w:szCs w:val="16"/>
        </w:rPr>
        <w:t>№</w:t>
      </w:r>
      <w:r w:rsidRPr="00B63DFF">
        <w:rPr>
          <w:szCs w:val="16"/>
        </w:rPr>
        <w:t xml:space="preserve"> 14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3. </w:t>
      </w:r>
      <w:r w:rsidRPr="00633A23">
        <w:rPr>
          <w:szCs w:val="16"/>
        </w:rPr>
        <w:t>Л</w:t>
      </w:r>
      <w:r w:rsidRPr="00B63DFF">
        <w:rPr>
          <w:szCs w:val="16"/>
        </w:rPr>
        <w:t>. 162, 255, 326</w:t>
      </w:r>
      <w:r w:rsidRPr="00633A23">
        <w:rPr>
          <w:szCs w:val="16"/>
        </w:rPr>
        <w:t>—</w:t>
      </w:r>
      <w:r w:rsidRPr="00B63DFF">
        <w:rPr>
          <w:szCs w:val="16"/>
        </w:rPr>
        <w:t xml:space="preserve">328, 340; </w:t>
      </w:r>
      <w:r w:rsidRPr="00633A23">
        <w:rPr>
          <w:szCs w:val="16"/>
        </w:rPr>
        <w:t>Звенья</w:t>
      </w:r>
      <w:r w:rsidRPr="00B63DFF">
        <w:rPr>
          <w:szCs w:val="16"/>
        </w:rPr>
        <w:t xml:space="preserve">, 1922, </w:t>
      </w:r>
      <w:r w:rsidRPr="00633A23">
        <w:rPr>
          <w:szCs w:val="16"/>
        </w:rPr>
        <w:t>вып</w:t>
      </w:r>
      <w:r w:rsidRPr="00B63DFF">
        <w:rPr>
          <w:szCs w:val="16"/>
        </w:rPr>
        <w:t xml:space="preserve">. 2. </w:t>
      </w:r>
      <w:r w:rsidRPr="00633A23">
        <w:rPr>
          <w:szCs w:val="16"/>
        </w:rPr>
        <w:t>С</w:t>
      </w:r>
      <w:r w:rsidRPr="00B63DFF">
        <w:rPr>
          <w:szCs w:val="16"/>
        </w:rPr>
        <w:t>. 573</w:t>
      </w:r>
      <w:r w:rsidRPr="00633A23">
        <w:rPr>
          <w:szCs w:val="16"/>
        </w:rPr>
        <w:t>—</w:t>
      </w:r>
      <w:r w:rsidRPr="00B63DFF">
        <w:rPr>
          <w:szCs w:val="16"/>
        </w:rPr>
        <w:t>574.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Там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же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Т</w:t>
      </w:r>
      <w:r w:rsidRPr="00B63DFF">
        <w:rPr>
          <w:szCs w:val="16"/>
        </w:rPr>
        <w:t xml:space="preserve">. 3. </w:t>
      </w:r>
      <w:r w:rsidRPr="00633A23">
        <w:rPr>
          <w:szCs w:val="16"/>
        </w:rPr>
        <w:t>Л</w:t>
      </w:r>
      <w:r w:rsidRPr="00B63DFF">
        <w:rPr>
          <w:szCs w:val="16"/>
        </w:rPr>
        <w:t xml:space="preserve">. 410; </w:t>
      </w:r>
      <w:r w:rsidRPr="00633A23">
        <w:rPr>
          <w:szCs w:val="16"/>
        </w:rPr>
        <w:t>Петроградская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правда</w:t>
      </w:r>
      <w:r w:rsidRPr="00B63DFF">
        <w:rPr>
          <w:szCs w:val="16"/>
        </w:rPr>
        <w:t xml:space="preserve">. 1922, </w:t>
      </w:r>
      <w:r w:rsidRPr="00633A23">
        <w:rPr>
          <w:szCs w:val="16"/>
        </w:rPr>
        <w:t>№</w:t>
      </w:r>
      <w:r w:rsidRPr="00B63DFF">
        <w:rPr>
          <w:szCs w:val="16"/>
        </w:rPr>
        <w:t xml:space="preserve">110; </w:t>
      </w:r>
      <w:r w:rsidRPr="00633A23">
        <w:rPr>
          <w:szCs w:val="16"/>
        </w:rPr>
        <w:t>Ва</w:t>
      </w:r>
      <w:r w:rsidRPr="00633A23">
        <w:rPr>
          <w:szCs w:val="16"/>
        </w:rPr>
        <w:softHyphen/>
        <w:t>сильева</w:t>
      </w:r>
      <w:r w:rsidRPr="00B63DFF">
        <w:rPr>
          <w:szCs w:val="16"/>
        </w:rPr>
        <w:t xml:space="preserve">, </w:t>
      </w:r>
      <w:r w:rsidRPr="00633A23">
        <w:rPr>
          <w:szCs w:val="16"/>
        </w:rPr>
        <w:t>Кнышевский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Цит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соч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С</w:t>
      </w:r>
      <w:r w:rsidRPr="00B63DFF">
        <w:rPr>
          <w:szCs w:val="16"/>
        </w:rPr>
        <w:t>. 181</w:t>
      </w:r>
      <w:r w:rsidRPr="00633A23">
        <w:rPr>
          <w:szCs w:val="16"/>
        </w:rPr>
        <w:t>—</w:t>
      </w:r>
      <w:r w:rsidRPr="00B63DFF">
        <w:rPr>
          <w:szCs w:val="16"/>
        </w:rPr>
        <w:t>182.</w:t>
      </w:r>
    </w:p>
    <w:p w:rsidR="002D3589" w:rsidRPr="00B63DFF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Звенья</w:t>
      </w:r>
      <w:r w:rsidRPr="00B63DFF">
        <w:rPr>
          <w:szCs w:val="16"/>
        </w:rPr>
        <w:t xml:space="preserve">. 1992, </w:t>
      </w:r>
      <w:r w:rsidRPr="00633A23">
        <w:rPr>
          <w:szCs w:val="16"/>
        </w:rPr>
        <w:t>вып</w:t>
      </w:r>
      <w:r w:rsidRPr="00B63DFF">
        <w:rPr>
          <w:szCs w:val="16"/>
        </w:rPr>
        <w:t xml:space="preserve">. 2. </w:t>
      </w:r>
      <w:r w:rsidRPr="00633A23">
        <w:rPr>
          <w:szCs w:val="16"/>
        </w:rPr>
        <w:t>С</w:t>
      </w:r>
      <w:r w:rsidRPr="00B63DFF">
        <w:rPr>
          <w:szCs w:val="16"/>
        </w:rPr>
        <w:t>. 578.</w:t>
      </w:r>
    </w:p>
    <w:p w:rsidR="003E14AE" w:rsidRDefault="002D3589" w:rsidP="00B63DFF">
      <w:pPr>
        <w:numPr>
          <w:ilvl w:val="0"/>
          <w:numId w:val="4"/>
        </w:numPr>
        <w:ind w:left="426"/>
        <w:rPr>
          <w:szCs w:val="16"/>
        </w:rPr>
      </w:pPr>
      <w:r w:rsidRPr="00633A23">
        <w:rPr>
          <w:szCs w:val="16"/>
        </w:rPr>
        <w:t>Поспеловский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Д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В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Русская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Православная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Церковь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в</w:t>
      </w:r>
      <w:r w:rsidRPr="00B63DFF">
        <w:rPr>
          <w:szCs w:val="16"/>
        </w:rPr>
        <w:t xml:space="preserve"> XX </w:t>
      </w:r>
      <w:r w:rsidRPr="00633A23">
        <w:rPr>
          <w:szCs w:val="16"/>
        </w:rPr>
        <w:t>веке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М</w:t>
      </w:r>
      <w:r w:rsidRPr="00B63DFF">
        <w:rPr>
          <w:szCs w:val="16"/>
        </w:rPr>
        <w:t xml:space="preserve">., 1995. </w:t>
      </w:r>
      <w:r w:rsidRPr="00633A23">
        <w:rPr>
          <w:szCs w:val="16"/>
        </w:rPr>
        <w:t>С</w:t>
      </w:r>
      <w:r w:rsidRPr="00B63DFF">
        <w:rPr>
          <w:szCs w:val="16"/>
        </w:rPr>
        <w:t xml:space="preserve">. 107; </w:t>
      </w:r>
      <w:r w:rsidRPr="00633A23">
        <w:rPr>
          <w:szCs w:val="16"/>
        </w:rPr>
        <w:t>Шкаро</w:t>
      </w:r>
      <w:r w:rsidRPr="00633A23">
        <w:rPr>
          <w:szCs w:val="16"/>
        </w:rPr>
        <w:t>в</w:t>
      </w:r>
      <w:r w:rsidRPr="00633A23">
        <w:rPr>
          <w:szCs w:val="16"/>
        </w:rPr>
        <w:t>ский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М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Петербургская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епархия</w:t>
      </w:r>
      <w:r w:rsidRPr="00B63DFF">
        <w:rPr>
          <w:szCs w:val="16"/>
        </w:rPr>
        <w:t>. 1917</w:t>
      </w:r>
      <w:r w:rsidRPr="00633A23">
        <w:rPr>
          <w:szCs w:val="16"/>
        </w:rPr>
        <w:t xml:space="preserve">— </w:t>
      </w:r>
      <w:r w:rsidRPr="00B63DFF">
        <w:rPr>
          <w:szCs w:val="16"/>
        </w:rPr>
        <w:t xml:space="preserve">1945. </w:t>
      </w:r>
      <w:r w:rsidRPr="00633A23">
        <w:rPr>
          <w:szCs w:val="16"/>
        </w:rPr>
        <w:t>СПб</w:t>
      </w:r>
      <w:r w:rsidRPr="00B63DFF">
        <w:rPr>
          <w:szCs w:val="16"/>
        </w:rPr>
        <w:t xml:space="preserve">. 1995. </w:t>
      </w:r>
      <w:r w:rsidRPr="00633A23">
        <w:rPr>
          <w:szCs w:val="16"/>
        </w:rPr>
        <w:t>С</w:t>
      </w:r>
      <w:r w:rsidRPr="00B63DFF">
        <w:rPr>
          <w:szCs w:val="16"/>
        </w:rPr>
        <w:t xml:space="preserve">. 59; </w:t>
      </w:r>
      <w:r w:rsidRPr="00633A23">
        <w:rPr>
          <w:szCs w:val="16"/>
        </w:rPr>
        <w:t>Русская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Православная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Це</w:t>
      </w:r>
      <w:r w:rsidRPr="00633A23">
        <w:rPr>
          <w:szCs w:val="16"/>
        </w:rPr>
        <w:t>р</w:t>
      </w:r>
      <w:r w:rsidRPr="00633A23">
        <w:rPr>
          <w:szCs w:val="16"/>
        </w:rPr>
        <w:t>ковь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и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ком</w:t>
      </w:r>
      <w:r w:rsidRPr="00633A23">
        <w:rPr>
          <w:szCs w:val="16"/>
        </w:rPr>
        <w:softHyphen/>
        <w:t>мунистическое</w:t>
      </w:r>
      <w:r w:rsidRPr="00B63DFF">
        <w:rPr>
          <w:szCs w:val="16"/>
        </w:rPr>
        <w:t xml:space="preserve"> </w:t>
      </w:r>
      <w:r w:rsidRPr="00633A23">
        <w:rPr>
          <w:szCs w:val="16"/>
        </w:rPr>
        <w:t>государств</w:t>
      </w:r>
      <w:r w:rsidRPr="00B63DFF">
        <w:rPr>
          <w:szCs w:val="16"/>
        </w:rPr>
        <w:t xml:space="preserve">. </w:t>
      </w:r>
      <w:r w:rsidRPr="00633A23">
        <w:rPr>
          <w:szCs w:val="16"/>
        </w:rPr>
        <w:t>М</w:t>
      </w:r>
      <w:r w:rsidRPr="00B63DFF">
        <w:rPr>
          <w:szCs w:val="16"/>
        </w:rPr>
        <w:t xml:space="preserve">., 1996. </w:t>
      </w:r>
      <w:r w:rsidRPr="00633A23">
        <w:rPr>
          <w:szCs w:val="16"/>
        </w:rPr>
        <w:t>С</w:t>
      </w:r>
      <w:r w:rsidRPr="00B63DFF">
        <w:rPr>
          <w:szCs w:val="16"/>
        </w:rPr>
        <w:t>. 58.</w:t>
      </w:r>
    </w:p>
    <w:p w:rsidR="002D3589" w:rsidRPr="00B63DFF" w:rsidRDefault="003E14AE" w:rsidP="003E14AE">
      <w:pPr>
        <w:ind w:left="66" w:firstLine="0"/>
        <w:rPr>
          <w:szCs w:val="16"/>
        </w:rPr>
      </w:pPr>
      <w:r>
        <w:rPr>
          <w:szCs w:val="16"/>
        </w:rPr>
        <w:br w:type="page"/>
      </w:r>
    </w:p>
    <w:p w:rsidR="002D3589" w:rsidRPr="00633A23" w:rsidRDefault="007C5DE1" w:rsidP="00B63DFF">
      <w:pPr>
        <w:ind w:firstLine="0"/>
        <w:jc w:val="center"/>
        <w:rPr>
          <w:szCs w:val="24"/>
        </w:rPr>
      </w:pPr>
      <w:r w:rsidRPr="00A617A4">
        <w:rPr>
          <w:noProof/>
          <w:szCs w:val="24"/>
        </w:rPr>
        <w:pict>
          <v:shape id="Рисунок 58" o:spid="_x0000_i1094" type="#_x0000_t75" style="width:327.75pt;height:135pt;visibility:visible">
            <v:imagedata r:id="rId79" o:title=""/>
          </v:shape>
        </w:pict>
      </w:r>
    </w:p>
    <w:p w:rsidR="002D3589" w:rsidRPr="00633A23" w:rsidRDefault="002D3589" w:rsidP="00EB0F88">
      <w:pPr>
        <w:rPr>
          <w:szCs w:val="2"/>
        </w:rPr>
      </w:pPr>
    </w:p>
    <w:p w:rsidR="002D3589" w:rsidRPr="00633A23" w:rsidRDefault="002D3589" w:rsidP="00B63DFF">
      <w:pPr>
        <w:pStyle w:val="4"/>
      </w:pPr>
      <w:bookmarkStart w:id="18" w:name="_ПРАВОСЛАВИЕ_И_СУДЬБА"/>
      <w:bookmarkEnd w:id="18"/>
      <w:r w:rsidRPr="00633A23">
        <w:t>ПРАВОСЛАВИЕ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СУДЬБА</w:t>
      </w:r>
      <w:r w:rsidRPr="00633A23">
        <w:rPr>
          <w:rFonts w:cs="Arial"/>
        </w:rPr>
        <w:t xml:space="preserve"> </w:t>
      </w:r>
      <w:r w:rsidRPr="00633A23">
        <w:t>РОССИИ</w:t>
      </w:r>
    </w:p>
    <w:p w:rsidR="002D3589" w:rsidRPr="00633A23" w:rsidRDefault="007C5DE1" w:rsidP="00B63DFF">
      <w:pPr>
        <w:ind w:firstLine="0"/>
        <w:jc w:val="center"/>
        <w:rPr>
          <w:szCs w:val="24"/>
        </w:rPr>
      </w:pPr>
      <w:r w:rsidRPr="00A617A4">
        <w:rPr>
          <w:noProof/>
          <w:szCs w:val="24"/>
        </w:rPr>
        <w:pict>
          <v:shape id="Рисунок 59" o:spid="_x0000_i1095" type="#_x0000_t75" style="width:139.5pt;height:196.5pt;visibility:visible">
            <v:imagedata r:id="rId80" o:title=""/>
          </v:shape>
        </w:pict>
      </w:r>
    </w:p>
    <w:p w:rsidR="00B63DFF" w:rsidRDefault="002D3589" w:rsidP="00B63DFF">
      <w:pPr>
        <w:pStyle w:val="a3"/>
        <w:rPr>
          <w:rFonts w:cs="Arial"/>
        </w:rPr>
      </w:pPr>
      <w:r w:rsidRPr="00633A23">
        <w:t>Прп</w:t>
      </w:r>
      <w:r w:rsidRPr="00633A23">
        <w:rPr>
          <w:rFonts w:cs="Arial"/>
        </w:rPr>
        <w:t xml:space="preserve">. </w:t>
      </w:r>
      <w:r w:rsidRPr="00633A23">
        <w:t>ИУСТИН</w:t>
      </w:r>
      <w:r w:rsidRPr="00633A23">
        <w:rPr>
          <w:rFonts w:cs="Arial"/>
        </w:rPr>
        <w:t xml:space="preserve"> (</w:t>
      </w:r>
      <w:r w:rsidRPr="00633A23">
        <w:t>Попович</w:t>
      </w:r>
      <w:r w:rsidRPr="00633A23">
        <w:rPr>
          <w:rFonts w:cs="Arial"/>
        </w:rPr>
        <w:t xml:space="preserve">) </w:t>
      </w:r>
    </w:p>
    <w:p w:rsidR="002D3589" w:rsidRPr="00633A23" w:rsidRDefault="002D3589" w:rsidP="00B63DFF">
      <w:pPr>
        <w:pStyle w:val="3"/>
      </w:pPr>
      <w:bookmarkStart w:id="19" w:name="_ТАЙНА_РОССИИ"/>
      <w:bookmarkEnd w:id="19"/>
      <w:r w:rsidRPr="00633A23">
        <w:t>ТАЙНА</w:t>
      </w:r>
      <w:r w:rsidRPr="00633A23">
        <w:rPr>
          <w:rFonts w:cs="Arial"/>
        </w:rPr>
        <w:t xml:space="preserve"> </w:t>
      </w:r>
      <w:r w:rsidRPr="00633A23">
        <w:t>РОССИИ</w:t>
      </w:r>
    </w:p>
    <w:p w:rsidR="002D3589" w:rsidRDefault="002D3589" w:rsidP="00B63DFF">
      <w:pPr>
        <w:pStyle w:val="5"/>
        <w:rPr>
          <w:rFonts w:cs="Arial"/>
        </w:rPr>
      </w:pPr>
      <w:r w:rsidRPr="00633A23">
        <w:t>ИЗ</w:t>
      </w:r>
      <w:r w:rsidRPr="00633A23">
        <w:rPr>
          <w:rFonts w:cs="Arial"/>
        </w:rPr>
        <w:t xml:space="preserve"> </w:t>
      </w:r>
      <w:r w:rsidRPr="00633A23">
        <w:t>КНИГИ «ДОСТОЕВСКИЙ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ЕВРОПЕ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СЛАВЯНСТВЕ»</w:t>
      </w:r>
      <w:r w:rsidRPr="00633A23">
        <w:rPr>
          <w:rFonts w:cs="Arial"/>
        </w:rPr>
        <w:t>.</w:t>
      </w:r>
    </w:p>
    <w:p w:rsidR="00B63DFF" w:rsidRPr="00B63DFF" w:rsidRDefault="00B63DFF" w:rsidP="00B63DFF"/>
    <w:p w:rsidR="002D3589" w:rsidRPr="00633A23" w:rsidRDefault="002D3589" w:rsidP="00EB0F88">
      <w:r w:rsidRPr="00633A23">
        <w:t>«Непогрешимому»</w:t>
      </w:r>
      <w:r w:rsidRPr="00633A23">
        <w:rPr>
          <w:rFonts w:cs="Arial"/>
        </w:rPr>
        <w:t xml:space="preserve"> </w:t>
      </w:r>
      <w:r w:rsidRPr="00633A23">
        <w:t>человекобогу</w:t>
      </w:r>
      <w:r w:rsidRPr="00633A23">
        <w:rPr>
          <w:rFonts w:cs="Arial"/>
        </w:rPr>
        <w:t xml:space="preserve"> </w:t>
      </w:r>
      <w:r w:rsidRPr="00633A23">
        <w:t>Европы</w:t>
      </w:r>
      <w:r w:rsidRPr="00633A23">
        <w:rPr>
          <w:rFonts w:cs="Arial"/>
        </w:rPr>
        <w:t xml:space="preserve"> </w:t>
      </w:r>
      <w:r w:rsidRPr="00633A23">
        <w:t>противо</w:t>
      </w:r>
      <w:r w:rsidRPr="00633A23">
        <w:softHyphen/>
        <w:t>стоит</w:t>
      </w:r>
      <w:r w:rsidRPr="00633A23">
        <w:rPr>
          <w:rFonts w:cs="Arial"/>
        </w:rPr>
        <w:t xml:space="preserve"> </w:t>
      </w:r>
      <w:r w:rsidRPr="00633A23">
        <w:t>Богочеловек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. </w:t>
      </w:r>
      <w:r w:rsidRPr="00633A23">
        <w:t>Вообр</w:t>
      </w:r>
      <w:r w:rsidRPr="00633A23">
        <w:t>а</w:t>
      </w:r>
      <w:r w:rsidRPr="00633A23">
        <w:t>жаемая</w:t>
      </w:r>
      <w:r w:rsidRPr="00633A23">
        <w:rPr>
          <w:rFonts w:cs="Arial"/>
        </w:rPr>
        <w:t xml:space="preserve"> </w:t>
      </w:r>
      <w:r w:rsidRPr="00633A23">
        <w:t>человече</w:t>
      </w:r>
      <w:r w:rsidRPr="00633A23">
        <w:softHyphen/>
        <w:t>ская</w:t>
      </w:r>
      <w:r w:rsidRPr="00633A23">
        <w:rPr>
          <w:rFonts w:cs="Arial"/>
        </w:rPr>
        <w:t xml:space="preserve"> </w:t>
      </w:r>
      <w:r w:rsidRPr="00633A23">
        <w:t>непогрешимость</w:t>
      </w:r>
      <w:r w:rsidRPr="00633A23">
        <w:rPr>
          <w:rFonts w:cs="Arial"/>
        </w:rPr>
        <w:t xml:space="preserve"> </w:t>
      </w:r>
      <w:r w:rsidRPr="00633A23">
        <w:t>создает</w:t>
      </w:r>
      <w:r w:rsidRPr="00633A23">
        <w:rPr>
          <w:rFonts w:cs="Arial"/>
        </w:rPr>
        <w:t xml:space="preserve"> </w:t>
      </w:r>
      <w:r w:rsidRPr="00633A23">
        <w:t>ужасные</w:t>
      </w:r>
      <w:r w:rsidRPr="00633A23">
        <w:rPr>
          <w:rFonts w:cs="Arial"/>
        </w:rPr>
        <w:t xml:space="preserve"> </w:t>
      </w:r>
      <w:r w:rsidRPr="00633A23">
        <w:t>людоедские миры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а</w:t>
      </w:r>
      <w:r w:rsidRPr="00633A23">
        <w:t>вершается</w:t>
      </w:r>
      <w:r w:rsidRPr="00633A23">
        <w:rPr>
          <w:rFonts w:cs="Arial"/>
        </w:rPr>
        <w:t xml:space="preserve"> </w:t>
      </w:r>
      <w:r w:rsidRPr="00633A23">
        <w:t>хаосом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анархией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благой</w:t>
      </w:r>
      <w:r w:rsidRPr="00633A23">
        <w:rPr>
          <w:rFonts w:cs="Arial"/>
        </w:rPr>
        <w:t xml:space="preserve"> </w:t>
      </w:r>
      <w:r w:rsidRPr="00633A23">
        <w:t>Богочеловек</w:t>
      </w:r>
      <w:r w:rsidRPr="00633A23">
        <w:rPr>
          <w:rFonts w:cs="Arial"/>
        </w:rPr>
        <w:t xml:space="preserve"> </w:t>
      </w:r>
      <w:r w:rsidRPr="00633A23">
        <w:t>восстанавливает</w:t>
      </w:r>
      <w:r w:rsidRPr="00633A23">
        <w:rPr>
          <w:rFonts w:cs="Arial"/>
        </w:rPr>
        <w:t xml:space="preserve"> </w:t>
      </w:r>
      <w:r w:rsidRPr="00633A23">
        <w:t>полную</w:t>
      </w:r>
      <w:r w:rsidRPr="00633A23">
        <w:rPr>
          <w:rFonts w:cs="Arial"/>
        </w:rPr>
        <w:t xml:space="preserve"> </w:t>
      </w:r>
      <w:r w:rsidRPr="00633A23">
        <w:t>гармо</w:t>
      </w:r>
      <w:r w:rsidRPr="00633A23">
        <w:softHyphen/>
        <w:t>нию</w:t>
      </w:r>
      <w:r w:rsidRPr="00633A23">
        <w:rPr>
          <w:rFonts w:cs="Arial"/>
        </w:rPr>
        <w:t xml:space="preserve"> </w:t>
      </w:r>
      <w:r w:rsidRPr="00633A23">
        <w:t>чел</w:t>
      </w:r>
      <w:r w:rsidRPr="00633A23">
        <w:t>о</w:t>
      </w:r>
      <w:r w:rsidRPr="00633A23">
        <w:t>века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,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человечеством</w:t>
      </w:r>
      <w:r w:rsidRPr="00633A23">
        <w:rPr>
          <w:rFonts w:cs="Arial"/>
        </w:rPr>
        <w:t xml:space="preserve">, </w:t>
      </w:r>
      <w:r w:rsidRPr="00633A23">
        <w:t>че</w:t>
      </w:r>
      <w:r w:rsidRPr="00633A23">
        <w:softHyphen/>
        <w:t>ловека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Божьими</w:t>
      </w:r>
      <w:r w:rsidRPr="00633A23">
        <w:rPr>
          <w:rFonts w:cs="Arial"/>
        </w:rPr>
        <w:t xml:space="preserve"> </w:t>
      </w:r>
      <w:r w:rsidRPr="00633A23">
        <w:t>мирами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един</w:t>
      </w:r>
      <w:r w:rsidRPr="00633A23">
        <w:softHyphen/>
        <w:t>ственный</w:t>
      </w:r>
      <w:r w:rsidRPr="00633A23">
        <w:rPr>
          <w:rFonts w:cs="Arial"/>
        </w:rPr>
        <w:t xml:space="preserve"> </w:t>
      </w:r>
      <w:r w:rsidRPr="00633A23">
        <w:t>оправдывает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людьми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создавше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такой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такую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мятежный</w:t>
      </w:r>
      <w:r w:rsidRPr="00633A23">
        <w:rPr>
          <w:rFonts w:cs="Arial"/>
        </w:rPr>
        <w:t xml:space="preserve"> </w:t>
      </w:r>
      <w:r w:rsidRPr="00633A23">
        <w:t>дух Достоевского</w:t>
      </w:r>
      <w:r w:rsidRPr="00633A23">
        <w:rPr>
          <w:rFonts w:cs="Arial"/>
        </w:rPr>
        <w:t xml:space="preserve"> </w:t>
      </w:r>
      <w:r w:rsidRPr="00633A23">
        <w:t>нашел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чудесной</w:t>
      </w:r>
      <w:r w:rsidRPr="00633A23">
        <w:rPr>
          <w:rFonts w:cs="Arial"/>
        </w:rPr>
        <w:t xml:space="preserve"> </w:t>
      </w:r>
      <w:r w:rsidRPr="00633A23">
        <w:t>Личности</w:t>
      </w:r>
      <w:r w:rsidRPr="00633A23">
        <w:rPr>
          <w:rFonts w:cs="Arial"/>
        </w:rPr>
        <w:t xml:space="preserve"> </w:t>
      </w:r>
      <w:r w:rsidRPr="00633A23">
        <w:t>полное упокоение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у</w:t>
      </w:r>
      <w:r w:rsidRPr="00633A23">
        <w:t>чения</w:t>
      </w:r>
      <w:r w:rsidRPr="00633A23">
        <w:rPr>
          <w:rFonts w:cs="Arial"/>
        </w:rPr>
        <w:t xml:space="preserve">, </w:t>
      </w:r>
      <w:r w:rsidRPr="00633A23">
        <w:t>нашел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полное разрешение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проблем</w:t>
      </w:r>
      <w:r w:rsidRPr="00633A23">
        <w:rPr>
          <w:rFonts w:cs="Arial"/>
        </w:rPr>
        <w:t xml:space="preserve">. </w:t>
      </w:r>
      <w:r w:rsidRPr="00633A23">
        <w:t>Этому</w:t>
      </w:r>
      <w:r w:rsidRPr="00633A23">
        <w:rPr>
          <w:rFonts w:cs="Arial"/>
        </w:rPr>
        <w:t xml:space="preserve"> </w:t>
      </w:r>
      <w:r w:rsidRPr="00633A23">
        <w:t>дивному</w:t>
      </w:r>
      <w:r w:rsidRPr="00633A23">
        <w:rPr>
          <w:rFonts w:cs="Arial"/>
        </w:rPr>
        <w:t xml:space="preserve"> </w:t>
      </w:r>
      <w:r w:rsidRPr="00633A23">
        <w:t>Лику Христа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пропел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гимны</w:t>
      </w:r>
      <w:r w:rsidRPr="00633A23">
        <w:rPr>
          <w:rFonts w:cs="Arial"/>
        </w:rPr>
        <w:t xml:space="preserve">, </w:t>
      </w:r>
      <w:r w:rsidRPr="00633A23">
        <w:t>пропел</w:t>
      </w:r>
      <w:r w:rsidRPr="00633A23">
        <w:rPr>
          <w:rFonts w:cs="Arial"/>
        </w:rPr>
        <w:t xml:space="preserve"> </w:t>
      </w:r>
      <w:r w:rsidRPr="00633A23">
        <w:t>величания</w:t>
      </w:r>
      <w:r w:rsidRPr="00633A23">
        <w:rPr>
          <w:rFonts w:cs="Arial"/>
        </w:rPr>
        <w:t xml:space="preserve">, </w:t>
      </w:r>
      <w:r w:rsidRPr="00633A23">
        <w:t>ко</w:t>
      </w:r>
      <w:r w:rsidRPr="00633A23">
        <w:softHyphen/>
        <w:t>торых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слышал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 </w:t>
      </w:r>
      <w:r w:rsidRPr="00633A23">
        <w:t>измученный</w:t>
      </w:r>
      <w:r w:rsidRPr="00633A23">
        <w:rPr>
          <w:rFonts w:cs="Arial"/>
        </w:rPr>
        <w:t xml:space="preserve"> </w:t>
      </w:r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нял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 xml:space="preserve">, </w:t>
      </w:r>
      <w:r w:rsidRPr="00633A23">
        <w:t>примирился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гом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миром</w:t>
      </w:r>
      <w:r w:rsidRPr="00633A23">
        <w:rPr>
          <w:rFonts w:cs="Arial"/>
        </w:rPr>
        <w:t xml:space="preserve">, </w:t>
      </w:r>
      <w:r w:rsidRPr="00633A23">
        <w:t>нашел</w:t>
      </w:r>
      <w:r w:rsidRPr="00633A23">
        <w:rPr>
          <w:rFonts w:cs="Arial"/>
        </w:rPr>
        <w:t xml:space="preserve"> </w:t>
      </w:r>
      <w:r w:rsidRPr="00633A23">
        <w:t>вечный</w:t>
      </w:r>
      <w:r w:rsidRPr="00633A23">
        <w:rPr>
          <w:rFonts w:cs="Arial"/>
        </w:rPr>
        <w:t xml:space="preserve"> </w:t>
      </w:r>
      <w:r w:rsidRPr="00633A23">
        <w:t>смысл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вечную</w:t>
      </w:r>
      <w:r w:rsidRPr="00633A23">
        <w:rPr>
          <w:rFonts w:cs="Arial"/>
        </w:rPr>
        <w:t xml:space="preserve"> </w:t>
      </w:r>
      <w:r w:rsidRPr="00633A23">
        <w:t>ценность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сущего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Лик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поскольку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Лик</w:t>
      </w:r>
      <w:r w:rsidRPr="00633A23">
        <w:rPr>
          <w:rFonts w:cs="Arial"/>
        </w:rPr>
        <w:t xml:space="preserve"> </w:t>
      </w:r>
      <w:r w:rsidRPr="00633A23">
        <w:t>сохраняется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первозданном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вершенстве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чистоте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православии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для него</w:t>
      </w:r>
      <w:r w:rsidRPr="00633A23">
        <w:rPr>
          <w:rFonts w:cs="Arial"/>
        </w:rPr>
        <w:t xml:space="preserve"> </w:t>
      </w:r>
      <w:r w:rsidRPr="00633A23">
        <w:t>православие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неустраш</w:t>
      </w:r>
      <w:r w:rsidRPr="00633A23">
        <w:t>и</w:t>
      </w:r>
      <w:r w:rsidRPr="00633A23">
        <w:t>мо</w:t>
      </w:r>
      <w:r w:rsidRPr="00633A23">
        <w:rPr>
          <w:rFonts w:cs="Arial"/>
        </w:rPr>
        <w:t xml:space="preserve"> </w:t>
      </w:r>
      <w:r w:rsidRPr="00633A23">
        <w:t>испове</w:t>
      </w:r>
      <w:r w:rsidRPr="00633A23">
        <w:softHyphen/>
        <w:t>дует</w:t>
      </w:r>
      <w:r w:rsidRPr="00633A23">
        <w:rPr>
          <w:rFonts w:cs="Arial"/>
        </w:rPr>
        <w:t xml:space="preserve"> </w:t>
      </w:r>
      <w:r w:rsidRPr="00633A23">
        <w:t>православие</w:t>
      </w:r>
      <w:r w:rsidRPr="00633A23">
        <w:rPr>
          <w:rFonts w:cs="Arial"/>
        </w:rPr>
        <w:t xml:space="preserve">, </w:t>
      </w:r>
      <w:r w:rsidRPr="00633A23">
        <w:t>смело</w:t>
      </w:r>
      <w:r w:rsidRPr="00633A23">
        <w:rPr>
          <w:rFonts w:cs="Arial"/>
        </w:rPr>
        <w:t xml:space="preserve"> </w:t>
      </w:r>
      <w:r w:rsidRPr="00633A23">
        <w:t>борется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конце своей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отчетливо</w:t>
      </w:r>
      <w:r w:rsidRPr="00633A23">
        <w:rPr>
          <w:rFonts w:cs="Arial"/>
        </w:rPr>
        <w:t xml:space="preserve"> </w:t>
      </w:r>
      <w:r w:rsidRPr="00633A23">
        <w:t>форм</w:t>
      </w:r>
      <w:r w:rsidRPr="00633A23">
        <w:t>у</w:t>
      </w:r>
      <w:r w:rsidRPr="00633A23">
        <w:t>лирует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миро</w:t>
      </w:r>
      <w:r w:rsidRPr="00633A23">
        <w:softHyphen/>
        <w:t>воззрение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вырабатывает</w:t>
      </w:r>
      <w:r w:rsidRPr="00633A23">
        <w:rPr>
          <w:rFonts w:cs="Arial"/>
        </w:rPr>
        <w:t xml:space="preserve"> </w:t>
      </w:r>
      <w:r w:rsidRPr="00633A23">
        <w:t>формулу</w:t>
      </w:r>
      <w:r w:rsidRPr="00633A23">
        <w:rPr>
          <w:rFonts w:cs="Arial"/>
        </w:rPr>
        <w:t xml:space="preserve"> </w:t>
      </w:r>
      <w:r w:rsidRPr="00633A23">
        <w:t>миссии</w:t>
      </w:r>
      <w:r w:rsidRPr="00633A23">
        <w:rPr>
          <w:rFonts w:cs="Arial"/>
        </w:rPr>
        <w:t xml:space="preserve"> </w:t>
      </w:r>
      <w:r w:rsidRPr="00633A23">
        <w:t>русского народа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мировой</w:t>
      </w:r>
      <w:r w:rsidRPr="00633A23">
        <w:rPr>
          <w:rFonts w:cs="Arial"/>
        </w:rPr>
        <w:t xml:space="preserve"> </w:t>
      </w:r>
      <w:r w:rsidRPr="00633A23">
        <w:t>ист</w:t>
      </w:r>
      <w:r w:rsidRPr="00633A23">
        <w:t>о</w:t>
      </w:r>
      <w:r w:rsidRPr="00633A23">
        <w:t>рии</w:t>
      </w:r>
      <w:r w:rsidRPr="00633A23">
        <w:rPr>
          <w:rFonts w:cs="Arial"/>
        </w:rPr>
        <w:t xml:space="preserve">.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формула</w:t>
      </w:r>
      <w:r w:rsidRPr="00633A23">
        <w:rPr>
          <w:rFonts w:cs="Arial"/>
        </w:rPr>
        <w:t xml:space="preserve"> </w:t>
      </w:r>
      <w:r w:rsidRPr="00633A23">
        <w:t>гласит</w:t>
      </w:r>
      <w:r w:rsidRPr="00633A23">
        <w:rPr>
          <w:rFonts w:cs="Arial"/>
        </w:rPr>
        <w:t xml:space="preserve">: </w:t>
      </w:r>
      <w:r w:rsidRPr="00633A23">
        <w:t>«Православие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все»</w:t>
      </w:r>
      <w:r w:rsidRPr="00633A23">
        <w:rPr>
          <w:rFonts w:cs="Arial"/>
        </w:rPr>
        <w:t xml:space="preserve">. </w:t>
      </w:r>
      <w:r w:rsidRPr="00633A23">
        <w:t>Вот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Достоев</w:t>
      </w:r>
      <w:r w:rsidRPr="00633A23">
        <w:softHyphen/>
        <w:t>ский</w:t>
      </w:r>
      <w:r w:rsidRPr="00633A23">
        <w:rPr>
          <w:rFonts w:cs="Arial"/>
        </w:rPr>
        <w:t xml:space="preserve">: </w:t>
      </w:r>
      <w:r w:rsidRPr="00633A23">
        <w:t>«Русский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православием</w:t>
      </w:r>
      <w:r w:rsidRPr="00633A23">
        <w:rPr>
          <w:rFonts w:cs="Arial"/>
        </w:rPr>
        <w:t xml:space="preserve"> </w:t>
      </w:r>
      <w:r w:rsidRPr="00633A23">
        <w:t>и его</w:t>
      </w:r>
      <w:r w:rsidRPr="00633A23">
        <w:rPr>
          <w:rFonts w:cs="Arial"/>
        </w:rPr>
        <w:t xml:space="preserve"> </w:t>
      </w:r>
      <w:r w:rsidRPr="00633A23">
        <w:t>идеями</w:t>
      </w:r>
      <w:r w:rsidRPr="00633A23">
        <w:rPr>
          <w:rFonts w:cs="Arial"/>
        </w:rPr>
        <w:t xml:space="preserve">; </w:t>
      </w:r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православия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дру</w:t>
      </w:r>
      <w:r w:rsidRPr="00633A23">
        <w:softHyphen/>
        <w:t>гого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lastRenderedPageBreak/>
        <w:t>ничего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нужно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православие</w:t>
      </w:r>
      <w:r w:rsidR="00B63DFF">
        <w:t xml:space="preserve">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православие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нец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, </w:t>
      </w:r>
      <w:r w:rsidRPr="00633A23">
        <w:t>при</w:t>
      </w:r>
      <w:r w:rsidR="0023390E" w:rsidRPr="0023390E"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вечности»</w:t>
      </w:r>
      <w:r w:rsidRPr="00633A23">
        <w:rPr>
          <w:rFonts w:cs="Arial"/>
          <w:vertAlign w:val="superscript"/>
        </w:rPr>
        <w:t>1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Для</w:t>
      </w:r>
      <w:r w:rsidRPr="00633A23">
        <w:rPr>
          <w:rFonts w:cs="Arial"/>
        </w:rPr>
        <w:t xml:space="preserve"> </w:t>
      </w:r>
      <w:r w:rsidRPr="00633A23">
        <w:t>рода</w:t>
      </w:r>
      <w:r w:rsidRPr="00633A23">
        <w:rPr>
          <w:rFonts w:cs="Arial"/>
        </w:rPr>
        <w:t xml:space="preserve"> </w:t>
      </w:r>
      <w:r w:rsidRPr="00633A23">
        <w:t>людского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опасного</w:t>
      </w:r>
      <w:r w:rsidRPr="00633A23">
        <w:rPr>
          <w:rFonts w:cs="Arial"/>
        </w:rPr>
        <w:t xml:space="preserve">, </w:t>
      </w:r>
      <w:r w:rsidRPr="00633A23">
        <w:t>чем обоготворяющая</w:t>
      </w:r>
      <w:r w:rsidRPr="00633A23">
        <w:rPr>
          <w:rFonts w:cs="Arial"/>
        </w:rPr>
        <w:t xml:space="preserve"> </w:t>
      </w:r>
      <w:r w:rsidRPr="00633A23">
        <w:t>непогрешимость</w:t>
      </w:r>
      <w:r w:rsidRPr="00633A23">
        <w:rPr>
          <w:rFonts w:cs="Arial"/>
        </w:rPr>
        <w:t xml:space="preserve"> </w:t>
      </w:r>
      <w:r w:rsidRPr="00633A23">
        <w:t>е</w:t>
      </w:r>
      <w:r w:rsidRPr="00633A23">
        <w:t>в</w:t>
      </w:r>
      <w:r w:rsidRPr="00633A23">
        <w:t>ропейского</w:t>
      </w:r>
      <w:r w:rsidRPr="00633A23">
        <w:rPr>
          <w:rFonts w:cs="Arial"/>
        </w:rPr>
        <w:t xml:space="preserve"> </w:t>
      </w:r>
      <w:r w:rsidRPr="00633A23">
        <w:t>чело</w:t>
      </w:r>
      <w:r w:rsidRPr="00633A23">
        <w:softHyphen/>
        <w:t>века</w:t>
      </w:r>
      <w:r w:rsidRPr="00633A23">
        <w:rPr>
          <w:rFonts w:cs="Arial"/>
        </w:rPr>
        <w:t xml:space="preserve">. </w:t>
      </w:r>
      <w:r w:rsidRPr="00633A23">
        <w:t>Наша</w:t>
      </w:r>
      <w:r w:rsidRPr="00633A23">
        <w:rPr>
          <w:rFonts w:cs="Arial"/>
        </w:rPr>
        <w:t xml:space="preserve"> </w:t>
      </w:r>
      <w:r w:rsidRPr="00633A23">
        <w:t>планета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видела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отвратительного бога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европейский</w:t>
      </w:r>
      <w:r w:rsidRPr="00633A23">
        <w:rPr>
          <w:rFonts w:cs="Arial"/>
        </w:rPr>
        <w:t xml:space="preserve"> </w:t>
      </w:r>
      <w:r w:rsidRPr="00633A23">
        <w:t>человекобог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гордому человекобогу</w:t>
      </w:r>
      <w:r w:rsidRPr="00633A23">
        <w:rPr>
          <w:rFonts w:cs="Arial"/>
        </w:rPr>
        <w:t xml:space="preserve"> </w:t>
      </w:r>
      <w:r w:rsidRPr="00633A23">
        <w:t>Европы</w:t>
      </w:r>
      <w:r w:rsidRPr="00633A23">
        <w:rPr>
          <w:rFonts w:cs="Arial"/>
        </w:rPr>
        <w:t xml:space="preserve"> </w:t>
      </w:r>
      <w:r w:rsidRPr="00633A23">
        <w:t>надо</w:t>
      </w:r>
      <w:r w:rsidRPr="00633A23">
        <w:rPr>
          <w:rFonts w:cs="Arial"/>
        </w:rPr>
        <w:t xml:space="preserve"> </w:t>
      </w:r>
      <w:r w:rsidRPr="00633A23">
        <w:t>противопоставить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softHyphen/>
        <w:t>славного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гочеловека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. </w:t>
      </w:r>
      <w:r w:rsidRPr="00633A23">
        <w:t>«Надо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воссиял в</w:t>
      </w:r>
      <w:r w:rsidRPr="00633A23">
        <w:rPr>
          <w:rFonts w:cs="Arial"/>
        </w:rPr>
        <w:t xml:space="preserve"> </w:t>
      </w:r>
      <w:r w:rsidRPr="00633A23">
        <w:t>ответ</w:t>
      </w:r>
      <w:r w:rsidRPr="00633A23">
        <w:rPr>
          <w:rFonts w:cs="Arial"/>
        </w:rPr>
        <w:t xml:space="preserve"> </w:t>
      </w:r>
      <w:r w:rsidRPr="00633A23">
        <w:t>Западу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Достоевский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стос</w:t>
      </w:r>
      <w:r w:rsidRPr="00633A23">
        <w:rPr>
          <w:rFonts w:cs="Arial"/>
        </w:rPr>
        <w:t xml:space="preserve">,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сохранили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зна</w:t>
      </w:r>
      <w:r w:rsidRPr="00633A23">
        <w:softHyphen/>
        <w:t>ли»</w:t>
      </w:r>
      <w:r w:rsidRPr="00633A23">
        <w:rPr>
          <w:rFonts w:cs="Arial"/>
          <w:vertAlign w:val="superscript"/>
        </w:rPr>
        <w:t>2</w:t>
      </w:r>
      <w:r w:rsidRPr="00633A23">
        <w:rPr>
          <w:rFonts w:cs="Arial"/>
        </w:rPr>
        <w:t xml:space="preserve">. </w:t>
      </w:r>
      <w:r w:rsidRPr="00633A23">
        <w:t>«Самое</w:t>
      </w:r>
      <w:r w:rsidRPr="00633A23">
        <w:rPr>
          <w:rFonts w:cs="Arial"/>
        </w:rPr>
        <w:t xml:space="preserve"> </w:t>
      </w:r>
      <w:r w:rsidRPr="00633A23">
        <w:t>дивное</w:t>
      </w:r>
      <w:r w:rsidRPr="00633A23">
        <w:rPr>
          <w:rFonts w:cs="Arial"/>
        </w:rPr>
        <w:t xml:space="preserve"> </w:t>
      </w:r>
      <w:r w:rsidRPr="00633A23">
        <w:t>чудо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планеты</w:t>
      </w:r>
      <w:r w:rsidRPr="00633A23">
        <w:rPr>
          <w:rFonts w:cs="Arial"/>
        </w:rPr>
        <w:t xml:space="preserve">, </w:t>
      </w:r>
      <w:r w:rsidRPr="00633A23">
        <w:t>вечный</w:t>
      </w:r>
      <w:r w:rsidRPr="00633A23">
        <w:rPr>
          <w:rFonts w:cs="Arial"/>
        </w:rPr>
        <w:t xml:space="preserve"> </w:t>
      </w:r>
      <w:r w:rsidRPr="00633A23">
        <w:t>ее смысл</w:t>
      </w:r>
      <w:r w:rsidRPr="00633A23">
        <w:rPr>
          <w:rFonts w:cs="Arial"/>
        </w:rPr>
        <w:t xml:space="preserve">, </w:t>
      </w:r>
      <w:r w:rsidRPr="00633A23">
        <w:t>вечная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радость</w:t>
      </w:r>
      <w:r w:rsidRPr="00633A23">
        <w:rPr>
          <w:rFonts w:cs="Arial"/>
        </w:rPr>
        <w:t xml:space="preserve">, </w:t>
      </w:r>
      <w:r w:rsidRPr="00633A23">
        <w:t>вечное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утешение</w:t>
      </w:r>
      <w:r w:rsidRPr="00633A23">
        <w:rPr>
          <w:rFonts w:cs="Arial"/>
        </w:rPr>
        <w:t xml:space="preserve"> </w:t>
      </w:r>
      <w:r w:rsidRPr="00633A23">
        <w:t>— Христов</w:t>
      </w:r>
      <w:r w:rsidRPr="00633A23">
        <w:rPr>
          <w:rFonts w:cs="Arial"/>
        </w:rPr>
        <w:t xml:space="preserve"> </w:t>
      </w:r>
      <w:r w:rsidRPr="00633A23">
        <w:t>Лик</w:t>
      </w:r>
      <w:r w:rsidRPr="00633A23">
        <w:rPr>
          <w:rFonts w:cs="Arial"/>
        </w:rPr>
        <w:t xml:space="preserve">, </w:t>
      </w:r>
      <w:r w:rsidRPr="00633A23">
        <w:t>потерянный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Зап</w:t>
      </w:r>
      <w:r w:rsidRPr="00633A23">
        <w:t>а</w:t>
      </w:r>
      <w:r w:rsidRPr="00633A23">
        <w:t>де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всем свете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чистоты</w:t>
      </w:r>
      <w:r w:rsidRPr="00633A23">
        <w:rPr>
          <w:rFonts w:cs="Arial"/>
        </w:rPr>
        <w:t xml:space="preserve"> </w:t>
      </w:r>
      <w:r w:rsidRPr="00633A23">
        <w:t>сохранился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православии»</w:t>
      </w:r>
      <w:r w:rsidRPr="00633A23">
        <w:rPr>
          <w:rFonts w:cs="Arial"/>
          <w:vertAlign w:val="superscript"/>
        </w:rPr>
        <w:t>3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softHyphen/>
        <w:t>этому</w:t>
      </w:r>
      <w:r w:rsidRPr="00633A23">
        <w:rPr>
          <w:rFonts w:cs="Arial"/>
        </w:rPr>
        <w:t xml:space="preserve"> </w:t>
      </w:r>
      <w:r w:rsidRPr="00633A23">
        <w:t>измученному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человечеству</w:t>
      </w:r>
      <w:r w:rsidRPr="00633A23">
        <w:rPr>
          <w:rFonts w:cs="Arial"/>
        </w:rPr>
        <w:t xml:space="preserve"> </w:t>
      </w:r>
      <w:r w:rsidRPr="00633A23">
        <w:t>ничто другое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требуется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православие—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  <w:vertAlign w:val="superscript"/>
        </w:rPr>
        <w:t>4</w:t>
      </w:r>
      <w:r w:rsidRPr="00633A23">
        <w:rPr>
          <w:rFonts w:cs="Arial"/>
        </w:rPr>
        <w:t xml:space="preserve">. </w:t>
      </w:r>
      <w:r w:rsidRPr="00633A23">
        <w:t>Тайны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людям</w:t>
      </w:r>
      <w:r w:rsidRPr="00633A23">
        <w:rPr>
          <w:rFonts w:cs="Arial"/>
        </w:rPr>
        <w:t xml:space="preserve"> </w:t>
      </w:r>
      <w:r w:rsidRPr="00633A23">
        <w:t>достичь</w:t>
      </w:r>
      <w:r w:rsidRPr="00633A23">
        <w:rPr>
          <w:rFonts w:cs="Arial"/>
        </w:rPr>
        <w:t xml:space="preserve"> </w:t>
      </w:r>
      <w:r w:rsidRPr="00633A23">
        <w:t>совершенства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братства</w:t>
      </w:r>
      <w:r w:rsidRPr="00633A23">
        <w:rPr>
          <w:rFonts w:cs="Arial"/>
        </w:rPr>
        <w:t xml:space="preserve">, </w:t>
      </w:r>
      <w:r w:rsidRPr="00633A23">
        <w:t>и как</w:t>
      </w:r>
      <w:r w:rsidRPr="00633A23">
        <w:rPr>
          <w:rFonts w:cs="Arial"/>
        </w:rPr>
        <w:t xml:space="preserve"> </w:t>
      </w:r>
      <w:r w:rsidRPr="00633A23">
        <w:t>решить</w:t>
      </w:r>
      <w:r w:rsidRPr="00633A23">
        <w:rPr>
          <w:rFonts w:cs="Arial"/>
        </w:rPr>
        <w:t xml:space="preserve"> </w:t>
      </w:r>
      <w:r w:rsidRPr="00633A23">
        <w:t>личные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общественные</w:t>
      </w:r>
      <w:r w:rsidRPr="00633A23">
        <w:rPr>
          <w:rFonts w:cs="Arial"/>
        </w:rPr>
        <w:t xml:space="preserve"> </w:t>
      </w:r>
      <w:r w:rsidRPr="00633A23">
        <w:t>проблемы</w:t>
      </w:r>
      <w:r w:rsidRPr="00633A23">
        <w:rPr>
          <w:rFonts w:cs="Arial"/>
        </w:rPr>
        <w:t xml:space="preserve">, </w:t>
      </w:r>
      <w:r w:rsidRPr="00633A23">
        <w:t>при этом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соблазнившись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человеком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 </w:t>
      </w:r>
      <w:r w:rsidRPr="00633A23">
        <w:t>— содержатся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православии</w:t>
      </w:r>
      <w:r w:rsidRPr="00633A23">
        <w:rPr>
          <w:rFonts w:cs="Arial"/>
        </w:rPr>
        <w:t xml:space="preserve">.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метод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: </w:t>
      </w:r>
      <w:r w:rsidRPr="00633A23">
        <w:t>лич</w:t>
      </w:r>
      <w:r w:rsidRPr="00633A23">
        <w:softHyphen/>
        <w:t>ное</w:t>
      </w:r>
      <w:r w:rsidRPr="00633A23">
        <w:rPr>
          <w:rFonts w:cs="Arial"/>
        </w:rPr>
        <w:t xml:space="preserve"> </w:t>
      </w:r>
      <w:r w:rsidRPr="00633A23">
        <w:t>самоусовершенствование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  <w:vertAlign w:val="superscript"/>
        </w:rPr>
        <w:t>5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</w:t>
      </w:r>
      <w:r w:rsidRPr="00633A23">
        <w:rPr>
          <w:rFonts w:cs="Arial"/>
        </w:rPr>
        <w:t xml:space="preserve"> </w:t>
      </w:r>
      <w:r w:rsidRPr="00633A23">
        <w:t>убеждению</w:t>
      </w:r>
      <w:r w:rsidRPr="00633A23">
        <w:rPr>
          <w:rFonts w:cs="Arial"/>
        </w:rPr>
        <w:t xml:space="preserve"> </w:t>
      </w:r>
      <w:r w:rsidRPr="00633A23">
        <w:t>Достоевского</w:t>
      </w:r>
      <w:r w:rsidRPr="00633A23">
        <w:rPr>
          <w:rFonts w:cs="Arial"/>
        </w:rPr>
        <w:t xml:space="preserve"> </w:t>
      </w:r>
      <w:r w:rsidRPr="00633A23">
        <w:t>непреходящую</w:t>
      </w:r>
      <w:r w:rsidRPr="00633A23">
        <w:rPr>
          <w:rFonts w:cs="Arial"/>
        </w:rPr>
        <w:t xml:space="preserve"> </w:t>
      </w:r>
      <w:r w:rsidRPr="00633A23">
        <w:t>цен</w:t>
      </w:r>
      <w:r w:rsidRPr="00633A23">
        <w:softHyphen/>
        <w:t>ность</w:t>
      </w:r>
      <w:r w:rsidRPr="00633A23">
        <w:rPr>
          <w:rFonts w:cs="Arial"/>
        </w:rPr>
        <w:t xml:space="preserve"> </w:t>
      </w:r>
      <w:r w:rsidRPr="00633A23">
        <w:t>русского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 </w:t>
      </w:r>
      <w:r w:rsidRPr="00633A23">
        <w:t>составляет</w:t>
      </w:r>
      <w:r w:rsidRPr="00633A23">
        <w:rPr>
          <w:rFonts w:cs="Arial"/>
        </w:rPr>
        <w:t xml:space="preserve"> </w:t>
      </w:r>
      <w:r w:rsidRPr="00633A23">
        <w:t>прав</w:t>
      </w:r>
      <w:r w:rsidRPr="00633A23">
        <w:t>о</w:t>
      </w:r>
      <w:r w:rsidRPr="00633A23">
        <w:t>славие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самое</w:t>
      </w:r>
      <w:r w:rsidRPr="00633A23">
        <w:rPr>
          <w:rFonts w:cs="Arial"/>
        </w:rPr>
        <w:t xml:space="preserve"> </w:t>
      </w:r>
      <w:r w:rsidRPr="00633A23">
        <w:t>великое</w:t>
      </w:r>
      <w:r w:rsidRPr="00633A23">
        <w:rPr>
          <w:rFonts w:cs="Arial"/>
        </w:rPr>
        <w:t xml:space="preserve">, </w:t>
      </w:r>
      <w:r w:rsidRPr="00633A23">
        <w:t>самое</w:t>
      </w:r>
      <w:r w:rsidRPr="00633A23">
        <w:rPr>
          <w:rFonts w:cs="Arial"/>
        </w:rPr>
        <w:t xml:space="preserve"> </w:t>
      </w:r>
      <w:r w:rsidRPr="00633A23">
        <w:t>святое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самое</w:t>
      </w:r>
      <w:r w:rsidRPr="00633A23">
        <w:rPr>
          <w:rFonts w:cs="Arial"/>
        </w:rPr>
        <w:t xml:space="preserve"> </w:t>
      </w:r>
      <w:r w:rsidRPr="00633A23">
        <w:t>лучшее</w:t>
      </w:r>
      <w:r w:rsidRPr="00633A23">
        <w:rPr>
          <w:rFonts w:cs="Arial"/>
        </w:rPr>
        <w:t xml:space="preserve"> </w:t>
      </w:r>
      <w:r w:rsidRPr="00633A23">
        <w:t>в нем</w:t>
      </w:r>
      <w:r w:rsidRPr="00633A23">
        <w:rPr>
          <w:rFonts w:cs="Arial"/>
        </w:rPr>
        <w:t xml:space="preserve">. </w:t>
      </w:r>
      <w:r w:rsidRPr="00633A23">
        <w:t>Россия</w:t>
      </w:r>
      <w:r w:rsidRPr="00633A23">
        <w:rPr>
          <w:rFonts w:cs="Arial"/>
        </w:rPr>
        <w:t xml:space="preserve"> </w:t>
      </w:r>
      <w:r w:rsidRPr="00633A23">
        <w:t>велика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обл</w:t>
      </w:r>
      <w:r w:rsidRPr="00633A23">
        <w:t>а</w:t>
      </w:r>
      <w:r w:rsidRPr="00633A23">
        <w:t>дает</w:t>
      </w:r>
      <w:r w:rsidRPr="00633A23">
        <w:rPr>
          <w:rFonts w:cs="Arial"/>
        </w:rPr>
        <w:t xml:space="preserve"> </w:t>
      </w:r>
      <w:r w:rsidRPr="00633A23">
        <w:t>драгоценно</w:t>
      </w:r>
      <w:r w:rsidRPr="00633A23">
        <w:softHyphen/>
        <w:t>стью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драгоценностями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православием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softHyphen/>
        <w:t>славии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, </w:t>
      </w:r>
      <w:r w:rsidRPr="00633A23">
        <w:t>до</w:t>
      </w:r>
      <w:r w:rsidRPr="00633A23">
        <w:t>с</w:t>
      </w:r>
      <w:r w:rsidRPr="00633A23">
        <w:t>таточная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вечная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всех Божьих</w:t>
      </w:r>
      <w:r w:rsidRPr="00633A23">
        <w:rPr>
          <w:rFonts w:cs="Arial"/>
        </w:rPr>
        <w:t xml:space="preserve"> </w:t>
      </w:r>
      <w:r w:rsidRPr="00633A23">
        <w:t>миров</w:t>
      </w:r>
      <w:r w:rsidRPr="00633A23">
        <w:rPr>
          <w:rFonts w:cs="Arial"/>
        </w:rPr>
        <w:t xml:space="preserve">. </w:t>
      </w:r>
      <w:r w:rsidRPr="00633A23">
        <w:t>«Россия</w:t>
      </w:r>
      <w:r w:rsidRPr="00633A23">
        <w:rPr>
          <w:rFonts w:cs="Arial"/>
        </w:rPr>
        <w:t xml:space="preserve"> </w:t>
      </w:r>
      <w:r w:rsidRPr="00633A23">
        <w:t>несет</w:t>
      </w:r>
      <w:r w:rsidRPr="00633A23">
        <w:rPr>
          <w:rFonts w:cs="Arial"/>
        </w:rPr>
        <w:t xml:space="preserve"> </w:t>
      </w:r>
      <w:r w:rsidRPr="00633A23">
        <w:t>внутри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драгоцен</w:t>
      </w:r>
      <w:r w:rsidRPr="00633A23">
        <w:softHyphen/>
        <w:t>ность</w:t>
      </w:r>
      <w:r w:rsidRPr="00633A23">
        <w:rPr>
          <w:rFonts w:cs="Arial"/>
        </w:rPr>
        <w:t xml:space="preserve">,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нигде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Православие</w:t>
      </w:r>
      <w:r w:rsidRPr="00633A23">
        <w:rPr>
          <w:rFonts w:cs="Arial"/>
        </w:rPr>
        <w:t xml:space="preserve">, </w:t>
      </w:r>
      <w:r w:rsidRPr="00633A23">
        <w:t>что</w:t>
      </w:r>
      <w:r w:rsidR="001136CB"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хранительница</w:t>
      </w:r>
      <w:r w:rsidRPr="00633A23">
        <w:rPr>
          <w:rFonts w:cs="Arial"/>
        </w:rPr>
        <w:t xml:space="preserve"> </w:t>
      </w:r>
      <w:r w:rsidRPr="00633A23">
        <w:t>Христовой</w:t>
      </w:r>
      <w:r w:rsidRPr="00633A23">
        <w:rPr>
          <w:rFonts w:cs="Arial"/>
        </w:rPr>
        <w:t xml:space="preserve"> </w:t>
      </w:r>
      <w:r w:rsidRPr="00633A23">
        <w:t>истины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ис</w:t>
      </w:r>
      <w:r w:rsidRPr="00633A23">
        <w:softHyphen/>
        <w:t>тинной</w:t>
      </w:r>
      <w:r w:rsidRPr="00633A23">
        <w:rPr>
          <w:rFonts w:cs="Arial"/>
        </w:rPr>
        <w:t xml:space="preserve"> </w:t>
      </w:r>
      <w:r w:rsidRPr="00633A23">
        <w:t>истины</w:t>
      </w:r>
      <w:r w:rsidRPr="00633A23">
        <w:rPr>
          <w:rFonts w:cs="Arial"/>
        </w:rPr>
        <w:t xml:space="preserve">, </w:t>
      </w:r>
      <w:r w:rsidRPr="00633A23">
        <w:t>настоящего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 </w:t>
      </w:r>
      <w:r w:rsidRPr="00633A23">
        <w:t>образа</w:t>
      </w:r>
      <w:r w:rsidRPr="00633A23">
        <w:rPr>
          <w:rFonts w:cs="Arial"/>
        </w:rPr>
        <w:t xml:space="preserve">, </w:t>
      </w:r>
      <w:r w:rsidRPr="00633A23">
        <w:t>затем</w:t>
      </w:r>
      <w:r w:rsidRPr="00633A23">
        <w:softHyphen/>
        <w:t>нившегося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 </w:t>
      </w:r>
      <w:r w:rsidRPr="00633A23">
        <w:t>верах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родах»</w:t>
      </w:r>
      <w:r w:rsidRPr="00633A23">
        <w:rPr>
          <w:rFonts w:cs="Arial"/>
          <w:vertAlign w:val="superscript"/>
        </w:rPr>
        <w:t>6</w:t>
      </w:r>
      <w:r w:rsidRPr="00633A23">
        <w:rPr>
          <w:rFonts w:cs="Arial"/>
        </w:rPr>
        <w:t xml:space="preserve">. </w:t>
      </w:r>
      <w:r w:rsidRPr="00633A23">
        <w:t>Образом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предопределена</w:t>
      </w:r>
      <w:r w:rsidRPr="00633A23">
        <w:rPr>
          <w:rFonts w:cs="Arial"/>
        </w:rPr>
        <w:t xml:space="preserve"> </w:t>
      </w:r>
      <w:r w:rsidRPr="00633A23">
        <w:t>судьба России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: </w:t>
      </w:r>
      <w:r w:rsidRPr="00633A23">
        <w:t>«Может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, </w:t>
      </w:r>
      <w:r w:rsidRPr="00633A23">
        <w:t>главнейшее предызбранное</w:t>
      </w:r>
      <w:r w:rsidRPr="00633A23">
        <w:rPr>
          <w:rFonts w:cs="Arial"/>
        </w:rPr>
        <w:t xml:space="preserve"> </w:t>
      </w:r>
      <w:r w:rsidRPr="00633A23">
        <w:t>назначение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 </w:t>
      </w:r>
      <w:r w:rsidRPr="00633A23">
        <w:t>ру</w:t>
      </w:r>
      <w:r w:rsidRPr="00633A23">
        <w:t>с</w:t>
      </w:r>
      <w:r w:rsidRPr="00633A23">
        <w:t>ского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судьбах человечества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состоит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сохранить у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божественный</w:t>
      </w:r>
      <w:r w:rsidRPr="00633A23">
        <w:rPr>
          <w:rFonts w:cs="Arial"/>
        </w:rPr>
        <w:t xml:space="preserve"> </w:t>
      </w:r>
      <w:r w:rsidRPr="00633A23">
        <w:t>образ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чис</w:t>
      </w:r>
      <w:r w:rsidRPr="00633A23">
        <w:softHyphen/>
        <w:t>тоте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придет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явить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Образ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, </w:t>
      </w:r>
      <w:r w:rsidRPr="00633A23">
        <w:t>потерявшему</w:t>
      </w:r>
      <w:r w:rsidRPr="00633A23">
        <w:rPr>
          <w:rFonts w:cs="Arial"/>
        </w:rPr>
        <w:t xml:space="preserve"> </w:t>
      </w:r>
      <w:r w:rsidRPr="00633A23">
        <w:t>пути</w:t>
      </w:r>
      <w:r w:rsidRPr="00633A23">
        <w:rPr>
          <w:rFonts w:cs="Arial"/>
        </w:rPr>
        <w:t xml:space="preserve"> </w:t>
      </w:r>
      <w:r w:rsidRPr="00633A23">
        <w:t>свои»</w:t>
      </w:r>
      <w:r w:rsidRPr="00633A23">
        <w:rPr>
          <w:rFonts w:cs="Arial"/>
          <w:vertAlign w:val="superscript"/>
        </w:rPr>
        <w:t>7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softHyphen/>
        <w:t>славии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спасение</w:t>
      </w:r>
      <w:r w:rsidRPr="00633A23">
        <w:rPr>
          <w:rFonts w:cs="Arial"/>
        </w:rPr>
        <w:t xml:space="preserve"> </w:t>
      </w:r>
      <w:r w:rsidRPr="00633A23">
        <w:t>русского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бу</w:t>
      </w:r>
      <w:r w:rsidRPr="00633A23">
        <w:softHyphen/>
        <w:t>дущем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человечества</w:t>
      </w:r>
      <w:r w:rsidRPr="00633A23">
        <w:rPr>
          <w:rFonts w:cs="Arial"/>
          <w:vertAlign w:val="superscript"/>
        </w:rPr>
        <w:t>8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Европейский</w:t>
      </w:r>
      <w:r w:rsidRPr="00633A23">
        <w:rPr>
          <w:rFonts w:cs="Arial"/>
        </w:rPr>
        <w:t xml:space="preserve"> </w:t>
      </w:r>
      <w:r w:rsidRPr="00633A23">
        <w:t>Запад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истины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правды</w:t>
      </w:r>
      <w:r w:rsidRPr="00633A23">
        <w:rPr>
          <w:rFonts w:cs="Arial"/>
        </w:rPr>
        <w:t xml:space="preserve"> </w:t>
      </w:r>
      <w:r w:rsidRPr="00633A23">
        <w:t>сво</w:t>
      </w:r>
      <w:r w:rsidRPr="00633A23">
        <w:softHyphen/>
        <w:t>дит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гордится</w:t>
      </w:r>
      <w:r w:rsidRPr="00633A23">
        <w:rPr>
          <w:rFonts w:cs="Arial"/>
        </w:rPr>
        <w:t xml:space="preserve"> </w:t>
      </w:r>
      <w:r w:rsidRPr="00633A23">
        <w:t>человеком</w:t>
      </w:r>
      <w:r w:rsidRPr="00633A23">
        <w:rPr>
          <w:rFonts w:cs="Arial"/>
        </w:rPr>
        <w:t xml:space="preserve">; </w:t>
      </w:r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все сводит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Богочеловеку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гордится</w:t>
      </w:r>
      <w:r w:rsidRPr="00633A23">
        <w:rPr>
          <w:rFonts w:cs="Arial"/>
        </w:rPr>
        <w:t xml:space="preserve"> </w:t>
      </w:r>
      <w:r w:rsidRPr="00633A23">
        <w:t>Богочеловеком</w:t>
      </w:r>
      <w:r w:rsidRPr="00633A23">
        <w:rPr>
          <w:rFonts w:cs="Arial"/>
        </w:rPr>
        <w:t xml:space="preserve">. </w:t>
      </w:r>
      <w:r w:rsidRPr="00633A23">
        <w:t>Он говорит</w:t>
      </w:r>
      <w:r w:rsidRPr="00633A23">
        <w:rPr>
          <w:rFonts w:cs="Arial"/>
        </w:rPr>
        <w:t xml:space="preserve">: </w:t>
      </w:r>
      <w:r w:rsidRPr="00633A23">
        <w:t>«Разве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Христов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присутствует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нашем народе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темном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добром</w:t>
      </w:r>
      <w:r w:rsidRPr="00633A23">
        <w:rPr>
          <w:rFonts w:cs="Arial"/>
        </w:rPr>
        <w:t xml:space="preserve">, </w:t>
      </w:r>
      <w:r w:rsidRPr="00633A23">
        <w:t>невежественном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не варва</w:t>
      </w:r>
      <w:r w:rsidRPr="00633A23">
        <w:t>р</w:t>
      </w:r>
      <w:r w:rsidRPr="00633A23">
        <w:t>ском</w:t>
      </w:r>
      <w:r w:rsidRPr="00633A23">
        <w:rPr>
          <w:rFonts w:cs="Arial"/>
        </w:rPr>
        <w:t xml:space="preserve">. </w:t>
      </w:r>
      <w:r w:rsidRPr="00633A23">
        <w:t>Да</w:t>
      </w:r>
      <w:r w:rsidRPr="00633A23">
        <w:rPr>
          <w:rFonts w:cs="Arial"/>
        </w:rPr>
        <w:t xml:space="preserve">,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сила</w:t>
      </w:r>
      <w:r w:rsidRPr="00633A23">
        <w:rPr>
          <w:rFonts w:cs="Arial"/>
        </w:rPr>
        <w:t xml:space="preserve">, </w:t>
      </w:r>
      <w:r w:rsidRPr="00633A23">
        <w:t>наша</w:t>
      </w:r>
      <w:r w:rsidRPr="00633A23">
        <w:rPr>
          <w:rFonts w:cs="Arial"/>
        </w:rPr>
        <w:t xml:space="preserve"> </w:t>
      </w:r>
      <w:r w:rsidRPr="00633A23">
        <w:t>русская</w:t>
      </w:r>
      <w:r w:rsidRPr="00633A23">
        <w:rPr>
          <w:rFonts w:cs="Arial"/>
        </w:rPr>
        <w:t xml:space="preserve"> </w:t>
      </w:r>
      <w:r w:rsidRPr="00633A23">
        <w:t>си</w:t>
      </w:r>
      <w:r w:rsidRPr="00633A23">
        <w:softHyphen/>
        <w:t>ла»</w:t>
      </w:r>
      <w:r w:rsidRPr="00633A23">
        <w:rPr>
          <w:rFonts w:cs="Arial"/>
          <w:vertAlign w:val="superscript"/>
        </w:rPr>
        <w:t>9</w:t>
      </w:r>
      <w:r w:rsidRPr="00633A23">
        <w:rPr>
          <w:rFonts w:cs="Arial"/>
        </w:rPr>
        <w:t xml:space="preserve">. </w:t>
      </w:r>
      <w:r w:rsidRPr="00633A23">
        <w:t>«В</w:t>
      </w:r>
      <w:r w:rsidRPr="00633A23">
        <w:rPr>
          <w:rFonts w:cs="Arial"/>
        </w:rPr>
        <w:t xml:space="preserve"> </w:t>
      </w:r>
      <w:r w:rsidRPr="00633A23">
        <w:t>народе</w:t>
      </w:r>
      <w:r w:rsidRPr="00633A23">
        <w:rPr>
          <w:rFonts w:cs="Arial"/>
        </w:rPr>
        <w:t xml:space="preserve"> </w:t>
      </w:r>
      <w:r w:rsidRPr="00633A23">
        <w:t>бесспорно</w:t>
      </w:r>
      <w:r w:rsidRPr="00633A23">
        <w:rPr>
          <w:rFonts w:cs="Arial"/>
        </w:rPr>
        <w:t xml:space="preserve"> </w:t>
      </w:r>
      <w:r w:rsidRPr="00633A23">
        <w:t>сложилось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укрепилось даже</w:t>
      </w:r>
      <w:r w:rsidRPr="00633A23">
        <w:rPr>
          <w:rFonts w:cs="Arial"/>
        </w:rPr>
        <w:t xml:space="preserve">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понятие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Россия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и существует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служить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t>е</w:t>
      </w:r>
      <w:r w:rsidRPr="00633A23">
        <w:t>регать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верных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вселенское</w:t>
      </w:r>
      <w:r w:rsidRPr="00633A23">
        <w:rPr>
          <w:rFonts w:cs="Arial"/>
        </w:rPr>
        <w:t xml:space="preserve"> </w:t>
      </w:r>
      <w:r w:rsidRPr="00633A23">
        <w:t>Православие»</w:t>
      </w:r>
      <w:r w:rsidRPr="00633A23">
        <w:rPr>
          <w:rFonts w:cs="Arial"/>
          <w:vertAlign w:val="superscript"/>
        </w:rPr>
        <w:t>10</w:t>
      </w:r>
      <w:r w:rsidRPr="00633A23">
        <w:rPr>
          <w:rFonts w:cs="Arial"/>
        </w:rPr>
        <w:t xml:space="preserve"> . </w:t>
      </w:r>
      <w:r w:rsidRPr="00633A23">
        <w:t>«Суть</w:t>
      </w:r>
      <w:r w:rsidRPr="00633A23">
        <w:rPr>
          <w:rFonts w:cs="Arial"/>
        </w:rPr>
        <w:t xml:space="preserve"> </w:t>
      </w:r>
      <w:r w:rsidRPr="00633A23">
        <w:t>рус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призвания</w:t>
      </w:r>
      <w:r w:rsidRPr="00633A23">
        <w:rPr>
          <w:rFonts w:cs="Arial"/>
        </w:rPr>
        <w:t xml:space="preserve"> </w:t>
      </w:r>
      <w:r w:rsidRPr="00633A23">
        <w:t>заключается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открытии</w:t>
      </w:r>
      <w:r w:rsidRPr="00633A23">
        <w:rPr>
          <w:rFonts w:cs="Arial"/>
        </w:rPr>
        <w:t xml:space="preserve"> </w:t>
      </w:r>
      <w:r w:rsidRPr="00633A23">
        <w:t>русского Христа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,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неизвестного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сохранен</w:t>
      </w:r>
      <w:r w:rsidRPr="00633A23">
        <w:softHyphen/>
        <w:t>ного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прав</w:t>
      </w:r>
      <w:r w:rsidRPr="00633A23">
        <w:t>о</w:t>
      </w:r>
      <w:r w:rsidRPr="00633A23">
        <w:t>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моему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softHyphen/>
        <w:t>нию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суть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мощной</w:t>
      </w:r>
      <w:r w:rsidRPr="00633A23">
        <w:rPr>
          <w:rFonts w:cs="Arial"/>
        </w:rPr>
        <w:t xml:space="preserve"> </w:t>
      </w:r>
      <w:r w:rsidRPr="00633A23">
        <w:t>будущей</w:t>
      </w:r>
      <w:r w:rsidRPr="00633A23">
        <w:rPr>
          <w:rFonts w:cs="Arial"/>
        </w:rPr>
        <w:t xml:space="preserve"> </w:t>
      </w:r>
      <w:r w:rsidRPr="00633A23">
        <w:t>цивили</w:t>
      </w:r>
      <w:r w:rsidRPr="00633A23">
        <w:softHyphen/>
        <w:t>зации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воскресения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мертвых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Европы</w:t>
      </w:r>
      <w:r w:rsidRPr="00633A23">
        <w:rPr>
          <w:rFonts w:cs="Arial"/>
        </w:rPr>
        <w:t xml:space="preserve">;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 вся</w:t>
      </w:r>
      <w:r w:rsidRPr="00633A23">
        <w:rPr>
          <w:rFonts w:cs="Arial"/>
        </w:rPr>
        <w:t xml:space="preserve"> </w:t>
      </w:r>
      <w:r w:rsidRPr="00633A23">
        <w:t>суть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мощной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будущем»</w:t>
      </w:r>
      <w:r w:rsidRPr="00633A23">
        <w:rPr>
          <w:rFonts w:cs="Arial"/>
          <w:vertAlign w:val="superscript"/>
        </w:rPr>
        <w:t>11</w:t>
      </w:r>
      <w:r w:rsidRPr="00633A23">
        <w:rPr>
          <w:rFonts w:cs="Arial"/>
        </w:rPr>
        <w:t xml:space="preserve">. </w:t>
      </w:r>
      <w:r w:rsidRPr="00633A23">
        <w:t>«Образ Христов</w:t>
      </w:r>
      <w:r w:rsidRPr="00633A23">
        <w:rPr>
          <w:rFonts w:cs="Arial"/>
        </w:rPr>
        <w:t xml:space="preserve"> </w:t>
      </w:r>
      <w:r w:rsidRPr="00633A23">
        <w:t>храним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воссияет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драгоценный</w:t>
      </w:r>
      <w:r w:rsidRPr="00633A23">
        <w:rPr>
          <w:rFonts w:cs="Arial"/>
        </w:rPr>
        <w:t xml:space="preserve"> </w:t>
      </w:r>
      <w:r w:rsidRPr="00633A23">
        <w:t>алмаз всему</w:t>
      </w:r>
      <w:r w:rsidRPr="00633A23">
        <w:rPr>
          <w:rFonts w:cs="Arial"/>
        </w:rPr>
        <w:t xml:space="preserve"> </w:t>
      </w:r>
      <w:r w:rsidRPr="00633A23">
        <w:t>миру»</w:t>
      </w:r>
      <w:r w:rsidRPr="00633A23">
        <w:rPr>
          <w:rFonts w:cs="Arial"/>
          <w:vertAlign w:val="superscript"/>
        </w:rPr>
        <w:t>12</w:t>
      </w:r>
      <w:r w:rsidRPr="00633A23">
        <w:rPr>
          <w:rFonts w:cs="Arial"/>
        </w:rPr>
        <w:t xml:space="preserve">. </w:t>
      </w:r>
      <w:r w:rsidRPr="00633A23">
        <w:t>«Мы</w:t>
      </w:r>
      <w:r w:rsidRPr="00633A23">
        <w:rPr>
          <w:rFonts w:cs="Arial"/>
        </w:rPr>
        <w:t xml:space="preserve"> </w:t>
      </w:r>
      <w:r w:rsidRPr="00633A23">
        <w:t>несем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жем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дать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единственно необходимо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а</w:t>
      </w:r>
      <w:r w:rsidRPr="00633A23">
        <w:t>вославие</w:t>
      </w:r>
      <w:r w:rsidRPr="00633A23">
        <w:rPr>
          <w:rFonts w:cs="Arial"/>
        </w:rPr>
        <w:t xml:space="preserve">, </w:t>
      </w:r>
      <w:r w:rsidRPr="00633A23">
        <w:t>истинное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сильное</w:t>
      </w:r>
      <w:r w:rsidRPr="00633A23">
        <w:rPr>
          <w:rFonts w:cs="Arial"/>
        </w:rPr>
        <w:t xml:space="preserve">, </w:t>
      </w:r>
      <w:r w:rsidRPr="00633A23">
        <w:t>веч</w:t>
      </w:r>
      <w:r w:rsidRPr="00633A23">
        <w:softHyphen/>
        <w:t>ное</w:t>
      </w:r>
      <w:r w:rsidRPr="00633A23">
        <w:rPr>
          <w:rFonts w:cs="Arial"/>
        </w:rPr>
        <w:t xml:space="preserve"> </w:t>
      </w:r>
      <w:r w:rsidRPr="00633A23">
        <w:t>исповедование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полное</w:t>
      </w:r>
      <w:r w:rsidRPr="00633A23">
        <w:rPr>
          <w:rFonts w:cs="Arial"/>
        </w:rPr>
        <w:t xml:space="preserve"> </w:t>
      </w:r>
      <w:r w:rsidRPr="00633A23">
        <w:t>обновление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ральное</w:t>
      </w:r>
      <w:r w:rsidRPr="00633A23">
        <w:rPr>
          <w:rFonts w:cs="Arial"/>
        </w:rPr>
        <w:t xml:space="preserve">...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выйдут</w:t>
      </w:r>
      <w:r w:rsidRPr="00633A23">
        <w:rPr>
          <w:rFonts w:cs="Arial"/>
        </w:rPr>
        <w:t xml:space="preserve"> </w:t>
      </w:r>
      <w:r w:rsidRPr="00633A23">
        <w:t>Илья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Енох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борьбу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Ан</w:t>
      </w:r>
      <w:r w:rsidRPr="00633A23">
        <w:softHyphen/>
        <w:t>тихристом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 </w:t>
      </w:r>
      <w:r w:rsidRPr="00633A23">
        <w:t>Запада</w:t>
      </w:r>
      <w:r w:rsidRPr="00633A23">
        <w:rPr>
          <w:rFonts w:cs="Arial"/>
        </w:rPr>
        <w:t xml:space="preserve">, </w:t>
      </w:r>
      <w:r w:rsidRPr="00633A23">
        <w:t>воплотившимся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Запа</w:t>
      </w:r>
      <w:r w:rsidRPr="00633A23">
        <w:rPr>
          <w:rFonts w:cs="Arial"/>
        </w:rPr>
        <w:t>-</w:t>
      </w:r>
      <w:r w:rsidRPr="00633A23">
        <w:t>де»</w:t>
      </w:r>
      <w:r w:rsidRPr="00633A23">
        <w:rPr>
          <w:rFonts w:cs="Arial"/>
          <w:vertAlign w:val="superscript"/>
        </w:rPr>
        <w:t>13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«Народ</w:t>
      </w:r>
      <w:r w:rsidRPr="00633A23">
        <w:rPr>
          <w:rFonts w:cs="Arial"/>
        </w:rPr>
        <w:t xml:space="preserve"> </w:t>
      </w:r>
      <w:r w:rsidRPr="00633A23">
        <w:t>русский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огромном</w:t>
      </w:r>
      <w:r w:rsidRPr="00633A23">
        <w:rPr>
          <w:rFonts w:cs="Arial"/>
        </w:rPr>
        <w:t xml:space="preserve"> </w:t>
      </w:r>
      <w:r w:rsidRPr="00633A23">
        <w:t>большинстве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 </w:t>
      </w:r>
      <w:r w:rsidRPr="00633A23">
        <w:t>— православен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идеей</w:t>
      </w:r>
      <w:r w:rsidRPr="00633A23">
        <w:rPr>
          <w:rFonts w:cs="Arial"/>
        </w:rPr>
        <w:t xml:space="preserve"> </w:t>
      </w:r>
      <w:r w:rsidRPr="00633A23">
        <w:t>правосл</w:t>
      </w:r>
      <w:r w:rsidRPr="00633A23">
        <w:t>а</w:t>
      </w:r>
      <w:r w:rsidRPr="00633A23">
        <w:t>вия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полноте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разумеет</w:t>
      </w:r>
      <w:r w:rsidRPr="00633A23">
        <w:rPr>
          <w:rFonts w:cs="Arial"/>
        </w:rPr>
        <w:t xml:space="preserve"> </w:t>
      </w:r>
      <w:r w:rsidRPr="00633A23">
        <w:t>эту</w:t>
      </w:r>
      <w:r w:rsidRPr="00633A23">
        <w:rPr>
          <w:rFonts w:cs="Arial"/>
        </w:rPr>
        <w:t xml:space="preserve"> </w:t>
      </w:r>
      <w:r w:rsidRPr="00633A23">
        <w:t>идею</w:t>
      </w:r>
      <w:r w:rsidRPr="00633A23">
        <w:rPr>
          <w:rFonts w:cs="Arial"/>
        </w:rPr>
        <w:t xml:space="preserve"> </w:t>
      </w:r>
      <w:r w:rsidRPr="00633A23">
        <w:t>ответчиво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научно</w:t>
      </w:r>
      <w:r w:rsidRPr="00633A23">
        <w:rPr>
          <w:rFonts w:cs="Arial"/>
        </w:rPr>
        <w:t xml:space="preserve">. </w:t>
      </w:r>
      <w:r w:rsidRPr="00E60CB1">
        <w:rPr>
          <w:i/>
        </w:rPr>
        <w:t>В сущности</w:t>
      </w:r>
      <w:r w:rsidR="001136CB" w:rsidRPr="001136CB">
        <w:rPr>
          <w:vertAlign w:val="superscript"/>
        </w:rPr>
        <w:t>14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народе</w:t>
      </w:r>
      <w:r w:rsidRPr="00633A23">
        <w:rPr>
          <w:rFonts w:cs="Arial"/>
        </w:rPr>
        <w:t xml:space="preserve"> </w:t>
      </w:r>
      <w:r w:rsidRPr="00633A23">
        <w:t>нашем</w:t>
      </w:r>
      <w:r w:rsidRPr="00633A23">
        <w:rPr>
          <w:rFonts w:cs="Arial"/>
        </w:rPr>
        <w:t xml:space="preserve"> </w:t>
      </w:r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«идеи»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нет никакой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исходят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крайней</w:t>
      </w:r>
      <w:r w:rsidRPr="00633A23">
        <w:rPr>
          <w:rFonts w:cs="Arial"/>
        </w:rPr>
        <w:t xml:space="preserve"> </w:t>
      </w:r>
      <w:r w:rsidRPr="00633A23">
        <w:t>ме</w:t>
      </w:r>
      <w:r w:rsidRPr="00633A23">
        <w:softHyphen/>
        <w:t>ре</w:t>
      </w:r>
      <w:r w:rsidRPr="00633A23">
        <w:rPr>
          <w:rFonts w:cs="Arial"/>
        </w:rPr>
        <w:t xml:space="preserve">,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хочет</w:t>
      </w:r>
      <w:r w:rsidRPr="00633A23">
        <w:rPr>
          <w:rFonts w:cs="Arial"/>
        </w:rPr>
        <w:t xml:space="preserve">,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сердцем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глубо</w:t>
      </w:r>
      <w:r w:rsidRPr="00633A23">
        <w:softHyphen/>
        <w:t>ким</w:t>
      </w:r>
      <w:r w:rsidRPr="00633A23">
        <w:rPr>
          <w:rFonts w:cs="Arial"/>
        </w:rPr>
        <w:t xml:space="preserve"> </w:t>
      </w:r>
      <w:r w:rsidRPr="00633A23">
        <w:t>убеждением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хочет</w:t>
      </w:r>
      <w:r w:rsidRPr="00633A23">
        <w:rPr>
          <w:rFonts w:cs="Arial"/>
        </w:rPr>
        <w:t xml:space="preserve">, </w:t>
      </w:r>
      <w:r w:rsidRPr="00633A23">
        <w:t>чтоб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дают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одной идеи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исходило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несмотря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многое</w:t>
      </w:r>
      <w:r w:rsidRPr="00633A23">
        <w:rPr>
          <w:rFonts w:cs="Arial"/>
        </w:rPr>
        <w:t xml:space="preserve"> </w:t>
      </w:r>
      <w:r w:rsidRPr="00633A23">
        <w:t>у самого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выходит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нелепости не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идеи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смрадного</w:t>
      </w:r>
      <w:r w:rsidRPr="00633A23">
        <w:rPr>
          <w:rFonts w:cs="Arial"/>
        </w:rPr>
        <w:t xml:space="preserve">, </w:t>
      </w:r>
      <w:r w:rsidRPr="00633A23">
        <w:t>гадкого</w:t>
      </w:r>
      <w:r w:rsidRPr="00633A23">
        <w:rPr>
          <w:rFonts w:cs="Arial"/>
        </w:rPr>
        <w:t xml:space="preserve">, </w:t>
      </w:r>
      <w:r w:rsidRPr="00633A23">
        <w:t>пр</w:t>
      </w:r>
      <w:r w:rsidRPr="00633A23">
        <w:t>е</w:t>
      </w:r>
      <w:r w:rsidRPr="00633A23">
        <w:t>ступного</w:t>
      </w:r>
      <w:r w:rsidRPr="00633A23">
        <w:rPr>
          <w:rFonts w:cs="Arial"/>
        </w:rPr>
        <w:t xml:space="preserve">, </w:t>
      </w:r>
      <w:r w:rsidRPr="00633A23">
        <w:t>варварского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греховного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самые</w:t>
      </w:r>
      <w:r w:rsidRPr="00633A23">
        <w:rPr>
          <w:rFonts w:cs="Arial"/>
        </w:rPr>
        <w:t xml:space="preserve"> </w:t>
      </w:r>
      <w:r w:rsidRPr="00633A23">
        <w:t>преступник</w:t>
      </w:r>
      <w:r w:rsidRPr="00633A23">
        <w:rPr>
          <w:rFonts w:cs="Arial"/>
        </w:rPr>
        <w:t xml:space="preserve"> </w:t>
      </w:r>
      <w:r w:rsidRPr="00633A23">
        <w:t>и варвар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грешат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>-</w:t>
      </w:r>
      <w:r w:rsidRPr="00633A23">
        <w:t>таки</w:t>
      </w:r>
      <w:r w:rsidRPr="00633A23">
        <w:rPr>
          <w:rFonts w:cs="Arial"/>
        </w:rPr>
        <w:t xml:space="preserve"> </w:t>
      </w:r>
      <w:r w:rsidRPr="00633A23">
        <w:t>молят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выс</w:t>
      </w:r>
      <w:r w:rsidRPr="00633A23">
        <w:softHyphen/>
        <w:t>шие</w:t>
      </w:r>
      <w:r w:rsidRPr="00633A23">
        <w:rPr>
          <w:rFonts w:cs="Arial"/>
        </w:rPr>
        <w:t xml:space="preserve"> </w:t>
      </w:r>
      <w:r w:rsidRPr="00633A23">
        <w:t>минуты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, </w:t>
      </w:r>
      <w:r w:rsidRPr="00633A23">
        <w:t>чтоб</w:t>
      </w:r>
      <w:r w:rsidRPr="00633A23">
        <w:rPr>
          <w:rFonts w:cs="Arial"/>
        </w:rPr>
        <w:t xml:space="preserve"> </w:t>
      </w:r>
      <w:r w:rsidRPr="00633A23">
        <w:t>пресекся</w:t>
      </w:r>
      <w:r w:rsidRPr="00633A23">
        <w:rPr>
          <w:rFonts w:cs="Arial"/>
        </w:rPr>
        <w:t xml:space="preserve"> </w:t>
      </w:r>
      <w:r w:rsidRPr="00633A23">
        <w:t>грех 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смрад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выходило</w:t>
      </w:r>
      <w:r w:rsidRPr="00633A23">
        <w:rPr>
          <w:rFonts w:cs="Arial"/>
        </w:rPr>
        <w:t xml:space="preserve"> </w:t>
      </w:r>
      <w:r w:rsidRPr="00633A23">
        <w:t>опять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той</w:t>
      </w:r>
      <w:r w:rsidRPr="00633A23">
        <w:rPr>
          <w:rFonts w:cs="Arial"/>
        </w:rPr>
        <w:t xml:space="preserve"> </w:t>
      </w:r>
      <w:r w:rsidRPr="00633A23">
        <w:t>излюблен</w:t>
      </w:r>
      <w:r w:rsidRPr="00633A23">
        <w:softHyphen/>
        <w:t>ной</w:t>
      </w:r>
      <w:r w:rsidRPr="00633A23">
        <w:rPr>
          <w:rFonts w:cs="Arial"/>
        </w:rPr>
        <w:t xml:space="preserve"> </w:t>
      </w:r>
      <w:r w:rsidRPr="00633A23">
        <w:t>«идеи»</w:t>
      </w:r>
      <w:r w:rsidRPr="00633A23">
        <w:rPr>
          <w:rFonts w:cs="Arial"/>
        </w:rPr>
        <w:t xml:space="preserve"> </w:t>
      </w:r>
      <w:r w:rsidRPr="00633A23">
        <w:t>их»</w:t>
      </w:r>
      <w:r w:rsidRPr="00633A23">
        <w:rPr>
          <w:rFonts w:cs="Arial"/>
          <w:vertAlign w:val="superscript"/>
        </w:rPr>
        <w:t>15</w:t>
      </w:r>
      <w:r w:rsidRPr="00633A23">
        <w:rPr>
          <w:rFonts w:cs="Arial"/>
        </w:rPr>
        <w:t xml:space="preserve">. </w:t>
      </w:r>
      <w:r w:rsidRPr="00633A23">
        <w:t>«Все</w:t>
      </w:r>
      <w:r w:rsidRPr="00633A23">
        <w:rPr>
          <w:rFonts w:cs="Arial"/>
        </w:rPr>
        <w:t xml:space="preserve"> </w:t>
      </w:r>
      <w:r w:rsidRPr="00633A23">
        <w:t>народные</w:t>
      </w:r>
      <w:r w:rsidRPr="00633A23">
        <w:rPr>
          <w:rFonts w:cs="Arial"/>
        </w:rPr>
        <w:t xml:space="preserve"> </w:t>
      </w:r>
      <w:r w:rsidRPr="00633A23">
        <w:t>начала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сплошь вышли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православия»</w:t>
      </w:r>
      <w:r w:rsidRPr="00633A23">
        <w:rPr>
          <w:rFonts w:cs="Arial"/>
        </w:rPr>
        <w:t xml:space="preserve"> </w:t>
      </w:r>
      <w:r w:rsidR="001136CB" w:rsidRPr="001136CB">
        <w:rPr>
          <w:rFonts w:cs="Arial"/>
          <w:vertAlign w:val="superscript"/>
        </w:rPr>
        <w:t>1</w:t>
      </w:r>
      <w:r w:rsidRPr="00633A23">
        <w:rPr>
          <w:rFonts w:cs="Arial"/>
          <w:vertAlign w:val="superscript"/>
        </w:rPr>
        <w:t>6</w:t>
      </w:r>
      <w:r w:rsidRPr="00633A23">
        <w:rPr>
          <w:rFonts w:cs="Arial"/>
        </w:rPr>
        <w:t xml:space="preserve">. </w:t>
      </w:r>
      <w:r w:rsidRPr="00633A23">
        <w:t>«Русская</w:t>
      </w:r>
      <w:r w:rsidRPr="00633A23">
        <w:rPr>
          <w:rFonts w:cs="Arial"/>
        </w:rPr>
        <w:t xml:space="preserve"> </w:t>
      </w:r>
      <w:r w:rsidRPr="00633A23">
        <w:t>вера</w:t>
      </w:r>
      <w:r w:rsidRPr="00633A23">
        <w:rPr>
          <w:rFonts w:cs="Arial"/>
        </w:rPr>
        <w:t xml:space="preserve">, </w:t>
      </w:r>
      <w:r w:rsidRPr="00633A23">
        <w:t>русское православие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русский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счи</w:t>
      </w:r>
      <w:r w:rsidRPr="00633A23">
        <w:softHyphen/>
        <w:t>тает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святыню</w:t>
      </w:r>
      <w:r w:rsidRPr="00633A23">
        <w:rPr>
          <w:rFonts w:cs="Arial"/>
        </w:rPr>
        <w:t xml:space="preserve">;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идеалы</w:t>
      </w:r>
      <w:r w:rsidRPr="00633A23">
        <w:rPr>
          <w:rFonts w:cs="Arial"/>
        </w:rPr>
        <w:t xml:space="preserve">,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правда</w:t>
      </w:r>
      <w:r w:rsidRPr="00633A23">
        <w:rPr>
          <w:rFonts w:cs="Arial"/>
        </w:rPr>
        <w:t xml:space="preserve"> </w:t>
      </w:r>
      <w:r w:rsidRPr="00633A23">
        <w:t>и истина</w:t>
      </w:r>
      <w:r w:rsidRPr="00633A23">
        <w:rPr>
          <w:rFonts w:cs="Arial"/>
        </w:rPr>
        <w:t xml:space="preserve"> </w:t>
      </w:r>
      <w:r w:rsidRPr="00633A23">
        <w:t>жизни»</w:t>
      </w:r>
      <w:r w:rsidRPr="00633A23">
        <w:rPr>
          <w:rFonts w:cs="Arial"/>
          <w:vertAlign w:val="superscript"/>
        </w:rPr>
        <w:t>17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Основополагающая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православии</w:t>
      </w:r>
      <w:r w:rsidRPr="00633A23">
        <w:rPr>
          <w:rFonts w:cs="Arial"/>
        </w:rPr>
        <w:t xml:space="preserve"> </w:t>
      </w:r>
      <w:r w:rsidRPr="00633A23">
        <w:t>сле</w:t>
      </w:r>
      <w:r w:rsidRPr="00633A23">
        <w:softHyphen/>
        <w:t>дующая</w:t>
      </w:r>
      <w:r w:rsidRPr="00633A23">
        <w:rPr>
          <w:rFonts w:cs="Arial"/>
        </w:rPr>
        <w:t xml:space="preserve">: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 </w:t>
      </w:r>
      <w:r w:rsidRPr="00633A23">
        <w:t>земных</w:t>
      </w:r>
      <w:r w:rsidRPr="00633A23">
        <w:rPr>
          <w:rFonts w:cs="Arial"/>
        </w:rPr>
        <w:t xml:space="preserve"> </w:t>
      </w:r>
      <w:r w:rsidRPr="00633A23">
        <w:t>реалий</w:t>
      </w:r>
      <w:r w:rsidRPr="00633A23">
        <w:rPr>
          <w:rFonts w:cs="Arial"/>
        </w:rPr>
        <w:t xml:space="preserve"> </w:t>
      </w:r>
      <w:r w:rsidRPr="00633A23">
        <w:t>существует</w:t>
      </w:r>
      <w:r w:rsidRPr="00633A23">
        <w:rPr>
          <w:rFonts w:cs="Arial"/>
        </w:rPr>
        <w:t xml:space="preserve"> </w:t>
      </w:r>
      <w:r w:rsidRPr="00633A23">
        <w:t>только категория</w:t>
      </w:r>
      <w:r w:rsidRPr="00633A23">
        <w:rPr>
          <w:rFonts w:cs="Arial"/>
        </w:rPr>
        <w:t xml:space="preserve"> </w:t>
      </w:r>
      <w:r w:rsidRPr="00633A23">
        <w:t>человеческой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человеческой</w:t>
      </w:r>
      <w:r w:rsidRPr="00633A23">
        <w:rPr>
          <w:rFonts w:cs="Arial"/>
        </w:rPr>
        <w:t xml:space="preserve"> </w:t>
      </w:r>
      <w:r w:rsidRPr="00633A23">
        <w:t>мысли</w:t>
      </w:r>
      <w:r w:rsidRPr="00633A23">
        <w:rPr>
          <w:rFonts w:cs="Arial"/>
        </w:rPr>
        <w:t xml:space="preserve"> </w:t>
      </w:r>
      <w:r w:rsidRPr="00633A23">
        <w:t>и человеческой</w:t>
      </w:r>
      <w:r w:rsidRPr="00633A23">
        <w:rPr>
          <w:rFonts w:cs="Arial"/>
        </w:rPr>
        <w:t xml:space="preserve"> </w:t>
      </w:r>
      <w:r w:rsidRPr="00633A23">
        <w:t>деятельности</w:t>
      </w:r>
      <w:r w:rsidRPr="00633A23">
        <w:rPr>
          <w:rFonts w:cs="Arial"/>
        </w:rPr>
        <w:t xml:space="preserve">, </w:t>
      </w:r>
      <w:r w:rsidRPr="00633A23">
        <w:t>кот</w:t>
      </w:r>
      <w:r w:rsidRPr="00633A23">
        <w:t>о</w:t>
      </w:r>
      <w:r w:rsidRPr="00633A23">
        <w:t>рая</w:t>
      </w:r>
      <w:r w:rsidRPr="00633A23">
        <w:rPr>
          <w:rFonts w:cs="Arial"/>
        </w:rPr>
        <w:t xml:space="preserve"> </w:t>
      </w:r>
      <w:r w:rsidRPr="00633A23">
        <w:t>обеспечивает полное</w:t>
      </w:r>
      <w:r w:rsidRPr="00633A23">
        <w:rPr>
          <w:rFonts w:cs="Arial"/>
        </w:rPr>
        <w:t xml:space="preserve"> </w:t>
      </w:r>
      <w:r w:rsidRPr="00633A23">
        <w:t>развитие</w:t>
      </w:r>
      <w:r w:rsidRPr="00633A23">
        <w:rPr>
          <w:rFonts w:cs="Arial"/>
        </w:rPr>
        <w:t xml:space="preserve"> </w:t>
      </w:r>
      <w:r w:rsidRPr="00633A23">
        <w:t>личности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человеческого общества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божестве</w:t>
      </w:r>
      <w:r w:rsidRPr="00633A23">
        <w:t>н</w:t>
      </w:r>
      <w:r w:rsidRPr="00633A23">
        <w:lastRenderedPageBreak/>
        <w:t>ного</w:t>
      </w:r>
      <w:r w:rsidRPr="00633A23">
        <w:rPr>
          <w:rFonts w:cs="Arial"/>
        </w:rPr>
        <w:t xml:space="preserve"> </w:t>
      </w:r>
      <w:r w:rsidRPr="00633A23">
        <w:t>совершенства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Богочеловек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идеальным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кон</w:t>
      </w:r>
      <w:r w:rsidRPr="00633A23">
        <w:softHyphen/>
        <w:t>кретным</w:t>
      </w:r>
      <w:r w:rsidRPr="00633A23">
        <w:rPr>
          <w:rFonts w:cs="Arial"/>
        </w:rPr>
        <w:t xml:space="preserve"> </w:t>
      </w:r>
      <w:r w:rsidRPr="00633A23">
        <w:t>прим</w:t>
      </w:r>
      <w:r w:rsidRPr="00633A23">
        <w:t>е</w:t>
      </w:r>
      <w:r w:rsidRPr="00633A23">
        <w:t>ром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одновременно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и божественная</w:t>
      </w:r>
      <w:r w:rsidRPr="00633A23">
        <w:rPr>
          <w:rFonts w:cs="Arial"/>
        </w:rPr>
        <w:t xml:space="preserve"> </w:t>
      </w:r>
      <w:r w:rsidRPr="00633A23">
        <w:t>сила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человеческое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чело</w:t>
      </w:r>
      <w:r w:rsidRPr="00633A23">
        <w:softHyphen/>
        <w:t>веке</w:t>
      </w:r>
      <w:r w:rsidRPr="00633A23">
        <w:rPr>
          <w:rFonts w:cs="Arial"/>
        </w:rPr>
        <w:t xml:space="preserve"> </w:t>
      </w:r>
      <w:r w:rsidRPr="00633A23">
        <w:t>преображает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богочеловеческое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общество людей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богочеловеческое</w:t>
      </w:r>
      <w:r w:rsidRPr="00633A23">
        <w:rPr>
          <w:rFonts w:cs="Arial"/>
        </w:rPr>
        <w:t xml:space="preserve"> </w:t>
      </w:r>
      <w:r w:rsidRPr="00633A23">
        <w:t>общество</w:t>
      </w:r>
      <w:r w:rsidRPr="00633A23">
        <w:rPr>
          <w:rFonts w:cs="Arial"/>
        </w:rPr>
        <w:t xml:space="preserve">.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себе человек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незаконченным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несовершенным существом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завершается</w:t>
      </w:r>
      <w:r w:rsidRPr="00633A23">
        <w:rPr>
          <w:rFonts w:cs="Arial"/>
        </w:rPr>
        <w:t xml:space="preserve">, </w:t>
      </w:r>
      <w:r w:rsidRPr="00633A23">
        <w:t>додел</w:t>
      </w:r>
      <w:r w:rsidRPr="00633A23">
        <w:t>ы</w:t>
      </w:r>
      <w:r w:rsidRPr="00633A23">
        <w:t>вается</w:t>
      </w:r>
      <w:r w:rsidRPr="00633A23">
        <w:rPr>
          <w:rFonts w:cs="Arial"/>
        </w:rPr>
        <w:t xml:space="preserve"> </w:t>
      </w:r>
      <w:r w:rsidRPr="00633A23">
        <w:t>и совершенствуется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сути своей</w:t>
      </w:r>
      <w:r w:rsidRPr="00633A23">
        <w:rPr>
          <w:rFonts w:cs="Arial"/>
        </w:rPr>
        <w:t xml:space="preserve"> </w:t>
      </w:r>
      <w:r w:rsidRPr="00633A23">
        <w:t>природы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существом</w:t>
      </w:r>
      <w:r w:rsidRPr="00633A23">
        <w:rPr>
          <w:rFonts w:cs="Arial"/>
        </w:rPr>
        <w:t xml:space="preserve">, </w:t>
      </w:r>
      <w:r w:rsidRPr="00633A23">
        <w:t>тяну</w:t>
      </w:r>
      <w:r w:rsidRPr="00633A23">
        <w:softHyphen/>
        <w:t>щимся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Богочеловек—</w:t>
      </w:r>
      <w:r w:rsidRPr="00633A23">
        <w:rPr>
          <w:rFonts w:cs="Arial"/>
        </w:rPr>
        <w:t xml:space="preserve"> </w:t>
      </w:r>
      <w:r w:rsidRPr="00633A23">
        <w:t>единственная истинная</w:t>
      </w:r>
      <w:r w:rsidRPr="00633A23">
        <w:rPr>
          <w:rFonts w:cs="Arial"/>
        </w:rPr>
        <w:t xml:space="preserve"> </w:t>
      </w:r>
      <w:r w:rsidRPr="00633A23">
        <w:t>цель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. </w:t>
      </w:r>
      <w:r w:rsidRPr="00633A23">
        <w:t>Истоки</w:t>
      </w:r>
      <w:r w:rsidRPr="00633A23">
        <w:rPr>
          <w:rFonts w:cs="Arial"/>
        </w:rPr>
        <w:t xml:space="preserve"> </w:t>
      </w:r>
      <w:r w:rsidRPr="00633A23">
        <w:t>онтологии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феноме</w:t>
      </w:r>
      <w:r w:rsidRPr="00633A23">
        <w:softHyphen/>
        <w:t>нологии</w:t>
      </w:r>
      <w:r w:rsidRPr="00633A23">
        <w:rPr>
          <w:rFonts w:cs="Arial"/>
        </w:rPr>
        <w:t xml:space="preserve"> </w:t>
      </w:r>
      <w:r w:rsidRPr="00633A23">
        <w:t>православия</w:t>
      </w:r>
      <w:r w:rsidRPr="00633A23">
        <w:rPr>
          <w:rFonts w:cs="Arial"/>
        </w:rPr>
        <w:t xml:space="preserve"> </w:t>
      </w:r>
      <w:r w:rsidRPr="00633A23">
        <w:t>находятся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Богочеловеке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действительно</w:t>
      </w:r>
      <w:r w:rsidRPr="00633A23">
        <w:rPr>
          <w:rFonts w:cs="Arial"/>
        </w:rPr>
        <w:t xml:space="preserve">, </w:t>
      </w:r>
      <w:r w:rsidRPr="00633A23">
        <w:t>православие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православием только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Богочело</w:t>
      </w:r>
      <w:r w:rsidRPr="00633A23">
        <w:softHyphen/>
        <w:t>века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Богочеловеку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православ</w:t>
      </w:r>
      <w:r w:rsidRPr="00633A23">
        <w:softHyphen/>
        <w:t>ным</w:t>
      </w:r>
      <w:r w:rsidRPr="00633A23">
        <w:rPr>
          <w:rFonts w:cs="Arial"/>
        </w:rPr>
        <w:t xml:space="preserve">. </w:t>
      </w:r>
      <w:r w:rsidRPr="00633A23">
        <w:t>Мерилом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стать</w:t>
      </w:r>
      <w:r w:rsidRPr="00633A23">
        <w:rPr>
          <w:rFonts w:cs="Arial"/>
        </w:rPr>
        <w:t xml:space="preserve"> </w:t>
      </w:r>
      <w:r w:rsidRPr="00633A23">
        <w:t>следующее</w:t>
      </w:r>
      <w:r w:rsidRPr="00633A23">
        <w:rPr>
          <w:rFonts w:cs="Arial"/>
        </w:rPr>
        <w:t xml:space="preserve">: </w:t>
      </w:r>
      <w:r w:rsidRPr="00633A23">
        <w:t>православно только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богочеловечно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наоборот</w:t>
      </w:r>
      <w:r w:rsidRPr="00633A23">
        <w:rPr>
          <w:rFonts w:cs="Arial"/>
        </w:rPr>
        <w:t xml:space="preserve">: </w:t>
      </w:r>
      <w:r w:rsidRPr="00633A23">
        <w:t>богочеловечно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православно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с</w:t>
      </w:r>
      <w:r w:rsidRPr="00633A23">
        <w:t>тальное</w:t>
      </w:r>
      <w:r w:rsidRPr="00633A23">
        <w:rPr>
          <w:rFonts w:cs="Arial"/>
        </w:rPr>
        <w:t xml:space="preserve">, </w:t>
      </w:r>
      <w:r w:rsidRPr="00633A23">
        <w:t>то что</w:t>
      </w:r>
      <w:r w:rsidRPr="00633A23">
        <w:rPr>
          <w:rFonts w:cs="Arial"/>
        </w:rPr>
        <w:t xml:space="preserve"> </w:t>
      </w:r>
      <w:r w:rsidRPr="00633A23">
        <w:t>исходит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«чистого»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от «непогрешимого»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разрушает</w:t>
      </w:r>
      <w:r w:rsidRPr="00633A23">
        <w:rPr>
          <w:rFonts w:cs="Arial"/>
        </w:rPr>
        <w:t xml:space="preserve"> </w:t>
      </w:r>
      <w:r w:rsidRPr="00633A23">
        <w:t>человеческое существо</w:t>
      </w:r>
      <w:r w:rsidRPr="00633A23">
        <w:rPr>
          <w:rFonts w:cs="Arial"/>
        </w:rPr>
        <w:t xml:space="preserve">, </w:t>
      </w:r>
      <w:r w:rsidRPr="00633A23">
        <w:t>ввергает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небытие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духовное</w:t>
      </w:r>
      <w:r w:rsidRPr="00633A23">
        <w:rPr>
          <w:rFonts w:cs="Arial"/>
        </w:rPr>
        <w:t xml:space="preserve"> </w:t>
      </w:r>
      <w:r w:rsidRPr="00633A23">
        <w:t>общение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Богочелове</w:t>
      </w:r>
      <w:r w:rsidRPr="00633A23">
        <w:softHyphen/>
        <w:t>ком</w:t>
      </w:r>
      <w:r w:rsidRPr="00633A23">
        <w:rPr>
          <w:rFonts w:cs="Arial"/>
        </w:rPr>
        <w:t xml:space="preserve"> </w:t>
      </w:r>
      <w:r w:rsidRPr="00633A23">
        <w:t>наделяет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божественной</w:t>
      </w:r>
      <w:r w:rsidRPr="00633A23">
        <w:rPr>
          <w:rFonts w:cs="Arial"/>
        </w:rPr>
        <w:t xml:space="preserve"> </w:t>
      </w:r>
      <w:r w:rsidRPr="00633A23">
        <w:t>бесконечно</w:t>
      </w:r>
      <w:r w:rsidRPr="00633A23">
        <w:softHyphen/>
        <w:t>стью</w:t>
      </w:r>
      <w:r w:rsidRPr="00633A23">
        <w:rPr>
          <w:rFonts w:cs="Arial"/>
        </w:rPr>
        <w:t xml:space="preserve">. </w:t>
      </w:r>
      <w:r w:rsidRPr="00633A23">
        <w:t>Переживая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, </w:t>
      </w:r>
      <w:r w:rsidRPr="00633A23">
        <w:t>мысля через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,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самым</w:t>
      </w:r>
      <w:r w:rsidRPr="00633A23">
        <w:rPr>
          <w:rFonts w:cs="Arial"/>
        </w:rPr>
        <w:t xml:space="preserve">, </w:t>
      </w:r>
      <w:r w:rsidRPr="00633A23">
        <w:t>преодоле</w:t>
      </w:r>
      <w:r w:rsidRPr="00633A23">
        <w:softHyphen/>
        <w:t>вает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относительное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поверхностное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конечное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движется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божественным</w:t>
      </w:r>
      <w:r w:rsidRPr="00633A23">
        <w:rPr>
          <w:rFonts w:cs="Arial"/>
        </w:rPr>
        <w:t xml:space="preserve"> </w:t>
      </w:r>
      <w:r w:rsidRPr="00633A23">
        <w:t>высотам</w:t>
      </w:r>
      <w:r w:rsidRPr="00633A23">
        <w:rPr>
          <w:rFonts w:cs="Arial"/>
        </w:rPr>
        <w:t xml:space="preserve">, </w:t>
      </w:r>
      <w:r w:rsidRPr="00633A23">
        <w:t>глубинам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бесконечности</w:t>
      </w:r>
      <w:r w:rsidRPr="00633A23">
        <w:rPr>
          <w:rFonts w:cs="Arial"/>
        </w:rPr>
        <w:t xml:space="preserve">. </w:t>
      </w:r>
      <w:r w:rsidRPr="00633A23">
        <w:t>Упражняясь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богочеловеческих</w:t>
      </w:r>
      <w:r w:rsidRPr="00633A23">
        <w:rPr>
          <w:rFonts w:cs="Arial"/>
        </w:rPr>
        <w:t xml:space="preserve"> </w:t>
      </w:r>
      <w:r w:rsidRPr="00633A23">
        <w:t>добр</w:t>
      </w:r>
      <w:r w:rsidRPr="00633A23">
        <w:t>о</w:t>
      </w:r>
      <w:r w:rsidRPr="00633A23">
        <w:t>детелях</w:t>
      </w:r>
      <w:r w:rsidRPr="00633A23">
        <w:rPr>
          <w:rFonts w:cs="Arial"/>
        </w:rPr>
        <w:t xml:space="preserve">,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Божие</w:t>
      </w:r>
      <w:r w:rsidRPr="00633A23">
        <w:rPr>
          <w:rFonts w:cs="Arial"/>
        </w:rPr>
        <w:t xml:space="preserve"> </w:t>
      </w:r>
      <w:r w:rsidRPr="00633A23">
        <w:t>ощущает как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.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лучше</w:t>
      </w:r>
      <w:r w:rsidRPr="00633A23">
        <w:rPr>
          <w:rFonts w:cs="Arial"/>
        </w:rPr>
        <w:t xml:space="preserve"> </w:t>
      </w:r>
      <w:r w:rsidRPr="00633A23">
        <w:t>сказать</w:t>
      </w:r>
      <w:r w:rsidRPr="00633A23">
        <w:rPr>
          <w:rFonts w:cs="Arial"/>
        </w:rPr>
        <w:t xml:space="preserve">,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становится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че</w:t>
      </w:r>
      <w:r w:rsidRPr="00633A23">
        <w:softHyphen/>
        <w:t>ловека</w:t>
      </w:r>
      <w:r w:rsidRPr="00633A23">
        <w:rPr>
          <w:rFonts w:cs="Arial"/>
        </w:rPr>
        <w:t xml:space="preserve"> </w:t>
      </w:r>
      <w:r w:rsidRPr="00633A23">
        <w:t>первейшей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самой</w:t>
      </w:r>
      <w:r w:rsidRPr="00633A23">
        <w:rPr>
          <w:rFonts w:cs="Arial"/>
        </w:rPr>
        <w:t xml:space="preserve"> </w:t>
      </w:r>
      <w:r w:rsidRPr="00633A23">
        <w:t>непосредственной</w:t>
      </w:r>
      <w:r w:rsidRPr="00633A23">
        <w:rPr>
          <w:rFonts w:cs="Arial"/>
        </w:rPr>
        <w:t xml:space="preserve"> </w:t>
      </w:r>
      <w:r w:rsidRPr="00633A23">
        <w:t>дейст</w:t>
      </w:r>
      <w:r w:rsidRPr="00633A23">
        <w:softHyphen/>
        <w:t>вительностью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судит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людях</w:t>
      </w:r>
      <w:r w:rsidRPr="00633A23">
        <w:rPr>
          <w:rFonts w:cs="Arial"/>
        </w:rPr>
        <w:t xml:space="preserve"> </w:t>
      </w:r>
      <w:r w:rsidRPr="00633A23">
        <w:t>ч</w:t>
      </w:r>
      <w:r w:rsidRPr="00633A23">
        <w:t>е</w:t>
      </w:r>
      <w:r w:rsidRPr="00633A23">
        <w:t>рез Бога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человеческое</w:t>
      </w:r>
      <w:r w:rsidRPr="00633A23">
        <w:rPr>
          <w:rFonts w:cs="Arial"/>
        </w:rPr>
        <w:t xml:space="preserve"> </w:t>
      </w:r>
      <w:r w:rsidRPr="00633A23">
        <w:t>суще</w:t>
      </w:r>
      <w:r w:rsidRPr="00633A23">
        <w:softHyphen/>
        <w:t>ство</w:t>
      </w:r>
      <w:r w:rsidRPr="00633A23">
        <w:rPr>
          <w:rFonts w:cs="Arial"/>
        </w:rPr>
        <w:t xml:space="preserve"> </w:t>
      </w:r>
      <w:r w:rsidRPr="00633A23">
        <w:t>струится</w:t>
      </w:r>
      <w:r w:rsidRPr="00633A23">
        <w:rPr>
          <w:rFonts w:cs="Arial"/>
        </w:rPr>
        <w:t xml:space="preserve"> </w:t>
      </w:r>
      <w:r w:rsidRPr="00633A23">
        <w:t>вечная</w:t>
      </w:r>
      <w:r w:rsidRPr="00633A23">
        <w:rPr>
          <w:rFonts w:cs="Arial"/>
        </w:rPr>
        <w:t xml:space="preserve"> </w:t>
      </w:r>
      <w:r w:rsidRPr="00633A23">
        <w:t>богочеловеческая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</w:t>
      </w:r>
      <w:r w:rsidRPr="00633A23">
        <w:softHyphen/>
        <w:t>дость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молитва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истина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правда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кротость</w:t>
      </w:r>
      <w:r w:rsidRPr="00633A23">
        <w:rPr>
          <w:rFonts w:cs="Arial"/>
        </w:rPr>
        <w:t xml:space="preserve">, </w:t>
      </w:r>
      <w:r w:rsidRPr="00633A23">
        <w:t>и милосердие</w:t>
      </w:r>
      <w:r w:rsidRPr="00633A23">
        <w:rPr>
          <w:rFonts w:cs="Arial"/>
        </w:rPr>
        <w:t xml:space="preserve">.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православия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богочеловеческий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противоположность</w:t>
      </w:r>
      <w:r w:rsidRPr="00633A23">
        <w:rPr>
          <w:rFonts w:cs="Arial"/>
        </w:rPr>
        <w:t xml:space="preserve"> </w:t>
      </w:r>
      <w:r w:rsidRPr="00633A23">
        <w:t>пути</w:t>
      </w:r>
      <w:r w:rsidRPr="00633A23">
        <w:rPr>
          <w:rFonts w:cs="Arial"/>
        </w:rPr>
        <w:t xml:space="preserve"> </w:t>
      </w:r>
      <w:r w:rsidRPr="00633A23">
        <w:t>гуманистическо</w:t>
      </w:r>
      <w:r w:rsidRPr="00633A23">
        <w:softHyphen/>
        <w:t>му</w:t>
      </w:r>
      <w:r w:rsidRPr="00633A23">
        <w:rPr>
          <w:rFonts w:cs="Arial"/>
        </w:rPr>
        <w:t xml:space="preserve">, </w:t>
      </w:r>
      <w:r w:rsidRPr="00633A23">
        <w:t>европейскому</w:t>
      </w:r>
      <w:r w:rsidRPr="00633A23">
        <w:rPr>
          <w:rFonts w:cs="Arial"/>
        </w:rPr>
        <w:t xml:space="preserve">, </w:t>
      </w:r>
      <w:r w:rsidRPr="00633A23">
        <w:t>римокатолико</w:t>
      </w:r>
      <w:r w:rsidRPr="00633A23">
        <w:rPr>
          <w:rFonts w:cs="Arial"/>
        </w:rPr>
        <w:t>-</w:t>
      </w:r>
      <w:r w:rsidRPr="00633A23">
        <w:t>протестантскому</w:t>
      </w:r>
      <w:r w:rsidRPr="00633A23">
        <w:rPr>
          <w:rFonts w:cs="Arial"/>
        </w:rPr>
        <w:t xml:space="preserve">, </w:t>
      </w:r>
      <w:r w:rsidRPr="00633A23">
        <w:t>че</w:t>
      </w:r>
      <w:r w:rsidRPr="00633A23">
        <w:softHyphen/>
        <w:t>ловеческому</w:t>
      </w:r>
      <w:r w:rsidRPr="00633A23">
        <w:rPr>
          <w:rFonts w:cs="Arial"/>
        </w:rPr>
        <w:t xml:space="preserve">.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православия</w:t>
      </w:r>
      <w:r w:rsidRPr="00633A23">
        <w:rPr>
          <w:rFonts w:cs="Arial"/>
        </w:rPr>
        <w:t xml:space="preserve"> </w:t>
      </w:r>
      <w:r w:rsidRPr="00633A23">
        <w:t>вечно</w:t>
      </w:r>
      <w:r w:rsidRPr="00633A23">
        <w:rPr>
          <w:rFonts w:cs="Arial"/>
        </w:rPr>
        <w:t xml:space="preserve">: </w:t>
      </w:r>
      <w:r w:rsidRPr="00633A23">
        <w:t>живая</w:t>
      </w:r>
      <w:r w:rsidRPr="00633A23">
        <w:rPr>
          <w:rFonts w:cs="Arial"/>
        </w:rPr>
        <w:t xml:space="preserve"> </w:t>
      </w:r>
      <w:r w:rsidRPr="00633A23">
        <w:t>личность Бог</w:t>
      </w:r>
      <w:r w:rsidRPr="00633A23">
        <w:t>о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высшей</w:t>
      </w:r>
      <w:r w:rsidRPr="00633A23">
        <w:rPr>
          <w:rFonts w:cs="Arial"/>
        </w:rPr>
        <w:t xml:space="preserve"> </w:t>
      </w:r>
      <w:r w:rsidRPr="00633A23">
        <w:t>ценностью</w:t>
      </w:r>
      <w:r w:rsidRPr="00633A23">
        <w:rPr>
          <w:rFonts w:cs="Arial"/>
        </w:rPr>
        <w:t xml:space="preserve"> </w:t>
      </w:r>
      <w:r w:rsidRPr="00633A23">
        <w:t>и высшим</w:t>
      </w:r>
      <w:r w:rsidRPr="00633A23">
        <w:rPr>
          <w:rFonts w:cs="Arial"/>
        </w:rPr>
        <w:t xml:space="preserve"> </w:t>
      </w:r>
      <w:r w:rsidRPr="00633A23">
        <w:t>мерилом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ценностей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мирах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softHyphen/>
        <w:t>этому</w:t>
      </w:r>
      <w:r w:rsidRPr="00633A23">
        <w:rPr>
          <w:rFonts w:cs="Arial"/>
        </w:rPr>
        <w:t xml:space="preserve"> </w:t>
      </w:r>
      <w:r w:rsidRPr="00633A23">
        <w:t>православие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соблазняется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че</w:t>
      </w:r>
      <w:r w:rsidRPr="00633A23">
        <w:softHyphen/>
        <w:t>ловеком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православие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носит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пе</w:t>
      </w:r>
      <w:r w:rsidRPr="00633A23">
        <w:softHyphen/>
        <w:t>чать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лик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человекобога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Овладеть</w:t>
      </w:r>
      <w:r w:rsidRPr="00633A23">
        <w:rPr>
          <w:rFonts w:cs="Arial"/>
        </w:rPr>
        <w:t xml:space="preserve"> </w:t>
      </w:r>
      <w:r w:rsidRPr="00633A23">
        <w:t>человеком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человечеством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помощью любых</w:t>
      </w:r>
      <w:r w:rsidRPr="00633A23">
        <w:rPr>
          <w:rFonts w:cs="Arial"/>
        </w:rPr>
        <w:t xml:space="preserve"> </w:t>
      </w:r>
      <w:r w:rsidRPr="00633A23">
        <w:t>средств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целью</w:t>
      </w:r>
      <w:r w:rsidRPr="00633A23">
        <w:rPr>
          <w:rFonts w:cs="Arial"/>
        </w:rPr>
        <w:t xml:space="preserve"> </w:t>
      </w:r>
      <w:r w:rsidRPr="00633A23">
        <w:t>римок</w:t>
      </w:r>
      <w:r w:rsidRPr="00633A23">
        <w:t>а</w:t>
      </w:r>
      <w:r w:rsidRPr="00633A23">
        <w:t>толицизма</w:t>
      </w:r>
      <w:r w:rsidRPr="00633A23">
        <w:rPr>
          <w:rFonts w:cs="Arial"/>
        </w:rPr>
        <w:t xml:space="preserve">, </w:t>
      </w:r>
      <w:r w:rsidRPr="00633A23">
        <w:t>в 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цель</w:t>
      </w:r>
      <w:r w:rsidRPr="00633A23">
        <w:rPr>
          <w:rFonts w:cs="Arial"/>
        </w:rPr>
        <w:t xml:space="preserve"> </w:t>
      </w:r>
      <w:r w:rsidRPr="00633A23">
        <w:t>православия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овладеть</w:t>
      </w:r>
      <w:r w:rsidRPr="00633A23">
        <w:rPr>
          <w:rFonts w:cs="Arial"/>
        </w:rPr>
        <w:t xml:space="preserve"> </w:t>
      </w:r>
      <w:r w:rsidRPr="00633A23">
        <w:t>человеком и</w:t>
      </w:r>
      <w:r w:rsidRPr="00633A23">
        <w:rPr>
          <w:rFonts w:cs="Arial"/>
        </w:rPr>
        <w:t xml:space="preserve"> </w:t>
      </w:r>
      <w:r w:rsidRPr="00633A23">
        <w:t>человечеством</w:t>
      </w:r>
      <w:r w:rsidRPr="00633A23">
        <w:rPr>
          <w:rFonts w:cs="Arial"/>
        </w:rPr>
        <w:t xml:space="preserve"> </w:t>
      </w:r>
      <w:r w:rsidRPr="00633A23">
        <w:t>исключ</w:t>
      </w:r>
      <w:r w:rsidRPr="00633A23">
        <w:t>и</w:t>
      </w:r>
      <w:r w:rsidRPr="00633A23">
        <w:t>тельно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помощью</w:t>
      </w:r>
      <w:r w:rsidRPr="00633A23">
        <w:rPr>
          <w:rFonts w:cs="Arial"/>
        </w:rPr>
        <w:t xml:space="preserve"> </w:t>
      </w:r>
      <w:r w:rsidRPr="00633A23">
        <w:t>богочеловеческих</w:t>
      </w:r>
      <w:r w:rsidRPr="00633A23">
        <w:rPr>
          <w:rFonts w:cs="Arial"/>
        </w:rPr>
        <w:t xml:space="preserve"> </w:t>
      </w:r>
      <w:r w:rsidRPr="00633A23">
        <w:t>средств</w:t>
      </w:r>
      <w:r w:rsidRPr="00633A23">
        <w:rPr>
          <w:rFonts w:cs="Arial"/>
        </w:rPr>
        <w:t xml:space="preserve">. </w:t>
      </w:r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провидчески</w:t>
      </w:r>
      <w:r w:rsidRPr="00633A23">
        <w:rPr>
          <w:rFonts w:cs="Arial"/>
        </w:rPr>
        <w:t xml:space="preserve"> </w:t>
      </w:r>
      <w:r w:rsidRPr="00633A23">
        <w:t>осоз</w:t>
      </w:r>
      <w:r w:rsidRPr="00633A23">
        <w:softHyphen/>
        <w:t>нает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дна</w:t>
      </w:r>
      <w:r w:rsidRPr="00633A23">
        <w:rPr>
          <w:rFonts w:cs="Arial"/>
        </w:rPr>
        <w:t xml:space="preserve"> </w:t>
      </w:r>
      <w:r w:rsidRPr="00633A23">
        <w:t>разглядел</w:t>
      </w:r>
      <w:r w:rsidRPr="00633A23">
        <w:rPr>
          <w:rFonts w:cs="Arial"/>
        </w:rPr>
        <w:t xml:space="preserve"> </w:t>
      </w:r>
      <w:r w:rsidRPr="00633A23">
        <w:t>трагизм</w:t>
      </w:r>
      <w:r w:rsidRPr="00633A23">
        <w:rPr>
          <w:rFonts w:cs="Arial"/>
        </w:rPr>
        <w:t xml:space="preserve"> </w:t>
      </w:r>
      <w:r w:rsidRPr="00633A23">
        <w:t>римокато</w:t>
      </w:r>
      <w:r w:rsidRPr="00633A23">
        <w:softHyphen/>
        <w:t>лицизма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драматизм</w:t>
      </w:r>
      <w:r w:rsidRPr="00633A23">
        <w:rPr>
          <w:rFonts w:cs="Arial"/>
        </w:rPr>
        <w:t xml:space="preserve"> </w:t>
      </w:r>
      <w:r w:rsidRPr="00633A23">
        <w:t>православия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softHyphen/>
        <w:t>славии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видит</w:t>
      </w:r>
      <w:r w:rsidRPr="00633A23">
        <w:rPr>
          <w:rFonts w:cs="Arial"/>
        </w:rPr>
        <w:t xml:space="preserve"> </w:t>
      </w:r>
      <w:r w:rsidRPr="00633A23">
        <w:t>единственный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верному</w:t>
      </w:r>
      <w:r w:rsidRPr="00633A23">
        <w:rPr>
          <w:rFonts w:cs="Arial"/>
        </w:rPr>
        <w:t xml:space="preserve"> </w:t>
      </w:r>
      <w:r w:rsidRPr="00633A23">
        <w:t>реше</w:t>
      </w:r>
      <w:r w:rsidRPr="00633A23">
        <w:softHyphen/>
        <w:t>нию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проблем</w:t>
      </w:r>
      <w:r w:rsidRPr="00633A23">
        <w:rPr>
          <w:rFonts w:cs="Arial"/>
        </w:rPr>
        <w:t xml:space="preserve">: </w:t>
      </w:r>
      <w:r w:rsidRPr="00633A23">
        <w:t>личных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общественных</w:t>
      </w:r>
      <w:r w:rsidRPr="00633A23">
        <w:rPr>
          <w:rFonts w:cs="Arial"/>
        </w:rPr>
        <w:t xml:space="preserve">. </w:t>
      </w:r>
      <w:r w:rsidRPr="00633A23">
        <w:t>Путь «непогрешимого»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ведет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гордому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насиль</w:t>
      </w:r>
      <w:r w:rsidRPr="00633A23">
        <w:softHyphen/>
        <w:t>ственному</w:t>
      </w:r>
      <w:r w:rsidRPr="00633A23">
        <w:rPr>
          <w:rFonts w:cs="Arial"/>
        </w:rPr>
        <w:t xml:space="preserve"> </w:t>
      </w:r>
      <w:r w:rsidRPr="00633A23">
        <w:t>властвованию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,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softHyphen/>
        <w:t>славия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смиренном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кротком</w:t>
      </w:r>
      <w:r w:rsidRPr="00633A23">
        <w:rPr>
          <w:rFonts w:cs="Arial"/>
        </w:rPr>
        <w:t xml:space="preserve"> </w:t>
      </w:r>
      <w:r w:rsidRPr="00633A23">
        <w:t>служении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. </w:t>
      </w:r>
      <w:r w:rsidRPr="00633A23">
        <w:t>Дос</w:t>
      </w:r>
      <w:r w:rsidRPr="00633A23">
        <w:softHyphen/>
        <w:t>тоевский</w:t>
      </w:r>
      <w:r w:rsidRPr="00633A23">
        <w:rPr>
          <w:rFonts w:cs="Arial"/>
        </w:rPr>
        <w:t xml:space="preserve"> </w:t>
      </w:r>
      <w:r w:rsidRPr="00633A23">
        <w:t>благовествует</w:t>
      </w:r>
      <w:r w:rsidRPr="00633A23">
        <w:rPr>
          <w:rFonts w:cs="Arial"/>
        </w:rPr>
        <w:t xml:space="preserve">: </w:t>
      </w:r>
      <w:r w:rsidRPr="00633A23">
        <w:t>«И</w:t>
      </w:r>
      <w:r w:rsidRPr="00633A23">
        <w:t>с</w:t>
      </w:r>
      <w:r w:rsidRPr="00633A23">
        <w:t>тинная</w:t>
      </w:r>
      <w:r w:rsidRPr="00633A23">
        <w:rPr>
          <w:rFonts w:cs="Arial"/>
        </w:rPr>
        <w:t xml:space="preserve"> </w:t>
      </w:r>
      <w:r w:rsidRPr="00633A23">
        <w:t>сущность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softHyphen/>
        <w:t>славия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всеслужении</w:t>
      </w:r>
      <w:r w:rsidRPr="00633A23">
        <w:rPr>
          <w:rFonts w:cs="Arial"/>
        </w:rPr>
        <w:t xml:space="preserve"> </w:t>
      </w:r>
      <w:r w:rsidRPr="00633A23">
        <w:t>человечеству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чему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и предназначено»</w:t>
      </w:r>
      <w:r w:rsidR="0023390E" w:rsidRPr="0023390E">
        <w:rPr>
          <w:vertAlign w:val="superscript"/>
        </w:rPr>
        <w:t>18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другие</w:t>
      </w:r>
      <w:r w:rsidRPr="00633A23">
        <w:rPr>
          <w:rFonts w:cs="Arial"/>
        </w:rPr>
        <w:t xml:space="preserve"> </w:t>
      </w:r>
      <w:r w:rsidRPr="00633A23">
        <w:t>народы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большей</w:t>
      </w:r>
      <w:r w:rsidRPr="00633A23">
        <w:rPr>
          <w:rFonts w:cs="Arial"/>
        </w:rPr>
        <w:t xml:space="preserve"> </w:t>
      </w:r>
      <w:r w:rsidRPr="00633A23">
        <w:t>или меньшей</w:t>
      </w:r>
      <w:r w:rsidRPr="00633A23">
        <w:rPr>
          <w:rFonts w:cs="Arial"/>
        </w:rPr>
        <w:t xml:space="preserve"> </w:t>
      </w:r>
      <w:r w:rsidRPr="00633A23">
        <w:t>мере</w:t>
      </w:r>
      <w:r w:rsidRPr="00633A23">
        <w:rPr>
          <w:rFonts w:cs="Arial"/>
        </w:rPr>
        <w:t xml:space="preserve"> </w:t>
      </w:r>
      <w:r w:rsidRPr="00633A23">
        <w:t>живут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«мы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го</w:t>
      </w:r>
      <w:r w:rsidRPr="00633A23">
        <w:softHyphen/>
        <w:t>ворит</w:t>
      </w:r>
      <w:r w:rsidRPr="00633A23">
        <w:rPr>
          <w:rFonts w:cs="Arial"/>
        </w:rPr>
        <w:t xml:space="preserve"> </w:t>
      </w:r>
      <w:r w:rsidRPr="00633A23">
        <w:t>Достоевский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начнем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станем</w:t>
      </w:r>
      <w:r w:rsidRPr="00633A23">
        <w:rPr>
          <w:rFonts w:cs="Arial"/>
        </w:rPr>
        <w:t xml:space="preserve"> </w:t>
      </w:r>
      <w:r w:rsidRPr="00633A23">
        <w:t>слу</w:t>
      </w:r>
      <w:r w:rsidRPr="00633A23">
        <w:softHyphen/>
        <w:t>гами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всеобщего</w:t>
      </w:r>
      <w:r w:rsidRPr="00633A23">
        <w:rPr>
          <w:rFonts w:cs="Arial"/>
        </w:rPr>
        <w:t xml:space="preserve"> </w:t>
      </w:r>
      <w:r w:rsidRPr="00633A23">
        <w:t>примирения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вовсе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позорно</w:t>
      </w:r>
      <w:r w:rsidRPr="00633A23">
        <w:rPr>
          <w:rFonts w:cs="Arial"/>
        </w:rPr>
        <w:t xml:space="preserve">, </w:t>
      </w:r>
      <w:r w:rsidRPr="00633A23">
        <w:t>напротив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величие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все это</w:t>
      </w:r>
      <w:r w:rsidRPr="00633A23">
        <w:rPr>
          <w:rFonts w:cs="Arial"/>
        </w:rPr>
        <w:t xml:space="preserve"> </w:t>
      </w:r>
      <w:r w:rsidRPr="00633A23">
        <w:t>ведет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окончательному</w:t>
      </w:r>
      <w:r w:rsidRPr="00633A23">
        <w:rPr>
          <w:rFonts w:cs="Arial"/>
        </w:rPr>
        <w:t xml:space="preserve"> </w:t>
      </w:r>
      <w:r w:rsidRPr="00633A23">
        <w:t>единению</w:t>
      </w:r>
      <w:r w:rsidRPr="00633A23">
        <w:rPr>
          <w:rFonts w:cs="Arial"/>
        </w:rPr>
        <w:t xml:space="preserve"> </w:t>
      </w:r>
      <w:r w:rsidRPr="00633A23">
        <w:t>человечества</w:t>
      </w:r>
      <w:r w:rsidRPr="00633A23">
        <w:rPr>
          <w:rFonts w:cs="Arial"/>
        </w:rPr>
        <w:t xml:space="preserve">.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хочет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выше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царствии</w:t>
      </w:r>
      <w:r w:rsidRPr="00633A23">
        <w:rPr>
          <w:rFonts w:cs="Arial"/>
        </w:rPr>
        <w:t xml:space="preserve"> </w:t>
      </w:r>
      <w:r w:rsidRPr="00633A23">
        <w:t>Божием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стань всем</w:t>
      </w:r>
      <w:r w:rsidRPr="00633A23">
        <w:rPr>
          <w:rFonts w:cs="Arial"/>
        </w:rPr>
        <w:t xml:space="preserve"> </w:t>
      </w:r>
      <w:r w:rsidRPr="00633A23">
        <w:t>слугой</w:t>
      </w:r>
      <w:r w:rsidRPr="00633A23">
        <w:rPr>
          <w:rFonts w:cs="Arial"/>
        </w:rPr>
        <w:t xml:space="preserve">.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понимаю</w:t>
      </w:r>
      <w:r w:rsidRPr="00633A23">
        <w:rPr>
          <w:rFonts w:cs="Arial"/>
        </w:rPr>
        <w:t xml:space="preserve"> </w:t>
      </w:r>
      <w:r w:rsidRPr="00633A23">
        <w:t>русское</w:t>
      </w:r>
      <w:r w:rsidRPr="00633A23">
        <w:rPr>
          <w:rFonts w:cs="Arial"/>
        </w:rPr>
        <w:t xml:space="preserve"> </w:t>
      </w:r>
      <w:r w:rsidRPr="00633A23">
        <w:t>предназначе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идеале»</w:t>
      </w:r>
      <w:r w:rsidRPr="00633A23">
        <w:rPr>
          <w:rFonts w:cs="Arial"/>
          <w:vertAlign w:val="superscript"/>
        </w:rPr>
        <w:t>19</w:t>
      </w:r>
      <w:r w:rsidRPr="00633A23">
        <w:rPr>
          <w:rFonts w:cs="Arial"/>
        </w:rPr>
        <w:t xml:space="preserve">. </w:t>
      </w:r>
      <w:r w:rsidRPr="00633A23">
        <w:t>«Станем</w:t>
      </w:r>
      <w:r w:rsidRPr="00633A23">
        <w:rPr>
          <w:rFonts w:cs="Arial"/>
        </w:rPr>
        <w:t xml:space="preserve"> </w:t>
      </w:r>
      <w:r w:rsidRPr="00633A23">
        <w:t>слугами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быть старшин</w:t>
      </w:r>
      <w:r w:rsidRPr="00633A23">
        <w:t>а</w:t>
      </w:r>
      <w:r w:rsidRPr="00633A23">
        <w:t>ми»</w:t>
      </w:r>
      <w:r w:rsidRPr="00633A23">
        <w:rPr>
          <w:rFonts w:cs="Arial"/>
        </w:rPr>
        <w:t>,</w:t>
      </w:r>
      <w:r w:rsidRPr="00633A23">
        <w:rPr>
          <w:rFonts w:cs="Arial"/>
          <w:vertAlign w:val="superscript"/>
        </w:rPr>
        <w:t>20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князь</w:t>
      </w:r>
      <w:r w:rsidRPr="00633A23">
        <w:rPr>
          <w:rFonts w:cs="Arial"/>
        </w:rPr>
        <w:t xml:space="preserve"> </w:t>
      </w:r>
      <w:r w:rsidRPr="00633A23">
        <w:t>Мышкин</w:t>
      </w:r>
      <w:r w:rsidRPr="00633A23">
        <w:rPr>
          <w:rFonts w:cs="Arial"/>
        </w:rPr>
        <w:t xml:space="preserve">, </w:t>
      </w:r>
      <w:r w:rsidRPr="00633A23">
        <w:t>который воистину</w:t>
      </w:r>
      <w:r w:rsidRPr="00633A23">
        <w:rPr>
          <w:rFonts w:cs="Arial"/>
        </w:rPr>
        <w:t xml:space="preserve"> </w:t>
      </w:r>
      <w:r w:rsidRPr="00633A23">
        <w:t>смиренно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кротко</w:t>
      </w:r>
      <w:r w:rsidRPr="00633A23">
        <w:rPr>
          <w:rFonts w:cs="Arial"/>
        </w:rPr>
        <w:t xml:space="preserve"> </w:t>
      </w:r>
      <w:r w:rsidRPr="00633A23">
        <w:t>служит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каждому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Евангельский</w:t>
      </w:r>
      <w:r w:rsidRPr="00633A23">
        <w:rPr>
          <w:rFonts w:cs="Arial"/>
        </w:rPr>
        <w:t xml:space="preserve">, </w:t>
      </w:r>
      <w:r w:rsidRPr="00633A23">
        <w:t>православный</w:t>
      </w:r>
      <w:r w:rsidRPr="00633A23">
        <w:rPr>
          <w:rFonts w:cs="Arial"/>
        </w:rPr>
        <w:t xml:space="preserve"> </w:t>
      </w:r>
      <w:r w:rsidRPr="00633A23">
        <w:t>восточный</w:t>
      </w:r>
      <w:r w:rsidRPr="00633A23">
        <w:rPr>
          <w:rFonts w:cs="Arial"/>
        </w:rPr>
        <w:t xml:space="preserve"> </w:t>
      </w:r>
      <w:r w:rsidRPr="00633A23">
        <w:t>идеал</w:t>
      </w:r>
      <w:r w:rsidRPr="00633A23">
        <w:rPr>
          <w:rFonts w:cs="Arial"/>
        </w:rPr>
        <w:t xml:space="preserve"> </w:t>
      </w:r>
      <w:r w:rsidRPr="00633A23">
        <w:t>— это</w:t>
      </w:r>
      <w:r w:rsidRPr="00633A23">
        <w:rPr>
          <w:rFonts w:cs="Arial"/>
        </w:rPr>
        <w:t xml:space="preserve"> </w:t>
      </w:r>
      <w:r w:rsidRPr="00633A23">
        <w:t>«идеал</w:t>
      </w:r>
      <w:r w:rsidRPr="00633A23">
        <w:rPr>
          <w:rFonts w:cs="Arial"/>
        </w:rPr>
        <w:t xml:space="preserve"> </w:t>
      </w:r>
      <w:r w:rsidRPr="00633A23">
        <w:t>совершенного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единения</w:t>
      </w:r>
      <w:r w:rsidRPr="00633A23">
        <w:rPr>
          <w:rFonts w:cs="Arial"/>
        </w:rPr>
        <w:t xml:space="preserve"> </w:t>
      </w:r>
      <w:r w:rsidRPr="00633A23">
        <w:t>людей во</w:t>
      </w:r>
      <w:r w:rsidRPr="00633A23">
        <w:rPr>
          <w:rFonts w:cs="Arial"/>
        </w:rPr>
        <w:t xml:space="preserve"> </w:t>
      </w:r>
      <w:r w:rsidRPr="00633A23">
        <w:t>Христе»</w:t>
      </w:r>
      <w:r w:rsidRPr="00633A23">
        <w:rPr>
          <w:rFonts w:cs="Arial"/>
          <w:vertAlign w:val="superscript"/>
        </w:rPr>
        <w:t>21</w:t>
      </w:r>
      <w:r w:rsidRPr="00633A23">
        <w:rPr>
          <w:rFonts w:cs="Arial"/>
        </w:rPr>
        <w:t xml:space="preserve">.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нему</w:t>
      </w:r>
      <w:r w:rsidRPr="00633A23">
        <w:rPr>
          <w:rFonts w:cs="Arial"/>
        </w:rPr>
        <w:t xml:space="preserve"> </w:t>
      </w:r>
      <w:r w:rsidRPr="00633A23">
        <w:t>идут</w:t>
      </w:r>
      <w:r w:rsidRPr="00633A23">
        <w:rPr>
          <w:rFonts w:cs="Arial"/>
        </w:rPr>
        <w:t xml:space="preserve"> </w:t>
      </w:r>
      <w:r w:rsidRPr="00633A23">
        <w:t>дорогами</w:t>
      </w:r>
      <w:r w:rsidRPr="00633A23">
        <w:rPr>
          <w:rFonts w:cs="Arial"/>
        </w:rPr>
        <w:t xml:space="preserve"> </w:t>
      </w:r>
      <w:r w:rsidRPr="00633A23">
        <w:t>исключительно евангельскими</w:t>
      </w:r>
      <w:r w:rsidRPr="00633A23">
        <w:rPr>
          <w:rFonts w:cs="Arial"/>
        </w:rPr>
        <w:t xml:space="preserve">, </w:t>
      </w:r>
      <w:r w:rsidRPr="00633A23">
        <w:t>богочел</w:t>
      </w:r>
      <w:r w:rsidRPr="00633A23">
        <w:t>о</w:t>
      </w:r>
      <w:r w:rsidRPr="00633A23">
        <w:t>веческими</w:t>
      </w:r>
      <w:r w:rsidRPr="00633A23">
        <w:rPr>
          <w:rFonts w:cs="Arial"/>
        </w:rPr>
        <w:t xml:space="preserve">, </w:t>
      </w:r>
      <w:r w:rsidRPr="00633A23">
        <w:t>православными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непоколебимому</w:t>
      </w:r>
      <w:r w:rsidRPr="00633A23">
        <w:rPr>
          <w:rFonts w:cs="Arial"/>
        </w:rPr>
        <w:t xml:space="preserve"> </w:t>
      </w:r>
      <w:r w:rsidRPr="00633A23">
        <w:t>убеждению</w:t>
      </w:r>
      <w:r w:rsidRPr="00633A23">
        <w:rPr>
          <w:rFonts w:cs="Arial"/>
        </w:rPr>
        <w:t xml:space="preserve"> </w:t>
      </w:r>
      <w:r w:rsidRPr="00633A23">
        <w:t>Достоевского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softHyphen/>
        <w:t>славия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необходимо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осуществления этого</w:t>
      </w:r>
      <w:r w:rsidRPr="00633A23">
        <w:rPr>
          <w:rFonts w:cs="Arial"/>
        </w:rPr>
        <w:t xml:space="preserve"> </w:t>
      </w:r>
      <w:r w:rsidRPr="00633A23">
        <w:t>идеала</w:t>
      </w:r>
      <w:r w:rsidRPr="00633A23">
        <w:rPr>
          <w:rFonts w:cs="Arial"/>
        </w:rPr>
        <w:t xml:space="preserve">. </w:t>
      </w:r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утвержде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вызвать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некоторых</w:t>
      </w:r>
      <w:r w:rsidRPr="00633A23">
        <w:rPr>
          <w:rFonts w:cs="Arial"/>
        </w:rPr>
        <w:t xml:space="preserve"> </w:t>
      </w:r>
      <w:r w:rsidRPr="00633A23">
        <w:t>недоумение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неко</w:t>
      </w:r>
      <w:r w:rsidRPr="00633A23">
        <w:softHyphen/>
        <w:t>торых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насмешку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желая</w:t>
      </w:r>
      <w:r w:rsidRPr="00633A23">
        <w:rPr>
          <w:rFonts w:cs="Arial"/>
        </w:rPr>
        <w:t xml:space="preserve"> </w:t>
      </w:r>
      <w:r w:rsidRPr="00633A23">
        <w:t>ответить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гово</w:t>
      </w:r>
      <w:r w:rsidRPr="00633A23">
        <w:softHyphen/>
        <w:t>рит</w:t>
      </w:r>
      <w:r w:rsidRPr="00633A23">
        <w:rPr>
          <w:rFonts w:cs="Arial"/>
        </w:rPr>
        <w:t xml:space="preserve">: </w:t>
      </w:r>
      <w:r w:rsidRPr="00633A23">
        <w:t>«К</w:t>
      </w:r>
      <w:r w:rsidRPr="00633A23">
        <w:rPr>
          <w:rFonts w:cs="Arial"/>
        </w:rPr>
        <w:t xml:space="preserve"> </w:t>
      </w:r>
      <w:r w:rsidRPr="00633A23">
        <w:t>чему</w:t>
      </w:r>
      <w:r w:rsidRPr="00633A23">
        <w:rPr>
          <w:rFonts w:cs="Arial"/>
        </w:rPr>
        <w:t xml:space="preserve"> </w:t>
      </w:r>
      <w:r w:rsidRPr="00633A23">
        <w:t>играть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, </w:t>
      </w:r>
      <w:r w:rsidRPr="00633A23">
        <w:t>скажут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: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 xml:space="preserve">это </w:t>
      </w:r>
      <w:r w:rsidRPr="00633A23">
        <w:rPr>
          <w:rFonts w:cs="Arial"/>
        </w:rPr>
        <w:t>"</w:t>
      </w:r>
      <w:r w:rsidRPr="00633A23">
        <w:t>православие</w:t>
      </w:r>
      <w:r w:rsidRPr="00633A23">
        <w:rPr>
          <w:rFonts w:cs="Arial"/>
        </w:rPr>
        <w:t xml:space="preserve">"?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тут</w:t>
      </w:r>
      <w:r w:rsidRPr="00633A23">
        <w:rPr>
          <w:rFonts w:cs="Arial"/>
        </w:rPr>
        <w:t xml:space="preserve"> </w:t>
      </w:r>
      <w:r w:rsidRPr="00633A23">
        <w:t>особенная</w:t>
      </w:r>
      <w:r w:rsidRPr="00633A23">
        <w:rPr>
          <w:rFonts w:cs="Arial"/>
        </w:rPr>
        <w:t xml:space="preserve"> </w:t>
      </w:r>
      <w:r w:rsidRPr="00633A23">
        <w:t>такая</w:t>
      </w:r>
      <w:r w:rsidRPr="00633A23">
        <w:rPr>
          <w:rFonts w:cs="Arial"/>
        </w:rPr>
        <w:t xml:space="preserve"> </w:t>
      </w:r>
      <w:r w:rsidRPr="00633A23">
        <w:t>идея</w:t>
      </w:r>
      <w:r w:rsidRPr="00633A23">
        <w:rPr>
          <w:rFonts w:cs="Arial"/>
        </w:rPr>
        <w:t xml:space="preserve">, </w:t>
      </w:r>
      <w:r w:rsidRPr="00633A23">
        <w:t>особенное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единение</w:t>
      </w:r>
      <w:r w:rsidRPr="00633A23">
        <w:rPr>
          <w:rFonts w:cs="Arial"/>
        </w:rPr>
        <w:t xml:space="preserve"> </w:t>
      </w:r>
      <w:r w:rsidRPr="00633A23">
        <w:t>народностей</w:t>
      </w:r>
      <w:r w:rsidRPr="00633A23">
        <w:rPr>
          <w:rFonts w:cs="Arial"/>
        </w:rPr>
        <w:t xml:space="preserve">?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тот же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чисто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литический</w:t>
      </w:r>
      <w:r w:rsidRPr="00633A23">
        <w:rPr>
          <w:rFonts w:cs="Arial"/>
        </w:rPr>
        <w:t xml:space="preserve"> </w:t>
      </w:r>
      <w:r w:rsidRPr="00633A23">
        <w:t>союз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прочие подобные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самых</w:t>
      </w:r>
      <w:r w:rsidRPr="00633A23">
        <w:rPr>
          <w:rFonts w:cs="Arial"/>
        </w:rPr>
        <w:t xml:space="preserve"> </w:t>
      </w:r>
      <w:r w:rsidRPr="00633A23">
        <w:t>широких</w:t>
      </w:r>
      <w:r w:rsidRPr="00633A23">
        <w:rPr>
          <w:rFonts w:cs="Arial"/>
        </w:rPr>
        <w:t xml:space="preserve"> </w:t>
      </w:r>
      <w:r w:rsidRPr="00633A23">
        <w:t>основани</w:t>
      </w:r>
      <w:r w:rsidRPr="00633A23">
        <w:softHyphen/>
        <w:t>ях</w:t>
      </w:r>
      <w:r w:rsidRPr="00633A23">
        <w:rPr>
          <w:rFonts w:cs="Arial"/>
        </w:rPr>
        <w:t xml:space="preserve">, </w:t>
      </w:r>
      <w:r w:rsidRPr="00633A23">
        <w:t>вроде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Соединенные</w:t>
      </w:r>
      <w:r w:rsidRPr="00633A23">
        <w:rPr>
          <w:rFonts w:cs="Arial"/>
        </w:rPr>
        <w:t xml:space="preserve"> </w:t>
      </w:r>
      <w:r w:rsidRPr="00633A23">
        <w:t>Американские</w:t>
      </w:r>
      <w:r w:rsidRPr="00633A23">
        <w:rPr>
          <w:rFonts w:cs="Arial"/>
        </w:rPr>
        <w:t xml:space="preserve"> </w:t>
      </w:r>
      <w:r w:rsidRPr="00633A23">
        <w:t>Штаты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, </w:t>
      </w:r>
      <w:r w:rsidRPr="00633A23">
        <w:t>пожалуй</w:t>
      </w:r>
      <w:r w:rsidRPr="00633A23">
        <w:rPr>
          <w:rFonts w:cs="Arial"/>
        </w:rPr>
        <w:t xml:space="preserve">,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шире</w:t>
      </w:r>
      <w:r w:rsidRPr="00633A23">
        <w:rPr>
          <w:rFonts w:cs="Arial"/>
        </w:rPr>
        <w:t xml:space="preserve">?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вопрос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t>о</w:t>
      </w:r>
      <w:r w:rsidRPr="00633A23">
        <w:t>торый</w:t>
      </w:r>
      <w:r w:rsidRPr="00633A23">
        <w:rPr>
          <w:rFonts w:cs="Arial"/>
        </w:rPr>
        <w:t xml:space="preserve"> </w:t>
      </w:r>
      <w:r w:rsidRPr="00633A23">
        <w:t>может быть</w:t>
      </w:r>
      <w:r w:rsidRPr="00633A23">
        <w:rPr>
          <w:rFonts w:cs="Arial"/>
        </w:rPr>
        <w:t xml:space="preserve"> </w:t>
      </w:r>
      <w:r w:rsidRPr="00633A23">
        <w:t>задан</w:t>
      </w:r>
      <w:r w:rsidRPr="00633A23">
        <w:rPr>
          <w:rFonts w:cs="Arial"/>
        </w:rPr>
        <w:t xml:space="preserve">; </w:t>
      </w:r>
      <w:r w:rsidRPr="00633A23">
        <w:t>отвечу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. </w:t>
      </w:r>
      <w:r w:rsidRPr="00633A23">
        <w:t>Нет</w:t>
      </w:r>
      <w:r w:rsidRPr="00633A23">
        <w:rPr>
          <w:rFonts w:cs="Arial"/>
        </w:rPr>
        <w:t xml:space="preserve">,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и это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игра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тут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t>й</w:t>
      </w:r>
      <w:r w:rsidRPr="00633A23">
        <w:t>ствительно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нечто особое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неслыханное</w:t>
      </w:r>
      <w:r w:rsidRPr="00633A23">
        <w:rPr>
          <w:rFonts w:cs="Arial"/>
        </w:rPr>
        <w:t xml:space="preserve">;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поли</w:t>
      </w:r>
      <w:r w:rsidRPr="00633A23">
        <w:softHyphen/>
        <w:t>тическое</w:t>
      </w:r>
      <w:r w:rsidRPr="00633A23">
        <w:rPr>
          <w:rFonts w:cs="Arial"/>
        </w:rPr>
        <w:t xml:space="preserve"> </w:t>
      </w:r>
      <w:r w:rsidRPr="00633A23">
        <w:t>единение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уж</w:t>
      </w:r>
      <w:r w:rsidRPr="00633A23">
        <w:rPr>
          <w:rFonts w:cs="Arial"/>
        </w:rPr>
        <w:t xml:space="preserve"> </w:t>
      </w:r>
      <w:r w:rsidRPr="00633A23">
        <w:t>совсем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политического захвата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насилия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представить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может иначе</w:t>
      </w:r>
      <w:r w:rsidRPr="00633A23">
        <w:rPr>
          <w:rFonts w:cs="Arial"/>
        </w:rPr>
        <w:t xml:space="preserve"> </w:t>
      </w:r>
      <w:r w:rsidRPr="00633A23">
        <w:t>Е</w:t>
      </w:r>
      <w:r w:rsidRPr="00633A23">
        <w:t>в</w:t>
      </w:r>
      <w:r w:rsidRPr="00633A23">
        <w:t>ропа</w:t>
      </w:r>
      <w:r w:rsidRPr="00633A23">
        <w:rPr>
          <w:rFonts w:cs="Arial"/>
        </w:rPr>
        <w:t xml:space="preserve">;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торгашества</w:t>
      </w:r>
      <w:r w:rsidRPr="00633A23">
        <w:rPr>
          <w:rFonts w:cs="Arial"/>
        </w:rPr>
        <w:t xml:space="preserve">, </w:t>
      </w:r>
      <w:r w:rsidRPr="00633A23">
        <w:t>личных выгод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вечных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обоготворенных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роков</w:t>
      </w:r>
      <w:r w:rsidRPr="00633A23">
        <w:rPr>
          <w:rFonts w:cs="Arial"/>
        </w:rPr>
        <w:t xml:space="preserve">,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видом</w:t>
      </w:r>
      <w:r w:rsidRPr="00633A23">
        <w:rPr>
          <w:rFonts w:cs="Arial"/>
        </w:rPr>
        <w:t xml:space="preserve"> </w:t>
      </w:r>
      <w:r w:rsidRPr="00633A23">
        <w:t>официального</w:t>
      </w:r>
      <w:r w:rsidRPr="00633A23">
        <w:rPr>
          <w:rFonts w:cs="Arial"/>
        </w:rPr>
        <w:t xml:space="preserve"> </w:t>
      </w:r>
      <w:r w:rsidRPr="00633A23">
        <w:t>христианства</w:t>
      </w:r>
      <w:r w:rsidRPr="00633A23">
        <w:rPr>
          <w:rFonts w:cs="Arial"/>
        </w:rPr>
        <w:t xml:space="preserve">, </w:t>
      </w:r>
      <w:r w:rsidRPr="00633A23">
        <w:t>которому</w:t>
      </w:r>
      <w:r w:rsidRPr="00633A23">
        <w:rPr>
          <w:rFonts w:cs="Arial"/>
        </w:rPr>
        <w:t xml:space="preserve"> </w:t>
      </w:r>
      <w:r w:rsidRPr="00633A23">
        <w:t>на деле</w:t>
      </w:r>
      <w:r w:rsidRPr="00633A23">
        <w:rPr>
          <w:rFonts w:cs="Arial"/>
        </w:rPr>
        <w:t xml:space="preserve"> </w:t>
      </w:r>
      <w:r w:rsidRPr="00633A23">
        <w:t>никто</w:t>
      </w:r>
      <w:r w:rsidRPr="00633A23">
        <w:rPr>
          <w:rFonts w:cs="Arial"/>
        </w:rPr>
        <w:t xml:space="preserve"> </w:t>
      </w:r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черни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верит</w:t>
      </w:r>
      <w:r w:rsidRPr="00633A23">
        <w:rPr>
          <w:rFonts w:cs="Arial"/>
        </w:rPr>
        <w:t xml:space="preserve">. </w:t>
      </w:r>
      <w:r w:rsidRPr="00633A23">
        <w:lastRenderedPageBreak/>
        <w:t>Нет</w:t>
      </w:r>
      <w:r w:rsidRPr="00633A23">
        <w:rPr>
          <w:rFonts w:cs="Arial"/>
        </w:rPr>
        <w:t xml:space="preserve">,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стоящее</w:t>
      </w:r>
      <w:r w:rsidRPr="00633A23">
        <w:rPr>
          <w:rFonts w:cs="Arial"/>
        </w:rPr>
        <w:t xml:space="preserve"> </w:t>
      </w:r>
      <w:r w:rsidRPr="00633A23">
        <w:t>воздвижение</w:t>
      </w:r>
      <w:r w:rsidRPr="00633A23">
        <w:rPr>
          <w:rFonts w:cs="Arial"/>
        </w:rPr>
        <w:t xml:space="preserve"> </w:t>
      </w:r>
      <w:r w:rsidRPr="00633A23">
        <w:t>Христовой</w:t>
      </w:r>
      <w:r w:rsidRPr="00633A23">
        <w:rPr>
          <w:rFonts w:cs="Arial"/>
        </w:rPr>
        <w:t xml:space="preserve"> </w:t>
      </w:r>
      <w:r w:rsidRPr="00633A23">
        <w:t>истины</w:t>
      </w:r>
      <w:r w:rsidRPr="00633A23">
        <w:rPr>
          <w:rFonts w:cs="Arial"/>
        </w:rPr>
        <w:t xml:space="preserve">, </w:t>
      </w:r>
      <w:r w:rsidRPr="00633A23">
        <w:t>сохраняю</w:t>
      </w:r>
      <w:r w:rsidRPr="00633A23">
        <w:softHyphen/>
        <w:t>щейся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Востоке</w:t>
      </w:r>
      <w:r w:rsidRPr="00633A23">
        <w:rPr>
          <w:rFonts w:cs="Arial"/>
        </w:rPr>
        <w:t xml:space="preserve">, </w:t>
      </w:r>
      <w:r w:rsidRPr="00633A23">
        <w:t>насто</w:t>
      </w:r>
      <w:r w:rsidRPr="00633A23">
        <w:t>я</w:t>
      </w:r>
      <w:r w:rsidRPr="00633A23">
        <w:t>щее</w:t>
      </w:r>
      <w:r w:rsidRPr="00633A23">
        <w:rPr>
          <w:rFonts w:cs="Arial"/>
        </w:rPr>
        <w:t xml:space="preserve"> </w:t>
      </w:r>
      <w:r w:rsidRPr="00633A23">
        <w:t>воздвижение</w:t>
      </w:r>
      <w:r w:rsidRPr="00633A23">
        <w:rPr>
          <w:rFonts w:cs="Arial"/>
        </w:rPr>
        <w:t xml:space="preserve"> </w:t>
      </w:r>
      <w:r w:rsidRPr="00633A23">
        <w:t>Креста Христова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окончательное</w:t>
      </w:r>
      <w:r w:rsidRPr="00633A23">
        <w:rPr>
          <w:rFonts w:cs="Arial"/>
        </w:rPr>
        <w:t xml:space="preserve"> </w:t>
      </w:r>
      <w:r w:rsidRPr="00633A23">
        <w:t>слово</w:t>
      </w:r>
      <w:r w:rsidRPr="00633A23">
        <w:rPr>
          <w:rFonts w:cs="Arial"/>
        </w:rPr>
        <w:t xml:space="preserve"> </w:t>
      </w:r>
      <w:r w:rsidRPr="00633A23">
        <w:t>Православия</w:t>
      </w:r>
      <w:r w:rsidRPr="00633A23">
        <w:rPr>
          <w:rFonts w:cs="Arial"/>
        </w:rPr>
        <w:t xml:space="preserve">, </w:t>
      </w:r>
      <w:r w:rsidRPr="00633A23">
        <w:t>во главе</w:t>
      </w:r>
      <w:r w:rsidRPr="00633A23">
        <w:rPr>
          <w:rFonts w:cs="Arial"/>
        </w:rPr>
        <w:t xml:space="preserve">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да</w:t>
      </w:r>
      <w:r w:rsidRPr="00633A23">
        <w:t>в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стоит</w:t>
      </w:r>
      <w:r w:rsidRPr="00633A23">
        <w:rPr>
          <w:rFonts w:cs="Arial"/>
        </w:rPr>
        <w:t xml:space="preserve"> </w:t>
      </w:r>
      <w:r w:rsidRPr="00633A23">
        <w:t>Россия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будет именно</w:t>
      </w:r>
      <w:r w:rsidRPr="00633A23">
        <w:rPr>
          <w:rFonts w:cs="Arial"/>
        </w:rPr>
        <w:t xml:space="preserve"> </w:t>
      </w:r>
      <w:r w:rsidRPr="00633A23">
        <w:t>соблазн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сильных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 </w:t>
      </w:r>
      <w:r w:rsidRPr="00633A23">
        <w:t>сего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торже</w:t>
      </w:r>
      <w:r w:rsidRPr="00633A23">
        <w:softHyphen/>
        <w:t>ствовавших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 </w:t>
      </w:r>
      <w:r w:rsidRPr="00633A23">
        <w:t>доселе</w:t>
      </w:r>
      <w:r w:rsidRPr="00633A23">
        <w:rPr>
          <w:rFonts w:cs="Arial"/>
        </w:rPr>
        <w:t xml:space="preserve">,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смотревших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добные</w:t>
      </w:r>
      <w:r w:rsidRPr="00633A23">
        <w:rPr>
          <w:rFonts w:cs="Arial"/>
        </w:rPr>
        <w:t xml:space="preserve"> </w:t>
      </w:r>
      <w:r w:rsidRPr="00633A23">
        <w:t>ожидания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презрением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насмешкою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даже не</w:t>
      </w:r>
      <w:r w:rsidRPr="00633A23">
        <w:rPr>
          <w:rFonts w:cs="Arial"/>
        </w:rPr>
        <w:t xml:space="preserve"> </w:t>
      </w:r>
      <w:r w:rsidRPr="00633A23">
        <w:t>понимающих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серьезно</w:t>
      </w:r>
      <w:r w:rsidRPr="00633A23">
        <w:rPr>
          <w:rFonts w:cs="Arial"/>
        </w:rPr>
        <w:t xml:space="preserve"> </w:t>
      </w:r>
      <w:r w:rsidRPr="00633A23">
        <w:t>верить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братст</w:t>
      </w:r>
      <w:r w:rsidRPr="00633A23">
        <w:softHyphen/>
        <w:t>во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всепримирение</w:t>
      </w:r>
      <w:r w:rsidRPr="00633A23">
        <w:rPr>
          <w:rFonts w:cs="Arial"/>
        </w:rPr>
        <w:t xml:space="preserve"> </w:t>
      </w:r>
      <w:r w:rsidRPr="00633A23">
        <w:t>народов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союз</w:t>
      </w:r>
      <w:r w:rsidRPr="00633A23">
        <w:rPr>
          <w:rFonts w:cs="Arial"/>
        </w:rPr>
        <w:t xml:space="preserve">, </w:t>
      </w:r>
      <w:r w:rsidRPr="00633A23">
        <w:t>осно</w:t>
      </w:r>
      <w:r w:rsidRPr="00633A23">
        <w:softHyphen/>
        <w:t>ванный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началах</w:t>
      </w:r>
      <w:r w:rsidRPr="00633A23">
        <w:rPr>
          <w:rFonts w:cs="Arial"/>
        </w:rPr>
        <w:t xml:space="preserve"> </w:t>
      </w:r>
      <w:r w:rsidRPr="00633A23">
        <w:t>всеслужения</w:t>
      </w:r>
      <w:r w:rsidRPr="00633A23">
        <w:rPr>
          <w:rFonts w:cs="Arial"/>
        </w:rPr>
        <w:t xml:space="preserve"> </w:t>
      </w:r>
      <w:r w:rsidRPr="00633A23">
        <w:t>человечеству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softHyphen/>
        <w:t>конец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самое</w:t>
      </w:r>
      <w:r w:rsidRPr="00633A23">
        <w:rPr>
          <w:rFonts w:cs="Arial"/>
        </w:rPr>
        <w:t xml:space="preserve"> </w:t>
      </w:r>
      <w:r w:rsidRPr="00633A23">
        <w:t>обновление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истинных</w:t>
      </w:r>
      <w:r w:rsidRPr="00633A23">
        <w:rPr>
          <w:rFonts w:cs="Arial"/>
        </w:rPr>
        <w:t xml:space="preserve"> </w:t>
      </w:r>
      <w:r w:rsidRPr="00633A23">
        <w:t>нача</w:t>
      </w:r>
      <w:r w:rsidRPr="00633A23">
        <w:softHyphen/>
        <w:t>лах</w:t>
      </w:r>
      <w:r w:rsidRPr="00633A23">
        <w:rPr>
          <w:rFonts w:cs="Arial"/>
        </w:rPr>
        <w:t xml:space="preserve"> </w:t>
      </w:r>
      <w:r w:rsidRPr="00633A23">
        <w:t>Христовых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верить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«новое</w:t>
      </w:r>
      <w:r w:rsidRPr="00633A23">
        <w:rPr>
          <w:rFonts w:cs="Arial"/>
        </w:rPr>
        <w:t xml:space="preserve"> </w:t>
      </w:r>
      <w:r w:rsidRPr="00633A23">
        <w:t>слово»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сказать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главе</w:t>
      </w:r>
      <w:r w:rsidRPr="00633A23">
        <w:rPr>
          <w:rFonts w:cs="Arial"/>
        </w:rPr>
        <w:t xml:space="preserve"> </w:t>
      </w:r>
      <w:r w:rsidRPr="00633A23">
        <w:t>объединенного</w:t>
      </w:r>
      <w:r w:rsidRPr="00633A23">
        <w:rPr>
          <w:rFonts w:cs="Arial"/>
        </w:rPr>
        <w:t xml:space="preserve"> </w:t>
      </w:r>
      <w:r w:rsidRPr="00633A23">
        <w:t>пра</w:t>
      </w:r>
      <w:r w:rsidRPr="00633A23">
        <w:softHyphen/>
        <w:t>вославия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 </w:t>
      </w:r>
      <w:r w:rsidRPr="00633A23">
        <w:t>Россия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«утопия»</w:t>
      </w:r>
      <w:r w:rsidRPr="00633A23">
        <w:rPr>
          <w:rFonts w:cs="Arial"/>
        </w:rPr>
        <w:t xml:space="preserve">, </w:t>
      </w:r>
      <w:r w:rsidRPr="00633A23">
        <w:t>достойная лишь</w:t>
      </w:r>
      <w:r w:rsidRPr="00633A23">
        <w:rPr>
          <w:rFonts w:cs="Arial"/>
        </w:rPr>
        <w:t xml:space="preserve"> </w:t>
      </w:r>
      <w:r w:rsidRPr="00633A23">
        <w:t>насмешки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пусть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 </w:t>
      </w:r>
      <w:r w:rsidRPr="00633A23">
        <w:t>причислят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>уто</w:t>
      </w:r>
      <w:r w:rsidRPr="00633A23">
        <w:softHyphen/>
        <w:t>пистам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смешное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оставлю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себе»</w:t>
      </w:r>
      <w:r w:rsidRPr="00633A23">
        <w:rPr>
          <w:rFonts w:cs="Arial"/>
          <w:vertAlign w:val="superscript"/>
        </w:rPr>
        <w:t>22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Православие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носитель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хранитель</w:t>
      </w:r>
      <w:r w:rsidRPr="00633A23">
        <w:rPr>
          <w:rFonts w:cs="Arial"/>
        </w:rPr>
        <w:t xml:space="preserve"> </w:t>
      </w:r>
      <w:r w:rsidRPr="00633A23">
        <w:t>пресветлого образа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богочеловеч</w:t>
      </w:r>
      <w:r w:rsidRPr="00633A23">
        <w:t>е</w:t>
      </w:r>
      <w:r w:rsidRPr="00633A23">
        <w:t>ских</w:t>
      </w:r>
      <w:r w:rsidRPr="00633A23">
        <w:rPr>
          <w:rFonts w:cs="Arial"/>
        </w:rPr>
        <w:t xml:space="preserve"> </w:t>
      </w:r>
      <w:r w:rsidRPr="00633A23">
        <w:t>сил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есть «новое</w:t>
      </w:r>
      <w:r w:rsidRPr="00633A23">
        <w:rPr>
          <w:rFonts w:cs="Arial"/>
        </w:rPr>
        <w:t xml:space="preserve"> </w:t>
      </w:r>
      <w:r w:rsidRPr="00633A23">
        <w:t>слово»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Россия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главе</w:t>
      </w:r>
      <w:r w:rsidRPr="00633A23">
        <w:rPr>
          <w:rFonts w:cs="Arial"/>
        </w:rPr>
        <w:t xml:space="preserve"> </w:t>
      </w:r>
      <w:r w:rsidRPr="00633A23">
        <w:t>православно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славянства</w:t>
      </w:r>
      <w:r w:rsidRPr="00633A23">
        <w:rPr>
          <w:rFonts w:cs="Arial"/>
        </w:rPr>
        <w:t xml:space="preserve">, </w:t>
      </w:r>
      <w:r w:rsidRPr="00633A23">
        <w:t>должна</w:t>
      </w:r>
      <w:r w:rsidRPr="00633A23">
        <w:rPr>
          <w:rFonts w:cs="Arial"/>
        </w:rPr>
        <w:t xml:space="preserve"> </w:t>
      </w:r>
      <w:r w:rsidRPr="00633A23">
        <w:t>ск</w:t>
      </w:r>
      <w:r w:rsidRPr="00633A23">
        <w:t>а</w:t>
      </w:r>
      <w:r w:rsidRPr="00633A23">
        <w:t>зать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.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Достоевского формулой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девизом</w:t>
      </w:r>
      <w:r w:rsidRPr="00633A23">
        <w:rPr>
          <w:rFonts w:cs="Arial"/>
        </w:rPr>
        <w:t xml:space="preserve"> </w:t>
      </w:r>
      <w:r w:rsidRPr="00633A23">
        <w:t>русского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славянского</w:t>
      </w:r>
      <w:r w:rsidRPr="00633A23">
        <w:rPr>
          <w:rFonts w:cs="Arial"/>
        </w:rPr>
        <w:t xml:space="preserve"> </w:t>
      </w:r>
      <w:r w:rsidRPr="00633A23">
        <w:t>будущего является</w:t>
      </w:r>
      <w:r w:rsidRPr="00633A23">
        <w:rPr>
          <w:rFonts w:cs="Arial"/>
        </w:rPr>
        <w:t xml:space="preserve"> </w:t>
      </w:r>
      <w:r w:rsidRPr="00633A23">
        <w:t>православие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«православное</w:t>
      </w:r>
      <w:r w:rsidRPr="00633A23">
        <w:rPr>
          <w:rFonts w:cs="Arial"/>
        </w:rPr>
        <w:t xml:space="preserve"> </w:t>
      </w:r>
      <w:r w:rsidRPr="00633A23">
        <w:t>дело»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что такое</w:t>
      </w:r>
      <w:r w:rsidRPr="00633A23">
        <w:rPr>
          <w:rFonts w:cs="Arial"/>
        </w:rPr>
        <w:t xml:space="preserve"> </w:t>
      </w:r>
      <w:r w:rsidRPr="00633A23">
        <w:t>православие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«православное</w:t>
      </w:r>
      <w:r w:rsidRPr="00633A23">
        <w:rPr>
          <w:rFonts w:cs="Arial"/>
        </w:rPr>
        <w:t xml:space="preserve"> </w:t>
      </w:r>
      <w:r w:rsidRPr="00633A23">
        <w:t>дело»</w:t>
      </w:r>
      <w:r w:rsidRPr="00633A23">
        <w:rPr>
          <w:rFonts w:cs="Arial"/>
        </w:rPr>
        <w:t xml:space="preserve">? </w:t>
      </w:r>
      <w:r w:rsidRPr="00633A23">
        <w:t>«Это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softHyphen/>
        <w:t>все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какая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обрядовая</w:t>
      </w:r>
      <w:r w:rsidRPr="00633A23">
        <w:rPr>
          <w:rFonts w:cs="Arial"/>
        </w:rPr>
        <w:t xml:space="preserve"> </w:t>
      </w:r>
      <w:r w:rsidRPr="00633A23">
        <w:t>церковность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 другой</w:t>
      </w:r>
      <w:r w:rsidRPr="00633A23">
        <w:rPr>
          <w:rFonts w:cs="Arial"/>
        </w:rPr>
        <w:t xml:space="preserve"> </w:t>
      </w:r>
      <w:r w:rsidRPr="00633A23">
        <w:t>стороны</w:t>
      </w:r>
      <w:r w:rsidRPr="00633A23">
        <w:rPr>
          <w:rFonts w:cs="Arial"/>
        </w:rPr>
        <w:t xml:space="preserve">, </w:t>
      </w:r>
      <w:r w:rsidRPr="00633A23">
        <w:t>вовсе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какой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fanatismes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religiux</w:t>
      </w:r>
      <w:r w:rsidRPr="00633A23">
        <w:rPr>
          <w:rFonts w:cs="Arial"/>
        </w:rPr>
        <w:t xml:space="preserve"> (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начинают</w:t>
      </w:r>
      <w:r w:rsidRPr="00633A23">
        <w:rPr>
          <w:rFonts w:cs="Arial"/>
        </w:rPr>
        <w:t xml:space="preserve"> </w:t>
      </w:r>
      <w:r w:rsidRPr="00633A23">
        <w:t>выражаться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всеоб</w:t>
      </w:r>
      <w:r w:rsidRPr="00633A23">
        <w:softHyphen/>
        <w:t>щем</w:t>
      </w:r>
      <w:r w:rsidRPr="00633A23">
        <w:rPr>
          <w:rFonts w:cs="Arial"/>
        </w:rPr>
        <w:t xml:space="preserve"> </w:t>
      </w:r>
      <w:r w:rsidRPr="00633A23">
        <w:t>теперешнем</w:t>
      </w:r>
      <w:r w:rsidRPr="00633A23">
        <w:rPr>
          <w:rFonts w:cs="Arial"/>
        </w:rPr>
        <w:t xml:space="preserve"> </w:t>
      </w:r>
      <w:r w:rsidRPr="00633A23">
        <w:t>движении</w:t>
      </w:r>
      <w:r w:rsidRPr="00633A23">
        <w:rPr>
          <w:rFonts w:cs="Arial"/>
        </w:rPr>
        <w:t xml:space="preserve"> </w:t>
      </w:r>
      <w:r w:rsidRPr="00633A23">
        <w:t>русском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Европе</w:t>
      </w:r>
      <w:r w:rsidRPr="00633A23">
        <w:rPr>
          <w:rFonts w:cs="Arial"/>
        </w:rPr>
        <w:t xml:space="preserve">),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что это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прогресс</w:t>
      </w:r>
      <w:r w:rsidRPr="00633A23">
        <w:rPr>
          <w:rFonts w:cs="Arial"/>
        </w:rPr>
        <w:t xml:space="preserve"> </w:t>
      </w:r>
      <w:r w:rsidRPr="00633A23">
        <w:t>человеческий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всеочеловечение</w:t>
      </w:r>
      <w:r w:rsidRPr="00633A23">
        <w:rPr>
          <w:rFonts w:cs="Arial"/>
        </w:rPr>
        <w:t xml:space="preserve"> </w:t>
      </w:r>
      <w:r w:rsidRPr="00633A23">
        <w:t>человеч</w:t>
      </w:r>
      <w:r w:rsidRPr="00633A23">
        <w:t>е</w:t>
      </w:r>
      <w:r w:rsidRPr="00633A23">
        <w:t>ское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понимаемое</w:t>
      </w:r>
      <w:r w:rsidRPr="00633A23">
        <w:rPr>
          <w:rFonts w:cs="Arial"/>
        </w:rPr>
        <w:t xml:space="preserve"> </w:t>
      </w:r>
      <w:r w:rsidRPr="00633A23">
        <w:t>русским народом</w:t>
      </w:r>
      <w:r w:rsidRPr="00633A23">
        <w:rPr>
          <w:rFonts w:cs="Arial"/>
        </w:rPr>
        <w:t xml:space="preserve">, </w:t>
      </w:r>
      <w:r w:rsidRPr="00633A23">
        <w:t>ведущим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воплощающим</w:t>
      </w:r>
      <w:r w:rsidRPr="00633A23">
        <w:rPr>
          <w:rFonts w:cs="Arial"/>
        </w:rPr>
        <w:t xml:space="preserve"> </w:t>
      </w:r>
      <w:r w:rsidRPr="00633A23">
        <w:t>все б</w:t>
      </w:r>
      <w:r w:rsidRPr="00633A23">
        <w:t>у</w:t>
      </w:r>
      <w:r w:rsidRPr="00633A23">
        <w:t>дущее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Христовой</w:t>
      </w:r>
      <w:r w:rsidRPr="00633A23">
        <w:rPr>
          <w:rFonts w:cs="Arial"/>
        </w:rPr>
        <w:t xml:space="preserve"> </w:t>
      </w:r>
      <w:r w:rsidRPr="00633A23">
        <w:t>истине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="001136CB">
        <w:t xml:space="preserve"> </w:t>
      </w:r>
      <w:r w:rsidRPr="00633A23">
        <w:t>могущим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представить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Христа»</w:t>
      </w:r>
      <w:r w:rsidR="0023390E" w:rsidRPr="0023390E">
        <w:rPr>
          <w:vertAlign w:val="superscript"/>
        </w:rPr>
        <w:t>23</w:t>
      </w:r>
      <w:r w:rsidRPr="00633A23">
        <w:rPr>
          <w:rFonts w:cs="Arial"/>
        </w:rPr>
        <w:t xml:space="preserve">. </w:t>
      </w:r>
      <w:r w:rsidRPr="00633A23">
        <w:t>«Величайшее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величайших</w:t>
      </w:r>
      <w:r w:rsidRPr="00633A23">
        <w:rPr>
          <w:rFonts w:cs="Arial"/>
        </w:rPr>
        <w:t xml:space="preserve"> </w:t>
      </w:r>
      <w:r w:rsidRPr="00633A23">
        <w:t>назначений</w:t>
      </w:r>
      <w:r w:rsidRPr="00633A23">
        <w:rPr>
          <w:rFonts w:cs="Arial"/>
        </w:rPr>
        <w:t xml:space="preserve">,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создан</w:t>
      </w:r>
      <w:r w:rsidRPr="00633A23">
        <w:softHyphen/>
        <w:t>ных</w:t>
      </w:r>
      <w:r w:rsidRPr="00633A23">
        <w:rPr>
          <w:rFonts w:cs="Arial"/>
        </w:rPr>
        <w:t xml:space="preserve"> </w:t>
      </w:r>
      <w:r w:rsidRPr="00633A23">
        <w:t>русскими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 </w:t>
      </w:r>
      <w:r w:rsidRPr="00633A23">
        <w:t>будущем</w:t>
      </w:r>
      <w:r w:rsidRPr="00633A23">
        <w:rPr>
          <w:rFonts w:cs="Arial"/>
        </w:rPr>
        <w:t xml:space="preserve">,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значение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softHyphen/>
        <w:t>щечеловеческое</w:t>
      </w:r>
      <w:r w:rsidRPr="00633A23">
        <w:rPr>
          <w:rFonts w:cs="Arial"/>
        </w:rPr>
        <w:t xml:space="preserve">,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общеслужение</w:t>
      </w:r>
      <w:r w:rsidRPr="00633A23">
        <w:rPr>
          <w:rFonts w:cs="Arial"/>
        </w:rPr>
        <w:t xml:space="preserve"> </w:t>
      </w:r>
      <w:r w:rsidRPr="00633A23">
        <w:t>человечеству</w:t>
      </w:r>
      <w:r w:rsidRPr="00633A23">
        <w:rPr>
          <w:rFonts w:cs="Arial"/>
        </w:rPr>
        <w:t xml:space="preserve">, </w:t>
      </w:r>
      <w:r w:rsidRPr="00633A23">
        <w:t>— не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общ</w:t>
      </w:r>
      <w:r w:rsidRPr="00633A23">
        <w:t>е</w:t>
      </w:r>
      <w:r w:rsidRPr="00633A23">
        <w:t>славянству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всечеловечеству»</w:t>
      </w:r>
      <w:r w:rsidRPr="00633A23">
        <w:rPr>
          <w:rFonts w:cs="Arial"/>
          <w:vertAlign w:val="superscript"/>
        </w:rPr>
        <w:t>24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Всечеловеческую</w:t>
      </w:r>
      <w:r w:rsidRPr="00633A23">
        <w:rPr>
          <w:rFonts w:cs="Arial"/>
        </w:rPr>
        <w:t xml:space="preserve"> </w:t>
      </w:r>
      <w:r w:rsidRPr="00633A23">
        <w:t>роль</w:t>
      </w:r>
      <w:r w:rsidRPr="00633A23">
        <w:rPr>
          <w:rFonts w:cs="Arial"/>
        </w:rPr>
        <w:t xml:space="preserve"> </w:t>
      </w:r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приписывает русскому</w:t>
      </w:r>
      <w:r w:rsidRPr="00633A23">
        <w:rPr>
          <w:rFonts w:cs="Arial"/>
        </w:rPr>
        <w:t xml:space="preserve"> </w:t>
      </w:r>
      <w:r w:rsidRPr="00633A23">
        <w:t>народу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потому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русский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потому что</w:t>
      </w:r>
      <w:r w:rsidRPr="00633A23">
        <w:rPr>
          <w:rFonts w:cs="Arial"/>
        </w:rPr>
        <w:t xml:space="preserve"> </w:t>
      </w:r>
      <w:r w:rsidRPr="00633A23">
        <w:t>православный</w:t>
      </w:r>
      <w:r w:rsidRPr="00633A23">
        <w:rPr>
          <w:rFonts w:cs="Arial"/>
        </w:rPr>
        <w:t xml:space="preserve">. </w:t>
      </w:r>
      <w:r w:rsidRPr="00633A23">
        <w:t>Ибо</w:t>
      </w:r>
      <w:r w:rsidRPr="00633A23">
        <w:rPr>
          <w:rFonts w:cs="Arial"/>
        </w:rPr>
        <w:t xml:space="preserve">, </w:t>
      </w:r>
      <w:r w:rsidRPr="00633A23">
        <w:t>будучи</w:t>
      </w:r>
      <w:r w:rsidRPr="00633A23">
        <w:rPr>
          <w:rFonts w:cs="Arial"/>
        </w:rPr>
        <w:t xml:space="preserve"> </w:t>
      </w:r>
      <w:r w:rsidRPr="00633A23">
        <w:t>православным</w:t>
      </w:r>
      <w:r w:rsidRPr="00633A23">
        <w:rPr>
          <w:rFonts w:cs="Arial"/>
        </w:rPr>
        <w:t xml:space="preserve">, </w:t>
      </w:r>
      <w:r w:rsidRPr="00633A23">
        <w:t>он свято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богобоязненно</w:t>
      </w:r>
      <w:r w:rsidRPr="00633A23">
        <w:rPr>
          <w:rFonts w:cs="Arial"/>
        </w:rPr>
        <w:t xml:space="preserve"> </w:t>
      </w:r>
      <w:r w:rsidRPr="00633A23">
        <w:t>сохраняет</w:t>
      </w:r>
      <w:r w:rsidRPr="00633A23">
        <w:rPr>
          <w:rFonts w:cs="Arial"/>
        </w:rPr>
        <w:t xml:space="preserve"> </w:t>
      </w:r>
      <w:r w:rsidRPr="00633A23">
        <w:t>лик</w:t>
      </w:r>
      <w:r w:rsidRPr="00633A23">
        <w:rPr>
          <w:rFonts w:cs="Arial"/>
        </w:rPr>
        <w:t xml:space="preserve"> </w:t>
      </w:r>
      <w:r w:rsidRPr="00633A23">
        <w:t>Христов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рый</w:t>
      </w:r>
      <w:r w:rsidRPr="00633A23">
        <w:rPr>
          <w:rFonts w:cs="Arial"/>
        </w:rPr>
        <w:t xml:space="preserve"> </w:t>
      </w:r>
      <w:r w:rsidRPr="00633A23">
        <w:t>дарует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богочеловеческую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силу</w:t>
      </w:r>
      <w:r w:rsidRPr="00633A23">
        <w:rPr>
          <w:rFonts w:cs="Arial"/>
        </w:rPr>
        <w:t xml:space="preserve"> </w:t>
      </w:r>
      <w:r w:rsidRPr="00633A23">
        <w:t>для духовного</w:t>
      </w:r>
      <w:r w:rsidRPr="00633A23">
        <w:rPr>
          <w:rFonts w:cs="Arial"/>
        </w:rPr>
        <w:t xml:space="preserve"> </w:t>
      </w:r>
      <w:r w:rsidRPr="00633A23">
        <w:t>единения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народами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радост</w:t>
      </w:r>
      <w:r w:rsidRPr="00633A23">
        <w:softHyphen/>
        <w:t>ного</w:t>
      </w:r>
      <w:r w:rsidRPr="00633A23">
        <w:rPr>
          <w:rFonts w:cs="Arial"/>
        </w:rPr>
        <w:t xml:space="preserve"> </w:t>
      </w:r>
      <w:r w:rsidRPr="00633A23">
        <w:t>евангельского</w:t>
      </w:r>
      <w:r w:rsidRPr="00633A23">
        <w:rPr>
          <w:rFonts w:cs="Arial"/>
        </w:rPr>
        <w:t xml:space="preserve"> </w:t>
      </w:r>
      <w:r w:rsidRPr="00633A23">
        <w:t>служения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людям</w:t>
      </w:r>
      <w:r w:rsidRPr="00633A23">
        <w:rPr>
          <w:rFonts w:cs="Arial"/>
        </w:rPr>
        <w:t xml:space="preserve">.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Досто</w:t>
      </w:r>
      <w:r w:rsidRPr="00633A23">
        <w:softHyphen/>
        <w:t>евского</w:t>
      </w:r>
      <w:r w:rsidRPr="00633A23">
        <w:rPr>
          <w:rFonts w:cs="Arial"/>
        </w:rPr>
        <w:t xml:space="preserve"> </w:t>
      </w:r>
      <w:r w:rsidRPr="00633A23">
        <w:t>главное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важен настолько</w:t>
      </w:r>
      <w:r w:rsidRPr="00633A23">
        <w:rPr>
          <w:rFonts w:cs="Arial"/>
        </w:rPr>
        <w:t xml:space="preserve">, </w:t>
      </w:r>
      <w:r w:rsidRPr="00633A23">
        <w:t>насколько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лоне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насколько живет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ради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.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совесть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рода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должна</w:t>
      </w:r>
      <w:r w:rsidRPr="00633A23">
        <w:rPr>
          <w:rFonts w:cs="Arial"/>
        </w:rPr>
        <w:t xml:space="preserve"> </w:t>
      </w:r>
      <w:r w:rsidRPr="00633A23">
        <w:t>овладеть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у</w:t>
      </w:r>
      <w:r w:rsidRPr="00633A23">
        <w:t>шою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помощью чудесного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чудотворного</w:t>
      </w:r>
      <w:r w:rsidRPr="00633A23">
        <w:rPr>
          <w:rFonts w:cs="Arial"/>
        </w:rPr>
        <w:t xml:space="preserve"> </w:t>
      </w:r>
      <w:r w:rsidRPr="00633A23">
        <w:t>лика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.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Досто</w:t>
      </w:r>
      <w:r w:rsidRPr="00633A23">
        <w:softHyphen/>
        <w:t>евского</w:t>
      </w:r>
      <w:r w:rsidRPr="00633A23">
        <w:rPr>
          <w:rFonts w:cs="Arial"/>
        </w:rPr>
        <w:t xml:space="preserve"> </w:t>
      </w:r>
      <w:r w:rsidRPr="00633A23">
        <w:t>прав</w:t>
      </w:r>
      <w:r w:rsidRPr="00633A23">
        <w:t>о</w:t>
      </w:r>
      <w:r w:rsidRPr="00633A23">
        <w:t>славная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«социальное слово»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должно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сказано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 </w:t>
      </w:r>
      <w:r w:rsidRPr="00633A23">
        <w:t>русским нар</w:t>
      </w:r>
      <w:r w:rsidRPr="00633A23">
        <w:t>о</w:t>
      </w:r>
      <w:r w:rsidRPr="00633A23">
        <w:t>дом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(</w:t>
      </w:r>
      <w:r w:rsidRPr="00633A23">
        <w:t>Церковь</w:t>
      </w:r>
      <w:r w:rsidRPr="00633A23">
        <w:rPr>
          <w:rFonts w:cs="Arial"/>
        </w:rPr>
        <w:t xml:space="preserve">)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совершенным</w:t>
      </w:r>
      <w:r w:rsidRPr="00633A23">
        <w:rPr>
          <w:rFonts w:cs="Arial"/>
        </w:rPr>
        <w:t xml:space="preserve"> </w:t>
      </w:r>
      <w:r w:rsidRPr="00633A23">
        <w:t>и незаменимым</w:t>
      </w:r>
      <w:r w:rsidRPr="00633A23">
        <w:rPr>
          <w:rFonts w:cs="Arial"/>
        </w:rPr>
        <w:t xml:space="preserve"> </w:t>
      </w:r>
      <w:r w:rsidRPr="00633A23">
        <w:t>идеалом</w:t>
      </w:r>
      <w:r w:rsidRPr="00633A23">
        <w:rPr>
          <w:rFonts w:cs="Arial"/>
        </w:rPr>
        <w:t xml:space="preserve">. </w:t>
      </w:r>
      <w:r w:rsidRPr="00633A23">
        <w:t>«Если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захотим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д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сло</w:t>
      </w:r>
      <w:r w:rsidRPr="00633A23">
        <w:softHyphen/>
        <w:t>вом</w:t>
      </w:r>
      <w:r w:rsidRPr="00633A23">
        <w:rPr>
          <w:rFonts w:cs="Arial"/>
        </w:rPr>
        <w:t xml:space="preserve"> </w:t>
      </w:r>
      <w:r w:rsidRPr="00633A23">
        <w:t>выразить</w:t>
      </w:r>
      <w:r w:rsidRPr="00633A23">
        <w:rPr>
          <w:rFonts w:cs="Arial"/>
        </w:rPr>
        <w:t xml:space="preserve"> </w:t>
      </w:r>
      <w:r w:rsidRPr="00633A23">
        <w:t>социальный</w:t>
      </w:r>
      <w:r w:rsidRPr="00633A23">
        <w:rPr>
          <w:rFonts w:cs="Arial"/>
        </w:rPr>
        <w:t xml:space="preserve"> </w:t>
      </w:r>
      <w:r w:rsidRPr="00633A23">
        <w:t>идеал</w:t>
      </w:r>
      <w:r w:rsidRPr="00633A23">
        <w:rPr>
          <w:rFonts w:cs="Arial"/>
        </w:rPr>
        <w:t xml:space="preserve"> </w:t>
      </w:r>
      <w:r w:rsidRPr="00633A23">
        <w:t>Достоевского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это не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слово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Церковь»</w:t>
      </w:r>
      <w:r w:rsidRPr="00633A23">
        <w:rPr>
          <w:rFonts w:cs="Arial"/>
        </w:rPr>
        <w:t>,</w:t>
      </w:r>
      <w:r w:rsidRPr="00633A23">
        <w:rPr>
          <w:rFonts w:cs="Arial"/>
          <w:vertAlign w:val="superscript"/>
        </w:rPr>
        <w:t>25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 праву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ближайший</w:t>
      </w:r>
      <w:r w:rsidRPr="00633A23">
        <w:rPr>
          <w:rFonts w:cs="Arial"/>
        </w:rPr>
        <w:t xml:space="preserve"> </w:t>
      </w:r>
      <w:r w:rsidRPr="00633A23">
        <w:t>друг</w:t>
      </w:r>
      <w:r w:rsidRPr="00633A23">
        <w:rPr>
          <w:rFonts w:cs="Arial"/>
        </w:rPr>
        <w:t xml:space="preserve"> </w:t>
      </w:r>
      <w:r w:rsidRPr="00633A23">
        <w:t>Достоевского</w:t>
      </w:r>
      <w:r w:rsidRPr="00633A23">
        <w:rPr>
          <w:rFonts w:cs="Arial"/>
        </w:rPr>
        <w:t xml:space="preserve"> </w:t>
      </w:r>
      <w:r w:rsidRPr="00633A23">
        <w:t>философ Владимир</w:t>
      </w:r>
      <w:r w:rsidRPr="00633A23">
        <w:rPr>
          <w:rFonts w:cs="Arial"/>
        </w:rPr>
        <w:t xml:space="preserve"> </w:t>
      </w:r>
      <w:r w:rsidRPr="00633A23">
        <w:t>Солов</w:t>
      </w:r>
      <w:r w:rsidRPr="00633A23">
        <w:t>ь</w:t>
      </w:r>
      <w:r w:rsidRPr="00633A23">
        <w:t>ев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идеализировал</w:t>
      </w:r>
      <w:r w:rsidRPr="00633A23">
        <w:rPr>
          <w:rFonts w:cs="Arial"/>
        </w:rPr>
        <w:t xml:space="preserve"> </w:t>
      </w:r>
      <w:r w:rsidRPr="00633A23">
        <w:t>русский народ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менее</w:t>
      </w:r>
      <w:r w:rsidRPr="00633A23">
        <w:rPr>
          <w:rFonts w:cs="Arial"/>
        </w:rPr>
        <w:t xml:space="preserve"> </w:t>
      </w:r>
      <w:r w:rsidRPr="00633A23">
        <w:t>поклонялся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идолу</w:t>
      </w:r>
      <w:r w:rsidRPr="00633A23">
        <w:rPr>
          <w:rFonts w:cs="Arial"/>
        </w:rPr>
        <w:t xml:space="preserve">. </w:t>
      </w:r>
      <w:r w:rsidRPr="00633A23">
        <w:t>Он всегда</w:t>
      </w:r>
      <w:r w:rsidRPr="00633A23">
        <w:rPr>
          <w:rFonts w:cs="Arial"/>
        </w:rPr>
        <w:t xml:space="preserve"> </w:t>
      </w:r>
      <w:r w:rsidRPr="00633A23">
        <w:t>беспристрастно</w:t>
      </w:r>
      <w:r w:rsidRPr="00633A23">
        <w:rPr>
          <w:rFonts w:cs="Arial"/>
        </w:rPr>
        <w:t xml:space="preserve"> </w:t>
      </w:r>
      <w:r w:rsidRPr="00633A23">
        <w:t>подчеркивал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отрица</w:t>
      </w:r>
      <w:r w:rsidRPr="00633A23">
        <w:softHyphen/>
        <w:t>тельные</w:t>
      </w:r>
      <w:r w:rsidRPr="00633A23">
        <w:rPr>
          <w:rFonts w:cs="Arial"/>
        </w:rPr>
        <w:t xml:space="preserve"> </w:t>
      </w:r>
      <w:r w:rsidRPr="00633A23">
        <w:t>особенности</w:t>
      </w:r>
      <w:r w:rsidRPr="00633A23">
        <w:rPr>
          <w:rFonts w:cs="Arial"/>
        </w:rPr>
        <w:t xml:space="preserve">. </w:t>
      </w:r>
      <w:r w:rsidRPr="00633A23">
        <w:t>Будучи</w:t>
      </w:r>
      <w:r w:rsidRPr="00633A23">
        <w:rPr>
          <w:rFonts w:cs="Arial"/>
        </w:rPr>
        <w:t xml:space="preserve"> </w:t>
      </w:r>
      <w:r w:rsidRPr="00633A23">
        <w:t>мудро</w:t>
      </w:r>
      <w:r w:rsidRPr="00633A23">
        <w:rPr>
          <w:rFonts w:cs="Arial"/>
        </w:rPr>
        <w:t xml:space="preserve"> </w:t>
      </w:r>
      <w:r w:rsidRPr="00633A23">
        <w:t>объективным</w:t>
      </w:r>
      <w:r w:rsidRPr="00633A23">
        <w:rPr>
          <w:rFonts w:cs="Arial"/>
        </w:rPr>
        <w:t xml:space="preserve">, </w:t>
      </w:r>
      <w:r w:rsidRPr="00633A23">
        <w:t>он не</w:t>
      </w:r>
      <w:r w:rsidRPr="00633A23">
        <w:rPr>
          <w:rFonts w:cs="Arial"/>
        </w:rPr>
        <w:t xml:space="preserve"> </w:t>
      </w:r>
      <w:r w:rsidRPr="00633A23">
        <w:t>преувеличивал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положительные</w:t>
      </w:r>
      <w:r w:rsidRPr="00633A23">
        <w:rPr>
          <w:rFonts w:cs="Arial"/>
        </w:rPr>
        <w:t xml:space="preserve"> </w:t>
      </w:r>
      <w:r w:rsidRPr="00633A23">
        <w:t>стороны</w:t>
      </w:r>
      <w:r w:rsidRPr="00633A23">
        <w:rPr>
          <w:rFonts w:cs="Arial"/>
        </w:rPr>
        <w:t xml:space="preserve">, </w:t>
      </w:r>
      <w:r w:rsidRPr="00633A23">
        <w:t>ума</w:t>
      </w:r>
      <w:r w:rsidRPr="00633A23">
        <w:softHyphen/>
        <w:t>ляя</w:t>
      </w:r>
      <w:r w:rsidRPr="00633A23">
        <w:rPr>
          <w:rFonts w:cs="Arial"/>
        </w:rPr>
        <w:t xml:space="preserve"> </w:t>
      </w:r>
      <w:r w:rsidRPr="00633A23">
        <w:t>отрицательные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правильно</w:t>
      </w:r>
      <w:r w:rsidRPr="00633A23">
        <w:rPr>
          <w:rFonts w:cs="Arial"/>
        </w:rPr>
        <w:t xml:space="preserve"> </w:t>
      </w:r>
      <w:r w:rsidRPr="00633A23">
        <w:t>различал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делял</w:t>
      </w:r>
      <w:r w:rsidRPr="00633A23">
        <w:rPr>
          <w:rFonts w:cs="Arial"/>
        </w:rPr>
        <w:t xml:space="preserve"> </w:t>
      </w:r>
      <w:r w:rsidRPr="00633A23">
        <w:t>одни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. </w:t>
      </w:r>
      <w:r w:rsidRPr="00633A23">
        <w:t>«В</w:t>
      </w:r>
      <w:r w:rsidRPr="00633A23">
        <w:rPr>
          <w:rFonts w:cs="Arial"/>
        </w:rPr>
        <w:t xml:space="preserve"> </w:t>
      </w:r>
      <w:r w:rsidRPr="00633A23">
        <w:t>русском</w:t>
      </w:r>
      <w:r w:rsidRPr="00633A23">
        <w:rPr>
          <w:rFonts w:cs="Arial"/>
        </w:rPr>
        <w:t xml:space="preserve"> </w:t>
      </w:r>
      <w:r w:rsidRPr="00633A23">
        <w:t>человеке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простонародия</w:t>
      </w:r>
      <w:r w:rsidRPr="00633A23">
        <w:rPr>
          <w:rFonts w:cs="Arial"/>
        </w:rPr>
        <w:t xml:space="preserve"> </w:t>
      </w:r>
      <w:r w:rsidRPr="00633A23">
        <w:t>нужно</w:t>
      </w:r>
      <w:r w:rsidRPr="00633A23">
        <w:rPr>
          <w:rFonts w:cs="Arial"/>
        </w:rPr>
        <w:t xml:space="preserve"> </w:t>
      </w:r>
      <w:r w:rsidRPr="00633A23">
        <w:t>уметь</w:t>
      </w:r>
      <w:r w:rsidRPr="00633A23">
        <w:rPr>
          <w:rFonts w:cs="Arial"/>
        </w:rPr>
        <w:t xml:space="preserve"> </w:t>
      </w:r>
      <w:r w:rsidRPr="00633A23">
        <w:t>отвлекать</w:t>
      </w:r>
      <w:r w:rsidRPr="00633A23">
        <w:rPr>
          <w:rFonts w:cs="Arial"/>
        </w:rPr>
        <w:t xml:space="preserve"> </w:t>
      </w:r>
      <w:r w:rsidRPr="00633A23">
        <w:t>красоту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нанос</w:t>
      </w:r>
      <w:r w:rsidRPr="00633A23">
        <w:softHyphen/>
        <w:t>ного</w:t>
      </w:r>
      <w:r w:rsidRPr="00633A23">
        <w:rPr>
          <w:rFonts w:cs="Arial"/>
        </w:rPr>
        <w:t xml:space="preserve"> </w:t>
      </w:r>
      <w:r w:rsidRPr="00633A23">
        <w:t>варварства</w:t>
      </w:r>
      <w:r w:rsidRPr="00633A23">
        <w:rPr>
          <w:rFonts w:cs="Arial"/>
        </w:rPr>
        <w:t xml:space="preserve">. </w:t>
      </w:r>
      <w:r w:rsidRPr="00633A23">
        <w:t>Обстоятельствами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почти</w:t>
      </w:r>
      <w:r w:rsidRPr="00633A23">
        <w:rPr>
          <w:rFonts w:cs="Arial"/>
        </w:rPr>
        <w:t xml:space="preserve"> </w:t>
      </w:r>
      <w:r w:rsidRPr="00633A23">
        <w:t>рус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истории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предан</w:t>
      </w:r>
      <w:r w:rsidRPr="00633A23">
        <w:rPr>
          <w:rFonts w:cs="Arial"/>
        </w:rPr>
        <w:t xml:space="preserve"> </w:t>
      </w:r>
      <w:r w:rsidRPr="00633A23">
        <w:t>разврату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развращаем</w:t>
      </w:r>
      <w:r w:rsidRPr="00633A23">
        <w:rPr>
          <w:rFonts w:cs="Arial"/>
        </w:rPr>
        <w:t xml:space="preserve">, </w:t>
      </w:r>
      <w:r w:rsidRPr="00633A23">
        <w:t>соблазняем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стоянно мучим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удивительно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дожил</w:t>
      </w:r>
      <w:r w:rsidRPr="00633A23">
        <w:rPr>
          <w:rFonts w:cs="Arial"/>
        </w:rPr>
        <w:t xml:space="preserve">, </w:t>
      </w:r>
      <w:r w:rsidRPr="00633A23">
        <w:t>сохранив человеческий</w:t>
      </w:r>
      <w:r w:rsidRPr="00633A23">
        <w:rPr>
          <w:rFonts w:cs="Arial"/>
        </w:rPr>
        <w:t xml:space="preserve"> </w:t>
      </w:r>
      <w:r w:rsidRPr="00633A23">
        <w:t>образ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сохранив</w:t>
      </w:r>
      <w:r w:rsidRPr="00633A23">
        <w:rPr>
          <w:rFonts w:cs="Arial"/>
        </w:rPr>
        <w:t xml:space="preserve"> </w:t>
      </w:r>
      <w:r w:rsidRPr="00633A23">
        <w:t>красоту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сохранил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красоту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образа</w:t>
      </w:r>
      <w:r w:rsidRPr="00633A23">
        <w:rPr>
          <w:rFonts w:cs="Arial"/>
        </w:rPr>
        <w:t xml:space="preserve">.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истинный друг</w:t>
      </w:r>
      <w:r w:rsidRPr="00633A23">
        <w:rPr>
          <w:rFonts w:cs="Arial"/>
        </w:rPr>
        <w:t xml:space="preserve"> </w:t>
      </w:r>
      <w:r w:rsidRPr="00633A23">
        <w:t>человечес</w:t>
      </w:r>
      <w:r w:rsidRPr="00633A23">
        <w:t>т</w:t>
      </w:r>
      <w:r w:rsidRPr="00633A23">
        <w:t>ва</w:t>
      </w:r>
      <w:r w:rsidRPr="00633A23">
        <w:rPr>
          <w:rFonts w:cs="Arial"/>
        </w:rPr>
        <w:t xml:space="preserve">,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кого</w:t>
      </w:r>
      <w:r w:rsidRPr="00633A23">
        <w:rPr>
          <w:rFonts w:cs="Arial"/>
        </w:rPr>
        <w:t xml:space="preserve"> </w:t>
      </w:r>
      <w:r w:rsidRPr="00633A23">
        <w:t>хоть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билось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 </w:t>
      </w:r>
      <w:r w:rsidRPr="00633A23">
        <w:t>по страданиям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,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поймет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извинит</w:t>
      </w:r>
      <w:r w:rsidRPr="00633A23">
        <w:rPr>
          <w:rFonts w:cs="Arial"/>
        </w:rPr>
        <w:t xml:space="preserve">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непро</w:t>
      </w:r>
      <w:r w:rsidRPr="00633A23">
        <w:softHyphen/>
        <w:t>ходимую</w:t>
      </w:r>
      <w:r w:rsidRPr="00633A23">
        <w:rPr>
          <w:rFonts w:cs="Arial"/>
        </w:rPr>
        <w:t xml:space="preserve"> </w:t>
      </w:r>
      <w:r w:rsidRPr="00633A23">
        <w:t>наносную</w:t>
      </w:r>
      <w:r w:rsidRPr="00633A23">
        <w:rPr>
          <w:rFonts w:cs="Arial"/>
        </w:rPr>
        <w:t xml:space="preserve"> </w:t>
      </w:r>
      <w:r w:rsidRPr="00633A23">
        <w:t>грязь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погружен</w:t>
      </w:r>
      <w:r w:rsidRPr="00633A23">
        <w:rPr>
          <w:rFonts w:cs="Arial"/>
        </w:rPr>
        <w:t xml:space="preserve"> </w:t>
      </w:r>
      <w:r w:rsidRPr="00633A23">
        <w:t>народ наш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сумеет</w:t>
      </w:r>
      <w:r w:rsidRPr="00633A23">
        <w:rPr>
          <w:rFonts w:cs="Arial"/>
        </w:rPr>
        <w:t xml:space="preserve"> </w:t>
      </w:r>
      <w:r w:rsidRPr="00633A23">
        <w:t>отыскать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грязи</w:t>
      </w:r>
      <w:r w:rsidRPr="00633A23">
        <w:rPr>
          <w:rFonts w:cs="Arial"/>
        </w:rPr>
        <w:t xml:space="preserve"> </w:t>
      </w:r>
      <w:r w:rsidRPr="00633A23">
        <w:t>брильянты</w:t>
      </w:r>
      <w:r w:rsidRPr="00633A23">
        <w:rPr>
          <w:rFonts w:cs="Arial"/>
        </w:rPr>
        <w:t xml:space="preserve">. </w:t>
      </w:r>
      <w:r w:rsidRPr="00633A23">
        <w:t>Суди</w:t>
      </w:r>
      <w:r w:rsidRPr="00633A23">
        <w:softHyphen/>
        <w:t>те</w:t>
      </w:r>
      <w:r w:rsidRPr="00633A23">
        <w:rPr>
          <w:rFonts w:cs="Arial"/>
        </w:rPr>
        <w:t xml:space="preserve"> </w:t>
      </w:r>
      <w:r w:rsidRPr="00633A23">
        <w:t>русский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мерзостям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так часто</w:t>
      </w:r>
      <w:r w:rsidRPr="00633A23">
        <w:rPr>
          <w:rFonts w:cs="Arial"/>
        </w:rPr>
        <w:t xml:space="preserve"> </w:t>
      </w:r>
      <w:r w:rsidRPr="00633A23">
        <w:t>делает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великим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вещам</w:t>
      </w:r>
      <w:r w:rsidRPr="00633A23">
        <w:rPr>
          <w:rFonts w:cs="Arial"/>
        </w:rPr>
        <w:t xml:space="preserve">, </w:t>
      </w:r>
      <w:r w:rsidRPr="00633A23">
        <w:t>по которым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самой</w:t>
      </w:r>
      <w:r w:rsidRPr="00633A23">
        <w:rPr>
          <w:rFonts w:cs="Arial"/>
        </w:rPr>
        <w:t xml:space="preserve"> </w:t>
      </w:r>
      <w:r w:rsidRPr="00633A23">
        <w:t>мерзости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постоянно</w:t>
      </w:r>
      <w:r w:rsidRPr="00633A23">
        <w:rPr>
          <w:rFonts w:cs="Arial"/>
        </w:rPr>
        <w:t xml:space="preserve"> </w:t>
      </w:r>
      <w:r w:rsidRPr="00633A23">
        <w:t>воз</w:t>
      </w:r>
      <w:r w:rsidRPr="00633A23">
        <w:softHyphen/>
        <w:t>дыхает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ведь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народе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мерзавцы</w:t>
      </w:r>
      <w:r w:rsidRPr="00633A23">
        <w:rPr>
          <w:rFonts w:cs="Arial"/>
        </w:rPr>
        <w:t xml:space="preserve">,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прямо</w:t>
      </w:r>
      <w:r w:rsidRPr="00633A23">
        <w:rPr>
          <w:rFonts w:cs="Arial"/>
        </w:rPr>
        <w:t xml:space="preserve"> </w:t>
      </w:r>
      <w:r w:rsidRPr="00633A23">
        <w:t>святые</w:t>
      </w:r>
      <w:r w:rsidRPr="00633A23">
        <w:rPr>
          <w:rFonts w:cs="Arial"/>
        </w:rPr>
        <w:t xml:space="preserve">,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какие</w:t>
      </w:r>
      <w:r w:rsidRPr="00633A23">
        <w:rPr>
          <w:rFonts w:cs="Arial"/>
        </w:rPr>
        <w:t xml:space="preserve">: </w:t>
      </w:r>
      <w:r w:rsidRPr="00633A23">
        <w:t>сами</w:t>
      </w:r>
      <w:r w:rsidRPr="00633A23">
        <w:rPr>
          <w:rFonts w:cs="Arial"/>
        </w:rPr>
        <w:t xml:space="preserve"> </w:t>
      </w:r>
      <w:r w:rsidRPr="00633A23">
        <w:t>светят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всем нам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освещают</w:t>
      </w:r>
      <w:r w:rsidRPr="00633A23">
        <w:rPr>
          <w:rFonts w:cs="Arial"/>
        </w:rPr>
        <w:t xml:space="preserve">!.. </w:t>
      </w:r>
      <w:r w:rsidRPr="00633A23">
        <w:t>Судите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тому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тому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желал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стать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идеалы его</w:t>
      </w:r>
      <w:r w:rsidRPr="00633A23">
        <w:rPr>
          <w:rFonts w:cs="Arial"/>
        </w:rPr>
        <w:t xml:space="preserve"> </w:t>
      </w:r>
      <w:r w:rsidRPr="00633A23">
        <w:t>сильны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спасли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 </w:t>
      </w:r>
      <w:r w:rsidRPr="00633A23">
        <w:t>муче</w:t>
      </w:r>
      <w:r w:rsidRPr="00633A23">
        <w:softHyphen/>
        <w:t>ний</w:t>
      </w:r>
      <w:r w:rsidRPr="00633A23">
        <w:rPr>
          <w:rFonts w:cs="Arial"/>
        </w:rPr>
        <w:t xml:space="preserve">,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срослись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душой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искони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наградили</w:t>
      </w:r>
      <w:r w:rsidRPr="00633A23">
        <w:rPr>
          <w:rFonts w:cs="Arial"/>
        </w:rPr>
        <w:t xml:space="preserve"> </w:t>
      </w:r>
      <w:r w:rsidRPr="00633A23">
        <w:t>ее навеки</w:t>
      </w:r>
      <w:r w:rsidRPr="00633A23">
        <w:rPr>
          <w:rFonts w:cs="Arial"/>
        </w:rPr>
        <w:t xml:space="preserve"> </w:t>
      </w:r>
      <w:r w:rsidRPr="00633A23">
        <w:t>простодушием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честностью</w:t>
      </w:r>
      <w:r w:rsidRPr="00633A23">
        <w:rPr>
          <w:rFonts w:cs="Arial"/>
        </w:rPr>
        <w:t xml:space="preserve">, </w:t>
      </w:r>
      <w:r w:rsidRPr="00633A23">
        <w:t>искренностью</w:t>
      </w:r>
      <w:r w:rsidRPr="00633A23">
        <w:rPr>
          <w:rFonts w:cs="Arial"/>
        </w:rPr>
        <w:t xml:space="preserve"> </w:t>
      </w:r>
      <w:r w:rsidRPr="00633A23">
        <w:t>и широким</w:t>
      </w:r>
      <w:r w:rsidRPr="00633A23">
        <w:rPr>
          <w:rFonts w:cs="Arial"/>
        </w:rPr>
        <w:t xml:space="preserve"> </w:t>
      </w:r>
      <w:r w:rsidRPr="00633A23">
        <w:t>всеоткрытым</w:t>
      </w:r>
      <w:r w:rsidRPr="00633A23">
        <w:rPr>
          <w:rFonts w:cs="Arial"/>
        </w:rPr>
        <w:t xml:space="preserve"> </w:t>
      </w:r>
      <w:r w:rsidRPr="00633A23">
        <w:t>умом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самом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влекательном</w:t>
      </w:r>
      <w:r w:rsidRPr="00633A23">
        <w:rPr>
          <w:rFonts w:cs="Arial"/>
        </w:rPr>
        <w:t xml:space="preserve">, </w:t>
      </w:r>
      <w:r w:rsidRPr="00633A23">
        <w:t>гармоническом</w:t>
      </w:r>
      <w:r w:rsidRPr="00633A23">
        <w:rPr>
          <w:rFonts w:cs="Arial"/>
        </w:rPr>
        <w:t xml:space="preserve"> </w:t>
      </w:r>
      <w:r w:rsidRPr="00633A23">
        <w:t>соединении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при том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грязи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русский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тоскует</w:t>
      </w:r>
      <w:r w:rsidRPr="00633A23">
        <w:rPr>
          <w:rFonts w:cs="Arial"/>
        </w:rPr>
        <w:t xml:space="preserve"> </w:t>
      </w:r>
      <w:r w:rsidRPr="00633A23">
        <w:t>от нее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верит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носное</w:t>
      </w:r>
      <w:r w:rsidRPr="00633A23">
        <w:rPr>
          <w:rFonts w:cs="Arial"/>
        </w:rPr>
        <w:t xml:space="preserve">, </w:t>
      </w:r>
      <w:r w:rsidRPr="00633A23">
        <w:t>наваждение</w:t>
      </w:r>
      <w:r w:rsidRPr="00633A23">
        <w:rPr>
          <w:rFonts w:cs="Arial"/>
        </w:rPr>
        <w:t xml:space="preserve"> </w:t>
      </w:r>
      <w:r w:rsidRPr="00633A23">
        <w:t>дьявольское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кончится</w:t>
      </w:r>
      <w:r w:rsidRPr="00633A23">
        <w:rPr>
          <w:rFonts w:cs="Arial"/>
        </w:rPr>
        <w:t xml:space="preserve"> </w:t>
      </w:r>
      <w:r w:rsidRPr="00633A23">
        <w:t>тьма</w:t>
      </w:r>
      <w:r w:rsidRPr="00633A23">
        <w:rPr>
          <w:rFonts w:cs="Arial"/>
        </w:rPr>
        <w:t xml:space="preserve"> </w:t>
      </w:r>
      <w:r w:rsidRPr="00633A23">
        <w:t>и что</w:t>
      </w:r>
      <w:r w:rsidR="000665A8">
        <w:rPr>
          <w:rFonts w:cs="Arial"/>
        </w:rPr>
        <w:t xml:space="preserve"> </w:t>
      </w:r>
      <w:r w:rsidRPr="00633A23">
        <w:t>непременно</w:t>
      </w:r>
      <w:r w:rsidR="000665A8">
        <w:rPr>
          <w:rFonts w:cs="Arial"/>
        </w:rPr>
        <w:t xml:space="preserve"> </w:t>
      </w:r>
      <w:r w:rsidRPr="00633A23">
        <w:t>воссияет</w:t>
      </w:r>
      <w:r w:rsidR="000665A8">
        <w:rPr>
          <w:rFonts w:cs="Arial"/>
        </w:rPr>
        <w:t xml:space="preserve"> </w:t>
      </w:r>
      <w:r w:rsidRPr="00633A23">
        <w:t>когда</w:t>
      </w:r>
      <w:r w:rsidRPr="00633A23">
        <w:rPr>
          <w:rFonts w:cs="Arial"/>
        </w:rPr>
        <w:t>-</w:t>
      </w:r>
      <w:r w:rsidRPr="00633A23">
        <w:t>нибудь</w:t>
      </w:r>
      <w:r w:rsidR="000665A8">
        <w:rPr>
          <w:rFonts w:cs="Arial"/>
        </w:rPr>
        <w:t xml:space="preserve"> </w:t>
      </w:r>
      <w:r w:rsidRPr="00633A23">
        <w:t>вечный</w:t>
      </w:r>
      <w:r w:rsidRPr="001136CB">
        <w:rPr>
          <w:rFonts w:cs="Arial"/>
          <w:szCs w:val="14"/>
          <w:vertAlign w:val="superscript"/>
        </w:rPr>
        <w:t>26</w:t>
      </w:r>
      <w:r w:rsidR="001136CB">
        <w:rPr>
          <w:rFonts w:cs="Arial"/>
          <w:szCs w:val="14"/>
        </w:rPr>
        <w:t xml:space="preserve"> </w:t>
      </w:r>
      <w:r w:rsidRPr="00633A23">
        <w:t>свет»</w:t>
      </w:r>
      <w:r w:rsidR="001136CB">
        <w:t>.</w:t>
      </w:r>
    </w:p>
    <w:p w:rsidR="002D3589" w:rsidRPr="00633A23" w:rsidRDefault="002D3589" w:rsidP="00EB0F88">
      <w:r w:rsidRPr="00633A23">
        <w:lastRenderedPageBreak/>
        <w:t>Народ</w:t>
      </w:r>
      <w:r w:rsidRPr="00633A23">
        <w:rPr>
          <w:rFonts w:cs="Arial"/>
        </w:rPr>
        <w:t xml:space="preserve"> </w:t>
      </w:r>
      <w:r w:rsidRPr="00633A23">
        <w:t>сохранил</w:t>
      </w:r>
      <w:r w:rsidRPr="00633A23">
        <w:rPr>
          <w:rFonts w:cs="Arial"/>
        </w:rPr>
        <w:t xml:space="preserve"> </w:t>
      </w:r>
      <w:r w:rsidRPr="00633A23">
        <w:t>красоту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лика</w:t>
      </w:r>
      <w:r w:rsidRPr="00633A23">
        <w:rPr>
          <w:rFonts w:cs="Arial"/>
        </w:rPr>
        <w:t xml:space="preserve">, </w:t>
      </w:r>
      <w:r w:rsidRPr="00633A23">
        <w:t>имея</w:t>
      </w:r>
      <w:r w:rsidR="00ED1240">
        <w:rPr>
          <w:rFonts w:cs="Arial"/>
        </w:rPr>
        <w:t xml:space="preserve"> </w:t>
      </w:r>
      <w:r w:rsidRPr="00633A23">
        <w:t>такие</w:t>
      </w:r>
      <w:r w:rsidR="00ED1240">
        <w:rPr>
          <w:rFonts w:cs="Arial"/>
        </w:rPr>
        <w:t xml:space="preserve"> </w:t>
      </w:r>
      <w:r w:rsidRPr="00633A23">
        <w:t>идеалы</w:t>
      </w:r>
      <w:r w:rsidR="000665A8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>:</w:t>
      </w:r>
      <w:r w:rsidR="000665A8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>.</w:t>
      </w:r>
      <w:r w:rsidR="000665A8">
        <w:rPr>
          <w:rFonts w:cs="Arial"/>
        </w:rPr>
        <w:t xml:space="preserve"> </w:t>
      </w:r>
      <w:r w:rsidRPr="00633A23">
        <w:t>Сергия</w:t>
      </w:r>
      <w:r w:rsidR="000665A8">
        <w:rPr>
          <w:rFonts w:cs="Arial"/>
        </w:rPr>
        <w:t xml:space="preserve"> </w:t>
      </w:r>
      <w:r w:rsidRPr="00633A23">
        <w:t>Рад</w:t>
      </w:r>
      <w:r w:rsidRPr="00633A23">
        <w:t>о</w:t>
      </w:r>
      <w:r w:rsidRPr="00633A23">
        <w:t>нежского</w:t>
      </w:r>
      <w:r w:rsidRPr="00633A23">
        <w:rPr>
          <w:rFonts w:cs="Arial"/>
        </w:rPr>
        <w:t>,</w:t>
      </w:r>
      <w:r w:rsidR="001136CB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Феодосия</w:t>
      </w:r>
      <w:r w:rsidRPr="00633A23">
        <w:rPr>
          <w:rFonts w:cs="Arial"/>
        </w:rPr>
        <w:t xml:space="preserve"> </w:t>
      </w:r>
      <w:r w:rsidRPr="00633A23">
        <w:t>Печерского</w:t>
      </w:r>
      <w:r w:rsidRPr="00633A23">
        <w:rPr>
          <w:rFonts w:cs="Arial"/>
        </w:rPr>
        <w:t xml:space="preserve">,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Тихона</w:t>
      </w:r>
      <w:r w:rsidRPr="00633A23">
        <w:rPr>
          <w:rFonts w:cs="Arial"/>
        </w:rPr>
        <w:t xml:space="preserve"> </w:t>
      </w:r>
      <w:r w:rsidRPr="00633A23">
        <w:t>Задонского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им подобных</w:t>
      </w:r>
      <w:r w:rsidRPr="00633A23">
        <w:rPr>
          <w:rFonts w:cs="Arial"/>
        </w:rPr>
        <w:t xml:space="preserve"> </w:t>
      </w:r>
      <w:r w:rsidRPr="00633A23">
        <w:t>святителей</w:t>
      </w:r>
      <w:r w:rsidRPr="00633A23">
        <w:rPr>
          <w:rFonts w:cs="Arial"/>
          <w:vertAlign w:val="superscript"/>
        </w:rPr>
        <w:t>27</w:t>
      </w:r>
      <w:r w:rsidRPr="00633A23">
        <w:rPr>
          <w:rFonts w:cs="Arial"/>
        </w:rPr>
        <w:t xml:space="preserve">. </w:t>
      </w:r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народной</w:t>
      </w:r>
      <w:r w:rsidRPr="00633A23">
        <w:rPr>
          <w:rFonts w:cs="Arial"/>
        </w:rPr>
        <w:t xml:space="preserve"> </w:t>
      </w:r>
      <w:r w:rsidRPr="00633A23">
        <w:t>душе глубоко</w:t>
      </w:r>
      <w:r w:rsidRPr="00633A23">
        <w:rPr>
          <w:rFonts w:cs="Arial"/>
        </w:rPr>
        <w:t xml:space="preserve"> </w:t>
      </w:r>
      <w:r w:rsidRPr="00633A23">
        <w:t>укоренено</w:t>
      </w:r>
      <w:r w:rsidRPr="00633A23">
        <w:rPr>
          <w:rFonts w:cs="Arial"/>
        </w:rPr>
        <w:t xml:space="preserve"> </w:t>
      </w:r>
      <w:r w:rsidRPr="00633A23">
        <w:t>пламенное</w:t>
      </w:r>
      <w:r w:rsidRPr="00633A23">
        <w:rPr>
          <w:rFonts w:cs="Arial"/>
        </w:rPr>
        <w:t xml:space="preserve"> </w:t>
      </w:r>
      <w:r w:rsidRPr="00633A23">
        <w:t>ощущение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>-</w:t>
      </w:r>
      <w:r w:rsidRPr="00633A23">
        <w:t>грешности</w:t>
      </w:r>
      <w:r w:rsidRPr="00633A23">
        <w:rPr>
          <w:rFonts w:cs="Arial"/>
        </w:rPr>
        <w:t xml:space="preserve">, </w:t>
      </w:r>
      <w:r w:rsidRPr="00633A23">
        <w:t>ответс</w:t>
      </w:r>
      <w:r w:rsidRPr="00633A23">
        <w:t>т</w:t>
      </w:r>
      <w:r w:rsidRPr="00633A23">
        <w:t>венности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softHyphen/>
        <w:t>ливается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непрестанный</w:t>
      </w:r>
      <w:r w:rsidRPr="00633A23">
        <w:rPr>
          <w:rFonts w:cs="Arial"/>
        </w:rPr>
        <w:t xml:space="preserve"> </w:t>
      </w:r>
      <w:r w:rsidRPr="00633A23">
        <w:t>подвиг</w:t>
      </w:r>
      <w:r w:rsidRPr="00633A23">
        <w:rPr>
          <w:rFonts w:cs="Arial"/>
        </w:rPr>
        <w:t xml:space="preserve"> </w:t>
      </w:r>
      <w:r w:rsidRPr="00633A23">
        <w:t>покаяния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совер</w:t>
      </w:r>
      <w:r w:rsidRPr="00633A23">
        <w:softHyphen/>
        <w:t>шенствования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образу</w:t>
      </w:r>
      <w:r w:rsidRPr="00633A23">
        <w:rPr>
          <w:rFonts w:cs="Arial"/>
        </w:rPr>
        <w:t xml:space="preserve"> </w:t>
      </w:r>
      <w:r w:rsidRPr="00633A23">
        <w:t>Христову</w:t>
      </w:r>
      <w:r w:rsidRPr="00633A23">
        <w:rPr>
          <w:rFonts w:cs="Arial"/>
          <w:vertAlign w:val="superscript"/>
        </w:rPr>
        <w:t>28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зачем народ</w:t>
      </w:r>
      <w:r w:rsidRPr="00633A23">
        <w:rPr>
          <w:rFonts w:cs="Arial"/>
        </w:rPr>
        <w:t xml:space="preserve"> </w:t>
      </w:r>
      <w:r w:rsidRPr="00633A23">
        <w:t>страстно</w:t>
      </w:r>
      <w:r w:rsidRPr="00633A23">
        <w:rPr>
          <w:rFonts w:cs="Arial"/>
        </w:rPr>
        <w:t xml:space="preserve"> </w:t>
      </w:r>
      <w:r w:rsidRPr="00633A23">
        <w:t>воздыхает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тоске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,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истину</w:t>
      </w:r>
      <w:r w:rsidRPr="00633A23">
        <w:rPr>
          <w:rFonts w:cs="Arial"/>
        </w:rPr>
        <w:t xml:space="preserve">, </w:t>
      </w:r>
      <w:r w:rsidRPr="00633A23">
        <w:t>правду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спасение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находит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православии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этому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другого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нужно</w:t>
      </w:r>
      <w:r w:rsidRPr="00633A23">
        <w:rPr>
          <w:rFonts w:cs="Arial"/>
        </w:rPr>
        <w:t xml:space="preserve"> </w:t>
      </w:r>
      <w:r w:rsidR="001136CB" w:rsidRPr="001136CB">
        <w:rPr>
          <w:rFonts w:cs="Arial"/>
          <w:vertAlign w:val="superscript"/>
        </w:rPr>
        <w:t>2</w:t>
      </w:r>
      <w:r w:rsidRPr="00633A23">
        <w:rPr>
          <w:rFonts w:cs="Arial"/>
          <w:vertAlign w:val="superscript"/>
        </w:rPr>
        <w:t>9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народолюбие</w:t>
      </w:r>
      <w:r w:rsidRPr="00633A23">
        <w:rPr>
          <w:rFonts w:cs="Arial"/>
        </w:rPr>
        <w:t xml:space="preserve"> </w:t>
      </w:r>
      <w:r w:rsidRPr="00633A23">
        <w:t>Достоевского</w:t>
      </w:r>
      <w:r w:rsidRPr="00633A23">
        <w:rPr>
          <w:rFonts w:cs="Arial"/>
        </w:rPr>
        <w:t xml:space="preserve"> </w:t>
      </w:r>
      <w:r w:rsidRPr="00633A23">
        <w:t>вызвало</w:t>
      </w:r>
      <w:r w:rsidRPr="00633A23">
        <w:rPr>
          <w:rFonts w:cs="Arial"/>
        </w:rPr>
        <w:t xml:space="preserve"> </w:t>
      </w:r>
      <w:r w:rsidRPr="00633A23">
        <w:t>бурную реакцию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стороны</w:t>
      </w:r>
      <w:r w:rsidRPr="00633A23">
        <w:rPr>
          <w:rFonts w:cs="Arial"/>
        </w:rPr>
        <w:t xml:space="preserve"> </w:t>
      </w:r>
      <w:r w:rsidRPr="00633A23">
        <w:t>той</w:t>
      </w:r>
      <w:r w:rsidRPr="00633A23">
        <w:rPr>
          <w:rFonts w:cs="Arial"/>
        </w:rPr>
        <w:t xml:space="preserve"> </w:t>
      </w:r>
      <w:r w:rsidRPr="00633A23">
        <w:t>части</w:t>
      </w:r>
      <w:r w:rsidRPr="00633A23">
        <w:rPr>
          <w:rFonts w:cs="Arial"/>
        </w:rPr>
        <w:t xml:space="preserve"> </w:t>
      </w:r>
      <w:r w:rsidRPr="00633A23">
        <w:t>ру</w:t>
      </w:r>
      <w:r w:rsidRPr="00633A23">
        <w:t>с</w:t>
      </w:r>
      <w:r w:rsidRPr="00633A23">
        <w:t>ской</w:t>
      </w:r>
      <w:r w:rsidRPr="00633A23">
        <w:rPr>
          <w:rFonts w:cs="Arial"/>
        </w:rPr>
        <w:t xml:space="preserve"> </w:t>
      </w:r>
      <w:r w:rsidRPr="00633A23">
        <w:t>интеллигенции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 xml:space="preserve"> </w:t>
      </w:r>
      <w:r w:rsidRPr="00633A23">
        <w:t>формировалась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началах</w:t>
      </w:r>
      <w:r w:rsidRPr="00633A23">
        <w:rPr>
          <w:rFonts w:cs="Arial"/>
        </w:rPr>
        <w:t xml:space="preserve"> </w:t>
      </w:r>
      <w:r w:rsidRPr="00633A23">
        <w:t>западно</w:t>
      </w:r>
      <w:r w:rsidRPr="00633A23">
        <w:softHyphen/>
        <w:t>европейского</w:t>
      </w:r>
      <w:r w:rsidRPr="00633A23">
        <w:rPr>
          <w:rFonts w:cs="Arial"/>
        </w:rPr>
        <w:t xml:space="preserve"> </w:t>
      </w:r>
      <w:r w:rsidRPr="00633A23">
        <w:t>гум</w:t>
      </w:r>
      <w:r w:rsidRPr="00633A23">
        <w:t>а</w:t>
      </w:r>
      <w:r w:rsidRPr="00633A23">
        <w:t>низма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величие</w:t>
      </w:r>
      <w:r w:rsidRPr="00633A23">
        <w:rPr>
          <w:rFonts w:cs="Arial"/>
        </w:rPr>
        <w:t xml:space="preserve"> </w:t>
      </w:r>
      <w:r w:rsidRPr="00633A23">
        <w:t>человека строит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умалении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.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особенности</w:t>
      </w:r>
      <w:r w:rsidRPr="00633A23">
        <w:rPr>
          <w:rFonts w:cs="Arial"/>
        </w:rPr>
        <w:t xml:space="preserve"> </w:t>
      </w:r>
      <w:r w:rsidRPr="00633A23">
        <w:t>отли</w:t>
      </w:r>
      <w:r w:rsidRPr="00633A23">
        <w:softHyphen/>
        <w:t>чался</w:t>
      </w:r>
      <w:r w:rsidRPr="00633A23">
        <w:rPr>
          <w:rFonts w:cs="Arial"/>
        </w:rPr>
        <w:t xml:space="preserve"> </w:t>
      </w:r>
      <w:r w:rsidRPr="00633A23">
        <w:t>Гр</w:t>
      </w:r>
      <w:r w:rsidRPr="00633A23">
        <w:t>а</w:t>
      </w:r>
      <w:r w:rsidRPr="00633A23">
        <w:t>довский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подверг</w:t>
      </w:r>
      <w:r w:rsidRPr="00633A23">
        <w:rPr>
          <w:rFonts w:cs="Arial"/>
        </w:rPr>
        <w:t xml:space="preserve"> </w:t>
      </w:r>
      <w:r w:rsidRPr="00633A23">
        <w:t>острой</w:t>
      </w:r>
      <w:r w:rsidRPr="00633A23">
        <w:rPr>
          <w:rFonts w:cs="Arial"/>
        </w:rPr>
        <w:t xml:space="preserve"> </w:t>
      </w:r>
      <w:r w:rsidRPr="00633A23">
        <w:t>критике знаменитую</w:t>
      </w:r>
      <w:r w:rsidRPr="00633A23">
        <w:rPr>
          <w:rFonts w:cs="Arial"/>
        </w:rPr>
        <w:t xml:space="preserve"> </w:t>
      </w:r>
      <w:r w:rsidRPr="00633A23">
        <w:t>«Речь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Пушкине»</w:t>
      </w:r>
      <w:r w:rsidRPr="00633A23">
        <w:rPr>
          <w:rFonts w:cs="Arial"/>
        </w:rPr>
        <w:t xml:space="preserve"> </w:t>
      </w:r>
      <w:r w:rsidRPr="00633A23">
        <w:t>Достоевского</w:t>
      </w:r>
      <w:r w:rsidRPr="00633A23">
        <w:rPr>
          <w:rFonts w:cs="Arial"/>
        </w:rPr>
        <w:t xml:space="preserve">. </w:t>
      </w:r>
      <w:r w:rsidRPr="00633A23">
        <w:t>Досто</w:t>
      </w:r>
      <w:r w:rsidRPr="00633A23">
        <w:softHyphen/>
        <w:t>евский</w:t>
      </w:r>
      <w:r w:rsidRPr="00633A23">
        <w:rPr>
          <w:rFonts w:cs="Arial"/>
        </w:rPr>
        <w:t xml:space="preserve"> </w:t>
      </w:r>
      <w:r w:rsidRPr="00633A23">
        <w:t>ответил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«исповеданием</w:t>
      </w:r>
      <w:r w:rsidRPr="00633A23">
        <w:rPr>
          <w:rFonts w:cs="Arial"/>
        </w:rPr>
        <w:t xml:space="preserve"> </w:t>
      </w:r>
      <w:r w:rsidRPr="00633A23">
        <w:t xml:space="preserve">веры» </w:t>
      </w:r>
      <w:r w:rsidRPr="00633A23">
        <w:rPr>
          <w:rFonts w:cs="Arial"/>
        </w:rPr>
        <w:t>(</w:t>
      </w:r>
      <w:r w:rsidRPr="00633A23">
        <w:rPr>
          <w:rFonts w:cs="Arial"/>
          <w:lang w:val="en-US"/>
        </w:rPr>
        <w:t>profession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de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foi</w:t>
      </w:r>
      <w:r w:rsidRPr="00633A23">
        <w:rPr>
          <w:rFonts w:cs="Arial"/>
        </w:rPr>
        <w:t xml:space="preserve">)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последней</w:t>
      </w:r>
      <w:r w:rsidRPr="00633A23">
        <w:rPr>
          <w:rFonts w:cs="Arial"/>
        </w:rPr>
        <w:t xml:space="preserve"> </w:t>
      </w:r>
      <w:r w:rsidRPr="00633A23">
        <w:t>тетради</w:t>
      </w:r>
      <w:r w:rsidRPr="00633A23">
        <w:rPr>
          <w:rFonts w:cs="Arial"/>
        </w:rPr>
        <w:t xml:space="preserve"> </w:t>
      </w:r>
      <w:r w:rsidRPr="00633A23">
        <w:t>своего «Дневника»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пишет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пи</w:t>
      </w:r>
      <w:r w:rsidRPr="00633A23">
        <w:softHyphen/>
        <w:t>сем</w:t>
      </w:r>
      <w:r w:rsidRPr="00633A23">
        <w:rPr>
          <w:rFonts w:cs="Arial"/>
        </w:rPr>
        <w:t xml:space="preserve">: </w:t>
      </w:r>
      <w:r w:rsidRPr="00633A23">
        <w:t>«Решил</w:t>
      </w:r>
      <w:r w:rsidRPr="00633A23">
        <w:rPr>
          <w:rFonts w:cs="Arial"/>
        </w:rPr>
        <w:t xml:space="preserve"> </w:t>
      </w:r>
      <w:r w:rsidRPr="00633A23">
        <w:t>написать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одну</w:t>
      </w:r>
      <w:r w:rsidRPr="00633A23">
        <w:rPr>
          <w:rFonts w:cs="Arial"/>
        </w:rPr>
        <w:t xml:space="preserve"> </w:t>
      </w:r>
      <w:r w:rsidRPr="00633A23">
        <w:t>главу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«Дневнике» как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profession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de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foi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Градовского</w:t>
      </w:r>
      <w:r w:rsidRPr="00633A23">
        <w:rPr>
          <w:rFonts w:cs="Arial"/>
        </w:rPr>
        <w:t xml:space="preserve">.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 </w:t>
      </w:r>
      <w:r w:rsidRPr="00633A23">
        <w:t>вло</w:t>
      </w:r>
      <w:r w:rsidRPr="00633A23">
        <w:softHyphen/>
        <w:t>жил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эту</w:t>
      </w:r>
      <w:r w:rsidRPr="00633A23">
        <w:rPr>
          <w:rFonts w:cs="Arial"/>
        </w:rPr>
        <w:t xml:space="preserve"> </w:t>
      </w:r>
      <w:r w:rsidRPr="00633A23">
        <w:t>статью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вылилась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печатных</w:t>
      </w:r>
      <w:r w:rsidRPr="00633A23">
        <w:rPr>
          <w:rFonts w:cs="Arial"/>
        </w:rPr>
        <w:t xml:space="preserve"> </w:t>
      </w:r>
      <w:r w:rsidRPr="00633A23">
        <w:t>листа»</w:t>
      </w:r>
      <w:r w:rsidR="001136CB" w:rsidRPr="001136CB">
        <w:rPr>
          <w:rFonts w:cs="Arial"/>
          <w:szCs w:val="12"/>
          <w:vertAlign w:val="superscript"/>
        </w:rPr>
        <w:t>30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Это</w:t>
      </w:r>
      <w:r w:rsidRPr="00633A23">
        <w:rPr>
          <w:rFonts w:cs="Arial"/>
        </w:rPr>
        <w:t xml:space="preserve"> </w:t>
      </w:r>
      <w:r w:rsidRPr="00633A23">
        <w:t>«исповедание</w:t>
      </w:r>
      <w:r w:rsidRPr="00633A23">
        <w:rPr>
          <w:rFonts w:cs="Arial"/>
        </w:rPr>
        <w:t xml:space="preserve"> </w:t>
      </w:r>
      <w:r w:rsidRPr="00633A23">
        <w:t>веры»</w:t>
      </w:r>
      <w:r w:rsidRPr="00633A23">
        <w:rPr>
          <w:rFonts w:cs="Arial"/>
        </w:rPr>
        <w:t xml:space="preserve"> </w:t>
      </w:r>
      <w:r w:rsidRPr="00633A23">
        <w:t>Достоевского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ре</w:t>
      </w:r>
      <w:r w:rsidRPr="00633A23">
        <w:softHyphen/>
        <w:t>шающее</w:t>
      </w:r>
      <w:r w:rsidRPr="00633A23">
        <w:rPr>
          <w:rFonts w:cs="Arial"/>
        </w:rPr>
        <w:t xml:space="preserve"> </w:t>
      </w:r>
      <w:r w:rsidRPr="00633A23">
        <w:t>значение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правильной</w:t>
      </w:r>
      <w:r w:rsidRPr="00633A23">
        <w:rPr>
          <w:rFonts w:cs="Arial"/>
        </w:rPr>
        <w:t xml:space="preserve"> </w:t>
      </w:r>
      <w:r w:rsidRPr="00633A23">
        <w:t>оце</w:t>
      </w:r>
      <w:r w:rsidRPr="00633A23">
        <w:t>н</w:t>
      </w:r>
      <w:r w:rsidRPr="00633A23">
        <w:t>ки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пони</w:t>
      </w:r>
      <w:r w:rsidRPr="00633A23">
        <w:softHyphen/>
        <w:t>мания</w:t>
      </w:r>
      <w:r w:rsidRPr="00633A23">
        <w:rPr>
          <w:rFonts w:cs="Arial"/>
        </w:rPr>
        <w:t xml:space="preserve"> </w:t>
      </w:r>
      <w:r w:rsidRPr="00633A23">
        <w:t>Европы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.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открыл</w:t>
      </w:r>
      <w:r w:rsidRPr="00633A23">
        <w:rPr>
          <w:rFonts w:cs="Arial"/>
        </w:rPr>
        <w:t xml:space="preserve"> </w:t>
      </w:r>
      <w:r w:rsidRPr="00633A23">
        <w:t>«всю</w:t>
      </w:r>
      <w:r w:rsidRPr="00633A23">
        <w:rPr>
          <w:rFonts w:cs="Arial"/>
        </w:rPr>
        <w:t xml:space="preserve"> </w:t>
      </w:r>
      <w:r w:rsidRPr="00633A23">
        <w:t>свою душу»</w:t>
      </w:r>
      <w:r w:rsidRPr="00633A23">
        <w:rPr>
          <w:rFonts w:cs="Arial"/>
        </w:rPr>
        <w:t xml:space="preserve">,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прикровенно</w:t>
      </w:r>
      <w:r w:rsidRPr="00633A23">
        <w:rPr>
          <w:rFonts w:cs="Arial"/>
        </w:rPr>
        <w:t xml:space="preserve"> </w:t>
      </w:r>
      <w:r w:rsidRPr="00633A23">
        <w:t>приоткрывал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различ</w:t>
      </w:r>
      <w:r w:rsidRPr="00633A23">
        <w:softHyphen/>
        <w:t>ных</w:t>
      </w:r>
      <w:r w:rsidRPr="00633A23">
        <w:rPr>
          <w:rFonts w:cs="Arial"/>
        </w:rPr>
        <w:t xml:space="preserve"> </w:t>
      </w:r>
      <w:r w:rsidRPr="00633A23">
        <w:t>персонажах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романах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«Исповедание веры»</w:t>
      </w:r>
      <w:r w:rsidRPr="00633A23">
        <w:rPr>
          <w:rFonts w:cs="Arial"/>
        </w:rPr>
        <w:t xml:space="preserve"> </w:t>
      </w:r>
      <w:r w:rsidRPr="00633A23">
        <w:t>Достоевского</w:t>
      </w:r>
      <w:r w:rsidRPr="00633A23">
        <w:rPr>
          <w:rFonts w:cs="Arial"/>
        </w:rPr>
        <w:t xml:space="preserve"> </w:t>
      </w:r>
      <w:r w:rsidRPr="00633A23">
        <w:t>заслуживает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подробного изложения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целью</w:t>
      </w:r>
      <w:r w:rsidRPr="00633A23">
        <w:rPr>
          <w:rFonts w:cs="Arial"/>
        </w:rPr>
        <w:t xml:space="preserve"> </w:t>
      </w:r>
      <w:r w:rsidRPr="00633A23">
        <w:t>сопоставления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ранними идеями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ту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тему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Прежде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Градовский</w:t>
      </w:r>
      <w:r w:rsidRPr="00633A23">
        <w:rPr>
          <w:rFonts w:cs="Arial"/>
        </w:rPr>
        <w:t xml:space="preserve"> </w:t>
      </w:r>
      <w:r w:rsidRPr="00633A23">
        <w:t>утверждает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«всякий русский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пожелавший</w:t>
      </w:r>
      <w:r w:rsidRPr="00633A23">
        <w:rPr>
          <w:rFonts w:cs="Arial"/>
        </w:rPr>
        <w:t xml:space="preserve"> </w:t>
      </w:r>
      <w:r w:rsidRPr="00633A23">
        <w:t>сд</w:t>
      </w:r>
      <w:r w:rsidRPr="00633A23">
        <w:t>е</w:t>
      </w:r>
      <w:r w:rsidRPr="00633A23">
        <w:t>латься</w:t>
      </w:r>
      <w:r w:rsidRPr="00633A23">
        <w:rPr>
          <w:rFonts w:cs="Arial"/>
        </w:rPr>
        <w:t xml:space="preserve"> </w:t>
      </w:r>
      <w:r w:rsidRPr="00633A23">
        <w:t>просвещен</w:t>
      </w:r>
      <w:r w:rsidRPr="00633A23">
        <w:softHyphen/>
        <w:t>ным</w:t>
      </w:r>
      <w:r w:rsidRPr="00633A23">
        <w:rPr>
          <w:rFonts w:cs="Arial"/>
        </w:rPr>
        <w:t xml:space="preserve">, </w:t>
      </w:r>
      <w:r w:rsidRPr="00633A23">
        <w:t>непременно</w:t>
      </w:r>
      <w:r w:rsidRPr="00633A23">
        <w:rPr>
          <w:rFonts w:cs="Arial"/>
        </w:rPr>
        <w:t xml:space="preserve"> </w:t>
      </w:r>
      <w:r w:rsidRPr="00633A23">
        <w:t>получит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просвещение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запад</w:t>
      </w:r>
      <w:r w:rsidRPr="00633A23">
        <w:softHyphen/>
        <w:t>ноевропейского</w:t>
      </w:r>
      <w:r w:rsidRPr="00633A23">
        <w:rPr>
          <w:rFonts w:cs="Arial"/>
        </w:rPr>
        <w:t xml:space="preserve"> </w:t>
      </w:r>
      <w:r w:rsidRPr="00633A23">
        <w:t>источн</w:t>
      </w:r>
      <w:r w:rsidRPr="00633A23">
        <w:t>и</w:t>
      </w:r>
      <w:r w:rsidRPr="00633A23">
        <w:t>ка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полнейшим</w:t>
      </w:r>
      <w:r w:rsidRPr="00633A23">
        <w:rPr>
          <w:rFonts w:cs="Arial"/>
        </w:rPr>
        <w:t xml:space="preserve"> </w:t>
      </w:r>
      <w:r w:rsidRPr="00633A23">
        <w:t>отсутствием источников</w:t>
      </w:r>
      <w:r w:rsidRPr="00633A23">
        <w:rPr>
          <w:rFonts w:cs="Arial"/>
        </w:rPr>
        <w:t xml:space="preserve"> </w:t>
      </w:r>
      <w:r w:rsidRPr="00633A23">
        <w:t>русских»</w:t>
      </w:r>
      <w:r w:rsidRPr="00633A23">
        <w:rPr>
          <w:rFonts w:cs="Arial"/>
        </w:rPr>
        <w:t xml:space="preserve">. </w:t>
      </w:r>
      <w:r w:rsidRPr="00633A23">
        <w:t>«Сказано</w:t>
      </w:r>
      <w:r w:rsidRPr="00633A23">
        <w:rPr>
          <w:rFonts w:cs="Arial"/>
        </w:rPr>
        <w:t xml:space="preserve">, </w:t>
      </w:r>
      <w:r w:rsidRPr="00633A23">
        <w:t>конечно</w:t>
      </w:r>
      <w:r w:rsidRPr="00633A23">
        <w:rPr>
          <w:rFonts w:cs="Arial"/>
        </w:rPr>
        <w:t xml:space="preserve">, </w:t>
      </w:r>
      <w:r w:rsidRPr="00633A23">
        <w:t>игриво</w:t>
      </w:r>
      <w:r w:rsidRPr="00633A23">
        <w:rPr>
          <w:rFonts w:cs="Arial"/>
        </w:rPr>
        <w:t xml:space="preserve">, </w:t>
      </w:r>
      <w:r w:rsidRPr="00633A23">
        <w:t>— отвечает</w:t>
      </w:r>
      <w:r w:rsidRPr="00633A23">
        <w:rPr>
          <w:rFonts w:cs="Arial"/>
        </w:rPr>
        <w:t xml:space="preserve"> </w:t>
      </w:r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Градовскому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произ</w:t>
      </w:r>
      <w:r w:rsidRPr="00633A23">
        <w:softHyphen/>
        <w:t>несли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важное</w:t>
      </w:r>
      <w:r w:rsidRPr="00633A23">
        <w:rPr>
          <w:rFonts w:cs="Arial"/>
        </w:rPr>
        <w:t xml:space="preserve"> </w:t>
      </w:r>
      <w:r w:rsidRPr="00633A23">
        <w:t>слово</w:t>
      </w:r>
      <w:r w:rsidRPr="00633A23">
        <w:rPr>
          <w:rFonts w:cs="Arial"/>
        </w:rPr>
        <w:t xml:space="preserve">: </w:t>
      </w:r>
      <w:r w:rsidRPr="00633A23">
        <w:t>«просвещение»</w:t>
      </w:r>
      <w:r w:rsidRPr="00633A23">
        <w:rPr>
          <w:rFonts w:cs="Arial"/>
        </w:rPr>
        <w:t xml:space="preserve">. </w:t>
      </w:r>
      <w:r w:rsidRPr="00633A23">
        <w:t>Позвольте</w:t>
      </w:r>
      <w:r w:rsidRPr="00633A23">
        <w:rPr>
          <w:rFonts w:cs="Arial"/>
        </w:rPr>
        <w:t xml:space="preserve"> </w:t>
      </w:r>
      <w:r w:rsidRPr="00633A23">
        <w:t>же спросить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разумеете</w:t>
      </w:r>
      <w:r w:rsidRPr="00633A23">
        <w:rPr>
          <w:rFonts w:cs="Arial"/>
        </w:rPr>
        <w:t xml:space="preserve">: </w:t>
      </w:r>
      <w:r w:rsidRPr="00633A23">
        <w:t>науки</w:t>
      </w:r>
      <w:r w:rsidRPr="00633A23">
        <w:rPr>
          <w:rFonts w:cs="Arial"/>
        </w:rPr>
        <w:t xml:space="preserve"> </w:t>
      </w:r>
      <w:r w:rsidRPr="00633A23">
        <w:t>Запада</w:t>
      </w:r>
      <w:r w:rsidRPr="00633A23">
        <w:rPr>
          <w:rFonts w:cs="Arial"/>
        </w:rPr>
        <w:t xml:space="preserve">, </w:t>
      </w:r>
      <w:r w:rsidRPr="00633A23">
        <w:t>полезные</w:t>
      </w:r>
      <w:r w:rsidRPr="00633A23">
        <w:rPr>
          <w:rFonts w:cs="Arial"/>
        </w:rPr>
        <w:t xml:space="preserve"> </w:t>
      </w:r>
      <w:r w:rsidRPr="00633A23">
        <w:t>знания</w:t>
      </w:r>
      <w:r w:rsidRPr="00633A23">
        <w:rPr>
          <w:rFonts w:cs="Arial"/>
        </w:rPr>
        <w:t xml:space="preserve">, </w:t>
      </w:r>
      <w:r w:rsidRPr="00633A23">
        <w:t>ремесла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просвещение</w:t>
      </w:r>
      <w:r w:rsidRPr="00633A23">
        <w:rPr>
          <w:rFonts w:cs="Arial"/>
        </w:rPr>
        <w:t xml:space="preserve"> </w:t>
      </w:r>
      <w:r w:rsidRPr="00633A23">
        <w:t>духов</w:t>
      </w:r>
      <w:r w:rsidRPr="00633A23">
        <w:softHyphen/>
        <w:t>ное</w:t>
      </w:r>
      <w:r w:rsidRPr="00633A23">
        <w:rPr>
          <w:rFonts w:cs="Arial"/>
        </w:rPr>
        <w:t xml:space="preserve">? </w:t>
      </w:r>
      <w:r w:rsidRPr="00633A23">
        <w:t>Первое</w:t>
      </w:r>
      <w:r w:rsidRPr="00633A23">
        <w:rPr>
          <w:rFonts w:cs="Arial"/>
        </w:rPr>
        <w:t xml:space="preserve">,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е</w:t>
      </w:r>
      <w:r w:rsidRPr="00633A23">
        <w:rPr>
          <w:rFonts w:cs="Arial"/>
        </w:rPr>
        <w:t xml:space="preserve">. </w:t>
      </w:r>
      <w:r w:rsidRPr="00633A23">
        <w:t>науки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ремесла</w:t>
      </w:r>
      <w:r w:rsidRPr="00633A23">
        <w:rPr>
          <w:rFonts w:cs="Arial"/>
        </w:rPr>
        <w:t xml:space="preserve">, </w:t>
      </w:r>
      <w:r w:rsidRPr="00633A23">
        <w:t>действительно</w:t>
      </w:r>
      <w:r w:rsidRPr="00633A23">
        <w:rPr>
          <w:rFonts w:cs="Arial"/>
        </w:rPr>
        <w:t xml:space="preserve"> </w:t>
      </w:r>
      <w:r w:rsidRPr="00633A23">
        <w:t>не должны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миновать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уходить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действи</w:t>
      </w:r>
      <w:r w:rsidRPr="00633A23">
        <w:softHyphen/>
        <w:t>тельно</w:t>
      </w:r>
      <w:r w:rsidRPr="00633A23">
        <w:rPr>
          <w:rFonts w:cs="Arial"/>
        </w:rPr>
        <w:t xml:space="preserve"> </w:t>
      </w:r>
      <w:r w:rsidRPr="00633A23">
        <w:t>некуда</w:t>
      </w:r>
      <w:r w:rsidRPr="00633A23">
        <w:rPr>
          <w:rFonts w:cs="Arial"/>
        </w:rPr>
        <w:t xml:space="preserve">,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незачем</w:t>
      </w:r>
      <w:r w:rsidRPr="00633A23">
        <w:rPr>
          <w:rFonts w:cs="Arial"/>
        </w:rPr>
        <w:t xml:space="preserve">. </w:t>
      </w:r>
      <w:r w:rsidRPr="00633A23">
        <w:t>Согласен</w:t>
      </w:r>
      <w:r w:rsidRPr="00633A23">
        <w:rPr>
          <w:rFonts w:cs="Arial"/>
        </w:rPr>
        <w:t xml:space="preserve"> </w:t>
      </w:r>
      <w:r w:rsidRPr="00633A23">
        <w:t>тоже</w:t>
      </w:r>
      <w:r w:rsidRPr="00633A23">
        <w:rPr>
          <w:rFonts w:cs="Arial"/>
        </w:rPr>
        <w:t xml:space="preserve"> </w:t>
      </w:r>
      <w:r w:rsidRPr="00633A23">
        <w:t>вполне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неоткуда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получить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, </w:t>
      </w:r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западно</w:t>
      </w:r>
      <w:r w:rsidRPr="00633A23">
        <w:softHyphen/>
        <w:t>европейских</w:t>
      </w:r>
      <w:r w:rsidRPr="00633A23">
        <w:rPr>
          <w:rFonts w:cs="Arial"/>
        </w:rPr>
        <w:t xml:space="preserve"> </w:t>
      </w:r>
      <w:r w:rsidRPr="00633A23">
        <w:t>источников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хвала</w:t>
      </w:r>
      <w:r w:rsidRPr="00633A23">
        <w:rPr>
          <w:rFonts w:cs="Arial"/>
        </w:rPr>
        <w:t xml:space="preserve"> </w:t>
      </w:r>
      <w:r w:rsidRPr="00633A23">
        <w:t>Европе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softHyphen/>
        <w:t>дарность</w:t>
      </w:r>
      <w:r w:rsidRPr="00633A23">
        <w:rPr>
          <w:rFonts w:cs="Arial"/>
        </w:rPr>
        <w:t xml:space="preserve"> </w:t>
      </w:r>
      <w:r w:rsidRPr="00633A23">
        <w:t>наша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вечная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ведь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просвещением я</w:t>
      </w:r>
      <w:r w:rsidRPr="00633A23">
        <w:rPr>
          <w:rFonts w:cs="Arial"/>
        </w:rPr>
        <w:t xml:space="preserve"> </w:t>
      </w:r>
      <w:r w:rsidRPr="00633A23">
        <w:t>разумею</w:t>
      </w:r>
      <w:r w:rsidRPr="00633A23">
        <w:rPr>
          <w:rFonts w:cs="Arial"/>
        </w:rPr>
        <w:t xml:space="preserve"> (</w:t>
      </w:r>
      <w:r w:rsidRPr="00633A23">
        <w:t>думаю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никто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разуметь иначе</w:t>
      </w:r>
      <w:r w:rsidRPr="00633A23">
        <w:rPr>
          <w:rFonts w:cs="Arial"/>
        </w:rPr>
        <w:t xml:space="preserve">),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буквально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выражается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самом слове</w:t>
      </w:r>
      <w:r w:rsidRPr="00633A23">
        <w:rPr>
          <w:rFonts w:cs="Arial"/>
        </w:rPr>
        <w:t xml:space="preserve"> </w:t>
      </w:r>
      <w:r w:rsidRPr="00633A23">
        <w:t>«просвещение»</w:t>
      </w:r>
      <w:r w:rsidRPr="00633A23">
        <w:rPr>
          <w:rFonts w:cs="Arial"/>
        </w:rPr>
        <w:t xml:space="preserve">,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е</w:t>
      </w:r>
      <w:r w:rsidRPr="00633A23">
        <w:rPr>
          <w:rFonts w:cs="Arial"/>
        </w:rPr>
        <w:t xml:space="preserve">. </w:t>
      </w:r>
      <w:r w:rsidRPr="00633A23">
        <w:t>свет</w:t>
      </w:r>
      <w:r w:rsidRPr="00633A23">
        <w:rPr>
          <w:rFonts w:cs="Arial"/>
        </w:rPr>
        <w:t xml:space="preserve"> </w:t>
      </w:r>
      <w:r w:rsidRPr="00633A23">
        <w:t>духовный</w:t>
      </w:r>
      <w:r w:rsidRPr="00633A23">
        <w:rPr>
          <w:rFonts w:cs="Arial"/>
        </w:rPr>
        <w:t xml:space="preserve">, </w:t>
      </w:r>
      <w:r w:rsidRPr="00633A23">
        <w:t>озаря</w:t>
      </w:r>
      <w:r w:rsidRPr="00633A23">
        <w:t>ю</w:t>
      </w:r>
      <w:r w:rsidRPr="00633A23">
        <w:t>щий душу</w:t>
      </w:r>
      <w:r w:rsidRPr="00633A23">
        <w:rPr>
          <w:rFonts w:cs="Arial"/>
        </w:rPr>
        <w:t xml:space="preserve">, </w:t>
      </w:r>
      <w:r w:rsidRPr="00633A23">
        <w:t>просвещающий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, </w:t>
      </w:r>
      <w:r w:rsidRPr="00633A23">
        <w:t>направляющий</w:t>
      </w:r>
      <w:r w:rsidRPr="00633A23">
        <w:rPr>
          <w:rFonts w:cs="Arial"/>
        </w:rPr>
        <w:t xml:space="preserve"> </w:t>
      </w:r>
      <w:r w:rsidRPr="00633A23">
        <w:t>ум</w:t>
      </w:r>
      <w:r w:rsidRPr="00633A23">
        <w:rPr>
          <w:rFonts w:cs="Arial"/>
        </w:rPr>
        <w:t xml:space="preserve"> </w:t>
      </w:r>
      <w:r w:rsidRPr="00633A23">
        <w:t>и указующий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дорогу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.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позвольте вам</w:t>
      </w:r>
      <w:r w:rsidRPr="00633A23">
        <w:rPr>
          <w:rFonts w:cs="Arial"/>
        </w:rPr>
        <w:t xml:space="preserve"> </w:t>
      </w:r>
      <w:r w:rsidRPr="00633A23">
        <w:t>заметить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просвещение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нечего</w:t>
      </w:r>
      <w:r w:rsidRPr="00633A23">
        <w:rPr>
          <w:rFonts w:cs="Arial"/>
        </w:rPr>
        <w:t xml:space="preserve"> </w:t>
      </w:r>
      <w:r w:rsidRPr="00633A23">
        <w:t>чер</w:t>
      </w:r>
      <w:r w:rsidRPr="00633A23">
        <w:softHyphen/>
        <w:t>пать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западно</w:t>
      </w:r>
      <w:r w:rsidRPr="00633A23">
        <w:rPr>
          <w:rFonts w:cs="Arial"/>
        </w:rPr>
        <w:t>-</w:t>
      </w:r>
      <w:r w:rsidRPr="00633A23">
        <w:t>европейских</w:t>
      </w:r>
      <w:r w:rsidRPr="00633A23">
        <w:rPr>
          <w:rFonts w:cs="Arial"/>
        </w:rPr>
        <w:t xml:space="preserve"> </w:t>
      </w:r>
      <w:r w:rsidRPr="00633A23">
        <w:t>источников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полней</w:t>
      </w:r>
      <w:r w:rsidRPr="00633A23">
        <w:softHyphen/>
        <w:t>шим</w:t>
      </w:r>
      <w:r w:rsidRPr="00633A23">
        <w:rPr>
          <w:rFonts w:cs="Arial"/>
        </w:rPr>
        <w:t xml:space="preserve"> </w:t>
      </w:r>
      <w:r w:rsidRPr="00633A23">
        <w:t>присутствием</w:t>
      </w:r>
      <w:r w:rsidRPr="00633A23">
        <w:rPr>
          <w:rFonts w:cs="Arial"/>
        </w:rPr>
        <w:t xml:space="preserve"> (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отсутствием</w:t>
      </w:r>
      <w:r w:rsidRPr="00633A23">
        <w:rPr>
          <w:rFonts w:cs="Arial"/>
        </w:rPr>
        <w:t xml:space="preserve">) </w:t>
      </w:r>
      <w:r w:rsidRPr="00633A23">
        <w:t>источников</w:t>
      </w:r>
      <w:r w:rsidRPr="00633A23">
        <w:rPr>
          <w:rFonts w:cs="Arial"/>
        </w:rPr>
        <w:t xml:space="preserve"> </w:t>
      </w:r>
      <w:r w:rsidRPr="00633A23">
        <w:t>рус</w:t>
      </w:r>
      <w:r w:rsidRPr="00633A23">
        <w:softHyphen/>
        <w:t>ских»</w:t>
      </w:r>
      <w:r w:rsidRPr="00633A23">
        <w:rPr>
          <w:rFonts w:cs="Arial"/>
          <w:vertAlign w:val="superscript"/>
        </w:rPr>
        <w:t>3</w:t>
      </w:r>
      <w:r w:rsidR="001136CB">
        <w:rPr>
          <w:rFonts w:cs="Arial"/>
          <w:vertAlign w:val="superscript"/>
        </w:rPr>
        <w:t>1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Без</w:t>
      </w:r>
      <w:r w:rsidRPr="00633A23">
        <w:rPr>
          <w:rFonts w:cs="Arial"/>
        </w:rPr>
        <w:t xml:space="preserve"> </w:t>
      </w:r>
      <w:r w:rsidRPr="00633A23">
        <w:t>сомнения</w:t>
      </w:r>
      <w:r w:rsidRPr="00633A23">
        <w:rPr>
          <w:rFonts w:cs="Arial"/>
        </w:rPr>
        <w:t xml:space="preserve">,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истинный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Свете этом</w:t>
      </w:r>
      <w:r w:rsidRPr="00633A23">
        <w:rPr>
          <w:rFonts w:cs="Arial"/>
        </w:rPr>
        <w:t xml:space="preserve"> </w:t>
      </w:r>
      <w:r w:rsidRPr="00633A23">
        <w:t>просветлением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о</w:t>
      </w:r>
      <w:r w:rsidRPr="00633A23">
        <w:t>свещение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бой</w:t>
      </w:r>
      <w:r w:rsidRPr="00633A23">
        <w:rPr>
          <w:rFonts w:cs="Arial"/>
        </w:rPr>
        <w:t xml:space="preserve"> </w:t>
      </w:r>
      <w:r w:rsidRPr="00633A23">
        <w:t>освещает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самым</w:t>
      </w:r>
      <w:r w:rsidRPr="00633A23">
        <w:rPr>
          <w:rFonts w:cs="Arial"/>
        </w:rPr>
        <w:t xml:space="preserve"> </w:t>
      </w:r>
      <w:r w:rsidRPr="00633A23">
        <w:t>просвещает</w:t>
      </w:r>
      <w:r w:rsidRPr="00633A23">
        <w:rPr>
          <w:rFonts w:cs="Arial"/>
        </w:rPr>
        <w:t xml:space="preserve">.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— там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,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просв</w:t>
      </w:r>
      <w:r w:rsidRPr="00633A23">
        <w:t>е</w:t>
      </w:r>
      <w:r w:rsidRPr="00633A23">
        <w:t>щение</w:t>
      </w:r>
      <w:r w:rsidRPr="00633A23">
        <w:rPr>
          <w:rFonts w:cs="Arial"/>
        </w:rPr>
        <w:t xml:space="preserve">. </w:t>
      </w:r>
      <w:r w:rsidRPr="00633A23">
        <w:t>Свет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освещает всю</w:t>
      </w:r>
      <w:r w:rsidRPr="00633A23">
        <w:rPr>
          <w:rFonts w:cs="Arial"/>
        </w:rPr>
        <w:t xml:space="preserve"> </w:t>
      </w:r>
      <w:r w:rsidRPr="00633A23">
        <w:t>тьму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; </w:t>
      </w:r>
      <w:r w:rsidRPr="00633A23">
        <w:t>Свет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просветляет и</w:t>
      </w:r>
      <w:r w:rsidRPr="00633A23">
        <w:rPr>
          <w:rFonts w:cs="Arial"/>
        </w:rPr>
        <w:t xml:space="preserve"> </w:t>
      </w:r>
      <w:r w:rsidRPr="00633A23">
        <w:t>ум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 </w:t>
      </w:r>
      <w:r w:rsidRPr="00633A23">
        <w:t>вечной</w:t>
      </w:r>
      <w:r w:rsidRPr="00633A23">
        <w:rPr>
          <w:rFonts w:cs="Arial"/>
        </w:rPr>
        <w:t xml:space="preserve"> </w:t>
      </w:r>
      <w:r w:rsidRPr="00633A23">
        <w:t>божественной</w:t>
      </w:r>
      <w:r w:rsidRPr="00633A23">
        <w:rPr>
          <w:rFonts w:cs="Arial"/>
        </w:rPr>
        <w:t xml:space="preserve"> </w:t>
      </w:r>
      <w:r w:rsidRPr="00633A23">
        <w:t>просвет</w:t>
      </w:r>
      <w:r w:rsidRPr="00633A23">
        <w:softHyphen/>
        <w:t>ленностью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Христов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чем ве</w:t>
      </w:r>
      <w:r w:rsidRPr="00633A23">
        <w:t>ч</w:t>
      </w:r>
      <w:r w:rsidRPr="00633A23">
        <w:t>ный</w:t>
      </w:r>
      <w:r w:rsidRPr="00633A23">
        <w:rPr>
          <w:rFonts w:cs="Arial"/>
        </w:rPr>
        <w:t xml:space="preserve"> </w:t>
      </w:r>
      <w:r w:rsidRPr="00633A23">
        <w:t>смысл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, </w:t>
      </w:r>
      <w:r w:rsidRPr="00633A23">
        <w:t>знает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чего</w:t>
      </w:r>
      <w:r w:rsidR="001136CB">
        <w:t xml:space="preserve"> </w:t>
      </w:r>
      <w:r w:rsidRPr="00633A23">
        <w:t>создан</w:t>
      </w:r>
      <w:r w:rsidRPr="00633A23">
        <w:rPr>
          <w:rFonts w:cs="Arial"/>
        </w:rPr>
        <w:t xml:space="preserve">, </w:t>
      </w:r>
      <w:r w:rsidRPr="00633A23">
        <w:t>ради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пере</w:t>
      </w:r>
      <w:r w:rsidRPr="00633A23">
        <w:softHyphen/>
        <w:t>ходит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другой</w:t>
      </w:r>
      <w:r w:rsidRPr="00633A23">
        <w:rPr>
          <w:rFonts w:cs="Arial"/>
        </w:rPr>
        <w:t xml:space="preserve">. </w:t>
      </w:r>
      <w:r w:rsidRPr="00633A23">
        <w:t>«Я</w:t>
      </w:r>
      <w:r w:rsidRPr="00633A23">
        <w:rPr>
          <w:rFonts w:cs="Arial"/>
        </w:rPr>
        <w:t xml:space="preserve"> </w:t>
      </w:r>
      <w:r w:rsidRPr="00633A23">
        <w:t>утверждаю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гово</w:t>
      </w:r>
      <w:r w:rsidRPr="00633A23">
        <w:softHyphen/>
        <w:t>рит</w:t>
      </w:r>
      <w:r w:rsidRPr="00633A23">
        <w:rPr>
          <w:rFonts w:cs="Arial"/>
        </w:rPr>
        <w:t xml:space="preserve"> </w:t>
      </w:r>
      <w:r w:rsidRPr="00633A23">
        <w:t>Достоевский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просветился</w:t>
      </w:r>
      <w:r w:rsidRPr="00633A23">
        <w:rPr>
          <w:rFonts w:cs="Arial"/>
        </w:rPr>
        <w:t xml:space="preserve"> </w:t>
      </w:r>
      <w:r w:rsidRPr="00633A23">
        <w:t>уже давно</w:t>
      </w:r>
      <w:r w:rsidRPr="00633A23">
        <w:rPr>
          <w:rFonts w:cs="Arial"/>
        </w:rPr>
        <w:t xml:space="preserve">, </w:t>
      </w:r>
      <w:r w:rsidRPr="00633A23">
        <w:t>приняв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суть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учение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. </w:t>
      </w:r>
      <w:r w:rsidRPr="00633A23">
        <w:t>Мне скажут</w:t>
      </w:r>
      <w:r w:rsidRPr="00633A23">
        <w:rPr>
          <w:rFonts w:cs="Arial"/>
        </w:rPr>
        <w:t xml:space="preserve">: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учения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и</w:t>
      </w:r>
      <w:r w:rsidRPr="00633A23">
        <w:t>стова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проповедей</w:t>
      </w:r>
      <w:r w:rsidRPr="00633A23">
        <w:rPr>
          <w:rFonts w:cs="Arial"/>
        </w:rPr>
        <w:t xml:space="preserve"> </w:t>
      </w:r>
      <w:r w:rsidRPr="00633A23">
        <w:t>ему не</w:t>
      </w:r>
      <w:r w:rsidRPr="00633A23">
        <w:rPr>
          <w:rFonts w:cs="Arial"/>
        </w:rPr>
        <w:t xml:space="preserve"> </w:t>
      </w:r>
      <w:r w:rsidRPr="00633A23">
        <w:t>говорят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возражение</w:t>
      </w:r>
      <w:r w:rsidRPr="00633A23">
        <w:rPr>
          <w:rFonts w:cs="Arial"/>
        </w:rPr>
        <w:t xml:space="preserve"> </w:t>
      </w:r>
      <w:r w:rsidRPr="00633A23">
        <w:t>пустое</w:t>
      </w:r>
      <w:r w:rsidRPr="00633A23">
        <w:rPr>
          <w:rFonts w:cs="Arial"/>
        </w:rPr>
        <w:t xml:space="preserve">: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нужно</w:t>
      </w:r>
      <w:r w:rsidRPr="00633A23">
        <w:rPr>
          <w:rFonts w:cs="Arial"/>
        </w:rPr>
        <w:t xml:space="preserve"> </w:t>
      </w:r>
      <w:r w:rsidRPr="00633A23">
        <w:t>знать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выдержит экзамена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катехизиса</w:t>
      </w:r>
      <w:r w:rsidRPr="00633A23">
        <w:rPr>
          <w:rFonts w:cs="Arial"/>
        </w:rPr>
        <w:t xml:space="preserve">. </w:t>
      </w:r>
      <w:r w:rsidRPr="00633A23">
        <w:t>Научился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храмах</w:t>
      </w:r>
      <w:r w:rsidRPr="00633A23">
        <w:rPr>
          <w:rFonts w:cs="Arial"/>
        </w:rPr>
        <w:t xml:space="preserve">, </w:t>
      </w:r>
      <w:r w:rsidRPr="00633A23">
        <w:t>где веками</w:t>
      </w:r>
      <w:r w:rsidRPr="00633A23">
        <w:rPr>
          <w:rFonts w:cs="Arial"/>
        </w:rPr>
        <w:t xml:space="preserve"> </w:t>
      </w:r>
      <w:r w:rsidRPr="00633A23">
        <w:t>слышал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гимны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лучше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поведей</w:t>
      </w:r>
      <w:r w:rsidRPr="00633A23">
        <w:rPr>
          <w:rFonts w:cs="Arial"/>
        </w:rPr>
        <w:t xml:space="preserve">. </w:t>
      </w:r>
      <w:r w:rsidRPr="00633A23">
        <w:t>Повторял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пел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ле</w:t>
      </w:r>
      <w:r w:rsidRPr="00633A23">
        <w:softHyphen/>
        <w:t>сах</w:t>
      </w:r>
      <w:r w:rsidRPr="00633A23">
        <w:rPr>
          <w:rFonts w:cs="Arial"/>
        </w:rPr>
        <w:t xml:space="preserve">, </w:t>
      </w:r>
      <w:r w:rsidRPr="00633A23">
        <w:t>спасаясь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врагов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Батыево</w:t>
      </w:r>
      <w:r w:rsidRPr="00633A23">
        <w:rPr>
          <w:rFonts w:cs="Arial"/>
        </w:rPr>
        <w:t xml:space="preserve"> </w:t>
      </w:r>
      <w:r w:rsidRPr="00633A23">
        <w:t>нашествие еще</w:t>
      </w:r>
      <w:r w:rsidRPr="00633A23">
        <w:rPr>
          <w:rFonts w:cs="Arial"/>
        </w:rPr>
        <w:t xml:space="preserve">,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, </w:t>
      </w:r>
      <w:r w:rsidRPr="00633A23">
        <w:t>пел</w:t>
      </w:r>
      <w:r w:rsidRPr="00633A23">
        <w:rPr>
          <w:rFonts w:cs="Arial"/>
        </w:rPr>
        <w:t xml:space="preserve">: </w:t>
      </w:r>
      <w:r w:rsidRPr="00633A23">
        <w:t>«Господи</w:t>
      </w:r>
      <w:r w:rsidRPr="00633A23">
        <w:rPr>
          <w:rFonts w:cs="Arial"/>
        </w:rPr>
        <w:t xml:space="preserve"> </w:t>
      </w:r>
      <w:r w:rsidRPr="00633A23">
        <w:t>сил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буди</w:t>
      </w:r>
      <w:r w:rsidRPr="00633A23">
        <w:rPr>
          <w:rFonts w:cs="Arial"/>
        </w:rPr>
        <w:t>!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и тогда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заучил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гимн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 кроме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оставалось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 нем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гимне</w:t>
      </w:r>
      <w:r w:rsidRPr="00633A23">
        <w:rPr>
          <w:rFonts w:cs="Arial"/>
        </w:rPr>
        <w:t xml:space="preserve">, </w:t>
      </w:r>
      <w:r w:rsidRPr="00633A23">
        <w:t>уж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одном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правда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. </w:t>
      </w:r>
      <w:r w:rsidRPr="00633A23">
        <w:t>И 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народу</w:t>
      </w:r>
      <w:r w:rsidRPr="00633A23">
        <w:rPr>
          <w:rFonts w:cs="Arial"/>
        </w:rPr>
        <w:t xml:space="preserve"> </w:t>
      </w:r>
      <w:r w:rsidRPr="00633A23">
        <w:t>мало</w:t>
      </w:r>
      <w:r w:rsidRPr="00633A23">
        <w:rPr>
          <w:rFonts w:cs="Arial"/>
        </w:rPr>
        <w:t xml:space="preserve"> </w:t>
      </w:r>
      <w:r w:rsidRPr="00633A23">
        <w:t>читают</w:t>
      </w:r>
      <w:r w:rsidRPr="00633A23">
        <w:rPr>
          <w:rFonts w:cs="Arial"/>
        </w:rPr>
        <w:t xml:space="preserve"> </w:t>
      </w:r>
      <w:r w:rsidRPr="00633A23">
        <w:t>проповедей</w:t>
      </w:r>
      <w:r w:rsidRPr="00633A23">
        <w:rPr>
          <w:rFonts w:cs="Arial"/>
        </w:rPr>
        <w:t xml:space="preserve">?.. </w:t>
      </w:r>
      <w:r w:rsidRPr="00633A23">
        <w:t>Зато выйдет</w:t>
      </w:r>
      <w:r w:rsidRPr="00633A23">
        <w:rPr>
          <w:rFonts w:cs="Arial"/>
        </w:rPr>
        <w:t xml:space="preserve"> </w:t>
      </w:r>
      <w:r w:rsidRPr="00633A23">
        <w:t>поп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прочтет</w:t>
      </w:r>
      <w:r w:rsidRPr="00633A23">
        <w:rPr>
          <w:rFonts w:cs="Arial"/>
        </w:rPr>
        <w:t xml:space="preserve">: </w:t>
      </w:r>
      <w:r w:rsidRPr="00633A23">
        <w:t>«Господи</w:t>
      </w:r>
      <w:r w:rsidRPr="00633A23">
        <w:rPr>
          <w:rFonts w:cs="Arial"/>
        </w:rPr>
        <w:t xml:space="preserve"> </w:t>
      </w:r>
      <w:r w:rsidRPr="00633A23">
        <w:t>Владыко</w:t>
      </w:r>
      <w:r w:rsidRPr="00633A23">
        <w:rPr>
          <w:rFonts w:cs="Arial"/>
        </w:rPr>
        <w:t xml:space="preserve">, </w:t>
      </w:r>
      <w:r w:rsidRPr="00633A23">
        <w:t>живота</w:t>
      </w:r>
      <w:r w:rsidRPr="00633A23">
        <w:rPr>
          <w:rFonts w:cs="Arial"/>
        </w:rPr>
        <w:t xml:space="preserve"> </w:t>
      </w:r>
      <w:r w:rsidRPr="00633A23">
        <w:t>мое</w:t>
      </w:r>
      <w:r w:rsidRPr="00633A23">
        <w:softHyphen/>
        <w:t>го»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молитве</w:t>
      </w:r>
      <w:r w:rsidRPr="00633A23">
        <w:rPr>
          <w:rFonts w:cs="Arial"/>
        </w:rPr>
        <w:t xml:space="preserve"> </w:t>
      </w:r>
      <w:r w:rsidRPr="00E60CB1">
        <w:rPr>
          <w:i/>
        </w:rPr>
        <w:t>вся</w:t>
      </w:r>
      <w:r w:rsidRPr="00E60CB1">
        <w:rPr>
          <w:rFonts w:cs="Arial"/>
          <w:i/>
        </w:rPr>
        <w:t xml:space="preserve"> </w:t>
      </w:r>
      <w:r w:rsidRPr="00E60CB1">
        <w:rPr>
          <w:i/>
        </w:rPr>
        <w:t>суть</w:t>
      </w:r>
      <w:r w:rsidRPr="00E60CB1">
        <w:rPr>
          <w:rFonts w:cs="Arial"/>
          <w:i/>
        </w:rPr>
        <w:t xml:space="preserve"> </w:t>
      </w:r>
      <w:r w:rsidRPr="00E60CB1">
        <w:rPr>
          <w:i/>
        </w:rPr>
        <w:t>христианства</w:t>
      </w:r>
      <w:r w:rsidR="001136CB">
        <w:rPr>
          <w:rFonts w:cs="Arial"/>
          <w:vertAlign w:val="superscript"/>
        </w:rPr>
        <w:t>3</w:t>
      </w:r>
      <w:r w:rsidRPr="00633A23">
        <w:rPr>
          <w:rFonts w:cs="Arial"/>
          <w:vertAlign w:val="superscript"/>
        </w:rPr>
        <w:t>2</w:t>
      </w:r>
      <w:r w:rsidRPr="00633A23">
        <w:rPr>
          <w:rFonts w:cs="Arial"/>
        </w:rPr>
        <w:t xml:space="preserve">,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катехизис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 </w:t>
      </w:r>
      <w:r w:rsidRPr="00633A23">
        <w:t>эту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литву</w:t>
      </w:r>
      <w:r w:rsidRPr="00633A23">
        <w:rPr>
          <w:rFonts w:cs="Arial"/>
        </w:rPr>
        <w:t xml:space="preserve"> </w:t>
      </w:r>
      <w:r w:rsidRPr="00633A23">
        <w:t>наи</w:t>
      </w:r>
      <w:r w:rsidRPr="00633A23">
        <w:softHyphen/>
        <w:t>зусть</w:t>
      </w:r>
      <w:r w:rsidRPr="00633A23">
        <w:rPr>
          <w:rFonts w:cs="Arial"/>
        </w:rPr>
        <w:t xml:space="preserve">. </w:t>
      </w:r>
      <w:r w:rsidRPr="00633A23">
        <w:t>Знает</w:t>
      </w:r>
      <w:r w:rsidRPr="00633A23">
        <w:rPr>
          <w:rFonts w:cs="Arial"/>
        </w:rPr>
        <w:t xml:space="preserve"> </w:t>
      </w:r>
      <w:r w:rsidRPr="00633A23">
        <w:t>тоже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наизусть</w:t>
      </w:r>
      <w:r w:rsidRPr="00633A23">
        <w:rPr>
          <w:rFonts w:cs="Arial"/>
        </w:rPr>
        <w:t xml:space="preserve"> </w:t>
      </w:r>
      <w:r w:rsidRPr="00633A23">
        <w:t>многия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житий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, </w:t>
      </w:r>
      <w:r w:rsidRPr="00633A23">
        <w:t>пересказывает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слушает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умилением</w:t>
      </w:r>
      <w:r w:rsidRPr="00633A23">
        <w:rPr>
          <w:rFonts w:cs="Arial"/>
        </w:rPr>
        <w:t xml:space="preserve">. </w:t>
      </w:r>
      <w:r w:rsidRPr="00633A23">
        <w:t>Главная</w:t>
      </w:r>
      <w:r w:rsidRPr="00633A23">
        <w:rPr>
          <w:rFonts w:cs="Arial"/>
        </w:rPr>
        <w:t xml:space="preserve"> </w:t>
      </w:r>
      <w:r w:rsidRPr="00633A23">
        <w:t>же школа</w:t>
      </w:r>
      <w:r w:rsidRPr="00633A23">
        <w:rPr>
          <w:rFonts w:cs="Arial"/>
        </w:rPr>
        <w:t xml:space="preserve"> </w:t>
      </w:r>
      <w:r w:rsidRPr="00633A23">
        <w:t>христианства</w:t>
      </w:r>
      <w:r w:rsidRPr="00633A23">
        <w:rPr>
          <w:rFonts w:cs="Arial"/>
        </w:rPr>
        <w:t xml:space="preserve">,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прошел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века бесчисленных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бесконечных</w:t>
      </w:r>
      <w:r w:rsidRPr="00633A23">
        <w:rPr>
          <w:rFonts w:cs="Arial"/>
        </w:rPr>
        <w:t xml:space="preserve"> </w:t>
      </w:r>
      <w:r w:rsidRPr="00633A23">
        <w:t>страданий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вынесен</w:t>
      </w:r>
      <w:r w:rsidRPr="00633A23">
        <w:softHyphen/>
        <w:t>ных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историю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, </w:t>
      </w:r>
      <w:r w:rsidRPr="00633A23">
        <w:t>оставленный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, </w:t>
      </w:r>
      <w:r w:rsidRPr="00633A23">
        <w:t>попра</w:t>
      </w:r>
      <w:r w:rsidRPr="00633A23">
        <w:t>н</w:t>
      </w:r>
      <w:r w:rsidRPr="00633A23">
        <w:t>ный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, </w:t>
      </w:r>
      <w:r w:rsidRPr="00633A23">
        <w:t>работающий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, </w:t>
      </w:r>
      <w:r w:rsidRPr="00633A23">
        <w:t>оста</w:t>
      </w:r>
      <w:r w:rsidRPr="00633A23">
        <w:softHyphen/>
        <w:t>вался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одним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Утешителем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t>о</w:t>
      </w:r>
      <w:r w:rsidRPr="00633A23">
        <w:lastRenderedPageBreak/>
        <w:t>торо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принял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 </w:t>
      </w:r>
      <w:r w:rsidRPr="00633A23">
        <w:t>навеки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то спас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отчаяния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! </w:t>
      </w:r>
      <w:r w:rsidRPr="00633A23">
        <w:t>Впр</w:t>
      </w:r>
      <w:r w:rsidRPr="00633A23">
        <w:t>о</w:t>
      </w:r>
      <w:r w:rsidRPr="00633A23">
        <w:t>чем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вам</w:t>
      </w:r>
      <w:r w:rsidRPr="00633A23">
        <w:rPr>
          <w:rFonts w:cs="Arial"/>
        </w:rPr>
        <w:t xml:space="preserve"> </w:t>
      </w:r>
      <w:r w:rsidRPr="00633A23">
        <w:t>это все</w:t>
      </w:r>
      <w:r w:rsidRPr="00633A23">
        <w:rPr>
          <w:rFonts w:cs="Arial"/>
        </w:rPr>
        <w:t xml:space="preserve"> </w:t>
      </w:r>
      <w:r w:rsidRPr="00633A23">
        <w:t>говорю</w:t>
      </w:r>
      <w:r w:rsidRPr="00633A23">
        <w:rPr>
          <w:rFonts w:cs="Arial"/>
        </w:rPr>
        <w:t xml:space="preserve">?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обращается</w:t>
      </w:r>
      <w:r w:rsidRPr="00633A23">
        <w:rPr>
          <w:rFonts w:cs="Arial"/>
        </w:rPr>
        <w:t xml:space="preserve"> </w:t>
      </w:r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Градов</w:t>
      </w:r>
      <w:r w:rsidRPr="00633A23">
        <w:softHyphen/>
        <w:t>скому</w:t>
      </w:r>
      <w:r w:rsidRPr="00633A23">
        <w:rPr>
          <w:rFonts w:cs="Arial"/>
        </w:rPr>
        <w:t xml:space="preserve">. </w:t>
      </w:r>
      <w:r w:rsidRPr="00633A23">
        <w:t>Неужто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вас</w:t>
      </w:r>
      <w:r w:rsidRPr="00633A23">
        <w:rPr>
          <w:rFonts w:cs="Arial"/>
        </w:rPr>
        <w:t xml:space="preserve"> </w:t>
      </w:r>
      <w:r w:rsidRPr="00633A23">
        <w:t>убедить</w:t>
      </w:r>
      <w:r w:rsidRPr="00633A23">
        <w:rPr>
          <w:rFonts w:cs="Arial"/>
        </w:rPr>
        <w:t xml:space="preserve"> </w:t>
      </w:r>
      <w:r w:rsidRPr="00633A23">
        <w:t>хочу</w:t>
      </w:r>
      <w:r w:rsidRPr="00633A23">
        <w:rPr>
          <w:rFonts w:cs="Arial"/>
        </w:rPr>
        <w:t xml:space="preserve">? </w:t>
      </w:r>
      <w:r w:rsidRPr="00633A23">
        <w:t>Слова</w:t>
      </w:r>
      <w:r w:rsidRPr="00633A23">
        <w:rPr>
          <w:rFonts w:cs="Arial"/>
        </w:rPr>
        <w:t xml:space="preserve"> </w:t>
      </w:r>
      <w:r w:rsidRPr="00633A23">
        <w:t>мои</w:t>
      </w:r>
      <w:r w:rsidRPr="00633A23">
        <w:rPr>
          <w:rFonts w:cs="Arial"/>
        </w:rPr>
        <w:t xml:space="preserve"> </w:t>
      </w:r>
      <w:r w:rsidRPr="00633A23">
        <w:t>пока</w:t>
      </w:r>
      <w:r w:rsidRPr="00633A23">
        <w:softHyphen/>
        <w:t>жутся</w:t>
      </w:r>
      <w:r w:rsidRPr="00633A23">
        <w:rPr>
          <w:rFonts w:cs="Arial"/>
        </w:rPr>
        <w:t xml:space="preserve"> </w:t>
      </w:r>
      <w:r w:rsidRPr="00633A23">
        <w:t>вам</w:t>
      </w:r>
      <w:r w:rsidRPr="00633A23">
        <w:rPr>
          <w:rFonts w:cs="Arial"/>
        </w:rPr>
        <w:t xml:space="preserve">, </w:t>
      </w:r>
      <w:r w:rsidRPr="00633A23">
        <w:t>конечно</w:t>
      </w:r>
      <w:r w:rsidRPr="00633A23">
        <w:rPr>
          <w:rFonts w:cs="Arial"/>
        </w:rPr>
        <w:t xml:space="preserve">, </w:t>
      </w:r>
      <w:r w:rsidRPr="00633A23">
        <w:t>младенческими</w:t>
      </w:r>
      <w:r w:rsidRPr="00633A23">
        <w:rPr>
          <w:rFonts w:cs="Arial"/>
        </w:rPr>
        <w:t xml:space="preserve">, </w:t>
      </w:r>
      <w:r w:rsidRPr="00633A23">
        <w:t>почти</w:t>
      </w:r>
      <w:r w:rsidRPr="00633A23">
        <w:rPr>
          <w:rFonts w:cs="Arial"/>
        </w:rPr>
        <w:t xml:space="preserve"> </w:t>
      </w:r>
      <w:r w:rsidRPr="00633A23">
        <w:t>неприлич</w:t>
      </w:r>
      <w:r w:rsidRPr="00633A23">
        <w:softHyphen/>
        <w:t>ными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повторяю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третий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: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вас</w:t>
      </w:r>
      <w:r w:rsidRPr="00633A23">
        <w:rPr>
          <w:rFonts w:cs="Arial"/>
        </w:rPr>
        <w:t xml:space="preserve"> </w:t>
      </w:r>
      <w:r w:rsidRPr="00633A23">
        <w:t>пишу</w:t>
      </w:r>
      <w:r w:rsidRPr="00633A23">
        <w:rPr>
          <w:rFonts w:cs="Arial"/>
        </w:rPr>
        <w:t xml:space="preserve">. </w:t>
      </w:r>
      <w:r w:rsidRPr="00633A23">
        <w:t>Да и</w:t>
      </w:r>
      <w:r w:rsidRPr="00633A23">
        <w:rPr>
          <w:rFonts w:cs="Arial"/>
        </w:rPr>
        <w:t xml:space="preserve"> </w:t>
      </w:r>
      <w:r w:rsidRPr="00633A23">
        <w:t>тема</w:t>
      </w:r>
      <w:r w:rsidRPr="00633A23">
        <w:rPr>
          <w:rFonts w:cs="Arial"/>
        </w:rPr>
        <w:t xml:space="preserve">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важная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надо</w:t>
      </w:r>
      <w:r w:rsidRPr="00633A23">
        <w:rPr>
          <w:rFonts w:cs="Arial"/>
        </w:rPr>
        <w:t xml:space="preserve"> </w:t>
      </w:r>
      <w:r w:rsidRPr="00633A23">
        <w:t>особо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ска</w:t>
      </w:r>
      <w:r w:rsidRPr="00633A23">
        <w:softHyphen/>
        <w:t>зать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буду</w:t>
      </w:r>
      <w:r w:rsidRPr="00633A23">
        <w:rPr>
          <w:rFonts w:cs="Arial"/>
        </w:rPr>
        <w:t xml:space="preserve"> </w:t>
      </w:r>
      <w:r w:rsidRPr="00633A23">
        <w:t>говорить</w:t>
      </w:r>
      <w:r w:rsidRPr="00633A23">
        <w:rPr>
          <w:rFonts w:cs="Arial"/>
        </w:rPr>
        <w:t xml:space="preserve">, </w:t>
      </w:r>
      <w:r w:rsidRPr="00633A23">
        <w:t>пока</w:t>
      </w:r>
      <w:r w:rsidRPr="00633A23">
        <w:rPr>
          <w:rFonts w:cs="Arial"/>
        </w:rPr>
        <w:t xml:space="preserve"> </w:t>
      </w:r>
      <w:r w:rsidRPr="00633A23">
        <w:t>держу</w:t>
      </w:r>
      <w:r w:rsidRPr="00633A23">
        <w:rPr>
          <w:rFonts w:cs="Arial"/>
        </w:rPr>
        <w:t xml:space="preserve"> </w:t>
      </w:r>
      <w:r w:rsidRPr="00633A23">
        <w:t>перо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руках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softHyphen/>
        <w:t>перь</w:t>
      </w:r>
      <w:r w:rsidRPr="00633A23">
        <w:rPr>
          <w:rFonts w:cs="Arial"/>
        </w:rPr>
        <w:t xml:space="preserve"> </w:t>
      </w:r>
      <w:r w:rsidRPr="00633A23">
        <w:t>выражу</w:t>
      </w:r>
      <w:r w:rsidRPr="00633A23">
        <w:rPr>
          <w:rFonts w:cs="Arial"/>
        </w:rPr>
        <w:t xml:space="preserve"> </w:t>
      </w:r>
      <w:r w:rsidRPr="00633A23">
        <w:t>мою</w:t>
      </w:r>
      <w:r w:rsidRPr="00633A23">
        <w:rPr>
          <w:rFonts w:cs="Arial"/>
        </w:rPr>
        <w:t xml:space="preserve"> </w:t>
      </w:r>
      <w:r w:rsidRPr="00633A23">
        <w:t>мысль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осно</w:t>
      </w:r>
      <w:r w:rsidRPr="00633A23">
        <w:t>в</w:t>
      </w:r>
      <w:r w:rsidRPr="00633A23">
        <w:t>ном</w:t>
      </w:r>
      <w:r w:rsidRPr="00633A23">
        <w:rPr>
          <w:rFonts w:cs="Arial"/>
        </w:rPr>
        <w:t xml:space="preserve"> </w:t>
      </w:r>
      <w:r w:rsidRPr="00633A23">
        <w:t>положении</w:t>
      </w:r>
      <w:r w:rsidRPr="00633A23">
        <w:rPr>
          <w:rFonts w:cs="Arial"/>
        </w:rPr>
        <w:t xml:space="preserve">: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просвещен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давно</w:t>
      </w:r>
      <w:r w:rsidRPr="00633A23">
        <w:rPr>
          <w:rFonts w:cs="Arial"/>
        </w:rPr>
        <w:t xml:space="preserve">, </w:t>
      </w:r>
      <w:r w:rsidRPr="00633A23">
        <w:t>приняв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свою суть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уч</w:t>
      </w:r>
      <w:r w:rsidRPr="00633A23">
        <w:t>е</w:t>
      </w:r>
      <w:r w:rsidRPr="00633A23">
        <w:t>ние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, </w:t>
      </w:r>
      <w:r w:rsidRPr="00633A23">
        <w:t>уж</w:t>
      </w:r>
      <w:r w:rsidRPr="00633A23">
        <w:rPr>
          <w:rFonts w:cs="Arial"/>
        </w:rPr>
        <w:t xml:space="preserve">, </w:t>
      </w:r>
      <w:r w:rsidRPr="00633A23">
        <w:t>конечно</w:t>
      </w:r>
      <w:r w:rsidRPr="00633A23">
        <w:rPr>
          <w:rFonts w:cs="Arial"/>
        </w:rPr>
        <w:t xml:space="preserve">, </w:t>
      </w:r>
      <w:r w:rsidRPr="00633A23">
        <w:t>принял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E60CB1">
        <w:rPr>
          <w:i/>
        </w:rPr>
        <w:t>истинное</w:t>
      </w:r>
      <w:r w:rsidRPr="00633A23">
        <w:rPr>
          <w:rFonts w:cs="Arial"/>
          <w:vertAlign w:val="superscript"/>
        </w:rPr>
        <w:t>33</w:t>
      </w:r>
      <w:r w:rsidRPr="00633A23">
        <w:rPr>
          <w:rFonts w:cs="Arial"/>
        </w:rPr>
        <w:t xml:space="preserve"> </w:t>
      </w:r>
      <w:r w:rsidRPr="00633A23">
        <w:t>просвещение»</w:t>
      </w:r>
      <w:r w:rsidRPr="00633A23">
        <w:rPr>
          <w:rFonts w:cs="Arial"/>
          <w:vertAlign w:val="superscript"/>
        </w:rPr>
        <w:t>34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1873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писал</w:t>
      </w:r>
      <w:r w:rsidRPr="00633A23">
        <w:rPr>
          <w:rFonts w:cs="Arial"/>
        </w:rPr>
        <w:t xml:space="preserve">: </w:t>
      </w:r>
      <w:r w:rsidRPr="00633A23">
        <w:t>«Говорят</w:t>
      </w:r>
      <w:r w:rsidRPr="00633A23">
        <w:rPr>
          <w:rFonts w:cs="Arial"/>
        </w:rPr>
        <w:t xml:space="preserve">, </w:t>
      </w:r>
      <w:r w:rsidRPr="00633A23">
        <w:t>русский народ</w:t>
      </w:r>
      <w:r w:rsidRPr="00633A23">
        <w:rPr>
          <w:rFonts w:cs="Arial"/>
        </w:rPr>
        <w:t xml:space="preserve"> </w:t>
      </w:r>
      <w:r w:rsidRPr="00633A23">
        <w:t>плохо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 </w:t>
      </w:r>
      <w:r w:rsidRPr="00633A23">
        <w:t>Евангелие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зн</w:t>
      </w:r>
      <w:r w:rsidRPr="00633A23">
        <w:t>а</w:t>
      </w:r>
      <w:r w:rsidRPr="00633A23">
        <w:t>ет</w:t>
      </w:r>
      <w:r w:rsidRPr="00633A23">
        <w:rPr>
          <w:rFonts w:cs="Arial"/>
        </w:rPr>
        <w:t xml:space="preserve"> </w:t>
      </w:r>
      <w:r w:rsidRPr="00633A23">
        <w:t>основных</w:t>
      </w:r>
      <w:r w:rsidRPr="00633A23">
        <w:rPr>
          <w:rFonts w:cs="Arial"/>
        </w:rPr>
        <w:t xml:space="preserve"> </w:t>
      </w:r>
      <w:r w:rsidRPr="00633A23">
        <w:t>пра</w:t>
      </w:r>
      <w:r w:rsidRPr="00633A23">
        <w:softHyphen/>
        <w:t>вил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. </w:t>
      </w:r>
      <w:r w:rsidRPr="00633A23">
        <w:t>Конечно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носит</w:t>
      </w:r>
      <w:r w:rsidRPr="00633A23">
        <w:rPr>
          <w:rFonts w:cs="Arial"/>
        </w:rPr>
        <w:t xml:space="preserve"> </w:t>
      </w:r>
      <w:r w:rsidRPr="00633A23">
        <w:t>в своем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 </w:t>
      </w:r>
      <w:r w:rsidRPr="00633A23">
        <w:t>искони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никакого</w:t>
      </w:r>
      <w:r w:rsidRPr="00633A23">
        <w:rPr>
          <w:rFonts w:cs="Arial"/>
        </w:rPr>
        <w:t xml:space="preserve"> </w:t>
      </w:r>
      <w:r w:rsidRPr="00633A23">
        <w:t>сомнения</w:t>
      </w:r>
      <w:r w:rsidRPr="00633A23">
        <w:rPr>
          <w:rFonts w:cs="Arial"/>
        </w:rPr>
        <w:t xml:space="preserve">.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возможно</w:t>
      </w:r>
      <w:r w:rsidRPr="00633A23">
        <w:rPr>
          <w:rFonts w:cs="Arial"/>
        </w:rPr>
        <w:t xml:space="preserve"> </w:t>
      </w:r>
      <w:r w:rsidRPr="00633A23">
        <w:t>истинное</w:t>
      </w:r>
      <w:r w:rsidRPr="00633A23">
        <w:rPr>
          <w:rFonts w:cs="Arial"/>
        </w:rPr>
        <w:t xml:space="preserve"> </w:t>
      </w:r>
      <w:r w:rsidRPr="00633A23">
        <w:t>представление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без учения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вере</w:t>
      </w:r>
      <w:r w:rsidRPr="00633A23">
        <w:rPr>
          <w:rFonts w:cs="Arial"/>
        </w:rPr>
        <w:t xml:space="preserve">?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другой</w:t>
      </w:r>
      <w:r w:rsidRPr="00633A23">
        <w:rPr>
          <w:rFonts w:cs="Arial"/>
        </w:rPr>
        <w:t xml:space="preserve"> </w:t>
      </w:r>
      <w:r w:rsidRPr="00633A23">
        <w:t>вопрос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сердечное знание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истинное</w:t>
      </w:r>
      <w:r w:rsidRPr="00633A23">
        <w:rPr>
          <w:rFonts w:cs="Arial"/>
        </w:rPr>
        <w:t xml:space="preserve"> </w:t>
      </w:r>
      <w:r w:rsidRPr="00633A23">
        <w:t>представление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суще</w:t>
      </w:r>
      <w:r w:rsidRPr="00633A23">
        <w:softHyphen/>
        <w:t>ствует</w:t>
      </w:r>
      <w:r w:rsidRPr="00633A23">
        <w:rPr>
          <w:rFonts w:cs="Arial"/>
        </w:rPr>
        <w:t xml:space="preserve"> </w:t>
      </w:r>
      <w:r w:rsidRPr="00633A23">
        <w:t>вполне</w:t>
      </w:r>
      <w:r w:rsidRPr="00633A23">
        <w:rPr>
          <w:rFonts w:cs="Arial"/>
        </w:rPr>
        <w:t xml:space="preserve">.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передается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поколения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поко</w:t>
      </w:r>
      <w:r w:rsidRPr="00633A23">
        <w:softHyphen/>
        <w:t>ление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слилось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сердцами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.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, </w:t>
      </w:r>
      <w:r w:rsidRPr="00633A23">
        <w:t>единственная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 </w:t>
      </w:r>
      <w:r w:rsidRPr="00633A23">
        <w:t>русского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, </w:t>
      </w:r>
      <w:r w:rsidRPr="00633A23">
        <w:t>и он</w:t>
      </w:r>
      <w:r w:rsidRPr="00633A23">
        <w:rPr>
          <w:rFonts w:cs="Arial"/>
        </w:rPr>
        <w:t xml:space="preserve"> </w:t>
      </w:r>
      <w:r w:rsidRPr="00633A23">
        <w:t>любит</w:t>
      </w:r>
      <w:r w:rsidRPr="00633A23">
        <w:rPr>
          <w:rFonts w:cs="Arial"/>
        </w:rPr>
        <w:t xml:space="preserve"> </w:t>
      </w:r>
      <w:r w:rsidRPr="00633A23">
        <w:t>образ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>-</w:t>
      </w:r>
      <w:r w:rsidRPr="00633A23">
        <w:t>своему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страдания</w:t>
      </w:r>
      <w:r w:rsidRPr="00633A23">
        <w:rPr>
          <w:rFonts w:cs="Arial"/>
        </w:rPr>
        <w:t xml:space="preserve">. </w:t>
      </w:r>
      <w:r w:rsidRPr="00633A23">
        <w:t>Названием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православного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истиннее</w:t>
      </w:r>
      <w:r w:rsidRPr="00633A23">
        <w:rPr>
          <w:rFonts w:cs="Arial"/>
        </w:rPr>
        <w:t xml:space="preserve"> </w:t>
      </w:r>
      <w:r w:rsidRPr="00633A23">
        <w:t>всех исповедующего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гордится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всего»</w:t>
      </w:r>
      <w:r w:rsidRPr="00633A23">
        <w:rPr>
          <w:rFonts w:cs="Arial"/>
          <w:vertAlign w:val="superscript"/>
        </w:rPr>
        <w:t>35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Люди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гуманистическими</w:t>
      </w:r>
      <w:r w:rsidRPr="00633A23">
        <w:rPr>
          <w:rFonts w:cs="Arial"/>
        </w:rPr>
        <w:t xml:space="preserve"> </w:t>
      </w:r>
      <w:r w:rsidRPr="00633A23">
        <w:t>воззрениями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 xml:space="preserve"> </w:t>
      </w:r>
      <w:r w:rsidRPr="00633A23">
        <w:t>и жизнь</w:t>
      </w:r>
      <w:r w:rsidRPr="00633A23">
        <w:rPr>
          <w:rFonts w:cs="Arial"/>
        </w:rPr>
        <w:t xml:space="preserve"> </w:t>
      </w:r>
      <w:r w:rsidRPr="00633A23">
        <w:t>никак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проникнуть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психологические</w:t>
      </w:r>
      <w:r w:rsidRPr="00633A23">
        <w:rPr>
          <w:rFonts w:cs="Arial"/>
        </w:rPr>
        <w:t xml:space="preserve"> </w:t>
      </w:r>
      <w:r w:rsidRPr="00633A23">
        <w:t>и онтологические</w:t>
      </w:r>
      <w:r w:rsidRPr="00633A23">
        <w:rPr>
          <w:rFonts w:cs="Arial"/>
        </w:rPr>
        <w:t xml:space="preserve"> </w:t>
      </w:r>
      <w:r w:rsidRPr="00633A23">
        <w:t>глубины</w:t>
      </w:r>
      <w:r w:rsidRPr="00633A23">
        <w:rPr>
          <w:rFonts w:cs="Arial"/>
        </w:rPr>
        <w:t xml:space="preserve"> </w:t>
      </w:r>
      <w:r w:rsidRPr="00633A23">
        <w:t>русского</w:t>
      </w:r>
      <w:r w:rsidRPr="00633A23">
        <w:rPr>
          <w:rFonts w:cs="Arial"/>
        </w:rPr>
        <w:t xml:space="preserve"> </w:t>
      </w:r>
      <w:r w:rsidRPr="00633A23">
        <w:t>православного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. </w:t>
      </w:r>
      <w:r w:rsidRPr="00633A23">
        <w:t>Боясь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неп</w:t>
      </w:r>
      <w:r w:rsidRPr="00633A23">
        <w:t>о</w:t>
      </w:r>
      <w:r w:rsidRPr="00633A23">
        <w:t>знанного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вмещается в</w:t>
      </w:r>
      <w:r w:rsidRPr="00633A23">
        <w:rPr>
          <w:rFonts w:cs="Arial"/>
        </w:rPr>
        <w:t xml:space="preserve"> </w:t>
      </w:r>
      <w:r w:rsidRPr="00633A23">
        <w:t>категорию</w:t>
      </w:r>
      <w:r w:rsidRPr="00633A23">
        <w:rPr>
          <w:rFonts w:cs="Arial"/>
        </w:rPr>
        <w:t xml:space="preserve"> </w:t>
      </w:r>
      <w:r w:rsidRPr="00633A23">
        <w:t>рационального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логического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понятиям «непогрешимого»</w:t>
      </w:r>
      <w:r w:rsidRPr="00633A23">
        <w:rPr>
          <w:rFonts w:cs="Arial"/>
        </w:rPr>
        <w:t xml:space="preserve"> </w:t>
      </w:r>
      <w:r w:rsidRPr="00633A23">
        <w:t>европейца</w:t>
      </w:r>
      <w:r w:rsidRPr="00633A23">
        <w:rPr>
          <w:rFonts w:cs="Arial"/>
        </w:rPr>
        <w:t xml:space="preserve">,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всякое</w:t>
      </w:r>
      <w:r w:rsidRPr="00633A23">
        <w:rPr>
          <w:rFonts w:cs="Arial"/>
        </w:rPr>
        <w:t xml:space="preserve">,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глубокое проявление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, </w:t>
      </w:r>
      <w:r w:rsidRPr="00633A23">
        <w:t>считают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непр</w:t>
      </w:r>
      <w:r w:rsidRPr="00633A23">
        <w:t>о</w:t>
      </w:r>
      <w:r w:rsidRPr="00633A23">
        <w:t>свещенностью</w:t>
      </w:r>
      <w:r w:rsidRPr="00633A23">
        <w:rPr>
          <w:rFonts w:cs="Arial"/>
        </w:rPr>
        <w:t xml:space="preserve">, </w:t>
      </w:r>
      <w:r w:rsidRPr="00633A23">
        <w:t>или притворством</w:t>
      </w:r>
      <w:r w:rsidRPr="00633A23">
        <w:rPr>
          <w:rFonts w:cs="Arial"/>
        </w:rPr>
        <w:t xml:space="preserve">.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русском</w:t>
      </w:r>
      <w:r w:rsidRPr="00633A23">
        <w:rPr>
          <w:rFonts w:cs="Arial"/>
        </w:rPr>
        <w:t xml:space="preserve"> </w:t>
      </w:r>
      <w:r w:rsidRPr="00633A23">
        <w:t>народе</w:t>
      </w:r>
      <w:r w:rsidRPr="00633A23">
        <w:rPr>
          <w:rFonts w:cs="Arial"/>
        </w:rPr>
        <w:t xml:space="preserve"> </w:t>
      </w:r>
      <w:r w:rsidRPr="00633A23">
        <w:t>видят</w:t>
      </w:r>
      <w:r w:rsidRPr="00633A23">
        <w:rPr>
          <w:rFonts w:cs="Arial"/>
        </w:rPr>
        <w:t xml:space="preserve"> </w:t>
      </w:r>
      <w:r w:rsidRPr="00633A23">
        <w:t>грубую</w:t>
      </w:r>
      <w:r w:rsidRPr="00633A23">
        <w:rPr>
          <w:rFonts w:cs="Arial"/>
        </w:rPr>
        <w:t xml:space="preserve">, </w:t>
      </w:r>
      <w:r w:rsidRPr="00633A23">
        <w:t>чер</w:t>
      </w:r>
      <w:r w:rsidRPr="00633A23">
        <w:softHyphen/>
        <w:t>ную</w:t>
      </w:r>
      <w:r w:rsidRPr="00633A23">
        <w:rPr>
          <w:rFonts w:cs="Arial"/>
        </w:rPr>
        <w:t xml:space="preserve"> </w:t>
      </w:r>
      <w:r w:rsidRPr="00633A23">
        <w:t>массу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называла</w:t>
      </w:r>
      <w:r w:rsidRPr="00633A23">
        <w:rPr>
          <w:rFonts w:cs="Arial"/>
        </w:rPr>
        <w:t xml:space="preserve"> </w:t>
      </w:r>
      <w:r w:rsidRPr="00633A23">
        <w:t>христианской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понятия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религии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не знает</w:t>
      </w:r>
      <w:r w:rsidRPr="00633A23">
        <w:rPr>
          <w:rFonts w:cs="Arial"/>
        </w:rPr>
        <w:t xml:space="preserve"> </w:t>
      </w:r>
      <w:r w:rsidRPr="00633A23">
        <w:t>самых</w:t>
      </w:r>
      <w:r w:rsidRPr="00633A23">
        <w:rPr>
          <w:rFonts w:cs="Arial"/>
        </w:rPr>
        <w:t xml:space="preserve"> </w:t>
      </w:r>
      <w:r w:rsidRPr="00633A23">
        <w:t>обычных</w:t>
      </w:r>
      <w:r w:rsidRPr="00633A23">
        <w:rPr>
          <w:rFonts w:cs="Arial"/>
        </w:rPr>
        <w:t xml:space="preserve"> </w:t>
      </w:r>
      <w:r w:rsidRPr="00633A23">
        <w:t>молитв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связи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мнением европезированной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интеллиге</w:t>
      </w:r>
      <w:r w:rsidRPr="00633A23">
        <w:t>н</w:t>
      </w:r>
      <w:r w:rsidRPr="00633A23">
        <w:t>ции</w:t>
      </w:r>
      <w:r w:rsidRPr="00633A23">
        <w:rPr>
          <w:rFonts w:cs="Arial"/>
        </w:rPr>
        <w:t xml:space="preserve"> </w:t>
      </w:r>
      <w:r w:rsidRPr="00633A23">
        <w:t>Достоевский</w:t>
      </w:r>
      <w:r w:rsidR="001136CB">
        <w:t xml:space="preserve"> </w:t>
      </w:r>
      <w:r w:rsidRPr="00633A23">
        <w:t>отвечает</w:t>
      </w:r>
      <w:r w:rsidRPr="00633A23">
        <w:rPr>
          <w:rFonts w:cs="Arial"/>
        </w:rPr>
        <w:t xml:space="preserve">: </w:t>
      </w:r>
      <w:r w:rsidRPr="00633A23">
        <w:t>«</w:t>
      </w:r>
      <w:r w:rsidRPr="00633A23">
        <w:rPr>
          <w:rFonts w:cs="Arial"/>
        </w:rPr>
        <w:t>...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подозревают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, </w:t>
      </w:r>
      <w:r w:rsidRPr="00633A23">
        <w:t>хотя 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 </w:t>
      </w:r>
      <w:r w:rsidRPr="00633A23">
        <w:t>молитв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суть</w:t>
      </w:r>
      <w:r w:rsidRPr="00633A23">
        <w:rPr>
          <w:rFonts w:cs="Arial"/>
        </w:rPr>
        <w:t xml:space="preserve"> </w:t>
      </w:r>
      <w:r w:rsidRPr="00633A23">
        <w:t>христианства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правда его</w:t>
      </w:r>
      <w:r w:rsidRPr="00633A23">
        <w:rPr>
          <w:rFonts w:cs="Arial"/>
        </w:rPr>
        <w:t xml:space="preserve"> </w:t>
      </w:r>
      <w:r w:rsidRPr="00633A23">
        <w:t>сохранились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укрепились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народов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 </w:t>
      </w:r>
      <w:r w:rsidRPr="00633A23">
        <w:t>сего</w:t>
      </w:r>
      <w:r w:rsidRPr="00633A23">
        <w:rPr>
          <w:rFonts w:cs="Arial"/>
        </w:rPr>
        <w:t xml:space="preserve">. </w:t>
      </w:r>
      <w:r w:rsidRPr="00633A23">
        <w:t>Впрочем</w:t>
      </w:r>
      <w:r w:rsidRPr="00633A23">
        <w:rPr>
          <w:rFonts w:cs="Arial"/>
        </w:rPr>
        <w:t xml:space="preserve">, </w:t>
      </w:r>
      <w:r w:rsidRPr="00633A23">
        <w:t>атеист</w:t>
      </w:r>
      <w:r w:rsidRPr="00633A23">
        <w:rPr>
          <w:rFonts w:cs="Arial"/>
        </w:rPr>
        <w:t xml:space="preserve">, </w:t>
      </w:r>
      <w:r w:rsidRPr="00633A23">
        <w:t>или равнодушный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деле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русский</w:t>
      </w:r>
      <w:r w:rsidRPr="00633A23">
        <w:rPr>
          <w:rFonts w:cs="Arial"/>
        </w:rPr>
        <w:t xml:space="preserve"> </w:t>
      </w:r>
      <w:r w:rsidRPr="00633A23">
        <w:t>европ</w:t>
      </w:r>
      <w:r w:rsidRPr="00633A23">
        <w:t>е</w:t>
      </w:r>
      <w:r w:rsidRPr="00633A23">
        <w:t>ец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пони</w:t>
      </w:r>
      <w:r w:rsidRPr="00633A23">
        <w:softHyphen/>
        <w:t>мает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иначе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виде</w:t>
      </w:r>
      <w:r w:rsidRPr="00633A23">
        <w:rPr>
          <w:rFonts w:cs="Arial"/>
        </w:rPr>
        <w:t xml:space="preserve"> </w:t>
      </w:r>
      <w:r w:rsidRPr="00633A23">
        <w:t>формалистики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ханжества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народе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видят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подобного</w:t>
      </w:r>
      <w:r w:rsidRPr="00633A23">
        <w:rPr>
          <w:rFonts w:cs="Arial"/>
        </w:rPr>
        <w:t xml:space="preserve"> </w:t>
      </w:r>
      <w:r w:rsidRPr="00633A23">
        <w:t>ханжеству</w:t>
      </w:r>
      <w:r w:rsidRPr="00633A23">
        <w:rPr>
          <w:rFonts w:cs="Arial"/>
        </w:rPr>
        <w:t xml:space="preserve">, </w:t>
      </w:r>
      <w:r w:rsidRPr="00633A23">
        <w:t>а потому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заключают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вере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смыслит</w:t>
      </w:r>
      <w:r w:rsidRPr="00633A23">
        <w:rPr>
          <w:rFonts w:cs="Arial"/>
        </w:rPr>
        <w:t xml:space="preserve">, </w:t>
      </w:r>
      <w:r w:rsidRPr="00633A23">
        <w:t>молится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надо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доске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сущности</w:t>
      </w:r>
      <w:r w:rsidRPr="00633A23">
        <w:rPr>
          <w:rFonts w:cs="Arial"/>
        </w:rPr>
        <w:t xml:space="preserve"> </w:t>
      </w:r>
      <w:r w:rsidRPr="00633A23">
        <w:t>равно</w:t>
      </w:r>
      <w:r w:rsidRPr="00633A23">
        <w:softHyphen/>
        <w:t>душен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убит</w:t>
      </w:r>
      <w:r w:rsidRPr="00633A23">
        <w:rPr>
          <w:rFonts w:cs="Arial"/>
        </w:rPr>
        <w:t xml:space="preserve"> </w:t>
      </w:r>
      <w:r w:rsidRPr="00633A23">
        <w:t>формалистикой</w:t>
      </w:r>
      <w:r w:rsidRPr="00633A23">
        <w:rPr>
          <w:rFonts w:cs="Arial"/>
        </w:rPr>
        <w:t xml:space="preserve">... </w:t>
      </w:r>
      <w:r w:rsidRPr="00633A23">
        <w:t>Этот «ра</w:t>
      </w:r>
      <w:r w:rsidRPr="00633A23">
        <w:t>з</w:t>
      </w:r>
      <w:r w:rsidRPr="00633A23">
        <w:t>вратный»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темный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любит</w:t>
      </w:r>
      <w:r w:rsidRPr="00633A23">
        <w:rPr>
          <w:rFonts w:cs="Arial"/>
        </w:rPr>
        <w:t xml:space="preserve">, </w:t>
      </w:r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смиренного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юродивого</w:t>
      </w:r>
      <w:r w:rsidRPr="00633A23">
        <w:rPr>
          <w:rFonts w:cs="Arial"/>
        </w:rPr>
        <w:t xml:space="preserve">: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преданиях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сказаниях своих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сохраняет</w:t>
      </w:r>
      <w:r w:rsidRPr="00633A23">
        <w:rPr>
          <w:rFonts w:cs="Arial"/>
        </w:rPr>
        <w:t xml:space="preserve"> </w:t>
      </w:r>
      <w:r w:rsidRPr="00633A23">
        <w:t>веру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слабый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приниженный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справедливо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напрасно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и</w:t>
      </w:r>
      <w:r w:rsidRPr="00633A23">
        <w:t>ста</w:t>
      </w:r>
      <w:r w:rsidRPr="00633A23">
        <w:rPr>
          <w:rFonts w:cs="Arial"/>
        </w:rPr>
        <w:t xml:space="preserve"> </w:t>
      </w:r>
      <w:r w:rsidRPr="00633A23">
        <w:t>ради</w:t>
      </w:r>
      <w:r w:rsidRPr="00633A23">
        <w:rPr>
          <w:rFonts w:cs="Arial"/>
        </w:rPr>
        <w:t xml:space="preserve"> </w:t>
      </w:r>
      <w:r w:rsidRPr="00633A23">
        <w:t>терпящий</w:t>
      </w:r>
      <w:r w:rsidRPr="00633A23">
        <w:rPr>
          <w:rFonts w:cs="Arial"/>
        </w:rPr>
        <w:t xml:space="preserve">, </w:t>
      </w:r>
      <w:r w:rsidRPr="00633A23">
        <w:t>будет вознесен</w:t>
      </w:r>
      <w:r w:rsidRPr="00633A23">
        <w:rPr>
          <w:rFonts w:cs="Arial"/>
        </w:rPr>
        <w:t xml:space="preserve"> </w:t>
      </w:r>
      <w:r w:rsidRPr="00633A23">
        <w:t>превыше</w:t>
      </w:r>
      <w:r w:rsidRPr="00633A23">
        <w:rPr>
          <w:rFonts w:cs="Arial"/>
        </w:rPr>
        <w:t xml:space="preserve"> </w:t>
      </w:r>
      <w:r w:rsidRPr="00633A23">
        <w:t>знатных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сильных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раздастся суд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веление</w:t>
      </w:r>
      <w:r w:rsidRPr="00633A23">
        <w:rPr>
          <w:rFonts w:cs="Arial"/>
        </w:rPr>
        <w:t xml:space="preserve"> </w:t>
      </w:r>
      <w:r w:rsidRPr="00633A23">
        <w:t>Божие</w:t>
      </w:r>
      <w:r w:rsidRPr="00633A23">
        <w:rPr>
          <w:rFonts w:cs="Arial"/>
        </w:rPr>
        <w:t xml:space="preserve">.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любит</w:t>
      </w:r>
      <w:r w:rsidRPr="00633A23">
        <w:rPr>
          <w:rFonts w:cs="Arial"/>
        </w:rPr>
        <w:t xml:space="preserve"> </w:t>
      </w:r>
      <w:r w:rsidRPr="00633A23">
        <w:t>тоже</w:t>
      </w:r>
      <w:r w:rsidRPr="00633A23">
        <w:rPr>
          <w:rFonts w:cs="Arial"/>
        </w:rPr>
        <w:t xml:space="preserve"> </w:t>
      </w:r>
      <w:r w:rsidRPr="00633A23">
        <w:t>рассказы</w:t>
      </w:r>
      <w:r w:rsidRPr="00633A23">
        <w:softHyphen/>
        <w:t>вать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всеславное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великое</w:t>
      </w:r>
      <w:r w:rsidRPr="00633A23">
        <w:rPr>
          <w:rFonts w:cs="Arial"/>
        </w:rPr>
        <w:t xml:space="preserve"> </w:t>
      </w:r>
      <w:r w:rsidRPr="00633A23">
        <w:t>житие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це</w:t>
      </w:r>
      <w:r w:rsidRPr="00633A23">
        <w:softHyphen/>
        <w:t>ломудренного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смиренного</w:t>
      </w:r>
      <w:r w:rsidRPr="00633A23">
        <w:rPr>
          <w:rFonts w:cs="Arial"/>
        </w:rPr>
        <w:t xml:space="preserve"> </w:t>
      </w:r>
      <w:r w:rsidRPr="00633A23">
        <w:t>христианского</w:t>
      </w:r>
      <w:r w:rsidRPr="00633A23">
        <w:rPr>
          <w:rFonts w:cs="Arial"/>
        </w:rPr>
        <w:t xml:space="preserve"> </w:t>
      </w:r>
      <w:r w:rsidRPr="00633A23">
        <w:t>богатыря Ильи</w:t>
      </w:r>
      <w:r w:rsidRPr="00633A23">
        <w:rPr>
          <w:rFonts w:cs="Arial"/>
        </w:rPr>
        <w:t>-</w:t>
      </w:r>
      <w:r w:rsidRPr="00633A23">
        <w:t>Муромца</w:t>
      </w:r>
      <w:r w:rsidRPr="00633A23">
        <w:rPr>
          <w:rFonts w:cs="Arial"/>
        </w:rPr>
        <w:t xml:space="preserve">, </w:t>
      </w:r>
      <w:r w:rsidRPr="00633A23">
        <w:t>подвижника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правду</w:t>
      </w:r>
      <w:r w:rsidRPr="00633A23">
        <w:rPr>
          <w:rFonts w:cs="Arial"/>
        </w:rPr>
        <w:t xml:space="preserve">, </w:t>
      </w:r>
      <w:r w:rsidRPr="00633A23">
        <w:t>освободителя бедных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слабых</w:t>
      </w:r>
      <w:r w:rsidRPr="00633A23">
        <w:rPr>
          <w:rFonts w:cs="Arial"/>
        </w:rPr>
        <w:t xml:space="preserve">, </w:t>
      </w:r>
      <w:r w:rsidRPr="00633A23">
        <w:t>смиренного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непревозносящегося</w:t>
      </w:r>
      <w:r w:rsidRPr="00633A23">
        <w:rPr>
          <w:rFonts w:cs="Arial"/>
        </w:rPr>
        <w:t xml:space="preserve">, </w:t>
      </w:r>
      <w:r w:rsidRPr="00633A23">
        <w:t>верного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сердцем</w:t>
      </w:r>
      <w:r w:rsidRPr="00633A23">
        <w:rPr>
          <w:rFonts w:cs="Arial"/>
        </w:rPr>
        <w:t xml:space="preserve"> </w:t>
      </w:r>
      <w:r w:rsidRPr="00633A23">
        <w:t>чистого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имея</w:t>
      </w:r>
      <w:r w:rsidRPr="00633A23">
        <w:rPr>
          <w:rFonts w:cs="Arial"/>
        </w:rPr>
        <w:t xml:space="preserve">, </w:t>
      </w:r>
      <w:r w:rsidRPr="00633A23">
        <w:t>чтя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любя</w:t>
      </w:r>
      <w:r w:rsidRPr="00633A23">
        <w:rPr>
          <w:rFonts w:cs="Arial"/>
        </w:rPr>
        <w:t xml:space="preserve"> </w:t>
      </w:r>
      <w:r w:rsidRPr="00633A23">
        <w:t>такого богатыря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народу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нашему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веровать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торжест</w:t>
      </w:r>
      <w:r w:rsidRPr="00633A23">
        <w:softHyphen/>
        <w:t>во</w:t>
      </w:r>
      <w:r w:rsidRPr="00633A23">
        <w:rPr>
          <w:rFonts w:cs="Arial"/>
        </w:rPr>
        <w:t xml:space="preserve"> </w:t>
      </w:r>
      <w:r w:rsidRPr="00633A23">
        <w:t>прин</w:t>
      </w:r>
      <w:r w:rsidRPr="00633A23">
        <w:t>и</w:t>
      </w:r>
      <w:r w:rsidRPr="00633A23">
        <w:t>женных</w:t>
      </w:r>
      <w:r w:rsidRPr="00633A23">
        <w:rPr>
          <w:rFonts w:cs="Arial"/>
        </w:rPr>
        <w:t xml:space="preserve">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народов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братьев</w:t>
      </w:r>
      <w:r w:rsidRPr="00633A23">
        <w:rPr>
          <w:rFonts w:cs="Arial"/>
        </w:rPr>
        <w:t xml:space="preserve"> </w:t>
      </w:r>
      <w:r w:rsidRPr="00633A23">
        <w:t>наших</w:t>
      </w:r>
      <w:r w:rsidRPr="00633A23">
        <w:rPr>
          <w:rFonts w:cs="Arial"/>
        </w:rPr>
        <w:t xml:space="preserve"> </w:t>
      </w:r>
      <w:r w:rsidRPr="00633A23">
        <w:t>на Востоке</w:t>
      </w:r>
      <w:r w:rsidRPr="00633A23">
        <w:rPr>
          <w:rFonts w:cs="Arial"/>
        </w:rPr>
        <w:t>?</w:t>
      </w:r>
      <w:r w:rsidRPr="00633A23">
        <w:rPr>
          <w:rFonts w:cs="Arial"/>
          <w:vertAlign w:val="superscript"/>
        </w:rPr>
        <w:t>36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чтит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великих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сми</w:t>
      </w:r>
      <w:r w:rsidRPr="00633A23">
        <w:softHyphen/>
        <w:t>ренных</w:t>
      </w:r>
      <w:r w:rsidRPr="00633A23">
        <w:rPr>
          <w:rFonts w:cs="Arial"/>
        </w:rPr>
        <w:t xml:space="preserve"> </w:t>
      </w:r>
      <w:r w:rsidRPr="00633A23">
        <w:t>отшельников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подвижников</w:t>
      </w:r>
      <w:r w:rsidRPr="00633A23">
        <w:rPr>
          <w:rFonts w:cs="Arial"/>
        </w:rPr>
        <w:t xml:space="preserve">, </w:t>
      </w:r>
      <w:r w:rsidRPr="00633A23">
        <w:t>любит</w:t>
      </w:r>
      <w:r w:rsidRPr="00633A23">
        <w:rPr>
          <w:rFonts w:cs="Arial"/>
        </w:rPr>
        <w:t xml:space="preserve"> </w:t>
      </w:r>
      <w:r w:rsidRPr="00633A23">
        <w:t>рассказы</w:t>
      </w:r>
      <w:r w:rsidRPr="00633A23">
        <w:softHyphen/>
        <w:t>вать</w:t>
      </w:r>
      <w:r w:rsidRPr="00633A23">
        <w:rPr>
          <w:rFonts w:cs="Arial"/>
        </w:rPr>
        <w:t xml:space="preserve"> </w:t>
      </w:r>
      <w:r w:rsidRPr="00633A23">
        <w:t>истории</w:t>
      </w:r>
      <w:r w:rsidRPr="00633A23">
        <w:rPr>
          <w:rFonts w:cs="Arial"/>
        </w:rPr>
        <w:t xml:space="preserve"> </w:t>
      </w:r>
      <w:r w:rsidRPr="00633A23">
        <w:t>великих</w:t>
      </w:r>
      <w:r w:rsidRPr="00633A23">
        <w:rPr>
          <w:rFonts w:cs="Arial"/>
        </w:rPr>
        <w:t xml:space="preserve"> </w:t>
      </w:r>
      <w:r w:rsidRPr="00633A23">
        <w:t>христианских</w:t>
      </w:r>
      <w:r w:rsidRPr="00633A23">
        <w:rPr>
          <w:rFonts w:cs="Arial"/>
        </w:rPr>
        <w:t xml:space="preserve"> </w:t>
      </w:r>
      <w:r w:rsidRPr="00633A23">
        <w:t>мучеников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softHyphen/>
        <w:t>тям</w:t>
      </w:r>
      <w:r w:rsidRPr="00633A23">
        <w:rPr>
          <w:rFonts w:cs="Arial"/>
        </w:rPr>
        <w:t xml:space="preserve">.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истории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заучил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впервые от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 </w:t>
      </w:r>
      <w:r w:rsidRPr="00633A23">
        <w:t>услышал</w:t>
      </w:r>
      <w:r w:rsidRPr="00633A23">
        <w:rPr>
          <w:rFonts w:cs="Arial"/>
        </w:rPr>
        <w:t xml:space="preserve">, </w:t>
      </w:r>
      <w:r w:rsidRPr="00633A23">
        <w:t>рассказанные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проникновением</w:t>
      </w:r>
      <w:r w:rsidRPr="00633A23">
        <w:rPr>
          <w:rFonts w:cs="Arial"/>
        </w:rPr>
        <w:t xml:space="preserve"> </w:t>
      </w:r>
      <w:r w:rsidRPr="00633A23">
        <w:t>и благоговением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оставшиеся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. </w:t>
      </w:r>
      <w:r w:rsidRPr="00633A23">
        <w:t>Кроме того</w:t>
      </w:r>
      <w:r w:rsidRPr="00633A23">
        <w:rPr>
          <w:rFonts w:cs="Arial"/>
        </w:rPr>
        <w:t xml:space="preserve">,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ежедневно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выделяет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великих кающихся</w:t>
      </w:r>
      <w:r w:rsidRPr="00633A23">
        <w:rPr>
          <w:rFonts w:cs="Arial"/>
        </w:rPr>
        <w:t xml:space="preserve">, </w:t>
      </w:r>
      <w:r w:rsidRPr="00633A23">
        <w:t>идущих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умилением</w:t>
      </w:r>
      <w:r w:rsidRPr="00633A23">
        <w:rPr>
          <w:rFonts w:cs="Arial"/>
        </w:rPr>
        <w:t xml:space="preserve">, </w:t>
      </w:r>
      <w:r w:rsidRPr="00633A23">
        <w:t>раздав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имение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смиренный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великий</w:t>
      </w:r>
      <w:r w:rsidRPr="00633A23">
        <w:rPr>
          <w:rFonts w:cs="Arial"/>
        </w:rPr>
        <w:t xml:space="preserve"> </w:t>
      </w:r>
      <w:r w:rsidRPr="00633A23">
        <w:t>подвиг</w:t>
      </w:r>
      <w:r w:rsidRPr="00633A23">
        <w:rPr>
          <w:rFonts w:cs="Arial"/>
        </w:rPr>
        <w:t xml:space="preserve"> </w:t>
      </w:r>
      <w:r w:rsidRPr="00633A23">
        <w:t>правды</w:t>
      </w:r>
      <w:r w:rsidRPr="00633A23">
        <w:rPr>
          <w:rFonts w:cs="Arial"/>
        </w:rPr>
        <w:t xml:space="preserve">, </w:t>
      </w:r>
      <w:r w:rsidRPr="00633A23">
        <w:t>работы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нище</w:t>
      </w:r>
      <w:r w:rsidRPr="00633A23">
        <w:softHyphen/>
        <w:t>ты»</w:t>
      </w:r>
      <w:r w:rsidRPr="00633A23">
        <w:rPr>
          <w:rFonts w:cs="Arial"/>
          <w:vertAlign w:val="superscript"/>
        </w:rPr>
        <w:t>37</w:t>
      </w:r>
      <w:r w:rsidRPr="00633A23">
        <w:rPr>
          <w:rFonts w:cs="Arial"/>
        </w:rPr>
        <w:t xml:space="preserve">. </w:t>
      </w:r>
      <w:r w:rsidRPr="00633A23">
        <w:t>«Знает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,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,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лучше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, </w:t>
      </w:r>
      <w:r w:rsidRPr="00633A23">
        <w:t>хоть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учился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школе</w:t>
      </w:r>
      <w:r w:rsidRPr="00633A23">
        <w:rPr>
          <w:rFonts w:cs="Arial"/>
        </w:rPr>
        <w:t xml:space="preserve">. </w:t>
      </w:r>
      <w:r w:rsidRPr="00633A23">
        <w:t>Знает</w:t>
      </w:r>
      <w:r w:rsidRPr="00633A23">
        <w:rPr>
          <w:rFonts w:cs="Arial"/>
        </w:rPr>
        <w:t xml:space="preserve">, </w:t>
      </w:r>
      <w:r w:rsidRPr="00633A23">
        <w:t>— 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веков</w:t>
      </w:r>
      <w:r w:rsidRPr="00633A23">
        <w:rPr>
          <w:rFonts w:cs="Arial"/>
        </w:rPr>
        <w:t xml:space="preserve"> </w:t>
      </w:r>
      <w:r w:rsidRPr="00633A23">
        <w:t>перенес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страданий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 горе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начала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наших</w:t>
      </w:r>
      <w:r w:rsidRPr="00633A23">
        <w:rPr>
          <w:rFonts w:cs="Arial"/>
        </w:rPr>
        <w:t xml:space="preserve"> </w:t>
      </w:r>
      <w:r w:rsidRPr="00633A23">
        <w:t>дней</w:t>
      </w:r>
      <w:r w:rsidRPr="00633A23">
        <w:rPr>
          <w:rFonts w:cs="Arial"/>
        </w:rPr>
        <w:t xml:space="preserve">, </w:t>
      </w:r>
      <w:r w:rsidRPr="00633A23">
        <w:t>слыхивал об</w:t>
      </w:r>
      <w:r w:rsidRPr="00633A23">
        <w:rPr>
          <w:rFonts w:cs="Arial"/>
        </w:rPr>
        <w:t xml:space="preserve"> </w:t>
      </w:r>
      <w:r w:rsidRPr="00633A23">
        <w:t>Боге</w:t>
      </w:r>
      <w:r w:rsidRPr="00633A23">
        <w:rPr>
          <w:rFonts w:cs="Arial"/>
        </w:rPr>
        <w:t>-</w:t>
      </w:r>
      <w:r w:rsidRPr="00633A23">
        <w:t>Христе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, </w:t>
      </w:r>
      <w:r w:rsidRPr="00633A23">
        <w:t>работавших</w:t>
      </w:r>
      <w:r w:rsidRPr="00633A23">
        <w:rPr>
          <w:rFonts w:cs="Arial"/>
        </w:rPr>
        <w:t xml:space="preserve"> </w:t>
      </w:r>
      <w:r w:rsidRPr="00633A23">
        <w:t>на народ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стоявших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землю</w:t>
      </w:r>
      <w:r w:rsidRPr="00633A23">
        <w:rPr>
          <w:rFonts w:cs="Arial"/>
        </w:rPr>
        <w:t xml:space="preserve"> </w:t>
      </w:r>
      <w:r w:rsidRPr="00633A23">
        <w:t>русскую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положения</w:t>
      </w:r>
      <w:r w:rsidRPr="00633A23">
        <w:rPr>
          <w:rFonts w:cs="Arial"/>
        </w:rPr>
        <w:t xml:space="preserve"> </w:t>
      </w:r>
      <w:r w:rsidRPr="00633A23">
        <w:t>жизни от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 </w:t>
      </w:r>
      <w:r w:rsidRPr="00633A23">
        <w:t>самых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,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чтит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доселе</w:t>
      </w:r>
      <w:r w:rsidRPr="00633A23">
        <w:rPr>
          <w:rFonts w:cs="Arial"/>
        </w:rPr>
        <w:t xml:space="preserve">, </w:t>
      </w:r>
      <w:r w:rsidRPr="00633A23">
        <w:t>помнит имена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гробов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молится</w:t>
      </w:r>
      <w:r w:rsidRPr="00633A23">
        <w:rPr>
          <w:rFonts w:cs="Arial"/>
        </w:rPr>
        <w:t xml:space="preserve">. </w:t>
      </w:r>
      <w:r w:rsidRPr="00633A23">
        <w:t>Поверьте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 смысле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самые</w:t>
      </w:r>
      <w:r w:rsidRPr="00633A23">
        <w:rPr>
          <w:rFonts w:cs="Arial"/>
        </w:rPr>
        <w:t xml:space="preserve"> </w:t>
      </w:r>
      <w:r w:rsidRPr="00633A23">
        <w:t>темные</w:t>
      </w:r>
      <w:r w:rsidRPr="00633A23">
        <w:rPr>
          <w:rFonts w:cs="Arial"/>
        </w:rPr>
        <w:t xml:space="preserve"> </w:t>
      </w:r>
      <w:r w:rsidRPr="00633A23">
        <w:t>слои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обра</w:t>
      </w:r>
      <w:r w:rsidRPr="00633A23">
        <w:softHyphen/>
        <w:t>зованы</w:t>
      </w:r>
      <w:r w:rsidRPr="00633A23">
        <w:rPr>
          <w:rFonts w:cs="Arial"/>
        </w:rPr>
        <w:t xml:space="preserve"> </w:t>
      </w:r>
      <w:r w:rsidRPr="00633A23">
        <w:t>гораздо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культурном</w:t>
      </w:r>
      <w:r w:rsidRPr="00633A23">
        <w:rPr>
          <w:rFonts w:cs="Arial"/>
        </w:rPr>
        <w:t xml:space="preserve"> </w:t>
      </w:r>
      <w:r w:rsidRPr="00633A23">
        <w:t>вашем неведении</w:t>
      </w:r>
      <w:r w:rsidRPr="00633A23">
        <w:rPr>
          <w:rFonts w:cs="Arial"/>
        </w:rPr>
        <w:t xml:space="preserve">,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предполагаете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даже образованнее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вас</w:t>
      </w:r>
      <w:r w:rsidRPr="00633A23">
        <w:rPr>
          <w:rFonts w:cs="Arial"/>
        </w:rPr>
        <w:t xml:space="preserve"> </w:t>
      </w:r>
      <w:r w:rsidRPr="00633A23">
        <w:t>самих»</w:t>
      </w:r>
      <w:r w:rsidRPr="00633A23">
        <w:rPr>
          <w:rFonts w:cs="Arial"/>
          <w:vertAlign w:val="superscript"/>
        </w:rPr>
        <w:t>38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Отвечая</w:t>
      </w:r>
      <w:r w:rsidRPr="00633A23">
        <w:rPr>
          <w:rFonts w:cs="Arial"/>
        </w:rPr>
        <w:t xml:space="preserve"> </w:t>
      </w:r>
      <w:r w:rsidRPr="00633A23">
        <w:t>Градовскому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другим</w:t>
      </w:r>
      <w:r w:rsidRPr="00633A23">
        <w:rPr>
          <w:rFonts w:cs="Arial"/>
        </w:rPr>
        <w:t xml:space="preserve"> </w:t>
      </w:r>
      <w:r w:rsidRPr="00633A23">
        <w:t>русским</w:t>
      </w:r>
      <w:r w:rsidRPr="00633A23">
        <w:rPr>
          <w:rFonts w:cs="Arial"/>
        </w:rPr>
        <w:t xml:space="preserve"> </w:t>
      </w:r>
      <w:r w:rsidRPr="00633A23">
        <w:t>европейцам</w:t>
      </w:r>
      <w:r w:rsidRPr="00633A23">
        <w:rPr>
          <w:rFonts w:cs="Arial"/>
        </w:rPr>
        <w:t xml:space="preserve">, </w:t>
      </w:r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решительно</w:t>
      </w:r>
      <w:r w:rsidRPr="00633A23">
        <w:rPr>
          <w:rFonts w:cs="Arial"/>
        </w:rPr>
        <w:t xml:space="preserve"> </w:t>
      </w:r>
      <w:r w:rsidRPr="00633A23">
        <w:t>заявляет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 </w:t>
      </w:r>
      <w:r w:rsidRPr="00633A23">
        <w:t>народную душу</w:t>
      </w:r>
      <w:r w:rsidRPr="00633A23">
        <w:rPr>
          <w:rFonts w:cs="Arial"/>
        </w:rPr>
        <w:t xml:space="preserve">,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идеалы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русском</w:t>
      </w:r>
      <w:r w:rsidRPr="00633A23">
        <w:rPr>
          <w:rFonts w:cs="Arial"/>
        </w:rPr>
        <w:t xml:space="preserve"> </w:t>
      </w:r>
      <w:r w:rsidRPr="00633A23">
        <w:t>народе «Христианство</w:t>
      </w:r>
      <w:r w:rsidRPr="00633A23">
        <w:rPr>
          <w:rFonts w:cs="Arial"/>
        </w:rPr>
        <w:t xml:space="preserve"> </w:t>
      </w:r>
      <w:r w:rsidRPr="00633A23">
        <w:t>должно</w:t>
      </w:r>
      <w:r w:rsidRPr="00981546">
        <w:rPr>
          <w:rFonts w:cs="Arial"/>
          <w:i/>
        </w:rPr>
        <w:t xml:space="preserve"> </w:t>
      </w:r>
      <w:r w:rsidRPr="00981546">
        <w:rPr>
          <w:i/>
        </w:rPr>
        <w:t>остаться</w:t>
      </w:r>
      <w:r w:rsidRPr="00981546">
        <w:rPr>
          <w:rFonts w:cs="Arial"/>
          <w:i/>
        </w:rPr>
        <w:t xml:space="preserve"> </w:t>
      </w:r>
      <w:r w:rsidRPr="00981546">
        <w:rPr>
          <w:i/>
        </w:rPr>
        <w:t>навсегда</w:t>
      </w:r>
      <w:r w:rsidRPr="00633A23">
        <w:t>»</w:t>
      </w:r>
      <w:r w:rsidRPr="00633A23">
        <w:rPr>
          <w:rFonts w:cs="Arial"/>
          <w:vertAlign w:val="superscript"/>
        </w:rPr>
        <w:t>39</w:t>
      </w:r>
      <w:r w:rsidRPr="00633A23">
        <w:rPr>
          <w:rFonts w:cs="Arial"/>
        </w:rPr>
        <w:t xml:space="preserve">, </w:t>
      </w:r>
      <w:r w:rsidRPr="00633A23">
        <w:t>самою главною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жизненною</w:t>
      </w:r>
      <w:r w:rsidRPr="00633A23">
        <w:rPr>
          <w:rFonts w:cs="Arial"/>
        </w:rPr>
        <w:t xml:space="preserve"> </w:t>
      </w:r>
      <w:r w:rsidRPr="00633A23">
        <w:t>основой</w:t>
      </w:r>
      <w:r w:rsidRPr="00633A23">
        <w:rPr>
          <w:rFonts w:cs="Arial"/>
        </w:rPr>
        <w:t xml:space="preserve"> </w:t>
      </w:r>
      <w:r w:rsidRPr="00633A23">
        <w:t>просвещения</w:t>
      </w:r>
      <w:r w:rsidRPr="00633A23">
        <w:rPr>
          <w:rFonts w:cs="Arial"/>
        </w:rPr>
        <w:t xml:space="preserve"> </w:t>
      </w:r>
      <w:r w:rsidRPr="00633A23">
        <w:t>его»</w:t>
      </w:r>
      <w:r w:rsidR="00E60CB1" w:rsidRPr="00E60CB1">
        <w:rPr>
          <w:vertAlign w:val="superscript"/>
        </w:rPr>
        <w:t>40</w:t>
      </w:r>
      <w:r w:rsidR="00E60CB1" w:rsidRPr="00E60CB1">
        <w:t>.</w:t>
      </w:r>
      <w:r w:rsidRPr="00633A23">
        <w:rPr>
          <w:rFonts w:cs="Arial"/>
        </w:rPr>
        <w:t xml:space="preserve"> </w:t>
      </w:r>
      <w:r w:rsidRPr="00633A23">
        <w:t>«</w:t>
      </w:r>
      <w:r w:rsidRPr="00633A23">
        <w:rPr>
          <w:rFonts w:cs="Arial"/>
        </w:rPr>
        <w:t>...</w:t>
      </w:r>
      <w:r w:rsidRPr="00633A23">
        <w:t>Я видел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,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знаю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.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Достоевский</w:t>
      </w:r>
      <w:r w:rsidRPr="00633A23">
        <w:rPr>
          <w:rFonts w:cs="Arial"/>
        </w:rPr>
        <w:t xml:space="preserve">, </w:t>
      </w:r>
      <w:r w:rsidRPr="00633A23">
        <w:t>— жил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довольно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ел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, </w:t>
      </w:r>
      <w:r w:rsidRPr="00633A23">
        <w:t>спал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к «</w:t>
      </w:r>
      <w:r w:rsidRPr="00E60CB1">
        <w:t>злодеям</w:t>
      </w:r>
      <w:r w:rsidRPr="00E60CB1">
        <w:rPr>
          <w:rFonts w:cs="Arial"/>
        </w:rPr>
        <w:t xml:space="preserve"> </w:t>
      </w:r>
      <w:r w:rsidRPr="00E60CB1">
        <w:t>причтен</w:t>
      </w:r>
      <w:r w:rsidRPr="00E60CB1">
        <w:rPr>
          <w:rFonts w:cs="Arial"/>
        </w:rPr>
        <w:t xml:space="preserve"> </w:t>
      </w:r>
      <w:r w:rsidRPr="00E60CB1">
        <w:t>был</w:t>
      </w:r>
      <w:r w:rsidRPr="00633A23">
        <w:t>»</w:t>
      </w:r>
      <w:r w:rsidR="00E60CB1" w:rsidRPr="00E60CB1">
        <w:rPr>
          <w:vertAlign w:val="superscript"/>
        </w:rPr>
        <w:t>41</w:t>
      </w:r>
      <w:r w:rsidRPr="00633A23">
        <w:rPr>
          <w:rFonts w:cs="Arial"/>
        </w:rPr>
        <w:t xml:space="preserve">, </w:t>
      </w:r>
      <w:r w:rsidRPr="00633A23">
        <w:t>работал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настоящей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зольной</w:t>
      </w:r>
      <w:r w:rsidRPr="00633A23">
        <w:rPr>
          <w:rFonts w:cs="Arial"/>
        </w:rPr>
        <w:t xml:space="preserve"> </w:t>
      </w:r>
      <w:r w:rsidRPr="00633A23">
        <w:t>работой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вр</w:t>
      </w:r>
      <w:r w:rsidRPr="00633A23">
        <w:t>е</w:t>
      </w:r>
      <w:r w:rsidRPr="00633A23">
        <w:lastRenderedPageBreak/>
        <w:t>мя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другие</w:t>
      </w:r>
      <w:r w:rsidRPr="00633A23">
        <w:rPr>
          <w:rFonts w:cs="Arial"/>
        </w:rPr>
        <w:t xml:space="preserve">, </w:t>
      </w:r>
      <w:r w:rsidRPr="00633A23">
        <w:t>«умывавшие</w:t>
      </w:r>
      <w:r w:rsidR="001136CB">
        <w:t xml:space="preserve"> </w:t>
      </w:r>
      <w:r w:rsidRPr="00633A23">
        <w:t>руки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крови»</w:t>
      </w:r>
      <w:r w:rsidRPr="00633A23">
        <w:rPr>
          <w:rFonts w:cs="Arial"/>
        </w:rPr>
        <w:t xml:space="preserve">, </w:t>
      </w:r>
      <w:r w:rsidRPr="00633A23">
        <w:t>либеральничая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подхихикивая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наро</w:t>
      </w:r>
      <w:r w:rsidRPr="00633A23">
        <w:softHyphen/>
        <w:t>дом</w:t>
      </w:r>
      <w:r w:rsidRPr="00633A23">
        <w:rPr>
          <w:rFonts w:cs="Arial"/>
        </w:rPr>
        <w:t xml:space="preserve">, </w:t>
      </w:r>
      <w:r w:rsidRPr="00633A23">
        <w:t>р</w:t>
      </w:r>
      <w:r w:rsidRPr="00633A23">
        <w:t>е</w:t>
      </w:r>
      <w:r w:rsidRPr="00633A23">
        <w:t>шали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лекциях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отделении</w:t>
      </w:r>
      <w:r w:rsidRPr="00633A23">
        <w:rPr>
          <w:rFonts w:cs="Arial"/>
        </w:rPr>
        <w:t xml:space="preserve"> </w:t>
      </w:r>
      <w:r w:rsidRPr="00633A23">
        <w:t>журнальных фельетонов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«образа</w:t>
      </w:r>
      <w:r w:rsidRPr="00633A23">
        <w:rPr>
          <w:rFonts w:cs="Arial"/>
        </w:rPr>
        <w:t xml:space="preserve"> </w:t>
      </w:r>
      <w:r w:rsidRPr="00633A23">
        <w:t>звериного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печати его»</w:t>
      </w:r>
      <w:r w:rsidRPr="00633A23">
        <w:rPr>
          <w:rFonts w:cs="Arial"/>
        </w:rPr>
        <w:t xml:space="preserve">.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говорите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знаю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!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его знаю</w:t>
      </w:r>
      <w:r w:rsidRPr="00633A23">
        <w:rPr>
          <w:rFonts w:cs="Arial"/>
        </w:rPr>
        <w:t xml:space="preserve">: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принял</w:t>
      </w:r>
      <w:r w:rsidRPr="00633A23">
        <w:rPr>
          <w:rFonts w:cs="Arial"/>
        </w:rPr>
        <w:t xml:space="preserve"> </w:t>
      </w:r>
      <w:r w:rsidRPr="00633A23">
        <w:t>вновь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мою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Которо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узнал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родительском</w:t>
      </w:r>
      <w:r w:rsidRPr="00633A23">
        <w:rPr>
          <w:rFonts w:cs="Arial"/>
        </w:rPr>
        <w:t xml:space="preserve"> </w:t>
      </w:r>
      <w:r w:rsidRPr="00633A23">
        <w:t>доме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ребенком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Которого утратил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ы</w:t>
      </w:r>
      <w:r w:rsidRPr="00633A23">
        <w:t>ло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преобразился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очередь</w:t>
      </w:r>
      <w:r w:rsidRPr="00633A23">
        <w:rPr>
          <w:rFonts w:cs="Arial"/>
        </w:rPr>
        <w:t xml:space="preserve"> </w:t>
      </w:r>
      <w:r w:rsidRPr="00633A23">
        <w:t>в «европейского</w:t>
      </w:r>
      <w:r w:rsidRPr="00633A23">
        <w:rPr>
          <w:rFonts w:cs="Arial"/>
        </w:rPr>
        <w:t xml:space="preserve"> </w:t>
      </w:r>
      <w:r w:rsidRPr="00633A23">
        <w:t>либерала»</w:t>
      </w:r>
      <w:r w:rsidRPr="00633A23">
        <w:rPr>
          <w:rFonts w:cs="Arial"/>
          <w:vertAlign w:val="superscript"/>
        </w:rPr>
        <w:t>42</w:t>
      </w:r>
      <w:r w:rsidRPr="00633A23">
        <w:rPr>
          <w:rFonts w:cs="Arial"/>
        </w:rPr>
        <w:t>.</w:t>
      </w:r>
    </w:p>
    <w:p w:rsidR="002D3589" w:rsidRPr="00E60CB1" w:rsidRDefault="002D3589" w:rsidP="00E60CB1">
      <w:r w:rsidRPr="00633A23">
        <w:t>Мне</w:t>
      </w:r>
      <w:r w:rsidRPr="00633A23">
        <w:rPr>
          <w:rFonts w:cs="Arial"/>
        </w:rPr>
        <w:t xml:space="preserve"> </w:t>
      </w:r>
      <w:r w:rsidRPr="00633A23">
        <w:t>кажется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среди</w:t>
      </w:r>
      <w:r w:rsidRPr="00633A23">
        <w:rPr>
          <w:rFonts w:cs="Arial"/>
        </w:rPr>
        <w:t xml:space="preserve"> </w:t>
      </w:r>
      <w:r w:rsidRPr="00633A23">
        <w:t>русских</w:t>
      </w:r>
      <w:r w:rsidRPr="00633A23">
        <w:rPr>
          <w:rFonts w:cs="Arial"/>
        </w:rPr>
        <w:t xml:space="preserve"> </w:t>
      </w:r>
      <w:r w:rsidRPr="00633A23">
        <w:t>мыслителей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мудре</w:t>
      </w:r>
      <w:r w:rsidRPr="00633A23">
        <w:softHyphen/>
        <w:t>цов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такого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Достоев</w:t>
      </w:r>
      <w:r w:rsidRPr="00633A23">
        <w:softHyphen/>
        <w:t>ский</w:t>
      </w:r>
      <w:r w:rsidRPr="00633A23">
        <w:rPr>
          <w:rFonts w:cs="Arial"/>
        </w:rPr>
        <w:t xml:space="preserve">, </w:t>
      </w:r>
      <w:r w:rsidRPr="00633A23">
        <w:t>всесторонне</w:t>
      </w:r>
      <w:r w:rsidRPr="00633A23">
        <w:rPr>
          <w:rFonts w:cs="Arial"/>
        </w:rPr>
        <w:t xml:space="preserve"> </w:t>
      </w:r>
      <w:r w:rsidRPr="00633A23">
        <w:t>знал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 </w:t>
      </w:r>
      <w:r w:rsidRPr="00633A23">
        <w:t>русского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.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softHyphen/>
        <w:t>вестны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а</w:t>
      </w:r>
      <w:r w:rsidRPr="00633A23">
        <w:t>мые</w:t>
      </w:r>
      <w:r w:rsidRPr="00633A23">
        <w:rPr>
          <w:rFonts w:cs="Arial"/>
        </w:rPr>
        <w:t xml:space="preserve"> </w:t>
      </w:r>
      <w:r w:rsidRPr="00633A23">
        <w:t>идеальные</w:t>
      </w:r>
      <w:r w:rsidRPr="00633A23">
        <w:rPr>
          <w:rFonts w:cs="Arial"/>
        </w:rPr>
        <w:t xml:space="preserve"> </w:t>
      </w:r>
      <w:r w:rsidRPr="00633A23">
        <w:t>взлеты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самые демонические</w:t>
      </w:r>
      <w:r w:rsidRPr="00633A23">
        <w:rPr>
          <w:rFonts w:cs="Arial"/>
        </w:rPr>
        <w:t xml:space="preserve"> </w:t>
      </w:r>
      <w:r w:rsidRPr="00633A23">
        <w:t>падения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знал</w:t>
      </w:r>
      <w:r w:rsidRPr="00633A23">
        <w:rPr>
          <w:rFonts w:cs="Arial"/>
        </w:rPr>
        <w:t xml:space="preserve"> </w:t>
      </w:r>
      <w:r w:rsidRPr="00633A23">
        <w:t>лучше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>-</w:t>
      </w:r>
      <w:r w:rsidRPr="00633A23">
        <w:t>либо</w:t>
      </w:r>
      <w:r w:rsidRPr="00633A23">
        <w:rPr>
          <w:rFonts w:cs="Arial"/>
        </w:rPr>
        <w:t xml:space="preserve">, </w:t>
      </w:r>
      <w:r w:rsidRPr="00633A23">
        <w:t>и ад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рай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сходил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ад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восхо</w:t>
      </w:r>
      <w:r w:rsidRPr="00633A23">
        <w:softHyphen/>
        <w:t>дил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рай</w:t>
      </w:r>
      <w:r w:rsidRPr="00633A23">
        <w:rPr>
          <w:rFonts w:cs="Arial"/>
        </w:rPr>
        <w:t xml:space="preserve">.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говорить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х</w:t>
      </w:r>
      <w:r w:rsidRPr="00633A23">
        <w:t>а</w:t>
      </w:r>
      <w:r w:rsidRPr="00633A23">
        <w:t>рактере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,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сказать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проник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характер русской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сч</w:t>
      </w:r>
      <w:r w:rsidRPr="00633A23">
        <w:t>и</w:t>
      </w:r>
      <w:r w:rsidRPr="00633A23">
        <w:t>тал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основном</w:t>
      </w:r>
      <w:r w:rsidRPr="00633A23">
        <w:rPr>
          <w:rFonts w:cs="Arial"/>
        </w:rPr>
        <w:t xml:space="preserve"> </w:t>
      </w:r>
      <w:r w:rsidRPr="00633A23">
        <w:t>существуют «два</w:t>
      </w:r>
      <w:r w:rsidRPr="00633A23">
        <w:rPr>
          <w:rFonts w:cs="Arial"/>
        </w:rPr>
        <w:t xml:space="preserve"> </w:t>
      </w:r>
      <w:r w:rsidRPr="00633A23">
        <w:t>народные</w:t>
      </w:r>
      <w:r w:rsidRPr="00633A23">
        <w:rPr>
          <w:rFonts w:cs="Arial"/>
        </w:rPr>
        <w:t xml:space="preserve"> </w:t>
      </w:r>
      <w:r w:rsidRPr="00633A23">
        <w:t>типа—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высшей</w:t>
      </w:r>
      <w:r w:rsidRPr="00633A23">
        <w:rPr>
          <w:rFonts w:cs="Arial"/>
        </w:rPr>
        <w:t xml:space="preserve"> </w:t>
      </w:r>
      <w:r w:rsidRPr="00633A23">
        <w:t>степени</w:t>
      </w:r>
      <w:r w:rsidRPr="00633A23">
        <w:rPr>
          <w:rFonts w:cs="Arial"/>
        </w:rPr>
        <w:t xml:space="preserve"> </w:t>
      </w:r>
      <w:r w:rsidRPr="00633A23">
        <w:t>изображаю</w:t>
      </w:r>
      <w:r w:rsidRPr="00633A23">
        <w:softHyphen/>
        <w:t>щие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русский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целом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, </w:t>
      </w:r>
      <w:r w:rsidRPr="00633A23">
        <w:t>прежде всего</w:t>
      </w:r>
      <w:r w:rsidRPr="00633A23">
        <w:rPr>
          <w:rFonts w:cs="Arial"/>
        </w:rPr>
        <w:t xml:space="preserve">, </w:t>
      </w:r>
      <w:r w:rsidRPr="00633A23">
        <w:t>забвение</w:t>
      </w:r>
      <w:r w:rsidRPr="00633A23">
        <w:rPr>
          <w:rFonts w:cs="Arial"/>
        </w:rPr>
        <w:t xml:space="preserve"> </w:t>
      </w:r>
      <w:r w:rsidRPr="00633A23">
        <w:t>всякой</w:t>
      </w:r>
      <w:r w:rsidRPr="00633A23">
        <w:rPr>
          <w:rFonts w:cs="Arial"/>
        </w:rPr>
        <w:t xml:space="preserve"> </w:t>
      </w:r>
      <w:r w:rsidRPr="00633A23">
        <w:t>мерки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(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заметьте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softHyphen/>
        <w:t>гда</w:t>
      </w:r>
      <w:r w:rsidRPr="00633A23">
        <w:rPr>
          <w:rFonts w:cs="Arial"/>
        </w:rPr>
        <w:t xml:space="preserve"> </w:t>
      </w:r>
      <w:r w:rsidRPr="00633A23">
        <w:t>почти</w:t>
      </w:r>
      <w:r w:rsidRPr="00633A23">
        <w:rPr>
          <w:rFonts w:cs="Arial"/>
        </w:rPr>
        <w:t xml:space="preserve"> </w:t>
      </w:r>
      <w:r w:rsidRPr="00633A23">
        <w:t>временное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преходящее</w:t>
      </w:r>
      <w:r w:rsidRPr="00633A23">
        <w:rPr>
          <w:rFonts w:cs="Arial"/>
        </w:rPr>
        <w:t xml:space="preserve">, </w:t>
      </w:r>
      <w:r w:rsidRPr="00633A23">
        <w:t>являющееся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 каким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наваждением</w:t>
      </w:r>
      <w:r w:rsidRPr="00633A23">
        <w:rPr>
          <w:rFonts w:cs="Arial"/>
        </w:rPr>
        <w:t xml:space="preserve">). </w:t>
      </w:r>
      <w:r w:rsidRPr="00633A23">
        <w:t>Это—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требность</w:t>
      </w:r>
      <w:r w:rsidRPr="00633A23">
        <w:rPr>
          <w:rFonts w:cs="Arial"/>
        </w:rPr>
        <w:t xml:space="preserve"> </w:t>
      </w:r>
      <w:r w:rsidRPr="00633A23">
        <w:t>хватить</w:t>
      </w:r>
      <w:r w:rsidRPr="00633A23">
        <w:rPr>
          <w:rFonts w:cs="Arial"/>
        </w:rPr>
        <w:t xml:space="preserve"> </w:t>
      </w:r>
      <w:r w:rsidRPr="00633A23">
        <w:t>че</w:t>
      </w:r>
      <w:r w:rsidRPr="00633A23">
        <w:softHyphen/>
        <w:t>рез</w:t>
      </w:r>
      <w:r w:rsidRPr="00633A23">
        <w:rPr>
          <w:rFonts w:cs="Arial"/>
        </w:rPr>
        <w:t xml:space="preserve"> </w:t>
      </w:r>
      <w:r w:rsidRPr="00633A23">
        <w:t>край</w:t>
      </w:r>
      <w:r w:rsidRPr="00633A23">
        <w:rPr>
          <w:rFonts w:cs="Arial"/>
        </w:rPr>
        <w:t xml:space="preserve">, </w:t>
      </w:r>
      <w:r w:rsidRPr="00633A23">
        <w:t>потребность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замирающем</w:t>
      </w:r>
      <w:r w:rsidRPr="00633A23">
        <w:rPr>
          <w:rFonts w:cs="Arial"/>
        </w:rPr>
        <w:t xml:space="preserve"> </w:t>
      </w:r>
      <w:r w:rsidRPr="00633A23">
        <w:t>ощущении</w:t>
      </w:r>
      <w:r w:rsidRPr="00633A23">
        <w:rPr>
          <w:rFonts w:cs="Arial"/>
        </w:rPr>
        <w:t xml:space="preserve">, </w:t>
      </w:r>
      <w:r w:rsidRPr="00633A23">
        <w:t>дойдя до</w:t>
      </w:r>
      <w:r w:rsidRPr="00633A23">
        <w:rPr>
          <w:rFonts w:cs="Arial"/>
        </w:rPr>
        <w:t xml:space="preserve"> </w:t>
      </w:r>
      <w:r w:rsidRPr="00633A23">
        <w:t>пропасти</w:t>
      </w:r>
      <w:r w:rsidRPr="00633A23">
        <w:rPr>
          <w:rFonts w:cs="Arial"/>
        </w:rPr>
        <w:t xml:space="preserve">, </w:t>
      </w:r>
      <w:r w:rsidRPr="00633A23">
        <w:t>св</w:t>
      </w:r>
      <w:r w:rsidRPr="00633A23">
        <w:t>е</w:t>
      </w:r>
      <w:r w:rsidRPr="00633A23">
        <w:t>ситься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 </w:t>
      </w:r>
      <w:r w:rsidRPr="00633A23">
        <w:t>наполовину</w:t>
      </w:r>
      <w:r w:rsidRPr="00633A23">
        <w:rPr>
          <w:rFonts w:cs="Arial"/>
        </w:rPr>
        <w:t xml:space="preserve">, </w:t>
      </w:r>
      <w:r w:rsidRPr="00633A23">
        <w:t>заглянуть</w:t>
      </w:r>
      <w:r w:rsidRPr="00633A23">
        <w:rPr>
          <w:rFonts w:cs="Arial"/>
        </w:rPr>
        <w:t xml:space="preserve"> </w:t>
      </w:r>
      <w:r w:rsidRPr="00633A23">
        <w:t>в самую</w:t>
      </w:r>
      <w:r w:rsidRPr="00633A23">
        <w:rPr>
          <w:rFonts w:cs="Arial"/>
        </w:rPr>
        <w:t xml:space="preserve"> </w:t>
      </w:r>
      <w:r w:rsidRPr="00633A23">
        <w:t>бездну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частных</w:t>
      </w:r>
      <w:r w:rsidRPr="00633A23">
        <w:rPr>
          <w:rFonts w:cs="Arial"/>
        </w:rPr>
        <w:t xml:space="preserve"> </w:t>
      </w:r>
      <w:r w:rsidRPr="00633A23">
        <w:t>случаях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весьма</w:t>
      </w:r>
      <w:r w:rsidRPr="00633A23">
        <w:rPr>
          <w:rFonts w:cs="Arial"/>
        </w:rPr>
        <w:t xml:space="preserve"> </w:t>
      </w:r>
      <w:r w:rsidRPr="00633A23">
        <w:t>неред</w:t>
      </w:r>
      <w:r w:rsidRPr="00633A23">
        <w:softHyphen/>
        <w:t>ких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броситься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ошалелому</w:t>
      </w:r>
      <w:r w:rsidRPr="00633A23">
        <w:rPr>
          <w:rFonts w:cs="Arial"/>
        </w:rPr>
        <w:t xml:space="preserve">, </w:t>
      </w:r>
      <w:r w:rsidRPr="00633A23">
        <w:t>вниз</w:t>
      </w:r>
      <w:r w:rsidRPr="00633A23">
        <w:rPr>
          <w:rFonts w:cs="Arial"/>
        </w:rPr>
        <w:t xml:space="preserve"> </w:t>
      </w:r>
      <w:r w:rsidRPr="00633A23">
        <w:t>головой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потребность</w:t>
      </w:r>
      <w:r w:rsidRPr="00633A23">
        <w:rPr>
          <w:rFonts w:cs="Arial"/>
        </w:rPr>
        <w:t xml:space="preserve"> </w:t>
      </w:r>
      <w:r w:rsidRPr="00633A23">
        <w:t>отрицания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челов</w:t>
      </w:r>
      <w:r w:rsidRPr="00633A23">
        <w:t>е</w:t>
      </w:r>
      <w:r w:rsidRPr="00633A23">
        <w:t>ке</w:t>
      </w:r>
      <w:r w:rsidRPr="00633A23">
        <w:rPr>
          <w:rFonts w:cs="Arial"/>
        </w:rPr>
        <w:t xml:space="preserve">, </w:t>
      </w:r>
      <w:r w:rsidRPr="00633A23">
        <w:t>иногда</w:t>
      </w:r>
      <w:r w:rsidRPr="00633A23">
        <w:rPr>
          <w:rFonts w:cs="Arial"/>
        </w:rPr>
        <w:t xml:space="preserve"> </w:t>
      </w:r>
      <w:r w:rsidRPr="00633A23">
        <w:t>самом неотрицающем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благоговеющем</w:t>
      </w:r>
      <w:r w:rsidRPr="00633A23">
        <w:rPr>
          <w:rFonts w:cs="Arial"/>
        </w:rPr>
        <w:t xml:space="preserve">, </w:t>
      </w:r>
      <w:r w:rsidRPr="00633A23">
        <w:t>отрицания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, </w:t>
      </w:r>
      <w:r w:rsidRPr="00633A23">
        <w:t>са</w:t>
      </w:r>
      <w:r w:rsidRPr="00633A23">
        <w:softHyphen/>
        <w:t>мой</w:t>
      </w:r>
      <w:r w:rsidRPr="00633A23">
        <w:rPr>
          <w:rFonts w:cs="Arial"/>
        </w:rPr>
        <w:t xml:space="preserve"> </w:t>
      </w:r>
      <w:r w:rsidRPr="00633A23">
        <w:t>главной</w:t>
      </w:r>
      <w:r w:rsidRPr="00633A23">
        <w:rPr>
          <w:rFonts w:cs="Arial"/>
        </w:rPr>
        <w:t xml:space="preserve"> </w:t>
      </w:r>
      <w:r w:rsidRPr="00633A23">
        <w:t>святыни</w:t>
      </w:r>
      <w:r w:rsidRPr="00633A23">
        <w:rPr>
          <w:rFonts w:cs="Arial"/>
        </w:rPr>
        <w:t xml:space="preserve"> </w:t>
      </w:r>
      <w:r w:rsidRPr="00633A23">
        <w:t>сердца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, </w:t>
      </w:r>
      <w:r w:rsidRPr="00633A23">
        <w:t>самого</w:t>
      </w:r>
      <w:r w:rsidRPr="00633A23">
        <w:rPr>
          <w:rFonts w:cs="Arial"/>
        </w:rPr>
        <w:t xml:space="preserve"> </w:t>
      </w:r>
      <w:r w:rsidRPr="00633A23">
        <w:t>полного идеала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,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народной</w:t>
      </w:r>
      <w:r w:rsidRPr="00633A23">
        <w:rPr>
          <w:rFonts w:cs="Arial"/>
        </w:rPr>
        <w:t xml:space="preserve"> </w:t>
      </w:r>
      <w:r w:rsidRPr="00633A23">
        <w:t>святыни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полно</w:t>
      </w:r>
      <w:r w:rsidRPr="00633A23">
        <w:softHyphen/>
        <w:t>те</w:t>
      </w:r>
      <w:r w:rsidRPr="00633A23">
        <w:rPr>
          <w:rFonts w:cs="Arial"/>
        </w:rPr>
        <w:t xml:space="preserve">,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сейчас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благоговел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которая вдруг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будто</w:t>
      </w:r>
      <w:r w:rsidRPr="00633A23">
        <w:rPr>
          <w:rFonts w:cs="Arial"/>
        </w:rPr>
        <w:t xml:space="preserve"> </w:t>
      </w:r>
      <w:r w:rsidRPr="00633A23">
        <w:t>стала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невыносимым</w:t>
      </w:r>
      <w:r w:rsidRPr="00633A23">
        <w:rPr>
          <w:rFonts w:cs="Arial"/>
        </w:rPr>
        <w:t xml:space="preserve"> </w:t>
      </w:r>
      <w:r w:rsidRPr="00633A23">
        <w:t>каким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бреме</w:t>
      </w:r>
      <w:r w:rsidRPr="00633A23">
        <w:softHyphen/>
        <w:t>нем</w:t>
      </w:r>
      <w:r w:rsidRPr="00633A23">
        <w:rPr>
          <w:rFonts w:cs="Arial"/>
        </w:rPr>
        <w:t xml:space="preserve">. </w:t>
      </w:r>
      <w:r w:rsidRPr="00633A23">
        <w:t>Особенно</w:t>
      </w:r>
      <w:r w:rsidRPr="00633A23">
        <w:rPr>
          <w:rFonts w:cs="Arial"/>
        </w:rPr>
        <w:t xml:space="preserve"> </w:t>
      </w:r>
      <w:r w:rsidRPr="00633A23">
        <w:t>поражает</w:t>
      </w:r>
      <w:r w:rsidRPr="00633A23">
        <w:rPr>
          <w:rFonts w:cs="Arial"/>
        </w:rPr>
        <w:t xml:space="preserve"> </w:t>
      </w:r>
      <w:r w:rsidRPr="00633A23">
        <w:t>та</w:t>
      </w:r>
      <w:r w:rsidRPr="00633A23">
        <w:rPr>
          <w:rFonts w:cs="Arial"/>
        </w:rPr>
        <w:t xml:space="preserve"> </w:t>
      </w:r>
      <w:r w:rsidRPr="00633A23">
        <w:t>торопливость</w:t>
      </w:r>
      <w:r w:rsidRPr="00633A23">
        <w:rPr>
          <w:rFonts w:cs="Arial"/>
        </w:rPr>
        <w:t xml:space="preserve">, </w:t>
      </w:r>
      <w:r w:rsidRPr="00633A23">
        <w:t>стремитель</w:t>
      </w:r>
      <w:r w:rsidRPr="00633A23">
        <w:softHyphen/>
        <w:t>ность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которою</w:t>
      </w:r>
      <w:r w:rsidRPr="00633A23">
        <w:rPr>
          <w:rFonts w:cs="Arial"/>
        </w:rPr>
        <w:t xml:space="preserve"> </w:t>
      </w:r>
      <w:r w:rsidRPr="00633A23">
        <w:t>русский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спешит</w:t>
      </w:r>
      <w:r w:rsidRPr="00633A23">
        <w:rPr>
          <w:rFonts w:cs="Arial"/>
        </w:rPr>
        <w:t xml:space="preserve"> </w:t>
      </w:r>
      <w:r w:rsidRPr="00633A23">
        <w:t>иногда</w:t>
      </w:r>
      <w:r w:rsidRPr="00633A23">
        <w:rPr>
          <w:rFonts w:cs="Arial"/>
        </w:rPr>
        <w:t xml:space="preserve"> </w:t>
      </w:r>
      <w:r w:rsidRPr="00633A23">
        <w:t>заявить себя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иные</w:t>
      </w:r>
      <w:r w:rsidRPr="00633A23">
        <w:rPr>
          <w:rFonts w:cs="Arial"/>
        </w:rPr>
        <w:t xml:space="preserve"> </w:t>
      </w:r>
      <w:r w:rsidRPr="00633A23">
        <w:t>характерные</w:t>
      </w:r>
      <w:r w:rsidRPr="00633A23">
        <w:rPr>
          <w:rFonts w:cs="Arial"/>
        </w:rPr>
        <w:t xml:space="preserve"> </w:t>
      </w:r>
      <w:r w:rsidRPr="00633A23">
        <w:t>минуты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народной жизни</w:t>
      </w:r>
      <w:r w:rsidRPr="00633A23">
        <w:rPr>
          <w:rFonts w:cs="Arial"/>
        </w:rPr>
        <w:t xml:space="preserve">, </w:t>
      </w:r>
      <w:r w:rsidRPr="00633A23">
        <w:t>заявить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хорошем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поганом</w:t>
      </w:r>
      <w:r w:rsidRPr="00633A23">
        <w:rPr>
          <w:rFonts w:cs="Arial"/>
        </w:rPr>
        <w:t xml:space="preserve">. </w:t>
      </w:r>
      <w:r w:rsidRPr="00633A23">
        <w:t>Иногда тут</w:t>
      </w:r>
      <w:r w:rsidRPr="00633A23">
        <w:rPr>
          <w:rFonts w:cs="Arial"/>
        </w:rPr>
        <w:t xml:space="preserve"> </w:t>
      </w:r>
      <w:r w:rsidRPr="00633A23">
        <w:t>просто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удержу</w:t>
      </w:r>
      <w:r w:rsidRPr="00633A23">
        <w:rPr>
          <w:rFonts w:cs="Arial"/>
        </w:rPr>
        <w:t xml:space="preserve">.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, </w:t>
      </w:r>
      <w:r w:rsidRPr="00633A23">
        <w:t>вино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, </w:t>
      </w:r>
      <w:r w:rsidRPr="00633A23">
        <w:t>разгул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t>а</w:t>
      </w:r>
      <w:r w:rsidRPr="00633A23">
        <w:t>мо</w:t>
      </w:r>
      <w:r w:rsidRPr="00633A23">
        <w:softHyphen/>
        <w:t>любие</w:t>
      </w:r>
      <w:r w:rsidRPr="00633A23">
        <w:rPr>
          <w:rFonts w:cs="Arial"/>
        </w:rPr>
        <w:t xml:space="preserve">, </w:t>
      </w:r>
      <w:r w:rsidRPr="00633A23">
        <w:t>зависть—</w:t>
      </w:r>
      <w:r w:rsidRPr="00633A23">
        <w:rPr>
          <w:rFonts w:cs="Arial"/>
        </w:rPr>
        <w:t xml:space="preserve"> </w:t>
      </w:r>
      <w:r w:rsidRPr="00633A23">
        <w:t>тут</w:t>
      </w:r>
      <w:r w:rsidRPr="00633A23">
        <w:rPr>
          <w:rFonts w:cs="Arial"/>
        </w:rPr>
        <w:t xml:space="preserve"> </w:t>
      </w:r>
      <w:r w:rsidRPr="00633A23">
        <w:t>иной</w:t>
      </w:r>
      <w:r w:rsidRPr="00633A23">
        <w:rPr>
          <w:rFonts w:cs="Arial"/>
        </w:rPr>
        <w:t xml:space="preserve"> </w:t>
      </w:r>
      <w:r w:rsidRPr="00633A23">
        <w:t>русский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отдается почти</w:t>
      </w:r>
      <w:r w:rsidRPr="00633A23">
        <w:rPr>
          <w:rFonts w:cs="Arial"/>
        </w:rPr>
        <w:t xml:space="preserve"> </w:t>
      </w:r>
      <w:r w:rsidRPr="00633A23">
        <w:t>беззаветно</w:t>
      </w:r>
      <w:r w:rsidRPr="00633A23">
        <w:rPr>
          <w:rFonts w:cs="Arial"/>
        </w:rPr>
        <w:t xml:space="preserve">, </w:t>
      </w:r>
      <w:r w:rsidRPr="00633A23">
        <w:t>готов</w:t>
      </w:r>
      <w:r w:rsidRPr="00633A23">
        <w:rPr>
          <w:rFonts w:cs="Arial"/>
        </w:rPr>
        <w:t xml:space="preserve"> </w:t>
      </w:r>
      <w:r w:rsidRPr="00633A23">
        <w:t>порвать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отречься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: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семьи</w:t>
      </w:r>
      <w:r w:rsidRPr="00633A23">
        <w:rPr>
          <w:rFonts w:cs="Arial"/>
        </w:rPr>
        <w:t xml:space="preserve">, </w:t>
      </w:r>
      <w:r w:rsidRPr="00633A23">
        <w:t>обычая</w:t>
      </w:r>
      <w:r w:rsidRPr="00633A23">
        <w:rPr>
          <w:rFonts w:cs="Arial"/>
        </w:rPr>
        <w:t xml:space="preserve">, </w:t>
      </w:r>
      <w:r w:rsidRPr="00633A23">
        <w:t>Бога</w:t>
      </w:r>
      <w:r w:rsidRPr="00633A23">
        <w:rPr>
          <w:rFonts w:cs="Arial"/>
        </w:rPr>
        <w:t xml:space="preserve">. </w:t>
      </w:r>
      <w:r w:rsidRPr="00633A23">
        <w:t>Иной</w:t>
      </w:r>
      <w:r w:rsidRPr="00633A23">
        <w:rPr>
          <w:rFonts w:cs="Arial"/>
        </w:rPr>
        <w:t xml:space="preserve"> </w:t>
      </w:r>
      <w:r w:rsidRPr="00633A23">
        <w:t>добрейший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>-</w:t>
      </w:r>
      <w:r w:rsidRPr="00633A23">
        <w:t>то вдруг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сд</w:t>
      </w:r>
      <w:r w:rsidRPr="00633A23">
        <w:t>е</w:t>
      </w:r>
      <w:r w:rsidRPr="00633A23">
        <w:t>латься</w:t>
      </w:r>
      <w:r w:rsidRPr="00633A23">
        <w:rPr>
          <w:rFonts w:cs="Arial"/>
        </w:rPr>
        <w:t xml:space="preserve"> </w:t>
      </w:r>
      <w:r w:rsidRPr="00633A23">
        <w:t>омерзительным</w:t>
      </w:r>
      <w:r w:rsidRPr="00633A23">
        <w:rPr>
          <w:rFonts w:cs="Arial"/>
        </w:rPr>
        <w:t xml:space="preserve"> </w:t>
      </w:r>
      <w:r w:rsidRPr="00633A23">
        <w:t>безобразником</w:t>
      </w:r>
      <w:r w:rsidRPr="00633A23">
        <w:rPr>
          <w:rFonts w:cs="Arial"/>
        </w:rPr>
        <w:t xml:space="preserve"> </w:t>
      </w:r>
      <w:r w:rsidRPr="00633A23">
        <w:t>и преступником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стоит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попасть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вихрь</w:t>
      </w:r>
      <w:r w:rsidRPr="00633A23">
        <w:rPr>
          <w:rFonts w:cs="Arial"/>
        </w:rPr>
        <w:t xml:space="preserve">, </w:t>
      </w:r>
      <w:r w:rsidRPr="00633A23">
        <w:t>роковой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круговорот</w:t>
      </w:r>
      <w:r w:rsidRPr="00633A23">
        <w:rPr>
          <w:rFonts w:cs="Arial"/>
        </w:rPr>
        <w:t xml:space="preserve"> </w:t>
      </w:r>
      <w:r w:rsidRPr="00633A23">
        <w:t>судорожного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моментально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самоотрицания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саморазр</w:t>
      </w:r>
      <w:r w:rsidRPr="00633A23">
        <w:t>у</w:t>
      </w:r>
      <w:r w:rsidRPr="00633A23">
        <w:t>шения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свойственный русскому</w:t>
      </w:r>
      <w:r w:rsidRPr="00633A23">
        <w:rPr>
          <w:rFonts w:cs="Arial"/>
        </w:rPr>
        <w:t xml:space="preserve"> </w:t>
      </w:r>
      <w:r w:rsidRPr="00633A23">
        <w:t>народному</w:t>
      </w:r>
      <w:r w:rsidRPr="00633A23">
        <w:rPr>
          <w:rFonts w:cs="Arial"/>
        </w:rPr>
        <w:t xml:space="preserve"> </w:t>
      </w:r>
      <w:r w:rsidRPr="00633A23">
        <w:t>характеру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иные</w:t>
      </w:r>
      <w:r w:rsidRPr="00633A23">
        <w:rPr>
          <w:rFonts w:cs="Arial"/>
        </w:rPr>
        <w:t xml:space="preserve"> </w:t>
      </w:r>
      <w:r w:rsidRPr="00633A23">
        <w:t>роковые</w:t>
      </w:r>
      <w:r w:rsidRPr="00633A23">
        <w:rPr>
          <w:rFonts w:cs="Arial"/>
        </w:rPr>
        <w:t xml:space="preserve"> </w:t>
      </w:r>
      <w:r w:rsidRPr="00633A23">
        <w:t>минуты его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зато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такою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силою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такою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стреми</w:t>
      </w:r>
      <w:r w:rsidRPr="00633A23">
        <w:softHyphen/>
        <w:t>тельностью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такою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жаждою</w:t>
      </w:r>
      <w:r w:rsidRPr="00633A23">
        <w:rPr>
          <w:rFonts w:cs="Arial"/>
        </w:rPr>
        <w:t xml:space="preserve"> </w:t>
      </w:r>
      <w:r w:rsidRPr="00633A23">
        <w:t>самосохранения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каяния</w:t>
      </w:r>
      <w:r w:rsidRPr="00633A23">
        <w:rPr>
          <w:rFonts w:cs="Arial"/>
        </w:rPr>
        <w:t xml:space="preserve"> </w:t>
      </w:r>
      <w:r w:rsidRPr="00633A23">
        <w:t>русский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равно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спаса</w:t>
      </w:r>
      <w:r w:rsidRPr="00633A23">
        <w:softHyphen/>
        <w:t>ет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обыкновенно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дойдет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последней черты</w:t>
      </w:r>
      <w:r w:rsidRPr="00633A23">
        <w:rPr>
          <w:rFonts w:cs="Arial"/>
        </w:rPr>
        <w:t xml:space="preserve">,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е</w:t>
      </w:r>
      <w:r w:rsidRPr="00633A23">
        <w:rPr>
          <w:rFonts w:cs="Arial"/>
        </w:rPr>
        <w:t xml:space="preserve">.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уж</w:t>
      </w:r>
      <w:r w:rsidRPr="00633A23">
        <w:rPr>
          <w:rFonts w:cs="Arial"/>
        </w:rPr>
        <w:t xml:space="preserve"> </w:t>
      </w:r>
      <w:r w:rsidRPr="00633A23">
        <w:t>идти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 </w:t>
      </w:r>
      <w:r w:rsidRPr="00633A23">
        <w:t>некуда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особенно характерно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обратный</w:t>
      </w:r>
      <w:r w:rsidRPr="00633A23">
        <w:rPr>
          <w:rFonts w:cs="Arial"/>
        </w:rPr>
        <w:t xml:space="preserve"> </w:t>
      </w:r>
      <w:r w:rsidRPr="00633A23">
        <w:t>толчок</w:t>
      </w:r>
      <w:r w:rsidRPr="00633A23">
        <w:rPr>
          <w:rFonts w:cs="Arial"/>
        </w:rPr>
        <w:t xml:space="preserve">, </w:t>
      </w:r>
      <w:r w:rsidRPr="00633A23">
        <w:t>толчок</w:t>
      </w:r>
      <w:r w:rsidRPr="00633A23">
        <w:rPr>
          <w:rFonts w:cs="Arial"/>
        </w:rPr>
        <w:t xml:space="preserve"> </w:t>
      </w:r>
      <w:r w:rsidRPr="00633A23">
        <w:t>восстанов</w:t>
      </w:r>
      <w:r w:rsidRPr="00633A23">
        <w:softHyphen/>
        <w:t>ления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самоспасения</w:t>
      </w:r>
      <w:r w:rsidRPr="00633A23">
        <w:rPr>
          <w:rFonts w:cs="Arial"/>
        </w:rPr>
        <w:t xml:space="preserve">,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бывает</w:t>
      </w:r>
      <w:r w:rsidRPr="00633A23">
        <w:rPr>
          <w:rFonts w:cs="Arial"/>
        </w:rPr>
        <w:t xml:space="preserve"> </w:t>
      </w:r>
      <w:r w:rsidRPr="00633A23">
        <w:t>серьезнее</w:t>
      </w:r>
      <w:r w:rsidRPr="00633A23">
        <w:rPr>
          <w:rFonts w:cs="Arial"/>
        </w:rPr>
        <w:t xml:space="preserve"> </w:t>
      </w:r>
      <w:r w:rsidRPr="00633A23">
        <w:t>прежнего</w:t>
      </w:r>
      <w:r w:rsidRPr="00633A23">
        <w:rPr>
          <w:rFonts w:cs="Arial"/>
        </w:rPr>
        <w:t xml:space="preserve"> </w:t>
      </w:r>
      <w:r w:rsidRPr="00633A23">
        <w:t>порыва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порыва</w:t>
      </w:r>
      <w:r w:rsidRPr="00633A23">
        <w:rPr>
          <w:rFonts w:cs="Arial"/>
        </w:rPr>
        <w:t xml:space="preserve"> </w:t>
      </w:r>
      <w:r w:rsidRPr="00633A23">
        <w:t>отрицания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саморазрушения»</w:t>
      </w:r>
      <w:r w:rsidR="001136CB" w:rsidRPr="001136CB">
        <w:rPr>
          <w:rFonts w:cs="Arial"/>
          <w:szCs w:val="12"/>
          <w:vertAlign w:val="superscript"/>
        </w:rPr>
        <w:t xml:space="preserve"> 43</w:t>
      </w:r>
      <w:r w:rsidRPr="00633A23">
        <w:rPr>
          <w:rFonts w:cs="Arial"/>
        </w:rPr>
        <w:t>.</w:t>
      </w:r>
    </w:p>
    <w:p w:rsidR="008F0DFC" w:rsidRPr="00633A23" w:rsidRDefault="008F0DFC" w:rsidP="008F0DFC"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, </w:t>
      </w:r>
      <w:r w:rsidRPr="00633A23">
        <w:t>«что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русского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ни желания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расположения</w:t>
      </w:r>
      <w:r w:rsidRPr="00633A23">
        <w:rPr>
          <w:rFonts w:cs="Arial"/>
        </w:rPr>
        <w:t xml:space="preserve"> </w:t>
      </w:r>
      <w:r w:rsidRPr="00633A23">
        <w:t>обоготв</w:t>
      </w:r>
      <w:r w:rsidRPr="00633A23">
        <w:t>о</w:t>
      </w:r>
      <w:r w:rsidRPr="00633A23">
        <w:t>рять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грех или</w:t>
      </w:r>
      <w:r w:rsidRPr="00633A23">
        <w:rPr>
          <w:rFonts w:cs="Arial"/>
        </w:rPr>
        <w:t xml:space="preserve"> </w:t>
      </w:r>
      <w:r w:rsidRPr="00633A23">
        <w:t>путем</w:t>
      </w:r>
      <w:r w:rsidRPr="00633A23">
        <w:rPr>
          <w:rFonts w:cs="Arial"/>
        </w:rPr>
        <w:t xml:space="preserve"> </w:t>
      </w:r>
      <w:r w:rsidRPr="00633A23">
        <w:t>казуистической</w:t>
      </w:r>
      <w:r w:rsidRPr="00633A23">
        <w:rPr>
          <w:rFonts w:cs="Arial"/>
        </w:rPr>
        <w:t xml:space="preserve"> </w:t>
      </w:r>
      <w:r w:rsidRPr="00633A23">
        <w:t>диалектики</w:t>
      </w:r>
      <w:r w:rsidRPr="00633A23">
        <w:rPr>
          <w:rFonts w:cs="Arial"/>
        </w:rPr>
        <w:t xml:space="preserve"> </w:t>
      </w:r>
      <w:r w:rsidRPr="00633A23">
        <w:t>превращать</w:t>
      </w:r>
      <w:r w:rsidRPr="00633A23">
        <w:rPr>
          <w:rFonts w:cs="Arial"/>
        </w:rPr>
        <w:t xml:space="preserve"> </w:t>
      </w:r>
      <w:r w:rsidRPr="00633A23">
        <w:t>его в</w:t>
      </w:r>
      <w:r w:rsidRPr="00633A23">
        <w:rPr>
          <w:rFonts w:cs="Arial"/>
        </w:rPr>
        <w:t xml:space="preserve"> </w:t>
      </w:r>
      <w:r w:rsidRPr="00633A23">
        <w:t>нечто</w:t>
      </w:r>
      <w:r w:rsidRPr="00633A23">
        <w:rPr>
          <w:rFonts w:cs="Arial"/>
        </w:rPr>
        <w:t xml:space="preserve"> </w:t>
      </w:r>
      <w:r w:rsidRPr="00633A23">
        <w:t>допустимое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возможное</w:t>
      </w:r>
      <w:r w:rsidRPr="00633A23">
        <w:rPr>
          <w:rFonts w:cs="Arial"/>
        </w:rPr>
        <w:t xml:space="preserve">. </w:t>
      </w:r>
      <w:r w:rsidRPr="00633A23">
        <w:t>Напротив</w:t>
      </w:r>
      <w:r w:rsidRPr="00633A23">
        <w:rPr>
          <w:rFonts w:cs="Arial"/>
        </w:rPr>
        <w:t xml:space="preserve">,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него грех</w:t>
      </w:r>
      <w:r w:rsidRPr="00633A23">
        <w:rPr>
          <w:rFonts w:cs="Arial"/>
        </w:rPr>
        <w:t xml:space="preserve"> </w:t>
      </w:r>
      <w:r w:rsidRPr="00633A23">
        <w:t>навсегда</w:t>
      </w:r>
      <w:r w:rsidRPr="00633A23">
        <w:rPr>
          <w:rFonts w:cs="Arial"/>
        </w:rPr>
        <w:t xml:space="preserve"> </w:t>
      </w:r>
      <w:r w:rsidRPr="00633A23">
        <w:t>останется</w:t>
      </w:r>
      <w:r w:rsidRPr="00633A23">
        <w:rPr>
          <w:rFonts w:cs="Arial"/>
        </w:rPr>
        <w:t xml:space="preserve"> </w:t>
      </w:r>
      <w:r w:rsidRPr="00633A23">
        <w:t>грехом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душе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стос</w:t>
      </w:r>
      <w:r w:rsidRPr="00633A23">
        <w:rPr>
          <w:rFonts w:cs="Arial"/>
        </w:rPr>
        <w:t xml:space="preserve"> </w:t>
      </w:r>
      <w:r w:rsidRPr="00633A23">
        <w:t>навс</w:t>
      </w:r>
      <w:r w:rsidRPr="00633A23">
        <w:t>е</w:t>
      </w:r>
      <w:r w:rsidRPr="00633A23">
        <w:t>гда</w:t>
      </w:r>
      <w:r w:rsidRPr="00633A23">
        <w:rPr>
          <w:rFonts w:cs="Arial"/>
        </w:rPr>
        <w:t xml:space="preserve"> </w:t>
      </w:r>
      <w:r w:rsidRPr="00633A23">
        <w:t>останется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, </w:t>
      </w:r>
      <w:r w:rsidRPr="00633A23">
        <w:t>там всегда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правильное</w:t>
      </w:r>
      <w:r w:rsidRPr="00633A23">
        <w:rPr>
          <w:rFonts w:cs="Arial"/>
        </w:rPr>
        <w:t xml:space="preserve"> </w:t>
      </w:r>
      <w:r w:rsidRPr="00633A23">
        <w:t>понимание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грехе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правде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 </w:t>
      </w:r>
      <w:r w:rsidRPr="00633A23">
        <w:t>«исповедании</w:t>
      </w:r>
      <w:r w:rsidRPr="00633A23">
        <w:rPr>
          <w:rFonts w:cs="Arial"/>
        </w:rPr>
        <w:t xml:space="preserve"> </w:t>
      </w:r>
      <w:r w:rsidRPr="00633A23">
        <w:t>веры»</w:t>
      </w:r>
      <w:r w:rsidRPr="00633A23">
        <w:rPr>
          <w:rFonts w:cs="Arial"/>
        </w:rPr>
        <w:t xml:space="preserve"> </w:t>
      </w:r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пишет</w:t>
      </w:r>
      <w:r w:rsidRPr="00633A23">
        <w:rPr>
          <w:rFonts w:cs="Arial"/>
        </w:rPr>
        <w:t xml:space="preserve">: </w:t>
      </w:r>
      <w:r w:rsidRPr="00633A23">
        <w:t>«Пусть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нашем</w:t>
      </w:r>
      <w:r w:rsidRPr="00633A23">
        <w:rPr>
          <w:rFonts w:cs="Arial"/>
        </w:rPr>
        <w:t xml:space="preserve"> </w:t>
      </w:r>
      <w:r w:rsidRPr="00633A23">
        <w:t>народе</w:t>
      </w:r>
      <w:r w:rsidRPr="00633A23">
        <w:rPr>
          <w:rFonts w:cs="Arial"/>
        </w:rPr>
        <w:t xml:space="preserve"> </w:t>
      </w:r>
      <w:r w:rsidRPr="00633A23">
        <w:t>зверство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грех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 нем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неоспоримо</w:t>
      </w:r>
      <w:r w:rsidRPr="00633A23">
        <w:rPr>
          <w:rFonts w:cs="Arial"/>
        </w:rPr>
        <w:t xml:space="preserve">: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своем целом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крайней</w:t>
      </w:r>
      <w:r w:rsidRPr="00633A23">
        <w:rPr>
          <w:rFonts w:cs="Arial"/>
        </w:rPr>
        <w:t xml:space="preserve"> </w:t>
      </w:r>
      <w:r w:rsidRPr="00633A23">
        <w:t>мере</w:t>
      </w:r>
      <w:r w:rsidRPr="00633A23">
        <w:rPr>
          <w:rFonts w:cs="Arial"/>
        </w:rPr>
        <w:t xml:space="preserve"> (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идеале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</w:t>
      </w:r>
      <w:r w:rsidRPr="00633A23">
        <w:softHyphen/>
        <w:t>мой</w:t>
      </w:r>
      <w:r w:rsidRPr="00633A23">
        <w:rPr>
          <w:rFonts w:cs="Arial"/>
        </w:rPr>
        <w:t xml:space="preserve"> </w:t>
      </w:r>
      <w:r w:rsidRPr="00633A23">
        <w:t>заправской</w:t>
      </w:r>
      <w:r w:rsidRPr="00633A23">
        <w:rPr>
          <w:rFonts w:cs="Arial"/>
        </w:rPr>
        <w:t xml:space="preserve"> </w:t>
      </w:r>
      <w:r w:rsidRPr="00633A23">
        <w:t>действительности</w:t>
      </w:r>
      <w:r w:rsidRPr="00633A23">
        <w:rPr>
          <w:rFonts w:cs="Arial"/>
        </w:rPr>
        <w:t xml:space="preserve">)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прини</w:t>
      </w:r>
      <w:r w:rsidRPr="00633A23">
        <w:softHyphen/>
        <w:t>мает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мет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захочет</w:t>
      </w:r>
      <w:r w:rsidRPr="00633A23">
        <w:rPr>
          <w:rFonts w:cs="Arial"/>
        </w:rPr>
        <w:t xml:space="preserve"> </w:t>
      </w:r>
      <w:r w:rsidRPr="00633A23">
        <w:t>принять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греха</w:t>
      </w:r>
      <w:r w:rsidRPr="00633A23">
        <w:rPr>
          <w:rFonts w:cs="Arial"/>
        </w:rPr>
        <w:t xml:space="preserve"> </w:t>
      </w:r>
      <w:r w:rsidRPr="00633A23">
        <w:t>за правду</w:t>
      </w:r>
      <w:r w:rsidRPr="00633A23">
        <w:rPr>
          <w:rFonts w:cs="Arial"/>
        </w:rPr>
        <w:t xml:space="preserve">!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согрешит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скажет</w:t>
      </w:r>
      <w:r w:rsidRPr="00633A23">
        <w:rPr>
          <w:rFonts w:cs="Arial"/>
        </w:rPr>
        <w:t xml:space="preserve">, </w:t>
      </w:r>
      <w:r w:rsidRPr="00633A23">
        <w:t>рано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, </w:t>
      </w:r>
      <w:r w:rsidRPr="00633A23">
        <w:t>поз</w:t>
      </w:r>
      <w:r w:rsidRPr="00633A23">
        <w:t>д</w:t>
      </w:r>
      <w:r w:rsidRPr="00633A23">
        <w:t>но ли</w:t>
      </w:r>
      <w:r w:rsidRPr="00633A23">
        <w:rPr>
          <w:rFonts w:cs="Arial"/>
        </w:rPr>
        <w:t xml:space="preserve">: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сделал</w:t>
      </w:r>
      <w:r w:rsidRPr="00633A23">
        <w:rPr>
          <w:rFonts w:cs="Arial"/>
        </w:rPr>
        <w:t xml:space="preserve"> </w:t>
      </w:r>
      <w:r w:rsidRPr="00633A23">
        <w:t>неправду</w:t>
      </w:r>
      <w:r w:rsidRPr="00633A23">
        <w:rPr>
          <w:rFonts w:cs="Arial"/>
        </w:rPr>
        <w:t xml:space="preserve">.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согрешивший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скажет</w:t>
      </w:r>
      <w:r w:rsidRPr="00633A23">
        <w:rPr>
          <w:rFonts w:cs="Arial"/>
        </w:rPr>
        <w:t xml:space="preserve">, </w:t>
      </w:r>
      <w:r w:rsidRPr="00633A23">
        <w:t>то другой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скажет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правда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у</w:t>
      </w:r>
      <w:r w:rsidRPr="00633A23">
        <w:t>дет</w:t>
      </w:r>
      <w:r w:rsidRPr="00633A23">
        <w:rPr>
          <w:rFonts w:cs="Arial"/>
        </w:rPr>
        <w:t xml:space="preserve"> </w:t>
      </w:r>
      <w:r w:rsidRPr="00633A23">
        <w:t>восполнена</w:t>
      </w:r>
      <w:r w:rsidRPr="00633A23">
        <w:rPr>
          <w:rFonts w:cs="Arial"/>
        </w:rPr>
        <w:t xml:space="preserve">. </w:t>
      </w:r>
      <w:r w:rsidRPr="00633A23">
        <w:t>Грех есть</w:t>
      </w:r>
      <w:r w:rsidRPr="00633A23">
        <w:rPr>
          <w:rFonts w:cs="Arial"/>
        </w:rPr>
        <w:t xml:space="preserve"> </w:t>
      </w:r>
      <w:r w:rsidRPr="00633A23">
        <w:t>смрад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смрад</w:t>
      </w:r>
      <w:r w:rsidRPr="00633A23">
        <w:rPr>
          <w:rFonts w:cs="Arial"/>
        </w:rPr>
        <w:t xml:space="preserve"> </w:t>
      </w:r>
      <w:r w:rsidRPr="00633A23">
        <w:t>пройдет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воссияет</w:t>
      </w:r>
      <w:r w:rsidRPr="00633A23">
        <w:rPr>
          <w:rFonts w:cs="Arial"/>
        </w:rPr>
        <w:t xml:space="preserve"> </w:t>
      </w:r>
      <w:r w:rsidRPr="00633A23">
        <w:t>солнце вполне</w:t>
      </w:r>
      <w:r w:rsidRPr="00633A23">
        <w:rPr>
          <w:rFonts w:cs="Arial"/>
        </w:rPr>
        <w:t xml:space="preserve">. </w:t>
      </w:r>
      <w:r w:rsidRPr="00633A23">
        <w:t>Грех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дело</w:t>
      </w:r>
      <w:r w:rsidRPr="00633A23">
        <w:rPr>
          <w:rFonts w:cs="Arial"/>
        </w:rPr>
        <w:t xml:space="preserve"> </w:t>
      </w:r>
      <w:r w:rsidRPr="00633A23">
        <w:t>преходящее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вечное</w:t>
      </w:r>
      <w:r w:rsidRPr="00633A23">
        <w:rPr>
          <w:rFonts w:cs="Arial"/>
        </w:rPr>
        <w:t xml:space="preserve">.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грешит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пакостится</w:t>
      </w:r>
      <w:r w:rsidRPr="00633A23">
        <w:rPr>
          <w:rFonts w:cs="Arial"/>
        </w:rPr>
        <w:t xml:space="preserve"> </w:t>
      </w:r>
      <w:r w:rsidRPr="00633A23">
        <w:t>ежедневно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лучшие минуты</w:t>
      </w:r>
      <w:r w:rsidRPr="00633A23">
        <w:rPr>
          <w:rFonts w:cs="Arial"/>
        </w:rPr>
        <w:t xml:space="preserve">,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Христовы</w:t>
      </w:r>
      <w:r w:rsidRPr="00633A23">
        <w:rPr>
          <w:rFonts w:cs="Arial"/>
        </w:rPr>
        <w:t xml:space="preserve"> </w:t>
      </w:r>
      <w:r w:rsidRPr="00633A23">
        <w:t>минуты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правде</w:t>
      </w:r>
      <w:r w:rsidRPr="00633A23">
        <w:rPr>
          <w:rFonts w:cs="Arial"/>
        </w:rPr>
        <w:t xml:space="preserve"> </w:t>
      </w:r>
      <w:r w:rsidRPr="00633A23">
        <w:t>не ошибается</w:t>
      </w:r>
      <w:r w:rsidRPr="00633A23">
        <w:rPr>
          <w:rFonts w:cs="Arial"/>
        </w:rPr>
        <w:t xml:space="preserve">.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важно</w:t>
      </w:r>
      <w:r w:rsidRPr="00633A23">
        <w:rPr>
          <w:rFonts w:cs="Arial"/>
        </w:rPr>
        <w:t xml:space="preserve">,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верит</w:t>
      </w:r>
      <w:r w:rsidRPr="00633A23">
        <w:rPr>
          <w:rFonts w:cs="Arial"/>
        </w:rPr>
        <w:t xml:space="preserve">, </w:t>
      </w:r>
      <w:r w:rsidRPr="00633A23">
        <w:t>как в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правду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полагает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представляет себя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ставит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лучшим</w:t>
      </w:r>
      <w:r w:rsidRPr="00633A23">
        <w:rPr>
          <w:rFonts w:cs="Arial"/>
        </w:rPr>
        <w:t xml:space="preserve"> </w:t>
      </w:r>
      <w:r w:rsidRPr="00633A23">
        <w:t>жел</w:t>
      </w:r>
      <w:r w:rsidRPr="00633A23">
        <w:t>а</w:t>
      </w:r>
      <w:r w:rsidRPr="00633A23">
        <w:t>нием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возлю</w:t>
      </w:r>
      <w:r w:rsidRPr="00633A23">
        <w:softHyphen/>
        <w:t>бил</w:t>
      </w:r>
      <w:r w:rsidRPr="00633A23">
        <w:rPr>
          <w:rFonts w:cs="Arial"/>
        </w:rPr>
        <w:t xml:space="preserve">,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просит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молитвенно</w:t>
      </w:r>
      <w:r w:rsidRPr="00633A23">
        <w:rPr>
          <w:rFonts w:cs="Arial"/>
        </w:rPr>
        <w:t xml:space="preserve"> </w:t>
      </w:r>
      <w:r w:rsidRPr="00633A23">
        <w:t>плачет</w:t>
      </w:r>
      <w:r w:rsidRPr="00633A23">
        <w:rPr>
          <w:rFonts w:cs="Arial"/>
        </w:rPr>
        <w:t xml:space="preserve">. </w:t>
      </w:r>
      <w:r w:rsidRPr="00633A23">
        <w:t>А идеал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, </w:t>
      </w:r>
      <w:r w:rsidRPr="00633A23">
        <w:t>конечно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свещение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высшие</w:t>
      </w:r>
      <w:r w:rsidRPr="00633A23">
        <w:rPr>
          <w:rFonts w:cs="Arial"/>
        </w:rPr>
        <w:t xml:space="preserve">, </w:t>
      </w:r>
      <w:r w:rsidRPr="00633A23">
        <w:t>роковые</w:t>
      </w:r>
      <w:r w:rsidRPr="00633A23">
        <w:rPr>
          <w:rFonts w:cs="Arial"/>
        </w:rPr>
        <w:t xml:space="preserve"> </w:t>
      </w:r>
      <w:r w:rsidRPr="00633A23">
        <w:t>минуты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наш всегда</w:t>
      </w:r>
      <w:r w:rsidRPr="00633A23">
        <w:rPr>
          <w:rFonts w:cs="Arial"/>
        </w:rPr>
        <w:t xml:space="preserve"> </w:t>
      </w:r>
      <w:r w:rsidRPr="00633A23">
        <w:t>р</w:t>
      </w:r>
      <w:r w:rsidRPr="00633A23">
        <w:t>е</w:t>
      </w:r>
      <w:r w:rsidRPr="00633A23">
        <w:t>шает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решал</w:t>
      </w:r>
      <w:r w:rsidRPr="00633A23">
        <w:rPr>
          <w:rFonts w:cs="Arial"/>
        </w:rPr>
        <w:t xml:space="preserve"> </w:t>
      </w:r>
      <w:r w:rsidRPr="00633A23">
        <w:t>всякое</w:t>
      </w:r>
      <w:r w:rsidRPr="00633A23">
        <w:rPr>
          <w:rFonts w:cs="Arial"/>
        </w:rPr>
        <w:t xml:space="preserve"> </w:t>
      </w:r>
      <w:r w:rsidRPr="00633A23">
        <w:t>общее</w:t>
      </w:r>
      <w:r w:rsidRPr="00633A23">
        <w:rPr>
          <w:rFonts w:cs="Arial"/>
        </w:rPr>
        <w:t xml:space="preserve"> </w:t>
      </w:r>
      <w:r w:rsidRPr="00633A23">
        <w:t>всенародное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softHyphen/>
        <w:t>ло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>-</w:t>
      </w:r>
      <w:r w:rsidRPr="00633A23">
        <w:t>христиански»</w:t>
      </w:r>
      <w:r w:rsidRPr="00633A23">
        <w:rPr>
          <w:rFonts w:cs="Arial"/>
          <w:vertAlign w:val="superscript"/>
        </w:rPr>
        <w:t>44</w:t>
      </w:r>
      <w:r w:rsidRPr="00633A23">
        <w:rPr>
          <w:rFonts w:cs="Arial"/>
        </w:rPr>
        <w:t>.</w:t>
      </w:r>
    </w:p>
    <w:p w:rsidR="008F0DFC" w:rsidRPr="00633A23" w:rsidRDefault="008F0DFC" w:rsidP="008F0DFC">
      <w:r w:rsidRPr="00633A23">
        <w:t>На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русские</w:t>
      </w:r>
      <w:r w:rsidRPr="00633A23">
        <w:rPr>
          <w:rFonts w:cs="Arial"/>
        </w:rPr>
        <w:t xml:space="preserve"> </w:t>
      </w:r>
      <w:r w:rsidRPr="00633A23">
        <w:t>«европейцы»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ответить</w:t>
      </w:r>
      <w:r w:rsidRPr="00633A23">
        <w:rPr>
          <w:rFonts w:cs="Arial"/>
        </w:rPr>
        <w:t xml:space="preserve"> </w:t>
      </w:r>
      <w:r w:rsidRPr="00633A23">
        <w:t>с иронией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насмешкой</w:t>
      </w:r>
      <w:r w:rsidRPr="00633A23">
        <w:rPr>
          <w:rFonts w:cs="Arial"/>
        </w:rPr>
        <w:t xml:space="preserve">. </w:t>
      </w:r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предполагает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та</w:t>
      </w:r>
      <w:r w:rsidRPr="00633A23">
        <w:softHyphen/>
        <w:t>кое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расположение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: </w:t>
      </w:r>
      <w:r w:rsidRPr="00633A23">
        <w:t>«Вы</w:t>
      </w:r>
      <w:r w:rsidRPr="00633A23">
        <w:rPr>
          <w:rFonts w:cs="Arial"/>
        </w:rPr>
        <w:t xml:space="preserve"> </w:t>
      </w:r>
      <w:r w:rsidRPr="00633A23">
        <w:t>скажете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смешкой</w:t>
      </w:r>
      <w:r w:rsidRPr="00633A23">
        <w:rPr>
          <w:rFonts w:cs="Arial"/>
        </w:rPr>
        <w:t>: "</w:t>
      </w:r>
      <w:r w:rsidRPr="00633A23">
        <w:t>плакать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мало</w:t>
      </w:r>
      <w:r w:rsidRPr="00633A23">
        <w:rPr>
          <w:rFonts w:cs="Arial"/>
        </w:rPr>
        <w:t xml:space="preserve">, </w:t>
      </w:r>
      <w:r w:rsidRPr="00633A23">
        <w:t>воздыхать</w:t>
      </w:r>
      <w:r w:rsidRPr="00633A23">
        <w:rPr>
          <w:rFonts w:cs="Arial"/>
        </w:rPr>
        <w:t xml:space="preserve"> </w:t>
      </w:r>
      <w:r w:rsidRPr="00633A23">
        <w:t>тоже</w:t>
      </w:r>
      <w:r w:rsidRPr="00633A23">
        <w:rPr>
          <w:rFonts w:cs="Arial"/>
        </w:rPr>
        <w:t xml:space="preserve">, </w:t>
      </w:r>
      <w:r w:rsidRPr="00633A23">
        <w:t>надо</w:t>
      </w:r>
      <w:r w:rsidRPr="00633A23">
        <w:rPr>
          <w:rFonts w:cs="Arial"/>
        </w:rPr>
        <w:t xml:space="preserve"> </w:t>
      </w:r>
      <w:r w:rsidRPr="00633A23">
        <w:t>и делать</w:t>
      </w:r>
      <w:r w:rsidRPr="00633A23">
        <w:rPr>
          <w:rFonts w:cs="Arial"/>
        </w:rPr>
        <w:t xml:space="preserve">, </w:t>
      </w:r>
      <w:r w:rsidRPr="00633A23">
        <w:t>надо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".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вас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самих</w:t>
      </w:r>
      <w:r w:rsidRPr="00633A23">
        <w:rPr>
          <w:rFonts w:cs="Arial"/>
        </w:rPr>
        <w:t xml:space="preserve">,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рус</w:t>
      </w:r>
      <w:r w:rsidRPr="00633A23">
        <w:softHyphen/>
        <w:t>ские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о</w:t>
      </w:r>
      <w:r w:rsidRPr="00633A23">
        <w:t>свещенные</w:t>
      </w:r>
      <w:r w:rsidRPr="00633A23">
        <w:rPr>
          <w:rFonts w:cs="Arial"/>
        </w:rPr>
        <w:t xml:space="preserve"> </w:t>
      </w:r>
      <w:r w:rsidRPr="00633A23">
        <w:t>европейцы</w:t>
      </w:r>
      <w:r w:rsidRPr="00633A23">
        <w:rPr>
          <w:rFonts w:cs="Arial"/>
        </w:rPr>
        <w:t xml:space="preserve">,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праведников</w:t>
      </w:r>
      <w:r w:rsidRPr="00633A23">
        <w:rPr>
          <w:rFonts w:cs="Arial"/>
        </w:rPr>
        <w:t xml:space="preserve">? </w:t>
      </w:r>
      <w:r w:rsidRPr="00633A23">
        <w:t>Укажите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ваших</w:t>
      </w:r>
      <w:r w:rsidRPr="00633A23">
        <w:rPr>
          <w:rFonts w:cs="Arial"/>
        </w:rPr>
        <w:t xml:space="preserve"> </w:t>
      </w:r>
      <w:r w:rsidRPr="00633A23">
        <w:t>праведников</w:t>
      </w:r>
      <w:r w:rsidRPr="00633A23">
        <w:rPr>
          <w:rFonts w:cs="Arial"/>
        </w:rPr>
        <w:t xml:space="preserve">,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вм</w:t>
      </w:r>
      <w:r w:rsidRPr="00633A23">
        <w:t>е</w:t>
      </w:r>
      <w:r w:rsidRPr="00633A23">
        <w:t>сто Христа</w:t>
      </w:r>
      <w:r w:rsidRPr="00633A23">
        <w:rPr>
          <w:rFonts w:cs="Arial"/>
        </w:rPr>
        <w:t xml:space="preserve"> </w:t>
      </w:r>
      <w:r w:rsidRPr="00633A23">
        <w:t>ставите</w:t>
      </w:r>
      <w:r w:rsidRPr="00633A23">
        <w:rPr>
          <w:rFonts w:cs="Arial"/>
        </w:rPr>
        <w:t xml:space="preserve">?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знайте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народе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пра</w:t>
      </w:r>
      <w:r w:rsidRPr="00633A23">
        <w:softHyphen/>
        <w:t>ведники</w:t>
      </w:r>
      <w:r w:rsidRPr="00633A23">
        <w:rPr>
          <w:rFonts w:cs="Arial"/>
        </w:rPr>
        <w:t xml:space="preserve">.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положительные</w:t>
      </w:r>
      <w:r w:rsidRPr="00633A23">
        <w:rPr>
          <w:rFonts w:cs="Arial"/>
        </w:rPr>
        <w:t xml:space="preserve"> </w:t>
      </w:r>
      <w:r w:rsidRPr="00633A23">
        <w:t>характеры</w:t>
      </w:r>
      <w:r w:rsidRPr="00633A23">
        <w:rPr>
          <w:rFonts w:cs="Arial"/>
        </w:rPr>
        <w:t xml:space="preserve"> </w:t>
      </w:r>
      <w:r w:rsidRPr="00633A23">
        <w:lastRenderedPageBreak/>
        <w:t>невообрази</w:t>
      </w:r>
      <w:r w:rsidRPr="00633A23">
        <w:softHyphen/>
        <w:t>мой</w:t>
      </w:r>
      <w:r w:rsidRPr="00633A23">
        <w:rPr>
          <w:rFonts w:cs="Arial"/>
        </w:rPr>
        <w:t xml:space="preserve"> </w:t>
      </w:r>
      <w:r w:rsidRPr="00633A23">
        <w:t>красоты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,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коснулось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блюдение</w:t>
      </w:r>
      <w:r w:rsidRPr="00633A23">
        <w:rPr>
          <w:rFonts w:cs="Arial"/>
        </w:rPr>
        <w:t xml:space="preserve"> </w:t>
      </w:r>
      <w:r w:rsidRPr="00633A23">
        <w:t>ваше</w:t>
      </w:r>
      <w:r w:rsidRPr="00633A23">
        <w:rPr>
          <w:rFonts w:cs="Arial"/>
        </w:rPr>
        <w:t xml:space="preserve">.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а</w:t>
      </w:r>
      <w:r w:rsidRPr="00633A23">
        <w:t>ведники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страдальцы</w:t>
      </w:r>
      <w:r w:rsidRPr="00633A23">
        <w:rPr>
          <w:rFonts w:cs="Arial"/>
        </w:rPr>
        <w:t xml:space="preserve"> </w:t>
      </w:r>
      <w:r w:rsidRPr="00633A23">
        <w:t>за правду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видим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иль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видим</w:t>
      </w:r>
      <w:r w:rsidRPr="00633A23">
        <w:rPr>
          <w:rFonts w:cs="Arial"/>
        </w:rPr>
        <w:t xml:space="preserve">.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знаю</w:t>
      </w:r>
      <w:r w:rsidRPr="00633A23">
        <w:rPr>
          <w:rFonts w:cs="Arial"/>
        </w:rPr>
        <w:t xml:space="preserve">, </w:t>
      </w:r>
      <w:r w:rsidRPr="00633A23">
        <w:t>кому</w:t>
      </w:r>
      <w:r>
        <w:t xml:space="preserve"> </w:t>
      </w:r>
      <w:r w:rsidRPr="00633A23">
        <w:t>дано</w:t>
      </w:r>
      <w:r w:rsidRPr="00633A23">
        <w:rPr>
          <w:rFonts w:cs="Arial"/>
        </w:rPr>
        <w:t xml:space="preserve"> </w:t>
      </w:r>
      <w:r w:rsidRPr="00633A23">
        <w:t>видеть</w:t>
      </w:r>
      <w:r w:rsidRPr="00633A23">
        <w:rPr>
          <w:rFonts w:cs="Arial"/>
        </w:rPr>
        <w:t xml:space="preserve">, </w:t>
      </w:r>
      <w:r w:rsidRPr="00633A23">
        <w:t>тот</w:t>
      </w:r>
      <w:r w:rsidRPr="00633A23">
        <w:rPr>
          <w:rFonts w:cs="Arial"/>
        </w:rPr>
        <w:t xml:space="preserve">, </w:t>
      </w:r>
      <w:r w:rsidRPr="00633A23">
        <w:t>конечно</w:t>
      </w:r>
      <w:r w:rsidRPr="00633A23">
        <w:rPr>
          <w:rFonts w:cs="Arial"/>
        </w:rPr>
        <w:t xml:space="preserve">, </w:t>
      </w:r>
      <w:r w:rsidRPr="00633A23">
        <w:t>увидит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осмыслит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же видит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образ</w:t>
      </w:r>
      <w:r w:rsidRPr="00633A23">
        <w:rPr>
          <w:rFonts w:cs="Arial"/>
        </w:rPr>
        <w:t xml:space="preserve"> </w:t>
      </w:r>
      <w:r w:rsidRPr="00633A23">
        <w:t>звериный</w:t>
      </w:r>
      <w:r w:rsidRPr="00633A23">
        <w:rPr>
          <w:rFonts w:cs="Arial"/>
        </w:rPr>
        <w:t xml:space="preserve">, </w:t>
      </w:r>
      <w:r w:rsidRPr="00633A23">
        <w:t>тот</w:t>
      </w:r>
      <w:r w:rsidRPr="00633A23">
        <w:rPr>
          <w:rFonts w:cs="Arial"/>
        </w:rPr>
        <w:t xml:space="preserve">, </w:t>
      </w:r>
      <w:r w:rsidRPr="00633A23">
        <w:t>конечно</w:t>
      </w:r>
      <w:r w:rsidRPr="00633A23">
        <w:rPr>
          <w:rFonts w:cs="Arial"/>
        </w:rPr>
        <w:t xml:space="preserve">,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не увидит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крайней</w:t>
      </w:r>
      <w:r w:rsidRPr="00633A23">
        <w:rPr>
          <w:rFonts w:cs="Arial"/>
        </w:rPr>
        <w:t xml:space="preserve"> </w:t>
      </w:r>
      <w:r w:rsidRPr="00633A23">
        <w:t>мере</w:t>
      </w:r>
      <w:r w:rsidRPr="00633A23">
        <w:rPr>
          <w:rFonts w:cs="Arial"/>
        </w:rPr>
        <w:t xml:space="preserve">, </w:t>
      </w:r>
      <w:r w:rsidRPr="00633A23">
        <w:t>знает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есть у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, </w:t>
      </w:r>
      <w:r w:rsidRPr="00633A23">
        <w:t>верит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, </w:t>
      </w:r>
      <w:r w:rsidRPr="00633A23">
        <w:t>крепок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мыслью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упо</w:t>
      </w:r>
      <w:r w:rsidRPr="00633A23">
        <w:softHyphen/>
        <w:t>вает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нужную</w:t>
      </w:r>
      <w:r w:rsidRPr="00633A23">
        <w:rPr>
          <w:rFonts w:cs="Arial"/>
        </w:rPr>
        <w:t xml:space="preserve"> </w:t>
      </w:r>
      <w:r w:rsidRPr="00633A23">
        <w:t>всеобщую</w:t>
      </w:r>
      <w:r w:rsidRPr="00633A23">
        <w:rPr>
          <w:rFonts w:cs="Arial"/>
        </w:rPr>
        <w:t xml:space="preserve"> </w:t>
      </w:r>
      <w:r w:rsidRPr="00633A23">
        <w:t>минуту</w:t>
      </w:r>
      <w:r w:rsidRPr="00633A23">
        <w:rPr>
          <w:rFonts w:cs="Arial"/>
        </w:rPr>
        <w:t xml:space="preserve"> </w:t>
      </w:r>
      <w:r w:rsidRPr="00633A23">
        <w:t>спасут его»</w:t>
      </w:r>
      <w:r w:rsidRPr="00633A23">
        <w:rPr>
          <w:rFonts w:cs="Arial"/>
          <w:vertAlign w:val="superscript"/>
        </w:rPr>
        <w:t>45</w:t>
      </w:r>
      <w:r w:rsidRPr="00633A23">
        <w:rPr>
          <w:rFonts w:cs="Arial"/>
        </w:rPr>
        <w:t xml:space="preserve">.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аксиомы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Достоев</w:t>
      </w:r>
      <w:r w:rsidRPr="00633A23">
        <w:softHyphen/>
        <w:t>ский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перестану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разъяснять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доказывать пока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буду</w:t>
      </w:r>
      <w:r w:rsidRPr="00633A23">
        <w:rPr>
          <w:rFonts w:cs="Arial"/>
        </w:rPr>
        <w:t xml:space="preserve"> </w:t>
      </w:r>
      <w:r w:rsidRPr="00633A23">
        <w:t>писать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говорить»</w:t>
      </w:r>
      <w:r w:rsidRPr="00633A23">
        <w:rPr>
          <w:rFonts w:cs="Arial"/>
          <w:vertAlign w:val="superscript"/>
        </w:rPr>
        <w:t>46</w:t>
      </w:r>
      <w:r w:rsidRPr="00633A23">
        <w:rPr>
          <w:rFonts w:cs="Arial"/>
        </w:rPr>
        <w:t>.</w:t>
      </w:r>
    </w:p>
    <w:p w:rsidR="008F0DFC" w:rsidRPr="00633A23" w:rsidRDefault="008F0DFC" w:rsidP="008F0DFC"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 </w:t>
      </w:r>
      <w:r w:rsidRPr="00633A23">
        <w:t>«исповедании</w:t>
      </w:r>
      <w:r w:rsidRPr="00633A23">
        <w:rPr>
          <w:rFonts w:cs="Arial"/>
        </w:rPr>
        <w:t xml:space="preserve"> </w:t>
      </w:r>
      <w:r w:rsidRPr="00633A23">
        <w:t>веры»</w:t>
      </w:r>
      <w:r w:rsidRPr="00633A23">
        <w:rPr>
          <w:rFonts w:cs="Arial"/>
        </w:rPr>
        <w:t xml:space="preserve"> </w:t>
      </w:r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очень убедительно</w:t>
      </w:r>
      <w:r w:rsidRPr="00633A23">
        <w:rPr>
          <w:rFonts w:cs="Arial"/>
        </w:rPr>
        <w:t xml:space="preserve"> </w:t>
      </w:r>
      <w:r w:rsidRPr="00633A23">
        <w:t>развивает</w:t>
      </w:r>
      <w:r w:rsidRPr="00633A23">
        <w:rPr>
          <w:rFonts w:cs="Arial"/>
        </w:rPr>
        <w:t xml:space="preserve"> </w:t>
      </w:r>
      <w:r w:rsidRPr="00633A23">
        <w:t>русскую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а</w:t>
      </w:r>
      <w:r w:rsidRPr="00633A23">
        <w:t>вославную мысль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общественные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гражданские</w:t>
      </w:r>
      <w:r w:rsidRPr="00633A23">
        <w:rPr>
          <w:rFonts w:cs="Arial"/>
        </w:rPr>
        <w:t xml:space="preserve"> </w:t>
      </w:r>
      <w:r w:rsidRPr="00633A23">
        <w:t>идеи</w:t>
      </w:r>
      <w:r w:rsidRPr="00633A23">
        <w:rPr>
          <w:rFonts w:cs="Arial"/>
        </w:rPr>
        <w:t xml:space="preserve"> </w:t>
      </w:r>
      <w:r w:rsidRPr="00633A23">
        <w:t>и идеалы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существовать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условии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органиче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соединения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моральными</w:t>
      </w:r>
      <w:r w:rsidRPr="00633A23">
        <w:rPr>
          <w:rFonts w:cs="Arial"/>
        </w:rPr>
        <w:t xml:space="preserve"> </w:t>
      </w:r>
      <w:r w:rsidRPr="00633A23">
        <w:t>идеями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идеалами</w:t>
      </w:r>
      <w:r w:rsidRPr="00633A23">
        <w:rPr>
          <w:rFonts w:cs="Arial"/>
        </w:rPr>
        <w:t xml:space="preserve">. </w:t>
      </w:r>
      <w:r w:rsidRPr="00633A23">
        <w:t>Механистическое</w:t>
      </w:r>
      <w:r w:rsidRPr="00633A23">
        <w:rPr>
          <w:rFonts w:cs="Arial"/>
        </w:rPr>
        <w:t xml:space="preserve"> </w:t>
      </w:r>
      <w:r w:rsidRPr="00633A23">
        <w:t>привитие</w:t>
      </w:r>
      <w:r w:rsidRPr="00633A23">
        <w:rPr>
          <w:rFonts w:cs="Arial"/>
        </w:rPr>
        <w:t xml:space="preserve"> </w:t>
      </w:r>
      <w:r w:rsidRPr="00633A23">
        <w:t>европейских</w:t>
      </w:r>
      <w:r w:rsidRPr="00633A23">
        <w:rPr>
          <w:rFonts w:cs="Arial"/>
        </w:rPr>
        <w:t xml:space="preserve"> </w:t>
      </w:r>
      <w:r w:rsidRPr="00633A23">
        <w:t>форм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рые</w:t>
      </w:r>
      <w:r w:rsidRPr="00633A23">
        <w:rPr>
          <w:rFonts w:cs="Arial"/>
        </w:rPr>
        <w:t xml:space="preserve"> </w:t>
      </w:r>
      <w:r w:rsidRPr="00633A23">
        <w:t>чужды</w:t>
      </w:r>
      <w:r w:rsidRPr="00633A23">
        <w:rPr>
          <w:rFonts w:cs="Arial"/>
        </w:rPr>
        <w:t xml:space="preserve"> </w:t>
      </w:r>
      <w:r w:rsidRPr="00633A23">
        <w:t>русскому</w:t>
      </w:r>
      <w:r w:rsidRPr="00633A23">
        <w:rPr>
          <w:rFonts w:cs="Arial"/>
        </w:rPr>
        <w:t xml:space="preserve"> </w:t>
      </w:r>
      <w:r w:rsidRPr="00633A23">
        <w:t>народу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соответствуют</w:t>
      </w:r>
      <w:r w:rsidRPr="00633A23">
        <w:rPr>
          <w:rFonts w:cs="Arial"/>
        </w:rPr>
        <w:t xml:space="preserve"> </w:t>
      </w:r>
      <w:r w:rsidRPr="00633A23">
        <w:t>его воле</w:t>
      </w:r>
      <w:r w:rsidRPr="00633A23">
        <w:rPr>
          <w:rFonts w:cs="Arial"/>
        </w:rPr>
        <w:t xml:space="preserve">, </w:t>
      </w:r>
      <w:r w:rsidRPr="00633A23">
        <w:t>я</w:t>
      </w:r>
      <w:r w:rsidRPr="00633A23">
        <w:t>в</w:t>
      </w:r>
      <w:r w:rsidRPr="00633A23">
        <w:t>ляется</w:t>
      </w:r>
      <w:r w:rsidRPr="00633A23">
        <w:rPr>
          <w:rFonts w:cs="Arial"/>
        </w:rPr>
        <w:t xml:space="preserve"> </w:t>
      </w:r>
      <w:r w:rsidRPr="00633A23">
        <w:t>главным</w:t>
      </w:r>
      <w:r w:rsidRPr="00633A23">
        <w:rPr>
          <w:rFonts w:cs="Arial"/>
        </w:rPr>
        <w:t xml:space="preserve"> </w:t>
      </w:r>
      <w:r w:rsidRPr="00633A23">
        <w:t>содержанием</w:t>
      </w:r>
      <w:r w:rsidRPr="00633A23">
        <w:rPr>
          <w:rFonts w:cs="Arial"/>
        </w:rPr>
        <w:t xml:space="preserve"> </w:t>
      </w:r>
      <w:r w:rsidRPr="00633A23">
        <w:t>русского</w:t>
      </w:r>
      <w:r w:rsidRPr="00633A23">
        <w:rPr>
          <w:rFonts w:cs="Arial"/>
        </w:rPr>
        <w:t xml:space="preserve"> </w:t>
      </w:r>
      <w:r w:rsidRPr="00633A23">
        <w:t>евро</w:t>
      </w:r>
      <w:r w:rsidRPr="00633A23">
        <w:softHyphen/>
        <w:t>пеизма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действительности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t>с</w:t>
      </w:r>
      <w:r w:rsidRPr="00633A23">
        <w:t>ти</w:t>
      </w:r>
      <w:r w:rsidRPr="00633A23">
        <w:softHyphen/>
        <w:t>гается</w:t>
      </w:r>
      <w:r w:rsidRPr="00633A23">
        <w:rPr>
          <w:rFonts w:cs="Arial"/>
        </w:rPr>
        <w:t xml:space="preserve">. </w:t>
      </w:r>
      <w:r w:rsidRPr="00633A23">
        <w:t>«Чем</w:t>
      </w:r>
      <w:r w:rsidRPr="00633A23">
        <w:rPr>
          <w:rFonts w:cs="Arial"/>
        </w:rPr>
        <w:t xml:space="preserve"> </w:t>
      </w:r>
      <w:r w:rsidRPr="00633A23">
        <w:t>соедините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спрашивает Достоевский</w:t>
      </w:r>
      <w:r w:rsidRPr="00633A23">
        <w:rPr>
          <w:rFonts w:cs="Arial"/>
        </w:rPr>
        <w:t xml:space="preserve"> </w:t>
      </w:r>
      <w:r w:rsidRPr="00633A23">
        <w:t>русских</w:t>
      </w:r>
      <w:r w:rsidRPr="00633A23">
        <w:rPr>
          <w:rFonts w:cs="Arial"/>
        </w:rPr>
        <w:t xml:space="preserve"> </w:t>
      </w:r>
      <w:r w:rsidRPr="00633A23">
        <w:t>европейцев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достижения ваших</w:t>
      </w:r>
      <w:r w:rsidRPr="00633A23">
        <w:rPr>
          <w:rFonts w:cs="Arial"/>
        </w:rPr>
        <w:t xml:space="preserve"> </w:t>
      </w:r>
      <w:r w:rsidRPr="00633A23">
        <w:t>гражданских</w:t>
      </w:r>
      <w:r w:rsidRPr="00633A23">
        <w:rPr>
          <w:rFonts w:cs="Arial"/>
        </w:rPr>
        <w:t xml:space="preserve"> </w:t>
      </w:r>
      <w:r w:rsidRPr="00633A23">
        <w:t>целей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вас</w:t>
      </w:r>
      <w:r w:rsidRPr="00633A23">
        <w:rPr>
          <w:rFonts w:cs="Arial"/>
        </w:rPr>
        <w:t xml:space="preserve"> </w:t>
      </w:r>
      <w:r w:rsidRPr="00633A23">
        <w:t>основы</w:t>
      </w:r>
      <w:r w:rsidRPr="00633A23">
        <w:rPr>
          <w:rFonts w:cs="Arial"/>
        </w:rPr>
        <w:t xml:space="preserve"> </w:t>
      </w:r>
      <w:r w:rsidRPr="00633A23">
        <w:t>в первоначальной</w:t>
      </w:r>
      <w:r w:rsidRPr="00633A23">
        <w:rPr>
          <w:rFonts w:cs="Arial"/>
        </w:rPr>
        <w:t xml:space="preserve"> </w:t>
      </w:r>
      <w:r w:rsidRPr="00633A23">
        <w:t>великой</w:t>
      </w:r>
      <w:r w:rsidRPr="00633A23">
        <w:rPr>
          <w:rFonts w:cs="Arial"/>
        </w:rPr>
        <w:t xml:space="preserve"> </w:t>
      </w:r>
      <w:r w:rsidRPr="00633A23">
        <w:t>идее</w:t>
      </w:r>
      <w:r w:rsidRPr="00633A23">
        <w:rPr>
          <w:rFonts w:cs="Arial"/>
        </w:rPr>
        <w:t xml:space="preserve"> </w:t>
      </w:r>
      <w:r w:rsidRPr="00633A23">
        <w:t>нравственной</w:t>
      </w:r>
      <w:r w:rsidRPr="00633A23">
        <w:rPr>
          <w:rFonts w:cs="Arial"/>
        </w:rPr>
        <w:t xml:space="preserve">?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нрав</w:t>
      </w:r>
      <w:r w:rsidRPr="00633A23">
        <w:softHyphen/>
        <w:t>ственные</w:t>
      </w:r>
      <w:r w:rsidRPr="00633A23">
        <w:rPr>
          <w:rFonts w:cs="Arial"/>
        </w:rPr>
        <w:t xml:space="preserve"> </w:t>
      </w:r>
      <w:r w:rsidRPr="00633A23">
        <w:t>идеи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одни</w:t>
      </w:r>
      <w:r w:rsidRPr="00633A23">
        <w:rPr>
          <w:rFonts w:cs="Arial"/>
        </w:rPr>
        <w:t xml:space="preserve">: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основаны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идее</w:t>
      </w:r>
      <w:r w:rsidRPr="00633A23">
        <w:rPr>
          <w:rFonts w:cs="Arial"/>
        </w:rPr>
        <w:t xml:space="preserve"> </w:t>
      </w:r>
      <w:r w:rsidRPr="00633A23">
        <w:t>лич</w:t>
      </w:r>
      <w:r w:rsidRPr="00633A23">
        <w:softHyphen/>
        <w:t>ного</w:t>
      </w:r>
      <w:r w:rsidRPr="00633A23">
        <w:rPr>
          <w:rFonts w:cs="Arial"/>
        </w:rPr>
        <w:t xml:space="preserve"> </w:t>
      </w:r>
      <w:r w:rsidRPr="00633A23">
        <w:t>абсолютного</w:t>
      </w:r>
      <w:r w:rsidRPr="00633A23">
        <w:rPr>
          <w:rFonts w:cs="Arial"/>
        </w:rPr>
        <w:t xml:space="preserve"> </w:t>
      </w:r>
      <w:r w:rsidRPr="00633A23">
        <w:t>самосовершенствования</w:t>
      </w:r>
      <w:r w:rsidRPr="00633A23">
        <w:rPr>
          <w:rFonts w:cs="Arial"/>
        </w:rPr>
        <w:t xml:space="preserve"> </w:t>
      </w:r>
      <w:r w:rsidRPr="00633A23">
        <w:t>впереди</w:t>
      </w:r>
      <w:r w:rsidRPr="00633A23">
        <w:rPr>
          <w:rFonts w:cs="Arial"/>
        </w:rPr>
        <w:t xml:space="preserve">, </w:t>
      </w:r>
      <w:r w:rsidRPr="00633A23">
        <w:t>в идеале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несет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стремления</w:t>
      </w:r>
      <w:r w:rsidRPr="00633A23">
        <w:rPr>
          <w:rFonts w:cs="Arial"/>
        </w:rPr>
        <w:t xml:space="preserve">, </w:t>
      </w:r>
      <w:r w:rsidRPr="00633A23">
        <w:t>все жа</w:t>
      </w:r>
      <w:r w:rsidRPr="00633A23">
        <w:t>ж</w:t>
      </w:r>
      <w:r w:rsidRPr="00633A23">
        <w:t>ды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стало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исходят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наши гражданские</w:t>
      </w:r>
      <w:r w:rsidRPr="00633A23">
        <w:rPr>
          <w:rFonts w:cs="Arial"/>
        </w:rPr>
        <w:t xml:space="preserve"> </w:t>
      </w:r>
      <w:r w:rsidRPr="00633A23">
        <w:t>идеалы»</w:t>
      </w:r>
      <w:r w:rsidRPr="00633A23">
        <w:rPr>
          <w:rFonts w:cs="Arial"/>
          <w:vertAlign w:val="superscript"/>
        </w:rPr>
        <w:t>47</w:t>
      </w:r>
      <w:r w:rsidRPr="00633A23">
        <w:rPr>
          <w:rFonts w:cs="Arial"/>
        </w:rPr>
        <w:t xml:space="preserve">. </w:t>
      </w:r>
      <w:r w:rsidRPr="00633A23">
        <w:t>«Гражданские</w:t>
      </w:r>
      <w:r w:rsidRPr="00633A23">
        <w:rPr>
          <w:rFonts w:cs="Arial"/>
        </w:rPr>
        <w:t xml:space="preserve"> </w:t>
      </w:r>
      <w:r w:rsidRPr="00633A23">
        <w:t>идеалы</w:t>
      </w:r>
      <w:r w:rsidRPr="00633A23">
        <w:rPr>
          <w:rFonts w:cs="Arial"/>
        </w:rPr>
        <w:t xml:space="preserve"> </w:t>
      </w:r>
      <w:r w:rsidRPr="00633A23">
        <w:t>всегда прямо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органически</w:t>
      </w:r>
      <w:r w:rsidRPr="00633A23">
        <w:rPr>
          <w:rFonts w:cs="Arial"/>
        </w:rPr>
        <w:t xml:space="preserve"> </w:t>
      </w:r>
      <w:r w:rsidRPr="00633A23">
        <w:t>связаны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идеалами</w:t>
      </w:r>
      <w:r w:rsidRPr="00633A23">
        <w:rPr>
          <w:rFonts w:cs="Arial"/>
        </w:rPr>
        <w:t xml:space="preserve"> </w:t>
      </w:r>
      <w:r w:rsidRPr="00633A23">
        <w:t>нравствен</w:t>
      </w:r>
      <w:r w:rsidRPr="00633A23">
        <w:softHyphen/>
        <w:t>ными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главное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несомненно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од</w:t>
      </w:r>
      <w:r w:rsidRPr="00633A23">
        <w:softHyphen/>
        <w:t>них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выходят</w:t>
      </w:r>
      <w:r w:rsidRPr="00633A23">
        <w:rPr>
          <w:rFonts w:cs="Arial"/>
        </w:rPr>
        <w:t xml:space="preserve">. </w:t>
      </w:r>
      <w:r w:rsidRPr="00633A23">
        <w:t>Сами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являются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являясь</w:t>
      </w:r>
      <w:r w:rsidRPr="00633A23">
        <w:rPr>
          <w:rFonts w:cs="Arial"/>
        </w:rPr>
        <w:t xml:space="preserve">, </w:t>
      </w:r>
      <w:r w:rsidRPr="00633A23">
        <w:t>имеют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целью</w:t>
      </w:r>
      <w:r w:rsidRPr="00633A23">
        <w:rPr>
          <w:rFonts w:cs="Arial"/>
        </w:rPr>
        <w:t xml:space="preserve"> </w:t>
      </w:r>
      <w:r w:rsidRPr="00633A23">
        <w:t>утоление</w:t>
      </w:r>
      <w:r w:rsidRPr="00633A23">
        <w:rPr>
          <w:rFonts w:cs="Arial"/>
        </w:rPr>
        <w:t xml:space="preserve"> </w:t>
      </w:r>
      <w:r w:rsidRPr="00633A23">
        <w:t>нравственно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стремления</w:t>
      </w:r>
      <w:r w:rsidRPr="00633A23">
        <w:rPr>
          <w:rFonts w:cs="Arial"/>
        </w:rPr>
        <w:t xml:space="preserve"> </w:t>
      </w:r>
      <w:r w:rsidRPr="00633A23">
        <w:t>данной</w:t>
      </w:r>
      <w:r w:rsidRPr="00633A23">
        <w:rPr>
          <w:rFonts w:cs="Arial"/>
        </w:rPr>
        <w:t xml:space="preserve"> </w:t>
      </w:r>
      <w:r w:rsidRPr="00633A23">
        <w:t>национальности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постольку это</w:t>
      </w:r>
      <w:r w:rsidRPr="00633A23">
        <w:rPr>
          <w:rFonts w:cs="Arial"/>
        </w:rPr>
        <w:t xml:space="preserve"> </w:t>
      </w:r>
      <w:r w:rsidRPr="00633A23">
        <w:t>нра</w:t>
      </w:r>
      <w:r w:rsidRPr="00633A23">
        <w:t>в</w:t>
      </w:r>
      <w:r w:rsidRPr="00633A23">
        <w:t>ственное</w:t>
      </w:r>
      <w:r w:rsidRPr="00633A23">
        <w:rPr>
          <w:rFonts w:cs="Arial"/>
        </w:rPr>
        <w:t xml:space="preserve"> </w:t>
      </w:r>
      <w:r w:rsidRPr="00633A23">
        <w:t>стремление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сложилось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, </w:t>
      </w:r>
      <w:r w:rsidRPr="00633A23">
        <w:t>ста</w:t>
      </w:r>
      <w:r w:rsidRPr="00633A23">
        <w:softHyphen/>
        <w:t>ло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, </w:t>
      </w:r>
      <w:r w:rsidRPr="00633A23">
        <w:t>«самосовершенствование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духе</w:t>
      </w:r>
      <w:r w:rsidRPr="00633A23">
        <w:rPr>
          <w:rFonts w:cs="Arial"/>
        </w:rPr>
        <w:t xml:space="preserve"> </w:t>
      </w:r>
      <w:r w:rsidRPr="00633A23">
        <w:t>религ</w:t>
      </w:r>
      <w:r w:rsidRPr="00633A23">
        <w:t>и</w:t>
      </w:r>
      <w:r w:rsidRPr="00633A23">
        <w:t>оз</w:t>
      </w:r>
      <w:r w:rsidRPr="00633A23">
        <w:softHyphen/>
        <w:t>ном»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народов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основание</w:t>
      </w:r>
      <w:r w:rsidRPr="00633A23">
        <w:rPr>
          <w:rFonts w:cs="Arial"/>
        </w:rPr>
        <w:t xml:space="preserve"> </w:t>
      </w:r>
      <w:r w:rsidRPr="00633A23">
        <w:t>всему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само</w:t>
      </w:r>
      <w:r w:rsidRPr="00633A23">
        <w:softHyphen/>
        <w:t>совершенствование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исповедание</w:t>
      </w:r>
      <w:r w:rsidRPr="00633A23">
        <w:rPr>
          <w:rFonts w:cs="Arial"/>
        </w:rPr>
        <w:t xml:space="preserve"> </w:t>
      </w:r>
      <w:r w:rsidRPr="00633A23">
        <w:t>полученной религии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«гражданские</w:t>
      </w:r>
      <w:r w:rsidRPr="00633A23">
        <w:rPr>
          <w:rFonts w:cs="Arial"/>
        </w:rPr>
        <w:t xml:space="preserve"> </w:t>
      </w:r>
      <w:r w:rsidRPr="00633A23">
        <w:t>идеалы»</w:t>
      </w:r>
      <w:r w:rsidRPr="00633A23">
        <w:rPr>
          <w:rFonts w:cs="Arial"/>
        </w:rPr>
        <w:t xml:space="preserve"> </w:t>
      </w:r>
      <w:r w:rsidRPr="00633A23">
        <w:t>сами</w:t>
      </w:r>
      <w:r w:rsidRPr="00633A23">
        <w:rPr>
          <w:rFonts w:cs="Arial"/>
        </w:rPr>
        <w:t xml:space="preserve">,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этого стремления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самосовершенств</w:t>
      </w:r>
      <w:r w:rsidRPr="00633A23">
        <w:t>о</w:t>
      </w:r>
      <w:r w:rsidRPr="00633A23">
        <w:t>ванию</w:t>
      </w:r>
      <w:r w:rsidRPr="00633A23">
        <w:rPr>
          <w:rFonts w:cs="Arial"/>
        </w:rPr>
        <w:t xml:space="preserve">,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не приходят</w:t>
      </w:r>
      <w:r w:rsidRPr="00633A23">
        <w:rPr>
          <w:rFonts w:cs="Arial"/>
        </w:rPr>
        <w:t xml:space="preserve">,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зародится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могут»</w:t>
      </w:r>
      <w:r w:rsidRPr="00633A23">
        <w:rPr>
          <w:rFonts w:cs="Arial"/>
          <w:vertAlign w:val="superscript"/>
        </w:rPr>
        <w:t>48</w:t>
      </w:r>
      <w:r w:rsidRPr="00633A23">
        <w:rPr>
          <w:rFonts w:cs="Arial"/>
        </w:rPr>
        <w:t xml:space="preserve">. </w:t>
      </w:r>
      <w:r w:rsidRPr="00633A23">
        <w:t>«Тем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силь</w:t>
      </w:r>
      <w:r w:rsidRPr="00633A23">
        <w:softHyphen/>
        <w:t>на</w:t>
      </w:r>
      <w:r w:rsidRPr="00633A23">
        <w:rPr>
          <w:rFonts w:cs="Arial"/>
        </w:rPr>
        <w:t xml:space="preserve"> </w:t>
      </w:r>
      <w:r w:rsidRPr="00633A23">
        <w:t>великая</w:t>
      </w:r>
      <w:r w:rsidRPr="00633A23">
        <w:rPr>
          <w:rFonts w:cs="Arial"/>
        </w:rPr>
        <w:t xml:space="preserve"> </w:t>
      </w:r>
      <w:r w:rsidRPr="00633A23">
        <w:t>нравстве</w:t>
      </w:r>
      <w:r w:rsidRPr="00633A23">
        <w:t>н</w:t>
      </w:r>
      <w:r w:rsidRPr="00633A23">
        <w:t>ная</w:t>
      </w:r>
      <w:r w:rsidRPr="00633A23">
        <w:rPr>
          <w:rFonts w:cs="Arial"/>
        </w:rPr>
        <w:t xml:space="preserve"> </w:t>
      </w:r>
      <w:r w:rsidRPr="00633A23">
        <w:t>мысль</w:t>
      </w:r>
      <w:r w:rsidRPr="00633A23">
        <w:rPr>
          <w:rFonts w:cs="Arial"/>
        </w:rPr>
        <w:t xml:space="preserve">, </w:t>
      </w:r>
      <w:r w:rsidRPr="00633A23">
        <w:t>тем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единит она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крепчайший</w:t>
      </w:r>
      <w:r w:rsidRPr="00633A23">
        <w:rPr>
          <w:rFonts w:cs="Arial"/>
        </w:rPr>
        <w:t xml:space="preserve"> </w:t>
      </w:r>
      <w:r w:rsidRPr="00633A23">
        <w:t>союз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измеряется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не</w:t>
      </w:r>
      <w:r>
        <w:t xml:space="preserve"> </w:t>
      </w:r>
      <w:r w:rsidRPr="00633A23">
        <w:t>немедленной</w:t>
      </w:r>
      <w:r w:rsidRPr="00633A23">
        <w:rPr>
          <w:rFonts w:cs="Arial"/>
        </w:rPr>
        <w:t xml:space="preserve"> </w:t>
      </w:r>
      <w:r w:rsidRPr="00633A23">
        <w:t>пользой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стремит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будущее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целям вековечным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радости</w:t>
      </w:r>
      <w:r w:rsidRPr="00633A23">
        <w:rPr>
          <w:rFonts w:cs="Arial"/>
        </w:rPr>
        <w:t xml:space="preserve"> </w:t>
      </w:r>
      <w:r w:rsidRPr="00633A23">
        <w:t>абсолютной»</w:t>
      </w:r>
      <w:r w:rsidRPr="00633A23">
        <w:rPr>
          <w:rFonts w:cs="Arial"/>
          <w:vertAlign w:val="superscript"/>
        </w:rPr>
        <w:t>49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Россия</w:t>
      </w:r>
      <w:r w:rsidRPr="00633A23">
        <w:rPr>
          <w:rFonts w:cs="Arial"/>
        </w:rPr>
        <w:t xml:space="preserve"> </w:t>
      </w:r>
      <w:r w:rsidRPr="00633A23">
        <w:t>освободится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идейного</w:t>
      </w:r>
      <w:r w:rsidRPr="00633A23">
        <w:rPr>
          <w:rFonts w:cs="Arial"/>
        </w:rPr>
        <w:t xml:space="preserve"> </w:t>
      </w:r>
      <w:r w:rsidRPr="00633A23">
        <w:t>рабства</w:t>
      </w:r>
      <w:r w:rsidRPr="00633A23">
        <w:rPr>
          <w:rFonts w:cs="Arial"/>
        </w:rPr>
        <w:t xml:space="preserve"> </w:t>
      </w:r>
      <w:r w:rsidRPr="00633A23">
        <w:t>перед Европой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сможет</w:t>
      </w:r>
      <w:r w:rsidRPr="00633A23">
        <w:rPr>
          <w:rFonts w:cs="Arial"/>
        </w:rPr>
        <w:t xml:space="preserve"> </w:t>
      </w:r>
      <w:r w:rsidRPr="00633A23">
        <w:t>своими</w:t>
      </w:r>
      <w:r w:rsidRPr="00633A23">
        <w:rPr>
          <w:rFonts w:cs="Arial"/>
        </w:rPr>
        <w:t xml:space="preserve"> </w:t>
      </w:r>
      <w:r w:rsidRPr="00633A23">
        <w:t>силами</w:t>
      </w:r>
      <w:r w:rsidRPr="00633A23">
        <w:rPr>
          <w:rFonts w:cs="Arial"/>
        </w:rPr>
        <w:t xml:space="preserve"> </w:t>
      </w:r>
      <w:r w:rsidRPr="00633A23">
        <w:t>раб</w:t>
      </w:r>
      <w:r w:rsidRPr="00633A23">
        <w:t>о</w:t>
      </w:r>
      <w:r w:rsidRPr="00633A23">
        <w:t>тать</w:t>
      </w:r>
      <w:r w:rsidRPr="00633A23">
        <w:rPr>
          <w:rFonts w:cs="Arial"/>
        </w:rPr>
        <w:t xml:space="preserve"> </w:t>
      </w:r>
      <w:r w:rsidRPr="00633A23">
        <w:t>над осуществлением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общественных</w:t>
      </w:r>
      <w:r w:rsidRPr="00633A23">
        <w:rPr>
          <w:rFonts w:cs="Arial"/>
        </w:rPr>
        <w:t xml:space="preserve"> </w:t>
      </w:r>
      <w:r w:rsidRPr="00633A23">
        <w:t>идеалов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ши</w:t>
      </w:r>
      <w:r w:rsidRPr="00633A23">
        <w:rPr>
          <w:rFonts w:cs="Arial"/>
        </w:rPr>
        <w:t xml:space="preserve"> </w:t>
      </w:r>
      <w:r w:rsidRPr="00633A23">
        <w:t>общественные</w:t>
      </w:r>
      <w:r w:rsidRPr="00633A23">
        <w:rPr>
          <w:rFonts w:cs="Arial"/>
        </w:rPr>
        <w:t xml:space="preserve"> </w:t>
      </w:r>
      <w:r w:rsidRPr="00633A23">
        <w:t>идеалы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t>т</w:t>
      </w:r>
      <w:r w:rsidRPr="00633A23">
        <w:t>верждает</w:t>
      </w:r>
      <w:r w:rsidRPr="00633A23">
        <w:rPr>
          <w:rFonts w:cs="Arial"/>
        </w:rPr>
        <w:t xml:space="preserve"> </w:t>
      </w:r>
      <w:r w:rsidRPr="00633A23">
        <w:t>Достоев</w:t>
      </w:r>
      <w:r w:rsidRPr="00633A23">
        <w:softHyphen/>
        <w:t>ский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непременно</w:t>
      </w:r>
      <w:r w:rsidRPr="00633A23">
        <w:rPr>
          <w:rFonts w:cs="Arial"/>
        </w:rPr>
        <w:t xml:space="preserve"> </w:t>
      </w:r>
      <w:r w:rsidRPr="00633A23">
        <w:t>исходят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личного</w:t>
      </w:r>
      <w:r w:rsidRPr="00633A23">
        <w:rPr>
          <w:rFonts w:cs="Arial"/>
        </w:rPr>
        <w:t xml:space="preserve"> </w:t>
      </w:r>
      <w:r w:rsidRPr="00633A23">
        <w:t>са</w:t>
      </w:r>
      <w:r w:rsidRPr="00633A23">
        <w:softHyphen/>
        <w:t>мосовершенствования»</w:t>
      </w:r>
      <w:r w:rsidRPr="00633A23">
        <w:rPr>
          <w:rFonts w:cs="Arial"/>
          <w:vertAlign w:val="superscript"/>
        </w:rPr>
        <w:t>50</w:t>
      </w:r>
      <w:r w:rsidRPr="00633A23">
        <w:rPr>
          <w:rFonts w:cs="Arial"/>
        </w:rPr>
        <w:t>.</w:t>
      </w:r>
    </w:p>
    <w:p w:rsidR="008F0DFC" w:rsidRDefault="008F0DFC" w:rsidP="008F0DFC">
      <w:pPr>
        <w:rPr>
          <w:rFonts w:cs="Arial"/>
        </w:rPr>
      </w:pPr>
      <w:r w:rsidRPr="00633A23">
        <w:t>Свой</w:t>
      </w:r>
      <w:r w:rsidRPr="00633A23">
        <w:rPr>
          <w:rFonts w:cs="Arial"/>
        </w:rPr>
        <w:t xml:space="preserve"> </w:t>
      </w:r>
      <w:r w:rsidRPr="00633A23">
        <w:t>тезис</w:t>
      </w:r>
      <w:r w:rsidRPr="00633A23">
        <w:rPr>
          <w:rFonts w:cs="Arial"/>
        </w:rPr>
        <w:t xml:space="preserve"> </w:t>
      </w:r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подтверждает</w:t>
      </w:r>
      <w:r w:rsidRPr="00633A23">
        <w:rPr>
          <w:rFonts w:cs="Arial"/>
        </w:rPr>
        <w:t xml:space="preserve"> </w:t>
      </w:r>
      <w:r w:rsidRPr="00633A23">
        <w:t>появлением и</w:t>
      </w:r>
      <w:r w:rsidRPr="00633A23">
        <w:rPr>
          <w:rFonts w:cs="Arial"/>
        </w:rPr>
        <w:t xml:space="preserve"> </w:t>
      </w:r>
      <w:r w:rsidRPr="00633A23">
        <w:t>успехами</w:t>
      </w:r>
      <w:r w:rsidRPr="00633A23">
        <w:rPr>
          <w:rFonts w:cs="Arial"/>
        </w:rPr>
        <w:t xml:space="preserve"> </w:t>
      </w:r>
      <w:r w:rsidRPr="00633A23">
        <w:t>раннехристианской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t>к</w:t>
      </w:r>
      <w:r w:rsidRPr="00633A23">
        <w:t>ви</w:t>
      </w:r>
      <w:r w:rsidRPr="00633A23">
        <w:rPr>
          <w:rFonts w:cs="Arial"/>
        </w:rPr>
        <w:t xml:space="preserve">. </w:t>
      </w:r>
      <w:r w:rsidRPr="00633A23">
        <w:t>Вспомните</w:t>
      </w:r>
      <w:r w:rsidRPr="00633A23">
        <w:rPr>
          <w:rFonts w:cs="Arial"/>
        </w:rPr>
        <w:t xml:space="preserve">, </w:t>
      </w:r>
      <w:r w:rsidRPr="00633A23">
        <w:t>— говорит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чему</w:t>
      </w:r>
      <w:r w:rsidRPr="00633A23">
        <w:rPr>
          <w:rFonts w:cs="Arial"/>
        </w:rPr>
        <w:t xml:space="preserve"> </w:t>
      </w:r>
      <w:r w:rsidRPr="00633A23">
        <w:t>стремилась</w:t>
      </w:r>
      <w:r w:rsidRPr="00633A23">
        <w:rPr>
          <w:rFonts w:cs="Arial"/>
        </w:rPr>
        <w:t xml:space="preserve"> </w:t>
      </w:r>
      <w:r w:rsidRPr="00633A23">
        <w:t>древняя Христианская</w:t>
      </w:r>
      <w:r w:rsidRPr="00633A23">
        <w:rPr>
          <w:rFonts w:cs="Arial"/>
        </w:rPr>
        <w:t xml:space="preserve"> </w:t>
      </w:r>
      <w:r w:rsidRPr="00633A23">
        <w:t>Це</w:t>
      </w:r>
      <w:r w:rsidRPr="00633A23">
        <w:t>р</w:t>
      </w:r>
      <w:r w:rsidRPr="00633A23">
        <w:t>ковь</w:t>
      </w:r>
      <w:r w:rsidRPr="00633A23">
        <w:rPr>
          <w:rFonts w:cs="Arial"/>
        </w:rPr>
        <w:t xml:space="preserve">? </w:t>
      </w:r>
      <w:r w:rsidRPr="00633A23">
        <w:t>«Началась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сейчас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сле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нескольких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тотчас</w:t>
      </w:r>
      <w:r w:rsidRPr="00633A23">
        <w:rPr>
          <w:rFonts w:cs="Arial"/>
        </w:rPr>
        <w:t xml:space="preserve">, </w:t>
      </w:r>
      <w:r w:rsidRPr="00633A23">
        <w:t>чуть 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первые</w:t>
      </w:r>
      <w:r w:rsidRPr="00633A23">
        <w:rPr>
          <w:rFonts w:cs="Arial"/>
        </w:rPr>
        <w:t xml:space="preserve"> </w:t>
      </w:r>
      <w:r w:rsidRPr="00633A23">
        <w:t>дни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устремилась</w:t>
      </w:r>
      <w:r w:rsidRPr="00633A23">
        <w:rPr>
          <w:rFonts w:cs="Arial"/>
        </w:rPr>
        <w:t xml:space="preserve"> </w:t>
      </w:r>
      <w:r w:rsidRPr="00633A23">
        <w:t>отыски</w:t>
      </w:r>
      <w:r w:rsidRPr="00633A23">
        <w:softHyphen/>
        <w:t>вать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«гражданскую</w:t>
      </w:r>
      <w:r w:rsidRPr="00633A23">
        <w:rPr>
          <w:rFonts w:cs="Arial"/>
        </w:rPr>
        <w:t xml:space="preserve"> </w:t>
      </w:r>
      <w:r w:rsidRPr="00633A23">
        <w:t>формулу»</w:t>
      </w:r>
      <w:r w:rsidRPr="00633A23">
        <w:rPr>
          <w:rFonts w:cs="Arial"/>
        </w:rPr>
        <w:t xml:space="preserve">,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осн</w:t>
      </w:r>
      <w:r w:rsidRPr="00633A23">
        <w:t>о</w:t>
      </w:r>
      <w:r w:rsidRPr="00633A23">
        <w:t>ванную на</w:t>
      </w:r>
      <w:r w:rsidRPr="00633A23">
        <w:rPr>
          <w:rFonts w:cs="Arial"/>
        </w:rPr>
        <w:t xml:space="preserve"> </w:t>
      </w:r>
      <w:r w:rsidRPr="00633A23">
        <w:t>нравственной</w:t>
      </w:r>
      <w:r w:rsidRPr="00633A23">
        <w:rPr>
          <w:rFonts w:cs="Arial"/>
        </w:rPr>
        <w:t xml:space="preserve"> </w:t>
      </w:r>
      <w:r w:rsidRPr="00633A23">
        <w:t>надежде</w:t>
      </w:r>
      <w:r w:rsidRPr="00633A23">
        <w:rPr>
          <w:rFonts w:cs="Arial"/>
        </w:rPr>
        <w:t xml:space="preserve"> </w:t>
      </w:r>
      <w:r w:rsidRPr="00633A23">
        <w:t>утоления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началам личного</w:t>
      </w:r>
      <w:r w:rsidRPr="00633A23">
        <w:rPr>
          <w:rFonts w:cs="Arial"/>
        </w:rPr>
        <w:t xml:space="preserve"> </w:t>
      </w:r>
      <w:r w:rsidRPr="00633A23">
        <w:t>самосовершенствования</w:t>
      </w:r>
      <w:r w:rsidRPr="00633A23">
        <w:rPr>
          <w:rFonts w:cs="Arial"/>
        </w:rPr>
        <w:t xml:space="preserve">. </w:t>
      </w:r>
      <w:r w:rsidRPr="00633A23">
        <w:t>Начались</w:t>
      </w:r>
      <w:r w:rsidRPr="00633A23">
        <w:rPr>
          <w:rFonts w:cs="Arial"/>
        </w:rPr>
        <w:t xml:space="preserve"> </w:t>
      </w:r>
      <w:r w:rsidRPr="00633A23">
        <w:t>христиан</w:t>
      </w:r>
      <w:r w:rsidRPr="00633A23">
        <w:softHyphen/>
        <w:t>ские</w:t>
      </w:r>
      <w:r w:rsidRPr="00633A23">
        <w:rPr>
          <w:rFonts w:cs="Arial"/>
        </w:rPr>
        <w:t xml:space="preserve"> </w:t>
      </w:r>
      <w:r w:rsidRPr="00633A23">
        <w:t>общины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быстро</w:t>
      </w:r>
      <w:r w:rsidRPr="00633A23">
        <w:rPr>
          <w:rFonts w:cs="Arial"/>
        </w:rPr>
        <w:t xml:space="preserve"> </w:t>
      </w:r>
      <w:r w:rsidRPr="00633A23">
        <w:t>начала</w:t>
      </w:r>
      <w:r w:rsidRPr="00633A23">
        <w:rPr>
          <w:rFonts w:cs="Arial"/>
        </w:rPr>
        <w:t xml:space="preserve"> </w:t>
      </w:r>
      <w:r w:rsidRPr="00633A23">
        <w:t>сози</w:t>
      </w:r>
      <w:r w:rsidRPr="00633A23">
        <w:softHyphen/>
        <w:t>даться</w:t>
      </w:r>
      <w:r w:rsidRPr="00633A23">
        <w:rPr>
          <w:rFonts w:cs="Arial"/>
        </w:rPr>
        <w:t xml:space="preserve"> </w:t>
      </w:r>
      <w:r w:rsidRPr="00633A23">
        <w:t>новая</w:t>
      </w:r>
      <w:r w:rsidRPr="00633A23">
        <w:rPr>
          <w:rFonts w:cs="Arial"/>
        </w:rPr>
        <w:t xml:space="preserve">, </w:t>
      </w:r>
      <w:r w:rsidRPr="00633A23">
        <w:t>неслыха</w:t>
      </w:r>
      <w:r w:rsidRPr="00633A23">
        <w:t>н</w:t>
      </w:r>
      <w:r w:rsidRPr="00633A23">
        <w:t>ная</w:t>
      </w:r>
      <w:r w:rsidRPr="00633A23">
        <w:rPr>
          <w:rFonts w:cs="Arial"/>
        </w:rPr>
        <w:t xml:space="preserve"> </w:t>
      </w:r>
      <w:r w:rsidRPr="00633A23">
        <w:t>дотоле</w:t>
      </w:r>
      <w:r w:rsidRPr="00633A23">
        <w:rPr>
          <w:rFonts w:cs="Arial"/>
        </w:rPr>
        <w:t xml:space="preserve"> </w:t>
      </w:r>
      <w:r w:rsidRPr="00633A23">
        <w:t>национальность</w:t>
      </w:r>
      <w:r w:rsidRPr="00633A23">
        <w:rPr>
          <w:rFonts w:cs="Arial"/>
        </w:rPr>
        <w:t xml:space="preserve"> </w:t>
      </w:r>
      <w:r w:rsidRPr="00633A23">
        <w:t>— всебратская</w:t>
      </w:r>
      <w:r w:rsidRPr="00633A23">
        <w:rPr>
          <w:rFonts w:cs="Arial"/>
        </w:rPr>
        <w:t xml:space="preserve">, </w:t>
      </w:r>
      <w:r w:rsidRPr="00633A23">
        <w:t>всечеловеческая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форме</w:t>
      </w:r>
      <w:r w:rsidRPr="00633A23">
        <w:rPr>
          <w:rFonts w:cs="Arial"/>
        </w:rPr>
        <w:t xml:space="preserve"> </w:t>
      </w:r>
      <w:r w:rsidRPr="00633A23">
        <w:t>общей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softHyphen/>
        <w:t>ленской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t>к</w:t>
      </w:r>
      <w:r w:rsidRPr="00633A23">
        <w:t>ви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гонима</w:t>
      </w:r>
      <w:r w:rsidRPr="00633A23">
        <w:rPr>
          <w:rFonts w:cs="Arial"/>
        </w:rPr>
        <w:t xml:space="preserve">, </w:t>
      </w:r>
      <w:r w:rsidRPr="00633A23">
        <w:t>идеал</w:t>
      </w:r>
      <w:r w:rsidRPr="00633A23">
        <w:rPr>
          <w:rFonts w:cs="Arial"/>
        </w:rPr>
        <w:t xml:space="preserve"> </w:t>
      </w:r>
      <w:r w:rsidRPr="00633A23">
        <w:t>созидал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землею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, </w:t>
      </w:r>
      <w:r w:rsidRPr="00633A23">
        <w:t>поверх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, </w:t>
      </w:r>
      <w:r w:rsidRPr="00633A23">
        <w:t>тоже</w:t>
      </w:r>
      <w:r w:rsidRPr="00633A23">
        <w:rPr>
          <w:rFonts w:cs="Arial"/>
        </w:rPr>
        <w:t xml:space="preserve"> </w:t>
      </w:r>
      <w:r w:rsidRPr="00633A23">
        <w:t>созида</w:t>
      </w:r>
      <w:r w:rsidRPr="00633A23">
        <w:softHyphen/>
        <w:t>лось</w:t>
      </w:r>
      <w:r w:rsidRPr="00633A23">
        <w:rPr>
          <w:rFonts w:cs="Arial"/>
        </w:rPr>
        <w:t xml:space="preserve"> </w:t>
      </w:r>
      <w:r w:rsidRPr="00633A23">
        <w:t>огромное</w:t>
      </w:r>
      <w:r w:rsidRPr="00633A23">
        <w:rPr>
          <w:rFonts w:cs="Arial"/>
        </w:rPr>
        <w:t xml:space="preserve"> </w:t>
      </w:r>
      <w:r w:rsidRPr="00633A23">
        <w:t>здание</w:t>
      </w:r>
      <w:r w:rsidRPr="00633A23">
        <w:rPr>
          <w:rFonts w:cs="Arial"/>
        </w:rPr>
        <w:t xml:space="preserve">, </w:t>
      </w:r>
      <w:r w:rsidRPr="00633A23">
        <w:t>громадный</w:t>
      </w:r>
      <w:r w:rsidRPr="00633A23">
        <w:rPr>
          <w:rFonts w:cs="Arial"/>
        </w:rPr>
        <w:t xml:space="preserve"> </w:t>
      </w:r>
      <w:r w:rsidRPr="00633A23">
        <w:t>муравейник</w:t>
      </w:r>
      <w:r w:rsidRPr="00633A23">
        <w:rPr>
          <w:rFonts w:cs="Arial"/>
        </w:rPr>
        <w:t xml:space="preserve"> </w:t>
      </w:r>
      <w:r w:rsidRPr="00633A23">
        <w:t>— древняя</w:t>
      </w:r>
      <w:r w:rsidRPr="00633A23">
        <w:rPr>
          <w:rFonts w:cs="Arial"/>
        </w:rPr>
        <w:t xml:space="preserve"> </w:t>
      </w:r>
      <w:r w:rsidRPr="00633A23">
        <w:t>Римская</w:t>
      </w:r>
      <w:r w:rsidRPr="00633A23">
        <w:rPr>
          <w:rFonts w:cs="Arial"/>
        </w:rPr>
        <w:t xml:space="preserve"> </w:t>
      </w:r>
      <w:r w:rsidRPr="00633A23">
        <w:t>Империя</w:t>
      </w:r>
      <w:r w:rsidRPr="00633A23">
        <w:rPr>
          <w:rFonts w:cs="Arial"/>
        </w:rPr>
        <w:t xml:space="preserve">, </w:t>
      </w:r>
      <w:r w:rsidRPr="00633A23">
        <w:t>тоже</w:t>
      </w:r>
      <w:r w:rsidRPr="00633A23">
        <w:rPr>
          <w:rFonts w:cs="Arial"/>
        </w:rPr>
        <w:t xml:space="preserve"> </w:t>
      </w:r>
      <w:r w:rsidRPr="00633A23">
        <w:t>являвшаяся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 идеалом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исходом</w:t>
      </w:r>
      <w:r w:rsidRPr="00633A23">
        <w:rPr>
          <w:rFonts w:cs="Arial"/>
        </w:rPr>
        <w:t xml:space="preserve"> </w:t>
      </w:r>
      <w:r w:rsidRPr="00633A23">
        <w:t>нравственных</w:t>
      </w:r>
      <w:r w:rsidRPr="00633A23">
        <w:rPr>
          <w:rFonts w:cs="Arial"/>
        </w:rPr>
        <w:t xml:space="preserve"> </w:t>
      </w:r>
      <w:r w:rsidRPr="00633A23">
        <w:t>стремлений</w:t>
      </w:r>
      <w:r w:rsidRPr="00633A23">
        <w:rPr>
          <w:rFonts w:cs="Arial"/>
        </w:rPr>
        <w:t xml:space="preserve"> </w:t>
      </w:r>
      <w:r w:rsidRPr="00633A23">
        <w:t>всего</w:t>
      </w:r>
      <w:r>
        <w:t xml:space="preserve"> </w:t>
      </w:r>
      <w:r w:rsidRPr="00633A23">
        <w:t>древнего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: </w:t>
      </w:r>
      <w:r w:rsidRPr="00633A23">
        <w:t>являлся</w:t>
      </w:r>
      <w:r w:rsidRPr="00633A23">
        <w:rPr>
          <w:rFonts w:cs="Arial"/>
        </w:rPr>
        <w:t xml:space="preserve"> </w:t>
      </w:r>
      <w:r w:rsidRPr="00633A23">
        <w:t>человекобог</w:t>
      </w:r>
      <w:r w:rsidRPr="00633A23">
        <w:rPr>
          <w:rFonts w:cs="Arial"/>
        </w:rPr>
        <w:t xml:space="preserve">, </w:t>
      </w:r>
      <w:r w:rsidRPr="00633A23">
        <w:t>Имп</w:t>
      </w:r>
      <w:r w:rsidRPr="00633A23">
        <w:t>е</w:t>
      </w:r>
      <w:r w:rsidRPr="00633A23">
        <w:t>рия</w:t>
      </w:r>
      <w:r w:rsidRPr="00633A23">
        <w:rPr>
          <w:rFonts w:cs="Arial"/>
        </w:rPr>
        <w:t xml:space="preserve"> </w:t>
      </w:r>
      <w:r w:rsidRPr="00633A23">
        <w:t>сама воплощалась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религиозная</w:t>
      </w:r>
      <w:r w:rsidRPr="00633A23">
        <w:rPr>
          <w:rFonts w:cs="Arial"/>
        </w:rPr>
        <w:t xml:space="preserve"> </w:t>
      </w:r>
      <w:r w:rsidRPr="00633A23">
        <w:t>идея</w:t>
      </w:r>
      <w:r w:rsidRPr="00633A23">
        <w:rPr>
          <w:rFonts w:cs="Arial"/>
        </w:rPr>
        <w:t xml:space="preserve">, </w:t>
      </w:r>
      <w:r w:rsidRPr="00633A23">
        <w:t>дающая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и собою</w:t>
      </w:r>
      <w:r w:rsidRPr="00633A23">
        <w:rPr>
          <w:rFonts w:cs="Arial"/>
        </w:rPr>
        <w:t xml:space="preserve"> </w:t>
      </w:r>
      <w:r w:rsidRPr="00633A23">
        <w:t>исход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нравственным</w:t>
      </w:r>
      <w:r w:rsidRPr="00633A23">
        <w:rPr>
          <w:rFonts w:cs="Arial"/>
        </w:rPr>
        <w:t xml:space="preserve"> </w:t>
      </w:r>
      <w:r w:rsidRPr="00633A23">
        <w:t>стремлениям</w:t>
      </w:r>
      <w:r w:rsidRPr="00633A23">
        <w:rPr>
          <w:rFonts w:cs="Arial"/>
        </w:rPr>
        <w:t xml:space="preserve"> </w:t>
      </w:r>
      <w:r w:rsidRPr="00633A23">
        <w:t>всего древнего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муравейник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заключился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был подкопан</w:t>
      </w:r>
      <w:r w:rsidRPr="00633A23">
        <w:rPr>
          <w:rFonts w:cs="Arial"/>
        </w:rPr>
        <w:t xml:space="preserve"> </w:t>
      </w:r>
      <w:r w:rsidRPr="00633A23">
        <w:t>Церковью</w:t>
      </w:r>
      <w:r w:rsidRPr="00633A23">
        <w:rPr>
          <w:rFonts w:cs="Arial"/>
        </w:rPr>
        <w:t xml:space="preserve">. </w:t>
      </w:r>
      <w:r w:rsidRPr="00633A23">
        <w:t>Произошло</w:t>
      </w:r>
      <w:r w:rsidRPr="00633A23">
        <w:rPr>
          <w:rFonts w:cs="Arial"/>
        </w:rPr>
        <w:t xml:space="preserve"> </w:t>
      </w:r>
      <w:r w:rsidRPr="00633A23">
        <w:t>столкновение</w:t>
      </w:r>
      <w:r w:rsidRPr="00633A23">
        <w:rPr>
          <w:rFonts w:cs="Arial"/>
        </w:rPr>
        <w:t xml:space="preserve"> </w:t>
      </w:r>
      <w:r w:rsidRPr="00633A23">
        <w:t>двух самых</w:t>
      </w:r>
      <w:r w:rsidRPr="00633A23">
        <w:rPr>
          <w:rFonts w:cs="Arial"/>
        </w:rPr>
        <w:t xml:space="preserve"> </w:t>
      </w:r>
      <w:r w:rsidRPr="00633A23">
        <w:t>противоположных</w:t>
      </w:r>
      <w:r w:rsidRPr="00633A23">
        <w:rPr>
          <w:rFonts w:cs="Arial"/>
        </w:rPr>
        <w:t xml:space="preserve"> </w:t>
      </w:r>
      <w:r w:rsidRPr="00633A23">
        <w:t>идей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могли существ</w:t>
      </w:r>
      <w:r w:rsidRPr="00633A23">
        <w:t>о</w:t>
      </w:r>
      <w:r w:rsidRPr="00633A23">
        <w:t>вать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: </w:t>
      </w:r>
      <w:r w:rsidRPr="00633A23">
        <w:t>человекобог</w:t>
      </w:r>
      <w:r w:rsidRPr="00633A23">
        <w:rPr>
          <w:rFonts w:cs="Arial"/>
        </w:rPr>
        <w:t xml:space="preserve"> </w:t>
      </w:r>
      <w:r w:rsidRPr="00633A23">
        <w:t>встретил</w:t>
      </w:r>
      <w:r w:rsidRPr="00633A23">
        <w:rPr>
          <w:rFonts w:cs="Arial"/>
        </w:rPr>
        <w:t xml:space="preserve"> </w:t>
      </w:r>
      <w:r w:rsidRPr="00633A23">
        <w:t>Бого</w:t>
      </w:r>
      <w:r w:rsidRPr="00633A23">
        <w:softHyphen/>
        <w:t>человека</w:t>
      </w:r>
      <w:r w:rsidRPr="00633A23">
        <w:rPr>
          <w:rFonts w:cs="Arial"/>
        </w:rPr>
        <w:t xml:space="preserve">, </w:t>
      </w:r>
      <w:r w:rsidRPr="00633A23">
        <w:t>Аполлон</w:t>
      </w:r>
      <w:r w:rsidRPr="00633A23">
        <w:rPr>
          <w:rFonts w:cs="Arial"/>
        </w:rPr>
        <w:t xml:space="preserve"> </w:t>
      </w:r>
      <w:r w:rsidRPr="00633A23">
        <w:t>Бельведерский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. </w:t>
      </w:r>
      <w:r w:rsidRPr="00633A23">
        <w:t>Явился компромисс</w:t>
      </w:r>
      <w:r w:rsidRPr="00633A23">
        <w:rPr>
          <w:rFonts w:cs="Arial"/>
        </w:rPr>
        <w:t xml:space="preserve">: </w:t>
      </w:r>
      <w:r w:rsidRPr="00633A23">
        <w:t>Империя</w:t>
      </w:r>
      <w:r w:rsidRPr="00633A23">
        <w:rPr>
          <w:rFonts w:cs="Arial"/>
        </w:rPr>
        <w:t xml:space="preserve"> </w:t>
      </w:r>
      <w:r w:rsidRPr="00633A23">
        <w:t>приняла</w:t>
      </w:r>
      <w:r w:rsidRPr="00633A23">
        <w:rPr>
          <w:rFonts w:cs="Arial"/>
        </w:rPr>
        <w:t xml:space="preserve"> </w:t>
      </w:r>
      <w:r w:rsidRPr="00633A23">
        <w:t>Христианство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softHyphen/>
        <w:t>ковь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римское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государство</w:t>
      </w:r>
      <w:r w:rsidRPr="00633A23">
        <w:rPr>
          <w:rFonts w:cs="Arial"/>
        </w:rPr>
        <w:t xml:space="preserve">. </w:t>
      </w:r>
      <w:r w:rsidRPr="00633A23">
        <w:t>М</w:t>
      </w:r>
      <w:r w:rsidRPr="00633A23">
        <w:t>а</w:t>
      </w:r>
      <w:r w:rsidRPr="00633A23">
        <w:t>лая</w:t>
      </w:r>
      <w:r w:rsidRPr="00633A23">
        <w:rPr>
          <w:rFonts w:cs="Arial"/>
        </w:rPr>
        <w:t xml:space="preserve"> </w:t>
      </w:r>
      <w:r w:rsidRPr="00633A23">
        <w:t>часть Церкви</w:t>
      </w:r>
      <w:r w:rsidRPr="00633A23">
        <w:rPr>
          <w:rFonts w:cs="Arial"/>
        </w:rPr>
        <w:t xml:space="preserve"> </w:t>
      </w:r>
      <w:r w:rsidRPr="00633A23">
        <w:t>ушла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пустыню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стала</w:t>
      </w:r>
      <w:r w:rsidRPr="00633A23">
        <w:rPr>
          <w:rFonts w:cs="Arial"/>
        </w:rPr>
        <w:t xml:space="preserve"> </w:t>
      </w:r>
      <w:r w:rsidRPr="00633A23">
        <w:t>продолжать</w:t>
      </w:r>
      <w:r w:rsidRPr="00633A23">
        <w:rPr>
          <w:rFonts w:cs="Arial"/>
        </w:rPr>
        <w:t xml:space="preserve"> </w:t>
      </w:r>
      <w:r w:rsidRPr="00633A23">
        <w:t>прежнюю работу</w:t>
      </w:r>
      <w:r w:rsidRPr="00633A23">
        <w:rPr>
          <w:rFonts w:cs="Arial"/>
        </w:rPr>
        <w:t xml:space="preserve">: </w:t>
      </w:r>
      <w:r w:rsidRPr="00633A23">
        <w:t>явились</w:t>
      </w:r>
      <w:r w:rsidRPr="00633A23">
        <w:rPr>
          <w:rFonts w:cs="Arial"/>
        </w:rPr>
        <w:t xml:space="preserve"> </w:t>
      </w:r>
      <w:r w:rsidRPr="00633A23">
        <w:t>опять</w:t>
      </w:r>
      <w:r w:rsidRPr="00633A23">
        <w:rPr>
          <w:rFonts w:cs="Arial"/>
        </w:rPr>
        <w:t xml:space="preserve"> </w:t>
      </w:r>
      <w:r w:rsidRPr="00633A23">
        <w:t>христ</w:t>
      </w:r>
      <w:r w:rsidRPr="00633A23">
        <w:t>и</w:t>
      </w:r>
      <w:r w:rsidRPr="00633A23">
        <w:t>анские</w:t>
      </w:r>
      <w:r w:rsidRPr="00633A23">
        <w:rPr>
          <w:rFonts w:cs="Arial"/>
        </w:rPr>
        <w:t xml:space="preserve"> </w:t>
      </w:r>
      <w:r w:rsidRPr="00633A23">
        <w:t>общины</w:t>
      </w:r>
      <w:r w:rsidRPr="00633A23">
        <w:rPr>
          <w:rFonts w:cs="Arial"/>
        </w:rPr>
        <w:t xml:space="preserve">, </w:t>
      </w:r>
      <w:r w:rsidRPr="00633A23">
        <w:t>потом монастыри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пробы</w:t>
      </w:r>
      <w:r w:rsidRPr="00633A23">
        <w:rPr>
          <w:rFonts w:cs="Arial"/>
        </w:rPr>
        <w:t xml:space="preserve">,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наших дней</w:t>
      </w:r>
      <w:r w:rsidRPr="00633A23">
        <w:rPr>
          <w:rFonts w:cs="Arial"/>
        </w:rPr>
        <w:t xml:space="preserve">. </w:t>
      </w:r>
      <w:r w:rsidRPr="00633A23">
        <w:t>Оставшаяся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огромная</w:t>
      </w:r>
      <w:r w:rsidRPr="00633A23">
        <w:rPr>
          <w:rFonts w:cs="Arial"/>
        </w:rPr>
        <w:t xml:space="preserve"> </w:t>
      </w:r>
      <w:r w:rsidRPr="00633A23">
        <w:t>часть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разде</w:t>
      </w:r>
      <w:r w:rsidRPr="00633A23">
        <w:softHyphen/>
        <w:t>лилась</w:t>
      </w:r>
      <w:r w:rsidRPr="00633A23">
        <w:rPr>
          <w:rFonts w:cs="Arial"/>
        </w:rPr>
        <w:t xml:space="preserve"> </w:t>
      </w:r>
      <w:r w:rsidRPr="00633A23">
        <w:t>впоследствии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известно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две</w:t>
      </w:r>
      <w:r w:rsidRPr="00633A23">
        <w:rPr>
          <w:rFonts w:cs="Arial"/>
        </w:rPr>
        <w:t xml:space="preserve"> </w:t>
      </w:r>
      <w:r w:rsidRPr="00633A23">
        <w:t>половины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Запа</w:t>
      </w:r>
      <w:r w:rsidRPr="00633A23">
        <w:t>д</w:t>
      </w:r>
      <w:r w:rsidRPr="00633A23">
        <w:t>ной</w:t>
      </w:r>
      <w:r w:rsidRPr="00633A23">
        <w:rPr>
          <w:rFonts w:cs="Arial"/>
        </w:rPr>
        <w:t xml:space="preserve"> </w:t>
      </w:r>
      <w:r w:rsidRPr="00633A23">
        <w:t>половине</w:t>
      </w:r>
      <w:r w:rsidRPr="00633A23">
        <w:rPr>
          <w:rFonts w:cs="Arial"/>
        </w:rPr>
        <w:t xml:space="preserve"> </w:t>
      </w:r>
      <w:r w:rsidRPr="00633A23">
        <w:t>Государство</w:t>
      </w:r>
      <w:r w:rsidRPr="00633A23">
        <w:rPr>
          <w:rFonts w:cs="Arial"/>
        </w:rPr>
        <w:t xml:space="preserve"> </w:t>
      </w:r>
      <w:r w:rsidRPr="00633A23">
        <w:t>одолело</w:t>
      </w:r>
      <w:r w:rsidRPr="00633A23">
        <w:rPr>
          <w:rFonts w:cs="Arial"/>
        </w:rPr>
        <w:t xml:space="preserve"> </w:t>
      </w:r>
      <w:r w:rsidRPr="00633A23">
        <w:t>наконец Церковь</w:t>
      </w:r>
      <w:r w:rsidRPr="00633A23">
        <w:rPr>
          <w:rFonts w:cs="Arial"/>
        </w:rPr>
        <w:t xml:space="preserve"> </w:t>
      </w:r>
      <w:r w:rsidRPr="00633A23">
        <w:t>совершенно</w:t>
      </w:r>
      <w:r w:rsidRPr="00633A23">
        <w:rPr>
          <w:rFonts w:cs="Arial"/>
        </w:rPr>
        <w:t xml:space="preserve">.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уничтожилась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е</w:t>
      </w:r>
      <w:r w:rsidRPr="00633A23">
        <w:t>ре</w:t>
      </w:r>
      <w:r w:rsidRPr="00633A23">
        <w:softHyphen/>
        <w:t>воплотилась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окончательно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Государство</w:t>
      </w:r>
      <w:r w:rsidRPr="00633A23">
        <w:rPr>
          <w:rFonts w:cs="Arial"/>
        </w:rPr>
        <w:t xml:space="preserve">. </w:t>
      </w:r>
      <w:r w:rsidRPr="00633A23">
        <w:t>Яви</w:t>
      </w:r>
      <w:r w:rsidRPr="00633A23">
        <w:softHyphen/>
        <w:t>лось</w:t>
      </w:r>
      <w:r w:rsidRPr="00633A23">
        <w:rPr>
          <w:rFonts w:cs="Arial"/>
        </w:rPr>
        <w:t xml:space="preserve"> </w:t>
      </w:r>
      <w:r w:rsidRPr="00633A23">
        <w:t>папство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продолжение</w:t>
      </w:r>
      <w:r w:rsidRPr="00633A23">
        <w:rPr>
          <w:rFonts w:cs="Arial"/>
        </w:rPr>
        <w:t xml:space="preserve"> </w:t>
      </w:r>
      <w:r w:rsidRPr="00633A23">
        <w:t>древней</w:t>
      </w:r>
      <w:r w:rsidRPr="00633A23">
        <w:rPr>
          <w:rFonts w:cs="Arial"/>
        </w:rPr>
        <w:t xml:space="preserve"> </w:t>
      </w:r>
      <w:r w:rsidRPr="00633A23">
        <w:t>Римской</w:t>
      </w:r>
      <w:r w:rsidRPr="00633A23">
        <w:rPr>
          <w:rFonts w:cs="Arial"/>
        </w:rPr>
        <w:t xml:space="preserve"> </w:t>
      </w:r>
      <w:r w:rsidRPr="00633A23">
        <w:t>Импе</w:t>
      </w:r>
      <w:r w:rsidRPr="00633A23">
        <w:softHyphen/>
        <w:t>рии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новом</w:t>
      </w:r>
      <w:r w:rsidRPr="00633A23">
        <w:rPr>
          <w:rFonts w:cs="Arial"/>
        </w:rPr>
        <w:t xml:space="preserve"> </w:t>
      </w:r>
      <w:r w:rsidRPr="00633A23">
        <w:t>воплощении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Восточной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половине Государство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покорено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разрушено</w:t>
      </w:r>
      <w:r w:rsidRPr="00633A23">
        <w:rPr>
          <w:rFonts w:cs="Arial"/>
        </w:rPr>
        <w:t xml:space="preserve"> </w:t>
      </w:r>
      <w:r w:rsidRPr="00633A23">
        <w:t>мечом</w:t>
      </w:r>
      <w:r w:rsidRPr="00633A23">
        <w:rPr>
          <w:rFonts w:cs="Arial"/>
        </w:rPr>
        <w:t xml:space="preserve"> </w:t>
      </w:r>
      <w:r w:rsidRPr="00633A23">
        <w:t>Ма</w:t>
      </w:r>
      <w:r w:rsidRPr="00633A23">
        <w:softHyphen/>
        <w:t>гомета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остался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,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отделенный</w:t>
      </w:r>
      <w:r w:rsidRPr="00633A23">
        <w:rPr>
          <w:rFonts w:cs="Arial"/>
        </w:rPr>
        <w:t xml:space="preserve"> </w:t>
      </w:r>
      <w:r w:rsidRPr="00633A23">
        <w:t>от Государства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Государство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приняло</w:t>
      </w:r>
      <w:r w:rsidRPr="00633A23">
        <w:rPr>
          <w:rFonts w:cs="Arial"/>
        </w:rPr>
        <w:t xml:space="preserve"> </w:t>
      </w:r>
      <w:r w:rsidRPr="00633A23">
        <w:t>и вновь</w:t>
      </w:r>
      <w:r w:rsidRPr="00633A23">
        <w:rPr>
          <w:rFonts w:cs="Arial"/>
        </w:rPr>
        <w:t xml:space="preserve"> </w:t>
      </w:r>
      <w:r w:rsidRPr="00633A23">
        <w:t>вознесло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претерпело</w:t>
      </w:r>
      <w:r w:rsidRPr="00633A23">
        <w:rPr>
          <w:rFonts w:cs="Arial"/>
        </w:rPr>
        <w:t xml:space="preserve"> </w:t>
      </w:r>
      <w:r w:rsidRPr="00633A23">
        <w:t>такие</w:t>
      </w:r>
      <w:r w:rsidRPr="00633A23">
        <w:rPr>
          <w:rFonts w:cs="Arial"/>
        </w:rPr>
        <w:t xml:space="preserve"> </w:t>
      </w:r>
      <w:r w:rsidRPr="00633A23">
        <w:t>страшные вековые</w:t>
      </w:r>
      <w:r w:rsidRPr="00633A23">
        <w:rPr>
          <w:rFonts w:cs="Arial"/>
        </w:rPr>
        <w:t xml:space="preserve"> </w:t>
      </w:r>
      <w:r w:rsidRPr="00633A23">
        <w:t>страдания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врагов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Татарщины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устройства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крепостного</w:t>
      </w:r>
      <w:r w:rsidRPr="00633A23">
        <w:rPr>
          <w:rFonts w:cs="Arial"/>
        </w:rPr>
        <w:t xml:space="preserve"> </w:t>
      </w:r>
      <w:r w:rsidRPr="00633A23">
        <w:t>права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Европы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евро</w:t>
      </w:r>
      <w:r w:rsidRPr="00633A23">
        <w:softHyphen/>
      </w:r>
      <w:r w:rsidRPr="00633A23">
        <w:lastRenderedPageBreak/>
        <w:t>пеизма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столько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сих</w:t>
      </w:r>
      <w:r w:rsidRPr="00633A23">
        <w:rPr>
          <w:rFonts w:cs="Arial"/>
        </w:rPr>
        <w:t xml:space="preserve"> </w:t>
      </w:r>
      <w:r w:rsidRPr="00633A23">
        <w:t>пор</w:t>
      </w:r>
      <w:r w:rsidRPr="00633A23">
        <w:rPr>
          <w:rFonts w:cs="Arial"/>
        </w:rPr>
        <w:t xml:space="preserve"> </w:t>
      </w:r>
      <w:r w:rsidRPr="00633A23">
        <w:t>выносит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настоя</w:t>
      </w:r>
      <w:r w:rsidRPr="00633A23">
        <w:softHyphen/>
        <w:t>щей</w:t>
      </w:r>
      <w:r w:rsidRPr="00633A23">
        <w:rPr>
          <w:rFonts w:cs="Arial"/>
        </w:rPr>
        <w:t xml:space="preserve"> </w:t>
      </w:r>
      <w:r w:rsidRPr="00633A23">
        <w:t>общественной</w:t>
      </w:r>
      <w:r w:rsidRPr="00633A23">
        <w:rPr>
          <w:rFonts w:cs="Arial"/>
        </w:rPr>
        <w:t xml:space="preserve"> </w:t>
      </w:r>
      <w:r w:rsidRPr="00633A23">
        <w:t>формулы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смысле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у</w:t>
      </w:r>
      <w:r w:rsidRPr="00633A23">
        <w:t>ха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 xml:space="preserve"> </w:t>
      </w:r>
      <w:r w:rsidRPr="00633A23">
        <w:t>и христианского</w:t>
      </w:r>
      <w:r w:rsidRPr="00633A23">
        <w:rPr>
          <w:rFonts w:cs="Arial"/>
        </w:rPr>
        <w:t xml:space="preserve"> </w:t>
      </w:r>
      <w:r w:rsidRPr="00633A23">
        <w:t>самосовершенствования</w:t>
      </w:r>
      <w:r w:rsidRPr="00633A23">
        <w:rPr>
          <w:rFonts w:cs="Arial"/>
        </w:rPr>
        <w:t xml:space="preserve">, </w:t>
      </w:r>
      <w:r w:rsidRPr="00633A23">
        <w:t>действитель</w:t>
      </w:r>
      <w:r w:rsidRPr="00633A23">
        <w:softHyphen/>
        <w:t>но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выработалось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вам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только укорять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,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Градовский</w:t>
      </w:r>
      <w:r w:rsidRPr="00633A23">
        <w:rPr>
          <w:rFonts w:cs="Arial"/>
        </w:rPr>
        <w:t xml:space="preserve">. </w:t>
      </w:r>
      <w:r w:rsidRPr="00633A23">
        <w:t>Пока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наш хоть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носитель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одного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наде</w:t>
      </w:r>
      <w:r w:rsidRPr="00633A23">
        <w:softHyphen/>
        <w:t>ется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назвал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крестьянином</w:t>
      </w:r>
      <w:r w:rsidRPr="00633A23">
        <w:rPr>
          <w:rFonts w:cs="Arial"/>
        </w:rPr>
        <w:t xml:space="preserve">, </w:t>
      </w:r>
      <w:r w:rsidRPr="00633A23">
        <w:t>т</w:t>
      </w:r>
      <w:r w:rsidRPr="00633A23">
        <w:rPr>
          <w:rFonts w:cs="Arial"/>
        </w:rPr>
        <w:t xml:space="preserve">. </w:t>
      </w:r>
      <w:r w:rsidRPr="00633A23">
        <w:t>е</w:t>
      </w:r>
      <w:r w:rsidRPr="00633A23">
        <w:rPr>
          <w:rFonts w:cs="Arial"/>
        </w:rPr>
        <w:t xml:space="preserve">. </w:t>
      </w:r>
      <w:r w:rsidRPr="00633A23">
        <w:t>христиани</w:t>
      </w:r>
      <w:r w:rsidRPr="00633A23">
        <w:softHyphen/>
        <w:t>ном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тут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слово</w:t>
      </w:r>
      <w:r w:rsidRPr="00633A23">
        <w:rPr>
          <w:rFonts w:cs="Arial"/>
        </w:rPr>
        <w:t xml:space="preserve">, </w:t>
      </w:r>
      <w:r w:rsidRPr="00633A23">
        <w:t>тут</w:t>
      </w:r>
      <w:r w:rsidRPr="00633A23">
        <w:rPr>
          <w:rFonts w:cs="Arial"/>
        </w:rPr>
        <w:t xml:space="preserve"> </w:t>
      </w:r>
      <w:r w:rsidRPr="00633A23">
        <w:t>идея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его будущее»</w:t>
      </w:r>
      <w:r w:rsidRPr="00633A23">
        <w:rPr>
          <w:rFonts w:cs="Arial"/>
          <w:vertAlign w:val="superscript"/>
        </w:rPr>
        <w:t>51</w:t>
      </w:r>
      <w:r w:rsidRPr="00633A23">
        <w:rPr>
          <w:rFonts w:cs="Arial"/>
        </w:rPr>
        <w:t>.</w:t>
      </w:r>
    </w:p>
    <w:p w:rsidR="00E60CB1" w:rsidRDefault="00E60CB1" w:rsidP="008F0DFC">
      <w:pPr>
        <w:rPr>
          <w:rFonts w:cs="Arial"/>
        </w:rPr>
      </w:pPr>
    </w:p>
    <w:tbl>
      <w:tblPr>
        <w:tblW w:w="0" w:type="auto"/>
        <w:tblLook w:val="04A0"/>
      </w:tblPr>
      <w:tblGrid>
        <w:gridCol w:w="3418"/>
        <w:gridCol w:w="6721"/>
      </w:tblGrid>
      <w:tr w:rsidR="008E706E" w:rsidTr="008E706E">
        <w:tc>
          <w:tcPr>
            <w:tcW w:w="3369" w:type="dxa"/>
          </w:tcPr>
          <w:p w:rsidR="00E60CB1" w:rsidRDefault="007C5DE1" w:rsidP="008E706E">
            <w:pPr>
              <w:ind w:firstLine="0"/>
            </w:pPr>
            <w:r>
              <w:pict>
                <v:shape id="_x0000_i1096" type="#_x0000_t75" style="width:159.75pt;height:260.25pt">
                  <v:imagedata r:id="rId81" o:title="17_070"/>
                </v:shape>
              </w:pict>
            </w:r>
          </w:p>
        </w:tc>
        <w:tc>
          <w:tcPr>
            <w:tcW w:w="6770" w:type="dxa"/>
            <w:vAlign w:val="bottom"/>
          </w:tcPr>
          <w:p w:rsidR="00E60CB1" w:rsidRDefault="00E60CB1" w:rsidP="008E706E">
            <w:pPr>
              <w:pStyle w:val="ad"/>
              <w:jc w:val="left"/>
            </w:pPr>
            <w:r>
              <w:t>Худ. К.А. Васильев. Портрет Ф.М. Достоевского</w:t>
            </w:r>
          </w:p>
        </w:tc>
      </w:tr>
    </w:tbl>
    <w:p w:rsidR="00E60CB1" w:rsidRPr="00633A23" w:rsidRDefault="00E60CB1" w:rsidP="008F0DFC"/>
    <w:p w:rsidR="00E60CB1" w:rsidRDefault="00E60CB1" w:rsidP="008F0DFC"/>
    <w:p w:rsidR="008F0DFC" w:rsidRPr="00633A23" w:rsidRDefault="008F0DFC" w:rsidP="008F0DFC">
      <w:r w:rsidRPr="00633A23">
        <w:t>Носить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мыслях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ощущениях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</w:t>
      </w:r>
      <w:r w:rsidRPr="00633A23">
        <w:softHyphen/>
        <w:t>их</w:t>
      </w:r>
      <w:r w:rsidRPr="00633A23">
        <w:rPr>
          <w:rFonts w:cs="Arial"/>
        </w:rPr>
        <w:t xml:space="preserve"> </w:t>
      </w:r>
      <w:r w:rsidRPr="00633A23">
        <w:t>стремлениях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Богочеловека</w:t>
      </w:r>
      <w:r w:rsidRPr="00633A23">
        <w:rPr>
          <w:rFonts w:cs="Arial"/>
        </w:rPr>
        <w:t xml:space="preserve">,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Христа решать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Достоевскому</w:t>
      </w:r>
      <w:r w:rsidRPr="00633A23">
        <w:rPr>
          <w:rFonts w:cs="Arial"/>
        </w:rPr>
        <w:t xml:space="preserve">, </w:t>
      </w:r>
      <w:r w:rsidRPr="00633A23">
        <w:t>миссия</w:t>
      </w:r>
      <w:r w:rsidRPr="00633A23">
        <w:rPr>
          <w:rFonts w:cs="Arial"/>
        </w:rPr>
        <w:t xml:space="preserve"> </w:t>
      </w:r>
      <w:r w:rsidRPr="00633A23">
        <w:t>русского православного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этих</w:t>
      </w:r>
      <w:r w:rsidRPr="00633A23">
        <w:rPr>
          <w:rFonts w:cs="Arial"/>
        </w:rPr>
        <w:t xml:space="preserve"> </w:t>
      </w:r>
      <w:r w:rsidRPr="00633A23">
        <w:t>путях</w:t>
      </w:r>
      <w:r w:rsidRPr="00633A23">
        <w:rPr>
          <w:rFonts w:cs="Arial"/>
        </w:rPr>
        <w:t xml:space="preserve"> </w:t>
      </w:r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 </w:t>
      </w:r>
      <w:r w:rsidRPr="00633A23">
        <w:t>зла будут</w:t>
      </w:r>
      <w:r w:rsidRPr="00633A23">
        <w:rPr>
          <w:rFonts w:cs="Arial"/>
        </w:rPr>
        <w:t xml:space="preserve"> </w:t>
      </w:r>
      <w:r w:rsidRPr="00633A23">
        <w:t>нападать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русский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, </w:t>
      </w:r>
      <w:r w:rsidRPr="00633A23">
        <w:t>мешать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, </w:t>
      </w:r>
      <w:r w:rsidRPr="00633A23">
        <w:t>копать ему</w:t>
      </w:r>
      <w:r w:rsidRPr="00633A23">
        <w:rPr>
          <w:rFonts w:cs="Arial"/>
        </w:rPr>
        <w:t xml:space="preserve"> </w:t>
      </w:r>
      <w:r w:rsidRPr="00633A23">
        <w:t>ямы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бездны</w:t>
      </w:r>
      <w:r w:rsidRPr="00633A23">
        <w:rPr>
          <w:rFonts w:cs="Arial"/>
        </w:rPr>
        <w:t xml:space="preserve">,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отвратить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осуще</w:t>
      </w:r>
      <w:r w:rsidRPr="00633A23">
        <w:softHyphen/>
        <w:t>ствления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возвышенной</w:t>
      </w:r>
      <w:r w:rsidRPr="00633A23">
        <w:rPr>
          <w:rFonts w:cs="Arial"/>
        </w:rPr>
        <w:t xml:space="preserve"> </w:t>
      </w:r>
      <w:r w:rsidRPr="00633A23">
        <w:t>цели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Достоевский твердо</w:t>
      </w:r>
      <w:r w:rsidRPr="00633A23">
        <w:rPr>
          <w:rFonts w:cs="Arial"/>
        </w:rPr>
        <w:t xml:space="preserve"> </w:t>
      </w:r>
      <w:r w:rsidRPr="00633A23">
        <w:t>верит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обстояниях</w:t>
      </w:r>
      <w:r w:rsidRPr="00633A23">
        <w:rPr>
          <w:rFonts w:cs="Arial"/>
        </w:rPr>
        <w:t xml:space="preserve"> </w:t>
      </w:r>
      <w:r w:rsidRPr="00633A23">
        <w:t>Россию</w:t>
      </w:r>
      <w:r w:rsidRPr="00633A23">
        <w:rPr>
          <w:rFonts w:cs="Arial"/>
        </w:rPr>
        <w:t xml:space="preserve"> </w:t>
      </w:r>
      <w:r w:rsidRPr="00633A23">
        <w:t>будет спасать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;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пророческой</w:t>
      </w:r>
      <w:r w:rsidRPr="00633A23">
        <w:rPr>
          <w:rFonts w:cs="Arial"/>
        </w:rPr>
        <w:t xml:space="preserve"> </w:t>
      </w:r>
      <w:r w:rsidRPr="00633A23">
        <w:t>убежденн</w:t>
      </w:r>
      <w:r w:rsidRPr="00633A23">
        <w:t>о</w:t>
      </w:r>
      <w:r w:rsidRPr="00633A23">
        <w:t>стью</w:t>
      </w:r>
      <w:r w:rsidRPr="00633A23">
        <w:rPr>
          <w:rFonts w:cs="Arial"/>
        </w:rPr>
        <w:t xml:space="preserve"> </w:t>
      </w:r>
      <w:r w:rsidRPr="00633A23">
        <w:t>он говорит</w:t>
      </w:r>
      <w:r w:rsidRPr="00633A23">
        <w:rPr>
          <w:rFonts w:cs="Arial"/>
        </w:rPr>
        <w:t xml:space="preserve">: </w:t>
      </w:r>
      <w:r w:rsidRPr="00633A23">
        <w:t>«Россию</w:t>
      </w:r>
      <w:r w:rsidRPr="00633A23">
        <w:rPr>
          <w:rFonts w:cs="Arial"/>
        </w:rPr>
        <w:t xml:space="preserve"> </w:t>
      </w:r>
      <w:r w:rsidRPr="00633A23">
        <w:t>спасет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спасал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мно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.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 </w:t>
      </w:r>
      <w:r w:rsidRPr="00633A23">
        <w:t>спасение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t>й</w:t>
      </w:r>
      <w:r w:rsidRPr="00633A23">
        <w:t>дет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смире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его»</w:t>
      </w:r>
      <w:r w:rsidRPr="00633A23">
        <w:rPr>
          <w:rFonts w:cs="Arial"/>
          <w:vertAlign w:val="superscript"/>
        </w:rPr>
        <w:t>52</w:t>
      </w:r>
      <w:r w:rsidRPr="00633A23">
        <w:rPr>
          <w:rFonts w:cs="Arial"/>
        </w:rPr>
        <w:t xml:space="preserve">. </w:t>
      </w:r>
      <w:r w:rsidRPr="00633A23">
        <w:t>«Народ</w:t>
      </w:r>
      <w:r w:rsidRPr="00633A23">
        <w:rPr>
          <w:rFonts w:cs="Arial"/>
        </w:rPr>
        <w:t xml:space="preserve"> </w:t>
      </w:r>
      <w:r w:rsidRPr="00633A23">
        <w:t>верит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>-</w:t>
      </w:r>
      <w:r w:rsidRPr="00633A23">
        <w:t>нашему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той</w:t>
      </w:r>
      <w:r w:rsidRPr="00633A23">
        <w:rPr>
          <w:rFonts w:cs="Arial"/>
        </w:rPr>
        <w:t xml:space="preserve"> </w:t>
      </w:r>
      <w:r w:rsidRPr="00633A23">
        <w:t>старец</w:t>
      </w:r>
      <w:r w:rsidRPr="00633A23">
        <w:rPr>
          <w:rFonts w:cs="Arial"/>
        </w:rPr>
        <w:t xml:space="preserve"> </w:t>
      </w:r>
      <w:r w:rsidRPr="00633A23">
        <w:t>Зосима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верующий</w:t>
      </w:r>
      <w:r w:rsidRPr="00633A23">
        <w:rPr>
          <w:rFonts w:cs="Arial"/>
        </w:rPr>
        <w:t xml:space="preserve"> </w:t>
      </w:r>
      <w:r w:rsidRPr="00633A23">
        <w:t>деятель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в России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сделает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будь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искренен сердцем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умом</w:t>
      </w:r>
      <w:r w:rsidRPr="00633A23">
        <w:rPr>
          <w:rFonts w:cs="Arial"/>
        </w:rPr>
        <w:t xml:space="preserve"> </w:t>
      </w:r>
      <w:r w:rsidRPr="00633A23">
        <w:t>гениален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помните</w:t>
      </w:r>
      <w:r w:rsidRPr="00633A23">
        <w:rPr>
          <w:rFonts w:cs="Arial"/>
        </w:rPr>
        <w:t xml:space="preserve">.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встре</w:t>
      </w:r>
      <w:r w:rsidRPr="00633A23">
        <w:softHyphen/>
        <w:t>тит</w:t>
      </w:r>
      <w:r w:rsidRPr="00633A23">
        <w:rPr>
          <w:rFonts w:cs="Arial"/>
        </w:rPr>
        <w:t xml:space="preserve"> </w:t>
      </w:r>
      <w:r w:rsidRPr="00633A23">
        <w:t>атеиста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поборет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станет</w:t>
      </w:r>
      <w:r w:rsidRPr="00633A23">
        <w:rPr>
          <w:rFonts w:cs="Arial"/>
        </w:rPr>
        <w:t xml:space="preserve"> </w:t>
      </w:r>
      <w:r w:rsidRPr="00633A23">
        <w:t>единая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softHyphen/>
        <w:t>славная</w:t>
      </w:r>
      <w:r w:rsidRPr="00633A23">
        <w:rPr>
          <w:rFonts w:cs="Arial"/>
        </w:rPr>
        <w:t xml:space="preserve"> </w:t>
      </w:r>
      <w:r w:rsidRPr="00633A23">
        <w:t>Русь</w:t>
      </w:r>
      <w:r w:rsidRPr="00633A23">
        <w:rPr>
          <w:rFonts w:cs="Arial"/>
        </w:rPr>
        <w:t xml:space="preserve">...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 </w:t>
      </w:r>
      <w:r w:rsidRPr="00633A23">
        <w:t>спасение</w:t>
      </w:r>
      <w:r w:rsidRPr="00633A23">
        <w:rPr>
          <w:rFonts w:cs="Arial"/>
        </w:rPr>
        <w:t xml:space="preserve"> </w:t>
      </w:r>
      <w:r w:rsidRPr="00633A23">
        <w:t>Руси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сей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род</w:t>
      </w:r>
      <w:r w:rsidRPr="00633A23">
        <w:rPr>
          <w:rFonts w:cs="Arial"/>
        </w:rPr>
        <w:t xml:space="preserve"> </w:t>
      </w:r>
      <w:r w:rsidRPr="00633A23">
        <w:t>богоносец»</w:t>
      </w:r>
      <w:r w:rsidRPr="00633A23">
        <w:rPr>
          <w:rFonts w:cs="Arial"/>
          <w:vertAlign w:val="superscript"/>
        </w:rPr>
        <w:t>53</w:t>
      </w:r>
      <w:r w:rsidRPr="00633A23">
        <w:rPr>
          <w:rFonts w:cs="Arial"/>
        </w:rPr>
        <w:t>.</w:t>
      </w:r>
    </w:p>
    <w:p w:rsidR="008F0DFC" w:rsidRPr="00633A23" w:rsidRDefault="008F0DFC" w:rsidP="008F0DFC">
      <w:r w:rsidRPr="00633A23">
        <w:t>Но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случится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огромное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России войдет</w:t>
      </w:r>
      <w:r w:rsidRPr="00633A23">
        <w:rPr>
          <w:rFonts w:cs="Arial"/>
        </w:rPr>
        <w:t xml:space="preserve"> </w:t>
      </w:r>
      <w:r w:rsidRPr="00633A23">
        <w:t>легион</w:t>
      </w:r>
      <w:r w:rsidRPr="00633A23">
        <w:rPr>
          <w:rFonts w:cs="Arial"/>
        </w:rPr>
        <w:t xml:space="preserve"> </w:t>
      </w:r>
      <w:r w:rsidRPr="00633A23">
        <w:t>бесов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Евангелия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бу</w:t>
      </w:r>
      <w:r w:rsidRPr="00633A23">
        <w:softHyphen/>
        <w:t>дет</w:t>
      </w:r>
      <w:r w:rsidRPr="00633A23">
        <w:rPr>
          <w:rFonts w:cs="Arial"/>
        </w:rPr>
        <w:t xml:space="preserve">? </w:t>
      </w:r>
      <w:r w:rsidRPr="00633A23">
        <w:t>Тогда</w:t>
      </w:r>
      <w:r w:rsidRPr="00633A23">
        <w:rPr>
          <w:rFonts w:cs="Arial"/>
        </w:rPr>
        <w:t xml:space="preserve">, </w:t>
      </w:r>
      <w:r w:rsidRPr="00633A23">
        <w:t>твердо</w:t>
      </w:r>
      <w:r w:rsidRPr="00633A23">
        <w:rPr>
          <w:rFonts w:cs="Arial"/>
        </w:rPr>
        <w:t xml:space="preserve"> </w:t>
      </w:r>
      <w:r w:rsidRPr="00633A23">
        <w:t>верит</w:t>
      </w:r>
      <w:r w:rsidRPr="00633A23">
        <w:rPr>
          <w:rFonts w:cs="Arial"/>
        </w:rPr>
        <w:t xml:space="preserve"> </w:t>
      </w:r>
      <w:r w:rsidRPr="00633A23">
        <w:t>Достоевский</w:t>
      </w:r>
      <w:r w:rsidRPr="00633A23">
        <w:rPr>
          <w:rFonts w:cs="Arial"/>
        </w:rPr>
        <w:t xml:space="preserve">, </w:t>
      </w:r>
      <w:r w:rsidRPr="00633A23">
        <w:t>повторится Иисусово</w:t>
      </w:r>
      <w:r w:rsidRPr="00633A23">
        <w:rPr>
          <w:rFonts w:cs="Arial"/>
        </w:rPr>
        <w:t xml:space="preserve"> </w:t>
      </w:r>
      <w:r w:rsidRPr="00633A23">
        <w:t>евангельское</w:t>
      </w:r>
      <w:r w:rsidRPr="00633A23">
        <w:rPr>
          <w:rFonts w:cs="Arial"/>
        </w:rPr>
        <w:t xml:space="preserve"> </w:t>
      </w:r>
      <w:r w:rsidRPr="00633A23">
        <w:t>чудо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чудо</w:t>
      </w:r>
      <w:r w:rsidRPr="00633A23">
        <w:rPr>
          <w:rFonts w:cs="Arial"/>
        </w:rPr>
        <w:t xml:space="preserve"> </w:t>
      </w:r>
      <w:r w:rsidRPr="00633A23">
        <w:t>Достоевский представил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главное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 </w:t>
      </w:r>
      <w:r w:rsidRPr="00633A23">
        <w:t>романе</w:t>
      </w:r>
      <w:r w:rsidRPr="00633A23">
        <w:rPr>
          <w:rFonts w:cs="Arial"/>
        </w:rPr>
        <w:t xml:space="preserve"> </w:t>
      </w:r>
      <w:r w:rsidRPr="00633A23">
        <w:t>«Бесы»</w:t>
      </w:r>
      <w:r w:rsidRPr="00633A23">
        <w:rPr>
          <w:rFonts w:cs="Arial"/>
        </w:rPr>
        <w:t xml:space="preserve">, </w:t>
      </w:r>
      <w:r w:rsidRPr="00633A23">
        <w:t>он сделал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центром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событий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романе</w:t>
      </w:r>
      <w:r w:rsidRPr="00633A23">
        <w:rPr>
          <w:rFonts w:cs="Arial"/>
        </w:rPr>
        <w:t xml:space="preserve">, </w:t>
      </w:r>
      <w:r w:rsidRPr="00633A23">
        <w:t>вспоминая о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вновь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конце</w:t>
      </w:r>
      <w:r w:rsidRPr="00633A23">
        <w:rPr>
          <w:rFonts w:cs="Arial"/>
        </w:rPr>
        <w:t xml:space="preserve"> </w:t>
      </w:r>
      <w:r w:rsidRPr="00633A23">
        <w:t>романа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чудо</w:t>
      </w:r>
      <w:r w:rsidRPr="00633A23">
        <w:rPr>
          <w:rFonts w:cs="Arial"/>
        </w:rPr>
        <w:t xml:space="preserve"> </w:t>
      </w:r>
      <w:r w:rsidRPr="00633A23">
        <w:t>заключается</w:t>
      </w:r>
      <w:r w:rsidRPr="00633A23">
        <w:rPr>
          <w:rFonts w:cs="Arial"/>
        </w:rPr>
        <w:t xml:space="preserve">: </w:t>
      </w:r>
      <w:r w:rsidRPr="00633A23">
        <w:t>«Тут же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горе</w:t>
      </w:r>
      <w:r w:rsidRPr="00633A23">
        <w:rPr>
          <w:rFonts w:cs="Arial"/>
        </w:rPr>
        <w:t xml:space="preserve"> </w:t>
      </w:r>
      <w:r w:rsidRPr="00633A23">
        <w:t>паслось</w:t>
      </w:r>
      <w:r w:rsidRPr="00633A23">
        <w:rPr>
          <w:rFonts w:cs="Arial"/>
        </w:rPr>
        <w:t xml:space="preserve"> </w:t>
      </w:r>
      <w:r w:rsidRPr="00633A23">
        <w:t>большое</w:t>
      </w:r>
      <w:r w:rsidRPr="00633A23">
        <w:rPr>
          <w:rFonts w:cs="Arial"/>
        </w:rPr>
        <w:t xml:space="preserve"> </w:t>
      </w:r>
      <w:r w:rsidRPr="00633A23">
        <w:t>стадо</w:t>
      </w:r>
      <w:r w:rsidRPr="00633A23">
        <w:rPr>
          <w:rFonts w:cs="Arial"/>
        </w:rPr>
        <w:t xml:space="preserve"> </w:t>
      </w:r>
      <w:r w:rsidRPr="00633A23">
        <w:t>свиней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бесы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сили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позволил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войти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позв</w:t>
      </w:r>
      <w:r w:rsidRPr="00633A23">
        <w:t>о</w:t>
      </w:r>
      <w:r w:rsidRPr="00633A23">
        <w:t>лил им</w:t>
      </w:r>
      <w:r w:rsidRPr="00633A23">
        <w:rPr>
          <w:rFonts w:cs="Arial"/>
        </w:rPr>
        <w:t xml:space="preserve">. </w:t>
      </w:r>
      <w:r w:rsidRPr="00633A23">
        <w:t>Бесы</w:t>
      </w:r>
      <w:r w:rsidRPr="00633A23">
        <w:rPr>
          <w:rFonts w:cs="Arial"/>
        </w:rPr>
        <w:t xml:space="preserve">, </w:t>
      </w:r>
      <w:r w:rsidRPr="00633A23">
        <w:t>вышедши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вошли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свиней</w:t>
      </w:r>
      <w:r w:rsidRPr="00633A23">
        <w:rPr>
          <w:rFonts w:cs="Arial"/>
        </w:rPr>
        <w:t xml:space="preserve">: </w:t>
      </w:r>
      <w:r w:rsidRPr="00633A23">
        <w:t>и</w:t>
      </w:r>
      <w:r>
        <w:t xml:space="preserve"> </w:t>
      </w:r>
      <w:r w:rsidRPr="00633A23">
        <w:t>бросилось</w:t>
      </w:r>
      <w:r w:rsidRPr="00633A23">
        <w:rPr>
          <w:rFonts w:cs="Arial"/>
        </w:rPr>
        <w:t xml:space="preserve"> </w:t>
      </w:r>
      <w:r w:rsidRPr="00633A23">
        <w:t>стадо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крутизны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озеро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потонуло</w:t>
      </w:r>
      <w:r w:rsidRPr="00633A23">
        <w:rPr>
          <w:rFonts w:cs="Arial"/>
        </w:rPr>
        <w:t xml:space="preserve">. </w:t>
      </w:r>
      <w:r w:rsidRPr="00633A23">
        <w:t>Пасту</w:t>
      </w:r>
      <w:r w:rsidRPr="00633A23">
        <w:softHyphen/>
        <w:t>хи</w:t>
      </w:r>
      <w:r w:rsidRPr="00633A23">
        <w:rPr>
          <w:rFonts w:cs="Arial"/>
        </w:rPr>
        <w:t xml:space="preserve">, </w:t>
      </w:r>
      <w:r w:rsidRPr="00633A23">
        <w:t>видя</w:t>
      </w:r>
      <w:r w:rsidRPr="00633A23">
        <w:rPr>
          <w:rFonts w:cs="Arial"/>
        </w:rPr>
        <w:t xml:space="preserve"> </w:t>
      </w:r>
      <w:r w:rsidRPr="00633A23">
        <w:t>происшедшее</w:t>
      </w:r>
      <w:r w:rsidRPr="00633A23">
        <w:rPr>
          <w:rFonts w:cs="Arial"/>
        </w:rPr>
        <w:t xml:space="preserve">, </w:t>
      </w:r>
      <w:r w:rsidRPr="00633A23">
        <w:t>побежали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рассказали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горо</w:t>
      </w:r>
      <w:r w:rsidRPr="00633A23">
        <w:softHyphen/>
        <w:t>де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селениях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вышли</w:t>
      </w:r>
      <w:r w:rsidRPr="00633A23">
        <w:rPr>
          <w:rFonts w:cs="Arial"/>
        </w:rPr>
        <w:t xml:space="preserve"> </w:t>
      </w:r>
      <w:r w:rsidRPr="00633A23">
        <w:t>видеть</w:t>
      </w:r>
      <w:r w:rsidRPr="00633A23">
        <w:rPr>
          <w:rFonts w:cs="Arial"/>
        </w:rPr>
        <w:t xml:space="preserve"> </w:t>
      </w:r>
      <w:r w:rsidRPr="00633A23">
        <w:t>происшедшее</w:t>
      </w:r>
      <w:r w:rsidRPr="00633A23">
        <w:rPr>
          <w:rFonts w:cs="Arial"/>
        </w:rPr>
        <w:t xml:space="preserve">;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пришедши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Иисусу</w:t>
      </w:r>
      <w:r w:rsidRPr="00633A23">
        <w:rPr>
          <w:rFonts w:cs="Arial"/>
        </w:rPr>
        <w:t xml:space="preserve">, </w:t>
      </w:r>
      <w:r w:rsidRPr="00633A23">
        <w:t>нашли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softHyphen/>
        <w:t>шли</w:t>
      </w:r>
      <w:r w:rsidRPr="00633A23">
        <w:rPr>
          <w:rFonts w:cs="Arial"/>
        </w:rPr>
        <w:t xml:space="preserve"> </w:t>
      </w:r>
      <w:r w:rsidRPr="00633A23">
        <w:t>бесы</w:t>
      </w:r>
      <w:r w:rsidRPr="00633A23">
        <w:rPr>
          <w:rFonts w:cs="Arial"/>
        </w:rPr>
        <w:t xml:space="preserve">, </w:t>
      </w:r>
      <w:r w:rsidRPr="00633A23">
        <w:t>сид</w:t>
      </w:r>
      <w:r w:rsidRPr="00633A23">
        <w:t>я</w:t>
      </w:r>
      <w:r w:rsidRPr="00633A23">
        <w:t>щего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ног</w:t>
      </w:r>
      <w:r w:rsidRPr="00633A23">
        <w:rPr>
          <w:rFonts w:cs="Arial"/>
        </w:rPr>
        <w:t xml:space="preserve"> </w:t>
      </w:r>
      <w:r w:rsidRPr="00633A23">
        <w:t>Иисуса</w:t>
      </w:r>
      <w:r w:rsidRPr="00633A23">
        <w:rPr>
          <w:rFonts w:cs="Arial"/>
        </w:rPr>
        <w:t xml:space="preserve">, </w:t>
      </w:r>
      <w:r w:rsidRPr="00633A23">
        <w:t>одетого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здравом уме</w:t>
      </w:r>
      <w:r w:rsidRPr="00633A23">
        <w:rPr>
          <w:rFonts w:cs="Arial"/>
        </w:rPr>
        <w:t xml:space="preserve">;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ужаснулись</w:t>
      </w:r>
      <w:r w:rsidRPr="00633A23">
        <w:rPr>
          <w:rFonts w:cs="Arial"/>
        </w:rPr>
        <w:t xml:space="preserve">. </w:t>
      </w:r>
      <w:r w:rsidRPr="00633A23">
        <w:t>Видевшие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рассказали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, </w:t>
      </w:r>
      <w:r w:rsidRPr="00633A23">
        <w:t>как исцелился</w:t>
      </w:r>
      <w:r w:rsidRPr="00633A23">
        <w:rPr>
          <w:rFonts w:cs="Arial"/>
        </w:rPr>
        <w:t xml:space="preserve"> </w:t>
      </w:r>
      <w:r w:rsidRPr="00633A23">
        <w:t>бесновавшийся»</w:t>
      </w:r>
      <w:r w:rsidRPr="00633A23">
        <w:rPr>
          <w:rFonts w:cs="Arial"/>
        </w:rPr>
        <w:t xml:space="preserve"> (</w:t>
      </w:r>
      <w:r w:rsidRPr="00633A23">
        <w:t>Лк</w:t>
      </w:r>
      <w:r w:rsidRPr="00633A23">
        <w:rPr>
          <w:rFonts w:cs="Arial"/>
        </w:rPr>
        <w:t>. 8, 32</w:t>
      </w:r>
      <w:r w:rsidRPr="00633A23">
        <w:t>—</w:t>
      </w:r>
      <w:r w:rsidRPr="00633A23">
        <w:rPr>
          <w:rFonts w:cs="Arial"/>
        </w:rPr>
        <w:t>36).</w:t>
      </w:r>
    </w:p>
    <w:p w:rsidR="008F0DFC" w:rsidRPr="00633A23" w:rsidRDefault="008F0DFC" w:rsidP="008F0DFC">
      <w:r w:rsidRPr="00633A23">
        <w:t>«Друг</w:t>
      </w:r>
      <w:r w:rsidRPr="00633A23">
        <w:rPr>
          <w:rFonts w:cs="Arial"/>
        </w:rPr>
        <w:t xml:space="preserve"> </w:t>
      </w:r>
      <w:r w:rsidRPr="00633A23">
        <w:t>мой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произнес</w:t>
      </w:r>
      <w:r w:rsidRPr="00633A23">
        <w:rPr>
          <w:rFonts w:cs="Arial"/>
        </w:rPr>
        <w:t xml:space="preserve"> </w:t>
      </w:r>
      <w:r w:rsidRPr="00633A23">
        <w:t>Степан</w:t>
      </w:r>
      <w:r w:rsidRPr="00633A23">
        <w:rPr>
          <w:rFonts w:cs="Arial"/>
        </w:rPr>
        <w:t xml:space="preserve"> </w:t>
      </w:r>
      <w:r w:rsidRPr="00633A23">
        <w:t>Трофимович</w:t>
      </w:r>
      <w:r w:rsidRPr="00633A23">
        <w:rPr>
          <w:rFonts w:cs="Arial"/>
        </w:rPr>
        <w:t xml:space="preserve">, </w:t>
      </w:r>
      <w:r w:rsidRPr="00633A23">
        <w:t>ко</w:t>
      </w:r>
      <w:r w:rsidRPr="00633A23">
        <w:softHyphen/>
        <w:t>торому</w:t>
      </w:r>
      <w:r w:rsidRPr="00633A23">
        <w:rPr>
          <w:rFonts w:cs="Arial"/>
        </w:rPr>
        <w:t xml:space="preserve"> </w:t>
      </w:r>
      <w:r w:rsidRPr="00633A23">
        <w:t>читалось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евангельское</w:t>
      </w:r>
      <w:r w:rsidRPr="00633A23">
        <w:rPr>
          <w:rFonts w:cs="Arial"/>
        </w:rPr>
        <w:t xml:space="preserve"> </w:t>
      </w:r>
      <w:r w:rsidRPr="00633A23">
        <w:t>соб</w:t>
      </w:r>
      <w:r w:rsidRPr="00633A23">
        <w:t>ы</w:t>
      </w:r>
      <w:r w:rsidRPr="00633A23">
        <w:t>тие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види</w:t>
      </w:r>
      <w:r w:rsidRPr="00633A23">
        <w:softHyphen/>
        <w:t>те</w:t>
      </w:r>
      <w:r w:rsidRPr="00633A23">
        <w:rPr>
          <w:rFonts w:cs="Arial"/>
        </w:rPr>
        <w:t xml:space="preserve">,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точь</w:t>
      </w:r>
      <w:r w:rsidRPr="00633A23">
        <w:rPr>
          <w:rFonts w:cs="Arial"/>
        </w:rPr>
        <w:t>-</w:t>
      </w:r>
      <w:r w:rsidRPr="00633A23">
        <w:t>в</w:t>
      </w:r>
      <w:r w:rsidRPr="00633A23">
        <w:rPr>
          <w:rFonts w:cs="Arial"/>
        </w:rPr>
        <w:t>-</w:t>
      </w:r>
      <w:r w:rsidRPr="00633A23">
        <w:t>точь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наша</w:t>
      </w:r>
      <w:r w:rsidRPr="00633A23">
        <w:rPr>
          <w:rFonts w:cs="Arial"/>
        </w:rPr>
        <w:t xml:space="preserve"> </w:t>
      </w:r>
      <w:r w:rsidRPr="00633A23">
        <w:t>Россия</w:t>
      </w:r>
      <w:r w:rsidRPr="00633A23">
        <w:rPr>
          <w:rFonts w:cs="Arial"/>
        </w:rPr>
        <w:t xml:space="preserve">.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бесы</w:t>
      </w:r>
      <w:r w:rsidRPr="00633A23">
        <w:rPr>
          <w:rFonts w:cs="Arial"/>
        </w:rPr>
        <w:t xml:space="preserve">, </w:t>
      </w:r>
      <w:r w:rsidRPr="00633A23">
        <w:t>выхо</w:t>
      </w:r>
      <w:r w:rsidRPr="00633A23">
        <w:softHyphen/>
        <w:t>дящие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больного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входящие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свиней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все язвы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миазмы</w:t>
      </w:r>
      <w:r w:rsidRPr="00633A23">
        <w:rPr>
          <w:rFonts w:cs="Arial"/>
        </w:rPr>
        <w:t xml:space="preserve">,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нечистота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бесы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бе</w:t>
      </w:r>
      <w:r w:rsidRPr="00633A23">
        <w:softHyphen/>
        <w:t>сенята</w:t>
      </w:r>
      <w:r w:rsidRPr="00633A23">
        <w:rPr>
          <w:rFonts w:cs="Arial"/>
        </w:rPr>
        <w:t xml:space="preserve">, </w:t>
      </w:r>
      <w:r w:rsidRPr="00633A23">
        <w:t>накопившиеся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великом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милом</w:t>
      </w:r>
      <w:r w:rsidRPr="00633A23">
        <w:rPr>
          <w:rFonts w:cs="Arial"/>
        </w:rPr>
        <w:t xml:space="preserve"> </w:t>
      </w:r>
      <w:r w:rsidRPr="00633A23">
        <w:t>нашем больном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!..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вели</w:t>
      </w:r>
      <w:r w:rsidRPr="00633A23">
        <w:softHyphen/>
        <w:t>кая</w:t>
      </w:r>
      <w:r w:rsidRPr="00633A23">
        <w:rPr>
          <w:rFonts w:cs="Arial"/>
        </w:rPr>
        <w:t xml:space="preserve"> </w:t>
      </w:r>
      <w:r w:rsidRPr="00633A23">
        <w:t>мысль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вел</w:t>
      </w:r>
      <w:r w:rsidRPr="00633A23">
        <w:t>и</w:t>
      </w:r>
      <w:r w:rsidRPr="00633A23">
        <w:t>кая</w:t>
      </w:r>
      <w:r w:rsidRPr="00633A23">
        <w:rPr>
          <w:rFonts w:cs="Arial"/>
        </w:rPr>
        <w:t xml:space="preserve"> </w:t>
      </w:r>
      <w:r w:rsidRPr="00633A23">
        <w:t>воля</w:t>
      </w:r>
      <w:r w:rsidRPr="00633A23">
        <w:rPr>
          <w:rFonts w:cs="Arial"/>
        </w:rPr>
        <w:t xml:space="preserve"> </w:t>
      </w:r>
      <w:r w:rsidRPr="00633A23">
        <w:t>осенят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свыше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того безумного</w:t>
      </w:r>
      <w:r w:rsidRPr="00633A23">
        <w:rPr>
          <w:rFonts w:cs="Arial"/>
        </w:rPr>
        <w:t xml:space="preserve"> </w:t>
      </w:r>
      <w:r w:rsidRPr="00633A23">
        <w:t>бесноватого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выйдут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бесы</w:t>
      </w:r>
      <w:r w:rsidRPr="00633A23">
        <w:rPr>
          <w:rFonts w:cs="Arial"/>
        </w:rPr>
        <w:t xml:space="preserve">, </w:t>
      </w:r>
      <w:r w:rsidRPr="00633A23">
        <w:t>вся нечи</w:t>
      </w:r>
      <w:r w:rsidRPr="00633A23">
        <w:t>с</w:t>
      </w:r>
      <w:r w:rsidRPr="00633A23">
        <w:t>тота</w:t>
      </w:r>
      <w:r w:rsidRPr="00633A23">
        <w:rPr>
          <w:rFonts w:cs="Arial"/>
        </w:rPr>
        <w:t xml:space="preserve">,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мерзость</w:t>
      </w:r>
      <w:r w:rsidRPr="00633A23">
        <w:rPr>
          <w:rFonts w:cs="Arial"/>
        </w:rPr>
        <w:t xml:space="preserve">, </w:t>
      </w:r>
      <w:r w:rsidRPr="00633A23">
        <w:t>загноившаяся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поверх</w:t>
      </w:r>
      <w:r w:rsidRPr="00633A23">
        <w:softHyphen/>
        <w:t>ности</w:t>
      </w:r>
      <w:r w:rsidRPr="00633A23">
        <w:rPr>
          <w:rFonts w:cs="Arial"/>
        </w:rPr>
        <w:t xml:space="preserve">...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сами</w:t>
      </w:r>
      <w:r w:rsidRPr="00633A23">
        <w:rPr>
          <w:rFonts w:cs="Arial"/>
        </w:rPr>
        <w:t xml:space="preserve"> </w:t>
      </w:r>
      <w:r w:rsidRPr="00633A23">
        <w:t>будут</w:t>
      </w:r>
      <w:r w:rsidRPr="00633A23">
        <w:rPr>
          <w:rFonts w:cs="Arial"/>
        </w:rPr>
        <w:t xml:space="preserve"> </w:t>
      </w:r>
      <w:r w:rsidRPr="00633A23">
        <w:t>проситься</w:t>
      </w:r>
      <w:r w:rsidRPr="00633A23">
        <w:rPr>
          <w:rFonts w:cs="Arial"/>
        </w:rPr>
        <w:t xml:space="preserve"> </w:t>
      </w:r>
      <w:r w:rsidRPr="00633A23">
        <w:t>войти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свиней</w:t>
      </w:r>
      <w:r w:rsidRPr="00633A23">
        <w:rPr>
          <w:rFonts w:cs="Arial"/>
        </w:rPr>
        <w:t xml:space="preserve">. </w:t>
      </w:r>
      <w:r w:rsidRPr="00633A23">
        <w:lastRenderedPageBreak/>
        <w:t>Да</w:t>
      </w:r>
      <w:r w:rsidRPr="00633A23">
        <w:rPr>
          <w:rFonts w:cs="Arial"/>
        </w:rPr>
        <w:t xml:space="preserve"> </w:t>
      </w:r>
      <w:r w:rsidRPr="00633A23">
        <w:t>и вошли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,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!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,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Петруша</w:t>
      </w:r>
      <w:r w:rsidRPr="00633A23">
        <w:rPr>
          <w:rFonts w:cs="Arial"/>
        </w:rPr>
        <w:t xml:space="preserve">...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  <w:vertAlign w:val="superscript"/>
        </w:rPr>
        <w:t>54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,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, </w:t>
      </w:r>
      <w:r w:rsidRPr="00633A23">
        <w:t>первый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главе</w:t>
      </w:r>
      <w:r w:rsidRPr="00633A23">
        <w:rPr>
          <w:rFonts w:cs="Arial"/>
        </w:rPr>
        <w:t xml:space="preserve">, </w:t>
      </w:r>
      <w:r w:rsidRPr="00633A23">
        <w:t>и мы</w:t>
      </w:r>
      <w:r w:rsidRPr="00633A23">
        <w:rPr>
          <w:rFonts w:cs="Arial"/>
        </w:rPr>
        <w:t xml:space="preserve"> </w:t>
      </w:r>
      <w:r w:rsidRPr="00633A23">
        <w:t>бросимся</w:t>
      </w:r>
      <w:r w:rsidRPr="00633A23">
        <w:rPr>
          <w:rFonts w:cs="Arial"/>
        </w:rPr>
        <w:t xml:space="preserve">, </w:t>
      </w:r>
      <w:r w:rsidRPr="00633A23">
        <w:t>безумные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взбесившиеся</w:t>
      </w:r>
      <w:r w:rsidRPr="00633A23">
        <w:rPr>
          <w:rFonts w:cs="Arial"/>
        </w:rPr>
        <w:t xml:space="preserve">,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скалы</w:t>
      </w:r>
      <w:r w:rsidRPr="00633A23">
        <w:rPr>
          <w:rFonts w:cs="Arial"/>
        </w:rPr>
        <w:t xml:space="preserve"> </w:t>
      </w:r>
      <w:r w:rsidRPr="00633A23">
        <w:t>в море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потонем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туда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дорога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нас только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ведь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хватит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больной</w:t>
      </w:r>
      <w:r w:rsidRPr="00633A23">
        <w:rPr>
          <w:rFonts w:cs="Arial"/>
        </w:rPr>
        <w:t xml:space="preserve"> </w:t>
      </w:r>
      <w:r w:rsidRPr="00633A23">
        <w:t>исцелится</w:t>
      </w:r>
      <w:r w:rsidRPr="00633A23">
        <w:rPr>
          <w:rFonts w:cs="Arial"/>
        </w:rPr>
        <w:t xml:space="preserve"> </w:t>
      </w:r>
      <w:r w:rsidRPr="00633A23">
        <w:t>и «сядет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ног</w:t>
      </w:r>
      <w:r w:rsidRPr="00633A23">
        <w:rPr>
          <w:rFonts w:cs="Arial"/>
        </w:rPr>
        <w:t xml:space="preserve"> </w:t>
      </w:r>
      <w:r w:rsidRPr="00633A23">
        <w:t>Иисусовых»</w:t>
      </w:r>
      <w:r w:rsidRPr="00633A23">
        <w:rPr>
          <w:rFonts w:cs="Arial"/>
        </w:rPr>
        <w:t xml:space="preserve">...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будут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глядеть</w:t>
      </w:r>
      <w:r w:rsidRPr="00633A23">
        <w:rPr>
          <w:rFonts w:cs="Arial"/>
        </w:rPr>
        <w:t xml:space="preserve"> </w:t>
      </w:r>
      <w:r w:rsidRPr="00633A23">
        <w:t>с изумлением</w:t>
      </w:r>
      <w:r w:rsidRPr="00633A23">
        <w:rPr>
          <w:rFonts w:cs="Arial"/>
        </w:rPr>
        <w:t>...</w:t>
      </w:r>
      <w:r w:rsidRPr="00633A23">
        <w:t>»</w:t>
      </w:r>
      <w:r w:rsidRPr="00633A23">
        <w:rPr>
          <w:rFonts w:cs="Arial"/>
          <w:vertAlign w:val="superscript"/>
        </w:rPr>
        <w:t>55</w:t>
      </w:r>
    </w:p>
    <w:p w:rsidR="008F0DFC" w:rsidRPr="00633A23" w:rsidRDefault="008F0DFC" w:rsidP="008F0DFC">
      <w:r w:rsidRPr="00633A23">
        <w:t>Русь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исцелена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легиона</w:t>
      </w:r>
      <w:r w:rsidRPr="00633A23">
        <w:rPr>
          <w:rFonts w:cs="Arial"/>
        </w:rPr>
        <w:t xml:space="preserve">; </w:t>
      </w:r>
      <w:r w:rsidRPr="00633A23">
        <w:t>Русь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ног</w:t>
      </w:r>
      <w:r w:rsidRPr="00633A23">
        <w:rPr>
          <w:rFonts w:cs="Arial"/>
        </w:rPr>
        <w:t xml:space="preserve"> </w:t>
      </w:r>
      <w:r w:rsidRPr="00633A23">
        <w:t>Христо</w:t>
      </w:r>
      <w:r w:rsidRPr="00633A23">
        <w:softHyphen/>
        <w:t>вых</w:t>
      </w:r>
      <w:r w:rsidRPr="00633A23">
        <w:rPr>
          <w:rFonts w:cs="Arial"/>
        </w:rPr>
        <w:t xml:space="preserve">; </w:t>
      </w:r>
      <w:r w:rsidRPr="00633A23">
        <w:t>Русь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устремленная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христоносная</w:t>
      </w:r>
      <w:r w:rsidRPr="00633A23">
        <w:rPr>
          <w:rFonts w:cs="Arial"/>
        </w:rPr>
        <w:t xml:space="preserve">; </w:t>
      </w:r>
      <w:r w:rsidRPr="00633A23">
        <w:t>Русь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хранительница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проповедница</w:t>
      </w:r>
      <w:r w:rsidRPr="00633A23">
        <w:rPr>
          <w:rFonts w:cs="Arial"/>
        </w:rPr>
        <w:t xml:space="preserve"> </w:t>
      </w:r>
      <w:r w:rsidRPr="00633A23">
        <w:t>настоящего евангельского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жизненный</w:t>
      </w:r>
      <w:r w:rsidRPr="00633A23">
        <w:rPr>
          <w:rFonts w:cs="Arial"/>
        </w:rPr>
        <w:t xml:space="preserve"> </w:t>
      </w:r>
      <w:r w:rsidRPr="00633A23">
        <w:t>идеал</w:t>
      </w:r>
      <w:r w:rsidRPr="00633A23">
        <w:rPr>
          <w:rFonts w:cs="Arial"/>
        </w:rPr>
        <w:t xml:space="preserve"> </w:t>
      </w:r>
      <w:r w:rsidRPr="00633A23">
        <w:t>Досто</w:t>
      </w:r>
      <w:r w:rsidRPr="00633A23">
        <w:softHyphen/>
        <w:t>евского</w:t>
      </w:r>
      <w:r w:rsidRPr="00633A23">
        <w:rPr>
          <w:rFonts w:cs="Arial"/>
        </w:rPr>
        <w:t xml:space="preserve">, </w:t>
      </w:r>
      <w:r w:rsidRPr="00633A23">
        <w:t>идеал</w:t>
      </w:r>
      <w:r w:rsidRPr="00633A23">
        <w:rPr>
          <w:rFonts w:cs="Arial"/>
        </w:rPr>
        <w:t xml:space="preserve"> </w:t>
      </w:r>
      <w:r w:rsidRPr="00633A23">
        <w:t>личный</w:t>
      </w:r>
      <w:r w:rsidRPr="00633A23">
        <w:rPr>
          <w:rFonts w:cs="Arial"/>
        </w:rPr>
        <w:t xml:space="preserve">, </w:t>
      </w:r>
      <w:r w:rsidRPr="00633A23">
        <w:t>общественный</w:t>
      </w:r>
      <w:r w:rsidRPr="00633A23">
        <w:rPr>
          <w:rFonts w:cs="Arial"/>
        </w:rPr>
        <w:t xml:space="preserve">, </w:t>
      </w:r>
      <w:r w:rsidRPr="00633A23">
        <w:t>народный</w:t>
      </w:r>
      <w:r w:rsidRPr="00633A23">
        <w:rPr>
          <w:rFonts w:cs="Arial"/>
        </w:rPr>
        <w:t xml:space="preserve">, </w:t>
      </w:r>
      <w:r w:rsidRPr="00633A23">
        <w:t>всечеловеческий</w:t>
      </w:r>
      <w:r w:rsidRPr="00633A23">
        <w:rPr>
          <w:rFonts w:cs="Arial"/>
        </w:rPr>
        <w:t xml:space="preserve">. </w:t>
      </w:r>
      <w:r w:rsidRPr="00633A23">
        <w:t>Е</w:t>
      </w:r>
      <w:r w:rsidRPr="00633A23">
        <w:t>с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говорить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всеидеале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всеидеал</w:t>
      </w:r>
      <w:r w:rsidRPr="00633A23">
        <w:rPr>
          <w:rFonts w:cs="Arial"/>
        </w:rPr>
        <w:t xml:space="preserve"> </w:t>
      </w:r>
      <w:r w:rsidRPr="00633A23">
        <w:t>Достоевского</w:t>
      </w:r>
      <w:r w:rsidRPr="00633A23">
        <w:rPr>
          <w:rFonts w:cs="Arial"/>
        </w:rPr>
        <w:t xml:space="preserve">.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си</w:t>
      </w:r>
      <w:r w:rsidRPr="00633A23">
        <w:softHyphen/>
        <w:t>ла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</w:t>
      </w:r>
      <w:r w:rsidRPr="00633A23">
        <w:t>о</w:t>
      </w:r>
      <w:r w:rsidRPr="00633A23">
        <w:t>гос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логика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смысл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цель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человече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мирах</w:t>
      </w:r>
      <w:r w:rsidRPr="00633A23">
        <w:rPr>
          <w:rFonts w:cs="Arial"/>
        </w:rPr>
        <w:t>.</w:t>
      </w:r>
    </w:p>
    <w:p w:rsidR="008F0DFC" w:rsidRPr="00633A23" w:rsidRDefault="008F0DFC" w:rsidP="008F0DFC"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русская</w:t>
      </w:r>
      <w:r w:rsidRPr="00633A23">
        <w:rPr>
          <w:rFonts w:cs="Arial"/>
        </w:rPr>
        <w:t xml:space="preserve"> </w:t>
      </w:r>
      <w:r w:rsidRPr="00633A23">
        <w:t>сила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русская</w:t>
      </w:r>
      <w:r w:rsidRPr="00633A23">
        <w:rPr>
          <w:rFonts w:cs="Arial"/>
        </w:rPr>
        <w:t xml:space="preserve"> </w:t>
      </w:r>
      <w:r w:rsidRPr="00633A23">
        <w:t>добродетель</w:t>
      </w:r>
      <w:r w:rsidRPr="00633A23">
        <w:rPr>
          <w:rFonts w:cs="Arial"/>
        </w:rPr>
        <w:t xml:space="preserve">, </w:t>
      </w:r>
      <w:r w:rsidRPr="00633A23">
        <w:t>вечная</w:t>
      </w:r>
      <w:r w:rsidRPr="00633A23">
        <w:rPr>
          <w:rFonts w:cs="Arial"/>
        </w:rPr>
        <w:t xml:space="preserve"> </w:t>
      </w:r>
      <w:r w:rsidRPr="00633A23">
        <w:t>сила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вечная</w:t>
      </w:r>
      <w:r w:rsidRPr="00633A23">
        <w:rPr>
          <w:rFonts w:cs="Arial"/>
        </w:rPr>
        <w:t xml:space="preserve"> </w:t>
      </w:r>
      <w:r w:rsidRPr="00633A23">
        <w:t>добродетель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еванге</w:t>
      </w:r>
      <w:r w:rsidRPr="00633A23">
        <w:softHyphen/>
        <w:t>лие</w:t>
      </w:r>
      <w:r w:rsidRPr="00633A23">
        <w:rPr>
          <w:rFonts w:cs="Arial"/>
        </w:rPr>
        <w:t xml:space="preserve"> </w:t>
      </w:r>
      <w:r w:rsidRPr="00633A23">
        <w:t>Достоевского</w:t>
      </w:r>
      <w:r w:rsidRPr="00633A23">
        <w:rPr>
          <w:rFonts w:cs="Arial"/>
        </w:rPr>
        <w:t xml:space="preserve">. </w:t>
      </w:r>
      <w:r w:rsidRPr="00633A23">
        <w:t>Европейская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цивилизация</w:t>
      </w:r>
      <w:r w:rsidRPr="00633A23">
        <w:rPr>
          <w:rFonts w:cs="Arial"/>
        </w:rPr>
        <w:t xml:space="preserve">, </w:t>
      </w:r>
      <w:r w:rsidRPr="00633A23">
        <w:t>в сущности</w:t>
      </w:r>
      <w:r w:rsidRPr="00633A23">
        <w:rPr>
          <w:rFonts w:cs="Arial"/>
        </w:rPr>
        <w:t xml:space="preserve">, </w:t>
      </w:r>
      <w:r w:rsidRPr="00633A23">
        <w:t>цивилизация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и</w:t>
      </w:r>
      <w:r w:rsidRPr="00633A23">
        <w:t>ста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основана</w:t>
      </w:r>
      <w:r w:rsidRPr="00633A23">
        <w:rPr>
          <w:rFonts w:cs="Arial"/>
        </w:rPr>
        <w:t xml:space="preserve"> </w:t>
      </w:r>
      <w:r w:rsidRPr="00633A23">
        <w:t>и развивалась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началах</w:t>
      </w:r>
      <w:r w:rsidRPr="00633A23">
        <w:rPr>
          <w:rFonts w:cs="Arial"/>
        </w:rPr>
        <w:t xml:space="preserve"> </w:t>
      </w:r>
      <w:r w:rsidRPr="00633A23">
        <w:t>человеческого</w:t>
      </w:r>
      <w:r w:rsidRPr="00633A23">
        <w:rPr>
          <w:rFonts w:cs="Arial"/>
        </w:rPr>
        <w:t xml:space="preserve"> </w:t>
      </w:r>
      <w:r w:rsidRPr="00633A23">
        <w:t>себялюбия</w:t>
      </w:r>
      <w:r w:rsidRPr="00633A23">
        <w:rPr>
          <w:rFonts w:cs="Arial"/>
        </w:rPr>
        <w:t xml:space="preserve"> </w:t>
      </w:r>
      <w:r w:rsidRPr="00633A23">
        <w:t>и самовлюбленности</w:t>
      </w:r>
      <w:r w:rsidRPr="00633A23">
        <w:rPr>
          <w:rFonts w:cs="Arial"/>
        </w:rPr>
        <w:t xml:space="preserve"> </w:t>
      </w:r>
      <w:r w:rsidRPr="00633A23">
        <w:t>«н</w:t>
      </w:r>
      <w:r w:rsidRPr="00633A23">
        <w:t>е</w:t>
      </w:r>
      <w:r w:rsidRPr="00633A23">
        <w:t>погрешимого»</w:t>
      </w:r>
      <w:r w:rsidRPr="00633A23">
        <w:rPr>
          <w:rFonts w:cs="Arial"/>
        </w:rPr>
        <w:t xml:space="preserve"> </w:t>
      </w:r>
      <w:r w:rsidRPr="00633A23">
        <w:t>европейского человекобога</w:t>
      </w:r>
      <w:r w:rsidRPr="00633A23">
        <w:rPr>
          <w:rFonts w:cs="Arial"/>
        </w:rPr>
        <w:t xml:space="preserve">. </w:t>
      </w:r>
      <w:r w:rsidRPr="00633A23">
        <w:t>Такую</w:t>
      </w:r>
      <w:r w:rsidRPr="00633A23">
        <w:rPr>
          <w:rFonts w:cs="Arial"/>
        </w:rPr>
        <w:t xml:space="preserve"> </w:t>
      </w:r>
      <w:r w:rsidRPr="00633A23">
        <w:t>цивилизацию</w:t>
      </w:r>
      <w:r w:rsidRPr="00633A23">
        <w:rPr>
          <w:rFonts w:cs="Arial"/>
        </w:rPr>
        <w:t xml:space="preserve"> </w:t>
      </w:r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не может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нять</w:t>
      </w:r>
      <w:r w:rsidRPr="00633A23">
        <w:rPr>
          <w:rFonts w:cs="Arial"/>
        </w:rPr>
        <w:t xml:space="preserve">. </w:t>
      </w:r>
      <w:r w:rsidRPr="00633A23">
        <w:t>«Добродетель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говорит Достоевский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идея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теперешней</w:t>
      </w:r>
      <w:r w:rsidRPr="00633A23">
        <w:rPr>
          <w:rFonts w:cs="Arial"/>
        </w:rPr>
        <w:t xml:space="preserve"> </w:t>
      </w:r>
      <w:r w:rsidRPr="00633A23">
        <w:t>цивилиза</w:t>
      </w:r>
      <w:r w:rsidRPr="00633A23">
        <w:softHyphen/>
        <w:t>ции»</w:t>
      </w:r>
      <w:r w:rsidRPr="00633A23">
        <w:rPr>
          <w:rFonts w:cs="Arial"/>
          <w:vertAlign w:val="superscript"/>
        </w:rPr>
        <w:t>56</w:t>
      </w:r>
      <w:r w:rsidRPr="00633A23">
        <w:rPr>
          <w:rFonts w:cs="Arial"/>
        </w:rPr>
        <w:t xml:space="preserve">. </w:t>
      </w:r>
      <w:r w:rsidRPr="00633A23">
        <w:t>Такую</w:t>
      </w:r>
      <w:r w:rsidRPr="00633A23">
        <w:rPr>
          <w:rFonts w:cs="Arial"/>
        </w:rPr>
        <w:t xml:space="preserve"> </w:t>
      </w:r>
      <w:r w:rsidRPr="00633A23">
        <w:t>европейскую</w:t>
      </w:r>
      <w:r w:rsidRPr="00633A23">
        <w:rPr>
          <w:rFonts w:cs="Arial"/>
        </w:rPr>
        <w:t xml:space="preserve"> </w:t>
      </w:r>
      <w:r w:rsidRPr="00633A23">
        <w:t>цивилизацию</w:t>
      </w:r>
      <w:r w:rsidRPr="00633A23">
        <w:rPr>
          <w:rFonts w:cs="Arial"/>
        </w:rPr>
        <w:t xml:space="preserve"> </w:t>
      </w:r>
      <w:r w:rsidRPr="00633A23">
        <w:t>Достоевский отвергает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мерке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ру</w:t>
      </w:r>
      <w:r w:rsidRPr="00633A23">
        <w:t>с</w:t>
      </w:r>
      <w:r w:rsidRPr="00633A23">
        <w:t>ской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, </w:t>
      </w:r>
      <w:r w:rsidRPr="00633A23">
        <w:t>ко</w:t>
      </w:r>
      <w:r w:rsidRPr="00633A23">
        <w:softHyphen/>
        <w:t>торая</w:t>
      </w:r>
      <w:r w:rsidRPr="00633A23">
        <w:rPr>
          <w:rFonts w:cs="Arial"/>
        </w:rPr>
        <w:t xml:space="preserve"> </w:t>
      </w:r>
      <w:r w:rsidRPr="00633A23">
        <w:t>несет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общечеловеческие</w:t>
      </w:r>
      <w:r w:rsidRPr="00633A23">
        <w:rPr>
          <w:rFonts w:cs="Arial"/>
        </w:rPr>
        <w:t xml:space="preserve"> </w:t>
      </w:r>
      <w:r w:rsidRPr="00633A23">
        <w:t>идеалы</w:t>
      </w:r>
      <w:r w:rsidRPr="00633A23">
        <w:rPr>
          <w:rFonts w:cs="Arial"/>
        </w:rPr>
        <w:t xml:space="preserve"> </w:t>
      </w:r>
      <w:r w:rsidRPr="00282689">
        <w:rPr>
          <w:rFonts w:cs="Arial"/>
          <w:vertAlign w:val="superscript"/>
        </w:rPr>
        <w:t>5</w:t>
      </w:r>
      <w:r w:rsidRPr="00633A23">
        <w:rPr>
          <w:rFonts w:cs="Arial"/>
          <w:vertAlign w:val="superscript"/>
        </w:rPr>
        <w:t>7</w:t>
      </w:r>
      <w:r w:rsidRPr="00633A23">
        <w:rPr>
          <w:rFonts w:cs="Arial"/>
        </w:rPr>
        <w:t>.</w:t>
      </w:r>
    </w:p>
    <w:p w:rsidR="008F0DFC" w:rsidRPr="00633A23" w:rsidRDefault="008F0DFC" w:rsidP="008F0DFC"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интеллигенции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хочет</w:t>
      </w:r>
      <w:r w:rsidRPr="00633A23">
        <w:rPr>
          <w:rFonts w:cs="Arial"/>
        </w:rPr>
        <w:t xml:space="preserve"> </w:t>
      </w:r>
      <w:r w:rsidRPr="00633A23">
        <w:t>европейскую цивилизацию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 </w:t>
      </w:r>
      <w:r w:rsidRPr="00633A23">
        <w:t>перенести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русскую</w:t>
      </w:r>
      <w:r w:rsidRPr="00633A23">
        <w:rPr>
          <w:rFonts w:cs="Arial"/>
        </w:rPr>
        <w:t xml:space="preserve"> </w:t>
      </w:r>
      <w:r w:rsidRPr="00633A23">
        <w:t>почву</w:t>
      </w:r>
      <w:r w:rsidRPr="00633A23">
        <w:rPr>
          <w:rFonts w:cs="Arial"/>
        </w:rPr>
        <w:t xml:space="preserve">, </w:t>
      </w:r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отвечает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 xml:space="preserve">ней </w:t>
      </w:r>
      <w:r w:rsidRPr="00633A23">
        <w:rPr>
          <w:rFonts w:cs="Arial"/>
        </w:rPr>
        <w:t>(</w:t>
      </w:r>
      <w:r w:rsidRPr="00633A23">
        <w:t>интеллигенцией</w:t>
      </w:r>
      <w:r w:rsidRPr="00633A23">
        <w:rPr>
          <w:rFonts w:cs="Arial"/>
        </w:rPr>
        <w:t xml:space="preserve">)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чужд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«народ</w:t>
      </w:r>
      <w:r w:rsidRPr="00633A23">
        <w:rPr>
          <w:rFonts w:cs="Arial"/>
        </w:rPr>
        <w:t xml:space="preserve"> </w:t>
      </w:r>
      <w:r w:rsidRPr="00633A23">
        <w:t>русский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ог</w:t>
      </w:r>
      <w:r w:rsidRPr="00633A23">
        <w:softHyphen/>
        <w:t>ромном</w:t>
      </w:r>
      <w:r w:rsidRPr="00633A23">
        <w:rPr>
          <w:rFonts w:cs="Arial"/>
        </w:rPr>
        <w:t xml:space="preserve"> </w:t>
      </w:r>
      <w:r w:rsidRPr="00633A23">
        <w:t>большинстве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православен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живет идеей</w:t>
      </w:r>
      <w:r w:rsidRPr="00633A23">
        <w:rPr>
          <w:rFonts w:cs="Arial"/>
        </w:rPr>
        <w:t xml:space="preserve"> </w:t>
      </w:r>
      <w:r w:rsidRPr="00633A23">
        <w:t>прав</w:t>
      </w:r>
      <w:r w:rsidRPr="00633A23">
        <w:t>о</w:t>
      </w:r>
      <w:r w:rsidRPr="00633A23">
        <w:t>славия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полноте»</w:t>
      </w:r>
      <w:r w:rsidRPr="00633A23">
        <w:rPr>
          <w:rFonts w:cs="Arial"/>
          <w:vertAlign w:val="superscript"/>
        </w:rPr>
        <w:t>58</w:t>
      </w:r>
      <w:r w:rsidRPr="00633A23">
        <w:rPr>
          <w:rFonts w:cs="Arial"/>
        </w:rPr>
        <w:t xml:space="preserve">. </w:t>
      </w:r>
      <w:r w:rsidRPr="00633A23">
        <w:t>Глубокое</w:t>
      </w:r>
      <w:r w:rsidRPr="00633A23">
        <w:rPr>
          <w:rFonts w:cs="Arial"/>
        </w:rPr>
        <w:t xml:space="preserve"> </w:t>
      </w:r>
      <w:r w:rsidRPr="00633A23">
        <w:t>заблужде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русских</w:t>
      </w:r>
      <w:r w:rsidRPr="00633A23">
        <w:rPr>
          <w:rFonts w:cs="Arial"/>
        </w:rPr>
        <w:t xml:space="preserve"> </w:t>
      </w:r>
      <w:r w:rsidRPr="00633A23">
        <w:t>интеллигентов</w:t>
      </w:r>
      <w:r w:rsidRPr="00633A23">
        <w:rPr>
          <w:rFonts w:cs="Arial"/>
        </w:rPr>
        <w:t xml:space="preserve"> </w:t>
      </w:r>
      <w:r w:rsidRPr="00633A23">
        <w:t>состоит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«они</w:t>
      </w:r>
      <w:r w:rsidRPr="00633A23">
        <w:rPr>
          <w:rFonts w:cs="Arial"/>
        </w:rPr>
        <w:t xml:space="preserve"> </w:t>
      </w:r>
      <w:r w:rsidRPr="00633A23">
        <w:t>не признают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русском</w:t>
      </w:r>
      <w:r w:rsidRPr="00633A23">
        <w:rPr>
          <w:rFonts w:cs="Arial"/>
        </w:rPr>
        <w:t xml:space="preserve"> </w:t>
      </w:r>
      <w:r w:rsidRPr="00633A23">
        <w:t>народе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rPr>
          <w:rFonts w:cs="Arial"/>
        </w:rPr>
        <w:t xml:space="preserve"> </w:t>
      </w:r>
      <w:r w:rsidRPr="00633A23">
        <w:t>здания церковные</w:t>
      </w:r>
      <w:r w:rsidRPr="00633A23">
        <w:rPr>
          <w:rFonts w:cs="Arial"/>
        </w:rPr>
        <w:t xml:space="preserve">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говорю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rPr>
          <w:rFonts w:cs="Arial"/>
        </w:rPr>
        <w:t xml:space="preserve"> </w:t>
      </w:r>
      <w:r w:rsidRPr="00633A23">
        <w:t>причты</w:t>
      </w:r>
      <w:r w:rsidRPr="00633A23">
        <w:rPr>
          <w:rFonts w:cs="Arial"/>
        </w:rPr>
        <w:t xml:space="preserve">,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rPr>
          <w:rFonts w:cs="Arial"/>
        </w:rPr>
        <w:t xml:space="preserve"> </w:t>
      </w:r>
      <w:r w:rsidRPr="00633A23">
        <w:t>наш русский</w:t>
      </w:r>
      <w:r w:rsidRPr="00633A23">
        <w:rPr>
          <w:rFonts w:cs="Arial"/>
        </w:rPr>
        <w:t xml:space="preserve"> "</w:t>
      </w:r>
      <w:r w:rsidRPr="00633A23">
        <w:t>социализм</w:t>
      </w:r>
      <w:r w:rsidRPr="00633A23">
        <w:rPr>
          <w:rFonts w:cs="Arial"/>
        </w:rPr>
        <w:t xml:space="preserve">"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говорю</w:t>
      </w:r>
      <w:r w:rsidRPr="00633A23">
        <w:rPr>
          <w:rFonts w:cs="Arial"/>
        </w:rPr>
        <w:t xml:space="preserve"> (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обратно противоположное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слово</w:t>
      </w:r>
      <w:r w:rsidRPr="00633A23">
        <w:rPr>
          <w:rFonts w:cs="Arial"/>
        </w:rPr>
        <w:t xml:space="preserve"> </w:t>
      </w:r>
      <w:r w:rsidRPr="00633A23">
        <w:t>беру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для разъяснения</w:t>
      </w:r>
      <w:r w:rsidRPr="00633A23">
        <w:rPr>
          <w:rFonts w:cs="Arial"/>
        </w:rPr>
        <w:t xml:space="preserve"> </w:t>
      </w:r>
      <w:r w:rsidRPr="00633A23">
        <w:t>моей</w:t>
      </w:r>
      <w:r w:rsidRPr="00633A23">
        <w:rPr>
          <w:rFonts w:cs="Arial"/>
        </w:rPr>
        <w:t xml:space="preserve"> </w:t>
      </w:r>
      <w:r w:rsidRPr="00633A23">
        <w:t>мысли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показалось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это странным</w:t>
      </w:r>
      <w:r w:rsidRPr="00633A23">
        <w:rPr>
          <w:rFonts w:cs="Arial"/>
        </w:rPr>
        <w:t xml:space="preserve">)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цель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исход</w:t>
      </w:r>
      <w:r w:rsidRPr="00633A23">
        <w:rPr>
          <w:rFonts w:cs="Arial"/>
        </w:rPr>
        <w:t xml:space="preserve">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всенародная вселенская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осуществленная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, </w:t>
      </w:r>
      <w:r w:rsidRPr="00633A23">
        <w:t>поко</w:t>
      </w:r>
      <w:r w:rsidRPr="00633A23">
        <w:rPr>
          <w:rFonts w:cs="Arial"/>
        </w:rPr>
        <w:t>-</w:t>
      </w:r>
      <w:r w:rsidRPr="00633A23">
        <w:t>лику</w:t>
      </w:r>
      <w:r w:rsidRPr="00633A23">
        <w:rPr>
          <w:rFonts w:cs="Arial"/>
        </w:rPr>
        <w:t xml:space="preserve"> </w:t>
      </w:r>
      <w:r w:rsidRPr="00633A23">
        <w:t>земля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вместить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.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говорю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rPr>
          <w:rFonts w:cs="Arial"/>
        </w:rPr>
        <w:t xml:space="preserve"> </w:t>
      </w:r>
      <w:r w:rsidRPr="00633A23">
        <w:t>неустан</w:t>
      </w:r>
      <w:r w:rsidRPr="00633A23">
        <w:softHyphen/>
        <w:t>ную</w:t>
      </w:r>
      <w:r w:rsidRPr="00633A23">
        <w:rPr>
          <w:rFonts w:cs="Arial"/>
        </w:rPr>
        <w:t xml:space="preserve"> </w:t>
      </w:r>
      <w:r w:rsidRPr="00633A23">
        <w:t>жажду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народе</w:t>
      </w:r>
      <w:r w:rsidRPr="00633A23">
        <w:rPr>
          <w:rFonts w:cs="Arial"/>
        </w:rPr>
        <w:t xml:space="preserve"> </w:t>
      </w:r>
      <w:r w:rsidRPr="00633A23">
        <w:t>русском</w:t>
      </w:r>
      <w:r w:rsidRPr="00633A23">
        <w:rPr>
          <w:rFonts w:cs="Arial"/>
        </w:rPr>
        <w:t xml:space="preserve">,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присущую</w:t>
      </w:r>
      <w:r w:rsidRPr="00633A23">
        <w:rPr>
          <w:rFonts w:cs="Arial"/>
        </w:rPr>
        <w:t xml:space="preserve">, </w:t>
      </w:r>
      <w:r w:rsidRPr="00633A23">
        <w:t>вел</w:t>
      </w:r>
      <w:r w:rsidRPr="00633A23">
        <w:t>и</w:t>
      </w:r>
      <w:r w:rsidRPr="00633A23">
        <w:t>кого</w:t>
      </w:r>
      <w:r w:rsidRPr="00633A23">
        <w:rPr>
          <w:rFonts w:cs="Arial"/>
        </w:rPr>
        <w:t>,</w:t>
      </w:r>
      <w:r>
        <w:rPr>
          <w:rFonts w:cs="Arial"/>
        </w:rPr>
        <w:t xml:space="preserve"> </w:t>
      </w:r>
      <w:r w:rsidRPr="00633A23">
        <w:t>всеобщего</w:t>
      </w:r>
      <w:r w:rsidRPr="00633A23">
        <w:rPr>
          <w:rFonts w:cs="Arial"/>
        </w:rPr>
        <w:t>,</w:t>
      </w:r>
      <w:r>
        <w:rPr>
          <w:rFonts w:cs="Arial"/>
        </w:rPr>
        <w:t xml:space="preserve"> </w:t>
      </w:r>
      <w:r w:rsidRPr="00633A23">
        <w:t>всенародного</w:t>
      </w:r>
      <w:r w:rsidRPr="00633A23">
        <w:rPr>
          <w:rFonts w:cs="Arial"/>
        </w:rPr>
        <w:t>,</w:t>
      </w:r>
      <w:r>
        <w:rPr>
          <w:rFonts w:cs="Arial"/>
        </w:rPr>
        <w:t xml:space="preserve"> </w:t>
      </w:r>
      <w:r w:rsidRPr="00633A23">
        <w:t>всебратского</w:t>
      </w:r>
      <w:r>
        <w:t xml:space="preserve"> </w:t>
      </w:r>
      <w:r w:rsidRPr="00633A23">
        <w:t>единения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Христово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еди</w:t>
      </w:r>
      <w:r w:rsidRPr="00633A23">
        <w:softHyphen/>
        <w:t>нения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созиждилась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вполне</w:t>
      </w:r>
      <w:r w:rsidRPr="00633A23">
        <w:rPr>
          <w:rFonts w:cs="Arial"/>
        </w:rPr>
        <w:t xml:space="preserve">, </w:t>
      </w:r>
      <w:r w:rsidRPr="00633A23">
        <w:t>уже 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молитве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деле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>-</w:t>
      </w:r>
      <w:r w:rsidRPr="00633A23">
        <w:t>таки</w:t>
      </w:r>
      <w:r w:rsidRPr="00633A23">
        <w:rPr>
          <w:rFonts w:cs="Arial"/>
        </w:rPr>
        <w:t xml:space="preserve"> </w:t>
      </w:r>
      <w:r w:rsidRPr="00633A23">
        <w:t>инстинкт этой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неустанная</w:t>
      </w:r>
      <w:r w:rsidRPr="00633A23">
        <w:rPr>
          <w:rFonts w:cs="Arial"/>
        </w:rPr>
        <w:t xml:space="preserve"> </w:t>
      </w:r>
      <w:r w:rsidRPr="00633A23">
        <w:t>жажда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, </w:t>
      </w:r>
      <w:r w:rsidRPr="00633A23">
        <w:t>иной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даже почти</w:t>
      </w:r>
      <w:r w:rsidRPr="00633A23">
        <w:rPr>
          <w:rFonts w:cs="Arial"/>
        </w:rPr>
        <w:t xml:space="preserve"> </w:t>
      </w:r>
      <w:r w:rsidRPr="00633A23">
        <w:t>бессознательная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 </w:t>
      </w:r>
      <w:r w:rsidRPr="00633A23">
        <w:t>многомиллионного народа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несомненно</w:t>
      </w:r>
      <w:r w:rsidRPr="00633A23">
        <w:rPr>
          <w:rFonts w:cs="Arial"/>
        </w:rPr>
        <w:t xml:space="preserve"> </w:t>
      </w:r>
      <w:r w:rsidRPr="00633A23">
        <w:t>присутствуют</w:t>
      </w:r>
      <w:r w:rsidRPr="00633A23">
        <w:rPr>
          <w:rFonts w:cs="Arial"/>
        </w:rPr>
        <w:t xml:space="preserve">.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комму</w:t>
      </w:r>
      <w:r w:rsidRPr="00633A23">
        <w:softHyphen/>
        <w:t>низме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механических</w:t>
      </w:r>
      <w:r w:rsidRPr="00633A23">
        <w:rPr>
          <w:rFonts w:cs="Arial"/>
        </w:rPr>
        <w:t xml:space="preserve"> </w:t>
      </w:r>
      <w:r w:rsidRPr="00633A23">
        <w:t>формах</w:t>
      </w:r>
      <w:r w:rsidRPr="00633A23">
        <w:rPr>
          <w:rFonts w:cs="Arial"/>
        </w:rPr>
        <w:t xml:space="preserve"> </w:t>
      </w:r>
      <w:r w:rsidRPr="00633A23">
        <w:t>заключается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циализм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 </w:t>
      </w:r>
      <w:r w:rsidRPr="00633A23">
        <w:t>русского</w:t>
      </w:r>
      <w:r w:rsidRPr="00633A23">
        <w:rPr>
          <w:rFonts w:cs="Arial"/>
        </w:rPr>
        <w:t xml:space="preserve">: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верит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спасется</w:t>
      </w:r>
      <w:r w:rsidRPr="00633A23">
        <w:rPr>
          <w:rFonts w:cs="Arial"/>
        </w:rPr>
        <w:t xml:space="preserve"> </w:t>
      </w:r>
      <w:r w:rsidRPr="00633A23">
        <w:t>лишь в</w:t>
      </w:r>
      <w:r w:rsidRPr="00633A23">
        <w:rPr>
          <w:rFonts w:cs="Arial"/>
        </w:rPr>
        <w:t xml:space="preserve"> </w:t>
      </w:r>
      <w:r w:rsidRPr="00633A23">
        <w:t>конце</w:t>
      </w:r>
      <w:r w:rsidRPr="00633A23">
        <w:rPr>
          <w:rFonts w:cs="Arial"/>
        </w:rPr>
        <w:t xml:space="preserve"> </w:t>
      </w:r>
      <w:r w:rsidRPr="00633A23">
        <w:t>концов</w:t>
      </w:r>
      <w:r w:rsidRPr="00E60CB1">
        <w:rPr>
          <w:rFonts w:cs="Arial"/>
          <w:i/>
        </w:rPr>
        <w:t xml:space="preserve"> </w:t>
      </w:r>
      <w:r w:rsidRPr="00E60CB1">
        <w:rPr>
          <w:i/>
        </w:rPr>
        <w:t>всесветлым</w:t>
      </w:r>
      <w:r w:rsidRPr="00E60CB1">
        <w:rPr>
          <w:rFonts w:cs="Arial"/>
          <w:i/>
        </w:rPr>
        <w:t xml:space="preserve"> </w:t>
      </w:r>
      <w:r w:rsidRPr="00E60CB1">
        <w:rPr>
          <w:i/>
        </w:rPr>
        <w:t>единением</w:t>
      </w:r>
      <w:r w:rsidRPr="00E60CB1">
        <w:rPr>
          <w:rFonts w:cs="Arial"/>
          <w:i/>
        </w:rPr>
        <w:t xml:space="preserve"> </w:t>
      </w:r>
      <w:r w:rsidRPr="00E60CB1">
        <w:rPr>
          <w:i/>
        </w:rPr>
        <w:t>во</w:t>
      </w:r>
      <w:r w:rsidRPr="00E60CB1">
        <w:rPr>
          <w:rFonts w:cs="Arial"/>
          <w:i/>
        </w:rPr>
        <w:t xml:space="preserve"> </w:t>
      </w:r>
      <w:r w:rsidRPr="00E60CB1">
        <w:rPr>
          <w:i/>
        </w:rPr>
        <w:t>имя</w:t>
      </w:r>
      <w:r w:rsidRPr="00E60CB1">
        <w:rPr>
          <w:rFonts w:cs="Arial"/>
          <w:i/>
        </w:rPr>
        <w:t xml:space="preserve"> </w:t>
      </w:r>
      <w:r w:rsidRPr="00E60CB1">
        <w:rPr>
          <w:i/>
        </w:rPr>
        <w:t>Хри</w:t>
      </w:r>
      <w:r w:rsidRPr="00E60CB1">
        <w:rPr>
          <w:i/>
        </w:rPr>
        <w:softHyphen/>
        <w:t>стово</w:t>
      </w:r>
      <w:r w:rsidRPr="00633A23">
        <w:rPr>
          <w:rFonts w:cs="Arial"/>
          <w:vertAlign w:val="superscript"/>
        </w:rPr>
        <w:t>5</w:t>
      </w:r>
      <w:r w:rsidRPr="00282689">
        <w:rPr>
          <w:rFonts w:cs="Arial"/>
          <w:vertAlign w:val="superscript"/>
        </w:rPr>
        <w:t>9</w:t>
      </w:r>
      <w:r w:rsidRPr="00633A23">
        <w:rPr>
          <w:rFonts w:cs="Arial"/>
        </w:rPr>
        <w:t xml:space="preserve">.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русский</w:t>
      </w:r>
      <w:r w:rsidRPr="00633A23">
        <w:rPr>
          <w:rFonts w:cs="Arial"/>
        </w:rPr>
        <w:t xml:space="preserve"> </w:t>
      </w:r>
      <w:r w:rsidRPr="00633A23">
        <w:t>социализм</w:t>
      </w:r>
      <w:r w:rsidRPr="00633A23">
        <w:rPr>
          <w:rFonts w:cs="Arial"/>
        </w:rPr>
        <w:t xml:space="preserve">! </w:t>
      </w:r>
      <w:r w:rsidRPr="00633A23">
        <w:t>Вот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присут</w:t>
      </w:r>
      <w:r w:rsidRPr="00633A23">
        <w:softHyphen/>
        <w:t>ствием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народе</w:t>
      </w:r>
      <w:r w:rsidRPr="00633A23">
        <w:rPr>
          <w:rFonts w:cs="Arial"/>
        </w:rPr>
        <w:t xml:space="preserve"> </w:t>
      </w:r>
      <w:r w:rsidRPr="00633A23">
        <w:t>русском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высшей</w:t>
      </w:r>
      <w:r w:rsidRPr="00633A23">
        <w:rPr>
          <w:rFonts w:cs="Arial"/>
        </w:rPr>
        <w:t xml:space="preserve"> </w:t>
      </w:r>
      <w:r w:rsidRPr="00633A23">
        <w:t>единительно</w:t>
      </w:r>
      <w:r w:rsidRPr="00633A23">
        <w:rPr>
          <w:rFonts w:cs="Arial"/>
        </w:rPr>
        <w:t xml:space="preserve"> </w:t>
      </w:r>
      <w:r w:rsidRPr="00633A23">
        <w:t>— «церковной»</w:t>
      </w:r>
      <w:r w:rsidRPr="00633A23">
        <w:rPr>
          <w:rFonts w:cs="Arial"/>
        </w:rPr>
        <w:t xml:space="preserve"> </w:t>
      </w:r>
      <w:r w:rsidRPr="00633A23">
        <w:t>идеи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смеетесь</w:t>
      </w:r>
      <w:r w:rsidRPr="00633A23">
        <w:rPr>
          <w:rFonts w:cs="Arial"/>
        </w:rPr>
        <w:t xml:space="preserve">,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европейцы наши</w:t>
      </w:r>
      <w:r w:rsidRPr="00633A23">
        <w:rPr>
          <w:rFonts w:cs="Arial"/>
        </w:rPr>
        <w:t xml:space="preserve">. </w:t>
      </w:r>
      <w:r w:rsidRPr="00633A23">
        <w:t>О</w:t>
      </w:r>
      <w:r w:rsidRPr="00633A23">
        <w:rPr>
          <w:rFonts w:cs="Arial"/>
        </w:rPr>
        <w:t xml:space="preserve">,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 "</w:t>
      </w:r>
      <w:r w:rsidRPr="00633A23">
        <w:t>идей</w:t>
      </w:r>
      <w:r w:rsidRPr="00633A23">
        <w:rPr>
          <w:rFonts w:cs="Arial"/>
        </w:rPr>
        <w:t xml:space="preserve">"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народе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кото</w:t>
      </w:r>
      <w:r w:rsidRPr="00633A23">
        <w:softHyphen/>
        <w:t>рыми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сойдетесь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признаете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прямо татарскими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европейском</w:t>
      </w:r>
      <w:r w:rsidRPr="00633A23">
        <w:rPr>
          <w:rFonts w:cs="Arial"/>
        </w:rPr>
        <w:t xml:space="preserve"> </w:t>
      </w:r>
      <w:r w:rsidRPr="00633A23">
        <w:t>миросозерцании</w:t>
      </w:r>
      <w:r w:rsidRPr="00633A23">
        <w:rPr>
          <w:rFonts w:cs="Arial"/>
        </w:rPr>
        <w:t xml:space="preserve"> </w:t>
      </w:r>
      <w:r w:rsidRPr="00633A23">
        <w:t>вашем</w:t>
      </w:r>
      <w:r w:rsidRPr="00633A23">
        <w:rPr>
          <w:rFonts w:cs="Arial"/>
        </w:rPr>
        <w:t xml:space="preserve">.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,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этих</w:t>
      </w:r>
      <w:r w:rsidRPr="00633A23">
        <w:rPr>
          <w:rFonts w:cs="Arial"/>
        </w:rPr>
        <w:t xml:space="preserve"> </w:t>
      </w:r>
      <w:r w:rsidRPr="00633A23">
        <w:t>остальных</w:t>
      </w:r>
      <w:r w:rsidRPr="00633A23">
        <w:rPr>
          <w:rFonts w:cs="Arial"/>
        </w:rPr>
        <w:t xml:space="preserve"> </w:t>
      </w:r>
      <w:r w:rsidRPr="00633A23">
        <w:t>идеях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упоминать не</w:t>
      </w:r>
      <w:r w:rsidRPr="00633A23">
        <w:rPr>
          <w:rFonts w:cs="Arial"/>
        </w:rPr>
        <w:t xml:space="preserve"> </w:t>
      </w:r>
      <w:r w:rsidRPr="00633A23">
        <w:t>буду</w:t>
      </w:r>
      <w:r w:rsidRPr="00633A23">
        <w:rPr>
          <w:rFonts w:cs="Arial"/>
        </w:rPr>
        <w:t xml:space="preserve">...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главной</w:t>
      </w:r>
      <w:r w:rsidRPr="00633A23">
        <w:rPr>
          <w:rFonts w:cs="Arial"/>
        </w:rPr>
        <w:t xml:space="preserve"> </w:t>
      </w:r>
      <w:r w:rsidRPr="00633A23">
        <w:t>идее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рода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 </w:t>
      </w:r>
      <w:r w:rsidRPr="00633A23">
        <w:t>говорю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тут</w:t>
      </w:r>
      <w:r w:rsidRPr="00633A23">
        <w:rPr>
          <w:rFonts w:cs="Arial"/>
        </w:rPr>
        <w:t xml:space="preserve"> </w:t>
      </w:r>
      <w:r w:rsidRPr="00633A23">
        <w:t>прямо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поставить формулу</w:t>
      </w:r>
      <w:r w:rsidRPr="00633A23">
        <w:rPr>
          <w:rFonts w:cs="Arial"/>
        </w:rPr>
        <w:t xml:space="preserve">: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понимает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народе</w:t>
      </w:r>
      <w:r w:rsidRPr="00633A23">
        <w:rPr>
          <w:rFonts w:cs="Arial"/>
        </w:rPr>
        <w:t xml:space="preserve"> </w:t>
      </w:r>
      <w:r w:rsidRPr="00633A23">
        <w:t>нашем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softHyphen/>
        <w:t>славия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окончательных</w:t>
      </w:r>
      <w:r w:rsidRPr="00633A23">
        <w:rPr>
          <w:rFonts w:cs="Arial"/>
        </w:rPr>
        <w:t xml:space="preserve"> </w:t>
      </w:r>
      <w:r w:rsidRPr="00633A23">
        <w:t>целей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не поймет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самого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 </w:t>
      </w:r>
      <w:r w:rsidRPr="00633A23">
        <w:t>нашего</w:t>
      </w:r>
      <w:r w:rsidRPr="00633A23">
        <w:rPr>
          <w:rFonts w:cs="Arial"/>
        </w:rPr>
        <w:t xml:space="preserve">. </w:t>
      </w:r>
      <w:r w:rsidRPr="00633A23">
        <w:t>Мало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: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не может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любить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 </w:t>
      </w:r>
      <w:r w:rsidRPr="00633A23">
        <w:t>русского»</w:t>
      </w:r>
      <w:r w:rsidRPr="00633A23">
        <w:rPr>
          <w:rFonts w:cs="Arial"/>
          <w:vertAlign w:val="superscript"/>
        </w:rPr>
        <w:t>60</w:t>
      </w:r>
      <w:r w:rsidRPr="00633A23">
        <w:rPr>
          <w:rFonts w:cs="Arial"/>
        </w:rPr>
        <w:t>.</w:t>
      </w:r>
    </w:p>
    <w:p w:rsidR="008F0DFC" w:rsidRPr="00633A23" w:rsidRDefault="008F0DFC" w:rsidP="008F0DFC">
      <w:r w:rsidRPr="00633A23">
        <w:t>Из</w:t>
      </w:r>
      <w:r w:rsidRPr="00633A23">
        <w:rPr>
          <w:rFonts w:cs="Arial"/>
        </w:rPr>
        <w:t>-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такой</w:t>
      </w:r>
      <w:r w:rsidRPr="00633A23">
        <w:rPr>
          <w:rFonts w:cs="Arial"/>
        </w:rPr>
        <w:t xml:space="preserve"> </w:t>
      </w:r>
      <w:r w:rsidRPr="00633A23">
        <w:t>историософии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правосла</w:t>
      </w:r>
      <w:r w:rsidRPr="00633A23">
        <w:softHyphen/>
        <w:t>вие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самая</w:t>
      </w:r>
      <w:r w:rsidRPr="00633A23">
        <w:rPr>
          <w:rFonts w:cs="Arial"/>
        </w:rPr>
        <w:t xml:space="preserve"> </w:t>
      </w:r>
      <w:r w:rsidRPr="00633A23">
        <w:t>главная</w:t>
      </w:r>
      <w:r w:rsidRPr="00633A23">
        <w:rPr>
          <w:rFonts w:cs="Arial"/>
        </w:rPr>
        <w:t xml:space="preserve"> </w:t>
      </w:r>
      <w:r w:rsidRPr="00633A23">
        <w:t>добродетель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а</w:t>
      </w:r>
      <w:r w:rsidRPr="00633A23">
        <w:t>мая</w:t>
      </w:r>
      <w:r w:rsidRPr="00633A23">
        <w:rPr>
          <w:rFonts w:cs="Arial"/>
        </w:rPr>
        <w:t xml:space="preserve"> </w:t>
      </w:r>
      <w:r w:rsidRPr="00633A23">
        <w:t>большая сила</w:t>
      </w:r>
      <w:r w:rsidRPr="00633A23">
        <w:rPr>
          <w:rFonts w:cs="Arial"/>
        </w:rPr>
        <w:t xml:space="preserve"> </w:t>
      </w:r>
      <w:r w:rsidRPr="00633A23">
        <w:t>русского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, </w:t>
      </w:r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провозглашен некоторыми</w:t>
      </w:r>
      <w:r w:rsidRPr="00633A23">
        <w:rPr>
          <w:rFonts w:cs="Arial"/>
        </w:rPr>
        <w:t xml:space="preserve"> </w:t>
      </w:r>
      <w:r w:rsidRPr="00633A23">
        <w:t>западниками</w:t>
      </w:r>
      <w:r w:rsidRPr="00633A23">
        <w:rPr>
          <w:rFonts w:cs="Arial"/>
        </w:rPr>
        <w:t xml:space="preserve"> </w:t>
      </w:r>
      <w:r w:rsidRPr="00633A23">
        <w:t>реакционером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ви</w:t>
      </w:r>
      <w:r w:rsidRPr="00633A23">
        <w:softHyphen/>
        <w:t>дели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такой</w:t>
      </w:r>
      <w:r w:rsidRPr="00633A23">
        <w:rPr>
          <w:rFonts w:cs="Arial"/>
        </w:rPr>
        <w:t xml:space="preserve"> </w:t>
      </w:r>
      <w:r w:rsidRPr="00633A23">
        <w:t>историософии</w:t>
      </w:r>
      <w:r w:rsidRPr="00633A23">
        <w:rPr>
          <w:rFonts w:cs="Arial"/>
        </w:rPr>
        <w:t xml:space="preserve"> </w:t>
      </w:r>
      <w:r w:rsidRPr="00633A23">
        <w:t>апологию</w:t>
      </w:r>
      <w:r w:rsidRPr="00633A23">
        <w:rPr>
          <w:rFonts w:cs="Arial"/>
        </w:rPr>
        <w:t xml:space="preserve"> </w:t>
      </w:r>
      <w:r w:rsidRPr="00633A23">
        <w:t>самодержавной формы</w:t>
      </w:r>
      <w:r w:rsidRPr="00633A23">
        <w:rPr>
          <w:rFonts w:cs="Arial"/>
        </w:rPr>
        <w:t xml:space="preserve"> </w:t>
      </w:r>
      <w:r w:rsidRPr="00633A23">
        <w:t>росси</w:t>
      </w:r>
      <w:r w:rsidRPr="00633A23">
        <w:t>й</w:t>
      </w:r>
      <w:r w:rsidRPr="00633A23">
        <w:t>ской</w:t>
      </w:r>
      <w:r w:rsidRPr="00633A23">
        <w:rPr>
          <w:rFonts w:cs="Arial"/>
        </w:rPr>
        <w:t xml:space="preserve"> </w:t>
      </w:r>
      <w:r w:rsidRPr="00633A23">
        <w:t>государственности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насколько далек</w:t>
      </w:r>
      <w:r w:rsidRPr="00633A23">
        <w:rPr>
          <w:rFonts w:cs="Arial"/>
        </w:rPr>
        <w:t xml:space="preserve"> </w:t>
      </w:r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такого</w:t>
      </w:r>
      <w:r w:rsidRPr="00633A23">
        <w:rPr>
          <w:rFonts w:cs="Arial"/>
        </w:rPr>
        <w:t xml:space="preserve"> </w:t>
      </w:r>
      <w:r w:rsidRPr="00633A23">
        <w:t>понимания</w:t>
      </w:r>
      <w:r w:rsidRPr="00633A23">
        <w:rPr>
          <w:rFonts w:cs="Arial"/>
        </w:rPr>
        <w:t xml:space="preserve">,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ви</w:t>
      </w:r>
      <w:r w:rsidRPr="00633A23">
        <w:softHyphen/>
        <w:t>деть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объективно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всесторонне</w:t>
      </w:r>
      <w:r w:rsidRPr="00633A23">
        <w:rPr>
          <w:rFonts w:cs="Arial"/>
        </w:rPr>
        <w:t xml:space="preserve"> </w:t>
      </w:r>
      <w:r w:rsidRPr="00633A23">
        <w:t>рассмотрим</w:t>
      </w:r>
      <w:r w:rsidRPr="00633A23">
        <w:rPr>
          <w:rFonts w:cs="Arial"/>
        </w:rPr>
        <w:t xml:space="preserve"> </w:t>
      </w:r>
      <w:r w:rsidRPr="00633A23">
        <w:t>его понимание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государства</w:t>
      </w:r>
      <w:r w:rsidRPr="00633A23">
        <w:rPr>
          <w:rFonts w:cs="Arial"/>
        </w:rPr>
        <w:t>.</w:t>
      </w:r>
    </w:p>
    <w:p w:rsidR="008F0DFC" w:rsidRPr="00633A23" w:rsidRDefault="008F0DFC" w:rsidP="008F0DFC">
      <w:r w:rsidRPr="00633A23">
        <w:t>Первая</w:t>
      </w:r>
      <w:r w:rsidRPr="00633A23">
        <w:rPr>
          <w:rFonts w:cs="Arial"/>
        </w:rPr>
        <w:t xml:space="preserve"> </w:t>
      </w:r>
      <w:r w:rsidRPr="00633A23">
        <w:t>мысль</w:t>
      </w:r>
      <w:r w:rsidRPr="00633A23">
        <w:rPr>
          <w:rFonts w:cs="Arial"/>
        </w:rPr>
        <w:t xml:space="preserve"> </w:t>
      </w:r>
      <w:r w:rsidRPr="00633A23">
        <w:t>Достоевского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государ</w:t>
      </w:r>
      <w:r w:rsidRPr="00633A23">
        <w:softHyphen/>
        <w:t>стве</w:t>
      </w:r>
      <w:r w:rsidRPr="00633A23">
        <w:rPr>
          <w:rFonts w:cs="Arial"/>
        </w:rPr>
        <w:t xml:space="preserve"> </w:t>
      </w:r>
      <w:r w:rsidRPr="00633A23">
        <w:t>такова</w:t>
      </w:r>
      <w:r w:rsidRPr="00633A23">
        <w:rPr>
          <w:rFonts w:cs="Arial"/>
        </w:rPr>
        <w:t xml:space="preserve">: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государство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е</w:t>
      </w:r>
      <w:r w:rsidRPr="00633A23">
        <w:t>возможно</w:t>
      </w:r>
      <w:r w:rsidRPr="00633A23">
        <w:rPr>
          <w:rFonts w:cs="Arial"/>
        </w:rPr>
        <w:t xml:space="preserve"> </w:t>
      </w:r>
      <w:r w:rsidRPr="00633A23">
        <w:t>сме</w:t>
      </w:r>
      <w:r w:rsidRPr="00633A23">
        <w:softHyphen/>
        <w:t>шивать</w:t>
      </w:r>
      <w:r w:rsidRPr="00633A23">
        <w:rPr>
          <w:rFonts w:cs="Arial"/>
        </w:rPr>
        <w:t xml:space="preserve">; </w:t>
      </w:r>
      <w:r w:rsidRPr="00633A23">
        <w:t>Петр</w:t>
      </w:r>
      <w:r w:rsidRPr="00633A23">
        <w:rPr>
          <w:rFonts w:cs="Arial"/>
        </w:rPr>
        <w:t xml:space="preserve"> </w:t>
      </w:r>
      <w:r w:rsidRPr="00633A23">
        <w:t>Великий</w:t>
      </w:r>
      <w:r w:rsidRPr="00633A23">
        <w:rPr>
          <w:rFonts w:cs="Arial"/>
        </w:rPr>
        <w:t xml:space="preserve"> </w:t>
      </w:r>
      <w:r w:rsidRPr="00633A23">
        <w:t>поработил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этого времени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парализов</w:t>
      </w:r>
      <w:r w:rsidRPr="00633A23">
        <w:t>а</w:t>
      </w:r>
      <w:r w:rsidRPr="00633A23">
        <w:t>на</w:t>
      </w:r>
      <w:r w:rsidRPr="00633A23">
        <w:rPr>
          <w:rFonts w:cs="Arial"/>
          <w:vertAlign w:val="superscript"/>
        </w:rPr>
        <w:t>61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вопросе</w:t>
      </w:r>
      <w:r w:rsidRPr="00633A23">
        <w:rPr>
          <w:rFonts w:cs="Arial"/>
        </w:rPr>
        <w:t xml:space="preserve"> </w:t>
      </w:r>
      <w:r w:rsidRPr="00633A23">
        <w:t>суда</w:t>
      </w:r>
      <w:r w:rsidRPr="00633A23">
        <w:rPr>
          <w:rFonts w:cs="Arial"/>
        </w:rPr>
        <w:t xml:space="preserve"> </w:t>
      </w:r>
      <w:r w:rsidRPr="00633A23">
        <w:t>над преступником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государство</w:t>
      </w:r>
      <w:r w:rsidRPr="00633A23">
        <w:rPr>
          <w:rFonts w:cs="Arial"/>
        </w:rPr>
        <w:t xml:space="preserve"> </w:t>
      </w:r>
      <w:r w:rsidRPr="00633A23">
        <w:t>имеют</w:t>
      </w:r>
      <w:r w:rsidRPr="00633A23">
        <w:rPr>
          <w:rFonts w:cs="Arial"/>
        </w:rPr>
        <w:t xml:space="preserve"> </w:t>
      </w:r>
      <w:r w:rsidRPr="00633A23">
        <w:t>различ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точки</w:t>
      </w:r>
      <w:r w:rsidRPr="00633A23">
        <w:rPr>
          <w:rFonts w:cs="Arial"/>
        </w:rPr>
        <w:t xml:space="preserve"> </w:t>
      </w:r>
      <w:r w:rsidRPr="00633A23">
        <w:t>зрения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точка</w:t>
      </w:r>
      <w:r w:rsidRPr="00633A23">
        <w:rPr>
          <w:rFonts w:cs="Arial"/>
        </w:rPr>
        <w:t xml:space="preserve"> </w:t>
      </w:r>
      <w:r w:rsidRPr="00633A23">
        <w:t>зрения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несравненно более</w:t>
      </w:r>
      <w:r w:rsidRPr="00633A23">
        <w:rPr>
          <w:rFonts w:cs="Arial"/>
        </w:rPr>
        <w:t xml:space="preserve"> </w:t>
      </w:r>
      <w:r w:rsidRPr="00633A23">
        <w:t>человечнее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совершеннее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сравнении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госу</w:t>
      </w:r>
      <w:r w:rsidRPr="00633A23">
        <w:softHyphen/>
        <w:t>дарственной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связи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осуждением</w:t>
      </w:r>
      <w:r w:rsidRPr="00633A23">
        <w:rPr>
          <w:rFonts w:cs="Arial"/>
        </w:rPr>
        <w:t xml:space="preserve"> </w:t>
      </w:r>
      <w:r w:rsidRPr="00633A23">
        <w:t>известных</w:t>
      </w:r>
      <w:r w:rsidRPr="00633A23">
        <w:rPr>
          <w:rFonts w:cs="Arial"/>
        </w:rPr>
        <w:t xml:space="preserve"> </w:t>
      </w:r>
      <w:r w:rsidRPr="00633A23">
        <w:t>лично</w:t>
      </w:r>
      <w:r w:rsidRPr="00633A23">
        <w:softHyphen/>
        <w:t>стей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стороны</w:t>
      </w:r>
      <w:r w:rsidRPr="00633A23">
        <w:rPr>
          <w:rFonts w:cs="Arial"/>
        </w:rPr>
        <w:t xml:space="preserve"> </w:t>
      </w:r>
      <w:r w:rsidRPr="00633A23">
        <w:t>государства</w:t>
      </w:r>
      <w:r w:rsidRPr="00633A23">
        <w:rPr>
          <w:rFonts w:cs="Arial"/>
        </w:rPr>
        <w:t xml:space="preserve">, </w:t>
      </w:r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: </w:t>
      </w:r>
      <w:r w:rsidRPr="00633A23">
        <w:t>«Государство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государство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смогло</w:t>
      </w:r>
      <w:r w:rsidRPr="00633A23">
        <w:rPr>
          <w:rFonts w:cs="Arial"/>
        </w:rPr>
        <w:t xml:space="preserve"> </w:t>
      </w:r>
      <w:r w:rsidRPr="00633A23">
        <w:t>помиловать ни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rPr>
          <w:rFonts w:cs="Arial"/>
        </w:rPr>
        <w:t xml:space="preserve">.,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rPr>
          <w:rFonts w:cs="Arial"/>
        </w:rPr>
        <w:t>. (</w:t>
      </w:r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воле</w:t>
      </w:r>
      <w:r w:rsidRPr="00633A23">
        <w:rPr>
          <w:rFonts w:cs="Arial"/>
        </w:rPr>
        <w:t xml:space="preserve"> </w:t>
      </w:r>
      <w:r w:rsidRPr="00633A23">
        <w:t>монарха</w:t>
      </w:r>
      <w:r w:rsidRPr="00633A23">
        <w:rPr>
          <w:rFonts w:cs="Arial"/>
        </w:rPr>
        <w:t xml:space="preserve">).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та</w:t>
      </w:r>
      <w:r w:rsidRPr="00633A23">
        <w:softHyphen/>
        <w:t>кое</w:t>
      </w:r>
      <w:r w:rsidRPr="00633A23">
        <w:rPr>
          <w:rFonts w:cs="Arial"/>
        </w:rPr>
        <w:t xml:space="preserve"> </w:t>
      </w:r>
      <w:r w:rsidRPr="00633A23">
        <w:t>смертная</w:t>
      </w:r>
      <w:r w:rsidRPr="00633A23">
        <w:rPr>
          <w:rFonts w:cs="Arial"/>
        </w:rPr>
        <w:t xml:space="preserve"> </w:t>
      </w:r>
      <w:r w:rsidRPr="00633A23">
        <w:t>казнь</w:t>
      </w:r>
      <w:r w:rsidRPr="00633A23">
        <w:rPr>
          <w:rFonts w:cs="Arial"/>
        </w:rPr>
        <w:t xml:space="preserve">?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государстве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жертва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идею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ме</w:t>
      </w:r>
      <w:r w:rsidRPr="00633A23">
        <w:t>с</w:t>
      </w:r>
      <w:r w:rsidRPr="00633A23">
        <w:t>те</w:t>
      </w:r>
      <w:r w:rsidRPr="00633A23">
        <w:rPr>
          <w:rFonts w:cs="Arial"/>
        </w:rPr>
        <w:t xml:space="preserve"> </w:t>
      </w:r>
      <w:r w:rsidRPr="00633A23">
        <w:t>государства</w:t>
      </w:r>
      <w:r w:rsidRPr="00633A23">
        <w:rPr>
          <w:rFonts w:cs="Arial"/>
        </w:rPr>
        <w:t xml:space="preserve"> </w:t>
      </w:r>
      <w:r w:rsidRPr="00633A23">
        <w:t>стояла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— тогда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смертных</w:t>
      </w:r>
      <w:r w:rsidRPr="00633A23">
        <w:rPr>
          <w:rFonts w:cs="Arial"/>
        </w:rPr>
        <w:t xml:space="preserve"> </w:t>
      </w:r>
      <w:r w:rsidRPr="00633A23">
        <w:t>казней</w:t>
      </w:r>
      <w:r w:rsidRPr="00633A23">
        <w:rPr>
          <w:rFonts w:cs="Arial"/>
        </w:rPr>
        <w:t xml:space="preserve">.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госу</w:t>
      </w:r>
      <w:r w:rsidRPr="00633A23">
        <w:softHyphen/>
        <w:t>дарство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надо</w:t>
      </w:r>
      <w:r w:rsidRPr="00633A23">
        <w:rPr>
          <w:rFonts w:cs="Arial"/>
        </w:rPr>
        <w:t xml:space="preserve"> </w:t>
      </w:r>
      <w:r w:rsidRPr="00633A23">
        <w:t>смешивать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сих пор</w:t>
      </w:r>
      <w:r w:rsidRPr="00633A23">
        <w:rPr>
          <w:rFonts w:cs="Arial"/>
        </w:rPr>
        <w:t xml:space="preserve"> </w:t>
      </w:r>
      <w:r w:rsidRPr="00633A23">
        <w:t>смешивают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добрый</w:t>
      </w:r>
      <w:r w:rsidRPr="00633A23">
        <w:rPr>
          <w:rFonts w:cs="Arial"/>
        </w:rPr>
        <w:t xml:space="preserve"> </w:t>
      </w:r>
      <w:r w:rsidRPr="00633A23">
        <w:t>знак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означает</w:t>
      </w:r>
      <w:r w:rsidRPr="00633A23">
        <w:rPr>
          <w:rFonts w:cs="Arial"/>
        </w:rPr>
        <w:t xml:space="preserve">, </w:t>
      </w:r>
      <w:r w:rsidRPr="00633A23">
        <w:t>что у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склоняются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»</w:t>
      </w:r>
      <w:r w:rsidRPr="00633A23">
        <w:rPr>
          <w:rFonts w:cs="Arial"/>
          <w:vertAlign w:val="superscript"/>
        </w:rPr>
        <w:t>62</w:t>
      </w:r>
      <w:r w:rsidRPr="00633A23">
        <w:rPr>
          <w:rFonts w:cs="Arial"/>
        </w:rPr>
        <w:t>.</w:t>
      </w:r>
    </w:p>
    <w:p w:rsidR="008F0DFC" w:rsidRPr="00633A23" w:rsidRDefault="008F0DFC" w:rsidP="008F0DFC">
      <w:r w:rsidRPr="00633A23">
        <w:lastRenderedPageBreak/>
        <w:t>Компромисс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государством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Церковью</w:t>
      </w:r>
      <w:r w:rsidRPr="00633A23">
        <w:rPr>
          <w:rFonts w:cs="Arial"/>
        </w:rPr>
        <w:t xml:space="preserve">, </w:t>
      </w:r>
      <w:r w:rsidRPr="00633A23">
        <w:t>пи</w:t>
      </w:r>
      <w:r w:rsidRPr="00633A23">
        <w:softHyphen/>
        <w:t>шет</w:t>
      </w:r>
      <w:r w:rsidRPr="00633A23">
        <w:rPr>
          <w:rFonts w:cs="Arial"/>
        </w:rPr>
        <w:t xml:space="preserve"> </w:t>
      </w:r>
      <w:r w:rsidRPr="00633A23">
        <w:t>Достоевский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таких</w:t>
      </w:r>
      <w:r w:rsidRPr="00633A23">
        <w:rPr>
          <w:rFonts w:cs="Arial"/>
        </w:rPr>
        <w:t xml:space="preserve"> </w:t>
      </w:r>
      <w:r w:rsidRPr="00633A23">
        <w:t>вопросах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, </w:t>
      </w:r>
      <w:r w:rsidRPr="00633A23">
        <w:t>например</w:t>
      </w:r>
      <w:r w:rsidRPr="00633A23">
        <w:rPr>
          <w:rFonts w:cs="Arial"/>
        </w:rPr>
        <w:t xml:space="preserve">, </w:t>
      </w:r>
      <w:r w:rsidRPr="00633A23">
        <w:t>о суде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совершенной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чистой</w:t>
      </w:r>
      <w:r w:rsidRPr="00633A23">
        <w:rPr>
          <w:rFonts w:cs="Arial"/>
        </w:rPr>
        <w:t xml:space="preserve"> </w:t>
      </w:r>
      <w:r w:rsidRPr="00633A23">
        <w:t>сущности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возможен</w:t>
      </w:r>
      <w:r w:rsidRPr="00633A23">
        <w:rPr>
          <w:rFonts w:cs="Arial"/>
        </w:rPr>
        <w:t xml:space="preserve">... </w:t>
      </w:r>
      <w:r w:rsidRPr="00633A23">
        <w:t>«Церковь</w:t>
      </w:r>
      <w:r w:rsidRPr="00633A23">
        <w:rPr>
          <w:rFonts w:cs="Arial"/>
        </w:rPr>
        <w:t xml:space="preserve"> </w:t>
      </w:r>
      <w:r w:rsidRPr="00633A23">
        <w:t>должна</w:t>
      </w:r>
      <w:r w:rsidRPr="00633A23">
        <w:rPr>
          <w:rFonts w:cs="Arial"/>
        </w:rPr>
        <w:t xml:space="preserve"> </w:t>
      </w:r>
      <w:r w:rsidRPr="00633A23">
        <w:t>заключать</w:t>
      </w:r>
      <w:r w:rsidRPr="00633A23">
        <w:rPr>
          <w:rFonts w:cs="Arial"/>
        </w:rPr>
        <w:t xml:space="preserve"> </w:t>
      </w:r>
      <w:r w:rsidRPr="00633A23">
        <w:t>сама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softHyphen/>
        <w:t>бе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государство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занимать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неко</w:t>
      </w:r>
      <w:r w:rsidRPr="00633A23">
        <w:softHyphen/>
        <w:t>торый</w:t>
      </w:r>
      <w:r w:rsidRPr="00633A23">
        <w:rPr>
          <w:rFonts w:cs="Arial"/>
        </w:rPr>
        <w:t xml:space="preserve"> </w:t>
      </w:r>
      <w:r w:rsidRPr="00633A23">
        <w:t>угол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почему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возможно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сущности</w:t>
      </w:r>
      <w:r w:rsidRPr="00633A23">
        <w:rPr>
          <w:rFonts w:cs="Arial"/>
        </w:rPr>
        <w:t xml:space="preserve"> </w:t>
      </w:r>
      <w:r w:rsidRPr="00633A23">
        <w:t>вещей</w:t>
      </w:r>
      <w:r w:rsidRPr="00633A23">
        <w:rPr>
          <w:rFonts w:cs="Arial"/>
        </w:rPr>
        <w:t xml:space="preserve">, </w:t>
      </w:r>
      <w:r w:rsidRPr="00633A23">
        <w:t>несомненно</w:t>
      </w:r>
      <w:r w:rsidRPr="00633A23">
        <w:rPr>
          <w:rFonts w:cs="Arial"/>
        </w:rPr>
        <w:t xml:space="preserve"> </w:t>
      </w:r>
      <w:r w:rsidRPr="00633A23">
        <w:t>должно быть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ставлено</w:t>
      </w:r>
      <w:r w:rsidRPr="00633A23">
        <w:rPr>
          <w:rFonts w:cs="Arial"/>
        </w:rPr>
        <w:t xml:space="preserve"> </w:t>
      </w:r>
      <w:r w:rsidRPr="00633A23">
        <w:t>прямою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главнейшею</w:t>
      </w:r>
      <w:r w:rsidRPr="00633A23">
        <w:rPr>
          <w:rFonts w:cs="Arial"/>
        </w:rPr>
        <w:t xml:space="preserve"> </w:t>
      </w:r>
      <w:r w:rsidRPr="00633A23">
        <w:t>целью</w:t>
      </w:r>
      <w:r w:rsidRPr="00633A23">
        <w:rPr>
          <w:rFonts w:cs="Arial"/>
        </w:rPr>
        <w:t xml:space="preserve"> </w:t>
      </w:r>
      <w:r w:rsidRPr="00633A23">
        <w:t>всего дальнейшего</w:t>
      </w:r>
      <w:r w:rsidRPr="00633A23">
        <w:rPr>
          <w:rFonts w:cs="Arial"/>
        </w:rPr>
        <w:t xml:space="preserve"> </w:t>
      </w:r>
      <w:r w:rsidRPr="00633A23">
        <w:t>христианского</w:t>
      </w:r>
      <w:r w:rsidRPr="00633A23">
        <w:rPr>
          <w:rFonts w:cs="Arial"/>
        </w:rPr>
        <w:t xml:space="preserve"> </w:t>
      </w:r>
      <w:r w:rsidRPr="00633A23">
        <w:t>общества»</w:t>
      </w:r>
      <w:r w:rsidRPr="00633A23">
        <w:rPr>
          <w:rFonts w:cs="Arial"/>
          <w:vertAlign w:val="superscript"/>
        </w:rPr>
        <w:t>63</w:t>
      </w:r>
      <w:r w:rsidRPr="00633A23">
        <w:rPr>
          <w:rFonts w:cs="Arial"/>
        </w:rPr>
        <w:t xml:space="preserve">. </w:t>
      </w:r>
      <w:r w:rsidRPr="00633A23">
        <w:t>«Го</w:t>
      </w:r>
      <w:r w:rsidRPr="00633A23">
        <w:t>с</w:t>
      </w:r>
      <w:r w:rsidRPr="00633A23">
        <w:t>подь наш</w:t>
      </w:r>
      <w:r w:rsidRPr="00633A23">
        <w:rPr>
          <w:rFonts w:cs="Arial"/>
        </w:rPr>
        <w:t xml:space="preserve"> </w:t>
      </w:r>
      <w:r w:rsidRPr="00633A23">
        <w:t>Иисус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приходил</w:t>
      </w:r>
      <w:r w:rsidRPr="00633A23">
        <w:rPr>
          <w:rFonts w:cs="Arial"/>
        </w:rPr>
        <w:t xml:space="preserve"> </w:t>
      </w:r>
      <w:r w:rsidRPr="00633A23">
        <w:t>установить церковь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. </w:t>
      </w:r>
      <w:r w:rsidRPr="00633A23">
        <w:t>Царство</w:t>
      </w:r>
      <w:r w:rsidRPr="00633A23">
        <w:rPr>
          <w:rFonts w:cs="Arial"/>
        </w:rPr>
        <w:t xml:space="preserve"> </w:t>
      </w:r>
      <w:r w:rsidRPr="00633A23">
        <w:t>небесное</w:t>
      </w:r>
      <w:r w:rsidRPr="00633A23">
        <w:rPr>
          <w:rFonts w:cs="Arial"/>
        </w:rPr>
        <w:t xml:space="preserve">, </w:t>
      </w:r>
      <w:r w:rsidRPr="00633A23">
        <w:t>р</w:t>
      </w:r>
      <w:r w:rsidRPr="00633A23">
        <w:t>а</w:t>
      </w:r>
      <w:r w:rsidRPr="00633A23">
        <w:t>зумеется</w:t>
      </w:r>
      <w:r w:rsidRPr="00633A23">
        <w:rPr>
          <w:rFonts w:cs="Arial"/>
        </w:rPr>
        <w:t xml:space="preserve">, </w:t>
      </w:r>
      <w:r w:rsidRPr="00633A23">
        <w:t>не от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 </w:t>
      </w:r>
      <w:r w:rsidRPr="00633A23">
        <w:t>сего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небе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входят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иначе</w:t>
      </w:r>
      <w:r w:rsidRPr="00633A23">
        <w:rPr>
          <w:rFonts w:cs="Arial"/>
        </w:rPr>
        <w:t xml:space="preserve">, </w:t>
      </w:r>
      <w:r w:rsidRPr="00633A23">
        <w:t>как через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основ</w:t>
      </w:r>
      <w:r w:rsidRPr="00633A23">
        <w:t>а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установлена</w:t>
      </w:r>
      <w:r w:rsidRPr="00633A23">
        <w:rPr>
          <w:rFonts w:cs="Arial"/>
        </w:rPr>
        <w:t xml:space="preserve"> </w:t>
      </w:r>
      <w:r w:rsidRPr="00633A23">
        <w:t>на земле</w:t>
      </w:r>
      <w:r w:rsidRPr="00633A23">
        <w:rPr>
          <w:rFonts w:cs="Arial"/>
        </w:rPr>
        <w:t xml:space="preserve">...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воистину</w:t>
      </w:r>
      <w:r w:rsidRPr="00633A23">
        <w:rPr>
          <w:rFonts w:cs="Arial"/>
        </w:rPr>
        <w:t xml:space="preserve"> </w:t>
      </w:r>
      <w:r w:rsidRPr="00633A23">
        <w:t>царство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опре</w:t>
      </w:r>
      <w:r w:rsidRPr="00633A23">
        <w:softHyphen/>
        <w:t>делена</w:t>
      </w:r>
      <w:r w:rsidRPr="00633A23">
        <w:rPr>
          <w:rFonts w:cs="Arial"/>
        </w:rPr>
        <w:t xml:space="preserve"> </w:t>
      </w:r>
      <w:r w:rsidRPr="00633A23">
        <w:t>царствовать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конце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 </w:t>
      </w:r>
      <w:r w:rsidRPr="00633A23">
        <w:t>должна</w:t>
      </w:r>
      <w:r w:rsidRPr="00633A23">
        <w:rPr>
          <w:rFonts w:cs="Arial"/>
        </w:rPr>
        <w:t xml:space="preserve"> </w:t>
      </w:r>
      <w:r w:rsidRPr="00633A23">
        <w:t>явиться</w:t>
      </w:r>
      <w: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царство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 </w:t>
      </w:r>
      <w:r w:rsidRPr="00633A23">
        <w:t>несомненно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что имеем</w:t>
      </w:r>
      <w:r w:rsidRPr="00633A23">
        <w:rPr>
          <w:rFonts w:cs="Arial"/>
        </w:rPr>
        <w:t xml:space="preserve"> </w:t>
      </w:r>
      <w:r w:rsidRPr="00633A23">
        <w:t>обетов</w:t>
      </w:r>
      <w:r w:rsidRPr="00633A23">
        <w:t>а</w:t>
      </w:r>
      <w:r w:rsidRPr="00633A23">
        <w:t>ние</w:t>
      </w:r>
      <w:r w:rsidRPr="00633A23">
        <w:rPr>
          <w:rFonts w:cs="Arial"/>
        </w:rPr>
        <w:t>...</w:t>
      </w:r>
      <w:r w:rsidRPr="00633A23">
        <w:t>»</w:t>
      </w:r>
      <w:r w:rsidRPr="00633A23">
        <w:rPr>
          <w:rFonts w:cs="Arial"/>
          <w:vertAlign w:val="superscript"/>
        </w:rPr>
        <w:t>64</w:t>
      </w:r>
    </w:p>
    <w:p w:rsidR="008F0DFC" w:rsidRPr="00633A23" w:rsidRDefault="008F0DFC" w:rsidP="008F0DFC">
      <w:r w:rsidRPr="00633A23">
        <w:t>В</w:t>
      </w:r>
      <w:r w:rsidRPr="00633A23">
        <w:rPr>
          <w:rFonts w:cs="Arial"/>
        </w:rPr>
        <w:t xml:space="preserve"> </w:t>
      </w:r>
      <w:r w:rsidRPr="00633A23">
        <w:t>древние</w:t>
      </w:r>
      <w:r w:rsidRPr="00633A23">
        <w:rPr>
          <w:rFonts w:cs="Arial"/>
        </w:rPr>
        <w:t xml:space="preserve"> </w:t>
      </w:r>
      <w:r w:rsidRPr="00633A23">
        <w:t>времена</w:t>
      </w:r>
      <w:r w:rsidRPr="00633A23">
        <w:rPr>
          <w:rFonts w:cs="Arial"/>
        </w:rPr>
        <w:t xml:space="preserve"> </w:t>
      </w:r>
      <w:r w:rsidRPr="00633A23">
        <w:t>первых</w:t>
      </w:r>
      <w:r w:rsidRPr="00633A23">
        <w:rPr>
          <w:rFonts w:cs="Arial"/>
        </w:rPr>
        <w:t xml:space="preserve"> </w:t>
      </w:r>
      <w:r w:rsidRPr="00633A23">
        <w:t>трех</w:t>
      </w:r>
      <w:r w:rsidRPr="00633A23">
        <w:rPr>
          <w:rFonts w:cs="Arial"/>
        </w:rPr>
        <w:t xml:space="preserve"> </w:t>
      </w:r>
      <w:r w:rsidRPr="00633A23">
        <w:t>веков</w:t>
      </w:r>
      <w:r w:rsidRPr="00633A23">
        <w:rPr>
          <w:rFonts w:cs="Arial"/>
        </w:rPr>
        <w:t xml:space="preserve"> </w:t>
      </w:r>
      <w:r w:rsidRPr="00633A23">
        <w:t>существова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христианства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говорит</w:t>
      </w:r>
      <w:r w:rsidRPr="00633A23">
        <w:rPr>
          <w:rFonts w:cs="Arial"/>
        </w:rPr>
        <w:t xml:space="preserve"> </w:t>
      </w:r>
      <w:r w:rsidRPr="00633A23">
        <w:t>Достое</w:t>
      </w:r>
      <w:r w:rsidRPr="00633A23">
        <w:t>в</w:t>
      </w:r>
      <w:r w:rsidRPr="00633A23">
        <w:t>ский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softHyphen/>
        <w:t>ражалось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Церковью</w:t>
      </w:r>
      <w:r w:rsidRPr="00633A23">
        <w:rPr>
          <w:rFonts w:cs="Arial"/>
        </w:rPr>
        <w:t xml:space="preserve">. </w:t>
      </w:r>
      <w:r w:rsidRPr="00633A23">
        <w:t>«Не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должна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t>с</w:t>
      </w:r>
      <w:r w:rsidRPr="00633A23">
        <w:t>кать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определенного</w:t>
      </w:r>
      <w:r w:rsidRPr="00633A23">
        <w:rPr>
          <w:rFonts w:cs="Arial"/>
        </w:rPr>
        <w:t xml:space="preserve"> </w:t>
      </w:r>
      <w:r w:rsidRPr="00633A23">
        <w:t>мес</w:t>
      </w:r>
      <w:r w:rsidRPr="00633A23">
        <w:softHyphen/>
        <w:t>та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государстве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«всякий</w:t>
      </w:r>
      <w:r w:rsidRPr="00633A23">
        <w:rPr>
          <w:rFonts w:cs="Arial"/>
        </w:rPr>
        <w:t xml:space="preserve"> </w:t>
      </w:r>
      <w:r w:rsidRPr="00633A23">
        <w:t>общественный</w:t>
      </w:r>
      <w:r w:rsidRPr="00633A23">
        <w:rPr>
          <w:rFonts w:cs="Arial"/>
        </w:rPr>
        <w:t xml:space="preserve"> </w:t>
      </w:r>
      <w:r w:rsidRPr="00633A23">
        <w:t>союз» или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«союз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религиозных</w:t>
      </w:r>
      <w:r w:rsidRPr="00633A23">
        <w:rPr>
          <w:rFonts w:cs="Arial"/>
        </w:rPr>
        <w:t xml:space="preserve"> </w:t>
      </w:r>
      <w:r w:rsidRPr="00633A23">
        <w:t>целей»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softHyphen/>
        <w:t>против</w:t>
      </w:r>
      <w:r w:rsidRPr="00633A23">
        <w:rPr>
          <w:rFonts w:cs="Arial"/>
        </w:rPr>
        <w:t xml:space="preserve">, </w:t>
      </w:r>
      <w:r w:rsidRPr="00633A23">
        <w:t>всякое</w:t>
      </w:r>
      <w:r w:rsidRPr="00633A23">
        <w:rPr>
          <w:rFonts w:cs="Arial"/>
        </w:rPr>
        <w:t xml:space="preserve"> </w:t>
      </w:r>
      <w:r w:rsidRPr="00633A23">
        <w:t>земное</w:t>
      </w:r>
      <w:r w:rsidRPr="00633A23">
        <w:rPr>
          <w:rFonts w:cs="Arial"/>
        </w:rPr>
        <w:t xml:space="preserve"> </w:t>
      </w:r>
      <w:r w:rsidRPr="00633A23">
        <w:t>государство</w:t>
      </w:r>
      <w:r w:rsidRPr="00633A23">
        <w:rPr>
          <w:rFonts w:cs="Arial"/>
        </w:rPr>
        <w:t xml:space="preserve"> </w:t>
      </w:r>
      <w:r w:rsidRPr="00633A23">
        <w:t>должно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впо</w:t>
      </w:r>
      <w:r w:rsidRPr="00633A23">
        <w:softHyphen/>
        <w:t>следствии</w:t>
      </w:r>
      <w:r w:rsidRPr="00633A23">
        <w:rPr>
          <w:rFonts w:cs="Arial"/>
        </w:rPr>
        <w:t xml:space="preserve"> </w:t>
      </w:r>
      <w:r w:rsidRPr="00633A23">
        <w:t>обратиться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вполне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стать</w:t>
      </w:r>
      <w:r w:rsidRPr="00633A23">
        <w:rPr>
          <w:rFonts w:cs="Arial"/>
        </w:rPr>
        <w:t xml:space="preserve"> </w:t>
      </w:r>
      <w:r w:rsidRPr="00633A23">
        <w:t>ни чем</w:t>
      </w:r>
      <w:r w:rsidRPr="00633A23">
        <w:rPr>
          <w:rFonts w:cs="Arial"/>
        </w:rPr>
        <w:t xml:space="preserve"> </w:t>
      </w:r>
      <w:r w:rsidRPr="00633A23">
        <w:t>иным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Церковью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откл</w:t>
      </w:r>
      <w:r w:rsidRPr="00633A23">
        <w:t>о</w:t>
      </w:r>
      <w:r w:rsidRPr="00633A23">
        <w:t>нив</w:t>
      </w:r>
      <w:r w:rsidRPr="00633A23">
        <w:rPr>
          <w:rFonts w:cs="Arial"/>
        </w:rPr>
        <w:t xml:space="preserve"> </w:t>
      </w:r>
      <w:r w:rsidRPr="00633A23">
        <w:t>всякие несходные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церковными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цели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ничем не</w:t>
      </w:r>
      <w:r w:rsidRPr="00633A23">
        <w:rPr>
          <w:rFonts w:cs="Arial"/>
        </w:rPr>
        <w:t xml:space="preserve"> </w:t>
      </w:r>
      <w:r w:rsidRPr="00633A23">
        <w:t>унизит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отнимет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чести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славы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как великого</w:t>
      </w:r>
      <w:r w:rsidRPr="00633A23">
        <w:rPr>
          <w:rFonts w:cs="Arial"/>
        </w:rPr>
        <w:t xml:space="preserve"> </w:t>
      </w:r>
      <w:r w:rsidRPr="00633A23">
        <w:t>государства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славы</w:t>
      </w:r>
      <w:r w:rsidRPr="00633A23">
        <w:rPr>
          <w:rFonts w:cs="Arial"/>
        </w:rPr>
        <w:t xml:space="preserve"> </w:t>
      </w:r>
      <w:r w:rsidRPr="00633A23">
        <w:t>властителей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а лишь</w:t>
      </w:r>
      <w:r w:rsidRPr="00633A23">
        <w:rPr>
          <w:rFonts w:cs="Arial"/>
        </w:rPr>
        <w:t xml:space="preserve"> </w:t>
      </w:r>
      <w:r w:rsidRPr="00633A23">
        <w:t>поставит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ложной</w:t>
      </w:r>
      <w:r w:rsidRPr="00633A23">
        <w:rPr>
          <w:rFonts w:cs="Arial"/>
        </w:rPr>
        <w:t xml:space="preserve">,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языческой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оши</w:t>
      </w:r>
      <w:r w:rsidRPr="00633A23">
        <w:softHyphen/>
        <w:t>бочной</w:t>
      </w:r>
      <w:r w:rsidRPr="00633A23">
        <w:rPr>
          <w:rFonts w:cs="Arial"/>
        </w:rPr>
        <w:t xml:space="preserve"> </w:t>
      </w:r>
      <w:r w:rsidRPr="00633A23">
        <w:t>дороги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правильную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истинную</w:t>
      </w:r>
      <w:r w:rsidRPr="00633A23">
        <w:rPr>
          <w:rFonts w:cs="Arial"/>
        </w:rPr>
        <w:t xml:space="preserve"> </w:t>
      </w:r>
      <w:r w:rsidRPr="00633A23">
        <w:t>дорогу</w:t>
      </w:r>
      <w:r w:rsidRPr="00633A23">
        <w:rPr>
          <w:rFonts w:cs="Arial"/>
        </w:rPr>
        <w:t xml:space="preserve">, </w:t>
      </w:r>
      <w:r w:rsidRPr="00633A23">
        <w:t>единственно</w:t>
      </w:r>
      <w:r w:rsidRPr="00633A23">
        <w:rPr>
          <w:rFonts w:cs="Arial"/>
        </w:rPr>
        <w:t xml:space="preserve"> </w:t>
      </w:r>
      <w:r w:rsidRPr="00633A23">
        <w:t>ведущую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вечным</w:t>
      </w:r>
      <w:r w:rsidRPr="00633A23">
        <w:rPr>
          <w:rFonts w:cs="Arial"/>
        </w:rPr>
        <w:t xml:space="preserve"> </w:t>
      </w:r>
      <w:r w:rsidRPr="00633A23">
        <w:t>целям»</w:t>
      </w:r>
      <w:r w:rsidRPr="00633A23">
        <w:rPr>
          <w:rFonts w:cs="Arial"/>
          <w:vertAlign w:val="superscript"/>
        </w:rPr>
        <w:t>6</w:t>
      </w:r>
      <w:r>
        <w:rPr>
          <w:rFonts w:cs="Arial"/>
          <w:vertAlign w:val="superscript"/>
        </w:rPr>
        <w:t>5</w:t>
      </w:r>
      <w:r w:rsidRPr="00633A23">
        <w:rPr>
          <w:rFonts w:cs="Arial"/>
        </w:rPr>
        <w:t xml:space="preserve"> .</w:t>
      </w:r>
    </w:p>
    <w:p w:rsidR="008F0DFC" w:rsidRPr="00633A23" w:rsidRDefault="008F0DFC" w:rsidP="008F0DFC">
      <w:r w:rsidRPr="00633A23">
        <w:t>«По</w:t>
      </w:r>
      <w:r w:rsidRPr="00633A23">
        <w:rPr>
          <w:rFonts w:cs="Arial"/>
        </w:rPr>
        <w:t xml:space="preserve"> </w:t>
      </w:r>
      <w:r w:rsidRPr="00633A23">
        <w:t>иным</w:t>
      </w:r>
      <w:r w:rsidRPr="00633A23">
        <w:rPr>
          <w:rFonts w:cs="Arial"/>
        </w:rPr>
        <w:t xml:space="preserve"> </w:t>
      </w:r>
      <w:r w:rsidRPr="00633A23">
        <w:t>теориям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развивает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мысль</w:t>
      </w:r>
      <w:r w:rsidRPr="00633A23">
        <w:rPr>
          <w:rFonts w:cs="Arial"/>
        </w:rPr>
        <w:t xml:space="preserve"> </w:t>
      </w:r>
      <w:r w:rsidRPr="00633A23">
        <w:t>Дос</w:t>
      </w:r>
      <w:r w:rsidRPr="00633A23">
        <w:softHyphen/>
        <w:t>тоевский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слишком</w:t>
      </w:r>
      <w:r w:rsidRPr="00633A23">
        <w:rPr>
          <w:rFonts w:cs="Arial"/>
        </w:rPr>
        <w:t xml:space="preserve"> </w:t>
      </w:r>
      <w:r w:rsidRPr="00633A23">
        <w:t>выяснившимся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девятна</w:t>
      </w:r>
      <w:r w:rsidRPr="00633A23">
        <w:softHyphen/>
        <w:t>дцатый</w:t>
      </w:r>
      <w:r w:rsidRPr="00633A23">
        <w:rPr>
          <w:rFonts w:cs="Arial"/>
        </w:rPr>
        <w:t xml:space="preserve"> </w:t>
      </w:r>
      <w:r w:rsidRPr="00633A23">
        <w:t>век</w:t>
      </w:r>
      <w:r w:rsidRPr="00633A23">
        <w:rPr>
          <w:rFonts w:cs="Arial"/>
        </w:rPr>
        <w:t xml:space="preserve">,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должна</w:t>
      </w:r>
      <w:r w:rsidRPr="00633A23">
        <w:rPr>
          <w:rFonts w:cs="Arial"/>
        </w:rPr>
        <w:t xml:space="preserve"> </w:t>
      </w:r>
      <w:r w:rsidRPr="00633A23">
        <w:t>перерождаться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госу</w:t>
      </w:r>
      <w:r w:rsidRPr="00633A23">
        <w:softHyphen/>
        <w:t>дарство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низшего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высший</w:t>
      </w:r>
      <w:r w:rsidRPr="00633A23">
        <w:rPr>
          <w:rFonts w:cs="Arial"/>
        </w:rPr>
        <w:t xml:space="preserve"> </w:t>
      </w:r>
      <w:r w:rsidRPr="00633A23">
        <w:t>вид</w:t>
      </w:r>
      <w:r w:rsidRPr="00633A23">
        <w:rPr>
          <w:rFonts w:cs="Arial"/>
        </w:rPr>
        <w:t xml:space="preserve">, </w:t>
      </w:r>
      <w:r w:rsidRPr="00633A23">
        <w:t>чтобы затем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исчезнуть</w:t>
      </w:r>
      <w:r w:rsidRPr="00633A23">
        <w:rPr>
          <w:rFonts w:cs="Arial"/>
        </w:rPr>
        <w:t xml:space="preserve">, </w:t>
      </w:r>
      <w:r w:rsidRPr="00633A23">
        <w:t>уступив</w:t>
      </w:r>
      <w:r w:rsidRPr="00633A23">
        <w:rPr>
          <w:rFonts w:cs="Arial"/>
        </w:rPr>
        <w:t xml:space="preserve"> </w:t>
      </w:r>
      <w:r w:rsidRPr="00633A23">
        <w:t>науке</w:t>
      </w:r>
      <w:r w:rsidRPr="00633A23">
        <w:rPr>
          <w:rFonts w:cs="Arial"/>
        </w:rPr>
        <w:t xml:space="preserve">, </w:t>
      </w:r>
      <w:r w:rsidRPr="00633A23">
        <w:t>духу</w:t>
      </w:r>
      <w:r w:rsidRPr="00633A23">
        <w:rPr>
          <w:rFonts w:cs="Arial"/>
        </w:rPr>
        <w:t xml:space="preserve"> </w:t>
      </w:r>
      <w:r w:rsidRPr="00633A23">
        <w:t>времени</w:t>
      </w:r>
      <w:r w:rsidRPr="00633A23">
        <w:rPr>
          <w:rFonts w:cs="Arial"/>
        </w:rPr>
        <w:t xml:space="preserve"> </w:t>
      </w:r>
      <w:r w:rsidRPr="00633A23">
        <w:t>и цивилизации</w:t>
      </w:r>
      <w:r w:rsidRPr="00633A23">
        <w:rPr>
          <w:rFonts w:cs="Arial"/>
        </w:rPr>
        <w:t xml:space="preserve">.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хочет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сопротивляется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отводится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государстве</w:t>
      </w:r>
      <w:r w:rsidRPr="00633A23">
        <w:rPr>
          <w:rFonts w:cs="Arial"/>
        </w:rPr>
        <w:t xml:space="preserve"> </w:t>
      </w:r>
      <w:r w:rsidRPr="00633A23">
        <w:t>зато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некоторый</w:t>
      </w:r>
      <w: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угол</w:t>
      </w:r>
      <w:r w:rsidRPr="00633A23">
        <w:rPr>
          <w:rFonts w:cs="Arial"/>
        </w:rPr>
        <w:t xml:space="preserve">,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надзором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повсемест</w:t>
      </w:r>
      <w:r w:rsidRPr="00633A23">
        <w:softHyphen/>
        <w:t>но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современных</w:t>
      </w:r>
      <w:r w:rsidRPr="00633A23">
        <w:rPr>
          <w:rFonts w:cs="Arial"/>
        </w:rPr>
        <w:t xml:space="preserve"> </w:t>
      </w:r>
      <w:r w:rsidRPr="00633A23">
        <w:t>европейских</w:t>
      </w:r>
      <w:r w:rsidRPr="00633A23">
        <w:rPr>
          <w:rFonts w:cs="Arial"/>
        </w:rPr>
        <w:t xml:space="preserve"> </w:t>
      </w:r>
      <w:r w:rsidRPr="00633A23">
        <w:t>землях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русскому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пониманию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упованию</w:t>
      </w:r>
      <w:r w:rsidRPr="00633A23">
        <w:rPr>
          <w:rFonts w:cs="Arial"/>
        </w:rPr>
        <w:t xml:space="preserve"> </w:t>
      </w:r>
      <w:r w:rsidRPr="00633A23">
        <w:t>надо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не Церковь</w:t>
      </w:r>
      <w:r w:rsidRPr="00633A23">
        <w:rPr>
          <w:rFonts w:cs="Arial"/>
        </w:rPr>
        <w:t xml:space="preserve"> </w:t>
      </w:r>
      <w:r w:rsidRPr="00633A23">
        <w:t>перерождалась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гос</w:t>
      </w:r>
      <w:r w:rsidRPr="00633A23">
        <w:t>у</w:t>
      </w:r>
      <w:r w:rsidRPr="00633A23">
        <w:t>дарство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низшего в</w:t>
      </w:r>
      <w:r w:rsidRPr="00633A23">
        <w:rPr>
          <w:rFonts w:cs="Arial"/>
        </w:rPr>
        <w:t xml:space="preserve"> </w:t>
      </w:r>
      <w:r w:rsidRPr="00633A23">
        <w:t>высший</w:t>
      </w:r>
      <w:r w:rsidRPr="00633A23">
        <w:rPr>
          <w:rFonts w:cs="Arial"/>
        </w:rPr>
        <w:t xml:space="preserve"> </w:t>
      </w:r>
      <w:r w:rsidRPr="00633A23">
        <w:t>тип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, </w:t>
      </w:r>
      <w:r w:rsidRPr="00633A23">
        <w:t>напротив</w:t>
      </w:r>
      <w:r w:rsidRPr="00633A23">
        <w:rPr>
          <w:rFonts w:cs="Arial"/>
        </w:rPr>
        <w:t xml:space="preserve">, </w:t>
      </w:r>
      <w:r w:rsidRPr="00633A23">
        <w:t>государство</w:t>
      </w:r>
      <w:r w:rsidRPr="00633A23">
        <w:rPr>
          <w:rFonts w:cs="Arial"/>
        </w:rPr>
        <w:t xml:space="preserve"> </w:t>
      </w:r>
      <w:r w:rsidRPr="00633A23">
        <w:t>должно</w:t>
      </w:r>
      <w:r w:rsidRPr="00633A23">
        <w:rPr>
          <w:rFonts w:cs="Arial"/>
        </w:rPr>
        <w:t xml:space="preserve"> </w:t>
      </w:r>
      <w:r w:rsidRPr="00633A23">
        <w:t>кон</w:t>
      </w:r>
      <w:r w:rsidRPr="00633A23">
        <w:softHyphen/>
        <w:t>чить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сподобиться</w:t>
      </w:r>
      <w:r w:rsidRPr="00633A23">
        <w:rPr>
          <w:rFonts w:cs="Arial"/>
        </w:rPr>
        <w:t xml:space="preserve"> </w:t>
      </w:r>
      <w:r w:rsidRPr="00633A23">
        <w:t>стать</w:t>
      </w:r>
      <w:r w:rsidRPr="00633A23">
        <w:rPr>
          <w:rFonts w:cs="Arial"/>
        </w:rPr>
        <w:t xml:space="preserve"> </w:t>
      </w:r>
      <w:r w:rsidRPr="00633A23">
        <w:t>единственно</w:t>
      </w:r>
      <w:r w:rsidRPr="00633A23">
        <w:rPr>
          <w:rFonts w:cs="Arial"/>
        </w:rPr>
        <w:t xml:space="preserve"> </w:t>
      </w:r>
      <w:r w:rsidRPr="00633A23">
        <w:t>лишь Церковью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ничем</w:t>
      </w:r>
      <w:r w:rsidRPr="00633A23">
        <w:rPr>
          <w:rFonts w:cs="Arial"/>
        </w:rPr>
        <w:t xml:space="preserve"> </w:t>
      </w:r>
      <w:r w:rsidRPr="00633A23">
        <w:t>иным</w:t>
      </w:r>
      <w:r w:rsidRPr="00633A23">
        <w:rPr>
          <w:rFonts w:cs="Arial"/>
        </w:rPr>
        <w:t xml:space="preserve"> </w:t>
      </w:r>
      <w:r w:rsidRPr="00633A23">
        <w:t>более»</w:t>
      </w:r>
      <w:r>
        <w:rPr>
          <w:rFonts w:cs="Arial"/>
        </w:rPr>
        <w:t xml:space="preserve"> </w:t>
      </w:r>
      <w:r w:rsidRPr="00633A23">
        <w:rPr>
          <w:rFonts w:cs="Arial"/>
        </w:rPr>
        <w:t>.</w:t>
      </w:r>
    </w:p>
    <w:p w:rsidR="008F0DFC" w:rsidRPr="00633A23" w:rsidRDefault="008F0DFC" w:rsidP="008F0DFC">
      <w:r w:rsidRPr="00633A23">
        <w:t>Но</w:t>
      </w:r>
      <w:r w:rsidRPr="00633A23">
        <w:rPr>
          <w:rFonts w:cs="Arial"/>
        </w:rPr>
        <w:t xml:space="preserve">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понимание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понято</w:t>
      </w:r>
      <w:r w:rsidRPr="00633A23">
        <w:rPr>
          <w:rFonts w:cs="Arial"/>
        </w:rPr>
        <w:t xml:space="preserve"> </w:t>
      </w:r>
      <w:r w:rsidRPr="00633A23">
        <w:t>как ультрамонтанство</w:t>
      </w:r>
      <w:r w:rsidRPr="00633A23">
        <w:rPr>
          <w:rFonts w:cs="Arial"/>
        </w:rPr>
        <w:t xml:space="preserve">, </w:t>
      </w:r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дополн</w:t>
      </w:r>
      <w:r w:rsidRPr="00633A23">
        <w:t>я</w:t>
      </w:r>
      <w:r w:rsidRPr="00633A23">
        <w:t>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еван</w:t>
      </w:r>
      <w:r w:rsidRPr="00633A23">
        <w:softHyphen/>
        <w:t>гельским</w:t>
      </w:r>
      <w:r w:rsidRPr="00633A23">
        <w:rPr>
          <w:rFonts w:cs="Arial"/>
        </w:rPr>
        <w:t xml:space="preserve"> </w:t>
      </w:r>
      <w:r w:rsidRPr="00633A23">
        <w:t>понятием</w:t>
      </w:r>
      <w:r w:rsidRPr="00633A23">
        <w:rPr>
          <w:rFonts w:cs="Arial"/>
        </w:rPr>
        <w:t xml:space="preserve">: </w:t>
      </w:r>
      <w:r w:rsidRPr="00633A23">
        <w:t>«Не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обращается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госу</w:t>
      </w:r>
      <w:r w:rsidRPr="00633A23">
        <w:softHyphen/>
        <w:t>дарство</w:t>
      </w:r>
      <w:r w:rsidRPr="00633A23">
        <w:rPr>
          <w:rFonts w:cs="Arial"/>
        </w:rPr>
        <w:t xml:space="preserve">.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Рим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мечта</w:t>
      </w:r>
      <w:r w:rsidRPr="00633A23">
        <w:rPr>
          <w:rFonts w:cs="Arial"/>
        </w:rPr>
        <w:t xml:space="preserve">.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третье</w:t>
      </w:r>
      <w:r w:rsidRPr="00633A23">
        <w:rPr>
          <w:rFonts w:cs="Arial"/>
        </w:rPr>
        <w:t xml:space="preserve"> </w:t>
      </w:r>
      <w:r w:rsidRPr="00633A23">
        <w:t>дьяволово</w:t>
      </w:r>
      <w:r w:rsidRPr="00633A23">
        <w:rPr>
          <w:rFonts w:cs="Arial"/>
        </w:rPr>
        <w:t xml:space="preserve"> </w:t>
      </w:r>
      <w:r w:rsidRPr="00633A23">
        <w:t>ис</w:t>
      </w:r>
      <w:r w:rsidRPr="00633A23">
        <w:softHyphen/>
        <w:t>кушение</w:t>
      </w:r>
      <w:r w:rsidRPr="00633A23">
        <w:rPr>
          <w:rFonts w:cs="Arial"/>
        </w:rPr>
        <w:t xml:space="preserve">! </w:t>
      </w:r>
      <w:r w:rsidRPr="00633A23">
        <w:t>А</w:t>
      </w:r>
      <w:r w:rsidRPr="00633A23">
        <w:rPr>
          <w:rFonts w:cs="Arial"/>
        </w:rPr>
        <w:t xml:space="preserve">, </w:t>
      </w:r>
      <w:r w:rsidRPr="00633A23">
        <w:t>напротив</w:t>
      </w:r>
      <w:r w:rsidRPr="00633A23">
        <w:rPr>
          <w:rFonts w:cs="Arial"/>
        </w:rPr>
        <w:t xml:space="preserve">, </w:t>
      </w:r>
      <w:r w:rsidRPr="00633A23">
        <w:t>государство</w:t>
      </w:r>
      <w:r w:rsidRPr="00633A23">
        <w:rPr>
          <w:rFonts w:cs="Arial"/>
        </w:rPr>
        <w:t xml:space="preserve"> </w:t>
      </w:r>
      <w:r w:rsidRPr="00633A23">
        <w:t>обращается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</w:t>
      </w:r>
      <w:r w:rsidRPr="00633A23">
        <w:softHyphen/>
        <w:t>ковь</w:t>
      </w:r>
      <w:r w:rsidRPr="00633A23">
        <w:rPr>
          <w:rFonts w:cs="Arial"/>
        </w:rPr>
        <w:t xml:space="preserve">, </w:t>
      </w:r>
      <w:r w:rsidRPr="00633A23">
        <w:t>восходит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становится</w:t>
      </w:r>
      <w:r w:rsidRPr="00633A23">
        <w:rPr>
          <w:rFonts w:cs="Arial"/>
        </w:rPr>
        <w:t xml:space="preserve"> </w:t>
      </w:r>
      <w:r w:rsidRPr="00633A23">
        <w:t>Церковью</w:t>
      </w:r>
      <w:r w:rsidRPr="00633A23">
        <w:rPr>
          <w:rFonts w:cs="Arial"/>
        </w:rPr>
        <w:t xml:space="preserve"> </w:t>
      </w:r>
      <w:r w:rsidRPr="00633A23">
        <w:t>на всей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совершенно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противоположно ультр</w:t>
      </w:r>
      <w:r w:rsidRPr="00633A23">
        <w:t>а</w:t>
      </w:r>
      <w:r w:rsidRPr="00633A23">
        <w:t>монтанству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Риму</w:t>
      </w:r>
      <w:r w:rsidRPr="00633A23">
        <w:rPr>
          <w:rFonts w:cs="Arial"/>
        </w:rPr>
        <w:t xml:space="preserve">...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великое предназначение</w:t>
      </w:r>
      <w:r w:rsidRPr="00633A23">
        <w:rPr>
          <w:rFonts w:cs="Arial"/>
        </w:rPr>
        <w:t xml:space="preserve"> </w:t>
      </w:r>
      <w:r w:rsidRPr="00633A23">
        <w:t>православия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.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Востока земля</w:t>
      </w:r>
      <w:r w:rsidRPr="00633A23">
        <w:rPr>
          <w:rFonts w:cs="Arial"/>
        </w:rPr>
        <w:t xml:space="preserve"> </w:t>
      </w:r>
      <w:r w:rsidRPr="00633A23">
        <w:t>сия</w:t>
      </w:r>
      <w:r w:rsidRPr="00633A23">
        <w:rPr>
          <w:rFonts w:cs="Arial"/>
        </w:rPr>
        <w:t xml:space="preserve"> </w:t>
      </w:r>
      <w:r w:rsidRPr="00633A23">
        <w:t>воссияет»</w:t>
      </w:r>
      <w:r w:rsidRPr="00633A23">
        <w:rPr>
          <w:rFonts w:cs="Arial"/>
          <w:vertAlign w:val="superscript"/>
        </w:rPr>
        <w:t>67</w:t>
      </w:r>
      <w:r w:rsidRPr="00633A23">
        <w:rPr>
          <w:rFonts w:cs="Arial"/>
        </w:rPr>
        <w:t>.</w:t>
      </w:r>
    </w:p>
    <w:p w:rsidR="008F0DFC" w:rsidRPr="00633A23" w:rsidRDefault="008F0DFC" w:rsidP="008F0DFC">
      <w:r w:rsidRPr="00633A23">
        <w:t>В</w:t>
      </w:r>
      <w:r w:rsidRPr="00633A23">
        <w:rPr>
          <w:rFonts w:cs="Arial"/>
        </w:rPr>
        <w:t xml:space="preserve"> </w:t>
      </w:r>
      <w:r w:rsidRPr="00633A23">
        <w:t>конце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Достоевский</w:t>
      </w:r>
      <w:r w:rsidRPr="00633A23">
        <w:rPr>
          <w:rFonts w:cs="Arial"/>
        </w:rPr>
        <w:t xml:space="preserve"> </w:t>
      </w:r>
      <w:r w:rsidRPr="00633A23">
        <w:t>писал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любимой своей</w:t>
      </w:r>
      <w:r w:rsidRPr="00633A23">
        <w:rPr>
          <w:rFonts w:cs="Arial"/>
        </w:rPr>
        <w:t xml:space="preserve"> </w:t>
      </w:r>
      <w:r w:rsidRPr="00633A23">
        <w:t>теме</w:t>
      </w:r>
      <w:r w:rsidRPr="00633A23">
        <w:rPr>
          <w:rFonts w:cs="Arial"/>
        </w:rPr>
        <w:t xml:space="preserve">: </w:t>
      </w:r>
      <w:r w:rsidRPr="00633A23">
        <w:t>«Государство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прежде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христиан</w:t>
      </w:r>
      <w:r w:rsidRPr="00633A23">
        <w:softHyphen/>
        <w:t>ское</w:t>
      </w:r>
      <w:r w:rsidRPr="00633A23">
        <w:rPr>
          <w:rFonts w:cs="Arial"/>
        </w:rPr>
        <w:t xml:space="preserve"> </w:t>
      </w:r>
      <w:r w:rsidRPr="00633A23">
        <w:t>общество</w:t>
      </w:r>
      <w:r w:rsidRPr="00633A23">
        <w:rPr>
          <w:rFonts w:cs="Arial"/>
        </w:rPr>
        <w:t xml:space="preserve"> </w:t>
      </w:r>
      <w:r w:rsidRPr="00633A23">
        <w:t>стремится</w:t>
      </w:r>
      <w:r w:rsidRPr="00633A23">
        <w:rPr>
          <w:rFonts w:cs="Arial"/>
        </w:rPr>
        <w:t xml:space="preserve"> </w:t>
      </w:r>
      <w:r w:rsidRPr="00633A23">
        <w:t>стать</w:t>
      </w:r>
      <w:r w:rsidRPr="00633A23">
        <w:rPr>
          <w:rFonts w:cs="Arial"/>
        </w:rPr>
        <w:t xml:space="preserve"> </w:t>
      </w:r>
      <w:r w:rsidRPr="00633A23">
        <w:t>Церковью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Европе наоборот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состоит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самых</w:t>
      </w:r>
      <w:r w:rsidRPr="00633A23">
        <w:rPr>
          <w:rFonts w:cs="Arial"/>
        </w:rPr>
        <w:t xml:space="preserve"> </w:t>
      </w:r>
      <w:r w:rsidRPr="00633A23">
        <w:t>главных различий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нами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Европой»</w:t>
      </w:r>
      <w:r w:rsidRPr="00633A23">
        <w:rPr>
          <w:rFonts w:cs="Arial"/>
          <w:vertAlign w:val="superscript"/>
        </w:rPr>
        <w:t>68</w:t>
      </w:r>
      <w:r w:rsidRPr="00633A23">
        <w:rPr>
          <w:rFonts w:cs="Arial"/>
        </w:rPr>
        <w:t>.</w:t>
      </w:r>
    </w:p>
    <w:p w:rsidR="008F0DFC" w:rsidRPr="00633A23" w:rsidRDefault="008F0DFC" w:rsidP="008F0DFC">
      <w:pPr>
        <w:jc w:val="right"/>
      </w:pPr>
      <w:r w:rsidRPr="00633A23">
        <w:rPr>
          <w:szCs w:val="16"/>
        </w:rPr>
        <w:t>Перевод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сербского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Л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Н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Даниленко</w:t>
      </w:r>
    </w:p>
    <w:p w:rsidR="008F0DFC" w:rsidRPr="00633A23" w:rsidRDefault="008F0DFC" w:rsidP="008F0DFC">
      <w:pPr>
        <w:sectPr w:rsidR="008F0DFC" w:rsidRPr="00633A23" w:rsidSect="00EB0F88">
          <w:pgSz w:w="11907" w:h="16839" w:code="9"/>
          <w:pgMar w:top="851" w:right="850" w:bottom="851" w:left="1134" w:header="720" w:footer="720" w:gutter="0"/>
          <w:cols w:space="720"/>
          <w:noEndnote/>
        </w:sectPr>
      </w:pPr>
    </w:p>
    <w:p w:rsidR="008F0DFC" w:rsidRPr="00633A23" w:rsidRDefault="008F0DFC" w:rsidP="008F0DFC">
      <w:pPr>
        <w:rPr>
          <w:szCs w:val="2"/>
        </w:rPr>
      </w:pPr>
    </w:p>
    <w:p w:rsidR="008F0DFC" w:rsidRPr="00633A23" w:rsidRDefault="008F0DFC" w:rsidP="008F0DFC">
      <w:pPr>
        <w:sectPr w:rsidR="008F0DFC" w:rsidRPr="00633A23" w:rsidSect="00EB0F88">
          <w:type w:val="continuous"/>
          <w:pgSz w:w="11907" w:h="16839" w:code="9"/>
          <w:pgMar w:top="851" w:right="850" w:bottom="851" w:left="1134" w:header="720" w:footer="720" w:gutter="0"/>
          <w:cols w:space="60"/>
          <w:noEndnote/>
        </w:sectPr>
      </w:pPr>
    </w:p>
    <w:p w:rsidR="008F0DFC" w:rsidRPr="00633A23" w:rsidRDefault="008F0DFC" w:rsidP="008F0DFC">
      <w:pPr>
        <w:pStyle w:val="5"/>
      </w:pPr>
      <w:r w:rsidRPr="00633A23">
        <w:lastRenderedPageBreak/>
        <w:t>ПРИМЕЧАНИЕ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1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Биография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письма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записная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книжка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Ф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М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Достоевского</w:t>
      </w:r>
      <w:r w:rsidRPr="00633A23">
        <w:rPr>
          <w:rFonts w:cs="Arial"/>
          <w:szCs w:val="16"/>
        </w:rPr>
        <w:t>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2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«Идиот»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VIK</w:t>
      </w:r>
      <w:r w:rsidRPr="00633A23">
        <w:rPr>
          <w:rFonts w:cs="Arial"/>
          <w:szCs w:val="16"/>
        </w:rPr>
        <w:t xml:space="preserve">)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585. (</w:t>
      </w:r>
      <w:r w:rsidRPr="00633A23">
        <w:rPr>
          <w:szCs w:val="16"/>
        </w:rPr>
        <w:t>Здесь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далее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цитируется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по</w:t>
      </w:r>
      <w:r w:rsidRPr="00282689">
        <w:rPr>
          <w:szCs w:val="16"/>
        </w:rPr>
        <w:t xml:space="preserve"> </w:t>
      </w:r>
      <w:r w:rsidRPr="00633A23">
        <w:rPr>
          <w:szCs w:val="16"/>
        </w:rPr>
        <w:t>изданию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А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Ф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Маркса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Полное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</w:t>
      </w:r>
      <w:r w:rsidRPr="00633A23">
        <w:rPr>
          <w:szCs w:val="16"/>
        </w:rPr>
        <w:t>о</w:t>
      </w:r>
      <w:r w:rsidRPr="00633A23">
        <w:rPr>
          <w:szCs w:val="16"/>
        </w:rPr>
        <w:t>брание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сочинений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Ф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М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Достоев</w:t>
      </w:r>
      <w:r w:rsidRPr="00633A23">
        <w:rPr>
          <w:szCs w:val="16"/>
        </w:rPr>
        <w:softHyphen/>
        <w:t>ского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С</w:t>
      </w:r>
      <w:r w:rsidRPr="00633A23">
        <w:rPr>
          <w:rFonts w:cs="Arial"/>
          <w:szCs w:val="16"/>
        </w:rPr>
        <w:t>.-</w:t>
      </w:r>
      <w:r w:rsidRPr="00633A23">
        <w:rPr>
          <w:szCs w:val="16"/>
        </w:rPr>
        <w:t>Петербург</w:t>
      </w:r>
      <w:r w:rsidRPr="00633A23">
        <w:rPr>
          <w:rFonts w:cs="Arial"/>
          <w:szCs w:val="16"/>
        </w:rPr>
        <w:t xml:space="preserve">, 1894 </w:t>
      </w:r>
      <w:r w:rsidRPr="00633A23">
        <w:rPr>
          <w:szCs w:val="16"/>
        </w:rPr>
        <w:t>г</w:t>
      </w:r>
      <w:r w:rsidRPr="00633A23">
        <w:rPr>
          <w:rFonts w:cs="Arial"/>
          <w:szCs w:val="16"/>
        </w:rPr>
        <w:t>.)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3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Дневник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писателя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</w:t>
      </w:r>
      <w:r w:rsidRPr="00633A23">
        <w:rPr>
          <w:rFonts w:cs="Arial"/>
          <w:szCs w:val="16"/>
        </w:rPr>
        <w:t>.</w:t>
      </w:r>
      <w:r w:rsidRPr="00282689">
        <w:rPr>
          <w:rFonts w:cs="Arial"/>
          <w:szCs w:val="16"/>
        </w:rPr>
        <w:t xml:space="preserve"> </w:t>
      </w:r>
      <w:r w:rsidRPr="00633A23">
        <w:rPr>
          <w:szCs w:val="16"/>
        </w:rPr>
        <w:t>Биография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письма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зап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книжка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Ф</w:t>
      </w:r>
      <w:r w:rsidRPr="00633A23">
        <w:rPr>
          <w:rFonts w:cs="Arial"/>
          <w:szCs w:val="16"/>
        </w:rPr>
        <w:t xml:space="preserve">. </w:t>
      </w:r>
      <w:r w:rsidRPr="00633A23">
        <w:rPr>
          <w:rFonts w:cs="Arial"/>
          <w:szCs w:val="16"/>
          <w:lang w:val="en-US"/>
        </w:rPr>
        <w:t>M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Достоевского</w:t>
      </w:r>
      <w:r w:rsidRPr="00633A23">
        <w:rPr>
          <w:rFonts w:cs="Arial"/>
          <w:szCs w:val="16"/>
        </w:rPr>
        <w:t>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5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Из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материалов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«Бесам»</w:t>
      </w:r>
      <w:r w:rsidRPr="00633A23">
        <w:rPr>
          <w:rFonts w:cs="Arial"/>
          <w:szCs w:val="16"/>
        </w:rPr>
        <w:t xml:space="preserve"> (</w:t>
      </w:r>
      <w:r w:rsidRPr="00633A23">
        <w:rPr>
          <w:szCs w:val="16"/>
        </w:rPr>
        <w:t>Достоевского</w:t>
      </w:r>
      <w:r w:rsidRPr="00633A23">
        <w:rPr>
          <w:rFonts w:cs="Arial"/>
          <w:szCs w:val="16"/>
        </w:rPr>
        <w:t xml:space="preserve">), </w:t>
      </w:r>
      <w:r w:rsidRPr="00633A23">
        <w:rPr>
          <w:szCs w:val="16"/>
        </w:rPr>
        <w:t>Л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Гроссман</w:t>
      </w:r>
      <w:r w:rsidRPr="00633A23">
        <w:rPr>
          <w:rFonts w:cs="Arial"/>
          <w:szCs w:val="16"/>
        </w:rPr>
        <w:t>,</w:t>
      </w:r>
      <w:r w:rsidRPr="00946D5D">
        <w:rPr>
          <w:rFonts w:cs="Arial"/>
          <w:szCs w:val="16"/>
        </w:rPr>
        <w:t xml:space="preserve"> </w:t>
      </w:r>
      <w:r w:rsidRPr="00633A23">
        <w:rPr>
          <w:szCs w:val="16"/>
        </w:rPr>
        <w:t>«Южное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Слово»</w:t>
      </w:r>
      <w:r w:rsidRPr="00633A23">
        <w:rPr>
          <w:rFonts w:cs="Arial"/>
          <w:szCs w:val="16"/>
        </w:rPr>
        <w:t>, 25.</w:t>
      </w:r>
      <w:r w:rsidRPr="00633A23">
        <w:rPr>
          <w:rFonts w:cs="Arial"/>
          <w:szCs w:val="16"/>
          <w:lang w:val="en-US"/>
        </w:rPr>
        <w:t>IX</w:t>
      </w:r>
      <w:r w:rsidRPr="00633A23">
        <w:rPr>
          <w:rFonts w:cs="Arial"/>
          <w:szCs w:val="16"/>
        </w:rPr>
        <w:t xml:space="preserve">. 1919, </w:t>
      </w:r>
      <w:r w:rsidRPr="00633A23">
        <w:rPr>
          <w:szCs w:val="16"/>
        </w:rPr>
        <w:t>Одесса</w:t>
      </w:r>
      <w:r w:rsidRPr="00633A23">
        <w:rPr>
          <w:rFonts w:cs="Arial"/>
          <w:szCs w:val="16"/>
        </w:rPr>
        <w:t>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6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Дневник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писателя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</w:t>
      </w:r>
      <w:r w:rsidRPr="00633A23">
        <w:rPr>
          <w:rFonts w:cs="Arial"/>
          <w:szCs w:val="16"/>
        </w:rPr>
        <w:t xml:space="preserve">. </w:t>
      </w:r>
      <w:r w:rsidRPr="00633A23">
        <w:rPr>
          <w:rFonts w:cs="Arial"/>
          <w:szCs w:val="16"/>
          <w:lang w:val="en-US"/>
        </w:rPr>
        <w:t>X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224.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7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</w:t>
      </w:r>
      <w:r w:rsidRPr="00633A23">
        <w:rPr>
          <w:rFonts w:cs="Arial"/>
          <w:szCs w:val="16"/>
        </w:rPr>
        <w:t xml:space="preserve">. </w:t>
      </w:r>
      <w:r w:rsidRPr="00633A23">
        <w:rPr>
          <w:rFonts w:cs="Arial"/>
          <w:szCs w:val="16"/>
          <w:lang w:val="en-US"/>
        </w:rPr>
        <w:t>IX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240.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8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>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9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</w:t>
      </w:r>
      <w:r w:rsidRPr="00633A23">
        <w:rPr>
          <w:rFonts w:cs="Arial"/>
          <w:szCs w:val="16"/>
        </w:rPr>
        <w:t xml:space="preserve">. </w:t>
      </w:r>
      <w:r w:rsidRPr="00633A23">
        <w:rPr>
          <w:rFonts w:cs="Arial"/>
          <w:szCs w:val="16"/>
          <w:lang w:val="en-US"/>
        </w:rPr>
        <w:t>XI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147.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10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</w:t>
      </w:r>
      <w:r w:rsidRPr="00633A23">
        <w:rPr>
          <w:rFonts w:cs="Arial"/>
          <w:szCs w:val="16"/>
        </w:rPr>
        <w:t xml:space="preserve">. </w:t>
      </w:r>
      <w:r w:rsidRPr="00633A23">
        <w:rPr>
          <w:rFonts w:cs="Arial"/>
          <w:szCs w:val="16"/>
          <w:lang w:val="en-US"/>
        </w:rPr>
        <w:t>X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441.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11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Биография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письмо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зап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книжка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Ф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М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Достоевского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273.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12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«Братья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Карамазовы»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</w:t>
      </w:r>
      <w:r w:rsidRPr="00633A23">
        <w:rPr>
          <w:rFonts w:cs="Arial"/>
          <w:szCs w:val="16"/>
        </w:rPr>
        <w:t xml:space="preserve">. </w:t>
      </w:r>
      <w:r w:rsidRPr="00633A23">
        <w:rPr>
          <w:rFonts w:cs="Arial"/>
          <w:szCs w:val="16"/>
          <w:lang w:val="en-US"/>
        </w:rPr>
        <w:t>XII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376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13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Из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материалов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«Бесам»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Л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Гроссман</w:t>
      </w:r>
      <w:r w:rsidRPr="00633A23">
        <w:rPr>
          <w:rFonts w:cs="Arial"/>
          <w:szCs w:val="16"/>
        </w:rPr>
        <w:t>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lastRenderedPageBreak/>
        <w:t>14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Курсив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Ф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М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Достоевского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15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Дневник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писателя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</w:t>
      </w:r>
      <w:r w:rsidRPr="00633A23">
        <w:rPr>
          <w:rFonts w:cs="Arial"/>
          <w:szCs w:val="16"/>
        </w:rPr>
        <w:t xml:space="preserve">. </w:t>
      </w:r>
      <w:r w:rsidRPr="00633A23">
        <w:rPr>
          <w:rFonts w:cs="Arial"/>
          <w:szCs w:val="16"/>
          <w:lang w:val="en-US"/>
        </w:rPr>
        <w:t>XI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5231</w:t>
      </w:r>
      <w:r w:rsidRPr="00633A23">
        <w:rPr>
          <w:szCs w:val="16"/>
        </w:rPr>
        <w:t>—</w:t>
      </w:r>
      <w:r w:rsidRPr="00633A23">
        <w:rPr>
          <w:rFonts w:cs="Arial"/>
          <w:szCs w:val="16"/>
        </w:rPr>
        <w:t>522.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16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</w:t>
      </w:r>
      <w:r w:rsidRPr="00633A23">
        <w:rPr>
          <w:rFonts w:cs="Arial"/>
          <w:szCs w:val="16"/>
        </w:rPr>
        <w:t xml:space="preserve">. </w:t>
      </w:r>
      <w:r w:rsidRPr="00633A23">
        <w:rPr>
          <w:rFonts w:cs="Arial"/>
          <w:szCs w:val="16"/>
          <w:lang w:val="en-US"/>
        </w:rPr>
        <w:t>X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143.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17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312.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18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225.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19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225</w:t>
      </w:r>
      <w:r w:rsidRPr="00633A23">
        <w:rPr>
          <w:szCs w:val="16"/>
        </w:rPr>
        <w:t>—</w:t>
      </w:r>
      <w:r w:rsidRPr="00633A23">
        <w:rPr>
          <w:rFonts w:cs="Arial"/>
          <w:szCs w:val="16"/>
        </w:rPr>
        <w:t>226.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20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«Идиот»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</w:t>
      </w:r>
      <w:r w:rsidRPr="00633A23">
        <w:rPr>
          <w:rFonts w:cs="Arial"/>
          <w:szCs w:val="16"/>
        </w:rPr>
        <w:t xml:space="preserve">. </w:t>
      </w:r>
      <w:r w:rsidRPr="00633A23">
        <w:rPr>
          <w:rFonts w:cs="Arial"/>
          <w:szCs w:val="16"/>
          <w:lang w:val="en-US"/>
        </w:rPr>
        <w:t>VI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594.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21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Дневник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писателя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</w:t>
      </w:r>
      <w:r w:rsidRPr="00633A23">
        <w:rPr>
          <w:rFonts w:cs="Arial"/>
          <w:szCs w:val="16"/>
        </w:rPr>
        <w:t xml:space="preserve">. </w:t>
      </w:r>
      <w:r w:rsidRPr="00633A23">
        <w:rPr>
          <w:rFonts w:cs="Arial"/>
          <w:szCs w:val="16"/>
          <w:lang w:val="en-US"/>
        </w:rPr>
        <w:t>XI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183.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22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X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229.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23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295.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24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204.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25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Соловьев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Три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речи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память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Достоевского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Собрание</w:t>
      </w:r>
      <w:r w:rsidRPr="00282689">
        <w:rPr>
          <w:szCs w:val="16"/>
        </w:rPr>
        <w:t xml:space="preserve"> </w:t>
      </w:r>
      <w:r w:rsidRPr="00633A23">
        <w:rPr>
          <w:szCs w:val="16"/>
        </w:rPr>
        <w:t>сочин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С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Соловьева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</w:t>
      </w:r>
      <w:r w:rsidRPr="00633A23">
        <w:rPr>
          <w:rFonts w:cs="Arial"/>
          <w:szCs w:val="16"/>
        </w:rPr>
        <w:t xml:space="preserve">. </w:t>
      </w:r>
      <w:r>
        <w:rPr>
          <w:rFonts w:cs="Arial"/>
          <w:szCs w:val="16"/>
          <w:lang w:val="en-US"/>
        </w:rPr>
        <w:t>III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 xml:space="preserve">. 197, </w:t>
      </w:r>
      <w:r w:rsidRPr="00633A23">
        <w:rPr>
          <w:szCs w:val="16"/>
        </w:rPr>
        <w:t>С</w:t>
      </w:r>
      <w:r w:rsidRPr="00633A23">
        <w:rPr>
          <w:rFonts w:cs="Arial"/>
          <w:szCs w:val="16"/>
        </w:rPr>
        <w:t>.-</w:t>
      </w:r>
      <w:r w:rsidRPr="00633A23">
        <w:rPr>
          <w:szCs w:val="16"/>
        </w:rPr>
        <w:t>Петербург</w:t>
      </w:r>
      <w:r w:rsidRPr="00633A23">
        <w:rPr>
          <w:rFonts w:cs="Arial"/>
          <w:szCs w:val="16"/>
        </w:rPr>
        <w:t>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26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Дневник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писателя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X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51.</w:t>
      </w:r>
      <w:r w:rsidRPr="00633A23">
        <w:rPr>
          <w:szCs w:val="16"/>
        </w:rPr>
        <w:t>—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«Братьях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Карамазо</w:t>
      </w:r>
      <w:r w:rsidRPr="00633A23">
        <w:rPr>
          <w:szCs w:val="16"/>
        </w:rPr>
        <w:softHyphen/>
        <w:t>вых»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старец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Зосима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говорит</w:t>
      </w:r>
      <w:r w:rsidRPr="00633A23">
        <w:rPr>
          <w:rFonts w:cs="Arial"/>
          <w:szCs w:val="16"/>
        </w:rPr>
        <w:t xml:space="preserve">: </w:t>
      </w:r>
      <w:r w:rsidRPr="00633A23">
        <w:rPr>
          <w:szCs w:val="16"/>
        </w:rPr>
        <w:t>«</w:t>
      </w:r>
      <w:r w:rsidRPr="00633A23">
        <w:rPr>
          <w:rFonts w:cs="Arial"/>
          <w:szCs w:val="16"/>
        </w:rPr>
        <w:t>...</w:t>
      </w:r>
      <w:r w:rsidRPr="00633A23">
        <w:rPr>
          <w:szCs w:val="16"/>
        </w:rPr>
        <w:t>спасет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Бог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Россию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ибо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хоть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282689">
        <w:rPr>
          <w:szCs w:val="16"/>
        </w:rPr>
        <w:t xml:space="preserve"> </w:t>
      </w:r>
      <w:r w:rsidRPr="00633A23">
        <w:rPr>
          <w:szCs w:val="16"/>
        </w:rPr>
        <w:t>развратен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простолюдин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может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уже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отказать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себе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смрадном</w:t>
      </w:r>
      <w:r w:rsidRPr="00282689">
        <w:rPr>
          <w:szCs w:val="16"/>
        </w:rPr>
        <w:t xml:space="preserve"> </w:t>
      </w:r>
      <w:r w:rsidRPr="00633A23">
        <w:rPr>
          <w:szCs w:val="16"/>
        </w:rPr>
        <w:t>грехе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но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все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знает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что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проклят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Богом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его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смрадный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грех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что</w:t>
      </w:r>
      <w:r w:rsidRPr="00282689">
        <w:rPr>
          <w:szCs w:val="16"/>
        </w:rPr>
        <w:t xml:space="preserve"> </w:t>
      </w:r>
      <w:r w:rsidRPr="00633A23">
        <w:rPr>
          <w:szCs w:val="16"/>
        </w:rPr>
        <w:t>поступает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он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худо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греша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Так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что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неустанно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еще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верует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народ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наш</w:t>
      </w:r>
      <w:r w:rsidRPr="00282689">
        <w:rPr>
          <w:szCs w:val="16"/>
        </w:rPr>
        <w:t xml:space="preserve">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правду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Бога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признает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умилительно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плачет»</w:t>
      </w:r>
      <w:r w:rsidRPr="00633A23">
        <w:rPr>
          <w:rFonts w:cs="Arial"/>
          <w:szCs w:val="16"/>
        </w:rPr>
        <w:t xml:space="preserve"> (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XII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375).</w:t>
      </w:r>
      <w:r w:rsidRPr="00282689">
        <w:rPr>
          <w:rFonts w:cs="Arial"/>
          <w:szCs w:val="16"/>
        </w:rPr>
        <w:t xml:space="preserve"> </w:t>
      </w:r>
      <w:r w:rsidRPr="00633A23">
        <w:rPr>
          <w:szCs w:val="16"/>
        </w:rPr>
        <w:t>Сравни</w:t>
      </w:r>
      <w:r w:rsidRPr="00633A23">
        <w:rPr>
          <w:rFonts w:cs="Arial"/>
          <w:szCs w:val="16"/>
        </w:rPr>
        <w:t xml:space="preserve">: </w:t>
      </w:r>
      <w:r w:rsidRPr="00633A23">
        <w:rPr>
          <w:szCs w:val="16"/>
        </w:rPr>
        <w:t>Дневн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писателя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XI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78</w:t>
      </w:r>
      <w:r w:rsidRPr="00633A23">
        <w:rPr>
          <w:szCs w:val="16"/>
        </w:rPr>
        <w:t>—</w:t>
      </w:r>
      <w:r w:rsidRPr="00633A23">
        <w:rPr>
          <w:rFonts w:cs="Arial"/>
          <w:szCs w:val="16"/>
        </w:rPr>
        <w:t>279.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27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Дневник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писателя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X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51.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28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IX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206</w:t>
      </w:r>
      <w:r w:rsidRPr="00633A23">
        <w:rPr>
          <w:szCs w:val="16"/>
        </w:rPr>
        <w:t>—</w:t>
      </w:r>
      <w:r w:rsidRPr="00633A23">
        <w:rPr>
          <w:rFonts w:cs="Arial"/>
          <w:szCs w:val="16"/>
        </w:rPr>
        <w:t xml:space="preserve">209;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178</w:t>
      </w:r>
      <w:r w:rsidRPr="00633A23">
        <w:rPr>
          <w:szCs w:val="16"/>
        </w:rPr>
        <w:t>—</w:t>
      </w:r>
      <w:r w:rsidRPr="00633A23">
        <w:rPr>
          <w:rFonts w:cs="Arial"/>
          <w:szCs w:val="16"/>
        </w:rPr>
        <w:t>179.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29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IX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240</w:t>
      </w:r>
      <w:r w:rsidRPr="00633A23">
        <w:rPr>
          <w:szCs w:val="16"/>
        </w:rPr>
        <w:t>№</w:t>
      </w:r>
      <w:r w:rsidRPr="00633A23">
        <w:rPr>
          <w:rFonts w:cs="Arial"/>
          <w:szCs w:val="16"/>
        </w:rPr>
        <w:t xml:space="preserve">;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X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313.</w:t>
      </w:r>
    </w:p>
    <w:p w:rsidR="008F0DFC" w:rsidRPr="00633A23" w:rsidRDefault="008F0DFC" w:rsidP="008F0DFC">
      <w:pPr>
        <w:ind w:left="284" w:hanging="284"/>
        <w:rPr>
          <w:lang w:val="en-US"/>
        </w:rPr>
      </w:pPr>
      <w:r w:rsidRPr="00633A23">
        <w:rPr>
          <w:rFonts w:cs="Arial"/>
          <w:szCs w:val="16"/>
          <w:vertAlign w:val="superscript"/>
          <w:lang w:val="en-US"/>
        </w:rPr>
        <w:t>30</w:t>
      </w:r>
      <w:r w:rsidRPr="00633A23">
        <w:rPr>
          <w:rFonts w:cs="Arial"/>
          <w:szCs w:val="16"/>
          <w:lang w:val="en-US"/>
        </w:rPr>
        <w:tab/>
        <w:t xml:space="preserve">Letters of F. M. Dostoevsky,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  <w:lang w:val="en-US"/>
        </w:rPr>
        <w:t>. 238.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31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Дневник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писателя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XI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472</w:t>
      </w:r>
      <w:r w:rsidRPr="00633A23">
        <w:rPr>
          <w:szCs w:val="16"/>
        </w:rPr>
        <w:t>—</w:t>
      </w:r>
      <w:r w:rsidRPr="00633A23">
        <w:rPr>
          <w:rFonts w:cs="Arial"/>
          <w:szCs w:val="16"/>
        </w:rPr>
        <w:t>473.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32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Курсив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Ф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М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Достоевского</w:t>
      </w:r>
      <w:r w:rsidRPr="00633A23">
        <w:rPr>
          <w:rFonts w:cs="Arial"/>
          <w:szCs w:val="16"/>
        </w:rPr>
        <w:t>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33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Курсив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Ф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М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Достоевского</w:t>
      </w:r>
      <w:r w:rsidRPr="00633A23">
        <w:rPr>
          <w:rFonts w:cs="Arial"/>
          <w:szCs w:val="16"/>
        </w:rPr>
        <w:t>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34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Дневник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писат</w:t>
      </w:r>
      <w:r w:rsidRPr="00633A23">
        <w:rPr>
          <w:rFonts w:cs="Arial"/>
          <w:szCs w:val="16"/>
        </w:rPr>
        <w:t xml:space="preserve">.,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XI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473</w:t>
      </w:r>
      <w:r w:rsidRPr="00633A23">
        <w:rPr>
          <w:szCs w:val="16"/>
        </w:rPr>
        <w:t>—</w:t>
      </w:r>
      <w:r w:rsidRPr="00633A23">
        <w:rPr>
          <w:rFonts w:cs="Arial"/>
          <w:szCs w:val="16"/>
        </w:rPr>
        <w:t xml:space="preserve">474. </w:t>
      </w:r>
      <w:r w:rsidRPr="00633A23">
        <w:rPr>
          <w:szCs w:val="16"/>
        </w:rPr>
        <w:t>—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письме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одной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матери</w:t>
      </w:r>
      <w:r w:rsidRPr="00282689">
        <w:rPr>
          <w:szCs w:val="16"/>
        </w:rPr>
        <w:t xml:space="preserve"> </w:t>
      </w:r>
      <w:r w:rsidRPr="00633A23">
        <w:rPr>
          <w:szCs w:val="16"/>
        </w:rPr>
        <w:t>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вопрос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как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во</w:t>
      </w:r>
      <w:r w:rsidRPr="00633A23">
        <w:rPr>
          <w:szCs w:val="16"/>
        </w:rPr>
        <w:t>с</w:t>
      </w:r>
      <w:r w:rsidRPr="00633A23">
        <w:rPr>
          <w:szCs w:val="16"/>
        </w:rPr>
        <w:t>питывать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своего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сына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Достоевский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отвечает</w:t>
      </w:r>
      <w:r w:rsidRPr="00633A23">
        <w:rPr>
          <w:rFonts w:cs="Arial"/>
          <w:szCs w:val="16"/>
        </w:rPr>
        <w:t>:</w:t>
      </w:r>
      <w:r>
        <w:rPr>
          <w:rFonts w:cs="Arial"/>
          <w:szCs w:val="16"/>
        </w:rPr>
        <w:t xml:space="preserve"> </w:t>
      </w:r>
      <w:r w:rsidRPr="00633A23">
        <w:rPr>
          <w:szCs w:val="16"/>
        </w:rPr>
        <w:t>«Вашему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ребенку</w:t>
      </w:r>
      <w:r w:rsidRPr="00633A23">
        <w:rPr>
          <w:rFonts w:cs="Arial"/>
          <w:szCs w:val="16"/>
        </w:rPr>
        <w:t xml:space="preserve"> 8 </w:t>
      </w:r>
      <w:r w:rsidRPr="00633A23">
        <w:rPr>
          <w:szCs w:val="16"/>
        </w:rPr>
        <w:t>лет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познакомьте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его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Евангелием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учите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верить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 Бога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это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самое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православное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воспитание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Это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sine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qua</w:t>
      </w:r>
      <w:r w:rsidRPr="00633A23">
        <w:rPr>
          <w:rFonts w:cs="Arial"/>
          <w:szCs w:val="16"/>
        </w:rPr>
        <w:t xml:space="preserve"> </w:t>
      </w:r>
      <w:r>
        <w:rPr>
          <w:szCs w:val="16"/>
          <w:lang w:val="en-US"/>
        </w:rPr>
        <w:t>non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по</w:t>
      </w:r>
      <w:r w:rsidRPr="00633A23">
        <w:rPr>
          <w:rFonts w:cs="Arial"/>
          <w:szCs w:val="16"/>
        </w:rPr>
        <w:t>-</w:t>
      </w:r>
      <w:r w:rsidRPr="00633A23">
        <w:rPr>
          <w:szCs w:val="16"/>
        </w:rPr>
        <w:t>другому Вы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сможете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из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своего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сына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сделать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тонкое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человеческое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существо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лучшем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случае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это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будет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—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мученик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худшем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—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бездушный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летар</w:t>
      </w:r>
      <w:r w:rsidRPr="00633A23">
        <w:rPr>
          <w:szCs w:val="16"/>
        </w:rPr>
        <w:softHyphen/>
        <w:t>гический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«успех»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что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еще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более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печально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Верьте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мне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Вы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сможете никогда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нигде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чем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найти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что</w:t>
      </w:r>
      <w:r w:rsidRPr="00633A23">
        <w:rPr>
          <w:rFonts w:cs="Arial"/>
          <w:szCs w:val="16"/>
        </w:rPr>
        <w:t>-</w:t>
      </w:r>
      <w:r w:rsidRPr="00633A23">
        <w:rPr>
          <w:szCs w:val="16"/>
        </w:rPr>
        <w:t>то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лучшее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нежели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 xml:space="preserve">Спаситель </w:t>
      </w:r>
      <w:r w:rsidRPr="00633A23">
        <w:rPr>
          <w:rFonts w:cs="Arial"/>
          <w:szCs w:val="16"/>
        </w:rPr>
        <w:t>(</w:t>
      </w:r>
      <w:r w:rsidRPr="00633A23">
        <w:rPr>
          <w:rFonts w:cs="Arial"/>
          <w:szCs w:val="16"/>
          <w:lang w:val="en-US"/>
        </w:rPr>
        <w:t>Letters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of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F</w:t>
      </w:r>
      <w:r w:rsidRPr="00633A23">
        <w:rPr>
          <w:rFonts w:cs="Arial"/>
          <w:szCs w:val="16"/>
        </w:rPr>
        <w:t xml:space="preserve">. </w:t>
      </w:r>
      <w:r w:rsidRPr="00633A23">
        <w:rPr>
          <w:rFonts w:cs="Arial"/>
          <w:szCs w:val="16"/>
          <w:lang w:val="en-US"/>
        </w:rPr>
        <w:t>M</w:t>
      </w:r>
      <w:r w:rsidRPr="00633A23">
        <w:rPr>
          <w:rFonts w:cs="Arial"/>
          <w:szCs w:val="16"/>
        </w:rPr>
        <w:t xml:space="preserve">. </w:t>
      </w:r>
      <w:r w:rsidRPr="00633A23">
        <w:rPr>
          <w:rFonts w:cs="Arial"/>
          <w:szCs w:val="16"/>
          <w:lang w:val="en-US"/>
        </w:rPr>
        <w:t>Dostoevsky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224).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35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Дневник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писателя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IX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209.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36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Здесь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Достоевский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имеет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виду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освобождение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балканских</w:t>
      </w:r>
      <w:r w:rsidRPr="00282689">
        <w:rPr>
          <w:szCs w:val="16"/>
        </w:rPr>
        <w:t xml:space="preserve"> </w:t>
      </w:r>
      <w:r w:rsidRPr="00633A23">
        <w:rPr>
          <w:szCs w:val="16"/>
        </w:rPr>
        <w:t>славян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турок</w:t>
      </w:r>
      <w:r w:rsidRPr="00633A23">
        <w:rPr>
          <w:rFonts w:cs="Arial"/>
          <w:szCs w:val="16"/>
        </w:rPr>
        <w:t xml:space="preserve"> (</w:t>
      </w:r>
      <w:r w:rsidRPr="00633A23">
        <w:rPr>
          <w:szCs w:val="16"/>
        </w:rPr>
        <w:t>Прим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автора</w:t>
      </w:r>
      <w:r w:rsidRPr="00633A23">
        <w:rPr>
          <w:rFonts w:cs="Arial"/>
          <w:szCs w:val="16"/>
        </w:rPr>
        <w:t>).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37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Дневник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писателя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XI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78</w:t>
      </w:r>
      <w:r w:rsidRPr="00633A23">
        <w:rPr>
          <w:szCs w:val="16"/>
        </w:rPr>
        <w:t>—</w:t>
      </w:r>
      <w:r w:rsidRPr="00633A23">
        <w:rPr>
          <w:rFonts w:cs="Arial"/>
          <w:szCs w:val="16"/>
        </w:rPr>
        <w:t>79.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38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X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142.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39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Курсив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Ф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М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Достоевского</w:t>
      </w:r>
      <w:r w:rsidRPr="00633A23">
        <w:rPr>
          <w:rFonts w:cs="Arial"/>
          <w:szCs w:val="16"/>
        </w:rPr>
        <w:t>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40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Дневник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писателя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XI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474.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41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Воспоминание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своем</w:t>
      </w:r>
      <w:r w:rsidRPr="00633A23">
        <w:rPr>
          <w:rFonts w:cs="Arial"/>
          <w:szCs w:val="16"/>
        </w:rPr>
        <w:t xml:space="preserve"> 4-</w:t>
      </w:r>
      <w:r w:rsidRPr="00633A23">
        <w:rPr>
          <w:szCs w:val="16"/>
        </w:rPr>
        <w:t>летнем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пребывании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каторге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</w:t>
      </w:r>
      <w:r w:rsidRPr="00946D5D">
        <w:rPr>
          <w:szCs w:val="16"/>
        </w:rPr>
        <w:t xml:space="preserve"> </w:t>
      </w:r>
      <w:r w:rsidRPr="00633A23">
        <w:rPr>
          <w:szCs w:val="16"/>
        </w:rPr>
        <w:t>Сибири</w:t>
      </w:r>
      <w:r w:rsidRPr="00633A23">
        <w:rPr>
          <w:rFonts w:cs="Arial"/>
          <w:szCs w:val="16"/>
        </w:rPr>
        <w:t>.</w:t>
      </w:r>
      <w:r w:rsidRPr="00282689">
        <w:rPr>
          <w:rFonts w:cs="Arial"/>
          <w:szCs w:val="16"/>
        </w:rPr>
        <w:t xml:space="preserve"> </w:t>
      </w:r>
      <w:r w:rsidRPr="00633A23">
        <w:rPr>
          <w:szCs w:val="16"/>
        </w:rPr>
        <w:t>Дневник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писателя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XI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475.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43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Дневник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писателя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IX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205</w:t>
      </w:r>
      <w:r w:rsidRPr="00633A23">
        <w:rPr>
          <w:szCs w:val="16"/>
        </w:rPr>
        <w:t>—</w:t>
      </w:r>
      <w:r w:rsidRPr="00633A23">
        <w:rPr>
          <w:rFonts w:cs="Arial"/>
          <w:szCs w:val="16"/>
        </w:rPr>
        <w:t>206.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44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XI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476.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45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476.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46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477.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47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491.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48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493.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49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491.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50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496.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51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Дневник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писателя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XI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497</w:t>
      </w:r>
      <w:r w:rsidRPr="00633A23">
        <w:rPr>
          <w:szCs w:val="16"/>
        </w:rPr>
        <w:t>—</w:t>
      </w:r>
      <w:r w:rsidRPr="00633A23">
        <w:rPr>
          <w:rFonts w:cs="Arial"/>
          <w:szCs w:val="16"/>
        </w:rPr>
        <w:t>498.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52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«Братья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Карамазовы»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XII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375.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53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«Братья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Карамазовы»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XII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374.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54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есть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его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сын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Петруша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другие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герои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зла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анархии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твор</w:t>
      </w:r>
      <w:r w:rsidRPr="00633A23">
        <w:rPr>
          <w:szCs w:val="16"/>
        </w:rPr>
        <w:softHyphen/>
        <w:t>цы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человекобога</w:t>
      </w:r>
      <w:r w:rsidRPr="00633A23">
        <w:rPr>
          <w:rFonts w:cs="Arial"/>
          <w:szCs w:val="16"/>
        </w:rPr>
        <w:t>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65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«Бесы»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VII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630</w:t>
      </w:r>
      <w:r w:rsidRPr="00633A23">
        <w:rPr>
          <w:szCs w:val="16"/>
        </w:rPr>
        <w:t>—</w:t>
      </w:r>
      <w:r w:rsidRPr="00633A23">
        <w:rPr>
          <w:rFonts w:cs="Arial"/>
          <w:szCs w:val="16"/>
        </w:rPr>
        <w:t>631.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lastRenderedPageBreak/>
        <w:t>66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«Подросток»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VIII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218.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57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Дневник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писателя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IX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106</w:t>
      </w:r>
      <w:r w:rsidRPr="00633A23">
        <w:rPr>
          <w:szCs w:val="16"/>
        </w:rPr>
        <w:t>—</w:t>
      </w:r>
      <w:r w:rsidRPr="00633A23">
        <w:rPr>
          <w:rFonts w:cs="Arial"/>
          <w:szCs w:val="16"/>
        </w:rPr>
        <w:t>107.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58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Дневник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писателя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XI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521.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59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Курсив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Ф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М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Достоевского</w:t>
      </w:r>
      <w:r w:rsidRPr="00633A23">
        <w:rPr>
          <w:rFonts w:cs="Arial"/>
          <w:szCs w:val="16"/>
        </w:rPr>
        <w:t>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60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Дневник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писателя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том</w:t>
      </w:r>
      <w:r w:rsidRPr="00633A23">
        <w:rPr>
          <w:rFonts w:cs="Arial"/>
          <w:szCs w:val="16"/>
        </w:rPr>
        <w:t xml:space="preserve"> </w:t>
      </w:r>
      <w:r w:rsidRPr="00633A23">
        <w:rPr>
          <w:rFonts w:cs="Arial"/>
          <w:szCs w:val="16"/>
          <w:lang w:val="en-US"/>
        </w:rPr>
        <w:t>XI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522.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61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Биография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письма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записная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книжка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Ф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М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Достоевского</w:t>
      </w:r>
      <w:r w:rsidRPr="00633A23">
        <w:rPr>
          <w:rFonts w:cs="Arial"/>
          <w:szCs w:val="16"/>
        </w:rPr>
        <w:t>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62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Литературные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записки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Ф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М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Достоевского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Собр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сочинений</w:t>
      </w:r>
      <w:r w:rsidRPr="00633A23">
        <w:rPr>
          <w:rFonts w:cs="Arial"/>
          <w:szCs w:val="16"/>
        </w:rPr>
        <w:t>,</w:t>
      </w:r>
      <w:r w:rsidRPr="008F0DFC">
        <w:rPr>
          <w:rFonts w:cs="Arial"/>
          <w:szCs w:val="16"/>
        </w:rPr>
        <w:t xml:space="preserve"> </w:t>
      </w:r>
      <w:r w:rsidRPr="00633A23">
        <w:rPr>
          <w:szCs w:val="16"/>
        </w:rPr>
        <w:t>кн</w:t>
      </w:r>
      <w:r w:rsidRPr="00633A23">
        <w:rPr>
          <w:rFonts w:cs="Arial"/>
          <w:szCs w:val="16"/>
        </w:rPr>
        <w:t xml:space="preserve">. </w:t>
      </w:r>
      <w:r w:rsidRPr="00633A23">
        <w:rPr>
          <w:rFonts w:cs="Arial"/>
          <w:szCs w:val="16"/>
          <w:lang w:val="en-US"/>
        </w:rPr>
        <w:t>XXXV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 xml:space="preserve">. 179, </w:t>
      </w:r>
      <w:r w:rsidRPr="00633A23">
        <w:rPr>
          <w:szCs w:val="16"/>
        </w:rPr>
        <w:t>«Наро</w:t>
      </w:r>
      <w:r w:rsidRPr="00633A23">
        <w:rPr>
          <w:szCs w:val="16"/>
        </w:rPr>
        <w:t>д</w:t>
      </w:r>
      <w:r w:rsidRPr="00633A23">
        <w:rPr>
          <w:szCs w:val="16"/>
        </w:rPr>
        <w:t>ное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просвещение»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Белград</w:t>
      </w:r>
      <w:r w:rsidRPr="00633A23">
        <w:rPr>
          <w:rFonts w:cs="Arial"/>
          <w:szCs w:val="16"/>
        </w:rPr>
        <w:t>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53</w:t>
      </w:r>
      <w:r w:rsidRPr="008F0DFC">
        <w:rPr>
          <w:rFonts w:cs="Arial"/>
          <w:szCs w:val="16"/>
        </w:rPr>
        <w:tab/>
      </w:r>
      <w:r w:rsidRPr="00633A23">
        <w:rPr>
          <w:szCs w:val="16"/>
        </w:rPr>
        <w:t>«Братья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Карамазовы»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</w:t>
      </w:r>
      <w:r w:rsidRPr="00633A23">
        <w:rPr>
          <w:rFonts w:cs="Arial"/>
          <w:szCs w:val="16"/>
        </w:rPr>
        <w:t xml:space="preserve">. </w:t>
      </w:r>
      <w:r w:rsidRPr="00633A23">
        <w:rPr>
          <w:rFonts w:cs="Arial"/>
          <w:szCs w:val="16"/>
          <w:lang w:val="en-US"/>
        </w:rPr>
        <w:t>XII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73.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64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74.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65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74</w:t>
      </w:r>
      <w:r w:rsidRPr="00633A23">
        <w:rPr>
          <w:szCs w:val="16"/>
        </w:rPr>
        <w:t>—</w:t>
      </w:r>
      <w:r w:rsidRPr="00633A23">
        <w:rPr>
          <w:rFonts w:cs="Arial"/>
          <w:szCs w:val="16"/>
        </w:rPr>
        <w:t>75.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66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75.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67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Там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80.</w:t>
      </w:r>
    </w:p>
    <w:p w:rsidR="008F0DFC" w:rsidRPr="00633A23" w:rsidRDefault="008F0DFC" w:rsidP="008F0DFC">
      <w:pPr>
        <w:ind w:left="284" w:hanging="284"/>
      </w:pPr>
      <w:r w:rsidRPr="00633A23">
        <w:rPr>
          <w:rFonts w:cs="Arial"/>
          <w:szCs w:val="16"/>
          <w:vertAlign w:val="superscript"/>
        </w:rPr>
        <w:t>68</w:t>
      </w:r>
      <w:r w:rsidRPr="00633A23">
        <w:rPr>
          <w:rFonts w:cs="Arial"/>
          <w:szCs w:val="16"/>
        </w:rPr>
        <w:tab/>
      </w:r>
      <w:r w:rsidRPr="00633A23">
        <w:rPr>
          <w:szCs w:val="16"/>
        </w:rPr>
        <w:t>Биография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письма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записная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книжка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Ф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М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Достоевского</w:t>
      </w:r>
      <w:r w:rsidRPr="00633A23">
        <w:rPr>
          <w:rFonts w:cs="Arial"/>
          <w:szCs w:val="16"/>
        </w:rPr>
        <w:t>,</w:t>
      </w:r>
      <w:r w:rsidRPr="00946D5D">
        <w:rPr>
          <w:rFonts w:cs="Arial"/>
          <w:szCs w:val="16"/>
        </w:rPr>
        <w:t xml:space="preserve"> </w:t>
      </w:r>
      <w:r w:rsidRPr="00633A23">
        <w:rPr>
          <w:szCs w:val="16"/>
        </w:rPr>
        <w:t>стр</w:t>
      </w:r>
      <w:r w:rsidRPr="00633A23">
        <w:rPr>
          <w:rFonts w:cs="Arial"/>
          <w:szCs w:val="16"/>
        </w:rPr>
        <w:t>. 364.</w:t>
      </w:r>
    </w:p>
    <w:p w:rsidR="002D3589" w:rsidRPr="00633A23" w:rsidRDefault="002D3589" w:rsidP="00EB0F88">
      <w:pPr>
        <w:sectPr w:rsidR="002D3589" w:rsidRPr="00633A23" w:rsidSect="00EB0F88">
          <w:type w:val="continuous"/>
          <w:pgSz w:w="11907" w:h="16839" w:code="9"/>
          <w:pgMar w:top="851" w:right="850" w:bottom="851" w:left="1134" w:header="720" w:footer="720" w:gutter="0"/>
          <w:cols w:space="60"/>
          <w:noEndnote/>
        </w:sectPr>
      </w:pPr>
    </w:p>
    <w:p w:rsidR="002D3589" w:rsidRPr="00633A23" w:rsidRDefault="007C5DE1" w:rsidP="0061543C">
      <w:pPr>
        <w:ind w:firstLine="0"/>
        <w:jc w:val="center"/>
        <w:rPr>
          <w:szCs w:val="24"/>
        </w:rPr>
      </w:pPr>
      <w:r w:rsidRPr="00A617A4">
        <w:rPr>
          <w:noProof/>
          <w:szCs w:val="24"/>
        </w:rPr>
        <w:lastRenderedPageBreak/>
        <w:pict>
          <v:shape id="Рисунок 60" o:spid="_x0000_i1097" type="#_x0000_t75" style="width:326.25pt;height:135pt;visibility:visible">
            <v:imagedata r:id="rId82" o:title=""/>
          </v:shape>
        </w:pict>
      </w:r>
    </w:p>
    <w:p w:rsidR="002D3589" w:rsidRPr="00633A23" w:rsidRDefault="002D3589" w:rsidP="00EB0F88">
      <w:pPr>
        <w:rPr>
          <w:szCs w:val="2"/>
        </w:rPr>
      </w:pPr>
    </w:p>
    <w:p w:rsidR="002D3589" w:rsidRPr="00633A23" w:rsidRDefault="002D3589" w:rsidP="0061543C">
      <w:pPr>
        <w:pStyle w:val="4"/>
      </w:pPr>
      <w:r w:rsidRPr="00633A23">
        <w:t>ВЕЧНАЯ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ПОЧИВШИМ</w:t>
      </w:r>
    </w:p>
    <w:p w:rsidR="0061543C" w:rsidRDefault="002D3589" w:rsidP="0061543C">
      <w:pPr>
        <w:pStyle w:val="3"/>
      </w:pPr>
      <w:bookmarkStart w:id="20" w:name="_Протоиерей_Иоанн_Сологуб"/>
      <w:bookmarkEnd w:id="20"/>
      <w:r w:rsidRPr="00633A23">
        <w:t>Протоиерей</w:t>
      </w:r>
      <w:r w:rsidRPr="00633A23">
        <w:rPr>
          <w:rFonts w:cs="Arial"/>
        </w:rPr>
        <w:t xml:space="preserve">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Сологуб</w:t>
      </w:r>
    </w:p>
    <w:p w:rsidR="002D3589" w:rsidRPr="00633A23" w:rsidRDefault="002D3589" w:rsidP="0061543C">
      <w:r w:rsidRPr="00633A23">
        <w:rPr>
          <w:rFonts w:cs="Arial"/>
        </w:rPr>
        <w:t xml:space="preserve">29 </w:t>
      </w:r>
      <w:r w:rsidRPr="00633A23">
        <w:t>сентября</w:t>
      </w:r>
      <w:r w:rsidRPr="00633A23">
        <w:rPr>
          <w:rFonts w:cs="Arial"/>
        </w:rPr>
        <w:t xml:space="preserve"> 1996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59-</w:t>
      </w:r>
      <w:r w:rsidRPr="00633A23">
        <w:t>ом</w:t>
      </w:r>
      <w:r w:rsidRPr="00633A23">
        <w:rPr>
          <w:rFonts w:cs="Arial"/>
        </w:rPr>
        <w:t xml:space="preserve">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скончал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настоятель</w:t>
      </w:r>
      <w:r w:rsidRPr="00633A23">
        <w:rPr>
          <w:rFonts w:cs="Arial"/>
        </w:rPr>
        <w:t xml:space="preserve"> </w:t>
      </w:r>
      <w:r w:rsidRPr="00633A23">
        <w:t>Казанской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Тосно</w:t>
      </w:r>
      <w:r w:rsidRPr="00633A23">
        <w:rPr>
          <w:rFonts w:cs="Arial"/>
        </w:rPr>
        <w:t xml:space="preserve"> </w:t>
      </w:r>
      <w:r w:rsidRPr="00633A23">
        <w:t>протоиерей Иоанн</w:t>
      </w:r>
      <w:r w:rsidRPr="00633A23">
        <w:rPr>
          <w:rFonts w:cs="Arial"/>
        </w:rPr>
        <w:t xml:space="preserve"> </w:t>
      </w:r>
      <w:r w:rsidRPr="00633A23">
        <w:t>Прокофьевич</w:t>
      </w:r>
      <w:r w:rsidRPr="00633A23">
        <w:rPr>
          <w:rFonts w:cs="Arial"/>
        </w:rPr>
        <w:t xml:space="preserve"> </w:t>
      </w:r>
      <w:r w:rsidRPr="00633A23">
        <w:t>Сологуб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Родился</w:t>
      </w:r>
      <w:r w:rsidRPr="00633A23">
        <w:rPr>
          <w:rFonts w:cs="Arial"/>
        </w:rPr>
        <w:t xml:space="preserve"> </w:t>
      </w:r>
      <w:r w:rsidRPr="00633A23">
        <w:t>протоиерей</w:t>
      </w:r>
      <w:r w:rsidRPr="00633A23">
        <w:rPr>
          <w:rFonts w:cs="Arial"/>
        </w:rPr>
        <w:t xml:space="preserve">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Сологуб</w:t>
      </w:r>
      <w:r w:rsidRPr="00633A23">
        <w:rPr>
          <w:rFonts w:cs="Arial"/>
        </w:rPr>
        <w:t xml:space="preserve"> 6 </w:t>
      </w:r>
      <w:r w:rsidRPr="00633A23">
        <w:t xml:space="preserve">сентября </w:t>
      </w:r>
      <w:r w:rsidRPr="00633A23">
        <w:rPr>
          <w:rFonts w:cs="Arial"/>
        </w:rPr>
        <w:t xml:space="preserve">1938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Украине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. </w:t>
      </w:r>
      <w:r w:rsidRPr="00633A23">
        <w:t>Селище</w:t>
      </w:r>
      <w:r w:rsidRPr="00633A23">
        <w:rPr>
          <w:rFonts w:cs="Arial"/>
        </w:rPr>
        <w:t xml:space="preserve"> </w:t>
      </w:r>
      <w:r w:rsidRPr="00633A23">
        <w:t>Винни</w:t>
      </w:r>
      <w:r w:rsidRPr="00633A23">
        <w:t>ц</w:t>
      </w:r>
      <w:r w:rsidRPr="00633A23">
        <w:t>кого</w:t>
      </w:r>
      <w:r w:rsidRPr="00633A23">
        <w:rPr>
          <w:rFonts w:cs="Arial"/>
        </w:rPr>
        <w:t xml:space="preserve"> </w:t>
      </w:r>
      <w:r w:rsidRPr="00633A23">
        <w:t>района Винницкой</w:t>
      </w:r>
      <w:r w:rsidRPr="00633A23">
        <w:rPr>
          <w:rFonts w:cs="Arial"/>
        </w:rPr>
        <w:t xml:space="preserve"> </w:t>
      </w:r>
      <w:r w:rsidRPr="00633A23">
        <w:t>области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семье</w:t>
      </w:r>
      <w:r w:rsidRPr="00633A23">
        <w:rPr>
          <w:rFonts w:cs="Arial"/>
        </w:rPr>
        <w:t xml:space="preserve"> </w:t>
      </w:r>
      <w:r w:rsidRPr="00633A23">
        <w:t>крестьян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самого</w:t>
      </w:r>
      <w:r w:rsidRPr="00633A23">
        <w:rPr>
          <w:rFonts w:cs="Arial"/>
        </w:rPr>
        <w:t xml:space="preserve"> </w:t>
      </w:r>
      <w:r w:rsidRPr="00633A23">
        <w:t>дет</w:t>
      </w:r>
      <w:r w:rsidRPr="00633A23">
        <w:softHyphen/>
        <w:t>ства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воспитывался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вере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благочестии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softHyphen/>
        <w:t>сещал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Божий</w:t>
      </w:r>
      <w:r w:rsidRPr="00633A23">
        <w:rPr>
          <w:rFonts w:cs="Arial"/>
        </w:rPr>
        <w:t xml:space="preserve">.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ранних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возгорелось в</w:t>
      </w:r>
      <w:r w:rsidRPr="00633A23">
        <w:rPr>
          <w:rFonts w:cs="Arial"/>
        </w:rPr>
        <w:t xml:space="preserve"> </w:t>
      </w:r>
      <w:r w:rsidRPr="00633A23">
        <w:t>душе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жел</w:t>
      </w:r>
      <w:r w:rsidRPr="00633A23">
        <w:t>а</w:t>
      </w:r>
      <w:r w:rsidRPr="00633A23">
        <w:t>ние</w:t>
      </w:r>
      <w:r w:rsidRPr="00633A23">
        <w:rPr>
          <w:rFonts w:cs="Arial"/>
        </w:rPr>
        <w:t xml:space="preserve"> </w:t>
      </w:r>
      <w:r w:rsidRPr="00633A23">
        <w:t>посвятить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служению Богу</w:t>
      </w:r>
    </w:p>
    <w:p w:rsidR="002D3589" w:rsidRPr="00633A23" w:rsidRDefault="002D3589" w:rsidP="00EB0F88">
      <w:r w:rsidRPr="00633A23">
        <w:t>Окончив</w:t>
      </w:r>
      <w:r w:rsidRPr="00633A23">
        <w:rPr>
          <w:rFonts w:cs="Arial"/>
        </w:rPr>
        <w:t xml:space="preserve"> 10-</w:t>
      </w:r>
      <w:r w:rsidRPr="00633A23">
        <w:t>летнюю</w:t>
      </w:r>
      <w:r w:rsidRPr="00633A23">
        <w:rPr>
          <w:rFonts w:cs="Arial"/>
        </w:rPr>
        <w:t xml:space="preserve"> </w:t>
      </w:r>
      <w:r w:rsidRPr="00633A23">
        <w:t>среднюю</w:t>
      </w:r>
      <w:r w:rsidRPr="00633A23">
        <w:rPr>
          <w:rFonts w:cs="Arial"/>
        </w:rPr>
        <w:t xml:space="preserve"> </w:t>
      </w:r>
      <w:r w:rsidRPr="00633A23">
        <w:t>школу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. </w:t>
      </w:r>
      <w:r w:rsidRPr="00633A23">
        <w:t>Бахоники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1959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приезжает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город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Неве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посту</w:t>
      </w:r>
      <w:r w:rsidRPr="00633A23">
        <w:softHyphen/>
        <w:t>пает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Петербургскую</w:t>
      </w:r>
      <w:r w:rsidRPr="00633A23">
        <w:rPr>
          <w:rFonts w:cs="Arial"/>
        </w:rPr>
        <w:t xml:space="preserve"> </w:t>
      </w:r>
      <w:r w:rsidRPr="00633A23">
        <w:t>Духовную</w:t>
      </w:r>
      <w:r w:rsidRPr="00633A23">
        <w:rPr>
          <w:rFonts w:cs="Arial"/>
        </w:rPr>
        <w:t xml:space="preserve"> </w:t>
      </w:r>
      <w:r w:rsidRPr="00633A23">
        <w:t>семинарию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ее окончании</w:t>
      </w:r>
      <w:r w:rsidRPr="00633A23">
        <w:rPr>
          <w:rFonts w:cs="Arial"/>
        </w:rPr>
        <w:t xml:space="preserve"> </w:t>
      </w:r>
      <w:r w:rsidRPr="00633A23">
        <w:t>продолжает</w:t>
      </w:r>
      <w:r w:rsidRPr="00633A23">
        <w:rPr>
          <w:rFonts w:cs="Arial"/>
        </w:rPr>
        <w:t xml:space="preserve"> </w:t>
      </w:r>
      <w:r w:rsidRPr="00633A23">
        <w:t>обучение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 Духовной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. </w:t>
      </w:r>
      <w:r w:rsidRPr="00633A23">
        <w:t>Одновременно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прислуживает</w:t>
      </w:r>
      <w:r w:rsidRPr="00633A23">
        <w:rPr>
          <w:rFonts w:cs="Arial"/>
        </w:rPr>
        <w:t xml:space="preserve"> </w:t>
      </w:r>
      <w:r w:rsidRPr="00633A23">
        <w:t>в алтаре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Ап</w:t>
      </w:r>
      <w:r w:rsidRPr="00633A23">
        <w:rPr>
          <w:rFonts w:cs="Arial"/>
        </w:rPr>
        <w:t xml:space="preserve">.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Богослова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Акаде</w:t>
      </w:r>
      <w:r w:rsidRPr="00633A23">
        <w:softHyphen/>
        <w:t>мии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качестве</w:t>
      </w:r>
      <w:r w:rsidRPr="00633A23">
        <w:rPr>
          <w:rFonts w:cs="Arial"/>
        </w:rPr>
        <w:t xml:space="preserve"> </w:t>
      </w:r>
      <w:r w:rsidRPr="00633A23">
        <w:t>помощника</w:t>
      </w:r>
      <w:r w:rsidRPr="00633A23">
        <w:rPr>
          <w:rFonts w:cs="Arial"/>
        </w:rPr>
        <w:t xml:space="preserve"> </w:t>
      </w:r>
      <w:r w:rsidRPr="00633A23">
        <w:t>ризничего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книг</w:t>
      </w:r>
      <w:r w:rsidRPr="00633A23">
        <w:t>о</w:t>
      </w:r>
      <w:r w:rsidRPr="00633A23">
        <w:t>держца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Будучи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1 </w:t>
      </w:r>
      <w:r w:rsidRPr="00633A23">
        <w:t>курсе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, 26 </w:t>
      </w:r>
      <w:r w:rsidRPr="00633A23">
        <w:t xml:space="preserve">января </w:t>
      </w:r>
      <w:r w:rsidRPr="00633A23">
        <w:rPr>
          <w:rFonts w:cs="Arial"/>
        </w:rPr>
        <w:t xml:space="preserve">1964 </w:t>
      </w:r>
      <w:r w:rsidRPr="00633A23">
        <w:t>г</w:t>
      </w:r>
      <w:r w:rsidRPr="00633A23">
        <w:rPr>
          <w:rFonts w:cs="Arial"/>
        </w:rPr>
        <w:t xml:space="preserve">.,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вступает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брак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венчается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благочестивой прихожанкой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Александрой</w:t>
      </w:r>
      <w:r w:rsidRPr="00633A23">
        <w:rPr>
          <w:rFonts w:cs="Arial"/>
        </w:rPr>
        <w:t xml:space="preserve"> </w:t>
      </w:r>
      <w:r w:rsidRPr="00633A23">
        <w:t>Федоровной Шамониной</w:t>
      </w:r>
      <w:r w:rsidRPr="00633A23">
        <w:rPr>
          <w:rFonts w:cs="Arial"/>
        </w:rPr>
        <w:t xml:space="preserve">,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год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рождается</w:t>
      </w:r>
      <w:r w:rsidRPr="00633A23">
        <w:rPr>
          <w:rFonts w:cs="Arial"/>
        </w:rPr>
        <w:t xml:space="preserve"> </w:t>
      </w:r>
      <w:r w:rsidRPr="00633A23">
        <w:t>сын</w:t>
      </w:r>
      <w:r w:rsidRPr="00633A23">
        <w:rPr>
          <w:rFonts w:cs="Arial"/>
        </w:rPr>
        <w:t xml:space="preserve"> </w:t>
      </w:r>
      <w:r w:rsidRPr="00633A23">
        <w:t>Серафим</w:t>
      </w:r>
      <w:r w:rsidRPr="00633A23">
        <w:rPr>
          <w:rFonts w:cs="Arial"/>
        </w:rPr>
        <w:t xml:space="preserve">, </w:t>
      </w:r>
      <w:r w:rsidRPr="00633A23">
        <w:t>впоследствии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избравший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священника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Будучи</w:t>
      </w:r>
      <w:r w:rsidRPr="00633A23">
        <w:rPr>
          <w:rFonts w:cs="Arial"/>
        </w:rPr>
        <w:t xml:space="preserve"> </w:t>
      </w:r>
      <w:r w:rsidRPr="00633A23">
        <w:t>студентом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IV</w:t>
      </w:r>
      <w:r w:rsidRPr="00633A23">
        <w:rPr>
          <w:rFonts w:cs="Arial"/>
        </w:rPr>
        <w:t xml:space="preserve"> </w:t>
      </w:r>
      <w:r w:rsidRPr="00633A23">
        <w:t>курса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служит</w:t>
      </w:r>
      <w:r w:rsidRPr="00633A23">
        <w:rPr>
          <w:rFonts w:cs="Arial"/>
        </w:rPr>
        <w:t xml:space="preserve"> </w:t>
      </w:r>
      <w:r w:rsidRPr="00633A23">
        <w:t>псаломщиком</w:t>
      </w:r>
      <w:r w:rsidRPr="00633A23">
        <w:rPr>
          <w:rFonts w:cs="Arial"/>
        </w:rPr>
        <w:t xml:space="preserve"> </w:t>
      </w:r>
      <w:r w:rsidRPr="00633A23">
        <w:t>Никол</w:t>
      </w:r>
      <w:r w:rsidRPr="00633A23">
        <w:t>ь</w:t>
      </w:r>
      <w:r w:rsidRPr="00633A23">
        <w:t>ской</w:t>
      </w:r>
      <w:r w:rsidRPr="00633A23">
        <w:rPr>
          <w:rFonts w:cs="Arial"/>
        </w:rPr>
        <w:t xml:space="preserve"> </w:t>
      </w:r>
      <w:r w:rsidRPr="00633A23">
        <w:t>Бол</w:t>
      </w:r>
      <w:r w:rsidR="0061543C">
        <w:t>ьш</w:t>
      </w:r>
      <w:r w:rsidRPr="00633A23">
        <w:t>еохтинской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1967 </w:t>
      </w:r>
      <w:r w:rsidRPr="00633A23">
        <w:t>году</w:t>
      </w:r>
      <w:r w:rsidRPr="00633A23">
        <w:rPr>
          <w:rFonts w:cs="Arial"/>
        </w:rPr>
        <w:t xml:space="preserve">, </w:t>
      </w:r>
      <w:r w:rsidRPr="00633A23">
        <w:t>отмечая</w:t>
      </w:r>
      <w:r w:rsidRPr="00633A23">
        <w:rPr>
          <w:rFonts w:cs="Arial"/>
        </w:rPr>
        <w:t xml:space="preserve"> </w:t>
      </w:r>
      <w:r w:rsidRPr="00633A23">
        <w:t>высо</w:t>
      </w:r>
      <w:r w:rsidRPr="00633A23">
        <w:softHyphen/>
        <w:t>кохристианское</w:t>
      </w:r>
      <w:r w:rsidRPr="00633A23">
        <w:rPr>
          <w:rFonts w:cs="Arial"/>
        </w:rPr>
        <w:t xml:space="preserve"> </w:t>
      </w:r>
      <w:r w:rsidRPr="00633A23">
        <w:t>настроение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доброе</w:t>
      </w:r>
      <w:r w:rsidRPr="00633A23">
        <w:rPr>
          <w:rFonts w:cs="Arial"/>
        </w:rPr>
        <w:t xml:space="preserve"> </w:t>
      </w:r>
      <w:r w:rsidRPr="00633A23">
        <w:t>поведение</w:t>
      </w:r>
      <w:r w:rsidRPr="00633A23">
        <w:rPr>
          <w:rFonts w:cs="Arial"/>
        </w:rPr>
        <w:t xml:space="preserve"> </w:t>
      </w:r>
      <w:r w:rsidRPr="00633A23">
        <w:t>в жизни</w:t>
      </w:r>
      <w:r w:rsidRPr="00633A23">
        <w:rPr>
          <w:rFonts w:cs="Arial"/>
        </w:rPr>
        <w:t xml:space="preserve">, </w:t>
      </w:r>
      <w:r w:rsidRPr="00633A23">
        <w:t>ректор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Михаил</w:t>
      </w:r>
      <w:r w:rsidRPr="00633A23">
        <w:rPr>
          <w:rFonts w:cs="Arial"/>
        </w:rPr>
        <w:t xml:space="preserve"> </w:t>
      </w:r>
      <w:r w:rsidRPr="00633A23">
        <w:t>Спера</w:t>
      </w:r>
      <w:r w:rsidRPr="00633A23">
        <w:t>н</w:t>
      </w:r>
      <w:r w:rsidRPr="00633A23">
        <w:t>ский</w:t>
      </w:r>
      <w:r w:rsidRPr="00633A23">
        <w:rPr>
          <w:rFonts w:cs="Arial"/>
        </w:rPr>
        <w:t xml:space="preserve"> </w:t>
      </w:r>
      <w:r w:rsidRPr="00633A23">
        <w:t>ходатайствует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рукоположении Иоанна</w:t>
      </w:r>
      <w:r w:rsidRPr="00633A23">
        <w:rPr>
          <w:rFonts w:cs="Arial"/>
        </w:rPr>
        <w:t xml:space="preserve"> </w:t>
      </w:r>
      <w:r w:rsidRPr="00633A23">
        <w:t>Сологуба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священный</w:t>
      </w:r>
      <w:r w:rsidRPr="00633A23">
        <w:rPr>
          <w:rFonts w:cs="Arial"/>
        </w:rPr>
        <w:t xml:space="preserve"> </w:t>
      </w:r>
      <w:r w:rsidRPr="00633A23">
        <w:t>сан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Входа</w:t>
      </w:r>
      <w:r w:rsidRPr="00633A23">
        <w:rPr>
          <w:rFonts w:cs="Arial"/>
        </w:rPr>
        <w:t xml:space="preserve"> </w:t>
      </w:r>
      <w:r w:rsidRPr="00633A23">
        <w:t>Господня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Иерусалим</w:t>
      </w:r>
      <w:r w:rsidRPr="00633A23">
        <w:rPr>
          <w:rFonts w:cs="Arial"/>
        </w:rPr>
        <w:t xml:space="preserve">, 23 </w:t>
      </w:r>
      <w:r w:rsidRPr="00633A23">
        <w:t>апре</w:t>
      </w:r>
      <w:r w:rsidRPr="00633A23">
        <w:softHyphen/>
        <w:t>ля</w:t>
      </w:r>
      <w:r w:rsidRPr="00633A23">
        <w:rPr>
          <w:rFonts w:cs="Arial"/>
        </w:rPr>
        <w:t xml:space="preserve"> 1967 </w:t>
      </w:r>
      <w:r w:rsidRPr="00633A23">
        <w:t>г</w:t>
      </w:r>
      <w:r w:rsidRPr="00633A23">
        <w:rPr>
          <w:rFonts w:cs="Arial"/>
        </w:rPr>
        <w:t xml:space="preserve">.,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Ленинградский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Новгородский Никодим</w:t>
      </w:r>
      <w:r w:rsidRPr="00633A23">
        <w:rPr>
          <w:rFonts w:cs="Arial"/>
        </w:rPr>
        <w:t xml:space="preserve"> (</w:t>
      </w:r>
      <w:r w:rsidRPr="00633A23">
        <w:t>Ротов</w:t>
      </w:r>
      <w:r w:rsidRPr="00633A23">
        <w:rPr>
          <w:rFonts w:cs="Arial"/>
        </w:rPr>
        <w:t xml:space="preserve">) </w:t>
      </w:r>
      <w:r w:rsidRPr="00633A23">
        <w:t>рукополагает</w:t>
      </w:r>
      <w:r w:rsidRPr="00633A23">
        <w:rPr>
          <w:rFonts w:cs="Arial"/>
        </w:rPr>
        <w:t xml:space="preserve"> </w:t>
      </w:r>
      <w:r w:rsidRPr="00633A23">
        <w:t>псаломщика</w:t>
      </w:r>
      <w:r w:rsidRPr="00633A23">
        <w:rPr>
          <w:rFonts w:cs="Arial"/>
        </w:rPr>
        <w:t xml:space="preserve"> </w:t>
      </w:r>
      <w:r w:rsidRPr="00633A23">
        <w:t>Иоанна Сологуба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Божественной</w:t>
      </w:r>
      <w:r w:rsidRPr="00633A23">
        <w:rPr>
          <w:rFonts w:cs="Arial"/>
        </w:rPr>
        <w:t xml:space="preserve"> </w:t>
      </w:r>
      <w:r w:rsidRPr="00633A23">
        <w:t>литургией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Богоявленском</w:t>
      </w:r>
      <w:r w:rsidRPr="00633A23">
        <w:rPr>
          <w:rFonts w:cs="Arial"/>
        </w:rPr>
        <w:t xml:space="preserve"> </w:t>
      </w:r>
      <w:r w:rsidRPr="00633A23">
        <w:t>кафедральном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сан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 xml:space="preserve">, </w:t>
      </w:r>
      <w:r w:rsidRPr="00633A23">
        <w:t>определив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прох</w:t>
      </w:r>
      <w:r w:rsidRPr="00633A23">
        <w:t>о</w:t>
      </w:r>
      <w:r w:rsidRPr="00633A23">
        <w:t>дить</w:t>
      </w:r>
      <w:r w:rsidRPr="00633A23">
        <w:rPr>
          <w:rFonts w:cs="Arial"/>
        </w:rPr>
        <w:t xml:space="preserve"> </w:t>
      </w:r>
      <w:r w:rsidRPr="00633A23">
        <w:t>богослужебную</w:t>
      </w:r>
      <w:r w:rsidRPr="00633A23">
        <w:rPr>
          <w:rFonts w:cs="Arial"/>
        </w:rPr>
        <w:t xml:space="preserve"> </w:t>
      </w:r>
      <w:r w:rsidRPr="00633A23">
        <w:t>практику</w:t>
      </w:r>
      <w:r w:rsidRPr="00633A23">
        <w:rPr>
          <w:rFonts w:cs="Arial"/>
        </w:rPr>
        <w:t xml:space="preserve"> </w:t>
      </w:r>
      <w:r w:rsidRPr="00633A23">
        <w:t>и служить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Никольской</w:t>
      </w:r>
      <w:r w:rsidRPr="00633A23">
        <w:rPr>
          <w:rFonts w:cs="Arial"/>
        </w:rPr>
        <w:t xml:space="preserve"> </w:t>
      </w:r>
      <w:r w:rsidRPr="00633A23">
        <w:t>Большеохтинской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Сергия</w:t>
      </w:r>
      <w:r w:rsidRPr="00633A23">
        <w:rPr>
          <w:rFonts w:cs="Arial"/>
        </w:rPr>
        <w:t xml:space="preserve">, </w:t>
      </w:r>
      <w:r w:rsidRPr="00633A23">
        <w:t>Радонежского</w:t>
      </w:r>
      <w:r w:rsidRPr="00633A23">
        <w:rPr>
          <w:rFonts w:cs="Arial"/>
        </w:rPr>
        <w:t xml:space="preserve"> </w:t>
      </w:r>
      <w:r w:rsidRPr="00633A23">
        <w:t>Чудотворца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октябре</w:t>
      </w:r>
      <w:r w:rsidRPr="00633A23">
        <w:rPr>
          <w:rFonts w:cs="Arial"/>
        </w:rPr>
        <w:t xml:space="preserve"> 1968 </w:t>
      </w:r>
      <w:r w:rsidRPr="00633A23">
        <w:t>г</w:t>
      </w:r>
      <w:r w:rsidRPr="00633A23">
        <w:rPr>
          <w:rFonts w:cs="Arial"/>
        </w:rPr>
        <w:t xml:space="preserve">.,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Троицкой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Троицкой Сергиевой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Сергиевом</w:t>
      </w:r>
      <w:r w:rsidRPr="00633A23">
        <w:rPr>
          <w:rFonts w:cs="Arial"/>
        </w:rPr>
        <w:t xml:space="preserve"> </w:t>
      </w:r>
      <w:r w:rsidRPr="00633A23">
        <w:t>Посаде</w:t>
      </w:r>
      <w:r w:rsidRPr="00633A23">
        <w:rPr>
          <w:rFonts w:cs="Arial"/>
        </w:rPr>
        <w:t xml:space="preserve"> </w:t>
      </w:r>
      <w:r w:rsidRPr="00633A23">
        <w:t>митрополит Никодим</w:t>
      </w:r>
      <w:r w:rsidRPr="00633A23">
        <w:rPr>
          <w:rFonts w:cs="Arial"/>
        </w:rPr>
        <w:t xml:space="preserve"> </w:t>
      </w:r>
      <w:r w:rsidRPr="00633A23">
        <w:t>рукополагает</w:t>
      </w:r>
      <w:r w:rsidRPr="00633A23">
        <w:rPr>
          <w:rFonts w:cs="Arial"/>
        </w:rPr>
        <w:t xml:space="preserve"> </w:t>
      </w:r>
      <w:r w:rsidRPr="00633A23">
        <w:t>ди</w:t>
      </w:r>
      <w:r w:rsidRPr="00633A23">
        <w:t>а</w:t>
      </w:r>
      <w:r w:rsidRPr="00633A23">
        <w:t>кона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сан</w:t>
      </w:r>
      <w:r w:rsidRPr="00633A23">
        <w:rPr>
          <w:rFonts w:cs="Arial"/>
        </w:rPr>
        <w:t xml:space="preserve"> </w:t>
      </w:r>
      <w:r w:rsidRPr="00633A23">
        <w:t>пресвитера</w:t>
      </w:r>
      <w:r w:rsidRPr="00633A23">
        <w:rPr>
          <w:rFonts w:cs="Arial"/>
        </w:rPr>
        <w:t xml:space="preserve">, </w:t>
      </w:r>
      <w:r w:rsidRPr="00633A23">
        <w:t>оп</w:t>
      </w:r>
      <w:r w:rsidRPr="00633A23">
        <w:softHyphen/>
        <w:t>ределив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служить</w:t>
      </w:r>
      <w:r w:rsidRPr="00633A23">
        <w:rPr>
          <w:rFonts w:cs="Arial"/>
        </w:rPr>
        <w:t xml:space="preserve"> (</w:t>
      </w:r>
      <w:r w:rsidRPr="00633A23">
        <w:t>с</w:t>
      </w:r>
      <w:r w:rsidRPr="00633A23">
        <w:rPr>
          <w:rFonts w:cs="Arial"/>
        </w:rPr>
        <w:t xml:space="preserve"> 16 </w:t>
      </w:r>
      <w:r w:rsidRPr="00633A23">
        <w:t>октября</w:t>
      </w:r>
      <w:r w:rsidRPr="00633A23">
        <w:rPr>
          <w:rFonts w:cs="Arial"/>
        </w:rPr>
        <w:t xml:space="preserve"> 1968 </w:t>
      </w:r>
      <w:r w:rsidRPr="00633A23">
        <w:t>г</w:t>
      </w:r>
      <w:r w:rsidRPr="00633A23">
        <w:rPr>
          <w:rFonts w:cs="Arial"/>
        </w:rPr>
        <w:t xml:space="preserve">.) </w:t>
      </w:r>
      <w:r w:rsidRPr="00633A23">
        <w:t>штатным</w:t>
      </w:r>
      <w:r w:rsidR="0061543C">
        <w:t xml:space="preserve"> </w:t>
      </w:r>
      <w:r w:rsidRPr="00633A23">
        <w:t>священником</w:t>
      </w:r>
      <w:r w:rsidRPr="00633A23">
        <w:rPr>
          <w:rFonts w:cs="Arial"/>
        </w:rPr>
        <w:t xml:space="preserve"> </w:t>
      </w:r>
      <w:r w:rsidRPr="00633A23">
        <w:t>Никольской</w:t>
      </w:r>
      <w:r w:rsidRPr="00633A23">
        <w:rPr>
          <w:rFonts w:cs="Arial"/>
        </w:rPr>
        <w:t xml:space="preserve"> </w:t>
      </w:r>
      <w:r w:rsidRPr="00633A23">
        <w:t>Большеохтинской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. </w:t>
      </w:r>
      <w:r w:rsidRPr="00633A23">
        <w:t>Настоятелем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протоиерей И</w:t>
      </w:r>
      <w:r w:rsidRPr="00633A23">
        <w:t>о</w:t>
      </w:r>
      <w:r w:rsidRPr="00633A23">
        <w:t>анн</w:t>
      </w:r>
      <w:r w:rsidRPr="00633A23">
        <w:rPr>
          <w:rFonts w:cs="Arial"/>
        </w:rPr>
        <w:t xml:space="preserve"> </w:t>
      </w:r>
      <w:r w:rsidRPr="00633A23">
        <w:t>Преображенский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началом</w:t>
      </w:r>
      <w:r w:rsidRPr="00633A23">
        <w:rPr>
          <w:rFonts w:cs="Arial"/>
        </w:rPr>
        <w:t xml:space="preserve"> </w:t>
      </w:r>
      <w:r w:rsidRPr="00633A23">
        <w:t>мудрого</w:t>
      </w:r>
      <w:r w:rsidRPr="00633A23">
        <w:rPr>
          <w:rFonts w:cs="Arial"/>
        </w:rPr>
        <w:t xml:space="preserve"> </w:t>
      </w:r>
      <w:r w:rsidRPr="00633A23">
        <w:t>пас</w:t>
      </w:r>
      <w:r w:rsidRPr="00633A23">
        <w:softHyphen/>
        <w:t>тыря</w:t>
      </w:r>
      <w:r w:rsidRPr="00633A23">
        <w:rPr>
          <w:rFonts w:cs="Arial"/>
        </w:rPr>
        <w:t xml:space="preserve"> </w:t>
      </w:r>
      <w:r w:rsidRPr="00633A23">
        <w:t>началось</w:t>
      </w:r>
      <w:r w:rsidRPr="00633A23">
        <w:rPr>
          <w:rFonts w:cs="Arial"/>
        </w:rPr>
        <w:t xml:space="preserve"> </w:t>
      </w:r>
      <w:r w:rsidRPr="00633A23">
        <w:t>священническое</w:t>
      </w:r>
      <w:r w:rsidRPr="00633A23">
        <w:rPr>
          <w:rFonts w:cs="Arial"/>
        </w:rPr>
        <w:t xml:space="preserve"> </w:t>
      </w:r>
      <w:r w:rsidRPr="00633A23">
        <w:t>служение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Иоанна</w:t>
      </w:r>
      <w:r w:rsidRPr="00633A23">
        <w:rPr>
          <w:rFonts w:cs="Arial"/>
        </w:rPr>
        <w:t xml:space="preserve">.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проходило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продолжении</w:t>
      </w:r>
      <w:r w:rsidRPr="00633A23">
        <w:rPr>
          <w:rFonts w:cs="Arial"/>
        </w:rPr>
        <w:t xml:space="preserve"> </w:t>
      </w:r>
      <w:r w:rsidRPr="00633A23">
        <w:t>десяти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. </w:t>
      </w:r>
      <w:r w:rsidRPr="00633A23">
        <w:t>За эти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паства</w:t>
      </w:r>
      <w:r w:rsidRPr="00633A23">
        <w:rPr>
          <w:rFonts w:cs="Arial"/>
        </w:rPr>
        <w:t xml:space="preserve"> </w:t>
      </w:r>
      <w:r w:rsidRPr="00633A23">
        <w:t>полюбила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t>о</w:t>
      </w:r>
      <w:r w:rsidRPr="00633A23">
        <w:t>анна</w:t>
      </w:r>
      <w:r w:rsidRPr="00633A23">
        <w:rPr>
          <w:rFonts w:cs="Arial"/>
        </w:rPr>
        <w:t xml:space="preserve">. </w:t>
      </w:r>
      <w:r w:rsidRPr="00633A23">
        <w:t>Служение</w:t>
      </w:r>
      <w:r w:rsidRPr="00633A23">
        <w:rPr>
          <w:rFonts w:cs="Arial"/>
        </w:rPr>
        <w:t xml:space="preserve"> </w:t>
      </w:r>
      <w:r w:rsidRPr="00633A23">
        <w:t>его было</w:t>
      </w:r>
      <w:r w:rsidRPr="00633A23">
        <w:rPr>
          <w:rFonts w:cs="Arial"/>
        </w:rPr>
        <w:t xml:space="preserve"> </w:t>
      </w:r>
      <w:r w:rsidRPr="00633A23">
        <w:t>отмечено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церковными</w:t>
      </w:r>
      <w:r w:rsidRPr="00633A23">
        <w:rPr>
          <w:rFonts w:cs="Arial"/>
        </w:rPr>
        <w:t xml:space="preserve"> </w:t>
      </w:r>
      <w:r w:rsidRPr="00633A23">
        <w:t>наградами</w:t>
      </w:r>
      <w:r w:rsidRPr="00633A23">
        <w:rPr>
          <w:rFonts w:cs="Arial"/>
        </w:rPr>
        <w:t xml:space="preserve">: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усердное служение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Прав</w:t>
      </w:r>
      <w:r w:rsidRPr="00633A23">
        <w:t>о</w:t>
      </w:r>
      <w:r w:rsidRPr="00633A23">
        <w:t>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Пасхе</w:t>
      </w:r>
      <w:r w:rsidRPr="00633A23">
        <w:rPr>
          <w:rFonts w:cs="Arial"/>
        </w:rPr>
        <w:t xml:space="preserve"> 1969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митрополитом</w:t>
      </w:r>
      <w:r w:rsidRPr="00633A23">
        <w:rPr>
          <w:rFonts w:cs="Arial"/>
        </w:rPr>
        <w:t xml:space="preserve"> </w:t>
      </w:r>
      <w:r w:rsidRPr="00633A23">
        <w:t>Никодимом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награжден</w:t>
      </w:r>
      <w:r w:rsidRPr="00633A23">
        <w:rPr>
          <w:rFonts w:cs="Arial"/>
        </w:rPr>
        <w:t xml:space="preserve"> </w:t>
      </w:r>
      <w:r w:rsidRPr="00633A23">
        <w:t>набед</w:t>
      </w:r>
      <w:r w:rsidRPr="00633A23">
        <w:softHyphen/>
        <w:t>ренником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Пасхе</w:t>
      </w:r>
      <w:r w:rsidRPr="00633A23">
        <w:rPr>
          <w:rFonts w:cs="Arial"/>
        </w:rPr>
        <w:t xml:space="preserve"> 1973 </w:t>
      </w:r>
      <w:r w:rsidRPr="00633A23">
        <w:t>г</w:t>
      </w:r>
      <w:r w:rsidRPr="00633A23">
        <w:rPr>
          <w:rFonts w:cs="Arial"/>
        </w:rPr>
        <w:t>.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камилавкой</w:t>
      </w:r>
      <w:r w:rsidRPr="00633A23">
        <w:rPr>
          <w:rFonts w:cs="Arial"/>
        </w:rPr>
        <w:t xml:space="preserve">.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 xml:space="preserve">Пасхе </w:t>
      </w:r>
      <w:r w:rsidRPr="00633A23">
        <w:rPr>
          <w:rFonts w:cs="Arial"/>
        </w:rPr>
        <w:t xml:space="preserve">1974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Святейший</w:t>
      </w:r>
      <w:r w:rsidRPr="00633A23">
        <w:rPr>
          <w:rFonts w:cs="Arial"/>
        </w:rPr>
        <w:t xml:space="preserve"> </w:t>
      </w:r>
      <w:r w:rsidRPr="00633A23">
        <w:t>Патриарх</w:t>
      </w:r>
      <w:r w:rsidRPr="00633A23">
        <w:rPr>
          <w:rFonts w:cs="Arial"/>
        </w:rPr>
        <w:t xml:space="preserve"> </w:t>
      </w:r>
      <w:r w:rsidRPr="00633A23">
        <w:t>Пимен</w:t>
      </w:r>
      <w:r w:rsidRPr="00633A23">
        <w:rPr>
          <w:rFonts w:cs="Arial"/>
        </w:rPr>
        <w:t xml:space="preserve"> (</w:t>
      </w:r>
      <w:r w:rsidRPr="00633A23">
        <w:t>Извеков</w:t>
      </w:r>
      <w:r w:rsidRPr="00633A23">
        <w:rPr>
          <w:rFonts w:cs="Arial"/>
        </w:rPr>
        <w:t xml:space="preserve">) </w:t>
      </w:r>
      <w:r w:rsidRPr="00633A23">
        <w:t>награж</w:t>
      </w:r>
      <w:r w:rsidRPr="00633A23">
        <w:softHyphen/>
        <w:t>дает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наперсным</w:t>
      </w:r>
      <w:r w:rsidRPr="00633A23">
        <w:rPr>
          <w:rFonts w:cs="Arial"/>
        </w:rPr>
        <w:t xml:space="preserve"> </w:t>
      </w:r>
      <w:r w:rsidRPr="00633A23">
        <w:t>крестом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1977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назначается</w:t>
      </w:r>
      <w:r w:rsidRPr="00633A23">
        <w:rPr>
          <w:rFonts w:cs="Arial"/>
        </w:rPr>
        <w:t xml:space="preserve"> </w:t>
      </w:r>
      <w:r w:rsidRPr="00633A23">
        <w:t>штатным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щенником</w:t>
      </w:r>
      <w:r w:rsidRPr="00633A23">
        <w:rPr>
          <w:rFonts w:cs="Arial"/>
        </w:rPr>
        <w:t xml:space="preserve"> </w:t>
      </w:r>
      <w:r w:rsidRPr="00633A23">
        <w:t>Никольского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,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он</w:t>
      </w:r>
      <w:r w:rsidR="0061543C">
        <w:rPr>
          <w:rFonts w:cs="Arial"/>
        </w:rPr>
        <w:t xml:space="preserve"> </w:t>
      </w:r>
      <w:r w:rsidRPr="00633A23">
        <w:t>удостаи</w:t>
      </w:r>
      <w:r w:rsidRPr="00633A23">
        <w:softHyphen/>
        <w:t>вается</w:t>
      </w:r>
      <w:r w:rsidRPr="00633A23">
        <w:rPr>
          <w:rFonts w:cs="Arial"/>
        </w:rPr>
        <w:t xml:space="preserve"> </w:t>
      </w:r>
      <w:r w:rsidRPr="00633A23">
        <w:t>Патриархом</w:t>
      </w:r>
      <w:r w:rsidRPr="00633A23">
        <w:rPr>
          <w:rFonts w:cs="Arial"/>
        </w:rPr>
        <w:t xml:space="preserve"> </w:t>
      </w:r>
      <w:r w:rsidRPr="00633A23">
        <w:t>Пименом</w:t>
      </w:r>
      <w:r w:rsidRPr="00633A23">
        <w:rPr>
          <w:rFonts w:cs="Arial"/>
        </w:rPr>
        <w:t xml:space="preserve"> </w:t>
      </w:r>
      <w:r w:rsidRPr="00633A23">
        <w:t>сана</w:t>
      </w:r>
      <w:r w:rsidRPr="00633A23">
        <w:rPr>
          <w:rFonts w:cs="Arial"/>
        </w:rPr>
        <w:t xml:space="preserve"> </w:t>
      </w:r>
      <w:r w:rsidRPr="00633A23">
        <w:t>протоиерея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1980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митрополитом</w:t>
      </w:r>
      <w:r w:rsidRPr="00633A23">
        <w:rPr>
          <w:rFonts w:cs="Arial"/>
        </w:rPr>
        <w:t xml:space="preserve"> </w:t>
      </w:r>
      <w:r w:rsidRPr="00633A23">
        <w:t>Антонием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назначает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вторым</w:t>
      </w:r>
      <w:r w:rsidRPr="00633A23">
        <w:rPr>
          <w:rFonts w:cs="Arial"/>
        </w:rPr>
        <w:t xml:space="preserve"> </w:t>
      </w:r>
      <w:r w:rsidRPr="00633A23">
        <w:t>священником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прав</w:t>
      </w:r>
      <w:r w:rsidRPr="00633A23">
        <w:rPr>
          <w:rFonts w:cs="Arial"/>
        </w:rPr>
        <w:t xml:space="preserve">. </w:t>
      </w:r>
      <w:r w:rsidRPr="00633A23">
        <w:t>Иова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softHyphen/>
        <w:t>страдального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t>л</w:t>
      </w:r>
      <w:r w:rsidRPr="00633A23">
        <w:t>ковом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служит</w:t>
      </w:r>
      <w:r w:rsidRPr="00633A23">
        <w:rPr>
          <w:rFonts w:cs="Arial"/>
        </w:rPr>
        <w:t xml:space="preserve"> </w:t>
      </w:r>
      <w:r w:rsidRPr="00633A23">
        <w:t>в течение</w:t>
      </w:r>
      <w:r w:rsidRPr="00633A23">
        <w:rPr>
          <w:rFonts w:cs="Arial"/>
        </w:rPr>
        <w:t xml:space="preserve"> </w:t>
      </w:r>
      <w:r w:rsidRPr="00633A23">
        <w:t>семи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К</w:t>
      </w:r>
      <w:r w:rsidRPr="00633A23">
        <w:rPr>
          <w:rFonts w:cs="Arial"/>
        </w:rPr>
        <w:t xml:space="preserve"> </w:t>
      </w:r>
      <w:r w:rsidRPr="00633A23">
        <w:t>празднику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Пасхи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1982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награжда</w:t>
      </w:r>
      <w:r w:rsidRPr="00633A23">
        <w:softHyphen/>
        <w:t>ется</w:t>
      </w:r>
      <w:r w:rsidRPr="00633A23">
        <w:rPr>
          <w:rFonts w:cs="Arial"/>
        </w:rPr>
        <w:t xml:space="preserve"> </w:t>
      </w:r>
      <w:r w:rsidRPr="00633A23">
        <w:t>палицей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lastRenderedPageBreak/>
        <w:t>Служение</w:t>
      </w:r>
      <w:r w:rsidRPr="00633A23">
        <w:rPr>
          <w:rFonts w:cs="Arial"/>
        </w:rPr>
        <w:t xml:space="preserve"> </w:t>
      </w:r>
      <w:r w:rsidRPr="00633A23">
        <w:t>протоиерея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проходило</w:t>
      </w:r>
      <w:r w:rsidRPr="00633A23">
        <w:rPr>
          <w:rFonts w:cs="Arial"/>
        </w:rPr>
        <w:t xml:space="preserve"> </w:t>
      </w:r>
      <w:r w:rsidRPr="00633A23">
        <w:t>большей частью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небольших</w:t>
      </w:r>
      <w:r w:rsidRPr="00633A23">
        <w:rPr>
          <w:rFonts w:cs="Arial"/>
        </w:rPr>
        <w:t xml:space="preserve"> 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храмах</w:t>
      </w:r>
      <w:r w:rsidRPr="00633A23">
        <w:rPr>
          <w:rFonts w:cs="Arial"/>
        </w:rPr>
        <w:t xml:space="preserve">, </w:t>
      </w:r>
      <w:r w:rsidRPr="00633A23">
        <w:t>зачастую кладбищенских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прихожане</w:t>
      </w:r>
      <w:r w:rsidRPr="00633A23">
        <w:rPr>
          <w:rFonts w:cs="Arial"/>
        </w:rPr>
        <w:t xml:space="preserve"> </w:t>
      </w:r>
      <w:r w:rsidRPr="00633A23">
        <w:t>находили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чутко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пастыря</w:t>
      </w:r>
      <w:r w:rsidRPr="00633A23">
        <w:rPr>
          <w:rFonts w:cs="Arial"/>
        </w:rPr>
        <w:t xml:space="preserve">, </w:t>
      </w:r>
      <w:r w:rsidRPr="00633A23">
        <w:t>внимател</w:t>
      </w:r>
      <w:r w:rsidRPr="00633A23">
        <w:t>ь</w:t>
      </w:r>
      <w:r w:rsidRPr="00633A23">
        <w:t>ного</w:t>
      </w:r>
      <w:r w:rsidRPr="00633A23">
        <w:rPr>
          <w:rFonts w:cs="Arial"/>
        </w:rPr>
        <w:t xml:space="preserve">, </w:t>
      </w:r>
      <w:r w:rsidRPr="00633A23">
        <w:t>сопереживающего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тя</w:t>
      </w:r>
      <w:r w:rsidRPr="00633A23">
        <w:softHyphen/>
        <w:t>готам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скорбям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1987</w:t>
      </w:r>
      <w:r w:rsidRPr="00633A23">
        <w:t>—</w:t>
      </w:r>
      <w:r w:rsidRPr="00633A23">
        <w:rPr>
          <w:rFonts w:cs="Arial"/>
        </w:rPr>
        <w:t xml:space="preserve">1989 </w:t>
      </w:r>
      <w:r w:rsidRPr="00633A23">
        <w:t>годах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командируется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пригород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храмы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Петербурга</w:t>
      </w:r>
      <w:r w:rsidRPr="00633A23">
        <w:rPr>
          <w:rFonts w:cs="Arial"/>
        </w:rPr>
        <w:t xml:space="preserve">, </w:t>
      </w:r>
      <w:r w:rsidRPr="00633A23">
        <w:t>служит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Спасо</w:t>
      </w:r>
      <w:r w:rsidRPr="00633A23">
        <w:rPr>
          <w:rFonts w:cs="Arial"/>
        </w:rPr>
        <w:t>-</w:t>
      </w:r>
      <w:r w:rsidRPr="00633A23">
        <w:t>Парголовском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Казанской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Тосно</w:t>
      </w:r>
      <w:r w:rsidRPr="00633A23">
        <w:rPr>
          <w:rFonts w:cs="Arial"/>
        </w:rPr>
        <w:t xml:space="preserve">, </w:t>
      </w:r>
      <w:r w:rsidRPr="00633A23">
        <w:t>церквах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Екатерины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пос</w:t>
      </w:r>
      <w:r w:rsidRPr="00633A23">
        <w:rPr>
          <w:rFonts w:cs="Arial"/>
        </w:rPr>
        <w:t xml:space="preserve">. </w:t>
      </w:r>
      <w:r w:rsidRPr="00633A23">
        <w:t>Динамо</w:t>
      </w:r>
      <w:r w:rsidRPr="00633A23">
        <w:rPr>
          <w:rFonts w:cs="Arial"/>
        </w:rPr>
        <w:t xml:space="preserve"> (</w:t>
      </w:r>
      <w:r w:rsidRPr="00633A23">
        <w:t>Царская</w:t>
      </w:r>
      <w:r w:rsidRPr="00633A23">
        <w:rPr>
          <w:rFonts w:cs="Arial"/>
        </w:rPr>
        <w:t xml:space="preserve"> </w:t>
      </w:r>
      <w:r w:rsidRPr="00633A23">
        <w:t>Сла</w:t>
      </w:r>
      <w:r w:rsidRPr="00633A23">
        <w:softHyphen/>
        <w:t>вянка</w:t>
      </w:r>
      <w:r w:rsidRPr="00633A23">
        <w:rPr>
          <w:rFonts w:cs="Arial"/>
        </w:rPr>
        <w:t xml:space="preserve">)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</w:t>
      </w:r>
      <w:r w:rsidRPr="00633A23">
        <w:rPr>
          <w:rFonts w:cs="Arial"/>
        </w:rPr>
        <w:t xml:space="preserve">. </w:t>
      </w:r>
      <w:r w:rsidRPr="00633A23">
        <w:t>Мурино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определяется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дальнейшего служения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этих</w:t>
      </w:r>
      <w:r w:rsidRPr="00633A23">
        <w:rPr>
          <w:rFonts w:cs="Arial"/>
        </w:rPr>
        <w:t xml:space="preserve"> </w:t>
      </w:r>
      <w:r w:rsidRPr="00633A23">
        <w:t>пригородных</w:t>
      </w:r>
      <w:r w:rsidRPr="00633A23">
        <w:rPr>
          <w:rFonts w:cs="Arial"/>
        </w:rPr>
        <w:t xml:space="preserve"> </w:t>
      </w:r>
      <w:r w:rsidRPr="00633A23">
        <w:t>храмов</w:t>
      </w:r>
      <w:r w:rsidRPr="00633A23">
        <w:rPr>
          <w:rFonts w:cs="Arial"/>
        </w:rPr>
        <w:t xml:space="preserve">, </w:t>
      </w:r>
      <w:r w:rsidRPr="00633A23">
        <w:t>стоя</w:t>
      </w:r>
      <w:r w:rsidRPr="00633A23">
        <w:softHyphen/>
        <w:t>щий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шоссе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Петербург—Москва</w:t>
      </w:r>
      <w:r w:rsidRPr="00633A23">
        <w:rPr>
          <w:rFonts w:cs="Arial"/>
        </w:rPr>
        <w:t xml:space="preserve">,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Казан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Тосно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1 </w:t>
      </w:r>
      <w:r w:rsidRPr="00633A23">
        <w:t>августа</w:t>
      </w:r>
      <w:r w:rsidRPr="00633A23">
        <w:rPr>
          <w:rFonts w:cs="Arial"/>
        </w:rPr>
        <w:t xml:space="preserve"> 1989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он назначается</w:t>
      </w:r>
      <w:r w:rsidRPr="00633A23">
        <w:rPr>
          <w:rFonts w:cs="Arial"/>
        </w:rPr>
        <w:t xml:space="preserve"> </w:t>
      </w:r>
      <w:r w:rsidRPr="00633A23">
        <w:t>исполняющим</w:t>
      </w:r>
      <w:r w:rsidRPr="00633A23">
        <w:rPr>
          <w:rFonts w:cs="Arial"/>
        </w:rPr>
        <w:t xml:space="preserve"> </w:t>
      </w:r>
      <w:r w:rsidRPr="00633A23">
        <w:t>обязанности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28 </w:t>
      </w:r>
      <w:r w:rsidRPr="00633A23">
        <w:t xml:space="preserve">мая </w:t>
      </w:r>
      <w:r w:rsidRPr="00633A23">
        <w:rPr>
          <w:rFonts w:cs="Arial"/>
        </w:rPr>
        <w:t xml:space="preserve">1990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настоятелем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а</w:t>
      </w:r>
      <w:r w:rsidRPr="00633A23">
        <w:t>занской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Служение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нес</w:t>
      </w:r>
      <w:r w:rsidRPr="00633A23">
        <w:rPr>
          <w:rFonts w:cs="Arial"/>
        </w:rPr>
        <w:t xml:space="preserve"> </w:t>
      </w:r>
      <w:r w:rsidRPr="00633A23">
        <w:t>семь лет</w:t>
      </w:r>
      <w:r w:rsidRPr="00633A23">
        <w:rPr>
          <w:rFonts w:cs="Arial"/>
        </w:rPr>
        <w:t xml:space="preserve">,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отмечено</w:t>
      </w:r>
      <w:r w:rsidRPr="00633A23">
        <w:rPr>
          <w:rFonts w:cs="Arial"/>
        </w:rPr>
        <w:t xml:space="preserve"> </w:t>
      </w:r>
      <w:r w:rsidRPr="00633A23">
        <w:t>ревностью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зе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неленостным</w:t>
      </w:r>
      <w:r w:rsidRPr="00633A23">
        <w:rPr>
          <w:rFonts w:cs="Arial"/>
        </w:rPr>
        <w:t xml:space="preserve"> </w:t>
      </w:r>
      <w:r w:rsidRPr="00633A23">
        <w:t>отношением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пастырским</w:t>
      </w:r>
      <w:r w:rsidRPr="00633A23">
        <w:rPr>
          <w:rFonts w:cs="Arial"/>
        </w:rPr>
        <w:t xml:space="preserve"> </w:t>
      </w:r>
      <w:r w:rsidRPr="00633A23">
        <w:t>обязанностям</w:t>
      </w:r>
      <w:r w:rsidRPr="00633A23">
        <w:rPr>
          <w:rFonts w:cs="Arial"/>
        </w:rPr>
        <w:t xml:space="preserve">.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тянулся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</w:t>
      </w:r>
      <w:r w:rsidRPr="00633A23">
        <w:t>ю</w:t>
      </w:r>
      <w:r w:rsidRPr="00633A23">
        <w:t>бил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неспешное</w:t>
      </w:r>
      <w:r w:rsidRPr="00633A23">
        <w:rPr>
          <w:rFonts w:cs="Arial"/>
        </w:rPr>
        <w:t xml:space="preserve"> </w:t>
      </w:r>
      <w:r w:rsidRPr="00633A23">
        <w:t>совершение</w:t>
      </w:r>
      <w:r w:rsidRPr="00633A23">
        <w:rPr>
          <w:rFonts w:cs="Arial"/>
        </w:rPr>
        <w:t xml:space="preserve"> </w:t>
      </w:r>
      <w:r w:rsidRPr="00633A23">
        <w:t>богослужений</w:t>
      </w:r>
      <w:r w:rsidRPr="00633A23">
        <w:rPr>
          <w:rFonts w:cs="Arial"/>
        </w:rPr>
        <w:t xml:space="preserve">, </w:t>
      </w:r>
      <w:r w:rsidRPr="00633A23">
        <w:t>службу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почитал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не «работой»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служ</w:t>
      </w:r>
      <w:r w:rsidRPr="00633A23">
        <w:t>е</w:t>
      </w:r>
      <w:r w:rsidRPr="00633A23">
        <w:t>нием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ближнему</w:t>
      </w:r>
      <w:r w:rsidRPr="00633A23">
        <w:rPr>
          <w:rFonts w:cs="Arial"/>
        </w:rPr>
        <w:t xml:space="preserve">. </w:t>
      </w:r>
      <w:r w:rsidRPr="00633A23">
        <w:t>Усердием о</w:t>
      </w:r>
      <w:r w:rsidRPr="00633A23">
        <w:rPr>
          <w:rFonts w:cs="Arial"/>
        </w:rPr>
        <w:t xml:space="preserve">.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обязательными</w:t>
      </w:r>
      <w:r w:rsidRPr="00633A23">
        <w:rPr>
          <w:rFonts w:cs="Arial"/>
        </w:rPr>
        <w:t xml:space="preserve"> </w:t>
      </w:r>
      <w:r w:rsidRPr="00633A23">
        <w:t>поучения</w:t>
      </w:r>
      <w:r w:rsidRPr="00633A23">
        <w:rPr>
          <w:rFonts w:cs="Arial"/>
        </w:rPr>
        <w:t xml:space="preserve"> </w:t>
      </w:r>
      <w:r w:rsidRPr="00633A23">
        <w:t>и проп</w:t>
      </w:r>
      <w:r w:rsidRPr="00633A23">
        <w:t>о</w:t>
      </w:r>
      <w:r w:rsidRPr="00633A23">
        <w:t>ведь</w:t>
      </w:r>
      <w:r w:rsidRPr="00633A23">
        <w:rPr>
          <w:rFonts w:cs="Arial"/>
        </w:rPr>
        <w:t xml:space="preserve">, </w:t>
      </w:r>
      <w:r w:rsidRPr="00633A23">
        <w:t>катехизация</w:t>
      </w:r>
      <w:r w:rsidRPr="00633A23">
        <w:rPr>
          <w:rFonts w:cs="Arial"/>
        </w:rPr>
        <w:t xml:space="preserve"> </w:t>
      </w:r>
      <w:r w:rsidRPr="00633A23">
        <w:t>крещаемых</w:t>
      </w:r>
      <w:r w:rsidRPr="00633A23">
        <w:rPr>
          <w:rFonts w:cs="Arial"/>
        </w:rPr>
        <w:t xml:space="preserve">, </w:t>
      </w:r>
      <w:r w:rsidRPr="00633A23">
        <w:t>чтение</w:t>
      </w:r>
      <w:r w:rsidRPr="00633A23">
        <w:rPr>
          <w:rFonts w:cs="Arial"/>
        </w:rPr>
        <w:t xml:space="preserve"> </w:t>
      </w:r>
      <w:r w:rsidRPr="00633A23">
        <w:t>благодар</w:t>
      </w:r>
      <w:r w:rsidRPr="00633A23">
        <w:softHyphen/>
        <w:t>ственных</w:t>
      </w:r>
      <w:r w:rsidRPr="00633A23">
        <w:rPr>
          <w:rFonts w:cs="Arial"/>
        </w:rPr>
        <w:t xml:space="preserve"> </w:t>
      </w:r>
      <w:r w:rsidRPr="00633A23">
        <w:t>молитв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Причащении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стало регулярным</w:t>
      </w:r>
      <w:r w:rsidRPr="00633A23">
        <w:rPr>
          <w:rFonts w:cs="Arial"/>
        </w:rPr>
        <w:t xml:space="preserve"> </w:t>
      </w:r>
      <w:r w:rsidRPr="00633A23">
        <w:t>чтение</w:t>
      </w:r>
      <w:r w:rsidRPr="00633A23">
        <w:rPr>
          <w:rFonts w:cs="Arial"/>
        </w:rPr>
        <w:t xml:space="preserve"> </w:t>
      </w:r>
      <w:r w:rsidRPr="00633A23">
        <w:t>акафистов</w:t>
      </w:r>
      <w:r w:rsidRPr="00633A23">
        <w:rPr>
          <w:rFonts w:cs="Arial"/>
        </w:rPr>
        <w:t xml:space="preserve"> </w:t>
      </w:r>
      <w:r w:rsidRPr="00633A23">
        <w:t>Казанской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</w:t>
      </w:r>
      <w:r w:rsidRPr="00633A23">
        <w:softHyphen/>
        <w:t>тери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свт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чудотворцу</w:t>
      </w:r>
      <w:r w:rsidRPr="00633A23">
        <w:rPr>
          <w:rFonts w:cs="Arial"/>
        </w:rPr>
        <w:t xml:space="preserve"> </w:t>
      </w:r>
      <w:r w:rsidRPr="00633A23">
        <w:t>Николаю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rPr>
          <w:rFonts w:cs="Arial"/>
        </w:rPr>
        <w:t xml:space="preserve">12 </w:t>
      </w:r>
      <w:r w:rsidRPr="00633A23">
        <w:t>декабря</w:t>
      </w:r>
      <w:r w:rsidRPr="00633A23">
        <w:rPr>
          <w:rFonts w:cs="Arial"/>
        </w:rPr>
        <w:t xml:space="preserve"> 1990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протоиерей</w:t>
      </w:r>
      <w:r w:rsidRPr="00633A23">
        <w:rPr>
          <w:rFonts w:cs="Arial"/>
        </w:rPr>
        <w:t xml:space="preserve">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Сологуб</w:t>
      </w:r>
      <w:r w:rsidRPr="00633A23">
        <w:rPr>
          <w:rFonts w:cs="Arial"/>
        </w:rPr>
        <w:t xml:space="preserve"> </w:t>
      </w:r>
      <w:r w:rsidRPr="00633A23">
        <w:t>был удостоен</w:t>
      </w:r>
      <w:r w:rsidRPr="00633A23">
        <w:rPr>
          <w:rFonts w:cs="Arial"/>
        </w:rPr>
        <w:t xml:space="preserve"> </w:t>
      </w:r>
      <w:r w:rsidRPr="00633A23">
        <w:t>права</w:t>
      </w:r>
      <w:r w:rsidRPr="00633A23">
        <w:rPr>
          <w:rFonts w:cs="Arial"/>
        </w:rPr>
        <w:t xml:space="preserve"> </w:t>
      </w:r>
      <w:r w:rsidRPr="00633A23">
        <w:t>ношения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t>к</w:t>
      </w:r>
      <w:r w:rsidRPr="00633A23">
        <w:t>рашениями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рый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возложен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Божественной</w:t>
      </w:r>
      <w:r w:rsidRPr="00633A23">
        <w:rPr>
          <w:rFonts w:cs="Arial"/>
        </w:rPr>
        <w:t xml:space="preserve"> </w:t>
      </w:r>
      <w:r w:rsidRPr="00633A23">
        <w:t>литурги</w:t>
      </w:r>
      <w:r w:rsidRPr="00633A23">
        <w:softHyphen/>
        <w:t>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Богоявленском</w:t>
      </w:r>
      <w:r w:rsidRPr="00633A23">
        <w:rPr>
          <w:rFonts w:cs="Arial"/>
        </w:rPr>
        <w:t xml:space="preserve"> </w:t>
      </w:r>
      <w:r w:rsidRPr="00633A23">
        <w:t>кафедральном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softHyphen/>
        <w:t>трополитом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Ладожским</w:t>
      </w:r>
      <w:r w:rsidRPr="00633A23">
        <w:rPr>
          <w:rFonts w:cs="Arial"/>
        </w:rPr>
        <w:t xml:space="preserve"> </w:t>
      </w:r>
      <w:r w:rsidRPr="00633A23">
        <w:t>Иоанном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Многоплодное</w:t>
      </w:r>
      <w:r w:rsidRPr="00633A23">
        <w:rPr>
          <w:rFonts w:cs="Arial"/>
        </w:rPr>
        <w:t xml:space="preserve"> </w:t>
      </w:r>
      <w:r w:rsidRPr="00633A23">
        <w:t>земное</w:t>
      </w:r>
      <w:r w:rsidRPr="00633A23">
        <w:rPr>
          <w:rFonts w:cs="Arial"/>
        </w:rPr>
        <w:t xml:space="preserve"> </w:t>
      </w:r>
      <w:r w:rsidRPr="00633A23">
        <w:t>служение</w:t>
      </w:r>
      <w:r w:rsidRPr="00633A23">
        <w:rPr>
          <w:rFonts w:cs="Arial"/>
        </w:rPr>
        <w:t xml:space="preserve"> </w:t>
      </w:r>
      <w:r w:rsidRPr="00633A23">
        <w:t>ревностного</w:t>
      </w:r>
      <w:r w:rsidRPr="00633A23">
        <w:rPr>
          <w:rFonts w:cs="Arial"/>
        </w:rPr>
        <w:t xml:space="preserve"> </w:t>
      </w:r>
      <w:r w:rsidRPr="00633A23">
        <w:t>пастыря</w:t>
      </w:r>
      <w:r w:rsidRPr="00633A23">
        <w:rPr>
          <w:rFonts w:cs="Arial"/>
        </w:rPr>
        <w:t xml:space="preserve"> </w:t>
      </w:r>
      <w:r w:rsidRPr="00633A23">
        <w:t>завершилось</w:t>
      </w:r>
      <w:r w:rsidRPr="00633A23">
        <w:rPr>
          <w:rFonts w:cs="Arial"/>
        </w:rPr>
        <w:t xml:space="preserve"> 29 </w:t>
      </w:r>
      <w:r w:rsidRPr="00633A23">
        <w:t>сентября</w:t>
      </w:r>
      <w:r w:rsidR="00ED1240">
        <w:rPr>
          <w:rFonts w:cs="Arial"/>
        </w:rPr>
        <w:t xml:space="preserve"> </w:t>
      </w:r>
      <w:r w:rsidRPr="00633A23">
        <w:rPr>
          <w:rFonts w:cs="Arial"/>
        </w:rPr>
        <w:t xml:space="preserve">1996 </w:t>
      </w:r>
      <w:r w:rsidRPr="00633A23">
        <w:t>г</w:t>
      </w:r>
      <w:r w:rsidRPr="00633A23">
        <w:t>о</w:t>
      </w:r>
      <w:r w:rsidRPr="00633A23">
        <w:t>да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канун</w:t>
      </w:r>
      <w:r w:rsidR="0061543C"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свв</w:t>
      </w:r>
      <w:r w:rsidRPr="00633A23">
        <w:rPr>
          <w:rFonts w:cs="Arial"/>
        </w:rPr>
        <w:t xml:space="preserve">. </w:t>
      </w:r>
      <w:r w:rsidRPr="00633A23">
        <w:t>мученицам</w:t>
      </w:r>
      <w:r w:rsidRPr="00633A23">
        <w:rPr>
          <w:rFonts w:cs="Arial"/>
        </w:rPr>
        <w:t xml:space="preserve"> </w:t>
      </w:r>
      <w:r w:rsidRPr="00633A23">
        <w:t>Вере</w:t>
      </w:r>
      <w:r w:rsidRPr="00633A23">
        <w:rPr>
          <w:rFonts w:cs="Arial"/>
        </w:rPr>
        <w:t xml:space="preserve">, </w:t>
      </w:r>
      <w:r w:rsidRPr="00633A23">
        <w:t>Надежде</w:t>
      </w:r>
      <w:r w:rsidRPr="00633A23">
        <w:rPr>
          <w:rFonts w:cs="Arial"/>
        </w:rPr>
        <w:t xml:space="preserve">, </w:t>
      </w:r>
      <w:r w:rsidRPr="00633A23">
        <w:t>Любови</w:t>
      </w:r>
      <w:r w:rsidRPr="00633A23">
        <w:rPr>
          <w:rFonts w:cs="Arial"/>
        </w:rPr>
        <w:t xml:space="preserve"> </w:t>
      </w:r>
      <w:r w:rsidRPr="00633A23">
        <w:t>и матери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Софии</w:t>
      </w:r>
      <w:r w:rsidRPr="00633A23">
        <w:rPr>
          <w:rFonts w:cs="Arial"/>
        </w:rPr>
        <w:t xml:space="preserve">. </w:t>
      </w:r>
      <w:r w:rsidRPr="00633A23">
        <w:t>Примером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возгревал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>.</w:t>
      </w:r>
      <w:r w:rsidR="0061543C">
        <w:t xml:space="preserve">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народе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пастве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благие</w:t>
      </w:r>
      <w:r w:rsidRPr="00633A23">
        <w:rPr>
          <w:rFonts w:cs="Arial"/>
        </w:rPr>
        <w:t xml:space="preserve"> </w:t>
      </w:r>
      <w:r w:rsidRPr="00633A23">
        <w:t>чувства</w:t>
      </w:r>
      <w:r w:rsidRPr="00633A23">
        <w:rPr>
          <w:rFonts w:cs="Arial"/>
        </w:rPr>
        <w:t xml:space="preserve">, </w:t>
      </w:r>
      <w:r w:rsidRPr="00633A23">
        <w:t>воспитывая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семью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прихожан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послу</w:t>
      </w:r>
      <w:r w:rsidRPr="00633A23">
        <w:softHyphen/>
        <w:t>шании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Да</w:t>
      </w:r>
      <w:r w:rsidRPr="00633A23">
        <w:rPr>
          <w:rFonts w:cs="Arial"/>
        </w:rPr>
        <w:t xml:space="preserve"> </w:t>
      </w:r>
      <w:r w:rsidRPr="00633A23">
        <w:t>упокоит</w:t>
      </w:r>
      <w:r w:rsidRPr="00633A23">
        <w:rPr>
          <w:rFonts w:cs="Arial"/>
        </w:rPr>
        <w:t xml:space="preserve"> </w:t>
      </w:r>
      <w:r w:rsidRPr="00633A23">
        <w:t>Всемилостивый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 </w:t>
      </w:r>
      <w:r w:rsidRPr="00633A23">
        <w:t>усопшего протоиерея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селениях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а</w:t>
      </w:r>
      <w:r w:rsidRPr="00633A23">
        <w:t>ведных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ни печали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воздыхания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бесконечная</w:t>
      </w:r>
      <w:r w:rsidRPr="00633A23">
        <w:rPr>
          <w:rFonts w:cs="Arial"/>
        </w:rPr>
        <w:t xml:space="preserve">. </w:t>
      </w:r>
      <w:r w:rsidRPr="00633A23">
        <w:t>Вечная ему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>.</w:t>
      </w:r>
    </w:p>
    <w:p w:rsidR="0061543C" w:rsidRPr="00633A23" w:rsidRDefault="0061543C" w:rsidP="00EB0F88"/>
    <w:p w:rsidR="002D3589" w:rsidRPr="00633A23" w:rsidRDefault="002D3589" w:rsidP="0061543C">
      <w:pPr>
        <w:pStyle w:val="3"/>
      </w:pPr>
      <w:bookmarkStart w:id="21" w:name="_Диакон_Владимир_Жук"/>
      <w:bookmarkEnd w:id="21"/>
      <w:r w:rsidRPr="00633A23">
        <w:t>Диакон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Жук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сентябре</w:t>
      </w:r>
      <w:r w:rsidRPr="00633A23">
        <w:rPr>
          <w:rFonts w:cs="Arial"/>
        </w:rPr>
        <w:t xml:space="preserve"> 1996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68-</w:t>
      </w:r>
      <w:r w:rsidRPr="00633A23">
        <w:t>м</w:t>
      </w:r>
      <w:r w:rsidRPr="00633A23">
        <w:rPr>
          <w:rFonts w:cs="Arial"/>
        </w:rPr>
        <w:t xml:space="preserve">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скончался заштатный</w:t>
      </w:r>
      <w:r w:rsidRPr="00633A23">
        <w:rPr>
          <w:rFonts w:cs="Arial"/>
        </w:rPr>
        <w:t xml:space="preserve"> </w:t>
      </w:r>
      <w:r w:rsidRPr="00633A23">
        <w:t>диакон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 </w:t>
      </w:r>
      <w:r w:rsidRPr="00633A23">
        <w:t>Влади</w:t>
      </w:r>
      <w:r w:rsidRPr="00633A23">
        <w:softHyphen/>
        <w:t>мир</w:t>
      </w:r>
      <w:r w:rsidRPr="00633A23">
        <w:rPr>
          <w:rFonts w:cs="Arial"/>
        </w:rPr>
        <w:t xml:space="preserve"> </w:t>
      </w:r>
      <w:r w:rsidRPr="00633A23">
        <w:t>Иосифович</w:t>
      </w:r>
      <w:r w:rsidRPr="00633A23">
        <w:rPr>
          <w:rFonts w:cs="Arial"/>
        </w:rPr>
        <w:t xml:space="preserve"> </w:t>
      </w:r>
      <w:r w:rsidRPr="00633A23">
        <w:t>Жук</w:t>
      </w:r>
      <w:r w:rsidRPr="00633A23">
        <w:rPr>
          <w:rFonts w:cs="Arial"/>
        </w:rPr>
        <w:t xml:space="preserve">, </w:t>
      </w:r>
      <w:r w:rsidRPr="00633A23">
        <w:t>долгие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певший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хоре</w:t>
      </w:r>
      <w:r w:rsidRPr="00633A23">
        <w:rPr>
          <w:rFonts w:cs="Arial"/>
        </w:rPr>
        <w:t xml:space="preserve">, </w:t>
      </w:r>
      <w:r w:rsidRPr="00633A23">
        <w:t>а последние</w:t>
      </w:r>
      <w:r w:rsidRPr="00633A23">
        <w:rPr>
          <w:rFonts w:cs="Arial"/>
        </w:rPr>
        <w:t xml:space="preserve"> </w:t>
      </w:r>
      <w:r w:rsidRPr="00633A23">
        <w:t>шесть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сл</w:t>
      </w:r>
      <w:r w:rsidRPr="00633A23">
        <w:t>у</w:t>
      </w:r>
      <w:r w:rsidRPr="00633A23">
        <w:t>живший</w:t>
      </w:r>
      <w:r w:rsidRPr="00633A23">
        <w:rPr>
          <w:rFonts w:cs="Arial"/>
        </w:rPr>
        <w:t xml:space="preserve"> </w:t>
      </w:r>
      <w:r w:rsidRPr="00633A23">
        <w:t>псаломщиком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диа</w:t>
      </w:r>
      <w:r w:rsidRPr="00633A23">
        <w:softHyphen/>
        <w:t>коном</w:t>
      </w:r>
      <w:r w:rsidRPr="00633A23">
        <w:rPr>
          <w:rFonts w:cs="Arial"/>
        </w:rPr>
        <w:t xml:space="preserve"> </w:t>
      </w:r>
      <w:r w:rsidRPr="00633A23">
        <w:t>Спасо</w:t>
      </w:r>
      <w:r w:rsidRPr="00633A23">
        <w:rPr>
          <w:rFonts w:cs="Arial"/>
        </w:rPr>
        <w:t>-</w:t>
      </w:r>
      <w:r w:rsidRPr="00633A23">
        <w:t>Преображенского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Выборга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Родился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Западной</w:t>
      </w:r>
      <w:r w:rsidRPr="00633A23">
        <w:rPr>
          <w:rFonts w:cs="Arial"/>
        </w:rPr>
        <w:t xml:space="preserve"> </w:t>
      </w:r>
      <w:r w:rsidRPr="00633A23">
        <w:t>Белоруссии</w:t>
      </w:r>
      <w:r w:rsidRPr="00633A23">
        <w:rPr>
          <w:rFonts w:cs="Arial"/>
        </w:rPr>
        <w:t xml:space="preserve">, 5 </w:t>
      </w:r>
      <w:r w:rsidRPr="00633A23">
        <w:t>февраля</w:t>
      </w:r>
      <w:r w:rsidRPr="00633A23">
        <w:rPr>
          <w:rFonts w:cs="Arial"/>
        </w:rPr>
        <w:t xml:space="preserve"> 1929 </w:t>
      </w:r>
      <w:r w:rsidRPr="00633A23">
        <w:t>года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дер</w:t>
      </w:r>
      <w:r w:rsidRPr="00633A23">
        <w:rPr>
          <w:rFonts w:cs="Arial"/>
        </w:rPr>
        <w:t xml:space="preserve">. </w:t>
      </w:r>
      <w:r w:rsidRPr="00633A23">
        <w:t>Спигальщино</w:t>
      </w:r>
      <w:r w:rsidRPr="00633A23">
        <w:rPr>
          <w:rFonts w:cs="Arial"/>
        </w:rPr>
        <w:t xml:space="preserve"> </w:t>
      </w:r>
      <w:r w:rsidRPr="00633A23">
        <w:t>Дисненского района</w:t>
      </w:r>
      <w:r w:rsidRPr="00633A23">
        <w:rPr>
          <w:rFonts w:cs="Arial"/>
        </w:rPr>
        <w:t xml:space="preserve"> </w:t>
      </w:r>
      <w:r w:rsidRPr="00633A23">
        <w:t>Виленской</w:t>
      </w:r>
      <w:r w:rsidRPr="00633A23">
        <w:rPr>
          <w:rFonts w:cs="Arial"/>
        </w:rPr>
        <w:t xml:space="preserve"> </w:t>
      </w:r>
      <w:r w:rsidRPr="00633A23">
        <w:t>области</w:t>
      </w:r>
      <w:r w:rsidRPr="00633A23">
        <w:rPr>
          <w:rFonts w:cs="Arial"/>
        </w:rPr>
        <w:t xml:space="preserve">, </w:t>
      </w:r>
      <w:r w:rsidRPr="00633A23">
        <w:t>входившей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состав Польши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1936 </w:t>
      </w:r>
      <w:r w:rsidRPr="00633A23">
        <w:t>по</w:t>
      </w:r>
      <w:r w:rsidRPr="00633A23">
        <w:rPr>
          <w:rFonts w:cs="Arial"/>
        </w:rPr>
        <w:t xml:space="preserve"> 1944 </w:t>
      </w:r>
      <w:r w:rsidRPr="00633A23">
        <w:t>год</w:t>
      </w:r>
      <w:r w:rsidRPr="00633A23">
        <w:rPr>
          <w:rFonts w:cs="Arial"/>
        </w:rPr>
        <w:t xml:space="preserve"> </w:t>
      </w:r>
      <w:r w:rsidRPr="00633A23">
        <w:t>учился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школе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1950</w:t>
      </w:r>
      <w:r w:rsidRPr="00633A23">
        <w:t xml:space="preserve">— </w:t>
      </w:r>
      <w:r w:rsidRPr="00633A23">
        <w:rPr>
          <w:rFonts w:cs="Arial"/>
        </w:rPr>
        <w:t xml:space="preserve">1953 </w:t>
      </w:r>
      <w:r w:rsidRPr="00633A23">
        <w:t>годах</w:t>
      </w:r>
      <w:r w:rsidRPr="00633A23">
        <w:rPr>
          <w:rFonts w:cs="Arial"/>
        </w:rPr>
        <w:t xml:space="preserve"> </w:t>
      </w:r>
      <w:r w:rsidRPr="00633A23">
        <w:t>служил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советской</w:t>
      </w:r>
      <w:r w:rsidRPr="00633A23">
        <w:rPr>
          <w:rFonts w:cs="Arial"/>
        </w:rPr>
        <w:t xml:space="preserve"> </w:t>
      </w:r>
      <w:r w:rsidRPr="00633A23">
        <w:t>армии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Выборге</w:t>
      </w:r>
      <w:r w:rsidRPr="00633A23">
        <w:rPr>
          <w:rFonts w:cs="Arial"/>
        </w:rPr>
        <w:t xml:space="preserve">, </w:t>
      </w:r>
      <w:r w:rsidRPr="00633A23">
        <w:t>где и</w:t>
      </w:r>
      <w:r w:rsidRPr="00633A23">
        <w:rPr>
          <w:rFonts w:cs="Arial"/>
        </w:rPr>
        <w:t xml:space="preserve"> </w:t>
      </w:r>
      <w:r w:rsidRPr="00633A23">
        <w:t>остался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завершения</w:t>
      </w:r>
      <w:r w:rsidRPr="00633A23">
        <w:rPr>
          <w:rFonts w:cs="Arial"/>
        </w:rPr>
        <w:t xml:space="preserve"> </w:t>
      </w:r>
      <w:r w:rsidRPr="00633A23">
        <w:t>службы</w:t>
      </w:r>
      <w:r w:rsidRPr="00633A23">
        <w:rPr>
          <w:rFonts w:cs="Arial"/>
        </w:rPr>
        <w:t xml:space="preserve">. </w:t>
      </w:r>
      <w:r w:rsidRPr="00633A23">
        <w:t>Здесь</w:t>
      </w:r>
      <w:r w:rsidRPr="00633A23">
        <w:rPr>
          <w:rFonts w:cs="Arial"/>
        </w:rPr>
        <w:t xml:space="preserve">, </w:t>
      </w:r>
      <w:r w:rsidRPr="00633A23">
        <w:t xml:space="preserve">в </w:t>
      </w:r>
      <w:r w:rsidRPr="00633A23">
        <w:rPr>
          <w:rFonts w:cs="Arial"/>
        </w:rPr>
        <w:t xml:space="preserve">1955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принимает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Спасо</w:t>
      </w:r>
      <w:r w:rsidRPr="00633A23">
        <w:rPr>
          <w:rFonts w:cs="Arial"/>
        </w:rPr>
        <w:t>-</w:t>
      </w:r>
      <w:r w:rsidRPr="00633A23">
        <w:t>Преображенском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боре</w:t>
      </w:r>
      <w:r w:rsidRPr="00633A23">
        <w:rPr>
          <w:rFonts w:cs="Arial"/>
        </w:rPr>
        <w:t xml:space="preserve"> </w:t>
      </w:r>
      <w:r w:rsidRPr="00633A23">
        <w:t>таинство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Крещения</w:t>
      </w:r>
      <w:r w:rsidRPr="00633A23">
        <w:rPr>
          <w:rFonts w:cs="Arial"/>
        </w:rPr>
        <w:t xml:space="preserve">, </w:t>
      </w:r>
      <w:r w:rsidRPr="00633A23">
        <w:t>осознанно</w:t>
      </w:r>
      <w:r w:rsidRPr="00633A23">
        <w:rPr>
          <w:rFonts w:cs="Arial"/>
        </w:rPr>
        <w:t xml:space="preserve"> </w:t>
      </w:r>
      <w:r w:rsidRPr="00633A23">
        <w:t>прийдя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вере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1958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женится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прихожанке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 </w:t>
      </w:r>
      <w:r w:rsidRPr="00633A23">
        <w:t>Вален</w:t>
      </w:r>
      <w:r w:rsidRPr="00633A23">
        <w:softHyphen/>
        <w:t>тине</w:t>
      </w:r>
      <w:r w:rsidRPr="00633A23">
        <w:rPr>
          <w:rFonts w:cs="Arial"/>
        </w:rPr>
        <w:t xml:space="preserve"> </w:t>
      </w:r>
      <w:r w:rsidRPr="00633A23">
        <w:t>Павловне</w:t>
      </w:r>
      <w:r w:rsidRPr="00633A23">
        <w:rPr>
          <w:rFonts w:cs="Arial"/>
        </w:rPr>
        <w:t xml:space="preserve"> </w:t>
      </w:r>
      <w:r w:rsidRPr="00633A23">
        <w:t>Поповой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обвенчались</w:t>
      </w:r>
      <w:r w:rsidRPr="00633A23">
        <w:rPr>
          <w:rFonts w:cs="Arial"/>
        </w:rPr>
        <w:t xml:space="preserve"> </w:t>
      </w:r>
      <w:r w:rsidRPr="00633A23">
        <w:t>в том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Спасо</w:t>
      </w:r>
      <w:r w:rsidRPr="00633A23">
        <w:rPr>
          <w:rFonts w:cs="Arial"/>
        </w:rPr>
        <w:t>-</w:t>
      </w:r>
      <w:r w:rsidRPr="00633A23">
        <w:t>Преображенском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.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они сумели</w:t>
      </w:r>
      <w:r w:rsidRPr="00633A23">
        <w:rPr>
          <w:rFonts w:cs="Arial"/>
        </w:rPr>
        <w:t xml:space="preserve"> </w:t>
      </w:r>
      <w:r w:rsidRPr="00633A23">
        <w:t>создать</w:t>
      </w:r>
      <w:r w:rsidRPr="00633A23">
        <w:rPr>
          <w:rFonts w:cs="Arial"/>
        </w:rPr>
        <w:t xml:space="preserve"> </w:t>
      </w:r>
      <w:r w:rsidRPr="00633A23">
        <w:t>крепкую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а</w:t>
      </w:r>
      <w:r w:rsidRPr="00633A23">
        <w:t>вославную</w:t>
      </w:r>
      <w:r w:rsidRPr="00633A23">
        <w:rPr>
          <w:rFonts w:cs="Arial"/>
        </w:rPr>
        <w:t xml:space="preserve"> </w:t>
      </w:r>
      <w:r w:rsidRPr="00633A23">
        <w:t>семью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</w:t>
      </w:r>
      <w:r w:rsidRPr="00633A23">
        <w:rPr>
          <w:rFonts w:cs="Arial"/>
        </w:rPr>
        <w:t xml:space="preserve"> 1953 </w:t>
      </w:r>
      <w:r w:rsidRPr="00633A23">
        <w:t>по</w:t>
      </w:r>
      <w:r w:rsidRPr="00633A23">
        <w:rPr>
          <w:rFonts w:cs="Arial"/>
        </w:rPr>
        <w:t xml:space="preserve"> 1979 </w:t>
      </w:r>
      <w:r w:rsidRPr="00633A23">
        <w:t>год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Жук</w:t>
      </w:r>
      <w:r w:rsidRPr="00633A23">
        <w:rPr>
          <w:rFonts w:cs="Arial"/>
        </w:rPr>
        <w:t xml:space="preserve"> </w:t>
      </w:r>
      <w:r w:rsidRPr="00633A23">
        <w:t>трудится</w:t>
      </w:r>
      <w:r w:rsidRPr="00633A23">
        <w:rPr>
          <w:rFonts w:cs="Arial"/>
        </w:rPr>
        <w:t xml:space="preserve"> </w:t>
      </w:r>
      <w:r w:rsidRPr="00633A23">
        <w:t>тока</w:t>
      </w:r>
      <w:r w:rsidRPr="00633A23">
        <w:softHyphen/>
        <w:t>рем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заводе</w:t>
      </w:r>
      <w:r w:rsidRPr="00633A23">
        <w:rPr>
          <w:rFonts w:cs="Arial"/>
        </w:rPr>
        <w:t xml:space="preserve"> </w:t>
      </w:r>
      <w:r w:rsidRPr="00633A23">
        <w:t>«Электроинструмент»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1980 </w:t>
      </w:r>
      <w:r w:rsidRPr="00633A23">
        <w:t>по</w:t>
      </w:r>
      <w:r w:rsidRPr="00633A23">
        <w:rPr>
          <w:rFonts w:cs="Arial"/>
        </w:rPr>
        <w:t xml:space="preserve"> 1990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слесарем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Выборгском</w:t>
      </w:r>
      <w:r w:rsidRPr="00633A23">
        <w:rPr>
          <w:rFonts w:cs="Arial"/>
        </w:rPr>
        <w:t xml:space="preserve"> </w:t>
      </w:r>
      <w:r w:rsidRPr="00633A23">
        <w:t>депо</w:t>
      </w:r>
      <w:r w:rsidRPr="00633A23">
        <w:rPr>
          <w:rFonts w:cs="Arial"/>
        </w:rPr>
        <w:t xml:space="preserve">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 (</w:t>
      </w:r>
      <w:r w:rsidRPr="00633A23">
        <w:t xml:space="preserve">с </w:t>
      </w:r>
      <w:r w:rsidRPr="00633A23">
        <w:rPr>
          <w:rFonts w:cs="Arial"/>
        </w:rPr>
        <w:t xml:space="preserve">1955 </w:t>
      </w:r>
      <w:r w:rsidRPr="00633A23">
        <w:t>г</w:t>
      </w:r>
      <w:r w:rsidRPr="00633A23">
        <w:rPr>
          <w:rFonts w:cs="Arial"/>
        </w:rPr>
        <w:t xml:space="preserve">.)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пост</w:t>
      </w:r>
      <w:r w:rsidRPr="00633A23">
        <w:t>о</w:t>
      </w:r>
      <w:r w:rsidRPr="00633A23">
        <w:t>янным</w:t>
      </w:r>
      <w:r w:rsidRPr="00633A23">
        <w:rPr>
          <w:rFonts w:cs="Arial"/>
        </w:rPr>
        <w:t xml:space="preserve"> </w:t>
      </w:r>
      <w:r w:rsidRPr="00633A23">
        <w:t>прихожанином</w:t>
      </w:r>
      <w:r w:rsidRPr="00633A23">
        <w:rPr>
          <w:rFonts w:cs="Arial"/>
        </w:rPr>
        <w:t xml:space="preserve"> </w:t>
      </w:r>
      <w:r w:rsidRPr="00633A23">
        <w:t>Выборгского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поет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церковном</w:t>
      </w:r>
      <w:r w:rsidRPr="00633A23">
        <w:rPr>
          <w:rFonts w:cs="Arial"/>
        </w:rPr>
        <w:t xml:space="preserve"> </w:t>
      </w:r>
      <w:r w:rsidRPr="00633A23">
        <w:t>хоре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должении</w:t>
      </w:r>
      <w:r w:rsidRPr="00633A23">
        <w:rPr>
          <w:rFonts w:cs="Arial"/>
        </w:rPr>
        <w:t xml:space="preserve"> 34 </w:t>
      </w:r>
      <w:r w:rsidRPr="00633A23">
        <w:t>лет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</w:t>
      </w:r>
      <w:r w:rsidRPr="00633A23">
        <w:rPr>
          <w:rFonts w:cs="Arial"/>
        </w:rPr>
        <w:t xml:space="preserve"> 1990 </w:t>
      </w:r>
      <w:r w:rsidRPr="00633A23">
        <w:t>по</w:t>
      </w:r>
      <w:r w:rsidRPr="00633A23">
        <w:rPr>
          <w:rFonts w:cs="Arial"/>
        </w:rPr>
        <w:t xml:space="preserve"> 1993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служит</w:t>
      </w:r>
      <w:r w:rsidRPr="00633A23">
        <w:rPr>
          <w:rFonts w:cs="Arial"/>
        </w:rPr>
        <w:t xml:space="preserve"> </w:t>
      </w:r>
      <w:r w:rsidRPr="00633A23">
        <w:t>псаломщиком</w:t>
      </w:r>
      <w:r w:rsidRPr="00633A23">
        <w:rPr>
          <w:rFonts w:cs="Arial"/>
        </w:rPr>
        <w:t xml:space="preserve"> </w:t>
      </w:r>
      <w:r w:rsidRPr="00633A23">
        <w:t>Спа</w:t>
      </w:r>
      <w:r w:rsidRPr="00633A23">
        <w:softHyphen/>
        <w:t>со</w:t>
      </w:r>
      <w:r w:rsidRPr="00633A23">
        <w:rPr>
          <w:rFonts w:cs="Arial"/>
        </w:rPr>
        <w:t>-</w:t>
      </w:r>
      <w:r w:rsidRPr="00633A23">
        <w:t>Преображенского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1993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настоятель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бора</w:t>
      </w:r>
      <w:r w:rsidRPr="00633A23">
        <w:rPr>
          <w:rFonts w:cs="Arial"/>
        </w:rPr>
        <w:t xml:space="preserve">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Лев</w:t>
      </w:r>
      <w:r w:rsidRPr="00633A23">
        <w:rPr>
          <w:rFonts w:cs="Arial"/>
        </w:rPr>
        <w:t xml:space="preserve"> </w:t>
      </w:r>
      <w:r w:rsidRPr="00633A23">
        <w:t>Церпицкий</w:t>
      </w:r>
      <w:r w:rsidRPr="00633A23">
        <w:rPr>
          <w:rFonts w:cs="Arial"/>
        </w:rPr>
        <w:t xml:space="preserve">, </w:t>
      </w:r>
      <w:r w:rsidRPr="00633A23">
        <w:t>полагая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силу</w:t>
      </w:r>
      <w:r w:rsidRPr="00633A23">
        <w:rPr>
          <w:rFonts w:cs="Arial"/>
        </w:rPr>
        <w:t xml:space="preserve"> </w:t>
      </w:r>
      <w:r w:rsidRPr="00633A23">
        <w:t>религи</w:t>
      </w:r>
      <w:r w:rsidRPr="00633A23">
        <w:softHyphen/>
        <w:t>озных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личных</w:t>
      </w:r>
      <w:r w:rsidRPr="00633A23">
        <w:rPr>
          <w:rFonts w:cs="Arial"/>
        </w:rPr>
        <w:t xml:space="preserve"> </w:t>
      </w:r>
      <w:r w:rsidRPr="00633A23">
        <w:t>качеств</w:t>
      </w:r>
      <w:r w:rsidRPr="00633A23">
        <w:rPr>
          <w:rFonts w:cs="Arial"/>
        </w:rPr>
        <w:t xml:space="preserve"> </w:t>
      </w:r>
      <w:r w:rsidRPr="00633A23">
        <w:t>псаломщик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Жук достоин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рукоположен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священный</w:t>
      </w:r>
      <w:r w:rsidRPr="00633A23">
        <w:rPr>
          <w:rFonts w:cs="Arial"/>
        </w:rPr>
        <w:t xml:space="preserve"> </w:t>
      </w:r>
      <w:r w:rsidRPr="00633A23">
        <w:t>сан</w:t>
      </w:r>
      <w:r w:rsidRPr="00633A23">
        <w:rPr>
          <w:rFonts w:cs="Arial"/>
        </w:rPr>
        <w:t xml:space="preserve">, </w:t>
      </w:r>
      <w:r w:rsidRPr="00633A23">
        <w:t>хода</w:t>
      </w:r>
      <w:r w:rsidRPr="00633A23">
        <w:softHyphen/>
        <w:t>тайствует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диаконской</w:t>
      </w:r>
      <w:r w:rsidRPr="00633A23">
        <w:rPr>
          <w:rFonts w:cs="Arial"/>
        </w:rPr>
        <w:t xml:space="preserve"> </w:t>
      </w:r>
      <w:r w:rsidRPr="00633A23">
        <w:t>хиротонии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престольный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Богоявления</w:t>
      </w:r>
      <w:r w:rsidRPr="00633A23">
        <w:rPr>
          <w:rFonts w:cs="Arial"/>
        </w:rPr>
        <w:t xml:space="preserve"> </w:t>
      </w:r>
      <w:r w:rsidRPr="00633A23">
        <w:t>Господня</w:t>
      </w:r>
      <w:r w:rsidRPr="00633A23">
        <w:rPr>
          <w:rFonts w:cs="Arial"/>
        </w:rPr>
        <w:t xml:space="preserve">, 6/19 </w:t>
      </w:r>
      <w:r w:rsidRPr="00633A23">
        <w:t>января</w:t>
      </w:r>
      <w:r w:rsidRPr="00633A23">
        <w:rPr>
          <w:rFonts w:cs="Arial"/>
        </w:rPr>
        <w:t xml:space="preserve"> 1994 </w:t>
      </w:r>
      <w:r w:rsidRPr="00633A23">
        <w:t>года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Богоявленском</w:t>
      </w:r>
      <w:r w:rsidRPr="00633A23">
        <w:rPr>
          <w:rFonts w:cs="Arial"/>
        </w:rPr>
        <w:t xml:space="preserve"> </w:t>
      </w:r>
      <w:r w:rsidRPr="00633A23">
        <w:t>ка</w:t>
      </w:r>
      <w:r w:rsidRPr="00633A23">
        <w:softHyphen/>
        <w:t>федральном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Петербургский</w:t>
      </w:r>
      <w:r w:rsidRPr="00633A23">
        <w:rPr>
          <w:rFonts w:cs="Arial"/>
        </w:rPr>
        <w:t xml:space="preserve"> </w:t>
      </w:r>
      <w:r w:rsidRPr="00633A23">
        <w:t>и Ладожский</w:t>
      </w:r>
      <w:r w:rsidRPr="00633A23">
        <w:rPr>
          <w:rFonts w:cs="Arial"/>
        </w:rPr>
        <w:t xml:space="preserve"> </w:t>
      </w:r>
      <w:r w:rsidRPr="00633A23">
        <w:t>Иоанн</w:t>
      </w:r>
      <w:r w:rsidRPr="00633A23">
        <w:rPr>
          <w:rFonts w:cs="Arial"/>
        </w:rPr>
        <w:t xml:space="preserve"> </w:t>
      </w:r>
      <w:r w:rsidRPr="00633A23">
        <w:t>рук</w:t>
      </w:r>
      <w:r w:rsidRPr="00633A23">
        <w:t>о</w:t>
      </w:r>
      <w:r w:rsidRPr="00633A23">
        <w:t>полагает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значает</w:t>
      </w:r>
      <w:r w:rsidRPr="00633A23">
        <w:rPr>
          <w:rFonts w:cs="Arial"/>
        </w:rPr>
        <w:t xml:space="preserve"> </w:t>
      </w:r>
      <w:r w:rsidRPr="00633A23">
        <w:t>штатным</w:t>
      </w:r>
      <w:r w:rsidRPr="00633A23">
        <w:rPr>
          <w:rFonts w:cs="Arial"/>
        </w:rPr>
        <w:t xml:space="preserve"> </w:t>
      </w:r>
      <w:r w:rsidRPr="00633A23">
        <w:t>диаконом</w:t>
      </w:r>
      <w:r w:rsidRPr="00633A23">
        <w:rPr>
          <w:rFonts w:cs="Arial"/>
        </w:rPr>
        <w:t xml:space="preserve"> </w:t>
      </w:r>
      <w:r w:rsidRPr="00633A23">
        <w:t>Спасо</w:t>
      </w:r>
      <w:r w:rsidRPr="00633A23">
        <w:rPr>
          <w:rFonts w:cs="Arial"/>
        </w:rPr>
        <w:t>-</w:t>
      </w:r>
      <w:r w:rsidRPr="00633A23">
        <w:t>Преображенского собора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t>ы</w:t>
      </w:r>
      <w:r w:rsidRPr="00633A23">
        <w:t>борга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Жук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служит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следние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rPr>
          <w:rFonts w:cs="Arial"/>
        </w:rPr>
        <w:t xml:space="preserve">24 </w:t>
      </w:r>
      <w:r w:rsidRPr="00633A23">
        <w:t>октября</w:t>
      </w:r>
      <w:r w:rsidRPr="00633A23">
        <w:rPr>
          <w:rFonts w:cs="Arial"/>
        </w:rPr>
        <w:t xml:space="preserve"> 1995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диакон</w:t>
      </w:r>
      <w:r w:rsidRPr="00633A23">
        <w:rPr>
          <w:rFonts w:cs="Arial"/>
        </w:rPr>
        <w:t xml:space="preserve"> </w:t>
      </w:r>
      <w:r w:rsidRPr="00633A23">
        <w:t>Владимир</w:t>
      </w:r>
      <w:r w:rsidRPr="00633A23">
        <w:rPr>
          <w:rFonts w:cs="Arial"/>
        </w:rPr>
        <w:t xml:space="preserve"> </w:t>
      </w:r>
      <w:r w:rsidRPr="00633A23">
        <w:t>Жук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почислен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штат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зависимости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lastRenderedPageBreak/>
        <w:t>стояния</w:t>
      </w:r>
      <w:r w:rsidRPr="00633A23">
        <w:rPr>
          <w:rFonts w:cs="Arial"/>
        </w:rPr>
        <w:t xml:space="preserve"> </w:t>
      </w:r>
      <w:r w:rsidRPr="00633A23">
        <w:t>здоровья продолжая</w:t>
      </w:r>
      <w:r w:rsidRPr="00633A23">
        <w:rPr>
          <w:rFonts w:cs="Arial"/>
        </w:rPr>
        <w:t xml:space="preserve"> </w:t>
      </w:r>
      <w:r w:rsidRPr="00633A23">
        <w:t>помогать</w:t>
      </w:r>
      <w:r w:rsidRPr="00633A23">
        <w:rPr>
          <w:rFonts w:cs="Arial"/>
        </w:rPr>
        <w:t xml:space="preserve"> </w:t>
      </w:r>
      <w:r w:rsidRPr="00633A23">
        <w:t>причту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, </w:t>
      </w:r>
      <w:r w:rsidRPr="00633A23">
        <w:t>служа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Да</w:t>
      </w:r>
      <w:r w:rsidRPr="00633A23">
        <w:rPr>
          <w:rFonts w:cs="Arial"/>
        </w:rPr>
        <w:t xml:space="preserve"> </w:t>
      </w:r>
      <w:r w:rsidRPr="00633A23">
        <w:t>упокоит</w:t>
      </w:r>
      <w:r w:rsidRPr="00633A23">
        <w:rPr>
          <w:rFonts w:cs="Arial"/>
        </w:rPr>
        <w:t xml:space="preserve"> </w:t>
      </w:r>
      <w:r w:rsidRPr="00633A23">
        <w:t>Всемилостивый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 </w:t>
      </w:r>
      <w:r w:rsidRPr="00633A23">
        <w:t>усопшего раба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 xml:space="preserve"> </w:t>
      </w:r>
      <w:r w:rsidRPr="00633A23">
        <w:t>Владимира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селениях</w:t>
      </w:r>
      <w:r w:rsidRPr="00633A23">
        <w:rPr>
          <w:rFonts w:cs="Arial"/>
        </w:rPr>
        <w:t xml:space="preserve"> </w:t>
      </w:r>
      <w:r w:rsidRPr="00633A23">
        <w:t>правед</w:t>
      </w:r>
      <w:r w:rsidRPr="00633A23">
        <w:softHyphen/>
        <w:t>ных</w:t>
      </w:r>
      <w:r w:rsidRPr="00633A23">
        <w:rPr>
          <w:rFonts w:cs="Arial"/>
        </w:rPr>
        <w:t xml:space="preserve">. </w:t>
      </w:r>
      <w:r w:rsidRPr="00633A23">
        <w:t>Вечная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>.</w:t>
      </w:r>
    </w:p>
    <w:p w:rsidR="002D3589" w:rsidRDefault="002D3589" w:rsidP="00EB0F88"/>
    <w:p w:rsidR="002D3589" w:rsidRPr="00633A23" w:rsidRDefault="00A617A4" w:rsidP="0061543C">
      <w:pPr>
        <w:pStyle w:val="3"/>
      </w:pPr>
      <w:bookmarkStart w:id="22" w:name="_Священник_Василий_Ольховский"/>
      <w:bookmarkEnd w:id="22"/>
      <w:r>
        <w:rPr>
          <w:noProof/>
        </w:rPr>
        <w:pict>
          <v:line id="_x0000_s1031" style="position:absolute;left:0;text-align:left;z-index:1;mso-position-horizontal-relative:margin" from="514.3pt,15.35pt" to="528.2pt,15.35pt" o:allowincell="f" strokeweight=".25pt">
            <w10:wrap anchorx="margin"/>
          </v:line>
        </w:pict>
      </w:r>
      <w:r w:rsidR="002D3589" w:rsidRPr="00633A23">
        <w:t>Священник</w:t>
      </w:r>
      <w:r w:rsidR="002D3589" w:rsidRPr="00633A23">
        <w:rPr>
          <w:rFonts w:cs="Arial"/>
        </w:rPr>
        <w:t xml:space="preserve"> </w:t>
      </w:r>
      <w:r w:rsidR="002D3589" w:rsidRPr="00633A23">
        <w:t>Василий</w:t>
      </w:r>
      <w:r w:rsidR="002D3589" w:rsidRPr="00633A23">
        <w:rPr>
          <w:rFonts w:cs="Arial"/>
        </w:rPr>
        <w:t xml:space="preserve"> </w:t>
      </w:r>
      <w:r w:rsidR="002D3589" w:rsidRPr="00633A23">
        <w:t>Ольховский</w:t>
      </w:r>
    </w:p>
    <w:p w:rsidR="002D3589" w:rsidRPr="00633A23" w:rsidRDefault="002D3589" w:rsidP="00EB0F88">
      <w:r w:rsidRPr="00633A23">
        <w:t>На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свв</w:t>
      </w:r>
      <w:r w:rsidRPr="00633A23">
        <w:rPr>
          <w:rFonts w:cs="Arial"/>
        </w:rPr>
        <w:t xml:space="preserve">. </w:t>
      </w:r>
      <w:r w:rsidRPr="00633A23">
        <w:t>бессребренников</w:t>
      </w:r>
      <w:r w:rsidRPr="00633A23">
        <w:rPr>
          <w:rFonts w:cs="Arial"/>
        </w:rPr>
        <w:t xml:space="preserve"> </w:t>
      </w:r>
      <w:r w:rsidRPr="00633A23">
        <w:t>Космы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Дамиана</w:t>
      </w:r>
      <w:r w:rsidRPr="00633A23">
        <w:rPr>
          <w:rFonts w:cs="Arial"/>
        </w:rPr>
        <w:t xml:space="preserve">, 1/14 </w:t>
      </w:r>
      <w:r w:rsidRPr="00633A23">
        <w:t>ноября</w:t>
      </w:r>
      <w:r w:rsidRPr="00633A23">
        <w:rPr>
          <w:rFonts w:cs="Arial"/>
        </w:rPr>
        <w:t xml:space="preserve"> 1996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60-</w:t>
      </w:r>
      <w:r w:rsidRPr="00633A23">
        <w:t>м</w:t>
      </w:r>
      <w:r w:rsidRPr="00633A23">
        <w:rPr>
          <w:rFonts w:cs="Arial"/>
        </w:rPr>
        <w:t xml:space="preserve">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скончался заштатный</w:t>
      </w:r>
      <w:r w:rsidRPr="00633A23">
        <w:rPr>
          <w:rFonts w:cs="Arial"/>
        </w:rPr>
        <w:t xml:space="preserve"> </w:t>
      </w:r>
      <w:r w:rsidRPr="00633A23">
        <w:t>клирик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, </w:t>
      </w:r>
      <w:r w:rsidRPr="00633A23">
        <w:t>несший церковно</w:t>
      </w:r>
      <w:r w:rsidRPr="00633A23">
        <w:rPr>
          <w:rFonts w:cs="Arial"/>
        </w:rPr>
        <w:t>-</w:t>
      </w:r>
      <w:r w:rsidRPr="00633A23">
        <w:t>приходское</w:t>
      </w:r>
      <w:r w:rsidRPr="00633A23">
        <w:rPr>
          <w:rFonts w:cs="Arial"/>
        </w:rPr>
        <w:t xml:space="preserve"> </w:t>
      </w:r>
      <w:r w:rsidRPr="00633A23">
        <w:t>послушание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Большом</w:t>
      </w:r>
      <w:r w:rsidRPr="00633A23">
        <w:rPr>
          <w:rFonts w:cs="Arial"/>
        </w:rPr>
        <w:t xml:space="preserve"> </w:t>
      </w:r>
      <w:r w:rsidRPr="00633A23">
        <w:t>Тихвин</w:t>
      </w:r>
      <w:r w:rsidRPr="00633A23">
        <w:softHyphen/>
        <w:t>ском</w:t>
      </w:r>
      <w:r w:rsidRPr="00633A23">
        <w:rPr>
          <w:rFonts w:cs="Arial"/>
        </w:rPr>
        <w:t xml:space="preserve"> </w:t>
      </w:r>
      <w:r w:rsidRPr="00633A23">
        <w:t>Богородицком</w:t>
      </w:r>
      <w:r w:rsidRPr="00633A23">
        <w:rPr>
          <w:rFonts w:cs="Arial"/>
        </w:rPr>
        <w:t xml:space="preserve"> </w:t>
      </w:r>
      <w:r w:rsidRPr="00633A23">
        <w:t>Успенском</w:t>
      </w:r>
      <w:r w:rsidRPr="00633A23">
        <w:rPr>
          <w:rFonts w:cs="Arial"/>
        </w:rPr>
        <w:t xml:space="preserve"> </w:t>
      </w:r>
      <w:r w:rsidRPr="00633A23">
        <w:t>мужском</w:t>
      </w:r>
      <w:r w:rsidRPr="00633A23">
        <w:rPr>
          <w:rFonts w:cs="Arial"/>
        </w:rPr>
        <w:t xml:space="preserve"> </w:t>
      </w:r>
      <w:r w:rsidRPr="00633A23">
        <w:t>монастыре</w:t>
      </w:r>
      <w:r w:rsidRPr="00633A23">
        <w:rPr>
          <w:rFonts w:cs="Arial"/>
        </w:rPr>
        <w:t xml:space="preserve">, </w:t>
      </w:r>
      <w:r w:rsidRPr="00633A23">
        <w:t>иерей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t>а</w:t>
      </w:r>
      <w:r w:rsidRPr="00633A23">
        <w:t>силий</w:t>
      </w:r>
      <w:r w:rsidRPr="00633A23">
        <w:rPr>
          <w:rFonts w:cs="Arial"/>
        </w:rPr>
        <w:t xml:space="preserve"> </w:t>
      </w:r>
      <w:r w:rsidRPr="00633A23">
        <w:t>Николаевич</w:t>
      </w:r>
      <w:r w:rsidRPr="00633A23">
        <w:rPr>
          <w:rFonts w:cs="Arial"/>
        </w:rPr>
        <w:t xml:space="preserve"> </w:t>
      </w:r>
      <w:r w:rsidRPr="00633A23">
        <w:t>Ольховский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Родился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Василий</w:t>
      </w:r>
      <w:r w:rsidRPr="00633A23">
        <w:rPr>
          <w:rFonts w:cs="Arial"/>
        </w:rPr>
        <w:t xml:space="preserve"> 4 </w:t>
      </w:r>
      <w:r w:rsidRPr="00633A23">
        <w:t>июля</w:t>
      </w:r>
      <w:r w:rsidRPr="00633A23">
        <w:rPr>
          <w:rFonts w:cs="Arial"/>
        </w:rPr>
        <w:t xml:space="preserve"> 1937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Тираспо</w:t>
      </w:r>
      <w:r w:rsidRPr="00633A23">
        <w:softHyphen/>
        <w:t>ле</w:t>
      </w:r>
      <w:r w:rsidRPr="00633A23">
        <w:rPr>
          <w:rFonts w:cs="Arial"/>
        </w:rPr>
        <w:t xml:space="preserve"> (</w:t>
      </w:r>
      <w:r w:rsidRPr="00633A23">
        <w:t>Молдавия</w:t>
      </w:r>
      <w:r w:rsidRPr="00633A23">
        <w:rPr>
          <w:rFonts w:cs="Arial"/>
        </w:rPr>
        <w:t xml:space="preserve">),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семье</w:t>
      </w:r>
      <w:r w:rsidRPr="00633A23">
        <w:rPr>
          <w:rFonts w:cs="Arial"/>
        </w:rPr>
        <w:t xml:space="preserve"> </w:t>
      </w:r>
      <w:r w:rsidRPr="00633A23">
        <w:t>рабочих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юных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ходит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вере</w:t>
      </w:r>
      <w:r w:rsidRPr="00633A23">
        <w:rPr>
          <w:rFonts w:cs="Arial"/>
        </w:rPr>
        <w:t xml:space="preserve">,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оформляется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желание</w:t>
      </w:r>
      <w:r w:rsidRPr="00633A23">
        <w:rPr>
          <w:rFonts w:cs="Arial"/>
        </w:rPr>
        <w:t xml:space="preserve"> </w:t>
      </w:r>
      <w:r w:rsidRPr="00633A23">
        <w:t>послу</w:t>
      </w:r>
      <w:r w:rsidRPr="00633A23">
        <w:softHyphen/>
        <w:t>жить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, </w:t>
      </w:r>
      <w:r w:rsidRPr="00633A23">
        <w:t>избрав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я</w:t>
      </w:r>
      <w:r w:rsidRPr="00633A23">
        <w:t>щеннического</w:t>
      </w:r>
      <w:r w:rsidRPr="00633A23">
        <w:rPr>
          <w:rFonts w:cs="Arial"/>
        </w:rPr>
        <w:t xml:space="preserve"> </w:t>
      </w:r>
      <w:r w:rsidRPr="00633A23">
        <w:t>служения</w:t>
      </w:r>
      <w:r w:rsidRPr="00633A23">
        <w:rPr>
          <w:rFonts w:cs="Arial"/>
        </w:rPr>
        <w:t xml:space="preserve">. </w:t>
      </w:r>
      <w:r w:rsidRPr="00633A23">
        <w:t>По окончании</w:t>
      </w:r>
      <w:r w:rsidRPr="00633A23">
        <w:rPr>
          <w:rFonts w:cs="Arial"/>
        </w:rPr>
        <w:t xml:space="preserve"> 8 </w:t>
      </w:r>
      <w:r w:rsidRPr="00633A23">
        <w:t>классов</w:t>
      </w:r>
      <w:r w:rsidRPr="00633A23">
        <w:rPr>
          <w:rFonts w:cs="Arial"/>
        </w:rPr>
        <w:t xml:space="preserve"> (</w:t>
      </w:r>
      <w:r w:rsidRPr="00633A23">
        <w:t>Казань</w:t>
      </w:r>
      <w:r w:rsidRPr="00633A23">
        <w:rPr>
          <w:rFonts w:cs="Arial"/>
        </w:rPr>
        <w:t xml:space="preserve">)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профессионально</w:t>
      </w:r>
      <w:r w:rsidRPr="00633A23">
        <w:rPr>
          <w:rFonts w:cs="Arial"/>
        </w:rPr>
        <w:t>-</w:t>
      </w:r>
      <w:r w:rsidRPr="00633A23">
        <w:t>технической</w:t>
      </w:r>
      <w:r w:rsidRPr="00633A23">
        <w:rPr>
          <w:rFonts w:cs="Arial"/>
        </w:rPr>
        <w:t xml:space="preserve"> </w:t>
      </w:r>
      <w:r w:rsidRPr="00633A23">
        <w:t>школы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специальности</w:t>
      </w:r>
      <w:r w:rsidRPr="00633A23">
        <w:rPr>
          <w:rFonts w:cs="Arial"/>
        </w:rPr>
        <w:t xml:space="preserve"> </w:t>
      </w:r>
      <w:r w:rsidRPr="00633A23">
        <w:t>столяра</w:t>
      </w:r>
      <w:r w:rsidRPr="00633A23">
        <w:rPr>
          <w:rFonts w:cs="Arial"/>
        </w:rPr>
        <w:t xml:space="preserve"> (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Мариинский</w:t>
      </w:r>
      <w:r w:rsidRPr="00633A23">
        <w:rPr>
          <w:rFonts w:cs="Arial"/>
        </w:rPr>
        <w:t xml:space="preserve"> </w:t>
      </w:r>
      <w:r w:rsidRPr="00633A23">
        <w:t>Посад</w:t>
      </w:r>
      <w:r w:rsidRPr="00633A23">
        <w:rPr>
          <w:rFonts w:cs="Arial"/>
        </w:rPr>
        <w:t xml:space="preserve">, </w:t>
      </w:r>
      <w:r w:rsidRPr="00633A23">
        <w:t>Чувашия</w:t>
      </w:r>
      <w:r w:rsidRPr="00633A23">
        <w:rPr>
          <w:rFonts w:cs="Arial"/>
        </w:rPr>
        <w:t xml:space="preserve">, 1954 </w:t>
      </w:r>
      <w:r w:rsidRPr="00633A23">
        <w:t>г</w:t>
      </w:r>
      <w:r w:rsidRPr="00633A23">
        <w:rPr>
          <w:rFonts w:cs="Arial"/>
        </w:rPr>
        <w:t xml:space="preserve">.),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рекомендации</w:t>
      </w:r>
      <w:r w:rsidR="0061543C">
        <w:t xml:space="preserve"> </w:t>
      </w:r>
      <w:r w:rsidRPr="00633A23">
        <w:t>Архиепископа</w:t>
      </w:r>
      <w:r w:rsidRPr="00633A23">
        <w:rPr>
          <w:rFonts w:cs="Arial"/>
        </w:rPr>
        <w:t xml:space="preserve"> </w:t>
      </w:r>
      <w:r w:rsidRPr="00633A23">
        <w:t>Псковского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Порховского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местника</w:t>
      </w:r>
      <w:r w:rsidRPr="00633A23">
        <w:rPr>
          <w:rFonts w:cs="Arial"/>
        </w:rPr>
        <w:t xml:space="preserve"> </w:t>
      </w:r>
      <w:r w:rsidRPr="00633A23">
        <w:t>Псково</w:t>
      </w:r>
      <w:r w:rsidRPr="00633A23">
        <w:rPr>
          <w:rFonts w:cs="Arial"/>
        </w:rPr>
        <w:t>-</w:t>
      </w:r>
      <w:r w:rsidRPr="00633A23">
        <w:t>Печерского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архимандри</w:t>
      </w:r>
      <w:r w:rsidRPr="00633A23">
        <w:softHyphen/>
        <w:t>та</w:t>
      </w:r>
      <w:r w:rsidRPr="00633A23">
        <w:rPr>
          <w:rFonts w:cs="Arial"/>
        </w:rPr>
        <w:t xml:space="preserve"> </w:t>
      </w:r>
      <w:r w:rsidRPr="00633A23">
        <w:t>Алипия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Василий</w:t>
      </w:r>
      <w:r w:rsidRPr="00633A23">
        <w:rPr>
          <w:rFonts w:cs="Arial"/>
        </w:rPr>
        <w:t xml:space="preserve"> </w:t>
      </w:r>
      <w:r w:rsidRPr="00633A23">
        <w:t>бывал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богомолье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нес различные</w:t>
      </w:r>
      <w:r w:rsidRPr="00633A23">
        <w:rPr>
          <w:rFonts w:cs="Arial"/>
        </w:rPr>
        <w:t xml:space="preserve"> </w:t>
      </w:r>
      <w:r w:rsidRPr="00633A23">
        <w:t>послушания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езжает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город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Неве и</w:t>
      </w:r>
      <w:r w:rsidRPr="00633A23">
        <w:rPr>
          <w:rFonts w:cs="Arial"/>
        </w:rPr>
        <w:t xml:space="preserve"> </w:t>
      </w:r>
      <w:r w:rsidRPr="00633A23">
        <w:t>поступает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Петербургскую</w:t>
      </w:r>
      <w:r w:rsidRPr="00633A23">
        <w:rPr>
          <w:rFonts w:cs="Arial"/>
        </w:rPr>
        <w:t xml:space="preserve"> </w:t>
      </w:r>
      <w:r w:rsidRPr="00633A23">
        <w:t>Духовную</w:t>
      </w:r>
      <w:r w:rsidRPr="00633A23">
        <w:rPr>
          <w:rFonts w:cs="Arial"/>
        </w:rPr>
        <w:t xml:space="preserve"> </w:t>
      </w:r>
      <w:r w:rsidRPr="00633A23">
        <w:t>семинарию</w:t>
      </w:r>
      <w:r w:rsidRPr="00633A23">
        <w:rPr>
          <w:rFonts w:cs="Arial"/>
        </w:rPr>
        <w:t xml:space="preserve">,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ока</w:t>
      </w:r>
      <w:r w:rsidRPr="00633A23">
        <w:t>н</w:t>
      </w:r>
      <w:r w:rsidRPr="00633A23">
        <w:t>чивает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1967 </w:t>
      </w:r>
      <w:r w:rsidRPr="00633A23">
        <w:t>году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октябре</w:t>
      </w:r>
      <w:r w:rsidRPr="00633A23">
        <w:rPr>
          <w:rFonts w:cs="Arial"/>
        </w:rPr>
        <w:t xml:space="preserve"> 1966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Ва</w:t>
      </w:r>
      <w:r w:rsidRPr="00633A23">
        <w:softHyphen/>
        <w:t>силий</w:t>
      </w:r>
      <w:r w:rsidRPr="00633A23">
        <w:rPr>
          <w:rFonts w:cs="Arial"/>
        </w:rPr>
        <w:t xml:space="preserve"> </w:t>
      </w:r>
      <w:r w:rsidRPr="00633A23">
        <w:t>хиротонисан</w:t>
      </w:r>
      <w:r w:rsidRPr="00633A23">
        <w:rPr>
          <w:rFonts w:cs="Arial"/>
        </w:rPr>
        <w:t xml:space="preserve"> </w:t>
      </w:r>
      <w:r w:rsidRPr="00633A23">
        <w:t>митрополитом</w:t>
      </w:r>
      <w:r w:rsidRPr="00633A23">
        <w:rPr>
          <w:rFonts w:cs="Arial"/>
        </w:rPr>
        <w:t xml:space="preserve"> </w:t>
      </w:r>
      <w:r w:rsidRPr="00633A23">
        <w:t>Ленинградским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>-</w:t>
      </w:r>
      <w:r w:rsidRPr="00633A23">
        <w:t>кодимом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чтеца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Иоанно</w:t>
      </w:r>
      <w:r w:rsidRPr="00633A23">
        <w:rPr>
          <w:rFonts w:cs="Arial"/>
        </w:rPr>
        <w:t>-</w:t>
      </w:r>
      <w:r w:rsidRPr="00633A23">
        <w:t>Богословском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при Академии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Отмечая</w:t>
      </w:r>
      <w:r w:rsidRPr="00633A23">
        <w:rPr>
          <w:rFonts w:cs="Arial"/>
        </w:rPr>
        <w:t xml:space="preserve"> </w:t>
      </w:r>
      <w:r w:rsidRPr="00633A23">
        <w:t>целомудренную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примерную</w:t>
      </w:r>
      <w:r w:rsidRPr="00633A23">
        <w:rPr>
          <w:rFonts w:cs="Arial"/>
        </w:rPr>
        <w:t xml:space="preserve"> </w:t>
      </w:r>
      <w:r w:rsidRPr="00633A23">
        <w:t>семейную жизнь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серьезное</w:t>
      </w:r>
      <w:r w:rsidRPr="00633A23">
        <w:rPr>
          <w:rFonts w:cs="Arial"/>
        </w:rPr>
        <w:t xml:space="preserve"> </w:t>
      </w:r>
      <w:r w:rsidRPr="00633A23">
        <w:t>отношение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а</w:t>
      </w:r>
      <w:r w:rsidRPr="00633A23">
        <w:t>нятиям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несение с</w:t>
      </w:r>
      <w:r w:rsidRPr="00633A23">
        <w:rPr>
          <w:rFonts w:cs="Arial"/>
        </w:rPr>
        <w:t xml:space="preserve"> </w:t>
      </w:r>
      <w:r w:rsidRPr="00633A23">
        <w:t>любовью</w:t>
      </w:r>
      <w:r w:rsidRPr="00633A23">
        <w:rPr>
          <w:rFonts w:cs="Arial"/>
        </w:rPr>
        <w:t xml:space="preserve"> </w:t>
      </w:r>
      <w:r w:rsidRPr="00633A23">
        <w:t>клиросного</w:t>
      </w:r>
      <w:r w:rsidRPr="00633A23">
        <w:rPr>
          <w:rFonts w:cs="Arial"/>
        </w:rPr>
        <w:t xml:space="preserve"> </w:t>
      </w:r>
      <w:r w:rsidRPr="00633A23">
        <w:t>послушания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.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ректора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Духо</w:t>
      </w:r>
      <w:r w:rsidRPr="00633A23">
        <w:t>в</w:t>
      </w:r>
      <w:r w:rsidRPr="00633A23">
        <w:t>ных</w:t>
      </w:r>
      <w:r w:rsidRPr="00633A23">
        <w:rPr>
          <w:rFonts w:cs="Arial"/>
        </w:rPr>
        <w:t xml:space="preserve"> </w:t>
      </w:r>
      <w:r w:rsidRPr="00633A23">
        <w:t>школ</w:t>
      </w:r>
      <w:r w:rsidRPr="00633A23">
        <w:rPr>
          <w:rFonts w:cs="Arial"/>
        </w:rPr>
        <w:t xml:space="preserve"> </w:t>
      </w:r>
      <w:r w:rsidRPr="00633A23">
        <w:t>арх</w:t>
      </w:r>
      <w:r w:rsidRPr="00633A23">
        <w:rPr>
          <w:rFonts w:cs="Arial"/>
        </w:rPr>
        <w:t xml:space="preserve">. </w:t>
      </w:r>
      <w:r w:rsidRPr="00633A23">
        <w:t>Герман</w:t>
      </w:r>
      <w:r w:rsidRPr="00633A23">
        <w:rPr>
          <w:rFonts w:cs="Arial"/>
        </w:rPr>
        <w:t xml:space="preserve"> </w:t>
      </w:r>
      <w:r w:rsidRPr="00633A23">
        <w:t>ходатайствует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посвящении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сан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 xml:space="preserve">. </w:t>
      </w:r>
      <w:r w:rsidRPr="00633A23">
        <w:t>Духовник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прот</w:t>
      </w:r>
      <w:r w:rsidRPr="00633A23">
        <w:rPr>
          <w:rFonts w:cs="Arial"/>
        </w:rPr>
        <w:t xml:space="preserve">. </w:t>
      </w:r>
      <w:r w:rsidRPr="00633A23">
        <w:t>Ко</w:t>
      </w:r>
      <w:r w:rsidRPr="00633A23">
        <w:t>н</w:t>
      </w:r>
      <w:r w:rsidRPr="00633A23">
        <w:t>стантин</w:t>
      </w:r>
      <w:r w:rsidRPr="00633A23">
        <w:rPr>
          <w:rFonts w:cs="Arial"/>
        </w:rPr>
        <w:t xml:space="preserve"> </w:t>
      </w:r>
      <w:r w:rsidRPr="00633A23">
        <w:t>Быстревский</w:t>
      </w:r>
      <w:r w:rsidRPr="00633A23">
        <w:rPr>
          <w:rFonts w:cs="Arial"/>
        </w:rPr>
        <w:t xml:space="preserve">,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ходатайствует</w:t>
      </w:r>
      <w:r w:rsidRPr="00633A23">
        <w:rPr>
          <w:rFonts w:cs="Arial"/>
        </w:rPr>
        <w:t xml:space="preserve"> </w:t>
      </w:r>
      <w:r w:rsidRPr="00633A23">
        <w:t>о нем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За</w:t>
      </w:r>
      <w:r w:rsidRPr="00633A23">
        <w:rPr>
          <w:rFonts w:cs="Arial"/>
        </w:rPr>
        <w:t xml:space="preserve"> </w:t>
      </w:r>
      <w:r w:rsidRPr="00633A23">
        <w:t>Божественной</w:t>
      </w:r>
      <w:r w:rsidRPr="00633A23">
        <w:rPr>
          <w:rFonts w:cs="Arial"/>
        </w:rPr>
        <w:t xml:space="preserve"> </w:t>
      </w:r>
      <w:r w:rsidRPr="00633A23">
        <w:t>литургией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Князь</w:t>
      </w:r>
      <w:r w:rsidRPr="00633A23">
        <w:rPr>
          <w:rFonts w:cs="Arial"/>
        </w:rPr>
        <w:t>-</w:t>
      </w:r>
      <w:r w:rsidRPr="00633A23">
        <w:t>Владимирском соборе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Казанской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, 4 </w:t>
      </w:r>
      <w:r w:rsidRPr="00633A23">
        <w:t>ноября</w:t>
      </w:r>
      <w:r w:rsidRPr="00633A23">
        <w:rPr>
          <w:rFonts w:cs="Arial"/>
        </w:rPr>
        <w:t xml:space="preserve"> 1968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Никодим</w:t>
      </w:r>
      <w:r w:rsidRPr="00633A23">
        <w:rPr>
          <w:rFonts w:cs="Arial"/>
        </w:rPr>
        <w:t xml:space="preserve"> (</w:t>
      </w:r>
      <w:r w:rsidRPr="00633A23">
        <w:t>Ротов</w:t>
      </w:r>
      <w:r w:rsidRPr="00633A23">
        <w:rPr>
          <w:rFonts w:cs="Arial"/>
        </w:rPr>
        <w:t xml:space="preserve">) </w:t>
      </w:r>
      <w:r w:rsidRPr="00633A23">
        <w:t>рукопо</w:t>
      </w:r>
      <w:r w:rsidRPr="00633A23">
        <w:softHyphen/>
        <w:t>ложил</w:t>
      </w:r>
      <w:r w:rsidRPr="00633A23">
        <w:rPr>
          <w:rFonts w:cs="Arial"/>
        </w:rPr>
        <w:t xml:space="preserve"> </w:t>
      </w:r>
      <w:r w:rsidRPr="00633A23">
        <w:t>студента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 </w:t>
      </w:r>
      <w:r w:rsidRPr="00633A23">
        <w:t>курса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Духовной Академии</w:t>
      </w:r>
      <w:r w:rsidRPr="00633A23">
        <w:rPr>
          <w:rFonts w:cs="Arial"/>
        </w:rPr>
        <w:t xml:space="preserve"> </w:t>
      </w:r>
      <w:r w:rsidRPr="00633A23">
        <w:t>Василия</w:t>
      </w:r>
      <w:r w:rsidRPr="00633A23">
        <w:rPr>
          <w:rFonts w:cs="Arial"/>
        </w:rPr>
        <w:t xml:space="preserve"> </w:t>
      </w:r>
      <w:r w:rsidRPr="00633A23">
        <w:t>Ольховского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диакона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1968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служит</w:t>
      </w:r>
      <w:r w:rsidRPr="00633A23">
        <w:rPr>
          <w:rFonts w:cs="Arial"/>
        </w:rPr>
        <w:t xml:space="preserve"> </w:t>
      </w:r>
      <w:r w:rsidRPr="00633A23">
        <w:t>штатным</w:t>
      </w:r>
      <w:r w:rsidRPr="00633A23">
        <w:rPr>
          <w:rFonts w:cs="Arial"/>
        </w:rPr>
        <w:t xml:space="preserve"> </w:t>
      </w:r>
      <w:r w:rsidRPr="00633A23">
        <w:t>псаломщиком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softHyphen/>
        <w:t>коло</w:t>
      </w:r>
      <w:r w:rsidRPr="00633A23">
        <w:rPr>
          <w:rFonts w:cs="Arial"/>
        </w:rPr>
        <w:t>-</w:t>
      </w:r>
      <w:r w:rsidRPr="00633A23">
        <w:t>Богоявленского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23 </w:t>
      </w:r>
      <w:r w:rsidRPr="00633A23">
        <w:t>д</w:t>
      </w:r>
      <w:r w:rsidRPr="00633A23">
        <w:t>е</w:t>
      </w:r>
      <w:r w:rsidRPr="00633A23">
        <w:t>кабря</w:t>
      </w:r>
      <w:r w:rsidRPr="00633A23">
        <w:rPr>
          <w:rFonts w:cs="Arial"/>
        </w:rPr>
        <w:t xml:space="preserve"> 1969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— диаконом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Красном</w:t>
      </w:r>
      <w:r w:rsidRPr="00633A23">
        <w:rPr>
          <w:rFonts w:cs="Arial"/>
        </w:rPr>
        <w:t xml:space="preserve"> </w:t>
      </w:r>
      <w:r w:rsidRPr="00633A23">
        <w:t>Селе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</w:t>
      </w:r>
      <w:r w:rsidRPr="00633A23">
        <w:t>«Достойно</w:t>
      </w:r>
      <w:r w:rsidRPr="00633A23">
        <w:rPr>
          <w:rFonts w:cs="Arial"/>
        </w:rPr>
        <w:t xml:space="preserve"> </w:t>
      </w:r>
      <w:r w:rsidRPr="00633A23">
        <w:t xml:space="preserve">есть» </w:t>
      </w:r>
      <w:r w:rsidRPr="00633A23">
        <w:rPr>
          <w:rFonts w:cs="Arial"/>
        </w:rPr>
        <w:t>(</w:t>
      </w:r>
      <w:r w:rsidRPr="00633A23">
        <w:t>«Милующей»</w:t>
      </w:r>
      <w:r w:rsidRPr="00633A23">
        <w:rPr>
          <w:rFonts w:cs="Arial"/>
        </w:rPr>
        <w:t xml:space="preserve">), 24 </w:t>
      </w:r>
      <w:r w:rsidRPr="00633A23">
        <w:t>июня</w:t>
      </w:r>
      <w:r w:rsidRPr="00633A23">
        <w:rPr>
          <w:rFonts w:cs="Arial"/>
        </w:rPr>
        <w:t xml:space="preserve"> 1971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литургией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Смо</w:t>
      </w:r>
      <w:r w:rsidRPr="00633A23">
        <w:softHyphen/>
        <w:t>ленской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Никодим</w:t>
      </w:r>
      <w:r w:rsidRPr="00633A23">
        <w:rPr>
          <w:rFonts w:cs="Arial"/>
        </w:rPr>
        <w:t xml:space="preserve"> </w:t>
      </w:r>
      <w:r w:rsidRPr="00633A23">
        <w:t>рукополагает</w:t>
      </w:r>
      <w:r w:rsidRPr="00633A23">
        <w:rPr>
          <w:rFonts w:cs="Arial"/>
        </w:rPr>
        <w:t xml:space="preserve"> </w:t>
      </w:r>
      <w:r w:rsidRPr="00633A23">
        <w:t>его во</w:t>
      </w:r>
      <w:r w:rsidRPr="00633A23">
        <w:rPr>
          <w:rFonts w:cs="Arial"/>
        </w:rPr>
        <w:t xml:space="preserve"> </w:t>
      </w:r>
      <w:r w:rsidRPr="00633A23">
        <w:t>пресвитера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t>з</w:t>
      </w:r>
      <w:r w:rsidRPr="00633A23">
        <w:t>ложением</w:t>
      </w:r>
      <w:r w:rsidRPr="00633A23">
        <w:rPr>
          <w:rFonts w:cs="Arial"/>
        </w:rPr>
        <w:t xml:space="preserve"> </w:t>
      </w:r>
      <w:r w:rsidRPr="00633A23">
        <w:t>набедренника</w:t>
      </w:r>
      <w:r w:rsidRPr="00633A23">
        <w:rPr>
          <w:rFonts w:cs="Arial"/>
        </w:rPr>
        <w:t xml:space="preserve">, </w:t>
      </w:r>
      <w:r w:rsidRPr="00633A23">
        <w:t>назна</w:t>
      </w:r>
      <w:r w:rsidRPr="00633A23">
        <w:softHyphen/>
        <w:t>чив</w:t>
      </w:r>
      <w:r w:rsidRPr="00633A23">
        <w:rPr>
          <w:rFonts w:cs="Arial"/>
        </w:rPr>
        <w:t xml:space="preserve"> (</w:t>
      </w:r>
      <w:r w:rsidRPr="00633A23">
        <w:t>с</w:t>
      </w:r>
      <w:r w:rsidRPr="00633A23">
        <w:rPr>
          <w:rFonts w:cs="Arial"/>
        </w:rPr>
        <w:t xml:space="preserve"> 10.08.71 </w:t>
      </w:r>
      <w:r w:rsidRPr="00633A23">
        <w:t>г</w:t>
      </w:r>
      <w:r w:rsidRPr="00633A23">
        <w:rPr>
          <w:rFonts w:cs="Arial"/>
        </w:rPr>
        <w:t xml:space="preserve">.) </w:t>
      </w:r>
      <w:r w:rsidRPr="00633A23">
        <w:t>священником</w:t>
      </w:r>
      <w:r w:rsidRPr="00633A23">
        <w:rPr>
          <w:rFonts w:cs="Arial"/>
        </w:rPr>
        <w:t xml:space="preserve"> </w:t>
      </w:r>
      <w:r w:rsidRPr="00633A23">
        <w:t>Димитриевскои</w:t>
      </w:r>
      <w:r w:rsidRPr="00633A23">
        <w:rPr>
          <w:rFonts w:cs="Arial"/>
        </w:rPr>
        <w:t xml:space="preserve"> </w:t>
      </w:r>
      <w:r w:rsidRPr="00633A23">
        <w:t>Коло</w:t>
      </w:r>
      <w:r w:rsidRPr="00633A23">
        <w:rPr>
          <w:rFonts w:cs="Arial"/>
        </w:rPr>
        <w:t>-</w:t>
      </w:r>
      <w:r w:rsidRPr="00633A23">
        <w:t>мяжской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>.</w:t>
      </w:r>
    </w:p>
    <w:p w:rsidR="0061543C" w:rsidRDefault="002D3589" w:rsidP="00EB0F88">
      <w:pPr>
        <w:rPr>
          <w:rFonts w:cs="Arial"/>
        </w:rPr>
      </w:pPr>
      <w:r w:rsidRPr="00633A23">
        <w:t>С</w:t>
      </w:r>
      <w:r w:rsidRPr="00633A23">
        <w:rPr>
          <w:rFonts w:cs="Arial"/>
        </w:rPr>
        <w:t xml:space="preserve"> 1972 </w:t>
      </w:r>
      <w:r w:rsidRPr="00633A23">
        <w:t>по</w:t>
      </w:r>
      <w:r w:rsidRPr="00633A23">
        <w:rPr>
          <w:rFonts w:cs="Arial"/>
        </w:rPr>
        <w:t xml:space="preserve"> 1976 </w:t>
      </w:r>
      <w:r w:rsidRPr="00633A23">
        <w:t>год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Василий</w:t>
      </w:r>
      <w:r w:rsidRPr="00633A23">
        <w:rPr>
          <w:rFonts w:cs="Arial"/>
        </w:rPr>
        <w:t xml:space="preserve"> </w:t>
      </w:r>
      <w:r w:rsidRPr="00633A23">
        <w:t>служит</w:t>
      </w:r>
      <w:r w:rsidRPr="00633A23">
        <w:rPr>
          <w:rFonts w:cs="Arial"/>
        </w:rPr>
        <w:t xml:space="preserve"> </w:t>
      </w:r>
      <w:r w:rsidRPr="00633A23">
        <w:t>священником 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Смоленской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, </w:t>
      </w:r>
      <w:r w:rsidRPr="00633A23">
        <w:t>Тихвин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 (</w:t>
      </w:r>
      <w:r w:rsidRPr="00633A23">
        <w:t>«Крылечко»</w:t>
      </w:r>
      <w:r w:rsidRPr="00633A23">
        <w:rPr>
          <w:rFonts w:cs="Arial"/>
        </w:rPr>
        <w:t xml:space="preserve">)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Тихвине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Казан</w:t>
      </w:r>
      <w:r w:rsidRPr="00633A23">
        <w:softHyphen/>
        <w:t>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Луги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1978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назначается</w:t>
      </w:r>
      <w:r w:rsidRPr="00633A23">
        <w:rPr>
          <w:rFonts w:cs="Arial"/>
        </w:rPr>
        <w:t xml:space="preserve"> </w:t>
      </w:r>
      <w:r w:rsidRPr="00633A23">
        <w:t>настоя</w:t>
      </w:r>
      <w:r w:rsidRPr="00633A23">
        <w:softHyphen/>
        <w:t>телем</w:t>
      </w:r>
      <w:r w:rsidRPr="00633A23">
        <w:rPr>
          <w:rFonts w:cs="Arial"/>
        </w:rPr>
        <w:t xml:space="preserve"> </w:t>
      </w:r>
      <w:r w:rsidRPr="00633A23">
        <w:t>Петропавловской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. </w:t>
      </w:r>
      <w:r w:rsidRPr="00633A23">
        <w:t>Сомино</w:t>
      </w:r>
      <w:r w:rsidRPr="00633A23">
        <w:rPr>
          <w:rFonts w:cs="Arial"/>
        </w:rPr>
        <w:t xml:space="preserve"> </w:t>
      </w:r>
      <w:r w:rsidRPr="00633A23">
        <w:t>Бокситогор</w:t>
      </w:r>
      <w:r w:rsidRPr="00633A23">
        <w:rPr>
          <w:rFonts w:cs="Arial"/>
        </w:rPr>
        <w:t>-</w:t>
      </w:r>
      <w:r w:rsidRPr="00633A23">
        <w:t>ского</w:t>
      </w:r>
      <w:r w:rsidRPr="00633A23">
        <w:rPr>
          <w:rFonts w:cs="Arial"/>
        </w:rPr>
        <w:t xml:space="preserve"> </w:t>
      </w:r>
      <w:r w:rsidRPr="00633A23">
        <w:t>ра</w:t>
      </w:r>
      <w:r w:rsidRPr="00633A23">
        <w:t>й</w:t>
      </w:r>
      <w:r w:rsidRPr="00633A23">
        <w:t>она</w:t>
      </w:r>
      <w:r w:rsidRPr="00633A23">
        <w:rPr>
          <w:rFonts w:cs="Arial"/>
        </w:rPr>
        <w:t xml:space="preserve">, </w:t>
      </w:r>
      <w:r w:rsidRPr="00633A23">
        <w:t>позднее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связи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семейными</w:t>
      </w:r>
      <w:r w:rsidRPr="00633A23">
        <w:rPr>
          <w:rFonts w:cs="Arial"/>
        </w:rPr>
        <w:t xml:space="preserve"> </w:t>
      </w:r>
      <w:r w:rsidRPr="00633A23">
        <w:t>обстоя</w:t>
      </w:r>
      <w:r w:rsidRPr="00633A23">
        <w:softHyphen/>
        <w:t>тельствами</w:t>
      </w:r>
      <w:r w:rsidRPr="00633A23">
        <w:rPr>
          <w:rFonts w:cs="Arial"/>
        </w:rPr>
        <w:t xml:space="preserve"> </w:t>
      </w:r>
      <w:r w:rsidRPr="00633A23">
        <w:t>служит</w:t>
      </w:r>
      <w:r w:rsidRPr="00633A23">
        <w:rPr>
          <w:rFonts w:cs="Arial"/>
        </w:rPr>
        <w:t xml:space="preserve"> </w:t>
      </w:r>
      <w:r w:rsidRPr="00633A23">
        <w:t>певчим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трудится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ремонте храма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Казанской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Тосно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1978</w:t>
      </w:r>
      <w:r w:rsidRPr="00633A23">
        <w:t>—</w:t>
      </w:r>
      <w:r w:rsidRPr="00633A23">
        <w:rPr>
          <w:rFonts w:cs="Arial"/>
        </w:rPr>
        <w:t xml:space="preserve">1982 </w:t>
      </w:r>
      <w:r w:rsidRPr="00633A23">
        <w:t>годах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Василий</w:t>
      </w:r>
      <w:r w:rsidRPr="00633A23">
        <w:rPr>
          <w:rFonts w:cs="Arial"/>
        </w:rPr>
        <w:t xml:space="preserve"> </w:t>
      </w:r>
      <w:r w:rsidRPr="00633A23">
        <w:t>служит</w:t>
      </w:r>
      <w:r w:rsidRPr="00633A23">
        <w:rPr>
          <w:rFonts w:cs="Arial"/>
        </w:rPr>
        <w:t xml:space="preserve"> </w:t>
      </w:r>
      <w:r w:rsidRPr="00633A23">
        <w:t>псаломщи</w:t>
      </w:r>
      <w:r w:rsidRPr="00633A23">
        <w:softHyphen/>
        <w:t>ком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Шувало</w:t>
      </w:r>
      <w:r w:rsidRPr="00633A23">
        <w:t>в</w:t>
      </w:r>
      <w:r w:rsidRPr="00633A23">
        <w:t>ской</w:t>
      </w:r>
      <w:r w:rsidRPr="00633A23">
        <w:rPr>
          <w:rFonts w:cs="Arial"/>
        </w:rPr>
        <w:t xml:space="preserve">, </w:t>
      </w:r>
      <w:r w:rsidRPr="00633A23">
        <w:t>Спасо</w:t>
      </w:r>
      <w:r w:rsidRPr="00633A23">
        <w:rPr>
          <w:rFonts w:cs="Arial"/>
        </w:rPr>
        <w:t>-</w:t>
      </w:r>
      <w:r w:rsidRPr="00633A23">
        <w:t>Парголовской</w:t>
      </w:r>
      <w:r w:rsidRPr="00633A23">
        <w:rPr>
          <w:rFonts w:cs="Arial"/>
        </w:rPr>
        <w:t xml:space="preserve">,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Красносельской</w:t>
      </w:r>
      <w:r w:rsidRPr="00633A23">
        <w:rPr>
          <w:rFonts w:cs="Arial"/>
        </w:rPr>
        <w:t xml:space="preserve"> </w:t>
      </w:r>
      <w:r w:rsidRPr="00633A23">
        <w:t>и Смоленской</w:t>
      </w:r>
      <w:r w:rsidRPr="00633A23">
        <w:rPr>
          <w:rFonts w:cs="Arial"/>
        </w:rPr>
        <w:t xml:space="preserve"> </w:t>
      </w:r>
      <w:r w:rsidRPr="00633A23">
        <w:t>церквях</w:t>
      </w:r>
      <w:r w:rsidRPr="00633A23">
        <w:rPr>
          <w:rFonts w:cs="Arial"/>
        </w:rPr>
        <w:t xml:space="preserve">, </w:t>
      </w:r>
      <w:r w:rsidRPr="00633A23">
        <w:t>порой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благословению</w:t>
      </w:r>
      <w:r w:rsidRPr="00633A23">
        <w:rPr>
          <w:rFonts w:cs="Arial"/>
        </w:rPr>
        <w:t xml:space="preserve"> </w:t>
      </w:r>
      <w:r w:rsidRPr="00633A23">
        <w:t>митро</w:t>
      </w:r>
      <w:r w:rsidRPr="00633A23">
        <w:softHyphen/>
        <w:t>полита</w:t>
      </w:r>
      <w:r w:rsidRPr="00633A23">
        <w:rPr>
          <w:rFonts w:cs="Arial"/>
        </w:rPr>
        <w:t xml:space="preserve"> </w:t>
      </w:r>
      <w:r w:rsidRPr="00633A23">
        <w:t>Антония</w:t>
      </w:r>
      <w:r w:rsidRPr="00633A23">
        <w:rPr>
          <w:rFonts w:cs="Arial"/>
        </w:rPr>
        <w:t xml:space="preserve">, </w:t>
      </w:r>
      <w:r w:rsidRPr="00633A23">
        <w:t>исполняя</w:t>
      </w:r>
      <w:r w:rsidRPr="00633A23">
        <w:rPr>
          <w:rFonts w:cs="Arial"/>
        </w:rPr>
        <w:t xml:space="preserve"> </w:t>
      </w:r>
      <w:r w:rsidRPr="00633A23">
        <w:t>обязанности</w:t>
      </w:r>
      <w:r w:rsidRPr="00633A23">
        <w:rPr>
          <w:rFonts w:cs="Arial"/>
        </w:rPr>
        <w:t xml:space="preserve"> </w:t>
      </w:r>
      <w:r w:rsidRPr="00633A23">
        <w:t>священника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1983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Василий</w:t>
      </w:r>
      <w:r w:rsidRPr="00633A23">
        <w:rPr>
          <w:rFonts w:cs="Arial"/>
        </w:rPr>
        <w:t xml:space="preserve"> </w:t>
      </w:r>
      <w:r w:rsidRPr="00633A23">
        <w:t>уволен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штат</w:t>
      </w:r>
      <w:r w:rsidRPr="00633A23">
        <w:rPr>
          <w:rFonts w:cs="Arial"/>
        </w:rPr>
        <w:t xml:space="preserve">, </w:t>
      </w:r>
      <w:r w:rsidRPr="00633A23">
        <w:t>продолжая однако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1983</w:t>
      </w:r>
      <w:r w:rsidRPr="00633A23">
        <w:t>—</w:t>
      </w:r>
      <w:r w:rsidRPr="00633A23">
        <w:rPr>
          <w:rFonts w:cs="Arial"/>
        </w:rPr>
        <w:t xml:space="preserve">1989 </w:t>
      </w:r>
      <w:r w:rsidRPr="00633A23">
        <w:t>годах</w:t>
      </w:r>
      <w:r w:rsidRPr="00633A23">
        <w:rPr>
          <w:rFonts w:cs="Arial"/>
        </w:rPr>
        <w:t xml:space="preserve"> </w:t>
      </w:r>
      <w:r w:rsidRPr="00633A23">
        <w:t>нести</w:t>
      </w:r>
      <w:r w:rsidRPr="00633A23">
        <w:rPr>
          <w:rFonts w:cs="Arial"/>
        </w:rPr>
        <w:t xml:space="preserve"> </w:t>
      </w:r>
      <w:r w:rsidRPr="00633A23">
        <w:t>посл</w:t>
      </w:r>
      <w:r w:rsidRPr="00633A23">
        <w:t>у</w:t>
      </w:r>
      <w:r w:rsidRPr="00633A23">
        <w:t>шания</w:t>
      </w:r>
      <w:r w:rsidRPr="00633A23">
        <w:rPr>
          <w:rFonts w:cs="Arial"/>
        </w:rPr>
        <w:t xml:space="preserve"> </w:t>
      </w:r>
      <w:r w:rsidRPr="00633A23">
        <w:t>пса</w:t>
      </w:r>
      <w:r w:rsidRPr="00633A23">
        <w:softHyphen/>
        <w:t>ломщика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Спасо</w:t>
      </w:r>
      <w:r w:rsidRPr="00633A23">
        <w:rPr>
          <w:rFonts w:cs="Arial"/>
        </w:rPr>
        <w:t>-</w:t>
      </w:r>
      <w:r w:rsidRPr="00633A23">
        <w:t>Парголовской</w:t>
      </w:r>
      <w:r w:rsidRPr="00633A23">
        <w:rPr>
          <w:rFonts w:cs="Arial"/>
        </w:rPr>
        <w:t xml:space="preserve">,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 Шуваловской</w:t>
      </w:r>
      <w:r w:rsidRPr="00633A23">
        <w:rPr>
          <w:rFonts w:cs="Arial"/>
        </w:rPr>
        <w:t xml:space="preserve"> </w:t>
      </w:r>
      <w:r w:rsidRPr="00633A23">
        <w:t>церквях</w:t>
      </w:r>
      <w:r w:rsidRPr="00633A23">
        <w:rPr>
          <w:rFonts w:cs="Arial"/>
        </w:rPr>
        <w:t xml:space="preserve">, </w:t>
      </w:r>
      <w:r w:rsidRPr="00633A23">
        <w:t>храмах</w:t>
      </w:r>
      <w:r w:rsidRPr="00633A23">
        <w:rPr>
          <w:rFonts w:cs="Arial"/>
        </w:rPr>
        <w:t xml:space="preserve"> </w:t>
      </w:r>
      <w:r w:rsidRPr="00633A23">
        <w:t>Вырицы</w:t>
      </w:r>
      <w:r w:rsidRPr="00633A23">
        <w:rPr>
          <w:rFonts w:cs="Arial"/>
        </w:rPr>
        <w:t xml:space="preserve">, </w:t>
      </w:r>
      <w:r w:rsidRPr="00633A23">
        <w:t>Сиверской</w:t>
      </w:r>
      <w:r w:rsidRPr="00633A23">
        <w:rPr>
          <w:rFonts w:cs="Arial"/>
        </w:rPr>
        <w:t xml:space="preserve"> </w:t>
      </w:r>
      <w:r w:rsidRPr="00633A23">
        <w:t>и Волкова</w:t>
      </w:r>
      <w:r w:rsidRPr="00633A23">
        <w:rPr>
          <w:rFonts w:cs="Arial"/>
        </w:rPr>
        <w:t xml:space="preserve"> </w:t>
      </w:r>
      <w:r w:rsidRPr="00633A23">
        <w:t>кладбища</w:t>
      </w:r>
      <w:r w:rsidRPr="00633A23">
        <w:rPr>
          <w:rFonts w:cs="Arial"/>
        </w:rPr>
        <w:t xml:space="preserve">,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Рождества</w:t>
      </w:r>
      <w:r w:rsidRPr="00633A23">
        <w:rPr>
          <w:rFonts w:cs="Arial"/>
        </w:rPr>
        <w:t xml:space="preserve"> </w:t>
      </w:r>
      <w:r w:rsidRPr="00633A23">
        <w:t>Богородицы</w:t>
      </w:r>
      <w:r w:rsidRPr="00633A23">
        <w:rPr>
          <w:rFonts w:cs="Arial"/>
        </w:rPr>
        <w:t xml:space="preserve"> </w:t>
      </w:r>
      <w:r w:rsidRPr="00633A23">
        <w:t>в Новой</w:t>
      </w:r>
      <w:r w:rsidRPr="00633A23">
        <w:rPr>
          <w:rFonts w:cs="Arial"/>
        </w:rPr>
        <w:t xml:space="preserve"> </w:t>
      </w:r>
      <w:r w:rsidRPr="00633A23">
        <w:t>Ладоге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1990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епископом</w:t>
      </w:r>
      <w:r w:rsidRPr="00633A23">
        <w:rPr>
          <w:rFonts w:cs="Arial"/>
        </w:rPr>
        <w:t xml:space="preserve"> </w:t>
      </w:r>
      <w:r w:rsidRPr="00633A23">
        <w:t>Арсением</w:t>
      </w:r>
      <w:r w:rsidRPr="00633A23">
        <w:rPr>
          <w:rFonts w:cs="Arial"/>
        </w:rPr>
        <w:t xml:space="preserve">, </w:t>
      </w:r>
      <w:r w:rsidRPr="00633A23">
        <w:t>временно</w:t>
      </w:r>
      <w:r w:rsidRPr="00633A23">
        <w:rPr>
          <w:rFonts w:cs="Arial"/>
        </w:rPr>
        <w:t xml:space="preserve"> </w:t>
      </w:r>
      <w:r w:rsidRPr="00633A23">
        <w:t>управ</w:t>
      </w:r>
      <w:r w:rsidRPr="00633A23">
        <w:softHyphen/>
        <w:t>лявшим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епархией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Василий</w:t>
      </w:r>
      <w:r w:rsidRPr="00633A23">
        <w:rPr>
          <w:rFonts w:cs="Arial"/>
        </w:rPr>
        <w:t xml:space="preserve"> </w:t>
      </w:r>
      <w:r w:rsidRPr="00633A23">
        <w:t>Оль</w:t>
      </w:r>
      <w:r w:rsidRPr="00633A23">
        <w:softHyphen/>
        <w:t>ховский</w:t>
      </w:r>
      <w:r w:rsidRPr="00633A23">
        <w:rPr>
          <w:rFonts w:cs="Arial"/>
        </w:rPr>
        <w:t xml:space="preserve"> </w:t>
      </w:r>
      <w:r w:rsidRPr="00633A23">
        <w:t>командируется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Всехсвятскии</w:t>
      </w:r>
      <w:r w:rsidRPr="00633A23">
        <w:rPr>
          <w:rFonts w:cs="Arial"/>
        </w:rPr>
        <w:t xml:space="preserve"> </w:t>
      </w:r>
      <w:r w:rsidRPr="00633A23">
        <w:t>храм г</w:t>
      </w:r>
      <w:r w:rsidRPr="00633A23">
        <w:rPr>
          <w:rFonts w:cs="Arial"/>
        </w:rPr>
        <w:t xml:space="preserve">. </w:t>
      </w:r>
      <w:r w:rsidRPr="00633A23">
        <w:t>Приозерска</w:t>
      </w:r>
      <w:r w:rsidRPr="00633A23">
        <w:rPr>
          <w:rFonts w:cs="Arial"/>
        </w:rPr>
        <w:t xml:space="preserve"> (</w:t>
      </w:r>
      <w:r w:rsidRPr="00633A23">
        <w:t>Кексгольма</w:t>
      </w:r>
      <w:r w:rsidRPr="00633A23">
        <w:rPr>
          <w:rFonts w:cs="Arial"/>
        </w:rPr>
        <w:t xml:space="preserve">),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t>с</w:t>
      </w:r>
      <w:r w:rsidRPr="00633A23">
        <w:t>полняет</w:t>
      </w:r>
      <w:r w:rsidRPr="00633A23">
        <w:rPr>
          <w:rFonts w:cs="Arial"/>
        </w:rPr>
        <w:t xml:space="preserve"> </w:t>
      </w:r>
      <w:r w:rsidRPr="00633A23">
        <w:t>обязанно</w:t>
      </w:r>
      <w:r w:rsidRPr="00633A23">
        <w:softHyphen/>
        <w:t>сти</w:t>
      </w:r>
      <w:r w:rsidRPr="00633A23">
        <w:rPr>
          <w:rFonts w:cs="Arial"/>
        </w:rPr>
        <w:t xml:space="preserve"> </w:t>
      </w:r>
      <w:r w:rsidRPr="00633A23">
        <w:t>священника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организуемом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основе</w:t>
      </w:r>
      <w:r w:rsidRPr="00633A23">
        <w:rPr>
          <w:rFonts w:cs="Arial"/>
        </w:rPr>
        <w:t xml:space="preserve"> </w:t>
      </w:r>
      <w:r w:rsidRPr="00633A23">
        <w:t>этого прихода</w:t>
      </w:r>
      <w:r w:rsidRPr="00633A23">
        <w:rPr>
          <w:rFonts w:cs="Arial"/>
        </w:rPr>
        <w:t xml:space="preserve"> </w:t>
      </w:r>
      <w:r w:rsidRPr="00633A23">
        <w:t>подворье</w:t>
      </w:r>
      <w:r w:rsidRPr="00633A23">
        <w:rPr>
          <w:rFonts w:cs="Arial"/>
        </w:rPr>
        <w:t xml:space="preserve"> </w:t>
      </w:r>
      <w:r w:rsidRPr="00633A23">
        <w:t>Спасо</w:t>
      </w:r>
      <w:r w:rsidRPr="00633A23">
        <w:rPr>
          <w:rFonts w:cs="Arial"/>
        </w:rPr>
        <w:t>-</w:t>
      </w:r>
      <w:r w:rsidRPr="00633A23">
        <w:t>Преображенского</w:t>
      </w:r>
      <w:r w:rsidRPr="00633A23">
        <w:rPr>
          <w:rFonts w:cs="Arial"/>
        </w:rPr>
        <w:t xml:space="preserve"> </w:t>
      </w:r>
      <w:r w:rsidRPr="00633A23">
        <w:t>Валаам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rPr>
          <w:rFonts w:cs="Arial"/>
        </w:rPr>
        <w:t xml:space="preserve">30 </w:t>
      </w:r>
      <w:r w:rsidRPr="00633A23">
        <w:t>июля</w:t>
      </w:r>
      <w:r w:rsidRPr="00633A23">
        <w:rPr>
          <w:rFonts w:cs="Arial"/>
        </w:rPr>
        <w:t xml:space="preserve"> 1996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благословению</w:t>
      </w:r>
      <w:r w:rsidRPr="00633A23">
        <w:rPr>
          <w:rFonts w:cs="Arial"/>
        </w:rPr>
        <w:t xml:space="preserve"> </w:t>
      </w:r>
      <w:r w:rsidRPr="00633A23">
        <w:t>митрополита С</w:t>
      </w:r>
      <w:r w:rsidRPr="00633A23">
        <w:rPr>
          <w:rFonts w:cs="Arial"/>
        </w:rPr>
        <w:t>.-</w:t>
      </w:r>
      <w:r w:rsidRPr="00633A23">
        <w:t>Петербургского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Ладожского</w:t>
      </w:r>
      <w:r w:rsidRPr="00633A23">
        <w:rPr>
          <w:rFonts w:cs="Arial"/>
        </w:rPr>
        <w:t xml:space="preserve"> </w:t>
      </w:r>
      <w:r w:rsidRPr="00633A23">
        <w:t>Вл</w:t>
      </w:r>
      <w:r w:rsidRPr="00633A23">
        <w:t>а</w:t>
      </w:r>
      <w:r w:rsidRPr="00633A23">
        <w:t>димира</w:t>
      </w:r>
      <w:r w:rsidRPr="00633A23">
        <w:rPr>
          <w:rFonts w:cs="Arial"/>
        </w:rPr>
        <w:t xml:space="preserve"> </w:t>
      </w:r>
      <w:r w:rsidRPr="00633A23">
        <w:t>свя</w:t>
      </w:r>
      <w:r w:rsidRPr="00633A23">
        <w:softHyphen/>
        <w:t>щенник</w:t>
      </w:r>
      <w:r w:rsidRPr="00633A23">
        <w:rPr>
          <w:rFonts w:cs="Arial"/>
        </w:rPr>
        <w:t xml:space="preserve"> </w:t>
      </w:r>
      <w:r w:rsidRPr="00633A23">
        <w:t>Василий</w:t>
      </w:r>
      <w:r w:rsidRPr="00633A23">
        <w:rPr>
          <w:rFonts w:cs="Arial"/>
        </w:rPr>
        <w:t xml:space="preserve"> </w:t>
      </w:r>
      <w:r w:rsidRPr="00633A23">
        <w:t>Ольховский</w:t>
      </w:r>
      <w:r w:rsidRPr="00633A23">
        <w:rPr>
          <w:rFonts w:cs="Arial"/>
        </w:rPr>
        <w:t xml:space="preserve"> </w:t>
      </w:r>
      <w:r w:rsidRPr="00633A23">
        <w:t>направляется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сения</w:t>
      </w:r>
      <w:r w:rsidRPr="00633A23">
        <w:rPr>
          <w:rFonts w:cs="Arial"/>
        </w:rPr>
        <w:t xml:space="preserve"> </w:t>
      </w:r>
      <w:r w:rsidRPr="00633A23">
        <w:t>церковно</w:t>
      </w:r>
      <w:r w:rsidRPr="00633A23">
        <w:rPr>
          <w:rFonts w:cs="Arial"/>
        </w:rPr>
        <w:t>-</w:t>
      </w:r>
      <w:r w:rsidRPr="00633A23">
        <w:t>приходского</w:t>
      </w:r>
      <w:r w:rsidRPr="00633A23">
        <w:rPr>
          <w:rFonts w:cs="Arial"/>
        </w:rPr>
        <w:t xml:space="preserve"> </w:t>
      </w:r>
      <w:r w:rsidRPr="00633A23">
        <w:t>сл</w:t>
      </w:r>
      <w:r w:rsidRPr="00633A23">
        <w:t>у</w:t>
      </w:r>
      <w:r w:rsidRPr="00633A23">
        <w:t>жения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Тихвинский Богородицкий</w:t>
      </w:r>
      <w:r w:rsidRPr="00633A23">
        <w:rPr>
          <w:rFonts w:cs="Arial"/>
        </w:rPr>
        <w:t xml:space="preserve"> </w:t>
      </w:r>
      <w:r w:rsidRPr="00633A23">
        <w:t>Успенский</w:t>
      </w:r>
      <w:r w:rsidRPr="00633A23">
        <w:rPr>
          <w:rFonts w:cs="Arial"/>
        </w:rPr>
        <w:t xml:space="preserve"> </w:t>
      </w:r>
      <w:r w:rsidRPr="00633A23">
        <w:t>мужской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Да</w:t>
      </w:r>
      <w:r w:rsidRPr="00633A23">
        <w:rPr>
          <w:rFonts w:cs="Arial"/>
        </w:rPr>
        <w:t xml:space="preserve"> </w:t>
      </w:r>
      <w:r w:rsidRPr="00633A23">
        <w:t>упокоит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селениях</w:t>
      </w:r>
      <w:r w:rsidRPr="00633A23">
        <w:rPr>
          <w:rFonts w:cs="Arial"/>
        </w:rPr>
        <w:t xml:space="preserve"> </w:t>
      </w:r>
      <w:r w:rsidRPr="00633A23">
        <w:t>праведных</w:t>
      </w:r>
      <w:r w:rsidRPr="00633A23">
        <w:rPr>
          <w:rFonts w:cs="Arial"/>
        </w:rPr>
        <w:t xml:space="preserve">. </w:t>
      </w:r>
      <w:r w:rsidRPr="00633A23">
        <w:t>Вечная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>.</w:t>
      </w:r>
    </w:p>
    <w:p w:rsidR="002D3589" w:rsidRPr="00633A23" w:rsidRDefault="002D3589" w:rsidP="00EB0F88">
      <w:pPr>
        <w:sectPr w:rsidR="002D3589" w:rsidRPr="00633A23" w:rsidSect="00EB0F88">
          <w:pgSz w:w="11907" w:h="16839" w:code="9"/>
          <w:pgMar w:top="851" w:right="850" w:bottom="851" w:left="1134" w:header="720" w:footer="720" w:gutter="0"/>
          <w:cols w:space="720"/>
          <w:noEndnote/>
        </w:sectPr>
      </w:pPr>
    </w:p>
    <w:p w:rsidR="002D3589" w:rsidRPr="00633A23" w:rsidRDefault="002D3589" w:rsidP="00844ACB">
      <w:pPr>
        <w:pStyle w:val="3"/>
      </w:pPr>
      <w:bookmarkStart w:id="23" w:name="_Сергей_Васильевич_Рогов"/>
      <w:bookmarkEnd w:id="23"/>
      <w:r w:rsidRPr="00633A23">
        <w:lastRenderedPageBreak/>
        <w:t>Сергей</w:t>
      </w:r>
      <w:r w:rsidRPr="00633A23">
        <w:rPr>
          <w:rFonts w:cs="Arial"/>
        </w:rPr>
        <w:t xml:space="preserve"> </w:t>
      </w:r>
      <w:r w:rsidRPr="00633A23">
        <w:t>Васильевич</w:t>
      </w:r>
      <w:r w:rsidRPr="00633A23">
        <w:rPr>
          <w:rFonts w:cs="Arial"/>
        </w:rPr>
        <w:t xml:space="preserve"> </w:t>
      </w:r>
      <w:r w:rsidRPr="00633A23">
        <w:t>Рогов</w:t>
      </w:r>
    </w:p>
    <w:p w:rsidR="002D3589" w:rsidRPr="00633A23" w:rsidRDefault="002D3589" w:rsidP="00EB0F88">
      <w:pPr>
        <w:sectPr w:rsidR="002D3589" w:rsidRPr="00633A23" w:rsidSect="00EB0F88">
          <w:type w:val="continuous"/>
          <w:pgSz w:w="11907" w:h="16839" w:code="9"/>
          <w:pgMar w:top="851" w:right="850" w:bottom="851" w:left="1134" w:header="720" w:footer="720" w:gutter="0"/>
          <w:cols w:space="60"/>
          <w:noEndnote/>
        </w:sectPr>
      </w:pPr>
    </w:p>
    <w:p w:rsidR="002D3589" w:rsidRPr="00633A23" w:rsidRDefault="002D3589" w:rsidP="00EB0F88">
      <w:r w:rsidRPr="00633A23">
        <w:lastRenderedPageBreak/>
        <w:t>Общество</w:t>
      </w:r>
      <w:r w:rsidRPr="00633A23">
        <w:rPr>
          <w:rFonts w:cs="Arial"/>
        </w:rPr>
        <w:t xml:space="preserve"> </w:t>
      </w:r>
      <w:r w:rsidRPr="00633A23">
        <w:t>возрождения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традиций</w:t>
      </w:r>
      <w:r w:rsidRPr="00633A23">
        <w:rPr>
          <w:rFonts w:cs="Arial"/>
        </w:rPr>
        <w:t xml:space="preserve"> </w:t>
      </w:r>
      <w:r w:rsidRPr="00633A23">
        <w:t>Руси</w:t>
      </w:r>
      <w:r w:rsidRPr="00633A23">
        <w:rPr>
          <w:rFonts w:cs="Arial"/>
        </w:rPr>
        <w:t xml:space="preserve"> </w:t>
      </w:r>
      <w:r w:rsidRPr="00633A23">
        <w:t>с глубоким</w:t>
      </w:r>
      <w:r w:rsidRPr="00633A23">
        <w:rPr>
          <w:rFonts w:cs="Arial"/>
        </w:rPr>
        <w:t xml:space="preserve"> </w:t>
      </w:r>
      <w:r w:rsidRPr="00633A23">
        <w:t>прискорбием</w:t>
      </w:r>
      <w:r w:rsidRPr="00633A23">
        <w:rPr>
          <w:rFonts w:cs="Arial"/>
        </w:rPr>
        <w:t xml:space="preserve"> </w:t>
      </w:r>
      <w:r w:rsidRPr="00633A23">
        <w:t>извещает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трагической</w:t>
      </w:r>
      <w:r w:rsidRPr="00633A23">
        <w:rPr>
          <w:rFonts w:cs="Arial"/>
        </w:rPr>
        <w:t xml:space="preserve"> </w:t>
      </w:r>
      <w:r w:rsidRPr="00633A23">
        <w:t>кончи</w:t>
      </w:r>
      <w:r w:rsidRPr="00633A23">
        <w:softHyphen/>
        <w:t>не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основателя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попечителя</w:t>
      </w:r>
      <w:r w:rsidRPr="00633A23">
        <w:rPr>
          <w:rFonts w:cs="Arial"/>
        </w:rPr>
        <w:t xml:space="preserve"> </w:t>
      </w:r>
      <w:r w:rsidRPr="00633A23">
        <w:t>Сергея</w:t>
      </w:r>
      <w:r w:rsidRPr="00633A23">
        <w:rPr>
          <w:rFonts w:cs="Arial"/>
        </w:rPr>
        <w:t xml:space="preserve"> </w:t>
      </w:r>
      <w:r w:rsidRPr="00633A23">
        <w:t>Василье</w:t>
      </w:r>
      <w:r w:rsidRPr="00633A23">
        <w:softHyphen/>
        <w:t>вича</w:t>
      </w:r>
      <w:r w:rsidRPr="00633A23">
        <w:rPr>
          <w:rFonts w:cs="Arial"/>
        </w:rPr>
        <w:t xml:space="preserve"> </w:t>
      </w:r>
      <w:r w:rsidRPr="00633A23">
        <w:t>Рогова</w:t>
      </w:r>
      <w:r w:rsidRPr="00633A23">
        <w:rPr>
          <w:rFonts w:cs="Arial"/>
        </w:rPr>
        <w:t xml:space="preserve">, </w:t>
      </w:r>
      <w:r w:rsidRPr="00633A23">
        <w:t>президента</w:t>
      </w:r>
      <w:r w:rsidRPr="00633A23">
        <w:rPr>
          <w:rFonts w:cs="Arial"/>
        </w:rPr>
        <w:t xml:space="preserve"> </w:t>
      </w:r>
      <w:r w:rsidRPr="00633A23">
        <w:t>Финансовой</w:t>
      </w:r>
      <w:r w:rsidRPr="00633A23">
        <w:rPr>
          <w:rFonts w:cs="Arial"/>
        </w:rPr>
        <w:t xml:space="preserve"> </w:t>
      </w:r>
      <w:r w:rsidRPr="00633A23">
        <w:t>Группы «Росс</w:t>
      </w:r>
      <w:r w:rsidRPr="00633A23">
        <w:rPr>
          <w:rFonts w:cs="Arial"/>
        </w:rPr>
        <w:t>.</w:t>
      </w:r>
      <w:r w:rsidRPr="00633A23">
        <w:t>КО»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rPr>
          <w:rFonts w:cs="Arial"/>
        </w:rPr>
        <w:t xml:space="preserve">19 </w:t>
      </w:r>
      <w:r w:rsidRPr="00633A23">
        <w:t>ноября</w:t>
      </w:r>
      <w:r w:rsidRPr="00633A23">
        <w:rPr>
          <w:rFonts w:cs="Arial"/>
        </w:rPr>
        <w:t xml:space="preserve"> 1996 </w:t>
      </w:r>
      <w:r w:rsidRPr="00633A23">
        <w:t>года</w:t>
      </w:r>
      <w:r w:rsidRPr="00633A23">
        <w:rPr>
          <w:rFonts w:cs="Arial"/>
        </w:rPr>
        <w:t xml:space="preserve">, </w:t>
      </w:r>
      <w:r w:rsidRPr="00633A23">
        <w:t>поздно</w:t>
      </w:r>
      <w:r w:rsidRPr="00633A23">
        <w:rPr>
          <w:rFonts w:cs="Arial"/>
        </w:rPr>
        <w:t xml:space="preserve"> </w:t>
      </w:r>
      <w:r w:rsidRPr="00633A23">
        <w:t>вечером</w:t>
      </w:r>
      <w:r w:rsidRPr="00633A23">
        <w:rPr>
          <w:rFonts w:cs="Arial"/>
        </w:rPr>
        <w:t xml:space="preserve">, </w:t>
      </w:r>
      <w:r w:rsidRPr="00633A23">
        <w:t>возвращаясь домой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работы</w:t>
      </w:r>
      <w:r w:rsidRPr="00633A23">
        <w:rPr>
          <w:rFonts w:cs="Arial"/>
        </w:rPr>
        <w:t xml:space="preserve">, </w:t>
      </w:r>
      <w:r w:rsidRPr="00633A23">
        <w:t>Сергей</w:t>
      </w:r>
      <w:r w:rsidRPr="00633A23">
        <w:rPr>
          <w:rFonts w:cs="Arial"/>
        </w:rPr>
        <w:t xml:space="preserve"> </w:t>
      </w:r>
      <w:r w:rsidRPr="00633A23">
        <w:t>Рогов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убит</w:t>
      </w:r>
      <w:r w:rsidRPr="00633A23">
        <w:rPr>
          <w:rFonts w:cs="Arial"/>
        </w:rPr>
        <w:t xml:space="preserve"> </w:t>
      </w:r>
      <w:r w:rsidRPr="00633A23">
        <w:t>двумя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softHyphen/>
        <w:t>стрелами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голову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парадной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дома</w:t>
      </w:r>
      <w:r w:rsidRPr="00633A23">
        <w:rPr>
          <w:rFonts w:cs="Arial"/>
        </w:rPr>
        <w:t xml:space="preserve"> </w:t>
      </w:r>
      <w:r w:rsidRPr="00633A23">
        <w:t>в г</w:t>
      </w:r>
      <w:r w:rsidRPr="00633A23">
        <w:rPr>
          <w:rFonts w:cs="Arial"/>
        </w:rPr>
        <w:t xml:space="preserve">. </w:t>
      </w:r>
      <w:r w:rsidRPr="00633A23">
        <w:t>Пушкине</w:t>
      </w:r>
      <w:r w:rsidRPr="00633A23">
        <w:rPr>
          <w:rFonts w:cs="Arial"/>
        </w:rPr>
        <w:t xml:space="preserve">.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сорок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года</w:t>
      </w:r>
      <w:r w:rsidRPr="00633A23">
        <w:rPr>
          <w:rFonts w:cs="Arial"/>
        </w:rPr>
        <w:t xml:space="preserve">. </w:t>
      </w:r>
      <w:r w:rsidRPr="00633A23">
        <w:t>Осиротела семья</w:t>
      </w:r>
      <w:r w:rsidRPr="00633A23">
        <w:rPr>
          <w:rFonts w:cs="Arial"/>
        </w:rPr>
        <w:t xml:space="preserve">, </w:t>
      </w:r>
      <w:r w:rsidRPr="00633A23">
        <w:t>сын</w:t>
      </w:r>
      <w:r w:rsidRPr="00633A23">
        <w:rPr>
          <w:rFonts w:cs="Arial"/>
        </w:rPr>
        <w:t xml:space="preserve"> </w:t>
      </w:r>
      <w:r w:rsidRPr="00633A23">
        <w:t>—двенадцати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Рогов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настоящим</w:t>
      </w:r>
      <w:r w:rsidRPr="00633A23">
        <w:rPr>
          <w:rFonts w:cs="Arial"/>
        </w:rPr>
        <w:t xml:space="preserve"> </w:t>
      </w:r>
      <w:r w:rsidRPr="00633A23">
        <w:t>русским</w:t>
      </w:r>
      <w:r w:rsidRPr="00633A23">
        <w:rPr>
          <w:rFonts w:cs="Arial"/>
        </w:rPr>
        <w:t xml:space="preserve"> </w:t>
      </w:r>
      <w:r w:rsidRPr="00633A23">
        <w:t>промышленником и</w:t>
      </w:r>
      <w:r w:rsidRPr="00633A23">
        <w:rPr>
          <w:rFonts w:cs="Arial"/>
        </w:rPr>
        <w:t xml:space="preserve"> </w:t>
      </w:r>
      <w:r w:rsidRPr="00633A23">
        <w:t>крупнейшим</w:t>
      </w:r>
      <w:r w:rsidRPr="00633A23">
        <w:rPr>
          <w:rFonts w:cs="Arial"/>
        </w:rPr>
        <w:t xml:space="preserve"> </w:t>
      </w:r>
      <w:r w:rsidRPr="00633A23">
        <w:t>жертвователем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Петербургской епархии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полностью</w:t>
      </w:r>
      <w:r w:rsidRPr="00633A23">
        <w:rPr>
          <w:rFonts w:cs="Arial"/>
        </w:rPr>
        <w:t xml:space="preserve"> </w:t>
      </w:r>
      <w:r w:rsidRPr="00633A23">
        <w:t>финансировал</w:t>
      </w:r>
      <w:r w:rsidRPr="00633A23">
        <w:rPr>
          <w:rFonts w:cs="Arial"/>
        </w:rPr>
        <w:t xml:space="preserve"> </w:t>
      </w:r>
      <w:r w:rsidRPr="00633A23">
        <w:t>восстановитель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реставрац</w:t>
      </w:r>
      <w:r w:rsidRPr="00633A23">
        <w:t>и</w:t>
      </w:r>
      <w:r w:rsidRPr="00633A23">
        <w:t>онные</w:t>
      </w:r>
      <w:r w:rsidRPr="00633A23">
        <w:rPr>
          <w:rFonts w:cs="Arial"/>
        </w:rPr>
        <w:t xml:space="preserve"> </w:t>
      </w:r>
      <w:r w:rsidRPr="00633A23">
        <w:t>работы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Феодоровском</w:t>
      </w:r>
      <w:r w:rsidRPr="00633A23">
        <w:rPr>
          <w:rFonts w:cs="Arial"/>
        </w:rPr>
        <w:t xml:space="preserve"> </w:t>
      </w:r>
      <w:r w:rsidRPr="00633A23">
        <w:t>Госу</w:t>
      </w:r>
      <w:r w:rsidRPr="00633A23">
        <w:softHyphen/>
        <w:t>даревом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Феодоровском</w:t>
      </w:r>
      <w:r w:rsidRPr="00633A23">
        <w:rPr>
          <w:rFonts w:cs="Arial"/>
        </w:rPr>
        <w:t xml:space="preserve"> </w:t>
      </w:r>
      <w:r w:rsidRPr="00633A23">
        <w:t>городке</w:t>
      </w:r>
      <w:r w:rsidRPr="00633A23">
        <w:rPr>
          <w:rFonts w:cs="Arial"/>
        </w:rPr>
        <w:t xml:space="preserve"> </w:t>
      </w:r>
      <w:r w:rsidRPr="00633A23">
        <w:t>Царского Села</w:t>
      </w:r>
      <w:r w:rsidRPr="00633A23">
        <w:rPr>
          <w:rFonts w:cs="Arial"/>
        </w:rPr>
        <w:t xml:space="preserve">, </w:t>
      </w:r>
      <w:r w:rsidRPr="00633A23">
        <w:t>неоднократно</w:t>
      </w:r>
      <w:r w:rsidRPr="00633A23">
        <w:rPr>
          <w:rFonts w:cs="Arial"/>
        </w:rPr>
        <w:t xml:space="preserve"> </w:t>
      </w:r>
      <w:r w:rsidRPr="00633A23">
        <w:t>оказывал</w:t>
      </w:r>
      <w:r w:rsidRPr="00633A23">
        <w:rPr>
          <w:rFonts w:cs="Arial"/>
        </w:rPr>
        <w:t xml:space="preserve"> </w:t>
      </w:r>
      <w:r w:rsidRPr="00633A23">
        <w:t>помощь</w:t>
      </w:r>
      <w:r w:rsidRPr="00633A23">
        <w:rPr>
          <w:rFonts w:cs="Arial"/>
        </w:rPr>
        <w:t xml:space="preserve"> </w:t>
      </w:r>
      <w:r w:rsidRPr="00633A23">
        <w:t>Иоанновскому женскому</w:t>
      </w:r>
      <w:r w:rsidRPr="00633A23">
        <w:rPr>
          <w:rFonts w:cs="Arial"/>
        </w:rPr>
        <w:t xml:space="preserve"> </w:t>
      </w:r>
      <w:r w:rsidRPr="00633A23">
        <w:t>монастырю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Петербурге</w:t>
      </w:r>
      <w:r w:rsidRPr="00633A23">
        <w:rPr>
          <w:rFonts w:cs="Arial"/>
        </w:rPr>
        <w:t xml:space="preserve">. </w:t>
      </w:r>
      <w:r w:rsidRPr="00633A23">
        <w:t>Благодаря</w:t>
      </w:r>
      <w:r w:rsidRPr="00633A23">
        <w:rPr>
          <w:rFonts w:cs="Arial"/>
        </w:rPr>
        <w:t xml:space="preserve"> </w:t>
      </w:r>
      <w:r w:rsidRPr="00633A23">
        <w:t>Сергею Васильевичу</w:t>
      </w:r>
      <w:r w:rsidRPr="00633A23">
        <w:rPr>
          <w:rFonts w:cs="Arial"/>
        </w:rPr>
        <w:t xml:space="preserve"> </w:t>
      </w:r>
      <w:r w:rsidRPr="00633A23">
        <w:t>силами</w:t>
      </w:r>
      <w:r w:rsidRPr="00633A23">
        <w:rPr>
          <w:rFonts w:cs="Arial"/>
        </w:rPr>
        <w:t xml:space="preserve"> </w:t>
      </w:r>
      <w:r w:rsidRPr="00633A23">
        <w:t>«Общества»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установлен</w:t>
      </w:r>
      <w:r w:rsidRPr="00633A23">
        <w:rPr>
          <w:rFonts w:cs="Arial"/>
        </w:rPr>
        <w:t xml:space="preserve"> </w:t>
      </w:r>
      <w:r w:rsidRPr="00633A23">
        <w:t>в Царском</w:t>
      </w:r>
      <w:r w:rsidRPr="00633A23">
        <w:rPr>
          <w:rFonts w:cs="Arial"/>
        </w:rPr>
        <w:t xml:space="preserve"> </w:t>
      </w:r>
      <w:r w:rsidRPr="00633A23">
        <w:t>Селе</w:t>
      </w:r>
      <w:r w:rsidRPr="00633A23">
        <w:rPr>
          <w:rFonts w:cs="Arial"/>
        </w:rPr>
        <w:t xml:space="preserve"> </w:t>
      </w:r>
      <w:r w:rsidRPr="00633A23">
        <w:t>первый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а</w:t>
      </w:r>
      <w:r w:rsidRPr="00633A23">
        <w:t>мятник</w:t>
      </w:r>
      <w:r w:rsidRPr="00633A23">
        <w:rPr>
          <w:rFonts w:cs="Arial"/>
        </w:rPr>
        <w:t xml:space="preserve"> </w:t>
      </w:r>
      <w:r w:rsidRPr="00633A23">
        <w:t>Императору Николаю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, </w:t>
      </w:r>
      <w:r w:rsidRPr="00633A23">
        <w:t>отлиты</w:t>
      </w:r>
      <w:r w:rsidRPr="00633A23">
        <w:rPr>
          <w:rFonts w:cs="Arial"/>
        </w:rPr>
        <w:t xml:space="preserve"> </w:t>
      </w:r>
      <w:r w:rsidRPr="00633A23">
        <w:t>колокола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звонницы</w:t>
      </w:r>
      <w:r w:rsidRPr="00633A23">
        <w:rPr>
          <w:rFonts w:cs="Arial"/>
        </w:rPr>
        <w:t xml:space="preserve"> </w:t>
      </w:r>
      <w:r w:rsidRPr="00633A23">
        <w:t>Казанского собора</w:t>
      </w:r>
      <w:r w:rsidRPr="00633A23">
        <w:rPr>
          <w:rFonts w:cs="Arial"/>
        </w:rPr>
        <w:t xml:space="preserve">, </w:t>
      </w:r>
      <w:r w:rsidRPr="00633A23">
        <w:t>проведена</w:t>
      </w:r>
      <w:r w:rsidRPr="00633A23">
        <w:rPr>
          <w:rFonts w:cs="Arial"/>
        </w:rPr>
        <w:t xml:space="preserve"> </w:t>
      </w:r>
      <w:r w:rsidRPr="00633A23">
        <w:t>Всероссийская</w:t>
      </w:r>
      <w:r w:rsidRPr="00633A23">
        <w:rPr>
          <w:rFonts w:cs="Arial"/>
        </w:rPr>
        <w:t xml:space="preserve"> </w:t>
      </w:r>
      <w:r w:rsidRPr="00633A23">
        <w:t>конференция «Судьба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орфографии»</w:t>
      </w:r>
      <w:r w:rsidRPr="00633A23">
        <w:rPr>
          <w:rFonts w:cs="Arial"/>
        </w:rPr>
        <w:t xml:space="preserve">, </w:t>
      </w:r>
      <w:r w:rsidRPr="00633A23">
        <w:t>открыт</w:t>
      </w:r>
      <w:r w:rsidRPr="00633A23">
        <w:rPr>
          <w:rFonts w:cs="Arial"/>
        </w:rPr>
        <w:t xml:space="preserve"> </w:t>
      </w:r>
      <w:r w:rsidRPr="00633A23">
        <w:t>музей</w:t>
      </w:r>
      <w:r w:rsidRPr="00633A23">
        <w:rPr>
          <w:rFonts w:cs="Arial"/>
        </w:rPr>
        <w:t>-</w:t>
      </w:r>
      <w:r w:rsidRPr="00633A23">
        <w:t>кабинет Императора</w:t>
      </w:r>
      <w:r w:rsidRPr="00633A23">
        <w:rPr>
          <w:rFonts w:cs="Arial"/>
        </w:rPr>
        <w:t xml:space="preserve"> </w:t>
      </w:r>
      <w:r w:rsidRPr="00633A23">
        <w:t>Николая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Тобольске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многое</w:t>
      </w:r>
      <w:r w:rsidRPr="00633A23">
        <w:rPr>
          <w:rFonts w:cs="Arial"/>
        </w:rPr>
        <w:t xml:space="preserve"> </w:t>
      </w:r>
      <w:r w:rsidRPr="00633A23">
        <w:t>другое</w:t>
      </w:r>
      <w:r w:rsidRPr="00633A23">
        <w:rPr>
          <w:rFonts w:cs="Arial"/>
        </w:rPr>
        <w:t>.</w:t>
      </w:r>
    </w:p>
    <w:p w:rsidR="002D3589" w:rsidRPr="00633A23" w:rsidRDefault="002D3589" w:rsidP="00EB0F88">
      <w:pPr>
        <w:rPr>
          <w:szCs w:val="24"/>
        </w:rPr>
      </w:pPr>
      <w:r w:rsidRPr="00633A23">
        <w:t>Сергей</w:t>
      </w:r>
      <w:r w:rsidRPr="00633A23">
        <w:rPr>
          <w:rFonts w:cs="Arial"/>
        </w:rPr>
        <w:t xml:space="preserve"> </w:t>
      </w:r>
      <w:r w:rsidRPr="00633A23">
        <w:t>Васильевич</w:t>
      </w:r>
      <w:r w:rsidRPr="00633A23">
        <w:rPr>
          <w:rFonts w:cs="Arial"/>
        </w:rPr>
        <w:t xml:space="preserve"> </w:t>
      </w:r>
      <w:r w:rsidRPr="00633A23">
        <w:t>отличался</w:t>
      </w:r>
      <w:r w:rsidRPr="00633A23">
        <w:rPr>
          <w:rFonts w:cs="Arial"/>
        </w:rPr>
        <w:t xml:space="preserve"> </w:t>
      </w:r>
      <w:r w:rsidRPr="00633A23">
        <w:t>доброжелательным отношением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людям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личной</w:t>
      </w:r>
      <w:r w:rsidRPr="00633A23">
        <w:rPr>
          <w:rFonts w:cs="Arial"/>
        </w:rPr>
        <w:t xml:space="preserve"> </w:t>
      </w:r>
      <w:r w:rsidRPr="00633A23">
        <w:t>скро</w:t>
      </w:r>
      <w:r w:rsidRPr="00633A23">
        <w:t>м</w:t>
      </w:r>
      <w:r w:rsidRPr="00633A23">
        <w:t>ностью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>-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softHyphen/>
        <w:t>торой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оказывалось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тени</w:t>
      </w:r>
      <w:r w:rsidRPr="00633A23">
        <w:rPr>
          <w:rFonts w:cs="Arial"/>
        </w:rPr>
        <w:t xml:space="preserve">. </w:t>
      </w:r>
      <w:r w:rsidRPr="00633A23">
        <w:t>Многое</w:t>
      </w:r>
      <w:r w:rsidRPr="00633A23">
        <w:rPr>
          <w:rFonts w:cs="Arial"/>
        </w:rPr>
        <w:t xml:space="preserve"> </w:t>
      </w:r>
      <w:r w:rsidRPr="00633A23">
        <w:t>из задуманного</w:t>
      </w:r>
      <w:r w:rsidRPr="00633A23">
        <w:rPr>
          <w:rFonts w:cs="Arial"/>
        </w:rPr>
        <w:t xml:space="preserve"> </w:t>
      </w:r>
      <w:r w:rsidRPr="00633A23">
        <w:t>осталось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е</w:t>
      </w:r>
      <w:r w:rsidRPr="00633A23">
        <w:t>осуществленным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уже сделанное</w:t>
      </w:r>
      <w:r w:rsidRPr="00633A23">
        <w:rPr>
          <w:rFonts w:cs="Arial"/>
        </w:rPr>
        <w:t xml:space="preserve"> </w:t>
      </w:r>
      <w:r w:rsidRPr="00633A23">
        <w:t>свидетельствует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большом</w:t>
      </w:r>
      <w:r w:rsidRPr="00633A23">
        <w:rPr>
          <w:rFonts w:cs="Arial"/>
        </w:rPr>
        <w:t xml:space="preserve"> </w:t>
      </w:r>
      <w:r w:rsidRPr="00633A23">
        <w:t>вкладе С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Рогова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дело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t>з</w:t>
      </w:r>
      <w:r w:rsidRPr="00633A23">
        <w:t>рождения</w:t>
      </w:r>
      <w:r w:rsidRPr="00633A23">
        <w:rPr>
          <w:rFonts w:cs="Arial"/>
        </w:rPr>
        <w:t xml:space="preserve"> </w:t>
      </w:r>
      <w:r w:rsidRPr="00633A23">
        <w:t>Отечества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Отпевание</w:t>
      </w:r>
      <w:r w:rsidRPr="00633A23">
        <w:rPr>
          <w:rFonts w:cs="Arial"/>
        </w:rPr>
        <w:t xml:space="preserve"> </w:t>
      </w:r>
      <w:r w:rsidRPr="00633A23">
        <w:t>усопшего</w:t>
      </w:r>
      <w:r w:rsidRPr="00633A23">
        <w:rPr>
          <w:rFonts w:cs="Arial"/>
        </w:rPr>
        <w:t xml:space="preserve"> </w:t>
      </w:r>
      <w:r w:rsidRPr="00633A23">
        <w:t>состоялось</w:t>
      </w:r>
      <w:r w:rsidRPr="00633A23">
        <w:rPr>
          <w:rFonts w:cs="Arial"/>
        </w:rPr>
        <w:t xml:space="preserve"> 23 </w:t>
      </w:r>
      <w:r w:rsidRPr="00633A23">
        <w:t>ноября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фийском</w:t>
      </w:r>
      <w:r w:rsidRPr="00633A23">
        <w:rPr>
          <w:rFonts w:cs="Arial"/>
        </w:rPr>
        <w:t xml:space="preserve"> </w:t>
      </w:r>
      <w:r w:rsidRPr="00633A23">
        <w:t>Вознесенском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Царского</w:t>
      </w:r>
      <w:r w:rsidRPr="00633A23">
        <w:rPr>
          <w:rFonts w:cs="Arial"/>
        </w:rPr>
        <w:t xml:space="preserve"> </w:t>
      </w:r>
      <w:r w:rsidRPr="00633A23">
        <w:t>Села</w:t>
      </w:r>
      <w:r w:rsidRPr="00633A23">
        <w:rPr>
          <w:rFonts w:cs="Arial"/>
        </w:rPr>
        <w:t xml:space="preserve">. </w:t>
      </w:r>
      <w:r w:rsidRPr="00633A23">
        <w:t>Похо</w:t>
      </w:r>
      <w:r w:rsidRPr="00633A23">
        <w:softHyphen/>
        <w:t>ронен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Царскосельском</w:t>
      </w:r>
      <w:r w:rsidRPr="00633A23">
        <w:rPr>
          <w:rFonts w:cs="Arial"/>
        </w:rPr>
        <w:t xml:space="preserve"> </w:t>
      </w:r>
      <w:r w:rsidRPr="00633A23">
        <w:t>Казанском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Упокой</w:t>
      </w:r>
      <w:r w:rsidRPr="00633A23">
        <w:rPr>
          <w:rFonts w:cs="Arial"/>
        </w:rPr>
        <w:t xml:space="preserve"> </w:t>
      </w:r>
      <w:r w:rsidRPr="00633A23">
        <w:t>Господи</w:t>
      </w:r>
      <w:r w:rsidRPr="00633A23">
        <w:rPr>
          <w:rFonts w:cs="Arial"/>
        </w:rPr>
        <w:t xml:space="preserve">, </w:t>
      </w:r>
      <w:r w:rsidRPr="00633A23">
        <w:t>душу</w:t>
      </w:r>
      <w:r w:rsidRPr="00633A23">
        <w:rPr>
          <w:rFonts w:cs="Arial"/>
        </w:rPr>
        <w:t xml:space="preserve"> </w:t>
      </w:r>
      <w:r w:rsidRPr="00633A23">
        <w:t>убиенного</w:t>
      </w:r>
      <w:r w:rsidRPr="00633A23">
        <w:rPr>
          <w:rFonts w:cs="Arial"/>
        </w:rPr>
        <w:t xml:space="preserve"> </w:t>
      </w:r>
      <w:r w:rsidRPr="00633A23">
        <w:t>раба</w:t>
      </w:r>
      <w:r w:rsidRPr="00633A23">
        <w:rPr>
          <w:rFonts w:cs="Arial"/>
        </w:rPr>
        <w:t xml:space="preserve"> </w:t>
      </w:r>
      <w:r w:rsidRPr="00633A23">
        <w:t>Твоего</w:t>
      </w:r>
      <w:r w:rsidRPr="00633A23">
        <w:rPr>
          <w:rFonts w:cs="Arial"/>
        </w:rPr>
        <w:t xml:space="preserve"> </w:t>
      </w:r>
      <w:r w:rsidRPr="00633A23">
        <w:t>Сер</w:t>
      </w:r>
      <w:r w:rsidRPr="00633A23">
        <w:softHyphen/>
        <w:t>гия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сотвори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вечную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! </w:t>
      </w:r>
      <w:r w:rsidRPr="00633A23">
        <w:t>Аминь</w:t>
      </w:r>
      <w:r w:rsidRPr="00633A23">
        <w:rPr>
          <w:rFonts w:cs="Arial"/>
        </w:rPr>
        <w:t>.</w:t>
      </w:r>
    </w:p>
    <w:p w:rsidR="00844ACB" w:rsidRPr="00633A23" w:rsidRDefault="00844ACB" w:rsidP="00EB0F88"/>
    <w:p w:rsidR="002D3589" w:rsidRDefault="007C5DE1" w:rsidP="00844ACB">
      <w:pPr>
        <w:ind w:firstLine="0"/>
        <w:jc w:val="center"/>
        <w:rPr>
          <w:noProof/>
          <w:szCs w:val="24"/>
        </w:rPr>
      </w:pPr>
      <w:r w:rsidRPr="00A617A4">
        <w:rPr>
          <w:noProof/>
          <w:szCs w:val="24"/>
        </w:rPr>
        <w:pict>
          <v:shape id="Рисунок 61" o:spid="_x0000_i1098" type="#_x0000_t75" style="width:199.5pt;height:261.75pt;visibility:visible">
            <v:imagedata r:id="rId83" o:title=""/>
          </v:shape>
        </w:pict>
      </w:r>
    </w:p>
    <w:p w:rsidR="005E0943" w:rsidRDefault="005E0943" w:rsidP="00844ACB">
      <w:pPr>
        <w:ind w:firstLine="0"/>
        <w:jc w:val="center"/>
        <w:rPr>
          <w:noProof/>
          <w:szCs w:val="24"/>
        </w:rPr>
      </w:pPr>
    </w:p>
    <w:p w:rsidR="005E0943" w:rsidRDefault="005E0943" w:rsidP="00844ACB">
      <w:pPr>
        <w:ind w:firstLine="0"/>
        <w:jc w:val="center"/>
        <w:rPr>
          <w:noProof/>
          <w:szCs w:val="24"/>
        </w:rPr>
      </w:pPr>
    </w:p>
    <w:p w:rsidR="005E0943" w:rsidRDefault="005E0943" w:rsidP="00844ACB">
      <w:pPr>
        <w:ind w:firstLine="0"/>
        <w:jc w:val="center"/>
        <w:rPr>
          <w:noProof/>
          <w:szCs w:val="24"/>
        </w:rPr>
      </w:pPr>
    </w:p>
    <w:p w:rsidR="005E0943" w:rsidRPr="00633A23" w:rsidRDefault="005E0943" w:rsidP="005E0943">
      <w:pPr>
        <w:pStyle w:val="3"/>
      </w:pPr>
      <w:bookmarkStart w:id="24" w:name="_Монахиня_Фекла_(Коняшова)"/>
      <w:bookmarkEnd w:id="24"/>
      <w:r w:rsidRPr="00633A23">
        <w:lastRenderedPageBreak/>
        <w:t>Монахиня</w:t>
      </w:r>
      <w:r w:rsidRPr="00633A23">
        <w:rPr>
          <w:rFonts w:cs="Arial"/>
        </w:rPr>
        <w:t xml:space="preserve"> </w:t>
      </w:r>
      <w:r w:rsidRPr="00633A23">
        <w:t>Фекла</w:t>
      </w:r>
      <w:r w:rsidRPr="00633A23">
        <w:rPr>
          <w:rFonts w:cs="Arial"/>
        </w:rPr>
        <w:t xml:space="preserve"> (</w:t>
      </w:r>
      <w:r w:rsidRPr="00633A23">
        <w:t>Коняшова</w:t>
      </w:r>
      <w:r w:rsidRPr="00633A23">
        <w:rPr>
          <w:rFonts w:cs="Arial"/>
        </w:rPr>
        <w:t>)</w:t>
      </w:r>
    </w:p>
    <w:p w:rsidR="005E0943" w:rsidRDefault="007C5DE1" w:rsidP="005E0943">
      <w:pPr>
        <w:ind w:firstLine="0"/>
        <w:jc w:val="center"/>
        <w:rPr>
          <w:noProof/>
          <w:szCs w:val="24"/>
        </w:rPr>
      </w:pPr>
      <w:r w:rsidRPr="00A617A4">
        <w:rPr>
          <w:noProof/>
          <w:szCs w:val="24"/>
        </w:rPr>
        <w:pict>
          <v:shape id="Рисунок 143" o:spid="_x0000_i1099" type="#_x0000_t75" style="width:210.75pt;height:276pt;visibility:visible">
            <v:imagedata r:id="rId84" o:title=""/>
          </v:shape>
        </w:pict>
      </w:r>
    </w:p>
    <w:p w:rsidR="005E0943" w:rsidRPr="00633A23" w:rsidRDefault="005E0943" w:rsidP="005E0943">
      <w:pPr>
        <w:rPr>
          <w:szCs w:val="24"/>
        </w:rPr>
      </w:pPr>
    </w:p>
    <w:p w:rsidR="005E0943" w:rsidRPr="00633A23" w:rsidRDefault="005E0943" w:rsidP="005E0943">
      <w:r w:rsidRPr="00633A23">
        <w:rPr>
          <w:rFonts w:cs="Arial"/>
        </w:rPr>
        <w:t xml:space="preserve">25 </w:t>
      </w:r>
      <w:r w:rsidRPr="00633A23">
        <w:t>января</w:t>
      </w:r>
      <w:r w:rsidRPr="00633A23">
        <w:rPr>
          <w:rFonts w:cs="Arial"/>
        </w:rPr>
        <w:t xml:space="preserve"> 1997 </w:t>
      </w:r>
      <w:r w:rsidRPr="00633A23">
        <w:t>г</w:t>
      </w:r>
      <w:r w:rsidRPr="00633A23">
        <w:rPr>
          <w:rFonts w:cs="Arial"/>
        </w:rPr>
        <w:t xml:space="preserve">.,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непродолжительной</w:t>
      </w:r>
      <w:r w:rsidRPr="00633A23">
        <w:rPr>
          <w:rFonts w:cs="Arial"/>
        </w:rPr>
        <w:t xml:space="preserve"> </w:t>
      </w:r>
      <w:r w:rsidRPr="00633A23">
        <w:t>болез</w:t>
      </w:r>
      <w:r w:rsidRPr="00633A23">
        <w:softHyphen/>
        <w:t>ни</w:t>
      </w:r>
      <w:r w:rsidRPr="00633A23">
        <w:rPr>
          <w:rFonts w:cs="Arial"/>
        </w:rPr>
        <w:t xml:space="preserve"> </w:t>
      </w:r>
      <w:r w:rsidRPr="00633A23">
        <w:t>завершилась</w:t>
      </w:r>
      <w:r w:rsidRPr="00633A23">
        <w:rPr>
          <w:rFonts w:cs="Arial"/>
        </w:rPr>
        <w:t xml:space="preserve"> </w:t>
      </w:r>
      <w:r w:rsidRPr="00633A23">
        <w:t>земная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насто</w:t>
      </w:r>
      <w:r w:rsidRPr="00633A23">
        <w:t>я</w:t>
      </w:r>
      <w:r w:rsidRPr="00633A23">
        <w:t>тельницы</w:t>
      </w:r>
      <w:r w:rsidRPr="00633A23">
        <w:rPr>
          <w:rFonts w:cs="Arial"/>
        </w:rPr>
        <w:t xml:space="preserve"> </w:t>
      </w:r>
      <w:r w:rsidRPr="00633A23">
        <w:t>Введено</w:t>
      </w:r>
      <w:r w:rsidRPr="00633A23">
        <w:rPr>
          <w:rFonts w:cs="Arial"/>
        </w:rPr>
        <w:t>-</w:t>
      </w:r>
      <w:r w:rsidRPr="00633A23">
        <w:t>Оятского</w:t>
      </w:r>
      <w:r w:rsidRPr="00633A23">
        <w:rPr>
          <w:rFonts w:cs="Arial"/>
        </w:rPr>
        <w:t xml:space="preserve"> </w:t>
      </w:r>
      <w:r w:rsidRPr="00633A23">
        <w:t>женского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 епархии</w:t>
      </w:r>
      <w:r w:rsidRPr="00633A23">
        <w:rPr>
          <w:rFonts w:cs="Arial"/>
        </w:rPr>
        <w:t xml:space="preserve"> </w:t>
      </w:r>
      <w:r w:rsidRPr="00633A23">
        <w:t>монахини</w:t>
      </w:r>
      <w:r w:rsidRPr="00633A23">
        <w:rPr>
          <w:rFonts w:cs="Arial"/>
        </w:rPr>
        <w:t xml:space="preserve"> </w:t>
      </w:r>
      <w:r w:rsidRPr="00633A23">
        <w:t>Феклы</w:t>
      </w:r>
      <w:r w:rsidRPr="00633A23">
        <w:rPr>
          <w:rFonts w:cs="Arial"/>
        </w:rPr>
        <w:t xml:space="preserve"> (</w:t>
      </w:r>
      <w:r w:rsidRPr="00633A23">
        <w:t>Коняшовой</w:t>
      </w:r>
      <w:r w:rsidRPr="00633A23">
        <w:rPr>
          <w:rFonts w:cs="Arial"/>
        </w:rPr>
        <w:t xml:space="preserve">), </w:t>
      </w:r>
      <w:r w:rsidRPr="00633A23">
        <w:t>бывшей</w:t>
      </w:r>
      <w:r w:rsidRPr="00633A23">
        <w:rPr>
          <w:rFonts w:cs="Arial"/>
        </w:rPr>
        <w:t xml:space="preserve"> </w:t>
      </w:r>
      <w:r w:rsidRPr="00633A23">
        <w:t>возоб</w:t>
      </w:r>
      <w:r w:rsidRPr="00633A23">
        <w:rPr>
          <w:rFonts w:cs="Arial"/>
        </w:rPr>
        <w:t>-</w:t>
      </w:r>
      <w:r w:rsidRPr="00633A23">
        <w:t>новительницей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древней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, </w:t>
      </w:r>
      <w:r w:rsidRPr="00633A23">
        <w:t>управлявшей</w:t>
      </w:r>
      <w:r w:rsidRPr="00633A23">
        <w:rPr>
          <w:rFonts w:cs="Arial"/>
        </w:rPr>
        <w:t xml:space="preserve"> </w:t>
      </w:r>
      <w:r w:rsidRPr="00633A23">
        <w:t>ею шесть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 (1991</w:t>
      </w:r>
      <w:r w:rsidRPr="00633A23">
        <w:t>—</w:t>
      </w:r>
      <w:r w:rsidRPr="00633A23">
        <w:rPr>
          <w:rFonts w:cs="Arial"/>
        </w:rPr>
        <w:t>1997).</w:t>
      </w:r>
    </w:p>
    <w:p w:rsidR="005E0943" w:rsidRPr="00633A23" w:rsidRDefault="005E0943" w:rsidP="005E0943">
      <w:r w:rsidRPr="00633A23">
        <w:t>Родилась</w:t>
      </w:r>
      <w:r w:rsidRPr="00633A23">
        <w:rPr>
          <w:rFonts w:cs="Arial"/>
        </w:rPr>
        <w:t xml:space="preserve"> </w:t>
      </w:r>
      <w:r w:rsidRPr="00633A23">
        <w:t>монахиня</w:t>
      </w:r>
      <w:r w:rsidRPr="00633A23">
        <w:rPr>
          <w:rFonts w:cs="Arial"/>
        </w:rPr>
        <w:t xml:space="preserve"> </w:t>
      </w:r>
      <w:r w:rsidRPr="00633A23">
        <w:t>Фекла</w:t>
      </w:r>
      <w:r w:rsidRPr="00633A23">
        <w:rPr>
          <w:rFonts w:cs="Arial"/>
        </w:rPr>
        <w:t xml:space="preserve"> (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 </w:t>
      </w:r>
      <w:r w:rsidRPr="00633A23">
        <w:t>Лидия</w:t>
      </w:r>
      <w:r w:rsidRPr="00633A23">
        <w:rPr>
          <w:rFonts w:cs="Arial"/>
        </w:rPr>
        <w:t xml:space="preserve"> </w:t>
      </w:r>
      <w:r w:rsidRPr="00633A23">
        <w:t>Алексан</w:t>
      </w:r>
      <w:r w:rsidRPr="00633A23">
        <w:softHyphen/>
        <w:t>дровна</w:t>
      </w:r>
      <w:r w:rsidRPr="00633A23">
        <w:rPr>
          <w:rFonts w:cs="Arial"/>
        </w:rPr>
        <w:t xml:space="preserve"> </w:t>
      </w:r>
      <w:r w:rsidRPr="00633A23">
        <w:t>Коняшова</w:t>
      </w:r>
      <w:r w:rsidRPr="00633A23">
        <w:rPr>
          <w:rFonts w:cs="Arial"/>
        </w:rPr>
        <w:t xml:space="preserve">) 25 </w:t>
      </w:r>
      <w:r w:rsidRPr="00633A23">
        <w:t>октября</w:t>
      </w:r>
      <w:r w:rsidRPr="00633A23">
        <w:rPr>
          <w:rFonts w:cs="Arial"/>
        </w:rPr>
        <w:t xml:space="preserve"> 1930 </w:t>
      </w:r>
      <w:r w:rsidRPr="00633A23">
        <w:t>г</w:t>
      </w:r>
      <w:r w:rsidRPr="00633A23">
        <w:t>о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дер</w:t>
      </w:r>
      <w:r w:rsidRPr="00633A23">
        <w:rPr>
          <w:rFonts w:cs="Arial"/>
        </w:rPr>
        <w:t xml:space="preserve">. </w:t>
      </w:r>
      <w:r w:rsidRPr="00633A23">
        <w:t>Боль</w:t>
      </w:r>
      <w:r w:rsidRPr="00633A23">
        <w:softHyphen/>
        <w:t>шая</w:t>
      </w:r>
      <w:r w:rsidRPr="00633A23">
        <w:rPr>
          <w:rFonts w:cs="Arial"/>
        </w:rPr>
        <w:t xml:space="preserve"> </w:t>
      </w:r>
      <w:r w:rsidRPr="00633A23">
        <w:t>Яморка</w:t>
      </w:r>
      <w:r w:rsidRPr="00633A23">
        <w:rPr>
          <w:rFonts w:cs="Arial"/>
        </w:rPr>
        <w:t xml:space="preserve"> </w:t>
      </w:r>
      <w:r w:rsidRPr="00633A23">
        <w:t>Салобелякского</w:t>
      </w:r>
      <w:r w:rsidRPr="00633A23">
        <w:rPr>
          <w:rFonts w:cs="Arial"/>
        </w:rPr>
        <w:t xml:space="preserve"> </w:t>
      </w:r>
      <w:r w:rsidRPr="00633A23">
        <w:t>района</w:t>
      </w:r>
      <w:r w:rsidRPr="00633A23">
        <w:rPr>
          <w:rFonts w:cs="Arial"/>
        </w:rPr>
        <w:t xml:space="preserve"> </w:t>
      </w:r>
      <w:r w:rsidRPr="00633A23">
        <w:t>Вятской</w:t>
      </w:r>
      <w:r w:rsidRPr="00633A23">
        <w:rPr>
          <w:rFonts w:cs="Arial"/>
        </w:rPr>
        <w:t xml:space="preserve"> </w:t>
      </w:r>
      <w:r w:rsidRPr="00633A23">
        <w:t>области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крестьянской</w:t>
      </w:r>
      <w:r w:rsidRPr="00633A23">
        <w:rPr>
          <w:rFonts w:cs="Arial"/>
        </w:rPr>
        <w:t xml:space="preserve"> </w:t>
      </w:r>
      <w:r w:rsidRPr="00633A23">
        <w:t>семье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а</w:t>
      </w:r>
      <w:r w:rsidRPr="00633A23">
        <w:t>мого</w:t>
      </w:r>
      <w:r w:rsidRPr="00633A23">
        <w:rPr>
          <w:rFonts w:cs="Arial"/>
        </w:rPr>
        <w:t xml:space="preserve"> </w:t>
      </w:r>
      <w:r w:rsidRPr="00633A23">
        <w:t>детства</w:t>
      </w:r>
      <w:r w:rsidRPr="00633A23">
        <w:rPr>
          <w:rFonts w:cs="Arial"/>
        </w:rPr>
        <w:t xml:space="preserve">, </w:t>
      </w:r>
      <w:r w:rsidRPr="00633A23">
        <w:t>несмотря</w:t>
      </w:r>
      <w:r w:rsidRPr="00633A23">
        <w:rPr>
          <w:rFonts w:cs="Arial"/>
        </w:rPr>
        <w:t xml:space="preserve"> </w:t>
      </w:r>
      <w:r w:rsidRPr="00633A23">
        <w:t>на тяжелое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гонений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Христову</w:t>
      </w:r>
      <w:r w:rsidRPr="00633A23">
        <w:rPr>
          <w:rFonts w:cs="Arial"/>
        </w:rPr>
        <w:t xml:space="preserve">, </w:t>
      </w:r>
      <w:r w:rsidRPr="00633A23">
        <w:t>Лидия воспитывалась</w:t>
      </w:r>
      <w:r w:rsidRPr="00633A23">
        <w:rPr>
          <w:rFonts w:cs="Arial"/>
        </w:rPr>
        <w:t xml:space="preserve"> </w:t>
      </w:r>
      <w:r w:rsidRPr="00633A23">
        <w:t>родителями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вере</w:t>
      </w:r>
      <w:r w:rsidRPr="00633A23">
        <w:rPr>
          <w:rFonts w:cs="Arial"/>
        </w:rPr>
        <w:t xml:space="preserve">, </w:t>
      </w:r>
      <w:r w:rsidRPr="00633A23">
        <w:t>воспринимая</w:t>
      </w:r>
      <w:r w:rsidRPr="00633A23">
        <w:rPr>
          <w:rFonts w:cs="Arial"/>
        </w:rPr>
        <w:t xml:space="preserve"> </w:t>
      </w:r>
      <w:r w:rsidRPr="00633A23">
        <w:t>от них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односельчан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благочестивых</w:t>
      </w:r>
      <w:r w:rsidRPr="00633A23">
        <w:rPr>
          <w:rFonts w:cs="Arial"/>
        </w:rPr>
        <w:t xml:space="preserve"> </w:t>
      </w:r>
      <w:r w:rsidRPr="00633A23">
        <w:t>вятских</w:t>
      </w:r>
      <w:r w:rsidRPr="00633A23">
        <w:rPr>
          <w:rFonts w:cs="Arial"/>
        </w:rPr>
        <w:t xml:space="preserve"> </w:t>
      </w:r>
      <w:r w:rsidRPr="00633A23">
        <w:t>кре</w:t>
      </w:r>
      <w:r w:rsidRPr="00633A23">
        <w:softHyphen/>
        <w:t>стьян</w:t>
      </w:r>
      <w:r w:rsidRPr="00633A23">
        <w:rPr>
          <w:rFonts w:cs="Arial"/>
        </w:rPr>
        <w:t xml:space="preserve">, </w:t>
      </w:r>
      <w:r w:rsidRPr="00633A23">
        <w:t>примеры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ближнему</w:t>
      </w:r>
      <w:r w:rsidRPr="00633A23">
        <w:rPr>
          <w:rFonts w:cs="Arial"/>
        </w:rPr>
        <w:t>.</w:t>
      </w:r>
    </w:p>
    <w:p w:rsidR="005E0943" w:rsidRPr="00633A23" w:rsidRDefault="005E0943" w:rsidP="005E0943">
      <w:r w:rsidRPr="00633A23">
        <w:t>Тяжелые</w:t>
      </w:r>
      <w:r w:rsidRPr="00633A23">
        <w:rPr>
          <w:rFonts w:cs="Arial"/>
        </w:rPr>
        <w:t xml:space="preserve"> </w:t>
      </w:r>
      <w:r w:rsidRPr="00633A23">
        <w:t>испытания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юных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выпали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долю будущей</w:t>
      </w:r>
      <w:r w:rsidRPr="00633A23">
        <w:rPr>
          <w:rFonts w:cs="Arial"/>
        </w:rPr>
        <w:t xml:space="preserve"> </w:t>
      </w:r>
      <w:r w:rsidRPr="00633A23">
        <w:t>инокини</w:t>
      </w:r>
      <w:r w:rsidRPr="00633A23">
        <w:rPr>
          <w:rFonts w:cs="Arial"/>
        </w:rPr>
        <w:t xml:space="preserve">: </w:t>
      </w:r>
      <w:r w:rsidRPr="00633A23">
        <w:t>в</w:t>
      </w:r>
      <w:r w:rsidRPr="00633A23">
        <w:rPr>
          <w:rFonts w:cs="Arial"/>
        </w:rPr>
        <w:t xml:space="preserve"> 1930-</w:t>
      </w:r>
      <w:r w:rsidRPr="00633A23">
        <w:t>х</w:t>
      </w:r>
      <w:r w:rsidRPr="00633A23">
        <w:rPr>
          <w:rFonts w:cs="Arial"/>
        </w:rPr>
        <w:t xml:space="preserve"> </w:t>
      </w:r>
      <w:r w:rsidRPr="00633A23">
        <w:t>годах</w:t>
      </w:r>
      <w:r w:rsidRPr="00633A23">
        <w:rPr>
          <w:rFonts w:cs="Arial"/>
        </w:rPr>
        <w:t xml:space="preserve"> </w:t>
      </w:r>
      <w:r w:rsidRPr="00633A23">
        <w:t>ант</w:t>
      </w:r>
      <w:r w:rsidRPr="00633A23">
        <w:t>и</w:t>
      </w:r>
      <w:r w:rsidRPr="00633A23">
        <w:t>церковная</w:t>
      </w:r>
      <w:r w:rsidRPr="00633A23">
        <w:rPr>
          <w:rFonts w:cs="Arial"/>
        </w:rPr>
        <w:t xml:space="preserve"> </w:t>
      </w:r>
      <w:r w:rsidRPr="00633A23">
        <w:t>волна «пятилетки</w:t>
      </w:r>
      <w:r w:rsidRPr="00633A23">
        <w:rPr>
          <w:rFonts w:cs="Arial"/>
        </w:rPr>
        <w:t xml:space="preserve"> </w:t>
      </w:r>
      <w:r w:rsidRPr="00633A23">
        <w:t>безбожия»</w:t>
      </w:r>
      <w:r w:rsidRPr="00633A23">
        <w:rPr>
          <w:rFonts w:cs="Arial"/>
        </w:rPr>
        <w:t xml:space="preserve"> </w:t>
      </w:r>
      <w:r w:rsidRPr="00633A23">
        <w:t>докатилась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этих</w:t>
      </w:r>
      <w:r w:rsidRPr="00633A23">
        <w:rPr>
          <w:rFonts w:cs="Arial"/>
        </w:rPr>
        <w:t xml:space="preserve"> </w:t>
      </w:r>
      <w:r w:rsidRPr="00633A23">
        <w:t>глухих</w:t>
      </w:r>
      <w:r>
        <w:t xml:space="preserve"> </w:t>
      </w:r>
      <w:r w:rsidRPr="00633A23">
        <w:t>вятских</w:t>
      </w:r>
      <w:r w:rsidRPr="00633A23">
        <w:rPr>
          <w:rFonts w:cs="Arial"/>
        </w:rPr>
        <w:t xml:space="preserve"> </w:t>
      </w:r>
      <w:r w:rsidRPr="00633A23">
        <w:t>мест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1940 </w:t>
      </w:r>
      <w:r w:rsidRPr="00633A23">
        <w:t>году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Лидия</w:t>
      </w:r>
      <w:r w:rsidRPr="00633A23">
        <w:rPr>
          <w:rFonts w:cs="Arial"/>
        </w:rPr>
        <w:t xml:space="preserve"> </w:t>
      </w:r>
      <w:r w:rsidRPr="00633A23">
        <w:t>училась</w:t>
      </w:r>
      <w:r w:rsidRPr="00633A23">
        <w:rPr>
          <w:rFonts w:cs="Arial"/>
        </w:rPr>
        <w:t xml:space="preserve"> </w:t>
      </w:r>
      <w:r w:rsidRPr="00633A23">
        <w:t>во втором</w:t>
      </w:r>
      <w:r w:rsidRPr="00633A23">
        <w:rPr>
          <w:rFonts w:cs="Arial"/>
        </w:rPr>
        <w:t xml:space="preserve"> </w:t>
      </w:r>
      <w:r w:rsidRPr="00633A23">
        <w:t>классе</w:t>
      </w:r>
      <w:r w:rsidRPr="00633A23">
        <w:rPr>
          <w:rFonts w:cs="Arial"/>
        </w:rPr>
        <w:t xml:space="preserve">, </w:t>
      </w:r>
      <w:r w:rsidRPr="00633A23">
        <w:t>умирает</w:t>
      </w:r>
      <w:r w:rsidRPr="00633A23">
        <w:rPr>
          <w:rFonts w:cs="Arial"/>
        </w:rPr>
        <w:t xml:space="preserve"> </w:t>
      </w:r>
      <w:r w:rsidRPr="00633A23">
        <w:t>горячо</w:t>
      </w:r>
      <w:r w:rsidRPr="00633A23">
        <w:rPr>
          <w:rFonts w:cs="Arial"/>
        </w:rPr>
        <w:t xml:space="preserve"> </w:t>
      </w:r>
      <w:r w:rsidRPr="00633A23">
        <w:t>любимая</w:t>
      </w:r>
      <w:r w:rsidRPr="00633A23">
        <w:rPr>
          <w:rFonts w:cs="Arial"/>
        </w:rPr>
        <w:t xml:space="preserve"> </w:t>
      </w:r>
      <w:r w:rsidRPr="00633A23">
        <w:t>мать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softHyphen/>
        <w:t>вившая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основы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Романовна</w:t>
      </w:r>
      <w:r w:rsidRPr="00633A23">
        <w:rPr>
          <w:rFonts w:cs="Arial"/>
        </w:rPr>
        <w:t xml:space="preserve"> </w:t>
      </w:r>
      <w:r w:rsidRPr="00633A23">
        <w:t>Шалабина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1941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отец</w:t>
      </w:r>
      <w:r w:rsidRPr="00633A23">
        <w:rPr>
          <w:rFonts w:cs="Arial"/>
        </w:rPr>
        <w:t xml:space="preserve">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остается</w:t>
      </w:r>
      <w:r w:rsidRPr="00633A23">
        <w:rPr>
          <w:rFonts w:cs="Arial"/>
        </w:rPr>
        <w:t xml:space="preserve"> </w:t>
      </w:r>
      <w:r w:rsidRPr="00633A23">
        <w:t>дома</w:t>
      </w:r>
      <w:r w:rsidRPr="00633A23">
        <w:rPr>
          <w:rFonts w:cs="Arial"/>
        </w:rPr>
        <w:t xml:space="preserve"> </w:t>
      </w:r>
      <w:r w:rsidRPr="00633A23">
        <w:t>одна</w:t>
      </w:r>
      <w:r w:rsidRPr="00633A23">
        <w:rPr>
          <w:rFonts w:cs="Arial"/>
        </w:rPr>
        <w:t xml:space="preserve"> </w:t>
      </w:r>
      <w:r w:rsidRPr="00633A23">
        <w:t>с мла</w:t>
      </w:r>
      <w:r w:rsidRPr="00633A23">
        <w:t>д</w:t>
      </w:r>
      <w:r w:rsidRPr="00633A23">
        <w:t>шими</w:t>
      </w:r>
      <w:r w:rsidRPr="00633A23">
        <w:rPr>
          <w:rFonts w:cs="Arial"/>
        </w:rPr>
        <w:t xml:space="preserve"> </w:t>
      </w:r>
      <w:r w:rsidRPr="00633A23">
        <w:t>сестрами</w:t>
      </w:r>
      <w:r w:rsidRPr="00633A23">
        <w:rPr>
          <w:rFonts w:cs="Arial"/>
        </w:rPr>
        <w:t xml:space="preserve">,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времени</w:t>
      </w:r>
      <w:r w:rsidRPr="00633A23">
        <w:rPr>
          <w:rFonts w:cs="Arial"/>
        </w:rPr>
        <w:t xml:space="preserve"> </w:t>
      </w:r>
      <w:r w:rsidRPr="00633A23">
        <w:t>должна была</w:t>
      </w:r>
      <w:r w:rsidRPr="00633A23">
        <w:rPr>
          <w:rFonts w:cs="Arial"/>
        </w:rPr>
        <w:t xml:space="preserve"> </w:t>
      </w:r>
      <w:r w:rsidRPr="00633A23">
        <w:t>поднимать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воспитывать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старшая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семье</w:t>
      </w:r>
      <w:r w:rsidRPr="00633A23">
        <w:rPr>
          <w:rFonts w:cs="Arial"/>
        </w:rPr>
        <w:t xml:space="preserve">. </w:t>
      </w:r>
      <w:r w:rsidRPr="00633A23">
        <w:t>Одиннадцатилетней</w:t>
      </w:r>
      <w:r w:rsidRPr="00633A23">
        <w:rPr>
          <w:rFonts w:cs="Arial"/>
        </w:rPr>
        <w:t xml:space="preserve"> </w:t>
      </w:r>
      <w:r w:rsidRPr="00633A23">
        <w:t>девочке</w:t>
      </w:r>
      <w:r w:rsidRPr="00633A23">
        <w:rPr>
          <w:rFonts w:cs="Arial"/>
        </w:rPr>
        <w:t xml:space="preserve"> </w:t>
      </w:r>
      <w:r w:rsidRPr="00633A23">
        <w:t>приходится</w:t>
      </w:r>
      <w:r w:rsidRPr="00633A23">
        <w:rPr>
          <w:rFonts w:cs="Arial"/>
        </w:rPr>
        <w:t xml:space="preserve"> </w:t>
      </w:r>
      <w:r w:rsidRPr="00633A23">
        <w:t>зачастую ходить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селам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сумой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просить</w:t>
      </w:r>
      <w:r w:rsidRPr="00633A23">
        <w:rPr>
          <w:rFonts w:cs="Arial"/>
        </w:rPr>
        <w:t xml:space="preserve"> </w:t>
      </w:r>
      <w:r w:rsidRPr="00633A23">
        <w:t>именем</w:t>
      </w:r>
      <w:r w:rsidRPr="00633A23">
        <w:rPr>
          <w:rFonts w:cs="Arial"/>
        </w:rPr>
        <w:t xml:space="preserve"> </w:t>
      </w:r>
      <w:r w:rsidRPr="00633A23">
        <w:t>Христовым хлеб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.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Пресвятая</w:t>
      </w:r>
      <w:r w:rsidRPr="00633A23">
        <w:rPr>
          <w:rFonts w:cs="Arial"/>
        </w:rPr>
        <w:t xml:space="preserve"> </w:t>
      </w:r>
      <w:r w:rsidRPr="00633A23">
        <w:t>Богородица</w:t>
      </w:r>
      <w:r w:rsidRPr="00633A23">
        <w:rPr>
          <w:rFonts w:cs="Arial"/>
        </w:rPr>
        <w:t xml:space="preserve"> </w:t>
      </w:r>
      <w:r w:rsidRPr="00633A23">
        <w:t>засту</w:t>
      </w:r>
      <w:r w:rsidRPr="00633A23">
        <w:softHyphen/>
        <w:t>плением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с</w:t>
      </w:r>
      <w:r w:rsidRPr="00633A23">
        <w:t>тавляли</w:t>
      </w:r>
      <w:r w:rsidRPr="00633A23">
        <w:rPr>
          <w:rFonts w:cs="Arial"/>
        </w:rPr>
        <w:t xml:space="preserve"> </w:t>
      </w:r>
      <w:r w:rsidRPr="00633A23">
        <w:t>бедное</w:t>
      </w:r>
      <w:r w:rsidRPr="00633A23">
        <w:rPr>
          <w:rFonts w:cs="Arial"/>
        </w:rPr>
        <w:t xml:space="preserve"> </w:t>
      </w:r>
      <w:r w:rsidRPr="00633A23">
        <w:t>семейство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softHyphen/>
        <w:t>давая</w:t>
      </w:r>
      <w:r w:rsidRPr="00633A23">
        <w:rPr>
          <w:rFonts w:cs="Arial"/>
        </w:rPr>
        <w:t xml:space="preserve"> </w:t>
      </w:r>
      <w:r w:rsidRPr="00633A23">
        <w:t>необходимое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пропитания</w:t>
      </w:r>
      <w:r w:rsidRPr="00633A23">
        <w:rPr>
          <w:rFonts w:cs="Arial"/>
        </w:rPr>
        <w:t>.</w:t>
      </w:r>
    </w:p>
    <w:p w:rsidR="005E0943" w:rsidRPr="00633A23" w:rsidRDefault="005E0943" w:rsidP="005E0943">
      <w:r w:rsidRPr="00633A23">
        <w:t>Помогала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укрепляла</w:t>
      </w:r>
      <w:r w:rsidRPr="00633A23">
        <w:rPr>
          <w:rFonts w:cs="Arial"/>
        </w:rPr>
        <w:t xml:space="preserve"> </w:t>
      </w:r>
      <w:r w:rsidRPr="00633A23">
        <w:t>вера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Господа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мысел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тяжкие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войны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12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Лидия</w:t>
      </w:r>
      <w:r w:rsidRPr="00633A23">
        <w:rPr>
          <w:rFonts w:cs="Arial"/>
        </w:rPr>
        <w:t xml:space="preserve"> </w:t>
      </w:r>
      <w:r w:rsidRPr="00633A23">
        <w:t>наряду со</w:t>
      </w:r>
      <w:r w:rsidRPr="00633A23">
        <w:rPr>
          <w:rFonts w:cs="Arial"/>
        </w:rPr>
        <w:t xml:space="preserve"> </w:t>
      </w:r>
      <w:r w:rsidRPr="00633A23">
        <w:t>взрослыми</w:t>
      </w:r>
      <w:r w:rsidRPr="00633A23">
        <w:rPr>
          <w:rFonts w:cs="Arial"/>
        </w:rPr>
        <w:t xml:space="preserve"> </w:t>
      </w:r>
      <w:r w:rsidRPr="00633A23">
        <w:t>работает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совхозе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1943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переез</w:t>
      </w:r>
      <w:r w:rsidRPr="00633A23">
        <w:softHyphen/>
        <w:t>жает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жительство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тете</w:t>
      </w:r>
      <w:r w:rsidRPr="00633A23">
        <w:rPr>
          <w:rFonts w:cs="Arial"/>
        </w:rPr>
        <w:t xml:space="preserve">, </w:t>
      </w:r>
      <w:r w:rsidRPr="00633A23">
        <w:t>Пелагее</w:t>
      </w:r>
      <w:r w:rsidRPr="00633A23">
        <w:rPr>
          <w:rFonts w:cs="Arial"/>
        </w:rPr>
        <w:t xml:space="preserve"> </w:t>
      </w:r>
      <w:r w:rsidRPr="00633A23">
        <w:t>Романовне</w:t>
      </w:r>
      <w:r w:rsidRPr="00633A23">
        <w:rPr>
          <w:rFonts w:cs="Arial"/>
        </w:rPr>
        <w:t xml:space="preserve"> </w:t>
      </w:r>
      <w:r w:rsidRPr="00633A23">
        <w:t>Мансу</w:t>
      </w:r>
      <w:r w:rsidRPr="00633A23">
        <w:softHyphen/>
        <w:t>ровой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Йошкар</w:t>
      </w:r>
      <w:r w:rsidRPr="00633A23">
        <w:rPr>
          <w:rFonts w:cs="Arial"/>
        </w:rPr>
        <w:t>-</w:t>
      </w:r>
      <w:r w:rsidRPr="00633A23">
        <w:t>Олу</w:t>
      </w:r>
      <w:r w:rsidRPr="00633A23">
        <w:rPr>
          <w:rFonts w:cs="Arial"/>
        </w:rPr>
        <w:t xml:space="preserve"> (</w:t>
      </w:r>
      <w:r w:rsidRPr="00633A23">
        <w:t>б</w:t>
      </w:r>
      <w:r w:rsidRPr="00633A23">
        <w:rPr>
          <w:rFonts w:cs="Arial"/>
        </w:rPr>
        <w:t xml:space="preserve">. </w:t>
      </w:r>
      <w:r w:rsidRPr="00633A23">
        <w:t>Царевококшайск</w:t>
      </w:r>
      <w:r w:rsidRPr="00633A23">
        <w:rPr>
          <w:rFonts w:cs="Arial"/>
        </w:rPr>
        <w:t xml:space="preserve">).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она трудится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t>д</w:t>
      </w:r>
      <w:r w:rsidRPr="00633A23">
        <w:t>собном</w:t>
      </w:r>
      <w:r w:rsidRPr="00633A23">
        <w:rPr>
          <w:rFonts w:cs="Arial"/>
        </w:rPr>
        <w:t xml:space="preserve"> </w:t>
      </w:r>
      <w:r w:rsidRPr="00633A23">
        <w:t>хозяйстве</w:t>
      </w:r>
      <w:r w:rsidRPr="00633A23">
        <w:rPr>
          <w:rFonts w:cs="Arial"/>
        </w:rPr>
        <w:t xml:space="preserve"> </w:t>
      </w:r>
      <w:r w:rsidRPr="00633A23">
        <w:t>эвакуированного</w:t>
      </w:r>
      <w:r w:rsidRPr="00633A23">
        <w:rPr>
          <w:rFonts w:cs="Arial"/>
        </w:rPr>
        <w:t xml:space="preserve"> </w:t>
      </w:r>
      <w:r w:rsidRPr="00633A23">
        <w:t>сюда в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войны</w:t>
      </w:r>
      <w:r w:rsidRPr="00633A23">
        <w:rPr>
          <w:rFonts w:cs="Arial"/>
        </w:rPr>
        <w:t xml:space="preserve"> </w:t>
      </w:r>
      <w:r w:rsidRPr="00633A23">
        <w:t>Ленинградского</w:t>
      </w:r>
      <w:r w:rsidRPr="00633A23">
        <w:rPr>
          <w:rFonts w:cs="Arial"/>
        </w:rPr>
        <w:t xml:space="preserve"> </w:t>
      </w:r>
      <w:r w:rsidRPr="00633A23">
        <w:t>оптико</w:t>
      </w:r>
      <w:r w:rsidRPr="00633A23">
        <w:rPr>
          <w:rFonts w:cs="Arial"/>
        </w:rPr>
        <w:t>-</w:t>
      </w:r>
      <w:r w:rsidRPr="00633A23">
        <w:t>механического объединения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возвращением</w:t>
      </w:r>
      <w:r w:rsidRPr="00633A23">
        <w:rPr>
          <w:rFonts w:cs="Arial"/>
        </w:rPr>
        <w:t xml:space="preserve">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1945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в город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Неве</w:t>
      </w:r>
      <w:r w:rsidRPr="00633A23">
        <w:rPr>
          <w:rFonts w:cs="Arial"/>
        </w:rPr>
        <w:t xml:space="preserve">, </w:t>
      </w:r>
      <w:r w:rsidRPr="00633A23">
        <w:t>приезжает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Ленинград</w:t>
      </w:r>
      <w:r w:rsidRPr="00633A23">
        <w:rPr>
          <w:rFonts w:cs="Arial"/>
        </w:rPr>
        <w:t>.</w:t>
      </w:r>
    </w:p>
    <w:p w:rsidR="005E0943" w:rsidRPr="00633A23" w:rsidRDefault="005E0943" w:rsidP="005E0943">
      <w:r w:rsidRPr="00633A23">
        <w:t>В</w:t>
      </w:r>
      <w:r w:rsidRPr="00633A23">
        <w:rPr>
          <w:rFonts w:cs="Arial"/>
        </w:rPr>
        <w:t xml:space="preserve"> </w:t>
      </w:r>
      <w:r w:rsidRPr="00633A23">
        <w:t>феврале</w:t>
      </w:r>
      <w:r w:rsidRPr="00633A23">
        <w:rPr>
          <w:rFonts w:cs="Arial"/>
        </w:rPr>
        <w:t xml:space="preserve"> 1948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Лидия</w:t>
      </w:r>
      <w:r w:rsidRPr="00633A23">
        <w:rPr>
          <w:rFonts w:cs="Arial"/>
        </w:rPr>
        <w:t xml:space="preserve"> </w:t>
      </w:r>
      <w:r w:rsidRPr="00633A23">
        <w:t>поступила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ленинград</w:t>
      </w:r>
      <w:r w:rsidRPr="00633A23">
        <w:softHyphen/>
        <w:t>ский</w:t>
      </w:r>
      <w:r w:rsidRPr="00633A23">
        <w:rPr>
          <w:rFonts w:cs="Arial"/>
        </w:rPr>
        <w:t xml:space="preserve"> </w:t>
      </w:r>
      <w:r w:rsidRPr="00633A23">
        <w:t>Балтийский</w:t>
      </w:r>
      <w:r w:rsidRPr="00633A23">
        <w:rPr>
          <w:rFonts w:cs="Arial"/>
        </w:rPr>
        <w:t xml:space="preserve"> </w:t>
      </w:r>
      <w:r w:rsidRPr="00633A23">
        <w:t>завод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прораб</w:t>
      </w:r>
      <w:r w:rsidRPr="00633A23">
        <w:t>о</w:t>
      </w:r>
      <w:r w:rsidRPr="00633A23">
        <w:t>тала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качестве электросварщицы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мастера</w:t>
      </w:r>
      <w:r w:rsidRPr="00633A23">
        <w:rPr>
          <w:rFonts w:cs="Arial"/>
        </w:rPr>
        <w:t xml:space="preserve">, </w:t>
      </w:r>
      <w:r w:rsidRPr="00633A23">
        <w:t>более</w:t>
      </w:r>
      <w:r w:rsidRPr="00633A23">
        <w:rPr>
          <w:rFonts w:cs="Arial"/>
        </w:rPr>
        <w:t xml:space="preserve"> 30 </w:t>
      </w:r>
      <w:r w:rsidRPr="00633A23">
        <w:t>лет</w:t>
      </w:r>
      <w:r w:rsidRPr="00633A23">
        <w:rPr>
          <w:rFonts w:cs="Arial"/>
        </w:rPr>
        <w:t xml:space="preserve">, </w:t>
      </w:r>
      <w:r w:rsidRPr="00633A23">
        <w:t>уй</w:t>
      </w:r>
      <w:r w:rsidRPr="00633A23">
        <w:softHyphen/>
        <w:t>дя</w:t>
      </w:r>
      <w:r w:rsidRPr="00633A23">
        <w:rPr>
          <w:rFonts w:cs="Arial"/>
        </w:rPr>
        <w:t xml:space="preserve"> </w:t>
      </w:r>
      <w:r w:rsidRPr="00633A23">
        <w:t>оттуда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инвалидности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пенсию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1976 </w:t>
      </w:r>
      <w:r w:rsidRPr="00633A23">
        <w:t>году</w:t>
      </w:r>
      <w:r w:rsidRPr="00633A23">
        <w:rPr>
          <w:rFonts w:cs="Arial"/>
        </w:rPr>
        <w:t xml:space="preserve">. </w:t>
      </w:r>
      <w:r w:rsidRPr="00633A23">
        <w:t>Все эти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тяжкого</w:t>
      </w:r>
      <w:r w:rsidRPr="00633A23">
        <w:rPr>
          <w:rFonts w:cs="Arial"/>
        </w:rPr>
        <w:t xml:space="preserve"> </w:t>
      </w:r>
      <w:r w:rsidRPr="00633A23">
        <w:t>труда</w:t>
      </w:r>
      <w:r w:rsidRPr="00633A23">
        <w:rPr>
          <w:rFonts w:cs="Arial"/>
        </w:rPr>
        <w:t xml:space="preserve"> </w:t>
      </w:r>
      <w:r w:rsidRPr="00633A23">
        <w:t>Лидия</w:t>
      </w:r>
      <w:r w:rsidRPr="00633A23">
        <w:rPr>
          <w:rFonts w:cs="Arial"/>
        </w:rPr>
        <w:t xml:space="preserve"> </w:t>
      </w:r>
      <w:r w:rsidRPr="00633A23">
        <w:t>находила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для молитвы</w:t>
      </w:r>
      <w:r w:rsidRPr="00633A23">
        <w:rPr>
          <w:rFonts w:cs="Arial"/>
        </w:rPr>
        <w:t xml:space="preserve">, </w:t>
      </w:r>
      <w:r w:rsidRPr="00633A23">
        <w:t>пос</w:t>
      </w:r>
      <w:r w:rsidRPr="00633A23">
        <w:t>е</w:t>
      </w:r>
      <w:r w:rsidRPr="00633A23">
        <w:t>щала</w:t>
      </w:r>
      <w:r w:rsidRPr="00633A23">
        <w:rPr>
          <w:rFonts w:cs="Arial"/>
        </w:rPr>
        <w:t xml:space="preserve"> </w:t>
      </w:r>
      <w:r w:rsidRPr="00633A23">
        <w:t>храм</w:t>
      </w:r>
      <w:r w:rsidRPr="00633A23">
        <w:rPr>
          <w:rFonts w:cs="Arial"/>
        </w:rPr>
        <w:t xml:space="preserve"> </w:t>
      </w:r>
      <w:r w:rsidRPr="00633A23">
        <w:t>Божий</w:t>
      </w:r>
      <w:r w:rsidRPr="00633A23">
        <w:rPr>
          <w:rFonts w:cs="Arial"/>
        </w:rPr>
        <w:t xml:space="preserve">, </w:t>
      </w:r>
      <w:r w:rsidRPr="00633A23">
        <w:t>ведя</w:t>
      </w:r>
      <w:r w:rsidRPr="00633A23">
        <w:rPr>
          <w:rFonts w:cs="Arial"/>
        </w:rPr>
        <w:t xml:space="preserve"> </w:t>
      </w:r>
      <w:r w:rsidRPr="00633A23">
        <w:t>духовную жизнь</w:t>
      </w:r>
      <w:r w:rsidRPr="00633A23">
        <w:rPr>
          <w:rFonts w:cs="Arial"/>
        </w:rPr>
        <w:t xml:space="preserve">, </w:t>
      </w:r>
      <w:r w:rsidRPr="00633A23">
        <w:t>сокрытую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внешнего</w:t>
      </w:r>
      <w:r w:rsidRPr="00633A23">
        <w:rPr>
          <w:rFonts w:cs="Arial"/>
        </w:rPr>
        <w:t xml:space="preserve"> </w:t>
      </w:r>
      <w:r w:rsidRPr="00633A23">
        <w:t>поверхностного</w:t>
      </w:r>
      <w:r w:rsidRPr="00633A23">
        <w:rPr>
          <w:rFonts w:cs="Arial"/>
        </w:rPr>
        <w:t xml:space="preserve"> </w:t>
      </w:r>
      <w:r w:rsidRPr="00633A23">
        <w:t>взгляда</w:t>
      </w:r>
      <w:r w:rsidRPr="00633A23">
        <w:rPr>
          <w:rFonts w:cs="Arial"/>
        </w:rPr>
        <w:t xml:space="preserve">. </w:t>
      </w:r>
      <w:r w:rsidRPr="00633A23">
        <w:t>Го</w:t>
      </w:r>
      <w:r w:rsidRPr="00633A23">
        <w:t>с</w:t>
      </w:r>
      <w:r w:rsidRPr="00633A23">
        <w:t>подь</w:t>
      </w:r>
      <w:r w:rsidRPr="00633A23">
        <w:rPr>
          <w:rFonts w:cs="Arial"/>
        </w:rPr>
        <w:t xml:space="preserve"> </w:t>
      </w:r>
      <w:r w:rsidRPr="00633A23">
        <w:t>наделил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даром</w:t>
      </w:r>
      <w:r w:rsidRPr="00633A23">
        <w:rPr>
          <w:rFonts w:cs="Arial"/>
        </w:rPr>
        <w:t xml:space="preserve"> </w:t>
      </w:r>
      <w:r w:rsidRPr="00633A23">
        <w:t>рассудительности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служивцы</w:t>
      </w:r>
      <w:r w:rsidRPr="00633A23">
        <w:rPr>
          <w:rFonts w:cs="Arial"/>
        </w:rPr>
        <w:t xml:space="preserve">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обращались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помощью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softHyphen/>
        <w:t>бегали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советам</w:t>
      </w:r>
      <w:r w:rsidRPr="00633A23">
        <w:rPr>
          <w:rFonts w:cs="Arial"/>
        </w:rPr>
        <w:t xml:space="preserve">, </w:t>
      </w:r>
      <w:r w:rsidRPr="00633A23">
        <w:t>испытывая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мудрость</w:t>
      </w:r>
      <w:r w:rsidRPr="00633A23">
        <w:rPr>
          <w:rFonts w:cs="Arial"/>
        </w:rPr>
        <w:t xml:space="preserve">, </w:t>
      </w:r>
      <w:r w:rsidRPr="00633A23">
        <w:t>глубину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пользу</w:t>
      </w:r>
      <w:r w:rsidRPr="00633A23">
        <w:rPr>
          <w:rFonts w:cs="Arial"/>
        </w:rPr>
        <w:t>.</w:t>
      </w:r>
    </w:p>
    <w:p w:rsidR="005E0943" w:rsidRPr="00633A23" w:rsidRDefault="005E0943" w:rsidP="005E0943">
      <w:r w:rsidRPr="00633A23">
        <w:t>Выйдя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пенсию</w:t>
      </w:r>
      <w:r w:rsidRPr="00633A23">
        <w:rPr>
          <w:rFonts w:cs="Arial"/>
        </w:rPr>
        <w:t xml:space="preserve">, </w:t>
      </w:r>
      <w:r w:rsidRPr="00633A23">
        <w:t>Лидия</w:t>
      </w:r>
      <w:r w:rsidRPr="00633A23">
        <w:rPr>
          <w:rFonts w:cs="Arial"/>
        </w:rPr>
        <w:t xml:space="preserve"> </w:t>
      </w:r>
      <w:r w:rsidRPr="00633A23">
        <w:t>Александровна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1980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совершает</w:t>
      </w:r>
      <w:r w:rsidRPr="00633A23">
        <w:rPr>
          <w:rFonts w:cs="Arial"/>
        </w:rPr>
        <w:t xml:space="preserve"> </w:t>
      </w:r>
      <w:r w:rsidRPr="00633A23">
        <w:t>паломничества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я</w:t>
      </w:r>
      <w:r w:rsidRPr="00633A23">
        <w:lastRenderedPageBreak/>
        <w:t>тым</w:t>
      </w:r>
      <w:r w:rsidRPr="00633A23">
        <w:rPr>
          <w:rFonts w:cs="Arial"/>
        </w:rPr>
        <w:t xml:space="preserve"> </w:t>
      </w:r>
      <w:r w:rsidRPr="00633A23">
        <w:t>местам</w:t>
      </w:r>
      <w:r w:rsidRPr="00633A23">
        <w:rPr>
          <w:rFonts w:cs="Arial"/>
        </w:rPr>
        <w:t xml:space="preserve">, </w:t>
      </w:r>
      <w:r w:rsidRPr="00633A23">
        <w:t>монастырям</w:t>
      </w:r>
      <w:r w:rsidRPr="00633A23">
        <w:rPr>
          <w:rFonts w:cs="Arial"/>
        </w:rPr>
        <w:t xml:space="preserve">, </w:t>
      </w:r>
      <w:r w:rsidRPr="00633A23">
        <w:t>близко</w:t>
      </w:r>
      <w:r w:rsidRPr="00633A23">
        <w:rPr>
          <w:rFonts w:cs="Arial"/>
        </w:rPr>
        <w:t xml:space="preserve"> </w:t>
      </w:r>
      <w:r w:rsidRPr="00633A23">
        <w:t>узнает</w:t>
      </w:r>
      <w:r w:rsidRPr="00633A23">
        <w:rPr>
          <w:rFonts w:cs="Arial"/>
        </w:rPr>
        <w:t xml:space="preserve"> </w:t>
      </w:r>
      <w:r w:rsidRPr="00633A23">
        <w:t>монашескую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, </w:t>
      </w:r>
      <w:r w:rsidRPr="00633A23">
        <w:t>несет послушание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Успенском</w:t>
      </w:r>
      <w:r w:rsidRPr="00633A23">
        <w:rPr>
          <w:rFonts w:cs="Arial"/>
        </w:rPr>
        <w:t xml:space="preserve"> </w:t>
      </w:r>
      <w:r w:rsidRPr="00633A23">
        <w:t>Пюхтицком</w:t>
      </w:r>
      <w:r w:rsidRPr="00633A23">
        <w:rPr>
          <w:rFonts w:cs="Arial"/>
        </w:rPr>
        <w:t xml:space="preserve"> </w:t>
      </w:r>
      <w:r w:rsidRPr="00633A23">
        <w:t>женском монастыре</w:t>
      </w:r>
      <w:r w:rsidRPr="00633A23">
        <w:rPr>
          <w:rFonts w:cs="Arial"/>
        </w:rPr>
        <w:t xml:space="preserve">, </w:t>
      </w:r>
      <w:r w:rsidRPr="00633A23">
        <w:t>позже</w:t>
      </w:r>
      <w:r w:rsidRPr="00633A23">
        <w:rPr>
          <w:rFonts w:cs="Arial"/>
        </w:rPr>
        <w:t xml:space="preserve"> </w:t>
      </w:r>
      <w:r w:rsidRPr="00633A23">
        <w:t>прислуживает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помогает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храме св</w:t>
      </w:r>
      <w:r w:rsidRPr="00633A23">
        <w:rPr>
          <w:rFonts w:cs="Arial"/>
        </w:rPr>
        <w:t xml:space="preserve">. </w:t>
      </w:r>
      <w:r w:rsidRPr="00633A23">
        <w:t>Ап</w:t>
      </w:r>
      <w:r w:rsidRPr="00633A23">
        <w:t>о</w:t>
      </w:r>
      <w:r w:rsidRPr="00633A23">
        <w:t>стола</w:t>
      </w:r>
      <w:r w:rsidRPr="00633A23">
        <w:rPr>
          <w:rFonts w:cs="Arial"/>
        </w:rPr>
        <w:t xml:space="preserve"> </w:t>
      </w:r>
      <w:r w:rsidRPr="00633A23">
        <w:t>Иоана</w:t>
      </w:r>
      <w:r w:rsidRPr="00633A23">
        <w:rPr>
          <w:rFonts w:cs="Arial"/>
        </w:rPr>
        <w:t xml:space="preserve"> </w:t>
      </w:r>
      <w:r w:rsidRPr="00633A23">
        <w:t>Богослова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Петербургских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ховных</w:t>
      </w:r>
      <w:r w:rsidRPr="00633A23">
        <w:rPr>
          <w:rFonts w:cs="Arial"/>
        </w:rPr>
        <w:t xml:space="preserve"> </w:t>
      </w:r>
      <w:r w:rsidRPr="00633A23">
        <w:t>школах</w:t>
      </w:r>
      <w:r w:rsidRPr="00633A23">
        <w:rPr>
          <w:rFonts w:cs="Arial"/>
        </w:rPr>
        <w:t xml:space="preserve">. </w:t>
      </w:r>
      <w:r w:rsidRPr="00633A23">
        <w:t>Впоследствии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служила</w:t>
      </w:r>
      <w:r w:rsidRPr="00633A23">
        <w:rPr>
          <w:rFonts w:cs="Arial"/>
        </w:rPr>
        <w:t xml:space="preserve"> </w:t>
      </w:r>
      <w:r w:rsidRPr="00633A23">
        <w:t>алта</w:t>
      </w:r>
      <w:r w:rsidRPr="00633A23">
        <w:t>р</w:t>
      </w:r>
      <w:r w:rsidRPr="00633A23">
        <w:t>ницей</w:t>
      </w:r>
      <w:r w:rsidRPr="00633A23">
        <w:rPr>
          <w:rFonts w:cs="Arial"/>
        </w:rPr>
        <w:t xml:space="preserve"> </w:t>
      </w:r>
      <w:r w:rsidRPr="00633A23">
        <w:t>Николо</w:t>
      </w:r>
      <w:r w:rsidRPr="00633A23">
        <w:rPr>
          <w:rFonts w:cs="Arial"/>
        </w:rPr>
        <w:t>-</w:t>
      </w:r>
      <w:r w:rsidRPr="00633A23">
        <w:t>Богоявленского</w:t>
      </w:r>
      <w:r w:rsidRPr="00633A23">
        <w:rPr>
          <w:rFonts w:cs="Arial"/>
        </w:rPr>
        <w:t xml:space="preserve"> </w:t>
      </w:r>
      <w:r w:rsidRPr="00633A23">
        <w:t>кафедрального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 xml:space="preserve">, </w:t>
      </w:r>
      <w:r w:rsidRPr="00633A23">
        <w:t>несла</w:t>
      </w:r>
      <w:r w:rsidRPr="00633A23">
        <w:rPr>
          <w:rFonts w:cs="Arial"/>
        </w:rPr>
        <w:t xml:space="preserve"> </w:t>
      </w:r>
      <w:r w:rsidRPr="00633A23">
        <w:t>различные</w:t>
      </w:r>
      <w:r w:rsidRPr="00633A23">
        <w:rPr>
          <w:rFonts w:cs="Arial"/>
        </w:rPr>
        <w:t xml:space="preserve"> </w:t>
      </w:r>
      <w:r w:rsidRPr="00633A23">
        <w:t>послушания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t>с</w:t>
      </w:r>
      <w:r w:rsidRPr="00633A23">
        <w:t>становлении церкви</w:t>
      </w:r>
      <w:r w:rsidRPr="00633A23">
        <w:rPr>
          <w:rFonts w:cs="Arial"/>
        </w:rPr>
        <w:t xml:space="preserve"> </w:t>
      </w:r>
      <w:r w:rsidRPr="00633A23">
        <w:t>Воскресения</w:t>
      </w:r>
      <w:r w:rsidRPr="00633A23">
        <w:rPr>
          <w:rFonts w:cs="Arial"/>
        </w:rPr>
        <w:t xml:space="preserve"> </w:t>
      </w:r>
      <w:r w:rsidRPr="00633A23">
        <w:t>Христова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Варшавского</w:t>
      </w:r>
      <w:r w:rsidRPr="00633A23">
        <w:rPr>
          <w:rFonts w:cs="Arial"/>
        </w:rPr>
        <w:t xml:space="preserve"> </w:t>
      </w:r>
      <w:r w:rsidRPr="00633A23">
        <w:t>вокзала и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Троицкого</w:t>
      </w:r>
      <w:r w:rsidRPr="00633A23">
        <w:rPr>
          <w:rFonts w:cs="Arial"/>
        </w:rPr>
        <w:t xml:space="preserve"> </w:t>
      </w:r>
      <w:r w:rsidRPr="00633A23">
        <w:t>Измайло</w:t>
      </w:r>
      <w:r w:rsidRPr="00633A23">
        <w:t>в</w:t>
      </w:r>
      <w:r w:rsidRPr="00633A23">
        <w:t>ского</w:t>
      </w:r>
      <w:r w:rsidRPr="00633A23">
        <w:rPr>
          <w:rFonts w:cs="Arial"/>
        </w:rPr>
        <w:t xml:space="preserve"> </w:t>
      </w:r>
      <w:r w:rsidRPr="00633A23">
        <w:t>собора</w:t>
      </w:r>
      <w:r w:rsidRPr="00633A23">
        <w:rPr>
          <w:rFonts w:cs="Arial"/>
        </w:rPr>
        <w:t>.</w:t>
      </w:r>
    </w:p>
    <w:p w:rsidR="005E0943" w:rsidRPr="00633A23" w:rsidRDefault="005E0943" w:rsidP="005E0943"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1991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Троицкому</w:t>
      </w:r>
      <w:r w:rsidRPr="00633A23">
        <w:rPr>
          <w:rFonts w:cs="Arial"/>
        </w:rPr>
        <w:t xml:space="preserve"> </w:t>
      </w:r>
      <w:r w:rsidRPr="00633A23">
        <w:t>собору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качестве подворского</w:t>
      </w:r>
      <w:r w:rsidRPr="00633A23">
        <w:rPr>
          <w:rFonts w:cs="Arial"/>
        </w:rPr>
        <w:t xml:space="preserve"> </w:t>
      </w:r>
      <w:r w:rsidRPr="00633A23">
        <w:t>хозяйства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переданы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стройки</w:t>
      </w:r>
      <w:r w:rsidRPr="00633A23">
        <w:rPr>
          <w:rFonts w:cs="Arial"/>
        </w:rPr>
        <w:t xml:space="preserve"> </w:t>
      </w:r>
      <w:r w:rsidRPr="00633A23">
        <w:t>бывшего</w:t>
      </w:r>
      <w:r w:rsidRPr="00633A23">
        <w:rPr>
          <w:rFonts w:cs="Arial"/>
        </w:rPr>
        <w:t xml:space="preserve"> </w:t>
      </w:r>
      <w:r w:rsidRPr="00633A23">
        <w:t>Введено</w:t>
      </w:r>
      <w:r w:rsidRPr="00633A23">
        <w:rPr>
          <w:rFonts w:cs="Arial"/>
        </w:rPr>
        <w:t>-</w:t>
      </w:r>
      <w:r w:rsidRPr="00633A23">
        <w:t>Островского</w:t>
      </w:r>
      <w:r w:rsidRPr="00633A23">
        <w:rPr>
          <w:rFonts w:cs="Arial"/>
        </w:rPr>
        <w:t xml:space="preserve"> </w:t>
      </w:r>
      <w:r w:rsidRPr="00633A23">
        <w:t>мужского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настыря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станции</w:t>
      </w:r>
      <w:r w:rsidRPr="00633A23">
        <w:rPr>
          <w:rFonts w:cs="Arial"/>
        </w:rPr>
        <w:t xml:space="preserve"> </w:t>
      </w:r>
      <w:r w:rsidRPr="00633A23">
        <w:t>Оять</w:t>
      </w:r>
      <w:r w:rsidRPr="00633A23">
        <w:rPr>
          <w:rFonts w:cs="Arial"/>
        </w:rPr>
        <w:t xml:space="preserve">, </w:t>
      </w:r>
      <w:r w:rsidRPr="00633A23">
        <w:t>близ</w:t>
      </w:r>
      <w:r w:rsidRPr="00633A23">
        <w:rPr>
          <w:rFonts w:cs="Arial"/>
        </w:rPr>
        <w:t xml:space="preserve"> </w:t>
      </w:r>
      <w:r w:rsidRPr="00633A23">
        <w:t>Лодейного</w:t>
      </w:r>
      <w:r w:rsidRPr="00633A23">
        <w:rPr>
          <w:rFonts w:cs="Arial"/>
        </w:rPr>
        <w:t xml:space="preserve"> </w:t>
      </w:r>
      <w:r w:rsidRPr="00633A23">
        <w:t>Поля</w:t>
      </w:r>
      <w:r w:rsidRPr="00633A23">
        <w:rPr>
          <w:rFonts w:cs="Arial"/>
        </w:rPr>
        <w:t xml:space="preserve">, </w:t>
      </w:r>
      <w:r w:rsidRPr="00633A23">
        <w:t>она поехала</w:t>
      </w:r>
      <w:r w:rsidRPr="00633A23">
        <w:rPr>
          <w:rFonts w:cs="Arial"/>
        </w:rPr>
        <w:t xml:space="preserve"> </w:t>
      </w:r>
      <w:r w:rsidRPr="00633A23">
        <w:t>туда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поругании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запустении</w:t>
      </w:r>
      <w:r w:rsidRPr="00633A23">
        <w:rPr>
          <w:rFonts w:cs="Arial"/>
        </w:rPr>
        <w:t xml:space="preserve"> </w:t>
      </w:r>
      <w:r w:rsidRPr="00633A23">
        <w:t>находились святыни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почивают</w:t>
      </w:r>
      <w:r w:rsidRPr="00633A23">
        <w:rPr>
          <w:rFonts w:cs="Arial"/>
        </w:rPr>
        <w:t xml:space="preserve"> </w:t>
      </w:r>
      <w:r w:rsidRPr="00633A23">
        <w:t>останки</w:t>
      </w:r>
      <w:r w:rsidRPr="00633A23">
        <w:rPr>
          <w:rFonts w:cs="Arial"/>
        </w:rPr>
        <w:t xml:space="preserve"> </w:t>
      </w:r>
      <w:r w:rsidRPr="00633A23">
        <w:t>правв</w:t>
      </w:r>
      <w:r w:rsidRPr="00633A23">
        <w:rPr>
          <w:rFonts w:cs="Arial"/>
        </w:rPr>
        <w:t xml:space="preserve">. </w:t>
      </w:r>
      <w:r w:rsidRPr="00633A23">
        <w:t>Сте</w:t>
      </w:r>
      <w:r w:rsidRPr="00633A23">
        <w:softHyphen/>
        <w:t>фана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Вассы</w:t>
      </w:r>
      <w:r w:rsidRPr="00633A23">
        <w:rPr>
          <w:rFonts w:cs="Arial"/>
        </w:rPr>
        <w:t xml:space="preserve">, </w:t>
      </w:r>
      <w:r w:rsidRPr="00633A23">
        <w:t>родителей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Свирского</w:t>
      </w:r>
      <w:r w:rsidRPr="00633A23">
        <w:rPr>
          <w:rFonts w:cs="Arial"/>
        </w:rPr>
        <w:t xml:space="preserve">, </w:t>
      </w:r>
      <w:r w:rsidRPr="00633A23">
        <w:t>подвижн</w:t>
      </w:r>
      <w:r w:rsidRPr="00633A23">
        <w:t>и</w:t>
      </w:r>
      <w:r w:rsidRPr="00633A23">
        <w:t>ков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XVI</w:t>
      </w:r>
      <w:r w:rsidRPr="00633A23">
        <w:t>—</w:t>
      </w:r>
      <w:r w:rsidRPr="00633A23">
        <w:rPr>
          <w:rFonts w:cs="Arial"/>
          <w:lang w:val="en-US"/>
        </w:rPr>
        <w:t>XVIII</w:t>
      </w:r>
      <w:r w:rsidRPr="00633A23">
        <w:rPr>
          <w:rFonts w:cs="Arial"/>
        </w:rPr>
        <w:t xml:space="preserve"> </w:t>
      </w:r>
      <w:r w:rsidRPr="00633A23">
        <w:t>веков</w:t>
      </w:r>
      <w:r w:rsidRPr="00633A23">
        <w:rPr>
          <w:rFonts w:cs="Arial"/>
        </w:rPr>
        <w:t xml:space="preserve">, </w:t>
      </w:r>
      <w:r w:rsidRPr="00633A23">
        <w:t>монахов</w:t>
      </w:r>
      <w:r w:rsidRPr="00633A23">
        <w:rPr>
          <w:rFonts w:cs="Arial"/>
        </w:rPr>
        <w:t>-</w:t>
      </w:r>
      <w:r w:rsidRPr="00633A23">
        <w:t>ново</w:t>
      </w:r>
      <w:r w:rsidRPr="00633A23">
        <w:rPr>
          <w:rFonts w:cs="Arial"/>
        </w:rPr>
        <w:t>-</w:t>
      </w:r>
      <w:r w:rsidRPr="00633A23">
        <w:t>мучеников</w:t>
      </w:r>
      <w:r w:rsidRPr="00633A23">
        <w:rPr>
          <w:rFonts w:cs="Arial"/>
        </w:rPr>
        <w:t xml:space="preserve">, </w:t>
      </w:r>
      <w:r w:rsidRPr="00633A23">
        <w:t>расстрелянных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1930-</w:t>
      </w:r>
      <w:r w:rsidRPr="00633A23">
        <w:t>х</w:t>
      </w:r>
      <w:r w:rsidRPr="00633A23">
        <w:rPr>
          <w:rFonts w:cs="Arial"/>
        </w:rPr>
        <w:t xml:space="preserve"> </w:t>
      </w:r>
      <w:r w:rsidRPr="00633A23">
        <w:t>годах</w:t>
      </w:r>
      <w:r w:rsidRPr="00633A23">
        <w:rPr>
          <w:rFonts w:cs="Arial"/>
        </w:rPr>
        <w:t>.</w:t>
      </w:r>
    </w:p>
    <w:p w:rsidR="005E0943" w:rsidRPr="00633A23" w:rsidRDefault="005E0943" w:rsidP="005E0943">
      <w:r w:rsidRPr="00633A23">
        <w:t>По</w:t>
      </w:r>
      <w:r w:rsidRPr="00633A23">
        <w:rPr>
          <w:rFonts w:cs="Arial"/>
        </w:rPr>
        <w:t xml:space="preserve"> </w:t>
      </w:r>
      <w:r w:rsidRPr="00633A23">
        <w:t>словам</w:t>
      </w:r>
      <w:r w:rsidRPr="00633A23">
        <w:rPr>
          <w:rFonts w:cs="Arial"/>
        </w:rPr>
        <w:t xml:space="preserve"> </w:t>
      </w:r>
      <w:r w:rsidRPr="00633A23">
        <w:t>матушки</w:t>
      </w:r>
      <w:r w:rsidRPr="00633A23">
        <w:rPr>
          <w:rFonts w:cs="Arial"/>
        </w:rPr>
        <w:t xml:space="preserve"> </w:t>
      </w:r>
      <w:r w:rsidRPr="00633A23">
        <w:t>Феклы</w:t>
      </w:r>
      <w:r w:rsidRPr="00633A23">
        <w:rPr>
          <w:rFonts w:cs="Arial"/>
        </w:rPr>
        <w:t xml:space="preserve">, </w:t>
      </w:r>
      <w:r w:rsidRPr="00633A23">
        <w:t>«усопшие</w:t>
      </w:r>
      <w:r w:rsidRPr="00633A23">
        <w:rPr>
          <w:rFonts w:cs="Arial"/>
        </w:rPr>
        <w:t xml:space="preserve">, </w:t>
      </w:r>
      <w:r w:rsidRPr="00633A23">
        <w:t>былые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сельники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погребенные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дали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уйти отсюда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видимый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невидимый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 xml:space="preserve"> </w:t>
      </w:r>
      <w:r w:rsidRPr="00633A23">
        <w:t>гнали</w:t>
      </w:r>
      <w:r w:rsidRPr="00633A23">
        <w:rPr>
          <w:rFonts w:cs="Arial"/>
        </w:rPr>
        <w:t>...</w:t>
      </w:r>
      <w:r w:rsidRPr="00633A23">
        <w:t>»</w:t>
      </w:r>
      <w:r w:rsidRPr="00633A23">
        <w:rPr>
          <w:rFonts w:cs="Arial"/>
        </w:rPr>
        <w:t xml:space="preserve">. </w:t>
      </w:r>
      <w:r w:rsidRPr="00633A23">
        <w:t>Она решила</w:t>
      </w:r>
      <w:r w:rsidRPr="00633A23">
        <w:rPr>
          <w:rFonts w:cs="Arial"/>
        </w:rPr>
        <w:t xml:space="preserve"> </w:t>
      </w:r>
      <w:r w:rsidRPr="00633A23">
        <w:t>остаться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чала</w:t>
      </w:r>
      <w:r w:rsidRPr="00633A23">
        <w:rPr>
          <w:rFonts w:cs="Arial"/>
        </w:rPr>
        <w:t xml:space="preserve"> </w:t>
      </w:r>
      <w:r w:rsidRPr="00633A23">
        <w:t>восстановление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руганной</w:t>
      </w:r>
      <w:r w:rsidRPr="00633A23">
        <w:rPr>
          <w:rFonts w:cs="Arial"/>
        </w:rPr>
        <w:t xml:space="preserve"> </w:t>
      </w:r>
      <w:r w:rsidRPr="00633A23">
        <w:t>святыни</w:t>
      </w:r>
      <w:r w:rsidRPr="00633A23">
        <w:rPr>
          <w:rFonts w:cs="Arial"/>
        </w:rPr>
        <w:t xml:space="preserve">.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появилось</w:t>
      </w:r>
      <w:r w:rsidRPr="00633A23">
        <w:rPr>
          <w:rFonts w:cs="Arial"/>
        </w:rPr>
        <w:t xml:space="preserve"> </w:t>
      </w:r>
      <w:r w:rsidRPr="00633A23">
        <w:t>желание</w:t>
      </w:r>
      <w:r w:rsidRPr="00633A23">
        <w:rPr>
          <w:rFonts w:cs="Arial"/>
        </w:rPr>
        <w:t xml:space="preserve">, </w:t>
      </w:r>
      <w:r w:rsidRPr="00633A23">
        <w:t>жив</w:t>
      </w:r>
      <w:r w:rsidRPr="00633A23">
        <w:softHyphen/>
        <w:t>шее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самого</w:t>
      </w:r>
      <w:r w:rsidRPr="00633A23">
        <w:rPr>
          <w:rFonts w:cs="Arial"/>
        </w:rPr>
        <w:t xml:space="preserve"> </w:t>
      </w:r>
      <w:r w:rsidRPr="00633A23">
        <w:t>детства</w:t>
      </w:r>
      <w:r w:rsidRPr="00633A23">
        <w:rPr>
          <w:rFonts w:cs="Arial"/>
        </w:rPr>
        <w:t>,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принять</w:t>
      </w:r>
      <w:r w:rsidRPr="00633A23">
        <w:rPr>
          <w:rFonts w:cs="Arial"/>
        </w:rPr>
        <w:t xml:space="preserve"> </w:t>
      </w:r>
      <w:r w:rsidRPr="00633A23">
        <w:t>монашеский постриг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году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благословению</w:t>
      </w:r>
      <w:r w:rsidRPr="00633A23">
        <w:rPr>
          <w:rFonts w:cs="Arial"/>
        </w:rPr>
        <w:t xml:space="preserve"> </w:t>
      </w:r>
      <w:r w:rsidRPr="00633A23">
        <w:t>митрополи</w:t>
      </w:r>
      <w:r w:rsidRPr="00633A23">
        <w:softHyphen/>
        <w:t>та</w:t>
      </w:r>
      <w:r w:rsidRPr="00633A23">
        <w:rPr>
          <w:rFonts w:cs="Arial"/>
        </w:rPr>
        <w:t xml:space="preserve"> </w:t>
      </w:r>
      <w:r w:rsidRPr="00633A23">
        <w:t>Иоа</w:t>
      </w:r>
      <w:r w:rsidRPr="00633A23">
        <w:t>н</w:t>
      </w:r>
      <w:r w:rsidRPr="00633A23">
        <w:t>на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возложено</w:t>
      </w:r>
      <w:r w:rsidRPr="00633A23">
        <w:rPr>
          <w:rFonts w:cs="Arial"/>
        </w:rPr>
        <w:t xml:space="preserve"> </w:t>
      </w:r>
      <w:r w:rsidRPr="00633A23">
        <w:t>послушание</w:t>
      </w:r>
      <w:r w:rsidRPr="00633A23">
        <w:rPr>
          <w:rFonts w:cs="Arial"/>
        </w:rPr>
        <w:t xml:space="preserve"> </w:t>
      </w:r>
      <w:r w:rsidRPr="00633A23">
        <w:t>вос</w:t>
      </w:r>
      <w:r w:rsidRPr="00633A23">
        <w:softHyphen/>
        <w:t>станавливать</w:t>
      </w:r>
      <w:r w:rsidRPr="00633A23">
        <w:rPr>
          <w:rFonts w:cs="Arial"/>
        </w:rPr>
        <w:t xml:space="preserve"> </w:t>
      </w:r>
      <w:r w:rsidRPr="00633A23">
        <w:t>Введено</w:t>
      </w:r>
      <w:r w:rsidRPr="00633A23">
        <w:rPr>
          <w:rFonts w:cs="Arial"/>
        </w:rPr>
        <w:t>-</w:t>
      </w:r>
      <w:r w:rsidRPr="00633A23">
        <w:t>Оятский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>.</w:t>
      </w:r>
    </w:p>
    <w:p w:rsidR="005E0943" w:rsidRPr="00633A23" w:rsidRDefault="005E0943" w:rsidP="005E0943">
      <w:r w:rsidRPr="00633A23">
        <w:t>Святое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многотрудное</w:t>
      </w:r>
      <w:r w:rsidRPr="00633A23">
        <w:rPr>
          <w:rFonts w:cs="Arial"/>
        </w:rPr>
        <w:t xml:space="preserve"> </w:t>
      </w:r>
      <w:r w:rsidRPr="00633A23">
        <w:t>дело</w:t>
      </w:r>
      <w:r w:rsidRPr="00633A23">
        <w:rPr>
          <w:rFonts w:cs="Arial"/>
        </w:rPr>
        <w:t xml:space="preserve"> </w:t>
      </w:r>
      <w:r w:rsidRPr="00633A23">
        <w:t>приходилось</w:t>
      </w:r>
      <w:r w:rsidRPr="00633A23">
        <w:rPr>
          <w:rFonts w:cs="Arial"/>
        </w:rPr>
        <w:t xml:space="preserve"> </w:t>
      </w:r>
      <w:r w:rsidRPr="00633A23">
        <w:t>начинать буквально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нуля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поруганные</w:t>
      </w:r>
      <w:r w:rsidRPr="00633A23">
        <w:rPr>
          <w:rFonts w:cs="Arial"/>
        </w:rPr>
        <w:t xml:space="preserve"> </w:t>
      </w:r>
      <w:r w:rsidRPr="00633A23">
        <w:t>храмы</w:t>
      </w:r>
      <w:r w:rsidRPr="00633A23">
        <w:rPr>
          <w:rFonts w:cs="Arial"/>
        </w:rPr>
        <w:t xml:space="preserve">, </w:t>
      </w:r>
      <w:r w:rsidRPr="00633A23">
        <w:t>разрушенные корпуса</w:t>
      </w:r>
      <w:r w:rsidRPr="00633A23">
        <w:rPr>
          <w:rFonts w:cs="Arial"/>
        </w:rPr>
        <w:t xml:space="preserve">, </w:t>
      </w:r>
      <w:r w:rsidRPr="00633A23">
        <w:t>оскверненное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 xml:space="preserve">, </w:t>
      </w:r>
      <w:r w:rsidRPr="00633A23">
        <w:t>заброшенное</w:t>
      </w:r>
      <w:r w:rsidRPr="00633A23">
        <w:rPr>
          <w:rFonts w:cs="Arial"/>
        </w:rPr>
        <w:t xml:space="preserve"> </w:t>
      </w:r>
      <w:r w:rsidRPr="00633A23">
        <w:t>хо</w:t>
      </w:r>
      <w:r w:rsidRPr="00633A23">
        <w:softHyphen/>
        <w:t>зяйство</w:t>
      </w:r>
      <w:r w:rsidRPr="00633A23">
        <w:rPr>
          <w:rFonts w:cs="Arial"/>
        </w:rPr>
        <w:t xml:space="preserve">... </w:t>
      </w:r>
      <w:r w:rsidRPr="00633A23">
        <w:t>Требовались</w:t>
      </w:r>
      <w:r w:rsidRPr="00633A23">
        <w:rPr>
          <w:rFonts w:cs="Arial"/>
        </w:rPr>
        <w:t xml:space="preserve"> </w:t>
      </w:r>
      <w:r w:rsidRPr="00633A23">
        <w:t>помощники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Господь был</w:t>
      </w:r>
      <w:r w:rsidRPr="00633A23">
        <w:rPr>
          <w:rFonts w:cs="Arial"/>
        </w:rPr>
        <w:t xml:space="preserve"> </w:t>
      </w:r>
      <w:r w:rsidRPr="00633A23">
        <w:t>среди</w:t>
      </w:r>
      <w:r w:rsidRPr="00633A23">
        <w:rPr>
          <w:rFonts w:cs="Arial"/>
        </w:rPr>
        <w:t xml:space="preserve"> </w:t>
      </w:r>
      <w:r w:rsidRPr="00633A23">
        <w:t>двух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трех</w:t>
      </w:r>
      <w:r w:rsidRPr="00633A23">
        <w:rPr>
          <w:rFonts w:cs="Arial"/>
        </w:rPr>
        <w:t xml:space="preserve">, </w:t>
      </w:r>
      <w:r w:rsidRPr="00633A23">
        <w:t>собранных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Святое имя</w:t>
      </w:r>
      <w:r w:rsidRPr="00633A23">
        <w:rPr>
          <w:rFonts w:cs="Arial"/>
        </w:rPr>
        <w:t xml:space="preserve"> (</w:t>
      </w:r>
      <w:r w:rsidRPr="00633A23">
        <w:t>Мф</w:t>
      </w:r>
      <w:r w:rsidRPr="00633A23">
        <w:rPr>
          <w:rFonts w:cs="Arial"/>
        </w:rPr>
        <w:t xml:space="preserve">. 18, 20),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находились</w:t>
      </w:r>
      <w:r w:rsidRPr="00633A23">
        <w:rPr>
          <w:rFonts w:cs="Arial"/>
        </w:rPr>
        <w:t xml:space="preserve">, </w:t>
      </w:r>
      <w:r w:rsidRPr="00633A23">
        <w:t>приезжая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ходя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обитель</w:t>
      </w:r>
      <w:r w:rsidRPr="00633A23">
        <w:rPr>
          <w:rFonts w:cs="Arial"/>
        </w:rPr>
        <w:t xml:space="preserve">, </w:t>
      </w:r>
      <w:r w:rsidRPr="00633A23">
        <w:t>помогая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мог</w:t>
      </w:r>
      <w:r w:rsidRPr="00633A23">
        <w:rPr>
          <w:rFonts w:cs="Arial"/>
        </w:rPr>
        <w:t>.</w:t>
      </w:r>
    </w:p>
    <w:p w:rsidR="005E0943" w:rsidRPr="00633A23" w:rsidRDefault="005E0943" w:rsidP="005E0943">
      <w:r w:rsidRPr="00633A23">
        <w:t>С</w:t>
      </w:r>
      <w:r w:rsidRPr="00633A23">
        <w:rPr>
          <w:rFonts w:cs="Arial"/>
        </w:rPr>
        <w:t xml:space="preserve"> 24 </w:t>
      </w:r>
      <w:r w:rsidRPr="00633A23">
        <w:t>сентября</w:t>
      </w:r>
      <w:r w:rsidRPr="00633A23">
        <w:rPr>
          <w:rFonts w:cs="Arial"/>
        </w:rPr>
        <w:t xml:space="preserve"> 1992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Лидия</w:t>
      </w:r>
      <w:r w:rsidRPr="00633A23">
        <w:rPr>
          <w:rFonts w:cs="Arial"/>
        </w:rPr>
        <w:t xml:space="preserve"> </w:t>
      </w:r>
      <w:r w:rsidRPr="00633A23">
        <w:t>Александровна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softHyphen/>
        <w:t>ла</w:t>
      </w:r>
      <w:r w:rsidRPr="00633A23">
        <w:rPr>
          <w:rFonts w:cs="Arial"/>
        </w:rPr>
        <w:t xml:space="preserve"> </w:t>
      </w:r>
      <w:r w:rsidRPr="00633A23">
        <w:t>назначена</w:t>
      </w:r>
      <w:r w:rsidRPr="00633A23">
        <w:rPr>
          <w:rFonts w:cs="Arial"/>
        </w:rPr>
        <w:t xml:space="preserve"> </w:t>
      </w:r>
      <w:r w:rsidRPr="00633A23">
        <w:t>митрополитом</w:t>
      </w:r>
      <w:r w:rsidRPr="00633A23">
        <w:rPr>
          <w:rFonts w:cs="Arial"/>
        </w:rPr>
        <w:t xml:space="preserve"> </w:t>
      </w:r>
      <w:r w:rsidRPr="00633A23">
        <w:t>Иоанном</w:t>
      </w:r>
      <w:r w:rsidRPr="00633A23">
        <w:rPr>
          <w:rFonts w:cs="Arial"/>
        </w:rPr>
        <w:t xml:space="preserve"> </w:t>
      </w:r>
      <w:r w:rsidRPr="00633A23">
        <w:t>управляющей Введено</w:t>
      </w:r>
      <w:r w:rsidRPr="00633A23">
        <w:rPr>
          <w:rFonts w:cs="Arial"/>
        </w:rPr>
        <w:t>-</w:t>
      </w:r>
      <w:r w:rsidRPr="00633A23">
        <w:t>Оятским</w:t>
      </w:r>
      <w:r w:rsidRPr="00633A23">
        <w:rPr>
          <w:rFonts w:cs="Arial"/>
        </w:rPr>
        <w:t xml:space="preserve"> </w:t>
      </w:r>
      <w:r w:rsidRPr="00633A23">
        <w:t>женским</w:t>
      </w:r>
      <w:r w:rsidRPr="00633A23">
        <w:rPr>
          <w:rFonts w:cs="Arial"/>
        </w:rPr>
        <w:t xml:space="preserve"> </w:t>
      </w:r>
      <w:r w:rsidRPr="00633A23">
        <w:t>монастырем</w:t>
      </w:r>
      <w:r w:rsidRPr="00633A23">
        <w:rPr>
          <w:rFonts w:cs="Arial"/>
        </w:rPr>
        <w:t xml:space="preserve">. </w:t>
      </w:r>
      <w:r w:rsidRPr="00633A23">
        <w:t>Духовник Санкт</w:t>
      </w:r>
      <w:r w:rsidRPr="00633A23">
        <w:rPr>
          <w:rFonts w:cs="Arial"/>
        </w:rPr>
        <w:t>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 </w:t>
      </w:r>
      <w:r w:rsidRPr="00633A23">
        <w:t>архим</w:t>
      </w:r>
      <w:r w:rsidRPr="00633A23">
        <w:rPr>
          <w:rFonts w:cs="Arial"/>
        </w:rPr>
        <w:t xml:space="preserve">. </w:t>
      </w:r>
      <w:r w:rsidRPr="00633A23">
        <w:t>Кирилл</w:t>
      </w:r>
      <w:r w:rsidRPr="00633A23">
        <w:rPr>
          <w:rFonts w:cs="Arial"/>
        </w:rPr>
        <w:t xml:space="preserve"> (</w:t>
      </w:r>
      <w:r w:rsidRPr="00633A23">
        <w:t>Начис</w:t>
      </w:r>
      <w:r w:rsidRPr="00633A23">
        <w:rPr>
          <w:rFonts w:cs="Arial"/>
        </w:rPr>
        <w:t xml:space="preserve">), </w:t>
      </w:r>
      <w:r w:rsidRPr="00633A23">
        <w:t>видя</w:t>
      </w:r>
      <w:r w:rsidRPr="00633A23">
        <w:rPr>
          <w:rFonts w:cs="Arial"/>
        </w:rPr>
        <w:t xml:space="preserve"> </w:t>
      </w:r>
      <w:r w:rsidRPr="00633A23">
        <w:t>искренность</w:t>
      </w:r>
      <w:r w:rsidRPr="00633A23">
        <w:rPr>
          <w:rFonts w:cs="Arial"/>
        </w:rPr>
        <w:t xml:space="preserve">, </w:t>
      </w:r>
      <w:r w:rsidRPr="00633A23">
        <w:t>серьезность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постоянство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ма</w:t>
      </w:r>
      <w:r w:rsidRPr="00633A23">
        <w:rPr>
          <w:rFonts w:cs="Arial"/>
        </w:rPr>
        <w:t>-</w:t>
      </w:r>
      <w:r w:rsidRPr="00633A23">
        <w:t>тушке</w:t>
      </w:r>
      <w:r w:rsidRPr="00633A23">
        <w:rPr>
          <w:rFonts w:cs="Arial"/>
        </w:rPr>
        <w:t>-</w:t>
      </w:r>
      <w:r w:rsidRPr="00633A23">
        <w:t>возобновительнице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сем</w:t>
      </w:r>
      <w:r w:rsidRPr="00633A23">
        <w:rPr>
          <w:rFonts w:cs="Arial"/>
        </w:rPr>
        <w:t xml:space="preserve"> </w:t>
      </w:r>
      <w:r w:rsidRPr="00633A23">
        <w:t>многотрудном</w:t>
      </w:r>
      <w:r w:rsidRPr="00633A23">
        <w:rPr>
          <w:rFonts w:cs="Arial"/>
        </w:rPr>
        <w:t xml:space="preserve"> </w:t>
      </w:r>
      <w:r w:rsidRPr="00633A23">
        <w:t>деле</w:t>
      </w:r>
      <w:r w:rsidRPr="00633A23">
        <w:rPr>
          <w:rFonts w:cs="Arial"/>
        </w:rPr>
        <w:t xml:space="preserve"> </w:t>
      </w:r>
      <w:r w:rsidRPr="00633A23">
        <w:t>и свидетельствуя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нашлись</w:t>
      </w:r>
      <w:r w:rsidRPr="00633A23">
        <w:rPr>
          <w:rFonts w:cs="Arial"/>
        </w:rPr>
        <w:t xml:space="preserve"> </w:t>
      </w:r>
      <w:r w:rsidRPr="00633A23">
        <w:t>единомысленные</w:t>
      </w:r>
      <w:r w:rsidRPr="00633A23">
        <w:rPr>
          <w:rFonts w:cs="Arial"/>
        </w:rPr>
        <w:t xml:space="preserve">, </w:t>
      </w:r>
      <w:r w:rsidRPr="00633A23">
        <w:t>гото</w:t>
      </w:r>
      <w:r w:rsidRPr="00633A23">
        <w:softHyphen/>
        <w:t>вые</w:t>
      </w:r>
      <w:r w:rsidRPr="00633A23">
        <w:rPr>
          <w:rFonts w:cs="Arial"/>
        </w:rPr>
        <w:t xml:space="preserve"> </w:t>
      </w:r>
      <w:r w:rsidRPr="00633A23">
        <w:t>нести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подвиг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, </w:t>
      </w:r>
      <w:r w:rsidRPr="00633A23">
        <w:t>ходатайствовал</w:t>
      </w:r>
      <w:r w:rsidRPr="00633A23">
        <w:rPr>
          <w:rFonts w:cs="Arial"/>
        </w:rPr>
        <w:t xml:space="preserve"> </w:t>
      </w:r>
      <w:r w:rsidRPr="00633A23">
        <w:t>о монашеском</w:t>
      </w:r>
      <w:r w:rsidRPr="00633A23">
        <w:rPr>
          <w:rFonts w:cs="Arial"/>
        </w:rPr>
        <w:t xml:space="preserve"> </w:t>
      </w:r>
      <w:r w:rsidRPr="00633A23">
        <w:t>постриге</w:t>
      </w:r>
      <w:r w:rsidRPr="00633A23">
        <w:rPr>
          <w:rFonts w:cs="Arial"/>
        </w:rPr>
        <w:t xml:space="preserve"> </w:t>
      </w:r>
      <w:r w:rsidRPr="00633A23">
        <w:t>Лидии</w:t>
      </w:r>
      <w:r w:rsidRPr="00633A23">
        <w:rPr>
          <w:rFonts w:cs="Arial"/>
        </w:rPr>
        <w:t xml:space="preserve"> </w:t>
      </w:r>
      <w:r w:rsidRPr="00633A23">
        <w:t>Алексан</w:t>
      </w:r>
      <w:r w:rsidRPr="00633A23">
        <w:t>д</w:t>
      </w:r>
      <w:r w:rsidRPr="00633A23">
        <w:t>ровны</w:t>
      </w:r>
      <w:r w:rsidRPr="00633A23">
        <w:rPr>
          <w:rFonts w:cs="Arial"/>
        </w:rPr>
        <w:t>.</w:t>
      </w:r>
    </w:p>
    <w:p w:rsidR="005E0943" w:rsidRPr="00633A23" w:rsidRDefault="005E0943" w:rsidP="005E0943">
      <w:r w:rsidRPr="00633A23">
        <w:t>На</w:t>
      </w:r>
      <w:r w:rsidRPr="00633A23">
        <w:rPr>
          <w:rFonts w:cs="Arial"/>
        </w:rPr>
        <w:t xml:space="preserve"> </w:t>
      </w:r>
      <w:r w:rsidRPr="00633A23">
        <w:t>Преполовении</w:t>
      </w:r>
      <w:r w:rsidRPr="00633A23">
        <w:rPr>
          <w:rFonts w:cs="Arial"/>
        </w:rPr>
        <w:t xml:space="preserve"> </w:t>
      </w:r>
      <w:r w:rsidRPr="00633A23">
        <w:t>Пятидесятницы</w:t>
      </w:r>
      <w:r w:rsidRPr="00633A23">
        <w:rPr>
          <w:rFonts w:cs="Arial"/>
        </w:rPr>
        <w:t xml:space="preserve">, 12 </w:t>
      </w:r>
      <w:r w:rsidRPr="00633A23">
        <w:t>мая</w:t>
      </w:r>
      <w:r w:rsidRPr="00633A23">
        <w:rPr>
          <w:rFonts w:cs="Arial"/>
        </w:rPr>
        <w:t xml:space="preserve"> 1993 </w:t>
      </w:r>
      <w:r w:rsidRPr="00633A23">
        <w:t>го</w:t>
      </w:r>
      <w:r w:rsidRPr="00633A23">
        <w:softHyphen/>
        <w:t>да</w:t>
      </w:r>
      <w:r w:rsidRPr="00633A23">
        <w:rPr>
          <w:rFonts w:cs="Arial"/>
        </w:rPr>
        <w:t xml:space="preserve">, </w:t>
      </w:r>
      <w:r w:rsidRPr="00633A23">
        <w:t>архим</w:t>
      </w:r>
      <w:r w:rsidRPr="00633A23">
        <w:rPr>
          <w:rFonts w:cs="Arial"/>
        </w:rPr>
        <w:t xml:space="preserve">. </w:t>
      </w:r>
      <w:r w:rsidRPr="00633A23">
        <w:t>Симон</w:t>
      </w:r>
      <w:r w:rsidRPr="00633A23">
        <w:rPr>
          <w:rFonts w:cs="Arial"/>
        </w:rPr>
        <w:t xml:space="preserve"> (</w:t>
      </w:r>
      <w:r w:rsidRPr="00633A23">
        <w:t>Гетя</w:t>
      </w:r>
      <w:r w:rsidRPr="00633A23">
        <w:rPr>
          <w:rFonts w:cs="Arial"/>
        </w:rPr>
        <w:t xml:space="preserve">)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стриг</w:t>
      </w:r>
      <w:r w:rsidRPr="00633A23">
        <w:rPr>
          <w:rFonts w:cs="Arial"/>
        </w:rPr>
        <w:t xml:space="preserve"> </w:t>
      </w:r>
      <w:r w:rsidRPr="00633A23">
        <w:t>инокини Лидии</w:t>
      </w:r>
      <w:r w:rsidRPr="00633A23">
        <w:rPr>
          <w:rFonts w:cs="Arial"/>
        </w:rPr>
        <w:t xml:space="preserve"> (</w:t>
      </w:r>
      <w:r w:rsidRPr="00633A23">
        <w:t>Коняшовой</w:t>
      </w:r>
      <w:r w:rsidRPr="00633A23">
        <w:rPr>
          <w:rFonts w:cs="Arial"/>
        </w:rPr>
        <w:t xml:space="preserve">)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Введенском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Введено</w:t>
      </w:r>
      <w:r w:rsidRPr="00633A23">
        <w:rPr>
          <w:rFonts w:cs="Arial"/>
        </w:rPr>
        <w:t>-</w:t>
      </w:r>
      <w:r w:rsidRPr="00633A23">
        <w:t>Оятской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. </w:t>
      </w:r>
      <w:r w:rsidRPr="00633A23">
        <w:t>Петровским</w:t>
      </w:r>
      <w:r w:rsidRPr="00633A23">
        <w:rPr>
          <w:rFonts w:cs="Arial"/>
        </w:rPr>
        <w:t xml:space="preserve"> </w:t>
      </w:r>
      <w:r w:rsidRPr="00633A23">
        <w:t>постом</w:t>
      </w:r>
      <w:r w:rsidRPr="00633A23">
        <w:rPr>
          <w:rFonts w:cs="Arial"/>
        </w:rPr>
        <w:t xml:space="preserve">, 4/17 </w:t>
      </w:r>
      <w:r w:rsidRPr="00633A23">
        <w:t>июня</w:t>
      </w:r>
      <w:r w:rsidRPr="00633A23">
        <w:rPr>
          <w:rFonts w:cs="Arial"/>
        </w:rPr>
        <w:t xml:space="preserve"> 1993 </w:t>
      </w:r>
      <w:r w:rsidRPr="00633A23">
        <w:t>года</w:t>
      </w:r>
      <w:r w:rsidRPr="00633A23">
        <w:rPr>
          <w:rFonts w:cs="Arial"/>
        </w:rPr>
        <w:t xml:space="preserve">,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архим</w:t>
      </w:r>
      <w:r w:rsidRPr="00633A23">
        <w:rPr>
          <w:rFonts w:cs="Arial"/>
        </w:rPr>
        <w:t xml:space="preserve">. </w:t>
      </w:r>
      <w:r w:rsidRPr="00633A23">
        <w:t>Симон</w:t>
      </w:r>
      <w:r w:rsidRPr="00633A23">
        <w:rPr>
          <w:rFonts w:cs="Arial"/>
        </w:rPr>
        <w:t xml:space="preserve"> </w:t>
      </w:r>
      <w:r w:rsidRPr="00633A23">
        <w:t>совершил</w:t>
      </w:r>
      <w:r w:rsidRPr="00633A23">
        <w:rPr>
          <w:rFonts w:cs="Arial"/>
        </w:rPr>
        <w:t xml:space="preserve"> </w:t>
      </w:r>
      <w:r w:rsidRPr="00633A23">
        <w:t>постриг</w:t>
      </w:r>
      <w:r w:rsidRPr="00633A23">
        <w:rPr>
          <w:rFonts w:cs="Arial"/>
        </w:rPr>
        <w:t xml:space="preserve"> </w:t>
      </w:r>
      <w:r w:rsidRPr="00633A23">
        <w:t>управ</w:t>
      </w:r>
      <w:r w:rsidRPr="00633A23">
        <w:softHyphen/>
        <w:t>ляющей</w:t>
      </w:r>
      <w:r w:rsidRPr="00633A23">
        <w:rPr>
          <w:rFonts w:cs="Arial"/>
        </w:rPr>
        <w:t xml:space="preserve"> </w:t>
      </w:r>
      <w:r w:rsidRPr="00633A23">
        <w:t>монаст</w:t>
      </w:r>
      <w:r w:rsidRPr="00633A23">
        <w:t>ы</w:t>
      </w:r>
      <w:r w:rsidRPr="00633A23">
        <w:t>рем</w:t>
      </w:r>
      <w:r w:rsidRPr="00633A23">
        <w:rPr>
          <w:rFonts w:cs="Arial"/>
        </w:rPr>
        <w:t xml:space="preserve"> </w:t>
      </w:r>
      <w:r w:rsidRPr="00633A23">
        <w:t>инокини</w:t>
      </w:r>
      <w:r w:rsidRPr="00633A23">
        <w:rPr>
          <w:rFonts w:cs="Arial"/>
        </w:rPr>
        <w:t xml:space="preserve"> </w:t>
      </w:r>
      <w:r w:rsidRPr="00633A23">
        <w:t>Лидии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мантию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наре</w:t>
      </w:r>
      <w:r w:rsidRPr="00633A23">
        <w:softHyphen/>
        <w:t>чением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имени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честь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Феклы</w:t>
      </w:r>
      <w:r w:rsidRPr="00633A23">
        <w:rPr>
          <w:rFonts w:cs="Arial"/>
        </w:rPr>
        <w:t xml:space="preserve">, </w:t>
      </w:r>
      <w:r w:rsidRPr="00633A23">
        <w:t>девы</w:t>
      </w:r>
      <w:r w:rsidRPr="00633A23">
        <w:rPr>
          <w:rFonts w:cs="Arial"/>
        </w:rPr>
        <w:t xml:space="preserve"> (293 </w:t>
      </w:r>
      <w:r w:rsidRPr="00633A23">
        <w:t>г</w:t>
      </w:r>
      <w:r w:rsidRPr="00633A23">
        <w:rPr>
          <w:rFonts w:cs="Arial"/>
        </w:rPr>
        <w:t xml:space="preserve">.), </w:t>
      </w:r>
      <w:r w:rsidRPr="00633A23">
        <w:t>чья п</w:t>
      </w:r>
      <w:r w:rsidRPr="00633A23">
        <w:t>а</w:t>
      </w:r>
      <w:r w:rsidRPr="00633A23">
        <w:t>мять</w:t>
      </w:r>
      <w:r w:rsidRPr="00633A23">
        <w:rPr>
          <w:rFonts w:cs="Arial"/>
        </w:rPr>
        <w:t xml:space="preserve"> </w:t>
      </w:r>
      <w:r w:rsidRPr="00633A23">
        <w:t>падает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6/19 </w:t>
      </w:r>
      <w:r w:rsidRPr="00633A23">
        <w:t>июня</w:t>
      </w:r>
      <w:r w:rsidRPr="00633A23">
        <w:rPr>
          <w:rFonts w:cs="Arial"/>
        </w:rPr>
        <w:t>.</w:t>
      </w:r>
    </w:p>
    <w:p w:rsidR="005E0943" w:rsidRPr="00633A23" w:rsidRDefault="005E0943" w:rsidP="005E0943">
      <w:r w:rsidRPr="00633A23">
        <w:t>Определением</w:t>
      </w:r>
      <w:r w:rsidRPr="00633A23">
        <w:rPr>
          <w:rFonts w:cs="Arial"/>
        </w:rPr>
        <w:t xml:space="preserve"> </w:t>
      </w:r>
      <w:r w:rsidRPr="00633A23">
        <w:t>Священного</w:t>
      </w:r>
      <w:r w:rsidRPr="00633A23">
        <w:rPr>
          <w:rFonts w:cs="Arial"/>
        </w:rPr>
        <w:t xml:space="preserve"> </w:t>
      </w:r>
      <w:r w:rsidRPr="00633A23">
        <w:t>Синода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Пра</w:t>
      </w:r>
      <w:r w:rsidRPr="00633A23">
        <w:softHyphen/>
        <w:t>вославной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27 </w:t>
      </w:r>
      <w:r w:rsidRPr="00633A23">
        <w:t>декабря</w:t>
      </w:r>
      <w:r w:rsidRPr="00633A23">
        <w:rPr>
          <w:rFonts w:cs="Arial"/>
        </w:rPr>
        <w:t xml:space="preserve"> 1993 </w:t>
      </w:r>
      <w:r w:rsidRPr="00633A23">
        <w:t>года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осно</w:t>
      </w:r>
      <w:r w:rsidRPr="00633A23">
        <w:softHyphen/>
        <w:t>вании</w:t>
      </w:r>
      <w:r w:rsidRPr="00633A23">
        <w:rPr>
          <w:rFonts w:cs="Arial"/>
        </w:rPr>
        <w:t xml:space="preserve"> </w:t>
      </w:r>
      <w:r w:rsidRPr="00633A23">
        <w:t>рапорта</w:t>
      </w:r>
      <w:r w:rsidRPr="00633A23">
        <w:rPr>
          <w:rFonts w:cs="Arial"/>
        </w:rPr>
        <w:t xml:space="preserve"> </w:t>
      </w:r>
      <w:r w:rsidRPr="00633A23">
        <w:t>Митрополита</w:t>
      </w:r>
      <w:r w:rsidRPr="00633A23">
        <w:rPr>
          <w:rFonts w:cs="Arial"/>
        </w:rPr>
        <w:t xml:space="preserve"> </w:t>
      </w:r>
      <w:r w:rsidRPr="00633A23">
        <w:t>Санкт</w:t>
      </w:r>
      <w:r w:rsidRPr="00633A23">
        <w:rPr>
          <w:rFonts w:cs="Arial"/>
        </w:rPr>
        <w:t>-</w:t>
      </w:r>
      <w:r w:rsidRPr="00633A23">
        <w:t>Петербургского</w:t>
      </w:r>
      <w:r w:rsidRPr="00633A23">
        <w:rPr>
          <w:rFonts w:cs="Arial"/>
        </w:rPr>
        <w:t xml:space="preserve"> </w:t>
      </w:r>
      <w:r w:rsidRPr="00633A23">
        <w:t>и Ладожского</w:t>
      </w:r>
      <w:r w:rsidRPr="00633A23">
        <w:rPr>
          <w:rFonts w:cs="Arial"/>
        </w:rPr>
        <w:t xml:space="preserve"> </w:t>
      </w:r>
      <w:r w:rsidRPr="00633A23">
        <w:t>Иоанна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т</w:t>
      </w:r>
      <w:r w:rsidRPr="00633A23">
        <w:t>крытии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 </w:t>
      </w:r>
      <w:r w:rsidRPr="00633A23">
        <w:t>Введено</w:t>
      </w:r>
      <w:r w:rsidRPr="00633A23">
        <w:rPr>
          <w:rFonts w:cs="Arial"/>
        </w:rPr>
        <w:t>-</w:t>
      </w:r>
      <w:r w:rsidRPr="00633A23">
        <w:t>Оятской</w:t>
      </w:r>
      <w:r w:rsidRPr="00633A23">
        <w:rPr>
          <w:rFonts w:cs="Arial"/>
        </w:rPr>
        <w:t xml:space="preserve"> </w:t>
      </w:r>
      <w:r w:rsidRPr="00633A23">
        <w:t>женской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утверждении</w:t>
      </w:r>
      <w:r w:rsidRPr="00633A23">
        <w:rPr>
          <w:rFonts w:cs="Arial"/>
        </w:rPr>
        <w:t xml:space="preserve"> </w:t>
      </w:r>
      <w:r w:rsidRPr="00633A23">
        <w:t>настоятель</w:t>
      </w:r>
      <w:r w:rsidRPr="00633A23">
        <w:softHyphen/>
        <w:t>ницей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мон</w:t>
      </w:r>
      <w:r w:rsidRPr="00633A23">
        <w:t>а</w:t>
      </w:r>
      <w:r w:rsidRPr="00633A23">
        <w:t>хини</w:t>
      </w:r>
      <w:r w:rsidRPr="00633A23">
        <w:rPr>
          <w:rFonts w:cs="Arial"/>
        </w:rPr>
        <w:t xml:space="preserve"> </w:t>
      </w:r>
      <w:r w:rsidRPr="00633A23">
        <w:t>Феклы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постановлено</w:t>
      </w:r>
      <w:r w:rsidRPr="00633A23">
        <w:rPr>
          <w:rFonts w:cs="Arial"/>
        </w:rPr>
        <w:t xml:space="preserve"> </w:t>
      </w:r>
      <w:r w:rsidRPr="00633A23">
        <w:t>бла</w:t>
      </w:r>
      <w:r w:rsidRPr="00633A23">
        <w:softHyphen/>
        <w:t>гословить</w:t>
      </w:r>
      <w:r w:rsidRPr="00633A23">
        <w:rPr>
          <w:rFonts w:cs="Arial"/>
        </w:rPr>
        <w:t xml:space="preserve"> </w:t>
      </w:r>
      <w:r w:rsidRPr="00633A23">
        <w:t>открытие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 </w:t>
      </w:r>
      <w:r w:rsidRPr="00633A23">
        <w:t>Введено</w:t>
      </w:r>
      <w:r w:rsidRPr="00633A23">
        <w:rPr>
          <w:rFonts w:cs="Arial"/>
        </w:rPr>
        <w:t>-</w:t>
      </w:r>
      <w:r w:rsidRPr="00633A23">
        <w:t>Оятского</w:t>
      </w:r>
      <w:r w:rsidRPr="00633A23">
        <w:rPr>
          <w:rFonts w:cs="Arial"/>
        </w:rPr>
        <w:t xml:space="preserve"> </w:t>
      </w:r>
      <w:r w:rsidRPr="00633A23">
        <w:t>жен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настоятельницей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назна</w:t>
      </w:r>
      <w:r w:rsidRPr="00633A23">
        <w:softHyphen/>
        <w:t>чена</w:t>
      </w:r>
      <w:r w:rsidRPr="00633A23">
        <w:rPr>
          <w:rFonts w:cs="Arial"/>
        </w:rPr>
        <w:t xml:space="preserve"> (</w:t>
      </w:r>
      <w:r w:rsidRPr="00633A23">
        <w:t>с</w:t>
      </w:r>
      <w:r w:rsidRPr="00633A23">
        <w:rPr>
          <w:rFonts w:cs="Arial"/>
        </w:rPr>
        <w:t xml:space="preserve"> 1 </w:t>
      </w:r>
      <w:r w:rsidRPr="00633A23">
        <w:t>марта</w:t>
      </w:r>
      <w:r w:rsidRPr="00633A23">
        <w:rPr>
          <w:rFonts w:cs="Arial"/>
        </w:rPr>
        <w:t xml:space="preserve"> 1994 </w:t>
      </w:r>
      <w:r w:rsidRPr="00633A23">
        <w:t>года</w:t>
      </w:r>
      <w:r w:rsidRPr="00633A23">
        <w:rPr>
          <w:rFonts w:cs="Arial"/>
        </w:rPr>
        <w:t xml:space="preserve">) </w:t>
      </w:r>
      <w:r w:rsidRPr="00633A23">
        <w:t>мон</w:t>
      </w:r>
      <w:r w:rsidRPr="00633A23">
        <w:rPr>
          <w:rFonts w:cs="Arial"/>
        </w:rPr>
        <w:t xml:space="preserve">. </w:t>
      </w:r>
      <w:r w:rsidRPr="00633A23">
        <w:t>Фекла</w:t>
      </w:r>
      <w:r w:rsidRPr="00633A23">
        <w:rPr>
          <w:rFonts w:cs="Arial"/>
        </w:rPr>
        <w:t>.</w:t>
      </w:r>
    </w:p>
    <w:p w:rsidR="005E0943" w:rsidRPr="00633A23" w:rsidRDefault="005E0943" w:rsidP="005E0943">
      <w:r w:rsidRPr="00633A23">
        <w:t>В</w:t>
      </w:r>
      <w:r w:rsidRPr="00633A23">
        <w:rPr>
          <w:rFonts w:cs="Arial"/>
        </w:rPr>
        <w:t xml:space="preserve"> 1991</w:t>
      </w:r>
      <w:r w:rsidRPr="00633A23">
        <w:t>—</w:t>
      </w:r>
      <w:r w:rsidRPr="00633A23">
        <w:rPr>
          <w:rFonts w:cs="Arial"/>
        </w:rPr>
        <w:t xml:space="preserve">1997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трудами</w:t>
      </w:r>
      <w:r w:rsidRPr="00633A23">
        <w:rPr>
          <w:rFonts w:cs="Arial"/>
        </w:rPr>
        <w:t xml:space="preserve"> </w:t>
      </w:r>
      <w:r w:rsidRPr="00633A23">
        <w:t>монахини</w:t>
      </w:r>
      <w:r w:rsidRPr="00633A23">
        <w:rPr>
          <w:rFonts w:cs="Arial"/>
        </w:rPr>
        <w:t xml:space="preserve"> </w:t>
      </w:r>
      <w:r w:rsidRPr="00633A23">
        <w:t>Феклы</w:t>
      </w:r>
      <w:r w:rsidRPr="00633A23">
        <w:rPr>
          <w:rFonts w:cs="Arial"/>
        </w:rPr>
        <w:t xml:space="preserve">, </w:t>
      </w:r>
      <w:r w:rsidRPr="00633A23">
        <w:t>а также</w:t>
      </w:r>
      <w:r w:rsidRPr="00633A23">
        <w:rPr>
          <w:rFonts w:cs="Arial"/>
        </w:rPr>
        <w:t xml:space="preserve"> </w:t>
      </w:r>
      <w:r w:rsidRPr="00633A23">
        <w:t>собравшегося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умножившегося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духов</w:t>
      </w:r>
      <w:r w:rsidRPr="00633A23">
        <w:softHyphen/>
        <w:t>ном</w:t>
      </w:r>
      <w:r w:rsidRPr="00633A23">
        <w:rPr>
          <w:rFonts w:cs="Arial"/>
        </w:rPr>
        <w:t xml:space="preserve"> </w:t>
      </w:r>
      <w:r w:rsidRPr="00633A23">
        <w:t>руководстве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сестричества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руин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softHyphen/>
        <w:t>ли</w:t>
      </w:r>
      <w:r w:rsidRPr="00633A23">
        <w:rPr>
          <w:rFonts w:cs="Arial"/>
        </w:rPr>
        <w:t xml:space="preserve"> </w:t>
      </w:r>
      <w:r w:rsidRPr="00633A23">
        <w:t>подняты</w:t>
      </w:r>
      <w:r w:rsidRPr="00633A23">
        <w:rPr>
          <w:rFonts w:cs="Arial"/>
        </w:rPr>
        <w:t xml:space="preserve"> </w:t>
      </w:r>
      <w:r w:rsidRPr="00633A23">
        <w:t>Введенский</w:t>
      </w:r>
      <w:r w:rsidRPr="00633A23">
        <w:rPr>
          <w:rFonts w:cs="Arial"/>
        </w:rPr>
        <w:t xml:space="preserve"> </w:t>
      </w:r>
      <w:r w:rsidRPr="00633A23">
        <w:t>собор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колокольня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; </w:t>
      </w:r>
      <w:r w:rsidRPr="00633A23">
        <w:t>в соборе</w:t>
      </w:r>
      <w:r w:rsidRPr="00633A23">
        <w:rPr>
          <w:rFonts w:cs="Arial"/>
        </w:rPr>
        <w:t xml:space="preserve"> </w:t>
      </w:r>
      <w:r w:rsidRPr="00633A23">
        <w:t>возобновились</w:t>
      </w:r>
      <w:r w:rsidRPr="00633A23">
        <w:rPr>
          <w:rFonts w:cs="Arial"/>
        </w:rPr>
        <w:t xml:space="preserve"> </w:t>
      </w:r>
      <w:r w:rsidRPr="00633A23">
        <w:t>богослужения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совер</w:t>
      </w:r>
      <w:r w:rsidRPr="00633A23">
        <w:softHyphen/>
        <w:t>шал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архиман</w:t>
      </w:r>
      <w:r w:rsidRPr="00633A23">
        <w:t>д</w:t>
      </w:r>
      <w:r w:rsidRPr="00633A23">
        <w:t>рит</w:t>
      </w:r>
      <w:r w:rsidRPr="00633A23">
        <w:rPr>
          <w:rFonts w:cs="Arial"/>
        </w:rPr>
        <w:t xml:space="preserve"> (</w:t>
      </w:r>
      <w:r w:rsidRPr="00633A23">
        <w:t>с</w:t>
      </w:r>
      <w:r w:rsidRPr="00633A23">
        <w:rPr>
          <w:rFonts w:cs="Arial"/>
        </w:rPr>
        <w:t xml:space="preserve"> 1993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епископ</w:t>
      </w:r>
      <w:r w:rsidRPr="00633A23">
        <w:rPr>
          <w:rFonts w:cs="Arial"/>
        </w:rPr>
        <w:t xml:space="preserve">) </w:t>
      </w:r>
      <w:r w:rsidRPr="00633A23">
        <w:t>Симон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духовенство</w:t>
      </w:r>
      <w:r w:rsidRPr="00633A23">
        <w:rPr>
          <w:rFonts w:cs="Arial"/>
        </w:rPr>
        <w:t xml:space="preserve"> </w:t>
      </w:r>
      <w:r w:rsidRPr="00633A23">
        <w:t>соседних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монастырем</w:t>
      </w:r>
      <w:r w:rsidRPr="00633A23">
        <w:rPr>
          <w:rFonts w:cs="Arial"/>
        </w:rPr>
        <w:t xml:space="preserve"> </w:t>
      </w:r>
      <w:r w:rsidRPr="00633A23">
        <w:t>храмов</w:t>
      </w:r>
      <w:r w:rsidRPr="00633A23">
        <w:rPr>
          <w:rFonts w:cs="Arial"/>
        </w:rPr>
        <w:t>.</w:t>
      </w:r>
    </w:p>
    <w:p w:rsidR="005E0943" w:rsidRPr="00633A23" w:rsidRDefault="005E0943" w:rsidP="005E0943">
      <w:r w:rsidRPr="00633A23">
        <w:t>На</w:t>
      </w:r>
      <w:r w:rsidRPr="00633A23">
        <w:rPr>
          <w:rFonts w:cs="Arial"/>
        </w:rPr>
        <w:t xml:space="preserve"> </w:t>
      </w:r>
      <w:r w:rsidRPr="00633A23">
        <w:t>месте</w:t>
      </w:r>
      <w:r w:rsidRPr="00633A23">
        <w:rPr>
          <w:rFonts w:cs="Arial"/>
        </w:rPr>
        <w:t xml:space="preserve"> </w:t>
      </w:r>
      <w:r w:rsidRPr="00633A23">
        <w:t>разрушенной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1930-</w:t>
      </w:r>
      <w:r w:rsidRPr="00633A23">
        <w:t>х</w:t>
      </w:r>
      <w:r w:rsidRPr="00633A23">
        <w:rPr>
          <w:rFonts w:cs="Arial"/>
        </w:rPr>
        <w:t xml:space="preserve"> </w:t>
      </w:r>
      <w:r w:rsidRPr="00633A23">
        <w:t>гг</w:t>
      </w:r>
      <w:r w:rsidRPr="00633A23">
        <w:rPr>
          <w:rFonts w:cs="Arial"/>
        </w:rPr>
        <w:t xml:space="preserve">. </w:t>
      </w:r>
      <w:r w:rsidRPr="00633A23">
        <w:t>безбожниками церкви</w:t>
      </w:r>
      <w:r w:rsidRPr="00633A23">
        <w:rPr>
          <w:rFonts w:cs="Arial"/>
        </w:rPr>
        <w:t xml:space="preserve"> </w:t>
      </w:r>
      <w:r w:rsidRPr="00633A23">
        <w:t>Богоявления</w:t>
      </w:r>
      <w:r w:rsidRPr="00633A23">
        <w:rPr>
          <w:rFonts w:cs="Arial"/>
        </w:rPr>
        <w:t xml:space="preserve"> </w:t>
      </w:r>
      <w:r w:rsidRPr="00633A23">
        <w:t>Господня</w:t>
      </w:r>
      <w:r w:rsidRPr="00633A23">
        <w:rPr>
          <w:rFonts w:cs="Arial"/>
        </w:rPr>
        <w:t xml:space="preserve">,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о</w:t>
      </w:r>
      <w:r w:rsidRPr="00633A23">
        <w:t>торой</w:t>
      </w:r>
      <w:r w:rsidRPr="00633A23">
        <w:rPr>
          <w:rFonts w:cs="Arial"/>
        </w:rPr>
        <w:t xml:space="preserve"> </w:t>
      </w:r>
      <w:r w:rsidRPr="00633A23">
        <w:t>погребены родители</w:t>
      </w:r>
      <w:r w:rsidRPr="00633A23">
        <w:rPr>
          <w:rFonts w:cs="Arial"/>
        </w:rPr>
        <w:t xml:space="preserve"> </w:t>
      </w:r>
      <w:r w:rsidRPr="00633A23">
        <w:t>прп</w:t>
      </w:r>
      <w:r w:rsidRPr="00633A23">
        <w:rPr>
          <w:rFonts w:cs="Arial"/>
        </w:rPr>
        <w:t xml:space="preserve">. </w:t>
      </w:r>
      <w:r w:rsidRPr="00633A23">
        <w:t>Александра</w:t>
      </w:r>
      <w:r w:rsidRPr="00633A23">
        <w:rPr>
          <w:rFonts w:cs="Arial"/>
        </w:rPr>
        <w:t xml:space="preserve"> </w:t>
      </w:r>
      <w:r w:rsidRPr="00633A23">
        <w:t>Свирского</w:t>
      </w:r>
      <w:r w:rsidRPr="00633A23">
        <w:rPr>
          <w:rFonts w:cs="Arial"/>
        </w:rPr>
        <w:t xml:space="preserve">,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поставлен крест</w:t>
      </w:r>
      <w:r w:rsidRPr="00633A23">
        <w:rPr>
          <w:rFonts w:cs="Arial"/>
        </w:rPr>
        <w:t xml:space="preserve">. </w:t>
      </w:r>
      <w:r w:rsidRPr="00633A23">
        <w:t>Летом</w:t>
      </w:r>
      <w:r w:rsidRPr="00633A23">
        <w:rPr>
          <w:rFonts w:cs="Arial"/>
        </w:rPr>
        <w:t xml:space="preserve"> 1995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перезахороне</w:t>
      </w:r>
      <w:r w:rsidRPr="00633A23">
        <w:softHyphen/>
        <w:t>ны</w:t>
      </w:r>
      <w:r w:rsidRPr="00633A23">
        <w:rPr>
          <w:rFonts w:cs="Arial"/>
        </w:rPr>
        <w:t xml:space="preserve"> </w:t>
      </w:r>
      <w:r w:rsidRPr="00633A23">
        <w:t>честные</w:t>
      </w:r>
      <w:r w:rsidRPr="00633A23">
        <w:rPr>
          <w:rFonts w:cs="Arial"/>
        </w:rPr>
        <w:t xml:space="preserve"> </w:t>
      </w:r>
      <w:r w:rsidRPr="00633A23">
        <w:t>мощи</w:t>
      </w:r>
      <w:r w:rsidRPr="00633A23">
        <w:rPr>
          <w:rFonts w:cs="Arial"/>
        </w:rPr>
        <w:t xml:space="preserve"> </w:t>
      </w:r>
      <w:r w:rsidRPr="00633A23">
        <w:t>последнего</w:t>
      </w:r>
      <w:r w:rsidRPr="00633A23">
        <w:rPr>
          <w:rFonts w:cs="Arial"/>
        </w:rPr>
        <w:t xml:space="preserve"> </w:t>
      </w:r>
      <w:r w:rsidRPr="00633A23">
        <w:t>настоятеля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—</w:t>
      </w:r>
      <w:r>
        <w:t xml:space="preserve"> </w:t>
      </w:r>
      <w:r w:rsidRPr="00633A23">
        <w:t>новомученика</w:t>
      </w:r>
      <w:r w:rsidRPr="00633A23">
        <w:rPr>
          <w:rFonts w:cs="Arial"/>
        </w:rPr>
        <w:t xml:space="preserve"> </w:t>
      </w:r>
      <w:r w:rsidRPr="00633A23">
        <w:t>архим</w:t>
      </w:r>
      <w:r w:rsidRPr="00633A23">
        <w:rPr>
          <w:rFonts w:cs="Arial"/>
        </w:rPr>
        <w:t xml:space="preserve">. </w:t>
      </w:r>
      <w:r w:rsidRPr="00633A23">
        <w:t>Николая</w:t>
      </w:r>
      <w:r w:rsidRPr="00633A23">
        <w:rPr>
          <w:rFonts w:cs="Arial"/>
        </w:rPr>
        <w:t xml:space="preserve">, </w:t>
      </w:r>
      <w:r w:rsidRPr="00633A23">
        <w:t>убитого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упор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мона</w:t>
      </w:r>
      <w:r w:rsidRPr="00633A23">
        <w:softHyphen/>
        <w:t>стырской</w:t>
      </w:r>
      <w:r w:rsidRPr="00633A23">
        <w:rPr>
          <w:rFonts w:cs="Arial"/>
        </w:rPr>
        <w:t xml:space="preserve"> </w:t>
      </w:r>
      <w:r w:rsidRPr="00633A23">
        <w:t>квасоварне</w:t>
      </w:r>
      <w:r w:rsidRPr="00633A23">
        <w:rPr>
          <w:rFonts w:cs="Arial"/>
        </w:rPr>
        <w:t xml:space="preserve"> </w:t>
      </w:r>
      <w:r w:rsidRPr="00633A23">
        <w:t>безбожниками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1930-</w:t>
      </w:r>
      <w:r w:rsidRPr="00633A23">
        <w:t>х</w:t>
      </w:r>
      <w:r w:rsidRPr="00633A23">
        <w:rPr>
          <w:rFonts w:cs="Arial"/>
        </w:rPr>
        <w:t xml:space="preserve"> </w:t>
      </w:r>
      <w:r w:rsidRPr="00633A23">
        <w:t>годах</w:t>
      </w:r>
      <w:r w:rsidRPr="00633A23">
        <w:rPr>
          <w:rFonts w:cs="Arial"/>
        </w:rPr>
        <w:t>.</w:t>
      </w:r>
    </w:p>
    <w:p w:rsidR="005E0943" w:rsidRPr="00633A23" w:rsidRDefault="005E0943" w:rsidP="005E0943">
      <w:r w:rsidRPr="00633A23">
        <w:t>В</w:t>
      </w:r>
      <w:r w:rsidRPr="00633A23">
        <w:rPr>
          <w:rFonts w:cs="Arial"/>
        </w:rPr>
        <w:t xml:space="preserve"> 1994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началось</w:t>
      </w:r>
      <w:r w:rsidRPr="00633A23">
        <w:rPr>
          <w:rFonts w:cs="Arial"/>
        </w:rPr>
        <w:t xml:space="preserve"> </w:t>
      </w:r>
      <w:r w:rsidRPr="00633A23">
        <w:t>восстановление</w:t>
      </w:r>
      <w:r w:rsidRPr="00633A23">
        <w:rPr>
          <w:rFonts w:cs="Arial"/>
        </w:rPr>
        <w:t xml:space="preserve"> </w:t>
      </w:r>
      <w:r w:rsidRPr="00633A23">
        <w:t>переданного монастырю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качестве</w:t>
      </w:r>
      <w:r w:rsidRPr="00633A23">
        <w:rPr>
          <w:rFonts w:cs="Arial"/>
        </w:rPr>
        <w:t xml:space="preserve"> </w:t>
      </w:r>
      <w:r w:rsidRPr="00633A23">
        <w:t>подворья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благ</w:t>
      </w:r>
      <w:r w:rsidRPr="00633A23">
        <w:rPr>
          <w:rFonts w:cs="Arial"/>
        </w:rPr>
        <w:t xml:space="preserve">. </w:t>
      </w:r>
      <w:r w:rsidRPr="00633A23">
        <w:t>кн</w:t>
      </w:r>
      <w:r w:rsidRPr="00633A23">
        <w:rPr>
          <w:rFonts w:cs="Arial"/>
        </w:rPr>
        <w:t xml:space="preserve">. </w:t>
      </w:r>
      <w:r w:rsidRPr="00633A23">
        <w:t>Анны</w:t>
      </w:r>
      <w:r w:rsidRPr="00633A23">
        <w:rPr>
          <w:rFonts w:cs="Arial"/>
        </w:rPr>
        <w:t xml:space="preserve"> </w:t>
      </w:r>
      <w:r w:rsidRPr="00633A23">
        <w:t>Кашинской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rPr>
          <w:rFonts w:cs="Arial"/>
        </w:rPr>
        <w:t xml:space="preserve">. </w:t>
      </w:r>
      <w:r w:rsidRPr="00633A23">
        <w:t>Сретенско</w:t>
      </w:r>
      <w:r w:rsidRPr="00633A23">
        <w:rPr>
          <w:rFonts w:cs="Arial"/>
        </w:rPr>
        <w:t>-</w:t>
      </w:r>
      <w:r w:rsidRPr="00633A23">
        <w:t>Кашинского</w:t>
      </w:r>
      <w:r w:rsidRPr="00633A23">
        <w:rPr>
          <w:rFonts w:cs="Arial"/>
        </w:rPr>
        <w:t xml:space="preserve"> </w:t>
      </w:r>
      <w:r w:rsidRPr="00633A23">
        <w:t>подворья на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rPr>
          <w:rFonts w:cs="Arial"/>
        </w:rPr>
        <w:t xml:space="preserve">. </w:t>
      </w:r>
      <w:r w:rsidRPr="00633A23">
        <w:t>Сампсониевском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о</w:t>
      </w:r>
      <w:r w:rsidRPr="00633A23">
        <w:t>спекте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Петербурге</w:t>
      </w:r>
      <w:r w:rsidRPr="00633A23">
        <w:rPr>
          <w:rFonts w:cs="Arial"/>
        </w:rPr>
        <w:t>.</w:t>
      </w:r>
    </w:p>
    <w:p w:rsidR="005E0943" w:rsidRPr="00633A23" w:rsidRDefault="005E0943" w:rsidP="005E0943">
      <w:r w:rsidRPr="00633A23">
        <w:t>Истинная</w:t>
      </w:r>
      <w:r w:rsidRPr="00633A23">
        <w:rPr>
          <w:rFonts w:cs="Arial"/>
        </w:rPr>
        <w:t xml:space="preserve"> </w:t>
      </w:r>
      <w:r w:rsidRPr="00633A23">
        <w:t>монахиня</w:t>
      </w:r>
      <w:r w:rsidRPr="00633A23">
        <w:rPr>
          <w:rFonts w:cs="Arial"/>
        </w:rPr>
        <w:t xml:space="preserve">, </w:t>
      </w:r>
      <w:r w:rsidRPr="00633A23">
        <w:t>старица</w:t>
      </w:r>
      <w:r w:rsidRPr="00633A23">
        <w:rPr>
          <w:rFonts w:cs="Arial"/>
        </w:rPr>
        <w:t xml:space="preserve">, </w:t>
      </w:r>
      <w:r w:rsidRPr="00633A23">
        <w:t>отличавшаяся</w:t>
      </w:r>
      <w:r w:rsidRPr="00633A23">
        <w:rPr>
          <w:rFonts w:cs="Arial"/>
        </w:rPr>
        <w:t xml:space="preserve"> </w:t>
      </w:r>
      <w:r w:rsidRPr="00633A23">
        <w:t>духов</w:t>
      </w:r>
      <w:r w:rsidRPr="00633A23">
        <w:softHyphen/>
        <w:t>ным</w:t>
      </w:r>
      <w:r w:rsidRPr="00633A23">
        <w:rPr>
          <w:rFonts w:cs="Arial"/>
        </w:rPr>
        <w:t xml:space="preserve"> </w:t>
      </w:r>
      <w:r w:rsidRPr="00633A23">
        <w:t>зрением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прозорливостью</w:t>
      </w:r>
      <w:r w:rsidRPr="00633A23">
        <w:rPr>
          <w:rFonts w:cs="Arial"/>
        </w:rPr>
        <w:t>,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t>а</w:t>
      </w:r>
      <w:r w:rsidRPr="00633A23">
        <w:t>кой</w:t>
      </w:r>
      <w:r w:rsidRPr="00633A23">
        <w:rPr>
          <w:rFonts w:cs="Arial"/>
        </w:rPr>
        <w:t xml:space="preserve"> </w:t>
      </w:r>
      <w:r w:rsidRPr="00633A23">
        <w:t>знали</w:t>
      </w:r>
      <w:r w:rsidRPr="00633A23">
        <w:rPr>
          <w:rFonts w:cs="Arial"/>
        </w:rPr>
        <w:t xml:space="preserve"> </w:t>
      </w:r>
      <w:r w:rsidRPr="00633A23">
        <w:t>мона</w:t>
      </w:r>
      <w:r w:rsidRPr="00633A23">
        <w:softHyphen/>
        <w:t>хиню</w:t>
      </w:r>
      <w:r w:rsidRPr="00633A23">
        <w:rPr>
          <w:rFonts w:cs="Arial"/>
        </w:rPr>
        <w:t xml:space="preserve"> </w:t>
      </w:r>
      <w:r w:rsidRPr="00633A23">
        <w:t>Феклу</w:t>
      </w:r>
      <w:r w:rsidRPr="00633A23">
        <w:rPr>
          <w:rFonts w:cs="Arial"/>
        </w:rPr>
        <w:t xml:space="preserve"> </w:t>
      </w:r>
      <w:r w:rsidRPr="00633A23">
        <w:t>сестры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приезжавшие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гомольцы</w:t>
      </w:r>
      <w:r w:rsidRPr="00633A23">
        <w:rPr>
          <w:rFonts w:cs="Arial"/>
        </w:rPr>
        <w:t xml:space="preserve">. </w:t>
      </w:r>
      <w:r w:rsidRPr="00633A23">
        <w:t>Спасение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 </w:t>
      </w:r>
      <w:r w:rsidRPr="00633A23">
        <w:t>полагала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главной</w:t>
      </w:r>
      <w:r w:rsidRPr="00633A23">
        <w:rPr>
          <w:rFonts w:cs="Arial"/>
        </w:rPr>
        <w:t xml:space="preserve"> </w:t>
      </w:r>
      <w:r w:rsidRPr="00633A23">
        <w:t>це</w:t>
      </w:r>
      <w:r w:rsidRPr="00633A23">
        <w:softHyphen/>
        <w:t>лью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.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подавал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силы управлять</w:t>
      </w:r>
      <w:r w:rsidRPr="00633A23">
        <w:rPr>
          <w:rFonts w:cs="Arial"/>
        </w:rPr>
        <w:t xml:space="preserve"> </w:t>
      </w:r>
      <w:r w:rsidRPr="00633A23">
        <w:t>мон</w:t>
      </w:r>
      <w:r w:rsidRPr="00633A23">
        <w:t>а</w:t>
      </w:r>
      <w:r w:rsidRPr="00633A23">
        <w:t>стырем</w:t>
      </w:r>
      <w:r w:rsidRPr="00633A23">
        <w:rPr>
          <w:rFonts w:cs="Arial"/>
        </w:rPr>
        <w:t xml:space="preserve">. </w:t>
      </w:r>
      <w:r w:rsidRPr="00633A23">
        <w:t>Прожив</w:t>
      </w:r>
      <w:r w:rsidRPr="00633A23">
        <w:rPr>
          <w:rFonts w:cs="Arial"/>
        </w:rPr>
        <w:t xml:space="preserve">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>-</w:t>
      </w:r>
      <w:r w:rsidRPr="00633A23">
        <w:t>монашески</w:t>
      </w:r>
      <w:r w:rsidRPr="00633A23">
        <w:rPr>
          <w:rFonts w:cs="Arial"/>
        </w:rPr>
        <w:t xml:space="preserve">, </w:t>
      </w:r>
      <w:r w:rsidRPr="00633A23">
        <w:t>матушка</w:t>
      </w:r>
      <w:r w:rsidRPr="00633A23">
        <w:rPr>
          <w:rFonts w:cs="Arial"/>
        </w:rPr>
        <w:t xml:space="preserve"> </w:t>
      </w:r>
      <w:r w:rsidRPr="00633A23">
        <w:t>сумела</w:t>
      </w:r>
      <w:r w:rsidRPr="00633A23">
        <w:rPr>
          <w:rFonts w:cs="Arial"/>
        </w:rPr>
        <w:t xml:space="preserve"> </w:t>
      </w:r>
      <w:r w:rsidRPr="00633A23">
        <w:t>воспитать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поставить</w:t>
      </w:r>
      <w:r w:rsidRPr="00633A23">
        <w:rPr>
          <w:rFonts w:cs="Arial"/>
        </w:rPr>
        <w:t xml:space="preserve"> </w:t>
      </w:r>
      <w:r w:rsidRPr="00633A23">
        <w:t>на ноги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племянницу</w:t>
      </w:r>
      <w:r w:rsidRPr="00633A23">
        <w:rPr>
          <w:rFonts w:cs="Arial"/>
        </w:rPr>
        <w:t>-</w:t>
      </w:r>
      <w:r w:rsidRPr="00633A23">
        <w:t>сироту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стала</w:t>
      </w:r>
      <w:r w:rsidRPr="00633A23">
        <w:rPr>
          <w:rFonts w:cs="Arial"/>
        </w:rPr>
        <w:t xml:space="preserve"> </w:t>
      </w:r>
      <w:r w:rsidRPr="00633A23">
        <w:t>строгой</w:t>
      </w:r>
      <w:r w:rsidRPr="00633A23">
        <w:rPr>
          <w:rFonts w:cs="Arial"/>
        </w:rPr>
        <w:t xml:space="preserve"> </w:t>
      </w:r>
      <w:r w:rsidRPr="00633A23">
        <w:t>и заботливой</w:t>
      </w:r>
      <w:r w:rsidRPr="00633A23">
        <w:rPr>
          <w:rFonts w:cs="Arial"/>
        </w:rPr>
        <w:t xml:space="preserve"> </w:t>
      </w:r>
      <w:r w:rsidRPr="00633A23">
        <w:t>матерью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сестрам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t>и</w:t>
      </w:r>
      <w:r w:rsidRPr="00633A23">
        <w:t>тели</w:t>
      </w:r>
      <w:r w:rsidRPr="00633A23">
        <w:rPr>
          <w:rFonts w:cs="Arial"/>
        </w:rPr>
        <w:t>.</w:t>
      </w:r>
    </w:p>
    <w:p w:rsidR="005E0943" w:rsidRPr="00633A23" w:rsidRDefault="005E0943" w:rsidP="005E0943">
      <w:r w:rsidRPr="00633A23">
        <w:lastRenderedPageBreak/>
        <w:t>Вскоре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возобновления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 </w:t>
      </w:r>
      <w:r w:rsidRPr="00633A23">
        <w:t>чудесным образом</w:t>
      </w:r>
      <w:r w:rsidRPr="00633A23">
        <w:rPr>
          <w:rFonts w:cs="Arial"/>
        </w:rPr>
        <w:t xml:space="preserve"> </w:t>
      </w:r>
      <w:r w:rsidRPr="00633A23">
        <w:t>вблизи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вновь</w:t>
      </w:r>
      <w:r w:rsidRPr="00633A23">
        <w:rPr>
          <w:rFonts w:cs="Arial"/>
        </w:rPr>
        <w:t xml:space="preserve"> </w:t>
      </w:r>
      <w:r w:rsidRPr="00633A23">
        <w:t>забил</w:t>
      </w:r>
      <w:r w:rsidRPr="00633A23">
        <w:rPr>
          <w:rFonts w:cs="Arial"/>
        </w:rPr>
        <w:t xml:space="preserve"> </w:t>
      </w:r>
      <w:r w:rsidRPr="00633A23">
        <w:t>источник</w:t>
      </w:r>
      <w:r w:rsidRPr="00633A23">
        <w:rPr>
          <w:rFonts w:cs="Arial"/>
        </w:rPr>
        <w:t xml:space="preserve"> </w:t>
      </w:r>
      <w:r w:rsidRPr="00633A23">
        <w:t>Бого</w:t>
      </w:r>
      <w:r w:rsidRPr="00633A23">
        <w:softHyphen/>
        <w:t>матери</w:t>
      </w:r>
      <w:r w:rsidRPr="00633A23">
        <w:rPr>
          <w:rFonts w:cs="Arial"/>
        </w:rPr>
        <w:t xml:space="preserve">, </w:t>
      </w:r>
      <w:r w:rsidRPr="00633A23">
        <w:t>иссякший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закрытия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бла</w:t>
      </w:r>
      <w:r w:rsidRPr="00633A23">
        <w:softHyphen/>
        <w:t>гословению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rPr>
          <w:rFonts w:cs="Arial"/>
        </w:rPr>
        <w:t xml:space="preserve">. </w:t>
      </w:r>
      <w:r w:rsidRPr="00633A23">
        <w:t>Феклы</w:t>
      </w:r>
      <w:r w:rsidRPr="00633A23">
        <w:rPr>
          <w:rFonts w:cs="Arial"/>
        </w:rPr>
        <w:t xml:space="preserve"> </w:t>
      </w:r>
      <w:r w:rsidRPr="00633A23">
        <w:t>сес</w:t>
      </w:r>
      <w:r w:rsidRPr="00633A23">
        <w:t>т</w:t>
      </w:r>
      <w:r w:rsidRPr="00633A23">
        <w:t>ры</w:t>
      </w:r>
      <w:r w:rsidRPr="00633A23">
        <w:rPr>
          <w:rFonts w:cs="Arial"/>
        </w:rPr>
        <w:t xml:space="preserve"> </w:t>
      </w:r>
      <w:r w:rsidRPr="00633A23">
        <w:t>благоустроили</w:t>
      </w:r>
      <w:r w:rsidRPr="00633A23">
        <w:rPr>
          <w:rFonts w:cs="Arial"/>
        </w:rPr>
        <w:t xml:space="preserve"> </w:t>
      </w:r>
      <w:r w:rsidRPr="00633A23">
        <w:t>ключ</w:t>
      </w:r>
      <w:r w:rsidRPr="00633A23">
        <w:rPr>
          <w:rFonts w:cs="Arial"/>
        </w:rPr>
        <w:t xml:space="preserve">, </w:t>
      </w:r>
      <w:r w:rsidRPr="00633A23">
        <w:t>и сюда</w:t>
      </w:r>
      <w:r w:rsidRPr="00633A23">
        <w:rPr>
          <w:rFonts w:cs="Arial"/>
        </w:rPr>
        <w:t xml:space="preserve"> </w:t>
      </w:r>
      <w:r w:rsidRPr="00633A23">
        <w:t>ныне</w:t>
      </w:r>
      <w:r w:rsidRPr="00633A23">
        <w:rPr>
          <w:rFonts w:cs="Arial"/>
        </w:rPr>
        <w:t xml:space="preserve"> </w:t>
      </w:r>
      <w:r w:rsidRPr="00633A23">
        <w:t>направляются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целебной</w:t>
      </w:r>
      <w:r w:rsidRPr="00633A23">
        <w:rPr>
          <w:rFonts w:cs="Arial"/>
        </w:rPr>
        <w:t xml:space="preserve"> </w:t>
      </w:r>
      <w:r w:rsidRPr="00633A23">
        <w:t>водой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softHyphen/>
        <w:t>численные</w:t>
      </w:r>
      <w:r w:rsidRPr="00633A23">
        <w:rPr>
          <w:rFonts w:cs="Arial"/>
        </w:rPr>
        <w:t xml:space="preserve"> </w:t>
      </w:r>
      <w:r w:rsidRPr="00633A23">
        <w:t>пало</w:t>
      </w:r>
      <w:r w:rsidRPr="00633A23">
        <w:t>м</w:t>
      </w:r>
      <w:r w:rsidRPr="00633A23">
        <w:t>ники</w:t>
      </w:r>
      <w:r w:rsidRPr="00633A23">
        <w:rPr>
          <w:rFonts w:cs="Arial"/>
        </w:rPr>
        <w:t xml:space="preserve">. </w:t>
      </w:r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мон</w:t>
      </w:r>
      <w:r w:rsidRPr="00633A23">
        <w:rPr>
          <w:rFonts w:cs="Arial"/>
        </w:rPr>
        <w:t xml:space="preserve">. </w:t>
      </w:r>
      <w:r w:rsidRPr="00633A23">
        <w:t>Фекла</w:t>
      </w:r>
      <w:r w:rsidRPr="00633A23">
        <w:rPr>
          <w:rFonts w:cs="Arial"/>
        </w:rPr>
        <w:t xml:space="preserve">, </w:t>
      </w:r>
      <w:r w:rsidRPr="00633A23">
        <w:t>относив</w:t>
      </w:r>
      <w:r w:rsidRPr="00633A23">
        <w:softHyphen/>
        <w:t>шаяся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возобновлению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источника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дару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rPr>
          <w:rFonts w:cs="Arial"/>
        </w:rPr>
        <w:t>-</w:t>
      </w:r>
      <w:r w:rsidRPr="00633A23">
        <w:t>жию</w:t>
      </w:r>
      <w:r w:rsidRPr="00633A23">
        <w:rPr>
          <w:rFonts w:cs="Arial"/>
        </w:rPr>
        <w:t xml:space="preserve">, </w:t>
      </w:r>
      <w:r w:rsidRPr="00633A23">
        <w:t>высказала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твердую</w:t>
      </w:r>
      <w:r w:rsidRPr="00633A23">
        <w:rPr>
          <w:rFonts w:cs="Arial"/>
        </w:rPr>
        <w:t xml:space="preserve"> </w:t>
      </w:r>
      <w:r w:rsidRPr="00633A23">
        <w:t>позицию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отношении недопустимости</w:t>
      </w:r>
      <w:r w:rsidRPr="00633A23">
        <w:rPr>
          <w:rFonts w:cs="Arial"/>
        </w:rPr>
        <w:t xml:space="preserve"> </w:t>
      </w:r>
      <w:r w:rsidRPr="00633A23">
        <w:t>коммерческого</w:t>
      </w:r>
      <w:r w:rsidRPr="00633A23">
        <w:rPr>
          <w:rFonts w:cs="Arial"/>
        </w:rPr>
        <w:t xml:space="preserve"> </w:t>
      </w:r>
      <w:r w:rsidRPr="00633A23">
        <w:t>использования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ис</w:t>
      </w:r>
      <w:r w:rsidRPr="00633A23">
        <w:softHyphen/>
        <w:t>точника</w:t>
      </w:r>
      <w:r w:rsidRPr="00633A23">
        <w:rPr>
          <w:rFonts w:cs="Arial"/>
        </w:rPr>
        <w:t xml:space="preserve">, </w:t>
      </w:r>
      <w:r w:rsidRPr="00633A23">
        <w:t>полагая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святотатством</w:t>
      </w:r>
      <w:r w:rsidRPr="00633A23">
        <w:rPr>
          <w:rFonts w:cs="Arial"/>
        </w:rPr>
        <w:t>.</w:t>
      </w:r>
    </w:p>
    <w:p w:rsidR="005E0943" w:rsidRPr="00633A23" w:rsidRDefault="005E0943" w:rsidP="005E0943">
      <w:r w:rsidRPr="00633A23">
        <w:t>Последней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земной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монахини</w:t>
      </w:r>
      <w:r w:rsidRPr="00633A23">
        <w:rPr>
          <w:rFonts w:cs="Arial"/>
        </w:rPr>
        <w:t xml:space="preserve"> </w:t>
      </w:r>
      <w:r w:rsidRPr="00633A23">
        <w:t>Феклы</w:t>
      </w:r>
      <w:r w:rsidRPr="00633A23">
        <w:rPr>
          <w:rFonts w:cs="Arial"/>
        </w:rPr>
        <w:t xml:space="preserve"> </w:t>
      </w:r>
      <w:r w:rsidRPr="00633A23">
        <w:t>стала служба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Рождества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и</w:t>
      </w:r>
      <w:r w:rsidRPr="00633A23">
        <w:t>стова</w:t>
      </w:r>
      <w:r w:rsidRPr="00633A23">
        <w:rPr>
          <w:rFonts w:cs="Arial"/>
        </w:rPr>
        <w:t xml:space="preserve"> 25.12.96 </w:t>
      </w:r>
      <w:r w:rsidRPr="00633A23">
        <w:t>г</w:t>
      </w:r>
      <w:r w:rsidRPr="00633A23">
        <w:rPr>
          <w:rFonts w:cs="Arial"/>
        </w:rPr>
        <w:t xml:space="preserve">. / 7.01.1997 </w:t>
      </w:r>
      <w:r w:rsidRPr="00633A23">
        <w:t>года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связи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болезнью</w:t>
      </w:r>
      <w:r w:rsidRPr="00633A23">
        <w:rPr>
          <w:rFonts w:cs="Arial"/>
        </w:rPr>
        <w:t xml:space="preserve"> (</w:t>
      </w:r>
      <w:r w:rsidRPr="00633A23">
        <w:t>прободение</w:t>
      </w:r>
      <w:r w:rsidRPr="00633A23">
        <w:rPr>
          <w:rFonts w:cs="Arial"/>
        </w:rPr>
        <w:t xml:space="preserve"> </w:t>
      </w:r>
      <w:r w:rsidRPr="00633A23">
        <w:t>язвы желудка</w:t>
      </w:r>
      <w:r w:rsidRPr="00633A23">
        <w:rPr>
          <w:rFonts w:cs="Arial"/>
        </w:rPr>
        <w:t xml:space="preserve">)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положили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районную</w:t>
      </w:r>
      <w:r w:rsidRPr="00633A23">
        <w:rPr>
          <w:rFonts w:cs="Arial"/>
        </w:rPr>
        <w:t xml:space="preserve"> </w:t>
      </w:r>
      <w:r w:rsidRPr="00633A23">
        <w:t>больницу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rPr>
          <w:rFonts w:cs="Arial"/>
        </w:rPr>
        <w:t xml:space="preserve">. </w:t>
      </w:r>
      <w:r w:rsidRPr="00633A23">
        <w:t>Лодей</w:t>
      </w:r>
      <w:r w:rsidRPr="00633A23">
        <w:rPr>
          <w:rFonts w:cs="Arial"/>
        </w:rPr>
        <w:t>-</w:t>
      </w:r>
      <w:r w:rsidRPr="00633A23">
        <w:t>ное</w:t>
      </w:r>
      <w:r w:rsidRPr="00633A23">
        <w:rPr>
          <w:rFonts w:cs="Arial"/>
        </w:rPr>
        <w:t xml:space="preserve"> </w:t>
      </w:r>
      <w:r w:rsidRPr="00633A23">
        <w:t>Поле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матушке</w:t>
      </w:r>
      <w:r w:rsidRPr="00633A23">
        <w:rPr>
          <w:rFonts w:cs="Arial"/>
        </w:rPr>
        <w:t xml:space="preserve"> (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Крещение</w:t>
      </w:r>
      <w:r w:rsidRPr="00633A23">
        <w:rPr>
          <w:rFonts w:cs="Arial"/>
        </w:rPr>
        <w:t xml:space="preserve">, 19 </w:t>
      </w:r>
      <w:r w:rsidRPr="00633A23">
        <w:t>января</w:t>
      </w:r>
      <w:r w:rsidRPr="00633A23">
        <w:rPr>
          <w:rFonts w:cs="Arial"/>
        </w:rPr>
        <w:t xml:space="preserve">) </w:t>
      </w:r>
      <w:r w:rsidRPr="00633A23">
        <w:t>была сделана</w:t>
      </w:r>
      <w:r w:rsidRPr="00633A23">
        <w:rPr>
          <w:rFonts w:cs="Arial"/>
        </w:rPr>
        <w:t xml:space="preserve"> </w:t>
      </w:r>
      <w:r w:rsidRPr="00633A23">
        <w:t>оп</w:t>
      </w:r>
      <w:r w:rsidRPr="00633A23">
        <w:t>е</w:t>
      </w:r>
      <w:r w:rsidRPr="00633A23">
        <w:t>рация</w:t>
      </w:r>
      <w:r w:rsidRPr="00633A23">
        <w:rPr>
          <w:rFonts w:cs="Arial"/>
        </w:rPr>
        <w:t xml:space="preserve">. 23 </w:t>
      </w:r>
      <w:r w:rsidRPr="00633A23">
        <w:t>января</w:t>
      </w:r>
      <w:r w:rsidRPr="00633A23">
        <w:rPr>
          <w:rFonts w:cs="Arial"/>
        </w:rPr>
        <w:t xml:space="preserve"> </w:t>
      </w:r>
      <w:r w:rsidRPr="00633A23">
        <w:t>монахиня</w:t>
      </w:r>
      <w:r w:rsidRPr="00633A23">
        <w:rPr>
          <w:rFonts w:cs="Arial"/>
        </w:rPr>
        <w:t xml:space="preserve"> </w:t>
      </w:r>
      <w:r w:rsidRPr="00633A23">
        <w:t>Фекла</w:t>
      </w:r>
      <w:r w:rsidRPr="00633A23">
        <w:rPr>
          <w:rFonts w:cs="Arial"/>
        </w:rPr>
        <w:t xml:space="preserve"> </w:t>
      </w:r>
      <w:r w:rsidRPr="00633A23">
        <w:t>пришла в</w:t>
      </w:r>
      <w:r w:rsidRPr="00633A23">
        <w:rPr>
          <w:rFonts w:cs="Arial"/>
        </w:rPr>
        <w:t xml:space="preserve"> </w:t>
      </w:r>
      <w:r w:rsidRPr="00633A23">
        <w:t>сознание</w:t>
      </w:r>
      <w:r w:rsidRPr="00633A23">
        <w:rPr>
          <w:rFonts w:cs="Arial"/>
        </w:rPr>
        <w:t xml:space="preserve">, </w:t>
      </w:r>
      <w:r w:rsidRPr="00633A23">
        <w:t>соборовалась</w:t>
      </w:r>
      <w:r w:rsidRPr="00633A23">
        <w:rPr>
          <w:rFonts w:cs="Arial"/>
        </w:rPr>
        <w:t xml:space="preserve">, </w:t>
      </w:r>
      <w:r w:rsidRPr="00633A23">
        <w:t>исповедалась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причасти</w:t>
      </w:r>
      <w:r w:rsidRPr="00633A23">
        <w:softHyphen/>
        <w:t>лась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Христовых</w:t>
      </w:r>
      <w:r w:rsidRPr="00633A23">
        <w:rPr>
          <w:rFonts w:cs="Arial"/>
        </w:rPr>
        <w:t xml:space="preserve"> </w:t>
      </w:r>
      <w:r w:rsidRPr="00633A23">
        <w:t>Тайн</w:t>
      </w:r>
      <w:r w:rsidRPr="00633A23">
        <w:rPr>
          <w:rFonts w:cs="Arial"/>
        </w:rPr>
        <w:t xml:space="preserve">.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двое</w:t>
      </w:r>
      <w:r w:rsidRPr="00633A23">
        <w:rPr>
          <w:rFonts w:cs="Arial"/>
        </w:rPr>
        <w:t xml:space="preserve"> </w:t>
      </w:r>
      <w:r w:rsidRPr="00633A23">
        <w:t>суток</w:t>
      </w:r>
      <w:r w:rsidRPr="00633A23">
        <w:rPr>
          <w:rFonts w:cs="Arial"/>
        </w:rPr>
        <w:t xml:space="preserve">, </w:t>
      </w:r>
      <w:r w:rsidRPr="00633A23">
        <w:t>прове</w:t>
      </w:r>
      <w:r w:rsidRPr="00633A23">
        <w:softHyphen/>
        <w:t>денных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сознания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субботу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Богоявл</w:t>
      </w:r>
      <w:r w:rsidRPr="00633A23">
        <w:t>е</w:t>
      </w:r>
      <w:r w:rsidRPr="00633A23">
        <w:t>нии</w:t>
      </w:r>
      <w:r w:rsidRPr="00633A23">
        <w:rPr>
          <w:rFonts w:cs="Arial"/>
        </w:rPr>
        <w:t xml:space="preserve">, 12/25 </w:t>
      </w:r>
      <w:r w:rsidRPr="00633A23">
        <w:t>января</w:t>
      </w:r>
      <w:r w:rsidRPr="00633A23">
        <w:rPr>
          <w:rFonts w:cs="Arial"/>
        </w:rPr>
        <w:t xml:space="preserve"> 1997 </w:t>
      </w:r>
      <w:r w:rsidRPr="00633A23">
        <w:t>года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часа</w:t>
      </w:r>
      <w:r w:rsidRPr="00633A23">
        <w:rPr>
          <w:rFonts w:cs="Arial"/>
        </w:rPr>
        <w:t xml:space="preserve"> </w:t>
      </w:r>
      <w:r w:rsidRPr="00633A23">
        <w:t>ночи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скончалась</w:t>
      </w:r>
      <w:r w:rsidRPr="00633A23">
        <w:rPr>
          <w:rFonts w:cs="Arial"/>
        </w:rPr>
        <w:t xml:space="preserve"> </w:t>
      </w:r>
      <w:r w:rsidRPr="00633A23">
        <w:t>— остановилось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>.</w:t>
      </w:r>
    </w:p>
    <w:p w:rsidR="005E0943" w:rsidRPr="00633A23" w:rsidRDefault="005E0943" w:rsidP="005E0943">
      <w:r w:rsidRPr="00633A23">
        <w:rPr>
          <w:rFonts w:cs="Arial"/>
        </w:rPr>
        <w:t xml:space="preserve">27 </w:t>
      </w:r>
      <w:r w:rsidRPr="00633A23">
        <w:t>января</w:t>
      </w:r>
      <w:r w:rsidRPr="00633A23">
        <w:rPr>
          <w:rFonts w:cs="Arial"/>
        </w:rPr>
        <w:t xml:space="preserve"> 1997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Введенском</w:t>
      </w:r>
      <w:r w:rsidRPr="00633A23">
        <w:rPr>
          <w:rFonts w:cs="Arial"/>
        </w:rPr>
        <w:t xml:space="preserve"> </w:t>
      </w:r>
      <w:r w:rsidRPr="00633A23">
        <w:t>соборе</w:t>
      </w:r>
      <w:r w:rsidRPr="00633A23">
        <w:rPr>
          <w:rFonts w:cs="Arial"/>
        </w:rPr>
        <w:t xml:space="preserve"> </w:t>
      </w:r>
      <w:r w:rsidRPr="00633A23">
        <w:t>обители было</w:t>
      </w:r>
      <w:r w:rsidRPr="00633A23">
        <w:rPr>
          <w:rFonts w:cs="Arial"/>
        </w:rPr>
        <w:t xml:space="preserve"> </w:t>
      </w:r>
      <w:r w:rsidRPr="00633A23">
        <w:t>совершено</w:t>
      </w:r>
      <w:r w:rsidRPr="00633A23">
        <w:rPr>
          <w:rFonts w:cs="Arial"/>
        </w:rPr>
        <w:t xml:space="preserve"> </w:t>
      </w:r>
      <w:r w:rsidRPr="00633A23">
        <w:t>отпевание</w:t>
      </w:r>
      <w:r w:rsidRPr="00633A23">
        <w:rPr>
          <w:rFonts w:cs="Arial"/>
        </w:rPr>
        <w:t xml:space="preserve"> </w:t>
      </w:r>
      <w:r w:rsidRPr="00633A23">
        <w:t>монахини</w:t>
      </w:r>
      <w:r w:rsidRPr="00633A23">
        <w:rPr>
          <w:rFonts w:cs="Arial"/>
        </w:rPr>
        <w:t xml:space="preserve"> </w:t>
      </w:r>
      <w:r w:rsidRPr="00633A23">
        <w:t>Феклы</w:t>
      </w:r>
      <w:r w:rsidRPr="00633A23">
        <w:rPr>
          <w:rFonts w:cs="Arial"/>
        </w:rPr>
        <w:t xml:space="preserve">, </w:t>
      </w:r>
      <w:r w:rsidRPr="00633A23">
        <w:t>которое возглавил</w:t>
      </w:r>
      <w:r w:rsidRPr="00633A23">
        <w:rPr>
          <w:rFonts w:cs="Arial"/>
        </w:rPr>
        <w:t xml:space="preserve"> </w:t>
      </w:r>
      <w:r w:rsidRPr="00633A23">
        <w:t>архимандрит</w:t>
      </w:r>
      <w:r w:rsidRPr="00633A23">
        <w:rPr>
          <w:rFonts w:cs="Arial"/>
        </w:rPr>
        <w:t xml:space="preserve"> </w:t>
      </w:r>
      <w:r w:rsidRPr="00633A23">
        <w:t>Назарий</w:t>
      </w:r>
      <w:r w:rsidRPr="00633A23">
        <w:rPr>
          <w:rFonts w:cs="Arial"/>
        </w:rPr>
        <w:t xml:space="preserve"> (</w:t>
      </w:r>
      <w:r w:rsidRPr="00633A23">
        <w:t>Лавриненко</w:t>
      </w:r>
      <w:r w:rsidRPr="00633A23">
        <w:rPr>
          <w:rFonts w:cs="Arial"/>
        </w:rPr>
        <w:t xml:space="preserve">), </w:t>
      </w:r>
      <w:r w:rsidRPr="00633A23">
        <w:t>благо</w:t>
      </w:r>
      <w:r w:rsidRPr="00633A23">
        <w:softHyphen/>
        <w:t>чинный</w:t>
      </w:r>
      <w:r w:rsidRPr="00633A23">
        <w:rPr>
          <w:rFonts w:cs="Arial"/>
        </w:rPr>
        <w:t xml:space="preserve"> </w:t>
      </w:r>
      <w:r w:rsidRPr="00633A23">
        <w:t>монастырей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епархии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>-</w:t>
      </w:r>
      <w:r w:rsidRPr="00633A23">
        <w:t>служении</w:t>
      </w:r>
      <w:r w:rsidRPr="00633A23">
        <w:rPr>
          <w:rFonts w:cs="Arial"/>
        </w:rPr>
        <w:t xml:space="preserve"> </w:t>
      </w:r>
      <w:r w:rsidRPr="00633A23">
        <w:t>монахов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Троицкой</w:t>
      </w:r>
      <w:r w:rsidRPr="00633A23">
        <w:rPr>
          <w:rFonts w:cs="Arial"/>
        </w:rPr>
        <w:t xml:space="preserve"> </w:t>
      </w:r>
      <w:r w:rsidRPr="00633A23">
        <w:t>Александро</w:t>
      </w:r>
      <w:r w:rsidRPr="00633A23">
        <w:rPr>
          <w:rFonts w:cs="Arial"/>
        </w:rPr>
        <w:t>-</w:t>
      </w:r>
      <w:r w:rsidRPr="00633A23">
        <w:t>Невской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Оптиной</w:t>
      </w:r>
      <w:r w:rsidRPr="00633A23">
        <w:rPr>
          <w:rFonts w:cs="Arial"/>
        </w:rPr>
        <w:t xml:space="preserve"> </w:t>
      </w:r>
      <w:r w:rsidRPr="00633A23">
        <w:t>пустыни</w:t>
      </w:r>
      <w:r w:rsidRPr="00633A23">
        <w:rPr>
          <w:rFonts w:cs="Arial"/>
        </w:rPr>
        <w:t xml:space="preserve">, </w:t>
      </w:r>
      <w:r w:rsidRPr="00633A23">
        <w:t>прибывших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хороны</w:t>
      </w:r>
      <w:r w:rsidRPr="00633A23">
        <w:rPr>
          <w:rFonts w:cs="Arial"/>
        </w:rPr>
        <w:t xml:space="preserve"> </w:t>
      </w:r>
      <w:r w:rsidRPr="00633A23">
        <w:t>приснопамятной</w:t>
      </w:r>
      <w:r w:rsidRPr="00633A23">
        <w:rPr>
          <w:rFonts w:cs="Arial"/>
        </w:rPr>
        <w:t xml:space="preserve"> </w:t>
      </w:r>
      <w:r w:rsidRPr="00633A23">
        <w:t>матушки</w:t>
      </w:r>
      <w:r w:rsidRPr="00633A23">
        <w:rPr>
          <w:rFonts w:cs="Arial"/>
        </w:rPr>
        <w:t>-</w:t>
      </w:r>
      <w:r w:rsidRPr="00633A23">
        <w:t>возобновительницы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священников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Московской епархий</w:t>
      </w:r>
      <w:r w:rsidRPr="00633A23">
        <w:rPr>
          <w:rFonts w:cs="Arial"/>
        </w:rPr>
        <w:t xml:space="preserve">. </w:t>
      </w:r>
      <w:r w:rsidRPr="00633A23">
        <w:t>Погребение</w:t>
      </w:r>
      <w:r w:rsidRPr="00633A23">
        <w:rPr>
          <w:rFonts w:cs="Arial"/>
        </w:rPr>
        <w:t xml:space="preserve"> </w:t>
      </w:r>
      <w:r w:rsidRPr="00633A23">
        <w:t>монахини</w:t>
      </w:r>
      <w:r w:rsidRPr="00633A23">
        <w:rPr>
          <w:rFonts w:cs="Arial"/>
        </w:rPr>
        <w:t xml:space="preserve"> </w:t>
      </w:r>
      <w:r w:rsidRPr="00633A23">
        <w:t>Феклы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желанию</w:t>
      </w:r>
      <w:r w:rsidRPr="00633A23">
        <w:rPr>
          <w:rFonts w:cs="Arial"/>
        </w:rPr>
        <w:t xml:space="preserve">,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совершено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монашескому</w:t>
      </w:r>
      <w:r w:rsidRPr="00633A23">
        <w:rPr>
          <w:rFonts w:cs="Arial"/>
        </w:rPr>
        <w:t xml:space="preserve"> </w:t>
      </w:r>
      <w:r w:rsidRPr="00633A23">
        <w:t>чину</w:t>
      </w:r>
      <w:r w:rsidRPr="00633A23">
        <w:rPr>
          <w:rFonts w:cs="Arial"/>
        </w:rPr>
        <w:t xml:space="preserve">,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гроба</w:t>
      </w:r>
      <w:r w:rsidRPr="00633A23">
        <w:rPr>
          <w:rFonts w:cs="Arial"/>
        </w:rPr>
        <w:t xml:space="preserve">, </w:t>
      </w:r>
      <w:r w:rsidRPr="00633A23">
        <w:t>на кладбище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>.</w:t>
      </w:r>
    </w:p>
    <w:p w:rsidR="005E0943" w:rsidRPr="00633A23" w:rsidRDefault="005E0943" w:rsidP="005E0943">
      <w:r w:rsidRPr="00633A23">
        <w:t>«Радостно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останется</w:t>
      </w:r>
      <w:r w:rsidRPr="00633A23">
        <w:rPr>
          <w:rFonts w:cs="Arial"/>
        </w:rPr>
        <w:t>,</w:t>
      </w:r>
      <w:r w:rsidRPr="00633A23">
        <w:t>— говорила</w:t>
      </w:r>
      <w:r w:rsidRPr="00633A23">
        <w:rPr>
          <w:rFonts w:cs="Arial"/>
        </w:rPr>
        <w:t xml:space="preserve"> </w:t>
      </w:r>
      <w:r w:rsidRPr="00633A23">
        <w:t>матушка</w:t>
      </w:r>
      <w:r w:rsidRPr="00633A23">
        <w:rPr>
          <w:rFonts w:cs="Arial"/>
        </w:rPr>
        <w:t xml:space="preserve"> </w:t>
      </w:r>
      <w:r w:rsidRPr="00633A23">
        <w:t>Фекла</w:t>
      </w:r>
      <w:r w:rsidRPr="00633A23">
        <w:rPr>
          <w:rFonts w:cs="Arial"/>
        </w:rPr>
        <w:t>,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придет</w:t>
      </w:r>
      <w:r w:rsidRPr="00633A23">
        <w:rPr>
          <w:rFonts w:cs="Arial"/>
        </w:rPr>
        <w:t xml:space="preserve"> </w:t>
      </w:r>
      <w:r w:rsidRPr="00633A23">
        <w:t>чел</w:t>
      </w:r>
      <w:r w:rsidRPr="00633A23">
        <w:t>о</w:t>
      </w:r>
      <w:r w:rsidRPr="00633A23">
        <w:t>век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ему будет</w:t>
      </w:r>
      <w:r w:rsidRPr="00633A23">
        <w:rPr>
          <w:rFonts w:cs="Arial"/>
        </w:rPr>
        <w:t xml:space="preserve"> </w:t>
      </w:r>
      <w:r w:rsidRPr="00633A23">
        <w:t>трудно</w:t>
      </w:r>
      <w:r w:rsidRPr="00633A23">
        <w:rPr>
          <w:rFonts w:cs="Arial"/>
        </w:rPr>
        <w:t xml:space="preserve">, </w:t>
      </w:r>
      <w:r w:rsidRPr="00633A23">
        <w:t>придет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суетного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скорбей</w:t>
      </w:r>
      <w:r w:rsidRPr="00633A23">
        <w:rPr>
          <w:rFonts w:cs="Arial"/>
        </w:rPr>
        <w:t xml:space="preserve">, </w:t>
      </w:r>
      <w:r w:rsidRPr="00633A23">
        <w:t>и найдет</w:t>
      </w:r>
      <w:r w:rsidRPr="00633A23">
        <w:rPr>
          <w:rFonts w:cs="Arial"/>
        </w:rPr>
        <w:t xml:space="preserve"> </w:t>
      </w:r>
      <w:r w:rsidRPr="00633A23">
        <w:t>тихую</w:t>
      </w:r>
      <w:r w:rsidRPr="00633A23">
        <w:rPr>
          <w:rFonts w:cs="Arial"/>
        </w:rPr>
        <w:t xml:space="preserve"> </w:t>
      </w:r>
      <w:r w:rsidRPr="00633A23">
        <w:t>обитель</w:t>
      </w:r>
      <w:r w:rsidRPr="00633A23">
        <w:rPr>
          <w:rFonts w:cs="Arial"/>
        </w:rPr>
        <w:t>,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ведь</w:t>
      </w:r>
      <w:r w:rsidRPr="00633A23">
        <w:rPr>
          <w:rFonts w:cs="Arial"/>
        </w:rPr>
        <w:t xml:space="preserve"> </w:t>
      </w:r>
      <w:r w:rsidRPr="00633A23">
        <w:t>душа</w:t>
      </w:r>
      <w:r w:rsidRPr="00633A23">
        <w:rPr>
          <w:rFonts w:cs="Arial"/>
        </w:rPr>
        <w:t xml:space="preserve"> </w:t>
      </w:r>
      <w:r w:rsidRPr="00633A23">
        <w:t>требует</w:t>
      </w:r>
      <w:r w:rsidRPr="00633A23">
        <w:rPr>
          <w:rFonts w:cs="Arial"/>
        </w:rPr>
        <w:t xml:space="preserve"> </w:t>
      </w:r>
      <w:r w:rsidRPr="00633A23">
        <w:t>покаяния и</w:t>
      </w:r>
      <w:r w:rsidRPr="00633A23">
        <w:rPr>
          <w:rFonts w:cs="Arial"/>
        </w:rPr>
        <w:t xml:space="preserve"> </w:t>
      </w:r>
      <w:r w:rsidRPr="00633A23">
        <w:t>утешения</w:t>
      </w:r>
      <w:r w:rsidRPr="00633A23">
        <w:rPr>
          <w:rFonts w:cs="Arial"/>
        </w:rPr>
        <w:t xml:space="preserve">. </w:t>
      </w:r>
      <w:r w:rsidRPr="00633A23">
        <w:t>Главное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пришел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вере</w:t>
      </w:r>
      <w:r w:rsidRPr="00633A23">
        <w:rPr>
          <w:rFonts w:cs="Arial"/>
        </w:rPr>
        <w:t xml:space="preserve">, </w:t>
      </w:r>
      <w:r w:rsidRPr="00633A23">
        <w:t>пришел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, </w:t>
      </w:r>
      <w:r w:rsidRPr="00633A23">
        <w:t>главное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понять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дерево</w:t>
      </w:r>
      <w:r w:rsidRPr="00633A23">
        <w:rPr>
          <w:rFonts w:cs="Arial"/>
        </w:rPr>
        <w:t xml:space="preserve"> </w:t>
      </w:r>
      <w:r w:rsidRPr="00633A23">
        <w:t>без здоровых</w:t>
      </w:r>
      <w:r w:rsidRPr="00633A23">
        <w:rPr>
          <w:rFonts w:cs="Arial"/>
        </w:rPr>
        <w:t xml:space="preserve"> </w:t>
      </w:r>
      <w:r w:rsidRPr="00633A23">
        <w:t>корней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растет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расцветает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обите</w:t>
      </w:r>
      <w:r w:rsidRPr="00633A23">
        <w:softHyphen/>
        <w:t>ли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раньше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создавались</w:t>
      </w:r>
      <w:r w:rsidRPr="00633A23">
        <w:rPr>
          <w:rFonts w:cs="Arial"/>
        </w:rPr>
        <w:t>,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корни</w:t>
      </w:r>
      <w:r w:rsidRPr="00633A23">
        <w:rPr>
          <w:rFonts w:cs="Arial"/>
        </w:rPr>
        <w:t xml:space="preserve"> </w:t>
      </w:r>
      <w:r w:rsidRPr="00633A23">
        <w:t>всего народа</w:t>
      </w:r>
      <w:r w:rsidRPr="00633A23">
        <w:rPr>
          <w:rFonts w:cs="Arial"/>
        </w:rPr>
        <w:t xml:space="preserve">.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разрушены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значит</w:t>
      </w:r>
      <w:r w:rsidRPr="00633A23">
        <w:rPr>
          <w:rFonts w:cs="Arial"/>
        </w:rPr>
        <w:t xml:space="preserve"> </w:t>
      </w:r>
      <w:r w:rsidRPr="00633A23">
        <w:t>народ свою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 </w:t>
      </w:r>
      <w:r w:rsidRPr="00633A23">
        <w:t>искалечил</w:t>
      </w:r>
      <w:r w:rsidRPr="00633A23">
        <w:rPr>
          <w:rFonts w:cs="Arial"/>
        </w:rPr>
        <w:t xml:space="preserve">, </w:t>
      </w:r>
      <w:r w:rsidRPr="00633A23">
        <w:t>разорваны</w:t>
      </w:r>
      <w:r w:rsidRPr="00633A23">
        <w:rPr>
          <w:rFonts w:cs="Arial"/>
        </w:rPr>
        <w:t xml:space="preserve"> </w:t>
      </w:r>
      <w:r w:rsidRPr="00633A23">
        <w:t>сердца</w:t>
      </w:r>
      <w:r w:rsidRPr="00633A23">
        <w:rPr>
          <w:rFonts w:cs="Arial"/>
        </w:rPr>
        <w:t xml:space="preserve"> </w:t>
      </w:r>
      <w:r w:rsidRPr="00633A23">
        <w:t>людские</w:t>
      </w:r>
      <w:r w:rsidRPr="00633A23">
        <w:rPr>
          <w:rFonts w:cs="Arial"/>
        </w:rPr>
        <w:t xml:space="preserve">, </w:t>
      </w:r>
      <w:r w:rsidRPr="00633A23">
        <w:t>как и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здоровые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крепкие</w:t>
      </w:r>
      <w:r w:rsidRPr="00633A23">
        <w:rPr>
          <w:rFonts w:cs="Arial"/>
        </w:rPr>
        <w:t xml:space="preserve">, </w:t>
      </w:r>
      <w:r w:rsidRPr="00633A23">
        <w:t>про</w:t>
      </w:r>
      <w:r w:rsidRPr="00633A23">
        <w:softHyphen/>
        <w:t>цветающие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>,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значит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хорошо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>...</w:t>
      </w:r>
      <w:r w:rsidRPr="00633A23">
        <w:t>»</w:t>
      </w:r>
      <w:r w:rsidRPr="00633A23">
        <w:rPr>
          <w:rFonts w:cs="Arial"/>
        </w:rPr>
        <w:t xml:space="preserve"> ,</w:t>
      </w:r>
    </w:p>
    <w:p w:rsidR="005E0943" w:rsidRPr="00633A23" w:rsidRDefault="005E0943" w:rsidP="005E0943">
      <w:r w:rsidRPr="00633A23">
        <w:t>Да</w:t>
      </w:r>
      <w:r w:rsidRPr="00633A23">
        <w:rPr>
          <w:rFonts w:cs="Arial"/>
        </w:rPr>
        <w:t xml:space="preserve"> </w:t>
      </w:r>
      <w:r w:rsidRPr="00633A23">
        <w:t>упокоит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 </w:t>
      </w:r>
      <w:r w:rsidRPr="00633A23">
        <w:t>приснопамятной</w:t>
      </w:r>
      <w:r w:rsidRPr="00633A23">
        <w:rPr>
          <w:rFonts w:cs="Arial"/>
        </w:rPr>
        <w:t xml:space="preserve"> </w:t>
      </w:r>
      <w:r w:rsidRPr="00633A23">
        <w:t>монахи</w:t>
      </w:r>
      <w:r w:rsidRPr="00633A23">
        <w:softHyphen/>
        <w:t>ни</w:t>
      </w:r>
      <w:r w:rsidRPr="00633A23">
        <w:rPr>
          <w:rFonts w:cs="Arial"/>
        </w:rPr>
        <w:t xml:space="preserve"> </w:t>
      </w:r>
      <w:r w:rsidRPr="00633A23">
        <w:t>Феклы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селениях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праве</w:t>
      </w:r>
      <w:r w:rsidRPr="00633A23">
        <w:t>д</w:t>
      </w:r>
      <w:r w:rsidRPr="00633A23">
        <w:t>ных</w:t>
      </w:r>
      <w:r w:rsidRPr="00633A23">
        <w:rPr>
          <w:rFonts w:cs="Arial"/>
        </w:rPr>
        <w:t xml:space="preserve">! </w:t>
      </w:r>
      <w:r w:rsidRPr="00633A23">
        <w:t>Вечная</w:t>
      </w:r>
      <w:r w:rsidRPr="00633A23">
        <w:rPr>
          <w:rFonts w:cs="Arial"/>
        </w:rPr>
        <w:t xml:space="preserve"> </w:t>
      </w:r>
      <w:r w:rsidRPr="00633A23">
        <w:t>ей память</w:t>
      </w:r>
      <w:r w:rsidRPr="00633A23">
        <w:rPr>
          <w:rFonts w:cs="Arial"/>
        </w:rPr>
        <w:t>.</w:t>
      </w:r>
    </w:p>
    <w:p w:rsidR="005E0943" w:rsidRPr="00633A23" w:rsidRDefault="005E0943" w:rsidP="00844ACB">
      <w:pPr>
        <w:ind w:firstLine="0"/>
        <w:jc w:val="center"/>
        <w:sectPr w:rsidR="005E0943" w:rsidRPr="00633A23" w:rsidSect="00EB0F88">
          <w:type w:val="continuous"/>
          <w:pgSz w:w="11907" w:h="16839" w:code="9"/>
          <w:pgMar w:top="851" w:right="850" w:bottom="851" w:left="1134" w:header="720" w:footer="720" w:gutter="0"/>
          <w:cols w:space="720"/>
          <w:noEndnote/>
        </w:sectPr>
      </w:pPr>
    </w:p>
    <w:p w:rsidR="002D3589" w:rsidRPr="00633A23" w:rsidRDefault="007C5DE1" w:rsidP="00844ACB">
      <w:pPr>
        <w:ind w:firstLine="0"/>
        <w:jc w:val="center"/>
        <w:rPr>
          <w:szCs w:val="24"/>
        </w:rPr>
      </w:pPr>
      <w:r w:rsidRPr="00A617A4">
        <w:rPr>
          <w:noProof/>
          <w:szCs w:val="24"/>
        </w:rPr>
        <w:lastRenderedPageBreak/>
        <w:pict>
          <v:shape id="Рисунок 62" o:spid="_x0000_i1100" type="#_x0000_t75" style="width:312.75pt;height:153.75pt;visibility:visible">
            <v:imagedata r:id="rId85" o:title="" cropright="10688f"/>
          </v:shape>
        </w:pict>
      </w:r>
    </w:p>
    <w:p w:rsidR="002D3589" w:rsidRPr="00633A23" w:rsidRDefault="002D3589" w:rsidP="00EB0F88">
      <w:pPr>
        <w:rPr>
          <w:szCs w:val="2"/>
        </w:rPr>
      </w:pPr>
    </w:p>
    <w:p w:rsidR="002D3589" w:rsidRPr="00633A23" w:rsidRDefault="002D3589" w:rsidP="00844ACB">
      <w:pPr>
        <w:pStyle w:val="4"/>
      </w:pPr>
      <w:r w:rsidRPr="00633A23">
        <w:t>СЕМЕЙНОЕ</w:t>
      </w:r>
      <w:r w:rsidRPr="00633A23">
        <w:rPr>
          <w:rFonts w:cs="Arial"/>
        </w:rPr>
        <w:t xml:space="preserve"> </w:t>
      </w:r>
      <w:r w:rsidRPr="00633A23">
        <w:t>ЧТЕНИЕ</w:t>
      </w:r>
    </w:p>
    <w:p w:rsidR="002D3589" w:rsidRPr="00633A23" w:rsidRDefault="002D3589" w:rsidP="00844ACB">
      <w:pPr>
        <w:pStyle w:val="a3"/>
      </w:pPr>
      <w:r w:rsidRPr="00633A23">
        <w:t>Е. Поселянин</w:t>
      </w:r>
    </w:p>
    <w:p w:rsidR="002D3589" w:rsidRPr="00633A23" w:rsidRDefault="002D3589" w:rsidP="00844ACB">
      <w:pPr>
        <w:pStyle w:val="3"/>
      </w:pPr>
      <w:bookmarkStart w:id="25" w:name="_Идеалы_христианской_жизни"/>
      <w:bookmarkEnd w:id="25"/>
      <w:r w:rsidRPr="00633A23">
        <w:t>Идеалы христианской жизни</w:t>
      </w:r>
    </w:p>
    <w:p w:rsidR="002D3589" w:rsidRPr="00633A23" w:rsidRDefault="002D3589" w:rsidP="00844ACB">
      <w:pPr>
        <w:ind w:firstLine="0"/>
        <w:jc w:val="center"/>
      </w:pPr>
      <w:r w:rsidRPr="00633A23">
        <w:rPr>
          <w:rFonts w:cs="Arial"/>
          <w:szCs w:val="24"/>
        </w:rPr>
        <w:t>(</w:t>
      </w:r>
      <w:r w:rsidRPr="00633A23">
        <w:rPr>
          <w:szCs w:val="24"/>
        </w:rPr>
        <w:t>продолжение</w:t>
      </w:r>
      <w:r w:rsidRPr="00633A23">
        <w:rPr>
          <w:rFonts w:cs="Arial"/>
          <w:szCs w:val="24"/>
        </w:rPr>
        <w:t>)</w:t>
      </w:r>
    </w:p>
    <w:p w:rsidR="002D3589" w:rsidRDefault="002D3589" w:rsidP="00EB0F88"/>
    <w:p w:rsidR="002D3589" w:rsidRPr="00633A23" w:rsidRDefault="002D3589" w:rsidP="00844ACB">
      <w:pPr>
        <w:pStyle w:val="5"/>
      </w:pPr>
      <w:r w:rsidRPr="00633A23">
        <w:t>Глава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</w:t>
      </w:r>
    </w:p>
    <w:p w:rsidR="002D3589" w:rsidRPr="00633A23" w:rsidRDefault="002D3589" w:rsidP="00EB0F88">
      <w:r w:rsidRPr="00633A23">
        <w:t>Большую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большинстве</w:t>
      </w:r>
      <w:r w:rsidRPr="00633A23">
        <w:rPr>
          <w:rFonts w:cs="Arial"/>
        </w:rPr>
        <w:t xml:space="preserve"> </w:t>
      </w:r>
      <w:r w:rsidRPr="00633A23">
        <w:t>случаев</w:t>
      </w:r>
      <w:r w:rsidRPr="00633A23">
        <w:rPr>
          <w:rFonts w:cs="Arial"/>
        </w:rPr>
        <w:t xml:space="preserve"> </w:t>
      </w:r>
      <w:r w:rsidRPr="00633A23">
        <w:t>тщательно скрываемую</w:t>
      </w:r>
      <w:r w:rsidRPr="00633A23">
        <w:rPr>
          <w:rFonts w:cs="Arial"/>
        </w:rPr>
        <w:t xml:space="preserve">, </w:t>
      </w:r>
      <w:r w:rsidRPr="00633A23">
        <w:t>трагедию</w:t>
      </w:r>
      <w:r w:rsidRPr="00633A23">
        <w:rPr>
          <w:rFonts w:cs="Arial"/>
        </w:rPr>
        <w:t xml:space="preserve"> </w:t>
      </w:r>
      <w:r w:rsidRPr="00633A23">
        <w:t>переживают</w:t>
      </w:r>
      <w:r w:rsidRPr="00633A23">
        <w:rPr>
          <w:rFonts w:cs="Arial"/>
        </w:rPr>
        <w:t xml:space="preserve"> </w:t>
      </w:r>
      <w:r w:rsidRPr="00633A23">
        <w:t>родители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softHyphen/>
        <w:t>нитьбе</w:t>
      </w:r>
      <w:r w:rsidRPr="00633A23">
        <w:rPr>
          <w:rFonts w:cs="Arial"/>
        </w:rPr>
        <w:t xml:space="preserve"> </w:t>
      </w:r>
      <w:r w:rsidRPr="00633A23">
        <w:t>сына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неужели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следует</w:t>
      </w:r>
      <w:r w:rsidRPr="00633A23">
        <w:rPr>
          <w:rFonts w:cs="Arial"/>
        </w:rPr>
        <w:t xml:space="preserve"> </w:t>
      </w:r>
      <w:r w:rsidRPr="00633A23">
        <w:t>растравлять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без того</w:t>
      </w:r>
      <w:r w:rsidRPr="00633A23">
        <w:rPr>
          <w:rFonts w:cs="Arial"/>
        </w:rPr>
        <w:t xml:space="preserve"> </w:t>
      </w:r>
      <w:r w:rsidRPr="00633A23">
        <w:t>болезнующие</w:t>
      </w:r>
      <w:r w:rsidRPr="00633A23">
        <w:rPr>
          <w:rFonts w:cs="Arial"/>
        </w:rPr>
        <w:t xml:space="preserve"> </w:t>
      </w:r>
      <w:r w:rsidRPr="00633A23">
        <w:t>сер</w:t>
      </w:r>
      <w:r w:rsidRPr="00633A23">
        <w:t>д</w:t>
      </w:r>
      <w:r w:rsidRPr="00633A23">
        <w:t>ца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нареченная</w:t>
      </w:r>
      <w:r w:rsidRPr="00633A23">
        <w:rPr>
          <w:rFonts w:cs="Arial"/>
        </w:rPr>
        <w:t xml:space="preserve"> </w:t>
      </w:r>
      <w:r w:rsidRPr="00633A23">
        <w:t>дочь будет</w:t>
      </w:r>
      <w:r w:rsidRPr="00633A23">
        <w:rPr>
          <w:rFonts w:cs="Arial"/>
        </w:rPr>
        <w:t xml:space="preserve"> </w:t>
      </w:r>
      <w:r w:rsidRPr="00633A23">
        <w:t>относиться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родителям</w:t>
      </w:r>
      <w:r w:rsidRPr="00633A23">
        <w:rPr>
          <w:rFonts w:cs="Arial"/>
        </w:rPr>
        <w:t xml:space="preserve"> </w:t>
      </w:r>
      <w:r w:rsidRPr="00633A23">
        <w:t>свысока</w:t>
      </w:r>
      <w:r w:rsidRPr="00633A23">
        <w:rPr>
          <w:rFonts w:cs="Arial"/>
        </w:rPr>
        <w:t xml:space="preserve">, </w:t>
      </w:r>
      <w:r w:rsidRPr="00633A23">
        <w:t>холодно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softHyphen/>
        <w:t>ставлять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е</w:t>
      </w:r>
      <w:r w:rsidRPr="00633A23">
        <w:t>ред</w:t>
      </w:r>
      <w:r w:rsidRPr="00633A23">
        <w:rPr>
          <w:rFonts w:cs="Arial"/>
        </w:rPr>
        <w:t xml:space="preserve"> </w:t>
      </w:r>
      <w:r w:rsidRPr="00633A23">
        <w:t>ними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мужа</w:t>
      </w:r>
      <w:r w:rsidRPr="00633A23">
        <w:rPr>
          <w:rFonts w:cs="Arial"/>
        </w:rPr>
        <w:t xml:space="preserve"> </w:t>
      </w:r>
      <w:r w:rsidRPr="00633A23">
        <w:t>в ущерб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, </w:t>
      </w:r>
      <w:r w:rsidRPr="00633A23">
        <w:t>старикам</w:t>
      </w:r>
      <w:r w:rsidRPr="00633A23">
        <w:rPr>
          <w:rFonts w:cs="Arial"/>
        </w:rPr>
        <w:t xml:space="preserve">. </w:t>
      </w:r>
      <w:r w:rsidRPr="00633A23">
        <w:t>Нередко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таких</w:t>
      </w:r>
      <w:r w:rsidRPr="00633A23">
        <w:rPr>
          <w:rFonts w:cs="Arial"/>
        </w:rPr>
        <w:t xml:space="preserve"> </w:t>
      </w:r>
      <w:r w:rsidRPr="00633A23">
        <w:t>отношениях</w:t>
      </w:r>
      <w:r w:rsidRPr="00633A23">
        <w:rPr>
          <w:rFonts w:cs="Arial"/>
        </w:rPr>
        <w:t xml:space="preserve"> </w:t>
      </w:r>
      <w:r w:rsidRPr="00633A23">
        <w:t>ви</w:t>
      </w:r>
      <w:r w:rsidRPr="00633A23">
        <w:softHyphen/>
        <w:t>новны</w:t>
      </w:r>
      <w:r w:rsidRPr="00633A23">
        <w:rPr>
          <w:rFonts w:cs="Arial"/>
        </w:rPr>
        <w:t xml:space="preserve"> </w:t>
      </w:r>
      <w:r w:rsidRPr="00633A23">
        <w:t>обе</w:t>
      </w:r>
      <w:r w:rsidRPr="00633A23">
        <w:rPr>
          <w:rFonts w:cs="Arial"/>
        </w:rPr>
        <w:t xml:space="preserve"> </w:t>
      </w:r>
      <w:r w:rsidRPr="00633A23">
        <w:t>стороны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стороны</w:t>
      </w:r>
      <w:r w:rsidRPr="00633A23">
        <w:rPr>
          <w:rFonts w:cs="Arial"/>
        </w:rPr>
        <w:t xml:space="preserve">, </w:t>
      </w:r>
      <w:r w:rsidRPr="00633A23">
        <w:t>молодая</w:t>
      </w:r>
      <w:r w:rsidRPr="00633A23">
        <w:rPr>
          <w:rFonts w:cs="Arial"/>
        </w:rPr>
        <w:t xml:space="preserve"> </w:t>
      </w:r>
      <w:r w:rsidRPr="00633A23">
        <w:t>жен</w:t>
      </w:r>
      <w:r w:rsidRPr="00633A23">
        <w:softHyphen/>
        <w:t>щина</w:t>
      </w:r>
      <w:r w:rsidRPr="00633A23">
        <w:rPr>
          <w:rFonts w:cs="Arial"/>
        </w:rPr>
        <w:t xml:space="preserve">, </w:t>
      </w:r>
      <w:r w:rsidRPr="00633A23">
        <w:t>вошедшая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семью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хочет</w:t>
      </w:r>
      <w:r w:rsidRPr="00633A23">
        <w:rPr>
          <w:rFonts w:cs="Arial"/>
        </w:rPr>
        <w:t xml:space="preserve"> </w:t>
      </w:r>
      <w:r w:rsidRPr="00633A23">
        <w:t>призн</w:t>
      </w:r>
      <w:r w:rsidRPr="00633A23">
        <w:t>а</w:t>
      </w:r>
      <w:r w:rsidRPr="00633A23">
        <w:t>вать</w:t>
      </w:r>
      <w:r w:rsidRPr="00633A23">
        <w:rPr>
          <w:rFonts w:cs="Arial"/>
        </w:rPr>
        <w:t xml:space="preserve"> </w:t>
      </w:r>
      <w:r w:rsidRPr="00633A23">
        <w:t>авто</w:t>
      </w:r>
      <w:r w:rsidRPr="00633A23">
        <w:softHyphen/>
        <w:t>ритет</w:t>
      </w:r>
      <w:r w:rsidRPr="00633A23">
        <w:rPr>
          <w:rFonts w:cs="Arial"/>
        </w:rPr>
        <w:t xml:space="preserve"> </w:t>
      </w:r>
      <w:r w:rsidRPr="00633A23">
        <w:t>родителей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мужа</w:t>
      </w:r>
      <w:r w:rsidRPr="00633A23">
        <w:rPr>
          <w:rFonts w:cs="Arial"/>
        </w:rPr>
        <w:t xml:space="preserve">, </w:t>
      </w:r>
      <w:r w:rsidRPr="00633A23">
        <w:t>считает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совер</w:t>
      </w:r>
      <w:r w:rsidRPr="00633A23">
        <w:softHyphen/>
        <w:t>шенно</w:t>
      </w:r>
      <w:r w:rsidRPr="00633A23">
        <w:rPr>
          <w:rFonts w:cs="Arial"/>
        </w:rPr>
        <w:t xml:space="preserve"> </w:t>
      </w:r>
      <w:r w:rsidRPr="00633A23">
        <w:t>независимой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христианское смирение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хорошее</w:t>
      </w:r>
      <w:r w:rsidRPr="00633A23">
        <w:rPr>
          <w:rFonts w:cs="Arial"/>
        </w:rPr>
        <w:t xml:space="preserve"> </w:t>
      </w:r>
      <w:r w:rsidRPr="00633A23">
        <w:t>воспитание</w:t>
      </w:r>
      <w:r w:rsidRPr="00633A23">
        <w:rPr>
          <w:rFonts w:cs="Arial"/>
        </w:rPr>
        <w:t xml:space="preserve"> </w:t>
      </w:r>
      <w:r w:rsidRPr="00633A23">
        <w:t>требуют</w:t>
      </w:r>
      <w:r w:rsidRPr="00633A23">
        <w:rPr>
          <w:rFonts w:cs="Arial"/>
        </w:rPr>
        <w:t xml:space="preserve">, </w:t>
      </w:r>
      <w:r w:rsidRPr="00633A23">
        <w:t>чтобы она</w:t>
      </w:r>
      <w:r w:rsidRPr="00633A23">
        <w:rPr>
          <w:rFonts w:cs="Arial"/>
        </w:rPr>
        <w:t xml:space="preserve"> </w:t>
      </w:r>
      <w:r w:rsidRPr="00633A23">
        <w:t>заботилась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, </w:t>
      </w:r>
      <w:r w:rsidRPr="00633A23">
        <w:t>окружала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вниманием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 чем</w:t>
      </w:r>
      <w:r w:rsidRPr="00633A23">
        <w:rPr>
          <w:rFonts w:cs="Arial"/>
        </w:rPr>
        <w:t xml:space="preserve"> </w:t>
      </w:r>
      <w:r w:rsidRPr="00633A23">
        <w:t>возможно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противоречит</w:t>
      </w:r>
      <w:r w:rsidRPr="00633A23">
        <w:rPr>
          <w:rFonts w:cs="Arial"/>
        </w:rPr>
        <w:t xml:space="preserve"> </w:t>
      </w:r>
      <w:r w:rsidRPr="00633A23">
        <w:t>справедливо</w:t>
      </w:r>
      <w:r w:rsidRPr="00633A23">
        <w:softHyphen/>
        <w:t>сти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подч</w:t>
      </w:r>
      <w:r w:rsidRPr="00633A23">
        <w:t>и</w:t>
      </w:r>
      <w:r w:rsidRPr="00633A23">
        <w:t>нялась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.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другой</w:t>
      </w:r>
      <w:r w:rsidRPr="00633A23">
        <w:rPr>
          <w:rFonts w:cs="Arial"/>
        </w:rPr>
        <w:t xml:space="preserve"> </w:t>
      </w:r>
      <w:r w:rsidRPr="00633A23">
        <w:t>стороны</w:t>
      </w:r>
      <w:r w:rsidRPr="00633A23">
        <w:rPr>
          <w:rFonts w:cs="Arial"/>
        </w:rPr>
        <w:t xml:space="preserve">, </w:t>
      </w:r>
      <w:r w:rsidRPr="00633A23">
        <w:t>родители часто</w:t>
      </w:r>
      <w:r w:rsidRPr="00633A23">
        <w:rPr>
          <w:rFonts w:cs="Arial"/>
        </w:rPr>
        <w:t xml:space="preserve"> </w:t>
      </w:r>
      <w:r w:rsidRPr="00633A23">
        <w:t>стараются</w:t>
      </w:r>
      <w:r w:rsidRPr="00633A23">
        <w:rPr>
          <w:rFonts w:cs="Arial"/>
        </w:rPr>
        <w:t xml:space="preserve"> </w:t>
      </w:r>
      <w:r w:rsidRPr="00633A23">
        <w:t>стать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мужем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женой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ставляет</w:t>
      </w:r>
      <w:r w:rsidRPr="00633A23">
        <w:rPr>
          <w:rFonts w:cs="Arial"/>
        </w:rPr>
        <w:t xml:space="preserve"> </w:t>
      </w:r>
      <w:r w:rsidRPr="00633A23">
        <w:t>глубочайшую</w:t>
      </w:r>
      <w:r w:rsidRPr="00633A23">
        <w:rPr>
          <w:rFonts w:cs="Arial"/>
        </w:rPr>
        <w:t xml:space="preserve"> </w:t>
      </w:r>
      <w:r w:rsidRPr="00633A23">
        <w:t>ошибку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неправильность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умна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сердечна</w:t>
      </w:r>
      <w:r w:rsidRPr="00633A23">
        <w:rPr>
          <w:rFonts w:cs="Arial"/>
        </w:rPr>
        <w:t xml:space="preserve"> </w:t>
      </w:r>
      <w:r w:rsidRPr="00633A23">
        <w:t>женщ</w:t>
      </w:r>
      <w:r w:rsidRPr="00633A23">
        <w:t>и</w:t>
      </w:r>
      <w:r w:rsidRPr="00633A23">
        <w:t>на</w:t>
      </w:r>
      <w:r w:rsidRPr="00633A23">
        <w:rPr>
          <w:rFonts w:cs="Arial"/>
        </w:rPr>
        <w:t xml:space="preserve">,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всегда сумеет</w:t>
      </w:r>
      <w:r w:rsidRPr="00633A23">
        <w:rPr>
          <w:rFonts w:cs="Arial"/>
        </w:rPr>
        <w:t xml:space="preserve"> </w:t>
      </w:r>
      <w:r w:rsidRPr="00633A23">
        <w:t>поставить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родным</w:t>
      </w:r>
      <w:r w:rsidRPr="00633A23">
        <w:rPr>
          <w:rFonts w:cs="Arial"/>
        </w:rPr>
        <w:t xml:space="preserve"> </w:t>
      </w:r>
      <w:r w:rsidRPr="00633A23">
        <w:t>мужа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надлежащие отношения</w:t>
      </w:r>
      <w:r w:rsidRPr="00633A23">
        <w:rPr>
          <w:rFonts w:cs="Arial"/>
        </w:rPr>
        <w:t>...</w:t>
      </w:r>
    </w:p>
    <w:p w:rsidR="002D3589" w:rsidRPr="00633A23" w:rsidRDefault="002D3589" w:rsidP="00EB0F88">
      <w:r w:rsidRPr="00633A23">
        <w:t>Если</w:t>
      </w:r>
      <w:r w:rsidRPr="00633A23">
        <w:rPr>
          <w:rFonts w:cs="Arial"/>
        </w:rPr>
        <w:t xml:space="preserve">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дети</w:t>
      </w:r>
      <w:r w:rsidRPr="00633A23">
        <w:rPr>
          <w:rFonts w:cs="Arial"/>
        </w:rPr>
        <w:t xml:space="preserve"> </w:t>
      </w:r>
      <w:r w:rsidRPr="00633A23">
        <w:t>бывают</w:t>
      </w:r>
      <w:r w:rsidRPr="00633A23">
        <w:rPr>
          <w:rFonts w:cs="Arial"/>
        </w:rPr>
        <w:t xml:space="preserve"> </w:t>
      </w:r>
      <w:r w:rsidRPr="00633A23">
        <w:t>виновны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родителя</w:t>
      </w:r>
      <w:r w:rsidRPr="00633A23">
        <w:softHyphen/>
        <w:t>ми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другой</w:t>
      </w:r>
      <w:r w:rsidRPr="00633A23">
        <w:rPr>
          <w:rFonts w:cs="Arial"/>
        </w:rPr>
        <w:t xml:space="preserve"> </w:t>
      </w:r>
      <w:r w:rsidRPr="00633A23">
        <w:t>стороны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родители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правы перед</w:t>
      </w:r>
      <w:r w:rsidRPr="00633A23">
        <w:rPr>
          <w:rFonts w:cs="Arial"/>
        </w:rPr>
        <w:t xml:space="preserve"> </w:t>
      </w:r>
      <w:r w:rsidRPr="00633A23">
        <w:t>детьми</w:t>
      </w:r>
      <w:r w:rsidRPr="00633A23">
        <w:rPr>
          <w:rFonts w:cs="Arial"/>
        </w:rPr>
        <w:t xml:space="preserve">.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сказать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дети</w:t>
      </w:r>
      <w:r w:rsidRPr="00633A23">
        <w:rPr>
          <w:rFonts w:cs="Arial"/>
        </w:rPr>
        <w:t xml:space="preserve"> </w:t>
      </w:r>
      <w:r w:rsidRPr="00633A23">
        <w:t>окружены всегда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всюду</w:t>
      </w:r>
      <w:r w:rsidRPr="00633A23">
        <w:rPr>
          <w:rFonts w:cs="Arial"/>
        </w:rPr>
        <w:t xml:space="preserve"> </w:t>
      </w:r>
      <w:r w:rsidRPr="00633A23">
        <w:t>той</w:t>
      </w:r>
      <w:r w:rsidRPr="00633A23">
        <w:rPr>
          <w:rFonts w:cs="Arial"/>
        </w:rPr>
        <w:t xml:space="preserve"> </w:t>
      </w:r>
      <w:r w:rsidRPr="00633A23">
        <w:t>заботой</w:t>
      </w:r>
      <w:r w:rsidRPr="00633A23">
        <w:rPr>
          <w:rFonts w:cs="Arial"/>
        </w:rPr>
        <w:t xml:space="preserve">,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заслуживают уже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одному</w:t>
      </w:r>
      <w:r w:rsidRPr="00633A23">
        <w:rPr>
          <w:rFonts w:cs="Arial"/>
        </w:rPr>
        <w:t xml:space="preserve"> </w:t>
      </w:r>
      <w:r w:rsidRPr="00633A23">
        <w:t>своему</w:t>
      </w:r>
      <w:r w:rsidRPr="00633A23">
        <w:rPr>
          <w:rFonts w:cs="Arial"/>
        </w:rPr>
        <w:t xml:space="preserve"> </w:t>
      </w:r>
      <w:r w:rsidRPr="00633A23">
        <w:t>возрасту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беспомощно</w:t>
      </w:r>
      <w:r w:rsidRPr="00633A23">
        <w:softHyphen/>
        <w:t>сти</w:t>
      </w:r>
      <w:r w:rsidRPr="00633A23">
        <w:rPr>
          <w:rFonts w:cs="Arial"/>
        </w:rPr>
        <w:t xml:space="preserve">?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сказать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мать</w:t>
      </w:r>
      <w:r w:rsidRPr="00633A23">
        <w:rPr>
          <w:rFonts w:cs="Arial"/>
        </w:rPr>
        <w:t xml:space="preserve"> </w:t>
      </w:r>
      <w:r w:rsidRPr="00633A23">
        <w:t>посвящает</w:t>
      </w:r>
      <w:r w:rsidRPr="00633A23">
        <w:rPr>
          <w:rFonts w:cs="Arial"/>
        </w:rPr>
        <w:t xml:space="preserve"> </w:t>
      </w:r>
      <w:r w:rsidRPr="00633A23">
        <w:t>детям</w:t>
      </w:r>
      <w:r w:rsidRPr="00633A23">
        <w:rPr>
          <w:rFonts w:cs="Arial"/>
        </w:rPr>
        <w:t xml:space="preserve"> </w:t>
      </w:r>
      <w:r w:rsidRPr="00633A23">
        <w:t>все свое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растрачивает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бесплодных</w:t>
      </w:r>
      <w:r w:rsidRPr="00633A23">
        <w:rPr>
          <w:rFonts w:cs="Arial"/>
        </w:rPr>
        <w:t xml:space="preserve"> </w:t>
      </w:r>
      <w:r w:rsidRPr="00633A23">
        <w:t>удо</w:t>
      </w:r>
      <w:r w:rsidRPr="00633A23">
        <w:softHyphen/>
        <w:t>вольствиях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увеселениях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любовных</w:t>
      </w:r>
      <w:r w:rsidRPr="00633A23">
        <w:rPr>
          <w:rFonts w:cs="Arial"/>
        </w:rPr>
        <w:t xml:space="preserve"> </w:t>
      </w:r>
      <w:r w:rsidRPr="00633A23">
        <w:t>похо</w:t>
      </w:r>
      <w:r w:rsidRPr="00633A23">
        <w:softHyphen/>
        <w:t>ждениях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дети</w:t>
      </w:r>
      <w:r w:rsidRPr="00633A23">
        <w:rPr>
          <w:rFonts w:cs="Arial"/>
        </w:rPr>
        <w:t xml:space="preserve"> </w:t>
      </w:r>
      <w:r w:rsidRPr="00633A23">
        <w:t>сданы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руки</w:t>
      </w:r>
      <w:r w:rsidRPr="00633A23">
        <w:rPr>
          <w:rFonts w:cs="Arial"/>
        </w:rPr>
        <w:t xml:space="preserve"> </w:t>
      </w:r>
      <w:r w:rsidRPr="00633A23">
        <w:t>чужим воспитателям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воспитательницам</w:t>
      </w:r>
      <w:r w:rsidRPr="00633A23">
        <w:rPr>
          <w:rFonts w:cs="Arial"/>
        </w:rPr>
        <w:t xml:space="preserve">, </w:t>
      </w:r>
      <w:r w:rsidRPr="00633A23">
        <w:t>взятым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дом</w:t>
      </w:r>
      <w:r w:rsidRPr="00633A23">
        <w:rPr>
          <w:rFonts w:cs="Arial"/>
        </w:rPr>
        <w:t xml:space="preserve"> </w:t>
      </w:r>
      <w:r w:rsidRPr="00633A23">
        <w:t>без разбора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имеющим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судьбу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 xml:space="preserve"> </w:t>
      </w:r>
      <w:r w:rsidRPr="00633A23">
        <w:t>самое плачевное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грустное</w:t>
      </w:r>
      <w:r w:rsidRPr="00633A23">
        <w:rPr>
          <w:rFonts w:cs="Arial"/>
        </w:rPr>
        <w:t xml:space="preserve"> </w:t>
      </w:r>
      <w:r w:rsidRPr="00633A23">
        <w:t>влияние</w:t>
      </w:r>
      <w:r w:rsidRPr="00633A23">
        <w:rPr>
          <w:rFonts w:cs="Arial"/>
        </w:rPr>
        <w:t xml:space="preserve">?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видал</w:t>
      </w:r>
      <w:r w:rsidRPr="00633A23">
        <w:rPr>
          <w:rFonts w:cs="Arial"/>
        </w:rPr>
        <w:t xml:space="preserve"> </w:t>
      </w:r>
      <w:r w:rsidRPr="00633A23">
        <w:t>таких семей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парадных</w:t>
      </w:r>
      <w:r w:rsidRPr="00633A23">
        <w:rPr>
          <w:rFonts w:cs="Arial"/>
        </w:rPr>
        <w:t xml:space="preserve"> </w:t>
      </w:r>
      <w:r w:rsidRPr="00633A23">
        <w:t>комнатах</w:t>
      </w:r>
      <w:r w:rsidRPr="00633A23">
        <w:rPr>
          <w:rFonts w:cs="Arial"/>
        </w:rPr>
        <w:t xml:space="preserve"> </w:t>
      </w:r>
      <w:r w:rsidRPr="00633A23">
        <w:t>нарядно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детских хаос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беспорядок</w:t>
      </w:r>
      <w:r w:rsidRPr="00633A23">
        <w:rPr>
          <w:rFonts w:cs="Arial"/>
        </w:rPr>
        <w:t xml:space="preserve">?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слыхал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для гостей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жалеют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держат</w:t>
      </w:r>
      <w:r w:rsidRPr="00633A23">
        <w:rPr>
          <w:rFonts w:cs="Arial"/>
        </w:rPr>
        <w:t xml:space="preserve"> </w:t>
      </w:r>
      <w:r w:rsidRPr="00633A23">
        <w:t>впро</w:t>
      </w:r>
      <w:r w:rsidRPr="00633A23">
        <w:softHyphen/>
        <w:t>голодь</w:t>
      </w:r>
      <w:r w:rsidRPr="00633A23">
        <w:rPr>
          <w:rFonts w:cs="Arial"/>
        </w:rPr>
        <w:t xml:space="preserve">? </w:t>
      </w:r>
      <w:r w:rsidRPr="00633A23">
        <w:t>Известны</w:t>
      </w:r>
      <w:r w:rsidRPr="00633A23">
        <w:rPr>
          <w:rFonts w:cs="Arial"/>
        </w:rPr>
        <w:t xml:space="preserve"> </w:t>
      </w:r>
      <w:r w:rsidRPr="00633A23">
        <w:t>случаи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домах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бывали</w:t>
      </w:r>
      <w:r w:rsidR="00844ACB">
        <w:t xml:space="preserve"> </w:t>
      </w:r>
      <w:r w:rsidRPr="00633A23">
        <w:t>большие</w:t>
      </w:r>
      <w:r w:rsidRPr="00633A23">
        <w:rPr>
          <w:rFonts w:cs="Arial"/>
        </w:rPr>
        <w:t xml:space="preserve"> </w:t>
      </w:r>
      <w:r w:rsidRPr="00633A23">
        <w:t>приемы</w:t>
      </w:r>
      <w:r w:rsidRPr="00633A23">
        <w:rPr>
          <w:rFonts w:cs="Arial"/>
        </w:rPr>
        <w:t xml:space="preserve">, </w:t>
      </w:r>
      <w:r w:rsidRPr="00633A23">
        <w:t>стоившие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денег</w:t>
      </w:r>
      <w:r w:rsidRPr="00633A23">
        <w:rPr>
          <w:rFonts w:cs="Arial"/>
        </w:rPr>
        <w:t xml:space="preserve"> </w:t>
      </w:r>
      <w:r w:rsidRPr="00633A23">
        <w:t>родителям</w:t>
      </w:r>
      <w:r w:rsidRPr="00633A23">
        <w:rPr>
          <w:rFonts w:cs="Arial"/>
        </w:rPr>
        <w:t xml:space="preserve">, </w:t>
      </w:r>
      <w:r w:rsidRPr="00633A23">
        <w:t>детей</w:t>
      </w:r>
      <w:r w:rsidRPr="00633A23">
        <w:rPr>
          <w:rFonts w:cs="Arial"/>
        </w:rPr>
        <w:t xml:space="preserve"> </w:t>
      </w:r>
      <w:r w:rsidRPr="00633A23">
        <w:t>кормили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скудно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t>ы</w:t>
      </w:r>
      <w:r w:rsidRPr="00633A23">
        <w:t>шли</w:t>
      </w:r>
      <w:r w:rsidRPr="00633A23">
        <w:rPr>
          <w:rFonts w:cs="Arial"/>
        </w:rPr>
        <w:t xml:space="preserve"> </w:t>
      </w:r>
      <w:r w:rsidRPr="00633A23">
        <w:t>какими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болезненными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сами</w:t>
      </w:r>
      <w:r w:rsidRPr="00633A23">
        <w:rPr>
          <w:rFonts w:cs="Arial"/>
        </w:rPr>
        <w:t xml:space="preserve"> </w:t>
      </w:r>
      <w:r w:rsidRPr="00633A23">
        <w:t>ставши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ноги</w:t>
      </w:r>
      <w:r w:rsidRPr="00633A23">
        <w:rPr>
          <w:rFonts w:cs="Arial"/>
        </w:rPr>
        <w:t xml:space="preserve"> </w:t>
      </w:r>
      <w:r w:rsidRPr="00633A23">
        <w:t>и своим</w:t>
      </w:r>
      <w:r w:rsidRPr="00633A23">
        <w:rPr>
          <w:rFonts w:cs="Arial"/>
        </w:rPr>
        <w:t xml:space="preserve"> </w:t>
      </w:r>
      <w:r w:rsidRPr="00633A23">
        <w:t>трудом</w:t>
      </w:r>
      <w:r w:rsidRPr="00633A23">
        <w:rPr>
          <w:rFonts w:cs="Arial"/>
        </w:rPr>
        <w:t xml:space="preserve"> </w:t>
      </w:r>
      <w:r w:rsidRPr="00633A23">
        <w:t>получая</w:t>
      </w:r>
      <w:r w:rsidRPr="00633A23">
        <w:rPr>
          <w:rFonts w:cs="Arial"/>
        </w:rPr>
        <w:t xml:space="preserve"> </w:t>
      </w:r>
      <w:r w:rsidRPr="00633A23">
        <w:t>средства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стали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softHyphen/>
        <w:t>кармливать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прошлое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прошлого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навер</w:t>
      </w:r>
      <w:r w:rsidRPr="00633A23">
        <w:softHyphen/>
        <w:t>стаешь</w:t>
      </w:r>
      <w:r w:rsidRPr="00633A23">
        <w:rPr>
          <w:rFonts w:cs="Arial"/>
        </w:rPr>
        <w:t xml:space="preserve">.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нервных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худосочных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станут никогда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здоровы</w:t>
      </w:r>
      <w:r w:rsidRPr="00633A23">
        <w:rPr>
          <w:rFonts w:cs="Arial"/>
        </w:rPr>
        <w:t xml:space="preserve">, </w:t>
      </w:r>
      <w:r w:rsidRPr="00633A23">
        <w:t>какими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их окр</w:t>
      </w:r>
      <w:r w:rsidRPr="00633A23">
        <w:t>у</w:t>
      </w:r>
      <w:r w:rsidRPr="00633A23">
        <w:t>жали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детстве</w:t>
      </w:r>
      <w:r w:rsidRPr="00633A23">
        <w:rPr>
          <w:rFonts w:cs="Arial"/>
        </w:rPr>
        <w:t xml:space="preserve"> </w:t>
      </w:r>
      <w:r w:rsidRPr="00633A23">
        <w:t>заботой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Родители</w:t>
      </w:r>
      <w:r w:rsidRPr="00633A23">
        <w:rPr>
          <w:rFonts w:cs="Arial"/>
        </w:rPr>
        <w:t xml:space="preserve">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сами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хотят</w:t>
      </w:r>
      <w:r w:rsidRPr="00633A23">
        <w:rPr>
          <w:rFonts w:cs="Arial"/>
        </w:rPr>
        <w:t xml:space="preserve"> </w:t>
      </w:r>
      <w:r w:rsidRPr="00633A23">
        <w:t>вникнуть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внутрен</w:t>
      </w:r>
      <w:r w:rsidRPr="00633A23">
        <w:softHyphen/>
        <w:t>ний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 xml:space="preserve">, </w:t>
      </w:r>
      <w:r w:rsidRPr="00633A23">
        <w:t>узнать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, </w:t>
      </w:r>
      <w:r w:rsidRPr="00633A23">
        <w:t>относятся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softHyphen/>
        <w:t>тям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одинаковыми</w:t>
      </w:r>
      <w:r w:rsidRPr="00633A23">
        <w:rPr>
          <w:rFonts w:cs="Arial"/>
        </w:rPr>
        <w:t xml:space="preserve"> </w:t>
      </w:r>
      <w:r w:rsidRPr="00633A23">
        <w:t>требованиями</w:t>
      </w:r>
      <w:r w:rsidRPr="00633A23">
        <w:rPr>
          <w:rFonts w:cs="Arial"/>
        </w:rPr>
        <w:t xml:space="preserve">, </w:t>
      </w:r>
      <w:r w:rsidRPr="00633A23">
        <w:t>совершенно</w:t>
      </w:r>
      <w:r w:rsidRPr="00633A23">
        <w:rPr>
          <w:rFonts w:cs="Arial"/>
        </w:rPr>
        <w:t xml:space="preserve"> </w:t>
      </w:r>
      <w:r w:rsidRPr="00633A23">
        <w:t>не разбираясь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характерах</w:t>
      </w:r>
      <w:r w:rsidRPr="00633A23">
        <w:rPr>
          <w:rFonts w:cs="Arial"/>
        </w:rPr>
        <w:t xml:space="preserve">, </w:t>
      </w:r>
      <w:r w:rsidRPr="00633A23">
        <w:t>склонностях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настрое</w:t>
      </w:r>
      <w:r w:rsidRPr="00633A23">
        <w:softHyphen/>
        <w:t>ниях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Если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слез</w:t>
      </w:r>
      <w:r w:rsidRPr="00633A23">
        <w:rPr>
          <w:rFonts w:cs="Arial"/>
        </w:rPr>
        <w:t xml:space="preserve"> </w:t>
      </w:r>
      <w:r w:rsidRPr="00633A23">
        <w:t>проливают</w:t>
      </w:r>
      <w:r w:rsidRPr="00633A23">
        <w:rPr>
          <w:rFonts w:cs="Arial"/>
        </w:rPr>
        <w:t xml:space="preserve"> </w:t>
      </w:r>
      <w:r w:rsidRPr="00633A23">
        <w:t>родители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>-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подрас</w:t>
      </w:r>
      <w:r w:rsidRPr="00633A23">
        <w:softHyphen/>
        <w:t>тающих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немало</w:t>
      </w:r>
      <w:r w:rsidRPr="00633A23">
        <w:rPr>
          <w:rFonts w:cs="Arial"/>
        </w:rPr>
        <w:t xml:space="preserve"> </w:t>
      </w:r>
      <w:r w:rsidRPr="00633A23">
        <w:t>слез</w:t>
      </w:r>
      <w:r w:rsidRPr="00633A23">
        <w:rPr>
          <w:rFonts w:cs="Arial"/>
        </w:rPr>
        <w:t xml:space="preserve"> </w:t>
      </w:r>
      <w:r w:rsidRPr="00633A23">
        <w:t>льют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lastRenderedPageBreak/>
        <w:t>дети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>-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своих родителей</w:t>
      </w:r>
      <w:r w:rsidRPr="00633A23">
        <w:rPr>
          <w:rFonts w:cs="Arial"/>
        </w:rPr>
        <w:t xml:space="preserve">.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известны</w:t>
      </w:r>
      <w:r w:rsidRPr="00633A23">
        <w:rPr>
          <w:rFonts w:cs="Arial"/>
        </w:rPr>
        <w:t xml:space="preserve"> </w:t>
      </w:r>
      <w:r w:rsidRPr="00633A23">
        <w:t>случаи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родители</w:t>
      </w:r>
      <w:r w:rsidRPr="00633A23">
        <w:rPr>
          <w:rFonts w:cs="Arial"/>
        </w:rPr>
        <w:t xml:space="preserve"> </w:t>
      </w:r>
      <w:r w:rsidRPr="00633A23">
        <w:t>тра</w:t>
      </w:r>
      <w:r w:rsidRPr="00633A23">
        <w:softHyphen/>
        <w:t>тили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ув</w:t>
      </w:r>
      <w:r w:rsidRPr="00633A23">
        <w:t>е</w:t>
      </w:r>
      <w:r w:rsidRPr="00633A23">
        <w:t>селения</w:t>
      </w:r>
      <w:r w:rsidRPr="00633A23">
        <w:rPr>
          <w:rFonts w:cs="Arial"/>
        </w:rPr>
        <w:t xml:space="preserve"> </w:t>
      </w:r>
      <w:r w:rsidRPr="00633A23">
        <w:t>большие</w:t>
      </w:r>
      <w:r w:rsidRPr="00633A23">
        <w:rPr>
          <w:rFonts w:cs="Arial"/>
        </w:rPr>
        <w:t xml:space="preserve"> </w:t>
      </w:r>
      <w:r w:rsidRPr="00633A23">
        <w:t>деньги</w:t>
      </w:r>
      <w:r w:rsidRPr="00633A23">
        <w:rPr>
          <w:rFonts w:cs="Arial"/>
        </w:rPr>
        <w:t xml:space="preserve">, </w:t>
      </w:r>
      <w:r w:rsidRPr="00633A23">
        <w:t>ежегодно</w:t>
      </w:r>
      <w:r w:rsidRPr="00633A23">
        <w:rPr>
          <w:rFonts w:cs="Arial"/>
        </w:rPr>
        <w:t xml:space="preserve"> </w:t>
      </w:r>
      <w:r w:rsidRPr="00633A23">
        <w:t>совершали</w:t>
      </w:r>
      <w:r w:rsidRPr="00633A23">
        <w:rPr>
          <w:rFonts w:cs="Arial"/>
        </w:rPr>
        <w:t xml:space="preserve"> </w:t>
      </w:r>
      <w:r w:rsidRPr="00633A23">
        <w:t>заграничные</w:t>
      </w:r>
      <w:r w:rsidRPr="00633A23">
        <w:rPr>
          <w:rFonts w:cs="Arial"/>
        </w:rPr>
        <w:t xml:space="preserve"> </w:t>
      </w:r>
      <w:r w:rsidRPr="00633A23">
        <w:t>поездки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разу не</w:t>
      </w:r>
      <w:r w:rsidRPr="00633A23">
        <w:rPr>
          <w:rFonts w:cs="Arial"/>
        </w:rPr>
        <w:t xml:space="preserve"> </w:t>
      </w:r>
      <w:r w:rsidRPr="00633A23">
        <w:t>подарили</w:t>
      </w:r>
      <w:r w:rsidRPr="00633A23">
        <w:rPr>
          <w:rFonts w:cs="Arial"/>
        </w:rPr>
        <w:t xml:space="preserve"> </w:t>
      </w:r>
      <w:r w:rsidRPr="00633A23">
        <w:t>детям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дети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склонности</w:t>
      </w:r>
      <w:r w:rsidRPr="00633A23">
        <w:rPr>
          <w:rFonts w:cs="Arial"/>
        </w:rPr>
        <w:t xml:space="preserve"> </w:t>
      </w:r>
      <w:r w:rsidRPr="00633A23">
        <w:t>своей хотели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иметь</w:t>
      </w:r>
      <w:r w:rsidRPr="00633A23">
        <w:rPr>
          <w:rFonts w:cs="Arial"/>
        </w:rPr>
        <w:t xml:space="preserve">; </w:t>
      </w:r>
      <w:r w:rsidRPr="00633A23">
        <w:t>одному</w:t>
      </w:r>
      <w:r w:rsidRPr="00633A23">
        <w:rPr>
          <w:rFonts w:cs="Arial"/>
        </w:rPr>
        <w:t xml:space="preserve"> </w:t>
      </w:r>
      <w:r w:rsidRPr="00633A23">
        <w:t>книгу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той</w:t>
      </w:r>
      <w:r w:rsidRPr="00633A23">
        <w:rPr>
          <w:rFonts w:cs="Arial"/>
        </w:rPr>
        <w:t xml:space="preserve"> </w:t>
      </w:r>
      <w:r w:rsidRPr="00633A23">
        <w:t>отрасли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рая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интересует</w:t>
      </w:r>
      <w:r w:rsidRPr="00633A23">
        <w:rPr>
          <w:rFonts w:cs="Arial"/>
        </w:rPr>
        <w:t xml:space="preserve">, </w:t>
      </w:r>
      <w:r w:rsidRPr="00633A23">
        <w:t>другому</w:t>
      </w:r>
      <w:r w:rsidRPr="00633A23">
        <w:rPr>
          <w:rFonts w:cs="Arial"/>
        </w:rPr>
        <w:t xml:space="preserve"> </w:t>
      </w:r>
      <w:r w:rsidRPr="00633A23">
        <w:t>принадлежность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бирания</w:t>
      </w:r>
      <w:r w:rsidRPr="00633A23">
        <w:rPr>
          <w:rFonts w:cs="Arial"/>
        </w:rPr>
        <w:t xml:space="preserve"> </w:t>
      </w:r>
      <w:r w:rsidRPr="00633A23">
        <w:t>бабочек</w:t>
      </w:r>
      <w:r w:rsidRPr="00633A23">
        <w:rPr>
          <w:rFonts w:cs="Arial"/>
        </w:rPr>
        <w:t xml:space="preserve">, </w:t>
      </w:r>
      <w:r w:rsidRPr="00633A23">
        <w:t>третьему</w:t>
      </w:r>
      <w:r w:rsidRPr="00633A23">
        <w:rPr>
          <w:rFonts w:cs="Arial"/>
        </w:rPr>
        <w:t xml:space="preserve"> </w:t>
      </w:r>
      <w:r w:rsidRPr="00633A23">
        <w:t>удочку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надо было</w:t>
      </w:r>
      <w:r w:rsidRPr="00633A23">
        <w:rPr>
          <w:rFonts w:cs="Arial"/>
        </w:rPr>
        <w:t xml:space="preserve"> </w:t>
      </w:r>
      <w:r w:rsidRPr="00633A23">
        <w:t>выпрашивать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выклянчивать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Я</w:t>
      </w:r>
      <w:r w:rsidRPr="00633A23">
        <w:rPr>
          <w:rFonts w:cs="Arial"/>
        </w:rPr>
        <w:t xml:space="preserve"> </w:t>
      </w:r>
      <w:r w:rsidRPr="00633A23">
        <w:t>знавал</w:t>
      </w:r>
      <w:r w:rsidRPr="00633A23">
        <w:rPr>
          <w:rFonts w:cs="Arial"/>
        </w:rPr>
        <w:t xml:space="preserve"> </w:t>
      </w:r>
      <w:r w:rsidRPr="00633A23">
        <w:t>такие</w:t>
      </w:r>
      <w:r w:rsidRPr="00633A23">
        <w:rPr>
          <w:rFonts w:cs="Arial"/>
        </w:rPr>
        <w:t xml:space="preserve"> </w:t>
      </w:r>
      <w:r w:rsidRPr="00633A23">
        <w:t>случаи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дети</w:t>
      </w:r>
      <w:r w:rsidRPr="00633A23">
        <w:rPr>
          <w:rFonts w:cs="Arial"/>
        </w:rPr>
        <w:t xml:space="preserve"> </w:t>
      </w:r>
      <w:r w:rsidRPr="00633A23">
        <w:t>интересовались литературой</w:t>
      </w:r>
      <w:r w:rsidRPr="00633A23">
        <w:rPr>
          <w:rFonts w:cs="Arial"/>
        </w:rPr>
        <w:t xml:space="preserve">, </w:t>
      </w:r>
      <w:r w:rsidRPr="00633A23">
        <w:t>обожали</w:t>
      </w:r>
      <w:r w:rsidRPr="00633A23">
        <w:rPr>
          <w:rFonts w:cs="Arial"/>
        </w:rPr>
        <w:t xml:space="preserve"> </w:t>
      </w:r>
      <w:r w:rsidRPr="00633A23">
        <w:t>книги</w:t>
      </w:r>
      <w:r w:rsidRPr="00633A23">
        <w:rPr>
          <w:rFonts w:cs="Arial"/>
        </w:rPr>
        <w:t xml:space="preserve">.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родит</w:t>
      </w:r>
      <w:r w:rsidRPr="00633A23">
        <w:t>е</w:t>
      </w:r>
      <w:r w:rsidRPr="00633A23">
        <w:t>лей</w:t>
      </w:r>
      <w:r w:rsidRPr="00633A23">
        <w:rPr>
          <w:rFonts w:cs="Arial"/>
        </w:rPr>
        <w:t xml:space="preserve"> </w:t>
      </w:r>
      <w:r w:rsidRPr="00633A23">
        <w:t>стояли</w:t>
      </w:r>
      <w:r w:rsidRPr="00633A23">
        <w:rPr>
          <w:rFonts w:cs="Arial"/>
        </w:rPr>
        <w:t xml:space="preserve"> </w:t>
      </w:r>
      <w:r w:rsidRPr="00633A23">
        <w:t>це</w:t>
      </w:r>
      <w:r w:rsidRPr="00633A23">
        <w:softHyphen/>
        <w:t>лые</w:t>
      </w:r>
      <w:r w:rsidRPr="00633A23">
        <w:rPr>
          <w:rFonts w:cs="Arial"/>
        </w:rPr>
        <w:t xml:space="preserve"> </w:t>
      </w:r>
      <w:r w:rsidRPr="00633A23">
        <w:t>тысячи</w:t>
      </w:r>
      <w:r w:rsidRPr="00633A23">
        <w:rPr>
          <w:rFonts w:cs="Arial"/>
        </w:rPr>
        <w:t xml:space="preserve"> </w:t>
      </w:r>
      <w:r w:rsidRPr="00633A23">
        <w:t>томов</w:t>
      </w:r>
      <w:r w:rsidRPr="00633A23">
        <w:rPr>
          <w:rFonts w:cs="Arial"/>
        </w:rPr>
        <w:t xml:space="preserve"> </w:t>
      </w:r>
      <w:r w:rsidRPr="00633A23">
        <w:t>интересных</w:t>
      </w:r>
      <w:r w:rsidRPr="00633A23">
        <w:rPr>
          <w:rFonts w:cs="Arial"/>
        </w:rPr>
        <w:t xml:space="preserve"> </w:t>
      </w:r>
      <w:r w:rsidRPr="00633A23">
        <w:t>книг</w:t>
      </w:r>
      <w:r w:rsidRPr="00633A23">
        <w:rPr>
          <w:rFonts w:cs="Arial"/>
        </w:rPr>
        <w:t xml:space="preserve">, </w:t>
      </w:r>
      <w:r w:rsidRPr="00633A23">
        <w:t>запертых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шка</w:t>
      </w:r>
      <w:r w:rsidRPr="00633A23">
        <w:softHyphen/>
        <w:t>фах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несмотря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просьбу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 xml:space="preserve">,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этим шкафам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подпускали</w:t>
      </w:r>
      <w:r w:rsidRPr="00633A23">
        <w:rPr>
          <w:rFonts w:cs="Arial"/>
        </w:rPr>
        <w:t xml:space="preserve">. </w:t>
      </w:r>
      <w:r w:rsidRPr="00633A23">
        <w:t>Главная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большинстве</w:t>
      </w:r>
      <w:r w:rsidRPr="00633A23">
        <w:rPr>
          <w:rFonts w:cs="Arial"/>
        </w:rPr>
        <w:t xml:space="preserve"> </w:t>
      </w:r>
      <w:r w:rsidRPr="00633A23">
        <w:t>слу</w:t>
      </w:r>
      <w:r w:rsidRPr="00633A23">
        <w:softHyphen/>
        <w:t>чаев</w:t>
      </w:r>
      <w:r w:rsidRPr="00633A23">
        <w:rPr>
          <w:rFonts w:cs="Arial"/>
        </w:rPr>
        <w:t xml:space="preserve">, </w:t>
      </w:r>
      <w:r w:rsidRPr="00633A23">
        <w:t>вина</w:t>
      </w:r>
      <w:r w:rsidRPr="00633A23">
        <w:rPr>
          <w:rFonts w:cs="Arial"/>
        </w:rPr>
        <w:t xml:space="preserve"> </w:t>
      </w:r>
      <w:r w:rsidRPr="00633A23">
        <w:t>родителей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всякий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softHyphen/>
        <w:t>ставляет</w:t>
      </w:r>
      <w:r w:rsidRPr="00633A23">
        <w:rPr>
          <w:rFonts w:cs="Arial"/>
        </w:rPr>
        <w:t xml:space="preserve"> </w:t>
      </w:r>
      <w:r w:rsidRPr="00633A23">
        <w:t>собою</w:t>
      </w:r>
      <w:r w:rsidRPr="00633A23">
        <w:rPr>
          <w:rFonts w:cs="Arial"/>
        </w:rPr>
        <w:t xml:space="preserve">,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детскую</w:t>
      </w:r>
      <w:r w:rsidRPr="00633A23">
        <w:rPr>
          <w:rFonts w:cs="Arial"/>
        </w:rPr>
        <w:t xml:space="preserve"> </w:t>
      </w:r>
      <w:r w:rsidRPr="00633A23">
        <w:t>пору</w:t>
      </w:r>
      <w:r w:rsidRPr="00633A23">
        <w:rPr>
          <w:rFonts w:cs="Arial"/>
        </w:rPr>
        <w:t xml:space="preserve">, </w:t>
      </w:r>
      <w:r w:rsidRPr="00633A23">
        <w:t>отличный</w:t>
      </w:r>
      <w:r w:rsidRPr="00633A23">
        <w:rPr>
          <w:rFonts w:cs="Arial"/>
        </w:rPr>
        <w:t xml:space="preserve"> </w:t>
      </w:r>
      <w:r w:rsidRPr="00633A23">
        <w:t>от другого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довольно</w:t>
      </w:r>
      <w:r w:rsidRPr="00633A23">
        <w:rPr>
          <w:rFonts w:cs="Arial"/>
        </w:rPr>
        <w:t xml:space="preserve"> </w:t>
      </w:r>
      <w:r w:rsidRPr="00633A23">
        <w:t>ясно</w:t>
      </w:r>
      <w:r w:rsidRPr="00633A23">
        <w:rPr>
          <w:rFonts w:cs="Arial"/>
        </w:rPr>
        <w:t xml:space="preserve"> </w:t>
      </w:r>
      <w:r w:rsidRPr="00633A23">
        <w:t>обозначенный</w:t>
      </w:r>
      <w:r w:rsidRPr="00633A23">
        <w:rPr>
          <w:rFonts w:cs="Arial"/>
        </w:rPr>
        <w:t xml:space="preserve"> </w:t>
      </w:r>
      <w:r w:rsidRPr="00633A23">
        <w:t>мирок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, </w:t>
      </w:r>
      <w:r w:rsidRPr="00633A23">
        <w:t>к этим</w:t>
      </w:r>
      <w:r w:rsidRPr="00633A23">
        <w:rPr>
          <w:rFonts w:cs="Arial"/>
        </w:rPr>
        <w:t xml:space="preserve"> </w:t>
      </w:r>
      <w:r w:rsidRPr="00633A23">
        <w:t>особенностям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 xml:space="preserve"> </w:t>
      </w:r>
      <w:r w:rsidRPr="00633A23">
        <w:t>родители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ж</w:t>
      </w:r>
      <w:r w:rsidRPr="00633A23">
        <w:t>е</w:t>
      </w:r>
      <w:r w:rsidRPr="00633A23">
        <w:t>лают приглядеться</w:t>
      </w:r>
      <w:r w:rsidRPr="00633A23">
        <w:rPr>
          <w:rFonts w:cs="Arial"/>
        </w:rPr>
        <w:t xml:space="preserve">, </w:t>
      </w:r>
      <w:r w:rsidRPr="00633A23">
        <w:t>отчего</w:t>
      </w:r>
      <w:r w:rsidRPr="00633A23">
        <w:rPr>
          <w:rFonts w:cs="Arial"/>
        </w:rPr>
        <w:t xml:space="preserve"> </w:t>
      </w:r>
      <w:r w:rsidRPr="00633A23">
        <w:t>дети</w:t>
      </w:r>
      <w:r w:rsidRPr="00633A23">
        <w:rPr>
          <w:rFonts w:cs="Arial"/>
        </w:rPr>
        <w:t xml:space="preserve"> </w:t>
      </w:r>
      <w:r w:rsidRPr="00633A23">
        <w:t>немало</w:t>
      </w:r>
      <w:r w:rsidRPr="00633A23">
        <w:rPr>
          <w:rFonts w:cs="Arial"/>
        </w:rPr>
        <w:t xml:space="preserve"> </w:t>
      </w:r>
      <w:r w:rsidRPr="00633A23">
        <w:t>теряют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Приходилось</w:t>
      </w:r>
      <w:r w:rsidRPr="00633A23">
        <w:rPr>
          <w:rFonts w:cs="Arial"/>
        </w:rPr>
        <w:t xml:space="preserve"> </w:t>
      </w:r>
      <w:r w:rsidRPr="00633A23">
        <w:t>видать</w:t>
      </w:r>
      <w:r w:rsidRPr="00633A23">
        <w:rPr>
          <w:rFonts w:cs="Arial"/>
        </w:rPr>
        <w:t xml:space="preserve"> </w:t>
      </w:r>
      <w:r w:rsidRPr="00633A23">
        <w:t>такие</w:t>
      </w:r>
      <w:r w:rsidRPr="00633A23">
        <w:rPr>
          <w:rFonts w:cs="Arial"/>
        </w:rPr>
        <w:t xml:space="preserve"> </w:t>
      </w:r>
      <w:r w:rsidRPr="00633A23">
        <w:t>случаи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Богатая</w:t>
      </w:r>
      <w:r w:rsidRPr="00633A23">
        <w:rPr>
          <w:rFonts w:cs="Arial"/>
        </w:rPr>
        <w:t xml:space="preserve"> </w:t>
      </w:r>
      <w:r w:rsidRPr="00633A23">
        <w:t>семья</w:t>
      </w:r>
      <w:r w:rsidRPr="00633A23">
        <w:rPr>
          <w:rFonts w:cs="Arial"/>
        </w:rPr>
        <w:t xml:space="preserve">, </w:t>
      </w:r>
      <w:r w:rsidRPr="00633A23">
        <w:t>владеющая</w:t>
      </w:r>
      <w:r w:rsidRPr="00633A23">
        <w:rPr>
          <w:rFonts w:cs="Arial"/>
        </w:rPr>
        <w:t xml:space="preserve"> </w:t>
      </w:r>
      <w:r w:rsidRPr="00633A23">
        <w:t>большим</w:t>
      </w:r>
      <w:r w:rsidRPr="00633A23">
        <w:rPr>
          <w:rFonts w:cs="Arial"/>
        </w:rPr>
        <w:t xml:space="preserve"> </w:t>
      </w:r>
      <w:r w:rsidRPr="00633A23">
        <w:t>поместьем</w:t>
      </w:r>
      <w:r w:rsidRPr="00633A23">
        <w:rPr>
          <w:rFonts w:cs="Arial"/>
        </w:rPr>
        <w:t xml:space="preserve">,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Петербурге</w:t>
      </w:r>
      <w:r w:rsidRPr="00633A23">
        <w:rPr>
          <w:rFonts w:cs="Arial"/>
        </w:rPr>
        <w:t xml:space="preserve">.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окончании</w:t>
      </w:r>
      <w:r w:rsidRPr="00633A23">
        <w:rPr>
          <w:rFonts w:cs="Arial"/>
        </w:rPr>
        <w:t xml:space="preserve"> </w:t>
      </w:r>
      <w:r w:rsidRPr="00633A23">
        <w:t>ку</w:t>
      </w:r>
      <w:r w:rsidRPr="00633A23">
        <w:t>р</w:t>
      </w:r>
      <w:r w:rsidRPr="00633A23">
        <w:t>са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>-</w:t>
      </w:r>
      <w:r w:rsidRPr="00633A23">
        <w:t>нибудь из</w:t>
      </w:r>
      <w:r w:rsidRPr="00633A23">
        <w:rPr>
          <w:rFonts w:cs="Arial"/>
        </w:rPr>
        <w:t xml:space="preserve"> </w:t>
      </w:r>
      <w:r w:rsidRPr="00633A23">
        <w:t>сыновей</w:t>
      </w:r>
      <w:r w:rsidRPr="00633A23">
        <w:rPr>
          <w:rFonts w:cs="Arial"/>
        </w:rPr>
        <w:t xml:space="preserve"> </w:t>
      </w:r>
      <w:r w:rsidRPr="00633A23">
        <w:t>выразил</w:t>
      </w:r>
      <w:r w:rsidRPr="00633A23">
        <w:rPr>
          <w:rFonts w:cs="Arial"/>
        </w:rPr>
        <w:t xml:space="preserve"> </w:t>
      </w:r>
      <w:r w:rsidRPr="00633A23">
        <w:t>страстное</w:t>
      </w:r>
      <w:r w:rsidRPr="00633A23">
        <w:rPr>
          <w:rFonts w:cs="Arial"/>
        </w:rPr>
        <w:t xml:space="preserve"> </w:t>
      </w:r>
      <w:r w:rsidRPr="00633A23">
        <w:t>желание</w:t>
      </w:r>
      <w:r w:rsidRPr="00633A23">
        <w:rPr>
          <w:rFonts w:cs="Arial"/>
        </w:rPr>
        <w:t xml:space="preserve"> </w:t>
      </w:r>
      <w:r w:rsidRPr="00633A23">
        <w:t>сесть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</w:t>
      </w:r>
      <w:r w:rsidRPr="00633A23">
        <w:softHyphen/>
        <w:t>лю</w:t>
      </w:r>
      <w:r w:rsidRPr="00633A23">
        <w:rPr>
          <w:rFonts w:cs="Arial"/>
        </w:rPr>
        <w:t xml:space="preserve">, </w:t>
      </w:r>
      <w:r w:rsidRPr="00633A23">
        <w:t>хозяйничать</w:t>
      </w:r>
      <w:r w:rsidRPr="00633A23">
        <w:rPr>
          <w:rFonts w:cs="Arial"/>
        </w:rPr>
        <w:t xml:space="preserve">. </w:t>
      </w:r>
      <w:r w:rsidRPr="00633A23">
        <w:t>Родители</w:t>
      </w:r>
      <w:r w:rsidRPr="00633A23">
        <w:rPr>
          <w:rFonts w:cs="Arial"/>
        </w:rPr>
        <w:t xml:space="preserve"> </w:t>
      </w:r>
      <w:r w:rsidRPr="00633A23">
        <w:t>требуют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служил</w:t>
      </w:r>
      <w:r w:rsidRPr="00633A23">
        <w:rPr>
          <w:rFonts w:cs="Arial"/>
        </w:rPr>
        <w:t xml:space="preserve"> </w:t>
      </w:r>
      <w:r w:rsidRPr="00633A23">
        <w:t>в</w:t>
      </w:r>
      <w:r w:rsidR="00844ACB">
        <w:t xml:space="preserve"> </w:t>
      </w:r>
      <w:r w:rsidRPr="00633A23">
        <w:t>Петербургской</w:t>
      </w:r>
      <w:r w:rsidRPr="00633A23">
        <w:rPr>
          <w:rFonts w:cs="Arial"/>
        </w:rPr>
        <w:t xml:space="preserve"> </w:t>
      </w:r>
      <w:r w:rsidRPr="00633A23">
        <w:t>канцелярии</w:t>
      </w:r>
      <w:r w:rsidRPr="00633A23">
        <w:rPr>
          <w:rFonts w:cs="Arial"/>
        </w:rPr>
        <w:t xml:space="preserve">, </w:t>
      </w:r>
      <w:r w:rsidRPr="00633A23">
        <w:t>ездил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называется</w:t>
      </w:r>
      <w:r w:rsidRPr="00633A23">
        <w:rPr>
          <w:rFonts w:cs="Arial"/>
        </w:rPr>
        <w:t xml:space="preserve">, </w:t>
      </w:r>
      <w:r w:rsidRPr="00633A23">
        <w:t>в свет</w:t>
      </w:r>
      <w:r w:rsidRPr="00633A23">
        <w:rPr>
          <w:rFonts w:cs="Arial"/>
        </w:rPr>
        <w:t xml:space="preserve">; </w:t>
      </w:r>
      <w:r w:rsidRPr="00633A23">
        <w:t>сын</w:t>
      </w:r>
      <w:r w:rsidRPr="00633A23">
        <w:rPr>
          <w:rFonts w:cs="Arial"/>
        </w:rPr>
        <w:t xml:space="preserve"> </w:t>
      </w:r>
      <w:r w:rsidRPr="00633A23">
        <w:t>подч</w:t>
      </w:r>
      <w:r w:rsidRPr="00633A23">
        <w:t>и</w:t>
      </w:r>
      <w:r w:rsidRPr="00633A23">
        <w:t>няется</w:t>
      </w:r>
      <w:r w:rsidRPr="00633A23">
        <w:rPr>
          <w:rFonts w:cs="Arial"/>
        </w:rPr>
        <w:t xml:space="preserve"> </w:t>
      </w:r>
      <w:r w:rsidRPr="00633A23">
        <w:t>давлению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вместо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чтобы из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вышел</w:t>
      </w:r>
      <w:r w:rsidRPr="00633A23">
        <w:rPr>
          <w:rFonts w:cs="Arial"/>
        </w:rPr>
        <w:t xml:space="preserve"> </w:t>
      </w:r>
      <w:r w:rsidRPr="00633A23">
        <w:t>убежденный</w:t>
      </w:r>
      <w:r w:rsidRPr="00633A23">
        <w:rPr>
          <w:rFonts w:cs="Arial"/>
        </w:rPr>
        <w:t xml:space="preserve"> </w:t>
      </w:r>
      <w:r w:rsidRPr="00633A23">
        <w:t>работник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ниве</w:t>
      </w:r>
      <w:r w:rsidRPr="00633A23">
        <w:rPr>
          <w:rFonts w:cs="Arial"/>
        </w:rPr>
        <w:t xml:space="preserve"> </w:t>
      </w:r>
      <w:r w:rsidRPr="00633A23">
        <w:t>народ</w:t>
      </w:r>
      <w:r w:rsidRPr="00633A23">
        <w:softHyphen/>
        <w:t>ной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рисовал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, </w:t>
      </w:r>
      <w:r w:rsidRPr="00633A23">
        <w:t>обращается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урядного</w:t>
      </w:r>
      <w:r w:rsidRPr="00633A23">
        <w:rPr>
          <w:rFonts w:cs="Arial"/>
        </w:rPr>
        <w:t xml:space="preserve"> </w:t>
      </w:r>
      <w:r w:rsidRPr="00633A23">
        <w:t>петербургского</w:t>
      </w:r>
      <w:r w:rsidRPr="00633A23">
        <w:rPr>
          <w:rFonts w:cs="Arial"/>
        </w:rPr>
        <w:t xml:space="preserve"> </w:t>
      </w:r>
      <w:r w:rsidRPr="00633A23">
        <w:t>бюрократа</w:t>
      </w:r>
      <w:r w:rsidRPr="00633A23">
        <w:rPr>
          <w:rFonts w:cs="Arial"/>
        </w:rPr>
        <w:t xml:space="preserve">, </w:t>
      </w:r>
      <w:r w:rsidRPr="00633A23">
        <w:t>мало</w:t>
      </w:r>
      <w:r w:rsidRPr="00633A23">
        <w:rPr>
          <w:rFonts w:cs="Arial"/>
        </w:rPr>
        <w:t xml:space="preserve"> </w:t>
      </w:r>
      <w:r w:rsidRPr="00633A23">
        <w:t>интер</w:t>
      </w:r>
      <w:r w:rsidRPr="00633A23">
        <w:t>е</w:t>
      </w:r>
      <w:r w:rsidRPr="00633A23">
        <w:t>суясь своим</w:t>
      </w:r>
      <w:r w:rsidRPr="00633A23">
        <w:rPr>
          <w:rFonts w:cs="Arial"/>
        </w:rPr>
        <w:t xml:space="preserve"> </w:t>
      </w:r>
      <w:r w:rsidRPr="00633A23">
        <w:t>делом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называется</w:t>
      </w:r>
      <w:r w:rsidRPr="00633A23">
        <w:rPr>
          <w:rFonts w:cs="Arial"/>
        </w:rPr>
        <w:t xml:space="preserve">, </w:t>
      </w:r>
      <w:r w:rsidRPr="00633A23">
        <w:t>несмотря</w:t>
      </w:r>
      <w:r w:rsidRPr="00633A23">
        <w:rPr>
          <w:rFonts w:cs="Arial"/>
        </w:rPr>
        <w:t xml:space="preserve"> </w:t>
      </w:r>
      <w:r w:rsidRPr="00633A23">
        <w:t>на внешние</w:t>
      </w:r>
      <w:r w:rsidRPr="00633A23">
        <w:rPr>
          <w:rFonts w:cs="Arial"/>
        </w:rPr>
        <w:t xml:space="preserve"> </w:t>
      </w:r>
      <w:r w:rsidRPr="00633A23">
        <w:t>удачи</w:t>
      </w:r>
      <w:r w:rsidRPr="00633A23">
        <w:rPr>
          <w:rFonts w:cs="Arial"/>
        </w:rPr>
        <w:t xml:space="preserve">, </w:t>
      </w:r>
      <w:r w:rsidRPr="00633A23">
        <w:t>идет</w:t>
      </w:r>
      <w:r w:rsidRPr="00633A23">
        <w:rPr>
          <w:rFonts w:cs="Arial"/>
        </w:rPr>
        <w:t xml:space="preserve"> </w:t>
      </w:r>
      <w:r w:rsidRPr="00633A23">
        <w:t>прахом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Родители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воспитатели</w:t>
      </w:r>
      <w:r w:rsidRPr="00633A23">
        <w:rPr>
          <w:rFonts w:cs="Arial"/>
        </w:rPr>
        <w:t xml:space="preserve"> </w:t>
      </w:r>
      <w:r w:rsidRPr="00633A23">
        <w:t>грешат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вершенным</w:t>
      </w:r>
      <w:r w:rsidRPr="00633A23">
        <w:rPr>
          <w:rFonts w:cs="Arial"/>
        </w:rPr>
        <w:t xml:space="preserve"> </w:t>
      </w:r>
      <w:r w:rsidRPr="00633A23">
        <w:t>непониманием</w:t>
      </w:r>
      <w:r w:rsidRPr="00633A23">
        <w:rPr>
          <w:rFonts w:cs="Arial"/>
        </w:rPr>
        <w:t xml:space="preserve"> </w:t>
      </w:r>
      <w:r w:rsidRPr="00633A23">
        <w:t>характера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о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воспитан</w:t>
      </w:r>
      <w:r w:rsidRPr="00633A23">
        <w:softHyphen/>
        <w:t>ников</w:t>
      </w:r>
      <w:r w:rsidRPr="00633A23">
        <w:rPr>
          <w:rFonts w:cs="Arial"/>
        </w:rPr>
        <w:t xml:space="preserve">.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дети</w:t>
      </w:r>
      <w:r w:rsidRPr="00633A23">
        <w:rPr>
          <w:rFonts w:cs="Arial"/>
        </w:rPr>
        <w:t xml:space="preserve">,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строгость</w:t>
      </w:r>
      <w:r w:rsidRPr="00633A23">
        <w:rPr>
          <w:rFonts w:cs="Arial"/>
        </w:rPr>
        <w:t xml:space="preserve"> </w:t>
      </w:r>
      <w:r w:rsidRPr="00633A23">
        <w:t>полезна</w:t>
      </w:r>
      <w:r w:rsidRPr="00633A23">
        <w:rPr>
          <w:rFonts w:cs="Arial"/>
        </w:rPr>
        <w:t xml:space="preserve">. </w:t>
      </w:r>
      <w:r w:rsidRPr="00633A23">
        <w:t>Есть же</w:t>
      </w:r>
      <w:r w:rsidRPr="00633A23">
        <w:rPr>
          <w:rFonts w:cs="Arial"/>
        </w:rPr>
        <w:t xml:space="preserve"> </w:t>
      </w:r>
      <w:r w:rsidRPr="00633A23">
        <w:t>дети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ласкою</w:t>
      </w:r>
      <w:r w:rsidRPr="00633A23">
        <w:rPr>
          <w:rFonts w:cs="Arial"/>
        </w:rPr>
        <w:t xml:space="preserve">, </w:t>
      </w:r>
      <w:r w:rsidRPr="00633A23">
        <w:t>добрым</w:t>
      </w:r>
      <w:r w:rsidRPr="00633A23">
        <w:rPr>
          <w:rFonts w:cs="Arial"/>
        </w:rPr>
        <w:t xml:space="preserve"> </w:t>
      </w:r>
      <w:r w:rsidRPr="00633A23">
        <w:t>отношением</w:t>
      </w:r>
      <w:r w:rsidRPr="00633A23">
        <w:rPr>
          <w:rFonts w:cs="Arial"/>
        </w:rPr>
        <w:t xml:space="preserve">, </w:t>
      </w:r>
      <w:r w:rsidRPr="00633A23">
        <w:t>ти</w:t>
      </w:r>
      <w:r w:rsidRPr="00633A23">
        <w:softHyphen/>
        <w:t>хими</w:t>
      </w:r>
      <w:r w:rsidRPr="00633A23">
        <w:rPr>
          <w:rFonts w:cs="Arial"/>
        </w:rPr>
        <w:t xml:space="preserve"> </w:t>
      </w:r>
      <w:r w:rsidRPr="00633A23">
        <w:t>уговорами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добиться</w:t>
      </w:r>
      <w:r w:rsidRPr="00633A23">
        <w:rPr>
          <w:rFonts w:cs="Arial"/>
        </w:rPr>
        <w:t xml:space="preserve"> </w:t>
      </w:r>
      <w:r w:rsidRPr="00633A23">
        <w:t>легко</w:t>
      </w:r>
      <w:r w:rsidRPr="00633A23">
        <w:rPr>
          <w:rFonts w:cs="Arial"/>
        </w:rPr>
        <w:t xml:space="preserve"> </w:t>
      </w:r>
      <w:r w:rsidRPr="00633A23">
        <w:t>самых</w:t>
      </w:r>
      <w:r w:rsidRPr="00633A23">
        <w:rPr>
          <w:rFonts w:cs="Arial"/>
        </w:rPr>
        <w:t xml:space="preserve"> </w:t>
      </w:r>
      <w:r w:rsidRPr="00633A23">
        <w:t>трудных вещей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кот</w:t>
      </w:r>
      <w:r w:rsidRPr="00633A23">
        <w:t>о</w:t>
      </w:r>
      <w:r w:rsidRPr="00633A23">
        <w:t>рых</w:t>
      </w:r>
      <w:r w:rsidRPr="00633A23">
        <w:rPr>
          <w:rFonts w:cs="Arial"/>
        </w:rPr>
        <w:t xml:space="preserve">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ожесточить</w:t>
      </w:r>
      <w:r w:rsidRPr="00633A23">
        <w:rPr>
          <w:rFonts w:cs="Arial"/>
        </w:rPr>
        <w:t xml:space="preserve">, </w:t>
      </w:r>
      <w:r w:rsidRPr="00633A23">
        <w:t>совершенно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softHyphen/>
        <w:t>вратить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характер</w:t>
      </w:r>
      <w:r w:rsidRPr="00633A23">
        <w:rPr>
          <w:rFonts w:cs="Arial"/>
        </w:rPr>
        <w:t xml:space="preserve"> </w:t>
      </w:r>
      <w:r w:rsidRPr="00633A23">
        <w:t>мерами</w:t>
      </w:r>
      <w:r w:rsidRPr="00633A23">
        <w:rPr>
          <w:rFonts w:cs="Arial"/>
        </w:rPr>
        <w:t xml:space="preserve"> </w:t>
      </w:r>
      <w:r w:rsidRPr="00633A23">
        <w:t>строгости</w:t>
      </w:r>
      <w:r w:rsidRPr="00633A23">
        <w:rPr>
          <w:rFonts w:cs="Arial"/>
        </w:rPr>
        <w:t xml:space="preserve">, </w:t>
      </w:r>
      <w:r w:rsidRPr="00633A23">
        <w:t>принуждением</w:t>
      </w:r>
      <w:r w:rsidRPr="00633A23">
        <w:rPr>
          <w:rFonts w:cs="Arial"/>
        </w:rPr>
        <w:t xml:space="preserve">, </w:t>
      </w:r>
      <w:r w:rsidRPr="00633A23">
        <w:t>жестокими</w:t>
      </w:r>
      <w:r w:rsidRPr="00633A23">
        <w:rPr>
          <w:rFonts w:cs="Arial"/>
        </w:rPr>
        <w:t xml:space="preserve"> </w:t>
      </w:r>
      <w:r w:rsidRPr="00633A23">
        <w:t>наказаниями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Странно</w:t>
      </w:r>
      <w:r w:rsidRPr="00633A23">
        <w:rPr>
          <w:rFonts w:cs="Arial"/>
        </w:rPr>
        <w:t xml:space="preserve"> </w:t>
      </w:r>
      <w:r w:rsidRPr="00633A23">
        <w:t>полагать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родители</w:t>
      </w:r>
      <w:r w:rsidRPr="00633A23">
        <w:rPr>
          <w:rFonts w:cs="Arial"/>
        </w:rPr>
        <w:t xml:space="preserve"> </w:t>
      </w:r>
      <w:r w:rsidRPr="00633A23">
        <w:t>могли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лю</w:t>
      </w:r>
      <w:r w:rsidRPr="00633A23">
        <w:softHyphen/>
        <w:t>бить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t>и</w:t>
      </w:r>
      <w:r w:rsidRPr="00633A23">
        <w:t>дишь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понимание</w:t>
      </w:r>
      <w:r w:rsidRPr="00633A23">
        <w:rPr>
          <w:rFonts w:cs="Arial"/>
        </w:rPr>
        <w:t xml:space="preserve"> </w:t>
      </w:r>
      <w:r w:rsidRPr="00633A23">
        <w:t>родителями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 xml:space="preserve">, </w:t>
      </w:r>
      <w:r w:rsidRPr="00633A23">
        <w:t>невольно</w:t>
      </w:r>
      <w:r w:rsidRPr="00633A23">
        <w:rPr>
          <w:rFonts w:cs="Arial"/>
        </w:rPr>
        <w:t xml:space="preserve"> </w:t>
      </w:r>
      <w:r w:rsidRPr="00633A23">
        <w:t>эта страшная</w:t>
      </w:r>
      <w:r w:rsidRPr="00633A23">
        <w:rPr>
          <w:rFonts w:cs="Arial"/>
        </w:rPr>
        <w:t xml:space="preserve"> </w:t>
      </w:r>
      <w:r w:rsidRPr="00633A23">
        <w:t>мысль</w:t>
      </w:r>
      <w:r w:rsidRPr="00633A23">
        <w:rPr>
          <w:rFonts w:cs="Arial"/>
        </w:rPr>
        <w:t xml:space="preserve"> </w:t>
      </w:r>
      <w:r w:rsidRPr="00633A23">
        <w:t>овладевает</w:t>
      </w:r>
      <w:r w:rsidRPr="00633A23">
        <w:rPr>
          <w:rFonts w:cs="Arial"/>
        </w:rPr>
        <w:t xml:space="preserve"> </w:t>
      </w:r>
      <w:r w:rsidRPr="00633A23">
        <w:t>вами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первый признак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понимание</w:t>
      </w:r>
      <w:r w:rsidRPr="00633A23">
        <w:rPr>
          <w:rFonts w:cs="Arial"/>
        </w:rPr>
        <w:t xml:space="preserve"> </w:t>
      </w:r>
      <w:r w:rsidRPr="00633A23">
        <w:t>любимого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. </w:t>
      </w:r>
      <w:r w:rsidRPr="00633A23">
        <w:t>И как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такие</w:t>
      </w:r>
      <w:r w:rsidRPr="00633A23">
        <w:rPr>
          <w:rFonts w:cs="Arial"/>
        </w:rPr>
        <w:t xml:space="preserve"> </w:t>
      </w:r>
      <w:r w:rsidRPr="00633A23">
        <w:t>родит</w:t>
      </w:r>
      <w:r w:rsidRPr="00633A23">
        <w:t>е</w:t>
      </w:r>
      <w:r w:rsidRPr="00633A23">
        <w:t>ли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дети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видели отклика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волнуется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составляет центр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жи</w:t>
      </w:r>
      <w:r w:rsidRPr="00633A23">
        <w:t>з</w:t>
      </w:r>
      <w:r w:rsidRPr="00633A23">
        <w:t>ни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такие</w:t>
      </w:r>
      <w:r w:rsidRPr="00633A23">
        <w:rPr>
          <w:rFonts w:cs="Arial"/>
        </w:rPr>
        <w:t xml:space="preserve"> </w:t>
      </w:r>
      <w:r w:rsidRPr="00633A23">
        <w:t>родители</w:t>
      </w:r>
      <w:r w:rsidRPr="00633A23">
        <w:rPr>
          <w:rFonts w:cs="Arial"/>
        </w:rPr>
        <w:t xml:space="preserve"> </w:t>
      </w:r>
      <w:r w:rsidRPr="00633A23">
        <w:t>сетовать на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дети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откалываются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дети</w:t>
      </w:r>
      <w:r w:rsidRPr="00633A23">
        <w:rPr>
          <w:rFonts w:cs="Arial"/>
        </w:rPr>
        <w:t xml:space="preserve"> </w:t>
      </w:r>
      <w:r w:rsidRPr="00633A23">
        <w:t>уда</w:t>
      </w:r>
      <w:r w:rsidRPr="00633A23">
        <w:softHyphen/>
        <w:t>ляются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становятся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 xml:space="preserve"> </w:t>
      </w:r>
      <w:r w:rsidRPr="00633A23">
        <w:t>чужими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бывает тогда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дети</w:t>
      </w:r>
      <w:r w:rsidRPr="00633A23">
        <w:rPr>
          <w:rFonts w:cs="Arial"/>
        </w:rPr>
        <w:t xml:space="preserve"> </w:t>
      </w:r>
      <w:r w:rsidRPr="00633A23">
        <w:t>находят</w:t>
      </w:r>
      <w:r w:rsidRPr="00633A23">
        <w:rPr>
          <w:rFonts w:cs="Arial"/>
        </w:rPr>
        <w:t xml:space="preserve"> </w:t>
      </w:r>
      <w:r w:rsidRPr="00633A23">
        <w:t>удовлетворение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духов</w:t>
      </w:r>
      <w:r w:rsidRPr="00633A23">
        <w:softHyphen/>
        <w:t>ным</w:t>
      </w:r>
      <w:r w:rsidRPr="00633A23">
        <w:rPr>
          <w:rFonts w:cs="Arial"/>
        </w:rPr>
        <w:t xml:space="preserve"> </w:t>
      </w:r>
      <w:r w:rsidRPr="00633A23">
        <w:t>запросам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откликам</w:t>
      </w:r>
      <w:r w:rsidRPr="00633A23">
        <w:rPr>
          <w:rFonts w:cs="Arial"/>
        </w:rPr>
        <w:t xml:space="preserve"> </w:t>
      </w:r>
      <w:r w:rsidRPr="00633A23">
        <w:t>где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стороне</w:t>
      </w:r>
      <w:r w:rsidRPr="00633A23">
        <w:rPr>
          <w:rFonts w:cs="Arial"/>
        </w:rPr>
        <w:t xml:space="preserve">, </w:t>
      </w:r>
      <w:r w:rsidRPr="00633A23">
        <w:t>и чужой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становится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близким</w:t>
      </w:r>
      <w:r w:rsidRPr="00633A23">
        <w:rPr>
          <w:rFonts w:cs="Arial"/>
        </w:rPr>
        <w:t xml:space="preserve">, </w:t>
      </w:r>
      <w:r w:rsidRPr="00633A23">
        <w:t>делается</w:t>
      </w:r>
      <w:r w:rsidRPr="00633A23">
        <w:rPr>
          <w:rFonts w:cs="Arial"/>
        </w:rPr>
        <w:t xml:space="preserve"> </w:t>
      </w:r>
      <w:r w:rsidRPr="00633A23">
        <w:t>их духовной</w:t>
      </w:r>
      <w:r w:rsidRPr="00633A23">
        <w:rPr>
          <w:rFonts w:cs="Arial"/>
        </w:rPr>
        <w:t xml:space="preserve"> </w:t>
      </w:r>
      <w:r w:rsidRPr="00633A23">
        <w:t>опорой</w:t>
      </w:r>
      <w:r w:rsidRPr="00633A23">
        <w:rPr>
          <w:rFonts w:cs="Arial"/>
        </w:rPr>
        <w:t xml:space="preserve">,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отцом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духу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Надо</w:t>
      </w:r>
      <w:r w:rsidRPr="00633A23">
        <w:rPr>
          <w:rFonts w:cs="Arial"/>
        </w:rPr>
        <w:t xml:space="preserve"> </w:t>
      </w:r>
      <w:r w:rsidRPr="00633A23">
        <w:t>высказаться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важному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больному вопросу—</w:t>
      </w:r>
      <w:r w:rsidRPr="00633A23">
        <w:rPr>
          <w:rFonts w:cs="Arial"/>
        </w:rPr>
        <w:t xml:space="preserve"> </w:t>
      </w:r>
      <w:r w:rsidRPr="00633A23">
        <w:t>больному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брежности</w:t>
      </w:r>
      <w:r w:rsidRPr="00633A23">
        <w:rPr>
          <w:rFonts w:cs="Arial"/>
        </w:rPr>
        <w:t xml:space="preserve"> </w:t>
      </w:r>
      <w:r w:rsidRPr="00633A23">
        <w:t>родителей</w:t>
      </w:r>
      <w:r w:rsidRPr="00633A23">
        <w:rPr>
          <w:rFonts w:cs="Arial"/>
        </w:rPr>
        <w:t xml:space="preserve"> </w:t>
      </w:r>
      <w:r w:rsidRPr="00633A23">
        <w:t>насчет</w:t>
      </w:r>
      <w:r w:rsidRPr="00633A23">
        <w:rPr>
          <w:rFonts w:cs="Arial"/>
        </w:rPr>
        <w:t xml:space="preserve"> </w:t>
      </w:r>
      <w:r w:rsidRPr="00633A23">
        <w:t>материального</w:t>
      </w:r>
      <w:r w:rsidRPr="00633A23">
        <w:rPr>
          <w:rFonts w:cs="Arial"/>
        </w:rPr>
        <w:t xml:space="preserve"> </w:t>
      </w:r>
      <w:r w:rsidRPr="00633A23">
        <w:t>обеспе</w:t>
      </w:r>
      <w:r w:rsidRPr="00633A23">
        <w:softHyphen/>
        <w:t>чения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смотреть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нечто отдельное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связанное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предками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потомка</w:t>
      </w:r>
      <w:r w:rsidRPr="00633A23">
        <w:softHyphen/>
        <w:t>ми</w:t>
      </w:r>
      <w:r w:rsidRPr="00633A23">
        <w:rPr>
          <w:rFonts w:cs="Arial"/>
        </w:rPr>
        <w:t xml:space="preserve"> </w:t>
      </w:r>
      <w:r w:rsidRPr="00633A23">
        <w:t>своими</w:t>
      </w:r>
      <w:r w:rsidRPr="00633A23">
        <w:rPr>
          <w:rFonts w:cs="Arial"/>
        </w:rPr>
        <w:t xml:space="preserve">. </w:t>
      </w:r>
      <w:r w:rsidRPr="00633A23">
        <w:t>Всякий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звено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длинной</w:t>
      </w:r>
      <w:r w:rsidRPr="00633A23">
        <w:rPr>
          <w:rFonts w:cs="Arial"/>
        </w:rPr>
        <w:t xml:space="preserve"> </w:t>
      </w:r>
      <w:r w:rsidRPr="00633A23">
        <w:t>цепи преемственных</w:t>
      </w:r>
      <w:r w:rsidRPr="00633A23">
        <w:rPr>
          <w:rFonts w:cs="Arial"/>
        </w:rPr>
        <w:t xml:space="preserve"> </w:t>
      </w:r>
      <w:r w:rsidRPr="00633A23">
        <w:t>существ</w:t>
      </w:r>
      <w:r w:rsidRPr="00633A23">
        <w:t>о</w:t>
      </w:r>
      <w:r w:rsidRPr="00633A23">
        <w:t>ваний</w:t>
      </w:r>
      <w:r w:rsidRPr="00633A23">
        <w:rPr>
          <w:rFonts w:cs="Arial"/>
        </w:rPr>
        <w:t xml:space="preserve">, </w:t>
      </w:r>
      <w:r w:rsidRPr="00633A23">
        <w:t>передаточная</w:t>
      </w:r>
      <w:r w:rsidRPr="00633A23">
        <w:rPr>
          <w:rFonts w:cs="Arial"/>
        </w:rPr>
        <w:t xml:space="preserve"> </w:t>
      </w:r>
      <w:r w:rsidRPr="00633A23">
        <w:t>стадия от</w:t>
      </w:r>
      <w:r w:rsidRPr="00633A23">
        <w:rPr>
          <w:rFonts w:cs="Arial"/>
        </w:rPr>
        <w:t xml:space="preserve"> </w:t>
      </w:r>
      <w:r w:rsidRPr="00633A23">
        <w:t>далекого</w:t>
      </w:r>
      <w:r w:rsidRPr="00633A23">
        <w:rPr>
          <w:rFonts w:cs="Arial"/>
        </w:rPr>
        <w:t xml:space="preserve"> </w:t>
      </w:r>
      <w:r w:rsidRPr="00633A23">
        <w:t>родоначальника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корня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людям</w:t>
      </w:r>
      <w:r w:rsidRPr="00633A23">
        <w:rPr>
          <w:rFonts w:cs="Arial"/>
        </w:rPr>
        <w:t xml:space="preserve"> </w:t>
      </w:r>
      <w:r w:rsidRPr="00633A23">
        <w:t>гряду</w:t>
      </w:r>
      <w:r w:rsidRPr="00633A23">
        <w:softHyphen/>
        <w:t>щих</w:t>
      </w:r>
      <w:r w:rsidRPr="00633A23">
        <w:rPr>
          <w:rFonts w:cs="Arial"/>
        </w:rPr>
        <w:t xml:space="preserve"> </w:t>
      </w:r>
      <w:r w:rsidRPr="00633A23">
        <w:t>покол</w:t>
      </w:r>
      <w:r w:rsidRPr="00633A23">
        <w:t>е</w:t>
      </w:r>
      <w:r w:rsidRPr="00633A23">
        <w:t>ний</w:t>
      </w:r>
      <w:r w:rsidRPr="00633A23">
        <w:rPr>
          <w:rFonts w:cs="Arial"/>
        </w:rPr>
        <w:t xml:space="preserve">.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величайшие</w:t>
      </w:r>
      <w:r w:rsidRPr="00633A23">
        <w:rPr>
          <w:rFonts w:cs="Arial"/>
        </w:rPr>
        <w:t xml:space="preserve"> </w:t>
      </w:r>
      <w:r w:rsidRPr="00633A23">
        <w:t>обяза</w:t>
      </w:r>
      <w:r w:rsidRPr="00633A23">
        <w:softHyphen/>
        <w:t>тельства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родом</w:t>
      </w:r>
      <w:r w:rsidRPr="00633A23">
        <w:rPr>
          <w:rFonts w:cs="Arial"/>
        </w:rPr>
        <w:t xml:space="preserve">: </w:t>
      </w:r>
      <w:r w:rsidRPr="00633A23">
        <w:t>получая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— имя</w:t>
      </w:r>
      <w:r w:rsidRPr="00633A23">
        <w:rPr>
          <w:rFonts w:cs="Arial"/>
        </w:rPr>
        <w:t xml:space="preserve">, </w:t>
      </w:r>
      <w:r w:rsidRPr="00633A23">
        <w:t>традиции</w:t>
      </w:r>
      <w:r w:rsidRPr="00633A23">
        <w:rPr>
          <w:rFonts w:cs="Arial"/>
        </w:rPr>
        <w:t xml:space="preserve">, </w:t>
      </w:r>
      <w:r w:rsidRPr="00633A23">
        <w:t>имущество—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прежних</w:t>
      </w:r>
      <w:r w:rsidRPr="00633A23">
        <w:rPr>
          <w:rFonts w:cs="Arial"/>
        </w:rPr>
        <w:t xml:space="preserve"> </w:t>
      </w:r>
      <w:r w:rsidRPr="00633A23">
        <w:t>поколений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должен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приумножить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дальне</w:t>
      </w:r>
      <w:r w:rsidRPr="00633A23">
        <w:t>й</w:t>
      </w:r>
      <w:r w:rsidRPr="00633A23">
        <w:t>ших</w:t>
      </w:r>
      <w:r w:rsidRPr="00633A23">
        <w:rPr>
          <w:rFonts w:cs="Arial"/>
        </w:rPr>
        <w:t xml:space="preserve">. </w:t>
      </w:r>
      <w:r w:rsidRPr="00633A23">
        <w:t>Он должен</w:t>
      </w:r>
      <w:r w:rsidRPr="00633A23">
        <w:rPr>
          <w:rFonts w:cs="Arial"/>
        </w:rPr>
        <w:t xml:space="preserve"> </w:t>
      </w:r>
      <w:r w:rsidRPr="00633A23">
        <w:t>придать</w:t>
      </w:r>
      <w:r w:rsidRPr="00633A23">
        <w:rPr>
          <w:rFonts w:cs="Arial"/>
        </w:rPr>
        <w:t xml:space="preserve"> </w:t>
      </w:r>
      <w:r w:rsidRPr="00633A23">
        <w:t>новый</w:t>
      </w:r>
      <w:r w:rsidRPr="00633A23">
        <w:rPr>
          <w:rFonts w:cs="Arial"/>
        </w:rPr>
        <w:t xml:space="preserve"> </w:t>
      </w:r>
      <w:r w:rsidRPr="00633A23">
        <w:t>блеск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честному</w:t>
      </w:r>
      <w:r w:rsidRPr="00633A23">
        <w:rPr>
          <w:rFonts w:cs="Arial"/>
        </w:rPr>
        <w:t xml:space="preserve"> </w:t>
      </w:r>
      <w:r w:rsidRPr="00633A23">
        <w:t>имени</w:t>
      </w:r>
      <w:r w:rsidRPr="00633A23">
        <w:rPr>
          <w:rFonts w:cs="Arial"/>
        </w:rPr>
        <w:t xml:space="preserve">, </w:t>
      </w:r>
      <w:r w:rsidRPr="00633A23">
        <w:t>должен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трудом</w:t>
      </w:r>
      <w:r w:rsidRPr="00633A23">
        <w:rPr>
          <w:rFonts w:cs="Arial"/>
        </w:rPr>
        <w:t xml:space="preserve"> </w:t>
      </w:r>
      <w:r w:rsidRPr="00633A23">
        <w:t>увеличить</w:t>
      </w:r>
      <w:r w:rsidRPr="00633A23">
        <w:rPr>
          <w:rFonts w:cs="Arial"/>
        </w:rPr>
        <w:t xml:space="preserve"> </w:t>
      </w:r>
      <w:r w:rsidRPr="00633A23">
        <w:t>наследственное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стояние</w:t>
      </w:r>
      <w:r w:rsidRPr="00633A23">
        <w:rPr>
          <w:rFonts w:cs="Arial"/>
        </w:rPr>
        <w:t xml:space="preserve">, </w:t>
      </w:r>
      <w:r w:rsidRPr="00633A23">
        <w:t>должен</w:t>
      </w:r>
      <w:r w:rsidRPr="00633A23">
        <w:rPr>
          <w:rFonts w:cs="Arial"/>
        </w:rPr>
        <w:t xml:space="preserve"> </w:t>
      </w:r>
      <w:r w:rsidRPr="00633A23">
        <w:t>подготовить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добрых</w:t>
      </w:r>
      <w:r w:rsidRPr="00633A23">
        <w:rPr>
          <w:rFonts w:cs="Arial"/>
        </w:rPr>
        <w:t xml:space="preserve"> </w:t>
      </w:r>
      <w:r w:rsidRPr="00633A23">
        <w:t>и честных</w:t>
      </w:r>
      <w:r w:rsidRPr="00633A23">
        <w:rPr>
          <w:rFonts w:cs="Arial"/>
        </w:rPr>
        <w:t xml:space="preserve"> </w:t>
      </w:r>
      <w:r w:rsidRPr="00633A23">
        <w:t>работников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пользу</w:t>
      </w:r>
      <w:r w:rsidRPr="00633A23">
        <w:rPr>
          <w:rFonts w:cs="Arial"/>
        </w:rPr>
        <w:t xml:space="preserve"> </w:t>
      </w:r>
      <w:r w:rsidRPr="00633A23">
        <w:t>людскую</w:t>
      </w:r>
      <w:r w:rsidRPr="00633A23">
        <w:rPr>
          <w:rFonts w:cs="Arial"/>
        </w:rPr>
        <w:t xml:space="preserve">, </w:t>
      </w:r>
      <w:r w:rsidRPr="00633A23">
        <w:t>вложив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них благородные</w:t>
      </w:r>
      <w:r w:rsidRPr="00633A23">
        <w:rPr>
          <w:rFonts w:cs="Arial"/>
        </w:rPr>
        <w:t xml:space="preserve"> </w:t>
      </w:r>
      <w:r w:rsidRPr="00633A23">
        <w:t>принципы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смотрят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вопрос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Западе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Западе сильна</w:t>
      </w:r>
      <w:r w:rsidRPr="00633A23">
        <w:rPr>
          <w:rFonts w:cs="Arial"/>
        </w:rPr>
        <w:t xml:space="preserve"> </w:t>
      </w:r>
      <w:r w:rsidRPr="00633A23">
        <w:t>преемственность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Англии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много торговых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промышленных</w:t>
      </w:r>
      <w:r w:rsidRPr="00633A23">
        <w:rPr>
          <w:rFonts w:cs="Arial"/>
        </w:rPr>
        <w:t xml:space="preserve"> </w:t>
      </w:r>
      <w:r w:rsidRPr="00633A23">
        <w:t>предприятий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нахо</w:t>
      </w:r>
      <w:r w:rsidRPr="00633A23">
        <w:softHyphen/>
        <w:t>дятся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руках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семьи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течение</w:t>
      </w:r>
      <w:r w:rsidRPr="00633A23">
        <w:rPr>
          <w:rFonts w:cs="Arial"/>
        </w:rPr>
        <w:t xml:space="preserve"> </w:t>
      </w:r>
      <w:r w:rsidRPr="00633A23">
        <w:t>многих</w:t>
      </w:r>
      <w:r w:rsidRPr="00633A23">
        <w:rPr>
          <w:rFonts w:cs="Arial"/>
        </w:rPr>
        <w:t xml:space="preserve"> </w:t>
      </w:r>
      <w:r w:rsidRPr="00633A23">
        <w:t>веков</w:t>
      </w:r>
      <w:r w:rsidRPr="00633A23">
        <w:rPr>
          <w:rFonts w:cs="Arial"/>
        </w:rPr>
        <w:t xml:space="preserve">.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них же</w:t>
      </w:r>
      <w:r w:rsidRPr="00633A23">
        <w:rPr>
          <w:rFonts w:cs="Arial"/>
        </w:rPr>
        <w:t xml:space="preserve"> </w:t>
      </w:r>
      <w:r w:rsidRPr="00633A23">
        <w:t>довольно</w:t>
      </w:r>
      <w:r w:rsidRPr="00633A23">
        <w:rPr>
          <w:rFonts w:cs="Arial"/>
        </w:rPr>
        <w:t xml:space="preserve"> </w:t>
      </w:r>
      <w:r w:rsidRPr="00633A23">
        <w:t>редко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одному</w:t>
      </w:r>
      <w:r w:rsidRPr="00633A23">
        <w:rPr>
          <w:rFonts w:cs="Arial"/>
        </w:rPr>
        <w:t xml:space="preserve"> </w:t>
      </w:r>
      <w:r w:rsidRPr="00633A23">
        <w:t>предприятию</w:t>
      </w:r>
      <w:r w:rsidRPr="00633A23">
        <w:rPr>
          <w:rFonts w:cs="Arial"/>
        </w:rPr>
        <w:t xml:space="preserve"> </w:t>
      </w:r>
      <w:r w:rsidRPr="00633A23">
        <w:t>служило три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четыре</w:t>
      </w:r>
      <w:r w:rsidRPr="00633A23">
        <w:rPr>
          <w:rFonts w:cs="Arial"/>
        </w:rPr>
        <w:t xml:space="preserve"> </w:t>
      </w:r>
      <w:r w:rsidRPr="00633A23">
        <w:t>поколения</w:t>
      </w:r>
      <w:r w:rsidRPr="00633A23">
        <w:rPr>
          <w:rFonts w:cs="Arial"/>
        </w:rPr>
        <w:t xml:space="preserve">.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приходится</w:t>
      </w:r>
      <w:r w:rsidRPr="00633A23">
        <w:rPr>
          <w:rFonts w:cs="Arial"/>
        </w:rPr>
        <w:t xml:space="preserve"> </w:t>
      </w:r>
      <w:r w:rsidRPr="00633A23">
        <w:t>встре</w:t>
      </w:r>
      <w:r w:rsidRPr="00633A23">
        <w:softHyphen/>
        <w:t>чать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 </w:t>
      </w:r>
      <w:r w:rsidRPr="00633A23">
        <w:t>какого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крупного</w:t>
      </w:r>
      <w:r w:rsidRPr="00633A23">
        <w:rPr>
          <w:rFonts w:cs="Arial"/>
        </w:rPr>
        <w:t xml:space="preserve"> </w:t>
      </w:r>
      <w:r w:rsidRPr="00633A23">
        <w:t>деятеля</w:t>
      </w:r>
      <w:r w:rsidRPr="00633A23">
        <w:rPr>
          <w:rFonts w:cs="Arial"/>
        </w:rPr>
        <w:t xml:space="preserve">, </w:t>
      </w:r>
      <w:r w:rsidRPr="00633A23">
        <w:t>сетующе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создал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величайшими</w:t>
      </w:r>
      <w:r w:rsidRPr="00633A23">
        <w:rPr>
          <w:rFonts w:cs="Arial"/>
        </w:rPr>
        <w:t xml:space="preserve"> </w:t>
      </w:r>
      <w:r w:rsidRPr="00633A23">
        <w:t>усилиями</w:t>
      </w:r>
      <w:r w:rsidRPr="00633A23">
        <w:rPr>
          <w:rFonts w:cs="Arial"/>
        </w:rPr>
        <w:t xml:space="preserve"> </w:t>
      </w:r>
      <w:r w:rsidRPr="00633A23">
        <w:t>боль</w:t>
      </w:r>
      <w:r w:rsidRPr="00633A23">
        <w:softHyphen/>
        <w:t>шое</w:t>
      </w:r>
      <w:r w:rsidRPr="00633A23">
        <w:rPr>
          <w:rFonts w:cs="Arial"/>
        </w:rPr>
        <w:t xml:space="preserve"> </w:t>
      </w:r>
      <w:r w:rsidRPr="00633A23">
        <w:t>предприятие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этому</w:t>
      </w:r>
      <w:r w:rsidRPr="00633A23">
        <w:rPr>
          <w:rFonts w:cs="Arial"/>
        </w:rPr>
        <w:t xml:space="preserve"> </w:t>
      </w:r>
      <w:r w:rsidRPr="00633A23">
        <w:t>предприятию грозит</w:t>
      </w:r>
      <w:r w:rsidRPr="00633A23">
        <w:rPr>
          <w:rFonts w:cs="Arial"/>
        </w:rPr>
        <w:t xml:space="preserve"> </w:t>
      </w:r>
      <w:r w:rsidRPr="00633A23">
        <w:t>гибель</w:t>
      </w:r>
      <w:r w:rsidRPr="00633A23">
        <w:rPr>
          <w:rFonts w:cs="Arial"/>
        </w:rPr>
        <w:t xml:space="preserve">: </w:t>
      </w:r>
      <w:r w:rsidRPr="00633A23">
        <w:t>«не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кого</w:t>
      </w:r>
      <w:r w:rsidRPr="00633A23">
        <w:rPr>
          <w:rFonts w:cs="Arial"/>
        </w:rPr>
        <w:t xml:space="preserve"> </w:t>
      </w:r>
      <w:r w:rsidRPr="00633A23">
        <w:t>оставить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сын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уче</w:t>
      </w:r>
      <w:r w:rsidRPr="00633A23">
        <w:softHyphen/>
        <w:t>ной</w:t>
      </w:r>
      <w:r w:rsidRPr="00633A23">
        <w:rPr>
          <w:rFonts w:cs="Arial"/>
        </w:rPr>
        <w:t xml:space="preserve"> </w:t>
      </w:r>
      <w:r w:rsidRPr="00633A23">
        <w:t>ча</w:t>
      </w:r>
      <w:r w:rsidRPr="00633A23">
        <w:t>с</w:t>
      </w:r>
      <w:r w:rsidRPr="00633A23">
        <w:t>ти</w:t>
      </w:r>
      <w:r w:rsidRPr="00633A23">
        <w:rPr>
          <w:rFonts w:cs="Arial"/>
        </w:rPr>
        <w:t xml:space="preserve"> </w:t>
      </w:r>
      <w:r w:rsidRPr="00633A23">
        <w:t>пошел</w:t>
      </w:r>
      <w:r w:rsidRPr="00633A23">
        <w:rPr>
          <w:rFonts w:cs="Arial"/>
        </w:rPr>
        <w:t xml:space="preserve">, </w:t>
      </w:r>
      <w:r w:rsidRPr="00633A23">
        <w:t>другой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гусары</w:t>
      </w:r>
      <w:r w:rsidRPr="00633A23">
        <w:rPr>
          <w:rFonts w:cs="Arial"/>
        </w:rPr>
        <w:t xml:space="preserve"> </w:t>
      </w:r>
      <w:r w:rsidRPr="00633A23">
        <w:t>метит</w:t>
      </w:r>
      <w:r w:rsidRPr="00633A23">
        <w:rPr>
          <w:rFonts w:cs="Arial"/>
        </w:rPr>
        <w:t xml:space="preserve">. </w:t>
      </w:r>
      <w:r w:rsidRPr="00633A23">
        <w:t>Кабы</w:t>
      </w:r>
      <w:r w:rsidRPr="00633A23">
        <w:rPr>
          <w:rFonts w:cs="Arial"/>
        </w:rPr>
        <w:t xml:space="preserve"> </w:t>
      </w:r>
      <w:r w:rsidRPr="00633A23">
        <w:t>знал</w:t>
      </w:r>
      <w:r w:rsidRPr="00633A23">
        <w:rPr>
          <w:rFonts w:cs="Arial"/>
        </w:rPr>
        <w:t xml:space="preserve">, </w:t>
      </w:r>
      <w:r w:rsidRPr="00633A23">
        <w:t>не старался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, </w:t>
      </w:r>
      <w:r w:rsidRPr="00633A23">
        <w:t>сил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вымат</w:t>
      </w:r>
      <w:r w:rsidRPr="00633A23">
        <w:t>ы</w:t>
      </w:r>
      <w:r w:rsidRPr="00633A23">
        <w:t>вал</w:t>
      </w:r>
      <w:r w:rsidRPr="00633A23">
        <w:rPr>
          <w:rFonts w:cs="Arial"/>
        </w:rPr>
        <w:t>...</w:t>
      </w:r>
      <w:r w:rsidRPr="00633A23">
        <w:t>»</w:t>
      </w:r>
    </w:p>
    <w:p w:rsidR="002D3589" w:rsidRPr="00633A23" w:rsidRDefault="002D3589" w:rsidP="00EB0F88">
      <w:r w:rsidRPr="00633A23">
        <w:t>Возмутительно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относятся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родной собственности</w:t>
      </w:r>
      <w:r w:rsidRPr="00633A23">
        <w:rPr>
          <w:rFonts w:cs="Arial"/>
        </w:rPr>
        <w:t xml:space="preserve">, </w:t>
      </w:r>
      <w:r w:rsidRPr="00633A23">
        <w:t>особенно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</w:t>
      </w:r>
      <w:r w:rsidRPr="00633A23">
        <w:t>у</w:t>
      </w:r>
      <w:r w:rsidRPr="00633A23">
        <w:t>жих</w:t>
      </w:r>
      <w:r w:rsidRPr="00633A23">
        <w:rPr>
          <w:rFonts w:cs="Arial"/>
        </w:rPr>
        <w:t xml:space="preserve"> </w:t>
      </w:r>
      <w:r w:rsidRPr="00633A23">
        <w:t>краях большинство</w:t>
      </w:r>
      <w:r w:rsidRPr="00633A23">
        <w:rPr>
          <w:rFonts w:cs="Arial"/>
        </w:rPr>
        <w:t xml:space="preserve"> </w:t>
      </w:r>
      <w:r w:rsidRPr="00633A23">
        <w:t>дворянских</w:t>
      </w:r>
      <w:r w:rsidRPr="00633A23">
        <w:rPr>
          <w:rFonts w:cs="Arial"/>
        </w:rPr>
        <w:t xml:space="preserve"> </w:t>
      </w:r>
      <w:r w:rsidRPr="00633A23">
        <w:t>имений</w:t>
      </w:r>
      <w:r w:rsidRPr="00633A23">
        <w:rPr>
          <w:rFonts w:cs="Arial"/>
        </w:rPr>
        <w:t xml:space="preserve"> </w:t>
      </w:r>
      <w:r w:rsidRPr="00633A23">
        <w:t>сохраняются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</w:t>
      </w:r>
      <w:r w:rsidRPr="00633A23">
        <w:softHyphen/>
        <w:t>ном</w:t>
      </w:r>
      <w:r w:rsidRPr="00633A23">
        <w:rPr>
          <w:rFonts w:cs="Arial"/>
        </w:rPr>
        <w:t xml:space="preserve"> </w:t>
      </w:r>
      <w:r w:rsidRPr="00633A23">
        <w:t>роде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течение</w:t>
      </w:r>
      <w:r w:rsidRPr="00633A23">
        <w:rPr>
          <w:rFonts w:cs="Arial"/>
        </w:rPr>
        <w:t xml:space="preserve"> </w:t>
      </w:r>
      <w:r w:rsidRPr="00633A23">
        <w:t>многих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многих</w:t>
      </w:r>
      <w:r w:rsidRPr="00633A23">
        <w:rPr>
          <w:rFonts w:cs="Arial"/>
        </w:rPr>
        <w:t xml:space="preserve"> </w:t>
      </w:r>
      <w:r w:rsidRPr="00633A23">
        <w:t>веков</w:t>
      </w:r>
      <w:r w:rsidRPr="00633A23">
        <w:rPr>
          <w:rFonts w:cs="Arial"/>
        </w:rPr>
        <w:t xml:space="preserve">.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же</w:t>
      </w:r>
      <w:r w:rsidR="00844ACB">
        <w:t xml:space="preserve"> </w:t>
      </w:r>
      <w:r w:rsidRPr="00633A23">
        <w:t>переход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собственности</w:t>
      </w:r>
      <w:r w:rsidRPr="00633A23">
        <w:rPr>
          <w:rFonts w:cs="Arial"/>
        </w:rPr>
        <w:t xml:space="preserve"> </w:t>
      </w:r>
      <w:r w:rsidRPr="00633A23">
        <w:t>совершается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невыра</w:t>
      </w:r>
      <w:r w:rsidRPr="00633A23">
        <w:softHyphen/>
        <w:t>зимою</w:t>
      </w:r>
      <w:r w:rsidRPr="00633A23">
        <w:rPr>
          <w:rFonts w:cs="Arial"/>
        </w:rPr>
        <w:t xml:space="preserve"> </w:t>
      </w:r>
      <w:r w:rsidRPr="00633A23">
        <w:t>легкостью</w:t>
      </w:r>
      <w:r w:rsidRPr="00633A23">
        <w:rPr>
          <w:rFonts w:cs="Arial"/>
        </w:rPr>
        <w:t xml:space="preserve">. </w:t>
      </w:r>
      <w:r w:rsidRPr="00633A23">
        <w:t>Несколько</w:t>
      </w:r>
      <w:r w:rsidRPr="00633A23">
        <w:rPr>
          <w:rFonts w:cs="Arial"/>
        </w:rPr>
        <w:t xml:space="preserve"> </w:t>
      </w:r>
      <w:r w:rsidRPr="00633A23">
        <w:t>трудолюбивых</w:t>
      </w:r>
      <w:r w:rsidRPr="00633A23">
        <w:rPr>
          <w:rFonts w:cs="Arial"/>
        </w:rPr>
        <w:t xml:space="preserve">, </w:t>
      </w:r>
      <w:r w:rsidRPr="00633A23">
        <w:t>воздер</w:t>
      </w:r>
      <w:r w:rsidRPr="00633A23">
        <w:softHyphen/>
        <w:t>жанных</w:t>
      </w:r>
      <w:r w:rsidRPr="00633A23">
        <w:rPr>
          <w:rFonts w:cs="Arial"/>
        </w:rPr>
        <w:t xml:space="preserve">, </w:t>
      </w:r>
      <w:r w:rsidRPr="00633A23">
        <w:t>скопидомных</w:t>
      </w:r>
      <w:r w:rsidRPr="00633A23">
        <w:rPr>
          <w:rFonts w:cs="Arial"/>
        </w:rPr>
        <w:t xml:space="preserve"> </w:t>
      </w:r>
      <w:r w:rsidRPr="00633A23">
        <w:t>поколений</w:t>
      </w:r>
      <w:r w:rsidRPr="00633A23">
        <w:rPr>
          <w:rFonts w:cs="Arial"/>
        </w:rPr>
        <w:t xml:space="preserve"> </w:t>
      </w:r>
      <w:r w:rsidRPr="00633A23">
        <w:t>соберут</w:t>
      </w:r>
      <w:r w:rsidRPr="00633A23">
        <w:rPr>
          <w:rFonts w:cs="Arial"/>
        </w:rPr>
        <w:t xml:space="preserve"> </w:t>
      </w:r>
      <w:r w:rsidRPr="00633A23">
        <w:t>значитель</w:t>
      </w:r>
      <w:r w:rsidRPr="00633A23">
        <w:softHyphen/>
        <w:t>ный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е</w:t>
      </w:r>
      <w:r w:rsidRPr="00633A23">
        <w:lastRenderedPageBreak/>
        <w:t>мельный</w:t>
      </w:r>
      <w:r w:rsidRPr="00633A23">
        <w:rPr>
          <w:rFonts w:cs="Arial"/>
        </w:rPr>
        <w:t xml:space="preserve"> </w:t>
      </w:r>
      <w:r w:rsidRPr="00633A23">
        <w:t>фонд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какой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вертопрах</w:t>
      </w:r>
      <w:r w:rsidRPr="00633A23">
        <w:rPr>
          <w:rFonts w:cs="Arial"/>
        </w:rPr>
        <w:t>-</w:t>
      </w:r>
      <w:r w:rsidRPr="00633A23">
        <w:t>наследник</w:t>
      </w:r>
      <w:r w:rsidRPr="00633A23">
        <w:rPr>
          <w:rFonts w:cs="Arial"/>
        </w:rPr>
        <w:t xml:space="preserve">, </w:t>
      </w:r>
      <w:r w:rsidRPr="00633A23">
        <w:t>которому</w:t>
      </w:r>
      <w:r w:rsidRPr="00633A23">
        <w:rPr>
          <w:rFonts w:cs="Arial"/>
        </w:rPr>
        <w:t xml:space="preserve">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земля</w:t>
      </w:r>
      <w:r w:rsidRPr="00633A23">
        <w:rPr>
          <w:rFonts w:cs="Arial"/>
        </w:rPr>
        <w:t xml:space="preserve"> </w:t>
      </w:r>
      <w:r w:rsidRPr="00633A23">
        <w:t>достанется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течение трех</w:t>
      </w:r>
      <w:r w:rsidRPr="00633A23">
        <w:rPr>
          <w:rFonts w:cs="Arial"/>
        </w:rPr>
        <w:t>-</w:t>
      </w:r>
      <w:r w:rsidRPr="00633A23">
        <w:t>пяти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размотает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ветру</w:t>
      </w:r>
      <w:r w:rsidRPr="00633A23">
        <w:rPr>
          <w:rFonts w:cs="Arial"/>
        </w:rPr>
        <w:t xml:space="preserve">, </w:t>
      </w:r>
      <w:r w:rsidRPr="00633A23">
        <w:t>совершенно изменяя</w:t>
      </w:r>
      <w:r w:rsidRPr="00633A23">
        <w:rPr>
          <w:rFonts w:cs="Arial"/>
        </w:rPr>
        <w:t xml:space="preserve"> </w:t>
      </w:r>
      <w:r w:rsidRPr="00633A23">
        <w:t>судьбу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рода</w:t>
      </w:r>
      <w:r w:rsidRPr="00633A23">
        <w:rPr>
          <w:rFonts w:cs="Arial"/>
        </w:rPr>
        <w:t xml:space="preserve">. </w:t>
      </w:r>
      <w:r w:rsidRPr="00633A23">
        <w:t>Точно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капиталы свои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разматывают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конца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остатка</w:t>
      </w:r>
      <w:r w:rsidRPr="00633A23">
        <w:rPr>
          <w:rFonts w:cs="Arial"/>
        </w:rPr>
        <w:t xml:space="preserve">, </w:t>
      </w:r>
      <w:r w:rsidRPr="00633A23">
        <w:t>совер</w:t>
      </w:r>
      <w:r w:rsidRPr="00633A23">
        <w:softHyphen/>
        <w:t>шенно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думая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трудно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детям</w:t>
      </w:r>
      <w:r w:rsidRPr="00633A23">
        <w:rPr>
          <w:rFonts w:cs="Arial"/>
        </w:rPr>
        <w:t xml:space="preserve">, </w:t>
      </w:r>
      <w:r w:rsidRPr="00633A23">
        <w:t>уже в</w:t>
      </w:r>
      <w:r w:rsidRPr="00633A23">
        <w:rPr>
          <w:rFonts w:cs="Arial"/>
        </w:rPr>
        <w:t xml:space="preserve"> </w:t>
      </w:r>
      <w:r w:rsidRPr="00633A23">
        <w:t>крови</w:t>
      </w:r>
      <w:r w:rsidRPr="00633A23">
        <w:rPr>
          <w:rFonts w:cs="Arial"/>
        </w:rPr>
        <w:t xml:space="preserve"> </w:t>
      </w:r>
      <w:r w:rsidRPr="00633A23">
        <w:t>имеющим</w:t>
      </w:r>
      <w:r w:rsidRPr="00633A23">
        <w:rPr>
          <w:rFonts w:cs="Arial"/>
        </w:rPr>
        <w:t xml:space="preserve"> </w:t>
      </w:r>
      <w:r w:rsidRPr="00633A23">
        <w:t>привычку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обеспеченной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бороться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нуждой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пробивать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дорогу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имея ни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тысячи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сотни</w:t>
      </w:r>
      <w:r w:rsidRPr="00633A23">
        <w:rPr>
          <w:rFonts w:cs="Arial"/>
        </w:rPr>
        <w:t xml:space="preserve"> </w:t>
      </w:r>
      <w:r w:rsidRPr="00633A23">
        <w:t>запасных</w:t>
      </w:r>
      <w:r w:rsidRPr="00633A23">
        <w:rPr>
          <w:rFonts w:cs="Arial"/>
        </w:rPr>
        <w:t xml:space="preserve"> </w:t>
      </w:r>
      <w:r w:rsidRPr="00633A23">
        <w:t>денег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У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учат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искусств</w:t>
      </w:r>
      <w:r w:rsidRPr="00633A23">
        <w:rPr>
          <w:rFonts w:cs="Arial"/>
        </w:rPr>
        <w:t xml:space="preserve"> </w:t>
      </w:r>
      <w:r w:rsidRPr="00633A23">
        <w:t>обращаться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softHyphen/>
        <w:t>гами</w:t>
      </w:r>
      <w:r w:rsidRPr="00633A23">
        <w:rPr>
          <w:rFonts w:cs="Arial"/>
        </w:rPr>
        <w:t xml:space="preserve">, </w:t>
      </w:r>
      <w:r w:rsidRPr="00633A23">
        <w:t>вырабатывать</w:t>
      </w:r>
      <w:r w:rsidRPr="00633A23">
        <w:rPr>
          <w:rFonts w:cs="Arial"/>
        </w:rPr>
        <w:t xml:space="preserve"> </w:t>
      </w:r>
      <w:r w:rsidRPr="00633A23">
        <w:t>привычку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суровой</w:t>
      </w:r>
      <w:r w:rsidRPr="00633A23">
        <w:rPr>
          <w:rFonts w:cs="Arial"/>
        </w:rPr>
        <w:t xml:space="preserve"> </w:t>
      </w:r>
      <w:r w:rsidRPr="00633A23">
        <w:t>экономии</w:t>
      </w:r>
      <w:r w:rsidRPr="00633A23">
        <w:rPr>
          <w:rFonts w:cs="Arial"/>
        </w:rPr>
        <w:t xml:space="preserve">. </w:t>
      </w:r>
      <w:r w:rsidRPr="00633A23">
        <w:t>Никто</w:t>
      </w:r>
      <w:r w:rsidRPr="00633A23">
        <w:rPr>
          <w:rFonts w:cs="Arial"/>
        </w:rPr>
        <w:t xml:space="preserve">, </w:t>
      </w:r>
      <w:r w:rsidRPr="00633A23">
        <w:t>решаясь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траты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большинстве</w:t>
      </w:r>
      <w:r w:rsidRPr="00633A23">
        <w:rPr>
          <w:rFonts w:cs="Arial"/>
        </w:rPr>
        <w:t xml:space="preserve"> </w:t>
      </w:r>
      <w:r w:rsidRPr="00633A23">
        <w:t>случаев</w:t>
      </w:r>
      <w:r w:rsidRPr="00633A23">
        <w:rPr>
          <w:rFonts w:cs="Arial"/>
        </w:rPr>
        <w:t xml:space="preserve">, </w:t>
      </w:r>
      <w:r w:rsidRPr="00633A23">
        <w:t>не соразмеряет</w:t>
      </w:r>
      <w:r w:rsidRPr="00633A23">
        <w:rPr>
          <w:rFonts w:cs="Arial"/>
        </w:rPr>
        <w:t xml:space="preserve">,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тр</w:t>
      </w:r>
      <w:r w:rsidRPr="00633A23">
        <w:t>а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позволить</w:t>
      </w:r>
      <w:r w:rsidRPr="00633A23">
        <w:rPr>
          <w:rFonts w:cs="Arial"/>
        </w:rPr>
        <w:t xml:space="preserve">: </w:t>
      </w:r>
      <w:r w:rsidRPr="00633A23">
        <w:t>не хватает</w:t>
      </w:r>
      <w:r w:rsidRPr="00633A23">
        <w:rPr>
          <w:rFonts w:cs="Arial"/>
        </w:rPr>
        <w:t xml:space="preserve"> </w:t>
      </w:r>
      <w:r w:rsidRPr="00633A23">
        <w:t>денег</w:t>
      </w:r>
      <w:r w:rsidRPr="00633A23">
        <w:rPr>
          <w:rFonts w:cs="Arial"/>
        </w:rPr>
        <w:t xml:space="preserve">, </w:t>
      </w:r>
      <w:r w:rsidRPr="00633A23">
        <w:t>займу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выпрошу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образует отвратительный</w:t>
      </w:r>
      <w:r w:rsidRPr="00633A23">
        <w:rPr>
          <w:rFonts w:cs="Arial"/>
        </w:rPr>
        <w:t xml:space="preserve"> </w:t>
      </w:r>
      <w:r w:rsidRPr="00633A23">
        <w:t>круг</w:t>
      </w:r>
      <w:r w:rsidRPr="00633A23">
        <w:rPr>
          <w:rFonts w:cs="Arial"/>
        </w:rPr>
        <w:t xml:space="preserve"> </w:t>
      </w:r>
      <w:r w:rsidRPr="00633A23">
        <w:t>неоплаченных</w:t>
      </w:r>
      <w:r w:rsidRPr="00633A23">
        <w:rPr>
          <w:rFonts w:cs="Arial"/>
        </w:rPr>
        <w:t xml:space="preserve"> </w:t>
      </w:r>
      <w:r w:rsidRPr="00633A23">
        <w:t>долгов</w:t>
      </w:r>
      <w:r w:rsidRPr="00633A23">
        <w:rPr>
          <w:rFonts w:cs="Arial"/>
        </w:rPr>
        <w:t xml:space="preserve">.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брез</w:t>
      </w:r>
      <w:r w:rsidRPr="00633A23">
        <w:softHyphen/>
        <w:t>гают</w:t>
      </w:r>
      <w:r w:rsidRPr="00633A23">
        <w:rPr>
          <w:rFonts w:cs="Arial"/>
        </w:rPr>
        <w:t xml:space="preserve"> </w:t>
      </w:r>
      <w:r w:rsidRPr="00633A23">
        <w:t>никакими</w:t>
      </w:r>
      <w:r w:rsidRPr="00633A23">
        <w:rPr>
          <w:rFonts w:cs="Arial"/>
        </w:rPr>
        <w:t xml:space="preserve"> </w:t>
      </w:r>
      <w:r w:rsidRPr="00633A23">
        <w:t>способами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достать</w:t>
      </w:r>
      <w:r w:rsidRPr="00633A23">
        <w:rPr>
          <w:rFonts w:cs="Arial"/>
        </w:rPr>
        <w:t xml:space="preserve"> </w:t>
      </w:r>
      <w:r w:rsidRPr="00633A23">
        <w:t>нужное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softHyphen/>
        <w:t>личество</w:t>
      </w:r>
      <w:r w:rsidRPr="00633A23">
        <w:rPr>
          <w:rFonts w:cs="Arial"/>
        </w:rPr>
        <w:t xml:space="preserve"> </w:t>
      </w:r>
      <w:r w:rsidRPr="00633A23">
        <w:t>денег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сколько</w:t>
      </w:r>
      <w:r w:rsidRPr="00633A23">
        <w:rPr>
          <w:rFonts w:cs="Arial"/>
        </w:rPr>
        <w:t xml:space="preserve"> </w:t>
      </w:r>
      <w:r w:rsidRPr="00633A23">
        <w:t>тяжелых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позорных</w:t>
      </w:r>
      <w:r w:rsidRPr="00633A23">
        <w:rPr>
          <w:rFonts w:cs="Arial"/>
        </w:rPr>
        <w:t xml:space="preserve"> </w:t>
      </w:r>
      <w:r w:rsidRPr="00633A23">
        <w:t>стра</w:t>
      </w:r>
      <w:r w:rsidRPr="00633A23">
        <w:softHyphen/>
        <w:t>ниц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многих</w:t>
      </w:r>
      <w:r w:rsidRPr="00633A23">
        <w:rPr>
          <w:rFonts w:cs="Arial"/>
        </w:rPr>
        <w:t xml:space="preserve"> </w:t>
      </w:r>
      <w:r w:rsidRPr="00633A23">
        <w:t>семей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жена</w:t>
      </w:r>
      <w:r w:rsidRPr="00633A23">
        <w:rPr>
          <w:rFonts w:cs="Arial"/>
        </w:rPr>
        <w:t xml:space="preserve"> </w:t>
      </w:r>
      <w:r w:rsidRPr="00633A23">
        <w:t>скро</w:t>
      </w:r>
      <w:r w:rsidRPr="00633A23">
        <w:t>м</w:t>
      </w:r>
      <w:r w:rsidRPr="00633A23">
        <w:t>ного</w:t>
      </w:r>
      <w:r w:rsidRPr="00633A23">
        <w:rPr>
          <w:rFonts w:cs="Arial"/>
        </w:rPr>
        <w:t xml:space="preserve"> </w:t>
      </w:r>
      <w:r w:rsidRPr="00633A23">
        <w:t>чинов</w:t>
      </w:r>
      <w:r w:rsidRPr="00633A23">
        <w:softHyphen/>
        <w:t>ника</w:t>
      </w:r>
      <w:r w:rsidRPr="00633A23">
        <w:rPr>
          <w:rFonts w:cs="Arial"/>
        </w:rPr>
        <w:t xml:space="preserve"> </w:t>
      </w:r>
      <w:r w:rsidRPr="00633A23">
        <w:t>тратит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наряды</w:t>
      </w:r>
      <w:r w:rsidRPr="00633A23">
        <w:rPr>
          <w:rFonts w:cs="Arial"/>
        </w:rPr>
        <w:t xml:space="preserve"> </w:t>
      </w:r>
      <w:r w:rsidRPr="00633A23">
        <w:t>сумму</w:t>
      </w:r>
      <w:r w:rsidRPr="00633A23">
        <w:rPr>
          <w:rFonts w:cs="Arial"/>
        </w:rPr>
        <w:t xml:space="preserve"> </w:t>
      </w:r>
      <w:r w:rsidRPr="00633A23">
        <w:t>большую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содер</w:t>
      </w:r>
      <w:r w:rsidRPr="00633A23">
        <w:softHyphen/>
        <w:t>жания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мужа</w:t>
      </w:r>
      <w:r w:rsidRPr="00633A23">
        <w:rPr>
          <w:rFonts w:cs="Arial"/>
        </w:rPr>
        <w:t xml:space="preserve">... </w:t>
      </w:r>
      <w:r w:rsidRPr="00633A23">
        <w:t>Страшно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t>п</w:t>
      </w:r>
      <w:r w:rsidRPr="00633A23">
        <w:t>нуть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кучи</w:t>
      </w:r>
      <w:r w:rsidRPr="00633A23">
        <w:rPr>
          <w:rFonts w:cs="Arial"/>
        </w:rPr>
        <w:t xml:space="preserve"> </w:t>
      </w:r>
      <w:r w:rsidRPr="00633A23">
        <w:t>мусора</w:t>
      </w:r>
      <w:r w:rsidRPr="00633A23">
        <w:rPr>
          <w:rFonts w:cs="Arial"/>
        </w:rPr>
        <w:t xml:space="preserve"> </w:t>
      </w:r>
      <w:r w:rsidRPr="00633A23">
        <w:t>и разбираться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>...</w:t>
      </w:r>
    </w:p>
    <w:p w:rsidR="002D3589" w:rsidRPr="00633A23" w:rsidRDefault="002D3589" w:rsidP="00EB0F88">
      <w:r w:rsidRPr="00633A23">
        <w:t>На</w:t>
      </w:r>
      <w:r w:rsidRPr="00633A23">
        <w:rPr>
          <w:rFonts w:cs="Arial"/>
        </w:rPr>
        <w:t xml:space="preserve"> </w:t>
      </w:r>
      <w:r w:rsidRPr="00633A23">
        <w:t>родовое</w:t>
      </w:r>
      <w:r w:rsidRPr="00633A23">
        <w:rPr>
          <w:rFonts w:cs="Arial"/>
        </w:rPr>
        <w:t xml:space="preserve"> </w:t>
      </w:r>
      <w:r w:rsidRPr="00633A23">
        <w:t>имущество</w:t>
      </w:r>
      <w:r w:rsidRPr="00633A23">
        <w:rPr>
          <w:rFonts w:cs="Arial"/>
        </w:rPr>
        <w:t xml:space="preserve"> </w:t>
      </w:r>
      <w:r w:rsidRPr="00633A23">
        <w:t>надо</w:t>
      </w:r>
      <w:r w:rsidRPr="00633A23">
        <w:rPr>
          <w:rFonts w:cs="Arial"/>
        </w:rPr>
        <w:t xml:space="preserve"> </w:t>
      </w:r>
      <w:r w:rsidRPr="00633A23">
        <w:t>смотреть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чу</w:t>
      </w:r>
      <w:r w:rsidRPr="00633A23">
        <w:softHyphen/>
        <w:t>жое</w:t>
      </w:r>
      <w:r w:rsidRPr="00633A23">
        <w:rPr>
          <w:rFonts w:cs="Arial"/>
        </w:rPr>
        <w:t xml:space="preserve">, </w:t>
      </w:r>
      <w:r w:rsidRPr="00633A23">
        <w:t>данное</w:t>
      </w:r>
      <w:r w:rsidRPr="00633A23">
        <w:rPr>
          <w:rFonts w:cs="Arial"/>
        </w:rPr>
        <w:t xml:space="preserve"> </w:t>
      </w:r>
      <w:r w:rsidRPr="00633A23">
        <w:t>тебе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поддержания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расширения</w:t>
      </w:r>
      <w:r w:rsidRPr="00633A23">
        <w:rPr>
          <w:rFonts w:cs="Arial"/>
        </w:rPr>
        <w:t xml:space="preserve">. </w:t>
      </w:r>
      <w:r w:rsidRPr="00633A23">
        <w:t>Это некая</w:t>
      </w:r>
      <w:r w:rsidRPr="00633A23">
        <w:rPr>
          <w:rFonts w:cs="Arial"/>
        </w:rPr>
        <w:t xml:space="preserve"> </w:t>
      </w:r>
      <w:r w:rsidRPr="00633A23">
        <w:t>святыня</w:t>
      </w:r>
      <w:r w:rsidRPr="00633A23">
        <w:rPr>
          <w:rFonts w:cs="Arial"/>
        </w:rPr>
        <w:t xml:space="preserve">, </w:t>
      </w:r>
      <w:r w:rsidRPr="00633A23">
        <w:t>дававшая</w:t>
      </w:r>
      <w:r w:rsidRPr="00633A23">
        <w:rPr>
          <w:rFonts w:cs="Arial"/>
        </w:rPr>
        <w:t xml:space="preserve"> </w:t>
      </w:r>
      <w:r w:rsidRPr="00633A23">
        <w:t>твоему</w:t>
      </w:r>
      <w:r w:rsidRPr="00633A23">
        <w:rPr>
          <w:rFonts w:cs="Arial"/>
        </w:rPr>
        <w:t xml:space="preserve"> </w:t>
      </w:r>
      <w:r w:rsidRPr="00633A23">
        <w:t>роду</w:t>
      </w:r>
      <w:r w:rsidRPr="00633A23">
        <w:rPr>
          <w:rFonts w:cs="Arial"/>
        </w:rPr>
        <w:t xml:space="preserve"> </w:t>
      </w:r>
      <w:r w:rsidRPr="00633A23">
        <w:t>независимость</w:t>
      </w:r>
      <w:r w:rsidRPr="00633A23">
        <w:rPr>
          <w:rFonts w:cs="Arial"/>
        </w:rPr>
        <w:t xml:space="preserve">, </w:t>
      </w:r>
      <w:r w:rsidRPr="00633A23">
        <w:t>возможность</w:t>
      </w:r>
      <w:r w:rsidRPr="00633A23">
        <w:rPr>
          <w:rFonts w:cs="Arial"/>
        </w:rPr>
        <w:t xml:space="preserve">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кривить</w:t>
      </w:r>
      <w:r w:rsidRPr="00633A23">
        <w:rPr>
          <w:rFonts w:cs="Arial"/>
        </w:rPr>
        <w:t xml:space="preserve"> </w:t>
      </w:r>
      <w:r w:rsidRPr="00633A23">
        <w:t>душой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делать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ступков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которым</w:t>
      </w:r>
      <w:r w:rsidRPr="00633A23">
        <w:rPr>
          <w:rFonts w:cs="Arial"/>
        </w:rPr>
        <w:t xml:space="preserve"> </w:t>
      </w:r>
      <w:r w:rsidRPr="00633A23">
        <w:t>иногда</w:t>
      </w:r>
      <w:r w:rsidRPr="00633A23">
        <w:rPr>
          <w:rFonts w:cs="Arial"/>
        </w:rPr>
        <w:t xml:space="preserve"> </w:t>
      </w:r>
      <w:r w:rsidRPr="00633A23">
        <w:t>вынуждает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необеспе</w:t>
      </w:r>
      <w:r w:rsidRPr="00633A23">
        <w:softHyphen/>
        <w:t>ченных</w:t>
      </w:r>
      <w:r w:rsidRPr="00633A23">
        <w:rPr>
          <w:rFonts w:cs="Arial"/>
        </w:rPr>
        <w:t xml:space="preserve"> </w:t>
      </w:r>
      <w:r w:rsidRPr="00633A23">
        <w:t>л</w:t>
      </w:r>
      <w:r w:rsidRPr="00633A23">
        <w:t>ю</w:t>
      </w:r>
      <w:r w:rsidRPr="00633A23">
        <w:t>дей</w:t>
      </w:r>
      <w:r w:rsidRPr="00633A23">
        <w:rPr>
          <w:rFonts w:cs="Arial"/>
        </w:rPr>
        <w:t xml:space="preserve">, </w:t>
      </w:r>
      <w:r w:rsidRPr="00633A23">
        <w:t>зависимых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многого</w:t>
      </w:r>
      <w:r w:rsidRPr="00633A23">
        <w:rPr>
          <w:rFonts w:cs="Arial"/>
        </w:rPr>
        <w:t xml:space="preserve">: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можно небрежно</w:t>
      </w:r>
      <w:r w:rsidRPr="00633A23">
        <w:rPr>
          <w:rFonts w:cs="Arial"/>
        </w:rPr>
        <w:t xml:space="preserve"> </w:t>
      </w:r>
      <w:r w:rsidRPr="00633A23">
        <w:t>относиться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этому</w:t>
      </w:r>
      <w:r w:rsidRPr="00633A23">
        <w:rPr>
          <w:rFonts w:cs="Arial"/>
        </w:rPr>
        <w:t xml:space="preserve"> </w:t>
      </w:r>
      <w:r w:rsidRPr="00633A23">
        <w:t>источнику</w:t>
      </w:r>
      <w:r w:rsidRPr="00633A23">
        <w:rPr>
          <w:rFonts w:cs="Arial"/>
        </w:rPr>
        <w:t xml:space="preserve"> </w:t>
      </w:r>
      <w:r w:rsidRPr="00633A23">
        <w:t>независимо</w:t>
      </w:r>
      <w:r w:rsidRPr="00633A23">
        <w:softHyphen/>
        <w:t>сти</w:t>
      </w:r>
      <w:r w:rsidRPr="00633A23">
        <w:rPr>
          <w:rFonts w:cs="Arial"/>
        </w:rPr>
        <w:t xml:space="preserve"> </w:t>
      </w:r>
      <w:r w:rsidRPr="00633A23">
        <w:t>рода</w:t>
      </w:r>
      <w:r w:rsidRPr="00633A23">
        <w:rPr>
          <w:rFonts w:cs="Arial"/>
        </w:rPr>
        <w:t>!..</w:t>
      </w:r>
    </w:p>
    <w:p w:rsidR="002D3589" w:rsidRPr="00633A23" w:rsidRDefault="002D3589" w:rsidP="00EB0F88">
      <w:r w:rsidRPr="00633A23">
        <w:t>Точно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нельзя</w:t>
      </w:r>
      <w:r w:rsidRPr="00633A23">
        <w:rPr>
          <w:rFonts w:cs="Arial"/>
        </w:rPr>
        <w:t xml:space="preserve"> </w:t>
      </w:r>
      <w:r w:rsidRPr="00633A23">
        <w:t>достаточно</w:t>
      </w:r>
      <w:r w:rsidRPr="00633A23">
        <w:rPr>
          <w:rFonts w:cs="Arial"/>
        </w:rPr>
        <w:t xml:space="preserve"> </w:t>
      </w:r>
      <w:r w:rsidRPr="00633A23">
        <w:t>сетовать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как мало</w:t>
      </w:r>
      <w:r w:rsidRPr="00633A23">
        <w:rPr>
          <w:rFonts w:cs="Arial"/>
        </w:rPr>
        <w:t xml:space="preserve"> </w:t>
      </w:r>
      <w:r w:rsidRPr="00633A23">
        <w:t>русская</w:t>
      </w:r>
      <w:r w:rsidRPr="00633A23">
        <w:rPr>
          <w:rFonts w:cs="Arial"/>
        </w:rPr>
        <w:t xml:space="preserve"> </w:t>
      </w:r>
      <w:r w:rsidRPr="00633A23">
        <w:t>женщина</w:t>
      </w:r>
      <w:r w:rsidRPr="00633A23">
        <w:rPr>
          <w:rFonts w:cs="Arial"/>
        </w:rPr>
        <w:t xml:space="preserve"> </w:t>
      </w:r>
      <w:r w:rsidRPr="00633A23">
        <w:t>подготовлена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ведению</w:t>
      </w:r>
      <w:r w:rsidRPr="00633A23">
        <w:rPr>
          <w:rFonts w:cs="Arial"/>
        </w:rPr>
        <w:t xml:space="preserve"> </w:t>
      </w:r>
      <w:r w:rsidRPr="00633A23">
        <w:t>хо</w:t>
      </w:r>
      <w:r w:rsidRPr="00633A23">
        <w:softHyphen/>
        <w:t>зяйства</w:t>
      </w:r>
      <w:r w:rsidRPr="00633A23">
        <w:rPr>
          <w:rFonts w:cs="Arial"/>
        </w:rPr>
        <w:t xml:space="preserve">. </w:t>
      </w:r>
      <w:r w:rsidRPr="00633A23">
        <w:t>Нельзя</w:t>
      </w:r>
      <w:r w:rsidRPr="00633A23">
        <w:rPr>
          <w:rFonts w:cs="Arial"/>
        </w:rPr>
        <w:t xml:space="preserve"> </w:t>
      </w:r>
      <w:r w:rsidRPr="00633A23">
        <w:t>достаточно</w:t>
      </w:r>
      <w:r w:rsidRPr="00633A23">
        <w:rPr>
          <w:rFonts w:cs="Arial"/>
        </w:rPr>
        <w:t xml:space="preserve"> </w:t>
      </w:r>
      <w:r w:rsidRPr="00633A23">
        <w:t>громко</w:t>
      </w:r>
      <w:r w:rsidRPr="00633A23">
        <w:rPr>
          <w:rFonts w:cs="Arial"/>
        </w:rPr>
        <w:t xml:space="preserve"> </w:t>
      </w:r>
      <w:r w:rsidRPr="00633A23">
        <w:t>вопиять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круг</w:t>
      </w:r>
      <w:r w:rsidRPr="00633A23">
        <w:rPr>
          <w:rFonts w:cs="Arial"/>
        </w:rPr>
        <w:t xml:space="preserve"> </w:t>
      </w:r>
      <w:r w:rsidRPr="00633A23">
        <w:t>женского</w:t>
      </w:r>
      <w:r w:rsidRPr="00633A23">
        <w:rPr>
          <w:rFonts w:cs="Arial"/>
        </w:rPr>
        <w:t xml:space="preserve"> </w:t>
      </w:r>
      <w:r w:rsidRPr="00633A23">
        <w:t>образ</w:t>
      </w:r>
      <w:r w:rsidRPr="00633A23">
        <w:t>о</w:t>
      </w:r>
      <w:r w:rsidRPr="00633A23">
        <w:t>вания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серьезней</w:t>
      </w:r>
      <w:r w:rsidRPr="00633A23">
        <w:softHyphen/>
        <w:t>шим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 </w:t>
      </w:r>
      <w:r w:rsidRPr="00633A23">
        <w:t>введено</w:t>
      </w:r>
      <w:r w:rsidRPr="00633A23">
        <w:rPr>
          <w:rFonts w:cs="Arial"/>
        </w:rPr>
        <w:t xml:space="preserve"> </w:t>
      </w:r>
      <w:r w:rsidRPr="00633A23">
        <w:t>практическое</w:t>
      </w:r>
      <w:r w:rsidRPr="00633A23">
        <w:rPr>
          <w:rFonts w:cs="Arial"/>
        </w:rPr>
        <w:t xml:space="preserve"> </w:t>
      </w:r>
      <w:r w:rsidRPr="00633A23">
        <w:t>домоводство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кухарка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о</w:t>
      </w:r>
      <w:r w:rsidRPr="00633A23">
        <w:t>ме</w:t>
      </w:r>
      <w:r w:rsidRPr="00633A23">
        <w:rPr>
          <w:rFonts w:cs="Arial"/>
        </w:rPr>
        <w:t xml:space="preserve"> </w:t>
      </w:r>
      <w:r w:rsidRPr="00633A23">
        <w:t>являлась</w:t>
      </w:r>
      <w:r w:rsidRPr="00633A23">
        <w:rPr>
          <w:rFonts w:cs="Arial"/>
        </w:rPr>
        <w:t xml:space="preserve"> </w:t>
      </w:r>
      <w:r w:rsidRPr="00633A23">
        <w:t>распорядительни</w:t>
      </w:r>
      <w:r w:rsidRPr="00633A23">
        <w:softHyphen/>
        <w:t>цей</w:t>
      </w:r>
      <w:r w:rsidRPr="00633A23">
        <w:rPr>
          <w:rFonts w:cs="Arial"/>
        </w:rPr>
        <w:t xml:space="preserve"> </w:t>
      </w:r>
      <w:r w:rsidRPr="00633A23">
        <w:t>дома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представляла</w:t>
      </w:r>
      <w:r w:rsidRPr="00633A23">
        <w:rPr>
          <w:rFonts w:cs="Arial"/>
        </w:rPr>
        <w:t xml:space="preserve"> </w:t>
      </w:r>
      <w:r w:rsidRPr="00633A23">
        <w:t>невероятные</w:t>
      </w:r>
      <w:r w:rsidRPr="00633A23">
        <w:rPr>
          <w:rFonts w:cs="Arial"/>
        </w:rPr>
        <w:t xml:space="preserve"> </w:t>
      </w:r>
      <w:r w:rsidRPr="00633A23">
        <w:t>счета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всякая молодая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е</w:t>
      </w:r>
      <w:r w:rsidRPr="00633A23">
        <w:t>вушка</w:t>
      </w:r>
      <w:r w:rsidRPr="00633A23">
        <w:rPr>
          <w:rFonts w:cs="Arial"/>
        </w:rPr>
        <w:t xml:space="preserve"> </w:t>
      </w:r>
      <w:r w:rsidRPr="00633A23">
        <w:t>прекрасно</w:t>
      </w:r>
      <w:r w:rsidRPr="00633A23">
        <w:rPr>
          <w:rFonts w:cs="Arial"/>
        </w:rPr>
        <w:t xml:space="preserve"> </w:t>
      </w:r>
      <w:r w:rsidRPr="00633A23">
        <w:t>умела</w:t>
      </w:r>
      <w:r w:rsidRPr="00633A23">
        <w:rPr>
          <w:rFonts w:cs="Arial"/>
        </w:rPr>
        <w:t xml:space="preserve"> </w:t>
      </w:r>
      <w:r w:rsidRPr="00633A23">
        <w:t>сама</w:t>
      </w:r>
      <w:r w:rsidRPr="00633A23">
        <w:rPr>
          <w:rFonts w:cs="Arial"/>
        </w:rPr>
        <w:t xml:space="preserve"> </w:t>
      </w:r>
      <w:r w:rsidRPr="00633A23">
        <w:t>распорядить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кухне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купить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учесть</w:t>
      </w:r>
      <w:r w:rsidRPr="00633A23">
        <w:rPr>
          <w:rFonts w:cs="Arial"/>
        </w:rPr>
        <w:t xml:space="preserve">, </w:t>
      </w:r>
      <w:r w:rsidRPr="00633A23">
        <w:t>вести</w:t>
      </w:r>
      <w:r w:rsidRPr="00633A23">
        <w:rPr>
          <w:rFonts w:cs="Arial"/>
        </w:rPr>
        <w:t xml:space="preserve"> </w:t>
      </w:r>
      <w:r w:rsidRPr="00633A23">
        <w:t>хозяйство расчетливым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доме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больших</w:t>
      </w:r>
      <w:r w:rsidRPr="00633A23">
        <w:rPr>
          <w:rFonts w:cs="Arial"/>
        </w:rPr>
        <w:t xml:space="preserve"> </w:t>
      </w:r>
      <w:r w:rsidRPr="00633A23">
        <w:t>расходах</w:t>
      </w:r>
      <w:r w:rsidRPr="00633A23">
        <w:rPr>
          <w:rFonts w:cs="Arial"/>
        </w:rPr>
        <w:t xml:space="preserve">,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полная</w:t>
      </w:r>
      <w:r w:rsidRPr="00633A23">
        <w:rPr>
          <w:rFonts w:cs="Arial"/>
        </w:rPr>
        <w:t xml:space="preserve"> </w:t>
      </w:r>
      <w:r w:rsidRPr="00633A23">
        <w:t>чаша</w:t>
      </w:r>
      <w:r w:rsidRPr="00633A23">
        <w:rPr>
          <w:rFonts w:cs="Arial"/>
        </w:rPr>
        <w:t xml:space="preserve">. </w:t>
      </w:r>
      <w:r w:rsidRPr="00633A23">
        <w:t>Дом</w:t>
      </w:r>
      <w:r w:rsidRPr="00633A23">
        <w:rPr>
          <w:rFonts w:cs="Arial"/>
        </w:rPr>
        <w:t xml:space="preserve">, </w:t>
      </w:r>
      <w:r w:rsidRPr="00633A23">
        <w:t>п</w:t>
      </w:r>
      <w:r w:rsidRPr="00633A23">
        <w:t>о</w:t>
      </w:r>
      <w:r w:rsidRPr="00633A23">
        <w:t>став</w:t>
      </w:r>
      <w:r w:rsidRPr="00633A23">
        <w:softHyphen/>
        <w:t>ленный</w:t>
      </w:r>
      <w:r w:rsidRPr="00633A23">
        <w:rPr>
          <w:rFonts w:cs="Arial"/>
        </w:rPr>
        <w:t xml:space="preserve"> </w:t>
      </w:r>
      <w:r w:rsidRPr="00633A23">
        <w:t>плохо</w:t>
      </w:r>
      <w:r w:rsidRPr="00633A23">
        <w:rPr>
          <w:rFonts w:cs="Arial"/>
        </w:rPr>
        <w:t xml:space="preserve">, </w:t>
      </w:r>
      <w:r w:rsidRPr="00633A23">
        <w:t>дом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беспорядке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прислуга ведет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небрежно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ничто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сделано</w:t>
      </w:r>
      <w:r w:rsidRPr="00633A23">
        <w:rPr>
          <w:rFonts w:cs="Arial"/>
        </w:rPr>
        <w:t xml:space="preserve"> </w:t>
      </w:r>
      <w:r w:rsidRPr="00633A23">
        <w:t>вовремя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сделано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сготовлено</w:t>
      </w:r>
      <w:r w:rsidRPr="00633A23">
        <w:rPr>
          <w:rFonts w:cs="Arial"/>
        </w:rPr>
        <w:t xml:space="preserve">, </w:t>
      </w:r>
      <w:r w:rsidRPr="00633A23">
        <w:t>исполнено</w:t>
      </w:r>
      <w:r w:rsidRPr="00633A23">
        <w:rPr>
          <w:rFonts w:cs="Arial"/>
        </w:rPr>
        <w:t xml:space="preserve"> </w:t>
      </w:r>
      <w:r w:rsidRPr="00633A23">
        <w:t>плохо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та</w:t>
      </w:r>
      <w:r w:rsidRPr="00633A23">
        <w:softHyphen/>
        <w:t>ком</w:t>
      </w:r>
      <w:r w:rsidRPr="00633A23">
        <w:rPr>
          <w:rFonts w:cs="Arial"/>
        </w:rPr>
        <w:t xml:space="preserve"> </w:t>
      </w:r>
      <w:r w:rsidRPr="00633A23">
        <w:t>доме</w:t>
      </w:r>
      <w:r w:rsidRPr="00633A23">
        <w:rPr>
          <w:rFonts w:cs="Arial"/>
        </w:rPr>
        <w:t xml:space="preserve"> </w:t>
      </w:r>
      <w:r w:rsidRPr="00633A23">
        <w:t>едва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хорошо</w:t>
      </w:r>
      <w:r w:rsidRPr="00633A23">
        <w:rPr>
          <w:rFonts w:cs="Arial"/>
        </w:rPr>
        <w:t xml:space="preserve"> </w:t>
      </w:r>
      <w:r w:rsidRPr="00633A23">
        <w:t>чувствует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муж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та</w:t>
      </w:r>
      <w:r w:rsidRPr="00633A23">
        <w:softHyphen/>
        <w:t>кого</w:t>
      </w:r>
      <w:r w:rsidRPr="00633A23">
        <w:rPr>
          <w:rFonts w:cs="Arial"/>
        </w:rPr>
        <w:t xml:space="preserve"> </w:t>
      </w:r>
      <w:r w:rsidRPr="00633A23">
        <w:t>дома</w:t>
      </w:r>
      <w:r w:rsidRPr="00633A23">
        <w:rPr>
          <w:rFonts w:cs="Arial"/>
        </w:rPr>
        <w:t xml:space="preserve"> </w:t>
      </w:r>
      <w:r w:rsidRPr="00633A23">
        <w:t>муж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бегать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сторонам</w:t>
      </w:r>
      <w:r w:rsidRPr="00633A23">
        <w:rPr>
          <w:rFonts w:cs="Arial"/>
        </w:rPr>
        <w:t xml:space="preserve">. </w:t>
      </w:r>
      <w:r w:rsidRPr="00633A23">
        <w:t>Немало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softHyphen/>
        <w:t>мей</w:t>
      </w:r>
      <w:r w:rsidRPr="00633A23">
        <w:rPr>
          <w:rFonts w:cs="Arial"/>
        </w:rPr>
        <w:t xml:space="preserve"> </w:t>
      </w:r>
      <w:r w:rsidRPr="00633A23">
        <w:t>получили</w:t>
      </w:r>
      <w:r w:rsidRPr="00633A23">
        <w:rPr>
          <w:rFonts w:cs="Arial"/>
        </w:rPr>
        <w:t xml:space="preserve"> </w:t>
      </w:r>
      <w:r w:rsidRPr="00633A23">
        <w:t>значительные</w:t>
      </w:r>
      <w:r w:rsidRPr="00633A23">
        <w:rPr>
          <w:rFonts w:cs="Arial"/>
        </w:rPr>
        <w:t xml:space="preserve"> </w:t>
      </w:r>
      <w:r w:rsidRPr="00633A23">
        <w:t>трещины</w:t>
      </w:r>
      <w:r w:rsidRPr="00633A23">
        <w:rPr>
          <w:rFonts w:cs="Arial"/>
        </w:rPr>
        <w:t xml:space="preserve">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>-</w:t>
      </w:r>
      <w:r w:rsidRPr="00633A23">
        <w:t>за этого</w:t>
      </w:r>
      <w:r w:rsidRPr="00633A23">
        <w:rPr>
          <w:rFonts w:cs="Arial"/>
        </w:rPr>
        <w:t xml:space="preserve"> </w:t>
      </w:r>
      <w:r w:rsidRPr="00633A23">
        <w:t>неуменья</w:t>
      </w:r>
      <w:r w:rsidRPr="00633A23">
        <w:rPr>
          <w:rFonts w:cs="Arial"/>
        </w:rPr>
        <w:t xml:space="preserve"> </w:t>
      </w:r>
      <w:r w:rsidRPr="00633A23">
        <w:t>молодых</w:t>
      </w:r>
      <w:r w:rsidRPr="00633A23">
        <w:rPr>
          <w:rFonts w:cs="Arial"/>
        </w:rPr>
        <w:t xml:space="preserve"> </w:t>
      </w:r>
      <w:r w:rsidRPr="00633A23">
        <w:t>хозяек</w:t>
      </w:r>
      <w:r w:rsidRPr="00633A23">
        <w:rPr>
          <w:rFonts w:cs="Arial"/>
        </w:rPr>
        <w:t xml:space="preserve"> </w:t>
      </w:r>
      <w:r w:rsidRPr="00633A23">
        <w:t>сделать</w:t>
      </w:r>
      <w:r w:rsidRPr="00633A23">
        <w:rPr>
          <w:rFonts w:cs="Arial"/>
        </w:rPr>
        <w:t xml:space="preserve"> </w:t>
      </w:r>
      <w:r w:rsidRPr="00633A23">
        <w:t>дом</w:t>
      </w:r>
      <w:r w:rsidRPr="00633A23">
        <w:rPr>
          <w:rFonts w:cs="Arial"/>
        </w:rPr>
        <w:t xml:space="preserve"> </w:t>
      </w:r>
      <w:r w:rsidRPr="00633A23">
        <w:t>прият</w:t>
      </w:r>
      <w:r w:rsidRPr="00633A23">
        <w:softHyphen/>
        <w:t>ным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мужа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Вообще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семейная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дело</w:t>
      </w:r>
      <w:r w:rsidRPr="00633A23">
        <w:rPr>
          <w:rFonts w:cs="Arial"/>
        </w:rPr>
        <w:t xml:space="preserve"> </w:t>
      </w:r>
      <w:r w:rsidRPr="00633A23">
        <w:t>величайшей</w:t>
      </w:r>
      <w:r w:rsidRPr="00633A23">
        <w:rPr>
          <w:rFonts w:cs="Arial"/>
        </w:rPr>
        <w:t xml:space="preserve"> </w:t>
      </w:r>
      <w:r w:rsidRPr="00633A23">
        <w:t>важ</w:t>
      </w:r>
      <w:r w:rsidRPr="00633A23">
        <w:softHyphen/>
        <w:t>ности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серьезности</w:t>
      </w:r>
      <w:r w:rsidRPr="00633A23">
        <w:rPr>
          <w:rFonts w:cs="Arial"/>
        </w:rPr>
        <w:t xml:space="preserve">.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хорошей</w:t>
      </w:r>
      <w:r w:rsidRPr="00633A23">
        <w:rPr>
          <w:rFonts w:cs="Arial"/>
        </w:rPr>
        <w:t xml:space="preserve"> </w:t>
      </w:r>
      <w:r w:rsidRPr="00633A23">
        <w:t>ж</w:t>
      </w:r>
      <w:r w:rsidRPr="00633A23">
        <w:t>е</w:t>
      </w:r>
      <w:r w:rsidRPr="00633A23">
        <w:t>ной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хорошей матерью</w:t>
      </w:r>
      <w:r w:rsidRPr="00633A23">
        <w:rPr>
          <w:rFonts w:cs="Arial"/>
        </w:rPr>
        <w:t xml:space="preserve"> </w:t>
      </w:r>
      <w:r w:rsidRPr="00633A23">
        <w:t>вещь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трудная</w:t>
      </w:r>
      <w:r w:rsidRPr="00633A23">
        <w:rPr>
          <w:rFonts w:cs="Arial"/>
        </w:rPr>
        <w:t xml:space="preserve">, </w:t>
      </w:r>
      <w:r w:rsidRPr="00633A23">
        <w:t>можно</w:t>
      </w:r>
      <w:r w:rsidRPr="00633A23">
        <w:rPr>
          <w:rFonts w:cs="Arial"/>
        </w:rPr>
        <w:t xml:space="preserve"> </w:t>
      </w:r>
      <w:r w:rsidRPr="00633A23">
        <w:t>назвать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вели</w:t>
      </w:r>
      <w:r w:rsidRPr="00633A23">
        <w:softHyphen/>
        <w:t>ким</w:t>
      </w:r>
      <w:r w:rsidRPr="00633A23">
        <w:rPr>
          <w:rFonts w:cs="Arial"/>
        </w:rPr>
        <w:t xml:space="preserve"> </w:t>
      </w:r>
      <w:r w:rsidRPr="00633A23">
        <w:t>духовным</w:t>
      </w:r>
      <w:r w:rsidRPr="00633A23">
        <w:rPr>
          <w:rFonts w:cs="Arial"/>
        </w:rPr>
        <w:t xml:space="preserve"> </w:t>
      </w:r>
      <w:r w:rsidRPr="00633A23">
        <w:t>подвигом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Но</w:t>
      </w:r>
      <w:r w:rsidRPr="00633A23">
        <w:rPr>
          <w:rFonts w:cs="Arial"/>
        </w:rPr>
        <w:t xml:space="preserve"> </w:t>
      </w:r>
      <w:r w:rsidRPr="00633A23">
        <w:t>сколько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другой</w:t>
      </w:r>
      <w:r w:rsidRPr="00633A23">
        <w:rPr>
          <w:rFonts w:cs="Arial"/>
        </w:rPr>
        <w:t xml:space="preserve"> </w:t>
      </w:r>
      <w:r w:rsidRPr="00633A23">
        <w:t>стороны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высокой</w:t>
      </w:r>
      <w:r w:rsidRPr="00633A23">
        <w:rPr>
          <w:rFonts w:cs="Arial"/>
        </w:rPr>
        <w:t xml:space="preserve"> </w:t>
      </w:r>
      <w:r w:rsidRPr="00633A23">
        <w:t>отрады</w:t>
      </w:r>
      <w:r w:rsidRPr="00633A23">
        <w:rPr>
          <w:rFonts w:cs="Arial"/>
        </w:rPr>
        <w:t>!</w:t>
      </w:r>
    </w:p>
    <w:p w:rsidR="002D3589" w:rsidRPr="00633A23" w:rsidRDefault="002D3589" w:rsidP="00EB0F88">
      <w:r w:rsidRPr="00633A23">
        <w:t>Воспитывать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 xml:space="preserve">, </w:t>
      </w:r>
      <w:r w:rsidRPr="00633A23">
        <w:t>лепить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сказать</w:t>
      </w:r>
      <w:r w:rsidRPr="00633A23">
        <w:rPr>
          <w:rFonts w:cs="Arial"/>
        </w:rPr>
        <w:t xml:space="preserve">, </w:t>
      </w:r>
      <w:r w:rsidRPr="00633A23">
        <w:t>душу</w:t>
      </w:r>
      <w:r w:rsidRPr="00633A23">
        <w:rPr>
          <w:rFonts w:cs="Arial"/>
        </w:rPr>
        <w:t xml:space="preserve"> </w:t>
      </w:r>
      <w:r w:rsidRPr="00633A23">
        <w:t>че</w:t>
      </w:r>
      <w:r w:rsidRPr="00633A23">
        <w:softHyphen/>
        <w:t>ловеческую</w:t>
      </w:r>
      <w:r w:rsidRPr="00633A23">
        <w:rPr>
          <w:rFonts w:cs="Arial"/>
        </w:rPr>
        <w:t xml:space="preserve">, </w:t>
      </w:r>
      <w:r w:rsidRPr="00633A23">
        <w:t>наполнять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ум</w:t>
      </w:r>
      <w:r w:rsidRPr="00633A23">
        <w:rPr>
          <w:rFonts w:cs="Arial"/>
        </w:rPr>
        <w:t xml:space="preserve"> </w:t>
      </w:r>
      <w:r w:rsidRPr="00633A23">
        <w:t>возвыше</w:t>
      </w:r>
      <w:r w:rsidRPr="00633A23">
        <w:t>н</w:t>
      </w:r>
      <w:r w:rsidRPr="00633A23">
        <w:t>ными</w:t>
      </w:r>
      <w:r w:rsidRPr="00633A23">
        <w:rPr>
          <w:rFonts w:cs="Arial"/>
        </w:rPr>
        <w:t xml:space="preserve"> </w:t>
      </w:r>
      <w:r w:rsidRPr="00633A23">
        <w:t>образ</w:t>
      </w:r>
      <w:r w:rsidRPr="00633A23">
        <w:softHyphen/>
        <w:t>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 </w:t>
      </w:r>
      <w:r w:rsidRPr="00633A23">
        <w:t>благородными</w:t>
      </w:r>
      <w:r w:rsidRPr="00633A23">
        <w:rPr>
          <w:rFonts w:cs="Arial"/>
        </w:rPr>
        <w:t xml:space="preserve"> </w:t>
      </w:r>
      <w:r w:rsidRPr="00633A23">
        <w:t>чувствами</w:t>
      </w:r>
      <w:r w:rsidRPr="00633A23">
        <w:rPr>
          <w:rFonts w:cs="Arial"/>
        </w:rPr>
        <w:t xml:space="preserve">, </w:t>
      </w:r>
      <w:r w:rsidRPr="00633A23">
        <w:t>мечтать</w:t>
      </w:r>
      <w:r w:rsidRPr="00633A23">
        <w:rPr>
          <w:rFonts w:cs="Arial"/>
        </w:rPr>
        <w:t xml:space="preserve"> </w:t>
      </w:r>
      <w:r w:rsidRPr="00633A23">
        <w:t>о том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твой</w:t>
      </w:r>
      <w:r w:rsidRPr="00633A23">
        <w:rPr>
          <w:rFonts w:cs="Arial"/>
        </w:rPr>
        <w:t xml:space="preserve"> </w:t>
      </w:r>
      <w:r w:rsidRPr="00633A23">
        <w:t>ребенок</w:t>
      </w:r>
      <w:r w:rsidRPr="00633A23">
        <w:rPr>
          <w:rFonts w:cs="Arial"/>
        </w:rPr>
        <w:t xml:space="preserve"> </w:t>
      </w:r>
      <w:r w:rsidRPr="00633A23">
        <w:t>внесет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лепту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круг</w:t>
      </w:r>
      <w:r w:rsidRPr="00633A23">
        <w:rPr>
          <w:rFonts w:cs="Arial"/>
        </w:rPr>
        <w:t xml:space="preserve"> </w:t>
      </w:r>
      <w:r w:rsidRPr="00633A23">
        <w:t>жизни человеческой</w:t>
      </w:r>
      <w:r w:rsidRPr="00633A23">
        <w:rPr>
          <w:rFonts w:cs="Arial"/>
        </w:rPr>
        <w:t xml:space="preserve">: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ценно</w:t>
      </w:r>
      <w:r w:rsidRPr="00633A23">
        <w:rPr>
          <w:rFonts w:cs="Arial"/>
        </w:rPr>
        <w:t>!</w:t>
      </w:r>
    </w:p>
    <w:p w:rsidR="002D3589" w:rsidRPr="00633A23" w:rsidRDefault="002D3589" w:rsidP="00EB0F88"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видим</w:t>
      </w:r>
      <w:r w:rsidRPr="00633A23">
        <w:rPr>
          <w:rFonts w:cs="Arial"/>
        </w:rPr>
        <w:t xml:space="preserve"> </w:t>
      </w:r>
      <w:r w:rsidRPr="00633A23">
        <w:t>тут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 </w:t>
      </w:r>
      <w:r w:rsidRPr="00633A23">
        <w:t>вражды</w:t>
      </w:r>
      <w:r w:rsidRPr="00633A23">
        <w:rPr>
          <w:rFonts w:cs="Arial"/>
        </w:rPr>
        <w:t xml:space="preserve"> </w:t>
      </w:r>
      <w:r w:rsidRPr="00633A23">
        <w:t>или небрежности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Как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вступил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английскую</w:t>
      </w:r>
      <w:r w:rsidRPr="00633A23">
        <w:rPr>
          <w:rFonts w:cs="Arial"/>
        </w:rPr>
        <w:t xml:space="preserve"> </w:t>
      </w:r>
      <w:r w:rsidRPr="00633A23">
        <w:t>почву</w:t>
      </w:r>
      <w:r w:rsidRPr="00633A23">
        <w:rPr>
          <w:rFonts w:cs="Arial"/>
        </w:rPr>
        <w:t xml:space="preserve">, </w:t>
      </w:r>
      <w:r w:rsidRPr="00633A23">
        <w:t>по дороге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приморского</w:t>
      </w:r>
      <w:r w:rsidRPr="00633A23">
        <w:rPr>
          <w:rFonts w:cs="Arial"/>
        </w:rPr>
        <w:t xml:space="preserve"> </w:t>
      </w:r>
      <w:r w:rsidRPr="00633A23">
        <w:t>города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Лондон</w:t>
      </w:r>
      <w:r w:rsidRPr="00633A23">
        <w:rPr>
          <w:rFonts w:cs="Arial"/>
        </w:rPr>
        <w:t xml:space="preserve">,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шлось</w:t>
      </w:r>
      <w:r w:rsidRPr="00633A23">
        <w:rPr>
          <w:rFonts w:cs="Arial"/>
        </w:rPr>
        <w:t xml:space="preserve"> </w:t>
      </w:r>
      <w:r w:rsidRPr="00633A23">
        <w:t>видеть</w:t>
      </w:r>
      <w:r w:rsidRPr="00633A23">
        <w:rPr>
          <w:rFonts w:cs="Arial"/>
        </w:rPr>
        <w:t xml:space="preserve"> </w:t>
      </w:r>
      <w:r w:rsidRPr="00633A23">
        <w:t>прелестный</w:t>
      </w:r>
      <w:r w:rsidRPr="00633A23">
        <w:rPr>
          <w:rFonts w:cs="Arial"/>
        </w:rPr>
        <w:t xml:space="preserve"> </w:t>
      </w:r>
      <w:r w:rsidRPr="00633A23">
        <w:t>пример</w:t>
      </w:r>
      <w:r w:rsidRPr="00633A23">
        <w:rPr>
          <w:rFonts w:cs="Arial"/>
        </w:rPr>
        <w:t xml:space="preserve"> </w:t>
      </w:r>
      <w:r w:rsidRPr="00633A23">
        <w:t>хороших</w:t>
      </w:r>
      <w:r w:rsidRPr="00633A23">
        <w:rPr>
          <w:rFonts w:cs="Arial"/>
        </w:rPr>
        <w:t xml:space="preserve"> </w:t>
      </w:r>
      <w:r w:rsidRPr="00633A23">
        <w:t>брат</w:t>
      </w:r>
      <w:r w:rsidRPr="00633A23">
        <w:softHyphen/>
        <w:t>ских</w:t>
      </w:r>
      <w:r w:rsidRPr="00633A23">
        <w:rPr>
          <w:rFonts w:cs="Arial"/>
        </w:rPr>
        <w:t xml:space="preserve"> </w:t>
      </w:r>
      <w:r w:rsidRPr="00633A23">
        <w:t>отношений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развитых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Ан</w:t>
      </w:r>
      <w:r w:rsidRPr="00633A23">
        <w:t>г</w:t>
      </w:r>
      <w:r w:rsidRPr="00633A23">
        <w:t>лии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по сильному</w:t>
      </w:r>
      <w:r w:rsidRPr="00633A23">
        <w:rPr>
          <w:rFonts w:cs="Arial"/>
        </w:rPr>
        <w:t xml:space="preserve"> </w:t>
      </w:r>
      <w:r w:rsidRPr="00633A23">
        <w:t>своему</w:t>
      </w:r>
      <w:r w:rsidRPr="00633A23">
        <w:rPr>
          <w:rFonts w:cs="Arial"/>
        </w:rPr>
        <w:t xml:space="preserve"> </w:t>
      </w:r>
      <w:r w:rsidRPr="00633A23">
        <w:t>характеру</w:t>
      </w:r>
      <w:r w:rsidRPr="00633A23">
        <w:rPr>
          <w:rFonts w:cs="Arial"/>
        </w:rPr>
        <w:t xml:space="preserve"> </w:t>
      </w:r>
      <w:r w:rsidRPr="00633A23">
        <w:t>воспитанный</w:t>
      </w:r>
      <w:r w:rsidRPr="00633A23">
        <w:rPr>
          <w:rFonts w:cs="Arial"/>
        </w:rPr>
        <w:t xml:space="preserve"> </w:t>
      </w:r>
      <w:r w:rsidRPr="00633A23">
        <w:t>мужчина особенно</w:t>
      </w:r>
      <w:r w:rsidRPr="00633A23">
        <w:rPr>
          <w:rFonts w:cs="Arial"/>
        </w:rPr>
        <w:t xml:space="preserve"> </w:t>
      </w:r>
      <w:r w:rsidRPr="00633A23">
        <w:t>склонен</w:t>
      </w:r>
      <w:r w:rsidRPr="00633A23">
        <w:rPr>
          <w:rFonts w:cs="Arial"/>
        </w:rPr>
        <w:t xml:space="preserve"> </w:t>
      </w:r>
      <w:r w:rsidRPr="00633A23">
        <w:t>оказывать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кровительство</w:t>
      </w:r>
      <w:r w:rsidRPr="00633A23">
        <w:rPr>
          <w:rFonts w:cs="Arial"/>
        </w:rPr>
        <w:t xml:space="preserve"> </w:t>
      </w:r>
      <w:r w:rsidRPr="00633A23">
        <w:t>сла</w:t>
      </w:r>
      <w:r w:rsidRPr="00633A23">
        <w:softHyphen/>
        <w:t>бому</w:t>
      </w:r>
      <w:r w:rsidRPr="00633A23">
        <w:rPr>
          <w:rFonts w:cs="Arial"/>
        </w:rPr>
        <w:t xml:space="preserve"> </w:t>
      </w:r>
      <w:r w:rsidRPr="00633A23">
        <w:t>существу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отделении</w:t>
      </w:r>
      <w:r w:rsidRPr="00633A23">
        <w:rPr>
          <w:rFonts w:cs="Arial"/>
        </w:rPr>
        <w:t xml:space="preserve"> </w:t>
      </w:r>
      <w:r w:rsidRPr="00633A23">
        <w:t>вагона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сидел</w:t>
      </w:r>
      <w:r w:rsidRPr="00633A23">
        <w:rPr>
          <w:rFonts w:cs="Arial"/>
        </w:rPr>
        <w:t xml:space="preserve">, </w:t>
      </w:r>
      <w:r w:rsidRPr="00633A23">
        <w:t>находилась молодая</w:t>
      </w:r>
      <w:r w:rsidRPr="00633A23">
        <w:rPr>
          <w:rFonts w:cs="Arial"/>
        </w:rPr>
        <w:t xml:space="preserve"> </w:t>
      </w:r>
      <w:r w:rsidRPr="00633A23">
        <w:t>барышня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молодым</w:t>
      </w:r>
      <w:r w:rsidRPr="00633A23">
        <w:rPr>
          <w:rFonts w:cs="Arial"/>
        </w:rPr>
        <w:t xml:space="preserve"> </w:t>
      </w:r>
      <w:r w:rsidRPr="00633A23">
        <w:t>челов</w:t>
      </w:r>
      <w:r w:rsidRPr="00633A23">
        <w:t>е</w:t>
      </w:r>
      <w:r w:rsidRPr="00633A23">
        <w:t>ком</w:t>
      </w:r>
      <w:r w:rsidRPr="00633A23">
        <w:rPr>
          <w:rFonts w:cs="Arial"/>
        </w:rPr>
        <w:t xml:space="preserve">, </w:t>
      </w:r>
      <w:r w:rsidRPr="00633A23">
        <w:t>которые оживленно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собой</w:t>
      </w:r>
      <w:r w:rsidRPr="00633A23">
        <w:rPr>
          <w:rFonts w:cs="Arial"/>
        </w:rPr>
        <w:t xml:space="preserve"> </w:t>
      </w:r>
      <w:r w:rsidRPr="00633A23">
        <w:t>беседовали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оказывал</w:t>
      </w:r>
      <w:r w:rsidRPr="00633A23">
        <w:rPr>
          <w:rFonts w:cs="Arial"/>
        </w:rPr>
        <w:t xml:space="preserve"> </w:t>
      </w:r>
      <w:r w:rsidRPr="00633A23">
        <w:t>ей тысячи</w:t>
      </w:r>
      <w:r w:rsidRPr="00633A23">
        <w:rPr>
          <w:rFonts w:cs="Arial"/>
        </w:rPr>
        <w:t xml:space="preserve"> </w:t>
      </w:r>
      <w:r w:rsidRPr="00633A23">
        <w:t>услуг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всяческое</w:t>
      </w:r>
      <w:r w:rsidRPr="00633A23">
        <w:rPr>
          <w:rFonts w:cs="Arial"/>
        </w:rPr>
        <w:t xml:space="preserve"> </w:t>
      </w:r>
      <w:r w:rsidRPr="00633A23">
        <w:t>внимание</w:t>
      </w:r>
      <w:r w:rsidRPr="00633A23">
        <w:rPr>
          <w:rFonts w:cs="Arial"/>
        </w:rPr>
        <w:t xml:space="preserve">.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долго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 определить</w:t>
      </w:r>
      <w:r w:rsidRPr="00633A23">
        <w:rPr>
          <w:rFonts w:cs="Arial"/>
        </w:rPr>
        <w:t xml:space="preserve">, </w:t>
      </w:r>
      <w:r w:rsidRPr="00633A23">
        <w:t>жених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невестой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брат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сестрой</w:t>
      </w:r>
      <w:r w:rsidRPr="00633A23">
        <w:rPr>
          <w:rFonts w:cs="Arial"/>
        </w:rPr>
        <w:t xml:space="preserve">? </w:t>
      </w:r>
      <w:r w:rsidRPr="00633A23">
        <w:t>Потом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ними</w:t>
      </w:r>
      <w:r w:rsidRPr="00633A23">
        <w:rPr>
          <w:rFonts w:cs="Arial"/>
        </w:rPr>
        <w:t xml:space="preserve"> </w:t>
      </w:r>
      <w:r w:rsidRPr="00633A23">
        <w:t>разговорился</w:t>
      </w:r>
      <w:r w:rsidRPr="00633A23">
        <w:rPr>
          <w:rFonts w:cs="Arial"/>
        </w:rPr>
        <w:t xml:space="preserve">. </w:t>
      </w:r>
      <w:r w:rsidRPr="00633A23">
        <w:t>Брат</w:t>
      </w:r>
      <w:r w:rsidRPr="00633A23">
        <w:rPr>
          <w:rFonts w:cs="Arial"/>
        </w:rPr>
        <w:t xml:space="preserve"> </w:t>
      </w:r>
      <w:r w:rsidRPr="00633A23">
        <w:t>делал</w:t>
      </w:r>
      <w:r w:rsidRPr="00633A23">
        <w:rPr>
          <w:rFonts w:cs="Arial"/>
        </w:rPr>
        <w:t xml:space="preserve"> </w:t>
      </w:r>
      <w:r w:rsidRPr="00633A23">
        <w:t>уморитель</w:t>
      </w:r>
      <w:r w:rsidRPr="00633A23">
        <w:softHyphen/>
        <w:t>ные</w:t>
      </w:r>
      <w:r w:rsidRPr="00633A23">
        <w:rPr>
          <w:rFonts w:cs="Arial"/>
        </w:rPr>
        <w:t xml:space="preserve"> </w:t>
      </w:r>
      <w:r w:rsidRPr="00633A23">
        <w:t>ошибки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французском</w:t>
      </w:r>
      <w:r w:rsidRPr="00633A23">
        <w:rPr>
          <w:rFonts w:cs="Arial"/>
        </w:rPr>
        <w:t xml:space="preserve"> </w:t>
      </w:r>
      <w:r w:rsidRPr="00633A23">
        <w:t>языке</w:t>
      </w:r>
      <w:r w:rsidRPr="00633A23">
        <w:rPr>
          <w:rFonts w:cs="Arial"/>
        </w:rPr>
        <w:t xml:space="preserve">,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которыми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softHyphen/>
        <w:t>стра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мило</w:t>
      </w:r>
      <w:r w:rsidRPr="00633A23">
        <w:rPr>
          <w:rFonts w:cs="Arial"/>
        </w:rPr>
        <w:t xml:space="preserve"> </w:t>
      </w:r>
      <w:r w:rsidRPr="00633A23">
        <w:t>смеялась</w:t>
      </w:r>
      <w:r w:rsidRPr="00633A23">
        <w:rPr>
          <w:rFonts w:cs="Arial"/>
        </w:rPr>
        <w:t xml:space="preserve">. </w:t>
      </w:r>
      <w:r w:rsidRPr="00633A23">
        <w:t>Оказалось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воз</w:t>
      </w:r>
      <w:r w:rsidRPr="00633A23">
        <w:softHyphen/>
        <w:t>вращаются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путешествия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Европе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вокзале</w:t>
      </w:r>
      <w:r w:rsidRPr="00633A23">
        <w:rPr>
          <w:rFonts w:cs="Arial"/>
        </w:rPr>
        <w:t xml:space="preserve"> </w:t>
      </w:r>
      <w:r w:rsidRPr="00633A23">
        <w:t>их встретили</w:t>
      </w:r>
      <w:r w:rsidRPr="00633A23">
        <w:rPr>
          <w:rFonts w:cs="Arial"/>
        </w:rPr>
        <w:t xml:space="preserve"> </w:t>
      </w:r>
      <w:r w:rsidRPr="00633A23">
        <w:t>родители</w:t>
      </w:r>
      <w:r w:rsidRPr="00633A23">
        <w:rPr>
          <w:rFonts w:cs="Arial"/>
        </w:rPr>
        <w:t xml:space="preserve">.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похоже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часто встречаемые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 </w:t>
      </w:r>
      <w:r w:rsidRPr="00633A23">
        <w:t>грубые</w:t>
      </w:r>
      <w:r w:rsidRPr="00633A23">
        <w:rPr>
          <w:rFonts w:cs="Arial"/>
        </w:rPr>
        <w:t xml:space="preserve"> </w:t>
      </w:r>
      <w:r w:rsidRPr="00633A23">
        <w:t>отношения</w:t>
      </w:r>
      <w:r w:rsidRPr="00633A23">
        <w:rPr>
          <w:rFonts w:cs="Arial"/>
        </w:rPr>
        <w:t xml:space="preserve"> </w:t>
      </w:r>
      <w:r w:rsidRPr="00633A23">
        <w:t>брата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се</w:t>
      </w:r>
      <w:r w:rsidRPr="00633A23">
        <w:softHyphen/>
        <w:t>стре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равнодушное</w:t>
      </w:r>
      <w:r w:rsidRPr="00633A23">
        <w:rPr>
          <w:rFonts w:cs="Arial"/>
        </w:rPr>
        <w:t xml:space="preserve"> </w:t>
      </w:r>
      <w:r w:rsidRPr="00633A23">
        <w:t>какое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безразличие</w:t>
      </w:r>
      <w:r w:rsidRPr="00633A23">
        <w:rPr>
          <w:rFonts w:cs="Arial"/>
        </w:rPr>
        <w:t xml:space="preserve"> </w:t>
      </w:r>
      <w:r w:rsidRPr="00633A23">
        <w:t>сестры</w:t>
      </w:r>
      <w:r w:rsidRPr="00633A23">
        <w:rPr>
          <w:rFonts w:cs="Arial"/>
        </w:rPr>
        <w:t xml:space="preserve"> </w:t>
      </w:r>
      <w:r w:rsidRPr="00633A23">
        <w:t>к брату</w:t>
      </w:r>
      <w:r w:rsidRPr="00633A23">
        <w:rPr>
          <w:rFonts w:cs="Arial"/>
        </w:rPr>
        <w:t xml:space="preserve">, </w:t>
      </w:r>
      <w:r w:rsidRPr="00633A23">
        <w:t>столь</w:t>
      </w:r>
      <w:r w:rsidRPr="00633A23">
        <w:rPr>
          <w:rFonts w:cs="Arial"/>
        </w:rPr>
        <w:t xml:space="preserve"> </w:t>
      </w:r>
      <w:r w:rsidRPr="00633A23">
        <w:t>нередкое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Вообще</w:t>
      </w:r>
      <w:r w:rsidRPr="00633A23">
        <w:rPr>
          <w:rFonts w:cs="Arial"/>
        </w:rPr>
        <w:t xml:space="preserve"> </w:t>
      </w:r>
      <w:r w:rsidRPr="00633A23">
        <w:t>Европа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умеет</w:t>
      </w:r>
      <w:r w:rsidRPr="00633A23">
        <w:rPr>
          <w:rFonts w:cs="Arial"/>
        </w:rPr>
        <w:t xml:space="preserve"> </w:t>
      </w:r>
      <w:r w:rsidRPr="00633A23">
        <w:t>дорожить</w:t>
      </w:r>
      <w:r w:rsidRPr="00633A23">
        <w:rPr>
          <w:rFonts w:cs="Arial"/>
        </w:rPr>
        <w:t xml:space="preserve"> </w:t>
      </w:r>
      <w:r w:rsidRPr="00633A23">
        <w:t>родствен</w:t>
      </w:r>
      <w:r w:rsidRPr="00633A23">
        <w:softHyphen/>
        <w:t>ными</w:t>
      </w:r>
      <w:r w:rsidRPr="00633A23">
        <w:rPr>
          <w:rFonts w:cs="Arial"/>
        </w:rPr>
        <w:t xml:space="preserve"> </w:t>
      </w:r>
      <w:r w:rsidRPr="00633A23">
        <w:t>отношениями</w:t>
      </w:r>
      <w:r w:rsidRPr="00633A23">
        <w:rPr>
          <w:rFonts w:cs="Arial"/>
        </w:rPr>
        <w:t xml:space="preserve">: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давно</w:t>
      </w:r>
      <w:r w:rsidRPr="00633A23">
        <w:rPr>
          <w:rFonts w:cs="Arial"/>
        </w:rPr>
        <w:t xml:space="preserve"> </w:t>
      </w:r>
      <w:r w:rsidRPr="00633A23">
        <w:t>чл</w:t>
      </w:r>
      <w:r w:rsidRPr="00633A23">
        <w:t>е</w:t>
      </w:r>
      <w:r w:rsidRPr="00633A23">
        <w:t>ны</w:t>
      </w:r>
      <w:r w:rsidRPr="00633A23">
        <w:rPr>
          <w:rFonts w:cs="Arial"/>
        </w:rPr>
        <w:t xml:space="preserve"> </w:t>
      </w:r>
      <w:r w:rsidRPr="00633A23">
        <w:t>известного рода</w:t>
      </w:r>
      <w:r w:rsidRPr="00633A23">
        <w:rPr>
          <w:rFonts w:cs="Arial"/>
        </w:rPr>
        <w:t xml:space="preserve"> </w:t>
      </w:r>
      <w:r w:rsidRPr="00633A23">
        <w:t>объединяются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союзы</w:t>
      </w:r>
      <w:r w:rsidRPr="00633A23">
        <w:rPr>
          <w:rFonts w:cs="Arial"/>
        </w:rPr>
        <w:t xml:space="preserve">.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союзы</w:t>
      </w:r>
      <w:r w:rsidRPr="00633A23">
        <w:rPr>
          <w:rFonts w:cs="Arial"/>
        </w:rPr>
        <w:t xml:space="preserve"> </w:t>
      </w:r>
      <w:r w:rsidRPr="00633A23">
        <w:t>устанавли</w:t>
      </w:r>
      <w:r w:rsidRPr="00633A23">
        <w:softHyphen/>
        <w:t>вают</w:t>
      </w:r>
      <w:r w:rsidRPr="00633A23">
        <w:rPr>
          <w:rFonts w:cs="Arial"/>
        </w:rPr>
        <w:t xml:space="preserve"> </w:t>
      </w:r>
      <w:r w:rsidRPr="00633A23">
        <w:t>ежегодные</w:t>
      </w:r>
      <w:r w:rsidRPr="00633A23">
        <w:rPr>
          <w:rFonts w:cs="Arial"/>
        </w:rPr>
        <w:t xml:space="preserve"> </w:t>
      </w:r>
      <w:r w:rsidRPr="00633A23">
        <w:t>взносы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составления</w:t>
      </w:r>
      <w:r w:rsidRPr="00633A23">
        <w:rPr>
          <w:rFonts w:cs="Arial"/>
        </w:rPr>
        <w:t xml:space="preserve"> </w:t>
      </w:r>
      <w:r w:rsidRPr="00633A23">
        <w:t>родового капитала</w:t>
      </w:r>
      <w:r w:rsidRPr="00633A23">
        <w:rPr>
          <w:rFonts w:cs="Arial"/>
        </w:rPr>
        <w:t xml:space="preserve">;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таких</w:t>
      </w:r>
      <w:r w:rsidRPr="00633A23">
        <w:rPr>
          <w:rFonts w:cs="Arial"/>
        </w:rPr>
        <w:t xml:space="preserve"> </w:t>
      </w:r>
      <w:r w:rsidRPr="00633A23">
        <w:t>капиталов</w:t>
      </w:r>
      <w:r w:rsidRPr="00633A23">
        <w:rPr>
          <w:rFonts w:cs="Arial"/>
        </w:rPr>
        <w:t xml:space="preserve"> </w:t>
      </w:r>
      <w:r w:rsidRPr="00633A23">
        <w:t>выдаются</w:t>
      </w:r>
      <w:r w:rsidRPr="00633A23">
        <w:rPr>
          <w:rFonts w:cs="Arial"/>
        </w:rPr>
        <w:t xml:space="preserve"> </w:t>
      </w:r>
      <w:r w:rsidRPr="00633A23">
        <w:t>пособия</w:t>
      </w:r>
      <w:r w:rsidRPr="00633A23">
        <w:rPr>
          <w:rFonts w:cs="Arial"/>
        </w:rPr>
        <w:t xml:space="preserve"> </w:t>
      </w:r>
      <w:r w:rsidRPr="00633A23">
        <w:t>ме</w:t>
      </w:r>
      <w:r w:rsidRPr="00633A23">
        <w:softHyphen/>
        <w:t>нее</w:t>
      </w:r>
      <w:r w:rsidRPr="00633A23">
        <w:rPr>
          <w:rFonts w:cs="Arial"/>
        </w:rPr>
        <w:t xml:space="preserve"> </w:t>
      </w:r>
      <w:r w:rsidRPr="00633A23">
        <w:t>удачливым</w:t>
      </w:r>
      <w:r w:rsidRPr="00633A23">
        <w:rPr>
          <w:rFonts w:cs="Arial"/>
        </w:rPr>
        <w:t xml:space="preserve"> </w:t>
      </w:r>
      <w:r w:rsidRPr="00633A23">
        <w:t>родс</w:t>
      </w:r>
      <w:r w:rsidRPr="00633A23">
        <w:t>т</w:t>
      </w:r>
      <w:r w:rsidRPr="00633A23">
        <w:t>венникам</w:t>
      </w:r>
      <w:r w:rsidRPr="00633A23">
        <w:rPr>
          <w:rFonts w:cs="Arial"/>
        </w:rPr>
        <w:t xml:space="preserve">.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сильные</w:t>
      </w:r>
      <w:r w:rsidRPr="00633A23">
        <w:rPr>
          <w:rFonts w:cs="Arial"/>
        </w:rPr>
        <w:t xml:space="preserve">, </w:t>
      </w:r>
      <w:r w:rsidRPr="00633A23">
        <w:t>зани</w:t>
      </w:r>
      <w:r w:rsidRPr="00633A23">
        <w:softHyphen/>
        <w:t>мающие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высокое</w:t>
      </w:r>
      <w:r w:rsidRPr="00633A23">
        <w:rPr>
          <w:rFonts w:cs="Arial"/>
        </w:rPr>
        <w:t xml:space="preserve"> </w:t>
      </w:r>
      <w:r w:rsidRPr="00633A23">
        <w:t>положение</w:t>
      </w:r>
      <w:r w:rsidRPr="00633A23">
        <w:rPr>
          <w:rFonts w:cs="Arial"/>
        </w:rPr>
        <w:t xml:space="preserve">, </w:t>
      </w:r>
      <w:r w:rsidRPr="00633A23">
        <w:t>поддерживают всех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с</w:t>
      </w:r>
      <w:r w:rsidRPr="00633A23">
        <w:t>тальных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род</w:t>
      </w:r>
      <w:r w:rsidRPr="00633A23">
        <w:rPr>
          <w:rFonts w:cs="Arial"/>
        </w:rPr>
        <w:t xml:space="preserve"> </w:t>
      </w:r>
      <w:r w:rsidRPr="00633A23">
        <w:t>процветает</w:t>
      </w:r>
      <w:r w:rsidRPr="00633A23">
        <w:rPr>
          <w:rFonts w:cs="Arial"/>
        </w:rPr>
        <w:t>.</w:t>
      </w:r>
    </w:p>
    <w:p w:rsidR="002D3589" w:rsidRDefault="002D3589" w:rsidP="00EB0F88">
      <w:pPr>
        <w:rPr>
          <w:rFonts w:cs="Arial"/>
        </w:rPr>
      </w:pP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вспоминаешь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 только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среди</w:t>
      </w:r>
      <w:r w:rsidRPr="00633A23">
        <w:rPr>
          <w:rFonts w:cs="Arial"/>
        </w:rPr>
        <w:t xml:space="preserve"> </w:t>
      </w:r>
      <w:r w:rsidRPr="00633A23">
        <w:t>родственников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менее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даленных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сестрами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братьями</w:t>
      </w:r>
      <w:r w:rsidRPr="00633A23">
        <w:rPr>
          <w:rFonts w:cs="Arial"/>
        </w:rPr>
        <w:t xml:space="preserve">, </w:t>
      </w:r>
      <w:r w:rsidRPr="00633A23">
        <w:t>двоюрод</w:t>
      </w:r>
      <w:r w:rsidRPr="00633A23">
        <w:softHyphen/>
        <w:t>ными</w:t>
      </w:r>
      <w:r w:rsidRPr="00633A23">
        <w:rPr>
          <w:rFonts w:cs="Arial"/>
        </w:rPr>
        <w:t xml:space="preserve"> </w:t>
      </w:r>
      <w:r w:rsidRPr="00633A23">
        <w:t>братьями</w:t>
      </w:r>
      <w:r w:rsidRPr="00633A23">
        <w:rPr>
          <w:rFonts w:cs="Arial"/>
        </w:rPr>
        <w:t xml:space="preserve"> </w:t>
      </w:r>
      <w:r w:rsidRPr="00633A23">
        <w:t>происходят</w:t>
      </w:r>
      <w:r w:rsidRPr="00633A23">
        <w:rPr>
          <w:rFonts w:cs="Arial"/>
        </w:rPr>
        <w:t xml:space="preserve"> </w:t>
      </w:r>
      <w:r w:rsidRPr="00633A23">
        <w:lastRenderedPageBreak/>
        <w:t>грубые</w:t>
      </w:r>
      <w:r w:rsidRPr="00633A23">
        <w:rPr>
          <w:rFonts w:cs="Arial"/>
        </w:rPr>
        <w:t xml:space="preserve"> </w:t>
      </w:r>
      <w:r w:rsidRPr="00633A23">
        <w:t>столкновения</w:t>
      </w:r>
      <w:r w:rsidRPr="00633A23">
        <w:rPr>
          <w:rFonts w:cs="Arial"/>
        </w:rPr>
        <w:t xml:space="preserve">, </w:t>
      </w:r>
      <w:r w:rsidRPr="00633A23">
        <w:t>вся</w:t>
      </w:r>
      <w:r w:rsidRPr="00633A23">
        <w:softHyphen/>
        <w:t>кий</w:t>
      </w:r>
      <w:r w:rsidRPr="00633A23">
        <w:rPr>
          <w:rFonts w:cs="Arial"/>
        </w:rPr>
        <w:t xml:space="preserve"> </w:t>
      </w:r>
      <w:r w:rsidRPr="00633A23">
        <w:t>смотрит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сторону</w:t>
      </w:r>
      <w:r w:rsidRPr="00633A23">
        <w:rPr>
          <w:rFonts w:cs="Arial"/>
        </w:rPr>
        <w:t xml:space="preserve">: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грустью</w:t>
      </w:r>
      <w:r w:rsidRPr="00633A23">
        <w:rPr>
          <w:rFonts w:cs="Arial"/>
        </w:rPr>
        <w:t xml:space="preserve"> </w:t>
      </w:r>
      <w:r w:rsidRPr="00633A23">
        <w:t>вспоми</w:t>
      </w:r>
      <w:r w:rsidRPr="00633A23">
        <w:softHyphen/>
        <w:t>наешь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, </w:t>
      </w:r>
      <w:r w:rsidRPr="00633A23">
        <w:t>произнесенные</w:t>
      </w:r>
      <w:r w:rsidRPr="00633A23">
        <w:rPr>
          <w:rFonts w:cs="Arial"/>
        </w:rPr>
        <w:t xml:space="preserve"> </w:t>
      </w:r>
      <w:r w:rsidRPr="00633A23">
        <w:t>одним</w:t>
      </w:r>
      <w:r w:rsidRPr="00633A23">
        <w:rPr>
          <w:rFonts w:cs="Arial"/>
        </w:rPr>
        <w:t xml:space="preserve"> </w:t>
      </w:r>
      <w:r w:rsidRPr="00633A23">
        <w:t>наблюдателем русской</w:t>
      </w:r>
      <w:r w:rsidRPr="00633A23">
        <w:rPr>
          <w:rFonts w:cs="Arial"/>
        </w:rPr>
        <w:t xml:space="preserve"> </w:t>
      </w:r>
      <w:r w:rsidRPr="00633A23">
        <w:t>древней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: </w:t>
      </w:r>
      <w:r w:rsidRPr="00633A23">
        <w:t>«Русские</w:t>
      </w:r>
      <w:r w:rsidRPr="00633A23">
        <w:rPr>
          <w:rFonts w:cs="Arial"/>
        </w:rPr>
        <w:t xml:space="preserve"> </w:t>
      </w:r>
      <w:r w:rsidRPr="00633A23">
        <w:t>друг</w:t>
      </w:r>
      <w:r w:rsidRPr="00633A23">
        <w:rPr>
          <w:rFonts w:cs="Arial"/>
        </w:rPr>
        <w:t xml:space="preserve"> </w:t>
      </w:r>
      <w:r w:rsidRPr="00633A23">
        <w:t>друга</w:t>
      </w:r>
      <w:r w:rsidRPr="00633A23">
        <w:rPr>
          <w:rFonts w:cs="Arial"/>
        </w:rPr>
        <w:t xml:space="preserve"> </w:t>
      </w:r>
      <w:r w:rsidRPr="00633A23">
        <w:t>едят</w:t>
      </w:r>
      <w:r w:rsidRPr="00633A23">
        <w:rPr>
          <w:rFonts w:cs="Arial"/>
        </w:rPr>
        <w:t xml:space="preserve">, </w:t>
      </w:r>
      <w:r w:rsidRPr="00633A23">
        <w:t>и тем</w:t>
      </w:r>
      <w:r w:rsidRPr="00633A23">
        <w:rPr>
          <w:rFonts w:cs="Arial"/>
        </w:rPr>
        <w:t xml:space="preserve"> </w:t>
      </w:r>
      <w:r w:rsidRPr="00633A23">
        <w:t>сыты</w:t>
      </w:r>
      <w:r w:rsidRPr="00633A23">
        <w:rPr>
          <w:rFonts w:cs="Arial"/>
        </w:rPr>
        <w:t xml:space="preserve"> </w:t>
      </w:r>
      <w:r w:rsidRPr="00633A23">
        <w:t>бывают»</w:t>
      </w:r>
      <w:r w:rsidRPr="00633A23">
        <w:rPr>
          <w:rFonts w:cs="Arial"/>
        </w:rPr>
        <w:t>.</w:t>
      </w:r>
    </w:p>
    <w:p w:rsidR="00844ACB" w:rsidRDefault="00844ACB" w:rsidP="00EB0F88">
      <w:pPr>
        <w:rPr>
          <w:rFonts w:cs="Arial"/>
        </w:rPr>
      </w:pPr>
    </w:p>
    <w:p w:rsidR="00844ACB" w:rsidRPr="00633A23" w:rsidRDefault="007C5DE1" w:rsidP="00844ACB">
      <w:pPr>
        <w:ind w:firstLine="0"/>
        <w:rPr>
          <w:szCs w:val="24"/>
        </w:rPr>
      </w:pPr>
      <w:r w:rsidRPr="00A617A4">
        <w:rPr>
          <w:noProof/>
          <w:szCs w:val="24"/>
        </w:rPr>
        <w:pict>
          <v:shape id="Рисунок 63" o:spid="_x0000_i1101" type="#_x0000_t75" style="width:168pt;height:222pt;visibility:visible">
            <v:imagedata r:id="rId86" o:title=""/>
          </v:shape>
        </w:pict>
      </w:r>
    </w:p>
    <w:p w:rsidR="00844ACB" w:rsidRDefault="00844ACB" w:rsidP="00844ACB">
      <w:pPr>
        <w:pStyle w:val="ad"/>
      </w:pPr>
      <w:r w:rsidRPr="00633A23">
        <w:t>Сострадание</w:t>
      </w:r>
    </w:p>
    <w:p w:rsidR="002D3589" w:rsidRPr="00633A23" w:rsidRDefault="002D3589" w:rsidP="00844ACB">
      <w:pPr>
        <w:pStyle w:val="5"/>
      </w:pPr>
      <w:r w:rsidRPr="00633A23">
        <w:t>Глава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III</w:t>
      </w:r>
      <w:r w:rsidRPr="00633A23">
        <w:rPr>
          <w:rFonts w:cs="Arial"/>
        </w:rPr>
        <w:t xml:space="preserve"> </w:t>
      </w:r>
      <w:r w:rsidRPr="00633A23">
        <w:t>ВЕЧЕР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ЗАКАТ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,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прожита</w:t>
      </w:r>
      <w:r w:rsidRPr="00633A23">
        <w:rPr>
          <w:rFonts w:cs="Arial"/>
        </w:rPr>
        <w:t>...</w:t>
      </w:r>
    </w:p>
    <w:p w:rsidR="002D3589" w:rsidRPr="00633A23" w:rsidRDefault="002D3589" w:rsidP="00EB0F88">
      <w:r w:rsidRPr="00633A23">
        <w:t>По</w:t>
      </w:r>
      <w:r w:rsidRPr="00633A23">
        <w:rPr>
          <w:rFonts w:cs="Arial"/>
        </w:rPr>
        <w:t xml:space="preserve"> </w:t>
      </w:r>
      <w:r w:rsidRPr="00633A23">
        <w:t>средней</w:t>
      </w:r>
      <w:r w:rsidRPr="00633A23">
        <w:rPr>
          <w:rFonts w:cs="Arial"/>
        </w:rPr>
        <w:t xml:space="preserve"> </w:t>
      </w:r>
      <w:r w:rsidRPr="00633A23">
        <w:t>продолжительности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человек должен</w:t>
      </w:r>
      <w:r w:rsidRPr="00633A23">
        <w:rPr>
          <w:rFonts w:cs="Arial"/>
        </w:rPr>
        <w:t xml:space="preserve"> </w:t>
      </w:r>
      <w:r w:rsidRPr="00633A23">
        <w:t>видеть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остается</w:t>
      </w:r>
      <w:r w:rsidRPr="00633A23">
        <w:rPr>
          <w:rFonts w:cs="Arial"/>
        </w:rPr>
        <w:t xml:space="preserve"> </w:t>
      </w:r>
      <w:r w:rsidRPr="00633A23">
        <w:t>веку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а</w:t>
      </w:r>
      <w:r w:rsidRPr="00633A23">
        <w:t>кие</w:t>
      </w:r>
      <w:r w:rsidRPr="00633A23">
        <w:rPr>
          <w:rFonts w:cs="Arial"/>
        </w:rPr>
        <w:t>-</w:t>
      </w:r>
      <w:r w:rsidRPr="00633A23">
        <w:t>нибудь пять</w:t>
      </w:r>
      <w:r w:rsidRPr="00633A23">
        <w:rPr>
          <w:rFonts w:cs="Arial"/>
        </w:rPr>
        <w:t>-</w:t>
      </w:r>
      <w:r w:rsidRPr="00633A23">
        <w:t>восемь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. </w:t>
      </w:r>
      <w:r w:rsidRPr="00633A23">
        <w:t>Некоторые</w:t>
      </w:r>
      <w:r w:rsidRPr="00633A23">
        <w:rPr>
          <w:rFonts w:cs="Arial"/>
        </w:rPr>
        <w:t xml:space="preserve"> </w:t>
      </w:r>
      <w:r w:rsidRPr="00633A23">
        <w:t>считают</w:t>
      </w:r>
      <w:r w:rsidRPr="00633A23">
        <w:rPr>
          <w:rFonts w:cs="Arial"/>
        </w:rPr>
        <w:t xml:space="preserve"> </w:t>
      </w:r>
      <w:r w:rsidRPr="00633A23">
        <w:t>эту</w:t>
      </w:r>
      <w:r w:rsidRPr="00633A23">
        <w:rPr>
          <w:rFonts w:cs="Arial"/>
        </w:rPr>
        <w:t xml:space="preserve"> </w:t>
      </w:r>
      <w:r w:rsidRPr="00633A23">
        <w:t>пору</w:t>
      </w:r>
      <w:r w:rsidRPr="00633A23">
        <w:rPr>
          <w:rFonts w:cs="Arial"/>
        </w:rPr>
        <w:t xml:space="preserve"> </w:t>
      </w:r>
      <w:r w:rsidRPr="00633A23">
        <w:t>надви</w:t>
      </w:r>
      <w:r w:rsidRPr="00633A23">
        <w:softHyphen/>
        <w:t>нувшейся</w:t>
      </w:r>
      <w:r w:rsidRPr="00633A23">
        <w:rPr>
          <w:rFonts w:cs="Arial"/>
        </w:rPr>
        <w:t xml:space="preserve"> </w:t>
      </w:r>
      <w:r w:rsidRPr="00633A23">
        <w:t>старости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ожидания</w:t>
      </w:r>
      <w:r w:rsidRPr="00633A23">
        <w:rPr>
          <w:rFonts w:cs="Arial"/>
        </w:rPr>
        <w:t xml:space="preserve"> </w:t>
      </w:r>
      <w:r w:rsidRPr="00633A23">
        <w:t>неизбежной</w:t>
      </w:r>
      <w:r w:rsidRPr="00633A23">
        <w:rPr>
          <w:rFonts w:cs="Arial"/>
        </w:rPr>
        <w:t xml:space="preserve"> </w:t>
      </w:r>
      <w:r w:rsidRPr="00633A23">
        <w:t>смерти самой</w:t>
      </w:r>
      <w:r w:rsidRPr="00633A23">
        <w:rPr>
          <w:rFonts w:cs="Arial"/>
        </w:rPr>
        <w:t xml:space="preserve"> </w:t>
      </w:r>
      <w:r w:rsidRPr="00633A23">
        <w:t>грустной</w:t>
      </w:r>
      <w:r w:rsidRPr="00633A23">
        <w:rPr>
          <w:rFonts w:cs="Arial"/>
        </w:rPr>
        <w:t xml:space="preserve"> </w:t>
      </w:r>
      <w:r w:rsidRPr="00633A23">
        <w:t>порой</w:t>
      </w:r>
      <w:r w:rsidRPr="00633A23">
        <w:rPr>
          <w:rFonts w:cs="Arial"/>
        </w:rPr>
        <w:t xml:space="preserve">,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христианском</w:t>
      </w:r>
      <w:r w:rsidRPr="00633A23">
        <w:rPr>
          <w:rFonts w:cs="Arial"/>
        </w:rPr>
        <w:t xml:space="preserve"> </w:t>
      </w:r>
      <w:r w:rsidRPr="00633A23">
        <w:t>смыс</w:t>
      </w:r>
      <w:r w:rsidRPr="00633A23">
        <w:softHyphen/>
        <w:t>ле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богата</w:t>
      </w:r>
      <w:r w:rsidRPr="00633A23">
        <w:rPr>
          <w:rFonts w:cs="Arial"/>
        </w:rPr>
        <w:t xml:space="preserve"> </w:t>
      </w:r>
      <w:r w:rsidRPr="00633A23">
        <w:t>отр</w:t>
      </w:r>
      <w:r w:rsidRPr="00633A23">
        <w:t>а</w:t>
      </w:r>
      <w:r w:rsidRPr="00633A23">
        <w:t>дой</w:t>
      </w:r>
      <w:r w:rsidRPr="00633A23">
        <w:rPr>
          <w:rFonts w:cs="Arial"/>
        </w:rPr>
        <w:t xml:space="preserve">, </w:t>
      </w:r>
      <w:r w:rsidRPr="00633A23">
        <w:t>полна</w:t>
      </w:r>
      <w:r w:rsidRPr="00633A23">
        <w:rPr>
          <w:rFonts w:cs="Arial"/>
        </w:rPr>
        <w:t xml:space="preserve"> </w:t>
      </w:r>
      <w:r w:rsidRPr="00633A23">
        <w:t>высокого</w:t>
      </w:r>
      <w:r w:rsidRPr="00633A23">
        <w:rPr>
          <w:rFonts w:cs="Arial"/>
        </w:rPr>
        <w:t xml:space="preserve"> </w:t>
      </w:r>
      <w:r w:rsidRPr="00633A23">
        <w:t>значения</w:t>
      </w:r>
      <w:r w:rsidRPr="00633A23">
        <w:rPr>
          <w:rFonts w:cs="Arial"/>
        </w:rPr>
        <w:t>...</w:t>
      </w:r>
    </w:p>
    <w:p w:rsidR="002D3589" w:rsidRPr="00633A23" w:rsidRDefault="002D3589" w:rsidP="00EB0F88">
      <w:r w:rsidRPr="00633A23">
        <w:t>Каким</w:t>
      </w:r>
      <w:r w:rsidRPr="00633A23">
        <w:rPr>
          <w:rFonts w:cs="Arial"/>
        </w:rPr>
        <w:t xml:space="preserve"> </w:t>
      </w:r>
      <w:r w:rsidRPr="00633A23">
        <w:t>примирением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 xml:space="preserve">, </w:t>
      </w:r>
      <w:r w:rsidRPr="00633A23">
        <w:t>каким</w:t>
      </w:r>
      <w:r w:rsidRPr="00633A23">
        <w:rPr>
          <w:rFonts w:cs="Arial"/>
        </w:rPr>
        <w:t xml:space="preserve"> </w:t>
      </w:r>
      <w:r w:rsidRPr="00633A23">
        <w:t>великим</w:t>
      </w:r>
      <w:r w:rsidRPr="00633A23">
        <w:rPr>
          <w:rFonts w:cs="Arial"/>
        </w:rPr>
        <w:t xml:space="preserve"> </w:t>
      </w:r>
      <w:r w:rsidRPr="00633A23">
        <w:t>упо</w:t>
      </w:r>
      <w:r w:rsidRPr="00633A23">
        <w:softHyphen/>
        <w:t>ванием</w:t>
      </w:r>
      <w:r w:rsidRPr="00633A23">
        <w:rPr>
          <w:rFonts w:cs="Arial"/>
        </w:rPr>
        <w:t xml:space="preserve"> </w:t>
      </w:r>
      <w:r w:rsidRPr="00633A23">
        <w:t>веет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старца</w:t>
      </w:r>
      <w:r w:rsidRPr="00633A23">
        <w:rPr>
          <w:rFonts w:cs="Arial"/>
        </w:rPr>
        <w:t>-</w:t>
      </w:r>
      <w:r w:rsidRPr="00633A23">
        <w:t>христианина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Все</w:t>
      </w:r>
      <w:r w:rsidRPr="00633A23">
        <w:rPr>
          <w:rFonts w:cs="Arial"/>
        </w:rPr>
        <w:t xml:space="preserve"> </w:t>
      </w:r>
      <w:r w:rsidRPr="00633A23">
        <w:t>тяжелое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мучило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волновало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softHyphen/>
        <w:t>перь</w:t>
      </w:r>
      <w:r w:rsidRPr="00633A23">
        <w:rPr>
          <w:rFonts w:cs="Arial"/>
        </w:rPr>
        <w:t xml:space="preserve"> </w:t>
      </w:r>
      <w:r w:rsidRPr="00633A23">
        <w:t>осталось</w:t>
      </w:r>
      <w:r w:rsidRPr="00633A23">
        <w:rPr>
          <w:rFonts w:cs="Arial"/>
        </w:rPr>
        <w:t xml:space="preserve"> </w:t>
      </w:r>
      <w:r w:rsidRPr="00633A23">
        <w:t>там</w:t>
      </w:r>
      <w:r w:rsidRPr="00633A23">
        <w:rPr>
          <w:rFonts w:cs="Arial"/>
        </w:rPr>
        <w:t xml:space="preserve">, </w:t>
      </w:r>
      <w:r w:rsidRPr="00633A23">
        <w:t>далеко</w:t>
      </w:r>
      <w:r w:rsidRPr="00633A23">
        <w:rPr>
          <w:rFonts w:cs="Arial"/>
        </w:rPr>
        <w:t xml:space="preserve"> </w:t>
      </w:r>
      <w:r w:rsidRPr="00633A23">
        <w:t>позади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т</w:t>
      </w:r>
      <w:r w:rsidRPr="00633A23">
        <w:t>далении</w:t>
      </w:r>
      <w:r w:rsidRPr="00633A23">
        <w:rPr>
          <w:rFonts w:cs="Arial"/>
        </w:rPr>
        <w:t xml:space="preserve"> </w:t>
      </w:r>
      <w:r w:rsidRPr="00633A23">
        <w:t>сво</w:t>
      </w:r>
      <w:r w:rsidRPr="00633A23">
        <w:softHyphen/>
        <w:t>ем</w:t>
      </w:r>
      <w:r w:rsidRPr="00633A23">
        <w:rPr>
          <w:rFonts w:cs="Arial"/>
        </w:rPr>
        <w:t xml:space="preserve"> </w:t>
      </w:r>
      <w:r w:rsidRPr="00633A23">
        <w:t>кажется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легким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милым</w:t>
      </w:r>
      <w:r w:rsidRPr="00633A23">
        <w:rPr>
          <w:rFonts w:cs="Arial"/>
        </w:rPr>
        <w:t>..</w:t>
      </w:r>
      <w:r w:rsidRPr="00633A23">
        <w:t>г</w:t>
      </w:r>
      <w:r w:rsidRPr="00633A23">
        <w:rPr>
          <w:rFonts w:cs="Arial"/>
        </w:rPr>
        <w:t xml:space="preserve"> </w:t>
      </w:r>
      <w:r w:rsidRPr="00633A23">
        <w:t>Стра</w:t>
      </w:r>
      <w:r w:rsidRPr="00633A23">
        <w:softHyphen/>
        <w:t>сти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волнуют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 </w:t>
      </w:r>
      <w:r w:rsidRPr="00633A23">
        <w:t>грудь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манят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сбыточные</w:t>
      </w:r>
      <w:r w:rsidRPr="00633A23">
        <w:rPr>
          <w:rFonts w:cs="Arial"/>
        </w:rPr>
        <w:t xml:space="preserve"> </w:t>
      </w:r>
      <w:r w:rsidRPr="00633A23">
        <w:t>мечты</w:t>
      </w:r>
      <w:r w:rsidRPr="00633A23">
        <w:rPr>
          <w:rFonts w:cs="Arial"/>
        </w:rPr>
        <w:t xml:space="preserve">: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затихло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успокоилось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 этой</w:t>
      </w:r>
      <w:r w:rsidRPr="00633A23">
        <w:rPr>
          <w:rFonts w:cs="Arial"/>
        </w:rPr>
        <w:t xml:space="preserve"> </w:t>
      </w:r>
      <w:r w:rsidRPr="00633A23">
        <w:t>тишине</w:t>
      </w:r>
      <w:r w:rsidRPr="00633A23">
        <w:rPr>
          <w:rFonts w:cs="Arial"/>
        </w:rPr>
        <w:t xml:space="preserve"> </w:t>
      </w:r>
      <w:r w:rsidRPr="00633A23">
        <w:t>душа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миром</w:t>
      </w:r>
      <w:r w:rsidRPr="00633A23">
        <w:rPr>
          <w:rFonts w:cs="Arial"/>
        </w:rPr>
        <w:t xml:space="preserve"> </w:t>
      </w:r>
      <w:r w:rsidRPr="00633A23">
        <w:t>ожидает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>...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стоит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, </w:t>
      </w:r>
      <w:r w:rsidRPr="00633A23">
        <w:t>неизменный</w:t>
      </w:r>
      <w:r w:rsidRPr="00633A23">
        <w:rPr>
          <w:rFonts w:cs="Arial"/>
        </w:rPr>
        <w:t xml:space="preserve"> </w:t>
      </w:r>
      <w:r w:rsidRPr="00633A23">
        <w:t>Жених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стоит</w:t>
      </w:r>
      <w:r w:rsidRPr="00633A23">
        <w:rPr>
          <w:rFonts w:cs="Arial"/>
        </w:rPr>
        <w:t xml:space="preserve"> </w:t>
      </w:r>
      <w:r w:rsidRPr="00633A23">
        <w:t>и обещает</w:t>
      </w:r>
      <w:r w:rsidRPr="00633A23">
        <w:rPr>
          <w:rFonts w:cs="Arial"/>
        </w:rPr>
        <w:t xml:space="preserve">... </w:t>
      </w:r>
      <w:r w:rsidRPr="00633A23">
        <w:t>стоит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шепчет</w:t>
      </w:r>
      <w:r w:rsidRPr="00633A23">
        <w:rPr>
          <w:rFonts w:cs="Arial"/>
        </w:rPr>
        <w:t xml:space="preserve">: </w:t>
      </w:r>
      <w:r w:rsidRPr="00633A23">
        <w:t>«С</w:t>
      </w:r>
      <w:r w:rsidRPr="00633A23">
        <w:rPr>
          <w:rFonts w:cs="Arial"/>
        </w:rPr>
        <w:t xml:space="preserve"> </w:t>
      </w:r>
      <w:r w:rsidRPr="00633A23">
        <w:t>малых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твоих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хо</w:t>
      </w:r>
      <w:r w:rsidRPr="00633A23">
        <w:softHyphen/>
        <w:t>тел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познал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служить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.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го</w:t>
      </w:r>
      <w:r w:rsidRPr="00633A23">
        <w:softHyphen/>
        <w:t>товился</w:t>
      </w:r>
      <w:r w:rsidRPr="00633A23">
        <w:rPr>
          <w:rFonts w:cs="Arial"/>
        </w:rPr>
        <w:t xml:space="preserve"> </w:t>
      </w:r>
      <w:r w:rsidRPr="00633A23">
        <w:t>открыть</w:t>
      </w:r>
      <w:r w:rsidRPr="00633A23">
        <w:rPr>
          <w:rFonts w:cs="Arial"/>
        </w:rPr>
        <w:t xml:space="preserve"> </w:t>
      </w:r>
      <w:r w:rsidRPr="00633A23">
        <w:t>тебе</w:t>
      </w:r>
      <w:r w:rsidRPr="00633A23">
        <w:rPr>
          <w:rFonts w:cs="Arial"/>
        </w:rPr>
        <w:t xml:space="preserve"> </w:t>
      </w:r>
      <w:r w:rsidRPr="00633A23">
        <w:t>Мои</w:t>
      </w:r>
      <w:r w:rsidRPr="00633A23">
        <w:rPr>
          <w:rFonts w:cs="Arial"/>
        </w:rPr>
        <w:t xml:space="preserve"> </w:t>
      </w:r>
      <w:r w:rsidRPr="00633A23">
        <w:t>великие</w:t>
      </w:r>
      <w:r w:rsidRPr="00633A23">
        <w:rPr>
          <w:rFonts w:cs="Arial"/>
        </w:rPr>
        <w:t xml:space="preserve"> </w:t>
      </w:r>
      <w:r w:rsidRPr="00633A23">
        <w:t>тайны</w:t>
      </w:r>
      <w:r w:rsidRPr="00633A23">
        <w:rPr>
          <w:rFonts w:cs="Arial"/>
        </w:rPr>
        <w:t xml:space="preserve">, </w:t>
      </w:r>
      <w:r w:rsidRPr="00633A23">
        <w:t>даровать тебе</w:t>
      </w:r>
      <w:r w:rsidRPr="00633A23">
        <w:rPr>
          <w:rFonts w:cs="Arial"/>
        </w:rPr>
        <w:t xml:space="preserve">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чудное</w:t>
      </w:r>
      <w:r w:rsidRPr="00633A23">
        <w:rPr>
          <w:rFonts w:cs="Arial"/>
        </w:rPr>
        <w:t xml:space="preserve"> </w:t>
      </w:r>
      <w:r w:rsidRPr="00633A23">
        <w:t>счастье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каком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мечтать</w:t>
      </w:r>
      <w:r w:rsidRPr="00633A23">
        <w:rPr>
          <w:rFonts w:cs="Arial"/>
        </w:rPr>
        <w:t xml:space="preserve"> </w:t>
      </w:r>
      <w:r w:rsidRPr="00633A23">
        <w:t>не мог</w:t>
      </w:r>
      <w:r w:rsidRPr="00633A23">
        <w:rPr>
          <w:rFonts w:cs="Arial"/>
        </w:rPr>
        <w:t xml:space="preserve">...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вместо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душой</w:t>
      </w:r>
      <w:r w:rsidRPr="00633A23">
        <w:rPr>
          <w:rFonts w:cs="Arial"/>
        </w:rPr>
        <w:t xml:space="preserve"> </w:t>
      </w:r>
      <w:r w:rsidRPr="00633A23">
        <w:t>идти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,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блуждал</w:t>
      </w:r>
      <w:r w:rsidRPr="00633A23">
        <w:rPr>
          <w:rFonts w:cs="Arial"/>
        </w:rPr>
        <w:t xml:space="preserve"> </w:t>
      </w:r>
      <w:r w:rsidRPr="00633A23">
        <w:t>далеко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, </w:t>
      </w:r>
      <w:r w:rsidRPr="00633A23">
        <w:t>надеясь</w:t>
      </w:r>
      <w:r w:rsidRPr="00633A23">
        <w:rPr>
          <w:rFonts w:cs="Arial"/>
        </w:rPr>
        <w:t xml:space="preserve"> </w:t>
      </w:r>
      <w:r w:rsidRPr="00633A23">
        <w:t>найти</w:t>
      </w:r>
      <w:r w:rsidRPr="00633A23">
        <w:rPr>
          <w:rFonts w:cs="Arial"/>
        </w:rPr>
        <w:t xml:space="preserve"> </w:t>
      </w:r>
      <w:r w:rsidRPr="00633A23">
        <w:t>счастье пом</w:t>
      </w:r>
      <w:r w:rsidRPr="00633A23">
        <w:t>и</w:t>
      </w:r>
      <w:r w:rsidRPr="00633A23">
        <w:t>мо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счастья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находил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Я Один</w:t>
      </w:r>
      <w:r w:rsidRPr="00633A23">
        <w:rPr>
          <w:rFonts w:cs="Arial"/>
        </w:rPr>
        <w:t xml:space="preserve"> </w:t>
      </w:r>
      <w:r w:rsidRPr="00633A23">
        <w:t>измерил</w:t>
      </w:r>
      <w:r w:rsidRPr="00633A23">
        <w:rPr>
          <w:rFonts w:cs="Arial"/>
        </w:rPr>
        <w:t xml:space="preserve">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глубину</w:t>
      </w:r>
      <w:r w:rsidRPr="00633A23">
        <w:rPr>
          <w:rFonts w:cs="Arial"/>
        </w:rPr>
        <w:t xml:space="preserve"> </w:t>
      </w:r>
      <w:r w:rsidRPr="00633A23">
        <w:t>твоей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толь</w:t>
      </w:r>
      <w:r w:rsidRPr="00633A23">
        <w:softHyphen/>
        <w:t>ко</w:t>
      </w:r>
      <w:r w:rsidRPr="00633A23">
        <w:rPr>
          <w:rFonts w:cs="Arial"/>
        </w:rPr>
        <w:t xml:space="preserve"> </w:t>
      </w:r>
      <w:r w:rsidRPr="00633A23">
        <w:t>мог</w:t>
      </w:r>
      <w:r w:rsidRPr="00633A23">
        <w:rPr>
          <w:rFonts w:cs="Arial"/>
        </w:rPr>
        <w:t xml:space="preserve"> </w:t>
      </w:r>
      <w:r w:rsidRPr="00633A23">
        <w:t>дать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такую</w:t>
      </w:r>
      <w:r w:rsidRPr="00633A23">
        <w:rPr>
          <w:rFonts w:cs="Arial"/>
        </w:rPr>
        <w:t xml:space="preserve"> </w:t>
      </w:r>
      <w:r w:rsidRPr="00633A23">
        <w:t>полноту</w:t>
      </w:r>
      <w:r w:rsidRPr="00633A23">
        <w:rPr>
          <w:rFonts w:cs="Arial"/>
        </w:rPr>
        <w:t xml:space="preserve"> </w:t>
      </w:r>
      <w:r w:rsidRPr="00633A23">
        <w:t>радости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ее удовлетворила</w:t>
      </w:r>
      <w:r w:rsidRPr="00633A23">
        <w:rPr>
          <w:rFonts w:cs="Arial"/>
        </w:rPr>
        <w:t>...</w:t>
      </w:r>
    </w:p>
    <w:p w:rsidR="002D3589" w:rsidRPr="00633A23" w:rsidRDefault="002D3589" w:rsidP="00EB0F88">
      <w:r w:rsidRPr="00633A23">
        <w:t>«Я</w:t>
      </w:r>
      <w:r w:rsidRPr="00633A23">
        <w:rPr>
          <w:rFonts w:cs="Arial"/>
        </w:rPr>
        <w:t xml:space="preserve"> </w:t>
      </w:r>
      <w:r w:rsidRPr="00633A23">
        <w:t>стоял</w:t>
      </w:r>
      <w:r w:rsidRPr="00633A23">
        <w:rPr>
          <w:rFonts w:cs="Arial"/>
        </w:rPr>
        <w:t xml:space="preserve">, </w:t>
      </w:r>
      <w:r w:rsidRPr="00633A23">
        <w:t>грустно</w:t>
      </w:r>
      <w:r w:rsidRPr="00633A23">
        <w:rPr>
          <w:rFonts w:cs="Arial"/>
        </w:rPr>
        <w:t xml:space="preserve"> </w:t>
      </w:r>
      <w:r w:rsidRPr="00633A23">
        <w:t>смотря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тебя</w:t>
      </w:r>
      <w:r w:rsidRPr="00633A23">
        <w:rPr>
          <w:rFonts w:cs="Arial"/>
        </w:rPr>
        <w:t xml:space="preserve">.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ждал</w:t>
      </w:r>
      <w:r w:rsidRPr="00633A23">
        <w:rPr>
          <w:rFonts w:cs="Arial"/>
        </w:rPr>
        <w:t xml:space="preserve">, </w:t>
      </w:r>
      <w:r w:rsidRPr="00633A23">
        <w:t>не придешь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.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шли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вперед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впе</w:t>
      </w:r>
      <w:r w:rsidRPr="00633A23">
        <w:softHyphen/>
        <w:t>ред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приближался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следил</w:t>
      </w:r>
      <w:r w:rsidRPr="00633A23">
        <w:rPr>
          <w:rFonts w:cs="Arial"/>
        </w:rPr>
        <w:t xml:space="preserve"> </w:t>
      </w:r>
      <w:r w:rsidRPr="00633A23">
        <w:t>за всем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твоей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.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видел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блуждания</w:t>
      </w:r>
      <w:r w:rsidRPr="00633A23">
        <w:rPr>
          <w:rFonts w:cs="Arial"/>
        </w:rPr>
        <w:t xml:space="preserve"> </w:t>
      </w:r>
      <w:r w:rsidRPr="00633A23">
        <w:t>твои</w:t>
      </w:r>
      <w:r w:rsidRPr="00633A23">
        <w:rPr>
          <w:rFonts w:cs="Arial"/>
        </w:rPr>
        <w:t xml:space="preserve">. </w:t>
      </w:r>
      <w:r w:rsidRPr="00633A23">
        <w:t>Я видел</w:t>
      </w:r>
      <w:r w:rsidRPr="00633A23">
        <w:rPr>
          <w:rFonts w:cs="Arial"/>
        </w:rPr>
        <w:t xml:space="preserve">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тоску</w:t>
      </w:r>
      <w:r w:rsidRPr="00633A23">
        <w:rPr>
          <w:rFonts w:cs="Arial"/>
        </w:rPr>
        <w:t xml:space="preserve"> </w:t>
      </w:r>
      <w:r w:rsidRPr="00633A23">
        <w:t>твою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стесняя</w:t>
      </w:r>
      <w:r w:rsidRPr="00633A23">
        <w:rPr>
          <w:rFonts w:cs="Arial"/>
        </w:rPr>
        <w:t xml:space="preserve"> </w:t>
      </w:r>
      <w:r w:rsidRPr="00633A23">
        <w:t>твоей</w:t>
      </w:r>
      <w:r w:rsidRPr="00633A23">
        <w:rPr>
          <w:rFonts w:cs="Arial"/>
        </w:rPr>
        <w:t xml:space="preserve"> </w:t>
      </w:r>
      <w:r w:rsidRPr="00633A23">
        <w:t>воли</w:t>
      </w:r>
      <w:r w:rsidRPr="00633A23">
        <w:rPr>
          <w:rFonts w:cs="Arial"/>
        </w:rPr>
        <w:t xml:space="preserve">, </w:t>
      </w:r>
      <w:r w:rsidRPr="00633A23">
        <w:t>Я давал</w:t>
      </w:r>
      <w:r w:rsidRPr="00633A23">
        <w:rPr>
          <w:rFonts w:cs="Arial"/>
        </w:rPr>
        <w:t xml:space="preserve"> </w:t>
      </w:r>
      <w:r w:rsidRPr="00633A23">
        <w:t>тебе</w:t>
      </w:r>
      <w:r w:rsidRPr="00633A23">
        <w:rPr>
          <w:rFonts w:cs="Arial"/>
        </w:rPr>
        <w:t xml:space="preserve"> </w:t>
      </w:r>
      <w:r w:rsidRPr="00633A23">
        <w:t>бродить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далеко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... </w:t>
      </w:r>
      <w:r w:rsidRPr="00633A23">
        <w:t>Но</w:t>
      </w:r>
      <w:r w:rsidRPr="00633A23">
        <w:rPr>
          <w:rFonts w:cs="Arial"/>
        </w:rPr>
        <w:t xml:space="preserve">, </w:t>
      </w:r>
      <w:r w:rsidRPr="00633A23">
        <w:t>как Творцу</w:t>
      </w:r>
      <w:r w:rsidRPr="00633A23">
        <w:rPr>
          <w:rFonts w:cs="Arial"/>
        </w:rPr>
        <w:t xml:space="preserve"> </w:t>
      </w:r>
      <w:r w:rsidRPr="00633A23">
        <w:t>твоему</w:t>
      </w:r>
      <w:r w:rsidRPr="00633A23">
        <w:rPr>
          <w:rFonts w:cs="Arial"/>
        </w:rPr>
        <w:t xml:space="preserve">,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твоему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Искупителю</w:t>
      </w:r>
      <w:r w:rsidRPr="00633A23">
        <w:rPr>
          <w:rFonts w:cs="Arial"/>
        </w:rPr>
        <w:t xml:space="preserve"> </w:t>
      </w:r>
      <w:r w:rsidRPr="00633A23">
        <w:t>твоему</w:t>
      </w:r>
      <w:r w:rsidRPr="00633A23">
        <w:rPr>
          <w:rFonts w:cs="Arial"/>
        </w:rPr>
        <w:t xml:space="preserve">, </w:t>
      </w:r>
      <w:r w:rsidRPr="00633A23">
        <w:t>Мне тяжело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видеть</w:t>
      </w:r>
      <w:r w:rsidRPr="00633A23">
        <w:rPr>
          <w:rFonts w:cs="Arial"/>
        </w:rPr>
        <w:t xml:space="preserve"> </w:t>
      </w:r>
      <w:r w:rsidRPr="00633A23">
        <w:t>Мною</w:t>
      </w:r>
      <w:r w:rsidRPr="00633A23">
        <w:rPr>
          <w:rFonts w:cs="Arial"/>
        </w:rPr>
        <w:t xml:space="preserve"> </w:t>
      </w:r>
      <w:r w:rsidRPr="00633A23">
        <w:t>созданное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искупленное творение</w:t>
      </w:r>
      <w:r w:rsidRPr="00633A23">
        <w:rPr>
          <w:rFonts w:cs="Arial"/>
        </w:rPr>
        <w:t xml:space="preserve">, </w:t>
      </w:r>
      <w:r w:rsidRPr="00633A23">
        <w:t>блуждающее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далеко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Я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знал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высок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, </w:t>
      </w:r>
      <w:r w:rsidRPr="00633A23">
        <w:t>действительно</w:t>
      </w:r>
      <w:r w:rsidRPr="00633A23">
        <w:rPr>
          <w:rFonts w:cs="Arial"/>
        </w:rPr>
        <w:t xml:space="preserve">, </w:t>
      </w:r>
      <w:r w:rsidRPr="00633A23">
        <w:t>христианин</w:t>
      </w:r>
      <w:r w:rsidRPr="00633A23">
        <w:rPr>
          <w:rFonts w:cs="Arial"/>
        </w:rPr>
        <w:t xml:space="preserve">, </w:t>
      </w:r>
      <w:r w:rsidRPr="00633A23">
        <w:t>каких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натво</w:t>
      </w:r>
      <w:r w:rsidRPr="00633A23">
        <w:softHyphen/>
        <w:t>рил</w:t>
      </w:r>
      <w:r w:rsidRPr="00633A23">
        <w:rPr>
          <w:rFonts w:cs="Arial"/>
        </w:rPr>
        <w:t xml:space="preserve"> </w:t>
      </w:r>
      <w:r w:rsidRPr="00633A23">
        <w:t>чудных</w:t>
      </w:r>
      <w:r w:rsidRPr="00633A23">
        <w:rPr>
          <w:rFonts w:cs="Arial"/>
        </w:rPr>
        <w:t xml:space="preserve"> </w:t>
      </w:r>
      <w:r w:rsidRPr="00633A23">
        <w:t>дел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прославлении</w:t>
      </w:r>
      <w:r w:rsidRPr="00633A23">
        <w:rPr>
          <w:rFonts w:cs="Arial"/>
        </w:rPr>
        <w:t xml:space="preserve"> </w:t>
      </w:r>
      <w:r w:rsidRPr="00633A23">
        <w:t>имени</w:t>
      </w:r>
      <w:r w:rsidRPr="00633A23">
        <w:rPr>
          <w:rFonts w:cs="Arial"/>
        </w:rPr>
        <w:t xml:space="preserve"> </w:t>
      </w:r>
      <w:r w:rsidRPr="00633A23">
        <w:t>Моего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 это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расточил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ветру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стоишь</w:t>
      </w:r>
      <w:r w:rsidRPr="00633A23">
        <w:rPr>
          <w:rFonts w:cs="Arial"/>
        </w:rPr>
        <w:t xml:space="preserve">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гро</w:t>
      </w:r>
      <w:r w:rsidRPr="00633A23">
        <w:softHyphen/>
        <w:t>бом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бедный</w:t>
      </w:r>
      <w:r w:rsidRPr="00633A23">
        <w:rPr>
          <w:rFonts w:cs="Arial"/>
        </w:rPr>
        <w:t xml:space="preserve"> </w:t>
      </w:r>
      <w:r w:rsidRPr="00633A23">
        <w:t>нищий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приобрел</w:t>
      </w:r>
      <w:r w:rsidRPr="00633A23">
        <w:rPr>
          <w:rFonts w:cs="Arial"/>
        </w:rPr>
        <w:t xml:space="preserve"> </w:t>
      </w:r>
      <w:r w:rsidRPr="00633A23">
        <w:t>себе ничего</w:t>
      </w:r>
      <w:r w:rsidRPr="00633A23">
        <w:rPr>
          <w:rFonts w:cs="Arial"/>
        </w:rPr>
        <w:t xml:space="preserve">...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видишь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твои</w:t>
      </w:r>
      <w:r w:rsidRPr="00633A23">
        <w:rPr>
          <w:rFonts w:cs="Arial"/>
        </w:rPr>
        <w:t xml:space="preserve"> </w:t>
      </w:r>
      <w:r w:rsidRPr="00633A23">
        <w:t>ошибки</w:t>
      </w:r>
      <w:r w:rsidRPr="00633A23">
        <w:rPr>
          <w:rFonts w:cs="Arial"/>
        </w:rPr>
        <w:t>...</w:t>
      </w:r>
    </w:p>
    <w:p w:rsidR="002D3589" w:rsidRPr="00633A23" w:rsidRDefault="002D3589" w:rsidP="00EB0F88">
      <w:r w:rsidRPr="00633A23">
        <w:t>Мне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отраднее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приступил</w:t>
      </w:r>
      <w:r w:rsidRPr="00633A23">
        <w:rPr>
          <w:rFonts w:cs="Arial"/>
        </w:rPr>
        <w:t xml:space="preserve"> </w:t>
      </w:r>
      <w:r w:rsidRPr="00633A23">
        <w:t>слу</w:t>
      </w:r>
      <w:r w:rsidRPr="00633A23">
        <w:softHyphen/>
        <w:t>жить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лучшие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 </w:t>
      </w:r>
      <w:r w:rsidRPr="00633A23">
        <w:t>твое</w:t>
      </w:r>
      <w:r w:rsidRPr="00633A23">
        <w:rPr>
          <w:rFonts w:cs="Arial"/>
        </w:rPr>
        <w:t xml:space="preserve"> </w:t>
      </w:r>
      <w:r w:rsidRPr="00633A23">
        <w:t>го</w:t>
      </w:r>
      <w:r w:rsidRPr="00633A23">
        <w:softHyphen/>
        <w:t>рело</w:t>
      </w:r>
      <w:r w:rsidRPr="00633A23">
        <w:rPr>
          <w:rFonts w:cs="Arial"/>
        </w:rPr>
        <w:t xml:space="preserve"> </w:t>
      </w:r>
      <w:r w:rsidRPr="00633A23">
        <w:t>огнем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крепок</w:t>
      </w:r>
      <w:r w:rsidRPr="00633A23">
        <w:rPr>
          <w:rFonts w:cs="Arial"/>
        </w:rPr>
        <w:t xml:space="preserve"> </w:t>
      </w:r>
      <w:r w:rsidRPr="00633A23">
        <w:t>телом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духом</w:t>
      </w:r>
      <w:r w:rsidRPr="00633A23">
        <w:rPr>
          <w:rFonts w:cs="Arial"/>
        </w:rPr>
        <w:t xml:space="preserve">, </w:t>
      </w:r>
      <w:r w:rsidRPr="00633A23">
        <w:t>когда пред</w:t>
      </w:r>
      <w:r w:rsidRPr="00633A23">
        <w:rPr>
          <w:rFonts w:cs="Arial"/>
        </w:rPr>
        <w:t xml:space="preserve"> </w:t>
      </w:r>
      <w:r w:rsidRPr="00633A23">
        <w:t>тобою</w:t>
      </w:r>
      <w:r w:rsidRPr="00633A23">
        <w:rPr>
          <w:rFonts w:cs="Arial"/>
        </w:rPr>
        <w:t xml:space="preserve"> </w:t>
      </w:r>
      <w:r w:rsidRPr="00633A23">
        <w:t>лежал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жизне</w:t>
      </w:r>
      <w:r w:rsidRPr="00633A23">
        <w:t>н</w:t>
      </w:r>
      <w:r w:rsidRPr="00633A23">
        <w:t>ный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softHyphen/>
        <w:t>перь</w:t>
      </w:r>
      <w:r w:rsidRPr="00633A23">
        <w:rPr>
          <w:rFonts w:cs="Arial"/>
        </w:rPr>
        <w:t xml:space="preserve"> </w:t>
      </w:r>
      <w:r w:rsidRPr="00633A23">
        <w:t>пресекается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тебя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,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познал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заблуждения</w:t>
      </w:r>
      <w:r w:rsidRPr="00633A23">
        <w:rPr>
          <w:rFonts w:cs="Arial"/>
        </w:rPr>
        <w:t xml:space="preserve">,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го</w:t>
      </w:r>
      <w:r w:rsidRPr="00633A23">
        <w:softHyphen/>
        <w:t>тов</w:t>
      </w:r>
      <w:r w:rsidRPr="00633A23">
        <w:rPr>
          <w:rFonts w:cs="Arial"/>
        </w:rPr>
        <w:t xml:space="preserve"> </w:t>
      </w:r>
      <w:r w:rsidRPr="00633A23">
        <w:t>внимать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выслушаю</w:t>
      </w:r>
      <w:r w:rsidRPr="00633A23">
        <w:rPr>
          <w:rFonts w:cs="Arial"/>
        </w:rPr>
        <w:t xml:space="preserve"> </w:t>
      </w:r>
      <w:r w:rsidRPr="00633A23">
        <w:t>тебя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lastRenderedPageBreak/>
        <w:t>не</w:t>
      </w:r>
      <w:r w:rsidRPr="00633A23">
        <w:rPr>
          <w:rFonts w:cs="Arial"/>
        </w:rPr>
        <w:t xml:space="preserve"> </w:t>
      </w:r>
      <w:r w:rsidRPr="00633A23">
        <w:t>буду</w:t>
      </w:r>
      <w:r w:rsidRPr="00633A23">
        <w:rPr>
          <w:rFonts w:cs="Arial"/>
        </w:rPr>
        <w:t xml:space="preserve"> </w:t>
      </w:r>
      <w:r w:rsidRPr="00633A23">
        <w:t>отвер</w:t>
      </w:r>
      <w:r w:rsidRPr="00633A23">
        <w:softHyphen/>
        <w:t>гать</w:t>
      </w:r>
      <w:r w:rsidRPr="00633A23">
        <w:rPr>
          <w:rFonts w:cs="Arial"/>
        </w:rPr>
        <w:t xml:space="preserve"> </w:t>
      </w:r>
      <w:r w:rsidRPr="00633A23">
        <w:t>тебя</w:t>
      </w:r>
      <w:r w:rsidRPr="00633A23">
        <w:rPr>
          <w:rFonts w:cs="Arial"/>
        </w:rPr>
        <w:t xml:space="preserve">...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принимаю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поздно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ни приходили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.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ура</w:t>
      </w:r>
      <w:r w:rsidRPr="00633A23">
        <w:t>в</w:t>
      </w:r>
      <w:r w:rsidRPr="00633A23">
        <w:t>ниваю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работал</w:t>
      </w:r>
      <w:r w:rsidRPr="00633A23">
        <w:rPr>
          <w:rFonts w:cs="Arial"/>
        </w:rPr>
        <w:t xml:space="preserve"> </w:t>
      </w:r>
      <w:r w:rsidRPr="00633A23">
        <w:t>в винограднике</w:t>
      </w:r>
      <w:r w:rsidRPr="00633A23">
        <w:rPr>
          <w:rFonts w:cs="Arial"/>
        </w:rPr>
        <w:t xml:space="preserve"> </w:t>
      </w:r>
      <w:r w:rsidRPr="00633A23">
        <w:t>Моем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раннего</w:t>
      </w:r>
      <w:r w:rsidRPr="00633A23">
        <w:rPr>
          <w:rFonts w:cs="Arial"/>
        </w:rPr>
        <w:t xml:space="preserve"> </w:t>
      </w:r>
      <w:r w:rsidRPr="00633A23">
        <w:t>утреннего</w:t>
      </w:r>
      <w:r w:rsidRPr="00633A23">
        <w:rPr>
          <w:rFonts w:cs="Arial"/>
        </w:rPr>
        <w:t xml:space="preserve"> </w:t>
      </w:r>
      <w:r w:rsidRPr="00633A23">
        <w:t>часа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пришел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концу</w:t>
      </w:r>
      <w:r w:rsidRPr="00633A23">
        <w:rPr>
          <w:rFonts w:cs="Arial"/>
        </w:rPr>
        <w:t xml:space="preserve"> </w:t>
      </w:r>
      <w:r w:rsidRPr="00633A23">
        <w:t>работы</w:t>
      </w:r>
      <w:r w:rsidRPr="00633A23">
        <w:rPr>
          <w:rFonts w:cs="Arial"/>
        </w:rPr>
        <w:t xml:space="preserve">.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силен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милости</w:t>
      </w:r>
      <w:r w:rsidRPr="00633A23">
        <w:rPr>
          <w:rFonts w:cs="Arial"/>
        </w:rPr>
        <w:t xml:space="preserve"> </w:t>
      </w:r>
      <w:r w:rsidRPr="00633A23">
        <w:t>Моей дать</w:t>
      </w:r>
      <w:r w:rsidRPr="00633A23">
        <w:rPr>
          <w:rFonts w:cs="Arial"/>
        </w:rPr>
        <w:t xml:space="preserve"> </w:t>
      </w:r>
      <w:r w:rsidRPr="00633A23">
        <w:t>обоим</w:t>
      </w:r>
      <w:r w:rsidRPr="00633A23">
        <w:rPr>
          <w:rFonts w:cs="Arial"/>
        </w:rPr>
        <w:t xml:space="preserve"> </w:t>
      </w:r>
      <w:r w:rsidRPr="00633A23">
        <w:t>равную</w:t>
      </w:r>
      <w:r w:rsidRPr="00633A23">
        <w:rPr>
          <w:rFonts w:cs="Arial"/>
        </w:rPr>
        <w:t xml:space="preserve"> </w:t>
      </w:r>
      <w:r w:rsidRPr="00633A23">
        <w:t>награду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бывает</w:t>
      </w:r>
      <w:r w:rsidRPr="00633A23">
        <w:rPr>
          <w:rFonts w:cs="Arial"/>
        </w:rPr>
        <w:t xml:space="preserve"> </w:t>
      </w:r>
      <w:r w:rsidRPr="00633A23">
        <w:t>чист</w:t>
      </w:r>
      <w:r w:rsidRPr="00633A23">
        <w:rPr>
          <w:rFonts w:cs="Arial"/>
        </w:rPr>
        <w:t xml:space="preserve"> </w:t>
      </w:r>
      <w:r w:rsidRPr="00633A23">
        <w:t>предо Мною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праведник</w:t>
      </w:r>
      <w:r w:rsidRPr="00633A23">
        <w:rPr>
          <w:rFonts w:cs="Arial"/>
        </w:rPr>
        <w:t xml:space="preserve">, </w:t>
      </w:r>
      <w:r w:rsidRPr="00633A23">
        <w:t>послуживший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детских</w:t>
      </w:r>
      <w:r w:rsidRPr="00633A23">
        <w:rPr>
          <w:rFonts w:cs="Arial"/>
        </w:rPr>
        <w:t xml:space="preserve"> </w:t>
      </w:r>
      <w:r w:rsidRPr="00633A23">
        <w:t>лет своих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грешника</w:t>
      </w:r>
      <w:r w:rsidRPr="00633A23">
        <w:rPr>
          <w:rFonts w:cs="Arial"/>
        </w:rPr>
        <w:t xml:space="preserve"> </w:t>
      </w:r>
      <w:r w:rsidRPr="00633A23">
        <w:t>сильна</w:t>
      </w:r>
      <w:r w:rsidRPr="00633A23">
        <w:rPr>
          <w:rFonts w:cs="Arial"/>
        </w:rPr>
        <w:t xml:space="preserve"> </w:t>
      </w:r>
      <w:r w:rsidRPr="00633A23">
        <w:t>благодать</w:t>
      </w:r>
      <w:r w:rsidRPr="00633A23">
        <w:rPr>
          <w:rFonts w:cs="Arial"/>
        </w:rPr>
        <w:t xml:space="preserve"> </w:t>
      </w:r>
      <w:r w:rsidRPr="00633A23">
        <w:t>Моя</w:t>
      </w:r>
      <w:r w:rsidRPr="00633A23">
        <w:rPr>
          <w:rFonts w:cs="Arial"/>
        </w:rPr>
        <w:t xml:space="preserve"> </w:t>
      </w:r>
      <w:r w:rsidRPr="00633A23">
        <w:t>оправдать</w:t>
      </w:r>
      <w:r w:rsidRPr="00633A23">
        <w:rPr>
          <w:rFonts w:cs="Arial"/>
        </w:rPr>
        <w:t xml:space="preserve"> </w:t>
      </w:r>
      <w:r w:rsidRPr="00633A23">
        <w:t>и превознести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праведника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угоднее</w:t>
      </w:r>
      <w:r w:rsidRPr="00633A23">
        <w:rPr>
          <w:rFonts w:cs="Arial"/>
        </w:rPr>
        <w:t xml:space="preserve"> </w:t>
      </w:r>
      <w:r w:rsidRPr="00633A23">
        <w:t>святыне</w:t>
      </w:r>
      <w:r w:rsidRPr="00633A23">
        <w:rPr>
          <w:rFonts w:cs="Arial"/>
        </w:rPr>
        <w:t xml:space="preserve"> </w:t>
      </w:r>
      <w:r w:rsidRPr="00633A23">
        <w:t>Моей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хоть</w:t>
      </w:r>
      <w:r w:rsidRPr="00633A23">
        <w:rPr>
          <w:rFonts w:cs="Arial"/>
        </w:rPr>
        <w:t xml:space="preserve"> </w:t>
      </w:r>
      <w:r w:rsidRPr="00633A23">
        <w:t>поздно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приходили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чтоб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конца</w:t>
      </w:r>
      <w:r w:rsidRPr="00633A23">
        <w:rPr>
          <w:rFonts w:cs="Arial"/>
        </w:rPr>
        <w:t xml:space="preserve"> </w:t>
      </w:r>
      <w:r w:rsidRPr="00633A23">
        <w:t>забывали Меня</w:t>
      </w:r>
      <w:r w:rsidRPr="00633A23">
        <w:rPr>
          <w:rFonts w:cs="Arial"/>
        </w:rPr>
        <w:t xml:space="preserve">...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радуюсь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долгоблуждающим</w:t>
      </w:r>
      <w:r w:rsidRPr="00633A23">
        <w:rPr>
          <w:rFonts w:cs="Arial"/>
        </w:rPr>
        <w:t xml:space="preserve"> </w:t>
      </w:r>
      <w:r w:rsidRPr="00633A23">
        <w:t>путникам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принимаю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гор</w:t>
      </w:r>
      <w:r w:rsidRPr="00633A23">
        <w:t>я</w:t>
      </w:r>
      <w:r w:rsidRPr="00633A23">
        <w:t>чее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отец</w:t>
      </w:r>
      <w:r w:rsidRPr="00633A23">
        <w:rPr>
          <w:rFonts w:cs="Arial"/>
        </w:rPr>
        <w:t xml:space="preserve"> </w:t>
      </w:r>
      <w:r w:rsidRPr="00633A23">
        <w:t>притчи</w:t>
      </w:r>
      <w:r w:rsidRPr="00633A23">
        <w:rPr>
          <w:rFonts w:cs="Arial"/>
        </w:rPr>
        <w:t xml:space="preserve"> </w:t>
      </w:r>
      <w:r w:rsidRPr="00633A23">
        <w:t>Моей Евангельской</w:t>
      </w:r>
      <w:r w:rsidRPr="00633A23">
        <w:rPr>
          <w:rFonts w:cs="Arial"/>
        </w:rPr>
        <w:t xml:space="preserve"> </w:t>
      </w:r>
      <w:r w:rsidRPr="00633A23">
        <w:t>принял</w:t>
      </w:r>
      <w:r w:rsidRPr="00633A23">
        <w:rPr>
          <w:rFonts w:cs="Arial"/>
        </w:rPr>
        <w:t xml:space="preserve"> </w:t>
      </w:r>
      <w:r w:rsidRPr="00633A23">
        <w:t>блудного</w:t>
      </w:r>
      <w:r w:rsidRPr="00633A23">
        <w:rPr>
          <w:rFonts w:cs="Arial"/>
        </w:rPr>
        <w:t xml:space="preserve"> </w:t>
      </w:r>
      <w:r w:rsidRPr="00633A23">
        <w:t>сына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приму всякого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пришел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...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 xml:space="preserve">,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земной</w:t>
      </w:r>
      <w:r w:rsidRPr="00633A23">
        <w:rPr>
          <w:rFonts w:cs="Arial"/>
        </w:rPr>
        <w:t xml:space="preserve"> </w:t>
      </w:r>
      <w:r w:rsidRPr="00633A23">
        <w:t>век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отрицавший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ложе</w:t>
      </w:r>
      <w:r w:rsidRPr="00633A23">
        <w:rPr>
          <w:rFonts w:cs="Arial"/>
        </w:rPr>
        <w:t xml:space="preserve"> </w:t>
      </w:r>
      <w:r w:rsidRPr="00633A23">
        <w:t>смер</w:t>
      </w:r>
      <w:r w:rsidRPr="00633A23">
        <w:softHyphen/>
        <w:t>ти</w:t>
      </w:r>
      <w:r w:rsidRPr="00633A23">
        <w:rPr>
          <w:rFonts w:cs="Arial"/>
        </w:rPr>
        <w:t xml:space="preserve"> </w:t>
      </w:r>
      <w:r w:rsidRPr="00633A23">
        <w:t>воздохнет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возопиет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: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лишу</w:t>
      </w:r>
      <w:r w:rsidRPr="00633A23">
        <w:rPr>
          <w:rFonts w:cs="Arial"/>
        </w:rPr>
        <w:t xml:space="preserve"> </w:t>
      </w:r>
      <w:r w:rsidRPr="00633A23">
        <w:t>мило</w:t>
      </w:r>
      <w:r w:rsidRPr="00633A23">
        <w:softHyphen/>
        <w:t>сти</w:t>
      </w:r>
      <w:r w:rsidRPr="00633A23">
        <w:rPr>
          <w:rFonts w:cs="Arial"/>
        </w:rPr>
        <w:t xml:space="preserve"> </w:t>
      </w:r>
      <w:r w:rsidRPr="00633A23">
        <w:t>Моей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намерение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лобызать</w:t>
      </w:r>
      <w:r w:rsidRPr="00633A23">
        <w:rPr>
          <w:rFonts w:cs="Arial"/>
        </w:rPr>
        <w:t xml:space="preserve"> </w:t>
      </w:r>
      <w:r w:rsidRPr="00633A23">
        <w:t>буду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раскаяние 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плач</w:t>
      </w:r>
      <w:r w:rsidRPr="00633A23">
        <w:rPr>
          <w:rFonts w:cs="Arial"/>
        </w:rPr>
        <w:t xml:space="preserve"> </w:t>
      </w:r>
      <w:r w:rsidRPr="00633A23">
        <w:t>вместо</w:t>
      </w:r>
      <w:r w:rsidRPr="00633A23">
        <w:rPr>
          <w:rFonts w:cs="Arial"/>
        </w:rPr>
        <w:t xml:space="preserve"> </w:t>
      </w:r>
      <w:r w:rsidRPr="00633A23">
        <w:t>дел</w:t>
      </w:r>
      <w:r w:rsidRPr="00633A23">
        <w:rPr>
          <w:rFonts w:cs="Arial"/>
        </w:rPr>
        <w:t xml:space="preserve"> </w:t>
      </w:r>
      <w:r w:rsidRPr="00633A23">
        <w:t>вменяю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взыскании погибших</w:t>
      </w:r>
      <w:r w:rsidRPr="00633A23">
        <w:rPr>
          <w:rFonts w:cs="Arial"/>
        </w:rPr>
        <w:t xml:space="preserve"> </w:t>
      </w:r>
      <w:r w:rsidRPr="00633A23">
        <w:t>величайшая</w:t>
      </w:r>
      <w:r w:rsidRPr="00633A23">
        <w:rPr>
          <w:rFonts w:cs="Arial"/>
        </w:rPr>
        <w:t xml:space="preserve"> </w:t>
      </w:r>
      <w:r w:rsidRPr="00633A23">
        <w:t>слава</w:t>
      </w:r>
      <w:r w:rsidRPr="00633A23">
        <w:rPr>
          <w:rFonts w:cs="Arial"/>
        </w:rPr>
        <w:t xml:space="preserve"> </w:t>
      </w:r>
      <w:r w:rsidRPr="00633A23">
        <w:t>Моя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поставил</w:t>
      </w:r>
      <w:r w:rsidRPr="00633A23">
        <w:rPr>
          <w:rFonts w:cs="Arial"/>
        </w:rPr>
        <w:t xml:space="preserve"> </w:t>
      </w:r>
      <w:r w:rsidRPr="00633A23">
        <w:t>пре</w:t>
      </w:r>
      <w:r w:rsidRPr="00633A23">
        <w:softHyphen/>
        <w:t>дел</w:t>
      </w:r>
      <w:r w:rsidRPr="00633A23">
        <w:rPr>
          <w:rFonts w:cs="Arial"/>
        </w:rPr>
        <w:t xml:space="preserve"> </w:t>
      </w:r>
      <w:r w:rsidRPr="00633A23">
        <w:t>человеколюбию</w:t>
      </w:r>
      <w:r w:rsidRPr="00633A23">
        <w:rPr>
          <w:rFonts w:cs="Arial"/>
        </w:rPr>
        <w:t xml:space="preserve"> </w:t>
      </w:r>
      <w:r w:rsidRPr="00633A23">
        <w:t>Моему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указал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, </w:t>
      </w:r>
      <w:r w:rsidRPr="00633A23">
        <w:t>доколе должно</w:t>
      </w:r>
      <w:r w:rsidRPr="00633A23">
        <w:rPr>
          <w:rFonts w:cs="Arial"/>
        </w:rPr>
        <w:t xml:space="preserve"> </w:t>
      </w:r>
      <w:r w:rsidRPr="00633A23">
        <w:t>дейс</w:t>
      </w:r>
      <w:r w:rsidRPr="00633A23">
        <w:t>т</w:t>
      </w:r>
      <w:r w:rsidRPr="00633A23">
        <w:t>вовать</w:t>
      </w:r>
      <w:r w:rsidRPr="00633A23">
        <w:rPr>
          <w:rFonts w:cs="Arial"/>
        </w:rPr>
        <w:t xml:space="preserve"> </w:t>
      </w:r>
      <w:r w:rsidRPr="00633A23">
        <w:t>снисхождение</w:t>
      </w:r>
      <w:r w:rsidRPr="00633A23">
        <w:rPr>
          <w:rFonts w:cs="Arial"/>
        </w:rPr>
        <w:t xml:space="preserve"> </w:t>
      </w:r>
      <w:r w:rsidRPr="00633A23">
        <w:t>Мое</w:t>
      </w:r>
      <w:r w:rsidRPr="00633A23">
        <w:rPr>
          <w:rFonts w:cs="Arial"/>
        </w:rPr>
        <w:t>!</w:t>
      </w:r>
      <w:r w:rsidRPr="00633A23">
        <w:t>»</w:t>
      </w:r>
      <w:r w:rsidRPr="00633A23">
        <w:rPr>
          <w:rFonts w:cs="Arial"/>
        </w:rPr>
        <w:t>..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,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трепетная</w:t>
      </w:r>
      <w:r w:rsidRPr="00633A23">
        <w:rPr>
          <w:rFonts w:cs="Arial"/>
        </w:rPr>
        <w:t xml:space="preserve"> </w:t>
      </w:r>
      <w:r w:rsidRPr="00633A23">
        <w:t>радость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всепрощение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ста</w:t>
      </w:r>
      <w:r w:rsidRPr="00633A23">
        <w:rPr>
          <w:rFonts w:cs="Arial"/>
        </w:rPr>
        <w:t xml:space="preserve">,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надежда</w:t>
      </w:r>
      <w:r w:rsidRPr="00633A23">
        <w:rPr>
          <w:rFonts w:cs="Arial"/>
        </w:rPr>
        <w:t xml:space="preserve">' </w:t>
      </w:r>
      <w:r w:rsidRPr="00633A23">
        <w:t>спасения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своими</w:t>
      </w:r>
      <w:r w:rsidRPr="00633A23">
        <w:rPr>
          <w:rFonts w:cs="Arial"/>
        </w:rPr>
        <w:t xml:space="preserve"> </w:t>
      </w:r>
      <w:r w:rsidRPr="00633A23">
        <w:t>делами</w:t>
      </w:r>
      <w:r w:rsidRPr="00633A23">
        <w:rPr>
          <w:rFonts w:cs="Arial"/>
        </w:rPr>
        <w:t xml:space="preserve">, </w:t>
      </w:r>
      <w:r w:rsidRPr="00633A23">
        <w:t>а безграничною</w:t>
      </w:r>
      <w:r w:rsidRPr="00633A23">
        <w:rPr>
          <w:rFonts w:cs="Arial"/>
        </w:rPr>
        <w:t xml:space="preserve"> </w:t>
      </w:r>
      <w:r w:rsidRPr="00633A23">
        <w:t>ценою</w:t>
      </w:r>
      <w:r w:rsidRPr="00633A23">
        <w:rPr>
          <w:rFonts w:cs="Arial"/>
        </w:rPr>
        <w:t xml:space="preserve"> </w:t>
      </w:r>
      <w:r w:rsidRPr="00633A23">
        <w:t>крестной</w:t>
      </w:r>
      <w:r w:rsidRPr="00633A23">
        <w:rPr>
          <w:rFonts w:cs="Arial"/>
        </w:rPr>
        <w:t xml:space="preserve"> </w:t>
      </w:r>
      <w:r w:rsidRPr="00633A23">
        <w:t>жертвы</w:t>
      </w:r>
      <w:r w:rsidRPr="00633A23">
        <w:rPr>
          <w:rFonts w:cs="Arial"/>
        </w:rPr>
        <w:t xml:space="preserve"> </w:t>
      </w:r>
      <w:r w:rsidRPr="00633A23">
        <w:t>Христовой</w:t>
      </w:r>
      <w:r w:rsidRPr="00633A23">
        <w:rPr>
          <w:rFonts w:cs="Arial"/>
        </w:rPr>
        <w:t xml:space="preserve">, </w:t>
      </w:r>
      <w:r w:rsidRPr="00633A23">
        <w:t>это ясное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 </w:t>
      </w:r>
      <w:r w:rsidRPr="00633A23">
        <w:t>предчувствие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, </w:t>
      </w:r>
      <w:r w:rsidRPr="00633A23">
        <w:t>вот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ока</w:t>
      </w:r>
      <w:r w:rsidRPr="00633A23">
        <w:softHyphen/>
        <w:t>янстве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провел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,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пришел в</w:t>
      </w:r>
      <w:r w:rsidRPr="00633A23">
        <w:rPr>
          <w:rFonts w:cs="Arial"/>
        </w:rPr>
        <w:t xml:space="preserve"> </w:t>
      </w:r>
      <w:r w:rsidRPr="00633A23">
        <w:t>конце</w:t>
      </w:r>
      <w:r w:rsidRPr="00633A23">
        <w:rPr>
          <w:rFonts w:cs="Arial"/>
        </w:rPr>
        <w:t xml:space="preserve"> </w:t>
      </w:r>
      <w:r w:rsidRPr="00633A23">
        <w:t>концов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милосердному</w:t>
      </w:r>
      <w:r w:rsidRPr="00633A23">
        <w:rPr>
          <w:rFonts w:cs="Arial"/>
        </w:rPr>
        <w:t xml:space="preserve"> </w:t>
      </w:r>
      <w:r w:rsidRPr="00633A23">
        <w:t>Владыке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принял тебя</w:t>
      </w:r>
      <w:r w:rsidRPr="00633A23">
        <w:rPr>
          <w:rFonts w:cs="Arial"/>
        </w:rPr>
        <w:t xml:space="preserve">: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составляет</w:t>
      </w:r>
      <w:r w:rsidRPr="00633A23">
        <w:rPr>
          <w:rFonts w:cs="Arial"/>
        </w:rPr>
        <w:t xml:space="preserve"> </w:t>
      </w:r>
      <w:r w:rsidRPr="00633A23">
        <w:t>источник</w:t>
      </w:r>
      <w:r w:rsidRPr="00633A23">
        <w:rPr>
          <w:rFonts w:cs="Arial"/>
        </w:rPr>
        <w:t xml:space="preserve"> </w:t>
      </w:r>
      <w:r w:rsidRPr="00633A23">
        <w:t>неиссякаемой</w:t>
      </w:r>
      <w:r w:rsidRPr="00633A23">
        <w:rPr>
          <w:rFonts w:cs="Arial"/>
        </w:rPr>
        <w:t xml:space="preserve"> </w:t>
      </w:r>
      <w:r w:rsidRPr="00633A23">
        <w:t>ра</w:t>
      </w:r>
      <w:r w:rsidRPr="00633A23">
        <w:softHyphen/>
        <w:t>дости</w:t>
      </w:r>
      <w:r w:rsidRPr="00633A23">
        <w:rPr>
          <w:rFonts w:cs="Arial"/>
        </w:rPr>
        <w:t xml:space="preserve"> </w:t>
      </w:r>
      <w:r w:rsidRPr="00633A23">
        <w:t>старческого</w:t>
      </w:r>
      <w:r w:rsidRPr="00633A23">
        <w:rPr>
          <w:rFonts w:cs="Arial"/>
        </w:rPr>
        <w:t xml:space="preserve"> </w:t>
      </w:r>
      <w:r w:rsidRPr="00633A23">
        <w:t>возраста</w:t>
      </w:r>
      <w:r w:rsidRPr="00633A23">
        <w:rPr>
          <w:rFonts w:cs="Arial"/>
        </w:rPr>
        <w:t>...</w:t>
      </w:r>
    </w:p>
    <w:p w:rsidR="002D3589" w:rsidRPr="00633A23" w:rsidRDefault="002D3589" w:rsidP="00EB0F88">
      <w:r w:rsidRPr="00633A23">
        <w:t>Земное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изменить</w:t>
      </w:r>
      <w:r w:rsidRPr="00633A23">
        <w:rPr>
          <w:rFonts w:cs="Arial"/>
        </w:rPr>
        <w:t xml:space="preserve">: </w:t>
      </w:r>
      <w:r w:rsidRPr="00633A23">
        <w:t>умерли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забыли</w:t>
      </w:r>
      <w:r w:rsidRPr="00633A23">
        <w:rPr>
          <w:rFonts w:cs="Arial"/>
        </w:rPr>
        <w:t xml:space="preserve"> </w:t>
      </w:r>
      <w:r w:rsidRPr="00633A23">
        <w:t>тебя друзья</w:t>
      </w:r>
      <w:r w:rsidRPr="00633A23">
        <w:rPr>
          <w:rFonts w:cs="Arial"/>
        </w:rPr>
        <w:t xml:space="preserve"> </w:t>
      </w:r>
      <w:r w:rsidRPr="00633A23">
        <w:t>детства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юности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могилах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близкие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ис</w:t>
      </w:r>
      <w:r w:rsidRPr="00633A23">
        <w:softHyphen/>
        <w:t>полнились</w:t>
      </w:r>
      <w:r w:rsidRPr="00633A23">
        <w:rPr>
          <w:rFonts w:cs="Arial"/>
        </w:rPr>
        <w:t xml:space="preserve"> </w:t>
      </w:r>
      <w:r w:rsidRPr="00633A23">
        <w:t>мечты</w:t>
      </w:r>
      <w:r w:rsidRPr="00633A23">
        <w:rPr>
          <w:rFonts w:cs="Arial"/>
        </w:rPr>
        <w:t xml:space="preserve">, </w:t>
      </w:r>
      <w:r w:rsidRPr="00633A23">
        <w:t>счастье</w:t>
      </w:r>
      <w:r w:rsidRPr="00633A23">
        <w:rPr>
          <w:rFonts w:cs="Arial"/>
        </w:rPr>
        <w:t xml:space="preserve"> </w:t>
      </w:r>
      <w:r w:rsidRPr="00633A23">
        <w:t>прошло</w:t>
      </w:r>
      <w:r w:rsidRPr="00633A23">
        <w:rPr>
          <w:rFonts w:cs="Arial"/>
        </w:rPr>
        <w:t xml:space="preserve"> </w:t>
      </w:r>
      <w:r w:rsidRPr="00633A23">
        <w:t>мимо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>...</w:t>
      </w:r>
    </w:p>
    <w:p w:rsidR="002D3589" w:rsidRPr="00633A23" w:rsidRDefault="002D3589" w:rsidP="00EB0F88">
      <w:r w:rsidRPr="00633A23">
        <w:t>Но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: </w:t>
      </w:r>
      <w:r w:rsidRPr="00633A23">
        <w:t>Его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ничто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отымет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стоит при</w:t>
      </w:r>
      <w:r w:rsidRPr="00633A23">
        <w:rPr>
          <w:rFonts w:cs="Arial"/>
        </w:rPr>
        <w:t xml:space="preserve"> </w:t>
      </w:r>
      <w:r w:rsidRPr="00633A23">
        <w:t>душе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радости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дать</w:t>
      </w:r>
      <w:r w:rsidRPr="00633A23">
        <w:rPr>
          <w:rFonts w:cs="Arial"/>
        </w:rPr>
        <w:t xml:space="preserve">, </w:t>
      </w:r>
      <w:r w:rsidRPr="00633A23">
        <w:t>затопят все</w:t>
      </w:r>
      <w:r w:rsidRPr="00633A23">
        <w:rPr>
          <w:rFonts w:cs="Arial"/>
        </w:rPr>
        <w:t xml:space="preserve"> </w:t>
      </w:r>
      <w:r w:rsidRPr="00633A23">
        <w:t>бедствия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дошел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живого</w:t>
      </w:r>
      <w:r w:rsidRPr="00633A23">
        <w:rPr>
          <w:rFonts w:cs="Arial"/>
        </w:rPr>
        <w:t xml:space="preserve"> </w:t>
      </w:r>
      <w:r w:rsidRPr="00633A23">
        <w:t>чувства</w:t>
      </w:r>
      <w:r w:rsidRPr="00633A23">
        <w:rPr>
          <w:rFonts w:cs="Arial"/>
        </w:rPr>
        <w:t xml:space="preserve"> </w:t>
      </w:r>
      <w:r w:rsidRPr="00633A23">
        <w:t>общения своего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: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стр</w:t>
      </w:r>
      <w:r w:rsidRPr="00633A23">
        <w:t>а</w:t>
      </w:r>
      <w:r w:rsidRPr="00633A23">
        <w:t>шиться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соедине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Творцом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Которому</w:t>
      </w:r>
      <w:r w:rsidRPr="00633A23">
        <w:rPr>
          <w:rFonts w:cs="Arial"/>
        </w:rPr>
        <w:t xml:space="preserve"> </w:t>
      </w:r>
      <w:r w:rsidRPr="00633A23">
        <w:t>придет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через смерть</w:t>
      </w:r>
      <w:r w:rsidRPr="00633A23">
        <w:rPr>
          <w:rFonts w:cs="Arial"/>
        </w:rPr>
        <w:t>?</w:t>
      </w:r>
    </w:p>
    <w:p w:rsidR="002D3589" w:rsidRPr="00633A23" w:rsidRDefault="002D3589" w:rsidP="00EB0F88">
      <w:r w:rsidRPr="00633A23">
        <w:t>Вот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,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грозное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роковое</w:t>
      </w:r>
      <w:r w:rsidRPr="00633A23">
        <w:rPr>
          <w:rFonts w:cs="Arial"/>
        </w:rPr>
        <w:t xml:space="preserve"> </w:t>
      </w:r>
      <w:r w:rsidRPr="00633A23">
        <w:t>чудище</w:t>
      </w:r>
      <w:r w:rsidRPr="00633A23">
        <w:rPr>
          <w:rFonts w:cs="Arial"/>
        </w:rPr>
        <w:t xml:space="preserve">, </w:t>
      </w:r>
      <w:r w:rsidRPr="00633A23">
        <w:t>столь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ветное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желанное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 </w:t>
      </w:r>
      <w:r w:rsidRPr="00633A23">
        <w:t>христиа</w:t>
      </w:r>
      <w:r w:rsidRPr="00633A23">
        <w:t>н</w:t>
      </w:r>
      <w:r w:rsidRPr="00633A23">
        <w:t>ской</w:t>
      </w:r>
      <w:r w:rsidRPr="00633A23">
        <w:rPr>
          <w:rFonts w:cs="Arial"/>
        </w:rPr>
        <w:t xml:space="preserve">, </w:t>
      </w:r>
      <w:r w:rsidRPr="00633A23">
        <w:t>начиная от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Павла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дивным</w:t>
      </w:r>
      <w:r w:rsidRPr="00633A23">
        <w:rPr>
          <w:rFonts w:cs="Arial"/>
        </w:rPr>
        <w:t xml:space="preserve"> </w:t>
      </w:r>
      <w:r w:rsidRPr="00633A23">
        <w:t>восклицанием</w:t>
      </w:r>
      <w:r w:rsidRPr="00633A23">
        <w:rPr>
          <w:rFonts w:cs="Arial"/>
        </w:rPr>
        <w:t xml:space="preserve">: </w:t>
      </w:r>
      <w:r w:rsidRPr="00633A23">
        <w:t>«Желание</w:t>
      </w:r>
      <w:r w:rsidRPr="00633A23">
        <w:rPr>
          <w:rFonts w:cs="Arial"/>
        </w:rPr>
        <w:t xml:space="preserve"> </w:t>
      </w:r>
      <w:r w:rsidRPr="00633A23">
        <w:t>имею</w:t>
      </w:r>
      <w:r w:rsidRPr="00633A23">
        <w:rPr>
          <w:rFonts w:cs="Arial"/>
        </w:rPr>
        <w:t xml:space="preserve"> </w:t>
      </w:r>
      <w:r w:rsidRPr="00633A23">
        <w:t>разрешиться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 </w:t>
      </w:r>
      <w:r w:rsidRPr="00633A23">
        <w:t>быть»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самом</w:t>
      </w:r>
      <w:r w:rsidRPr="00633A23">
        <w:rPr>
          <w:rFonts w:cs="Arial"/>
        </w:rPr>
        <w:t xml:space="preserve"> </w:t>
      </w:r>
      <w:r w:rsidRPr="00633A23">
        <w:t>деле</w:t>
      </w:r>
      <w:r w:rsidRPr="00633A23">
        <w:rPr>
          <w:rFonts w:cs="Arial"/>
        </w:rPr>
        <w:t xml:space="preserve">, </w:t>
      </w:r>
      <w:r w:rsidRPr="00633A23">
        <w:t>страх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верующих</w:t>
      </w:r>
      <w:r w:rsidRPr="00633A23">
        <w:rPr>
          <w:rFonts w:cs="Arial"/>
        </w:rPr>
        <w:t xml:space="preserve"> </w:t>
      </w:r>
      <w:r w:rsidRPr="00633A23">
        <w:t>людей есть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самых</w:t>
      </w:r>
      <w:r w:rsidRPr="00633A23">
        <w:rPr>
          <w:rFonts w:cs="Arial"/>
        </w:rPr>
        <w:t xml:space="preserve"> </w:t>
      </w:r>
      <w:r w:rsidRPr="00633A23">
        <w:t>больших</w:t>
      </w:r>
      <w:r w:rsidRPr="00633A23">
        <w:rPr>
          <w:rFonts w:cs="Arial"/>
        </w:rPr>
        <w:t xml:space="preserve"> </w:t>
      </w:r>
      <w:r w:rsidRPr="00633A23">
        <w:t>недораз</w:t>
      </w:r>
      <w:r w:rsidRPr="00633A23">
        <w:t>у</w:t>
      </w:r>
      <w:r w:rsidRPr="00633A23">
        <w:t>мений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христи</w:t>
      </w:r>
      <w:r w:rsidRPr="00633A23">
        <w:softHyphen/>
        <w:t>анской</w:t>
      </w:r>
      <w:r w:rsidRPr="00633A23">
        <w:rPr>
          <w:rFonts w:cs="Arial"/>
        </w:rPr>
        <w:t xml:space="preserve"> </w:t>
      </w:r>
      <w:r w:rsidRPr="00633A23">
        <w:t>точки</w:t>
      </w:r>
      <w:r w:rsidRPr="00633A23">
        <w:rPr>
          <w:rFonts w:cs="Arial"/>
        </w:rPr>
        <w:t xml:space="preserve"> </w:t>
      </w:r>
      <w:r w:rsidRPr="00633A23">
        <w:t>зрения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Отец</w:t>
      </w:r>
      <w:r w:rsidRPr="00633A23">
        <w:rPr>
          <w:rFonts w:cs="Arial"/>
        </w:rPr>
        <w:t xml:space="preserve"> </w:t>
      </w:r>
      <w:r w:rsidRPr="00633A23">
        <w:t>ушел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, </w:t>
      </w:r>
      <w:r w:rsidRPr="00633A23">
        <w:t>оставляя</w:t>
      </w:r>
      <w:r w:rsidRPr="00633A23">
        <w:rPr>
          <w:rFonts w:cs="Arial"/>
        </w:rPr>
        <w:t xml:space="preserve"> </w:t>
      </w:r>
      <w:r w:rsidRPr="00633A23">
        <w:t>одиноким</w:t>
      </w:r>
      <w:r w:rsidRPr="00633A23">
        <w:rPr>
          <w:rFonts w:cs="Arial"/>
        </w:rPr>
        <w:t xml:space="preserve"> </w:t>
      </w:r>
      <w:r w:rsidRPr="00633A23">
        <w:t>любимого сына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заповедав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идти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, </w:t>
      </w:r>
      <w:r w:rsidRPr="00633A23">
        <w:t>пока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не позовет</w:t>
      </w:r>
      <w:r w:rsidRPr="00633A23">
        <w:rPr>
          <w:rFonts w:cs="Arial"/>
        </w:rPr>
        <w:t xml:space="preserve"> </w:t>
      </w:r>
      <w:r w:rsidRPr="00633A23">
        <w:t>сына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тоскливо</w:t>
      </w:r>
      <w:r w:rsidRPr="00633A23">
        <w:rPr>
          <w:rFonts w:cs="Arial"/>
        </w:rPr>
        <w:t xml:space="preserve"> </w:t>
      </w:r>
      <w:r w:rsidRPr="00633A23">
        <w:t>сыну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отца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сын</w:t>
      </w:r>
      <w:r w:rsidRPr="00633A23">
        <w:rPr>
          <w:rFonts w:cs="Arial"/>
        </w:rPr>
        <w:t xml:space="preserve">, </w:t>
      </w:r>
      <w:r w:rsidRPr="00633A23">
        <w:t>исполняя волю</w:t>
      </w:r>
      <w:r w:rsidRPr="00633A23">
        <w:rPr>
          <w:rFonts w:cs="Arial"/>
        </w:rPr>
        <w:t xml:space="preserve"> </w:t>
      </w:r>
      <w:r w:rsidRPr="00633A23">
        <w:t>отцовскую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ждет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ждет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смеет</w:t>
      </w:r>
      <w:r w:rsidRPr="00633A23">
        <w:rPr>
          <w:rFonts w:cs="Arial"/>
        </w:rPr>
        <w:t xml:space="preserve"> </w:t>
      </w:r>
      <w:r w:rsidRPr="00633A23">
        <w:t>идти за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тоска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разлуке</w:t>
      </w:r>
      <w:r w:rsidRPr="00633A23">
        <w:rPr>
          <w:rFonts w:cs="Arial"/>
        </w:rPr>
        <w:t xml:space="preserve"> </w:t>
      </w:r>
      <w:r w:rsidRPr="00633A23">
        <w:t>смягчается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порою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лучит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отца</w:t>
      </w:r>
      <w:r w:rsidRPr="00633A23">
        <w:rPr>
          <w:rFonts w:cs="Arial"/>
        </w:rPr>
        <w:t xml:space="preserve"> </w:t>
      </w:r>
      <w:r w:rsidRPr="00633A23">
        <w:t>такую</w:t>
      </w:r>
      <w:r w:rsidRPr="00633A23">
        <w:rPr>
          <w:rFonts w:cs="Arial"/>
        </w:rPr>
        <w:t xml:space="preserve"> </w:t>
      </w:r>
      <w:r w:rsidRPr="00633A23">
        <w:t>весть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ясно</w:t>
      </w:r>
      <w:r w:rsidRPr="00633A23">
        <w:rPr>
          <w:rFonts w:cs="Arial"/>
        </w:rPr>
        <w:t xml:space="preserve"> </w:t>
      </w:r>
      <w:r w:rsidRPr="00633A23">
        <w:t>станет ему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помнит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отец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заботится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...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со всяким</w:t>
      </w:r>
      <w:r w:rsidRPr="00633A23">
        <w:rPr>
          <w:rFonts w:cs="Arial"/>
        </w:rPr>
        <w:t xml:space="preserve"> </w:t>
      </w:r>
      <w:r w:rsidRPr="00633A23">
        <w:t>г</w:t>
      </w:r>
      <w:r w:rsidRPr="00633A23">
        <w:t>о</w:t>
      </w:r>
      <w:r w:rsidRPr="00633A23">
        <w:t>дом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всякою</w:t>
      </w:r>
      <w:r w:rsidRPr="00633A23">
        <w:rPr>
          <w:rFonts w:cs="Arial"/>
        </w:rPr>
        <w:t xml:space="preserve"> </w:t>
      </w:r>
      <w:r w:rsidRPr="00633A23">
        <w:t>новою</w:t>
      </w:r>
      <w:r w:rsidRPr="00633A23">
        <w:rPr>
          <w:rFonts w:cs="Arial"/>
        </w:rPr>
        <w:t xml:space="preserve"> </w:t>
      </w:r>
      <w:r w:rsidRPr="00633A23">
        <w:t>вестью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горячее желание</w:t>
      </w:r>
      <w:r w:rsidRPr="00633A23">
        <w:rPr>
          <w:rFonts w:cs="Arial"/>
        </w:rPr>
        <w:t xml:space="preserve"> </w:t>
      </w:r>
      <w:r w:rsidRPr="00633A23">
        <w:t>прийти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отцу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остаться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, </w:t>
      </w:r>
      <w:r w:rsidRPr="00633A23">
        <w:t>н</w:t>
      </w:r>
      <w:r w:rsidRPr="00633A23">
        <w:t>а</w:t>
      </w:r>
      <w:r w:rsidRPr="00633A23">
        <w:t>ко</w:t>
      </w:r>
      <w:r w:rsidRPr="00633A23">
        <w:softHyphen/>
        <w:t>нец</w:t>
      </w:r>
      <w:r w:rsidRPr="00633A23">
        <w:rPr>
          <w:rFonts w:cs="Arial"/>
        </w:rPr>
        <w:t xml:space="preserve">, </w:t>
      </w:r>
      <w:r w:rsidRPr="00633A23">
        <w:t>приходит</w:t>
      </w:r>
      <w:r w:rsidRPr="00633A23">
        <w:rPr>
          <w:rFonts w:cs="Arial"/>
        </w:rPr>
        <w:t xml:space="preserve"> </w:t>
      </w:r>
      <w:r w:rsidRPr="00633A23">
        <w:t>зов</w:t>
      </w:r>
      <w:r w:rsidRPr="00633A23">
        <w:rPr>
          <w:rFonts w:cs="Arial"/>
        </w:rPr>
        <w:t xml:space="preserve">: </w:t>
      </w:r>
      <w:r w:rsidRPr="00633A23">
        <w:t>отец</w:t>
      </w:r>
      <w:r w:rsidRPr="00633A23">
        <w:rPr>
          <w:rFonts w:cs="Arial"/>
        </w:rPr>
        <w:t xml:space="preserve"> </w:t>
      </w:r>
      <w:r w:rsidRPr="00633A23">
        <w:t>зовет</w:t>
      </w:r>
      <w:r w:rsidRPr="00633A23">
        <w:rPr>
          <w:rFonts w:cs="Arial"/>
        </w:rPr>
        <w:t xml:space="preserve">: </w:t>
      </w:r>
      <w:r w:rsidRPr="00633A23">
        <w:t>рад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сын</w:t>
      </w:r>
      <w:r w:rsidRPr="00633A23">
        <w:rPr>
          <w:rFonts w:cs="Arial"/>
        </w:rPr>
        <w:t>!</w:t>
      </w:r>
    </w:p>
    <w:p w:rsidR="002D3589" w:rsidRPr="00633A23" w:rsidRDefault="002D3589" w:rsidP="00EB0F88"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скажем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сын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каждый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, </w:t>
      </w:r>
      <w:r w:rsidRPr="00633A23">
        <w:t>отец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Творец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Искупитель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; </w:t>
      </w:r>
      <w:r w:rsidRPr="00633A23">
        <w:t>весть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отца</w:t>
      </w:r>
      <w:r w:rsidRPr="00633A23">
        <w:rPr>
          <w:rFonts w:cs="Arial"/>
        </w:rPr>
        <w:t xml:space="preserve"> </w:t>
      </w:r>
      <w:r w:rsidRPr="00633A23">
        <w:t>— неизглаголанные</w:t>
      </w:r>
      <w:r w:rsidRPr="00633A23">
        <w:rPr>
          <w:rFonts w:cs="Arial"/>
        </w:rPr>
        <w:t xml:space="preserve"> </w:t>
      </w:r>
      <w:r w:rsidRPr="00633A23">
        <w:t>гласы</w:t>
      </w:r>
      <w:r w:rsidRPr="00633A23">
        <w:rPr>
          <w:rFonts w:cs="Arial"/>
        </w:rPr>
        <w:t xml:space="preserve"> </w:t>
      </w:r>
      <w:r w:rsidRPr="00633A23">
        <w:t>Божий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душе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зов отца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сыну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Божье</w:t>
      </w:r>
      <w:r w:rsidRPr="00633A23">
        <w:rPr>
          <w:rFonts w:cs="Arial"/>
        </w:rPr>
        <w:t xml:space="preserve"> </w:t>
      </w:r>
      <w:r w:rsidRPr="00633A23">
        <w:t>опр</w:t>
      </w:r>
      <w:r w:rsidRPr="00633A23">
        <w:t>е</w:t>
      </w:r>
      <w:r w:rsidRPr="00633A23">
        <w:t>деление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Чего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страшиться</w:t>
      </w:r>
      <w:r w:rsidRPr="00633A23">
        <w:rPr>
          <w:rFonts w:cs="Arial"/>
        </w:rPr>
        <w:t xml:space="preserve"> </w:t>
      </w:r>
      <w:r w:rsidRPr="00633A23">
        <w:t>тут</w:t>
      </w:r>
      <w:r w:rsidRPr="00633A23">
        <w:rPr>
          <w:rFonts w:cs="Arial"/>
        </w:rPr>
        <w:t xml:space="preserve">,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тосковать</w:t>
      </w:r>
      <w:r w:rsidRPr="00633A23">
        <w:rPr>
          <w:rFonts w:cs="Arial"/>
        </w:rPr>
        <w:t xml:space="preserve">,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отпи</w:t>
      </w:r>
      <w:r w:rsidRPr="00633A23">
        <w:softHyphen/>
        <w:t>хиваться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кричать</w:t>
      </w:r>
      <w:r w:rsidRPr="00633A23">
        <w:rPr>
          <w:rFonts w:cs="Arial"/>
        </w:rPr>
        <w:t xml:space="preserve">: </w:t>
      </w:r>
      <w:r w:rsidRPr="00633A23">
        <w:t>«Я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хочу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спаси</w:t>
      </w:r>
      <w:r w:rsidRPr="00633A23">
        <w:softHyphen/>
        <w:t>те</w:t>
      </w:r>
      <w:r w:rsidRPr="00633A23">
        <w:rPr>
          <w:rFonts w:cs="Arial"/>
        </w:rPr>
        <w:t xml:space="preserve"> </w:t>
      </w:r>
      <w:r w:rsidRPr="00633A23">
        <w:t>меня»</w:t>
      </w:r>
      <w:r w:rsidRPr="00633A23">
        <w:rPr>
          <w:rFonts w:cs="Arial"/>
        </w:rPr>
        <w:t xml:space="preserve">...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надо</w:t>
      </w:r>
      <w:r w:rsidRPr="00633A23">
        <w:rPr>
          <w:rFonts w:cs="Arial"/>
        </w:rPr>
        <w:t xml:space="preserve"> </w:t>
      </w:r>
      <w:r w:rsidRPr="00633A23">
        <w:t>принимать</w:t>
      </w:r>
      <w:r w:rsidRPr="00633A23">
        <w:rPr>
          <w:rFonts w:cs="Arial"/>
        </w:rPr>
        <w:t xml:space="preserve"> </w:t>
      </w:r>
      <w:r w:rsidRPr="00633A23">
        <w:t>зов</w:t>
      </w:r>
      <w:r w:rsidRPr="00633A23">
        <w:rPr>
          <w:rFonts w:cs="Arial"/>
        </w:rPr>
        <w:t xml:space="preserve"> </w:t>
      </w:r>
      <w:r w:rsidRPr="00633A23">
        <w:t>Господень</w:t>
      </w:r>
      <w:r w:rsidRPr="00633A23">
        <w:rPr>
          <w:rFonts w:cs="Arial"/>
        </w:rPr>
        <w:t xml:space="preserve">; </w:t>
      </w:r>
      <w:r w:rsidRPr="00633A23">
        <w:t>так ли</w:t>
      </w:r>
      <w:r w:rsidRPr="00633A23">
        <w:rPr>
          <w:rFonts w:cs="Arial"/>
        </w:rPr>
        <w:t xml:space="preserve"> </w:t>
      </w:r>
      <w:r w:rsidRPr="00633A23">
        <w:t>надо</w:t>
      </w:r>
      <w:r w:rsidRPr="00633A23">
        <w:rPr>
          <w:rFonts w:cs="Arial"/>
        </w:rPr>
        <w:t xml:space="preserve"> </w:t>
      </w:r>
      <w:r w:rsidRPr="00633A23">
        <w:t>держать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теми</w:t>
      </w:r>
      <w:r w:rsidRPr="00633A23">
        <w:rPr>
          <w:rFonts w:cs="Arial"/>
        </w:rPr>
        <w:t xml:space="preserve"> </w:t>
      </w:r>
      <w:r w:rsidRPr="00633A23">
        <w:t>часами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долж</w:t>
      </w:r>
      <w:r w:rsidRPr="00633A23">
        <w:softHyphen/>
        <w:t>на</w:t>
      </w:r>
      <w:r w:rsidRPr="00633A23">
        <w:rPr>
          <w:rFonts w:cs="Arial"/>
        </w:rPr>
        <w:t xml:space="preserve"> </w:t>
      </w:r>
      <w:r w:rsidRPr="00633A23">
        <w:t>открыться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вечная</w:t>
      </w:r>
      <w:r w:rsidRPr="00633A23">
        <w:rPr>
          <w:rFonts w:cs="Arial"/>
        </w:rPr>
        <w:t>?</w:t>
      </w:r>
    </w:p>
    <w:p w:rsidR="002D3589" w:rsidRPr="00633A23" w:rsidRDefault="002D3589" w:rsidP="00EB0F88">
      <w:r w:rsidRPr="00633A23">
        <w:t>Как</w:t>
      </w:r>
      <w:r w:rsidRPr="00633A23">
        <w:rPr>
          <w:rFonts w:cs="Arial"/>
        </w:rPr>
        <w:t xml:space="preserve"> </w:t>
      </w:r>
      <w:r w:rsidRPr="00633A23">
        <w:t>умели</w:t>
      </w:r>
      <w:r w:rsidRPr="00633A23">
        <w:rPr>
          <w:rFonts w:cs="Arial"/>
        </w:rPr>
        <w:t xml:space="preserve"> </w:t>
      </w:r>
      <w:r w:rsidRPr="00633A23">
        <w:t>умирать</w:t>
      </w:r>
      <w:r w:rsidRPr="00633A23">
        <w:rPr>
          <w:rFonts w:cs="Arial"/>
        </w:rPr>
        <w:t xml:space="preserve"> </w:t>
      </w:r>
      <w:r w:rsidRPr="00633A23">
        <w:t>встарь</w:t>
      </w:r>
      <w:r w:rsidRPr="00633A23">
        <w:rPr>
          <w:rFonts w:cs="Arial"/>
        </w:rPr>
        <w:t xml:space="preserve"> </w:t>
      </w:r>
      <w:r w:rsidRPr="00633A23">
        <w:t>русские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сей</w:t>
      </w:r>
      <w:r w:rsidRPr="00633A23">
        <w:softHyphen/>
        <w:t>час</w:t>
      </w:r>
      <w:r w:rsidRPr="00633A23">
        <w:rPr>
          <w:rFonts w:cs="Arial"/>
        </w:rPr>
        <w:t xml:space="preserve"> </w:t>
      </w:r>
      <w:r w:rsidRPr="00633A23">
        <w:t>умеют</w:t>
      </w:r>
      <w:r w:rsidRPr="00633A23">
        <w:rPr>
          <w:rFonts w:cs="Arial"/>
        </w:rPr>
        <w:t xml:space="preserve"> </w:t>
      </w:r>
      <w:r w:rsidRPr="00633A23">
        <w:t>умирать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трусливо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softHyphen/>
        <w:t>перь</w:t>
      </w:r>
      <w:r w:rsidRPr="00633A23">
        <w:rPr>
          <w:rFonts w:cs="Arial"/>
        </w:rPr>
        <w:t xml:space="preserve"> </w:t>
      </w:r>
      <w:r w:rsidRPr="00633A23">
        <w:t>умирают</w:t>
      </w:r>
      <w:r w:rsidRPr="00633A23">
        <w:rPr>
          <w:rFonts w:cs="Arial"/>
        </w:rPr>
        <w:t xml:space="preserve"> </w:t>
      </w:r>
      <w:r w:rsidRPr="00633A23">
        <w:t>большею</w:t>
      </w:r>
      <w:r w:rsidRPr="00633A23">
        <w:rPr>
          <w:rFonts w:cs="Arial"/>
        </w:rPr>
        <w:t xml:space="preserve"> </w:t>
      </w:r>
      <w:r w:rsidRPr="00633A23">
        <w:t>частью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образованные</w:t>
      </w:r>
      <w:r w:rsidRPr="00633A23">
        <w:rPr>
          <w:rFonts w:cs="Arial"/>
        </w:rPr>
        <w:t xml:space="preserve">, </w:t>
      </w:r>
      <w:r w:rsidRPr="00633A23">
        <w:t>и как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умеет</w:t>
      </w:r>
      <w:r w:rsidRPr="00633A23">
        <w:rPr>
          <w:rFonts w:cs="Arial"/>
        </w:rPr>
        <w:t xml:space="preserve"> </w:t>
      </w:r>
      <w:r w:rsidRPr="00633A23">
        <w:t>вести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присутствии</w:t>
      </w:r>
      <w:r w:rsidRPr="00633A23">
        <w:rPr>
          <w:rFonts w:cs="Arial"/>
        </w:rPr>
        <w:t xml:space="preserve"> </w:t>
      </w:r>
      <w:r w:rsidRPr="00633A23">
        <w:t>великой</w:t>
      </w:r>
      <w:r w:rsidRPr="00633A23">
        <w:rPr>
          <w:rFonts w:cs="Arial"/>
        </w:rPr>
        <w:t xml:space="preserve"> </w:t>
      </w:r>
      <w:r w:rsidRPr="00633A23">
        <w:t>тайны смерти</w:t>
      </w:r>
      <w:r w:rsidRPr="00633A23">
        <w:rPr>
          <w:rFonts w:cs="Arial"/>
        </w:rPr>
        <w:t xml:space="preserve"> </w:t>
      </w:r>
      <w:r w:rsidRPr="00633A23">
        <w:t>большинство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>!</w:t>
      </w:r>
    </w:p>
    <w:p w:rsidR="00844ACB" w:rsidRDefault="002D3589" w:rsidP="00EB0F88">
      <w:pPr>
        <w:rPr>
          <w:rFonts w:cs="Arial"/>
        </w:rPr>
      </w:pP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медицина</w:t>
      </w:r>
      <w:r w:rsidRPr="00633A23">
        <w:rPr>
          <w:rFonts w:cs="Arial"/>
        </w:rPr>
        <w:t xml:space="preserve"> </w:t>
      </w:r>
      <w:r w:rsidRPr="00633A23">
        <w:t>решила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спасение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не возможно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смерть</w:t>
      </w:r>
      <w:r w:rsidRPr="00633A23">
        <w:rPr>
          <w:rFonts w:cs="Arial"/>
        </w:rPr>
        <w:t xml:space="preserve"> </w:t>
      </w:r>
      <w:r w:rsidRPr="00633A23">
        <w:t>неизбежна</w:t>
      </w:r>
      <w:r w:rsidRPr="00633A23">
        <w:rPr>
          <w:rFonts w:cs="Arial"/>
        </w:rPr>
        <w:t xml:space="preserve">: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остается одно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дать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 xml:space="preserve"> </w:t>
      </w:r>
      <w:r w:rsidRPr="00633A23">
        <w:t>умереть</w:t>
      </w:r>
      <w:r w:rsidRPr="00633A23">
        <w:rPr>
          <w:rFonts w:cs="Arial"/>
        </w:rPr>
        <w:t xml:space="preserve"> </w:t>
      </w:r>
      <w:r w:rsidRPr="00633A23">
        <w:t>спокойно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А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, </w:t>
      </w:r>
      <w:r w:rsidRPr="00633A23">
        <w:t>именно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делать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умеют</w:t>
      </w:r>
      <w:r w:rsidRPr="00633A23">
        <w:rPr>
          <w:rFonts w:cs="Arial"/>
        </w:rPr>
        <w:t xml:space="preserve">. </w:t>
      </w:r>
      <w:r w:rsidRPr="00633A23">
        <w:t>Ника</w:t>
      </w:r>
      <w:r w:rsidRPr="00633A23">
        <w:softHyphen/>
        <w:t>кое</w:t>
      </w:r>
      <w:r w:rsidRPr="00633A23">
        <w:rPr>
          <w:rFonts w:cs="Arial"/>
        </w:rPr>
        <w:t xml:space="preserve"> </w:t>
      </w:r>
      <w:r w:rsidRPr="00633A23">
        <w:t>лекарство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больного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спасет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продол</w:t>
      </w:r>
      <w:r w:rsidRPr="00633A23">
        <w:softHyphen/>
        <w:t>жают</w:t>
      </w:r>
      <w:r w:rsidRPr="00633A23">
        <w:rPr>
          <w:rFonts w:cs="Arial"/>
        </w:rPr>
        <w:t xml:space="preserve"> </w:t>
      </w:r>
      <w:r w:rsidRPr="00633A23">
        <w:t>пичкать</w:t>
      </w:r>
      <w:r w:rsidRPr="00633A23">
        <w:rPr>
          <w:rFonts w:cs="Arial"/>
        </w:rPr>
        <w:t xml:space="preserve"> </w:t>
      </w:r>
      <w:r w:rsidRPr="00633A23">
        <w:t>всевозможными</w:t>
      </w:r>
      <w:r w:rsidRPr="00633A23">
        <w:rPr>
          <w:rFonts w:cs="Arial"/>
        </w:rPr>
        <w:t xml:space="preserve"> </w:t>
      </w:r>
      <w:r w:rsidRPr="00633A23">
        <w:t>снадобьями</w:t>
      </w:r>
      <w:r w:rsidRPr="00633A23">
        <w:rPr>
          <w:rFonts w:cs="Arial"/>
        </w:rPr>
        <w:t xml:space="preserve">.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думают вовсе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единственном</w:t>
      </w:r>
      <w:r w:rsidRPr="00633A23">
        <w:rPr>
          <w:rFonts w:cs="Arial"/>
        </w:rPr>
        <w:t xml:space="preserve"> </w:t>
      </w:r>
      <w:r w:rsidRPr="00633A23">
        <w:t>важном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деле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мирении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ободряют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заведомо</w:t>
      </w:r>
      <w:r w:rsidRPr="00633A23">
        <w:rPr>
          <w:rFonts w:cs="Arial"/>
        </w:rPr>
        <w:t xml:space="preserve"> </w:t>
      </w:r>
      <w:r w:rsidRPr="00633A23">
        <w:t>лживыми обещаниями</w:t>
      </w:r>
      <w:r w:rsidRPr="00633A23">
        <w:rPr>
          <w:rFonts w:cs="Arial"/>
        </w:rPr>
        <w:t xml:space="preserve">: </w:t>
      </w:r>
      <w:r w:rsidRPr="00633A23">
        <w:t>«Да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оправитесь</w:t>
      </w:r>
      <w:r w:rsidRPr="00633A23">
        <w:rPr>
          <w:rFonts w:cs="Arial"/>
        </w:rPr>
        <w:t xml:space="preserve">...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месяц молодцом</w:t>
      </w:r>
      <w:r w:rsidRPr="00633A23">
        <w:rPr>
          <w:rFonts w:cs="Arial"/>
        </w:rPr>
        <w:t xml:space="preserve"> </w:t>
      </w:r>
      <w:r w:rsidRPr="00633A23">
        <w:t>будете</w:t>
      </w:r>
      <w:r w:rsidRPr="00633A23">
        <w:rPr>
          <w:rFonts w:cs="Arial"/>
        </w:rPr>
        <w:t xml:space="preserve">.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вами</w:t>
      </w:r>
      <w:r w:rsidRPr="00633A23">
        <w:rPr>
          <w:rFonts w:cs="Arial"/>
        </w:rPr>
        <w:t xml:space="preserve"> </w:t>
      </w:r>
      <w:r w:rsidRPr="00633A23">
        <w:t>скоро</w:t>
      </w:r>
      <w:r w:rsidRPr="00633A23">
        <w:rPr>
          <w:rFonts w:cs="Arial"/>
        </w:rPr>
        <w:t xml:space="preserve"> </w:t>
      </w:r>
      <w:r w:rsidRPr="00633A23">
        <w:t>потанцуем»</w:t>
      </w:r>
      <w:r w:rsidRPr="00633A23">
        <w:rPr>
          <w:rFonts w:cs="Arial"/>
        </w:rPr>
        <w:t xml:space="preserve">. </w:t>
      </w:r>
      <w:r w:rsidRPr="00633A23">
        <w:t>Вме</w:t>
      </w:r>
      <w:r w:rsidRPr="00633A23">
        <w:softHyphen/>
        <w:t>сто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чтоб</w:t>
      </w:r>
      <w:r w:rsidRPr="00633A23">
        <w:rPr>
          <w:rFonts w:cs="Arial"/>
        </w:rPr>
        <w:t xml:space="preserve"> </w:t>
      </w:r>
      <w:r w:rsidRPr="00633A23">
        <w:t>привлекать</w:t>
      </w:r>
      <w:r w:rsidRPr="00633A23">
        <w:rPr>
          <w:rFonts w:cs="Arial"/>
        </w:rPr>
        <w:t xml:space="preserve"> </w:t>
      </w:r>
      <w:r w:rsidRPr="00633A23">
        <w:t>мысль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единст</w:t>
      </w:r>
      <w:r w:rsidRPr="00633A23">
        <w:softHyphen/>
        <w:t>венно</w:t>
      </w:r>
      <w:r w:rsidRPr="00633A23">
        <w:rPr>
          <w:rFonts w:cs="Arial"/>
        </w:rPr>
        <w:t xml:space="preserve"> </w:t>
      </w:r>
      <w:r w:rsidRPr="00633A23">
        <w:t>нужному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сбивают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всевозможные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softHyphen/>
        <w:t>ские</w:t>
      </w:r>
      <w:r w:rsidRPr="00633A23">
        <w:rPr>
          <w:rFonts w:cs="Arial"/>
        </w:rPr>
        <w:t xml:space="preserve"> </w:t>
      </w:r>
      <w:r w:rsidRPr="00633A23">
        <w:t>ненужности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lastRenderedPageBreak/>
        <w:t>Боятся</w:t>
      </w:r>
      <w:r w:rsidRPr="00633A23">
        <w:rPr>
          <w:rFonts w:cs="Arial"/>
        </w:rPr>
        <w:t xml:space="preserve"> </w:t>
      </w:r>
      <w:r w:rsidRPr="00633A23">
        <w:t>сказать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 xml:space="preserve"> </w:t>
      </w:r>
      <w:r w:rsidRPr="00633A23">
        <w:t>прямо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умирает</w:t>
      </w:r>
      <w:r w:rsidRPr="00633A23">
        <w:rPr>
          <w:rFonts w:cs="Arial"/>
        </w:rPr>
        <w:t xml:space="preserve">, </w:t>
      </w:r>
      <w:r w:rsidRPr="00633A23">
        <w:t>и что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пора</w:t>
      </w:r>
      <w:r w:rsidRPr="00633A23">
        <w:rPr>
          <w:rFonts w:cs="Arial"/>
        </w:rPr>
        <w:t xml:space="preserve"> </w:t>
      </w:r>
      <w:r w:rsidRPr="00633A23">
        <w:t>свести</w:t>
      </w:r>
      <w:r w:rsidRPr="00633A23">
        <w:rPr>
          <w:rFonts w:cs="Arial"/>
        </w:rPr>
        <w:t xml:space="preserve"> </w:t>
      </w:r>
      <w:r w:rsidRPr="00633A23">
        <w:t>счеты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сделать</w:t>
      </w:r>
      <w:r w:rsidRPr="00633A23">
        <w:rPr>
          <w:rFonts w:cs="Arial"/>
        </w:rPr>
        <w:t xml:space="preserve"> </w:t>
      </w:r>
      <w:r w:rsidRPr="00633A23">
        <w:t>последние</w:t>
      </w:r>
      <w:r w:rsidRPr="00633A23">
        <w:rPr>
          <w:rFonts w:cs="Arial"/>
        </w:rPr>
        <w:t xml:space="preserve"> </w:t>
      </w:r>
      <w:r w:rsidRPr="00633A23">
        <w:t>распоряжения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мысли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средоточить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вечности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Наконец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самую</w:t>
      </w:r>
      <w:r w:rsidRPr="00633A23">
        <w:rPr>
          <w:rFonts w:cs="Arial"/>
        </w:rPr>
        <w:t xml:space="preserve"> </w:t>
      </w:r>
      <w:r w:rsidRPr="00633A23">
        <w:t>последнюю</w:t>
      </w:r>
      <w:r w:rsidRPr="00633A23">
        <w:rPr>
          <w:rFonts w:cs="Arial"/>
        </w:rPr>
        <w:t xml:space="preserve"> </w:t>
      </w:r>
      <w:r w:rsidRPr="00633A23">
        <w:t>минуту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уже начнется</w:t>
      </w:r>
      <w:r w:rsidRPr="00633A23">
        <w:rPr>
          <w:rFonts w:cs="Arial"/>
        </w:rPr>
        <w:t xml:space="preserve"> </w:t>
      </w:r>
      <w:r w:rsidRPr="00633A23">
        <w:t>агония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тут</w:t>
      </w:r>
      <w:r w:rsidRPr="00633A23">
        <w:rPr>
          <w:rFonts w:cs="Arial"/>
        </w:rPr>
        <w:t xml:space="preserve"> </w:t>
      </w:r>
      <w:r w:rsidRPr="00633A23">
        <w:t>мешают</w:t>
      </w:r>
      <w:r w:rsidRPr="00633A23">
        <w:rPr>
          <w:rFonts w:cs="Arial"/>
        </w:rPr>
        <w:t xml:space="preserve"> </w:t>
      </w:r>
      <w:r w:rsidRPr="00633A23">
        <w:t>душе</w:t>
      </w:r>
      <w:r w:rsidRPr="00633A23">
        <w:rPr>
          <w:rFonts w:cs="Arial"/>
        </w:rPr>
        <w:t xml:space="preserve"> </w:t>
      </w:r>
      <w:r w:rsidRPr="00633A23">
        <w:t>спокойно</w:t>
      </w:r>
      <w:r w:rsidRPr="00633A23">
        <w:rPr>
          <w:rFonts w:cs="Arial"/>
        </w:rPr>
        <w:t xml:space="preserve"> </w:t>
      </w:r>
      <w:r w:rsidRPr="00633A23">
        <w:t>рас</w:t>
      </w:r>
      <w:r w:rsidRPr="00633A23">
        <w:softHyphen/>
        <w:t>статься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телом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Говорят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rPr>
          <w:rFonts w:cs="Arial"/>
        </w:rPr>
        <w:t xml:space="preserve"> </w:t>
      </w:r>
      <w:r w:rsidRPr="00633A23">
        <w:t>вопли</w:t>
      </w:r>
      <w:r w:rsidRPr="00633A23">
        <w:rPr>
          <w:rFonts w:cs="Arial"/>
        </w:rPr>
        <w:t xml:space="preserve">, </w:t>
      </w:r>
      <w:r w:rsidRPr="00633A23">
        <w:t>стоны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крики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дымаются</w:t>
      </w:r>
      <w:r w:rsidRPr="00633A23">
        <w:rPr>
          <w:rFonts w:cs="Arial"/>
        </w:rPr>
        <w:t xml:space="preserve"> </w:t>
      </w:r>
      <w:r w:rsidRPr="00633A23">
        <w:t>вокруг</w:t>
      </w:r>
      <w:r w:rsidRPr="00633A23">
        <w:rPr>
          <w:rFonts w:cs="Arial"/>
        </w:rPr>
        <w:t xml:space="preserve"> </w:t>
      </w:r>
      <w:r w:rsidRPr="00633A23">
        <w:t>постели</w:t>
      </w:r>
      <w:r w:rsidRPr="00633A23">
        <w:rPr>
          <w:rFonts w:cs="Arial"/>
        </w:rPr>
        <w:t xml:space="preserve"> </w:t>
      </w:r>
      <w:r w:rsidRPr="00633A23">
        <w:t>отходящего</w:t>
      </w:r>
      <w:r w:rsidRPr="00633A23">
        <w:rPr>
          <w:rFonts w:cs="Arial"/>
        </w:rPr>
        <w:t>, ...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пре</w:t>
      </w:r>
      <w:r w:rsidRPr="00633A23">
        <w:softHyphen/>
        <w:t>рвать</w:t>
      </w:r>
      <w:r w:rsidRPr="00633A23">
        <w:rPr>
          <w:rFonts w:cs="Arial"/>
        </w:rPr>
        <w:t xml:space="preserve"> </w:t>
      </w:r>
      <w:r w:rsidRPr="00633A23">
        <w:t>агонию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несколько</w:t>
      </w:r>
      <w:r w:rsidRPr="00633A23">
        <w:rPr>
          <w:rFonts w:cs="Arial"/>
        </w:rPr>
        <w:t xml:space="preserve"> </w:t>
      </w:r>
      <w:r w:rsidRPr="00633A23">
        <w:t>часов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день или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отсрочить</w:t>
      </w:r>
      <w:r w:rsidRPr="00633A23">
        <w:rPr>
          <w:rFonts w:cs="Arial"/>
        </w:rPr>
        <w:t xml:space="preserve"> </w:t>
      </w:r>
      <w:r w:rsidRPr="00633A23">
        <w:t>смерть</w:t>
      </w:r>
      <w:r w:rsidRPr="00633A23">
        <w:rPr>
          <w:rFonts w:cs="Arial"/>
        </w:rPr>
        <w:t xml:space="preserve">...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чему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, </w:t>
      </w:r>
      <w:r w:rsidRPr="00633A23">
        <w:t>когда это</w:t>
      </w:r>
      <w:r w:rsidRPr="00633A23">
        <w:rPr>
          <w:rFonts w:cs="Arial"/>
        </w:rPr>
        <w:t xml:space="preserve"> </w:t>
      </w:r>
      <w:r w:rsidRPr="00633A23">
        <w:t>доставляет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лишнее</w:t>
      </w:r>
      <w:r w:rsidRPr="00633A23">
        <w:rPr>
          <w:rFonts w:cs="Arial"/>
        </w:rPr>
        <w:t xml:space="preserve"> </w:t>
      </w:r>
      <w:r w:rsidRPr="00633A23">
        <w:t>терзание</w:t>
      </w:r>
      <w:r w:rsidRPr="00633A23">
        <w:rPr>
          <w:rFonts w:cs="Arial"/>
        </w:rPr>
        <w:t xml:space="preserve"> </w:t>
      </w:r>
      <w:r w:rsidRPr="00633A23">
        <w:t>остающимся</w:t>
      </w:r>
      <w:r w:rsidRPr="00633A23">
        <w:rPr>
          <w:rFonts w:cs="Arial"/>
        </w:rPr>
        <w:t xml:space="preserve"> </w:t>
      </w:r>
      <w:r w:rsidRPr="00633A23">
        <w:t>и лишние</w:t>
      </w:r>
      <w:r w:rsidRPr="00633A23">
        <w:rPr>
          <w:rFonts w:cs="Arial"/>
        </w:rPr>
        <w:t xml:space="preserve"> </w:t>
      </w:r>
      <w:r w:rsidRPr="00633A23">
        <w:t>муки</w:t>
      </w:r>
      <w:r w:rsidRPr="00633A23">
        <w:rPr>
          <w:rFonts w:cs="Arial"/>
        </w:rPr>
        <w:t xml:space="preserve"> </w:t>
      </w:r>
      <w:r w:rsidRPr="00633A23">
        <w:t>ум</w:t>
      </w:r>
      <w:r w:rsidRPr="00633A23">
        <w:t>и</w:t>
      </w:r>
      <w:r w:rsidRPr="00633A23">
        <w:t>рающему</w:t>
      </w:r>
      <w:r w:rsidRPr="00633A23">
        <w:rPr>
          <w:rFonts w:cs="Arial"/>
        </w:rPr>
        <w:t>?</w:t>
      </w:r>
    </w:p>
    <w:p w:rsidR="002D3589" w:rsidRPr="00633A23" w:rsidRDefault="002D3589" w:rsidP="00EB0F88">
      <w:r w:rsidRPr="00633A23">
        <w:t>Не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умирают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христианского</w:t>
      </w:r>
      <w:r w:rsidRPr="00633A23">
        <w:rPr>
          <w:rFonts w:cs="Arial"/>
        </w:rPr>
        <w:t xml:space="preserve"> </w:t>
      </w:r>
      <w:r w:rsidRPr="00633A23">
        <w:t>настроения</w:t>
      </w:r>
      <w:r w:rsidRPr="00633A23">
        <w:rPr>
          <w:rFonts w:cs="Arial"/>
        </w:rPr>
        <w:t xml:space="preserve"> </w:t>
      </w:r>
      <w:r w:rsidRPr="00633A23">
        <w:t>в христианских</w:t>
      </w:r>
      <w:r w:rsidRPr="00633A23">
        <w:rPr>
          <w:rFonts w:cs="Arial"/>
        </w:rPr>
        <w:t xml:space="preserve"> </w:t>
      </w:r>
      <w:r w:rsidRPr="00633A23">
        <w:t>семьях</w:t>
      </w:r>
      <w:r w:rsidRPr="00633A23">
        <w:rPr>
          <w:rFonts w:cs="Arial"/>
        </w:rPr>
        <w:t xml:space="preserve">.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отнош</w:t>
      </w:r>
      <w:r w:rsidRPr="00633A23">
        <w:t>е</w:t>
      </w:r>
      <w:r w:rsidRPr="00633A23">
        <w:t>ние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всем</w:t>
      </w:r>
      <w:r w:rsidRPr="00633A23">
        <w:rPr>
          <w:rFonts w:cs="Arial"/>
        </w:rPr>
        <w:t xml:space="preserve"> </w:t>
      </w:r>
      <w:r w:rsidRPr="00633A23">
        <w:t>другое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Во</w:t>
      </w:r>
      <w:r w:rsidRPr="00633A23">
        <w:rPr>
          <w:rFonts w:cs="Arial"/>
        </w:rPr>
        <w:t>-</w:t>
      </w:r>
      <w:r w:rsidRPr="00633A23">
        <w:t>первых</w:t>
      </w:r>
      <w:r w:rsidRPr="00633A23">
        <w:rPr>
          <w:rFonts w:cs="Arial"/>
        </w:rPr>
        <w:t xml:space="preserve">,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смотрит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смерть</w:t>
      </w:r>
      <w:r w:rsidRPr="00633A23">
        <w:rPr>
          <w:rFonts w:cs="Arial"/>
        </w:rPr>
        <w:t xml:space="preserve"> </w:t>
      </w:r>
      <w:r w:rsidRPr="00633A23">
        <w:t>совершенно спокойно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безо</w:t>
      </w:r>
      <w:r w:rsidRPr="00633A23">
        <w:rPr>
          <w:rFonts w:cs="Arial"/>
        </w:rPr>
        <w:t xml:space="preserve"> </w:t>
      </w:r>
      <w:r w:rsidRPr="00633A23">
        <w:t>всякого</w:t>
      </w:r>
      <w:r w:rsidRPr="00633A23">
        <w:rPr>
          <w:rFonts w:cs="Arial"/>
        </w:rPr>
        <w:t xml:space="preserve"> </w:t>
      </w:r>
      <w:r w:rsidRPr="00633A23">
        <w:t>злорадства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услышите</w:t>
      </w:r>
      <w:r w:rsidRPr="00633A23">
        <w:rPr>
          <w:rFonts w:cs="Arial"/>
        </w:rPr>
        <w:t xml:space="preserve"> </w:t>
      </w:r>
      <w:r w:rsidRPr="00633A23">
        <w:t>там такие</w:t>
      </w:r>
      <w:r w:rsidRPr="00633A23">
        <w:rPr>
          <w:rFonts w:cs="Arial"/>
        </w:rPr>
        <w:t xml:space="preserve"> </w:t>
      </w:r>
      <w:r w:rsidRPr="00633A23">
        <w:t>разговоры</w:t>
      </w:r>
      <w:r w:rsidRPr="00633A23">
        <w:rPr>
          <w:rFonts w:cs="Arial"/>
        </w:rPr>
        <w:t>:</w:t>
      </w:r>
    </w:p>
    <w:p w:rsidR="002D3589" w:rsidRPr="00633A23" w:rsidRDefault="002D3589" w:rsidP="00EB0F88">
      <w:r w:rsidRPr="00633A23">
        <w:t>Что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, </w:t>
      </w:r>
      <w:r w:rsidRPr="00633A23">
        <w:t>тетка</w:t>
      </w:r>
      <w:r w:rsidRPr="00633A23">
        <w:rPr>
          <w:rFonts w:cs="Arial"/>
        </w:rPr>
        <w:t xml:space="preserve"> </w:t>
      </w:r>
      <w:r w:rsidRPr="00633A23">
        <w:t>Акулина</w:t>
      </w:r>
      <w:r w:rsidRPr="00633A23">
        <w:rPr>
          <w:rFonts w:cs="Arial"/>
        </w:rPr>
        <w:t xml:space="preserve">, </w:t>
      </w:r>
      <w:r w:rsidRPr="00633A23">
        <w:t>зажилась</w:t>
      </w:r>
      <w:r w:rsidRPr="00633A23">
        <w:rPr>
          <w:rFonts w:cs="Arial"/>
        </w:rPr>
        <w:t xml:space="preserve">?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уж</w:t>
      </w:r>
      <w:r w:rsidRPr="00633A23">
        <w:rPr>
          <w:rFonts w:cs="Arial"/>
        </w:rPr>
        <w:t xml:space="preserve"> </w:t>
      </w:r>
      <w:r w:rsidRPr="00633A23">
        <w:t>давно хочу</w:t>
      </w:r>
      <w:r w:rsidRPr="00633A23">
        <w:rPr>
          <w:rFonts w:cs="Arial"/>
        </w:rPr>
        <w:t xml:space="preserve"> </w:t>
      </w:r>
      <w:r w:rsidRPr="00633A23">
        <w:t>тебя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упокой</w:t>
      </w:r>
      <w:r w:rsidRPr="00633A23">
        <w:rPr>
          <w:rFonts w:cs="Arial"/>
        </w:rPr>
        <w:t xml:space="preserve"> </w:t>
      </w:r>
      <w:r w:rsidRPr="00633A23">
        <w:t>помнить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впрямь</w:t>
      </w:r>
      <w:r w:rsidRPr="00633A23">
        <w:rPr>
          <w:rFonts w:cs="Arial"/>
        </w:rPr>
        <w:t xml:space="preserve">, </w:t>
      </w:r>
      <w:r w:rsidRPr="00633A23">
        <w:t>голубчик</w:t>
      </w:r>
      <w:r w:rsidRPr="00633A23">
        <w:rPr>
          <w:rFonts w:cs="Arial"/>
        </w:rPr>
        <w:t xml:space="preserve">, </w:t>
      </w:r>
      <w:r w:rsidRPr="00633A23">
        <w:t>зажилась</w:t>
      </w:r>
      <w:r w:rsidRPr="00633A23">
        <w:rPr>
          <w:rFonts w:cs="Arial"/>
        </w:rPr>
        <w:t xml:space="preserve">, </w:t>
      </w:r>
      <w:r w:rsidRPr="00633A23">
        <w:t>пора</w:t>
      </w:r>
      <w:r w:rsidRPr="00633A23">
        <w:rPr>
          <w:rFonts w:cs="Arial"/>
        </w:rPr>
        <w:t xml:space="preserve"> </w:t>
      </w:r>
      <w:r w:rsidRPr="00633A23">
        <w:t>старым</w:t>
      </w:r>
      <w:r w:rsidRPr="00633A23">
        <w:rPr>
          <w:rFonts w:cs="Arial"/>
        </w:rPr>
        <w:t xml:space="preserve"> </w:t>
      </w:r>
      <w:r w:rsidRPr="00633A23">
        <w:t>кос</w:t>
      </w:r>
      <w:r w:rsidRPr="00633A23">
        <w:softHyphen/>
        <w:t>тям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покой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прибирает</w:t>
      </w:r>
      <w:r w:rsidRPr="00633A23">
        <w:rPr>
          <w:rFonts w:cs="Arial"/>
        </w:rPr>
        <w:t xml:space="preserve">...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готова</w:t>
      </w:r>
      <w:r w:rsidRPr="00633A23">
        <w:rPr>
          <w:rFonts w:cs="Arial"/>
        </w:rPr>
        <w:t xml:space="preserve">, </w:t>
      </w:r>
      <w:r w:rsidRPr="00633A23">
        <w:t>верно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А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готовься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помрешь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Пора</w:t>
      </w:r>
      <w:r w:rsidRPr="00633A23">
        <w:rPr>
          <w:rFonts w:cs="Arial"/>
        </w:rPr>
        <w:t xml:space="preserve">, </w:t>
      </w:r>
      <w:r w:rsidRPr="00633A23">
        <w:t>пора</w:t>
      </w:r>
      <w:r w:rsidRPr="00633A23">
        <w:rPr>
          <w:rFonts w:cs="Arial"/>
        </w:rPr>
        <w:t xml:space="preserve"> </w:t>
      </w:r>
      <w:r w:rsidRPr="00633A23">
        <w:t>помирать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, </w:t>
      </w:r>
      <w:r w:rsidRPr="00633A23">
        <w:t>голубчик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Но</w:t>
      </w:r>
      <w:r w:rsidRPr="00633A23">
        <w:rPr>
          <w:rFonts w:cs="Arial"/>
        </w:rPr>
        <w:t xml:space="preserve"> </w:t>
      </w:r>
      <w:r w:rsidRPr="00633A23">
        <w:t>такие</w:t>
      </w:r>
      <w:r w:rsidRPr="00633A23">
        <w:rPr>
          <w:rFonts w:cs="Arial"/>
        </w:rPr>
        <w:t xml:space="preserve"> </w:t>
      </w:r>
      <w:r w:rsidRPr="00633A23">
        <w:t>взгляды</w:t>
      </w:r>
      <w:r w:rsidRPr="00633A23">
        <w:rPr>
          <w:rFonts w:cs="Arial"/>
        </w:rPr>
        <w:t xml:space="preserve">,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ясное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простое</w:t>
      </w:r>
      <w:r w:rsidRPr="00633A23">
        <w:rPr>
          <w:rFonts w:cs="Arial"/>
        </w:rPr>
        <w:t xml:space="preserve"> </w:t>
      </w:r>
      <w:r w:rsidRPr="00633A23">
        <w:t>отноше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составляют</w:t>
      </w:r>
      <w:r w:rsidRPr="00633A23">
        <w:rPr>
          <w:rFonts w:cs="Arial"/>
        </w:rPr>
        <w:t xml:space="preserve"> </w:t>
      </w:r>
      <w:r w:rsidRPr="00633A23">
        <w:t>принадле</w:t>
      </w:r>
      <w:r w:rsidRPr="00633A23">
        <w:t>ж</w:t>
      </w:r>
      <w:r w:rsidRPr="00633A23">
        <w:t>ность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одного только</w:t>
      </w:r>
      <w:r w:rsidRPr="00633A23">
        <w:rPr>
          <w:rFonts w:cs="Arial"/>
        </w:rPr>
        <w:t xml:space="preserve"> </w:t>
      </w:r>
      <w:r w:rsidRPr="00633A23">
        <w:t>простонародья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вообще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верую</w:t>
      </w:r>
      <w:r w:rsidRPr="00633A23">
        <w:softHyphen/>
        <w:t>щих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вечность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Если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старые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дут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ужас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посоветуют</w:t>
      </w:r>
      <w:r w:rsidRPr="00633A23">
        <w:rPr>
          <w:rFonts w:cs="Arial"/>
        </w:rPr>
        <w:t xml:space="preserve"> </w:t>
      </w:r>
      <w:r w:rsidRPr="00633A23">
        <w:t>сост</w:t>
      </w:r>
      <w:r w:rsidRPr="00633A23">
        <w:t>а</w:t>
      </w:r>
      <w:r w:rsidRPr="00633A23">
        <w:t>вить</w:t>
      </w:r>
      <w:r w:rsidRPr="00633A23">
        <w:rPr>
          <w:rFonts w:cs="Arial"/>
        </w:rPr>
        <w:t xml:space="preserve"> </w:t>
      </w:r>
      <w:r w:rsidRPr="00633A23">
        <w:t>заблаго</w:t>
      </w:r>
      <w:r w:rsidRPr="00633A23">
        <w:softHyphen/>
        <w:t>временно</w:t>
      </w:r>
      <w:r w:rsidRPr="00633A23">
        <w:rPr>
          <w:rFonts w:cs="Arial"/>
        </w:rPr>
        <w:t xml:space="preserve"> </w:t>
      </w:r>
      <w:r w:rsidRPr="00633A23">
        <w:t>духовное</w:t>
      </w:r>
      <w:r w:rsidRPr="00633A23">
        <w:rPr>
          <w:rFonts w:cs="Arial"/>
        </w:rPr>
        <w:t xml:space="preserve"> </w:t>
      </w:r>
      <w:r w:rsidRPr="00633A23">
        <w:t>завещание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в жизни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произнесут</w:t>
      </w:r>
      <w:r w:rsidRPr="00633A23">
        <w:rPr>
          <w:rFonts w:cs="Arial"/>
        </w:rPr>
        <w:t xml:space="preserve"> </w:t>
      </w:r>
      <w:r w:rsidRPr="00633A23">
        <w:t>таких</w:t>
      </w:r>
      <w:r w:rsidRPr="00633A23">
        <w:rPr>
          <w:rFonts w:cs="Arial"/>
        </w:rPr>
        <w:t xml:space="preserve"> </w:t>
      </w:r>
      <w:r w:rsidRPr="00633A23">
        <w:t>слов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«когда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умру»</w:t>
      </w:r>
      <w:r w:rsidRPr="00633A23">
        <w:rPr>
          <w:rFonts w:cs="Arial"/>
        </w:rPr>
        <w:t xml:space="preserve">, </w:t>
      </w:r>
      <w:r w:rsidRPr="00633A23">
        <w:t>«когда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живых»</w:t>
      </w:r>
      <w:r w:rsidRPr="00633A23">
        <w:rPr>
          <w:rFonts w:cs="Arial"/>
        </w:rPr>
        <w:t xml:space="preserve">, </w:t>
      </w:r>
      <w:r w:rsidRPr="00633A23">
        <w:t>точно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одни</w:t>
      </w:r>
      <w:r w:rsidRPr="00633A23">
        <w:rPr>
          <w:rFonts w:cs="Arial"/>
        </w:rPr>
        <w:t xml:space="preserve"> </w:t>
      </w:r>
      <w:r w:rsidRPr="00633A23">
        <w:t>из всей</w:t>
      </w:r>
      <w:r w:rsidRPr="00633A23">
        <w:rPr>
          <w:rFonts w:cs="Arial"/>
        </w:rPr>
        <w:t xml:space="preserve"> </w:t>
      </w:r>
      <w:r w:rsidRPr="00633A23">
        <w:t>вселенной</w:t>
      </w:r>
      <w:r w:rsidRPr="00633A23">
        <w:rPr>
          <w:rFonts w:cs="Arial"/>
        </w:rPr>
        <w:t xml:space="preserve"> </w:t>
      </w:r>
      <w:r w:rsidRPr="00633A23">
        <w:t>подлежат</w:t>
      </w:r>
      <w:r w:rsidRPr="00633A23">
        <w:rPr>
          <w:rFonts w:cs="Arial"/>
        </w:rPr>
        <w:t xml:space="preserve"> </w:t>
      </w:r>
      <w:r w:rsidRPr="00633A23">
        <w:t>исключению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общего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кона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должны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бесконечно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наоборот</w:t>
      </w:r>
      <w:r w:rsidRPr="00633A23">
        <w:rPr>
          <w:rFonts w:cs="Arial"/>
        </w:rPr>
        <w:t xml:space="preserve">, </w:t>
      </w:r>
      <w:r w:rsidRPr="00633A23">
        <w:t>п</w:t>
      </w:r>
      <w:r w:rsidRPr="00633A23">
        <w:t>о</w:t>
      </w:r>
      <w:r w:rsidRPr="00633A23">
        <w:t>падаются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совершенно</w:t>
      </w:r>
      <w:r w:rsidRPr="00633A23">
        <w:rPr>
          <w:rFonts w:cs="Arial"/>
        </w:rPr>
        <w:t xml:space="preserve"> </w:t>
      </w:r>
      <w:r w:rsidRPr="00633A23">
        <w:t>противоположного склада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, </w:t>
      </w:r>
      <w:r w:rsidRPr="00633A23">
        <w:t>будучи</w:t>
      </w:r>
      <w:r w:rsidRPr="00633A23">
        <w:rPr>
          <w:rFonts w:cs="Arial"/>
        </w:rPr>
        <w:t xml:space="preserve"> </w:t>
      </w:r>
      <w:r w:rsidRPr="00633A23">
        <w:t>молоды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цветущи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t>о</w:t>
      </w:r>
      <w:r w:rsidRPr="00633A23">
        <w:t>вер</w:t>
      </w:r>
      <w:r w:rsidRPr="00633A23">
        <w:softHyphen/>
        <w:t>шенно</w:t>
      </w:r>
      <w:r w:rsidRPr="00633A23">
        <w:rPr>
          <w:rFonts w:cs="Arial"/>
        </w:rPr>
        <w:t xml:space="preserve"> </w:t>
      </w:r>
      <w:r w:rsidRPr="00633A23">
        <w:t>спокойно</w:t>
      </w:r>
      <w:r w:rsidRPr="00633A23">
        <w:rPr>
          <w:rFonts w:cs="Arial"/>
        </w:rPr>
        <w:t xml:space="preserve"> </w:t>
      </w:r>
      <w:r w:rsidRPr="00633A23">
        <w:t>рассуждают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, </w:t>
      </w:r>
      <w:r w:rsidRPr="00633A23">
        <w:t>едва достигнув</w:t>
      </w:r>
      <w:r w:rsidRPr="00633A23">
        <w:rPr>
          <w:rFonts w:cs="Arial"/>
        </w:rPr>
        <w:t xml:space="preserve"> </w:t>
      </w:r>
      <w:r w:rsidRPr="00633A23">
        <w:t>совершеннолетия</w:t>
      </w:r>
      <w:r w:rsidRPr="00633A23">
        <w:rPr>
          <w:rFonts w:cs="Arial"/>
        </w:rPr>
        <w:t xml:space="preserve">, </w:t>
      </w:r>
      <w:r w:rsidRPr="00633A23">
        <w:t>делают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а</w:t>
      </w:r>
      <w:r w:rsidRPr="00633A23">
        <w:t>вещание</w:t>
      </w:r>
      <w:r w:rsidRPr="00633A23">
        <w:rPr>
          <w:rFonts w:cs="Arial"/>
        </w:rPr>
        <w:t xml:space="preserve"> </w:t>
      </w:r>
      <w:r w:rsidRPr="00633A23">
        <w:t>о своем</w:t>
      </w:r>
      <w:r w:rsidRPr="00633A23">
        <w:rPr>
          <w:rFonts w:cs="Arial"/>
        </w:rPr>
        <w:t xml:space="preserve"> </w:t>
      </w:r>
      <w:r w:rsidRPr="00633A23">
        <w:t>имуществе</w:t>
      </w:r>
      <w:r w:rsidRPr="00633A23">
        <w:rPr>
          <w:rFonts w:cs="Arial"/>
        </w:rPr>
        <w:t>,</w:t>
      </w:r>
    </w:p>
    <w:p w:rsidR="002D3589" w:rsidRPr="00633A23" w:rsidRDefault="002D3589" w:rsidP="00EB0F88">
      <w:r w:rsidRPr="00633A23">
        <w:t>Я</w:t>
      </w:r>
      <w:r w:rsidRPr="00633A23">
        <w:rPr>
          <w:rFonts w:cs="Arial"/>
        </w:rPr>
        <w:t xml:space="preserve"> </w:t>
      </w:r>
      <w:r w:rsidRPr="00633A23">
        <w:t>узнал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юности</w:t>
      </w:r>
      <w:r w:rsidRPr="00633A23">
        <w:rPr>
          <w:rFonts w:cs="Arial"/>
        </w:rPr>
        <w:t xml:space="preserve"> </w:t>
      </w:r>
      <w:r w:rsidRPr="00633A23">
        <w:t>моей</w:t>
      </w:r>
      <w:r w:rsidRPr="00633A23">
        <w:rPr>
          <w:rFonts w:cs="Arial"/>
        </w:rPr>
        <w:t xml:space="preserve"> </w:t>
      </w:r>
      <w:r w:rsidRPr="00633A23">
        <w:t>одного</w:t>
      </w:r>
      <w:r w:rsidRPr="00633A23">
        <w:rPr>
          <w:rFonts w:cs="Arial"/>
        </w:rPr>
        <w:t xml:space="preserve"> </w:t>
      </w:r>
      <w:r w:rsidRPr="00633A23">
        <w:t>шестнадцатилетнего мальчика</w:t>
      </w:r>
      <w:r w:rsidRPr="00633A23">
        <w:rPr>
          <w:rFonts w:cs="Arial"/>
        </w:rPr>
        <w:t xml:space="preserve">, </w:t>
      </w:r>
      <w:r w:rsidRPr="00633A23">
        <w:t>умного</w:t>
      </w:r>
      <w:r w:rsidRPr="00633A23">
        <w:rPr>
          <w:rFonts w:cs="Arial"/>
        </w:rPr>
        <w:t xml:space="preserve">, </w:t>
      </w:r>
      <w:r w:rsidRPr="00633A23">
        <w:t>жизнерадостного</w:t>
      </w:r>
      <w:r w:rsidRPr="00633A23">
        <w:rPr>
          <w:rFonts w:cs="Arial"/>
        </w:rPr>
        <w:t xml:space="preserve">, </w:t>
      </w:r>
      <w:r w:rsidRPr="00633A23">
        <w:t>достигшего</w:t>
      </w:r>
      <w:r w:rsidRPr="00633A23">
        <w:rPr>
          <w:rFonts w:cs="Arial"/>
        </w:rPr>
        <w:t xml:space="preserve"> </w:t>
      </w:r>
      <w:r w:rsidRPr="00633A23">
        <w:t>впо</w:t>
      </w:r>
      <w:r w:rsidRPr="00633A23">
        <w:softHyphen/>
        <w:t>следствии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больших</w:t>
      </w:r>
      <w:r w:rsidRPr="00633A23">
        <w:rPr>
          <w:rFonts w:cs="Arial"/>
        </w:rPr>
        <w:t xml:space="preserve"> </w:t>
      </w:r>
      <w:r w:rsidRPr="00633A23">
        <w:t>удач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юные</w:t>
      </w:r>
      <w:r w:rsidRPr="00633A23">
        <w:rPr>
          <w:rFonts w:cs="Arial"/>
        </w:rPr>
        <w:t xml:space="preserve"> </w:t>
      </w:r>
      <w:r w:rsidRPr="00633A23">
        <w:t>годы уже</w:t>
      </w:r>
      <w:r w:rsidRPr="00633A23">
        <w:rPr>
          <w:rFonts w:cs="Arial"/>
        </w:rPr>
        <w:t xml:space="preserve"> </w:t>
      </w:r>
      <w:r w:rsidRPr="00633A23">
        <w:t>распределил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сл</w:t>
      </w:r>
      <w:r w:rsidRPr="00633A23">
        <w:t>у</w:t>
      </w:r>
      <w:r w:rsidRPr="00633A23">
        <w:t>чай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свое вещи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ружья</w:t>
      </w:r>
      <w:r w:rsidRPr="00633A23">
        <w:rPr>
          <w:rFonts w:cs="Arial"/>
        </w:rPr>
        <w:t xml:space="preserve">, </w:t>
      </w:r>
      <w:r w:rsidRPr="00633A23">
        <w:t>собак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страстный</w:t>
      </w:r>
      <w:r w:rsidRPr="00633A23">
        <w:rPr>
          <w:rFonts w:cs="Arial"/>
        </w:rPr>
        <w:t xml:space="preserve"> </w:t>
      </w:r>
      <w:r w:rsidRPr="00633A23">
        <w:t>охотник</w:t>
      </w:r>
      <w:r w:rsidRPr="00633A23">
        <w:rPr>
          <w:rFonts w:cs="Arial"/>
        </w:rPr>
        <w:t xml:space="preserve">, </w:t>
      </w:r>
      <w:r w:rsidRPr="00633A23">
        <w:t>расписал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а</w:t>
      </w:r>
      <w:r w:rsidRPr="00633A23">
        <w:t>ранее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друзьям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книги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нис</w:t>
      </w:r>
      <w:r w:rsidRPr="00633A23">
        <w:softHyphen/>
        <w:t>колько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помешало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благоденственному</w:t>
      </w:r>
      <w:r w:rsidRPr="00633A23">
        <w:rPr>
          <w:rFonts w:cs="Arial"/>
        </w:rPr>
        <w:t xml:space="preserve"> </w:t>
      </w:r>
      <w:r w:rsidRPr="00633A23">
        <w:t>сущест</w:t>
      </w:r>
      <w:r w:rsidRPr="00633A23">
        <w:softHyphen/>
        <w:t>вованию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Как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пришлось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одного</w:t>
      </w:r>
      <w:r w:rsidRPr="00633A23">
        <w:rPr>
          <w:rFonts w:cs="Arial"/>
        </w:rPr>
        <w:t xml:space="preserve"> </w:t>
      </w:r>
      <w:r w:rsidRPr="00633A23">
        <w:t>приятеля</w:t>
      </w:r>
      <w:r w:rsidRPr="00633A23">
        <w:rPr>
          <w:rFonts w:cs="Arial"/>
        </w:rPr>
        <w:t xml:space="preserve"> </w:t>
      </w:r>
      <w:r w:rsidRPr="00633A23">
        <w:t>в старинной</w:t>
      </w:r>
      <w:r w:rsidRPr="00633A23">
        <w:rPr>
          <w:rFonts w:cs="Arial"/>
        </w:rPr>
        <w:t xml:space="preserve"> </w:t>
      </w:r>
      <w:r w:rsidRPr="00633A23">
        <w:t>усадьбе</w:t>
      </w:r>
      <w:r w:rsidRPr="00633A23">
        <w:rPr>
          <w:rFonts w:cs="Arial"/>
        </w:rPr>
        <w:t xml:space="preserve">. </w:t>
      </w:r>
      <w:r w:rsidRPr="00633A23">
        <w:t>Хозяева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молодая</w:t>
      </w:r>
      <w:r w:rsidRPr="00633A23">
        <w:rPr>
          <w:rFonts w:cs="Arial"/>
        </w:rPr>
        <w:t xml:space="preserve"> </w:t>
      </w:r>
      <w:r w:rsidRPr="00633A23">
        <w:t>чета</w:t>
      </w:r>
      <w:r w:rsidRPr="00633A23">
        <w:rPr>
          <w:rFonts w:cs="Arial"/>
        </w:rPr>
        <w:t xml:space="preserve"> </w:t>
      </w:r>
      <w:r w:rsidRPr="00633A23">
        <w:t>чуть</w:t>
      </w:r>
      <w:r w:rsidRPr="00633A23">
        <w:rPr>
          <w:rFonts w:cs="Arial"/>
        </w:rPr>
        <w:t xml:space="preserve"> </w:t>
      </w:r>
      <w:r w:rsidRPr="00633A23">
        <w:t>за тридцать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, </w:t>
      </w:r>
      <w:r w:rsidRPr="00633A23">
        <w:t>усердно</w:t>
      </w:r>
      <w:r w:rsidRPr="00633A23">
        <w:rPr>
          <w:rFonts w:cs="Arial"/>
        </w:rPr>
        <w:t xml:space="preserve"> </w:t>
      </w:r>
      <w:r w:rsidRPr="00633A23">
        <w:t>украшали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родовое</w:t>
      </w:r>
      <w:r w:rsidRPr="00633A23">
        <w:rPr>
          <w:rFonts w:cs="Arial"/>
        </w:rPr>
        <w:t xml:space="preserve"> </w:t>
      </w:r>
      <w:r w:rsidRPr="00633A23">
        <w:t>гнездо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выстроенной</w:t>
      </w:r>
      <w:r w:rsidRPr="00633A23">
        <w:rPr>
          <w:rFonts w:cs="Arial"/>
        </w:rPr>
        <w:t xml:space="preserve"> </w:t>
      </w:r>
      <w:r w:rsidRPr="00633A23">
        <w:t>отцом</w:t>
      </w:r>
      <w:r w:rsidRPr="00633A23">
        <w:rPr>
          <w:rFonts w:cs="Arial"/>
        </w:rPr>
        <w:t xml:space="preserve"> </w:t>
      </w:r>
      <w:r w:rsidRPr="00633A23">
        <w:t>владельца</w:t>
      </w:r>
      <w:r w:rsidRPr="00633A23">
        <w:rPr>
          <w:rFonts w:cs="Arial"/>
        </w:rPr>
        <w:t xml:space="preserve">,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гробами своих</w:t>
      </w:r>
      <w:r w:rsidRPr="00633A23">
        <w:rPr>
          <w:rFonts w:cs="Arial"/>
        </w:rPr>
        <w:t xml:space="preserve"> </w:t>
      </w:r>
      <w:r w:rsidRPr="00633A23">
        <w:t>предков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воздвигали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склепе</w:t>
      </w:r>
      <w:r w:rsidRPr="00633A23">
        <w:rPr>
          <w:rFonts w:cs="Arial"/>
        </w:rPr>
        <w:t xml:space="preserve"> </w:t>
      </w:r>
      <w:r w:rsidRPr="00633A23">
        <w:t>прекрасные памятники</w:t>
      </w:r>
      <w:r w:rsidRPr="00633A23">
        <w:rPr>
          <w:rFonts w:cs="Arial"/>
        </w:rPr>
        <w:t xml:space="preserve">.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присутствовал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разговоре</w:t>
      </w:r>
      <w:r w:rsidRPr="00633A23">
        <w:rPr>
          <w:rFonts w:cs="Arial"/>
        </w:rPr>
        <w:t xml:space="preserve"> </w:t>
      </w:r>
      <w:r w:rsidRPr="00633A23">
        <w:t>супругов</w:t>
      </w:r>
      <w:r w:rsidRPr="00633A23">
        <w:rPr>
          <w:rFonts w:cs="Arial"/>
        </w:rPr>
        <w:t xml:space="preserve"> </w:t>
      </w:r>
      <w:r w:rsidRPr="00633A23">
        <w:t>в этом</w:t>
      </w:r>
      <w:r w:rsidRPr="00633A23">
        <w:rPr>
          <w:rFonts w:cs="Arial"/>
        </w:rPr>
        <w:t xml:space="preserve"> </w:t>
      </w:r>
      <w:r w:rsidRPr="00633A23">
        <w:t>склепе</w:t>
      </w:r>
      <w:r w:rsidRPr="00633A23">
        <w:rPr>
          <w:rFonts w:cs="Arial"/>
        </w:rPr>
        <w:t xml:space="preserve">.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рассуждали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ляжет</w:t>
      </w:r>
      <w:r w:rsidRPr="00633A23">
        <w:rPr>
          <w:rFonts w:cs="Arial"/>
        </w:rPr>
        <w:t xml:space="preserve"> </w:t>
      </w:r>
      <w:r w:rsidRPr="00633A23">
        <w:t>каждый из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расширить</w:t>
      </w:r>
      <w:r w:rsidRPr="00633A23">
        <w:rPr>
          <w:rFonts w:cs="Arial"/>
        </w:rPr>
        <w:t xml:space="preserve"> </w:t>
      </w:r>
      <w:r w:rsidRPr="00633A23">
        <w:t>склеп</w:t>
      </w:r>
      <w:r w:rsidRPr="00633A23">
        <w:rPr>
          <w:rFonts w:cs="Arial"/>
        </w:rPr>
        <w:t xml:space="preserve">, </w:t>
      </w:r>
      <w:r w:rsidRPr="00633A23">
        <w:t>чтоб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хватил еще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многих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трое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 xml:space="preserve">, </w:t>
      </w:r>
      <w:r w:rsidRPr="00633A23">
        <w:t>и они</w:t>
      </w:r>
      <w:r w:rsidRPr="00633A23">
        <w:rPr>
          <w:rFonts w:cs="Arial"/>
        </w:rPr>
        <w:t xml:space="preserve"> </w:t>
      </w:r>
      <w:r w:rsidRPr="00633A23">
        <w:t>надеялись</w:t>
      </w:r>
      <w:r w:rsidRPr="00633A23">
        <w:rPr>
          <w:rFonts w:cs="Arial"/>
        </w:rPr>
        <w:t xml:space="preserve"> </w:t>
      </w:r>
      <w:r w:rsidRPr="00633A23">
        <w:t>иметь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будущем</w:t>
      </w:r>
      <w:r w:rsidRPr="00633A23">
        <w:rPr>
          <w:rFonts w:cs="Arial"/>
        </w:rPr>
        <w:t xml:space="preserve"> </w:t>
      </w:r>
      <w:r w:rsidRPr="00633A23">
        <w:t>многочисле</w:t>
      </w:r>
      <w:r w:rsidRPr="00633A23">
        <w:t>н</w:t>
      </w:r>
      <w:r w:rsidRPr="00633A23">
        <w:t>ных</w:t>
      </w:r>
      <w:r w:rsidRPr="00633A23">
        <w:rPr>
          <w:rFonts w:cs="Arial"/>
        </w:rPr>
        <w:t xml:space="preserve"> </w:t>
      </w:r>
      <w:r w:rsidRPr="00633A23">
        <w:t>вну</w:t>
      </w:r>
      <w:r w:rsidRPr="00633A23">
        <w:softHyphen/>
        <w:t>ков</w:t>
      </w:r>
      <w:r w:rsidRPr="00633A23">
        <w:rPr>
          <w:rFonts w:cs="Arial"/>
        </w:rPr>
        <w:t xml:space="preserve">. </w:t>
      </w:r>
      <w:r w:rsidRPr="00633A23">
        <w:t>Сами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полны</w:t>
      </w:r>
      <w:r w:rsidRPr="00633A23">
        <w:rPr>
          <w:rFonts w:cs="Arial"/>
        </w:rPr>
        <w:t xml:space="preserve"> </w:t>
      </w:r>
      <w:r w:rsidRPr="00633A23">
        <w:t>сил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надежд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знали</w:t>
      </w:r>
      <w:r w:rsidRPr="00633A23">
        <w:rPr>
          <w:rFonts w:cs="Arial"/>
        </w:rPr>
        <w:t xml:space="preserve">, </w:t>
      </w:r>
      <w:r w:rsidRPr="00633A23">
        <w:t>что умрут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страха</w:t>
      </w:r>
      <w:r w:rsidRPr="00633A23">
        <w:rPr>
          <w:rFonts w:cs="Arial"/>
        </w:rPr>
        <w:t xml:space="preserve"> </w:t>
      </w:r>
      <w:r w:rsidRPr="00633A23">
        <w:t>говорили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Вот</w:t>
      </w:r>
      <w:r w:rsidRPr="00633A23">
        <w:rPr>
          <w:rFonts w:cs="Arial"/>
        </w:rPr>
        <w:t xml:space="preserve">,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примеры</w:t>
      </w:r>
      <w:r w:rsidRPr="00633A23">
        <w:rPr>
          <w:rFonts w:cs="Arial"/>
        </w:rPr>
        <w:t xml:space="preserve"> </w:t>
      </w:r>
      <w:r w:rsidRPr="00633A23">
        <w:t>благодатных</w:t>
      </w:r>
      <w:r w:rsidRPr="00633A23">
        <w:rPr>
          <w:rFonts w:cs="Arial"/>
        </w:rPr>
        <w:t xml:space="preserve"> </w:t>
      </w:r>
      <w:r w:rsidRPr="00633A23">
        <w:t>переходов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ту жизнь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верующий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видит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смерть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softHyphen/>
        <w:t>близилась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отчаивается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отдается</w:t>
      </w:r>
      <w:r w:rsidRPr="00633A23">
        <w:rPr>
          <w:rFonts w:cs="Arial"/>
        </w:rPr>
        <w:t xml:space="preserve"> </w:t>
      </w:r>
      <w:r w:rsidRPr="00633A23">
        <w:t>мысли</w:t>
      </w:r>
      <w:r w:rsidRPr="00633A23">
        <w:rPr>
          <w:rFonts w:cs="Arial"/>
        </w:rPr>
        <w:t xml:space="preserve"> </w:t>
      </w:r>
      <w:r w:rsidRPr="00633A23">
        <w:t>о смерти</w:t>
      </w:r>
      <w:r w:rsidRPr="00633A23">
        <w:rPr>
          <w:rFonts w:cs="Arial"/>
        </w:rPr>
        <w:t xml:space="preserve"> </w:t>
      </w:r>
      <w:r w:rsidRPr="00633A23">
        <w:t>спокойно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упованием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милосердие</w:t>
      </w:r>
      <w:r w:rsidRPr="00633A23">
        <w:rPr>
          <w:rFonts w:cs="Arial"/>
        </w:rPr>
        <w:t xml:space="preserve"> </w:t>
      </w:r>
      <w:r w:rsidRPr="00633A23">
        <w:t>Божие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Он</w:t>
      </w:r>
      <w:r w:rsidRPr="00633A23">
        <w:rPr>
          <w:rFonts w:cs="Arial"/>
        </w:rPr>
        <w:t xml:space="preserve"> </w:t>
      </w:r>
      <w:r w:rsidRPr="00633A23">
        <w:t>обдуманно</w:t>
      </w:r>
      <w:r w:rsidRPr="00633A23">
        <w:rPr>
          <w:rFonts w:cs="Arial"/>
        </w:rPr>
        <w:t xml:space="preserve"> </w:t>
      </w:r>
      <w:r w:rsidRPr="00633A23">
        <w:t>устраивает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дела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делает</w:t>
      </w:r>
      <w:r w:rsidRPr="00633A23">
        <w:rPr>
          <w:rFonts w:cs="Arial"/>
        </w:rPr>
        <w:t xml:space="preserve"> </w:t>
      </w:r>
      <w:r w:rsidRPr="00633A23">
        <w:t>спо</w:t>
      </w:r>
      <w:r w:rsidRPr="00633A23">
        <w:softHyphen/>
        <w:t>койно</w:t>
      </w:r>
      <w:r w:rsidRPr="00633A23">
        <w:rPr>
          <w:rFonts w:cs="Arial"/>
        </w:rPr>
        <w:t xml:space="preserve"> </w:t>
      </w:r>
      <w:r w:rsidRPr="00633A23">
        <w:t>последние</w:t>
      </w:r>
      <w:r w:rsidRPr="00633A23">
        <w:rPr>
          <w:rFonts w:cs="Arial"/>
        </w:rPr>
        <w:t xml:space="preserve"> </w:t>
      </w:r>
      <w:r w:rsidRPr="00633A23">
        <w:t>распоряжения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Мы</w:t>
      </w:r>
      <w:r w:rsidRPr="00633A23">
        <w:rPr>
          <w:rFonts w:cs="Arial"/>
        </w:rPr>
        <w:t xml:space="preserve"> </w:t>
      </w:r>
      <w:r w:rsidRPr="00633A23">
        <w:t>видели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умирала</w:t>
      </w:r>
      <w:r w:rsidRPr="00633A23">
        <w:rPr>
          <w:rFonts w:cs="Arial"/>
        </w:rPr>
        <w:t xml:space="preserve"> </w:t>
      </w:r>
      <w:r w:rsidRPr="00633A23">
        <w:t>Наталья</w:t>
      </w:r>
      <w:r w:rsidRPr="00633A23">
        <w:rPr>
          <w:rFonts w:cs="Arial"/>
        </w:rPr>
        <w:t xml:space="preserve"> </w:t>
      </w:r>
      <w:r w:rsidRPr="00633A23">
        <w:t>Савишна</w:t>
      </w:r>
      <w:r w:rsidRPr="00633A23">
        <w:rPr>
          <w:rFonts w:cs="Arial"/>
        </w:rPr>
        <w:t xml:space="preserve"> </w:t>
      </w:r>
      <w:r w:rsidRPr="00633A23">
        <w:t>в «Детстве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отрочестве»</w:t>
      </w:r>
      <w:r w:rsidRPr="00633A23">
        <w:rPr>
          <w:rFonts w:cs="Arial"/>
        </w:rPr>
        <w:t xml:space="preserve">. </w:t>
      </w:r>
      <w:r w:rsidRPr="00633A23">
        <w:t>Точно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ум</w:t>
      </w:r>
      <w:r w:rsidRPr="00633A23">
        <w:t>и</w:t>
      </w:r>
      <w:r w:rsidRPr="00633A23">
        <w:t>рает</w:t>
      </w:r>
      <w:r w:rsidRPr="00633A23">
        <w:rPr>
          <w:rFonts w:cs="Arial"/>
        </w:rPr>
        <w:t xml:space="preserve"> </w:t>
      </w:r>
      <w:r w:rsidRPr="00633A23">
        <w:t>много других</w:t>
      </w:r>
      <w:r w:rsidRPr="00633A23">
        <w:rPr>
          <w:rFonts w:cs="Arial"/>
        </w:rPr>
        <w:t xml:space="preserve"> </w:t>
      </w:r>
      <w:r w:rsidRPr="00633A23">
        <w:t>женщин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мужчин</w:t>
      </w:r>
      <w:r w:rsidRPr="00633A23">
        <w:rPr>
          <w:rFonts w:cs="Arial"/>
        </w:rPr>
        <w:t xml:space="preserve">.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знал</w:t>
      </w:r>
      <w:r w:rsidRPr="00633A23">
        <w:rPr>
          <w:rFonts w:cs="Arial"/>
        </w:rPr>
        <w:t xml:space="preserve"> </w:t>
      </w:r>
      <w:r w:rsidRPr="00633A23">
        <w:t>одну</w:t>
      </w:r>
      <w:r w:rsidRPr="00633A23">
        <w:rPr>
          <w:rFonts w:cs="Arial"/>
        </w:rPr>
        <w:t xml:space="preserve"> </w:t>
      </w:r>
      <w:r w:rsidRPr="00633A23">
        <w:t>старушку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рая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похорон</w:t>
      </w:r>
      <w:r w:rsidRPr="00633A23">
        <w:rPr>
          <w:rFonts w:cs="Arial"/>
        </w:rPr>
        <w:t xml:space="preserve"> </w:t>
      </w:r>
      <w:r w:rsidRPr="00633A23">
        <w:t>расп</w:t>
      </w:r>
      <w:r w:rsidRPr="00633A23">
        <w:t>о</w:t>
      </w:r>
      <w:r w:rsidRPr="00633A23">
        <w:t>рядилась</w:t>
      </w:r>
      <w:r w:rsidRPr="00633A23">
        <w:rPr>
          <w:rFonts w:cs="Arial"/>
        </w:rPr>
        <w:t xml:space="preserve"> </w:t>
      </w:r>
      <w:r w:rsidRPr="00633A23">
        <w:t>даже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каких приглашать</w:t>
      </w:r>
      <w:r w:rsidRPr="00633A23">
        <w:rPr>
          <w:rFonts w:cs="Arial"/>
        </w:rPr>
        <w:t xml:space="preserve"> </w:t>
      </w:r>
      <w:r w:rsidRPr="00633A23">
        <w:t>священников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каждого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эту службу</w:t>
      </w:r>
      <w:r w:rsidRPr="00633A23">
        <w:rPr>
          <w:rFonts w:cs="Arial"/>
        </w:rPr>
        <w:t xml:space="preserve"> </w:t>
      </w:r>
      <w:r w:rsidRPr="00633A23">
        <w:t>благ</w:t>
      </w:r>
      <w:r w:rsidRPr="00633A23">
        <w:t>о</w:t>
      </w:r>
      <w:r w:rsidRPr="00633A23">
        <w:t>дарить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Она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прекрасная</w:t>
      </w:r>
      <w:r w:rsidRPr="00633A23">
        <w:rPr>
          <w:rFonts w:cs="Arial"/>
        </w:rPr>
        <w:t xml:space="preserve"> </w:t>
      </w:r>
      <w:r w:rsidRPr="00633A23">
        <w:t>хозяйка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хлебосол</w:t>
      </w:r>
      <w:r w:rsidRPr="00633A23">
        <w:softHyphen/>
        <w:t>ка</w:t>
      </w:r>
      <w:r w:rsidRPr="00633A23">
        <w:rPr>
          <w:rFonts w:cs="Arial"/>
        </w:rPr>
        <w:t xml:space="preserve">, </w:t>
      </w:r>
      <w:r w:rsidRPr="00633A23">
        <w:t>распорядилась</w:t>
      </w:r>
      <w:r w:rsidRPr="00633A23">
        <w:rPr>
          <w:rFonts w:cs="Arial"/>
        </w:rPr>
        <w:t xml:space="preserve">, </w:t>
      </w:r>
      <w:r w:rsidRPr="00633A23">
        <w:t>какие</w:t>
      </w:r>
      <w:r w:rsidRPr="00633A23">
        <w:rPr>
          <w:rFonts w:cs="Arial"/>
        </w:rPr>
        <w:t xml:space="preserve"> </w:t>
      </w:r>
      <w:r w:rsidRPr="00633A23">
        <w:t>блюда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t>а</w:t>
      </w:r>
      <w:r w:rsidRPr="00633A23">
        <w:t>вать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поминовенной</w:t>
      </w:r>
      <w:r w:rsidRPr="00633A23">
        <w:rPr>
          <w:rFonts w:cs="Arial"/>
        </w:rPr>
        <w:t xml:space="preserve"> </w:t>
      </w:r>
      <w:r w:rsidRPr="00633A23">
        <w:t>трапезой</w:t>
      </w:r>
      <w:r w:rsidRPr="00633A23">
        <w:rPr>
          <w:rFonts w:cs="Arial"/>
        </w:rPr>
        <w:t xml:space="preserve">, </w:t>
      </w:r>
      <w:r w:rsidRPr="00633A23">
        <w:t>какого</w:t>
      </w:r>
      <w:r w:rsidRPr="00633A23">
        <w:rPr>
          <w:rFonts w:cs="Arial"/>
        </w:rPr>
        <w:t xml:space="preserve"> </w:t>
      </w:r>
      <w:r w:rsidRPr="00633A23">
        <w:t>рисунка</w:t>
      </w:r>
      <w:r w:rsidRPr="00633A23">
        <w:rPr>
          <w:rFonts w:cs="Arial"/>
        </w:rPr>
        <w:t xml:space="preserve"> </w:t>
      </w:r>
      <w:r w:rsidRPr="00633A23">
        <w:t>делать</w:t>
      </w:r>
      <w:r w:rsidRPr="00633A23">
        <w:rPr>
          <w:rFonts w:cs="Arial"/>
        </w:rPr>
        <w:t xml:space="preserve"> </w:t>
      </w:r>
      <w:r w:rsidRPr="00633A23">
        <w:t>покров</w:t>
      </w:r>
      <w:r w:rsidRPr="00633A23">
        <w:rPr>
          <w:rFonts w:cs="Arial"/>
        </w:rPr>
        <w:t xml:space="preserve">, </w:t>
      </w:r>
      <w:r w:rsidRPr="00633A23">
        <w:t>какие номера</w:t>
      </w:r>
      <w:r w:rsidRPr="00633A23">
        <w:rPr>
          <w:rFonts w:cs="Arial"/>
        </w:rPr>
        <w:t xml:space="preserve"> </w:t>
      </w:r>
      <w:r w:rsidRPr="00633A23">
        <w:t>пения</w:t>
      </w:r>
      <w:r w:rsidRPr="00633A23">
        <w:rPr>
          <w:rFonts w:cs="Arial"/>
        </w:rPr>
        <w:t xml:space="preserve"> </w:t>
      </w:r>
      <w:r w:rsidRPr="00633A23">
        <w:t>исполнять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отпеванием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</w:t>
      </w:r>
      <w:r w:rsidRPr="00633A23">
        <w:rPr>
          <w:rFonts w:cs="Arial"/>
        </w:rPr>
        <w:t>-</w:t>
      </w:r>
      <w:r w:rsidRPr="00633A23">
        <w:t>христиански</w:t>
      </w:r>
      <w:r w:rsidRPr="00633A23">
        <w:rPr>
          <w:rFonts w:cs="Arial"/>
        </w:rPr>
        <w:t xml:space="preserve"> </w:t>
      </w:r>
      <w:r w:rsidRPr="00633A23">
        <w:t>умирающие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смерть</w:t>
      </w:r>
      <w:r w:rsidRPr="00633A23">
        <w:rPr>
          <w:rFonts w:cs="Arial"/>
        </w:rPr>
        <w:t xml:space="preserve"> </w:t>
      </w:r>
      <w:r w:rsidRPr="00633A23">
        <w:t>не приходит</w:t>
      </w:r>
      <w:r w:rsidRPr="00633A23">
        <w:rPr>
          <w:rFonts w:cs="Arial"/>
        </w:rPr>
        <w:t xml:space="preserve"> </w:t>
      </w:r>
      <w:r w:rsidRPr="00633A23">
        <w:t>внезапно</w:t>
      </w:r>
      <w:r w:rsidRPr="00633A23">
        <w:rPr>
          <w:rFonts w:cs="Arial"/>
        </w:rPr>
        <w:t xml:space="preserve">, </w:t>
      </w:r>
      <w:r w:rsidRPr="00633A23">
        <w:t>непременно</w:t>
      </w:r>
      <w:r w:rsidRPr="00633A23">
        <w:rPr>
          <w:rFonts w:cs="Arial"/>
        </w:rPr>
        <w:t xml:space="preserve"> </w:t>
      </w:r>
      <w:r w:rsidRPr="00633A23">
        <w:t>ст</w:t>
      </w:r>
      <w:r w:rsidRPr="00633A23">
        <w:t>а</w:t>
      </w:r>
      <w:r w:rsidRPr="00633A23">
        <w:t>раются</w:t>
      </w:r>
      <w:r w:rsidRPr="00633A23">
        <w:rPr>
          <w:rFonts w:cs="Arial"/>
        </w:rPr>
        <w:t xml:space="preserve"> </w:t>
      </w:r>
      <w:r w:rsidRPr="00633A23">
        <w:t>принять таинство</w:t>
      </w:r>
      <w:r w:rsidRPr="00633A23">
        <w:rPr>
          <w:rFonts w:cs="Arial"/>
        </w:rPr>
        <w:t xml:space="preserve"> </w:t>
      </w:r>
      <w:r w:rsidRPr="00633A23">
        <w:t>елеосвящения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говорится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быту житейском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«особороват</w:t>
      </w:r>
      <w:r w:rsidRPr="00633A23">
        <w:t>ь</w:t>
      </w:r>
      <w:r w:rsidRPr="00633A23">
        <w:t>ся»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вере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при соборовании</w:t>
      </w:r>
      <w:r w:rsidRPr="00633A23">
        <w:rPr>
          <w:rFonts w:cs="Arial"/>
        </w:rPr>
        <w:t xml:space="preserve"> </w:t>
      </w:r>
      <w:r w:rsidRPr="00633A23">
        <w:t>человеку</w:t>
      </w:r>
      <w:r w:rsidRPr="00633A23">
        <w:rPr>
          <w:rFonts w:cs="Arial"/>
        </w:rPr>
        <w:t xml:space="preserve"> </w:t>
      </w:r>
      <w:r w:rsidRPr="00633A23">
        <w:t>отпускаются</w:t>
      </w:r>
      <w:r w:rsidRPr="00633A23">
        <w:rPr>
          <w:rFonts w:cs="Arial"/>
        </w:rPr>
        <w:t xml:space="preserve"> </w:t>
      </w:r>
      <w:r w:rsidRPr="00633A23">
        <w:t>грехи</w:t>
      </w:r>
      <w:r w:rsidRPr="00633A23">
        <w:rPr>
          <w:rFonts w:cs="Arial"/>
        </w:rPr>
        <w:t xml:space="preserve">, </w:t>
      </w:r>
      <w:r w:rsidRPr="00633A23">
        <w:t>забвенные и</w:t>
      </w:r>
      <w:r w:rsidRPr="00633A23">
        <w:rPr>
          <w:rFonts w:cs="Arial"/>
        </w:rPr>
        <w:t xml:space="preserve"> </w:t>
      </w:r>
      <w:r w:rsidRPr="00633A23">
        <w:t>утаенные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lastRenderedPageBreak/>
        <w:t>Часто</w:t>
      </w:r>
      <w:r w:rsidRPr="00633A23">
        <w:rPr>
          <w:rFonts w:cs="Arial"/>
        </w:rPr>
        <w:t xml:space="preserve"> </w:t>
      </w:r>
      <w:r w:rsidRPr="00633A23">
        <w:t>верующие</w:t>
      </w:r>
      <w:r w:rsidRPr="00633A23">
        <w:rPr>
          <w:rFonts w:cs="Arial"/>
        </w:rPr>
        <w:t xml:space="preserve"> </w:t>
      </w:r>
      <w:r w:rsidRPr="00633A23">
        <w:t>пережившие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сильно</w:t>
      </w:r>
      <w:r w:rsidRPr="00633A23">
        <w:rPr>
          <w:rFonts w:cs="Arial"/>
        </w:rPr>
        <w:t xml:space="preserve"> </w:t>
      </w:r>
      <w:r w:rsidRPr="00633A23">
        <w:t>скор</w:t>
      </w:r>
      <w:r w:rsidRPr="00633A23">
        <w:softHyphen/>
        <w:t>бят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дорогой</w:t>
      </w:r>
      <w:r w:rsidRPr="00633A23">
        <w:rPr>
          <w:rFonts w:cs="Arial"/>
        </w:rPr>
        <w:t xml:space="preserve"> </w:t>
      </w:r>
      <w:r w:rsidRPr="00633A23">
        <w:t>усопший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успел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напутство</w:t>
      </w:r>
      <w:r w:rsidRPr="00633A23">
        <w:softHyphen/>
        <w:t>ванным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дерзновению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отрадно</w:t>
      </w:r>
      <w:r w:rsidRPr="00633A23">
        <w:rPr>
          <w:rFonts w:cs="Arial"/>
        </w:rPr>
        <w:t xml:space="preserve"> </w:t>
      </w:r>
      <w:r w:rsidRPr="00633A23">
        <w:t>думать</w:t>
      </w:r>
      <w:r w:rsidRPr="00633A23">
        <w:rPr>
          <w:rFonts w:cs="Arial"/>
        </w:rPr>
        <w:t xml:space="preserve">, </w:t>
      </w:r>
      <w:r w:rsidRPr="00633A23">
        <w:t>что Бог</w:t>
      </w:r>
      <w:r w:rsidRPr="00633A23">
        <w:rPr>
          <w:rFonts w:cs="Arial"/>
        </w:rPr>
        <w:t xml:space="preserve"> </w:t>
      </w:r>
      <w:r w:rsidRPr="00633A23">
        <w:t>невидимо</w:t>
      </w:r>
      <w:r w:rsidRPr="00633A23">
        <w:rPr>
          <w:rFonts w:cs="Arial"/>
        </w:rPr>
        <w:t xml:space="preserve"> </w:t>
      </w:r>
      <w:r w:rsidRPr="00633A23">
        <w:t>приобщает</w:t>
      </w:r>
      <w:r w:rsidRPr="00633A23">
        <w:rPr>
          <w:rFonts w:cs="Arial"/>
        </w:rPr>
        <w:t xml:space="preserve"> </w:t>
      </w:r>
      <w:r w:rsidRPr="00633A23">
        <w:t>таких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умирающих внезапной</w:t>
      </w:r>
      <w:r w:rsidRPr="00633A23">
        <w:rPr>
          <w:rFonts w:cs="Arial"/>
        </w:rPr>
        <w:t xml:space="preserve"> </w:t>
      </w:r>
      <w:r w:rsidRPr="00633A23">
        <w:t>смертью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достойны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Один</w:t>
      </w:r>
      <w:r w:rsidRPr="00633A23">
        <w:rPr>
          <w:rFonts w:cs="Arial"/>
        </w:rPr>
        <w:t xml:space="preserve"> </w:t>
      </w:r>
      <w:r w:rsidRPr="00633A23">
        <w:t>странник</w:t>
      </w:r>
      <w:r w:rsidRPr="00633A23">
        <w:rPr>
          <w:rFonts w:cs="Arial"/>
        </w:rPr>
        <w:t xml:space="preserve">, </w:t>
      </w:r>
      <w:r w:rsidRPr="00633A23">
        <w:t>ночевавший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обширном</w:t>
      </w:r>
      <w:r w:rsidRPr="00633A23">
        <w:rPr>
          <w:rFonts w:cs="Arial"/>
        </w:rPr>
        <w:t xml:space="preserve"> </w:t>
      </w:r>
      <w:r w:rsidRPr="00633A23">
        <w:t>постоя</w:t>
      </w:r>
      <w:r w:rsidRPr="00633A23">
        <w:softHyphen/>
        <w:t>лом</w:t>
      </w:r>
      <w:r w:rsidRPr="00633A23">
        <w:rPr>
          <w:rFonts w:cs="Arial"/>
        </w:rPr>
        <w:t xml:space="preserve"> </w:t>
      </w:r>
      <w:r w:rsidRPr="00633A23">
        <w:t>дворе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вечера</w:t>
      </w:r>
      <w:r w:rsidRPr="00633A23">
        <w:rPr>
          <w:rFonts w:cs="Arial"/>
        </w:rPr>
        <w:t xml:space="preserve"> </w:t>
      </w:r>
      <w:r w:rsidRPr="00633A23">
        <w:t>пристало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е</w:t>
      </w:r>
      <w:r w:rsidRPr="00633A23">
        <w:t>сколько</w:t>
      </w:r>
      <w:r w:rsidRPr="00633A23">
        <w:rPr>
          <w:rFonts w:cs="Arial"/>
        </w:rPr>
        <w:t xml:space="preserve"> </w:t>
      </w:r>
      <w:r w:rsidRPr="00633A23">
        <w:t>возчиков</w:t>
      </w:r>
      <w:r w:rsidRPr="00633A23">
        <w:rPr>
          <w:rFonts w:cs="Arial"/>
        </w:rPr>
        <w:t xml:space="preserve">, </w:t>
      </w:r>
      <w:r w:rsidRPr="00633A23">
        <w:t>проснувшись</w:t>
      </w:r>
      <w:r w:rsidRPr="00633A23">
        <w:rPr>
          <w:rFonts w:cs="Arial"/>
        </w:rPr>
        <w:t xml:space="preserve"> </w:t>
      </w:r>
      <w:r w:rsidRPr="00633A23">
        <w:t>ночью</w:t>
      </w:r>
      <w:r w:rsidRPr="00633A23">
        <w:rPr>
          <w:rFonts w:cs="Arial"/>
        </w:rPr>
        <w:t xml:space="preserve">, </w:t>
      </w:r>
      <w:r w:rsidRPr="00633A23">
        <w:t>увидел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чудный</w:t>
      </w:r>
      <w:r w:rsidRPr="00633A23">
        <w:rPr>
          <w:rFonts w:cs="Arial"/>
        </w:rPr>
        <w:t xml:space="preserve"> </w:t>
      </w:r>
      <w:r w:rsidRPr="00633A23">
        <w:t>ангел</w:t>
      </w:r>
      <w:r w:rsidRPr="00633A23">
        <w:rPr>
          <w:rFonts w:cs="Arial"/>
        </w:rPr>
        <w:t xml:space="preserve"> </w:t>
      </w:r>
      <w:r w:rsidRPr="00633A23">
        <w:t>приоб</w:t>
      </w:r>
      <w:r w:rsidRPr="00633A23">
        <w:softHyphen/>
        <w:t>щает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Чаши</w:t>
      </w:r>
      <w:r w:rsidRPr="00633A23">
        <w:rPr>
          <w:rFonts w:cs="Arial"/>
        </w:rPr>
        <w:t xml:space="preserve"> </w:t>
      </w:r>
      <w:r w:rsidRPr="00633A23">
        <w:t>лежащих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полатях</w:t>
      </w:r>
      <w:r w:rsidRPr="00633A23">
        <w:rPr>
          <w:rFonts w:cs="Arial"/>
        </w:rPr>
        <w:t xml:space="preserve"> </w:t>
      </w:r>
      <w:r w:rsidRPr="00633A23">
        <w:t>возчиков</w:t>
      </w:r>
      <w:r w:rsidRPr="00633A23">
        <w:rPr>
          <w:rFonts w:cs="Arial"/>
        </w:rPr>
        <w:t xml:space="preserve">... </w:t>
      </w:r>
      <w:r w:rsidRPr="00633A23">
        <w:t>Потом все</w:t>
      </w:r>
      <w:r w:rsidRPr="00633A23">
        <w:rPr>
          <w:rFonts w:cs="Arial"/>
        </w:rPr>
        <w:t xml:space="preserve"> </w:t>
      </w:r>
      <w:r w:rsidRPr="00633A23">
        <w:t>исчезло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вскоре</w:t>
      </w:r>
      <w:r w:rsidRPr="00633A23">
        <w:rPr>
          <w:rFonts w:cs="Arial"/>
        </w:rPr>
        <w:t xml:space="preserve"> </w:t>
      </w:r>
      <w:r w:rsidRPr="00633A23">
        <w:t>полати</w:t>
      </w:r>
      <w:r w:rsidRPr="00633A23">
        <w:rPr>
          <w:rFonts w:cs="Arial"/>
        </w:rPr>
        <w:t xml:space="preserve"> </w:t>
      </w:r>
      <w:r w:rsidRPr="00633A23">
        <w:t>обрушились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возчики разбились</w:t>
      </w:r>
      <w:r w:rsidRPr="00633A23">
        <w:rPr>
          <w:rFonts w:cs="Arial"/>
        </w:rPr>
        <w:t xml:space="preserve"> </w:t>
      </w:r>
      <w:r w:rsidRPr="00633A23">
        <w:t>насмерть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Точно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Саровский</w:t>
      </w:r>
      <w:r w:rsidRPr="00633A23">
        <w:rPr>
          <w:rFonts w:cs="Arial"/>
        </w:rPr>
        <w:t xml:space="preserve"> </w:t>
      </w:r>
      <w:r w:rsidRPr="00633A23">
        <w:t>старец</w:t>
      </w:r>
      <w:r w:rsidRPr="00633A23">
        <w:rPr>
          <w:rFonts w:cs="Arial"/>
        </w:rPr>
        <w:t xml:space="preserve"> </w:t>
      </w:r>
      <w:r w:rsidRPr="00633A23">
        <w:t>Серафим</w:t>
      </w:r>
      <w:r w:rsidRPr="00633A23">
        <w:rPr>
          <w:rFonts w:cs="Arial"/>
        </w:rPr>
        <w:t xml:space="preserve"> </w:t>
      </w:r>
      <w:r w:rsidRPr="00633A23">
        <w:t>говорил одной</w:t>
      </w:r>
      <w:r w:rsidRPr="00633A23">
        <w:rPr>
          <w:rFonts w:cs="Arial"/>
        </w:rPr>
        <w:t xml:space="preserve"> </w:t>
      </w:r>
      <w:r w:rsidRPr="00633A23">
        <w:t>молодой</w:t>
      </w:r>
      <w:r w:rsidRPr="00633A23">
        <w:rPr>
          <w:rFonts w:cs="Arial"/>
        </w:rPr>
        <w:t xml:space="preserve"> </w:t>
      </w:r>
      <w:r w:rsidRPr="00633A23">
        <w:t>вдове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 </w:t>
      </w:r>
      <w:r w:rsidRPr="00633A23">
        <w:t>прих</w:t>
      </w:r>
      <w:r w:rsidRPr="00633A23">
        <w:t>о</w:t>
      </w:r>
      <w:r w:rsidRPr="00633A23">
        <w:t>дила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отчаяние от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муж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умер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приобщенный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, </w:t>
      </w:r>
      <w:r w:rsidRPr="00633A23">
        <w:t>боясь</w:t>
      </w:r>
      <w:r w:rsidRPr="00633A23">
        <w:rPr>
          <w:rFonts w:cs="Arial"/>
        </w:rPr>
        <w:t xml:space="preserve"> </w:t>
      </w:r>
      <w:r w:rsidRPr="00633A23">
        <w:t>ухудшить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ложение</w:t>
      </w:r>
      <w:r w:rsidRPr="00633A23">
        <w:rPr>
          <w:rFonts w:cs="Arial"/>
        </w:rPr>
        <w:t xml:space="preserve">, </w:t>
      </w:r>
      <w:r w:rsidRPr="00633A23">
        <w:t>открыв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истину</w:t>
      </w:r>
      <w:r w:rsidRPr="00633A23">
        <w:rPr>
          <w:rFonts w:cs="Arial"/>
        </w:rPr>
        <w:t xml:space="preserve">, </w:t>
      </w:r>
      <w:r w:rsidRPr="00633A23">
        <w:t>скрывала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безнадежен</w:t>
      </w:r>
      <w:r w:rsidRPr="00633A23">
        <w:rPr>
          <w:rFonts w:cs="Arial"/>
        </w:rPr>
        <w:t xml:space="preserve">.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вдове</w:t>
      </w:r>
      <w:r w:rsidRPr="00633A23">
        <w:rPr>
          <w:rFonts w:cs="Arial"/>
        </w:rPr>
        <w:t xml:space="preserve"> </w:t>
      </w:r>
      <w:r w:rsidRPr="00633A23">
        <w:t>отец</w:t>
      </w:r>
      <w:r w:rsidRPr="00633A23">
        <w:rPr>
          <w:rFonts w:cs="Arial"/>
        </w:rPr>
        <w:t xml:space="preserve"> </w:t>
      </w:r>
      <w:r w:rsidRPr="00633A23">
        <w:t>Сера</w:t>
      </w:r>
      <w:r w:rsidRPr="00633A23">
        <w:softHyphen/>
        <w:t>фим</w:t>
      </w:r>
      <w:r w:rsidRPr="00633A23">
        <w:rPr>
          <w:rFonts w:cs="Arial"/>
        </w:rPr>
        <w:t xml:space="preserve"> </w:t>
      </w:r>
      <w:r w:rsidRPr="00633A23">
        <w:t>говорил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видимости</w:t>
      </w:r>
      <w:r w:rsidRPr="00633A23">
        <w:rPr>
          <w:rFonts w:cs="Arial"/>
        </w:rPr>
        <w:t xml:space="preserve"> </w:t>
      </w:r>
      <w:r w:rsidRPr="00633A23">
        <w:t>приоб</w:t>
      </w:r>
      <w:r w:rsidRPr="00633A23">
        <w:softHyphen/>
        <w:t>щавшиеся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оставшиеся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приобщенными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и есть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приобщившиеся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видимости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неви</w:t>
      </w:r>
      <w:r w:rsidRPr="00633A23">
        <w:softHyphen/>
        <w:t>димо</w:t>
      </w:r>
      <w:r w:rsidRPr="00633A23">
        <w:rPr>
          <w:rFonts w:cs="Arial"/>
        </w:rPr>
        <w:t xml:space="preserve"> </w:t>
      </w:r>
      <w:r w:rsidRPr="00633A23">
        <w:t>приобщенные</w:t>
      </w:r>
      <w:r w:rsidRPr="00633A23">
        <w:rPr>
          <w:rFonts w:cs="Arial"/>
        </w:rPr>
        <w:t xml:space="preserve"> </w:t>
      </w:r>
      <w:r w:rsidRPr="00633A23">
        <w:t>ангелом</w:t>
      </w:r>
      <w:r w:rsidRPr="00633A23">
        <w:rPr>
          <w:rFonts w:cs="Arial"/>
        </w:rPr>
        <w:t>...</w:t>
      </w:r>
    </w:p>
    <w:p w:rsidR="00844ACB" w:rsidRDefault="002D3589" w:rsidP="00EB0F88">
      <w:pPr>
        <w:rPr>
          <w:rFonts w:cs="Arial"/>
        </w:rPr>
      </w:pPr>
      <w:r w:rsidRPr="00633A23">
        <w:t>Трудно</w:t>
      </w:r>
      <w:r w:rsidRPr="00633A23">
        <w:rPr>
          <w:rFonts w:cs="Arial"/>
        </w:rPr>
        <w:t xml:space="preserve"> </w:t>
      </w:r>
      <w:r w:rsidRPr="00633A23">
        <w:t>передать</w:t>
      </w:r>
      <w:r w:rsidRPr="00633A23">
        <w:rPr>
          <w:rFonts w:cs="Arial"/>
        </w:rPr>
        <w:t xml:space="preserve">, </w:t>
      </w:r>
      <w:r w:rsidRPr="00633A23">
        <w:t>конечно</w:t>
      </w:r>
      <w:r w:rsidRPr="00633A23">
        <w:rPr>
          <w:rFonts w:cs="Arial"/>
        </w:rPr>
        <w:t xml:space="preserve">, </w:t>
      </w:r>
      <w:r w:rsidRPr="00633A23">
        <w:t>словами</w:t>
      </w:r>
      <w:r w:rsidRPr="00633A23">
        <w:rPr>
          <w:rFonts w:cs="Arial"/>
        </w:rPr>
        <w:t xml:space="preserve"> </w:t>
      </w:r>
      <w:r w:rsidRPr="00633A23">
        <w:t>предсмертное состояние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.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состоит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нек</w:t>
      </w:r>
      <w:r w:rsidRPr="00633A23">
        <w:t>о</w:t>
      </w:r>
      <w:r w:rsidRPr="00633A23">
        <w:t>торой</w:t>
      </w:r>
      <w:r w:rsidRPr="00633A23">
        <w:rPr>
          <w:rFonts w:cs="Arial"/>
        </w:rPr>
        <w:t xml:space="preserve"> </w:t>
      </w:r>
      <w:r w:rsidRPr="00633A23">
        <w:t>печали</w:t>
      </w:r>
      <w:r w:rsidRPr="00633A23">
        <w:rPr>
          <w:rFonts w:cs="Arial"/>
        </w:rPr>
        <w:t xml:space="preserve"> </w:t>
      </w:r>
      <w:r w:rsidRPr="00633A23">
        <w:t>— человеческой</w:t>
      </w:r>
      <w:r w:rsidRPr="00633A23">
        <w:rPr>
          <w:rFonts w:cs="Arial"/>
        </w:rPr>
        <w:t xml:space="preserve"> </w:t>
      </w:r>
      <w:r w:rsidRPr="00633A23">
        <w:t>печали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расставания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близкими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 тревоги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глуб</w:t>
      </w:r>
      <w:r w:rsidRPr="00633A23">
        <w:t>о</w:t>
      </w:r>
      <w:r w:rsidRPr="00633A23">
        <w:t>кого</w:t>
      </w:r>
      <w:r w:rsidRPr="00633A23">
        <w:rPr>
          <w:rFonts w:cs="Arial"/>
        </w:rPr>
        <w:t xml:space="preserve"> </w:t>
      </w:r>
      <w:r w:rsidRPr="00633A23">
        <w:t>чувства</w:t>
      </w:r>
      <w:r w:rsidRPr="00633A23">
        <w:rPr>
          <w:rFonts w:cs="Arial"/>
        </w:rPr>
        <w:t xml:space="preserve"> </w:t>
      </w:r>
      <w:r w:rsidRPr="00633A23">
        <w:t>смущения</w:t>
      </w:r>
      <w:r w:rsidRPr="00633A23">
        <w:rPr>
          <w:rFonts w:cs="Arial"/>
        </w:rPr>
        <w:t xml:space="preserve">, </w:t>
      </w:r>
      <w:r w:rsidRPr="00633A23">
        <w:t>раская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прошлое</w:t>
      </w:r>
      <w:r w:rsidRPr="00633A23">
        <w:rPr>
          <w:rFonts w:cs="Arial"/>
        </w:rPr>
        <w:t xml:space="preserve">, </w:t>
      </w:r>
      <w:r w:rsidRPr="00633A23">
        <w:t>робости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судом</w:t>
      </w:r>
      <w:r w:rsidRPr="00633A23">
        <w:rPr>
          <w:rFonts w:cs="Arial"/>
        </w:rPr>
        <w:t xml:space="preserve"> </w:t>
      </w:r>
      <w:r w:rsidRPr="00633A23">
        <w:t>Божиим</w:t>
      </w:r>
      <w:r w:rsidRPr="00633A23">
        <w:rPr>
          <w:rFonts w:cs="Arial"/>
        </w:rPr>
        <w:t xml:space="preserve">, </w:t>
      </w:r>
      <w:r w:rsidRPr="00633A23">
        <w:t>радостного ожид</w:t>
      </w:r>
      <w:r w:rsidRPr="00633A23">
        <w:t>а</w:t>
      </w:r>
      <w:r w:rsidRPr="00633A23">
        <w:t>ния</w:t>
      </w:r>
      <w:r w:rsidRPr="00633A23">
        <w:rPr>
          <w:rFonts w:cs="Arial"/>
        </w:rPr>
        <w:t xml:space="preserve"> </w:t>
      </w:r>
      <w:r w:rsidRPr="00633A23">
        <w:t>видеть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rPr>
          <w:rFonts w:cs="Arial"/>
        </w:rPr>
        <w:t xml:space="preserve"> </w:t>
      </w:r>
      <w:r w:rsidRPr="00633A23">
        <w:t>области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мечталось</w:t>
      </w:r>
      <w:r w:rsidRPr="00633A23">
        <w:rPr>
          <w:rFonts w:cs="Arial"/>
        </w:rPr>
        <w:t xml:space="preserve">, </w:t>
      </w:r>
      <w:r w:rsidRPr="00633A23">
        <w:t>куда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рвалось</w:t>
      </w:r>
      <w:r w:rsidRPr="00633A23">
        <w:rPr>
          <w:rFonts w:cs="Arial"/>
        </w:rPr>
        <w:t xml:space="preserve">, </w:t>
      </w:r>
      <w:r w:rsidRPr="00633A23">
        <w:t>думы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кем</w:t>
      </w:r>
      <w:r w:rsidRPr="00633A23">
        <w:rPr>
          <w:rFonts w:cs="Arial"/>
        </w:rPr>
        <w:t xml:space="preserve"> </w:t>
      </w:r>
      <w:r w:rsidRPr="00633A23">
        <w:t>раньше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softHyphen/>
        <w:t>вела</w:t>
      </w:r>
      <w:r w:rsidRPr="00633A23">
        <w:rPr>
          <w:rFonts w:cs="Arial"/>
        </w:rPr>
        <w:t xml:space="preserve"> </w:t>
      </w:r>
      <w:r w:rsidRPr="00633A23">
        <w:t>смерть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забыт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кого</w:t>
      </w:r>
      <w:r w:rsidRPr="00633A23">
        <w:rPr>
          <w:rFonts w:cs="Arial"/>
        </w:rPr>
        <w:t xml:space="preserve"> </w:t>
      </w:r>
      <w:r w:rsidRPr="00633A23">
        <w:t>предстоит теперь</w:t>
      </w:r>
      <w:r w:rsidRPr="00633A23">
        <w:rPr>
          <w:rFonts w:cs="Arial"/>
        </w:rPr>
        <w:t xml:space="preserve"> </w:t>
      </w:r>
      <w:r w:rsidRPr="00633A23">
        <w:t>увидеть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ч</w:t>
      </w:r>
      <w:r w:rsidRPr="00633A23">
        <w:t>а</w:t>
      </w:r>
      <w:r w:rsidRPr="00633A23">
        <w:t>сы</w:t>
      </w:r>
      <w:r w:rsidRPr="00633A23">
        <w:rPr>
          <w:rFonts w:cs="Arial"/>
        </w:rPr>
        <w:t xml:space="preserve"> </w:t>
      </w:r>
      <w:r w:rsidRPr="00633A23">
        <w:t>вообще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человеческое как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ослаблено</w:t>
      </w:r>
      <w:r w:rsidRPr="00633A23">
        <w:rPr>
          <w:rFonts w:cs="Arial"/>
        </w:rPr>
        <w:t xml:space="preserve">.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становится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равнодуш</w:t>
      </w:r>
      <w:r w:rsidRPr="00633A23">
        <w:softHyphen/>
        <w:t>ным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зе</w:t>
      </w:r>
      <w:r w:rsidRPr="00633A23">
        <w:t>м</w:t>
      </w:r>
      <w:r w:rsidRPr="00633A23">
        <w:t>ле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громаде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ожидания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Один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холостой</w:t>
      </w:r>
      <w:r w:rsidRPr="00633A23">
        <w:rPr>
          <w:rFonts w:cs="Arial"/>
        </w:rPr>
        <w:t xml:space="preserve">,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любивший</w:t>
      </w:r>
      <w:r w:rsidRPr="00633A23">
        <w:rPr>
          <w:rFonts w:cs="Arial"/>
        </w:rPr>
        <w:t xml:space="preserve"> </w:t>
      </w:r>
      <w:r w:rsidRPr="00633A23">
        <w:t>своих родных</w:t>
      </w:r>
      <w:r w:rsidRPr="00633A23">
        <w:rPr>
          <w:rFonts w:cs="Arial"/>
        </w:rPr>
        <w:t xml:space="preserve">, </w:t>
      </w:r>
      <w:r w:rsidRPr="00633A23">
        <w:t>умирал</w:t>
      </w:r>
      <w:r w:rsidRPr="00633A23">
        <w:rPr>
          <w:rFonts w:cs="Arial"/>
        </w:rPr>
        <w:t xml:space="preserve"> </w:t>
      </w:r>
      <w:r w:rsidRPr="00633A23">
        <w:t>вдали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вп</w:t>
      </w:r>
      <w:r w:rsidRPr="00633A23">
        <w:t>о</w:t>
      </w:r>
      <w:r w:rsidRPr="00633A23">
        <w:t>следствии</w:t>
      </w:r>
      <w:r w:rsidRPr="00633A23">
        <w:rPr>
          <w:rFonts w:cs="Arial"/>
        </w:rPr>
        <w:t xml:space="preserve"> </w:t>
      </w:r>
      <w:r w:rsidRPr="00633A23">
        <w:t>переда</w:t>
      </w:r>
      <w:r w:rsidRPr="00633A23">
        <w:softHyphen/>
        <w:t>вал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тогдашние</w:t>
      </w:r>
      <w:r w:rsidRPr="00633A23">
        <w:rPr>
          <w:rFonts w:cs="Arial"/>
        </w:rPr>
        <w:t xml:space="preserve"> </w:t>
      </w:r>
      <w:r w:rsidRPr="00633A23">
        <w:t>чувства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слаб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</w:t>
      </w:r>
      <w:r w:rsidRPr="00633A23">
        <w:rPr>
          <w:rFonts w:cs="Arial"/>
        </w:rPr>
        <w:t xml:space="preserve"> </w:t>
      </w:r>
      <w:r w:rsidRPr="00633A23">
        <w:t>поднять</w:t>
      </w:r>
      <w:r w:rsidRPr="00633A23">
        <w:rPr>
          <w:rFonts w:cs="Arial"/>
        </w:rPr>
        <w:t xml:space="preserve"> </w:t>
      </w:r>
      <w:r w:rsidRPr="00633A23">
        <w:t>головы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душки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порою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</w:t>
      </w:r>
      <w:r w:rsidRPr="00633A23">
        <w:rPr>
          <w:rFonts w:cs="Arial"/>
        </w:rPr>
        <w:t xml:space="preserve"> </w:t>
      </w:r>
      <w:r w:rsidRPr="00633A23">
        <w:t>произнести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е</w:t>
      </w:r>
      <w:r w:rsidRPr="00633A23">
        <w:t>скольких</w:t>
      </w:r>
      <w:r w:rsidRPr="00633A23">
        <w:rPr>
          <w:rFonts w:cs="Arial"/>
        </w:rPr>
        <w:t xml:space="preserve"> </w:t>
      </w:r>
      <w:r w:rsidRPr="00633A23">
        <w:t>слов</w:t>
      </w:r>
      <w:r w:rsidRPr="00633A23">
        <w:rPr>
          <w:rFonts w:cs="Arial"/>
        </w:rPr>
        <w:t xml:space="preserve">. </w:t>
      </w:r>
      <w:r w:rsidRPr="00633A23">
        <w:t>Знакомые</w:t>
      </w:r>
      <w:r w:rsidRPr="00633A23">
        <w:rPr>
          <w:rFonts w:cs="Arial"/>
        </w:rPr>
        <w:t xml:space="preserve"> </w:t>
      </w:r>
      <w:r w:rsidRPr="00633A23">
        <w:t>приезжали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нему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мыслью</w:t>
      </w:r>
      <w:r w:rsidRPr="00633A23">
        <w:rPr>
          <w:rFonts w:cs="Arial"/>
        </w:rPr>
        <w:t xml:space="preserve"> </w:t>
      </w:r>
      <w:r w:rsidRPr="00633A23">
        <w:t>навсегда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 проститься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улавл</w:t>
      </w:r>
      <w:r w:rsidRPr="00633A23">
        <w:t>и</w:t>
      </w:r>
      <w:r w:rsidRPr="00633A23">
        <w:t>вал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прощальные взоры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Уход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хороший</w:t>
      </w:r>
      <w:r w:rsidRPr="00633A23">
        <w:rPr>
          <w:rFonts w:cs="Arial"/>
        </w:rPr>
        <w:t xml:space="preserve">: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врача</w:t>
      </w:r>
      <w:r w:rsidRPr="00633A23">
        <w:rPr>
          <w:rFonts w:cs="Arial"/>
        </w:rPr>
        <w:t xml:space="preserve">, </w:t>
      </w:r>
      <w:r w:rsidRPr="00633A23">
        <w:t>посменно дежурившие</w:t>
      </w:r>
      <w:r w:rsidRPr="00633A23">
        <w:rPr>
          <w:rFonts w:cs="Arial"/>
        </w:rPr>
        <w:t xml:space="preserve">, </w:t>
      </w:r>
      <w:r w:rsidRPr="00633A23">
        <w:t>опытные</w:t>
      </w:r>
      <w:r w:rsidRPr="00633A23">
        <w:rPr>
          <w:rFonts w:cs="Arial"/>
        </w:rPr>
        <w:t xml:space="preserve"> </w:t>
      </w:r>
      <w:r w:rsidRPr="00633A23">
        <w:t>фельдшеры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нисколько не</w:t>
      </w:r>
      <w:r w:rsidRPr="00633A23">
        <w:rPr>
          <w:rFonts w:cs="Arial"/>
        </w:rPr>
        <w:t xml:space="preserve"> </w:t>
      </w:r>
      <w:r w:rsidRPr="00633A23">
        <w:t>беспокоило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никого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близких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совершенно</w:t>
      </w:r>
      <w:r w:rsidRPr="00633A23">
        <w:rPr>
          <w:rFonts w:cs="Arial"/>
        </w:rPr>
        <w:t xml:space="preserve"> </w:t>
      </w:r>
      <w:r w:rsidRPr="00633A23">
        <w:t>спокоен</w:t>
      </w:r>
      <w:r w:rsidRPr="00633A23">
        <w:rPr>
          <w:rFonts w:cs="Arial"/>
        </w:rPr>
        <w:t xml:space="preserve">, </w:t>
      </w:r>
      <w:r w:rsidRPr="00633A23">
        <w:t>поручив их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всецело</w:t>
      </w:r>
      <w:r w:rsidRPr="00633A23">
        <w:rPr>
          <w:rFonts w:cs="Arial"/>
        </w:rPr>
        <w:t xml:space="preserve"> </w:t>
      </w:r>
      <w:r w:rsidRPr="00633A23">
        <w:t>поручил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воле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Он</w:t>
      </w:r>
      <w:r w:rsidRPr="00633A23">
        <w:rPr>
          <w:rFonts w:cs="Arial"/>
        </w:rPr>
        <w:t xml:space="preserve"> </w:t>
      </w:r>
      <w:r w:rsidRPr="00633A23">
        <w:t>передавал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какое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радужное спокойствие</w:t>
      </w:r>
      <w:r w:rsidRPr="00633A23">
        <w:rPr>
          <w:rFonts w:cs="Arial"/>
        </w:rPr>
        <w:t xml:space="preserve">, </w:t>
      </w:r>
      <w:r w:rsidRPr="00633A23">
        <w:t>ясно</w:t>
      </w:r>
      <w:r w:rsidRPr="00633A23">
        <w:rPr>
          <w:rFonts w:cs="Arial"/>
        </w:rPr>
        <w:t xml:space="preserve"> </w:t>
      </w:r>
      <w:r w:rsidRPr="00633A23">
        <w:t>чувствуемое</w:t>
      </w:r>
      <w:r w:rsidRPr="00633A23">
        <w:rPr>
          <w:rFonts w:cs="Arial"/>
        </w:rPr>
        <w:t xml:space="preserve"> </w:t>
      </w:r>
      <w:r w:rsidRPr="00633A23">
        <w:t>прикосн</w:t>
      </w:r>
      <w:r w:rsidRPr="00633A23">
        <w:t>о</w:t>
      </w:r>
      <w:r w:rsidRPr="00633A23">
        <w:t>вение</w:t>
      </w:r>
      <w:r w:rsidRPr="00633A23">
        <w:rPr>
          <w:rFonts w:cs="Arial"/>
        </w:rPr>
        <w:t xml:space="preserve"> </w:t>
      </w:r>
      <w:r w:rsidRPr="00633A23">
        <w:t>Божией руки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настолько</w:t>
      </w:r>
      <w:r w:rsidRPr="00633A23">
        <w:rPr>
          <w:rFonts w:cs="Arial"/>
        </w:rPr>
        <w:t xml:space="preserve"> </w:t>
      </w:r>
      <w:r w:rsidRPr="00633A23">
        <w:t>торжественное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захваты</w:t>
      </w:r>
      <w:r w:rsidRPr="00633A23">
        <w:softHyphen/>
        <w:t>вающее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земная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тускнела</w:t>
      </w:r>
      <w:r w:rsidRPr="00633A23">
        <w:rPr>
          <w:rFonts w:cs="Arial"/>
        </w:rPr>
        <w:t xml:space="preserve">, </w:t>
      </w:r>
      <w:r w:rsidRPr="00633A23">
        <w:t>таяла</w:t>
      </w:r>
      <w:r w:rsidRPr="00633A23">
        <w:rPr>
          <w:rFonts w:cs="Arial"/>
        </w:rPr>
        <w:t xml:space="preserve">, </w:t>
      </w:r>
      <w:r w:rsidRPr="00633A23">
        <w:t>ка</w:t>
      </w:r>
      <w:r w:rsidRPr="00633A23">
        <w:softHyphen/>
        <w:t>залась</w:t>
      </w:r>
      <w:r w:rsidRPr="00633A23">
        <w:rPr>
          <w:rFonts w:cs="Arial"/>
        </w:rPr>
        <w:t xml:space="preserve"> </w:t>
      </w:r>
      <w:r w:rsidRPr="00633A23">
        <w:t>ненужною</w:t>
      </w:r>
      <w:r w:rsidRPr="00633A23">
        <w:rPr>
          <w:rFonts w:cs="Arial"/>
        </w:rPr>
        <w:t xml:space="preserve">, </w:t>
      </w:r>
      <w:r w:rsidRPr="00633A23">
        <w:t>ничтожною</w:t>
      </w:r>
      <w:r w:rsidRPr="00633A23">
        <w:rPr>
          <w:rFonts w:cs="Arial"/>
        </w:rPr>
        <w:t xml:space="preserve">, </w:t>
      </w:r>
      <w:r w:rsidRPr="00633A23">
        <w:t>далекой</w:t>
      </w:r>
      <w:r w:rsidRPr="00633A23">
        <w:rPr>
          <w:rFonts w:cs="Arial"/>
        </w:rPr>
        <w:t>...</w:t>
      </w:r>
    </w:p>
    <w:p w:rsidR="002D3589" w:rsidRPr="00633A23" w:rsidRDefault="002D3589" w:rsidP="00EB0F88">
      <w:r w:rsidRPr="00633A23">
        <w:t>Он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начинал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будущим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так скоро</w:t>
      </w:r>
      <w:r w:rsidRPr="00633A23">
        <w:rPr>
          <w:rFonts w:cs="Arial"/>
        </w:rPr>
        <w:t xml:space="preserve"> </w:t>
      </w:r>
      <w:r w:rsidRPr="00633A23">
        <w:t>должно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открыться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ждал</w:t>
      </w:r>
      <w:r w:rsidRPr="00633A23">
        <w:rPr>
          <w:rFonts w:cs="Arial"/>
        </w:rPr>
        <w:t xml:space="preserve"> </w:t>
      </w:r>
      <w:r w:rsidRPr="00633A23">
        <w:t>многих</w:t>
      </w:r>
      <w:r w:rsidRPr="00633A23">
        <w:rPr>
          <w:rFonts w:cs="Arial"/>
        </w:rPr>
        <w:t xml:space="preserve"> </w:t>
      </w:r>
      <w:r w:rsidRPr="00633A23">
        <w:t>ра</w:t>
      </w:r>
      <w:r w:rsidRPr="00633A23">
        <w:softHyphen/>
        <w:t>достных</w:t>
      </w:r>
      <w:r w:rsidRPr="00633A23">
        <w:rPr>
          <w:rFonts w:cs="Arial"/>
        </w:rPr>
        <w:t xml:space="preserve"> </w:t>
      </w:r>
      <w:r w:rsidRPr="00633A23">
        <w:t>свиданий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ожил</w:t>
      </w:r>
      <w:r w:rsidRPr="00633A23">
        <w:rPr>
          <w:rFonts w:cs="Arial"/>
        </w:rPr>
        <w:t xml:space="preserve">,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стало</w:t>
      </w:r>
      <w:r w:rsidRPr="00633A23">
        <w:rPr>
          <w:rFonts w:cs="Arial"/>
        </w:rPr>
        <w:t xml:space="preserve"> </w:t>
      </w:r>
      <w:r w:rsidRPr="00633A23">
        <w:t>тяже</w:t>
      </w:r>
      <w:r w:rsidRPr="00633A23">
        <w:softHyphen/>
        <w:t>ло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сбылось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последние</w:t>
      </w:r>
      <w:r w:rsidRPr="00633A23">
        <w:rPr>
          <w:rFonts w:cs="Arial"/>
        </w:rPr>
        <w:t xml:space="preserve"> </w:t>
      </w:r>
      <w:r w:rsidRPr="00633A23">
        <w:t>дни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человеческой</w:t>
      </w:r>
      <w:r w:rsidRPr="00633A23">
        <w:rPr>
          <w:rFonts w:cs="Arial"/>
        </w:rPr>
        <w:t xml:space="preserve">, </w:t>
      </w:r>
      <w:r w:rsidRPr="00633A23">
        <w:t>небесный Воитель</w:t>
      </w:r>
      <w:r w:rsidRPr="00633A23">
        <w:rPr>
          <w:rFonts w:cs="Arial"/>
        </w:rPr>
        <w:t xml:space="preserve"> </w:t>
      </w:r>
      <w:r w:rsidRPr="00633A23">
        <w:t>дает</w:t>
      </w:r>
      <w:r w:rsidRPr="00633A23">
        <w:rPr>
          <w:rFonts w:cs="Arial"/>
        </w:rPr>
        <w:t xml:space="preserve"> </w:t>
      </w:r>
      <w:r w:rsidRPr="00633A23">
        <w:t>последнюю</w:t>
      </w:r>
      <w:r w:rsidRPr="00633A23">
        <w:rPr>
          <w:rFonts w:cs="Arial"/>
        </w:rPr>
        <w:t xml:space="preserve"> </w:t>
      </w:r>
      <w:r w:rsidRPr="00633A23">
        <w:t>битву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иск</w:t>
      </w:r>
      <w:r w:rsidRPr="00633A23">
        <w:t>у</w:t>
      </w:r>
      <w:r w:rsidRPr="00633A23">
        <w:t>пленную</w:t>
      </w:r>
      <w:r w:rsidRPr="00633A23">
        <w:rPr>
          <w:rFonts w:cs="Arial"/>
        </w:rPr>
        <w:t xml:space="preserve"> </w:t>
      </w:r>
      <w:r w:rsidRPr="00633A23">
        <w:t>Им душу</w:t>
      </w:r>
      <w:r w:rsidRPr="00633A23">
        <w:rPr>
          <w:rFonts w:cs="Arial"/>
        </w:rPr>
        <w:t xml:space="preserve"> </w:t>
      </w:r>
      <w:r w:rsidRPr="00633A23">
        <w:t>человеческую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Достаточно</w:t>
      </w:r>
      <w:r w:rsidRPr="00633A23">
        <w:rPr>
          <w:rFonts w:cs="Arial"/>
        </w:rPr>
        <w:t xml:space="preserve"> </w:t>
      </w:r>
      <w:r w:rsidRPr="00633A23">
        <w:t>вспомнить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великость</w:t>
      </w:r>
      <w:r w:rsidRPr="00633A23">
        <w:rPr>
          <w:rFonts w:cs="Arial"/>
        </w:rPr>
        <w:t xml:space="preserve"> </w:t>
      </w:r>
      <w:r w:rsidRPr="00633A23">
        <w:t>жертвы Христовой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постичь</w:t>
      </w:r>
      <w:r w:rsidRPr="00633A23">
        <w:rPr>
          <w:rFonts w:cs="Arial"/>
        </w:rPr>
        <w:t xml:space="preserve">, </w:t>
      </w:r>
      <w:r w:rsidRPr="00633A23">
        <w:t>какую</w:t>
      </w:r>
      <w:r w:rsidRPr="00633A23">
        <w:rPr>
          <w:rFonts w:cs="Arial"/>
        </w:rPr>
        <w:t xml:space="preserve"> </w:t>
      </w:r>
      <w:r w:rsidRPr="00633A23">
        <w:t>цену</w:t>
      </w:r>
      <w:r w:rsidRPr="00633A23">
        <w:rPr>
          <w:rFonts w:cs="Arial"/>
        </w:rPr>
        <w:t xml:space="preserve"> </w:t>
      </w:r>
      <w:r w:rsidRPr="00633A23">
        <w:t>придает Христос</w:t>
      </w:r>
      <w:r w:rsidRPr="00633A23">
        <w:rPr>
          <w:rFonts w:cs="Arial"/>
        </w:rPr>
        <w:t xml:space="preserve"> </w:t>
      </w:r>
      <w:r w:rsidRPr="00633A23">
        <w:t>спасению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 </w:t>
      </w:r>
      <w:r w:rsidRPr="00633A23">
        <w:t>человеческой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, </w:t>
      </w:r>
      <w:r w:rsidRPr="00633A23">
        <w:t>настают</w:t>
      </w:r>
      <w:r w:rsidRPr="00633A23">
        <w:rPr>
          <w:rFonts w:cs="Arial"/>
        </w:rPr>
        <w:t xml:space="preserve"> </w:t>
      </w:r>
      <w:r w:rsidRPr="00633A23">
        <w:t>последние</w:t>
      </w:r>
      <w:r w:rsidRPr="00633A23">
        <w:rPr>
          <w:rFonts w:cs="Arial"/>
        </w:rPr>
        <w:t xml:space="preserve"> </w:t>
      </w:r>
      <w:r w:rsidRPr="00633A23">
        <w:t>дни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душа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водит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душа</w:t>
      </w:r>
      <w:r w:rsidRPr="00633A23">
        <w:rPr>
          <w:rFonts w:cs="Arial"/>
        </w:rPr>
        <w:t xml:space="preserve"> </w:t>
      </w:r>
      <w:r w:rsidRPr="00633A23">
        <w:t>должна исповедать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находясь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теле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Но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продолжает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равнодушным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равнодушен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конца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Быть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вероятнее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лишь</w:t>
      </w:r>
      <w:r w:rsidRPr="00633A23">
        <w:rPr>
          <w:rFonts w:cs="Arial"/>
        </w:rPr>
        <w:t xml:space="preserve"> </w:t>
      </w:r>
      <w:r w:rsidRPr="00633A23">
        <w:t>кажу</w:t>
      </w:r>
      <w:r w:rsidRPr="00633A23">
        <w:softHyphen/>
        <w:t>щееся</w:t>
      </w:r>
      <w:r w:rsidRPr="00633A23">
        <w:rPr>
          <w:rFonts w:cs="Arial"/>
        </w:rPr>
        <w:t xml:space="preserve"> </w:t>
      </w:r>
      <w:r w:rsidRPr="00633A23">
        <w:t>равнодушие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глубоко</w:t>
      </w:r>
      <w:r w:rsidRPr="00633A23">
        <w:rPr>
          <w:rFonts w:cs="Arial"/>
        </w:rPr>
        <w:t xml:space="preserve"> </w:t>
      </w:r>
      <w:r w:rsidRPr="00633A23">
        <w:t>волнуется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softHyphen/>
        <w:t>просом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исповедании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мешает</w:t>
      </w:r>
      <w:r w:rsidRPr="00633A23">
        <w:rPr>
          <w:rFonts w:cs="Arial"/>
        </w:rPr>
        <w:t xml:space="preserve"> </w:t>
      </w:r>
      <w:r w:rsidRPr="00633A23">
        <w:t>ложный стыд</w:t>
      </w:r>
      <w:r w:rsidRPr="00633A23">
        <w:rPr>
          <w:rFonts w:cs="Arial"/>
        </w:rPr>
        <w:t xml:space="preserve">, </w:t>
      </w:r>
      <w:r w:rsidRPr="00633A23">
        <w:t>духовная</w:t>
      </w:r>
      <w:r w:rsidRPr="00633A23">
        <w:rPr>
          <w:rFonts w:cs="Arial"/>
        </w:rPr>
        <w:t xml:space="preserve"> </w:t>
      </w:r>
      <w:r w:rsidRPr="00633A23">
        <w:t>гордость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видимости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отверга</w:t>
      </w:r>
      <w:r w:rsidRPr="00633A23">
        <w:softHyphen/>
        <w:t>ет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, </w:t>
      </w:r>
      <w:r w:rsidRPr="00633A23">
        <w:t>последние</w:t>
      </w:r>
      <w:r w:rsidRPr="00633A23">
        <w:rPr>
          <w:rFonts w:cs="Arial"/>
        </w:rPr>
        <w:t xml:space="preserve"> </w:t>
      </w:r>
      <w:r w:rsidRPr="00633A23">
        <w:t>часы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К</w:t>
      </w:r>
      <w:r w:rsidRPr="00633A23">
        <w:rPr>
          <w:rFonts w:cs="Arial"/>
        </w:rPr>
        <w:t xml:space="preserve"> </w:t>
      </w:r>
      <w:r w:rsidRPr="00633A23">
        <w:t>умирающему</w:t>
      </w:r>
      <w:r w:rsidRPr="00633A23">
        <w:rPr>
          <w:rFonts w:cs="Arial"/>
        </w:rPr>
        <w:t xml:space="preserve"> </w:t>
      </w:r>
      <w:r w:rsidRPr="00633A23">
        <w:t>приводят</w:t>
      </w:r>
      <w:r w:rsidRPr="00633A23">
        <w:rPr>
          <w:rFonts w:cs="Arial"/>
        </w:rPr>
        <w:t xml:space="preserve"> </w:t>
      </w:r>
      <w:r w:rsidRPr="00633A23">
        <w:t>священника</w:t>
      </w:r>
      <w:r w:rsidRPr="00633A23">
        <w:rPr>
          <w:rFonts w:cs="Arial"/>
        </w:rPr>
        <w:t xml:space="preserve">.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</w:t>
      </w:r>
      <w:r w:rsidRPr="00633A23">
        <w:softHyphen/>
        <w:t>лоса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. </w:t>
      </w:r>
      <w:r w:rsidRPr="00633A23">
        <w:t>Тихо</w:t>
      </w:r>
      <w:r w:rsidRPr="00633A23">
        <w:rPr>
          <w:rFonts w:cs="Arial"/>
        </w:rPr>
        <w:t xml:space="preserve"> </w:t>
      </w:r>
      <w:r w:rsidRPr="00633A23">
        <w:t>служитель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склоняется</w:t>
      </w:r>
      <w:r w:rsidRPr="00633A23">
        <w:rPr>
          <w:rFonts w:cs="Arial"/>
        </w:rPr>
        <w:t xml:space="preserve"> </w:t>
      </w:r>
      <w:r w:rsidRPr="00633A23">
        <w:t>над ним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примет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хоть</w:t>
      </w:r>
      <w:r w:rsidRPr="00633A23">
        <w:rPr>
          <w:rFonts w:cs="Arial"/>
        </w:rPr>
        <w:t xml:space="preserve">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отвергаемого всю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Христа</w:t>
      </w:r>
      <w:r w:rsidRPr="00633A23">
        <w:rPr>
          <w:rFonts w:cs="Arial"/>
        </w:rPr>
        <w:t xml:space="preserve">, </w:t>
      </w:r>
      <w:r w:rsidRPr="00633A23">
        <w:t>сливая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 xml:space="preserve"> </w:t>
      </w:r>
      <w:r w:rsidRPr="00633A23">
        <w:t>предсмертное</w:t>
      </w:r>
      <w:r w:rsidRPr="00633A23">
        <w:rPr>
          <w:rFonts w:cs="Arial"/>
        </w:rPr>
        <w:t xml:space="preserve"> </w:t>
      </w:r>
      <w:r w:rsidRPr="00633A23">
        <w:t>страда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мукою</w:t>
      </w:r>
      <w:r w:rsidRPr="00633A23">
        <w:rPr>
          <w:rFonts w:cs="Arial"/>
        </w:rPr>
        <w:t xml:space="preserve"> </w:t>
      </w:r>
      <w:r w:rsidRPr="00633A23">
        <w:t>распятого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Но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ужас</w:t>
      </w:r>
      <w:r w:rsidRPr="00633A23">
        <w:rPr>
          <w:rFonts w:cs="Arial"/>
        </w:rPr>
        <w:t xml:space="preserve">!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последние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усилия</w:t>
      </w:r>
      <w:r w:rsidRPr="00633A23">
        <w:rPr>
          <w:rFonts w:cs="Arial"/>
        </w:rPr>
        <w:t xml:space="preserve"> </w:t>
      </w:r>
      <w:r w:rsidRPr="00633A23">
        <w:t>умираю</w:t>
      </w:r>
      <w:r w:rsidRPr="00633A23">
        <w:softHyphen/>
        <w:t>щий</w:t>
      </w:r>
      <w:r w:rsidRPr="00633A23">
        <w:rPr>
          <w:rFonts w:cs="Arial"/>
        </w:rPr>
        <w:t xml:space="preserve"> </w:t>
      </w:r>
      <w:r w:rsidRPr="00633A23">
        <w:t>собирает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оттол</w:t>
      </w:r>
      <w:r w:rsidRPr="00633A23">
        <w:t>к</w:t>
      </w:r>
      <w:r w:rsidRPr="00633A23">
        <w:t>нуть</w:t>
      </w:r>
      <w:r w:rsidRPr="00633A23">
        <w:rPr>
          <w:rFonts w:cs="Arial"/>
        </w:rPr>
        <w:t xml:space="preserve"> </w:t>
      </w:r>
      <w:r w:rsidRPr="00633A23">
        <w:t>распятие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думаете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кончено</w:t>
      </w:r>
      <w:r w:rsidRPr="00633A23">
        <w:rPr>
          <w:rFonts w:cs="Arial"/>
        </w:rPr>
        <w:t xml:space="preserve">?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осуж</w:t>
      </w:r>
      <w:r w:rsidRPr="00633A23">
        <w:softHyphen/>
        <w:t>ден</w:t>
      </w:r>
      <w:r w:rsidRPr="00633A23">
        <w:rPr>
          <w:rFonts w:cs="Arial"/>
        </w:rPr>
        <w:t>?</w:t>
      </w:r>
    </w:p>
    <w:p w:rsidR="002D3589" w:rsidRPr="00633A23" w:rsidRDefault="002D3589" w:rsidP="00EB0F88">
      <w:r w:rsidRPr="00633A23">
        <w:t>Да</w:t>
      </w:r>
      <w:r w:rsidRPr="00633A23">
        <w:rPr>
          <w:rFonts w:cs="Arial"/>
        </w:rPr>
        <w:t xml:space="preserve">,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умирал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за которого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взошел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Голгофу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rPr>
          <w:rFonts w:cs="Arial"/>
        </w:rPr>
        <w:t xml:space="preserve"> </w:t>
      </w:r>
      <w:r w:rsidRPr="00633A23">
        <w:t>тут</w:t>
      </w:r>
      <w:r w:rsidRPr="00633A23">
        <w:rPr>
          <w:rFonts w:cs="Arial"/>
        </w:rPr>
        <w:t xml:space="preserve"> </w:t>
      </w:r>
      <w:r w:rsidRPr="00633A23">
        <w:t>Бог не</w:t>
      </w:r>
      <w:r w:rsidRPr="00633A23">
        <w:rPr>
          <w:rFonts w:cs="Arial"/>
        </w:rPr>
        <w:t xml:space="preserve"> </w:t>
      </w:r>
      <w:r w:rsidRPr="00633A23">
        <w:t>боролся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гибнущее</w:t>
      </w:r>
      <w:r w:rsidRPr="00633A23">
        <w:rPr>
          <w:rFonts w:cs="Arial"/>
        </w:rPr>
        <w:t xml:space="preserve"> </w:t>
      </w:r>
      <w:r w:rsidRPr="00633A23">
        <w:t>творение</w:t>
      </w:r>
      <w:r w:rsidRPr="00633A23">
        <w:rPr>
          <w:rFonts w:cs="Arial"/>
        </w:rPr>
        <w:t xml:space="preserve"> </w:t>
      </w:r>
      <w:r w:rsidRPr="00633A23">
        <w:t>Свое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Человеческое</w:t>
      </w:r>
      <w:r w:rsidRPr="00633A23">
        <w:rPr>
          <w:rFonts w:cs="Arial"/>
        </w:rPr>
        <w:t xml:space="preserve">, </w:t>
      </w:r>
      <w:r w:rsidRPr="00633A23">
        <w:t>видимое</w:t>
      </w:r>
      <w:r w:rsidRPr="00633A23">
        <w:rPr>
          <w:rFonts w:cs="Arial"/>
        </w:rPr>
        <w:t xml:space="preserve"> </w:t>
      </w:r>
      <w:r w:rsidRPr="00633A23">
        <w:t>кончилось</w:t>
      </w:r>
      <w:r w:rsidRPr="00633A23">
        <w:rPr>
          <w:rFonts w:cs="Arial"/>
        </w:rPr>
        <w:t xml:space="preserve">. </w:t>
      </w:r>
      <w:r w:rsidRPr="00633A23">
        <w:t>Посредство церкви</w:t>
      </w:r>
      <w:r w:rsidRPr="00633A23">
        <w:rPr>
          <w:rFonts w:cs="Arial"/>
        </w:rPr>
        <w:t xml:space="preserve"> </w:t>
      </w:r>
      <w:r w:rsidRPr="00633A23">
        <w:t>отторгнуто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душою</w:t>
      </w:r>
      <w:r w:rsidRPr="00633A23">
        <w:rPr>
          <w:rFonts w:cs="Arial"/>
        </w:rPr>
        <w:t xml:space="preserve"> </w:t>
      </w:r>
      <w:r w:rsidRPr="00633A23">
        <w:t>ч</w:t>
      </w:r>
      <w:r w:rsidRPr="00633A23">
        <w:t>е</w:t>
      </w:r>
      <w:r w:rsidRPr="00633A23">
        <w:lastRenderedPageBreak/>
        <w:t>ловеческою</w:t>
      </w:r>
      <w:r w:rsidRPr="00633A23">
        <w:rPr>
          <w:rFonts w:cs="Arial"/>
        </w:rPr>
        <w:t xml:space="preserve"> </w:t>
      </w:r>
      <w:r w:rsidRPr="00633A23">
        <w:t>и ее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, </w:t>
      </w:r>
      <w:r w:rsidRPr="00633A23">
        <w:t>никому</w:t>
      </w:r>
      <w:r w:rsidRPr="00633A23">
        <w:rPr>
          <w:rFonts w:cs="Arial"/>
        </w:rPr>
        <w:t xml:space="preserve"> </w:t>
      </w:r>
      <w:r w:rsidRPr="00633A23">
        <w:t>невидимые</w:t>
      </w:r>
      <w:r w:rsidRPr="00633A23">
        <w:rPr>
          <w:rFonts w:cs="Arial"/>
        </w:rPr>
        <w:t xml:space="preserve"> </w:t>
      </w:r>
      <w:r w:rsidRPr="00633A23">
        <w:t>связи</w:t>
      </w:r>
      <w:r w:rsidRPr="00633A23">
        <w:rPr>
          <w:rFonts w:cs="Arial"/>
        </w:rPr>
        <w:t xml:space="preserve">, </w:t>
      </w:r>
      <w:r w:rsidRPr="00633A23">
        <w:t>есть тайная</w:t>
      </w:r>
      <w:r w:rsidRPr="00633A23">
        <w:rPr>
          <w:rFonts w:cs="Arial"/>
        </w:rPr>
        <w:t xml:space="preserve"> </w:t>
      </w:r>
      <w:r w:rsidRPr="00633A23">
        <w:t>непосредственность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Какими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знает</w:t>
      </w:r>
      <w:r w:rsidRPr="00633A23">
        <w:rPr>
          <w:rFonts w:cs="Arial"/>
        </w:rPr>
        <w:t xml:space="preserve"> </w:t>
      </w:r>
      <w:r w:rsidRPr="00633A23">
        <w:t>путями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последнее мгновение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чуть</w:t>
      </w:r>
      <w:r w:rsidRPr="00633A23">
        <w:rPr>
          <w:rFonts w:cs="Arial"/>
        </w:rPr>
        <w:t xml:space="preserve"> </w:t>
      </w:r>
      <w:r w:rsidRPr="00633A23">
        <w:t>теплится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силен</w:t>
      </w:r>
      <w:r w:rsidRPr="00633A23">
        <w:rPr>
          <w:rFonts w:cs="Arial"/>
        </w:rPr>
        <w:t xml:space="preserve"> </w:t>
      </w:r>
      <w:r w:rsidRPr="00633A23">
        <w:t>так потрясти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вдруг</w:t>
      </w:r>
      <w:r w:rsidRPr="00633A23">
        <w:rPr>
          <w:rFonts w:cs="Arial"/>
        </w:rPr>
        <w:t xml:space="preserve"> </w:t>
      </w:r>
      <w:r w:rsidRPr="00633A23">
        <w:t>познает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радо</w:t>
      </w:r>
      <w:r w:rsidRPr="00633A23">
        <w:softHyphen/>
        <w:t>стном</w:t>
      </w:r>
      <w:r w:rsidRPr="00633A23">
        <w:rPr>
          <w:rFonts w:cs="Arial"/>
        </w:rPr>
        <w:t xml:space="preserve"> </w:t>
      </w:r>
      <w:r w:rsidRPr="00633A23">
        <w:t>трепете</w:t>
      </w:r>
      <w:r w:rsidRPr="00633A23">
        <w:rPr>
          <w:rFonts w:cs="Arial"/>
        </w:rPr>
        <w:t xml:space="preserve"> </w:t>
      </w:r>
      <w:r w:rsidRPr="00633A23">
        <w:t>кинется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Нему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</w:t>
      </w:r>
      <w:r w:rsidRPr="00633A23">
        <w:rPr>
          <w:rFonts w:cs="Arial"/>
        </w:rPr>
        <w:t xml:space="preserve"> </w:t>
      </w:r>
      <w:r w:rsidRPr="00633A23">
        <w:t>считает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,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Кого</w:t>
      </w:r>
      <w:r w:rsidRPr="00633A23">
        <w:rPr>
          <w:rFonts w:cs="Arial"/>
        </w:rPr>
        <w:t xml:space="preserve"> </w:t>
      </w:r>
      <w:r w:rsidRPr="00633A23">
        <w:t>тысяча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миг единый</w:t>
      </w:r>
      <w:r w:rsidRPr="00633A23">
        <w:rPr>
          <w:rFonts w:cs="Arial"/>
        </w:rPr>
        <w:t>!</w:t>
      </w:r>
    </w:p>
    <w:p w:rsidR="002D3589" w:rsidRPr="00633A23" w:rsidRDefault="002D3589" w:rsidP="00EB0F88">
      <w:r w:rsidRPr="00633A23">
        <w:t>Видали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мать</w:t>
      </w:r>
      <w:r w:rsidRPr="00633A23">
        <w:rPr>
          <w:rFonts w:cs="Arial"/>
        </w:rPr>
        <w:t xml:space="preserve">, </w:t>
      </w:r>
      <w:r w:rsidRPr="00633A23">
        <w:t>вырывающую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своего ребенка</w:t>
      </w:r>
      <w:r w:rsidRPr="00633A23">
        <w:rPr>
          <w:rFonts w:cs="Arial"/>
        </w:rPr>
        <w:t xml:space="preserve">?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Подумайте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рется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вечную</w:t>
      </w:r>
      <w:r w:rsidR="00844ACB">
        <w:t xml:space="preserve"> </w:t>
      </w:r>
      <w:r w:rsidRPr="00633A23">
        <w:t>судьбу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созданного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изменившего</w:t>
      </w:r>
      <w:r w:rsidRPr="00633A23">
        <w:rPr>
          <w:rFonts w:cs="Arial"/>
        </w:rPr>
        <w:t xml:space="preserve">, </w:t>
      </w:r>
      <w:r w:rsidRPr="00633A23">
        <w:t>но безгранично</w:t>
      </w:r>
      <w:r w:rsidRPr="00633A23">
        <w:rPr>
          <w:rFonts w:cs="Arial"/>
        </w:rPr>
        <w:t xml:space="preserve"> </w:t>
      </w:r>
      <w:r w:rsidRPr="00633A23">
        <w:t>дорогого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сына</w:t>
      </w:r>
      <w:r w:rsidRPr="00633A23">
        <w:rPr>
          <w:rFonts w:cs="Arial"/>
        </w:rPr>
        <w:t>?</w:t>
      </w:r>
    </w:p>
    <w:p w:rsidR="002D3589" w:rsidRPr="00633A23" w:rsidRDefault="002D3589" w:rsidP="00EB0F88">
      <w:r w:rsidRPr="00633A23">
        <w:t>Если</w:t>
      </w:r>
      <w:r w:rsidRPr="00633A23">
        <w:rPr>
          <w:rFonts w:cs="Arial"/>
        </w:rPr>
        <w:t xml:space="preserve"> </w:t>
      </w:r>
      <w:r w:rsidRPr="00633A23">
        <w:t>вам</w:t>
      </w:r>
      <w:r w:rsidRPr="00633A23">
        <w:rPr>
          <w:rFonts w:cs="Arial"/>
        </w:rPr>
        <w:t xml:space="preserve"> </w:t>
      </w:r>
      <w:r w:rsidRPr="00633A23">
        <w:t>приходилось</w:t>
      </w:r>
      <w:r w:rsidRPr="00633A23">
        <w:rPr>
          <w:rFonts w:cs="Arial"/>
        </w:rPr>
        <w:t xml:space="preserve"> </w:t>
      </w:r>
      <w:r w:rsidRPr="00633A23">
        <w:t>присутствовать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тихой кончине</w:t>
      </w:r>
      <w:r w:rsidRPr="00633A23">
        <w:rPr>
          <w:rFonts w:cs="Arial"/>
        </w:rPr>
        <w:t xml:space="preserve"> </w:t>
      </w:r>
      <w:r w:rsidRPr="00633A23">
        <w:t>верующего</w:t>
      </w:r>
      <w:r w:rsidRPr="00633A23">
        <w:rPr>
          <w:rFonts w:cs="Arial"/>
        </w:rPr>
        <w:t xml:space="preserve">,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а</w:t>
      </w:r>
      <w:r w:rsidRPr="00633A23">
        <w:t>будете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вели</w:t>
      </w:r>
      <w:r w:rsidRPr="00633A23">
        <w:softHyphen/>
        <w:t>чия</w:t>
      </w:r>
      <w:r w:rsidRPr="00633A23">
        <w:rPr>
          <w:rFonts w:cs="Arial"/>
        </w:rPr>
        <w:t xml:space="preserve">. </w:t>
      </w:r>
      <w:r w:rsidRPr="00633A23">
        <w:t>Ходит</w:t>
      </w:r>
      <w:r w:rsidRPr="00633A23">
        <w:rPr>
          <w:rFonts w:cs="Arial"/>
        </w:rPr>
        <w:t xml:space="preserve"> </w:t>
      </w:r>
      <w:r w:rsidRPr="00633A23">
        <w:t>поверие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последнюю</w:t>
      </w:r>
      <w:r w:rsidRPr="00633A23">
        <w:rPr>
          <w:rFonts w:cs="Arial"/>
        </w:rPr>
        <w:t xml:space="preserve"> </w:t>
      </w:r>
      <w:r w:rsidRPr="00633A23">
        <w:t>минуту</w:t>
      </w:r>
      <w:r w:rsidRPr="00633A23">
        <w:rPr>
          <w:rFonts w:cs="Arial"/>
        </w:rPr>
        <w:t xml:space="preserve"> </w:t>
      </w:r>
      <w:r w:rsidRPr="00633A23">
        <w:t>жизни невидимый</w:t>
      </w:r>
      <w:r w:rsidRPr="00633A23">
        <w:rPr>
          <w:rFonts w:cs="Arial"/>
        </w:rPr>
        <w:t xml:space="preserve"> </w:t>
      </w:r>
      <w:r w:rsidRPr="00633A23">
        <w:t>ангел</w:t>
      </w:r>
      <w:r w:rsidRPr="00633A23">
        <w:rPr>
          <w:rFonts w:cs="Arial"/>
        </w:rPr>
        <w:t xml:space="preserve"> </w:t>
      </w:r>
      <w:r w:rsidRPr="00633A23">
        <w:t>подносит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устам</w:t>
      </w:r>
      <w:r w:rsidRPr="00633A23">
        <w:rPr>
          <w:rFonts w:cs="Arial"/>
        </w:rPr>
        <w:t xml:space="preserve"> </w:t>
      </w:r>
      <w:r w:rsidRPr="00633A23">
        <w:t>отходящего</w:t>
      </w:r>
      <w:r w:rsidRPr="00633A23">
        <w:rPr>
          <w:rFonts w:cs="Arial"/>
        </w:rPr>
        <w:t xml:space="preserve"> </w:t>
      </w:r>
      <w:r w:rsidRPr="00633A23">
        <w:t>фиал смерти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должен</w:t>
      </w:r>
      <w:r w:rsidRPr="00633A23">
        <w:rPr>
          <w:rFonts w:cs="Arial"/>
        </w:rPr>
        <w:t xml:space="preserve"> </w:t>
      </w:r>
      <w:r w:rsidRPr="00633A23">
        <w:t>всякий</w:t>
      </w:r>
      <w:r w:rsidRPr="00633A23">
        <w:rPr>
          <w:rFonts w:cs="Arial"/>
        </w:rPr>
        <w:t xml:space="preserve"> </w:t>
      </w:r>
      <w:r w:rsidRPr="00633A23">
        <w:t>испить</w:t>
      </w:r>
      <w:r w:rsidRPr="00633A23">
        <w:rPr>
          <w:rFonts w:cs="Arial"/>
        </w:rPr>
        <w:t xml:space="preserve">. </w:t>
      </w:r>
      <w:r w:rsidRPr="00633A23">
        <w:t>Некоторые пьют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споко</w:t>
      </w:r>
      <w:r w:rsidRPr="00633A23">
        <w:t>й</w:t>
      </w:r>
      <w:r w:rsidRPr="00633A23">
        <w:t>но</w:t>
      </w:r>
      <w:r w:rsidRPr="00633A23">
        <w:rPr>
          <w:rFonts w:cs="Arial"/>
        </w:rPr>
        <w:t xml:space="preserve">; </w:t>
      </w:r>
      <w:r w:rsidRPr="00633A23">
        <w:t>другие</w:t>
      </w:r>
      <w:r w:rsidRPr="00633A23">
        <w:rPr>
          <w:rFonts w:cs="Arial"/>
        </w:rPr>
        <w:t xml:space="preserve"> </w:t>
      </w:r>
      <w:r w:rsidRPr="00633A23">
        <w:t>долго</w:t>
      </w:r>
      <w:r w:rsidRPr="00633A23">
        <w:rPr>
          <w:rFonts w:cs="Arial"/>
        </w:rPr>
        <w:t xml:space="preserve"> </w:t>
      </w:r>
      <w:r w:rsidRPr="00633A23">
        <w:t>отвергают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выпива</w:t>
      </w:r>
      <w:r w:rsidRPr="00633A23">
        <w:softHyphen/>
        <w:t>ют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величайшим</w:t>
      </w:r>
      <w:r w:rsidRPr="00633A23">
        <w:rPr>
          <w:rFonts w:cs="Arial"/>
        </w:rPr>
        <w:t xml:space="preserve"> </w:t>
      </w:r>
      <w:r w:rsidRPr="00633A23">
        <w:t>ужасом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Выражение</w:t>
      </w:r>
      <w:r w:rsidRPr="00633A23">
        <w:rPr>
          <w:rFonts w:cs="Arial"/>
        </w:rPr>
        <w:t xml:space="preserve"> </w:t>
      </w:r>
      <w:r w:rsidRPr="00633A23">
        <w:t>лица</w:t>
      </w:r>
      <w:r w:rsidRPr="00633A23">
        <w:rPr>
          <w:rFonts w:cs="Arial"/>
        </w:rPr>
        <w:t xml:space="preserve"> </w:t>
      </w:r>
      <w:r w:rsidRPr="00633A23">
        <w:t>верующих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конце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чудесно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Неверующий</w:t>
      </w:r>
      <w:r w:rsidRPr="00633A23">
        <w:rPr>
          <w:rFonts w:cs="Arial"/>
        </w:rPr>
        <w:t xml:space="preserve"> </w:t>
      </w:r>
      <w:r w:rsidRPr="00633A23">
        <w:t>уверует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увидит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лице</w:t>
      </w:r>
      <w:r w:rsidRPr="00633A23">
        <w:rPr>
          <w:rFonts w:cs="Arial"/>
        </w:rPr>
        <w:t xml:space="preserve"> </w:t>
      </w:r>
      <w:r w:rsidRPr="00633A23">
        <w:t>отходя</w:t>
      </w:r>
      <w:r w:rsidRPr="00633A23">
        <w:softHyphen/>
        <w:t>щего</w:t>
      </w:r>
      <w:r w:rsidRPr="00633A23">
        <w:rPr>
          <w:rFonts w:cs="Arial"/>
        </w:rPr>
        <w:t xml:space="preserve"> </w:t>
      </w:r>
      <w:r w:rsidRPr="00633A23">
        <w:t>праведника</w:t>
      </w:r>
      <w:r w:rsidRPr="00633A23">
        <w:rPr>
          <w:rFonts w:cs="Arial"/>
        </w:rPr>
        <w:t xml:space="preserve"> </w:t>
      </w:r>
      <w:r w:rsidRPr="00633A23">
        <w:t>эту</w:t>
      </w:r>
      <w:r w:rsidRPr="00633A23">
        <w:rPr>
          <w:rFonts w:cs="Arial"/>
        </w:rPr>
        <w:t xml:space="preserve"> </w:t>
      </w:r>
      <w:r w:rsidRPr="00633A23">
        <w:t>переживаемую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смену</w:t>
      </w:r>
      <w:r w:rsidRPr="00633A23">
        <w:rPr>
          <w:rFonts w:cs="Arial"/>
        </w:rPr>
        <w:t xml:space="preserve"> </w:t>
      </w:r>
      <w:r w:rsidRPr="00633A23">
        <w:t>чувств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Тут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радость</w:t>
      </w:r>
      <w:r w:rsidRPr="00633A23">
        <w:rPr>
          <w:rFonts w:cs="Arial"/>
        </w:rPr>
        <w:t xml:space="preserve">, </w:t>
      </w:r>
      <w:r w:rsidRPr="00633A23">
        <w:t>восхищенное</w:t>
      </w:r>
      <w:r w:rsidRPr="00633A23">
        <w:rPr>
          <w:rFonts w:cs="Arial"/>
        </w:rPr>
        <w:t xml:space="preserve"> </w:t>
      </w:r>
      <w:r w:rsidRPr="00633A23">
        <w:t>изумление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>-</w:t>
      </w:r>
      <w:r w:rsidRPr="00633A23">
        <w:t>то великим</w:t>
      </w:r>
      <w:r w:rsidRPr="00633A23">
        <w:rPr>
          <w:rFonts w:cs="Arial"/>
        </w:rPr>
        <w:t xml:space="preserve">, </w:t>
      </w:r>
      <w:r w:rsidRPr="00633A23">
        <w:t>открывающимся</w:t>
      </w:r>
      <w:r w:rsidRPr="00633A23">
        <w:rPr>
          <w:rFonts w:cs="Arial"/>
        </w:rPr>
        <w:t xml:space="preserve"> </w:t>
      </w:r>
      <w:r w:rsidRPr="00633A23">
        <w:t>внутре</w:t>
      </w:r>
      <w:r w:rsidRPr="00633A23">
        <w:t>н</w:t>
      </w:r>
      <w:r w:rsidRPr="00633A23">
        <w:t>нему</w:t>
      </w:r>
      <w:r w:rsidRPr="00633A23">
        <w:rPr>
          <w:rFonts w:cs="Arial"/>
        </w:rPr>
        <w:t xml:space="preserve"> </w:t>
      </w:r>
      <w:r w:rsidRPr="00633A23">
        <w:t>взору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нена</w:t>
      </w:r>
      <w:r w:rsidRPr="00633A23">
        <w:softHyphen/>
        <w:t>рушимый</w:t>
      </w:r>
      <w:r w:rsidRPr="00633A23">
        <w:rPr>
          <w:rFonts w:cs="Arial"/>
        </w:rPr>
        <w:t xml:space="preserve"> </w:t>
      </w:r>
      <w:r w:rsidRPr="00633A23">
        <w:t>торжественный</w:t>
      </w:r>
      <w:r w:rsidRPr="00633A23">
        <w:rPr>
          <w:rFonts w:cs="Arial"/>
        </w:rPr>
        <w:t xml:space="preserve"> </w:t>
      </w:r>
      <w:r w:rsidRPr="00633A23">
        <w:t>покой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углубленное</w:t>
      </w:r>
      <w:r w:rsidRPr="00633A23">
        <w:rPr>
          <w:rFonts w:cs="Arial"/>
        </w:rPr>
        <w:t xml:space="preserve"> </w:t>
      </w:r>
      <w:r w:rsidRPr="00633A23">
        <w:t>насла</w:t>
      </w:r>
      <w:r w:rsidRPr="00633A23">
        <w:softHyphen/>
        <w:t>ждение</w:t>
      </w:r>
      <w:r w:rsidRPr="00633A23">
        <w:rPr>
          <w:rFonts w:cs="Arial"/>
        </w:rPr>
        <w:t xml:space="preserve"> </w:t>
      </w:r>
      <w:r w:rsidRPr="00633A23">
        <w:t>высочайших</w:t>
      </w:r>
      <w:r w:rsidRPr="00633A23">
        <w:rPr>
          <w:rFonts w:cs="Arial"/>
        </w:rPr>
        <w:t xml:space="preserve"> </w:t>
      </w:r>
      <w:r w:rsidRPr="00633A23">
        <w:t>созерцании</w:t>
      </w:r>
      <w:r w:rsidRPr="00633A23">
        <w:rPr>
          <w:rFonts w:cs="Arial"/>
        </w:rPr>
        <w:t>...</w:t>
      </w:r>
    </w:p>
    <w:p w:rsidR="002D3589" w:rsidRPr="00633A23" w:rsidRDefault="002D3589" w:rsidP="00EB0F88">
      <w:r w:rsidRPr="00633A23">
        <w:t>Вообще</w:t>
      </w:r>
      <w:r w:rsidRPr="00633A23">
        <w:rPr>
          <w:rFonts w:cs="Arial"/>
        </w:rPr>
        <w:t xml:space="preserve">, </w:t>
      </w:r>
      <w:r w:rsidRPr="00633A23">
        <w:t>светлая</w:t>
      </w:r>
      <w:r w:rsidRPr="00633A23">
        <w:rPr>
          <w:rFonts w:cs="Arial"/>
        </w:rPr>
        <w:t xml:space="preserve"> </w:t>
      </w:r>
      <w:r w:rsidRPr="00633A23">
        <w:t>кончина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заключением светлой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Какая</w:t>
      </w:r>
      <w:r w:rsidRPr="00633A23">
        <w:rPr>
          <w:rFonts w:cs="Arial"/>
        </w:rPr>
        <w:t xml:space="preserve"> </w:t>
      </w:r>
      <w:r w:rsidRPr="00633A23">
        <w:t>благодать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почить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почил</w:t>
      </w:r>
      <w:r w:rsidRPr="00633A23">
        <w:rPr>
          <w:rFonts w:cs="Arial"/>
        </w:rPr>
        <w:t xml:space="preserve"> </w:t>
      </w:r>
      <w:r w:rsidRPr="00633A23">
        <w:t>великий</w:t>
      </w:r>
      <w:r w:rsidRPr="00633A23">
        <w:rPr>
          <w:rFonts w:cs="Arial"/>
        </w:rPr>
        <w:t xml:space="preserve"> </w:t>
      </w:r>
      <w:r w:rsidRPr="00633A23">
        <w:t>ста</w:t>
      </w:r>
      <w:r w:rsidRPr="00633A23">
        <w:softHyphen/>
        <w:t>рец</w:t>
      </w:r>
      <w:r w:rsidRPr="00633A23">
        <w:rPr>
          <w:rFonts w:cs="Arial"/>
        </w:rPr>
        <w:t xml:space="preserve"> </w:t>
      </w:r>
      <w:r w:rsidRPr="00633A23">
        <w:t>Серафим</w:t>
      </w:r>
      <w:r w:rsidRPr="00633A23">
        <w:rPr>
          <w:rFonts w:cs="Arial"/>
        </w:rPr>
        <w:t xml:space="preserve">, </w:t>
      </w:r>
      <w:r w:rsidRPr="00633A23">
        <w:t>накануне</w:t>
      </w:r>
      <w:r w:rsidRPr="00633A23">
        <w:rPr>
          <w:rFonts w:cs="Arial"/>
        </w:rPr>
        <w:t xml:space="preserve"> </w:t>
      </w:r>
      <w:r w:rsidRPr="00633A23">
        <w:t>конца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нового</w:t>
      </w:r>
      <w:r w:rsidRPr="00633A23">
        <w:rPr>
          <w:rFonts w:cs="Arial"/>
        </w:rPr>
        <w:t xml:space="preserve"> 1833 </w:t>
      </w:r>
      <w:r w:rsidRPr="00633A23">
        <w:t>го</w:t>
      </w:r>
      <w:r w:rsidRPr="00633A23">
        <w:softHyphen/>
        <w:t>да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приобщился</w:t>
      </w:r>
      <w:r w:rsidRPr="00633A23">
        <w:rPr>
          <w:rFonts w:cs="Arial"/>
        </w:rPr>
        <w:t xml:space="preserve">, </w:t>
      </w:r>
      <w:r w:rsidRPr="00633A23">
        <w:t>обошел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иконы</w:t>
      </w:r>
      <w:r w:rsidRPr="00633A23">
        <w:rPr>
          <w:rFonts w:cs="Arial"/>
        </w:rPr>
        <w:t xml:space="preserve">, </w:t>
      </w:r>
      <w:r w:rsidRPr="00633A23">
        <w:t>весь день</w:t>
      </w:r>
      <w:r w:rsidRPr="00633A23">
        <w:rPr>
          <w:rFonts w:cs="Arial"/>
        </w:rPr>
        <w:t xml:space="preserve"> </w:t>
      </w:r>
      <w:r w:rsidRPr="00633A23">
        <w:t>пел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келье</w:t>
      </w:r>
      <w:r w:rsidRPr="00633A23">
        <w:rPr>
          <w:rFonts w:cs="Arial"/>
        </w:rPr>
        <w:t xml:space="preserve"> </w:t>
      </w:r>
      <w:r w:rsidRPr="00633A23">
        <w:t>победные</w:t>
      </w:r>
      <w:r w:rsidRPr="00633A23">
        <w:rPr>
          <w:rFonts w:cs="Arial"/>
        </w:rPr>
        <w:t xml:space="preserve"> </w:t>
      </w:r>
      <w:r w:rsidRPr="00633A23">
        <w:t>пасхальные</w:t>
      </w:r>
      <w:r w:rsidRPr="00633A23">
        <w:rPr>
          <w:rFonts w:cs="Arial"/>
        </w:rPr>
        <w:t xml:space="preserve"> </w:t>
      </w:r>
      <w:r w:rsidRPr="00633A23">
        <w:t>песни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softHyphen/>
        <w:t>сколько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выходил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монастырь</w:t>
      </w:r>
      <w:r w:rsidRPr="00633A23">
        <w:rPr>
          <w:rFonts w:cs="Arial"/>
        </w:rPr>
        <w:t xml:space="preserve"> </w:t>
      </w:r>
      <w:r w:rsidRPr="00633A23">
        <w:t>смотреть</w:t>
      </w:r>
      <w:r w:rsidRPr="00633A23">
        <w:rPr>
          <w:rFonts w:cs="Arial"/>
        </w:rPr>
        <w:t xml:space="preserve"> </w:t>
      </w:r>
      <w:r w:rsidRPr="00633A23">
        <w:t>место</w:t>
      </w:r>
      <w:r w:rsidRPr="00633A23">
        <w:rPr>
          <w:rFonts w:cs="Arial"/>
        </w:rPr>
        <w:t xml:space="preserve">, </w:t>
      </w:r>
      <w:r w:rsidRPr="00633A23">
        <w:t>избранное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гребения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утро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найден бездыханным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коленопреклоненной</w:t>
      </w:r>
      <w:r w:rsidRPr="00633A23">
        <w:rPr>
          <w:rFonts w:cs="Arial"/>
        </w:rPr>
        <w:t xml:space="preserve"> </w:t>
      </w:r>
      <w:r w:rsidRPr="00633A23">
        <w:t>молитве</w:t>
      </w:r>
      <w:r w:rsidRPr="00633A23">
        <w:rPr>
          <w:rFonts w:cs="Arial"/>
        </w:rPr>
        <w:t xml:space="preserve"> </w:t>
      </w:r>
      <w:r w:rsidRPr="00633A23">
        <w:t>пред любимою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иконою</w:t>
      </w:r>
      <w:r w:rsidRPr="00633A23">
        <w:rPr>
          <w:rFonts w:cs="Arial"/>
        </w:rPr>
        <w:t xml:space="preserve"> </w:t>
      </w:r>
      <w:r w:rsidRPr="00633A23">
        <w:t>Богоматери</w:t>
      </w:r>
      <w:r w:rsidRPr="00633A23">
        <w:rPr>
          <w:rFonts w:cs="Arial"/>
        </w:rPr>
        <w:t xml:space="preserve"> </w:t>
      </w:r>
      <w:r w:rsidRPr="00633A23">
        <w:t>«Умиление»</w:t>
      </w:r>
      <w:r w:rsidRPr="00633A23">
        <w:rPr>
          <w:rFonts w:cs="Arial"/>
        </w:rPr>
        <w:t xml:space="preserve">, </w:t>
      </w:r>
      <w:r w:rsidRPr="00633A23">
        <w:t>про</w:t>
      </w:r>
      <w:r w:rsidRPr="00633A23">
        <w:softHyphen/>
        <w:t>званной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«Всех</w:t>
      </w:r>
      <w:r w:rsidRPr="00633A23">
        <w:rPr>
          <w:rFonts w:cs="Arial"/>
        </w:rPr>
        <w:t xml:space="preserve"> </w:t>
      </w:r>
      <w:r w:rsidRPr="00633A23">
        <w:t>Радостей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Радость»</w:t>
      </w:r>
      <w:r w:rsidRPr="00633A23">
        <w:rPr>
          <w:rFonts w:cs="Arial"/>
        </w:rPr>
        <w:t>...</w:t>
      </w:r>
    </w:p>
    <w:p w:rsidR="002D3589" w:rsidRPr="00633A23" w:rsidRDefault="002D3589" w:rsidP="00EB0F88">
      <w:r w:rsidRPr="00633A23">
        <w:t>Вот</w:t>
      </w:r>
      <w:r w:rsidRPr="00633A23">
        <w:rPr>
          <w:rFonts w:cs="Arial"/>
        </w:rPr>
        <w:t xml:space="preserve">,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примеры</w:t>
      </w:r>
      <w:r w:rsidRPr="00633A23">
        <w:rPr>
          <w:rFonts w:cs="Arial"/>
        </w:rPr>
        <w:t xml:space="preserve"> </w:t>
      </w:r>
      <w:r w:rsidRPr="00633A23">
        <w:t>благодатных</w:t>
      </w:r>
      <w:r w:rsidRPr="00633A23">
        <w:rPr>
          <w:rFonts w:cs="Arial"/>
        </w:rPr>
        <w:t xml:space="preserve"> </w:t>
      </w:r>
      <w:r w:rsidRPr="00633A23">
        <w:t>переходов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ту жизнь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Нельзя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глубокого</w:t>
      </w:r>
      <w:r w:rsidRPr="00633A23">
        <w:rPr>
          <w:rFonts w:cs="Arial"/>
        </w:rPr>
        <w:t xml:space="preserve"> </w:t>
      </w:r>
      <w:r w:rsidRPr="00633A23">
        <w:t>волнения</w:t>
      </w:r>
      <w:r w:rsidRPr="00633A23">
        <w:rPr>
          <w:rFonts w:cs="Arial"/>
        </w:rPr>
        <w:t xml:space="preserve"> </w:t>
      </w:r>
      <w:r w:rsidRPr="00633A23">
        <w:t>читать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кончине святителя</w:t>
      </w:r>
      <w:r w:rsidRPr="00633A23">
        <w:rPr>
          <w:rFonts w:cs="Arial"/>
        </w:rPr>
        <w:t xml:space="preserve"> </w:t>
      </w:r>
      <w:r w:rsidRPr="00633A23">
        <w:t>Димитрия</w:t>
      </w:r>
      <w:r w:rsidRPr="00633A23">
        <w:rPr>
          <w:rFonts w:cs="Arial"/>
        </w:rPr>
        <w:t xml:space="preserve"> </w:t>
      </w:r>
      <w:r w:rsidRPr="00633A23">
        <w:t>Ростовского</w:t>
      </w:r>
      <w:r w:rsidRPr="00633A23">
        <w:rPr>
          <w:rFonts w:cs="Arial"/>
        </w:rPr>
        <w:t xml:space="preserve">.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великий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softHyphen/>
        <w:t>вижник</w:t>
      </w:r>
      <w:r w:rsidRPr="00633A23">
        <w:rPr>
          <w:rFonts w:cs="Arial"/>
        </w:rPr>
        <w:t xml:space="preserve">, </w:t>
      </w:r>
      <w:r w:rsidRPr="00633A23">
        <w:t>оставивший</w:t>
      </w:r>
      <w:r w:rsidRPr="00633A23">
        <w:rPr>
          <w:rFonts w:cs="Arial"/>
        </w:rPr>
        <w:t xml:space="preserve"> </w:t>
      </w:r>
      <w:r w:rsidRPr="00633A23">
        <w:t>своему</w:t>
      </w:r>
      <w:r w:rsidRPr="00633A23">
        <w:rPr>
          <w:rFonts w:cs="Arial"/>
        </w:rPr>
        <w:t xml:space="preserve"> </w:t>
      </w:r>
      <w:r w:rsidRPr="00633A23">
        <w:t>народу</w:t>
      </w:r>
      <w:r w:rsidRPr="00633A23">
        <w:rPr>
          <w:rFonts w:cs="Arial"/>
        </w:rPr>
        <w:t xml:space="preserve"> </w:t>
      </w:r>
      <w:r w:rsidRPr="00633A23">
        <w:t>величайшее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ховное</w:t>
      </w:r>
      <w:r w:rsidRPr="00633A23">
        <w:rPr>
          <w:rFonts w:cs="Arial"/>
        </w:rPr>
        <w:t xml:space="preserve"> </w:t>
      </w:r>
      <w:r w:rsidRPr="00633A23">
        <w:t>сокровище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Четьи</w:t>
      </w:r>
      <w:r w:rsidRPr="00633A23">
        <w:rPr>
          <w:rFonts w:cs="Arial"/>
        </w:rPr>
        <w:t>-</w:t>
      </w:r>
      <w:r w:rsidRPr="00633A23">
        <w:t>Минеи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только свой</w:t>
      </w:r>
      <w:r w:rsidRPr="00633A23">
        <w:rPr>
          <w:rFonts w:cs="Arial"/>
        </w:rPr>
        <w:t xml:space="preserve"> </w:t>
      </w:r>
      <w:r w:rsidRPr="00633A23">
        <w:t>век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последующие</w:t>
      </w:r>
      <w:r w:rsidRPr="00633A23">
        <w:rPr>
          <w:rFonts w:cs="Arial"/>
        </w:rPr>
        <w:t xml:space="preserve"> </w:t>
      </w:r>
      <w:r w:rsidRPr="00633A23">
        <w:t>времена</w:t>
      </w:r>
      <w:r w:rsidRPr="00633A23">
        <w:rPr>
          <w:rFonts w:cs="Arial"/>
        </w:rPr>
        <w:t xml:space="preserve"> </w:t>
      </w:r>
      <w:r w:rsidRPr="00633A23">
        <w:t>огласивший «пастырской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и</w:t>
      </w:r>
      <w:r w:rsidRPr="00633A23">
        <w:t>релью</w:t>
      </w:r>
      <w:r w:rsidRPr="00633A23">
        <w:rPr>
          <w:rFonts w:cs="Arial"/>
        </w:rPr>
        <w:t xml:space="preserve"> </w:t>
      </w:r>
      <w:r w:rsidRPr="00633A23">
        <w:t>богословствования</w:t>
      </w:r>
      <w:r w:rsidRPr="00633A23">
        <w:rPr>
          <w:rFonts w:cs="Arial"/>
        </w:rPr>
        <w:t xml:space="preserve"> </w:t>
      </w:r>
      <w:r w:rsidRPr="00633A23">
        <w:t>своего»</w:t>
      </w:r>
      <w:r w:rsidRPr="00633A23">
        <w:rPr>
          <w:rFonts w:cs="Arial"/>
        </w:rPr>
        <w:t xml:space="preserve">, </w:t>
      </w:r>
      <w:r w:rsidRPr="00633A23">
        <w:t>своими</w:t>
      </w:r>
      <w:r w:rsidRPr="00633A23">
        <w:rPr>
          <w:rFonts w:cs="Arial"/>
        </w:rPr>
        <w:t xml:space="preserve"> </w:t>
      </w:r>
      <w:r w:rsidRPr="00633A23">
        <w:t>дивными</w:t>
      </w:r>
      <w:r w:rsidRPr="00633A23">
        <w:rPr>
          <w:rFonts w:cs="Arial"/>
        </w:rPr>
        <w:t xml:space="preserve"> </w:t>
      </w:r>
      <w:r w:rsidRPr="00633A23">
        <w:t>проповедями</w:t>
      </w:r>
      <w:r w:rsidRPr="00633A23">
        <w:rPr>
          <w:rFonts w:cs="Arial"/>
        </w:rPr>
        <w:t xml:space="preserve">: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старых</w:t>
      </w:r>
      <w:r w:rsidRPr="00633A23">
        <w:rPr>
          <w:rFonts w:cs="Arial"/>
        </w:rPr>
        <w:t xml:space="preserve"> </w:t>
      </w:r>
      <w:r w:rsidRPr="00633A23">
        <w:t>для его</w:t>
      </w:r>
      <w:r w:rsidRPr="00633A23">
        <w:rPr>
          <w:rFonts w:cs="Arial"/>
        </w:rPr>
        <w:t xml:space="preserve"> </w:t>
      </w:r>
      <w:r w:rsidRPr="00633A23">
        <w:t>сана</w:t>
      </w:r>
      <w:r w:rsidRPr="00633A23">
        <w:rPr>
          <w:rFonts w:cs="Arial"/>
        </w:rPr>
        <w:t xml:space="preserve"> </w:t>
      </w:r>
      <w:r w:rsidRPr="00633A23">
        <w:t>летах</w:t>
      </w:r>
      <w:r w:rsidRPr="00633A23">
        <w:rPr>
          <w:rFonts w:cs="Arial"/>
        </w:rPr>
        <w:t xml:space="preserve">, </w:t>
      </w:r>
      <w:r w:rsidRPr="00633A23">
        <w:t>тихо</w:t>
      </w:r>
      <w:r w:rsidRPr="00633A23">
        <w:rPr>
          <w:rFonts w:cs="Arial"/>
        </w:rPr>
        <w:t xml:space="preserve"> </w:t>
      </w:r>
      <w:r w:rsidRPr="00633A23">
        <w:t>догорал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суровом</w:t>
      </w:r>
      <w:r w:rsidRPr="00633A23">
        <w:rPr>
          <w:rFonts w:cs="Arial"/>
        </w:rPr>
        <w:t xml:space="preserve"> </w:t>
      </w:r>
      <w:r w:rsidRPr="00633A23">
        <w:t>климате</w:t>
      </w:r>
      <w:r w:rsidRPr="00633A23">
        <w:rPr>
          <w:rFonts w:cs="Arial"/>
        </w:rPr>
        <w:t xml:space="preserve"> </w:t>
      </w:r>
      <w:r w:rsidRPr="00633A23">
        <w:t>Рос</w:t>
      </w:r>
      <w:r w:rsidRPr="00633A23">
        <w:softHyphen/>
        <w:t>това</w:t>
      </w:r>
      <w:r w:rsidRPr="00633A23">
        <w:rPr>
          <w:rFonts w:cs="Arial"/>
        </w:rPr>
        <w:t xml:space="preserve">, </w:t>
      </w:r>
      <w:r w:rsidRPr="00633A23">
        <w:t>вдали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родной</w:t>
      </w:r>
      <w:r w:rsidRPr="00633A23">
        <w:rPr>
          <w:rFonts w:cs="Arial"/>
        </w:rPr>
        <w:t xml:space="preserve">, </w:t>
      </w:r>
      <w:r w:rsidRPr="00633A23">
        <w:t>теплой</w:t>
      </w:r>
      <w:r w:rsidRPr="00633A23">
        <w:rPr>
          <w:rFonts w:cs="Arial"/>
        </w:rPr>
        <w:t xml:space="preserve"> </w:t>
      </w:r>
      <w:r w:rsidRPr="00633A23">
        <w:t>Украины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задумчи</w:t>
      </w:r>
      <w:r w:rsidRPr="00633A23">
        <w:softHyphen/>
        <w:t>выми</w:t>
      </w:r>
      <w:r w:rsidRPr="00633A23">
        <w:rPr>
          <w:rFonts w:cs="Arial"/>
        </w:rPr>
        <w:t xml:space="preserve"> </w:t>
      </w:r>
      <w:r w:rsidRPr="00633A23">
        <w:t>тополями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пронзительным</w:t>
      </w:r>
      <w:r w:rsidRPr="00633A23">
        <w:rPr>
          <w:rFonts w:cs="Arial"/>
        </w:rPr>
        <w:t xml:space="preserve"> </w:t>
      </w:r>
      <w:r w:rsidRPr="00633A23">
        <w:t>светом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звезд</w:t>
      </w:r>
      <w:r w:rsidRPr="00633A23">
        <w:rPr>
          <w:rFonts w:cs="Arial"/>
        </w:rPr>
        <w:t xml:space="preserve">... </w:t>
      </w:r>
      <w:r w:rsidRPr="00633A23">
        <w:t>Непосильные</w:t>
      </w:r>
      <w:r w:rsidRPr="00633A23">
        <w:rPr>
          <w:rFonts w:cs="Arial"/>
        </w:rPr>
        <w:t xml:space="preserve"> </w:t>
      </w:r>
      <w:r w:rsidRPr="00633A23">
        <w:t>труды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напр</w:t>
      </w:r>
      <w:r w:rsidRPr="00633A23">
        <w:t>я</w:t>
      </w:r>
      <w:r w:rsidRPr="00633A23">
        <w:t>жение</w:t>
      </w:r>
      <w:r w:rsidRPr="00633A23">
        <w:rPr>
          <w:rFonts w:cs="Arial"/>
        </w:rPr>
        <w:t xml:space="preserve"> </w:t>
      </w:r>
      <w:r w:rsidRPr="00633A23">
        <w:t>сил душевных</w:t>
      </w:r>
      <w:r w:rsidRPr="00633A23">
        <w:rPr>
          <w:rFonts w:cs="Arial"/>
        </w:rPr>
        <w:t xml:space="preserve">, </w:t>
      </w:r>
      <w:r w:rsidRPr="00633A23">
        <w:t>наконец</w:t>
      </w:r>
      <w:r w:rsidRPr="00633A23">
        <w:rPr>
          <w:rFonts w:cs="Arial"/>
        </w:rPr>
        <w:t xml:space="preserve">, </w:t>
      </w:r>
      <w:r w:rsidRPr="00633A23">
        <w:t>множество</w:t>
      </w:r>
      <w:r w:rsidRPr="00633A23">
        <w:rPr>
          <w:rFonts w:cs="Arial"/>
        </w:rPr>
        <w:t xml:space="preserve"> </w:t>
      </w:r>
      <w:r w:rsidRPr="00633A23">
        <w:t>огорчений</w:t>
      </w:r>
      <w:r w:rsidRPr="00633A23">
        <w:rPr>
          <w:rFonts w:cs="Arial"/>
        </w:rPr>
        <w:t xml:space="preserve"> </w:t>
      </w:r>
      <w:r w:rsidRPr="00633A23">
        <w:t>изнурили силы</w:t>
      </w:r>
      <w:r w:rsidRPr="00633A23">
        <w:rPr>
          <w:rFonts w:cs="Arial"/>
        </w:rPr>
        <w:t xml:space="preserve"> </w:t>
      </w:r>
      <w:r w:rsidRPr="00633A23">
        <w:t>святителя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слабе</w:t>
      </w:r>
      <w:r w:rsidRPr="00633A23">
        <w:t>ю</w:t>
      </w:r>
      <w:r w:rsidRPr="00633A23">
        <w:t>щих</w:t>
      </w:r>
      <w:r w:rsidRPr="00633A23">
        <w:rPr>
          <w:rFonts w:cs="Arial"/>
        </w:rPr>
        <w:t xml:space="preserve"> </w:t>
      </w:r>
      <w:r w:rsidRPr="00633A23">
        <w:t>рук</w:t>
      </w:r>
      <w:r w:rsidRPr="00633A23">
        <w:rPr>
          <w:rFonts w:cs="Arial"/>
        </w:rPr>
        <w:t xml:space="preserve"> </w:t>
      </w:r>
      <w:r w:rsidRPr="00633A23">
        <w:t>перо</w:t>
      </w:r>
      <w:r w:rsidRPr="00633A23">
        <w:rPr>
          <w:rFonts w:cs="Arial"/>
        </w:rPr>
        <w:t xml:space="preserve">, </w:t>
      </w:r>
      <w:r w:rsidRPr="00633A23">
        <w:t>этою</w:t>
      </w:r>
      <w:r w:rsidRPr="00633A23">
        <w:rPr>
          <w:rFonts w:cs="Arial"/>
        </w:rPr>
        <w:t xml:space="preserve"> </w:t>
      </w:r>
      <w:r w:rsidRPr="00633A23">
        <w:t>ру</w:t>
      </w:r>
      <w:r w:rsidRPr="00633A23">
        <w:softHyphen/>
        <w:t>кой</w:t>
      </w:r>
      <w:r w:rsidRPr="00633A23">
        <w:rPr>
          <w:rFonts w:cs="Arial"/>
        </w:rPr>
        <w:t xml:space="preserve"> </w:t>
      </w:r>
      <w:r w:rsidRPr="00633A23">
        <w:t>написавшее</w:t>
      </w:r>
      <w:r w:rsidRPr="00633A23">
        <w:rPr>
          <w:rFonts w:cs="Arial"/>
        </w:rPr>
        <w:t xml:space="preserve"> </w:t>
      </w:r>
      <w:r w:rsidRPr="00633A23">
        <w:t>столько</w:t>
      </w:r>
      <w:r w:rsidRPr="00633A23">
        <w:rPr>
          <w:rFonts w:cs="Arial"/>
        </w:rPr>
        <w:t xml:space="preserve"> </w:t>
      </w:r>
      <w:r w:rsidRPr="00633A23">
        <w:t>вдохновенных</w:t>
      </w:r>
      <w:r w:rsidRPr="00633A23">
        <w:rPr>
          <w:rFonts w:cs="Arial"/>
        </w:rPr>
        <w:t xml:space="preserve"> </w:t>
      </w:r>
      <w:r w:rsidRPr="00633A23">
        <w:t>страниц</w:t>
      </w:r>
      <w:r w:rsidRPr="00633A23">
        <w:rPr>
          <w:rFonts w:cs="Arial"/>
        </w:rPr>
        <w:t xml:space="preserve">, </w:t>
      </w:r>
      <w:r w:rsidRPr="00633A23">
        <w:t>не выпадало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t>д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дня</w:t>
      </w:r>
      <w:r w:rsidRPr="00633A23">
        <w:rPr>
          <w:rFonts w:cs="Arial"/>
        </w:rPr>
        <w:t xml:space="preserve">. </w:t>
      </w:r>
      <w:r w:rsidRPr="00633A23">
        <w:t>Еще</w:t>
      </w:r>
      <w:r w:rsidRPr="00633A23">
        <w:rPr>
          <w:rFonts w:cs="Arial"/>
        </w:rPr>
        <w:t xml:space="preserve"> 27-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 xml:space="preserve">октября </w:t>
      </w:r>
      <w:r w:rsidRPr="00633A23">
        <w:rPr>
          <w:rFonts w:cs="Arial"/>
        </w:rPr>
        <w:t xml:space="preserve">1709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пишет</w:t>
      </w:r>
      <w:r w:rsidRPr="00633A23">
        <w:rPr>
          <w:rFonts w:cs="Arial"/>
        </w:rPr>
        <w:t xml:space="preserve"> </w:t>
      </w:r>
      <w:r w:rsidRPr="00633A23">
        <w:t>старому</w:t>
      </w:r>
      <w:r w:rsidRPr="00633A23">
        <w:rPr>
          <w:rFonts w:cs="Arial"/>
        </w:rPr>
        <w:t xml:space="preserve"> </w:t>
      </w:r>
      <w:r w:rsidRPr="00633A23">
        <w:t>собеседнику</w:t>
      </w:r>
      <w:r w:rsidRPr="00633A23">
        <w:rPr>
          <w:rFonts w:cs="Arial"/>
        </w:rPr>
        <w:t xml:space="preserve"> </w:t>
      </w:r>
      <w:r w:rsidRPr="00633A23">
        <w:t>своему</w:t>
      </w:r>
      <w:r w:rsidRPr="00633A23">
        <w:rPr>
          <w:rFonts w:cs="Arial"/>
        </w:rPr>
        <w:t xml:space="preserve">, </w:t>
      </w:r>
      <w:r w:rsidRPr="00633A23">
        <w:t>ино</w:t>
      </w:r>
      <w:r w:rsidRPr="00633A23">
        <w:softHyphen/>
        <w:t>ку</w:t>
      </w:r>
      <w:r w:rsidRPr="00633A23">
        <w:rPr>
          <w:rFonts w:cs="Arial"/>
        </w:rPr>
        <w:t xml:space="preserve"> </w:t>
      </w:r>
      <w:r w:rsidRPr="00633A23">
        <w:t>Феологу</w:t>
      </w:r>
      <w:r w:rsidRPr="00633A23">
        <w:rPr>
          <w:rFonts w:cs="Arial"/>
        </w:rPr>
        <w:t xml:space="preserve">: </w:t>
      </w:r>
      <w:r w:rsidRPr="00633A23">
        <w:t>«Поистине</w:t>
      </w:r>
      <w:r w:rsidRPr="00633A23">
        <w:rPr>
          <w:rFonts w:cs="Arial"/>
        </w:rPr>
        <w:t xml:space="preserve"> </w:t>
      </w:r>
      <w:r w:rsidRPr="00633A23">
        <w:t>возвещаю</w:t>
      </w:r>
      <w:r w:rsidRPr="00633A23">
        <w:rPr>
          <w:rFonts w:cs="Arial"/>
        </w:rPr>
        <w:t xml:space="preserve"> </w:t>
      </w:r>
      <w:r w:rsidRPr="00633A23">
        <w:t>ти</w:t>
      </w:r>
      <w:r w:rsidRPr="00633A23">
        <w:rPr>
          <w:rFonts w:cs="Arial"/>
        </w:rPr>
        <w:t xml:space="preserve">, </w:t>
      </w:r>
      <w:r w:rsidRPr="00633A23">
        <w:t>яко</w:t>
      </w:r>
      <w:r w:rsidRPr="00633A23">
        <w:rPr>
          <w:rFonts w:cs="Arial"/>
        </w:rPr>
        <w:t xml:space="preserve"> </w:t>
      </w:r>
      <w:r w:rsidRPr="00633A23">
        <w:t>немоществую</w:t>
      </w:r>
      <w:r w:rsidRPr="00633A23">
        <w:rPr>
          <w:rFonts w:cs="Arial"/>
        </w:rPr>
        <w:t xml:space="preserve">.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примусь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рук</w:t>
      </w:r>
      <w:r w:rsidRPr="00633A23">
        <w:rPr>
          <w:rFonts w:cs="Arial"/>
        </w:rPr>
        <w:t xml:space="preserve"> </w:t>
      </w:r>
      <w:r w:rsidRPr="00633A23">
        <w:t>падает</w:t>
      </w:r>
      <w:r w:rsidRPr="00633A23">
        <w:rPr>
          <w:rFonts w:cs="Arial"/>
        </w:rPr>
        <w:t xml:space="preserve">. </w:t>
      </w:r>
      <w:r w:rsidRPr="00633A23">
        <w:t>Дни</w:t>
      </w:r>
      <w:r w:rsidRPr="00633A23">
        <w:rPr>
          <w:rFonts w:cs="Arial"/>
        </w:rPr>
        <w:t xml:space="preserve"> </w:t>
      </w:r>
      <w:r w:rsidRPr="00633A23">
        <w:t>мне стали</w:t>
      </w:r>
      <w:r w:rsidRPr="00633A23">
        <w:rPr>
          <w:rFonts w:cs="Arial"/>
        </w:rPr>
        <w:t xml:space="preserve"> </w:t>
      </w:r>
      <w:r w:rsidRPr="00633A23">
        <w:t>темны</w:t>
      </w:r>
      <w:r w:rsidRPr="00633A23">
        <w:rPr>
          <w:rFonts w:cs="Arial"/>
        </w:rPr>
        <w:t xml:space="preserve">. </w:t>
      </w:r>
      <w:r w:rsidRPr="00633A23">
        <w:t>Очи</w:t>
      </w:r>
      <w:r w:rsidRPr="00633A23">
        <w:rPr>
          <w:rFonts w:cs="Arial"/>
        </w:rPr>
        <w:t xml:space="preserve"> </w:t>
      </w:r>
      <w:r w:rsidRPr="00633A23">
        <w:t>мало</w:t>
      </w:r>
      <w:r w:rsidRPr="00633A23">
        <w:rPr>
          <w:rFonts w:cs="Arial"/>
        </w:rPr>
        <w:t xml:space="preserve"> </w:t>
      </w:r>
      <w:r w:rsidRPr="00633A23">
        <w:t>видят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нощи</w:t>
      </w:r>
      <w:r w:rsidRPr="00633A23">
        <w:rPr>
          <w:rFonts w:cs="Arial"/>
        </w:rPr>
        <w:t xml:space="preserve"> </w:t>
      </w:r>
      <w:r w:rsidRPr="00633A23">
        <w:t>свет</w:t>
      </w:r>
      <w:r w:rsidRPr="00633A23">
        <w:rPr>
          <w:rFonts w:cs="Arial"/>
        </w:rPr>
        <w:t xml:space="preserve"> </w:t>
      </w:r>
      <w:r w:rsidRPr="00633A23">
        <w:t>свещный мало</w:t>
      </w:r>
      <w:r w:rsidRPr="00633A23">
        <w:rPr>
          <w:rFonts w:cs="Arial"/>
        </w:rPr>
        <w:t xml:space="preserve"> </w:t>
      </w:r>
      <w:r w:rsidRPr="00633A23">
        <w:t>способствует</w:t>
      </w:r>
      <w:r w:rsidRPr="00633A23">
        <w:rPr>
          <w:rFonts w:cs="Arial"/>
        </w:rPr>
        <w:t xml:space="preserve">, </w:t>
      </w:r>
      <w:r w:rsidRPr="00633A23">
        <w:t>паче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вредит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е</w:t>
      </w:r>
      <w:r w:rsidRPr="00633A23">
        <w:t>дугование заставляет</w:t>
      </w:r>
      <w:r w:rsidRPr="00633A23">
        <w:rPr>
          <w:rFonts w:cs="Arial"/>
        </w:rPr>
        <w:t xml:space="preserve"> </w:t>
      </w:r>
      <w:r w:rsidRPr="00633A23">
        <w:t>лежать</w:t>
      </w:r>
      <w:r w:rsidRPr="00633A23">
        <w:rPr>
          <w:rFonts w:cs="Arial"/>
        </w:rPr>
        <w:t xml:space="preserve"> </w:t>
      </w:r>
      <w:r w:rsidRPr="00633A23">
        <w:t>да</w:t>
      </w:r>
      <w:r w:rsidRPr="00633A23">
        <w:rPr>
          <w:rFonts w:cs="Arial"/>
        </w:rPr>
        <w:t xml:space="preserve"> </w:t>
      </w:r>
      <w:r w:rsidRPr="00633A23">
        <w:t>стонать»</w:t>
      </w:r>
      <w:r w:rsidRPr="00633A23">
        <w:rPr>
          <w:rFonts w:cs="Arial"/>
        </w:rPr>
        <w:t xml:space="preserve">. </w:t>
      </w:r>
      <w:r w:rsidRPr="00633A23">
        <w:t>Вечером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дня митрополит</w:t>
      </w:r>
      <w:r w:rsidRPr="00633A23">
        <w:rPr>
          <w:rFonts w:cs="Arial"/>
        </w:rPr>
        <w:t xml:space="preserve"> </w:t>
      </w:r>
      <w:r w:rsidRPr="00633A23">
        <w:t>велел</w:t>
      </w:r>
      <w:r w:rsidRPr="00633A23">
        <w:rPr>
          <w:rFonts w:cs="Arial"/>
        </w:rPr>
        <w:t xml:space="preserve"> </w:t>
      </w:r>
      <w:r w:rsidRPr="00633A23">
        <w:t>позвать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певчих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сидел</w:t>
      </w:r>
      <w:r w:rsidRPr="00633A23">
        <w:rPr>
          <w:rFonts w:cs="Arial"/>
        </w:rPr>
        <w:t xml:space="preserve"> </w:t>
      </w:r>
      <w:r w:rsidRPr="00633A23">
        <w:t>у печи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грелся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певчим</w:t>
      </w:r>
      <w:r w:rsidRPr="00633A23">
        <w:rPr>
          <w:rFonts w:cs="Arial"/>
        </w:rPr>
        <w:t xml:space="preserve"> </w:t>
      </w:r>
      <w:r w:rsidRPr="00633A23">
        <w:t>велел</w:t>
      </w:r>
      <w:r w:rsidRPr="00633A23">
        <w:rPr>
          <w:rFonts w:cs="Arial"/>
        </w:rPr>
        <w:t xml:space="preserve"> </w:t>
      </w:r>
      <w:r w:rsidRPr="00633A23">
        <w:t>петь</w:t>
      </w:r>
      <w:r w:rsidRPr="00633A23">
        <w:rPr>
          <w:rFonts w:cs="Arial"/>
        </w:rPr>
        <w:t xml:space="preserve"> </w:t>
      </w:r>
      <w:r w:rsidRPr="00633A23">
        <w:t>сложенные</w:t>
      </w:r>
      <w:r w:rsidRPr="00633A23">
        <w:rPr>
          <w:rFonts w:cs="Arial"/>
        </w:rPr>
        <w:t xml:space="preserve"> </w:t>
      </w:r>
      <w:r w:rsidRPr="00633A23">
        <w:t>им канты</w:t>
      </w:r>
      <w:r w:rsidRPr="00633A23">
        <w:rPr>
          <w:rFonts w:cs="Arial"/>
        </w:rPr>
        <w:t xml:space="preserve">: </w:t>
      </w:r>
      <w:r w:rsidRPr="00633A23">
        <w:t>«Иисусе</w:t>
      </w:r>
      <w:r w:rsidRPr="00633A23">
        <w:rPr>
          <w:rFonts w:cs="Arial"/>
        </w:rPr>
        <w:t xml:space="preserve"> </w:t>
      </w:r>
      <w:r w:rsidRPr="00633A23">
        <w:t>мой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е</w:t>
      </w:r>
      <w:r w:rsidRPr="00633A23">
        <w:t>любезный</w:t>
      </w:r>
      <w:r w:rsidRPr="00633A23">
        <w:rPr>
          <w:rFonts w:cs="Arial"/>
        </w:rPr>
        <w:t xml:space="preserve">, </w:t>
      </w:r>
      <w:r w:rsidRPr="00633A23">
        <w:t>надежду</w:t>
      </w:r>
      <w:r w:rsidRPr="00633A23">
        <w:rPr>
          <w:rFonts w:cs="Arial"/>
        </w:rPr>
        <w:t xml:space="preserve"> </w:t>
      </w:r>
      <w:r w:rsidRPr="00633A23">
        <w:t>мою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ге</w:t>
      </w:r>
      <w:r w:rsidRPr="00633A23">
        <w:rPr>
          <w:rFonts w:cs="Arial"/>
        </w:rPr>
        <w:t xml:space="preserve"> </w:t>
      </w:r>
      <w:r w:rsidRPr="00633A23">
        <w:t>полагаю</w:t>
      </w:r>
      <w:r w:rsidRPr="00633A23">
        <w:rPr>
          <w:rFonts w:cs="Arial"/>
        </w:rPr>
        <w:t xml:space="preserve">,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мой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Иисусе</w:t>
      </w:r>
      <w:r w:rsidRPr="00633A23">
        <w:rPr>
          <w:rFonts w:cs="Arial"/>
        </w:rPr>
        <w:t xml:space="preserve">,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моя</w:t>
      </w:r>
      <w:r w:rsidRPr="00633A23">
        <w:rPr>
          <w:rFonts w:cs="Arial"/>
        </w:rPr>
        <w:t xml:space="preserve"> </w:t>
      </w:r>
      <w:r w:rsidRPr="00633A23">
        <w:t>радость»</w:t>
      </w:r>
      <w:r w:rsidRPr="00633A23">
        <w:rPr>
          <w:rFonts w:cs="Arial"/>
        </w:rPr>
        <w:t xml:space="preserve">. </w:t>
      </w:r>
      <w:r w:rsidRPr="00633A23">
        <w:t>— Послушав</w:t>
      </w:r>
      <w:r w:rsidRPr="00633A23">
        <w:rPr>
          <w:rFonts w:cs="Arial"/>
        </w:rPr>
        <w:t xml:space="preserve"> </w:t>
      </w:r>
      <w:r w:rsidRPr="00633A23">
        <w:t>пения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отпустил</w:t>
      </w:r>
      <w:r w:rsidRPr="00633A23">
        <w:rPr>
          <w:rFonts w:cs="Arial"/>
        </w:rPr>
        <w:t xml:space="preserve"> </w:t>
      </w:r>
      <w:r w:rsidRPr="00633A23">
        <w:t>певчих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удер</w:t>
      </w:r>
      <w:r w:rsidRPr="00633A23">
        <w:softHyphen/>
        <w:t>жал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преданнейшего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певчего</w:t>
      </w:r>
      <w:r w:rsidRPr="00633A23">
        <w:rPr>
          <w:rFonts w:cs="Arial"/>
        </w:rPr>
        <w:t xml:space="preserve"> </w:t>
      </w:r>
      <w:r w:rsidRPr="00633A23">
        <w:t>«и</w:t>
      </w:r>
      <w:r w:rsidRPr="00633A23">
        <w:rPr>
          <w:rFonts w:cs="Arial"/>
        </w:rPr>
        <w:t xml:space="preserve"> </w:t>
      </w:r>
      <w:r w:rsidRPr="00633A23">
        <w:t>усердней</w:t>
      </w:r>
      <w:r w:rsidRPr="00633A23">
        <w:softHyphen/>
        <w:t>шего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трудах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помощника»</w:t>
      </w:r>
      <w:r w:rsidRPr="00633A23">
        <w:rPr>
          <w:rFonts w:cs="Arial"/>
        </w:rPr>
        <w:t xml:space="preserve">, </w:t>
      </w:r>
      <w:r w:rsidRPr="00633A23">
        <w:t>«бельца»</w:t>
      </w:r>
      <w:r w:rsidRPr="00633A23">
        <w:rPr>
          <w:rFonts w:cs="Arial"/>
        </w:rPr>
        <w:t xml:space="preserve"> </w:t>
      </w:r>
      <w:r w:rsidRPr="00633A23">
        <w:t>Савву</w:t>
      </w:r>
      <w:r w:rsidRPr="00633A23">
        <w:rPr>
          <w:rFonts w:cs="Arial"/>
        </w:rPr>
        <w:t xml:space="preserve"> </w:t>
      </w:r>
      <w:r w:rsidRPr="00633A23">
        <w:t>Яков</w:t>
      </w:r>
      <w:r w:rsidRPr="00633A23">
        <w:softHyphen/>
        <w:t>лева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переписчиком</w:t>
      </w:r>
      <w:r w:rsidRPr="00633A23">
        <w:rPr>
          <w:rFonts w:cs="Arial"/>
        </w:rPr>
        <w:t xml:space="preserve"> </w:t>
      </w:r>
      <w:r w:rsidRPr="00633A23">
        <w:t>набело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сочине</w:t>
      </w:r>
      <w:r w:rsidRPr="00633A23">
        <w:softHyphen/>
        <w:t>ний</w:t>
      </w:r>
      <w:r w:rsidRPr="00633A23">
        <w:rPr>
          <w:rFonts w:cs="Arial"/>
        </w:rPr>
        <w:t xml:space="preserve">: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труд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тому</w:t>
      </w:r>
      <w:r w:rsidRPr="00633A23">
        <w:rPr>
          <w:rFonts w:cs="Arial"/>
        </w:rPr>
        <w:t xml:space="preserve"> </w:t>
      </w:r>
      <w:r w:rsidRPr="00633A23">
        <w:t>времени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малый</w:t>
      </w:r>
      <w:r w:rsidRPr="00633A23">
        <w:rPr>
          <w:rFonts w:cs="Arial"/>
        </w:rPr>
        <w:t xml:space="preserve">. </w:t>
      </w:r>
      <w:r w:rsidRPr="00633A23">
        <w:t>Очевидно</w:t>
      </w:r>
      <w:r w:rsidRPr="00633A23">
        <w:rPr>
          <w:rFonts w:cs="Arial"/>
        </w:rPr>
        <w:t xml:space="preserve">, </w:t>
      </w:r>
      <w:r w:rsidRPr="00633A23">
        <w:t>святителю</w:t>
      </w:r>
      <w:r w:rsidRPr="00633A23">
        <w:rPr>
          <w:rFonts w:cs="Arial"/>
        </w:rPr>
        <w:t xml:space="preserve"> </w:t>
      </w:r>
      <w:r w:rsidRPr="00633A23">
        <w:t>хотелось</w:t>
      </w:r>
      <w:r w:rsidRPr="00633A23">
        <w:rPr>
          <w:rFonts w:cs="Arial"/>
        </w:rPr>
        <w:t xml:space="preserve"> </w:t>
      </w:r>
      <w:r w:rsidRPr="00633A23">
        <w:t>иметь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ту</w:t>
      </w:r>
      <w:r w:rsidRPr="00633A23">
        <w:rPr>
          <w:rFonts w:cs="Arial"/>
        </w:rPr>
        <w:t xml:space="preserve"> </w:t>
      </w:r>
      <w:r w:rsidRPr="00633A23">
        <w:t>минуту</w:t>
      </w:r>
      <w:r w:rsidRPr="00633A23">
        <w:rPr>
          <w:rFonts w:cs="Arial"/>
        </w:rPr>
        <w:t xml:space="preserve"> </w:t>
      </w:r>
      <w:r w:rsidRPr="00633A23">
        <w:t>около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жи</w:t>
      </w:r>
      <w:r w:rsidRPr="00633A23">
        <w:softHyphen/>
        <w:t>вую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, </w:t>
      </w:r>
      <w:r w:rsidRPr="00633A23">
        <w:t>поделиться</w:t>
      </w:r>
      <w:r w:rsidRPr="00633A23">
        <w:rPr>
          <w:rFonts w:cs="Arial"/>
        </w:rPr>
        <w:t xml:space="preserve"> </w:t>
      </w:r>
      <w:r w:rsidRPr="00633A23">
        <w:t>своими</w:t>
      </w:r>
      <w:r w:rsidRPr="00633A23">
        <w:rPr>
          <w:rFonts w:cs="Arial"/>
        </w:rPr>
        <w:t xml:space="preserve"> </w:t>
      </w:r>
      <w:r w:rsidRPr="00633A23">
        <w:t>мыслями</w:t>
      </w:r>
      <w:r w:rsidRPr="00633A23">
        <w:rPr>
          <w:rFonts w:cs="Arial"/>
        </w:rPr>
        <w:t xml:space="preserve">, </w:t>
      </w:r>
      <w:r w:rsidRPr="00633A23">
        <w:t>воспомина</w:t>
      </w:r>
      <w:r w:rsidRPr="00633A23">
        <w:softHyphen/>
        <w:t>ниями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митр</w:t>
      </w:r>
      <w:r w:rsidRPr="00633A23">
        <w:t>о</w:t>
      </w:r>
      <w:r w:rsidRPr="00633A23">
        <w:t>полит</w:t>
      </w:r>
      <w:r w:rsidRPr="00633A23">
        <w:rPr>
          <w:rFonts w:cs="Arial"/>
        </w:rPr>
        <w:t xml:space="preserve"> </w:t>
      </w:r>
      <w:r w:rsidRPr="00633A23">
        <w:t>Димитрий</w:t>
      </w:r>
      <w:r w:rsidRPr="00633A23">
        <w:rPr>
          <w:rFonts w:cs="Arial"/>
        </w:rPr>
        <w:t xml:space="preserve"> </w:t>
      </w:r>
      <w:r w:rsidRPr="00633A23">
        <w:t>рассказать</w:t>
      </w:r>
      <w:r w:rsidRPr="00633A23">
        <w:rPr>
          <w:rFonts w:cs="Arial"/>
        </w:rPr>
        <w:t xml:space="preserve"> </w:t>
      </w:r>
      <w:r w:rsidRPr="00633A23">
        <w:t>бель</w:t>
      </w:r>
      <w:r w:rsidRPr="00633A23">
        <w:softHyphen/>
        <w:t>цу</w:t>
      </w:r>
      <w:r w:rsidRPr="00633A23">
        <w:rPr>
          <w:rFonts w:cs="Arial"/>
        </w:rPr>
        <w:t xml:space="preserve"> </w:t>
      </w:r>
      <w:r w:rsidRPr="00633A23">
        <w:t>Яковлеву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юности</w:t>
      </w:r>
      <w:r w:rsidRPr="00633A23">
        <w:rPr>
          <w:rFonts w:cs="Arial"/>
        </w:rPr>
        <w:t xml:space="preserve"> </w:t>
      </w:r>
      <w:r w:rsidRPr="00633A23">
        <w:t>среди</w:t>
      </w:r>
      <w:r w:rsidRPr="00633A23">
        <w:rPr>
          <w:rFonts w:cs="Arial"/>
        </w:rPr>
        <w:t xml:space="preserve"> </w:t>
      </w:r>
      <w:r w:rsidRPr="00633A23">
        <w:t>благословенной</w:t>
      </w:r>
      <w:r w:rsidR="00844ACB">
        <w:t xml:space="preserve"> </w:t>
      </w:r>
      <w:r w:rsidRPr="00633A23">
        <w:t>Украины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порывах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молодом</w:t>
      </w:r>
      <w:r w:rsidRPr="00633A23">
        <w:rPr>
          <w:rFonts w:cs="Arial"/>
        </w:rPr>
        <w:t xml:space="preserve"> </w:t>
      </w:r>
      <w:r w:rsidRPr="00633A23">
        <w:t>рвении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литвам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заключил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рассказ</w:t>
      </w:r>
      <w:r w:rsidRPr="00633A23">
        <w:rPr>
          <w:rFonts w:cs="Arial"/>
        </w:rPr>
        <w:t xml:space="preserve"> </w:t>
      </w:r>
      <w:r w:rsidRPr="00633A23">
        <w:t>словами</w:t>
      </w:r>
      <w:r w:rsidRPr="00633A23">
        <w:rPr>
          <w:rFonts w:cs="Arial"/>
        </w:rPr>
        <w:t xml:space="preserve">: </w:t>
      </w:r>
      <w:r w:rsidRPr="00633A23">
        <w:t>«И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, </w:t>
      </w:r>
      <w:r w:rsidRPr="00633A23">
        <w:t>де</w:t>
      </w:r>
      <w:r w:rsidRPr="00633A23">
        <w:softHyphen/>
        <w:t>ти</w:t>
      </w:r>
      <w:r w:rsidRPr="00633A23">
        <w:rPr>
          <w:rFonts w:cs="Arial"/>
        </w:rPr>
        <w:t xml:space="preserve">, </w:t>
      </w:r>
      <w:r w:rsidRPr="00633A23">
        <w:t>такожде</w:t>
      </w:r>
      <w:r w:rsidRPr="00633A23">
        <w:rPr>
          <w:rFonts w:cs="Arial"/>
        </w:rPr>
        <w:t xml:space="preserve"> </w:t>
      </w:r>
      <w:r w:rsidRPr="00633A23">
        <w:t>молитесь</w:t>
      </w:r>
      <w:r w:rsidRPr="00633A23">
        <w:rPr>
          <w:rFonts w:cs="Arial"/>
        </w:rPr>
        <w:t>!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Наконец</w:t>
      </w:r>
      <w:r w:rsidRPr="00633A23">
        <w:rPr>
          <w:rFonts w:cs="Arial"/>
        </w:rPr>
        <w:t xml:space="preserve">, </w:t>
      </w:r>
      <w:r w:rsidRPr="00633A23">
        <w:t>святитель</w:t>
      </w:r>
      <w:r w:rsidRPr="00633A23">
        <w:rPr>
          <w:rFonts w:cs="Arial"/>
        </w:rPr>
        <w:t xml:space="preserve"> </w:t>
      </w:r>
      <w:r w:rsidRPr="00633A23">
        <w:t>отпустил певчего</w:t>
      </w:r>
      <w:r w:rsidRPr="00633A23">
        <w:rPr>
          <w:rFonts w:cs="Arial"/>
        </w:rPr>
        <w:t xml:space="preserve"> </w:t>
      </w:r>
      <w:r w:rsidRPr="00633A23">
        <w:t>словами</w:t>
      </w:r>
      <w:r w:rsidRPr="00633A23">
        <w:rPr>
          <w:rFonts w:cs="Arial"/>
        </w:rPr>
        <w:t xml:space="preserve">: </w:t>
      </w:r>
      <w:r w:rsidRPr="00633A23">
        <w:t>«Время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тебе</w:t>
      </w:r>
      <w:r w:rsidRPr="00633A23">
        <w:rPr>
          <w:rFonts w:cs="Arial"/>
        </w:rPr>
        <w:t xml:space="preserve">, </w:t>
      </w:r>
      <w:r w:rsidRPr="00633A23">
        <w:t>чадо</w:t>
      </w:r>
      <w:r w:rsidRPr="00633A23">
        <w:rPr>
          <w:rFonts w:cs="Arial"/>
        </w:rPr>
        <w:t xml:space="preserve">, </w:t>
      </w:r>
      <w:r w:rsidRPr="00633A23">
        <w:t>отойти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дом твой»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благословил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провожая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вид благодарности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переписку</w:t>
      </w:r>
      <w:r w:rsidRPr="00633A23">
        <w:rPr>
          <w:rFonts w:cs="Arial"/>
        </w:rPr>
        <w:t xml:space="preserve"> </w:t>
      </w:r>
      <w:r w:rsidRPr="00633A23">
        <w:t>сочинений</w:t>
      </w:r>
      <w:r w:rsidRPr="00633A23">
        <w:rPr>
          <w:rFonts w:cs="Arial"/>
        </w:rPr>
        <w:t xml:space="preserve">, </w:t>
      </w:r>
      <w:r w:rsidRPr="00633A23">
        <w:t>поклонился ему</w:t>
      </w:r>
      <w:r w:rsidRPr="00633A23">
        <w:rPr>
          <w:rFonts w:cs="Arial"/>
        </w:rPr>
        <w:t xml:space="preserve"> </w:t>
      </w:r>
      <w:r w:rsidRPr="00633A23">
        <w:t>почти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. </w:t>
      </w:r>
      <w:r w:rsidRPr="00633A23">
        <w:t>Яковлев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смущен</w:t>
      </w:r>
      <w:r w:rsidRPr="00633A23">
        <w:rPr>
          <w:rFonts w:cs="Arial"/>
        </w:rPr>
        <w:t xml:space="preserve">, </w:t>
      </w:r>
      <w:r w:rsidRPr="00633A23">
        <w:t>а святитель</w:t>
      </w:r>
      <w:r w:rsidRPr="00633A23">
        <w:rPr>
          <w:rFonts w:cs="Arial"/>
        </w:rPr>
        <w:t xml:space="preserve"> </w:t>
      </w:r>
      <w:r w:rsidRPr="00633A23">
        <w:t>произнес</w:t>
      </w:r>
      <w:r w:rsidRPr="00633A23">
        <w:rPr>
          <w:rFonts w:cs="Arial"/>
        </w:rPr>
        <w:t xml:space="preserve"> </w:t>
      </w:r>
      <w:r w:rsidRPr="00633A23">
        <w:t>последние</w:t>
      </w:r>
      <w:r w:rsidRPr="00633A23">
        <w:rPr>
          <w:rFonts w:cs="Arial"/>
        </w:rPr>
        <w:t xml:space="preserve"> </w:t>
      </w:r>
      <w:r w:rsidRPr="00633A23">
        <w:t>слышанные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на земле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 </w:t>
      </w:r>
      <w:r w:rsidRPr="00633A23">
        <w:t>благодарности</w:t>
      </w:r>
      <w:r w:rsidRPr="00633A23">
        <w:rPr>
          <w:rFonts w:cs="Arial"/>
        </w:rPr>
        <w:t xml:space="preserve">: </w:t>
      </w:r>
      <w:r w:rsidRPr="00633A23">
        <w:t>«Благодарю</w:t>
      </w:r>
      <w:r w:rsidRPr="00633A23">
        <w:rPr>
          <w:rFonts w:cs="Arial"/>
        </w:rPr>
        <w:t xml:space="preserve"> </w:t>
      </w:r>
      <w:r w:rsidRPr="00633A23">
        <w:t>тя</w:t>
      </w:r>
      <w:r w:rsidRPr="00633A23">
        <w:rPr>
          <w:rFonts w:cs="Arial"/>
        </w:rPr>
        <w:t xml:space="preserve">, </w:t>
      </w:r>
      <w:r w:rsidRPr="00633A23">
        <w:t>чадо</w:t>
      </w:r>
      <w:r w:rsidRPr="00633A23">
        <w:rPr>
          <w:rFonts w:cs="Arial"/>
        </w:rPr>
        <w:t>!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и вернулся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келью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певчий</w:t>
      </w:r>
      <w:r w:rsidRPr="00633A23">
        <w:rPr>
          <w:rFonts w:cs="Arial"/>
        </w:rPr>
        <w:t xml:space="preserve"> </w:t>
      </w:r>
      <w:r w:rsidRPr="00633A23">
        <w:t>расплакался</w:t>
      </w:r>
      <w:r w:rsidRPr="00633A23">
        <w:rPr>
          <w:rFonts w:cs="Arial"/>
        </w:rPr>
        <w:t xml:space="preserve"> </w:t>
      </w:r>
      <w:r w:rsidRPr="00633A23">
        <w:t>и ушел</w:t>
      </w:r>
      <w:r w:rsidRPr="00633A23">
        <w:rPr>
          <w:rFonts w:cs="Arial"/>
        </w:rPr>
        <w:t xml:space="preserve">. </w:t>
      </w:r>
      <w:r w:rsidRPr="00633A23">
        <w:t>Отпустив</w:t>
      </w:r>
      <w:r w:rsidRPr="00633A23">
        <w:rPr>
          <w:rFonts w:cs="Arial"/>
        </w:rPr>
        <w:t xml:space="preserve"> </w:t>
      </w:r>
      <w:r w:rsidRPr="00633A23">
        <w:t>служителей</w:t>
      </w:r>
      <w:r w:rsidRPr="00633A23">
        <w:rPr>
          <w:rFonts w:cs="Arial"/>
        </w:rPr>
        <w:t xml:space="preserve">,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Димитрий вошел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особую</w:t>
      </w:r>
      <w:r w:rsidRPr="00633A23">
        <w:rPr>
          <w:rFonts w:cs="Arial"/>
        </w:rPr>
        <w:t xml:space="preserve"> </w:t>
      </w:r>
      <w:r w:rsidRPr="00633A23">
        <w:t>келью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обыкновенно</w:t>
      </w:r>
      <w:r w:rsidRPr="00633A23">
        <w:rPr>
          <w:rFonts w:cs="Arial"/>
        </w:rPr>
        <w:t xml:space="preserve"> </w:t>
      </w:r>
      <w:r w:rsidRPr="00633A23">
        <w:t>молился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следующее</w:t>
      </w:r>
      <w:r w:rsidRPr="00633A23">
        <w:rPr>
          <w:rFonts w:cs="Arial"/>
        </w:rPr>
        <w:t xml:space="preserve"> </w:t>
      </w:r>
      <w:r w:rsidRPr="00633A23">
        <w:t>утро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найден</w:t>
      </w:r>
      <w:r w:rsidRPr="00633A23">
        <w:rPr>
          <w:rFonts w:cs="Arial"/>
        </w:rPr>
        <w:t xml:space="preserve"> </w:t>
      </w:r>
      <w:r w:rsidRPr="00633A23">
        <w:t>почившим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коле</w:t>
      </w:r>
      <w:r w:rsidRPr="00633A23">
        <w:softHyphen/>
        <w:t>нопреклоненной</w:t>
      </w:r>
      <w:r w:rsidRPr="00633A23">
        <w:rPr>
          <w:rFonts w:cs="Arial"/>
        </w:rPr>
        <w:t xml:space="preserve"> </w:t>
      </w:r>
      <w:r w:rsidRPr="00633A23">
        <w:t>молитве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Величественна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кончина</w:t>
      </w:r>
      <w:r w:rsidRPr="00633A23">
        <w:rPr>
          <w:rFonts w:cs="Arial"/>
        </w:rPr>
        <w:t xml:space="preserve"> </w:t>
      </w:r>
      <w:r w:rsidRPr="00633A23">
        <w:t>кроткого</w:t>
      </w:r>
      <w:r w:rsidRPr="00633A23">
        <w:rPr>
          <w:rFonts w:cs="Arial"/>
        </w:rPr>
        <w:t xml:space="preserve"> </w:t>
      </w:r>
      <w:r w:rsidRPr="00633A23">
        <w:t>митрополи</w:t>
      </w:r>
      <w:r w:rsidRPr="00633A23">
        <w:softHyphen/>
        <w:t>та</w:t>
      </w:r>
      <w:r w:rsidRPr="00633A23">
        <w:rPr>
          <w:rFonts w:cs="Arial"/>
        </w:rPr>
        <w:t xml:space="preserve"> </w:t>
      </w:r>
      <w:r w:rsidRPr="00633A23">
        <w:t>Киевского</w:t>
      </w:r>
      <w:r w:rsidRPr="00633A23">
        <w:rPr>
          <w:rFonts w:cs="Arial"/>
        </w:rPr>
        <w:t xml:space="preserve"> </w:t>
      </w:r>
      <w:r w:rsidRPr="00633A23">
        <w:t>Филарета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о</w:t>
      </w:r>
      <w:r w:rsidRPr="00633A23">
        <w:t>щался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духовен</w:t>
      </w:r>
      <w:r w:rsidRPr="00633A23">
        <w:softHyphen/>
        <w:t>ством</w:t>
      </w:r>
      <w:r w:rsidRPr="00633A23">
        <w:rPr>
          <w:rFonts w:cs="Arial"/>
        </w:rPr>
        <w:t xml:space="preserve">, </w:t>
      </w:r>
      <w:r w:rsidRPr="00633A23">
        <w:t>передавал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доставления</w:t>
      </w:r>
      <w:r w:rsidRPr="00633A23">
        <w:rPr>
          <w:rFonts w:cs="Arial"/>
        </w:rPr>
        <w:t xml:space="preserve"> </w:t>
      </w:r>
      <w:r w:rsidRPr="00633A23">
        <w:t>государю</w:t>
      </w:r>
      <w:r w:rsidRPr="00633A23">
        <w:rPr>
          <w:rFonts w:cs="Arial"/>
        </w:rPr>
        <w:t xml:space="preserve"> </w:t>
      </w:r>
      <w:r w:rsidRPr="00633A23">
        <w:t>послед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приветствия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lastRenderedPageBreak/>
        <w:t>последние</w:t>
      </w:r>
      <w:r w:rsidRPr="00633A23">
        <w:rPr>
          <w:rFonts w:cs="Arial"/>
        </w:rPr>
        <w:t xml:space="preserve"> </w:t>
      </w:r>
      <w:r w:rsidRPr="00633A23">
        <w:t>благословения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Митрополиту</w:t>
      </w:r>
      <w:r w:rsidRPr="00633A23">
        <w:rPr>
          <w:rFonts w:cs="Arial"/>
        </w:rPr>
        <w:t xml:space="preserve"> </w:t>
      </w:r>
      <w:r w:rsidRPr="00633A23">
        <w:t>Московскому</w:t>
      </w:r>
      <w:r w:rsidRPr="00633A23">
        <w:rPr>
          <w:rFonts w:cs="Arial"/>
        </w:rPr>
        <w:t xml:space="preserve"> </w:t>
      </w:r>
      <w:r w:rsidRPr="00633A23">
        <w:t>Филарету</w:t>
      </w:r>
      <w:r w:rsidRPr="00633A23">
        <w:rPr>
          <w:rFonts w:cs="Arial"/>
        </w:rPr>
        <w:t xml:space="preserve"> </w:t>
      </w:r>
      <w:r w:rsidRPr="00633A23">
        <w:t>незадолго</w:t>
      </w:r>
      <w:r w:rsidRPr="00633A23">
        <w:rPr>
          <w:rFonts w:cs="Arial"/>
        </w:rPr>
        <w:t xml:space="preserve"> </w:t>
      </w:r>
      <w:r w:rsidRPr="00633A23">
        <w:t>до конца</w:t>
      </w:r>
      <w:r w:rsidRPr="00633A23">
        <w:rPr>
          <w:rFonts w:cs="Arial"/>
        </w:rPr>
        <w:t xml:space="preserve"> </w:t>
      </w:r>
      <w:r w:rsidRPr="00633A23">
        <w:t>явился</w:t>
      </w:r>
      <w:r w:rsidRPr="00633A23">
        <w:rPr>
          <w:rFonts w:cs="Arial"/>
        </w:rPr>
        <w:t xml:space="preserve"> </w:t>
      </w:r>
      <w:r w:rsidRPr="00633A23">
        <w:t>отец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сне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сказал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: </w:t>
      </w:r>
      <w:r w:rsidRPr="00633A23">
        <w:t xml:space="preserve">«береги </w:t>
      </w:r>
      <w:r w:rsidRPr="00633A23">
        <w:rPr>
          <w:rFonts w:cs="Arial"/>
        </w:rPr>
        <w:t>19-</w:t>
      </w:r>
      <w:r w:rsidRPr="00633A23">
        <w:t>е</w:t>
      </w:r>
      <w:r w:rsidRPr="00633A23">
        <w:rPr>
          <w:rFonts w:cs="Arial"/>
        </w:rPr>
        <w:t xml:space="preserve"> </w:t>
      </w:r>
      <w:r w:rsidRPr="00633A23">
        <w:t>число»</w:t>
      </w:r>
      <w:r w:rsidRPr="00633A23">
        <w:rPr>
          <w:rFonts w:cs="Arial"/>
        </w:rPr>
        <w:t xml:space="preserve">. </w:t>
      </w:r>
      <w:r w:rsidRPr="00633A23">
        <w:t>Настал</w:t>
      </w:r>
      <w:r w:rsidRPr="00633A23">
        <w:rPr>
          <w:rFonts w:cs="Arial"/>
        </w:rPr>
        <w:t xml:space="preserve"> </w:t>
      </w:r>
      <w:r w:rsidRPr="00633A23">
        <w:t>воскресный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19-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 xml:space="preserve">ноября </w:t>
      </w:r>
      <w:r w:rsidRPr="00633A23">
        <w:rPr>
          <w:rFonts w:cs="Arial"/>
        </w:rPr>
        <w:t xml:space="preserve">1867 </w:t>
      </w:r>
      <w:r w:rsidRPr="00633A23">
        <w:t>года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о</w:t>
      </w:r>
      <w:r w:rsidRPr="00633A23">
        <w:t>машней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своей совершил</w:t>
      </w:r>
      <w:r w:rsidRPr="00633A23">
        <w:rPr>
          <w:rFonts w:cs="Arial"/>
        </w:rPr>
        <w:t xml:space="preserve"> </w:t>
      </w:r>
      <w:r w:rsidRPr="00633A23">
        <w:t>литургию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замечанию</w:t>
      </w:r>
      <w:r w:rsidRPr="00633A23">
        <w:rPr>
          <w:rFonts w:cs="Arial"/>
        </w:rPr>
        <w:t xml:space="preserve"> </w:t>
      </w:r>
      <w:r w:rsidRPr="00633A23">
        <w:t>окружающих</w:t>
      </w:r>
      <w:r w:rsidRPr="00633A23">
        <w:rPr>
          <w:rFonts w:cs="Arial"/>
        </w:rPr>
        <w:t xml:space="preserve">, </w:t>
      </w:r>
      <w:r w:rsidRPr="00633A23">
        <w:t>осо</w:t>
      </w:r>
      <w:r w:rsidRPr="00633A23">
        <w:softHyphen/>
        <w:t>бенно</w:t>
      </w:r>
      <w:r w:rsidRPr="00633A23">
        <w:rPr>
          <w:rFonts w:cs="Arial"/>
        </w:rPr>
        <w:t xml:space="preserve"> </w:t>
      </w:r>
      <w:r w:rsidRPr="00633A23">
        <w:t>бодро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вдо</w:t>
      </w:r>
      <w:r w:rsidRPr="00633A23">
        <w:t>х</w:t>
      </w:r>
      <w:r w:rsidRPr="00633A23">
        <w:t>новенно</w:t>
      </w:r>
      <w:r w:rsidRPr="00633A23">
        <w:rPr>
          <w:rFonts w:cs="Arial"/>
        </w:rPr>
        <w:t xml:space="preserve">.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несколько</w:t>
      </w:r>
      <w:r w:rsidRPr="00633A23">
        <w:rPr>
          <w:rFonts w:cs="Arial"/>
        </w:rPr>
        <w:t xml:space="preserve"> </w:t>
      </w:r>
      <w:r w:rsidRPr="00633A23">
        <w:t>часов</w:t>
      </w:r>
      <w:r w:rsidRPr="00633A23">
        <w:rPr>
          <w:rFonts w:cs="Arial"/>
        </w:rPr>
        <w:t xml:space="preserve"> </w:t>
      </w:r>
      <w:r w:rsidRPr="00633A23">
        <w:t>он был</w:t>
      </w:r>
      <w:r w:rsidRPr="00633A23">
        <w:rPr>
          <w:rFonts w:cs="Arial"/>
        </w:rPr>
        <w:t xml:space="preserve"> </w:t>
      </w:r>
      <w:r w:rsidRPr="00633A23">
        <w:t>бездыханен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1857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быстро</w:t>
      </w:r>
      <w:r w:rsidRPr="00633A23">
        <w:rPr>
          <w:rFonts w:cs="Arial"/>
        </w:rPr>
        <w:t xml:space="preserve"> </w:t>
      </w:r>
      <w:r w:rsidRPr="00633A23">
        <w:t>угасать</w:t>
      </w:r>
      <w:r w:rsidRPr="00633A23">
        <w:rPr>
          <w:rFonts w:cs="Arial"/>
        </w:rPr>
        <w:t xml:space="preserve"> </w:t>
      </w:r>
      <w:r w:rsidRPr="00633A23">
        <w:t>знаменитый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поведник</w:t>
      </w:r>
      <w:r w:rsidRPr="00633A23">
        <w:rPr>
          <w:rFonts w:cs="Arial"/>
        </w:rPr>
        <w:t xml:space="preserve"> </w:t>
      </w:r>
      <w:r w:rsidRPr="00633A23">
        <w:t>архиепископ</w:t>
      </w:r>
      <w:r w:rsidRPr="00633A23">
        <w:rPr>
          <w:rFonts w:cs="Arial"/>
        </w:rPr>
        <w:t xml:space="preserve"> </w:t>
      </w:r>
      <w:r w:rsidRPr="00633A23">
        <w:t>Херсонский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t>н</w:t>
      </w:r>
      <w:r w:rsidRPr="00633A23">
        <w:t>нокентий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он не</w:t>
      </w:r>
      <w:r w:rsidRPr="00633A23">
        <w:rPr>
          <w:rFonts w:cs="Arial"/>
        </w:rPr>
        <w:t xml:space="preserve"> </w:t>
      </w:r>
      <w:r w:rsidRPr="00633A23">
        <w:t>бросал</w:t>
      </w:r>
      <w:r w:rsidRPr="00633A23">
        <w:rPr>
          <w:rFonts w:cs="Arial"/>
        </w:rPr>
        <w:t xml:space="preserve"> </w:t>
      </w:r>
      <w:r w:rsidRPr="00633A23">
        <w:t>занятий</w:t>
      </w:r>
      <w:r w:rsidRPr="00633A23">
        <w:rPr>
          <w:rFonts w:cs="Arial"/>
        </w:rPr>
        <w:t xml:space="preserve">. </w:t>
      </w:r>
      <w:r w:rsidRPr="00633A23">
        <w:t>Накануне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, </w:t>
      </w:r>
      <w:r w:rsidRPr="00633A23">
        <w:t>читал</w:t>
      </w:r>
      <w:r w:rsidRPr="00633A23">
        <w:rPr>
          <w:rFonts w:cs="Arial"/>
        </w:rPr>
        <w:t xml:space="preserve"> </w:t>
      </w:r>
      <w:r w:rsidRPr="00633A23">
        <w:t>корректуру сочинения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: </w:t>
      </w:r>
      <w:r w:rsidRPr="00633A23">
        <w:t>«П</w:t>
      </w:r>
      <w:r w:rsidRPr="00633A23">
        <w:t>о</w:t>
      </w:r>
      <w:r w:rsidRPr="00633A23">
        <w:t>следние</w:t>
      </w:r>
      <w:r w:rsidRPr="00633A23">
        <w:rPr>
          <w:rFonts w:cs="Arial"/>
        </w:rPr>
        <w:t xml:space="preserve"> </w:t>
      </w:r>
      <w:r w:rsidRPr="00633A23">
        <w:t>дни</w:t>
      </w:r>
      <w:r w:rsidRPr="00633A23">
        <w:rPr>
          <w:rFonts w:cs="Arial"/>
        </w:rPr>
        <w:t xml:space="preserve"> </w:t>
      </w:r>
      <w:r w:rsidRPr="00633A23">
        <w:t>земной</w:t>
      </w:r>
      <w:r w:rsidRPr="00633A23">
        <w:rPr>
          <w:rFonts w:cs="Arial"/>
        </w:rPr>
        <w:t xml:space="preserve"> </w:t>
      </w:r>
      <w:r w:rsidRPr="00633A23">
        <w:t>жизни Спасителя»</w:t>
      </w:r>
      <w:r w:rsidRPr="00633A23">
        <w:rPr>
          <w:rFonts w:cs="Arial"/>
        </w:rPr>
        <w:t xml:space="preserve">. </w:t>
      </w:r>
      <w:r w:rsidRPr="00633A23">
        <w:t>Настал</w:t>
      </w:r>
      <w:r w:rsidRPr="00633A23">
        <w:rPr>
          <w:rFonts w:cs="Arial"/>
        </w:rPr>
        <w:t xml:space="preserve"> </w:t>
      </w:r>
      <w:r w:rsidRPr="00633A23">
        <w:t>Троицын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, 26 </w:t>
      </w:r>
      <w:r w:rsidRPr="00633A23">
        <w:t>марта</w:t>
      </w:r>
      <w:r w:rsidRPr="00633A23">
        <w:rPr>
          <w:rFonts w:cs="Arial"/>
        </w:rPr>
        <w:t xml:space="preserve">. </w:t>
      </w:r>
      <w:r w:rsidRPr="00633A23">
        <w:t>Он встал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5-</w:t>
      </w:r>
      <w:r w:rsidRPr="00633A23">
        <w:t>ом</w:t>
      </w:r>
      <w:r w:rsidRPr="00633A23">
        <w:rPr>
          <w:rFonts w:cs="Arial"/>
        </w:rPr>
        <w:t xml:space="preserve"> </w:t>
      </w:r>
      <w:r w:rsidRPr="00633A23">
        <w:t>часу</w:t>
      </w:r>
      <w:r w:rsidRPr="00633A23">
        <w:rPr>
          <w:rFonts w:cs="Arial"/>
        </w:rPr>
        <w:t xml:space="preserve">, </w:t>
      </w:r>
      <w:r w:rsidRPr="00633A23">
        <w:t>прошелся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комнате</w:t>
      </w:r>
      <w:r w:rsidRPr="00633A23">
        <w:rPr>
          <w:rFonts w:cs="Arial"/>
        </w:rPr>
        <w:t xml:space="preserve">, </w:t>
      </w:r>
      <w:r w:rsidRPr="00633A23">
        <w:t>поддержи</w:t>
      </w:r>
      <w:r w:rsidRPr="00633A23">
        <w:softHyphen/>
        <w:t>ваемый</w:t>
      </w:r>
      <w:r w:rsidRPr="00633A23">
        <w:rPr>
          <w:rFonts w:cs="Arial"/>
        </w:rPr>
        <w:t xml:space="preserve"> </w:t>
      </w:r>
      <w:r w:rsidRPr="00633A23">
        <w:t>служителями</w:t>
      </w:r>
      <w:r w:rsidRPr="00633A23">
        <w:rPr>
          <w:rFonts w:cs="Arial"/>
        </w:rPr>
        <w:t xml:space="preserve">,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прилег</w:t>
      </w:r>
      <w:r w:rsidRPr="00633A23">
        <w:rPr>
          <w:rFonts w:cs="Arial"/>
        </w:rPr>
        <w:t xml:space="preserve">. </w:t>
      </w:r>
      <w:r w:rsidRPr="00633A23">
        <w:t>Почувствовав приближ</w:t>
      </w:r>
      <w:r w:rsidRPr="00633A23">
        <w:t>е</w:t>
      </w:r>
      <w:r w:rsidRPr="00633A23">
        <w:t>ние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велел</w:t>
      </w:r>
      <w:r w:rsidRPr="00633A23">
        <w:rPr>
          <w:rFonts w:cs="Arial"/>
        </w:rPr>
        <w:t xml:space="preserve"> </w:t>
      </w:r>
      <w:r w:rsidRPr="00633A23">
        <w:t>приподнять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ти</w:t>
      </w:r>
      <w:r w:rsidRPr="00633A23">
        <w:softHyphen/>
        <w:t>хо</w:t>
      </w:r>
      <w:r w:rsidRPr="00633A23">
        <w:rPr>
          <w:rFonts w:cs="Arial"/>
        </w:rPr>
        <w:t xml:space="preserve"> </w:t>
      </w:r>
      <w:r w:rsidRPr="00633A23">
        <w:t>скончался</w:t>
      </w:r>
      <w:r w:rsidRPr="00633A23">
        <w:rPr>
          <w:rFonts w:cs="Arial"/>
        </w:rPr>
        <w:t xml:space="preserve">, </w:t>
      </w:r>
      <w:r w:rsidRPr="00633A23">
        <w:t>коленопреклоненный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руках</w:t>
      </w:r>
      <w:r w:rsidRPr="00633A23">
        <w:rPr>
          <w:rFonts w:cs="Arial"/>
        </w:rPr>
        <w:t xml:space="preserve"> </w:t>
      </w:r>
      <w:r w:rsidRPr="00633A23">
        <w:t>двух</w:t>
      </w:r>
      <w:r w:rsidRPr="00633A23">
        <w:rPr>
          <w:rFonts w:cs="Arial"/>
        </w:rPr>
        <w:t xml:space="preserve"> </w:t>
      </w:r>
      <w:r w:rsidRPr="00633A23">
        <w:t>ке</w:t>
      </w:r>
      <w:r w:rsidRPr="00633A23">
        <w:softHyphen/>
        <w:t>лейников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Пензе</w:t>
      </w:r>
      <w:r w:rsidRPr="00633A23">
        <w:rPr>
          <w:rFonts w:cs="Arial"/>
        </w:rPr>
        <w:t xml:space="preserve">, 10 </w:t>
      </w:r>
      <w:r w:rsidRPr="00633A23">
        <w:t>октября</w:t>
      </w:r>
      <w:r w:rsidRPr="00633A23">
        <w:rPr>
          <w:rFonts w:cs="Arial"/>
        </w:rPr>
        <w:t xml:space="preserve"> 1811 </w:t>
      </w:r>
      <w:r w:rsidRPr="00633A23">
        <w:t>года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36-</w:t>
      </w:r>
      <w:r w:rsidRPr="00633A23">
        <w:t>ом</w:t>
      </w:r>
      <w:r w:rsidRPr="00633A23">
        <w:rPr>
          <w:rFonts w:cs="Arial"/>
        </w:rPr>
        <w:t xml:space="preserve">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от роду</w:t>
      </w:r>
      <w:r w:rsidRPr="00633A23">
        <w:rPr>
          <w:rFonts w:cs="Arial"/>
        </w:rPr>
        <w:t xml:space="preserve"> </w:t>
      </w:r>
      <w:r w:rsidRPr="00633A23">
        <w:t>почил</w:t>
      </w:r>
      <w:r w:rsidRPr="00633A23">
        <w:rPr>
          <w:rFonts w:cs="Arial"/>
        </w:rPr>
        <w:t xml:space="preserve"> </w:t>
      </w:r>
      <w:r w:rsidRPr="00633A23">
        <w:t>праведный</w:t>
      </w:r>
      <w:r w:rsidRPr="00633A23">
        <w:rPr>
          <w:rFonts w:cs="Arial"/>
        </w:rPr>
        <w:t xml:space="preserve"> </w:t>
      </w:r>
      <w:r w:rsidRPr="00633A23">
        <w:t>епископ</w:t>
      </w:r>
      <w:r w:rsidRPr="00633A23">
        <w:rPr>
          <w:rFonts w:cs="Arial"/>
        </w:rPr>
        <w:t xml:space="preserve"> </w:t>
      </w:r>
      <w:r w:rsidRPr="00633A23">
        <w:t>Инн</w:t>
      </w:r>
      <w:r w:rsidRPr="00633A23">
        <w:t>о</w:t>
      </w:r>
      <w:r w:rsidRPr="00633A23">
        <w:t>кентий</w:t>
      </w:r>
      <w:r w:rsidRPr="00633A23">
        <w:rPr>
          <w:rFonts w:cs="Arial"/>
        </w:rPr>
        <w:t xml:space="preserve">, </w:t>
      </w:r>
      <w:r w:rsidRPr="00633A23">
        <w:t>постра</w:t>
      </w:r>
      <w:r w:rsidRPr="00633A23">
        <w:softHyphen/>
        <w:t>давший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православную</w:t>
      </w:r>
      <w:r w:rsidRPr="00633A23">
        <w:rPr>
          <w:rFonts w:cs="Arial"/>
        </w:rPr>
        <w:t xml:space="preserve"> </w:t>
      </w:r>
      <w:r w:rsidRPr="00633A23">
        <w:t>ревность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гос</w:t>
      </w:r>
      <w:r w:rsidRPr="00633A23">
        <w:softHyphen/>
        <w:t>подствовавшего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поддерживаемого</w:t>
      </w:r>
      <w:r w:rsidRPr="00633A23">
        <w:rPr>
          <w:rFonts w:cs="Arial"/>
        </w:rPr>
        <w:t xml:space="preserve"> </w:t>
      </w:r>
      <w:r w:rsidRPr="00633A23">
        <w:t>министром духовных</w:t>
      </w:r>
      <w:r w:rsidRPr="00633A23">
        <w:rPr>
          <w:rFonts w:cs="Arial"/>
        </w:rPr>
        <w:t xml:space="preserve"> </w:t>
      </w:r>
      <w:r w:rsidRPr="00633A23">
        <w:t>дел</w:t>
      </w:r>
      <w:r w:rsidRPr="00633A23">
        <w:rPr>
          <w:rFonts w:cs="Arial"/>
        </w:rPr>
        <w:t xml:space="preserve"> </w:t>
      </w:r>
      <w:r w:rsidRPr="00633A23">
        <w:t>князем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Н</w:t>
      </w:r>
      <w:r w:rsidRPr="00633A23">
        <w:rPr>
          <w:rFonts w:cs="Arial"/>
        </w:rPr>
        <w:t xml:space="preserve">. </w:t>
      </w:r>
      <w:r w:rsidRPr="00633A23">
        <w:t>Голициным</w:t>
      </w:r>
      <w:r w:rsidRPr="00633A23">
        <w:rPr>
          <w:rFonts w:cs="Arial"/>
        </w:rPr>
        <w:t xml:space="preserve"> </w:t>
      </w:r>
      <w:r w:rsidRPr="00633A23">
        <w:t>протестантско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напра</w:t>
      </w:r>
      <w:r w:rsidRPr="00633A23">
        <w:t>в</w:t>
      </w:r>
      <w:r w:rsidRPr="00633A23">
        <w:t>ления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ночь</w:t>
      </w:r>
      <w:r w:rsidRPr="00633A23">
        <w:rPr>
          <w:rFonts w:cs="Arial"/>
        </w:rPr>
        <w:t xml:space="preserve"> </w:t>
      </w:r>
      <w:r w:rsidRPr="00633A23">
        <w:t>перед</w:t>
      </w:r>
      <w:r w:rsidRPr="00633A23">
        <w:rPr>
          <w:rFonts w:cs="Arial"/>
        </w:rPr>
        <w:t xml:space="preserve"> </w:t>
      </w:r>
      <w:r w:rsidRPr="00633A23">
        <w:t>кончиною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позвал</w:t>
      </w:r>
      <w:r w:rsidRPr="00633A23">
        <w:rPr>
          <w:rFonts w:cs="Arial"/>
        </w:rPr>
        <w:t xml:space="preserve"> </w:t>
      </w:r>
      <w:r w:rsidRPr="00633A23">
        <w:t>к себе</w:t>
      </w:r>
      <w:r w:rsidRPr="00633A23">
        <w:rPr>
          <w:rFonts w:cs="Arial"/>
        </w:rPr>
        <w:t xml:space="preserve"> </w:t>
      </w:r>
      <w:r w:rsidRPr="00633A23">
        <w:t>келейника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сказал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: </w:t>
      </w:r>
      <w:r w:rsidRPr="00633A23">
        <w:t>«Какое</w:t>
      </w:r>
      <w:r w:rsidRPr="00633A23">
        <w:rPr>
          <w:rFonts w:cs="Arial"/>
        </w:rPr>
        <w:t xml:space="preserve"> </w:t>
      </w:r>
      <w:r w:rsidRPr="00633A23">
        <w:t>дивное</w:t>
      </w:r>
      <w:r w:rsidRPr="00633A23">
        <w:rPr>
          <w:rFonts w:cs="Arial"/>
        </w:rPr>
        <w:t xml:space="preserve"> </w:t>
      </w:r>
      <w:r w:rsidRPr="00633A23">
        <w:t>вид</w:t>
      </w:r>
      <w:r w:rsidRPr="00633A23">
        <w:t>е</w:t>
      </w:r>
      <w:r w:rsidRPr="00633A23">
        <w:t>ние мне</w:t>
      </w:r>
      <w:r w:rsidRPr="00633A23">
        <w:rPr>
          <w:rFonts w:cs="Arial"/>
        </w:rPr>
        <w:t xml:space="preserve"> </w:t>
      </w:r>
      <w:r w:rsidRPr="00633A23">
        <w:t>представилось</w:t>
      </w:r>
      <w:r w:rsidRPr="00633A23">
        <w:rPr>
          <w:rFonts w:cs="Arial"/>
        </w:rPr>
        <w:t xml:space="preserve">! </w:t>
      </w:r>
      <w:r w:rsidRPr="00633A23">
        <w:t>Казалось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небеса</w:t>
      </w:r>
      <w:r w:rsidRPr="00633A23">
        <w:rPr>
          <w:rFonts w:cs="Arial"/>
        </w:rPr>
        <w:t xml:space="preserve"> </w:t>
      </w:r>
      <w:r w:rsidRPr="00633A23">
        <w:t>отверз</w:t>
      </w:r>
      <w:r w:rsidRPr="00633A23">
        <w:softHyphen/>
        <w:t>лись</w:t>
      </w:r>
      <w:r w:rsidRPr="00633A23">
        <w:rPr>
          <w:rFonts w:cs="Arial"/>
        </w:rPr>
        <w:t xml:space="preserve">. </w:t>
      </w:r>
      <w:r w:rsidRPr="00633A23">
        <w:t>Двое</w:t>
      </w:r>
      <w:r w:rsidRPr="00633A23">
        <w:rPr>
          <w:rFonts w:cs="Arial"/>
        </w:rPr>
        <w:t xml:space="preserve"> </w:t>
      </w:r>
      <w:r w:rsidRPr="00633A23">
        <w:t>светлых</w:t>
      </w:r>
      <w:r w:rsidRPr="00633A23">
        <w:rPr>
          <w:rFonts w:cs="Arial"/>
        </w:rPr>
        <w:t xml:space="preserve"> </w:t>
      </w:r>
      <w:r w:rsidRPr="00633A23">
        <w:t>юношей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белых</w:t>
      </w:r>
      <w:r w:rsidRPr="00633A23">
        <w:rPr>
          <w:rFonts w:cs="Arial"/>
        </w:rPr>
        <w:t xml:space="preserve"> </w:t>
      </w:r>
      <w:r w:rsidRPr="00633A23">
        <w:t>одеждах</w:t>
      </w:r>
      <w:r w:rsidRPr="00633A23">
        <w:rPr>
          <w:rFonts w:cs="Arial"/>
        </w:rPr>
        <w:t xml:space="preserve">, </w:t>
      </w:r>
      <w:r w:rsidRPr="00633A23">
        <w:t>слетев с</w:t>
      </w:r>
      <w:r w:rsidRPr="00633A23">
        <w:rPr>
          <w:rFonts w:cs="Arial"/>
        </w:rPr>
        <w:t xml:space="preserve"> </w:t>
      </w:r>
      <w:r w:rsidRPr="00633A23">
        <w:t>высоты</w:t>
      </w:r>
      <w:r w:rsidRPr="00633A23">
        <w:rPr>
          <w:rFonts w:cs="Arial"/>
        </w:rPr>
        <w:t xml:space="preserve">, </w:t>
      </w:r>
      <w:r w:rsidRPr="00633A23">
        <w:t>предстали</w:t>
      </w:r>
      <w:r w:rsidRPr="00633A23">
        <w:rPr>
          <w:rFonts w:cs="Arial"/>
        </w:rPr>
        <w:t xml:space="preserve"> </w:t>
      </w:r>
      <w:r w:rsidRPr="00633A23">
        <w:t>предо</w:t>
      </w:r>
      <w:r w:rsidRPr="00633A23">
        <w:rPr>
          <w:rFonts w:cs="Arial"/>
        </w:rPr>
        <w:t xml:space="preserve"> </w:t>
      </w:r>
      <w:r w:rsidRPr="00633A23">
        <w:t>мной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любовью</w:t>
      </w:r>
      <w:r w:rsidRPr="00633A23">
        <w:rPr>
          <w:rFonts w:cs="Arial"/>
        </w:rPr>
        <w:t xml:space="preserve"> </w:t>
      </w:r>
      <w:r w:rsidRPr="00633A23">
        <w:t>смотря на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, </w:t>
      </w:r>
      <w:r w:rsidRPr="00633A23">
        <w:t>взяли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, </w:t>
      </w:r>
      <w:r w:rsidRPr="00633A23">
        <w:t>н</w:t>
      </w:r>
      <w:r w:rsidRPr="00633A23">
        <w:t>е</w:t>
      </w:r>
      <w:r w:rsidRPr="00633A23">
        <w:t>мощного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вознесли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собою на</w:t>
      </w:r>
      <w:r w:rsidRPr="00633A23">
        <w:rPr>
          <w:rFonts w:cs="Arial"/>
        </w:rPr>
        <w:t xml:space="preserve"> </w:t>
      </w:r>
      <w:r w:rsidRPr="00633A23">
        <w:t>небо</w:t>
      </w:r>
      <w:r w:rsidRPr="00633A23">
        <w:rPr>
          <w:rFonts w:cs="Arial"/>
        </w:rPr>
        <w:t xml:space="preserve">. </w:t>
      </w:r>
      <w:r w:rsidRPr="00633A23">
        <w:t>Сердце</w:t>
      </w:r>
      <w:r w:rsidRPr="00633A23">
        <w:rPr>
          <w:rFonts w:cs="Arial"/>
        </w:rPr>
        <w:t xml:space="preserve"> </w:t>
      </w:r>
      <w:r w:rsidRPr="00633A23">
        <w:t>мое</w:t>
      </w:r>
      <w:r w:rsidRPr="00633A23">
        <w:rPr>
          <w:rFonts w:cs="Arial"/>
        </w:rPr>
        <w:t xml:space="preserve"> </w:t>
      </w:r>
      <w:r w:rsidRPr="00633A23">
        <w:t>исполнилось</w:t>
      </w:r>
      <w:r w:rsidRPr="00633A23">
        <w:rPr>
          <w:rFonts w:cs="Arial"/>
        </w:rPr>
        <w:t xml:space="preserve"> </w:t>
      </w:r>
      <w:r w:rsidRPr="00633A23">
        <w:t>несказанной</w:t>
      </w:r>
      <w:r w:rsidRPr="00633A23">
        <w:rPr>
          <w:rFonts w:cs="Arial"/>
        </w:rPr>
        <w:t xml:space="preserve"> </w:t>
      </w:r>
      <w:r w:rsidRPr="00633A23">
        <w:t>радо</w:t>
      </w:r>
      <w:r w:rsidRPr="00633A23">
        <w:softHyphen/>
        <w:t>сти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о</w:t>
      </w:r>
      <w:r w:rsidRPr="00633A23">
        <w:t>будился»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rPr>
          <w:rFonts w:cs="Arial"/>
        </w:rPr>
        <w:t xml:space="preserve">10 </w:t>
      </w:r>
      <w:r w:rsidRPr="00633A23">
        <w:t>октября</w:t>
      </w:r>
      <w:r w:rsidRPr="00633A23">
        <w:rPr>
          <w:rFonts w:cs="Arial"/>
        </w:rPr>
        <w:t xml:space="preserve"> </w:t>
      </w:r>
      <w:r w:rsidRPr="00633A23">
        <w:t>утром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просил</w:t>
      </w:r>
      <w:r w:rsidRPr="00633A23">
        <w:rPr>
          <w:rFonts w:cs="Arial"/>
        </w:rPr>
        <w:t xml:space="preserve"> </w:t>
      </w:r>
      <w:r w:rsidRPr="00633A23">
        <w:t>пособоровать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напрягая</w:t>
      </w:r>
      <w:r w:rsidRPr="00633A23">
        <w:rPr>
          <w:rFonts w:cs="Arial"/>
        </w:rPr>
        <w:t xml:space="preserve"> </w:t>
      </w:r>
      <w:r w:rsidRPr="00633A23">
        <w:t>последние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, </w:t>
      </w:r>
      <w:r w:rsidRPr="00633A23">
        <w:t>повторял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литвы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сколько</w:t>
      </w:r>
      <w:r w:rsidRPr="00633A23">
        <w:rPr>
          <w:rFonts w:cs="Arial"/>
        </w:rPr>
        <w:t xml:space="preserve"> </w:t>
      </w:r>
      <w:r w:rsidRPr="00633A23">
        <w:t>подымался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помазании</w:t>
      </w:r>
      <w:r w:rsidRPr="00633A23">
        <w:rPr>
          <w:rFonts w:cs="Arial"/>
        </w:rPr>
        <w:t xml:space="preserve"> </w:t>
      </w:r>
      <w:r w:rsidRPr="00633A23">
        <w:t>елеем</w:t>
      </w:r>
      <w:r w:rsidRPr="00633A23">
        <w:rPr>
          <w:rFonts w:cs="Arial"/>
        </w:rPr>
        <w:t xml:space="preserve">. </w:t>
      </w:r>
      <w:r w:rsidRPr="00633A23">
        <w:t>Потом</w:t>
      </w:r>
      <w:r w:rsidRPr="00633A23">
        <w:rPr>
          <w:rFonts w:cs="Arial"/>
        </w:rPr>
        <w:t xml:space="preserve"> </w:t>
      </w:r>
      <w:r w:rsidRPr="00633A23">
        <w:t>язык стал</w:t>
      </w:r>
      <w:r w:rsidRPr="00633A23">
        <w:rPr>
          <w:rFonts w:cs="Arial"/>
        </w:rPr>
        <w:t xml:space="preserve"> </w:t>
      </w:r>
      <w:r w:rsidRPr="00633A23">
        <w:t>неметь</w:t>
      </w:r>
      <w:r w:rsidRPr="00633A23">
        <w:rPr>
          <w:rFonts w:cs="Arial"/>
        </w:rPr>
        <w:t xml:space="preserve">, </w:t>
      </w:r>
      <w:r w:rsidRPr="00633A23">
        <w:t>дыхание</w:t>
      </w:r>
      <w:r w:rsidRPr="00633A23">
        <w:rPr>
          <w:rFonts w:cs="Arial"/>
        </w:rPr>
        <w:t xml:space="preserve"> </w:t>
      </w:r>
      <w:r w:rsidRPr="00633A23">
        <w:t>прер</w:t>
      </w:r>
      <w:r w:rsidRPr="00633A23">
        <w:t>ы</w:t>
      </w:r>
      <w:r w:rsidRPr="00633A23">
        <w:t>ваться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крестообразно сложил</w:t>
      </w:r>
      <w:r w:rsidRPr="00633A23">
        <w:rPr>
          <w:rFonts w:cs="Arial"/>
        </w:rPr>
        <w:t xml:space="preserve"> </w:t>
      </w:r>
      <w:r w:rsidRPr="00633A23">
        <w:t>руки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груди</w:t>
      </w:r>
      <w:r w:rsidRPr="00633A23">
        <w:rPr>
          <w:rFonts w:cs="Arial"/>
        </w:rPr>
        <w:t xml:space="preserve">; </w:t>
      </w:r>
      <w:r w:rsidRPr="00633A23">
        <w:t>окружающие</w:t>
      </w:r>
      <w:r w:rsidRPr="00633A23">
        <w:rPr>
          <w:rFonts w:cs="Arial"/>
        </w:rPr>
        <w:t xml:space="preserve"> </w:t>
      </w:r>
      <w:r w:rsidRPr="00633A23">
        <w:t>развели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, </w:t>
      </w:r>
      <w:r w:rsidRPr="00633A23">
        <w:t>чтобы не</w:t>
      </w:r>
      <w:r w:rsidRPr="00633A23">
        <w:rPr>
          <w:rFonts w:cs="Arial"/>
        </w:rPr>
        <w:t xml:space="preserve"> </w:t>
      </w:r>
      <w:r w:rsidRPr="00633A23">
        <w:t>затруднять</w:t>
      </w:r>
      <w:r w:rsidRPr="00633A23">
        <w:rPr>
          <w:rFonts w:cs="Arial"/>
        </w:rPr>
        <w:t xml:space="preserve"> </w:t>
      </w:r>
      <w:r w:rsidRPr="00633A23">
        <w:t>дыхание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опять</w:t>
      </w:r>
      <w:r w:rsidRPr="00633A23">
        <w:rPr>
          <w:rFonts w:cs="Arial"/>
        </w:rPr>
        <w:t xml:space="preserve"> </w:t>
      </w:r>
      <w:r w:rsidRPr="00633A23">
        <w:t>сложил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кре</w:t>
      </w:r>
      <w:r w:rsidRPr="00633A23">
        <w:softHyphen/>
        <w:t>стом</w:t>
      </w:r>
      <w:r w:rsidRPr="00633A23">
        <w:rPr>
          <w:rFonts w:cs="Arial"/>
        </w:rPr>
        <w:t xml:space="preserve">.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самым</w:t>
      </w:r>
      <w:r w:rsidRPr="00633A23">
        <w:rPr>
          <w:rFonts w:cs="Arial"/>
        </w:rPr>
        <w:t xml:space="preserve"> </w:t>
      </w:r>
      <w:r w:rsidRPr="00633A23">
        <w:t>концом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окружающих</w:t>
      </w:r>
      <w:r w:rsidRPr="00633A23">
        <w:rPr>
          <w:rFonts w:cs="Arial"/>
        </w:rPr>
        <w:t xml:space="preserve"> </w:t>
      </w:r>
      <w:r w:rsidRPr="00633A23">
        <w:t>стал читать</w:t>
      </w:r>
      <w:r w:rsidRPr="00633A23">
        <w:rPr>
          <w:rFonts w:cs="Arial"/>
        </w:rPr>
        <w:t xml:space="preserve"> </w:t>
      </w:r>
      <w:r w:rsidRPr="00633A23">
        <w:t>псалмы</w:t>
      </w:r>
      <w:r w:rsidRPr="00633A23">
        <w:rPr>
          <w:rFonts w:cs="Arial"/>
        </w:rPr>
        <w:t xml:space="preserve">.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словах</w:t>
      </w:r>
      <w:r w:rsidRPr="00633A23">
        <w:rPr>
          <w:rFonts w:cs="Arial"/>
        </w:rPr>
        <w:t xml:space="preserve">: </w:t>
      </w:r>
      <w:r w:rsidRPr="00633A23">
        <w:t>«Аз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воззвав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Гос</w:t>
      </w:r>
      <w:r w:rsidRPr="00633A23">
        <w:softHyphen/>
        <w:t>подь</w:t>
      </w:r>
      <w:r w:rsidRPr="00633A23">
        <w:rPr>
          <w:rFonts w:cs="Arial"/>
        </w:rPr>
        <w:t xml:space="preserve"> </w:t>
      </w:r>
      <w:r w:rsidRPr="00633A23">
        <w:t>услыша</w:t>
      </w:r>
      <w:r w:rsidRPr="00633A23">
        <w:rPr>
          <w:rFonts w:cs="Arial"/>
        </w:rPr>
        <w:t xml:space="preserve"> </w:t>
      </w:r>
      <w:r w:rsidRPr="00633A23">
        <w:t>мя»</w:t>
      </w:r>
      <w:r w:rsidRPr="00633A23">
        <w:rPr>
          <w:rFonts w:cs="Arial"/>
        </w:rPr>
        <w:t xml:space="preserve">, </w:t>
      </w:r>
      <w:r w:rsidRPr="00633A23">
        <w:t>капли</w:t>
      </w:r>
      <w:r w:rsidRPr="00633A23">
        <w:rPr>
          <w:rFonts w:cs="Arial"/>
        </w:rPr>
        <w:t xml:space="preserve"> </w:t>
      </w:r>
      <w:r w:rsidRPr="00633A23">
        <w:t>слез</w:t>
      </w:r>
      <w:r w:rsidRPr="00633A23">
        <w:rPr>
          <w:rFonts w:cs="Arial"/>
        </w:rPr>
        <w:t xml:space="preserve"> </w:t>
      </w:r>
      <w:r w:rsidRPr="00633A23">
        <w:t>выкатились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глаз</w:t>
      </w:r>
      <w:r w:rsidRPr="00633A23">
        <w:rPr>
          <w:rFonts w:cs="Arial"/>
        </w:rPr>
        <w:t xml:space="preserve"> </w:t>
      </w:r>
      <w:r w:rsidRPr="00633A23">
        <w:t>уми</w:t>
      </w:r>
      <w:r w:rsidRPr="00633A23">
        <w:softHyphen/>
        <w:t>рающего</w:t>
      </w:r>
      <w:r w:rsidRPr="00633A23">
        <w:rPr>
          <w:rFonts w:cs="Arial"/>
        </w:rPr>
        <w:t xml:space="preserve">;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словах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: </w:t>
      </w:r>
      <w:r w:rsidRPr="00633A23">
        <w:t>«Аз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Господи</w:t>
      </w:r>
      <w:r w:rsidRPr="00633A23">
        <w:rPr>
          <w:rFonts w:cs="Arial"/>
        </w:rPr>
        <w:t xml:space="preserve">, </w:t>
      </w:r>
      <w:r w:rsidRPr="00633A23">
        <w:t>уповаю</w:t>
      </w:r>
      <w:r w:rsidRPr="00633A23">
        <w:rPr>
          <w:rFonts w:cs="Arial"/>
        </w:rPr>
        <w:t xml:space="preserve"> </w:t>
      </w:r>
      <w:r w:rsidRPr="00633A23">
        <w:t>на Тя»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преосвященный</w:t>
      </w:r>
      <w:r w:rsidRPr="00633A23">
        <w:rPr>
          <w:rFonts w:cs="Arial"/>
        </w:rPr>
        <w:t xml:space="preserve"> </w:t>
      </w:r>
      <w:r w:rsidRPr="00633A23">
        <w:t>Иннокентий</w:t>
      </w:r>
      <w:r w:rsidRPr="00633A23">
        <w:rPr>
          <w:rFonts w:cs="Arial"/>
        </w:rPr>
        <w:t xml:space="preserve"> </w:t>
      </w:r>
      <w:r w:rsidRPr="00633A23">
        <w:t>вздохнул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следний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тихо</w:t>
      </w:r>
      <w:r w:rsidRPr="00633A23">
        <w:rPr>
          <w:rFonts w:cs="Arial"/>
        </w:rPr>
        <w:t xml:space="preserve"> </w:t>
      </w:r>
      <w:r w:rsidRPr="00633A23">
        <w:t>предал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Прекрасен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конец</w:t>
      </w:r>
      <w:r w:rsidRPr="00633A23">
        <w:rPr>
          <w:rFonts w:cs="Arial"/>
        </w:rPr>
        <w:t xml:space="preserve"> </w:t>
      </w:r>
      <w:r w:rsidRPr="00633A23">
        <w:t>почившего</w:t>
      </w:r>
      <w:r w:rsidRPr="00633A23">
        <w:rPr>
          <w:rFonts w:cs="Arial"/>
        </w:rPr>
        <w:t xml:space="preserve"> 20 </w:t>
      </w:r>
      <w:r w:rsidRPr="00633A23">
        <w:t xml:space="preserve">декабря </w:t>
      </w:r>
      <w:r w:rsidRPr="00633A23">
        <w:rPr>
          <w:rFonts w:cs="Arial"/>
        </w:rPr>
        <w:t xml:space="preserve">1846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архиепископа</w:t>
      </w:r>
      <w:r w:rsidRPr="00633A23">
        <w:rPr>
          <w:rFonts w:cs="Arial"/>
        </w:rPr>
        <w:t xml:space="preserve"> </w:t>
      </w:r>
      <w:r w:rsidRPr="00633A23">
        <w:t>Воронежского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а</w:t>
      </w:r>
      <w:r w:rsidRPr="00633A23">
        <w:t>донского Антония</w:t>
      </w:r>
      <w:r w:rsidRPr="00633A23">
        <w:rPr>
          <w:rFonts w:cs="Arial"/>
        </w:rPr>
        <w:t xml:space="preserve">, </w:t>
      </w:r>
      <w:r w:rsidRPr="00633A23">
        <w:t>одного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славных</w:t>
      </w:r>
      <w:r w:rsidRPr="00633A23">
        <w:rPr>
          <w:rFonts w:cs="Arial"/>
        </w:rPr>
        <w:t xml:space="preserve"> </w:t>
      </w:r>
      <w:r w:rsidRPr="00633A23">
        <w:t>подвижников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XIX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>,</w:t>
      </w:r>
      <w:r w:rsidR="00844ACB">
        <w:rPr>
          <w:rFonts w:cs="Arial"/>
        </w:rPr>
        <w:t xml:space="preserve"> </w:t>
      </w:r>
      <w:r w:rsidRPr="00633A23">
        <w:t>находившегося</w:t>
      </w:r>
      <w:r w:rsidRPr="00633A23">
        <w:rPr>
          <w:rFonts w:cs="Arial"/>
        </w:rPr>
        <w:t xml:space="preserve"> </w:t>
      </w:r>
      <w:r w:rsidRPr="00633A23">
        <w:t>чрез</w:t>
      </w:r>
      <w:r w:rsidRPr="00633A23">
        <w:rPr>
          <w:rFonts w:cs="Arial"/>
        </w:rPr>
        <w:t xml:space="preserve"> </w:t>
      </w:r>
      <w:r w:rsidRPr="00633A23">
        <w:t>пространс</w:t>
      </w:r>
      <w:r w:rsidRPr="00633A23">
        <w:t>т</w:t>
      </w:r>
      <w:r w:rsidRPr="00633A23">
        <w:t>во</w:t>
      </w:r>
      <w:r w:rsidRPr="00633A23">
        <w:rPr>
          <w:rFonts w:cs="Arial"/>
        </w:rPr>
        <w:t xml:space="preserve">,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ви</w:t>
      </w:r>
      <w:r w:rsidRPr="00633A23">
        <w:softHyphen/>
        <w:t>дав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замечательном</w:t>
      </w:r>
      <w:r w:rsidRPr="00633A23">
        <w:rPr>
          <w:rFonts w:cs="Arial"/>
        </w:rPr>
        <w:t xml:space="preserve"> </w:t>
      </w:r>
      <w:r w:rsidRPr="00633A23">
        <w:t>духовном</w:t>
      </w:r>
      <w:r w:rsidRPr="00633A23">
        <w:rPr>
          <w:rFonts w:cs="Arial"/>
        </w:rPr>
        <w:t xml:space="preserve"> </w:t>
      </w:r>
      <w:r w:rsidRPr="00633A23">
        <w:t>общении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ликим</w:t>
      </w:r>
      <w:r w:rsidRPr="00633A23">
        <w:rPr>
          <w:rFonts w:cs="Arial"/>
        </w:rPr>
        <w:t xml:space="preserve"> </w:t>
      </w:r>
      <w:r w:rsidRPr="00633A23">
        <w:t>старцем</w:t>
      </w:r>
      <w:r w:rsidRPr="00633A23">
        <w:rPr>
          <w:rFonts w:cs="Arial"/>
        </w:rPr>
        <w:t xml:space="preserve"> </w:t>
      </w:r>
      <w:r w:rsidRPr="00633A23">
        <w:t>Серафимом</w:t>
      </w:r>
      <w:r w:rsidRPr="00633A23">
        <w:rPr>
          <w:rFonts w:cs="Arial"/>
        </w:rPr>
        <w:t xml:space="preserve">, </w:t>
      </w:r>
      <w:r w:rsidRPr="00633A23">
        <w:t>чему</w:t>
      </w:r>
      <w:r w:rsidRPr="00633A23">
        <w:rPr>
          <w:rFonts w:cs="Arial"/>
        </w:rPr>
        <w:t xml:space="preserve"> </w:t>
      </w:r>
      <w:r w:rsidRPr="00633A23">
        <w:t>пример</w:t>
      </w:r>
      <w:r w:rsidRPr="00633A23">
        <w:rPr>
          <w:rFonts w:cs="Arial"/>
        </w:rPr>
        <w:t xml:space="preserve"> </w:t>
      </w:r>
      <w:r w:rsidRPr="00633A23">
        <w:t>увидим ниже</w:t>
      </w:r>
      <w:r w:rsidRPr="00633A23">
        <w:rPr>
          <w:rFonts w:cs="Arial"/>
        </w:rPr>
        <w:t xml:space="preserve">. </w:t>
      </w:r>
      <w:r w:rsidRPr="00633A23">
        <w:t>Накануне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сказал</w:t>
      </w:r>
      <w:r w:rsidRPr="00633A23">
        <w:rPr>
          <w:rFonts w:cs="Arial"/>
        </w:rPr>
        <w:t xml:space="preserve"> </w:t>
      </w:r>
      <w:r w:rsidRPr="00633A23">
        <w:t>плачущему</w:t>
      </w:r>
      <w:r w:rsidRPr="00633A23">
        <w:rPr>
          <w:rFonts w:cs="Arial"/>
        </w:rPr>
        <w:t xml:space="preserve"> </w:t>
      </w:r>
      <w:r w:rsidRPr="00633A23">
        <w:t>пле</w:t>
      </w:r>
      <w:r w:rsidRPr="00633A23">
        <w:softHyphen/>
        <w:t>мяннику</w:t>
      </w:r>
      <w:r w:rsidRPr="00633A23">
        <w:rPr>
          <w:rFonts w:cs="Arial"/>
        </w:rPr>
        <w:t xml:space="preserve">: </w:t>
      </w:r>
      <w:r w:rsidRPr="00633A23">
        <w:t>«Я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t>м</w:t>
      </w:r>
      <w:r w:rsidRPr="00633A23">
        <w:t>ру</w:t>
      </w:r>
      <w:r w:rsidRPr="00633A23">
        <w:rPr>
          <w:rFonts w:cs="Arial"/>
        </w:rPr>
        <w:t xml:space="preserve">: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Божия</w:t>
      </w:r>
      <w:r w:rsidRPr="00633A23">
        <w:rPr>
          <w:rFonts w:cs="Arial"/>
        </w:rPr>
        <w:t xml:space="preserve"> </w:t>
      </w:r>
      <w:r w:rsidRPr="00633A23">
        <w:t>Матерь</w:t>
      </w:r>
      <w:r w:rsidRPr="00633A23">
        <w:rPr>
          <w:rFonts w:cs="Arial"/>
        </w:rPr>
        <w:t xml:space="preserve"> </w:t>
      </w:r>
      <w:r w:rsidRPr="00633A23">
        <w:t>сказа</w:t>
      </w:r>
      <w:r w:rsidRPr="00633A23">
        <w:softHyphen/>
        <w:t>ла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нужно</w:t>
      </w:r>
      <w:r w:rsidRPr="00633A23">
        <w:rPr>
          <w:rFonts w:cs="Arial"/>
        </w:rPr>
        <w:t xml:space="preserve"> </w:t>
      </w:r>
      <w:r w:rsidRPr="00633A23">
        <w:t>дела</w:t>
      </w:r>
      <w:r w:rsidRPr="00633A23">
        <w:rPr>
          <w:rFonts w:cs="Arial"/>
        </w:rPr>
        <w:t xml:space="preserve"> </w:t>
      </w:r>
      <w:r w:rsidRPr="00633A23">
        <w:t>кончить»</w:t>
      </w:r>
      <w:r w:rsidRPr="00633A23">
        <w:rPr>
          <w:rFonts w:cs="Arial"/>
        </w:rPr>
        <w:t xml:space="preserve">. </w:t>
      </w:r>
      <w:r w:rsidRPr="00633A23">
        <w:t>Проведя</w:t>
      </w:r>
      <w:r w:rsidRPr="00633A23">
        <w:rPr>
          <w:rFonts w:cs="Arial"/>
        </w:rPr>
        <w:t xml:space="preserve"> </w:t>
      </w:r>
      <w:r w:rsidRPr="00633A23">
        <w:t>ночь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литве</w:t>
      </w:r>
      <w:r w:rsidRPr="00633A23">
        <w:rPr>
          <w:rFonts w:cs="Arial"/>
        </w:rPr>
        <w:t xml:space="preserve">, </w:t>
      </w:r>
      <w:r w:rsidRPr="00633A23">
        <w:t>архиепископ</w:t>
      </w:r>
      <w:r w:rsidRPr="00633A23">
        <w:rPr>
          <w:rFonts w:cs="Arial"/>
        </w:rPr>
        <w:t xml:space="preserve"> </w:t>
      </w:r>
      <w:r w:rsidRPr="00633A23">
        <w:t>Антоний</w:t>
      </w:r>
      <w:r w:rsidRPr="00633A23">
        <w:rPr>
          <w:rFonts w:cs="Arial"/>
        </w:rPr>
        <w:t xml:space="preserve"> 20-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>утром</w:t>
      </w:r>
      <w:r w:rsidRPr="00633A23">
        <w:rPr>
          <w:rFonts w:cs="Arial"/>
        </w:rPr>
        <w:t xml:space="preserve"> </w:t>
      </w:r>
      <w:r w:rsidRPr="00633A23">
        <w:t>назначил быть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6 </w:t>
      </w:r>
      <w:r w:rsidRPr="00633A23">
        <w:t>часов</w:t>
      </w:r>
      <w:r w:rsidRPr="00633A23">
        <w:rPr>
          <w:rFonts w:cs="Arial"/>
        </w:rPr>
        <w:t xml:space="preserve"> </w:t>
      </w:r>
      <w:r w:rsidRPr="00633A23">
        <w:t>пополудни</w:t>
      </w:r>
      <w:r w:rsidRPr="00633A23">
        <w:rPr>
          <w:rFonts w:cs="Arial"/>
        </w:rPr>
        <w:t xml:space="preserve"> </w:t>
      </w:r>
      <w:r w:rsidRPr="00633A23">
        <w:t>соборованию</w:t>
      </w:r>
      <w:r w:rsidRPr="00633A23">
        <w:rPr>
          <w:rFonts w:cs="Arial"/>
        </w:rPr>
        <w:t xml:space="preserve">, </w:t>
      </w:r>
      <w:r w:rsidRPr="00633A23">
        <w:t>послал</w:t>
      </w:r>
      <w:r w:rsidRPr="00633A23">
        <w:rPr>
          <w:rFonts w:cs="Arial"/>
        </w:rPr>
        <w:t xml:space="preserve"> </w:t>
      </w:r>
      <w:r w:rsidRPr="00633A23">
        <w:t>на почту</w:t>
      </w:r>
      <w:r w:rsidRPr="00633A23">
        <w:rPr>
          <w:rFonts w:cs="Arial"/>
        </w:rPr>
        <w:t xml:space="preserve"> </w:t>
      </w:r>
      <w:r w:rsidRPr="00633A23">
        <w:t>дене</w:t>
      </w:r>
      <w:r w:rsidRPr="00633A23">
        <w:t>ж</w:t>
      </w:r>
      <w:r w:rsidRPr="00633A23">
        <w:t>ные</w:t>
      </w:r>
      <w:r w:rsidRPr="00633A23">
        <w:rPr>
          <w:rFonts w:cs="Arial"/>
        </w:rPr>
        <w:t xml:space="preserve"> </w:t>
      </w:r>
      <w:r w:rsidRPr="00633A23">
        <w:t>письма</w:t>
      </w:r>
      <w:r w:rsidRPr="00633A23">
        <w:rPr>
          <w:rFonts w:cs="Arial"/>
        </w:rPr>
        <w:t xml:space="preserve"> </w:t>
      </w:r>
      <w:r w:rsidRPr="00633A23">
        <w:t>бедным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раздал</w:t>
      </w:r>
      <w:r w:rsidRPr="00633A23">
        <w:rPr>
          <w:rFonts w:cs="Arial"/>
        </w:rPr>
        <w:t xml:space="preserve"> </w:t>
      </w:r>
      <w:r w:rsidRPr="00633A23">
        <w:t>милосты</w:t>
      </w:r>
      <w:r w:rsidRPr="00633A23">
        <w:softHyphen/>
        <w:t>ню</w:t>
      </w:r>
      <w:r w:rsidRPr="00633A23">
        <w:rPr>
          <w:rFonts w:cs="Arial"/>
        </w:rPr>
        <w:t xml:space="preserve"> </w:t>
      </w:r>
      <w:r w:rsidRPr="00633A23">
        <w:t>пришедшим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нему</w:t>
      </w:r>
      <w:r w:rsidRPr="00633A23">
        <w:rPr>
          <w:rFonts w:cs="Arial"/>
        </w:rPr>
        <w:t xml:space="preserve">. </w:t>
      </w:r>
      <w:r w:rsidRPr="00633A23">
        <w:t>Викарию</w:t>
      </w:r>
      <w:r w:rsidRPr="00633A23">
        <w:rPr>
          <w:rFonts w:cs="Arial"/>
        </w:rPr>
        <w:t xml:space="preserve"> </w:t>
      </w:r>
      <w:r w:rsidRPr="00633A23">
        <w:t>своему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сказал</w:t>
      </w:r>
      <w:r w:rsidRPr="00633A23">
        <w:rPr>
          <w:rFonts w:cs="Arial"/>
        </w:rPr>
        <w:t xml:space="preserve">: </w:t>
      </w:r>
      <w:r w:rsidRPr="00633A23">
        <w:t>«Н</w:t>
      </w:r>
      <w:r w:rsidRPr="00633A23">
        <w:t>и</w:t>
      </w:r>
      <w:r w:rsidRPr="00633A23">
        <w:t>какого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чувствую</w:t>
      </w:r>
      <w:r w:rsidRPr="00633A23">
        <w:rPr>
          <w:rFonts w:cs="Arial"/>
        </w:rPr>
        <w:t xml:space="preserve"> </w:t>
      </w:r>
      <w:r w:rsidRPr="00633A23">
        <w:t>страха</w:t>
      </w:r>
      <w:r w:rsidRPr="00633A23">
        <w:rPr>
          <w:rFonts w:cs="Arial"/>
        </w:rPr>
        <w:t xml:space="preserve">, </w:t>
      </w:r>
      <w:r w:rsidRPr="00633A23">
        <w:t>желаю</w:t>
      </w:r>
      <w:r w:rsidRPr="00633A23">
        <w:rPr>
          <w:rFonts w:cs="Arial"/>
        </w:rPr>
        <w:t xml:space="preserve"> </w:t>
      </w:r>
      <w:r w:rsidRPr="00633A23">
        <w:t>разрешиться и</w:t>
      </w:r>
      <w:r w:rsidRPr="00633A23">
        <w:rPr>
          <w:rFonts w:cs="Arial"/>
        </w:rPr>
        <w:t xml:space="preserve"> </w:t>
      </w:r>
      <w:r w:rsidRPr="00633A23">
        <w:t>бысть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Христом»</w:t>
      </w:r>
      <w:r w:rsidRPr="00633A23">
        <w:rPr>
          <w:rFonts w:cs="Arial"/>
        </w:rPr>
        <w:t xml:space="preserve">. </w:t>
      </w:r>
      <w:r w:rsidRPr="00633A23">
        <w:t>Сделав</w:t>
      </w:r>
      <w:r w:rsidRPr="00633A23">
        <w:rPr>
          <w:rFonts w:cs="Arial"/>
        </w:rPr>
        <w:t xml:space="preserve"> </w:t>
      </w:r>
      <w:r w:rsidRPr="00633A23">
        <w:t>некоторые</w:t>
      </w:r>
      <w:r w:rsidRPr="00633A23">
        <w:rPr>
          <w:rFonts w:cs="Arial"/>
        </w:rPr>
        <w:t xml:space="preserve"> </w:t>
      </w:r>
      <w:r w:rsidRPr="00633A23">
        <w:t>расп</w:t>
      </w:r>
      <w:r w:rsidRPr="00633A23">
        <w:t>о</w:t>
      </w:r>
      <w:r w:rsidRPr="00633A23">
        <w:t>ря</w:t>
      </w:r>
      <w:r w:rsidRPr="00633A23">
        <w:softHyphen/>
        <w:t>жения</w:t>
      </w:r>
      <w:r w:rsidRPr="00633A23">
        <w:rPr>
          <w:rFonts w:cs="Arial"/>
        </w:rPr>
        <w:t xml:space="preserve">, </w:t>
      </w:r>
      <w:r w:rsidRPr="00633A23">
        <w:t>владыка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молиться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6 </w:t>
      </w:r>
      <w:r w:rsidRPr="00633A23">
        <w:t>часов</w:t>
      </w:r>
      <w:r w:rsidRPr="00633A23">
        <w:rPr>
          <w:rFonts w:cs="Arial"/>
        </w:rPr>
        <w:t xml:space="preserve"> </w:t>
      </w:r>
      <w:r w:rsidRPr="00633A23">
        <w:t>началось торжественное</w:t>
      </w:r>
      <w:r w:rsidRPr="00633A23">
        <w:rPr>
          <w:rFonts w:cs="Arial"/>
        </w:rPr>
        <w:t xml:space="preserve"> </w:t>
      </w:r>
      <w:r w:rsidRPr="00633A23">
        <w:t>молебствие</w:t>
      </w:r>
      <w:r w:rsidRPr="00633A23">
        <w:rPr>
          <w:rFonts w:cs="Arial"/>
        </w:rPr>
        <w:t xml:space="preserve">, </w:t>
      </w:r>
      <w:r w:rsidRPr="00633A23">
        <w:t>длившееся</w:t>
      </w:r>
      <w:r w:rsidRPr="00633A23">
        <w:rPr>
          <w:rFonts w:cs="Arial"/>
        </w:rPr>
        <w:t xml:space="preserve"> </w:t>
      </w:r>
      <w:r w:rsidRPr="00633A23">
        <w:t>час</w:t>
      </w:r>
      <w:r w:rsidRPr="00633A23">
        <w:rPr>
          <w:rFonts w:cs="Arial"/>
        </w:rPr>
        <w:t xml:space="preserve">. </w:t>
      </w:r>
      <w:r w:rsidRPr="00633A23">
        <w:t>Архи</w:t>
      </w:r>
      <w:r w:rsidRPr="00633A23">
        <w:softHyphen/>
        <w:t>пастырь</w:t>
      </w:r>
      <w:r w:rsidRPr="00633A23">
        <w:rPr>
          <w:rFonts w:cs="Arial"/>
        </w:rPr>
        <w:t xml:space="preserve"> </w:t>
      </w:r>
      <w:r w:rsidRPr="00633A23">
        <w:t>сидел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кресле</w:t>
      </w:r>
      <w:r w:rsidRPr="00633A23">
        <w:rPr>
          <w:rFonts w:cs="Arial"/>
        </w:rPr>
        <w:t xml:space="preserve">,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свечею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прочел последнюю</w:t>
      </w:r>
      <w:r w:rsidRPr="00633A23">
        <w:rPr>
          <w:rFonts w:cs="Arial"/>
        </w:rPr>
        <w:t xml:space="preserve"> </w:t>
      </w:r>
      <w:r w:rsidRPr="00633A23">
        <w:t>молитву</w:t>
      </w:r>
      <w:r w:rsidRPr="00633A23">
        <w:rPr>
          <w:rFonts w:cs="Arial"/>
        </w:rPr>
        <w:t xml:space="preserve">: </w:t>
      </w:r>
      <w:r w:rsidRPr="00633A23">
        <w:t>«Простите</w:t>
      </w:r>
      <w:r w:rsidRPr="00633A23">
        <w:rPr>
          <w:rFonts w:cs="Arial"/>
        </w:rPr>
        <w:t xml:space="preserve"> </w:t>
      </w:r>
      <w:r w:rsidRPr="00633A23">
        <w:t>мя</w:t>
      </w:r>
      <w:r w:rsidRPr="00633A23">
        <w:rPr>
          <w:rFonts w:cs="Arial"/>
        </w:rPr>
        <w:t xml:space="preserve">, </w:t>
      </w:r>
      <w:r w:rsidRPr="00633A23">
        <w:t>отцы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братия»</w:t>
      </w:r>
      <w:r w:rsidRPr="00633A23">
        <w:rPr>
          <w:rFonts w:cs="Arial"/>
        </w:rPr>
        <w:t xml:space="preserve">. </w:t>
      </w:r>
      <w:r w:rsidRPr="00633A23">
        <w:t>Благословив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перешел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кресла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кровать</w:t>
      </w:r>
      <w:r w:rsidRPr="00633A23">
        <w:rPr>
          <w:rFonts w:cs="Arial"/>
        </w:rPr>
        <w:t xml:space="preserve">. </w:t>
      </w:r>
      <w:r w:rsidRPr="00633A23">
        <w:t>Осенив</w:t>
      </w:r>
      <w:r w:rsidRPr="00633A23">
        <w:rPr>
          <w:rFonts w:cs="Arial"/>
        </w:rPr>
        <w:t xml:space="preserve"> </w:t>
      </w:r>
      <w:r w:rsidRPr="00633A23">
        <w:t>обеими</w:t>
      </w:r>
      <w:r w:rsidRPr="00633A23">
        <w:rPr>
          <w:rFonts w:cs="Arial"/>
        </w:rPr>
        <w:t xml:space="preserve"> </w:t>
      </w:r>
      <w:r w:rsidRPr="00633A23">
        <w:t>руками</w:t>
      </w:r>
      <w:r w:rsidRPr="00633A23">
        <w:rPr>
          <w:rFonts w:cs="Arial"/>
        </w:rPr>
        <w:t xml:space="preserve">, </w:t>
      </w:r>
      <w:r w:rsidRPr="00633A23">
        <w:t>разрешил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, </w:t>
      </w:r>
      <w:r w:rsidRPr="00633A23">
        <w:t>находящих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запрещением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отпустил</w:t>
      </w:r>
      <w:r w:rsidRPr="00633A23">
        <w:rPr>
          <w:rFonts w:cs="Arial"/>
        </w:rPr>
        <w:t xml:space="preserve"> </w:t>
      </w:r>
      <w:r w:rsidRPr="00633A23">
        <w:t>затем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присут</w:t>
      </w:r>
      <w:r w:rsidRPr="00633A23">
        <w:softHyphen/>
        <w:t>ствующих</w:t>
      </w:r>
      <w:r w:rsidRPr="00633A23">
        <w:rPr>
          <w:rFonts w:cs="Arial"/>
        </w:rPr>
        <w:t xml:space="preserve">. </w:t>
      </w:r>
      <w:r w:rsidRPr="00633A23">
        <w:t>Чрез</w:t>
      </w:r>
      <w:r w:rsidRPr="00633A23">
        <w:rPr>
          <w:rFonts w:cs="Arial"/>
        </w:rPr>
        <w:t xml:space="preserve"> </w:t>
      </w:r>
      <w:r w:rsidRPr="00633A23">
        <w:t>четверть</w:t>
      </w:r>
      <w:r w:rsidRPr="00633A23">
        <w:rPr>
          <w:rFonts w:cs="Arial"/>
        </w:rPr>
        <w:t xml:space="preserve"> </w:t>
      </w:r>
      <w:r w:rsidRPr="00633A23">
        <w:t>часа</w:t>
      </w:r>
      <w:r w:rsidRPr="00633A23">
        <w:rPr>
          <w:rFonts w:cs="Arial"/>
        </w:rPr>
        <w:t xml:space="preserve"> </w:t>
      </w:r>
      <w:r w:rsidRPr="00633A23">
        <w:t>преосвященный сильно</w:t>
      </w:r>
      <w:r w:rsidRPr="00633A23">
        <w:rPr>
          <w:rFonts w:cs="Arial"/>
        </w:rPr>
        <w:t xml:space="preserve"> </w:t>
      </w:r>
      <w:r w:rsidRPr="00633A23">
        <w:t>постучал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двери</w:t>
      </w:r>
      <w:r w:rsidRPr="00633A23">
        <w:rPr>
          <w:rFonts w:cs="Arial"/>
        </w:rPr>
        <w:t xml:space="preserve">, </w:t>
      </w:r>
      <w:r w:rsidRPr="00633A23">
        <w:t>призывая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чад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стала</w:t>
      </w:r>
      <w:r w:rsidRPr="00633A23">
        <w:rPr>
          <w:rFonts w:cs="Arial"/>
        </w:rPr>
        <w:t xml:space="preserve"> </w:t>
      </w:r>
      <w:r w:rsidRPr="00633A23">
        <w:t>величественная</w:t>
      </w:r>
      <w:r w:rsidRPr="00633A23">
        <w:rPr>
          <w:rFonts w:cs="Arial"/>
        </w:rPr>
        <w:t xml:space="preserve">, </w:t>
      </w:r>
      <w:r w:rsidRPr="00633A23">
        <w:t>торжественная</w:t>
      </w:r>
      <w:r w:rsidRPr="00633A23">
        <w:rPr>
          <w:rFonts w:cs="Arial"/>
        </w:rPr>
        <w:t xml:space="preserve"> </w:t>
      </w:r>
      <w:r w:rsidRPr="00633A23">
        <w:t>минута</w:t>
      </w:r>
      <w:r w:rsidRPr="00633A23">
        <w:rPr>
          <w:rFonts w:cs="Arial"/>
        </w:rPr>
        <w:t xml:space="preserve">. </w:t>
      </w:r>
      <w:r w:rsidRPr="00633A23">
        <w:t>Ар</w:t>
      </w:r>
      <w:r w:rsidRPr="00633A23">
        <w:softHyphen/>
        <w:t>хиепископ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последний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возложил</w:t>
      </w:r>
      <w:r w:rsidRPr="00633A23">
        <w:rPr>
          <w:rFonts w:cs="Arial"/>
        </w:rPr>
        <w:t xml:space="preserve"> </w:t>
      </w:r>
      <w:r w:rsidRPr="00633A23">
        <w:t>крестообразно руки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головы</w:t>
      </w:r>
      <w:r w:rsidRPr="00633A23">
        <w:rPr>
          <w:rFonts w:cs="Arial"/>
        </w:rPr>
        <w:t xml:space="preserve"> </w:t>
      </w:r>
      <w:r w:rsidRPr="00633A23">
        <w:t>присутствующих</w:t>
      </w:r>
      <w:r w:rsidRPr="00633A23">
        <w:rPr>
          <w:rFonts w:cs="Arial"/>
        </w:rPr>
        <w:t xml:space="preserve">; </w:t>
      </w:r>
      <w:r w:rsidRPr="00633A23">
        <w:t>духовник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чи</w:t>
      </w:r>
      <w:r w:rsidRPr="00633A23">
        <w:softHyphen/>
        <w:t>тать</w:t>
      </w:r>
      <w:r w:rsidRPr="00633A23">
        <w:rPr>
          <w:rFonts w:cs="Arial"/>
        </w:rPr>
        <w:t xml:space="preserve"> </w:t>
      </w:r>
      <w:r w:rsidRPr="00633A23">
        <w:t>отходную</w:t>
      </w:r>
      <w:r w:rsidRPr="00633A23">
        <w:rPr>
          <w:rFonts w:cs="Arial"/>
        </w:rPr>
        <w:t xml:space="preserve">;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руки</w:t>
      </w:r>
      <w:r w:rsidRPr="00633A23">
        <w:rPr>
          <w:rFonts w:cs="Arial"/>
        </w:rPr>
        <w:t xml:space="preserve"> </w:t>
      </w:r>
      <w:r w:rsidRPr="00633A23">
        <w:t>архипастыря</w:t>
      </w:r>
      <w:r w:rsidRPr="00633A23">
        <w:rPr>
          <w:rFonts w:cs="Arial"/>
        </w:rPr>
        <w:t xml:space="preserve"> </w:t>
      </w:r>
      <w:r w:rsidRPr="00633A23">
        <w:t>вложили</w:t>
      </w:r>
      <w:r w:rsidRPr="00633A23">
        <w:rPr>
          <w:rFonts w:cs="Arial"/>
        </w:rPr>
        <w:t xml:space="preserve"> </w:t>
      </w:r>
      <w:r w:rsidRPr="00633A23">
        <w:t>горя</w:t>
      </w:r>
      <w:r w:rsidRPr="00633A23">
        <w:softHyphen/>
        <w:t>щую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t>е</w:t>
      </w:r>
      <w:r w:rsidRPr="00633A23">
        <w:t>чу</w:t>
      </w:r>
      <w:r w:rsidRPr="00633A23">
        <w:rPr>
          <w:rFonts w:cs="Arial"/>
        </w:rPr>
        <w:t xml:space="preserve">;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окончанием</w:t>
      </w:r>
      <w:r w:rsidRPr="00633A23">
        <w:rPr>
          <w:rFonts w:cs="Arial"/>
        </w:rPr>
        <w:t xml:space="preserve"> </w:t>
      </w:r>
      <w:r w:rsidRPr="00633A23">
        <w:t>отходной</w:t>
      </w:r>
      <w:r w:rsidRPr="00633A23">
        <w:rPr>
          <w:rFonts w:cs="Arial"/>
        </w:rPr>
        <w:t xml:space="preserve"> </w:t>
      </w:r>
      <w:r w:rsidRPr="00633A23">
        <w:t>архиепископ</w:t>
      </w:r>
      <w:r w:rsidRPr="00633A23">
        <w:rPr>
          <w:rFonts w:cs="Arial"/>
        </w:rPr>
        <w:t xml:space="preserve"> </w:t>
      </w:r>
      <w:r w:rsidRPr="00633A23">
        <w:t>Ан</w:t>
      </w:r>
      <w:r w:rsidRPr="00633A23">
        <w:softHyphen/>
        <w:t>тоний</w:t>
      </w:r>
      <w:r w:rsidRPr="00633A23">
        <w:rPr>
          <w:rFonts w:cs="Arial"/>
        </w:rPr>
        <w:t xml:space="preserve"> </w:t>
      </w:r>
      <w:r w:rsidRPr="00633A23">
        <w:t>тихо</w:t>
      </w:r>
      <w:r w:rsidRPr="00633A23">
        <w:rPr>
          <w:rFonts w:cs="Arial"/>
        </w:rPr>
        <w:t xml:space="preserve"> </w:t>
      </w:r>
      <w:r w:rsidRPr="00633A23">
        <w:t>предал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rPr>
          <w:rFonts w:cs="Arial"/>
        </w:rPr>
        <w:t xml:space="preserve">14 </w:t>
      </w:r>
      <w:r w:rsidRPr="00633A23">
        <w:t>декабря</w:t>
      </w:r>
      <w:r w:rsidRPr="00633A23">
        <w:rPr>
          <w:rFonts w:cs="Arial"/>
        </w:rPr>
        <w:t xml:space="preserve"> 1839 </w:t>
      </w:r>
      <w:r w:rsidRPr="00633A23">
        <w:t>года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49-</w:t>
      </w:r>
      <w:r w:rsidRPr="00633A23">
        <w:t>ом</w:t>
      </w:r>
      <w:r w:rsidRPr="00633A23">
        <w:rPr>
          <w:rFonts w:cs="Arial"/>
        </w:rPr>
        <w:t xml:space="preserve"> </w:t>
      </w:r>
      <w:r w:rsidRPr="00633A23">
        <w:t>году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22-</w:t>
      </w:r>
      <w:r w:rsidRPr="00633A23">
        <w:t>летнего затвора</w:t>
      </w:r>
      <w:r w:rsidRPr="00633A23">
        <w:rPr>
          <w:rFonts w:cs="Arial"/>
        </w:rPr>
        <w:t xml:space="preserve">, </w:t>
      </w:r>
      <w:r w:rsidRPr="00633A23">
        <w:t>почил</w:t>
      </w:r>
      <w:r w:rsidRPr="00633A23">
        <w:rPr>
          <w:rFonts w:cs="Arial"/>
        </w:rPr>
        <w:t xml:space="preserve"> </w:t>
      </w:r>
      <w:r w:rsidRPr="00633A23">
        <w:t>Сезеновский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а</w:t>
      </w:r>
      <w:r w:rsidRPr="00633A23">
        <w:t>творник</w:t>
      </w:r>
      <w:r w:rsidRPr="00633A23">
        <w:rPr>
          <w:rFonts w:cs="Arial"/>
        </w:rPr>
        <w:t xml:space="preserve"> </w:t>
      </w:r>
      <w:r w:rsidRPr="00633A23">
        <w:t>Иоанн</w:t>
      </w:r>
      <w:r w:rsidRPr="00633A23">
        <w:rPr>
          <w:rFonts w:cs="Arial"/>
        </w:rPr>
        <w:t xml:space="preserve">, </w:t>
      </w:r>
      <w:r w:rsidRPr="00633A23">
        <w:t>основа</w:t>
      </w:r>
      <w:r w:rsidRPr="00633A23">
        <w:softHyphen/>
        <w:t>тель</w:t>
      </w:r>
      <w:r w:rsidRPr="00633A23">
        <w:rPr>
          <w:rFonts w:cs="Arial"/>
        </w:rPr>
        <w:t xml:space="preserve"> </w:t>
      </w:r>
      <w:r w:rsidRPr="00633A23">
        <w:t>женской</w:t>
      </w:r>
      <w:r w:rsidRPr="00633A23">
        <w:rPr>
          <w:rFonts w:cs="Arial"/>
        </w:rPr>
        <w:t xml:space="preserve"> </w:t>
      </w:r>
      <w:r w:rsidRPr="00633A23">
        <w:t>Сезеновской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скончался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едине</w:t>
      </w:r>
      <w:r w:rsidRPr="00633A23">
        <w:rPr>
          <w:rFonts w:cs="Arial"/>
        </w:rPr>
        <w:t xml:space="preserve">. </w:t>
      </w:r>
      <w:r w:rsidRPr="00633A23">
        <w:t>Долго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лучая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никаких</w:t>
      </w:r>
      <w:r w:rsidRPr="00633A23">
        <w:rPr>
          <w:rFonts w:cs="Arial"/>
        </w:rPr>
        <w:t xml:space="preserve"> </w:t>
      </w:r>
      <w:r w:rsidRPr="00633A23">
        <w:t>признаков</w:t>
      </w:r>
      <w:r w:rsidRPr="00633A23">
        <w:rPr>
          <w:rFonts w:cs="Arial"/>
        </w:rPr>
        <w:t xml:space="preserve"> </w:t>
      </w:r>
      <w:r w:rsidRPr="00633A23">
        <w:t>жиз</w:t>
      </w:r>
      <w:r w:rsidRPr="00633A23">
        <w:softHyphen/>
        <w:t>ни</w:t>
      </w:r>
      <w:r w:rsidRPr="00633A23">
        <w:rPr>
          <w:rFonts w:cs="Arial"/>
        </w:rPr>
        <w:t xml:space="preserve">, </w:t>
      </w:r>
      <w:r w:rsidRPr="00633A23">
        <w:t>выломали</w:t>
      </w:r>
      <w:r w:rsidRPr="00633A23">
        <w:rPr>
          <w:rFonts w:cs="Arial"/>
        </w:rPr>
        <w:t xml:space="preserve"> </w:t>
      </w:r>
      <w:r w:rsidRPr="00633A23">
        <w:t>двери</w:t>
      </w:r>
      <w:r w:rsidRPr="00633A23">
        <w:rPr>
          <w:rFonts w:cs="Arial"/>
        </w:rPr>
        <w:t xml:space="preserve"> </w:t>
      </w:r>
      <w:r w:rsidRPr="00633A23">
        <w:t>кельи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находился</w:t>
      </w:r>
      <w:r w:rsidRPr="00633A23">
        <w:rPr>
          <w:rFonts w:cs="Arial"/>
        </w:rPr>
        <w:t xml:space="preserve"> </w:t>
      </w:r>
      <w:r w:rsidRPr="00633A23">
        <w:t>в з</w:t>
      </w:r>
      <w:r w:rsidRPr="00633A23">
        <w:t>а</w:t>
      </w:r>
      <w:r w:rsidRPr="00633A23">
        <w:t>творе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нашли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мертвым</w:t>
      </w:r>
      <w:r w:rsidRPr="00633A23">
        <w:rPr>
          <w:rFonts w:cs="Arial"/>
        </w:rPr>
        <w:t xml:space="preserve">,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аналоя</w:t>
      </w:r>
      <w:r w:rsidRPr="00633A23">
        <w:rPr>
          <w:rFonts w:cs="Arial"/>
        </w:rPr>
        <w:t xml:space="preserve">,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иконою Богоматери</w:t>
      </w:r>
      <w:r w:rsidRPr="00633A23">
        <w:rPr>
          <w:rFonts w:cs="Arial"/>
        </w:rPr>
        <w:t xml:space="preserve">.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немного</w:t>
      </w:r>
      <w:r w:rsidRPr="00633A23">
        <w:rPr>
          <w:rFonts w:cs="Arial"/>
        </w:rPr>
        <w:t xml:space="preserve"> </w:t>
      </w:r>
      <w:r w:rsidRPr="00633A23">
        <w:t>накл</w:t>
      </w:r>
      <w:r w:rsidRPr="00633A23">
        <w:t>о</w:t>
      </w:r>
      <w:r w:rsidRPr="00633A23">
        <w:t>нено</w:t>
      </w:r>
      <w:r w:rsidRPr="00633A23">
        <w:rPr>
          <w:rFonts w:cs="Arial"/>
        </w:rPr>
        <w:t xml:space="preserve"> </w:t>
      </w:r>
      <w:r w:rsidRPr="00633A23">
        <w:t>на правый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. </w:t>
      </w:r>
      <w:r w:rsidRPr="00633A23">
        <w:t>Правая</w:t>
      </w:r>
      <w:r w:rsidRPr="00633A23">
        <w:rPr>
          <w:rFonts w:cs="Arial"/>
        </w:rPr>
        <w:t xml:space="preserve"> </w:t>
      </w:r>
      <w:r w:rsidRPr="00633A23">
        <w:t>рука</w:t>
      </w:r>
      <w:r w:rsidRPr="00633A23">
        <w:rPr>
          <w:rFonts w:cs="Arial"/>
        </w:rPr>
        <w:t xml:space="preserve">, </w:t>
      </w:r>
      <w:r w:rsidRPr="00633A23">
        <w:t>стоя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локте</w:t>
      </w:r>
      <w:r w:rsidRPr="00633A23">
        <w:rPr>
          <w:rFonts w:cs="Arial"/>
        </w:rPr>
        <w:t xml:space="preserve">, </w:t>
      </w:r>
      <w:r w:rsidRPr="00633A23">
        <w:t>поддерживала голову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левая</w:t>
      </w:r>
      <w:r w:rsidRPr="00633A23">
        <w:rPr>
          <w:rFonts w:cs="Arial"/>
        </w:rPr>
        <w:t xml:space="preserve"> </w:t>
      </w:r>
      <w:r w:rsidRPr="00633A23">
        <w:t>лежала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ладони</w:t>
      </w:r>
      <w:r w:rsidRPr="00633A23">
        <w:rPr>
          <w:rFonts w:cs="Arial"/>
        </w:rPr>
        <w:t xml:space="preserve"> </w:t>
      </w:r>
      <w:r w:rsidRPr="00633A23">
        <w:t>правой</w:t>
      </w:r>
      <w:r w:rsidRPr="00633A23">
        <w:rPr>
          <w:rFonts w:cs="Arial"/>
        </w:rPr>
        <w:t xml:space="preserve">. </w:t>
      </w:r>
      <w:r w:rsidRPr="00633A23">
        <w:t>Лицо</w:t>
      </w:r>
      <w:r w:rsidRPr="00633A23">
        <w:rPr>
          <w:rFonts w:cs="Arial"/>
        </w:rPr>
        <w:t xml:space="preserve"> </w:t>
      </w:r>
      <w:r w:rsidRPr="00633A23">
        <w:t>было обращено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иконе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</w:t>
      </w:r>
      <w:r w:rsidRPr="00633A23">
        <w:rPr>
          <w:rFonts w:cs="Arial"/>
        </w:rPr>
        <w:t xml:space="preserve"> </w:t>
      </w:r>
      <w:r w:rsidRPr="00633A23">
        <w:t>ночь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25 </w:t>
      </w:r>
      <w:r w:rsidRPr="00633A23">
        <w:t>мая</w:t>
      </w:r>
      <w:r w:rsidRPr="00633A23">
        <w:rPr>
          <w:rFonts w:cs="Arial"/>
        </w:rPr>
        <w:t xml:space="preserve"> 1836 </w:t>
      </w:r>
      <w:r w:rsidRPr="00633A23">
        <w:t>года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rPr>
          <w:rFonts w:cs="Arial"/>
        </w:rPr>
        <w:t xml:space="preserve"> 47-</w:t>
      </w:r>
      <w:r w:rsidRPr="00633A23">
        <w:t>ом</w:t>
      </w:r>
      <w:r w:rsidRPr="00633A23">
        <w:rPr>
          <w:rFonts w:cs="Arial"/>
        </w:rPr>
        <w:t xml:space="preserve">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рож</w:t>
      </w:r>
      <w:r w:rsidRPr="00633A23">
        <w:softHyphen/>
        <w:t>дения</w:t>
      </w:r>
      <w:r w:rsidRPr="00633A23">
        <w:rPr>
          <w:rFonts w:cs="Arial"/>
        </w:rPr>
        <w:t xml:space="preserve">, </w:t>
      </w:r>
      <w:r w:rsidRPr="00633A23">
        <w:t>после</w:t>
      </w:r>
      <w:r w:rsidRPr="00633A23">
        <w:rPr>
          <w:rFonts w:cs="Arial"/>
        </w:rPr>
        <w:t xml:space="preserve"> 17-</w:t>
      </w:r>
      <w:r w:rsidRPr="00633A23">
        <w:t>летнего</w:t>
      </w:r>
      <w:r w:rsidRPr="00633A23">
        <w:rPr>
          <w:rFonts w:cs="Arial"/>
        </w:rPr>
        <w:t xml:space="preserve"> </w:t>
      </w:r>
      <w:r w:rsidRPr="00633A23">
        <w:t>затвора</w:t>
      </w:r>
      <w:r w:rsidRPr="00633A23">
        <w:rPr>
          <w:rFonts w:cs="Arial"/>
        </w:rPr>
        <w:t xml:space="preserve">, </w:t>
      </w:r>
      <w:r w:rsidRPr="00633A23">
        <w:t>ско</w:t>
      </w:r>
      <w:r w:rsidRPr="00633A23">
        <w:t>н</w:t>
      </w:r>
      <w:r w:rsidRPr="00633A23">
        <w:t>чался</w:t>
      </w:r>
      <w:r w:rsidRPr="00633A23">
        <w:rPr>
          <w:rFonts w:cs="Arial"/>
        </w:rPr>
        <w:t xml:space="preserve"> </w:t>
      </w:r>
      <w:r w:rsidRPr="00633A23">
        <w:t>знамени</w:t>
      </w:r>
      <w:r w:rsidRPr="00633A23">
        <w:softHyphen/>
        <w:t>тый</w:t>
      </w:r>
      <w:r w:rsidRPr="00633A23">
        <w:rPr>
          <w:rFonts w:cs="Arial"/>
        </w:rPr>
        <w:t xml:space="preserve"> </w:t>
      </w:r>
      <w:r w:rsidRPr="00633A23">
        <w:t>затворник</w:t>
      </w:r>
      <w:r w:rsidRPr="00633A23">
        <w:rPr>
          <w:rFonts w:cs="Arial"/>
        </w:rPr>
        <w:t xml:space="preserve"> </w:t>
      </w:r>
      <w:r w:rsidRPr="00633A23">
        <w:t>Задонский</w:t>
      </w:r>
      <w:r w:rsidRPr="00633A23">
        <w:rPr>
          <w:rFonts w:cs="Arial"/>
        </w:rPr>
        <w:t xml:space="preserve"> </w:t>
      </w:r>
      <w:r w:rsidRPr="00633A23">
        <w:t>Георгий</w:t>
      </w:r>
      <w:r w:rsidRPr="00633A23">
        <w:rPr>
          <w:rFonts w:cs="Arial"/>
        </w:rPr>
        <w:t xml:space="preserve">, </w:t>
      </w:r>
      <w:r w:rsidRPr="00633A23">
        <w:t>происходивший</w:t>
      </w:r>
      <w:r w:rsidRPr="00633A23">
        <w:rPr>
          <w:rFonts w:cs="Arial"/>
        </w:rPr>
        <w:t xml:space="preserve"> </w:t>
      </w:r>
      <w:r w:rsidRPr="00633A23">
        <w:t>из дворянского</w:t>
      </w:r>
      <w:r w:rsidRPr="00633A23">
        <w:rPr>
          <w:rFonts w:cs="Arial"/>
        </w:rPr>
        <w:t xml:space="preserve"> </w:t>
      </w:r>
      <w:r w:rsidRPr="00633A23">
        <w:t>рода</w:t>
      </w:r>
      <w:r w:rsidRPr="00633A23">
        <w:rPr>
          <w:rFonts w:cs="Arial"/>
        </w:rPr>
        <w:t xml:space="preserve"> </w:t>
      </w:r>
      <w:r w:rsidRPr="00633A23">
        <w:t>Маш</w:t>
      </w:r>
      <w:r w:rsidRPr="00633A23">
        <w:t>у</w:t>
      </w:r>
      <w:r w:rsidRPr="00633A23">
        <w:t>риных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28-</w:t>
      </w:r>
      <w:r w:rsidRPr="00633A23">
        <w:t>летнего</w:t>
      </w:r>
      <w:r w:rsidRPr="00633A23">
        <w:rPr>
          <w:rFonts w:cs="Arial"/>
        </w:rPr>
        <w:t xml:space="preserve"> </w:t>
      </w:r>
      <w:r w:rsidRPr="00633A23">
        <w:t>возрас</w:t>
      </w:r>
      <w:r w:rsidRPr="00633A23">
        <w:softHyphen/>
        <w:t>та</w:t>
      </w:r>
      <w:r w:rsidRPr="00633A23">
        <w:rPr>
          <w:rFonts w:cs="Arial"/>
        </w:rPr>
        <w:t xml:space="preserve"> </w:t>
      </w:r>
      <w:r w:rsidRPr="00633A23">
        <w:t>служивший</w:t>
      </w:r>
      <w:r w:rsidRPr="00633A23">
        <w:rPr>
          <w:rFonts w:cs="Arial"/>
        </w:rPr>
        <w:t xml:space="preserve"> </w:t>
      </w:r>
      <w:r w:rsidRPr="00633A23">
        <w:t>офицером</w:t>
      </w:r>
      <w:r w:rsidRPr="00633A23">
        <w:rPr>
          <w:rFonts w:cs="Arial"/>
        </w:rPr>
        <w:t xml:space="preserve"> </w:t>
      </w:r>
      <w:r w:rsidRPr="00633A23">
        <w:t>Лубенского</w:t>
      </w:r>
      <w:r w:rsidRPr="00633A23">
        <w:rPr>
          <w:rFonts w:cs="Arial"/>
        </w:rPr>
        <w:t xml:space="preserve"> </w:t>
      </w:r>
      <w:r w:rsidRPr="00633A23">
        <w:t>гусарского</w:t>
      </w:r>
      <w:r w:rsidRPr="00633A23">
        <w:rPr>
          <w:rFonts w:cs="Arial"/>
        </w:rPr>
        <w:t xml:space="preserve"> </w:t>
      </w:r>
      <w:r w:rsidRPr="00633A23">
        <w:t>полка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тоже</w:t>
      </w:r>
      <w:r w:rsidRPr="00633A23">
        <w:rPr>
          <w:rFonts w:cs="Arial"/>
        </w:rPr>
        <w:t xml:space="preserve"> </w:t>
      </w:r>
      <w:r w:rsidRPr="00633A23">
        <w:t>скончался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свидетелей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ранней обедни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найден</w:t>
      </w:r>
      <w:r w:rsidRPr="00633A23">
        <w:rPr>
          <w:rFonts w:cs="Arial"/>
        </w:rPr>
        <w:t xml:space="preserve"> </w:t>
      </w:r>
      <w:r w:rsidRPr="00633A23">
        <w:t>бездыханным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 </w:t>
      </w:r>
      <w:r w:rsidRPr="00633A23">
        <w:t>Всех Святых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Страшного</w:t>
      </w:r>
      <w:r w:rsidRPr="00633A23">
        <w:rPr>
          <w:rFonts w:cs="Arial"/>
        </w:rPr>
        <w:t xml:space="preserve"> </w:t>
      </w:r>
      <w:r w:rsidRPr="00633A23">
        <w:t>суда</w:t>
      </w:r>
      <w:r w:rsidRPr="00633A23">
        <w:rPr>
          <w:rFonts w:cs="Arial"/>
        </w:rPr>
        <w:t xml:space="preserve">, </w:t>
      </w:r>
      <w:r w:rsidRPr="00633A23">
        <w:t>припадшим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. </w:t>
      </w:r>
      <w:r w:rsidRPr="00633A23">
        <w:t>Лицо его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живое</w:t>
      </w:r>
      <w:r w:rsidRPr="00633A23">
        <w:rPr>
          <w:rFonts w:cs="Arial"/>
        </w:rPr>
        <w:t xml:space="preserve">. </w:t>
      </w:r>
      <w:r w:rsidRPr="00633A23">
        <w:t>Пальцы</w:t>
      </w:r>
      <w:r w:rsidRPr="00633A23">
        <w:rPr>
          <w:rFonts w:cs="Arial"/>
        </w:rPr>
        <w:t xml:space="preserve"> </w:t>
      </w:r>
      <w:r w:rsidRPr="00633A23">
        <w:t>правой</w:t>
      </w:r>
      <w:r w:rsidRPr="00633A23">
        <w:rPr>
          <w:rFonts w:cs="Arial"/>
        </w:rPr>
        <w:t xml:space="preserve"> </w:t>
      </w:r>
      <w:r w:rsidRPr="00633A23">
        <w:t>руки</w:t>
      </w:r>
      <w:r w:rsidRPr="00633A23">
        <w:rPr>
          <w:rFonts w:cs="Arial"/>
        </w:rPr>
        <w:t xml:space="preserve">, </w:t>
      </w:r>
      <w:r w:rsidRPr="00633A23">
        <w:lastRenderedPageBreak/>
        <w:t>сложенные крестным</w:t>
      </w:r>
      <w:r w:rsidRPr="00633A23">
        <w:rPr>
          <w:rFonts w:cs="Arial"/>
        </w:rPr>
        <w:t xml:space="preserve"> </w:t>
      </w:r>
      <w:r w:rsidRPr="00633A23">
        <w:t>знамением</w:t>
      </w:r>
      <w:r w:rsidRPr="00633A23">
        <w:rPr>
          <w:rFonts w:cs="Arial"/>
        </w:rPr>
        <w:t xml:space="preserve">, </w:t>
      </w:r>
      <w:r w:rsidRPr="00633A23">
        <w:t>прикасались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челу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Старец</w:t>
      </w:r>
      <w:r w:rsidRPr="00633A23">
        <w:rPr>
          <w:rFonts w:cs="Arial"/>
        </w:rPr>
        <w:t xml:space="preserve"> </w:t>
      </w:r>
      <w:r w:rsidRPr="00633A23">
        <w:t>Парфений</w:t>
      </w:r>
      <w:r w:rsidRPr="00633A23">
        <w:rPr>
          <w:rFonts w:cs="Arial"/>
        </w:rPr>
        <w:t xml:space="preserve"> </w:t>
      </w:r>
      <w:r w:rsidRPr="00633A23">
        <w:t>Киевский</w:t>
      </w:r>
      <w:r w:rsidRPr="00633A23">
        <w:rPr>
          <w:rFonts w:cs="Arial"/>
        </w:rPr>
        <w:t xml:space="preserve">, </w:t>
      </w:r>
      <w:r w:rsidRPr="00633A23">
        <w:t>имевший</w:t>
      </w:r>
      <w:r w:rsidRPr="00633A23">
        <w:rPr>
          <w:rFonts w:cs="Arial"/>
        </w:rPr>
        <w:t xml:space="preserve"> </w:t>
      </w:r>
      <w:r w:rsidRPr="00633A23">
        <w:t>необыкно</w:t>
      </w:r>
      <w:r w:rsidRPr="00633A23">
        <w:softHyphen/>
        <w:t>венное</w:t>
      </w:r>
      <w:r w:rsidRPr="00633A23">
        <w:rPr>
          <w:rFonts w:cs="Arial"/>
        </w:rPr>
        <w:t xml:space="preserve"> </w:t>
      </w:r>
      <w:r w:rsidRPr="00633A23">
        <w:t>умилительное</w:t>
      </w:r>
      <w:r w:rsidRPr="00633A23">
        <w:rPr>
          <w:rFonts w:cs="Arial"/>
        </w:rPr>
        <w:t xml:space="preserve">, </w:t>
      </w:r>
      <w:r w:rsidRPr="00633A23">
        <w:t>нежное</w:t>
      </w:r>
      <w:r w:rsidRPr="00633A23">
        <w:rPr>
          <w:rFonts w:cs="Arial"/>
        </w:rPr>
        <w:t xml:space="preserve"> </w:t>
      </w:r>
      <w:r w:rsidRPr="00633A23">
        <w:t>усердие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детскую</w:t>
      </w:r>
      <w:r w:rsidRPr="00633A23">
        <w:rPr>
          <w:rFonts w:cs="Arial"/>
        </w:rPr>
        <w:t xml:space="preserve"> </w:t>
      </w:r>
      <w:r w:rsidRPr="00633A23">
        <w:t>лю</w:t>
      </w:r>
      <w:r w:rsidRPr="00633A23">
        <w:softHyphen/>
        <w:t>бовь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Богоматери</w:t>
      </w:r>
      <w:r w:rsidRPr="00633A23">
        <w:rPr>
          <w:rFonts w:cs="Arial"/>
        </w:rPr>
        <w:t xml:space="preserve">, </w:t>
      </w:r>
      <w:r w:rsidRPr="00633A23">
        <w:t>умер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 </w:t>
      </w:r>
      <w:r w:rsidRPr="00633A23">
        <w:t>Благо</w:t>
      </w:r>
      <w:r w:rsidRPr="00633A23">
        <w:softHyphen/>
        <w:t>вещения</w:t>
      </w:r>
      <w:r w:rsidRPr="00633A23">
        <w:rPr>
          <w:rFonts w:cs="Arial"/>
        </w:rPr>
        <w:t xml:space="preserve"> </w:t>
      </w:r>
      <w:r w:rsidRPr="00633A23">
        <w:t>Пресвятой</w:t>
      </w:r>
      <w:r w:rsidRPr="00633A23">
        <w:rPr>
          <w:rFonts w:cs="Arial"/>
        </w:rPr>
        <w:t xml:space="preserve"> </w:t>
      </w:r>
      <w:r w:rsidRPr="00633A23">
        <w:t>Богород</w:t>
      </w:r>
      <w:r w:rsidRPr="00633A23">
        <w:t>и</w:t>
      </w:r>
      <w:r w:rsidRPr="00633A23">
        <w:t>цы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особенно любил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говорил</w:t>
      </w:r>
      <w:r w:rsidRPr="00633A23">
        <w:rPr>
          <w:rFonts w:cs="Arial"/>
        </w:rPr>
        <w:t xml:space="preserve">: </w:t>
      </w:r>
      <w:r w:rsidRPr="00633A23">
        <w:t>«Буди</w:t>
      </w:r>
      <w:r w:rsidRPr="00633A23">
        <w:rPr>
          <w:rFonts w:cs="Arial"/>
        </w:rPr>
        <w:t xml:space="preserve"> </w:t>
      </w:r>
      <w:r w:rsidRPr="00633A23">
        <w:t>благословен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</w:t>
      </w:r>
      <w:r w:rsidRPr="00633A23">
        <w:rPr>
          <w:rFonts w:cs="Arial"/>
        </w:rPr>
        <w:t>-</w:t>
      </w:r>
      <w:r w:rsidRPr="00633A23">
        <w:t>благословен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треблагословен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Благовещения Пресвятой</w:t>
      </w:r>
      <w:r w:rsidRPr="00633A23">
        <w:rPr>
          <w:rFonts w:cs="Arial"/>
        </w:rPr>
        <w:t xml:space="preserve"> </w:t>
      </w:r>
      <w:r w:rsidRPr="00633A23">
        <w:t>Владычицы</w:t>
      </w:r>
      <w:r w:rsidRPr="00633A23">
        <w:rPr>
          <w:rFonts w:cs="Arial"/>
        </w:rPr>
        <w:t xml:space="preserve"> </w:t>
      </w:r>
      <w:r w:rsidRPr="00633A23">
        <w:t>нашей</w:t>
      </w:r>
      <w:r w:rsidRPr="00633A23">
        <w:rPr>
          <w:rFonts w:cs="Arial"/>
        </w:rPr>
        <w:t xml:space="preserve"> </w:t>
      </w:r>
      <w:r w:rsidRPr="00633A23">
        <w:t>Богородицы»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1855 </w:t>
      </w:r>
      <w:r w:rsidRPr="00633A23">
        <w:t>году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, </w:t>
      </w:r>
      <w:r w:rsidRPr="00633A23">
        <w:t>совпавший</w:t>
      </w:r>
      <w:r w:rsidRPr="00633A23">
        <w:rPr>
          <w:rFonts w:cs="Arial"/>
        </w:rPr>
        <w:t xml:space="preserve"> </w:t>
      </w:r>
      <w:r w:rsidRPr="00633A23">
        <w:t>тогда со</w:t>
      </w:r>
      <w:r w:rsidRPr="00633A23">
        <w:rPr>
          <w:rFonts w:cs="Arial"/>
        </w:rPr>
        <w:t xml:space="preserve"> </w:t>
      </w:r>
      <w:r w:rsidRPr="00633A23">
        <w:t>страстною</w:t>
      </w:r>
      <w:r w:rsidRPr="00633A23">
        <w:rPr>
          <w:rFonts w:cs="Arial"/>
        </w:rPr>
        <w:t xml:space="preserve"> </w:t>
      </w:r>
      <w:r w:rsidRPr="00633A23">
        <w:t>пятницей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Парфений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найден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softHyphen/>
        <w:t>дыханным</w:t>
      </w:r>
      <w:r w:rsidRPr="00633A23">
        <w:rPr>
          <w:rFonts w:cs="Arial"/>
        </w:rPr>
        <w:t xml:space="preserve">, </w:t>
      </w:r>
      <w:r w:rsidRPr="00633A23">
        <w:t>сидящим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глубокой</w:t>
      </w:r>
      <w:r w:rsidRPr="00633A23">
        <w:rPr>
          <w:rFonts w:cs="Arial"/>
        </w:rPr>
        <w:t xml:space="preserve"> </w:t>
      </w:r>
      <w:r w:rsidRPr="00633A23">
        <w:t>думе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дверей келейной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rPr>
          <w:rFonts w:cs="Arial"/>
        </w:rPr>
        <w:t xml:space="preserve">29 </w:t>
      </w:r>
      <w:r w:rsidRPr="00633A23">
        <w:t>августа</w:t>
      </w:r>
      <w:r w:rsidRPr="00633A23">
        <w:rPr>
          <w:rFonts w:cs="Arial"/>
        </w:rPr>
        <w:t xml:space="preserve"> 1886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найден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келье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чившим</w:t>
      </w:r>
      <w:r w:rsidRPr="00633A23">
        <w:rPr>
          <w:rFonts w:cs="Arial"/>
        </w:rPr>
        <w:t xml:space="preserve"> </w:t>
      </w:r>
      <w:r w:rsidRPr="00633A23">
        <w:t>подвижник</w:t>
      </w:r>
      <w:r w:rsidRPr="00633A23">
        <w:rPr>
          <w:rFonts w:cs="Arial"/>
        </w:rPr>
        <w:t xml:space="preserve"> </w:t>
      </w:r>
      <w:r w:rsidRPr="00633A23">
        <w:t>Иверского</w:t>
      </w:r>
      <w:r w:rsidRPr="00633A23">
        <w:rPr>
          <w:rFonts w:cs="Arial"/>
        </w:rPr>
        <w:t xml:space="preserve"> </w:t>
      </w:r>
      <w:r w:rsidRPr="00633A23">
        <w:t>Валда</w:t>
      </w:r>
      <w:r w:rsidRPr="00633A23">
        <w:t>й</w:t>
      </w:r>
      <w:r w:rsidRPr="00633A23">
        <w:t>ского</w:t>
      </w:r>
      <w:r w:rsidRPr="00633A23">
        <w:rPr>
          <w:rFonts w:cs="Arial"/>
        </w:rPr>
        <w:t xml:space="preserve"> </w:t>
      </w:r>
      <w:r w:rsidRPr="00633A23">
        <w:t>монасты</w:t>
      </w:r>
      <w:r w:rsidRPr="00633A23">
        <w:softHyphen/>
        <w:t>ря</w:t>
      </w:r>
      <w:r w:rsidRPr="00633A23">
        <w:rPr>
          <w:rFonts w:cs="Arial"/>
        </w:rPr>
        <w:t xml:space="preserve">, </w:t>
      </w:r>
      <w:r w:rsidRPr="00633A23">
        <w:t>монах</w:t>
      </w:r>
      <w:r w:rsidRPr="00633A23">
        <w:rPr>
          <w:rFonts w:cs="Arial"/>
        </w:rPr>
        <w:t>-</w:t>
      </w:r>
      <w:r w:rsidRPr="00633A23">
        <w:t>молчальник</w:t>
      </w:r>
      <w:r w:rsidRPr="00633A23">
        <w:rPr>
          <w:rFonts w:cs="Arial"/>
        </w:rPr>
        <w:t xml:space="preserve"> </w:t>
      </w:r>
      <w:r w:rsidRPr="00633A23">
        <w:t>Пахомий</w:t>
      </w:r>
      <w:r w:rsidRPr="00633A23">
        <w:rPr>
          <w:rFonts w:cs="Arial"/>
        </w:rPr>
        <w:t xml:space="preserve">.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ранней</w:t>
      </w:r>
      <w:r w:rsidRPr="00633A23">
        <w:rPr>
          <w:rFonts w:cs="Arial"/>
        </w:rPr>
        <w:t xml:space="preserve"> </w:t>
      </w:r>
      <w:r w:rsidRPr="00633A23">
        <w:t>обедни его</w:t>
      </w:r>
      <w:r w:rsidRPr="00633A23">
        <w:rPr>
          <w:rFonts w:cs="Arial"/>
        </w:rPr>
        <w:t xml:space="preserve"> </w:t>
      </w:r>
      <w:r w:rsidRPr="00633A23">
        <w:t>нашли</w:t>
      </w:r>
      <w:r w:rsidRPr="00633A23">
        <w:rPr>
          <w:rFonts w:cs="Arial"/>
        </w:rPr>
        <w:t xml:space="preserve"> </w:t>
      </w:r>
      <w:r w:rsidRPr="00633A23">
        <w:t>стоящим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о</w:t>
      </w:r>
      <w:r w:rsidRPr="00633A23">
        <w:t>ленях</w:t>
      </w:r>
      <w:r w:rsidRPr="00633A23">
        <w:rPr>
          <w:rFonts w:cs="Arial"/>
        </w:rPr>
        <w:t xml:space="preserve">,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изголовья</w:t>
      </w:r>
      <w:r w:rsidRPr="00633A23">
        <w:rPr>
          <w:rFonts w:cs="Arial"/>
        </w:rPr>
        <w:t xml:space="preserve"> </w:t>
      </w:r>
      <w:r w:rsidRPr="00633A23">
        <w:t>койки</w:t>
      </w:r>
      <w:r w:rsidRPr="00633A23">
        <w:rPr>
          <w:rFonts w:cs="Arial"/>
        </w:rPr>
        <w:t xml:space="preserve">; </w:t>
      </w:r>
      <w:r w:rsidRPr="00633A23">
        <w:t>в</w:t>
      </w:r>
      <w:r w:rsidR="00844ACB">
        <w:t xml:space="preserve"> </w:t>
      </w:r>
      <w:r w:rsidRPr="00633A23">
        <w:t>руках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держал</w:t>
      </w:r>
      <w:r w:rsidRPr="00633A23">
        <w:rPr>
          <w:rFonts w:cs="Arial"/>
        </w:rPr>
        <w:t xml:space="preserve"> </w:t>
      </w:r>
      <w:r w:rsidRPr="00633A23">
        <w:t>четки</w:t>
      </w:r>
      <w:r w:rsidRPr="00633A23">
        <w:rPr>
          <w:rFonts w:cs="Arial"/>
        </w:rPr>
        <w:t xml:space="preserve">; </w:t>
      </w:r>
      <w:r w:rsidRPr="00633A23">
        <w:t>лицо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озарено</w:t>
      </w:r>
      <w:r w:rsidRPr="00633A23">
        <w:rPr>
          <w:rFonts w:cs="Arial"/>
        </w:rPr>
        <w:t xml:space="preserve"> </w:t>
      </w:r>
      <w:r w:rsidRPr="00633A23">
        <w:t>радо</w:t>
      </w:r>
      <w:r w:rsidRPr="00633A23">
        <w:softHyphen/>
        <w:t>стною</w:t>
      </w:r>
      <w:r w:rsidRPr="00633A23">
        <w:rPr>
          <w:rFonts w:cs="Arial"/>
        </w:rPr>
        <w:t xml:space="preserve"> </w:t>
      </w:r>
      <w:r w:rsidRPr="00633A23">
        <w:t>улыбкой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глаза</w:t>
      </w:r>
      <w:r w:rsidRPr="00633A23">
        <w:rPr>
          <w:rFonts w:cs="Arial"/>
        </w:rPr>
        <w:t xml:space="preserve"> </w:t>
      </w:r>
      <w:r w:rsidRPr="00633A23">
        <w:t>сомкнуты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Считая</w:t>
      </w:r>
      <w:r w:rsidRPr="00633A23">
        <w:rPr>
          <w:rFonts w:cs="Arial"/>
        </w:rPr>
        <w:t xml:space="preserve"> </w:t>
      </w:r>
      <w:r w:rsidRPr="00633A23">
        <w:t>тело</w:t>
      </w:r>
      <w:r w:rsidRPr="00633A23">
        <w:rPr>
          <w:rFonts w:cs="Arial"/>
        </w:rPr>
        <w:t xml:space="preserve"> </w:t>
      </w:r>
      <w:r w:rsidRPr="00633A23">
        <w:t>христианина</w:t>
      </w:r>
      <w:r w:rsidRPr="00633A23">
        <w:rPr>
          <w:rFonts w:cs="Arial"/>
        </w:rPr>
        <w:t xml:space="preserve"> </w:t>
      </w:r>
      <w:r w:rsidRPr="00633A23">
        <w:t>храмом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жил Дух</w:t>
      </w:r>
      <w:r w:rsidRPr="00633A23">
        <w:rPr>
          <w:rFonts w:cs="Arial"/>
        </w:rPr>
        <w:t xml:space="preserve"> </w:t>
      </w:r>
      <w:r w:rsidRPr="00633A23">
        <w:t>Божий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временами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осквернялся</w:t>
      </w:r>
      <w:r w:rsidRPr="00633A23">
        <w:rPr>
          <w:rFonts w:cs="Arial"/>
        </w:rPr>
        <w:t xml:space="preserve"> </w:t>
      </w:r>
      <w:r w:rsidRPr="00633A23">
        <w:t>гре</w:t>
      </w:r>
      <w:r w:rsidRPr="00633A23">
        <w:softHyphen/>
        <w:t>хами</w:t>
      </w:r>
      <w:r w:rsidRPr="00633A23">
        <w:rPr>
          <w:rFonts w:cs="Arial"/>
        </w:rPr>
        <w:t xml:space="preserve">,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воздает</w:t>
      </w:r>
      <w:r w:rsidRPr="00633A23">
        <w:rPr>
          <w:rFonts w:cs="Arial"/>
        </w:rPr>
        <w:t xml:space="preserve"> </w:t>
      </w:r>
      <w:r w:rsidRPr="00633A23">
        <w:t>телу</w:t>
      </w:r>
      <w:r w:rsidRPr="00633A23">
        <w:rPr>
          <w:rFonts w:cs="Arial"/>
        </w:rPr>
        <w:t xml:space="preserve"> </w:t>
      </w:r>
      <w:r w:rsidRPr="00633A23">
        <w:t>христианина</w:t>
      </w:r>
      <w:r w:rsidRPr="00633A23">
        <w:rPr>
          <w:rFonts w:cs="Arial"/>
        </w:rPr>
        <w:t xml:space="preserve"> </w:t>
      </w:r>
      <w:r w:rsidRPr="00633A23">
        <w:t>всякие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чести</w:t>
      </w:r>
      <w:r w:rsidRPr="00633A23">
        <w:rPr>
          <w:rFonts w:cs="Arial"/>
        </w:rPr>
        <w:t xml:space="preserve">. </w:t>
      </w:r>
      <w:r w:rsidRPr="00633A23">
        <w:t>Одев</w:t>
      </w:r>
      <w:r w:rsidRPr="00633A23">
        <w:rPr>
          <w:rFonts w:cs="Arial"/>
        </w:rPr>
        <w:t xml:space="preserve"> </w:t>
      </w:r>
      <w:r w:rsidRPr="00633A23">
        <w:t>покойника</w:t>
      </w:r>
      <w:r w:rsidRPr="00633A23">
        <w:rPr>
          <w:rFonts w:cs="Arial"/>
        </w:rPr>
        <w:t xml:space="preserve"> </w:t>
      </w:r>
      <w:r w:rsidRPr="00633A23">
        <w:t>бл</w:t>
      </w:r>
      <w:r w:rsidRPr="00633A23">
        <w:t>а</w:t>
      </w:r>
      <w:r w:rsidRPr="00633A23">
        <w:t>гообразно</w:t>
      </w:r>
      <w:r w:rsidRPr="00633A23">
        <w:rPr>
          <w:rFonts w:cs="Arial"/>
        </w:rPr>
        <w:t xml:space="preserve">, </w:t>
      </w:r>
      <w:r w:rsidRPr="00633A23">
        <w:t>полагают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 гроб</w:t>
      </w:r>
      <w:r w:rsidRPr="00633A23">
        <w:rPr>
          <w:rFonts w:cs="Arial"/>
        </w:rPr>
        <w:t xml:space="preserve">, </w:t>
      </w:r>
      <w:r w:rsidRPr="00633A23">
        <w:t>вокруг</w:t>
      </w:r>
      <w:r w:rsidRPr="00633A23">
        <w:rPr>
          <w:rFonts w:cs="Arial"/>
        </w:rPr>
        <w:t xml:space="preserve"> </w:t>
      </w:r>
      <w:r w:rsidRPr="00633A23">
        <w:t>зажигают</w:t>
      </w:r>
      <w:r w:rsidRPr="00633A23">
        <w:rPr>
          <w:rFonts w:cs="Arial"/>
        </w:rPr>
        <w:t xml:space="preserve"> </w:t>
      </w:r>
      <w:r w:rsidRPr="00633A23">
        <w:t>свечи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руку</w:t>
      </w:r>
      <w:r w:rsidRPr="00633A23">
        <w:rPr>
          <w:rFonts w:cs="Arial"/>
        </w:rPr>
        <w:t xml:space="preserve"> </w:t>
      </w:r>
      <w:r w:rsidRPr="00633A23">
        <w:t>вкладывают</w:t>
      </w:r>
      <w:r w:rsidRPr="00633A23">
        <w:rPr>
          <w:rFonts w:cs="Arial"/>
        </w:rPr>
        <w:t xml:space="preserve"> </w:t>
      </w:r>
      <w:r w:rsidRPr="00633A23">
        <w:t>рас</w:t>
      </w:r>
      <w:r w:rsidRPr="00633A23">
        <w:softHyphen/>
        <w:t>пятие</w:t>
      </w:r>
      <w:r w:rsidRPr="00633A23">
        <w:rPr>
          <w:rFonts w:cs="Arial"/>
        </w:rPr>
        <w:t xml:space="preserve">, </w:t>
      </w:r>
      <w:r w:rsidRPr="00633A23">
        <w:t>вечный</w:t>
      </w:r>
      <w:r w:rsidRPr="00633A23">
        <w:rPr>
          <w:rFonts w:cs="Arial"/>
        </w:rPr>
        <w:t xml:space="preserve"> </w:t>
      </w:r>
      <w:r w:rsidRPr="00633A23">
        <w:t>знак</w:t>
      </w:r>
      <w:r w:rsidRPr="00633A23">
        <w:rPr>
          <w:rFonts w:cs="Arial"/>
        </w:rPr>
        <w:t xml:space="preserve"> </w:t>
      </w:r>
      <w:r w:rsidRPr="00633A23">
        <w:t>Христовой</w:t>
      </w:r>
      <w:r w:rsidRPr="00633A23">
        <w:rPr>
          <w:rFonts w:cs="Arial"/>
        </w:rPr>
        <w:t xml:space="preserve"> </w:t>
      </w:r>
      <w:r w:rsidRPr="00633A23">
        <w:t>победы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грудь</w:t>
      </w:r>
      <w:r w:rsidRPr="00633A23">
        <w:rPr>
          <w:rFonts w:cs="Arial"/>
        </w:rPr>
        <w:t xml:space="preserve"> </w:t>
      </w:r>
      <w:r w:rsidRPr="00633A23">
        <w:t>кла</w:t>
      </w:r>
      <w:r w:rsidRPr="00633A23">
        <w:softHyphen/>
        <w:t>дут</w:t>
      </w:r>
      <w:r w:rsidRPr="00633A23">
        <w:rPr>
          <w:rFonts w:cs="Arial"/>
        </w:rPr>
        <w:t xml:space="preserve"> </w:t>
      </w:r>
      <w:r w:rsidRPr="00633A23">
        <w:t>образ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чело</w:t>
      </w:r>
      <w:r w:rsidRPr="00633A23">
        <w:rPr>
          <w:rFonts w:cs="Arial"/>
        </w:rPr>
        <w:t xml:space="preserve"> </w:t>
      </w:r>
      <w:r w:rsidRPr="00633A23">
        <w:t>возлагают</w:t>
      </w:r>
      <w:r w:rsidRPr="00633A23">
        <w:rPr>
          <w:rFonts w:cs="Arial"/>
        </w:rPr>
        <w:t xml:space="preserve"> </w:t>
      </w:r>
      <w:r w:rsidRPr="00633A23">
        <w:t>венчик</w:t>
      </w:r>
      <w:r w:rsidRPr="00633A23">
        <w:rPr>
          <w:rFonts w:cs="Arial"/>
        </w:rPr>
        <w:t xml:space="preserve">, </w:t>
      </w:r>
      <w:r w:rsidRPr="00633A23">
        <w:t>знак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 тут</w:t>
      </w:r>
      <w:r w:rsidRPr="00633A23">
        <w:rPr>
          <w:rFonts w:cs="Arial"/>
        </w:rPr>
        <w:t xml:space="preserve"> </w:t>
      </w:r>
      <w:r w:rsidRPr="00633A23">
        <w:t>возлежит</w:t>
      </w:r>
      <w:r w:rsidRPr="00633A23">
        <w:rPr>
          <w:rFonts w:cs="Arial"/>
        </w:rPr>
        <w:t xml:space="preserve"> </w:t>
      </w:r>
      <w:r w:rsidRPr="00633A23">
        <w:t>призванный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воин</w:t>
      </w:r>
      <w:r w:rsidRPr="00633A23">
        <w:rPr>
          <w:rFonts w:cs="Arial"/>
        </w:rPr>
        <w:t xml:space="preserve"> </w:t>
      </w:r>
      <w:r w:rsidRPr="00633A23">
        <w:t>Христов</w:t>
      </w:r>
      <w:r w:rsidRPr="00633A23">
        <w:rPr>
          <w:rFonts w:cs="Arial"/>
        </w:rPr>
        <w:t xml:space="preserve">. </w:t>
      </w:r>
      <w:r w:rsidRPr="00633A23">
        <w:t>Многие люди</w:t>
      </w:r>
      <w:r w:rsidRPr="00633A23">
        <w:rPr>
          <w:rFonts w:cs="Arial"/>
        </w:rPr>
        <w:t xml:space="preserve"> </w:t>
      </w:r>
      <w:r w:rsidRPr="00633A23">
        <w:t>заблаговременно</w:t>
      </w:r>
      <w:r w:rsidRPr="00633A23">
        <w:rPr>
          <w:rFonts w:cs="Arial"/>
        </w:rPr>
        <w:t xml:space="preserve"> </w:t>
      </w:r>
      <w:r w:rsidRPr="00633A23">
        <w:t>приготовляют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нужное для</w:t>
      </w:r>
      <w:r w:rsidRPr="00633A23">
        <w:rPr>
          <w:rFonts w:cs="Arial"/>
        </w:rPr>
        <w:t xml:space="preserve"> </w:t>
      </w:r>
      <w:r w:rsidRPr="00633A23">
        <w:t>погребения</w:t>
      </w:r>
      <w:r w:rsidRPr="00633A23">
        <w:rPr>
          <w:rFonts w:cs="Arial"/>
        </w:rPr>
        <w:t xml:space="preserve">. </w:t>
      </w:r>
      <w:r w:rsidRPr="00633A23">
        <w:t>Некоторые</w:t>
      </w:r>
      <w:r w:rsidRPr="00633A23">
        <w:rPr>
          <w:rFonts w:cs="Arial"/>
        </w:rPr>
        <w:t xml:space="preserve"> </w:t>
      </w:r>
      <w:r w:rsidRPr="00633A23">
        <w:t>подвижники</w:t>
      </w:r>
      <w:r w:rsidRPr="00633A23">
        <w:rPr>
          <w:rFonts w:cs="Arial"/>
        </w:rPr>
        <w:t xml:space="preserve"> </w:t>
      </w:r>
      <w:r w:rsidRPr="00633A23">
        <w:t>держат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себя в</w:t>
      </w:r>
      <w:r w:rsidRPr="00633A23">
        <w:rPr>
          <w:rFonts w:cs="Arial"/>
        </w:rPr>
        <w:t xml:space="preserve"> </w:t>
      </w:r>
      <w:r w:rsidRPr="00633A23">
        <w:t>келье</w:t>
      </w:r>
      <w:r w:rsidRPr="00633A23">
        <w:rPr>
          <w:rFonts w:cs="Arial"/>
        </w:rPr>
        <w:t xml:space="preserve"> </w:t>
      </w:r>
      <w:r w:rsidRPr="00633A23">
        <w:t>гроб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нап</w:t>
      </w:r>
      <w:r w:rsidRPr="00633A23">
        <w:t>о</w:t>
      </w:r>
      <w:r w:rsidRPr="00633A23">
        <w:t>минает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смертном</w:t>
      </w:r>
      <w:r w:rsidRPr="00633A23">
        <w:rPr>
          <w:rFonts w:cs="Arial"/>
        </w:rPr>
        <w:t xml:space="preserve"> </w:t>
      </w:r>
      <w:r w:rsidRPr="00633A23">
        <w:t>часе и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предохраняет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искушений</w:t>
      </w:r>
      <w:r w:rsidRPr="00633A23">
        <w:rPr>
          <w:rFonts w:cs="Arial"/>
        </w:rPr>
        <w:t xml:space="preserve">. </w:t>
      </w:r>
      <w:r w:rsidRPr="00633A23">
        <w:t>Распространен обычай</w:t>
      </w:r>
      <w:r w:rsidRPr="00633A23">
        <w:rPr>
          <w:rFonts w:cs="Arial"/>
        </w:rPr>
        <w:t xml:space="preserve"> </w:t>
      </w:r>
      <w:r w:rsidRPr="00633A23">
        <w:t>забл</w:t>
      </w:r>
      <w:r w:rsidRPr="00633A23">
        <w:t>а</w:t>
      </w:r>
      <w:r w:rsidRPr="00633A23">
        <w:t>говременно</w:t>
      </w:r>
      <w:r w:rsidRPr="00633A23">
        <w:rPr>
          <w:rFonts w:cs="Arial"/>
        </w:rPr>
        <w:t xml:space="preserve"> </w:t>
      </w:r>
      <w:r w:rsidRPr="00633A23">
        <w:t>приготовлять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саван</w:t>
      </w:r>
      <w:r w:rsidRPr="00633A23">
        <w:rPr>
          <w:rFonts w:cs="Arial"/>
        </w:rPr>
        <w:t xml:space="preserve">, </w:t>
      </w:r>
      <w:r w:rsidRPr="00633A23">
        <w:t>а люди</w:t>
      </w:r>
      <w:r w:rsidRPr="00633A23">
        <w:rPr>
          <w:rFonts w:cs="Arial"/>
        </w:rPr>
        <w:t xml:space="preserve">, </w:t>
      </w:r>
      <w:r w:rsidRPr="00633A23">
        <w:t>бывшие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Святой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, </w:t>
      </w:r>
      <w:r w:rsidRPr="00633A23">
        <w:t>привозят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погре</w:t>
      </w:r>
      <w:r w:rsidRPr="00633A23">
        <w:softHyphen/>
        <w:t>бальные</w:t>
      </w:r>
      <w:r w:rsidRPr="00633A23">
        <w:rPr>
          <w:rFonts w:cs="Arial"/>
        </w:rPr>
        <w:t xml:space="preserve"> </w:t>
      </w:r>
      <w:r w:rsidRPr="00633A23">
        <w:t>пелены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Иерусалима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По</w:t>
      </w:r>
      <w:r w:rsidRPr="00633A23">
        <w:rPr>
          <w:rFonts w:cs="Arial"/>
        </w:rPr>
        <w:t xml:space="preserve"> </w:t>
      </w:r>
      <w:r w:rsidRPr="00633A23">
        <w:t>церковному</w:t>
      </w:r>
      <w:r w:rsidRPr="00633A23">
        <w:rPr>
          <w:rFonts w:cs="Arial"/>
        </w:rPr>
        <w:t xml:space="preserve"> </w:t>
      </w:r>
      <w:r w:rsidRPr="00633A23">
        <w:t>преданию</w:t>
      </w:r>
      <w:r w:rsidRPr="00633A23">
        <w:rPr>
          <w:rFonts w:cs="Arial"/>
        </w:rPr>
        <w:t xml:space="preserve">, </w:t>
      </w:r>
      <w:r w:rsidRPr="00633A23">
        <w:t>душа</w:t>
      </w:r>
      <w:r w:rsidRPr="00633A23">
        <w:rPr>
          <w:rFonts w:cs="Arial"/>
        </w:rPr>
        <w:t xml:space="preserve"> </w:t>
      </w:r>
      <w:r w:rsidRPr="00633A23">
        <w:t>человеческая</w:t>
      </w:r>
      <w:r w:rsidRPr="00633A23">
        <w:rPr>
          <w:rFonts w:cs="Arial"/>
        </w:rPr>
        <w:t xml:space="preserve"> </w:t>
      </w:r>
      <w:r w:rsidRPr="00633A23">
        <w:t>в течение</w:t>
      </w:r>
      <w:r w:rsidRPr="00633A23">
        <w:rPr>
          <w:rFonts w:cs="Arial"/>
        </w:rPr>
        <w:t xml:space="preserve"> </w:t>
      </w:r>
      <w:r w:rsidRPr="00633A23">
        <w:t>сорока</w:t>
      </w:r>
      <w:r w:rsidRPr="00633A23">
        <w:rPr>
          <w:rFonts w:cs="Arial"/>
        </w:rPr>
        <w:t xml:space="preserve"> </w:t>
      </w:r>
      <w:r w:rsidRPr="00633A23">
        <w:t>дней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бывает</w:t>
      </w:r>
      <w:r w:rsidRPr="00633A23">
        <w:rPr>
          <w:rFonts w:cs="Arial"/>
        </w:rPr>
        <w:t xml:space="preserve"> </w:t>
      </w:r>
      <w:r w:rsidRPr="00633A23">
        <w:t>водима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softHyphen/>
        <w:t>тарствам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дает</w:t>
      </w:r>
      <w:r w:rsidRPr="00633A23">
        <w:rPr>
          <w:rFonts w:cs="Arial"/>
        </w:rPr>
        <w:t xml:space="preserve"> </w:t>
      </w:r>
      <w:r w:rsidRPr="00633A23">
        <w:t>отчет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земных</w:t>
      </w:r>
      <w:r w:rsidRPr="00633A23">
        <w:rPr>
          <w:rFonts w:cs="Arial"/>
        </w:rPr>
        <w:t xml:space="preserve"> </w:t>
      </w:r>
      <w:r w:rsidRPr="00633A23">
        <w:t>делах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где ангелы</w:t>
      </w:r>
      <w:r w:rsidRPr="00633A23">
        <w:rPr>
          <w:rFonts w:cs="Arial"/>
        </w:rPr>
        <w:t>-</w:t>
      </w:r>
      <w:r w:rsidRPr="00633A23">
        <w:t>хранители</w:t>
      </w:r>
      <w:r w:rsidRPr="00633A23">
        <w:rPr>
          <w:rFonts w:cs="Arial"/>
        </w:rPr>
        <w:t xml:space="preserve"> </w:t>
      </w:r>
      <w:r w:rsidRPr="00633A23">
        <w:t>оспарив</w:t>
      </w:r>
      <w:r w:rsidRPr="00633A23">
        <w:t>а</w:t>
      </w:r>
      <w:r w:rsidRPr="00633A23">
        <w:t>ют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демонов</w:t>
      </w:r>
      <w:r w:rsidRPr="00633A23">
        <w:rPr>
          <w:rFonts w:cs="Arial"/>
        </w:rPr>
        <w:t xml:space="preserve">, </w:t>
      </w:r>
      <w:r w:rsidRPr="00633A23">
        <w:t>пред</w:t>
      </w:r>
      <w:r w:rsidRPr="00633A23">
        <w:softHyphen/>
        <w:t>ставляющих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грехи</w:t>
      </w:r>
      <w:r w:rsidRPr="00633A23">
        <w:rPr>
          <w:rFonts w:cs="Arial"/>
        </w:rPr>
        <w:t xml:space="preserve"> </w:t>
      </w:r>
      <w:r w:rsidRPr="00633A23">
        <w:t>человеческие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преувеличен</w:t>
      </w:r>
      <w:r w:rsidRPr="00633A23">
        <w:softHyphen/>
        <w:t>ном</w:t>
      </w:r>
      <w:r w:rsidRPr="00633A23">
        <w:rPr>
          <w:rFonts w:cs="Arial"/>
        </w:rPr>
        <w:t xml:space="preserve"> </w:t>
      </w:r>
      <w:r w:rsidRPr="00633A23">
        <w:t>размере</w:t>
      </w:r>
      <w:r w:rsidRPr="00633A23">
        <w:rPr>
          <w:rFonts w:cs="Arial"/>
        </w:rPr>
        <w:t xml:space="preserve">. </w:t>
      </w:r>
      <w:r w:rsidRPr="00633A23">
        <w:t>П</w:t>
      </w:r>
      <w:r w:rsidRPr="00633A23">
        <w:t>о</w:t>
      </w:r>
      <w:r w:rsidRPr="00633A23">
        <w:t>этому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совершается</w:t>
      </w:r>
      <w:r w:rsidRPr="00633A23">
        <w:rPr>
          <w:rFonts w:cs="Arial"/>
        </w:rPr>
        <w:t xml:space="preserve"> </w:t>
      </w:r>
      <w:r w:rsidRPr="00633A23">
        <w:t>над душой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чтение</w:t>
      </w:r>
      <w:r w:rsidRPr="00633A23">
        <w:rPr>
          <w:rFonts w:cs="Arial"/>
        </w:rPr>
        <w:t xml:space="preserve"> </w:t>
      </w:r>
      <w:r w:rsidRPr="00633A23">
        <w:t>псалтири</w:t>
      </w:r>
      <w:r w:rsidRPr="00633A23">
        <w:rPr>
          <w:rFonts w:cs="Arial"/>
        </w:rPr>
        <w:t xml:space="preserve">. </w:t>
      </w:r>
      <w:r w:rsidRPr="00633A23">
        <w:t>Подобно</w:t>
      </w:r>
      <w:r w:rsidRPr="00633A23">
        <w:rPr>
          <w:rFonts w:cs="Arial"/>
        </w:rPr>
        <w:t xml:space="preserve"> </w:t>
      </w:r>
      <w:r w:rsidRPr="00633A23">
        <w:t>тому</w:t>
      </w:r>
      <w:r w:rsidRPr="00633A23">
        <w:rPr>
          <w:rFonts w:cs="Arial"/>
        </w:rPr>
        <w:t xml:space="preserve">, </w:t>
      </w:r>
      <w:r w:rsidRPr="00633A23">
        <w:t>как нек</w:t>
      </w:r>
      <w:r w:rsidRPr="00633A23">
        <w:t>о</w:t>
      </w:r>
      <w:r w:rsidRPr="00633A23">
        <w:t>гда</w:t>
      </w:r>
      <w:r w:rsidRPr="00633A23">
        <w:rPr>
          <w:rFonts w:cs="Arial"/>
        </w:rPr>
        <w:t xml:space="preserve"> </w:t>
      </w:r>
      <w:r w:rsidRPr="00633A23">
        <w:t>юный</w:t>
      </w:r>
      <w:r w:rsidRPr="00633A23">
        <w:rPr>
          <w:rFonts w:cs="Arial"/>
        </w:rPr>
        <w:t xml:space="preserve"> </w:t>
      </w:r>
      <w:r w:rsidRPr="00633A23">
        <w:t>Давид</w:t>
      </w:r>
      <w:r w:rsidRPr="00633A23">
        <w:rPr>
          <w:rFonts w:cs="Arial"/>
        </w:rPr>
        <w:t>-</w:t>
      </w:r>
      <w:r w:rsidRPr="00633A23">
        <w:t>псалмопевец</w:t>
      </w:r>
      <w:r w:rsidRPr="00633A23">
        <w:rPr>
          <w:rFonts w:cs="Arial"/>
        </w:rPr>
        <w:t xml:space="preserve"> </w:t>
      </w:r>
      <w:r w:rsidRPr="00633A23">
        <w:t>отгонял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Саула пением</w:t>
      </w:r>
      <w:r w:rsidRPr="00633A23">
        <w:rPr>
          <w:rFonts w:cs="Arial"/>
        </w:rPr>
        <w:t xml:space="preserve"> </w:t>
      </w:r>
      <w:r w:rsidRPr="00633A23">
        <w:t>псалмов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злого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Церковь</w:t>
      </w:r>
      <w:r w:rsidRPr="00633A23">
        <w:rPr>
          <w:rFonts w:cs="Arial"/>
        </w:rPr>
        <w:t xml:space="preserve"> </w:t>
      </w:r>
      <w:r w:rsidRPr="00633A23">
        <w:t>верит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чтение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душой</w:t>
      </w:r>
      <w:r w:rsidRPr="00633A23">
        <w:rPr>
          <w:rFonts w:cs="Arial"/>
        </w:rPr>
        <w:t xml:space="preserve"> </w:t>
      </w:r>
      <w:r w:rsidRPr="00633A23">
        <w:t>псалтири</w:t>
      </w:r>
      <w:r w:rsidRPr="00633A23">
        <w:rPr>
          <w:rFonts w:cs="Arial"/>
        </w:rPr>
        <w:t xml:space="preserve"> </w:t>
      </w:r>
      <w:r w:rsidRPr="00633A23">
        <w:t>помогает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прохож</w:t>
      </w:r>
      <w:r w:rsidRPr="00633A23">
        <w:softHyphen/>
        <w:t>дении</w:t>
      </w:r>
      <w:r w:rsidRPr="00633A23">
        <w:rPr>
          <w:rFonts w:cs="Arial"/>
        </w:rPr>
        <w:t xml:space="preserve"> </w:t>
      </w:r>
      <w:r w:rsidRPr="00633A23">
        <w:t>воздушных</w:t>
      </w:r>
      <w:r w:rsidRPr="00633A23">
        <w:rPr>
          <w:rFonts w:cs="Arial"/>
        </w:rPr>
        <w:t xml:space="preserve"> </w:t>
      </w:r>
      <w:r w:rsidRPr="00633A23">
        <w:t>мытарств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Избавляются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мытарств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причащены 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умерли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дни</w:t>
      </w:r>
      <w:r w:rsidRPr="00633A23">
        <w:rPr>
          <w:rFonts w:cs="Arial"/>
        </w:rPr>
        <w:t xml:space="preserve"> </w:t>
      </w:r>
      <w:r w:rsidRPr="00633A23">
        <w:t>светлой</w:t>
      </w:r>
      <w:r w:rsidRPr="00633A23">
        <w:rPr>
          <w:rFonts w:cs="Arial"/>
        </w:rPr>
        <w:t xml:space="preserve"> </w:t>
      </w:r>
      <w:r w:rsidRPr="00633A23">
        <w:t>сед</w:t>
      </w:r>
      <w:r w:rsidRPr="00633A23">
        <w:softHyphen/>
        <w:t>мицы</w:t>
      </w:r>
      <w:r w:rsidRPr="00633A23">
        <w:rPr>
          <w:rFonts w:cs="Arial"/>
        </w:rPr>
        <w:t xml:space="preserve">. </w:t>
      </w:r>
      <w:r w:rsidRPr="00633A23">
        <w:t>Какое</w:t>
      </w:r>
      <w:r w:rsidRPr="00633A23">
        <w:rPr>
          <w:rFonts w:cs="Arial"/>
        </w:rPr>
        <w:t xml:space="preserve">, </w:t>
      </w:r>
      <w:r w:rsidRPr="00633A23">
        <w:t>действительно</w:t>
      </w:r>
      <w:r w:rsidRPr="00633A23">
        <w:rPr>
          <w:rFonts w:cs="Arial"/>
        </w:rPr>
        <w:t xml:space="preserve">, </w:t>
      </w:r>
      <w:r w:rsidRPr="00633A23">
        <w:t>счастье</w:t>
      </w:r>
      <w:r w:rsidRPr="00633A23">
        <w:rPr>
          <w:rFonts w:cs="Arial"/>
        </w:rPr>
        <w:t xml:space="preserve"> </w:t>
      </w:r>
      <w:r w:rsidRPr="00633A23">
        <w:t>отойти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в эти</w:t>
      </w:r>
      <w:r w:rsidRPr="00633A23">
        <w:rPr>
          <w:rFonts w:cs="Arial"/>
        </w:rPr>
        <w:t xml:space="preserve"> </w:t>
      </w:r>
      <w:r w:rsidRPr="00633A23">
        <w:t>дни</w:t>
      </w:r>
      <w:r w:rsidRPr="00633A23">
        <w:rPr>
          <w:rFonts w:cs="Arial"/>
        </w:rPr>
        <w:t xml:space="preserve">. </w:t>
      </w:r>
      <w:r w:rsidRPr="00633A23">
        <w:t>Какая</w:t>
      </w:r>
      <w:r w:rsidRPr="00633A23">
        <w:rPr>
          <w:rFonts w:cs="Arial"/>
        </w:rPr>
        <w:t xml:space="preserve"> </w:t>
      </w:r>
      <w:r w:rsidRPr="00633A23">
        <w:t>радость</w:t>
      </w:r>
      <w:r w:rsidRPr="00633A23">
        <w:rPr>
          <w:rFonts w:cs="Arial"/>
        </w:rPr>
        <w:t xml:space="preserve"> </w:t>
      </w:r>
      <w:r w:rsidRPr="00633A23">
        <w:t>душе</w:t>
      </w:r>
      <w:r w:rsidRPr="00633A23">
        <w:rPr>
          <w:rFonts w:cs="Arial"/>
        </w:rPr>
        <w:t xml:space="preserve"> </w:t>
      </w:r>
      <w:r w:rsidRPr="00633A23">
        <w:t>возноситься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отчизну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небе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 </w:t>
      </w:r>
      <w:r w:rsidRPr="00633A23">
        <w:t>полно</w:t>
      </w:r>
      <w:r w:rsidRPr="00633A23">
        <w:rPr>
          <w:rFonts w:cs="Arial"/>
        </w:rPr>
        <w:t xml:space="preserve"> </w:t>
      </w:r>
      <w:r w:rsidRPr="00633A23">
        <w:t>величайшего</w:t>
      </w:r>
      <w:r w:rsidRPr="00633A23">
        <w:rPr>
          <w:rFonts w:cs="Arial"/>
        </w:rPr>
        <w:t xml:space="preserve"> </w:t>
      </w:r>
      <w:r w:rsidRPr="00633A23">
        <w:t>лико</w:t>
      </w:r>
      <w:r w:rsidRPr="00633A23">
        <w:softHyphen/>
        <w:t>вания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вселенная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миры</w:t>
      </w:r>
      <w:r w:rsidRPr="00633A23">
        <w:rPr>
          <w:rFonts w:cs="Arial"/>
        </w:rPr>
        <w:t xml:space="preserve"> </w:t>
      </w:r>
      <w:r w:rsidRPr="00633A23">
        <w:t>миров</w:t>
      </w:r>
      <w:r w:rsidRPr="00633A23">
        <w:rPr>
          <w:rFonts w:cs="Arial"/>
        </w:rPr>
        <w:t xml:space="preserve"> </w:t>
      </w:r>
      <w:r w:rsidRPr="00633A23">
        <w:t>оглаша</w:t>
      </w:r>
      <w:r w:rsidRPr="00633A23">
        <w:softHyphen/>
        <w:t>ются</w:t>
      </w:r>
      <w:r w:rsidRPr="00633A23">
        <w:rPr>
          <w:rFonts w:cs="Arial"/>
        </w:rPr>
        <w:t xml:space="preserve"> </w:t>
      </w:r>
      <w:r w:rsidRPr="00633A23">
        <w:t>этою</w:t>
      </w:r>
      <w:r w:rsidRPr="00633A23">
        <w:rPr>
          <w:rFonts w:cs="Arial"/>
        </w:rPr>
        <w:t xml:space="preserve"> </w:t>
      </w:r>
      <w:r w:rsidRPr="00633A23">
        <w:t>вестию</w:t>
      </w:r>
      <w:r w:rsidRPr="00633A23">
        <w:rPr>
          <w:rFonts w:cs="Arial"/>
        </w:rPr>
        <w:t xml:space="preserve">, </w:t>
      </w:r>
      <w:r w:rsidRPr="00633A23">
        <w:t>выше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слаще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: </w:t>
      </w:r>
      <w:r w:rsidRPr="00633A23">
        <w:t>«Христос</w:t>
      </w:r>
      <w:r w:rsidRPr="00633A23">
        <w:rPr>
          <w:rFonts w:cs="Arial"/>
        </w:rPr>
        <w:t xml:space="preserve"> </w:t>
      </w:r>
      <w:r w:rsidRPr="00633A23">
        <w:t>воскресе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мертвых»</w:t>
      </w:r>
      <w:r w:rsidRPr="00633A23">
        <w:rPr>
          <w:rFonts w:cs="Arial"/>
        </w:rPr>
        <w:t xml:space="preserve">. </w:t>
      </w:r>
      <w:r w:rsidRPr="00633A23">
        <w:t>Славна</w:t>
      </w:r>
      <w:r w:rsidRPr="00633A23">
        <w:rPr>
          <w:rFonts w:cs="Arial"/>
        </w:rPr>
        <w:t xml:space="preserve"> </w:t>
      </w:r>
      <w:r w:rsidRPr="00633A23">
        <w:t>смерть</w:t>
      </w:r>
      <w:r w:rsidRPr="00633A23">
        <w:rPr>
          <w:rFonts w:cs="Arial"/>
        </w:rPr>
        <w:t xml:space="preserve"> </w:t>
      </w:r>
      <w:r w:rsidRPr="00633A23">
        <w:t>воина в</w:t>
      </w:r>
      <w:r w:rsidRPr="00633A23">
        <w:rPr>
          <w:rFonts w:cs="Arial"/>
        </w:rPr>
        <w:t xml:space="preserve"> </w:t>
      </w:r>
      <w:r w:rsidRPr="00633A23">
        <w:t>битве</w:t>
      </w:r>
      <w:r w:rsidRPr="00633A23">
        <w:rPr>
          <w:rFonts w:cs="Arial"/>
        </w:rPr>
        <w:t xml:space="preserve">;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славна</w:t>
      </w:r>
      <w:r w:rsidRPr="00633A23">
        <w:rPr>
          <w:rFonts w:cs="Arial"/>
        </w:rPr>
        <w:t xml:space="preserve"> </w:t>
      </w:r>
      <w:r w:rsidRPr="00633A23">
        <w:t>смерть</w:t>
      </w:r>
      <w:r w:rsidRPr="00633A23">
        <w:rPr>
          <w:rFonts w:cs="Arial"/>
        </w:rPr>
        <w:t xml:space="preserve"> </w:t>
      </w:r>
      <w:r w:rsidRPr="00633A23">
        <w:t>христиан</w:t>
      </w:r>
      <w:r w:rsidRPr="00633A23">
        <w:t>и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>!</w:t>
      </w:r>
    </w:p>
    <w:p w:rsidR="002D3589" w:rsidRPr="00633A23" w:rsidRDefault="002D3589" w:rsidP="00EB0F88">
      <w:r w:rsidRPr="00633A23">
        <w:t>Как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Москве</w:t>
      </w:r>
      <w:r w:rsidRPr="00633A23">
        <w:rPr>
          <w:rFonts w:cs="Arial"/>
        </w:rPr>
        <w:t xml:space="preserve"> </w:t>
      </w:r>
      <w:r w:rsidRPr="00633A23">
        <w:t>сильное</w:t>
      </w:r>
      <w:r w:rsidRPr="00633A23">
        <w:rPr>
          <w:rFonts w:cs="Arial"/>
        </w:rPr>
        <w:t xml:space="preserve"> </w:t>
      </w:r>
      <w:r w:rsidRPr="00633A23">
        <w:t>впечатление</w:t>
      </w:r>
      <w:r w:rsidRPr="00633A23">
        <w:rPr>
          <w:rFonts w:cs="Arial"/>
        </w:rPr>
        <w:t xml:space="preserve"> </w:t>
      </w:r>
      <w:r w:rsidRPr="00633A23">
        <w:t>произвела кончина</w:t>
      </w:r>
      <w:r w:rsidRPr="00633A23">
        <w:rPr>
          <w:rFonts w:cs="Arial"/>
        </w:rPr>
        <w:t xml:space="preserve"> </w:t>
      </w:r>
      <w:r w:rsidRPr="00633A23">
        <w:t>одного</w:t>
      </w:r>
      <w:r w:rsidRPr="00633A23">
        <w:rPr>
          <w:rFonts w:cs="Arial"/>
        </w:rPr>
        <w:t xml:space="preserve"> </w:t>
      </w:r>
      <w:r w:rsidRPr="00633A23">
        <w:t>благочестивого</w:t>
      </w:r>
      <w:r w:rsidRPr="00633A23">
        <w:rPr>
          <w:rFonts w:cs="Arial"/>
        </w:rPr>
        <w:t xml:space="preserve"> </w:t>
      </w:r>
      <w:r w:rsidRPr="00633A23">
        <w:t>купца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встре</w:t>
      </w:r>
      <w:r w:rsidRPr="00633A23">
        <w:softHyphen/>
        <w:t>тил</w:t>
      </w:r>
      <w:r w:rsidRPr="00633A23">
        <w:rPr>
          <w:rFonts w:cs="Arial"/>
        </w:rPr>
        <w:t xml:space="preserve"> </w:t>
      </w:r>
      <w:r w:rsidRPr="00633A23">
        <w:t>праздник</w:t>
      </w:r>
      <w:r w:rsidRPr="00633A23">
        <w:rPr>
          <w:rFonts w:cs="Arial"/>
        </w:rPr>
        <w:t xml:space="preserve">, </w:t>
      </w:r>
      <w:r w:rsidRPr="00633A23">
        <w:t>отстоял</w:t>
      </w:r>
      <w:r w:rsidRPr="00633A23">
        <w:rPr>
          <w:rFonts w:cs="Arial"/>
        </w:rPr>
        <w:t xml:space="preserve"> </w:t>
      </w:r>
      <w:r w:rsidRPr="00633A23">
        <w:t>светлую</w:t>
      </w:r>
      <w:r w:rsidRPr="00633A23">
        <w:rPr>
          <w:rFonts w:cs="Arial"/>
        </w:rPr>
        <w:t xml:space="preserve"> </w:t>
      </w:r>
      <w:r w:rsidRPr="00633A23">
        <w:t>заутреню</w:t>
      </w:r>
      <w:r w:rsidRPr="00633A23">
        <w:rPr>
          <w:rFonts w:cs="Arial"/>
        </w:rPr>
        <w:t xml:space="preserve">, </w:t>
      </w:r>
      <w:r w:rsidRPr="00633A23">
        <w:t>причастился за</w:t>
      </w:r>
      <w:r w:rsidRPr="00633A23">
        <w:rPr>
          <w:rFonts w:cs="Arial"/>
        </w:rPr>
        <w:t xml:space="preserve"> </w:t>
      </w:r>
      <w:r w:rsidRPr="00633A23">
        <w:t>обедней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е</w:t>
      </w:r>
      <w:r w:rsidRPr="00633A23">
        <w:t>сколько</w:t>
      </w:r>
      <w:r w:rsidRPr="00633A23">
        <w:rPr>
          <w:rFonts w:cs="Arial"/>
        </w:rPr>
        <w:t xml:space="preserve"> </w:t>
      </w:r>
      <w:r w:rsidRPr="00633A23">
        <w:t>минут</w:t>
      </w:r>
      <w:r w:rsidRPr="00633A23">
        <w:rPr>
          <w:rFonts w:cs="Arial"/>
        </w:rPr>
        <w:t xml:space="preserve"> </w:t>
      </w:r>
      <w:r w:rsidRPr="00633A23">
        <w:t>отошел</w:t>
      </w:r>
      <w:r w:rsidRPr="00633A23">
        <w:rPr>
          <w:rFonts w:cs="Arial"/>
        </w:rPr>
        <w:t xml:space="preserve">... </w:t>
      </w:r>
      <w:r w:rsidRPr="00633A23">
        <w:t>Какая тоже</w:t>
      </w:r>
      <w:r w:rsidRPr="00633A23">
        <w:rPr>
          <w:rFonts w:cs="Arial"/>
        </w:rPr>
        <w:t xml:space="preserve"> </w:t>
      </w:r>
      <w:r w:rsidRPr="00633A23">
        <w:t>радость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священника</w:t>
      </w:r>
      <w:r w:rsidRPr="00633A23">
        <w:rPr>
          <w:rFonts w:cs="Arial"/>
        </w:rPr>
        <w:t xml:space="preserve"> </w:t>
      </w:r>
      <w:r w:rsidRPr="00633A23">
        <w:t>отойти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только что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частясь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умереть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умер</w:t>
      </w:r>
      <w:r w:rsidRPr="00633A23">
        <w:rPr>
          <w:rFonts w:cs="Arial"/>
        </w:rPr>
        <w:t xml:space="preserve"> </w:t>
      </w:r>
      <w:r w:rsidRPr="00633A23">
        <w:t>известный старец</w:t>
      </w:r>
      <w:r w:rsidRPr="00633A23">
        <w:rPr>
          <w:rFonts w:cs="Arial"/>
        </w:rPr>
        <w:t xml:space="preserve">, </w:t>
      </w:r>
      <w:r w:rsidRPr="00633A23">
        <w:t>духовник</w:t>
      </w:r>
      <w:r w:rsidRPr="00633A23">
        <w:rPr>
          <w:rFonts w:cs="Arial"/>
        </w:rPr>
        <w:t xml:space="preserve"> </w:t>
      </w:r>
      <w:r w:rsidRPr="00633A23">
        <w:t>скита</w:t>
      </w:r>
      <w:r w:rsidRPr="00633A23">
        <w:rPr>
          <w:rFonts w:cs="Arial"/>
        </w:rPr>
        <w:t xml:space="preserve"> </w:t>
      </w:r>
      <w:r w:rsidRPr="00633A23">
        <w:t>Черниговской</w:t>
      </w:r>
      <w:r w:rsidRPr="00633A23">
        <w:rPr>
          <w:rFonts w:cs="Arial"/>
        </w:rPr>
        <w:t xml:space="preserve"> </w:t>
      </w:r>
      <w:r w:rsidRPr="00633A23">
        <w:t>Божией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а</w:t>
      </w:r>
      <w:r w:rsidRPr="00633A23">
        <w:t>тери</w:t>
      </w:r>
      <w:r w:rsidRPr="00633A23">
        <w:rPr>
          <w:rFonts w:cs="Arial"/>
        </w:rPr>
        <w:t xml:space="preserve">, </w:t>
      </w:r>
      <w:r w:rsidRPr="00633A23">
        <w:t>около</w:t>
      </w:r>
      <w:r w:rsidRPr="00633A23">
        <w:rPr>
          <w:rFonts w:cs="Arial"/>
        </w:rPr>
        <w:t xml:space="preserve"> </w:t>
      </w:r>
      <w:r w:rsidRPr="00633A23">
        <w:t>Троице</w:t>
      </w:r>
      <w:r w:rsidRPr="00633A23">
        <w:rPr>
          <w:rFonts w:cs="Arial"/>
        </w:rPr>
        <w:t>-</w:t>
      </w:r>
      <w:r w:rsidRPr="00633A23">
        <w:t>Сергиевской</w:t>
      </w:r>
      <w:r w:rsidRPr="00633A23">
        <w:rPr>
          <w:rFonts w:cs="Arial"/>
        </w:rPr>
        <w:t xml:space="preserve"> </w:t>
      </w:r>
      <w:r w:rsidRPr="00633A23">
        <w:t>лавры</w:t>
      </w:r>
      <w:r w:rsidRPr="00633A23">
        <w:rPr>
          <w:rFonts w:cs="Arial"/>
        </w:rPr>
        <w:t xml:space="preserve">, </w:t>
      </w:r>
      <w:r w:rsidRPr="00633A23">
        <w:t>иеросхимонах</w:t>
      </w:r>
      <w:r w:rsidRPr="00633A23">
        <w:rPr>
          <w:rFonts w:cs="Arial"/>
        </w:rPr>
        <w:t xml:space="preserve"> </w:t>
      </w:r>
      <w:r w:rsidRPr="00633A23">
        <w:t>Вар</w:t>
      </w:r>
      <w:r w:rsidRPr="00633A23">
        <w:softHyphen/>
        <w:t>нава</w:t>
      </w:r>
      <w:r w:rsidRPr="00633A23">
        <w:rPr>
          <w:rFonts w:cs="Arial"/>
        </w:rPr>
        <w:t xml:space="preserve">: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великом</w:t>
      </w:r>
      <w:r w:rsidRPr="00633A23">
        <w:rPr>
          <w:rFonts w:cs="Arial"/>
        </w:rPr>
        <w:t xml:space="preserve"> </w:t>
      </w:r>
      <w:r w:rsidRPr="00633A23">
        <w:t>посту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приехал</w:t>
      </w:r>
      <w:r w:rsidRPr="00633A23">
        <w:rPr>
          <w:rFonts w:cs="Arial"/>
        </w:rPr>
        <w:t xml:space="preserve"> </w:t>
      </w:r>
      <w:r w:rsidRPr="00633A23">
        <w:t>исповедывать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</w:t>
      </w:r>
      <w:r w:rsidRPr="00633A23">
        <w:softHyphen/>
        <w:t>но</w:t>
      </w:r>
      <w:r w:rsidRPr="00633A23">
        <w:rPr>
          <w:rFonts w:cs="Arial"/>
        </w:rPr>
        <w:t xml:space="preserve"> </w:t>
      </w:r>
      <w:r w:rsidRPr="00633A23">
        <w:t>благотворительное</w:t>
      </w:r>
      <w:r w:rsidRPr="00633A23">
        <w:rPr>
          <w:rFonts w:cs="Arial"/>
        </w:rPr>
        <w:t xml:space="preserve"> </w:t>
      </w:r>
      <w:r w:rsidRPr="00633A23">
        <w:t>учреждение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отпустив</w:t>
      </w:r>
      <w:r w:rsidRPr="00633A23">
        <w:rPr>
          <w:rFonts w:cs="Arial"/>
        </w:rPr>
        <w:t xml:space="preserve"> </w:t>
      </w:r>
      <w:r w:rsidRPr="00633A23">
        <w:t>одну исповедницу</w:t>
      </w:r>
      <w:r w:rsidRPr="00633A23">
        <w:rPr>
          <w:rFonts w:cs="Arial"/>
        </w:rPr>
        <w:t xml:space="preserve">, </w:t>
      </w:r>
      <w:r w:rsidRPr="00633A23">
        <w:t>тихо</w:t>
      </w:r>
      <w:r w:rsidRPr="00633A23">
        <w:rPr>
          <w:rFonts w:cs="Arial"/>
        </w:rPr>
        <w:t xml:space="preserve"> </w:t>
      </w:r>
      <w:r w:rsidRPr="00633A23">
        <w:t>скл</w:t>
      </w:r>
      <w:r w:rsidRPr="00633A23">
        <w:t>о</w:t>
      </w:r>
      <w:r w:rsidRPr="00633A23">
        <w:t>нился</w:t>
      </w:r>
      <w:r w:rsidRPr="00633A23">
        <w:rPr>
          <w:rFonts w:cs="Arial"/>
        </w:rPr>
        <w:t xml:space="preserve"> </w:t>
      </w:r>
      <w:r w:rsidRPr="00633A23">
        <w:t>головой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аналою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ото</w:t>
      </w:r>
      <w:r w:rsidRPr="00633A23">
        <w:softHyphen/>
        <w:t>шел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Милостыня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одна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наиболь</w:t>
      </w:r>
      <w:r w:rsidRPr="00633A23">
        <w:softHyphen/>
        <w:t>шей</w:t>
      </w:r>
      <w:r w:rsidRPr="00633A23">
        <w:rPr>
          <w:rFonts w:cs="Arial"/>
        </w:rPr>
        <w:t xml:space="preserve"> </w:t>
      </w:r>
      <w:r w:rsidRPr="00633A23">
        <w:t>помощи</w:t>
      </w:r>
      <w:r w:rsidRPr="00633A23">
        <w:rPr>
          <w:rFonts w:cs="Arial"/>
        </w:rPr>
        <w:t xml:space="preserve">, </w:t>
      </w:r>
      <w:r w:rsidRPr="00633A23">
        <w:t>какую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оказать</w:t>
      </w:r>
      <w:r w:rsidRPr="00633A23">
        <w:rPr>
          <w:rFonts w:cs="Arial"/>
        </w:rPr>
        <w:t xml:space="preserve"> </w:t>
      </w:r>
      <w:r w:rsidRPr="00633A23">
        <w:t>л</w:t>
      </w:r>
      <w:r w:rsidRPr="00633A23">
        <w:t>ю</w:t>
      </w:r>
      <w:r w:rsidRPr="00633A23">
        <w:t>бовь</w:t>
      </w:r>
      <w:r w:rsidRPr="00633A23">
        <w:rPr>
          <w:rFonts w:cs="Arial"/>
        </w:rPr>
        <w:t xml:space="preserve"> </w:t>
      </w:r>
      <w:r w:rsidRPr="00633A23">
        <w:t>душе</w:t>
      </w:r>
      <w:r w:rsidRPr="00633A23">
        <w:rPr>
          <w:rFonts w:cs="Arial"/>
        </w:rPr>
        <w:t xml:space="preserve"> </w:t>
      </w:r>
      <w:r w:rsidRPr="00633A23">
        <w:t>усоп</w:t>
      </w:r>
      <w:r w:rsidRPr="00633A23">
        <w:softHyphen/>
        <w:t>шего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. </w:t>
      </w:r>
      <w:r w:rsidRPr="00633A23">
        <w:t>Поминает</w:t>
      </w:r>
      <w:r w:rsidRPr="00633A23">
        <w:rPr>
          <w:rFonts w:cs="Arial"/>
        </w:rPr>
        <w:t xml:space="preserve"> </w:t>
      </w:r>
      <w:r w:rsidRPr="00633A23">
        <w:t>всякий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силе</w:t>
      </w:r>
      <w:r w:rsidRPr="00633A23">
        <w:rPr>
          <w:rFonts w:cs="Arial"/>
        </w:rPr>
        <w:t xml:space="preserve">, </w:t>
      </w:r>
      <w:r w:rsidRPr="00633A23">
        <w:t>воз</w:t>
      </w:r>
      <w:r w:rsidRPr="00633A23">
        <w:softHyphen/>
        <w:t>можности</w:t>
      </w:r>
      <w:r w:rsidRPr="00633A23">
        <w:rPr>
          <w:rFonts w:cs="Arial"/>
        </w:rPr>
        <w:t xml:space="preserve">: </w:t>
      </w:r>
      <w:r w:rsidRPr="00633A23">
        <w:t>бедный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раздает</w:t>
      </w:r>
      <w:r w:rsidRPr="00633A23">
        <w:rPr>
          <w:rFonts w:cs="Arial"/>
        </w:rPr>
        <w:t xml:space="preserve"> </w:t>
      </w:r>
      <w:r w:rsidRPr="00633A23">
        <w:t>нищим</w:t>
      </w:r>
      <w:r w:rsidRPr="00633A23">
        <w:rPr>
          <w:rFonts w:cs="Arial"/>
        </w:rPr>
        <w:t xml:space="preserve"> </w:t>
      </w:r>
      <w:r w:rsidRPr="00633A23">
        <w:t>несколько медных</w:t>
      </w:r>
      <w:r w:rsidRPr="00633A23">
        <w:rPr>
          <w:rFonts w:cs="Arial"/>
        </w:rPr>
        <w:t xml:space="preserve"> </w:t>
      </w:r>
      <w:r w:rsidRPr="00633A23">
        <w:t>монет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могут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очах</w:t>
      </w:r>
      <w:r w:rsidRPr="00633A23">
        <w:rPr>
          <w:rFonts w:cs="Arial"/>
        </w:rPr>
        <w:t xml:space="preserve"> </w:t>
      </w:r>
      <w:r w:rsidRPr="00633A23">
        <w:t>Божиих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softHyphen/>
        <w:t>ше</w:t>
      </w:r>
      <w:r w:rsidRPr="00633A23">
        <w:rPr>
          <w:rFonts w:cs="Arial"/>
        </w:rPr>
        <w:t xml:space="preserve"> </w:t>
      </w:r>
      <w:r w:rsidRPr="00633A23">
        <w:t>груды</w:t>
      </w:r>
      <w:r w:rsidRPr="00633A23">
        <w:rPr>
          <w:rFonts w:cs="Arial"/>
        </w:rPr>
        <w:t xml:space="preserve"> </w:t>
      </w:r>
      <w:r w:rsidRPr="00633A23">
        <w:t>зол</w:t>
      </w:r>
      <w:r w:rsidRPr="00633A23">
        <w:t>о</w:t>
      </w:r>
      <w:r w:rsidRPr="00633A23">
        <w:t>та</w:t>
      </w:r>
      <w:r w:rsidRPr="00633A23">
        <w:rPr>
          <w:rFonts w:cs="Arial"/>
        </w:rPr>
        <w:t xml:space="preserve">, </w:t>
      </w:r>
      <w:r w:rsidRPr="00633A23">
        <w:t>раздаваемого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память</w:t>
      </w:r>
      <w:r w:rsidRPr="00633A23">
        <w:rPr>
          <w:rFonts w:cs="Arial"/>
        </w:rPr>
        <w:t xml:space="preserve"> </w:t>
      </w:r>
      <w:r w:rsidRPr="00633A23">
        <w:t>богачей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Грустно</w:t>
      </w:r>
      <w:r w:rsidRPr="00633A23">
        <w:rPr>
          <w:rFonts w:cs="Arial"/>
        </w:rPr>
        <w:t xml:space="preserve"> </w:t>
      </w:r>
      <w:r w:rsidRPr="00633A23">
        <w:t>видеть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пренебрежение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ос</w:t>
      </w:r>
      <w:r w:rsidRPr="00633A23">
        <w:softHyphen/>
        <w:t>тавляют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богатые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следники</w:t>
      </w:r>
      <w:r w:rsidRPr="00633A23">
        <w:rPr>
          <w:rFonts w:cs="Arial"/>
        </w:rPr>
        <w:t xml:space="preserve">. </w:t>
      </w:r>
      <w:r w:rsidRPr="00633A23">
        <w:t>Слу</w:t>
      </w:r>
      <w:r w:rsidRPr="00633A23">
        <w:softHyphen/>
        <w:t>чается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наследство</w:t>
      </w:r>
      <w:r w:rsidRPr="00633A23">
        <w:rPr>
          <w:rFonts w:cs="Arial"/>
        </w:rPr>
        <w:t xml:space="preserve"> </w:t>
      </w:r>
      <w:r w:rsidRPr="00633A23">
        <w:t>получено</w:t>
      </w:r>
      <w:r w:rsidRPr="00633A23">
        <w:rPr>
          <w:rFonts w:cs="Arial"/>
        </w:rPr>
        <w:t xml:space="preserve"> </w:t>
      </w:r>
      <w:r w:rsidRPr="00633A23">
        <w:t>громадное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не поставлено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покойником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малейшего</w:t>
      </w:r>
      <w:r w:rsidRPr="00633A23">
        <w:rPr>
          <w:rFonts w:cs="Arial"/>
        </w:rPr>
        <w:t xml:space="preserve"> </w:t>
      </w:r>
      <w:r w:rsidRPr="00633A23">
        <w:t>памятника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десятки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могила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сравнялась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зем</w:t>
      </w:r>
      <w:r w:rsidRPr="00633A23">
        <w:softHyphen/>
        <w:t>лей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t>ы</w:t>
      </w:r>
      <w:r w:rsidRPr="00633A23">
        <w:t>щешь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Вообще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, </w:t>
      </w:r>
      <w:r w:rsidRPr="00633A23">
        <w:t>русским</w:t>
      </w:r>
      <w:r w:rsidRPr="00633A23">
        <w:rPr>
          <w:rFonts w:cs="Arial"/>
        </w:rPr>
        <w:t xml:space="preserve">, </w:t>
      </w:r>
      <w:r w:rsidRPr="00633A23">
        <w:t>нельзя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поставить</w:t>
      </w:r>
      <w:r w:rsidRPr="00633A23">
        <w:rPr>
          <w:rFonts w:cs="Arial"/>
        </w:rPr>
        <w:t xml:space="preserve"> </w:t>
      </w:r>
      <w:r w:rsidRPr="00633A23">
        <w:t>в укор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пренебрежительное</w:t>
      </w:r>
      <w:r w:rsidRPr="00633A23">
        <w:rPr>
          <w:rFonts w:cs="Arial"/>
        </w:rPr>
        <w:t xml:space="preserve"> </w:t>
      </w:r>
      <w:r w:rsidRPr="00633A23">
        <w:t>отнош</w:t>
      </w:r>
      <w:r w:rsidRPr="00633A23">
        <w:t>е</w:t>
      </w:r>
      <w:r w:rsidRPr="00633A23">
        <w:t>ние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могилам</w:t>
      </w:r>
      <w:r w:rsidR="00844ACB">
        <w:t xml:space="preserve"> </w:t>
      </w:r>
      <w:r w:rsidRPr="00633A23">
        <w:t>наших</w:t>
      </w:r>
      <w:r w:rsidRPr="00633A23">
        <w:rPr>
          <w:rFonts w:cs="Arial"/>
        </w:rPr>
        <w:t xml:space="preserve"> </w:t>
      </w:r>
      <w:r w:rsidRPr="00633A23">
        <w:t>близких</w:t>
      </w:r>
      <w:r w:rsidRPr="00633A23">
        <w:rPr>
          <w:rFonts w:cs="Arial"/>
        </w:rPr>
        <w:t xml:space="preserve">. </w:t>
      </w:r>
      <w:r w:rsidRPr="00633A23">
        <w:t>Войдите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 xml:space="preserve"> </w:t>
      </w:r>
      <w:r w:rsidRPr="00633A23">
        <w:t>заграницей</w:t>
      </w:r>
      <w:r w:rsidRPr="00633A23">
        <w:rPr>
          <w:rFonts w:cs="Arial"/>
        </w:rPr>
        <w:t xml:space="preserve">: </w:t>
      </w:r>
      <w:r w:rsidRPr="00633A23">
        <w:t>правильно</w:t>
      </w:r>
      <w:r w:rsidRPr="00633A23">
        <w:rPr>
          <w:rFonts w:cs="Arial"/>
        </w:rPr>
        <w:t xml:space="preserve"> </w:t>
      </w:r>
      <w:r w:rsidRPr="00633A23">
        <w:t>распланированные</w:t>
      </w:r>
      <w:r w:rsidRPr="00633A23">
        <w:rPr>
          <w:rFonts w:cs="Arial"/>
        </w:rPr>
        <w:t xml:space="preserve"> </w:t>
      </w:r>
      <w:r w:rsidRPr="00633A23">
        <w:t>дорожки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порядке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держимые</w:t>
      </w:r>
      <w:r w:rsidRPr="00633A23">
        <w:rPr>
          <w:rFonts w:cs="Arial"/>
        </w:rPr>
        <w:t xml:space="preserve"> </w:t>
      </w:r>
      <w:r w:rsidRPr="00633A23">
        <w:t>памятники</w:t>
      </w:r>
      <w:r w:rsidRPr="00633A23">
        <w:rPr>
          <w:rFonts w:cs="Arial"/>
        </w:rPr>
        <w:t xml:space="preserve">. </w:t>
      </w:r>
      <w:r w:rsidRPr="00633A23">
        <w:t>Войдите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городское кладбище</w:t>
      </w:r>
      <w:r w:rsidRPr="00633A23">
        <w:rPr>
          <w:rFonts w:cs="Arial"/>
        </w:rPr>
        <w:t xml:space="preserve"> </w:t>
      </w:r>
      <w:r w:rsidRPr="00633A23">
        <w:t>ценой</w:t>
      </w:r>
      <w:r w:rsidRPr="00633A23">
        <w:rPr>
          <w:rFonts w:cs="Arial"/>
        </w:rPr>
        <w:t xml:space="preserve"> </w:t>
      </w:r>
      <w:r w:rsidRPr="00633A23">
        <w:t>подешевле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сельское</w:t>
      </w:r>
      <w:r w:rsidRPr="00633A23">
        <w:rPr>
          <w:rFonts w:cs="Arial"/>
        </w:rPr>
        <w:t xml:space="preserve">: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забро</w:t>
      </w:r>
      <w:r w:rsidRPr="00633A23">
        <w:softHyphen/>
        <w:t>шенными</w:t>
      </w:r>
      <w:r w:rsidRPr="00633A23">
        <w:rPr>
          <w:rFonts w:cs="Arial"/>
        </w:rPr>
        <w:t xml:space="preserve"> </w:t>
      </w:r>
      <w:r w:rsidRPr="00633A23">
        <w:t>памятниками</w:t>
      </w:r>
      <w:r w:rsidRPr="00633A23">
        <w:rPr>
          <w:rFonts w:cs="Arial"/>
        </w:rPr>
        <w:t xml:space="preserve"> </w:t>
      </w:r>
      <w:r w:rsidRPr="00633A23">
        <w:t>разрослись</w:t>
      </w:r>
      <w:r w:rsidRPr="00633A23">
        <w:rPr>
          <w:rFonts w:cs="Arial"/>
        </w:rPr>
        <w:t xml:space="preserve"> </w:t>
      </w:r>
      <w:r w:rsidRPr="00633A23">
        <w:t>кусты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колючками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проберешься</w:t>
      </w:r>
      <w:r w:rsidRPr="00633A23">
        <w:rPr>
          <w:rFonts w:cs="Arial"/>
        </w:rPr>
        <w:t xml:space="preserve">, </w:t>
      </w:r>
      <w:r w:rsidRPr="00633A23">
        <w:t>кресты</w:t>
      </w:r>
      <w:r w:rsidRPr="00633A23">
        <w:rPr>
          <w:rFonts w:cs="Arial"/>
        </w:rPr>
        <w:t xml:space="preserve"> </w:t>
      </w:r>
      <w:r w:rsidRPr="00633A23">
        <w:t>покосились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сломанные</w:t>
      </w:r>
      <w:r w:rsidRPr="00633A23">
        <w:rPr>
          <w:rFonts w:cs="Arial"/>
        </w:rPr>
        <w:t xml:space="preserve"> </w:t>
      </w:r>
      <w:r w:rsidRPr="00633A23">
        <w:t>верхушки</w:t>
      </w:r>
      <w:r w:rsidRPr="00633A23">
        <w:rPr>
          <w:rFonts w:cs="Arial"/>
        </w:rPr>
        <w:t xml:space="preserve"> </w:t>
      </w:r>
      <w:r w:rsidRPr="00633A23">
        <w:t>лежат</w:t>
      </w:r>
      <w:r w:rsidRPr="00633A23">
        <w:rPr>
          <w:rFonts w:cs="Arial"/>
        </w:rPr>
        <w:t xml:space="preserve"> </w:t>
      </w:r>
      <w:r w:rsidRPr="00633A23">
        <w:t>тут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гн</w:t>
      </w:r>
      <w:r w:rsidRPr="00633A23">
        <w:t>и</w:t>
      </w:r>
      <w:r w:rsidRPr="00633A23">
        <w:t>ют</w:t>
      </w:r>
      <w:r w:rsidRPr="00633A23">
        <w:rPr>
          <w:rFonts w:cs="Arial"/>
        </w:rPr>
        <w:t xml:space="preserve">;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у многих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этих</w:t>
      </w:r>
      <w:r w:rsidRPr="00633A23">
        <w:rPr>
          <w:rFonts w:cs="Arial"/>
        </w:rPr>
        <w:t xml:space="preserve"> </w:t>
      </w:r>
      <w:r w:rsidRPr="00633A23">
        <w:t>покойников</w:t>
      </w:r>
      <w:r w:rsidRPr="00633A23">
        <w:rPr>
          <w:rFonts w:cs="Arial"/>
        </w:rPr>
        <w:t xml:space="preserve"> </w:t>
      </w:r>
      <w:r w:rsidRPr="00633A23">
        <w:t>живы</w:t>
      </w:r>
      <w:r w:rsidRPr="00633A23">
        <w:rPr>
          <w:rFonts w:cs="Arial"/>
        </w:rPr>
        <w:t xml:space="preserve"> </w:t>
      </w:r>
      <w:r w:rsidRPr="00633A23">
        <w:t>дети</w:t>
      </w:r>
      <w:r w:rsidRPr="00633A23">
        <w:rPr>
          <w:rFonts w:cs="Arial"/>
        </w:rPr>
        <w:t xml:space="preserve">, </w:t>
      </w:r>
      <w:r w:rsidRPr="00633A23">
        <w:t>проводящие свой</w:t>
      </w:r>
      <w:r w:rsidRPr="00633A23">
        <w:rPr>
          <w:rFonts w:cs="Arial"/>
        </w:rPr>
        <w:t xml:space="preserve"> </w:t>
      </w:r>
      <w:r w:rsidRPr="00633A23">
        <w:t>век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достатке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lastRenderedPageBreak/>
        <w:t>Один</w:t>
      </w:r>
      <w:r w:rsidRPr="00633A23">
        <w:rPr>
          <w:rFonts w:cs="Arial"/>
        </w:rPr>
        <w:t xml:space="preserve"> </w:t>
      </w:r>
      <w:r w:rsidRPr="00633A23">
        <w:t>русский</w:t>
      </w:r>
      <w:r w:rsidRPr="00633A23">
        <w:rPr>
          <w:rFonts w:cs="Arial"/>
        </w:rPr>
        <w:t xml:space="preserve"> </w:t>
      </w:r>
      <w:r w:rsidRPr="00633A23">
        <w:t>архиерей</w:t>
      </w:r>
      <w:r w:rsidRPr="00633A23">
        <w:rPr>
          <w:rFonts w:cs="Arial"/>
        </w:rPr>
        <w:t xml:space="preserve">, </w:t>
      </w:r>
      <w:r w:rsidRPr="00633A23">
        <w:t>объезжая</w:t>
      </w:r>
      <w:r w:rsidRPr="00633A23">
        <w:rPr>
          <w:rFonts w:cs="Arial"/>
        </w:rPr>
        <w:t xml:space="preserve"> </w:t>
      </w:r>
      <w:r w:rsidRPr="00633A23">
        <w:t>епархию</w:t>
      </w:r>
      <w:r w:rsidRPr="00633A23">
        <w:rPr>
          <w:rFonts w:cs="Arial"/>
        </w:rPr>
        <w:t xml:space="preserve">, </w:t>
      </w:r>
      <w:r w:rsidRPr="00633A23">
        <w:t>был поражен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возмущен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одном</w:t>
      </w:r>
      <w:r w:rsidRPr="00633A23">
        <w:rPr>
          <w:rFonts w:cs="Arial"/>
        </w:rPr>
        <w:t xml:space="preserve"> </w:t>
      </w:r>
      <w:r w:rsidRPr="00633A23">
        <w:t>селе</w:t>
      </w:r>
      <w:r w:rsidRPr="00633A23">
        <w:rPr>
          <w:rFonts w:cs="Arial"/>
        </w:rPr>
        <w:t xml:space="preserve"> </w:t>
      </w:r>
      <w:r w:rsidRPr="00633A23">
        <w:t>содержа</w:t>
      </w:r>
      <w:r w:rsidRPr="00633A23">
        <w:softHyphen/>
        <w:t>лось</w:t>
      </w:r>
      <w:r w:rsidRPr="00633A23">
        <w:rPr>
          <w:rFonts w:cs="Arial"/>
        </w:rPr>
        <w:t xml:space="preserve"> </w:t>
      </w:r>
      <w:r w:rsidRPr="00633A23">
        <w:t>кладбище</w:t>
      </w:r>
      <w:r w:rsidRPr="00633A23">
        <w:rPr>
          <w:rFonts w:cs="Arial"/>
        </w:rPr>
        <w:t xml:space="preserve">.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вовсе</w:t>
      </w:r>
      <w:r w:rsidRPr="00633A23">
        <w:rPr>
          <w:rFonts w:cs="Arial"/>
        </w:rPr>
        <w:t xml:space="preserve"> </w:t>
      </w:r>
      <w:r w:rsidRPr="00633A23">
        <w:t>ничем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обгороже</w:t>
      </w:r>
      <w:r w:rsidRPr="00633A23">
        <w:softHyphen/>
        <w:t>но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намогильных</w:t>
      </w:r>
      <w:r w:rsidRPr="00633A23">
        <w:rPr>
          <w:rFonts w:cs="Arial"/>
        </w:rPr>
        <w:t xml:space="preserve"> </w:t>
      </w:r>
      <w:r w:rsidRPr="00633A23">
        <w:t>холмах</w:t>
      </w:r>
      <w:r w:rsidRPr="00633A23">
        <w:rPr>
          <w:rFonts w:cs="Arial"/>
        </w:rPr>
        <w:t xml:space="preserve"> </w:t>
      </w:r>
      <w:r w:rsidRPr="00633A23">
        <w:t>копались</w:t>
      </w:r>
      <w:r w:rsidRPr="00633A23">
        <w:rPr>
          <w:rFonts w:cs="Arial"/>
        </w:rPr>
        <w:t xml:space="preserve"> </w:t>
      </w:r>
      <w:r w:rsidRPr="00633A23">
        <w:t>рылами</w:t>
      </w:r>
      <w:r w:rsidRPr="00633A23">
        <w:rPr>
          <w:rFonts w:cs="Arial"/>
        </w:rPr>
        <w:t xml:space="preserve"> </w:t>
      </w:r>
      <w:r w:rsidRPr="00633A23">
        <w:t>своими свиньи</w:t>
      </w:r>
      <w:r w:rsidRPr="00633A23">
        <w:rPr>
          <w:rFonts w:cs="Arial"/>
        </w:rPr>
        <w:t xml:space="preserve">. </w:t>
      </w:r>
      <w:r w:rsidRPr="00633A23">
        <w:t>Возмущенный</w:t>
      </w:r>
      <w:r w:rsidRPr="00633A23">
        <w:rPr>
          <w:rFonts w:cs="Arial"/>
        </w:rPr>
        <w:t xml:space="preserve"> </w:t>
      </w:r>
      <w:r w:rsidRPr="00633A23">
        <w:t>архиерей</w:t>
      </w:r>
      <w:r w:rsidRPr="00633A23">
        <w:rPr>
          <w:rFonts w:cs="Arial"/>
        </w:rPr>
        <w:t xml:space="preserve"> </w:t>
      </w:r>
      <w:r w:rsidRPr="00633A23">
        <w:t>объяснил</w:t>
      </w:r>
      <w:r w:rsidRPr="00633A23">
        <w:rPr>
          <w:rFonts w:cs="Arial"/>
        </w:rPr>
        <w:t xml:space="preserve"> </w:t>
      </w:r>
      <w:r w:rsidRPr="00633A23">
        <w:t>крестьянам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надо</w:t>
      </w:r>
      <w:r w:rsidRPr="00633A23">
        <w:rPr>
          <w:rFonts w:cs="Arial"/>
        </w:rPr>
        <w:t xml:space="preserve"> </w:t>
      </w:r>
      <w:r w:rsidRPr="00633A23">
        <w:t>отн</w:t>
      </w:r>
      <w:r w:rsidRPr="00633A23">
        <w:t>о</w:t>
      </w:r>
      <w:r w:rsidRPr="00633A23">
        <w:t>ситься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месту</w:t>
      </w:r>
      <w:r w:rsidRPr="00633A23">
        <w:rPr>
          <w:rFonts w:cs="Arial"/>
        </w:rPr>
        <w:t xml:space="preserve"> </w:t>
      </w:r>
      <w:r w:rsidRPr="00633A23">
        <w:t>упокоения</w:t>
      </w:r>
      <w:r w:rsidRPr="00633A23">
        <w:rPr>
          <w:rFonts w:cs="Arial"/>
        </w:rPr>
        <w:t xml:space="preserve"> </w:t>
      </w:r>
      <w:r w:rsidRPr="00633A23">
        <w:t>отцов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, </w:t>
      </w:r>
      <w:r w:rsidRPr="00633A23">
        <w:t>выставил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показ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позорное</w:t>
      </w:r>
      <w:r w:rsidRPr="00633A23">
        <w:rPr>
          <w:rFonts w:cs="Arial"/>
        </w:rPr>
        <w:t xml:space="preserve"> </w:t>
      </w:r>
      <w:r w:rsidRPr="00633A23">
        <w:t>небрежение</w:t>
      </w:r>
      <w:r w:rsidRPr="00633A23">
        <w:rPr>
          <w:rFonts w:cs="Arial"/>
        </w:rPr>
        <w:t xml:space="preserve"> </w:t>
      </w:r>
      <w:r w:rsidRPr="00633A23">
        <w:t>о кла</w:t>
      </w:r>
      <w:r w:rsidRPr="00633A23">
        <w:t>д</w:t>
      </w:r>
      <w:r w:rsidRPr="00633A23">
        <w:t>бище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кончил</w:t>
      </w:r>
      <w:r w:rsidRPr="00633A23">
        <w:rPr>
          <w:rFonts w:cs="Arial"/>
        </w:rPr>
        <w:t xml:space="preserve"> </w:t>
      </w:r>
      <w:r w:rsidRPr="00633A23">
        <w:t>речь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словами</w:t>
      </w:r>
      <w:r w:rsidRPr="00633A23">
        <w:rPr>
          <w:rFonts w:cs="Arial"/>
        </w:rPr>
        <w:t xml:space="preserve">: </w:t>
      </w:r>
      <w:r w:rsidRPr="00633A23">
        <w:t>«вследствие этого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вас</w:t>
      </w:r>
      <w:r w:rsidRPr="00633A23">
        <w:rPr>
          <w:rFonts w:cs="Arial"/>
        </w:rPr>
        <w:t xml:space="preserve"> </w:t>
      </w:r>
      <w:r w:rsidRPr="00633A23">
        <w:t>моего</w:t>
      </w:r>
      <w:r w:rsidRPr="00633A23">
        <w:rPr>
          <w:rFonts w:cs="Arial"/>
        </w:rPr>
        <w:t xml:space="preserve"> </w:t>
      </w:r>
      <w:r w:rsidRPr="00633A23">
        <w:t>благословения»</w:t>
      </w:r>
      <w:r w:rsidRPr="00633A23">
        <w:rPr>
          <w:rFonts w:cs="Arial"/>
        </w:rPr>
        <w:t xml:space="preserve">. </w:t>
      </w:r>
      <w:r w:rsidRPr="00633A23">
        <w:t>Народ</w:t>
      </w:r>
      <w:r w:rsidRPr="00633A23">
        <w:rPr>
          <w:rFonts w:cs="Arial"/>
        </w:rPr>
        <w:t xml:space="preserve"> </w:t>
      </w:r>
      <w:r w:rsidRPr="00633A23">
        <w:t>взвыл</w:t>
      </w:r>
      <w:r w:rsidRPr="00633A23">
        <w:rPr>
          <w:rFonts w:cs="Arial"/>
        </w:rPr>
        <w:t xml:space="preserve">, </w:t>
      </w:r>
      <w:r w:rsidRPr="00633A23">
        <w:t>бросился</w:t>
      </w:r>
      <w:r w:rsidRPr="00633A23">
        <w:rPr>
          <w:rFonts w:cs="Arial"/>
        </w:rPr>
        <w:t xml:space="preserve"> </w:t>
      </w:r>
      <w:r w:rsidRPr="00633A23">
        <w:t>архиерею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ноги</w:t>
      </w:r>
      <w:r w:rsidRPr="00633A23">
        <w:rPr>
          <w:rFonts w:cs="Arial"/>
        </w:rPr>
        <w:t xml:space="preserve">, </w:t>
      </w:r>
      <w:r w:rsidRPr="00633A23">
        <w:t>просил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отпустить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их вину</w:t>
      </w:r>
      <w:r w:rsidRPr="00633A23">
        <w:rPr>
          <w:rFonts w:cs="Arial"/>
        </w:rPr>
        <w:t xml:space="preserve">. </w:t>
      </w:r>
      <w:r w:rsidRPr="00633A23">
        <w:t>Покончили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а</w:t>
      </w:r>
      <w:r w:rsidRPr="00633A23">
        <w:t>р</w:t>
      </w:r>
      <w:r w:rsidRPr="00633A23">
        <w:t>хиерей</w:t>
      </w:r>
      <w:r w:rsidRPr="00633A23">
        <w:rPr>
          <w:rFonts w:cs="Arial"/>
        </w:rPr>
        <w:t xml:space="preserve"> </w:t>
      </w:r>
      <w:r w:rsidRPr="00633A23">
        <w:t>обязал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сле</w:t>
      </w:r>
      <w:r w:rsidRPr="00633A23">
        <w:softHyphen/>
        <w:t>дующему</w:t>
      </w:r>
      <w:r w:rsidRPr="00633A23">
        <w:rPr>
          <w:rFonts w:cs="Arial"/>
        </w:rPr>
        <w:t xml:space="preserve"> </w:t>
      </w:r>
      <w:r w:rsidRPr="00633A23">
        <w:t>своему</w:t>
      </w:r>
      <w:r w:rsidRPr="00633A23">
        <w:rPr>
          <w:rFonts w:cs="Arial"/>
        </w:rPr>
        <w:t xml:space="preserve"> </w:t>
      </w:r>
      <w:r w:rsidRPr="00633A23">
        <w:t>приезду</w:t>
      </w:r>
      <w:r w:rsidRPr="00633A23">
        <w:rPr>
          <w:rFonts w:cs="Arial"/>
        </w:rPr>
        <w:t xml:space="preserve"> </w:t>
      </w:r>
      <w:r w:rsidRPr="00633A23">
        <w:t>привести</w:t>
      </w:r>
      <w:r w:rsidRPr="00633A23">
        <w:rPr>
          <w:rFonts w:cs="Arial"/>
        </w:rPr>
        <w:t xml:space="preserve"> </w:t>
      </w:r>
      <w:r w:rsidRPr="00633A23">
        <w:t>могилы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порядок и</w:t>
      </w:r>
      <w:r w:rsidRPr="00633A23">
        <w:rPr>
          <w:rFonts w:cs="Arial"/>
        </w:rPr>
        <w:t xml:space="preserve"> </w:t>
      </w:r>
      <w:r w:rsidRPr="00633A23">
        <w:t>устроить</w:t>
      </w:r>
      <w:r w:rsidRPr="00633A23">
        <w:rPr>
          <w:rFonts w:cs="Arial"/>
        </w:rPr>
        <w:t xml:space="preserve"> </w:t>
      </w:r>
      <w:r w:rsidRPr="00633A23">
        <w:t>округ</w:t>
      </w:r>
      <w:r w:rsidRPr="00633A23">
        <w:rPr>
          <w:rFonts w:cs="Arial"/>
        </w:rPr>
        <w:t xml:space="preserve"> </w:t>
      </w:r>
      <w:r w:rsidRPr="00633A23">
        <w:t>кладбища</w:t>
      </w:r>
      <w:r w:rsidRPr="00633A23">
        <w:rPr>
          <w:rFonts w:cs="Arial"/>
        </w:rPr>
        <w:t xml:space="preserve"> </w:t>
      </w:r>
      <w:r w:rsidRPr="00633A23">
        <w:t>изгородь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дан</w:t>
      </w:r>
      <w:r w:rsidRPr="00633A23">
        <w:softHyphen/>
        <w:t>ному</w:t>
      </w:r>
      <w:r w:rsidRPr="00633A23">
        <w:rPr>
          <w:rFonts w:cs="Arial"/>
        </w:rPr>
        <w:t xml:space="preserve"> </w:t>
      </w:r>
      <w:r w:rsidRPr="00633A23">
        <w:t>сроку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сделано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сколько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 </w:t>
      </w:r>
      <w:r w:rsidRPr="00633A23">
        <w:t>сел нужд</w:t>
      </w:r>
      <w:r w:rsidRPr="00633A23">
        <w:t>а</w:t>
      </w:r>
      <w:r w:rsidRPr="00633A23">
        <w:t>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таких</w:t>
      </w:r>
      <w:r w:rsidRPr="00633A23">
        <w:rPr>
          <w:rFonts w:cs="Arial"/>
        </w:rPr>
        <w:t xml:space="preserve"> </w:t>
      </w:r>
      <w:r w:rsidRPr="00633A23">
        <w:t>наставлениях</w:t>
      </w:r>
      <w:r w:rsidRPr="00633A23">
        <w:rPr>
          <w:rFonts w:cs="Arial"/>
        </w:rPr>
        <w:t>!</w:t>
      </w:r>
    </w:p>
    <w:p w:rsidR="002D3589" w:rsidRPr="00633A23" w:rsidRDefault="002D3589" w:rsidP="00EB0F88">
      <w:r w:rsidRPr="00633A23">
        <w:t>«Не</w:t>
      </w:r>
      <w:r w:rsidRPr="00633A23">
        <w:rPr>
          <w:rFonts w:cs="Arial"/>
        </w:rPr>
        <w:t xml:space="preserve"> </w:t>
      </w:r>
      <w:r w:rsidRPr="00633A23">
        <w:t>скорбите</w:t>
      </w:r>
      <w:r w:rsidRPr="00633A23">
        <w:rPr>
          <w:rFonts w:cs="Arial"/>
        </w:rPr>
        <w:t xml:space="preserve">, </w:t>
      </w:r>
      <w:r w:rsidRPr="00633A23">
        <w:t>якоже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прочий</w:t>
      </w:r>
      <w:r w:rsidRPr="00633A23">
        <w:rPr>
          <w:rFonts w:cs="Arial"/>
        </w:rPr>
        <w:t xml:space="preserve">, </w:t>
      </w:r>
      <w:r w:rsidRPr="00633A23">
        <w:t>неимущий</w:t>
      </w:r>
      <w:r w:rsidRPr="00633A23">
        <w:rPr>
          <w:rFonts w:cs="Arial"/>
        </w:rPr>
        <w:t xml:space="preserve"> </w:t>
      </w:r>
      <w:r w:rsidRPr="00633A23">
        <w:t>упова</w:t>
      </w:r>
      <w:r w:rsidRPr="00633A23">
        <w:softHyphen/>
        <w:t>ния»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Этот</w:t>
      </w:r>
      <w:r w:rsidRPr="00633A23">
        <w:rPr>
          <w:rFonts w:cs="Arial"/>
        </w:rPr>
        <w:t xml:space="preserve"> </w:t>
      </w:r>
      <w:r w:rsidRPr="00633A23">
        <w:t>завет</w:t>
      </w:r>
      <w:r w:rsidRPr="00633A23">
        <w:rPr>
          <w:rFonts w:cs="Arial"/>
        </w:rPr>
        <w:t xml:space="preserve"> </w:t>
      </w:r>
      <w:r w:rsidRPr="00633A23">
        <w:t>апостола</w:t>
      </w:r>
      <w:r w:rsidRPr="00633A23">
        <w:rPr>
          <w:rFonts w:cs="Arial"/>
        </w:rPr>
        <w:t xml:space="preserve"> </w:t>
      </w:r>
      <w:r w:rsidRPr="00633A23">
        <w:t>должны</w:t>
      </w:r>
      <w:r w:rsidRPr="00633A23">
        <w:rPr>
          <w:rFonts w:cs="Arial"/>
        </w:rPr>
        <w:t xml:space="preserve"> </w:t>
      </w:r>
      <w:r w:rsidRPr="00633A23">
        <w:t>помнить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, </w:t>
      </w:r>
      <w:r w:rsidRPr="00633A23">
        <w:t>когда они</w:t>
      </w:r>
      <w:r w:rsidRPr="00633A23">
        <w:rPr>
          <w:rFonts w:cs="Arial"/>
        </w:rPr>
        <w:t xml:space="preserve"> </w:t>
      </w:r>
      <w:r w:rsidRPr="00633A23">
        <w:t>лишаются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близких</w:t>
      </w:r>
      <w:r w:rsidRPr="00633A23">
        <w:rPr>
          <w:rFonts w:cs="Arial"/>
        </w:rPr>
        <w:t xml:space="preserve">. </w:t>
      </w:r>
      <w:r w:rsidRPr="00633A23">
        <w:t>Челов</w:t>
      </w:r>
      <w:r w:rsidRPr="00633A23">
        <w:t>е</w:t>
      </w:r>
      <w:r w:rsidRPr="00633A23">
        <w:t>ку</w:t>
      </w:r>
      <w:r w:rsidRPr="00633A23">
        <w:rPr>
          <w:rFonts w:cs="Arial"/>
        </w:rPr>
        <w:t xml:space="preserve"> </w:t>
      </w:r>
      <w:r w:rsidRPr="00633A23">
        <w:t>трудно</w:t>
      </w:r>
      <w:r w:rsidRPr="00633A23">
        <w:rPr>
          <w:rFonts w:cs="Arial"/>
        </w:rPr>
        <w:t xml:space="preserve"> </w:t>
      </w:r>
      <w:r w:rsidRPr="00633A23">
        <w:t>не скорбеть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отнимаются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, </w:t>
      </w:r>
      <w:r w:rsidRPr="00633A23">
        <w:t>которые привязывали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ради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жил</w:t>
      </w:r>
      <w:r w:rsidRPr="00633A23">
        <w:rPr>
          <w:rFonts w:cs="Arial"/>
        </w:rPr>
        <w:t xml:space="preserve">. </w:t>
      </w:r>
      <w:r w:rsidRPr="00633A23">
        <w:t>Но какая</w:t>
      </w:r>
      <w:r w:rsidRPr="00633A23">
        <w:rPr>
          <w:rFonts w:cs="Arial"/>
        </w:rPr>
        <w:t xml:space="preserve"> </w:t>
      </w:r>
      <w:r w:rsidRPr="00633A23">
        <w:t>глубокая</w:t>
      </w:r>
      <w:r w:rsidRPr="00633A23">
        <w:rPr>
          <w:rFonts w:cs="Arial"/>
        </w:rPr>
        <w:t xml:space="preserve"> </w:t>
      </w:r>
      <w:r w:rsidRPr="00633A23">
        <w:t>пропасть</w:t>
      </w:r>
      <w:r w:rsidRPr="00633A23">
        <w:rPr>
          <w:rFonts w:cs="Arial"/>
        </w:rPr>
        <w:t xml:space="preserve"> </w:t>
      </w:r>
      <w:r w:rsidRPr="00633A23">
        <w:t>отделяет</w:t>
      </w:r>
      <w:r w:rsidRPr="00633A23">
        <w:rPr>
          <w:rFonts w:cs="Arial"/>
        </w:rPr>
        <w:t xml:space="preserve"> </w:t>
      </w:r>
      <w:r w:rsidRPr="00633A23">
        <w:t>просветленную скорбь</w:t>
      </w:r>
      <w:r w:rsidRPr="00633A23">
        <w:rPr>
          <w:rFonts w:cs="Arial"/>
        </w:rPr>
        <w:t xml:space="preserve"> </w:t>
      </w:r>
      <w:r w:rsidRPr="00633A23">
        <w:t>христиа</w:t>
      </w:r>
      <w:r w:rsidRPr="00633A23">
        <w:t>н</w:t>
      </w:r>
      <w:r w:rsidRPr="00633A23">
        <w:t>скую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дикого</w:t>
      </w:r>
      <w:r w:rsidRPr="00633A23">
        <w:rPr>
          <w:rFonts w:cs="Arial"/>
        </w:rPr>
        <w:t xml:space="preserve"> </w:t>
      </w:r>
      <w:r w:rsidRPr="00633A23">
        <w:t>отчаяния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верующих</w:t>
      </w:r>
      <w:r w:rsidRPr="00633A23">
        <w:rPr>
          <w:rFonts w:cs="Arial"/>
        </w:rPr>
        <w:t>!</w:t>
      </w:r>
    </w:p>
    <w:p w:rsidR="002D3589" w:rsidRPr="00633A23" w:rsidRDefault="002D3589" w:rsidP="00EB0F88">
      <w:r w:rsidRPr="00633A23">
        <w:t>Трудно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минуту</w:t>
      </w:r>
      <w:r w:rsidRPr="00633A23">
        <w:rPr>
          <w:rFonts w:cs="Arial"/>
        </w:rPr>
        <w:t xml:space="preserve"> </w:t>
      </w:r>
      <w:r w:rsidRPr="00633A23">
        <w:t>таких</w:t>
      </w:r>
      <w:r w:rsidRPr="00633A23">
        <w:rPr>
          <w:rFonts w:cs="Arial"/>
        </w:rPr>
        <w:t xml:space="preserve"> </w:t>
      </w:r>
      <w:r w:rsidRPr="00633A23">
        <w:t>страшных</w:t>
      </w:r>
      <w:r w:rsidRPr="00633A23">
        <w:rPr>
          <w:rFonts w:cs="Arial"/>
        </w:rPr>
        <w:t xml:space="preserve"> </w:t>
      </w:r>
      <w:r w:rsidRPr="00633A23">
        <w:t>потрясений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softHyphen/>
        <w:t>ставить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 </w:t>
      </w:r>
      <w:r w:rsidRPr="00633A23">
        <w:t>совершенно</w:t>
      </w:r>
      <w:r w:rsidRPr="00633A23">
        <w:rPr>
          <w:rFonts w:cs="Arial"/>
        </w:rPr>
        <w:t xml:space="preserve"> </w:t>
      </w:r>
      <w:r w:rsidRPr="00633A23">
        <w:t>умолкнуть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голос</w:t>
      </w:r>
      <w:r w:rsidRPr="00633A23">
        <w:rPr>
          <w:rFonts w:cs="Arial"/>
        </w:rPr>
        <w:t xml:space="preserve"> </w:t>
      </w:r>
      <w:r w:rsidRPr="00633A23">
        <w:t>рас</w:t>
      </w:r>
      <w:r w:rsidRPr="00633A23">
        <w:softHyphen/>
        <w:t>судка</w:t>
      </w:r>
      <w:r w:rsidRPr="00633A23">
        <w:rPr>
          <w:rFonts w:cs="Arial"/>
        </w:rPr>
        <w:t xml:space="preserve"> </w:t>
      </w:r>
      <w:r w:rsidRPr="00633A23">
        <w:t>должен</w:t>
      </w:r>
      <w:r w:rsidRPr="00633A23">
        <w:rPr>
          <w:rFonts w:cs="Arial"/>
        </w:rPr>
        <w:t xml:space="preserve"> </w:t>
      </w:r>
      <w:r w:rsidRPr="00633A23">
        <w:t>сдержать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беспорядочный</w:t>
      </w:r>
      <w:r w:rsidRPr="00633A23">
        <w:rPr>
          <w:rFonts w:cs="Arial"/>
        </w:rPr>
        <w:t xml:space="preserve"> </w:t>
      </w:r>
      <w:r w:rsidRPr="00633A23">
        <w:t>порыв сердца</w:t>
      </w:r>
      <w:r w:rsidRPr="00633A23">
        <w:rPr>
          <w:rFonts w:cs="Arial"/>
        </w:rPr>
        <w:t xml:space="preserve">. </w:t>
      </w:r>
      <w:r w:rsidRPr="00633A23">
        <w:t>Будем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говорить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умер</w:t>
      </w:r>
      <w:r w:rsidRPr="00633A23">
        <w:softHyphen/>
        <w:t>шего</w:t>
      </w:r>
      <w:r w:rsidRPr="00633A23">
        <w:rPr>
          <w:rFonts w:cs="Arial"/>
        </w:rPr>
        <w:t xml:space="preserve"> </w:t>
      </w:r>
      <w:r w:rsidRPr="00633A23">
        <w:t>смерть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приобретение</w:t>
      </w:r>
      <w:r w:rsidRPr="00633A23">
        <w:rPr>
          <w:rFonts w:cs="Arial"/>
        </w:rPr>
        <w:t xml:space="preserve">: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той</w:t>
      </w:r>
      <w:r w:rsidRPr="00633A23">
        <w:rPr>
          <w:rFonts w:cs="Arial"/>
        </w:rPr>
        <w:t xml:space="preserve"> </w:t>
      </w:r>
      <w:r w:rsidRPr="00633A23">
        <w:t>близости</w:t>
      </w:r>
      <w:r w:rsidRPr="00633A23">
        <w:rPr>
          <w:rFonts w:cs="Arial"/>
        </w:rPr>
        <w:t xml:space="preserve"> </w:t>
      </w:r>
      <w:r w:rsidRPr="00633A23">
        <w:t>к Богу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призван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ним теперь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властна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одна</w:t>
      </w:r>
      <w:r w:rsidRPr="00633A23">
        <w:rPr>
          <w:rFonts w:cs="Arial"/>
        </w:rPr>
        <w:t xml:space="preserve"> </w:t>
      </w:r>
      <w:r w:rsidRPr="00633A23">
        <w:t>земная</w:t>
      </w:r>
      <w:r w:rsidRPr="00633A23">
        <w:rPr>
          <w:rFonts w:cs="Arial"/>
        </w:rPr>
        <w:t xml:space="preserve"> </w:t>
      </w:r>
      <w:r w:rsidRPr="00633A23">
        <w:t>мука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заденет его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одна</w:t>
      </w:r>
      <w:r w:rsidRPr="00633A23">
        <w:rPr>
          <w:rFonts w:cs="Arial"/>
        </w:rPr>
        <w:t xml:space="preserve"> </w:t>
      </w:r>
      <w:r w:rsidRPr="00633A23">
        <w:t>скорбь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разве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великой</w:t>
      </w:r>
      <w:r w:rsidRPr="00633A23">
        <w:rPr>
          <w:rFonts w:cs="Arial"/>
        </w:rPr>
        <w:t xml:space="preserve"> </w:t>
      </w:r>
      <w:r w:rsidRPr="00633A23">
        <w:t>выго</w:t>
      </w:r>
      <w:r w:rsidRPr="00633A23">
        <w:softHyphen/>
        <w:t>ды</w:t>
      </w:r>
      <w:r w:rsidRPr="00633A23">
        <w:rPr>
          <w:rFonts w:cs="Arial"/>
        </w:rPr>
        <w:t xml:space="preserve"> </w:t>
      </w:r>
      <w:r w:rsidRPr="00633A23">
        <w:t>против</w:t>
      </w:r>
      <w:r w:rsidRPr="00633A23">
        <w:rPr>
          <w:rFonts w:cs="Arial"/>
        </w:rPr>
        <w:t xml:space="preserve"> </w:t>
      </w:r>
      <w:r w:rsidRPr="00633A23">
        <w:t>земной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>!</w:t>
      </w:r>
    </w:p>
    <w:p w:rsidR="002D3589" w:rsidRPr="00633A23" w:rsidRDefault="002D3589" w:rsidP="00EB0F88">
      <w:r w:rsidRPr="00633A23">
        <w:t>Представьте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матери</w:t>
      </w:r>
      <w:r w:rsidRPr="00633A23">
        <w:rPr>
          <w:rFonts w:cs="Arial"/>
        </w:rPr>
        <w:t xml:space="preserve">, </w:t>
      </w:r>
      <w:r w:rsidRPr="00633A23">
        <w:t>живущей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вели</w:t>
      </w:r>
      <w:r w:rsidRPr="00633A23">
        <w:softHyphen/>
        <w:t>кой</w:t>
      </w:r>
      <w:r w:rsidRPr="00633A23">
        <w:rPr>
          <w:rFonts w:cs="Arial"/>
        </w:rPr>
        <w:t xml:space="preserve"> </w:t>
      </w:r>
      <w:r w:rsidRPr="00633A23">
        <w:t>бедности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еле</w:t>
      </w:r>
      <w:r w:rsidRPr="00633A23">
        <w:rPr>
          <w:rFonts w:cs="Arial"/>
        </w:rPr>
        <w:t xml:space="preserve"> </w:t>
      </w:r>
      <w:r w:rsidRPr="00633A23">
        <w:t>прокармливающей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сына</w:t>
      </w:r>
      <w:r w:rsidRPr="00633A23">
        <w:rPr>
          <w:rFonts w:cs="Arial"/>
        </w:rPr>
        <w:t xml:space="preserve">, </w:t>
      </w:r>
      <w:r w:rsidRPr="00633A23">
        <w:t>приходит</w:t>
      </w:r>
      <w:r w:rsidRPr="00633A23">
        <w:rPr>
          <w:rFonts w:cs="Arial"/>
        </w:rPr>
        <w:t xml:space="preserve"> </w:t>
      </w:r>
      <w:r w:rsidRPr="00633A23">
        <w:t>богатейший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могущественный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и говорит</w:t>
      </w:r>
      <w:r w:rsidRPr="00633A23">
        <w:rPr>
          <w:rFonts w:cs="Arial"/>
        </w:rPr>
        <w:t xml:space="preserve">: </w:t>
      </w:r>
      <w:r w:rsidRPr="00633A23">
        <w:t>«Дай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t>с</w:t>
      </w:r>
      <w:r w:rsidRPr="00633A23">
        <w:t>питание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в прекрасном</w:t>
      </w:r>
      <w:r w:rsidRPr="00633A23">
        <w:rPr>
          <w:rFonts w:cs="Arial"/>
        </w:rPr>
        <w:t xml:space="preserve"> </w:t>
      </w:r>
      <w:r w:rsidRPr="00633A23">
        <w:t>дворце</w:t>
      </w:r>
      <w:r w:rsidRPr="00633A23">
        <w:rPr>
          <w:rFonts w:cs="Arial"/>
        </w:rPr>
        <w:t xml:space="preserve">,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иметь</w:t>
      </w:r>
      <w:r w:rsidRPr="00633A23">
        <w:rPr>
          <w:rFonts w:cs="Arial"/>
        </w:rPr>
        <w:t xml:space="preserve"> </w:t>
      </w:r>
      <w:r w:rsidRPr="00633A23">
        <w:t>мудрых</w:t>
      </w:r>
      <w:r w:rsidRPr="00633A23">
        <w:rPr>
          <w:rFonts w:cs="Arial"/>
        </w:rPr>
        <w:t xml:space="preserve"> </w:t>
      </w:r>
      <w:r w:rsidRPr="00633A23">
        <w:t>наставников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научат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всякой</w:t>
      </w:r>
      <w:r w:rsidRPr="00633A23">
        <w:rPr>
          <w:rFonts w:cs="Arial"/>
        </w:rPr>
        <w:t xml:space="preserve"> </w:t>
      </w:r>
      <w:r w:rsidRPr="00633A23">
        <w:t>мудрости</w:t>
      </w:r>
      <w:r w:rsidRPr="00633A23">
        <w:rPr>
          <w:rFonts w:cs="Arial"/>
        </w:rPr>
        <w:t xml:space="preserve">; </w:t>
      </w:r>
      <w:r w:rsidRPr="00633A23">
        <w:t>воспитав</w:t>
      </w:r>
      <w:r w:rsidRPr="00633A23">
        <w:rPr>
          <w:rFonts w:cs="Arial"/>
        </w:rPr>
        <w:t xml:space="preserve">, </w:t>
      </w:r>
      <w:r w:rsidRPr="00633A23">
        <w:t>я обеспечу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сделаю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благоденственным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softHyphen/>
        <w:t>сколько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силах</w:t>
      </w:r>
      <w:r w:rsidRPr="00633A23">
        <w:rPr>
          <w:rFonts w:cs="Arial"/>
        </w:rPr>
        <w:t xml:space="preserve"> </w:t>
      </w:r>
      <w:r w:rsidRPr="00633A23">
        <w:t>человеческих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ставлю</w:t>
      </w:r>
      <w:r w:rsidRPr="00633A23">
        <w:rPr>
          <w:rFonts w:cs="Arial"/>
        </w:rPr>
        <w:t xml:space="preserve"> </w:t>
      </w:r>
      <w:r w:rsidRPr="00633A23">
        <w:t>только</w:t>
      </w:r>
      <w:r w:rsidR="00844ACB"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условие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видала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t>о</w:t>
      </w:r>
      <w:r w:rsidRPr="00633A23">
        <w:t>гда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вырастет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разовьется</w:t>
      </w:r>
      <w:r w:rsidRPr="00633A23">
        <w:rPr>
          <w:rFonts w:cs="Arial"/>
        </w:rPr>
        <w:t xml:space="preserve">,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увидишь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еле узнаешь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блестящем</w:t>
      </w:r>
      <w:r w:rsidRPr="00633A23">
        <w:rPr>
          <w:rFonts w:cs="Arial"/>
        </w:rPr>
        <w:t xml:space="preserve">, </w:t>
      </w:r>
      <w:r w:rsidRPr="00633A23">
        <w:t>изящно</w:t>
      </w:r>
      <w:r w:rsidRPr="00633A23">
        <w:rPr>
          <w:rFonts w:cs="Arial"/>
        </w:rPr>
        <w:t xml:space="preserve"> </w:t>
      </w:r>
      <w:r w:rsidRPr="00633A23">
        <w:t>образ</w:t>
      </w:r>
      <w:r w:rsidRPr="00633A23">
        <w:t>о</w:t>
      </w:r>
      <w:r w:rsidRPr="00633A23">
        <w:t>ванном</w:t>
      </w:r>
      <w:r w:rsidRPr="00633A23">
        <w:rPr>
          <w:rFonts w:cs="Arial"/>
        </w:rPr>
        <w:t xml:space="preserve"> </w:t>
      </w:r>
      <w:r w:rsidRPr="00633A23">
        <w:t>че</w:t>
      </w:r>
      <w:r w:rsidRPr="00633A23">
        <w:softHyphen/>
        <w:t>ловеке</w:t>
      </w:r>
      <w:r w:rsidRPr="00633A23">
        <w:rPr>
          <w:rFonts w:cs="Arial"/>
        </w:rPr>
        <w:t xml:space="preserve"> </w:t>
      </w:r>
      <w:r w:rsidRPr="00633A23">
        <w:t>твоего</w:t>
      </w:r>
      <w:r w:rsidRPr="00633A23">
        <w:rPr>
          <w:rFonts w:cs="Arial"/>
        </w:rPr>
        <w:t xml:space="preserve"> </w:t>
      </w:r>
      <w:r w:rsidRPr="00633A23">
        <w:t>оборванца</w:t>
      </w:r>
      <w:r w:rsidRPr="00633A23">
        <w:rPr>
          <w:rFonts w:cs="Arial"/>
        </w:rPr>
        <w:t>-</w:t>
      </w:r>
      <w:r w:rsidRPr="00633A23">
        <w:t>сына</w:t>
      </w:r>
      <w:r w:rsidRPr="00633A23">
        <w:rPr>
          <w:rFonts w:cs="Arial"/>
        </w:rPr>
        <w:t xml:space="preserve">;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, </w:t>
      </w:r>
      <w:r w:rsidRPr="00633A23">
        <w:t>выбирай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softHyphen/>
        <w:t>столько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любишь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принести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него эту</w:t>
      </w:r>
      <w:r w:rsidRPr="00633A23">
        <w:rPr>
          <w:rFonts w:cs="Arial"/>
        </w:rPr>
        <w:t xml:space="preserve"> </w:t>
      </w:r>
      <w:r w:rsidRPr="00633A23">
        <w:t>жертву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расставаясь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, </w:t>
      </w:r>
      <w:r w:rsidRPr="00633A23">
        <w:t>дать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высшее мирское</w:t>
      </w:r>
      <w:r w:rsidRPr="00633A23">
        <w:rPr>
          <w:rFonts w:cs="Arial"/>
        </w:rPr>
        <w:t xml:space="preserve"> </w:t>
      </w:r>
      <w:r w:rsidRPr="00633A23">
        <w:t>счастье»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Вот</w:t>
      </w:r>
      <w:r w:rsidRPr="00633A23">
        <w:rPr>
          <w:rFonts w:cs="Arial"/>
        </w:rPr>
        <w:t xml:space="preserve">,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увод</w:t>
      </w:r>
      <w:r w:rsidRPr="00633A23">
        <w:rPr>
          <w:rFonts w:cs="Arial"/>
        </w:rPr>
        <w:t xml:space="preserve"> </w:t>
      </w:r>
      <w:r w:rsidRPr="00633A23">
        <w:t>сына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расставание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матери для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высшей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лучшей</w:t>
      </w:r>
      <w:r w:rsidRPr="00633A23">
        <w:rPr>
          <w:rFonts w:cs="Arial"/>
        </w:rPr>
        <w:t xml:space="preserve"> </w:t>
      </w:r>
      <w:r w:rsidRPr="00633A23">
        <w:t>судьбы</w:t>
      </w:r>
      <w:r w:rsidRPr="00633A23">
        <w:rPr>
          <w:rFonts w:cs="Arial"/>
        </w:rPr>
        <w:t xml:space="preserve">, </w:t>
      </w:r>
      <w:r w:rsidRPr="00633A23">
        <w:t>весьма</w:t>
      </w:r>
      <w:r w:rsidRPr="00633A23">
        <w:rPr>
          <w:rFonts w:cs="Arial"/>
        </w:rPr>
        <w:t xml:space="preserve"> </w:t>
      </w:r>
      <w:r w:rsidRPr="00633A23">
        <w:t>сходно</w:t>
      </w:r>
      <w:r w:rsidRPr="00633A23">
        <w:rPr>
          <w:rFonts w:cs="Arial"/>
        </w:rPr>
        <w:t xml:space="preserve"> </w:t>
      </w:r>
      <w:r w:rsidRPr="00633A23">
        <w:t>с тем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должны</w:t>
      </w:r>
      <w:r w:rsidRPr="00633A23">
        <w:rPr>
          <w:rFonts w:cs="Arial"/>
        </w:rPr>
        <w:t xml:space="preserve"> </w:t>
      </w:r>
      <w:r w:rsidRPr="00633A23">
        <w:t>отдавать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наших</w:t>
      </w:r>
      <w:r w:rsidRPr="00633A23">
        <w:rPr>
          <w:rFonts w:cs="Arial"/>
        </w:rPr>
        <w:t xml:space="preserve"> </w:t>
      </w:r>
      <w:r w:rsidRPr="00633A23">
        <w:t>близких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Можем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роптать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Господом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от страданий</w:t>
      </w:r>
      <w:r w:rsidRPr="00633A23">
        <w:rPr>
          <w:rFonts w:cs="Arial"/>
        </w:rPr>
        <w:t xml:space="preserve"> </w:t>
      </w:r>
      <w:r w:rsidRPr="00633A23">
        <w:t>призваны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блаженству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уничижения</w:t>
      </w:r>
      <w:r w:rsidRPr="00633A23">
        <w:rPr>
          <w:rFonts w:cs="Arial"/>
        </w:rPr>
        <w:t xml:space="preserve"> </w:t>
      </w:r>
      <w:r w:rsidRPr="00633A23">
        <w:t>к славе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вместо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терзаться</w:t>
      </w:r>
      <w:r w:rsidRPr="00633A23">
        <w:rPr>
          <w:rFonts w:cs="Arial"/>
        </w:rPr>
        <w:t xml:space="preserve"> </w:t>
      </w:r>
      <w:r w:rsidRPr="00633A23">
        <w:t>такой</w:t>
      </w:r>
      <w:r w:rsidRPr="00633A23">
        <w:rPr>
          <w:rFonts w:cs="Arial"/>
        </w:rPr>
        <w:t xml:space="preserve"> </w:t>
      </w:r>
      <w:r w:rsidRPr="00633A23">
        <w:t>мукой</w:t>
      </w:r>
      <w:r w:rsidRPr="00633A23">
        <w:rPr>
          <w:rFonts w:cs="Arial"/>
        </w:rPr>
        <w:t xml:space="preserve">, </w:t>
      </w:r>
      <w:r w:rsidRPr="00633A23">
        <w:t>ко</w:t>
      </w:r>
      <w:r w:rsidRPr="00633A23">
        <w:softHyphen/>
        <w:t>торая</w:t>
      </w:r>
      <w:r w:rsidRPr="00633A23">
        <w:rPr>
          <w:rFonts w:cs="Arial"/>
        </w:rPr>
        <w:t xml:space="preserve"> </w:t>
      </w:r>
      <w:r w:rsidRPr="00633A23">
        <w:t>бесплодна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пот</w:t>
      </w:r>
      <w:r w:rsidRPr="00633A23">
        <w:t>о</w:t>
      </w:r>
      <w:r w:rsidRPr="00633A23">
        <w:t>му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равно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возвра</w:t>
      </w:r>
      <w:r w:rsidRPr="00633A23">
        <w:softHyphen/>
        <w:t>тить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здесь</w:t>
      </w:r>
      <w:r w:rsidRPr="00633A23">
        <w:rPr>
          <w:rFonts w:cs="Arial"/>
        </w:rPr>
        <w:t xml:space="preserve">, </w:t>
      </w:r>
      <w:r w:rsidRPr="00633A23">
        <w:t>будем</w:t>
      </w:r>
      <w:r w:rsidRPr="00633A23">
        <w:rPr>
          <w:rFonts w:cs="Arial"/>
        </w:rPr>
        <w:t xml:space="preserve"> </w:t>
      </w:r>
      <w:r w:rsidRPr="00633A23">
        <w:t>утешать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великим</w:t>
      </w:r>
      <w:r w:rsidRPr="00633A23">
        <w:rPr>
          <w:rFonts w:cs="Arial"/>
        </w:rPr>
        <w:t xml:space="preserve"> </w:t>
      </w:r>
      <w:r w:rsidRPr="00633A23">
        <w:t>упо</w:t>
      </w:r>
      <w:r w:rsidRPr="00633A23">
        <w:softHyphen/>
        <w:t>ванием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свид</w:t>
      </w:r>
      <w:r w:rsidRPr="00633A23">
        <w:t>а</w:t>
      </w:r>
      <w:r w:rsidRPr="00633A23">
        <w:t>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крае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более разлуки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Люди</w:t>
      </w:r>
      <w:r w:rsidRPr="00633A23">
        <w:rPr>
          <w:rFonts w:cs="Arial"/>
        </w:rPr>
        <w:t xml:space="preserve"> </w:t>
      </w:r>
      <w:r w:rsidRPr="00633A23">
        <w:t>чуткие</w:t>
      </w:r>
      <w:r w:rsidRPr="00633A23">
        <w:rPr>
          <w:rFonts w:cs="Arial"/>
        </w:rPr>
        <w:t xml:space="preserve">, </w:t>
      </w:r>
      <w:r w:rsidRPr="00633A23">
        <w:t>духовною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 xml:space="preserve"> </w:t>
      </w:r>
      <w:r w:rsidRPr="00633A23">
        <w:t>восстанавливаю</w:t>
      </w:r>
      <w:r w:rsidRPr="00633A23">
        <w:softHyphen/>
        <w:t>щие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rPr>
          <w:rFonts w:cs="Arial"/>
        </w:rPr>
        <w:t xml:space="preserve"> </w:t>
      </w:r>
      <w:r w:rsidRPr="00633A23">
        <w:t>способности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, </w:t>
      </w:r>
      <w:r w:rsidRPr="00633A23">
        <w:t>кот</w:t>
      </w:r>
      <w:r w:rsidRPr="00633A23">
        <w:t>о</w:t>
      </w:r>
      <w:r w:rsidRPr="00633A23">
        <w:t>рые</w:t>
      </w:r>
      <w:r w:rsidRPr="00633A23">
        <w:rPr>
          <w:rFonts w:cs="Arial"/>
        </w:rPr>
        <w:t xml:space="preserve"> </w:t>
      </w:r>
      <w:r w:rsidRPr="00633A23">
        <w:t>убивает жизнь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плоти</w:t>
      </w:r>
      <w:r w:rsidRPr="00633A23">
        <w:rPr>
          <w:rFonts w:cs="Arial"/>
        </w:rPr>
        <w:t xml:space="preserve">,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страстей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, </w:t>
      </w:r>
      <w:r w:rsidRPr="00633A23">
        <w:t>вот</w:t>
      </w:r>
      <w:r w:rsidRPr="00633A23">
        <w:rPr>
          <w:rFonts w:cs="Arial"/>
        </w:rPr>
        <w:t xml:space="preserve">,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лучают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усопших</w:t>
      </w:r>
      <w:r w:rsidRPr="00633A23">
        <w:rPr>
          <w:rFonts w:cs="Arial"/>
        </w:rPr>
        <w:t xml:space="preserve"> </w:t>
      </w:r>
      <w:r w:rsidRPr="00633A23">
        <w:t>т</w:t>
      </w:r>
      <w:r w:rsidRPr="00633A23">
        <w:t>а</w:t>
      </w:r>
      <w:r w:rsidRPr="00633A23">
        <w:t>инственные</w:t>
      </w:r>
      <w:r w:rsidRPr="00633A23">
        <w:rPr>
          <w:rFonts w:cs="Arial"/>
        </w:rPr>
        <w:t xml:space="preserve"> </w:t>
      </w:r>
      <w:r w:rsidRPr="00633A23">
        <w:t>знамения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прерывного</w:t>
      </w:r>
      <w:r w:rsidRPr="00633A23">
        <w:rPr>
          <w:rFonts w:cs="Arial"/>
        </w:rPr>
        <w:t xml:space="preserve"> </w:t>
      </w:r>
      <w:r w:rsidRPr="00633A23">
        <w:t>обещания</w:t>
      </w:r>
      <w:r w:rsidRPr="00633A23">
        <w:rPr>
          <w:rFonts w:cs="Arial"/>
        </w:rPr>
        <w:t xml:space="preserve">: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умерший</w:t>
      </w:r>
      <w:r w:rsidRPr="00633A23">
        <w:rPr>
          <w:rFonts w:cs="Arial"/>
        </w:rPr>
        <w:t xml:space="preserve"> </w:t>
      </w:r>
      <w:r w:rsidRPr="00633A23">
        <w:t>отец</w:t>
      </w:r>
      <w:r w:rsidRPr="00633A23">
        <w:rPr>
          <w:rFonts w:cs="Arial"/>
        </w:rPr>
        <w:t xml:space="preserve"> </w:t>
      </w:r>
      <w:r w:rsidRPr="00633A23">
        <w:t>явится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сыну 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улыбкой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посмотрит</w:t>
      </w:r>
      <w:r w:rsidRPr="00633A23">
        <w:rPr>
          <w:rFonts w:cs="Arial"/>
        </w:rPr>
        <w:t xml:space="preserve">, </w:t>
      </w:r>
      <w:r w:rsidRPr="00633A23">
        <w:t>скажет</w:t>
      </w:r>
      <w:r w:rsidRPr="00633A23">
        <w:rPr>
          <w:rFonts w:cs="Arial"/>
        </w:rPr>
        <w:t xml:space="preserve"> </w:t>
      </w:r>
      <w:r w:rsidRPr="00633A23">
        <w:t>какое</w:t>
      </w:r>
      <w:r w:rsidRPr="00633A23">
        <w:rPr>
          <w:rFonts w:cs="Arial"/>
        </w:rPr>
        <w:t>-</w:t>
      </w:r>
      <w:r w:rsidRPr="00633A23">
        <w:t>нибудь предостерегающее</w:t>
      </w:r>
      <w:r w:rsidRPr="00633A23">
        <w:rPr>
          <w:rFonts w:cs="Arial"/>
        </w:rPr>
        <w:t xml:space="preserve"> </w:t>
      </w:r>
      <w:r w:rsidRPr="00633A23">
        <w:t>слово</w:t>
      </w:r>
      <w:r w:rsidRPr="00633A23">
        <w:rPr>
          <w:rFonts w:cs="Arial"/>
        </w:rPr>
        <w:t xml:space="preserve">, </w:t>
      </w:r>
      <w:r w:rsidRPr="00633A23">
        <w:t>напомнит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какое</w:t>
      </w:r>
      <w:r w:rsidRPr="00633A23">
        <w:rPr>
          <w:rFonts w:cs="Arial"/>
        </w:rPr>
        <w:t>-</w:t>
      </w:r>
      <w:r w:rsidRPr="00633A23">
        <w:t>нибудь не</w:t>
      </w:r>
      <w:r w:rsidRPr="00633A23">
        <w:rPr>
          <w:rFonts w:cs="Arial"/>
        </w:rPr>
        <w:t xml:space="preserve"> </w:t>
      </w:r>
      <w:r w:rsidRPr="00633A23">
        <w:t>исполненное</w:t>
      </w:r>
      <w:r w:rsidRPr="00633A23">
        <w:rPr>
          <w:rFonts w:cs="Arial"/>
        </w:rPr>
        <w:t xml:space="preserve"> </w:t>
      </w:r>
      <w:r w:rsidRPr="00633A23">
        <w:t>обещание</w:t>
      </w:r>
      <w:r w:rsidRPr="00633A23">
        <w:rPr>
          <w:rFonts w:cs="Arial"/>
        </w:rPr>
        <w:t xml:space="preserve">.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опасностью</w:t>
      </w:r>
      <w:r w:rsidRPr="00633A23">
        <w:rPr>
          <w:rFonts w:cs="Arial"/>
        </w:rPr>
        <w:t xml:space="preserve">, </w:t>
      </w:r>
      <w:r w:rsidRPr="00633A23">
        <w:t>которая угрожает</w:t>
      </w:r>
      <w:r w:rsidRPr="00633A23">
        <w:rPr>
          <w:rFonts w:cs="Arial"/>
        </w:rPr>
        <w:t xml:space="preserve"> </w:t>
      </w:r>
      <w:r w:rsidRPr="00633A23">
        <w:t>душе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 xml:space="preserve">, </w:t>
      </w:r>
      <w:r w:rsidRPr="00633A23">
        <w:t>иногда</w:t>
      </w:r>
      <w:r w:rsidRPr="00633A23">
        <w:rPr>
          <w:rFonts w:cs="Arial"/>
        </w:rPr>
        <w:t xml:space="preserve"> </w:t>
      </w:r>
      <w:r w:rsidRPr="00633A23">
        <w:t>почившие</w:t>
      </w:r>
      <w:r w:rsidRPr="00633A23">
        <w:rPr>
          <w:rFonts w:cs="Arial"/>
        </w:rPr>
        <w:t xml:space="preserve"> </w:t>
      </w:r>
      <w:r w:rsidRPr="00633A23">
        <w:t>р</w:t>
      </w:r>
      <w:r w:rsidRPr="00633A23">
        <w:t>о</w:t>
      </w:r>
      <w:r w:rsidRPr="00633A23">
        <w:t>дители</w:t>
      </w:r>
      <w:r w:rsidRPr="00633A23">
        <w:rPr>
          <w:rFonts w:cs="Arial"/>
        </w:rPr>
        <w:t xml:space="preserve"> </w:t>
      </w:r>
      <w:r w:rsidRPr="00633A23">
        <w:t>во сне</w:t>
      </w:r>
      <w:r w:rsidRPr="00633A23">
        <w:rPr>
          <w:rFonts w:cs="Arial"/>
        </w:rPr>
        <w:t xml:space="preserve"> </w:t>
      </w:r>
      <w:r w:rsidRPr="00633A23">
        <w:t>посещают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беспокойством</w:t>
      </w:r>
      <w:r w:rsidRPr="00633A23">
        <w:rPr>
          <w:rFonts w:cs="Arial"/>
        </w:rPr>
        <w:t xml:space="preserve"> </w:t>
      </w:r>
      <w:r w:rsidRPr="00633A23">
        <w:t>смотря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, </w:t>
      </w:r>
      <w:r w:rsidRPr="00633A23">
        <w:t>и дети</w:t>
      </w:r>
      <w:r w:rsidRPr="00633A23">
        <w:rPr>
          <w:rFonts w:cs="Arial"/>
        </w:rPr>
        <w:t xml:space="preserve"> </w:t>
      </w:r>
      <w:r w:rsidRPr="00633A23">
        <w:t>понимают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трев</w:t>
      </w:r>
      <w:r w:rsidRPr="00633A23">
        <w:t>о</w:t>
      </w:r>
      <w:r w:rsidRPr="00633A23">
        <w:t>жится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болит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них душа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родителей</w:t>
      </w:r>
      <w:r w:rsidRPr="00633A23">
        <w:rPr>
          <w:rFonts w:cs="Arial"/>
        </w:rPr>
        <w:t xml:space="preserve">. </w:t>
      </w:r>
      <w:r w:rsidRPr="00633A23">
        <w:t>Иногда</w:t>
      </w:r>
      <w:r w:rsidRPr="00633A23">
        <w:rPr>
          <w:rFonts w:cs="Arial"/>
        </w:rPr>
        <w:t xml:space="preserve"> </w:t>
      </w:r>
      <w:r w:rsidRPr="00633A23">
        <w:t>старцы</w:t>
      </w:r>
      <w:r w:rsidRPr="00633A23">
        <w:rPr>
          <w:rFonts w:cs="Arial"/>
        </w:rPr>
        <w:t xml:space="preserve"> </w:t>
      </w:r>
      <w:r w:rsidRPr="00633A23">
        <w:t>духовные</w:t>
      </w:r>
      <w:r w:rsidRPr="00633A23">
        <w:rPr>
          <w:rFonts w:cs="Arial"/>
        </w:rPr>
        <w:t xml:space="preserve"> </w:t>
      </w:r>
      <w:r w:rsidRPr="00633A23">
        <w:t>являют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духовным</w:t>
      </w:r>
      <w:r w:rsidRPr="00633A23">
        <w:rPr>
          <w:rFonts w:cs="Arial"/>
        </w:rPr>
        <w:t xml:space="preserve"> </w:t>
      </w:r>
      <w:r w:rsidRPr="00633A23">
        <w:t>детям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Один</w:t>
      </w:r>
      <w:r w:rsidRPr="00633A23">
        <w:rPr>
          <w:rFonts w:cs="Arial"/>
        </w:rPr>
        <w:t xml:space="preserve"> </w:t>
      </w:r>
      <w:r w:rsidRPr="00633A23">
        <w:t>молодой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сильно</w:t>
      </w:r>
      <w:r w:rsidRPr="00633A23">
        <w:rPr>
          <w:rFonts w:cs="Arial"/>
        </w:rPr>
        <w:t xml:space="preserve"> </w:t>
      </w:r>
      <w:r w:rsidRPr="00633A23">
        <w:t>привязанный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чившему</w:t>
      </w:r>
      <w:r w:rsidRPr="00633A23">
        <w:rPr>
          <w:rFonts w:cs="Arial"/>
        </w:rPr>
        <w:t xml:space="preserve"> </w:t>
      </w:r>
      <w:r w:rsidRPr="00633A23">
        <w:t>оптинскому</w:t>
      </w:r>
      <w:r w:rsidRPr="00633A23">
        <w:rPr>
          <w:rFonts w:cs="Arial"/>
        </w:rPr>
        <w:t xml:space="preserve"> </w:t>
      </w:r>
      <w:r w:rsidRPr="00633A23">
        <w:t>старцу</w:t>
      </w:r>
      <w:r w:rsidRPr="00633A23">
        <w:rPr>
          <w:rFonts w:cs="Arial"/>
        </w:rPr>
        <w:t xml:space="preserve"> </w:t>
      </w:r>
      <w:r w:rsidRPr="00633A23">
        <w:t>Амвр</w:t>
      </w:r>
      <w:r w:rsidRPr="00633A23">
        <w:t>о</w:t>
      </w:r>
      <w:r w:rsidRPr="00633A23">
        <w:t>сию</w:t>
      </w:r>
      <w:r w:rsidRPr="00633A23">
        <w:rPr>
          <w:rFonts w:cs="Arial"/>
        </w:rPr>
        <w:t xml:space="preserve">,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сколько</w:t>
      </w:r>
      <w:r w:rsidRPr="00633A23">
        <w:rPr>
          <w:rFonts w:cs="Arial"/>
        </w:rPr>
        <w:t xml:space="preserve"> </w:t>
      </w:r>
      <w:r w:rsidRPr="00633A23">
        <w:t>недель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смерти</w:t>
      </w:r>
      <w:r w:rsidRPr="00633A23">
        <w:rPr>
          <w:rFonts w:cs="Arial"/>
        </w:rPr>
        <w:t xml:space="preserve">, </w:t>
      </w:r>
      <w:r w:rsidRPr="00633A23">
        <w:t>находясь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Москве</w:t>
      </w:r>
      <w:r w:rsidRPr="00633A23">
        <w:rPr>
          <w:rFonts w:cs="Arial"/>
        </w:rPr>
        <w:t xml:space="preserve">, </w:t>
      </w:r>
      <w:r w:rsidRPr="00633A23">
        <w:t>говел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должен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прича</w:t>
      </w:r>
      <w:r w:rsidRPr="00633A23">
        <w:t>с</w:t>
      </w:r>
      <w:r w:rsidRPr="00633A23">
        <w:t>титься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Введения</w:t>
      </w:r>
      <w:r w:rsidRPr="00633A23">
        <w:rPr>
          <w:rFonts w:cs="Arial"/>
        </w:rPr>
        <w:t xml:space="preserve"> </w:t>
      </w:r>
      <w:r w:rsidRPr="00633A23">
        <w:t>во храм</w:t>
      </w:r>
      <w:r w:rsidRPr="00633A23">
        <w:rPr>
          <w:rFonts w:cs="Arial"/>
        </w:rPr>
        <w:t xml:space="preserve"> </w:t>
      </w:r>
      <w:r w:rsidRPr="00633A23">
        <w:t>Богоматери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ночь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видел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сне алтарь</w:t>
      </w:r>
      <w:r w:rsidRPr="00633A23">
        <w:rPr>
          <w:rFonts w:cs="Arial"/>
        </w:rPr>
        <w:t xml:space="preserve">,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стоящим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священником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чашей</w:t>
      </w:r>
      <w:r w:rsidRPr="00633A23">
        <w:rPr>
          <w:rFonts w:cs="Arial"/>
        </w:rPr>
        <w:t xml:space="preserve"> </w:t>
      </w:r>
      <w:r w:rsidRPr="00633A23">
        <w:t>в руках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открытых</w:t>
      </w:r>
      <w:r w:rsidRPr="00633A23">
        <w:rPr>
          <w:rFonts w:cs="Arial"/>
        </w:rPr>
        <w:t xml:space="preserve"> </w:t>
      </w:r>
      <w:r w:rsidRPr="00633A23">
        <w:t>царских</w:t>
      </w:r>
      <w:r w:rsidRPr="00633A23">
        <w:rPr>
          <w:rFonts w:cs="Arial"/>
        </w:rPr>
        <w:t xml:space="preserve"> </w:t>
      </w:r>
      <w:r w:rsidRPr="00633A23">
        <w:t>вратах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алтаря</w:t>
      </w:r>
      <w:r w:rsidRPr="00633A23">
        <w:rPr>
          <w:rFonts w:cs="Arial"/>
        </w:rPr>
        <w:t xml:space="preserve">, </w:t>
      </w:r>
      <w:r w:rsidRPr="00633A23">
        <w:t>залито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светом</w:t>
      </w:r>
      <w:r w:rsidRPr="00633A23">
        <w:rPr>
          <w:rFonts w:cs="Arial"/>
        </w:rPr>
        <w:t xml:space="preserve">, </w:t>
      </w:r>
      <w:r w:rsidRPr="00633A23">
        <w:t>смотрел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блестящих</w:t>
      </w:r>
      <w:r w:rsidRPr="00633A23">
        <w:rPr>
          <w:rFonts w:cs="Arial"/>
        </w:rPr>
        <w:t xml:space="preserve"> </w:t>
      </w:r>
      <w:r w:rsidRPr="00633A23">
        <w:t>ризах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золо</w:t>
      </w:r>
      <w:r w:rsidRPr="00633A23">
        <w:softHyphen/>
        <w:t>той</w:t>
      </w:r>
      <w:r w:rsidRPr="00633A23">
        <w:rPr>
          <w:rFonts w:cs="Arial"/>
        </w:rPr>
        <w:t xml:space="preserve"> </w:t>
      </w:r>
      <w:r w:rsidRPr="00633A23">
        <w:t>митре</w:t>
      </w:r>
      <w:r w:rsidRPr="00633A23">
        <w:rPr>
          <w:rFonts w:cs="Arial"/>
        </w:rPr>
        <w:t xml:space="preserve">, </w:t>
      </w:r>
      <w:r w:rsidRPr="00633A23">
        <w:t>почивший</w:t>
      </w:r>
      <w:r w:rsidRPr="00633A23">
        <w:rPr>
          <w:rFonts w:cs="Arial"/>
        </w:rPr>
        <w:t xml:space="preserve"> </w:t>
      </w:r>
      <w:r w:rsidRPr="00633A23">
        <w:t>отец</w:t>
      </w:r>
      <w:r w:rsidRPr="00633A23">
        <w:rPr>
          <w:rFonts w:cs="Arial"/>
        </w:rPr>
        <w:t xml:space="preserve"> </w:t>
      </w:r>
      <w:r w:rsidRPr="00633A23">
        <w:t>Амвросий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через несколько</w:t>
      </w:r>
      <w:r w:rsidRPr="00633A23">
        <w:rPr>
          <w:rFonts w:cs="Arial"/>
        </w:rPr>
        <w:t xml:space="preserve"> </w:t>
      </w:r>
      <w:r w:rsidRPr="00633A23">
        <w:t>дней</w:t>
      </w:r>
      <w:r w:rsidRPr="00633A23">
        <w:rPr>
          <w:rFonts w:cs="Arial"/>
        </w:rPr>
        <w:t xml:space="preserve">,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сын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старца</w:t>
      </w:r>
      <w:r w:rsidRPr="00633A23">
        <w:rPr>
          <w:rFonts w:cs="Arial"/>
        </w:rPr>
        <w:t xml:space="preserve"> </w:t>
      </w:r>
      <w:r w:rsidRPr="00633A23">
        <w:t>вспомнил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21 </w:t>
      </w:r>
      <w:r w:rsidRPr="00633A23">
        <w:t>ноября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рождения</w:t>
      </w:r>
      <w:r w:rsidRPr="00633A23">
        <w:rPr>
          <w:rFonts w:cs="Arial"/>
        </w:rPr>
        <w:t xml:space="preserve"> </w:t>
      </w:r>
      <w:r w:rsidRPr="00633A23">
        <w:t>отца</w:t>
      </w:r>
      <w:r w:rsidRPr="00633A23">
        <w:rPr>
          <w:rFonts w:cs="Arial"/>
        </w:rPr>
        <w:t xml:space="preserve"> </w:t>
      </w:r>
      <w:r w:rsidRPr="00633A23">
        <w:t>Амвросия</w:t>
      </w:r>
      <w:r w:rsidRPr="00633A23">
        <w:rPr>
          <w:rFonts w:cs="Arial"/>
        </w:rPr>
        <w:t>.</w:t>
      </w:r>
    </w:p>
    <w:p w:rsidR="002D3589" w:rsidRPr="00633A23" w:rsidRDefault="002D3589" w:rsidP="00EB0F88">
      <w:r w:rsidRPr="00633A23">
        <w:t>Небожители</w:t>
      </w:r>
      <w:r w:rsidRPr="00633A23">
        <w:rPr>
          <w:rFonts w:cs="Arial"/>
        </w:rPr>
        <w:t xml:space="preserve"> </w:t>
      </w:r>
      <w:r w:rsidRPr="00633A23">
        <w:t>понимают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иногда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можем понять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. </w:t>
      </w:r>
      <w:r w:rsidRPr="00633A23">
        <w:t>Рассказывают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вдове</w:t>
      </w:r>
      <w:r w:rsidRPr="00633A23">
        <w:rPr>
          <w:rFonts w:cs="Arial"/>
        </w:rPr>
        <w:t xml:space="preserve"> </w:t>
      </w:r>
      <w:r w:rsidRPr="00633A23">
        <w:t>явился</w:t>
      </w:r>
      <w:r w:rsidRPr="00633A23">
        <w:rPr>
          <w:rFonts w:cs="Arial"/>
        </w:rPr>
        <w:t xml:space="preserve"> </w:t>
      </w:r>
      <w:r w:rsidRPr="00633A23">
        <w:t>во сне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муж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вестью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получил</w:t>
      </w:r>
      <w:r w:rsidRPr="00633A23">
        <w:rPr>
          <w:rFonts w:cs="Arial"/>
        </w:rPr>
        <w:t xml:space="preserve"> </w:t>
      </w:r>
      <w:r w:rsidRPr="00633A23">
        <w:t>милость</w:t>
      </w:r>
      <w:r w:rsidRPr="00633A23">
        <w:rPr>
          <w:rFonts w:cs="Arial"/>
        </w:rPr>
        <w:t xml:space="preserve"> </w:t>
      </w:r>
      <w:r w:rsidRPr="00633A23">
        <w:t>от Господа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счастлив</w:t>
      </w:r>
      <w:r w:rsidRPr="00633A23">
        <w:rPr>
          <w:rFonts w:cs="Arial"/>
        </w:rPr>
        <w:t xml:space="preserve">. </w:t>
      </w:r>
      <w:r w:rsidRPr="00633A23">
        <w:t>К</w:t>
      </w:r>
      <w:r w:rsidRPr="00633A23">
        <w:t>о</w:t>
      </w:r>
      <w:r w:rsidRPr="00633A23">
        <w:t>гда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женщина</w:t>
      </w:r>
      <w:r w:rsidRPr="00633A23">
        <w:rPr>
          <w:rFonts w:cs="Arial"/>
        </w:rPr>
        <w:t xml:space="preserve"> </w:t>
      </w:r>
      <w:r w:rsidRPr="00633A23">
        <w:t>спросила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о том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проходит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ответил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понять его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могла</w:t>
      </w:r>
      <w:r w:rsidRPr="00633A23">
        <w:rPr>
          <w:rFonts w:cs="Arial"/>
        </w:rPr>
        <w:t xml:space="preserve">, </w:t>
      </w:r>
      <w:r w:rsidRPr="00633A23">
        <w:t>слова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отдельности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нятные</w:t>
      </w:r>
      <w:r w:rsidRPr="00633A23">
        <w:rPr>
          <w:rFonts w:cs="Arial"/>
        </w:rPr>
        <w:t xml:space="preserve"> </w:t>
      </w:r>
      <w:r w:rsidRPr="00633A23">
        <w:t>ей</w:t>
      </w:r>
      <w:r w:rsidRPr="00633A23">
        <w:rPr>
          <w:rFonts w:cs="Arial"/>
        </w:rPr>
        <w:t xml:space="preserve"> </w:t>
      </w:r>
      <w:r w:rsidRPr="00633A23">
        <w:t>слова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общего</w:t>
      </w:r>
      <w:r w:rsidRPr="00633A23">
        <w:rPr>
          <w:rFonts w:cs="Arial"/>
        </w:rPr>
        <w:t xml:space="preserve"> </w:t>
      </w:r>
      <w:r w:rsidRPr="00633A23">
        <w:t>смысла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уловить</w:t>
      </w:r>
      <w:r w:rsidRPr="00633A23">
        <w:rPr>
          <w:rFonts w:cs="Arial"/>
        </w:rPr>
        <w:t xml:space="preserve"> </w:t>
      </w:r>
      <w:r w:rsidRPr="00633A23">
        <w:t>не могла</w:t>
      </w:r>
      <w:r w:rsidRPr="00633A23">
        <w:rPr>
          <w:rFonts w:cs="Arial"/>
        </w:rPr>
        <w:t>.</w:t>
      </w:r>
    </w:p>
    <w:p w:rsidR="002D3589" w:rsidRPr="00CD17D2" w:rsidRDefault="002D3589" w:rsidP="00EB0F88"/>
    <w:p w:rsidR="00A62BF1" w:rsidRPr="00CD17D2" w:rsidRDefault="00A62BF1" w:rsidP="00EB0F88"/>
    <w:p w:rsidR="00A62BF1" w:rsidRPr="00633A23" w:rsidRDefault="00A62BF1" w:rsidP="00A62BF1">
      <w:pPr>
        <w:pStyle w:val="5"/>
      </w:pPr>
      <w:r w:rsidRPr="00633A23">
        <w:t>Глава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IV</w:t>
      </w:r>
      <w:r w:rsidRPr="00633A23">
        <w:rPr>
          <w:rFonts w:cs="Arial"/>
        </w:rPr>
        <w:t xml:space="preserve"> </w:t>
      </w:r>
      <w:r w:rsidRPr="00633A23">
        <w:t>ВЫСШИЕ</w:t>
      </w:r>
      <w:r w:rsidRPr="00633A23">
        <w:rPr>
          <w:rFonts w:cs="Arial"/>
        </w:rPr>
        <w:t xml:space="preserve"> </w:t>
      </w:r>
      <w:r w:rsidRPr="00633A23">
        <w:t>ПУТИ</w:t>
      </w:r>
      <w:r w:rsidRPr="00633A23">
        <w:rPr>
          <w:rFonts w:cs="Arial"/>
        </w:rPr>
        <w:t xml:space="preserve"> </w:t>
      </w:r>
      <w:r w:rsidRPr="00633A23">
        <w:t>ЖИЗНИ</w:t>
      </w:r>
    </w:p>
    <w:p w:rsidR="00A62BF1" w:rsidRPr="00633A23" w:rsidRDefault="00A62BF1" w:rsidP="00A62BF1">
      <w:r w:rsidRPr="00633A23">
        <w:t>Одному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великих</w:t>
      </w:r>
      <w:r w:rsidRPr="00633A23">
        <w:rPr>
          <w:rFonts w:cs="Arial"/>
        </w:rPr>
        <w:t xml:space="preserve"> </w:t>
      </w:r>
      <w:r w:rsidRPr="00633A23">
        <w:t>египетских</w:t>
      </w:r>
      <w:r w:rsidRPr="00633A23">
        <w:rPr>
          <w:rFonts w:cs="Arial"/>
        </w:rPr>
        <w:t xml:space="preserve"> </w:t>
      </w:r>
      <w:r w:rsidRPr="00633A23">
        <w:t>отцов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глас</w:t>
      </w:r>
      <w:r w:rsidRPr="00633A23">
        <w:rPr>
          <w:rFonts w:cs="Arial"/>
        </w:rPr>
        <w:t xml:space="preserve"> </w:t>
      </w:r>
      <w:r w:rsidRPr="00633A23">
        <w:t>Бо</w:t>
      </w:r>
      <w:r w:rsidRPr="00633A23">
        <w:softHyphen/>
        <w:t>жий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шел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город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Господь</w:t>
      </w:r>
      <w:r w:rsidRPr="00633A23">
        <w:rPr>
          <w:rFonts w:cs="Arial"/>
        </w:rPr>
        <w:t xml:space="preserve"> </w:t>
      </w:r>
      <w:r w:rsidRPr="00633A23">
        <w:t>должен</w:t>
      </w:r>
      <w:r w:rsidRPr="00633A23">
        <w:rPr>
          <w:rFonts w:cs="Arial"/>
        </w:rPr>
        <w:t xml:space="preserve"> </w:t>
      </w:r>
      <w:r w:rsidRPr="00633A23">
        <w:t>ему показать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выше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, </w:t>
      </w:r>
      <w:r w:rsidRPr="00633A23">
        <w:t>жизнью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Этими</w:t>
      </w:r>
      <w:r w:rsidRPr="00633A23">
        <w:rPr>
          <w:rFonts w:cs="Arial"/>
        </w:rPr>
        <w:t xml:space="preserve"> </w:t>
      </w:r>
      <w:r w:rsidRPr="00633A23">
        <w:t>людьми</w:t>
      </w:r>
      <w:r w:rsidRPr="00633A23">
        <w:rPr>
          <w:rFonts w:cs="Arial"/>
        </w:rPr>
        <w:t xml:space="preserve"> </w:t>
      </w:r>
      <w:r w:rsidRPr="00633A23">
        <w:t>оказались</w:t>
      </w:r>
      <w:r w:rsidRPr="00633A23">
        <w:rPr>
          <w:rFonts w:cs="Arial"/>
        </w:rPr>
        <w:t xml:space="preserve"> </w:t>
      </w:r>
      <w:r w:rsidRPr="00633A23">
        <w:t>две</w:t>
      </w:r>
      <w:r w:rsidRPr="00633A23">
        <w:rPr>
          <w:rFonts w:cs="Arial"/>
        </w:rPr>
        <w:t xml:space="preserve"> </w:t>
      </w:r>
      <w:r w:rsidRPr="00633A23">
        <w:t>сестры</w:t>
      </w:r>
      <w:r w:rsidRPr="00633A23">
        <w:rPr>
          <w:rFonts w:cs="Arial"/>
        </w:rPr>
        <w:t xml:space="preserve"> </w:t>
      </w:r>
      <w:r w:rsidRPr="00633A23">
        <w:t>вдовы</w:t>
      </w:r>
      <w:r w:rsidRPr="00633A23">
        <w:rPr>
          <w:rFonts w:cs="Arial"/>
        </w:rPr>
        <w:t xml:space="preserve">, </w:t>
      </w:r>
      <w:r w:rsidRPr="00633A23">
        <w:t>кото</w:t>
      </w:r>
      <w:r w:rsidRPr="00633A23">
        <w:softHyphen/>
        <w:t>рые</w:t>
      </w:r>
      <w:r w:rsidRPr="00633A23">
        <w:rPr>
          <w:rFonts w:cs="Arial"/>
        </w:rPr>
        <w:t xml:space="preserve"> </w:t>
      </w:r>
      <w:r w:rsidRPr="00633A23">
        <w:t>жили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благочестии</w:t>
      </w:r>
      <w:r w:rsidRPr="00633A23">
        <w:rPr>
          <w:rFonts w:cs="Arial"/>
        </w:rPr>
        <w:t xml:space="preserve">, </w:t>
      </w:r>
      <w:r w:rsidRPr="00633A23">
        <w:t>тщательно</w:t>
      </w:r>
      <w:r w:rsidRPr="00633A23">
        <w:rPr>
          <w:rFonts w:cs="Arial"/>
        </w:rPr>
        <w:t xml:space="preserve"> </w:t>
      </w:r>
      <w:r w:rsidRPr="00633A23">
        <w:t>воспитывали</w:t>
      </w:r>
      <w:r w:rsidRPr="00633A23">
        <w:rPr>
          <w:rFonts w:cs="Arial"/>
        </w:rPr>
        <w:t xml:space="preserve"> </w:t>
      </w:r>
      <w:r w:rsidRPr="00633A23">
        <w:t>сво</w:t>
      </w:r>
      <w:r w:rsidRPr="00633A23">
        <w:softHyphen/>
        <w:t>их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 xml:space="preserve">, </w:t>
      </w:r>
      <w:r w:rsidRPr="00633A23">
        <w:t>помогали</w:t>
      </w:r>
      <w:r w:rsidRPr="00633A23">
        <w:rPr>
          <w:rFonts w:cs="Arial"/>
        </w:rPr>
        <w:t xml:space="preserve"> </w:t>
      </w:r>
      <w:r w:rsidRPr="00633A23">
        <w:t>бедным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проводили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одного часа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работы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мирскою</w:t>
      </w:r>
      <w:r w:rsidRPr="00633A23">
        <w:rPr>
          <w:rFonts w:cs="Arial"/>
        </w:rPr>
        <w:t xml:space="preserve"> </w:t>
      </w:r>
      <w:r w:rsidRPr="00633A23">
        <w:t>жизнью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высший</w:t>
      </w:r>
      <w:r w:rsidRPr="00633A23">
        <w:rPr>
          <w:rFonts w:cs="Arial"/>
        </w:rPr>
        <w:t xml:space="preserve"> </w:t>
      </w:r>
      <w:r w:rsidRPr="00633A23">
        <w:t>род жизни</w:t>
      </w:r>
      <w:r w:rsidRPr="00633A23">
        <w:rPr>
          <w:rFonts w:cs="Arial"/>
        </w:rPr>
        <w:t xml:space="preserve">. </w:t>
      </w:r>
      <w:r w:rsidRPr="00633A23">
        <w:t>Подобно</w:t>
      </w:r>
      <w:r w:rsidRPr="00633A23">
        <w:rPr>
          <w:rFonts w:cs="Arial"/>
        </w:rPr>
        <w:t xml:space="preserve"> </w:t>
      </w:r>
      <w:r w:rsidRPr="00633A23">
        <w:t>тому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никогда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достигнет</w:t>
      </w:r>
      <w:r w:rsidRPr="00633A23">
        <w:rPr>
          <w:rFonts w:cs="Arial"/>
        </w:rPr>
        <w:t xml:space="preserve"> </w:t>
      </w:r>
      <w:r w:rsidRPr="00633A23">
        <w:t>выс</w:t>
      </w:r>
      <w:r w:rsidRPr="00633A23">
        <w:softHyphen/>
        <w:t>шей</w:t>
      </w:r>
      <w:r w:rsidRPr="00633A23">
        <w:rPr>
          <w:rFonts w:cs="Arial"/>
        </w:rPr>
        <w:t xml:space="preserve"> </w:t>
      </w:r>
      <w:r w:rsidRPr="00633A23">
        <w:t>учености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перемешивать свои</w:t>
      </w:r>
      <w:r w:rsidRPr="00633A23">
        <w:rPr>
          <w:rFonts w:cs="Arial"/>
        </w:rPr>
        <w:t xml:space="preserve"> </w:t>
      </w:r>
      <w:r w:rsidRPr="00633A23">
        <w:t>ученые</w:t>
      </w:r>
      <w:r w:rsidRPr="00633A23">
        <w:rPr>
          <w:rFonts w:cs="Arial"/>
        </w:rPr>
        <w:t xml:space="preserve"> </w:t>
      </w:r>
      <w:r w:rsidRPr="00633A23">
        <w:t>занятия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t>р</w:t>
      </w:r>
      <w:r w:rsidRPr="00633A23">
        <w:t>ской</w:t>
      </w:r>
      <w:r w:rsidRPr="00633A23">
        <w:rPr>
          <w:rFonts w:cs="Arial"/>
        </w:rPr>
        <w:t xml:space="preserve"> </w:t>
      </w:r>
      <w:r w:rsidRPr="00633A23">
        <w:t>суетой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никогда не</w:t>
      </w:r>
      <w:r w:rsidRPr="00633A23">
        <w:rPr>
          <w:rFonts w:cs="Arial"/>
        </w:rPr>
        <w:t xml:space="preserve"> </w:t>
      </w:r>
      <w:r w:rsidRPr="00633A23">
        <w:t>достигнет</w:t>
      </w:r>
      <w:r w:rsidRPr="00633A23">
        <w:rPr>
          <w:rFonts w:cs="Arial"/>
        </w:rPr>
        <w:t xml:space="preserve"> </w:t>
      </w:r>
      <w:r w:rsidRPr="00633A23">
        <w:t>высочайшего</w:t>
      </w:r>
      <w:r w:rsidRPr="00633A23">
        <w:rPr>
          <w:rFonts w:cs="Arial"/>
        </w:rPr>
        <w:t xml:space="preserve"> </w:t>
      </w:r>
      <w:r w:rsidRPr="00633A23">
        <w:t>горения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для которого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единственная</w:t>
      </w:r>
      <w:r w:rsidRPr="00633A23">
        <w:rPr>
          <w:rFonts w:cs="Arial"/>
        </w:rPr>
        <w:t xml:space="preserve"> </w:t>
      </w:r>
      <w:r w:rsidRPr="00633A23">
        <w:t>цель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стремле</w:t>
      </w:r>
      <w:r w:rsidRPr="00633A23">
        <w:softHyphen/>
        <w:t>ний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высшая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иночес</w:t>
      </w:r>
      <w:r w:rsidRPr="00633A23">
        <w:softHyphen/>
        <w:t>кая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Нельзя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считать</w:t>
      </w:r>
      <w:r w:rsidRPr="00633A23">
        <w:rPr>
          <w:rFonts w:cs="Arial"/>
        </w:rPr>
        <w:t xml:space="preserve"> </w:t>
      </w:r>
      <w:r w:rsidRPr="00633A23">
        <w:t>иноком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носит</w:t>
      </w:r>
      <w:r w:rsidRPr="00633A23">
        <w:rPr>
          <w:rFonts w:cs="Arial"/>
        </w:rPr>
        <w:t xml:space="preserve"> </w:t>
      </w:r>
      <w:r w:rsidRPr="00633A23">
        <w:t>мирское платье</w:t>
      </w:r>
      <w:r w:rsidRPr="00633A23">
        <w:rPr>
          <w:rFonts w:cs="Arial"/>
        </w:rPr>
        <w:t xml:space="preserve">, </w:t>
      </w:r>
      <w:r w:rsidRPr="00633A23">
        <w:t>исполняя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обеты</w:t>
      </w:r>
      <w:r w:rsidRPr="00633A23">
        <w:rPr>
          <w:rFonts w:cs="Arial"/>
        </w:rPr>
        <w:t xml:space="preserve"> </w:t>
      </w:r>
      <w:r w:rsidRPr="00633A23">
        <w:t>монаш</w:t>
      </w:r>
      <w:r w:rsidRPr="00633A23">
        <w:t>е</w:t>
      </w:r>
      <w:r w:rsidRPr="00633A23">
        <w:t>ские</w:t>
      </w:r>
      <w:r w:rsidRPr="00633A23">
        <w:rPr>
          <w:rFonts w:cs="Arial"/>
        </w:rPr>
        <w:t xml:space="preserve">;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тот инок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одет</w:t>
      </w:r>
      <w:r w:rsidRPr="00633A23">
        <w:rPr>
          <w:rFonts w:cs="Arial"/>
        </w:rPr>
        <w:t xml:space="preserve"> </w:t>
      </w:r>
      <w:r w:rsidRPr="00633A23">
        <w:t>монахом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живет</w:t>
      </w:r>
      <w:r w:rsidRPr="00633A23">
        <w:rPr>
          <w:rFonts w:cs="Arial"/>
        </w:rPr>
        <w:t xml:space="preserve"> </w:t>
      </w:r>
      <w:r w:rsidRPr="00633A23">
        <w:t>хуже</w:t>
      </w:r>
      <w:r w:rsidRPr="00633A23">
        <w:rPr>
          <w:rFonts w:cs="Arial"/>
        </w:rPr>
        <w:t xml:space="preserve"> </w:t>
      </w:r>
      <w:r w:rsidRPr="00633A23">
        <w:t>многих</w:t>
      </w:r>
      <w:r w:rsidRPr="00633A23">
        <w:rPr>
          <w:rFonts w:cs="Arial"/>
        </w:rPr>
        <w:t xml:space="preserve"> </w:t>
      </w:r>
      <w:r w:rsidRPr="00633A23">
        <w:t>мирян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А</w:t>
      </w:r>
      <w:r w:rsidRPr="00633A23">
        <w:rPr>
          <w:rFonts w:cs="Arial"/>
        </w:rPr>
        <w:t xml:space="preserve"> </w:t>
      </w:r>
      <w:r w:rsidRPr="00633A23">
        <w:t>инок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горит</w:t>
      </w:r>
      <w:r w:rsidRPr="00633A23">
        <w:rPr>
          <w:rFonts w:cs="Arial"/>
        </w:rPr>
        <w:t xml:space="preserve"> </w:t>
      </w:r>
      <w:r w:rsidRPr="00633A23">
        <w:t>одною</w:t>
      </w:r>
      <w:r w:rsidRPr="00633A23">
        <w:rPr>
          <w:rFonts w:cs="Arial"/>
        </w:rPr>
        <w:t xml:space="preserve"> </w:t>
      </w:r>
      <w:r w:rsidRPr="00633A23">
        <w:t>любовью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для кого</w:t>
      </w:r>
      <w:r w:rsidRPr="00633A23">
        <w:rPr>
          <w:rFonts w:cs="Arial"/>
        </w:rPr>
        <w:t xml:space="preserve"> </w:t>
      </w:r>
      <w:r w:rsidRPr="00633A23">
        <w:t>Бог—</w:t>
      </w:r>
      <w:r w:rsidRPr="00633A23">
        <w:rPr>
          <w:rFonts w:cs="Arial"/>
        </w:rPr>
        <w:t xml:space="preserve"> </w:t>
      </w:r>
      <w:r w:rsidRPr="00633A23">
        <w:t>единственная</w:t>
      </w:r>
      <w:r w:rsidRPr="00633A23">
        <w:rPr>
          <w:rFonts w:cs="Arial"/>
        </w:rPr>
        <w:t xml:space="preserve"> </w:t>
      </w:r>
      <w:r w:rsidRPr="00633A23">
        <w:t>цель</w:t>
      </w:r>
      <w:r w:rsidRPr="00633A23">
        <w:rPr>
          <w:rFonts w:cs="Arial"/>
        </w:rPr>
        <w:t xml:space="preserve"> </w:t>
      </w:r>
      <w:r w:rsidRPr="00633A23">
        <w:t>всех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стремлений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остается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потому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несет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себе какие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мирские</w:t>
      </w:r>
      <w:r w:rsidRPr="00633A23">
        <w:rPr>
          <w:rFonts w:cs="Arial"/>
        </w:rPr>
        <w:t xml:space="preserve"> </w:t>
      </w:r>
      <w:r w:rsidRPr="00633A23">
        <w:t>обязанности</w:t>
      </w:r>
      <w:r w:rsidRPr="00633A23">
        <w:rPr>
          <w:rFonts w:cs="Arial"/>
        </w:rPr>
        <w:t>.</w:t>
      </w:r>
    </w:p>
    <w:p w:rsidR="00A62BF1" w:rsidRDefault="00A62BF1" w:rsidP="00A62BF1">
      <w:pPr>
        <w:rPr>
          <w:rFonts w:cs="Arial"/>
        </w:rPr>
      </w:pPr>
      <w:r w:rsidRPr="00633A23">
        <w:t>Вот</w:t>
      </w:r>
      <w:r w:rsidRPr="00633A23">
        <w:rPr>
          <w:rFonts w:cs="Arial"/>
        </w:rPr>
        <w:t xml:space="preserve">,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трудом</w:t>
      </w:r>
      <w:r w:rsidRPr="00633A23">
        <w:rPr>
          <w:rFonts w:cs="Arial"/>
        </w:rPr>
        <w:t xml:space="preserve"> </w:t>
      </w:r>
      <w:r w:rsidRPr="00633A23">
        <w:t>своим</w:t>
      </w:r>
      <w:r w:rsidRPr="00633A23">
        <w:rPr>
          <w:rFonts w:cs="Arial"/>
        </w:rPr>
        <w:t xml:space="preserve"> </w:t>
      </w:r>
      <w:r w:rsidRPr="00633A23">
        <w:t>питает</w:t>
      </w:r>
      <w:r w:rsidRPr="00633A23">
        <w:rPr>
          <w:rFonts w:cs="Arial"/>
        </w:rPr>
        <w:t xml:space="preserve"> </w:t>
      </w:r>
      <w:r w:rsidRPr="00633A23">
        <w:t>слабую</w:t>
      </w:r>
      <w:r w:rsidRPr="00633A23">
        <w:rPr>
          <w:rFonts w:cs="Arial"/>
        </w:rPr>
        <w:t xml:space="preserve"> </w:t>
      </w:r>
      <w:r w:rsidRPr="00633A23">
        <w:t>мать</w:t>
      </w:r>
      <w:r w:rsidRPr="00633A23">
        <w:rPr>
          <w:rFonts w:cs="Arial"/>
        </w:rPr>
        <w:t xml:space="preserve">, </w:t>
      </w:r>
      <w:r w:rsidRPr="00633A23">
        <w:t>подрастающих</w:t>
      </w:r>
      <w:r w:rsidRPr="00633A23">
        <w:rPr>
          <w:rFonts w:cs="Arial"/>
        </w:rPr>
        <w:t xml:space="preserve"> </w:t>
      </w:r>
      <w:r w:rsidRPr="00633A23">
        <w:t>братьев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сестер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мечтает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мона</w:t>
      </w:r>
      <w:r w:rsidRPr="00633A23">
        <w:softHyphen/>
        <w:t>стыре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идет</w:t>
      </w:r>
      <w:r w:rsidRPr="00633A23">
        <w:rPr>
          <w:rFonts w:cs="Arial"/>
        </w:rPr>
        <w:t xml:space="preserve">. </w:t>
      </w:r>
      <w:r w:rsidRPr="00633A23">
        <w:t>Одна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сестер</w:t>
      </w:r>
      <w:r w:rsidRPr="00633A23">
        <w:rPr>
          <w:rFonts w:cs="Arial"/>
        </w:rPr>
        <w:t xml:space="preserve"> </w:t>
      </w:r>
      <w:r w:rsidRPr="00633A23">
        <w:t>вышла</w:t>
      </w:r>
      <w:r w:rsidRPr="00633A23">
        <w:rPr>
          <w:rFonts w:cs="Arial"/>
        </w:rPr>
        <w:t xml:space="preserve"> </w:t>
      </w:r>
      <w:r w:rsidRPr="00633A23">
        <w:t>замуж</w:t>
      </w:r>
      <w:r w:rsidRPr="00633A23">
        <w:rPr>
          <w:rFonts w:cs="Arial"/>
        </w:rPr>
        <w:t xml:space="preserve">, </w:t>
      </w:r>
      <w:r w:rsidRPr="00633A23">
        <w:t>овдовела</w:t>
      </w:r>
      <w:r w:rsidRPr="00633A23">
        <w:rPr>
          <w:rFonts w:cs="Arial"/>
        </w:rPr>
        <w:t xml:space="preserve">: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руках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 xml:space="preserve">. </w:t>
      </w:r>
      <w:r w:rsidRPr="00633A23">
        <w:t>Дядя</w:t>
      </w:r>
      <w:r w:rsidRPr="00633A23">
        <w:rPr>
          <w:rFonts w:cs="Arial"/>
        </w:rPr>
        <w:t xml:space="preserve">, </w:t>
      </w:r>
      <w:r w:rsidRPr="00633A23">
        <w:t>вместо того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начать</w:t>
      </w:r>
      <w:r w:rsidRPr="00633A23">
        <w:rPr>
          <w:rFonts w:cs="Arial"/>
        </w:rPr>
        <w:t xml:space="preserve"> </w:t>
      </w:r>
      <w:r w:rsidRPr="00633A23">
        <w:t>монашеский</w:t>
      </w:r>
      <w:r w:rsidRPr="00633A23">
        <w:rPr>
          <w:rFonts w:cs="Arial"/>
        </w:rPr>
        <w:t xml:space="preserve"> </w:t>
      </w:r>
      <w:r w:rsidRPr="00633A23">
        <w:t>подвиг</w:t>
      </w:r>
      <w:r w:rsidRPr="00633A23">
        <w:rPr>
          <w:rFonts w:cs="Arial"/>
        </w:rPr>
        <w:t xml:space="preserve">, </w:t>
      </w:r>
      <w:r w:rsidRPr="00633A23">
        <w:t>должен</w:t>
      </w:r>
      <w:r w:rsidRPr="00633A23">
        <w:rPr>
          <w:rFonts w:cs="Arial"/>
        </w:rPr>
        <w:t xml:space="preserve"> </w:t>
      </w:r>
      <w:r w:rsidRPr="00633A23">
        <w:t>оста</w:t>
      </w:r>
      <w:r w:rsidRPr="00633A23">
        <w:softHyphen/>
        <w:t>ваться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 xml:space="preserve">? </w:t>
      </w:r>
      <w:r w:rsidRPr="00633A23">
        <w:t>Служба</w:t>
      </w:r>
      <w:r w:rsidRPr="00633A23">
        <w:rPr>
          <w:rFonts w:cs="Arial"/>
        </w:rPr>
        <w:t xml:space="preserve"> </w:t>
      </w:r>
      <w:r w:rsidRPr="00633A23">
        <w:t>его есть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послушание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мало</w:t>
      </w:r>
      <w:r w:rsidRPr="00633A23">
        <w:rPr>
          <w:rFonts w:cs="Arial"/>
        </w:rPr>
        <w:t xml:space="preserve"> </w:t>
      </w:r>
      <w:r w:rsidRPr="00633A23">
        <w:t>нарушает его</w:t>
      </w:r>
      <w:r w:rsidRPr="00633A23">
        <w:rPr>
          <w:rFonts w:cs="Arial"/>
        </w:rPr>
        <w:t xml:space="preserve"> </w:t>
      </w:r>
      <w:r w:rsidRPr="00633A23">
        <w:t>монашеское</w:t>
      </w:r>
      <w:r w:rsidRPr="00633A23">
        <w:rPr>
          <w:rFonts w:cs="Arial"/>
        </w:rPr>
        <w:t xml:space="preserve"> </w:t>
      </w:r>
      <w:r w:rsidRPr="00633A23">
        <w:t>настроение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оно</w:t>
      </w:r>
      <w:r w:rsidRPr="00633A23">
        <w:rPr>
          <w:rFonts w:cs="Arial"/>
        </w:rPr>
        <w:t xml:space="preserve"> </w:t>
      </w:r>
      <w:r w:rsidRPr="00633A23">
        <w:t>мало</w:t>
      </w:r>
      <w:r w:rsidRPr="00633A23">
        <w:rPr>
          <w:rFonts w:cs="Arial"/>
        </w:rPr>
        <w:t xml:space="preserve"> </w:t>
      </w:r>
      <w:r w:rsidRPr="00633A23">
        <w:t>нарушает настроение</w:t>
      </w:r>
      <w:r w:rsidRPr="00633A23">
        <w:rPr>
          <w:rFonts w:cs="Arial"/>
        </w:rPr>
        <w:t xml:space="preserve"> </w:t>
      </w:r>
      <w:r w:rsidRPr="00633A23">
        <w:t>усердного</w:t>
      </w:r>
      <w:r w:rsidRPr="00633A23">
        <w:rPr>
          <w:rFonts w:cs="Arial"/>
        </w:rPr>
        <w:t xml:space="preserve"> </w:t>
      </w:r>
      <w:r w:rsidRPr="00633A23">
        <w:t>инока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послуша</w:t>
      </w:r>
      <w:r w:rsidRPr="00633A23">
        <w:softHyphen/>
        <w:t>нием</w:t>
      </w:r>
      <w:r w:rsidRPr="00633A23">
        <w:rPr>
          <w:rFonts w:cs="Arial"/>
        </w:rPr>
        <w:t xml:space="preserve"> </w:t>
      </w:r>
      <w:r w:rsidRPr="00633A23">
        <w:t>служить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гостинице</w:t>
      </w:r>
      <w:r w:rsidRPr="00633A23">
        <w:rPr>
          <w:rFonts w:cs="Arial"/>
        </w:rPr>
        <w:t xml:space="preserve"> </w:t>
      </w:r>
      <w:r w:rsidRPr="00633A23">
        <w:t>посетителям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, </w:t>
      </w:r>
      <w:r w:rsidRPr="00633A23">
        <w:t>и часто</w:t>
      </w:r>
      <w:r w:rsidRPr="00633A23">
        <w:rPr>
          <w:rFonts w:cs="Arial"/>
        </w:rPr>
        <w:t xml:space="preserve"> </w:t>
      </w:r>
      <w:r w:rsidRPr="00633A23">
        <w:t>тоже</w:t>
      </w:r>
      <w:r w:rsidRPr="00633A23">
        <w:rPr>
          <w:rFonts w:cs="Arial"/>
        </w:rPr>
        <w:t xml:space="preserve"> </w:t>
      </w:r>
      <w:r w:rsidRPr="00633A23">
        <w:t>лишен</w:t>
      </w:r>
      <w:r w:rsidRPr="00633A23">
        <w:rPr>
          <w:rFonts w:cs="Arial"/>
        </w:rPr>
        <w:t xml:space="preserve"> </w:t>
      </w:r>
      <w:r w:rsidRPr="00633A23">
        <w:t>возможности</w:t>
      </w:r>
      <w:r w:rsidRPr="00633A23">
        <w:rPr>
          <w:rFonts w:cs="Arial"/>
        </w:rPr>
        <w:t xml:space="preserve"> </w:t>
      </w:r>
      <w:r w:rsidRPr="00633A23">
        <w:t>посещать</w:t>
      </w:r>
      <w:r w:rsidRPr="00633A23">
        <w:rPr>
          <w:rFonts w:cs="Arial"/>
        </w:rPr>
        <w:t xml:space="preserve"> </w:t>
      </w:r>
      <w:r w:rsidRPr="00633A23">
        <w:t>монастыр</w:t>
      </w:r>
      <w:r w:rsidRPr="00633A23">
        <w:softHyphen/>
        <w:t>ские</w:t>
      </w:r>
      <w:r w:rsidRPr="00633A23">
        <w:rPr>
          <w:rFonts w:cs="Arial"/>
        </w:rPr>
        <w:t xml:space="preserve"> </w:t>
      </w:r>
      <w:r w:rsidRPr="00633A23">
        <w:t>службы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лучший</w:t>
      </w:r>
      <w:r w:rsidRPr="00633A23">
        <w:rPr>
          <w:rFonts w:cs="Arial"/>
        </w:rPr>
        <w:t xml:space="preserve"> </w:t>
      </w:r>
      <w:r w:rsidRPr="00633A23">
        <w:t>молитвенник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пропускают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одного</w:t>
      </w:r>
      <w:r w:rsidRPr="00633A23">
        <w:rPr>
          <w:rFonts w:cs="Arial"/>
        </w:rPr>
        <w:t xml:space="preserve"> </w:t>
      </w:r>
      <w:r w:rsidRPr="00633A23">
        <w:t>монастыр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богослужения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Ходит</w:t>
      </w:r>
      <w:r w:rsidRPr="00633A23">
        <w:rPr>
          <w:rFonts w:cs="Arial"/>
        </w:rPr>
        <w:t xml:space="preserve"> </w:t>
      </w:r>
      <w:r w:rsidRPr="00633A23">
        <w:t>немало</w:t>
      </w:r>
      <w:r w:rsidRPr="00633A23">
        <w:rPr>
          <w:rFonts w:cs="Arial"/>
        </w:rPr>
        <w:t xml:space="preserve"> </w:t>
      </w:r>
      <w:r w:rsidRPr="00633A23">
        <w:t>рассказов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таких</w:t>
      </w:r>
      <w:r w:rsidRPr="00633A23">
        <w:rPr>
          <w:rFonts w:cs="Arial"/>
        </w:rPr>
        <w:t xml:space="preserve"> </w:t>
      </w:r>
      <w:r w:rsidRPr="00633A23">
        <w:t>мирских</w:t>
      </w:r>
      <w:r w:rsidRPr="00633A23">
        <w:rPr>
          <w:rFonts w:cs="Arial"/>
        </w:rPr>
        <w:t xml:space="preserve"> </w:t>
      </w:r>
      <w:r w:rsidRPr="00633A23">
        <w:t>монахах</w:t>
      </w:r>
      <w:r w:rsidRPr="00633A23">
        <w:rPr>
          <w:rFonts w:cs="Arial"/>
        </w:rPr>
        <w:t xml:space="preserve">. </w:t>
      </w:r>
      <w:r w:rsidRPr="00633A23">
        <w:t>Бывали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женщины</w:t>
      </w:r>
      <w:r w:rsidRPr="00633A23">
        <w:rPr>
          <w:rFonts w:cs="Arial"/>
        </w:rPr>
        <w:t xml:space="preserve">, </w:t>
      </w:r>
      <w:r w:rsidRPr="00633A23">
        <w:t>которым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t>я</w:t>
      </w:r>
      <w:r w:rsidRPr="00633A23">
        <w:t>занности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зва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приходилось</w:t>
      </w:r>
      <w:r w:rsidRPr="00633A23">
        <w:rPr>
          <w:rFonts w:cs="Arial"/>
        </w:rPr>
        <w:t xml:space="preserve"> </w:t>
      </w:r>
      <w:r w:rsidRPr="00633A23">
        <w:t>бывать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балах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 </w:t>
      </w:r>
      <w:r w:rsidRPr="00633A23">
        <w:t>блестящих собраниях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д</w:t>
      </w:r>
      <w:r w:rsidRPr="00633A23">
        <w:t>о</w:t>
      </w:r>
      <w:r w:rsidRPr="00633A23">
        <w:t>водили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аскетизм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, </w:t>
      </w:r>
      <w:r w:rsidRPr="00633A23">
        <w:t>отправляясь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какие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собрания</w:t>
      </w:r>
      <w:r w:rsidRPr="00633A23">
        <w:rPr>
          <w:rFonts w:cs="Arial"/>
        </w:rPr>
        <w:t xml:space="preserve">, </w:t>
      </w:r>
      <w:r w:rsidRPr="00633A23">
        <w:t>клали</w:t>
      </w:r>
      <w:r w:rsidRPr="00633A23">
        <w:rPr>
          <w:rFonts w:cs="Arial"/>
        </w:rPr>
        <w:t xml:space="preserve"> </w:t>
      </w:r>
      <w:r w:rsidRPr="00633A23">
        <w:t>в подошвы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туфель</w:t>
      </w:r>
      <w:r w:rsidRPr="00633A23">
        <w:rPr>
          <w:rFonts w:cs="Arial"/>
        </w:rPr>
        <w:t xml:space="preserve"> </w:t>
      </w:r>
      <w:r w:rsidRPr="00633A23">
        <w:t>мелко</w:t>
      </w:r>
      <w:r w:rsidRPr="00633A23">
        <w:rPr>
          <w:rFonts w:cs="Arial"/>
        </w:rPr>
        <w:t xml:space="preserve"> </w:t>
      </w:r>
      <w:r w:rsidRPr="00633A23">
        <w:t>измолотую</w:t>
      </w:r>
      <w:r w:rsidRPr="00633A23">
        <w:rPr>
          <w:rFonts w:cs="Arial"/>
        </w:rPr>
        <w:t xml:space="preserve"> </w:t>
      </w:r>
      <w:r w:rsidRPr="00633A23">
        <w:t>ореховую скорлупу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киевской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встретился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древним чтимым</w:t>
      </w:r>
      <w:r w:rsidRPr="00633A23">
        <w:rPr>
          <w:rFonts w:cs="Arial"/>
        </w:rPr>
        <w:t xml:space="preserve"> </w:t>
      </w:r>
      <w:r w:rsidRPr="00633A23">
        <w:t>народом</w:t>
      </w:r>
      <w:r w:rsidRPr="00633A23">
        <w:rPr>
          <w:rFonts w:cs="Arial"/>
        </w:rPr>
        <w:t xml:space="preserve"> </w:t>
      </w:r>
      <w:r w:rsidRPr="00633A23">
        <w:t>старцем</w:t>
      </w:r>
      <w:r w:rsidRPr="00633A23">
        <w:rPr>
          <w:rFonts w:cs="Arial"/>
        </w:rPr>
        <w:t xml:space="preserve">, </w:t>
      </w:r>
      <w:r w:rsidRPr="00633A23">
        <w:t>живым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т</w:t>
      </w:r>
      <w:r w:rsidRPr="00633A23">
        <w:t>голоском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 </w:t>
      </w:r>
      <w:r w:rsidRPr="00633A23">
        <w:t>бла</w:t>
      </w:r>
      <w:r w:rsidRPr="00633A23">
        <w:softHyphen/>
        <w:t>годетельных</w:t>
      </w:r>
      <w:r w:rsidRPr="00633A23">
        <w:rPr>
          <w:rFonts w:cs="Arial"/>
        </w:rPr>
        <w:t xml:space="preserve"> </w:t>
      </w:r>
      <w:r w:rsidRPr="00633A23">
        <w:t>времен</w:t>
      </w:r>
      <w:r w:rsidRPr="00633A23">
        <w:rPr>
          <w:rFonts w:cs="Arial"/>
        </w:rPr>
        <w:t xml:space="preserve"> </w:t>
      </w:r>
      <w:r w:rsidRPr="00633A23">
        <w:t>Киева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престоле</w:t>
      </w:r>
      <w:r w:rsidRPr="00633A23">
        <w:rPr>
          <w:rFonts w:cs="Arial"/>
        </w:rPr>
        <w:t xml:space="preserve"> </w:t>
      </w:r>
      <w:r w:rsidRPr="00633A23">
        <w:t>киев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митрополии</w:t>
      </w:r>
      <w:r w:rsidRPr="00633A23">
        <w:rPr>
          <w:rFonts w:cs="Arial"/>
        </w:rPr>
        <w:t xml:space="preserve"> </w:t>
      </w:r>
      <w:r w:rsidRPr="00633A23">
        <w:t>сиял</w:t>
      </w:r>
      <w:r w:rsidRPr="00633A23">
        <w:rPr>
          <w:rFonts w:cs="Arial"/>
        </w:rPr>
        <w:t xml:space="preserve"> </w:t>
      </w:r>
      <w:r w:rsidRPr="00633A23">
        <w:t>кроткий</w:t>
      </w:r>
      <w:r w:rsidRPr="00633A23">
        <w:rPr>
          <w:rFonts w:cs="Arial"/>
        </w:rPr>
        <w:t xml:space="preserve"> </w:t>
      </w:r>
      <w:r w:rsidRPr="00633A23">
        <w:t>митрополит</w:t>
      </w:r>
      <w:r w:rsidRPr="00633A23">
        <w:rPr>
          <w:rFonts w:cs="Arial"/>
        </w:rPr>
        <w:t xml:space="preserve"> </w:t>
      </w:r>
      <w:r w:rsidRPr="00633A23">
        <w:t>Филарет</w:t>
      </w:r>
      <w:r w:rsidRPr="00633A23">
        <w:rPr>
          <w:rFonts w:cs="Arial"/>
        </w:rPr>
        <w:t xml:space="preserve">, </w:t>
      </w:r>
      <w:r w:rsidRPr="00633A23">
        <w:t>великий</w:t>
      </w:r>
      <w:r w:rsidRPr="00633A23">
        <w:rPr>
          <w:rFonts w:cs="Arial"/>
        </w:rPr>
        <w:t xml:space="preserve"> </w:t>
      </w:r>
      <w:r w:rsidRPr="00633A23">
        <w:t>праведник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стоял</w:t>
      </w:r>
      <w:r w:rsidRPr="00633A23">
        <w:rPr>
          <w:rFonts w:cs="Arial"/>
        </w:rPr>
        <w:t xml:space="preserve"> </w:t>
      </w:r>
      <w:r w:rsidRPr="00633A23">
        <w:t>великий</w:t>
      </w:r>
      <w:r w:rsidRPr="00633A23">
        <w:rPr>
          <w:rFonts w:cs="Arial"/>
        </w:rPr>
        <w:t xml:space="preserve"> </w:t>
      </w:r>
      <w:r w:rsidRPr="00633A23">
        <w:t>тай</w:t>
      </w:r>
      <w:r w:rsidRPr="00633A23">
        <w:rPr>
          <w:rFonts w:cs="Arial"/>
        </w:rPr>
        <w:t>-</w:t>
      </w:r>
      <w:r w:rsidRPr="00633A23">
        <w:t>новидец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молитвенник</w:t>
      </w:r>
      <w:r w:rsidRPr="00633A23">
        <w:rPr>
          <w:rFonts w:cs="Arial"/>
        </w:rPr>
        <w:t xml:space="preserve">, </w:t>
      </w:r>
      <w:r w:rsidRPr="00633A23">
        <w:t>старец</w:t>
      </w:r>
      <w:r w:rsidRPr="00633A23">
        <w:rPr>
          <w:rFonts w:cs="Arial"/>
        </w:rPr>
        <w:t xml:space="preserve"> </w:t>
      </w:r>
      <w:r w:rsidRPr="00633A23">
        <w:t>Киево</w:t>
      </w:r>
      <w:r w:rsidRPr="00633A23">
        <w:rPr>
          <w:rFonts w:cs="Arial"/>
        </w:rPr>
        <w:t>-</w:t>
      </w:r>
      <w:r w:rsidRPr="00633A23">
        <w:t>Печерской</w:t>
      </w:r>
      <w:r w:rsidRPr="00633A23">
        <w:rPr>
          <w:rFonts w:cs="Arial"/>
        </w:rPr>
        <w:t xml:space="preserve"> </w:t>
      </w:r>
      <w:r w:rsidRPr="00633A23">
        <w:t>лав</w:t>
      </w:r>
      <w:r w:rsidRPr="00633A23">
        <w:softHyphen/>
        <w:t>ры</w:t>
      </w:r>
      <w:r w:rsidRPr="00633A23">
        <w:rPr>
          <w:rFonts w:cs="Arial"/>
        </w:rPr>
        <w:t xml:space="preserve">, </w:t>
      </w:r>
      <w:r w:rsidRPr="00633A23">
        <w:t>Парфений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Со</w:t>
      </w:r>
      <w:r w:rsidRPr="00633A23">
        <w:rPr>
          <w:rFonts w:cs="Arial"/>
        </w:rPr>
        <w:t xml:space="preserve"> </w:t>
      </w:r>
      <w:r w:rsidRPr="00633A23">
        <w:t>мною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мой</w:t>
      </w:r>
      <w:r w:rsidRPr="00633A23">
        <w:rPr>
          <w:rFonts w:cs="Arial"/>
        </w:rPr>
        <w:t xml:space="preserve"> </w:t>
      </w:r>
      <w:r w:rsidRPr="00633A23">
        <w:t>хороший</w:t>
      </w:r>
      <w:r w:rsidRPr="00633A23">
        <w:rPr>
          <w:rFonts w:cs="Arial"/>
        </w:rPr>
        <w:t xml:space="preserve"> </w:t>
      </w:r>
      <w:r w:rsidRPr="00633A23">
        <w:t>знакомый</w:t>
      </w:r>
      <w:r w:rsidRPr="00633A23">
        <w:rPr>
          <w:rFonts w:cs="Arial"/>
        </w:rPr>
        <w:t xml:space="preserve">,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князь</w:t>
      </w:r>
      <w:r w:rsidRPr="00633A23">
        <w:rPr>
          <w:rFonts w:cs="Arial"/>
        </w:rPr>
        <w:t xml:space="preserve">,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молодой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благочестив</w:t>
      </w:r>
      <w:r w:rsidRPr="00633A23">
        <w:t>о</w:t>
      </w:r>
      <w:r w:rsidRPr="00633A23">
        <w:t>го</w:t>
      </w:r>
      <w:r w:rsidRPr="00633A23">
        <w:rPr>
          <w:rFonts w:cs="Arial"/>
        </w:rPr>
        <w:t xml:space="preserve"> </w:t>
      </w:r>
      <w:r w:rsidRPr="00633A23">
        <w:t>настроения</w:t>
      </w:r>
      <w:r w:rsidRPr="00633A23">
        <w:rPr>
          <w:rFonts w:cs="Arial"/>
        </w:rPr>
        <w:t xml:space="preserve">. </w:t>
      </w:r>
      <w:r w:rsidRPr="00633A23">
        <w:t>Услыхав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фамилию</w:t>
      </w:r>
      <w:r w:rsidRPr="00633A23">
        <w:rPr>
          <w:rFonts w:cs="Arial"/>
        </w:rPr>
        <w:t xml:space="preserve">, </w:t>
      </w:r>
      <w:r w:rsidRPr="00633A23">
        <w:t>старец</w:t>
      </w:r>
      <w:r w:rsidRPr="00633A23">
        <w:rPr>
          <w:rFonts w:cs="Arial"/>
        </w:rPr>
        <w:t xml:space="preserve"> </w:t>
      </w:r>
      <w:r w:rsidRPr="00633A23">
        <w:t>спросил</w:t>
      </w:r>
      <w:r w:rsidRPr="00633A23">
        <w:rPr>
          <w:rFonts w:cs="Arial"/>
        </w:rPr>
        <w:t>:</w:t>
      </w:r>
    </w:p>
    <w:p w:rsidR="00A62BF1" w:rsidRPr="00633A23" w:rsidRDefault="00A62BF1" w:rsidP="00A62BF1">
      <w:r w:rsidRPr="00633A23">
        <w:t>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вас</w:t>
      </w:r>
      <w:r w:rsidRPr="00633A23">
        <w:rPr>
          <w:rFonts w:cs="Arial"/>
        </w:rPr>
        <w:t xml:space="preserve"> </w:t>
      </w:r>
      <w:r w:rsidRPr="00633A23">
        <w:t>бабушки</w:t>
      </w:r>
      <w:r w:rsidRPr="00633A23">
        <w:rPr>
          <w:rFonts w:cs="Arial"/>
        </w:rPr>
        <w:t xml:space="preserve">?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назвал</w:t>
      </w:r>
      <w:r w:rsidRPr="00633A23">
        <w:rPr>
          <w:rFonts w:cs="Arial"/>
        </w:rPr>
        <w:t xml:space="preserve"> </w:t>
      </w:r>
      <w:r w:rsidRPr="00633A23">
        <w:t>ее имя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Да</w:t>
      </w:r>
      <w:r w:rsidRPr="00633A23">
        <w:rPr>
          <w:rFonts w:cs="Arial"/>
        </w:rPr>
        <w:t xml:space="preserve">,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моя</w:t>
      </w:r>
      <w:r w:rsidRPr="00633A23">
        <w:rPr>
          <w:rFonts w:cs="Arial"/>
        </w:rPr>
        <w:t xml:space="preserve"> </w:t>
      </w:r>
      <w:r w:rsidRPr="00633A23">
        <w:t>родная</w:t>
      </w:r>
      <w:r w:rsidRPr="00633A23">
        <w:rPr>
          <w:rFonts w:cs="Arial"/>
        </w:rPr>
        <w:t xml:space="preserve"> </w:t>
      </w:r>
      <w:r w:rsidRPr="00633A23">
        <w:t>бабушка</w:t>
      </w:r>
      <w:r w:rsidRPr="00633A23">
        <w:rPr>
          <w:rFonts w:cs="Arial"/>
        </w:rPr>
        <w:t xml:space="preserve">;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знавали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>?</w:t>
      </w:r>
    </w:p>
    <w:p w:rsidR="00A62BF1" w:rsidRPr="00633A23" w:rsidRDefault="00A62BF1" w:rsidP="00A62BF1">
      <w:r w:rsidRPr="00633A23">
        <w:t>Как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знать</w:t>
      </w:r>
      <w:r w:rsidRPr="00633A23">
        <w:rPr>
          <w:rFonts w:cs="Arial"/>
        </w:rPr>
        <w:t xml:space="preserve">: </w:t>
      </w:r>
      <w:r w:rsidRPr="00633A23">
        <w:t>сколько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сопровождал к</w:t>
      </w:r>
      <w:r w:rsidRPr="00633A23">
        <w:rPr>
          <w:rFonts w:cs="Arial"/>
        </w:rPr>
        <w:t xml:space="preserve"> </w:t>
      </w:r>
      <w:r w:rsidRPr="00633A23">
        <w:t>ней</w:t>
      </w:r>
      <w:r w:rsidRPr="00633A23">
        <w:rPr>
          <w:rFonts w:cs="Arial"/>
        </w:rPr>
        <w:t xml:space="preserve"> </w:t>
      </w:r>
      <w:r w:rsidRPr="00633A23">
        <w:t>митрополита</w:t>
      </w:r>
      <w:r w:rsidRPr="00633A23">
        <w:rPr>
          <w:rFonts w:cs="Arial"/>
        </w:rPr>
        <w:t xml:space="preserve"> </w:t>
      </w:r>
      <w:r w:rsidRPr="00633A23">
        <w:t>Филарета</w:t>
      </w:r>
      <w:r w:rsidRPr="00633A23">
        <w:rPr>
          <w:rFonts w:cs="Arial"/>
        </w:rPr>
        <w:t xml:space="preserve">.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близка</w:t>
      </w:r>
      <w:r w:rsidRPr="00633A23">
        <w:rPr>
          <w:rFonts w:cs="Arial"/>
        </w:rPr>
        <w:t xml:space="preserve">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духом с</w:t>
      </w:r>
      <w:r w:rsidRPr="00633A23">
        <w:rPr>
          <w:rFonts w:cs="Arial"/>
        </w:rPr>
        <w:t xml:space="preserve"> </w:t>
      </w:r>
      <w:r w:rsidRPr="00633A23">
        <w:t>покойным</w:t>
      </w:r>
      <w:r w:rsidRPr="00633A23">
        <w:rPr>
          <w:rFonts w:cs="Arial"/>
        </w:rPr>
        <w:t xml:space="preserve"> </w:t>
      </w:r>
      <w:r w:rsidRPr="00633A23">
        <w:t>владыкой</w:t>
      </w:r>
      <w:r w:rsidRPr="00633A23">
        <w:rPr>
          <w:rFonts w:cs="Arial"/>
        </w:rPr>
        <w:t xml:space="preserve">.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тайно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монашество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стриг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именем</w:t>
      </w:r>
      <w:r w:rsidRPr="00633A23">
        <w:rPr>
          <w:rFonts w:cs="Arial"/>
        </w:rPr>
        <w:t xml:space="preserve"> </w:t>
      </w:r>
      <w:r w:rsidRPr="00633A23">
        <w:t>Марии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Я</w:t>
      </w:r>
      <w:r w:rsidRPr="00633A23">
        <w:rPr>
          <w:rFonts w:cs="Arial"/>
        </w:rPr>
        <w:t xml:space="preserve"> </w:t>
      </w:r>
      <w:r w:rsidRPr="00633A23">
        <w:t>слыхал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князя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старушке</w:t>
      </w:r>
      <w:r w:rsidRPr="00633A23">
        <w:rPr>
          <w:rFonts w:cs="Arial"/>
        </w:rPr>
        <w:t xml:space="preserve">, </w:t>
      </w:r>
      <w:r w:rsidRPr="00633A23">
        <w:t>которая</w:t>
      </w:r>
      <w:r w:rsidRPr="00633A23">
        <w:rPr>
          <w:rFonts w:cs="Arial"/>
        </w:rPr>
        <w:t xml:space="preserve">, </w:t>
      </w:r>
      <w:r w:rsidRPr="00633A23">
        <w:t>мно</w:t>
      </w:r>
      <w:r w:rsidRPr="00633A23">
        <w:softHyphen/>
        <w:t>го</w:t>
      </w:r>
      <w:r w:rsidRPr="00633A23">
        <w:rPr>
          <w:rFonts w:cs="Arial"/>
        </w:rPr>
        <w:t xml:space="preserve"> </w:t>
      </w:r>
      <w:r w:rsidRPr="00633A23">
        <w:t>натерпевшись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самодура</w:t>
      </w:r>
      <w:r w:rsidRPr="00633A23">
        <w:rPr>
          <w:rFonts w:cs="Arial"/>
        </w:rPr>
        <w:t xml:space="preserve"> </w:t>
      </w:r>
      <w:r w:rsidRPr="00633A23">
        <w:t>мужа</w:t>
      </w:r>
      <w:r w:rsidRPr="00633A23">
        <w:rPr>
          <w:rFonts w:cs="Arial"/>
        </w:rPr>
        <w:t xml:space="preserve">, </w:t>
      </w:r>
      <w:r w:rsidRPr="00633A23">
        <w:t>проводила</w:t>
      </w:r>
      <w:r w:rsidRPr="00633A23">
        <w:rPr>
          <w:rFonts w:cs="Arial"/>
        </w:rPr>
        <w:t xml:space="preserve"> </w:t>
      </w:r>
      <w:r w:rsidRPr="00633A23">
        <w:t>уеди</w:t>
      </w:r>
      <w:r w:rsidRPr="00633A23">
        <w:softHyphen/>
        <w:t>ненно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тихо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старость</w:t>
      </w:r>
      <w:r w:rsidRPr="00633A23">
        <w:rPr>
          <w:rFonts w:cs="Arial"/>
        </w:rPr>
        <w:t xml:space="preserve">, </w:t>
      </w:r>
      <w:r w:rsidRPr="00633A23">
        <w:t>зная</w:t>
      </w:r>
      <w:r w:rsidRPr="00633A23">
        <w:rPr>
          <w:rFonts w:cs="Arial"/>
        </w:rPr>
        <w:t xml:space="preserve"> </w:t>
      </w:r>
      <w:r w:rsidRPr="00633A23">
        <w:t>выезды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в церковь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знал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 </w:t>
      </w:r>
      <w:r w:rsidRPr="00633A23">
        <w:t>была тайная</w:t>
      </w:r>
      <w:r w:rsidRPr="00633A23">
        <w:rPr>
          <w:rFonts w:cs="Arial"/>
        </w:rPr>
        <w:t xml:space="preserve"> </w:t>
      </w:r>
      <w:r w:rsidRPr="00633A23">
        <w:t>монахиня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выше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мирского</w:t>
      </w:r>
      <w:r w:rsidRPr="00633A23">
        <w:rPr>
          <w:rFonts w:cs="Arial"/>
        </w:rPr>
        <w:t xml:space="preserve"> </w:t>
      </w:r>
      <w:r w:rsidRPr="00633A23">
        <w:t>монашества</w:t>
      </w:r>
      <w:r w:rsidRPr="00633A23">
        <w:rPr>
          <w:rFonts w:cs="Arial"/>
        </w:rPr>
        <w:t xml:space="preserve"> </w:t>
      </w:r>
      <w:r w:rsidRPr="00633A23">
        <w:t>— то</w:t>
      </w:r>
      <w:r w:rsidRPr="00633A23">
        <w:rPr>
          <w:rFonts w:cs="Arial"/>
        </w:rPr>
        <w:t xml:space="preserve"> </w:t>
      </w:r>
      <w:r w:rsidRPr="00633A23">
        <w:t>совершенное</w:t>
      </w:r>
      <w:r w:rsidRPr="00633A23">
        <w:rPr>
          <w:rFonts w:cs="Arial"/>
        </w:rPr>
        <w:t xml:space="preserve"> </w:t>
      </w:r>
      <w:r w:rsidRPr="00633A23">
        <w:t>отвержение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, </w:t>
      </w:r>
      <w:r w:rsidRPr="00633A23">
        <w:t>н</w:t>
      </w:r>
      <w:r w:rsidRPr="00633A23">
        <w:t>и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нарушимое</w:t>
      </w:r>
      <w:r w:rsidRPr="00633A23">
        <w:rPr>
          <w:rFonts w:cs="Arial"/>
        </w:rPr>
        <w:t xml:space="preserve"> </w:t>
      </w:r>
      <w:r w:rsidRPr="00633A23">
        <w:t>пребывание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Христе</w:t>
      </w:r>
      <w:r w:rsidRPr="00633A23">
        <w:rPr>
          <w:rFonts w:cs="Arial"/>
        </w:rPr>
        <w:t xml:space="preserve">, </w:t>
      </w:r>
      <w:r w:rsidRPr="00633A23">
        <w:t>каким</w:t>
      </w:r>
      <w:r w:rsidRPr="00633A23">
        <w:rPr>
          <w:rFonts w:cs="Arial"/>
        </w:rPr>
        <w:t xml:space="preserve"> </w:t>
      </w:r>
      <w:r w:rsidRPr="00633A23">
        <w:t>является</w:t>
      </w:r>
      <w:r w:rsidRPr="00633A23">
        <w:rPr>
          <w:rFonts w:cs="Arial"/>
        </w:rPr>
        <w:t xml:space="preserve"> </w:t>
      </w:r>
      <w:r w:rsidRPr="00633A23">
        <w:t>истинное монастырское</w:t>
      </w:r>
      <w:r w:rsidRPr="00633A23">
        <w:rPr>
          <w:rFonts w:cs="Arial"/>
        </w:rPr>
        <w:t xml:space="preserve"> </w:t>
      </w:r>
      <w:r w:rsidRPr="00633A23">
        <w:t>монашество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отшельничество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Если</w:t>
      </w:r>
      <w:r w:rsidRPr="00633A23">
        <w:rPr>
          <w:rFonts w:cs="Arial"/>
        </w:rPr>
        <w:t xml:space="preserve"> </w:t>
      </w:r>
      <w:r w:rsidRPr="00633A23">
        <w:t>условия</w:t>
      </w:r>
      <w:r w:rsidRPr="00633A23">
        <w:rPr>
          <w:rFonts w:cs="Arial"/>
        </w:rPr>
        <w:t xml:space="preserve"> </w:t>
      </w:r>
      <w:r w:rsidRPr="00633A23">
        <w:t>плоти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угнетают</w:t>
      </w:r>
      <w:r w:rsidRPr="00633A23">
        <w:rPr>
          <w:rFonts w:cs="Arial"/>
        </w:rPr>
        <w:t xml:space="preserve"> </w:t>
      </w:r>
      <w:r w:rsidRPr="00633A23">
        <w:t>обычных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отводят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какая</w:t>
      </w:r>
      <w:r w:rsidRPr="00633A23">
        <w:rPr>
          <w:rFonts w:cs="Arial"/>
        </w:rPr>
        <w:t xml:space="preserve"> </w:t>
      </w:r>
      <w:r w:rsidRPr="00633A23">
        <w:t>радость</w:t>
      </w:r>
      <w:r w:rsidRPr="00633A23">
        <w:rPr>
          <w:rFonts w:cs="Arial"/>
        </w:rPr>
        <w:t xml:space="preserve">, </w:t>
      </w:r>
      <w:r w:rsidRPr="00633A23">
        <w:t>какой восторг</w:t>
      </w:r>
      <w:r w:rsidRPr="00633A23">
        <w:rPr>
          <w:rFonts w:cs="Arial"/>
        </w:rPr>
        <w:t xml:space="preserve"> </w:t>
      </w:r>
      <w:r w:rsidRPr="00633A23">
        <w:t>видеть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почти</w:t>
      </w:r>
      <w:r w:rsidRPr="00633A23">
        <w:rPr>
          <w:rFonts w:cs="Arial"/>
        </w:rPr>
        <w:t xml:space="preserve"> </w:t>
      </w:r>
      <w:r w:rsidRPr="00633A23">
        <w:t>освободившихся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этой тяжкой</w:t>
      </w:r>
      <w:r w:rsidRPr="00633A23">
        <w:rPr>
          <w:rFonts w:cs="Arial"/>
        </w:rPr>
        <w:t xml:space="preserve"> </w:t>
      </w:r>
      <w:r w:rsidRPr="00633A23">
        <w:t>власти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Вот</w:t>
      </w:r>
      <w:r w:rsidRPr="00633A23">
        <w:rPr>
          <w:rFonts w:cs="Arial"/>
        </w:rPr>
        <w:t xml:space="preserve">, </w:t>
      </w:r>
      <w:r w:rsidRPr="00633A23">
        <w:t>великий</w:t>
      </w:r>
      <w:r w:rsidRPr="00633A23">
        <w:rPr>
          <w:rFonts w:cs="Arial"/>
        </w:rPr>
        <w:t xml:space="preserve"> </w:t>
      </w:r>
      <w:r w:rsidRPr="00633A23">
        <w:t>Антоний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пустыне</w:t>
      </w:r>
      <w:r w:rsidRPr="00633A23">
        <w:rPr>
          <w:rFonts w:cs="Arial"/>
        </w:rPr>
        <w:t xml:space="preserve"> </w:t>
      </w:r>
      <w:r w:rsidRPr="00633A23">
        <w:t>проводит</w:t>
      </w:r>
      <w:r w:rsidRPr="00633A23">
        <w:rPr>
          <w:rFonts w:cs="Arial"/>
        </w:rPr>
        <w:t xml:space="preserve">, </w:t>
      </w:r>
      <w:r w:rsidRPr="00633A23">
        <w:t>время от</w:t>
      </w:r>
      <w:r w:rsidRPr="00633A23">
        <w:rPr>
          <w:rFonts w:cs="Arial"/>
        </w:rPr>
        <w:t xml:space="preserve"> </w:t>
      </w:r>
      <w:r w:rsidRPr="00633A23">
        <w:t>времени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пяти</w:t>
      </w:r>
      <w:r w:rsidRPr="00633A23">
        <w:rPr>
          <w:rFonts w:cs="Arial"/>
        </w:rPr>
        <w:t xml:space="preserve"> </w:t>
      </w:r>
      <w:r w:rsidRPr="00633A23">
        <w:t>дней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пищи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столь</w:t>
      </w:r>
      <w:r>
        <w:t xml:space="preserve"> </w:t>
      </w:r>
      <w:r w:rsidRPr="00633A23">
        <w:t>долгого</w:t>
      </w:r>
      <w:r w:rsidRPr="00633A23">
        <w:rPr>
          <w:rFonts w:cs="Arial"/>
        </w:rPr>
        <w:t xml:space="preserve"> </w:t>
      </w:r>
      <w:r w:rsidRPr="00633A23">
        <w:t>поста</w:t>
      </w:r>
      <w:r w:rsidRPr="00633A23">
        <w:rPr>
          <w:rFonts w:cs="Arial"/>
        </w:rPr>
        <w:t xml:space="preserve"> </w:t>
      </w:r>
      <w:r w:rsidRPr="00633A23">
        <w:t>довольствуется</w:t>
      </w:r>
      <w:r w:rsidRPr="00633A23">
        <w:rPr>
          <w:rFonts w:cs="Arial"/>
        </w:rPr>
        <w:t xml:space="preserve"> </w:t>
      </w:r>
      <w:r w:rsidRPr="00633A23">
        <w:t>маленьким</w:t>
      </w:r>
      <w:r w:rsidRPr="00633A23">
        <w:rPr>
          <w:rFonts w:cs="Arial"/>
        </w:rPr>
        <w:t xml:space="preserve"> </w:t>
      </w:r>
      <w:r w:rsidRPr="00633A23">
        <w:t>хлебом</w:t>
      </w:r>
      <w:r w:rsidRPr="00633A23">
        <w:rPr>
          <w:rFonts w:cs="Arial"/>
        </w:rPr>
        <w:t xml:space="preserve">, </w:t>
      </w:r>
      <w:r w:rsidRPr="00633A23">
        <w:t>ко</w:t>
      </w:r>
      <w:r w:rsidRPr="00633A23">
        <w:softHyphen/>
        <w:t>торый</w:t>
      </w:r>
      <w:r w:rsidRPr="00633A23">
        <w:rPr>
          <w:rFonts w:cs="Arial"/>
        </w:rPr>
        <w:t xml:space="preserve"> </w:t>
      </w:r>
      <w:r w:rsidRPr="00633A23">
        <w:t>размачивает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соленой</w:t>
      </w:r>
      <w:r w:rsidRPr="00633A23">
        <w:rPr>
          <w:rFonts w:cs="Arial"/>
        </w:rPr>
        <w:t xml:space="preserve"> </w:t>
      </w:r>
      <w:r w:rsidRPr="00633A23">
        <w:t>воде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одряхлел</w:t>
      </w:r>
      <w:r w:rsidRPr="00633A23">
        <w:rPr>
          <w:rFonts w:cs="Arial"/>
        </w:rPr>
        <w:t xml:space="preserve">, </w:t>
      </w:r>
      <w:r w:rsidRPr="00633A23">
        <w:t>иноки</w:t>
      </w:r>
      <w:r w:rsidRPr="00633A23">
        <w:rPr>
          <w:rFonts w:cs="Arial"/>
        </w:rPr>
        <w:t xml:space="preserve"> </w:t>
      </w:r>
      <w:r w:rsidRPr="00633A23">
        <w:t>еле</w:t>
      </w:r>
      <w:r w:rsidRPr="00633A23">
        <w:rPr>
          <w:rFonts w:cs="Arial"/>
        </w:rPr>
        <w:t xml:space="preserve"> </w:t>
      </w:r>
      <w:r w:rsidRPr="00633A23">
        <w:t>добились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зволения</w:t>
      </w:r>
      <w:r w:rsidRPr="00633A23">
        <w:rPr>
          <w:rFonts w:cs="Arial"/>
        </w:rPr>
        <w:t xml:space="preserve"> </w:t>
      </w:r>
      <w:r w:rsidRPr="00633A23">
        <w:t>приносить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оливы</w:t>
      </w:r>
      <w:r w:rsidRPr="00633A23">
        <w:rPr>
          <w:rFonts w:cs="Arial"/>
        </w:rPr>
        <w:t xml:space="preserve">, </w:t>
      </w:r>
      <w:r w:rsidRPr="00633A23">
        <w:t>зелень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масло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Часто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случается</w:t>
      </w:r>
      <w:r w:rsidRPr="00633A23">
        <w:rPr>
          <w:rFonts w:cs="Arial"/>
        </w:rPr>
        <w:t xml:space="preserve"> </w:t>
      </w:r>
      <w:r w:rsidRPr="00633A23">
        <w:t>проводить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молитве</w:t>
      </w:r>
      <w:r w:rsidRPr="00633A23">
        <w:rPr>
          <w:rFonts w:cs="Arial"/>
        </w:rPr>
        <w:t xml:space="preserve"> </w:t>
      </w:r>
      <w:r w:rsidRPr="00633A23">
        <w:t>всю ночь</w:t>
      </w:r>
      <w:r w:rsidRPr="00633A23">
        <w:rPr>
          <w:rFonts w:cs="Arial"/>
        </w:rPr>
        <w:t xml:space="preserve">. </w:t>
      </w:r>
      <w:r w:rsidRPr="00633A23">
        <w:t>Бывало</w:t>
      </w:r>
      <w:r w:rsidRPr="00633A23">
        <w:rPr>
          <w:rFonts w:cs="Arial"/>
        </w:rPr>
        <w:t xml:space="preserve">, </w:t>
      </w:r>
      <w:r w:rsidRPr="00633A23">
        <w:t>отдохнув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полночи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lastRenderedPageBreak/>
        <w:t>поднимается</w:t>
      </w:r>
      <w:r w:rsidRPr="00633A23">
        <w:rPr>
          <w:rFonts w:cs="Arial"/>
        </w:rPr>
        <w:t xml:space="preserve">, </w:t>
      </w:r>
      <w:r w:rsidRPr="00633A23">
        <w:t>и молится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воздетыми</w:t>
      </w:r>
      <w:r w:rsidRPr="00633A23">
        <w:rPr>
          <w:rFonts w:cs="Arial"/>
        </w:rPr>
        <w:t xml:space="preserve"> </w:t>
      </w:r>
      <w:r w:rsidRPr="00633A23">
        <w:t>руками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восхода</w:t>
      </w:r>
      <w:r w:rsidRPr="00633A23">
        <w:rPr>
          <w:rFonts w:cs="Arial"/>
        </w:rPr>
        <w:t xml:space="preserve"> </w:t>
      </w:r>
      <w:r w:rsidRPr="00633A23">
        <w:t>солнца</w:t>
      </w:r>
      <w:r w:rsidRPr="00633A23">
        <w:rPr>
          <w:rFonts w:cs="Arial"/>
        </w:rPr>
        <w:t xml:space="preserve"> </w:t>
      </w:r>
      <w:r w:rsidRPr="00633A23">
        <w:t>или до</w:t>
      </w:r>
      <w:r w:rsidRPr="00633A23">
        <w:rPr>
          <w:rFonts w:cs="Arial"/>
        </w:rPr>
        <w:t xml:space="preserve"> </w:t>
      </w:r>
      <w:r w:rsidRPr="00633A23">
        <w:t>трех</w:t>
      </w:r>
      <w:r w:rsidRPr="00633A23">
        <w:rPr>
          <w:rFonts w:cs="Arial"/>
        </w:rPr>
        <w:t xml:space="preserve"> </w:t>
      </w:r>
      <w:r w:rsidRPr="00633A23">
        <w:t>часов</w:t>
      </w:r>
      <w:r w:rsidRPr="00633A23">
        <w:rPr>
          <w:rFonts w:cs="Arial"/>
        </w:rPr>
        <w:t xml:space="preserve"> </w:t>
      </w:r>
      <w:r w:rsidRPr="00633A23">
        <w:t>вечера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Он</w:t>
      </w:r>
      <w:r w:rsidRPr="00633A23">
        <w:rPr>
          <w:rFonts w:cs="Arial"/>
        </w:rPr>
        <w:t xml:space="preserve"> </w:t>
      </w:r>
      <w:r w:rsidRPr="00633A23">
        <w:t>находит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солнце</w:t>
      </w:r>
      <w:r w:rsidRPr="00633A23">
        <w:rPr>
          <w:rFonts w:cs="Arial"/>
        </w:rPr>
        <w:t xml:space="preserve"> </w:t>
      </w:r>
      <w:r w:rsidRPr="00633A23">
        <w:t>мешает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восклицает</w:t>
      </w:r>
      <w:r w:rsidRPr="00633A23">
        <w:rPr>
          <w:rFonts w:cs="Arial"/>
        </w:rPr>
        <w:t xml:space="preserve">: </w:t>
      </w:r>
      <w:r w:rsidRPr="00633A23">
        <w:t>«Солнце</w:t>
      </w:r>
      <w:r w:rsidRPr="00633A23">
        <w:rPr>
          <w:rFonts w:cs="Arial"/>
        </w:rPr>
        <w:t xml:space="preserve">, </w:t>
      </w:r>
      <w:r w:rsidRPr="00633A23">
        <w:t>солнце</w:t>
      </w:r>
      <w:r w:rsidRPr="00633A23">
        <w:rPr>
          <w:rFonts w:cs="Arial"/>
        </w:rPr>
        <w:t xml:space="preserve">, </w:t>
      </w:r>
      <w:r w:rsidRPr="00633A23">
        <w:t>зачем</w:t>
      </w:r>
      <w:r w:rsidRPr="00633A23">
        <w:rPr>
          <w:rFonts w:cs="Arial"/>
        </w:rPr>
        <w:t xml:space="preserve"> </w:t>
      </w:r>
      <w:r w:rsidRPr="00633A23">
        <w:t>встаешь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развлекать</w:t>
      </w:r>
      <w:r w:rsidRPr="00633A23">
        <w:rPr>
          <w:rFonts w:cs="Arial"/>
        </w:rPr>
        <w:t xml:space="preserve"> </w:t>
      </w:r>
      <w:r w:rsidRPr="00633A23">
        <w:t>меня своими</w:t>
      </w:r>
      <w:r w:rsidRPr="00633A23">
        <w:rPr>
          <w:rFonts w:cs="Arial"/>
        </w:rPr>
        <w:t xml:space="preserve"> </w:t>
      </w:r>
      <w:r w:rsidRPr="00633A23">
        <w:t>лучами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будто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выплываешь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для того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закрыть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 </w:t>
      </w:r>
      <w:r w:rsidRPr="00633A23">
        <w:t>блеск</w:t>
      </w:r>
      <w:r w:rsidRPr="00633A23">
        <w:rPr>
          <w:rFonts w:cs="Arial"/>
        </w:rPr>
        <w:t xml:space="preserve"> </w:t>
      </w:r>
      <w:r w:rsidRPr="00633A23">
        <w:t>истинного</w:t>
      </w:r>
      <w:r w:rsidRPr="00633A23">
        <w:rPr>
          <w:rFonts w:cs="Arial"/>
        </w:rPr>
        <w:t xml:space="preserve"> </w:t>
      </w:r>
      <w:r w:rsidRPr="00633A23">
        <w:t>Света»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Сладость</w:t>
      </w:r>
      <w:r w:rsidRPr="00633A23">
        <w:rPr>
          <w:rFonts w:cs="Arial"/>
        </w:rPr>
        <w:t xml:space="preserve">,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великий</w:t>
      </w:r>
      <w:r w:rsidRPr="00633A23">
        <w:rPr>
          <w:rFonts w:cs="Arial"/>
        </w:rPr>
        <w:t xml:space="preserve"> </w:t>
      </w:r>
      <w:r w:rsidRPr="00633A23">
        <w:t>Антоний</w:t>
      </w:r>
      <w:r w:rsidRPr="00633A23">
        <w:rPr>
          <w:rFonts w:cs="Arial"/>
        </w:rPr>
        <w:t xml:space="preserve"> </w:t>
      </w:r>
      <w:r w:rsidRPr="00633A23">
        <w:t>испытывает при</w:t>
      </w:r>
      <w:r w:rsidRPr="00633A23">
        <w:rPr>
          <w:rFonts w:cs="Arial"/>
        </w:rPr>
        <w:t xml:space="preserve"> </w:t>
      </w:r>
      <w:r w:rsidRPr="00633A23">
        <w:t>молитве</w:t>
      </w:r>
      <w:r w:rsidRPr="00633A23">
        <w:rPr>
          <w:rFonts w:cs="Arial"/>
        </w:rPr>
        <w:t xml:space="preserve">, </w:t>
      </w:r>
      <w:r w:rsidRPr="00633A23">
        <w:t>внушает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какое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равнодушие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пло</w:t>
      </w:r>
      <w:r w:rsidRPr="00633A23">
        <w:softHyphen/>
        <w:t>ти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смотрит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питание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грустную</w:t>
      </w:r>
      <w:r w:rsidRPr="00633A23">
        <w:rPr>
          <w:rFonts w:cs="Arial"/>
        </w:rPr>
        <w:t xml:space="preserve"> </w:t>
      </w:r>
      <w:r w:rsidRPr="00633A23">
        <w:t>необходи</w:t>
      </w:r>
      <w:r w:rsidRPr="00633A23">
        <w:softHyphen/>
        <w:t>мость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приступал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сожалением</w:t>
      </w:r>
      <w:r w:rsidRPr="00633A23">
        <w:rPr>
          <w:rFonts w:cs="Arial"/>
        </w:rPr>
        <w:t xml:space="preserve">.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да</w:t>
      </w:r>
      <w:r w:rsidRPr="00633A23">
        <w:softHyphen/>
        <w:t>же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стыдно</w:t>
      </w:r>
      <w:r w:rsidRPr="00633A23">
        <w:rPr>
          <w:rFonts w:cs="Arial"/>
        </w:rPr>
        <w:t xml:space="preserve"> </w:t>
      </w:r>
      <w:r w:rsidRPr="00633A23">
        <w:t>чувствовать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убить ее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. </w:t>
      </w:r>
      <w:r w:rsidRPr="00633A23">
        <w:t>Иногда</w:t>
      </w:r>
      <w:r w:rsidRPr="00633A23">
        <w:rPr>
          <w:rFonts w:cs="Arial"/>
        </w:rPr>
        <w:t xml:space="preserve">, </w:t>
      </w:r>
      <w:r w:rsidRPr="00633A23">
        <w:t>готовясь</w:t>
      </w:r>
      <w:r w:rsidRPr="00633A23">
        <w:rPr>
          <w:rFonts w:cs="Arial"/>
        </w:rPr>
        <w:t xml:space="preserve"> </w:t>
      </w:r>
      <w:r w:rsidRPr="00633A23">
        <w:t>сесть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стол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братией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оставлял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вовсе</w:t>
      </w:r>
      <w:r w:rsidRPr="00633A23">
        <w:rPr>
          <w:rFonts w:cs="Arial"/>
        </w:rPr>
        <w:t xml:space="preserve">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, </w:t>
      </w:r>
      <w:r w:rsidRPr="00633A23">
        <w:t>или</w:t>
      </w:r>
      <w:r w:rsidRPr="00633A23">
        <w:rPr>
          <w:rFonts w:cs="Arial"/>
        </w:rPr>
        <w:t xml:space="preserve">, </w:t>
      </w:r>
      <w:r w:rsidRPr="00633A23">
        <w:t>чтоб</w:t>
      </w:r>
      <w:r w:rsidRPr="00633A23">
        <w:rPr>
          <w:rFonts w:cs="Arial"/>
        </w:rPr>
        <w:t xml:space="preserve"> </w:t>
      </w:r>
      <w:r w:rsidRPr="00633A23">
        <w:t>принять</w:t>
      </w:r>
      <w:r w:rsidRPr="00633A23">
        <w:rPr>
          <w:rFonts w:cs="Arial"/>
        </w:rPr>
        <w:t xml:space="preserve"> </w:t>
      </w:r>
      <w:r w:rsidRPr="00633A23">
        <w:t>пищу</w:t>
      </w:r>
      <w:r w:rsidRPr="00633A23">
        <w:rPr>
          <w:rFonts w:cs="Arial"/>
        </w:rPr>
        <w:t xml:space="preserve"> </w:t>
      </w:r>
      <w:r w:rsidRPr="00633A23">
        <w:t>одному</w:t>
      </w:r>
      <w:r w:rsidRPr="00633A23">
        <w:rPr>
          <w:rFonts w:cs="Arial"/>
        </w:rPr>
        <w:t xml:space="preserve">, </w:t>
      </w:r>
      <w:r w:rsidRPr="00633A23">
        <w:t>смущаясь</w:t>
      </w:r>
      <w:r w:rsidRPr="00633A23">
        <w:rPr>
          <w:rFonts w:cs="Arial"/>
        </w:rPr>
        <w:t xml:space="preserve"> </w:t>
      </w:r>
      <w:r w:rsidRPr="00633A23">
        <w:t>делать</w:t>
      </w:r>
      <w:r w:rsidRPr="00633A23">
        <w:rPr>
          <w:rFonts w:cs="Arial"/>
        </w:rPr>
        <w:t xml:space="preserve"> </w:t>
      </w:r>
      <w:r w:rsidRPr="00633A23">
        <w:t>этот пред</w:t>
      </w:r>
      <w:r w:rsidRPr="00633A23">
        <w:rPr>
          <w:rFonts w:cs="Arial"/>
        </w:rPr>
        <w:t xml:space="preserve"> </w:t>
      </w:r>
      <w:r w:rsidRPr="00633A23">
        <w:t>другими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ту</w:t>
      </w:r>
      <w:r w:rsidRPr="00633A23">
        <w:rPr>
          <w:rFonts w:cs="Arial"/>
        </w:rPr>
        <w:t xml:space="preserve"> </w:t>
      </w:r>
      <w:r w:rsidRPr="00633A23">
        <w:t>самую</w:t>
      </w:r>
      <w:r w:rsidRPr="00633A23">
        <w:rPr>
          <w:rFonts w:cs="Arial"/>
        </w:rPr>
        <w:t xml:space="preserve"> </w:t>
      </w:r>
      <w:r w:rsidRPr="00633A23">
        <w:t>ночь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,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, </w:t>
      </w:r>
      <w:r w:rsidRPr="00633A23">
        <w:t>верующие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привязанные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древней</w:t>
      </w:r>
      <w:r w:rsidRPr="00633A23">
        <w:rPr>
          <w:rFonts w:cs="Arial"/>
        </w:rPr>
        <w:t xml:space="preserve"> </w:t>
      </w:r>
      <w:r w:rsidRPr="00633A23">
        <w:t>Руси провели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шумными</w:t>
      </w:r>
      <w:r w:rsidRPr="00633A23">
        <w:rPr>
          <w:rFonts w:cs="Arial"/>
        </w:rPr>
        <w:t xml:space="preserve"> </w:t>
      </w:r>
      <w:r w:rsidRPr="00633A23">
        <w:t>пиршес</w:t>
      </w:r>
      <w:r w:rsidRPr="00633A23">
        <w:t>т</w:t>
      </w:r>
      <w:r w:rsidRPr="00633A23">
        <w:t>вами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эту</w:t>
      </w:r>
      <w:r w:rsidRPr="00633A23">
        <w:rPr>
          <w:rFonts w:cs="Arial"/>
        </w:rPr>
        <w:t xml:space="preserve"> </w:t>
      </w:r>
      <w:r w:rsidRPr="00633A23">
        <w:t>самую</w:t>
      </w:r>
      <w:r w:rsidRPr="00633A23">
        <w:rPr>
          <w:rFonts w:cs="Arial"/>
        </w:rPr>
        <w:t xml:space="preserve"> </w:t>
      </w:r>
      <w:r w:rsidRPr="00633A23">
        <w:t>ночь</w:t>
      </w:r>
      <w:r w:rsidRPr="00633A23">
        <w:rPr>
          <w:rFonts w:cs="Arial"/>
        </w:rPr>
        <w:t xml:space="preserve"> </w:t>
      </w:r>
      <w:r w:rsidRPr="00633A23">
        <w:t>к великому</w:t>
      </w:r>
      <w:r w:rsidRPr="00633A23">
        <w:rPr>
          <w:rFonts w:cs="Arial"/>
        </w:rPr>
        <w:t xml:space="preserve"> </w:t>
      </w:r>
      <w:r w:rsidRPr="00633A23">
        <w:t>отшельнику</w:t>
      </w:r>
      <w:r w:rsidRPr="00633A23">
        <w:rPr>
          <w:rFonts w:cs="Arial"/>
        </w:rPr>
        <w:t xml:space="preserve"> </w:t>
      </w:r>
      <w:r w:rsidRPr="00633A23">
        <w:t>Сергию</w:t>
      </w:r>
      <w:r w:rsidRPr="00633A23">
        <w:rPr>
          <w:rFonts w:cs="Arial"/>
        </w:rPr>
        <w:t xml:space="preserve"> </w:t>
      </w:r>
      <w:r w:rsidRPr="00633A23">
        <w:t>сходила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беседы</w:t>
      </w:r>
      <w:r w:rsidRPr="00633A23">
        <w:rPr>
          <w:rFonts w:cs="Arial"/>
        </w:rPr>
        <w:t xml:space="preserve"> </w:t>
      </w:r>
      <w:r w:rsidRPr="00633A23">
        <w:t>с ним</w:t>
      </w:r>
      <w:r w:rsidRPr="00633A23">
        <w:rPr>
          <w:rFonts w:cs="Arial"/>
        </w:rPr>
        <w:t xml:space="preserve"> </w:t>
      </w:r>
      <w:r w:rsidRPr="00633A23">
        <w:t>Царица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е</w:t>
      </w:r>
      <w:r w:rsidRPr="00633A23">
        <w:t>бесная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воздухе</w:t>
      </w:r>
      <w:r w:rsidRPr="00633A23">
        <w:rPr>
          <w:rFonts w:cs="Arial"/>
        </w:rPr>
        <w:t xml:space="preserve"> </w:t>
      </w:r>
      <w:r w:rsidRPr="00633A23">
        <w:t>тихой</w:t>
      </w:r>
      <w:r w:rsidRPr="00633A23">
        <w:rPr>
          <w:rFonts w:cs="Arial"/>
        </w:rPr>
        <w:t xml:space="preserve"> </w:t>
      </w:r>
      <w:r w:rsidRPr="00633A23">
        <w:t>обители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звучала</w:t>
      </w:r>
      <w:r w:rsidRPr="00633A23">
        <w:rPr>
          <w:rFonts w:cs="Arial"/>
        </w:rPr>
        <w:t xml:space="preserve"> </w:t>
      </w:r>
      <w:r w:rsidRPr="00633A23">
        <w:t>весть</w:t>
      </w:r>
      <w:r w:rsidRPr="00633A23">
        <w:rPr>
          <w:rFonts w:cs="Arial"/>
        </w:rPr>
        <w:t xml:space="preserve">, </w:t>
      </w:r>
      <w:r w:rsidRPr="00633A23">
        <w:t>застывшая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воздухе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вливаю</w:t>
      </w:r>
      <w:r w:rsidRPr="00633A23">
        <w:softHyphen/>
        <w:t>щаяся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сердца</w:t>
      </w:r>
      <w:r w:rsidRPr="00633A23">
        <w:rPr>
          <w:rFonts w:cs="Arial"/>
        </w:rPr>
        <w:t xml:space="preserve"> </w:t>
      </w:r>
      <w:r w:rsidRPr="00633A23">
        <w:t>верующих</w:t>
      </w:r>
      <w:r w:rsidRPr="00633A23">
        <w:rPr>
          <w:rFonts w:cs="Arial"/>
        </w:rPr>
        <w:t xml:space="preserve"> </w:t>
      </w:r>
      <w:r w:rsidRPr="00633A23">
        <w:t>богомольцев</w:t>
      </w:r>
      <w:r w:rsidRPr="00633A23">
        <w:rPr>
          <w:rFonts w:cs="Arial"/>
        </w:rPr>
        <w:t xml:space="preserve">: </w:t>
      </w:r>
      <w:r w:rsidRPr="00633A23">
        <w:t>«се</w:t>
      </w:r>
      <w:r w:rsidRPr="00633A23">
        <w:rPr>
          <w:rFonts w:cs="Arial"/>
        </w:rPr>
        <w:t xml:space="preserve">, </w:t>
      </w:r>
      <w:r w:rsidRPr="00633A23">
        <w:t>Пречис</w:t>
      </w:r>
      <w:r w:rsidRPr="00633A23">
        <w:softHyphen/>
        <w:t>тая</w:t>
      </w:r>
      <w:r w:rsidRPr="00633A23">
        <w:rPr>
          <w:rFonts w:cs="Arial"/>
        </w:rPr>
        <w:t xml:space="preserve"> </w:t>
      </w:r>
      <w:r w:rsidRPr="00633A23">
        <w:t>грядет»</w:t>
      </w:r>
      <w:r w:rsidRPr="00633A23">
        <w:rPr>
          <w:rFonts w:cs="Arial"/>
        </w:rPr>
        <w:t xml:space="preserve">...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самый</w:t>
      </w:r>
      <w:r w:rsidRPr="00633A23">
        <w:rPr>
          <w:rFonts w:cs="Arial"/>
        </w:rPr>
        <w:t xml:space="preserve"> </w:t>
      </w:r>
      <w:r w:rsidRPr="00633A23">
        <w:t>день</w:t>
      </w:r>
      <w:r w:rsidRPr="00633A23">
        <w:rPr>
          <w:rFonts w:cs="Arial"/>
        </w:rPr>
        <w:t xml:space="preserve"> </w:t>
      </w:r>
      <w:r w:rsidRPr="00633A23">
        <w:t>Благовещения</w:t>
      </w:r>
      <w:r w:rsidRPr="00633A23">
        <w:rPr>
          <w:rFonts w:cs="Arial"/>
        </w:rPr>
        <w:t xml:space="preserve">, </w:t>
      </w:r>
      <w:r w:rsidRPr="00633A23">
        <w:t>ко</w:t>
      </w:r>
      <w:r w:rsidRPr="00633A23">
        <w:softHyphen/>
        <w:t>гда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шумно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городах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селах</w:t>
      </w:r>
      <w:r w:rsidRPr="00633A23">
        <w:rPr>
          <w:rFonts w:cs="Arial"/>
        </w:rPr>
        <w:t xml:space="preserve">, </w:t>
      </w:r>
      <w:r w:rsidRPr="00633A23">
        <w:t>разряженные</w:t>
      </w:r>
      <w:r w:rsidRPr="00633A23">
        <w:rPr>
          <w:rFonts w:cs="Arial"/>
        </w:rPr>
        <w:t xml:space="preserve"> </w:t>
      </w:r>
      <w:r w:rsidRPr="00633A23">
        <w:t>люди предаются</w:t>
      </w:r>
      <w:r w:rsidRPr="00633A23">
        <w:rPr>
          <w:rFonts w:cs="Arial"/>
        </w:rPr>
        <w:t xml:space="preserve"> </w:t>
      </w:r>
      <w:r w:rsidRPr="00633A23">
        <w:t>праздничному</w:t>
      </w:r>
      <w:r w:rsidRPr="00633A23">
        <w:rPr>
          <w:rFonts w:cs="Arial"/>
        </w:rPr>
        <w:t xml:space="preserve"> </w:t>
      </w:r>
      <w:r w:rsidRPr="00633A23">
        <w:t>катанью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t>с</w:t>
      </w:r>
      <w:r w:rsidRPr="00633A23">
        <w:t>ной</w:t>
      </w:r>
      <w:r w:rsidRPr="00633A23">
        <w:rPr>
          <w:rFonts w:cs="Arial"/>
        </w:rPr>
        <w:t xml:space="preserve"> </w:t>
      </w:r>
      <w:r w:rsidRPr="00633A23">
        <w:t>келье затерянного</w:t>
      </w:r>
      <w:r w:rsidRPr="00633A23">
        <w:rPr>
          <w:rFonts w:cs="Arial"/>
        </w:rPr>
        <w:t xml:space="preserve"> </w:t>
      </w:r>
      <w:r w:rsidRPr="00633A23">
        <w:t>среди</w:t>
      </w:r>
      <w:r w:rsidRPr="00633A23">
        <w:rPr>
          <w:rFonts w:cs="Arial"/>
        </w:rPr>
        <w:t xml:space="preserve"> </w:t>
      </w:r>
      <w:r w:rsidRPr="00633A23">
        <w:t>лесов</w:t>
      </w:r>
      <w:r w:rsidRPr="00633A23">
        <w:rPr>
          <w:rFonts w:cs="Arial"/>
        </w:rPr>
        <w:t xml:space="preserve"> </w:t>
      </w:r>
      <w:r w:rsidRPr="00633A23">
        <w:t>Сарова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посещала</w:t>
      </w:r>
      <w:r w:rsidRPr="00633A23">
        <w:rPr>
          <w:rFonts w:cs="Arial"/>
        </w:rPr>
        <w:t xml:space="preserve"> </w:t>
      </w:r>
      <w:r w:rsidRPr="00633A23">
        <w:t>вели</w:t>
      </w:r>
      <w:r w:rsidRPr="00633A23">
        <w:softHyphen/>
        <w:t>кого</w:t>
      </w:r>
      <w:r w:rsidRPr="00633A23">
        <w:rPr>
          <w:rFonts w:cs="Arial"/>
        </w:rPr>
        <w:t xml:space="preserve"> </w:t>
      </w:r>
      <w:r w:rsidRPr="00633A23">
        <w:t>Серафима</w:t>
      </w:r>
      <w:r w:rsidRPr="00633A23">
        <w:rPr>
          <w:rFonts w:cs="Arial"/>
        </w:rPr>
        <w:t xml:space="preserve"> </w:t>
      </w:r>
      <w:r w:rsidRPr="00633A23">
        <w:t>Царица</w:t>
      </w:r>
      <w:r w:rsidRPr="00633A23">
        <w:rPr>
          <w:rFonts w:cs="Arial"/>
        </w:rPr>
        <w:t xml:space="preserve"> </w:t>
      </w:r>
      <w:r w:rsidRPr="00633A23">
        <w:t>Небесная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Задумался</w:t>
      </w:r>
      <w:r w:rsidRPr="00633A23">
        <w:rPr>
          <w:rFonts w:cs="Arial"/>
        </w:rPr>
        <w:t xml:space="preserve"> </w:t>
      </w:r>
      <w:r w:rsidRPr="00633A23">
        <w:t>старец</w:t>
      </w:r>
      <w:r w:rsidRPr="00633A23">
        <w:rPr>
          <w:rFonts w:cs="Arial"/>
        </w:rPr>
        <w:t xml:space="preserve"> </w:t>
      </w:r>
      <w:r w:rsidRPr="00633A23">
        <w:t>киевский</w:t>
      </w:r>
      <w:r w:rsidRPr="00633A23">
        <w:rPr>
          <w:rFonts w:cs="Arial"/>
        </w:rPr>
        <w:t xml:space="preserve"> </w:t>
      </w:r>
      <w:r w:rsidRPr="00633A23">
        <w:t>Парфений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прочи</w:t>
      </w:r>
      <w:r w:rsidRPr="00633A23">
        <w:softHyphen/>
        <w:t>танными</w:t>
      </w:r>
      <w:r w:rsidRPr="00633A23">
        <w:rPr>
          <w:rFonts w:cs="Arial"/>
        </w:rPr>
        <w:t xml:space="preserve"> </w:t>
      </w:r>
      <w:r w:rsidRPr="00633A23">
        <w:t>где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словами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</w:t>
      </w:r>
      <w:r w:rsidRPr="00633A23">
        <w:t>о</w:t>
      </w:r>
      <w:r w:rsidRPr="00633A23">
        <w:t>гоматерь</w:t>
      </w:r>
      <w:r w:rsidRPr="00633A23">
        <w:rPr>
          <w:rFonts w:cs="Arial"/>
        </w:rPr>
        <w:t xml:space="preserve"> </w:t>
      </w:r>
      <w:r w:rsidRPr="00633A23">
        <w:t>была первой</w:t>
      </w:r>
      <w:r w:rsidRPr="00633A23">
        <w:rPr>
          <w:rFonts w:cs="Arial"/>
        </w:rPr>
        <w:t xml:space="preserve"> </w:t>
      </w:r>
      <w:r w:rsidRPr="00633A23">
        <w:t>инокиней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видит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: </w:t>
      </w:r>
      <w:r w:rsidRPr="00633A23">
        <w:t>идет</w:t>
      </w:r>
      <w:r w:rsidRPr="00633A23">
        <w:rPr>
          <w:rFonts w:cs="Arial"/>
        </w:rPr>
        <w:t xml:space="preserve"> </w:t>
      </w:r>
      <w:r w:rsidRPr="00633A23">
        <w:t>полк</w:t>
      </w:r>
      <w:r w:rsidRPr="00633A23">
        <w:rPr>
          <w:rFonts w:cs="Arial"/>
        </w:rPr>
        <w:t xml:space="preserve"> </w:t>
      </w:r>
      <w:r w:rsidRPr="00633A23">
        <w:t>преподобных отцов</w:t>
      </w:r>
      <w:r w:rsidRPr="00633A23">
        <w:rPr>
          <w:rFonts w:cs="Arial"/>
        </w:rPr>
        <w:t xml:space="preserve"> </w:t>
      </w:r>
      <w:r w:rsidRPr="00633A23">
        <w:t>Киево</w:t>
      </w:r>
      <w:r w:rsidRPr="00633A23">
        <w:rPr>
          <w:rFonts w:cs="Arial"/>
        </w:rPr>
        <w:t>-</w:t>
      </w:r>
      <w:r w:rsidRPr="00633A23">
        <w:t>Печерских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впереди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жезлом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руках в</w:t>
      </w:r>
      <w:r w:rsidRPr="00633A23">
        <w:rPr>
          <w:rFonts w:cs="Arial"/>
        </w:rPr>
        <w:t xml:space="preserve"> </w:t>
      </w:r>
      <w:r w:rsidRPr="00633A23">
        <w:t>монашеском</w:t>
      </w:r>
      <w:r w:rsidRPr="00633A23">
        <w:rPr>
          <w:rFonts w:cs="Arial"/>
        </w:rPr>
        <w:t xml:space="preserve"> </w:t>
      </w:r>
      <w:r w:rsidRPr="00633A23">
        <w:t>одеянии</w:t>
      </w:r>
      <w:r w:rsidRPr="00633A23">
        <w:rPr>
          <w:rFonts w:cs="Arial"/>
        </w:rPr>
        <w:t xml:space="preserve"> </w:t>
      </w:r>
      <w:r w:rsidRPr="00633A23">
        <w:t>Она</w:t>
      </w:r>
      <w:r w:rsidRPr="00633A23">
        <w:rPr>
          <w:rFonts w:cs="Arial"/>
        </w:rPr>
        <w:t xml:space="preserve">,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посвящены все</w:t>
      </w:r>
      <w:r w:rsidRPr="00633A23">
        <w:rPr>
          <w:rFonts w:cs="Arial"/>
        </w:rPr>
        <w:t xml:space="preserve"> </w:t>
      </w:r>
      <w:r w:rsidRPr="00633A23">
        <w:t>мысли</w:t>
      </w:r>
      <w:r w:rsidRPr="00633A23">
        <w:rPr>
          <w:rFonts w:cs="Arial"/>
        </w:rPr>
        <w:t xml:space="preserve"> </w:t>
      </w:r>
      <w:r w:rsidRPr="00633A23">
        <w:t>благоговейного</w:t>
      </w:r>
      <w:r w:rsidRPr="00633A23">
        <w:rPr>
          <w:rFonts w:cs="Arial"/>
        </w:rPr>
        <w:t xml:space="preserve"> </w:t>
      </w:r>
      <w:r w:rsidRPr="00633A23">
        <w:t>старца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раздался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нему чудный</w:t>
      </w:r>
      <w:r w:rsidRPr="00633A23">
        <w:rPr>
          <w:rFonts w:cs="Arial"/>
        </w:rPr>
        <w:t xml:space="preserve"> </w:t>
      </w:r>
      <w:r w:rsidRPr="00633A23">
        <w:t>голос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молчаливых</w:t>
      </w:r>
      <w:r w:rsidRPr="00633A23">
        <w:rPr>
          <w:rFonts w:cs="Arial"/>
        </w:rPr>
        <w:t xml:space="preserve"> </w:t>
      </w:r>
      <w:r w:rsidRPr="00633A23">
        <w:t>уст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: </w:t>
      </w:r>
      <w:r w:rsidRPr="00633A23">
        <w:t>«Парфений</w:t>
      </w:r>
      <w:r w:rsidRPr="00633A23">
        <w:rPr>
          <w:rFonts w:cs="Arial"/>
        </w:rPr>
        <w:t xml:space="preserve">, </w:t>
      </w:r>
      <w:r w:rsidRPr="00633A23">
        <w:t>я монахиня»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Такой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склад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,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призвание—</w:t>
      </w:r>
      <w:r w:rsidRPr="00633A23">
        <w:rPr>
          <w:rFonts w:cs="Arial"/>
        </w:rPr>
        <w:t xml:space="preserve"> </w:t>
      </w:r>
      <w:r w:rsidRPr="00633A23">
        <w:t>служить Богу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никого</w:t>
      </w:r>
      <w:r w:rsidRPr="00633A23">
        <w:rPr>
          <w:rFonts w:cs="Arial"/>
        </w:rPr>
        <w:t xml:space="preserve"> </w:t>
      </w:r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знать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людей любить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Боге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Цель</w:t>
      </w:r>
      <w:r w:rsidRPr="00633A23">
        <w:rPr>
          <w:rFonts w:cs="Arial"/>
        </w:rPr>
        <w:t xml:space="preserve"> </w:t>
      </w:r>
      <w:r w:rsidRPr="00633A23">
        <w:t>монашествующих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единственно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спасе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Другой</w:t>
      </w:r>
      <w:r w:rsidRPr="00633A23">
        <w:rPr>
          <w:rFonts w:cs="Arial"/>
        </w:rPr>
        <w:t xml:space="preserve"> </w:t>
      </w:r>
      <w:r w:rsidRPr="00633A23">
        <w:t>цели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монахов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может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не должно</w:t>
      </w:r>
      <w:r w:rsidRPr="00633A23">
        <w:rPr>
          <w:rFonts w:cs="Arial"/>
        </w:rPr>
        <w:t xml:space="preserve">. </w:t>
      </w:r>
      <w:r w:rsidRPr="00633A23">
        <w:t>Монах</w:t>
      </w:r>
      <w:r w:rsidRPr="00633A23">
        <w:rPr>
          <w:rFonts w:cs="Arial"/>
        </w:rPr>
        <w:t xml:space="preserve">, </w:t>
      </w:r>
      <w:r w:rsidRPr="00633A23">
        <w:t>начинающий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должен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мать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ином</w:t>
      </w:r>
      <w:r w:rsidRPr="00633A23">
        <w:rPr>
          <w:rFonts w:cs="Arial"/>
        </w:rPr>
        <w:t xml:space="preserve"> </w:t>
      </w:r>
      <w:r w:rsidRPr="00633A23">
        <w:t>значении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дела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 через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будут</w:t>
      </w:r>
      <w:r w:rsidRPr="00633A23">
        <w:rPr>
          <w:rFonts w:cs="Arial"/>
        </w:rPr>
        <w:t xml:space="preserve"> </w:t>
      </w:r>
      <w:r w:rsidRPr="00633A23">
        <w:t>сп</w:t>
      </w:r>
      <w:r w:rsidRPr="00633A23">
        <w:t>а</w:t>
      </w:r>
      <w:r w:rsidRPr="00633A23">
        <w:t>саться</w:t>
      </w:r>
      <w:r w:rsidRPr="00633A23">
        <w:rPr>
          <w:rFonts w:cs="Arial"/>
        </w:rPr>
        <w:t xml:space="preserve"> </w:t>
      </w:r>
      <w:r w:rsidRPr="00633A23">
        <w:t>другие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заключалось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отсутствие</w:t>
      </w:r>
      <w:r w:rsidRPr="00633A23">
        <w:rPr>
          <w:rFonts w:cs="Arial"/>
        </w:rPr>
        <w:t xml:space="preserve"> </w:t>
      </w:r>
      <w:r w:rsidRPr="00633A23">
        <w:t>смирения</w:t>
      </w:r>
      <w:r w:rsidRPr="00633A23">
        <w:rPr>
          <w:rFonts w:cs="Arial"/>
        </w:rPr>
        <w:t xml:space="preserve"> </w:t>
      </w:r>
      <w:r w:rsidRPr="00633A23">
        <w:t>со стороны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считал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настолько слабым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недостойным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боялся</w:t>
      </w:r>
      <w:r w:rsidRPr="00633A23">
        <w:rPr>
          <w:rFonts w:cs="Arial"/>
        </w:rPr>
        <w:t xml:space="preserve"> </w:t>
      </w:r>
      <w:r w:rsidRPr="00633A23">
        <w:t>уцелеть</w:t>
      </w:r>
      <w:r w:rsidRPr="00633A23">
        <w:rPr>
          <w:rFonts w:cs="Arial"/>
        </w:rPr>
        <w:t xml:space="preserve"> </w:t>
      </w:r>
      <w:r w:rsidRPr="00633A23">
        <w:t>среди мирских</w:t>
      </w:r>
      <w:r w:rsidRPr="00633A23">
        <w:rPr>
          <w:rFonts w:cs="Arial"/>
        </w:rPr>
        <w:t xml:space="preserve"> </w:t>
      </w:r>
      <w:r w:rsidRPr="00633A23">
        <w:t>соблазнов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Мытарь</w:t>
      </w:r>
      <w:r w:rsidRPr="00633A23">
        <w:rPr>
          <w:rFonts w:cs="Arial"/>
        </w:rPr>
        <w:t xml:space="preserve">, </w:t>
      </w:r>
      <w:r w:rsidRPr="00633A23">
        <w:t>ставший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порога</w:t>
      </w:r>
      <w:r w:rsidRPr="00633A23">
        <w:rPr>
          <w:rFonts w:cs="Arial"/>
        </w:rPr>
        <w:t xml:space="preserve"> </w:t>
      </w:r>
      <w:r w:rsidRPr="00633A23">
        <w:t>храма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взывающий</w:t>
      </w:r>
      <w:r w:rsidRPr="00633A23">
        <w:rPr>
          <w:rFonts w:cs="Arial"/>
        </w:rPr>
        <w:t xml:space="preserve">: </w:t>
      </w:r>
      <w:r w:rsidRPr="00633A23">
        <w:t>«Боже</w:t>
      </w:r>
      <w:r w:rsidRPr="00633A23">
        <w:rPr>
          <w:rFonts w:cs="Arial"/>
        </w:rPr>
        <w:t xml:space="preserve">, </w:t>
      </w:r>
      <w:r w:rsidRPr="00633A23">
        <w:t>милостив</w:t>
      </w:r>
      <w:r w:rsidRPr="00633A23">
        <w:rPr>
          <w:rFonts w:cs="Arial"/>
        </w:rPr>
        <w:t xml:space="preserve"> </w:t>
      </w:r>
      <w:r w:rsidRPr="00633A23">
        <w:t>буди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грешному»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мог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та</w:t>
      </w:r>
      <w:r w:rsidRPr="00633A23">
        <w:softHyphen/>
        <w:t>кой</w:t>
      </w:r>
      <w:r w:rsidRPr="00633A23">
        <w:rPr>
          <w:rFonts w:cs="Arial"/>
        </w:rPr>
        <w:t xml:space="preserve"> </w:t>
      </w:r>
      <w:r w:rsidRPr="00633A23">
        <w:t>мытарь</w:t>
      </w:r>
      <w:r w:rsidRPr="00633A23">
        <w:rPr>
          <w:rFonts w:cs="Arial"/>
        </w:rPr>
        <w:t xml:space="preserve"> </w:t>
      </w:r>
      <w:r w:rsidRPr="00633A23">
        <w:t>думать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поведет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спасению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Если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мог</w:t>
      </w:r>
      <w:r w:rsidRPr="00633A23">
        <w:rPr>
          <w:rFonts w:cs="Arial"/>
        </w:rPr>
        <w:t xml:space="preserve"> </w:t>
      </w:r>
      <w:r w:rsidRPr="00633A23">
        <w:t>войти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 </w:t>
      </w:r>
      <w:r w:rsidRPr="00633A23">
        <w:t>монахов</w:t>
      </w:r>
      <w:r w:rsidRPr="00633A23">
        <w:rPr>
          <w:rFonts w:cs="Arial"/>
        </w:rPr>
        <w:t xml:space="preserve"> </w:t>
      </w:r>
      <w:r w:rsidRPr="00633A23">
        <w:t>по склонности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призванию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мог</w:t>
      </w:r>
      <w:r w:rsidRPr="00633A23">
        <w:rPr>
          <w:rFonts w:cs="Arial"/>
        </w:rPr>
        <w:t xml:space="preserve"> </w:t>
      </w:r>
      <w:r w:rsidRPr="00633A23">
        <w:t>рас</w:t>
      </w:r>
      <w:r w:rsidRPr="00633A23">
        <w:softHyphen/>
        <w:t>крыть</w:t>
      </w:r>
      <w:r w:rsidRPr="00633A23">
        <w:rPr>
          <w:rFonts w:cs="Arial"/>
        </w:rPr>
        <w:t xml:space="preserve"> </w:t>
      </w:r>
      <w:r w:rsidRPr="00633A23">
        <w:t>сердца</w:t>
      </w:r>
      <w:r w:rsidRPr="00633A23">
        <w:rPr>
          <w:rFonts w:cs="Arial"/>
        </w:rPr>
        <w:t xml:space="preserve"> </w:t>
      </w:r>
      <w:r w:rsidRPr="00633A23">
        <w:t>таких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Серафим</w:t>
      </w:r>
      <w:r w:rsidRPr="00633A23">
        <w:rPr>
          <w:rFonts w:cs="Arial"/>
        </w:rPr>
        <w:t xml:space="preserve"> </w:t>
      </w:r>
      <w:r w:rsidRPr="00633A23">
        <w:t>Саровский</w:t>
      </w:r>
      <w:r w:rsidRPr="00633A23">
        <w:rPr>
          <w:rFonts w:cs="Arial"/>
        </w:rPr>
        <w:t xml:space="preserve">, </w:t>
      </w:r>
      <w:r w:rsidRPr="00633A23">
        <w:t>в молодые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чале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монашеского</w:t>
      </w:r>
      <w:r w:rsidRPr="00633A23">
        <w:rPr>
          <w:rFonts w:cs="Arial"/>
        </w:rPr>
        <w:t xml:space="preserve"> </w:t>
      </w:r>
      <w:r w:rsidRPr="00633A23">
        <w:t>подви</w:t>
      </w:r>
      <w:r w:rsidRPr="00633A23">
        <w:softHyphen/>
        <w:t>га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, </w:t>
      </w:r>
      <w:r w:rsidRPr="00633A23">
        <w:t>конечно</w:t>
      </w:r>
      <w:r w:rsidRPr="00633A23">
        <w:rPr>
          <w:rFonts w:cs="Arial"/>
        </w:rPr>
        <w:t xml:space="preserve">,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нашлось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малейшего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тенка</w:t>
      </w:r>
      <w:r w:rsidRPr="00633A23">
        <w:rPr>
          <w:rFonts w:cs="Arial"/>
        </w:rPr>
        <w:t xml:space="preserve"> </w:t>
      </w:r>
      <w:r w:rsidRPr="00633A23">
        <w:t>мечты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будут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значить</w:t>
      </w:r>
      <w:r w:rsidRPr="00633A23">
        <w:rPr>
          <w:rFonts w:cs="Arial"/>
        </w:rPr>
        <w:t xml:space="preserve"> </w:t>
      </w:r>
      <w:r w:rsidRPr="00633A23">
        <w:t>для мира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Иные</w:t>
      </w:r>
      <w:r w:rsidRPr="00633A23">
        <w:rPr>
          <w:rFonts w:cs="Arial"/>
        </w:rPr>
        <w:t xml:space="preserve"> </w:t>
      </w:r>
      <w:r w:rsidRPr="00633A23">
        <w:t>думы</w:t>
      </w:r>
      <w:r w:rsidRPr="00633A23">
        <w:rPr>
          <w:rFonts w:cs="Arial"/>
        </w:rPr>
        <w:t xml:space="preserve">, </w:t>
      </w:r>
      <w:r w:rsidRPr="00633A23">
        <w:t>иные</w:t>
      </w:r>
      <w:r w:rsidRPr="00633A23">
        <w:rPr>
          <w:rFonts w:cs="Arial"/>
        </w:rPr>
        <w:t xml:space="preserve"> </w:t>
      </w:r>
      <w:r w:rsidRPr="00633A23">
        <w:t>чувства</w:t>
      </w:r>
      <w:r w:rsidRPr="00633A23">
        <w:rPr>
          <w:rFonts w:cs="Arial"/>
        </w:rPr>
        <w:t>...</w:t>
      </w:r>
    </w:p>
    <w:p w:rsidR="00A62BF1" w:rsidRPr="00633A23" w:rsidRDefault="00A62BF1" w:rsidP="00A62BF1">
      <w:r w:rsidRPr="00633A23">
        <w:t>Душа</w:t>
      </w:r>
      <w:r w:rsidRPr="00633A23">
        <w:rPr>
          <w:rFonts w:cs="Arial"/>
        </w:rPr>
        <w:t xml:space="preserve"> </w:t>
      </w:r>
      <w:r w:rsidRPr="00633A23">
        <w:t>всеми</w:t>
      </w:r>
      <w:r w:rsidRPr="00633A23">
        <w:rPr>
          <w:rFonts w:cs="Arial"/>
        </w:rPr>
        <w:t xml:space="preserve"> </w:t>
      </w:r>
      <w:r w:rsidRPr="00633A23">
        <w:t>силами</w:t>
      </w:r>
      <w:r w:rsidRPr="00633A23">
        <w:rPr>
          <w:rFonts w:cs="Arial"/>
        </w:rPr>
        <w:t xml:space="preserve"> </w:t>
      </w:r>
      <w:r w:rsidRPr="00633A23">
        <w:t>своими</w:t>
      </w:r>
      <w:r w:rsidRPr="00633A23">
        <w:rPr>
          <w:rFonts w:cs="Arial"/>
        </w:rPr>
        <w:t xml:space="preserve"> </w:t>
      </w:r>
      <w:r w:rsidRPr="00633A23">
        <w:t>почувствовала</w:t>
      </w:r>
      <w:r w:rsidRPr="00633A23">
        <w:rPr>
          <w:rFonts w:cs="Arial"/>
        </w:rPr>
        <w:t xml:space="preserve"> </w:t>
      </w:r>
      <w:r w:rsidRPr="00633A23">
        <w:t>великую красоту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восторге</w:t>
      </w:r>
      <w:r w:rsidRPr="00633A23">
        <w:rPr>
          <w:rFonts w:cs="Arial"/>
        </w:rPr>
        <w:t xml:space="preserve"> </w:t>
      </w:r>
      <w:r w:rsidRPr="00633A23">
        <w:t>сознала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одно для</w:t>
      </w:r>
      <w:r w:rsidRPr="00633A23">
        <w:rPr>
          <w:rFonts w:cs="Arial"/>
        </w:rPr>
        <w:t xml:space="preserve"> </w:t>
      </w:r>
      <w:r w:rsidRPr="00633A23">
        <w:t>нее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дорого</w:t>
      </w:r>
      <w:r w:rsidRPr="00633A23">
        <w:rPr>
          <w:rFonts w:cs="Arial"/>
        </w:rPr>
        <w:t xml:space="preserve">,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;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останется здесь</w:t>
      </w:r>
      <w:r w:rsidRPr="00633A23">
        <w:rPr>
          <w:rFonts w:cs="Arial"/>
        </w:rPr>
        <w:t xml:space="preserve">,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ног</w:t>
      </w:r>
      <w:r w:rsidRPr="00633A23">
        <w:rPr>
          <w:rFonts w:cs="Arial"/>
        </w:rPr>
        <w:t xml:space="preserve"> </w:t>
      </w:r>
      <w:r w:rsidRPr="00633A23">
        <w:t>Христовых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Мария</w:t>
      </w:r>
      <w:r w:rsidRPr="00633A23">
        <w:rPr>
          <w:rFonts w:cs="Arial"/>
        </w:rPr>
        <w:t xml:space="preserve">, </w:t>
      </w:r>
      <w:r w:rsidRPr="00633A23">
        <w:t>слушающая</w:t>
      </w:r>
      <w:r w:rsidRPr="00633A23">
        <w:rPr>
          <w:rFonts w:cs="Arial"/>
        </w:rPr>
        <w:t xml:space="preserve"> </w:t>
      </w:r>
      <w:r w:rsidRPr="00633A23">
        <w:t>сло</w:t>
      </w:r>
      <w:r w:rsidRPr="00633A23">
        <w:softHyphen/>
        <w:t>веса</w:t>
      </w:r>
      <w:r w:rsidRPr="00633A23">
        <w:rPr>
          <w:rFonts w:cs="Arial"/>
        </w:rPr>
        <w:t xml:space="preserve"> </w:t>
      </w:r>
      <w:r w:rsidRPr="00633A23">
        <w:t>благодати</w:t>
      </w:r>
      <w:r w:rsidRPr="00633A23">
        <w:rPr>
          <w:rFonts w:cs="Arial"/>
        </w:rPr>
        <w:t xml:space="preserve">, </w:t>
      </w:r>
      <w:r w:rsidRPr="00633A23">
        <w:t>падающие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уст</w:t>
      </w:r>
      <w:r w:rsidRPr="00633A23">
        <w:rPr>
          <w:rFonts w:cs="Arial"/>
        </w:rPr>
        <w:t xml:space="preserve"> </w:t>
      </w:r>
      <w:r w:rsidRPr="00633A23">
        <w:t>Христовых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высоком</w:t>
      </w:r>
      <w:r w:rsidRPr="00633A23">
        <w:rPr>
          <w:rFonts w:cs="Arial"/>
        </w:rPr>
        <w:t xml:space="preserve"> </w:t>
      </w:r>
      <w:r w:rsidRPr="00633A23">
        <w:t>порыве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, </w:t>
      </w:r>
      <w:r w:rsidRPr="00633A23">
        <w:t>удивления</w:t>
      </w:r>
      <w:r w:rsidRPr="00633A23">
        <w:rPr>
          <w:rFonts w:cs="Arial"/>
        </w:rPr>
        <w:t xml:space="preserve"> </w:t>
      </w:r>
      <w:r w:rsidRPr="00633A23">
        <w:t>и жажды</w:t>
      </w:r>
      <w:r w:rsidRPr="00633A23">
        <w:rPr>
          <w:rFonts w:cs="Arial"/>
        </w:rPr>
        <w:t xml:space="preserve"> </w:t>
      </w:r>
      <w:r w:rsidRPr="00633A23">
        <w:t>Божества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увлекают</w:t>
      </w:r>
      <w:r w:rsidRPr="00633A23">
        <w:rPr>
          <w:rFonts w:cs="Arial"/>
        </w:rPr>
        <w:t xml:space="preserve"> </w:t>
      </w:r>
      <w:r w:rsidRPr="00633A23">
        <w:t>христианина</w:t>
      </w:r>
      <w:r w:rsidRPr="00633A23">
        <w:rPr>
          <w:rFonts w:cs="Arial"/>
        </w:rPr>
        <w:t xml:space="preserve">, </w:t>
      </w:r>
      <w:r w:rsidRPr="00633A23">
        <w:t>созданного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монашеского</w:t>
      </w:r>
      <w:r w:rsidRPr="00633A23">
        <w:rPr>
          <w:rFonts w:cs="Arial"/>
        </w:rPr>
        <w:t xml:space="preserve"> </w:t>
      </w:r>
      <w:r w:rsidRPr="00633A23">
        <w:t>подвига</w:t>
      </w:r>
      <w:r w:rsidRPr="00633A23">
        <w:rPr>
          <w:rFonts w:cs="Arial"/>
        </w:rPr>
        <w:t xml:space="preserve">, </w:t>
      </w:r>
      <w:r w:rsidRPr="00633A23">
        <w:t>там</w:t>
      </w:r>
      <w:r w:rsidRPr="00633A23">
        <w:rPr>
          <w:rFonts w:cs="Arial"/>
        </w:rPr>
        <w:t xml:space="preserve"> </w:t>
      </w:r>
      <w:r w:rsidRPr="00633A23">
        <w:t>прямо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softHyphen/>
        <w:t>мыслима</w:t>
      </w:r>
      <w:r w:rsidRPr="00633A23">
        <w:rPr>
          <w:rFonts w:cs="Arial"/>
        </w:rPr>
        <w:t xml:space="preserve"> </w:t>
      </w:r>
      <w:r w:rsidRPr="00633A23">
        <w:t>какая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дума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людях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И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,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человеком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расположением</w:t>
      </w:r>
      <w:r w:rsidRPr="00633A23">
        <w:rPr>
          <w:rFonts w:cs="Arial"/>
        </w:rPr>
        <w:t xml:space="preserve">, </w:t>
      </w:r>
      <w:r w:rsidRPr="00633A23">
        <w:t>вступающим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монашество</w:t>
      </w:r>
      <w:r w:rsidRPr="00633A23">
        <w:rPr>
          <w:rFonts w:cs="Arial"/>
        </w:rPr>
        <w:t xml:space="preserve">, </w:t>
      </w:r>
      <w:r w:rsidRPr="00633A23">
        <w:t>происходит</w:t>
      </w:r>
      <w:r w:rsidRPr="00633A23">
        <w:rPr>
          <w:rFonts w:cs="Arial"/>
        </w:rPr>
        <w:t xml:space="preserve"> </w:t>
      </w:r>
      <w:r w:rsidRPr="00633A23">
        <w:t>одно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чудес монашества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Чем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значительнее</w:t>
      </w:r>
      <w:r w:rsidRPr="00633A23">
        <w:rPr>
          <w:rFonts w:cs="Arial"/>
        </w:rPr>
        <w:t xml:space="preserve"> </w:t>
      </w:r>
      <w:r w:rsidRPr="00633A23">
        <w:t>углубляется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в область</w:t>
      </w:r>
      <w:r w:rsidRPr="00633A23">
        <w:rPr>
          <w:rFonts w:cs="Arial"/>
        </w:rPr>
        <w:t xml:space="preserve"> </w:t>
      </w:r>
      <w:r w:rsidRPr="00633A23">
        <w:t>иночества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больше</w:t>
      </w:r>
      <w:r w:rsidRPr="00633A23">
        <w:rPr>
          <w:rFonts w:cs="Arial"/>
        </w:rPr>
        <w:t xml:space="preserve"> </w:t>
      </w:r>
      <w:r w:rsidRPr="00633A23">
        <w:t>жа</w:t>
      </w:r>
      <w:r w:rsidRPr="00633A23">
        <w:t>ж</w:t>
      </w:r>
      <w:r w:rsidRPr="00633A23">
        <w:t>дет</w:t>
      </w:r>
      <w:r w:rsidRPr="00633A23">
        <w:rPr>
          <w:rFonts w:cs="Arial"/>
        </w:rPr>
        <w:t xml:space="preserve"> </w:t>
      </w:r>
      <w:r w:rsidRPr="00633A23">
        <w:t>полного</w:t>
      </w:r>
      <w:r w:rsidRPr="00633A23">
        <w:rPr>
          <w:rFonts w:cs="Arial"/>
        </w:rPr>
        <w:t xml:space="preserve"> </w:t>
      </w:r>
      <w:r w:rsidRPr="00633A23">
        <w:t>еди</w:t>
      </w:r>
      <w:r w:rsidRPr="00633A23">
        <w:softHyphen/>
        <w:t>нения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дальше</w:t>
      </w:r>
      <w:r w:rsidRPr="00633A23">
        <w:rPr>
          <w:rFonts w:cs="Arial"/>
        </w:rPr>
        <w:t xml:space="preserve"> </w:t>
      </w:r>
      <w:r w:rsidRPr="00633A23">
        <w:t>уходит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поэтому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лю</w:t>
      </w:r>
      <w:r w:rsidRPr="00633A23">
        <w:softHyphen/>
        <w:t>дей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становится</w:t>
      </w:r>
      <w:r w:rsidRPr="00633A23">
        <w:rPr>
          <w:rFonts w:cs="Arial"/>
        </w:rPr>
        <w:t xml:space="preserve">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>людям</w:t>
      </w:r>
      <w:r w:rsidRPr="00633A23">
        <w:rPr>
          <w:rFonts w:cs="Arial"/>
        </w:rPr>
        <w:t xml:space="preserve"> </w:t>
      </w:r>
      <w:r w:rsidRPr="00633A23">
        <w:t>нужней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Чем</w:t>
      </w:r>
      <w:r w:rsidRPr="00633A23">
        <w:rPr>
          <w:rFonts w:cs="Arial"/>
        </w:rPr>
        <w:t xml:space="preserve"> </w:t>
      </w:r>
      <w:r w:rsidRPr="00633A23">
        <w:t>крепче</w:t>
      </w:r>
      <w:r w:rsidRPr="00633A23">
        <w:rPr>
          <w:rFonts w:cs="Arial"/>
        </w:rPr>
        <w:t xml:space="preserve"> </w:t>
      </w:r>
      <w:r w:rsidRPr="00633A23">
        <w:t>затвор</w:t>
      </w:r>
      <w:r w:rsidRPr="00633A23">
        <w:rPr>
          <w:rFonts w:cs="Arial"/>
        </w:rPr>
        <w:t xml:space="preserve"> </w:t>
      </w:r>
      <w:r w:rsidRPr="00633A23">
        <w:t>отшельника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большую глушь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забрался</w:t>
      </w:r>
      <w:r w:rsidRPr="00633A23">
        <w:rPr>
          <w:rFonts w:cs="Arial"/>
        </w:rPr>
        <w:t xml:space="preserve">,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настойчивее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е</w:t>
      </w:r>
      <w:r w:rsidRPr="00633A23">
        <w:t>терпеливее стучит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эту</w:t>
      </w:r>
      <w:r w:rsidRPr="00633A23">
        <w:rPr>
          <w:rFonts w:cs="Arial"/>
        </w:rPr>
        <w:t xml:space="preserve"> </w:t>
      </w:r>
      <w:r w:rsidRPr="00633A23">
        <w:t>запертую</w:t>
      </w:r>
      <w:r w:rsidRPr="00633A23">
        <w:rPr>
          <w:rFonts w:cs="Arial"/>
        </w:rPr>
        <w:t xml:space="preserve"> </w:t>
      </w:r>
      <w:r w:rsidRPr="00633A23">
        <w:t>дверь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 xml:space="preserve">. </w:t>
      </w:r>
      <w:r w:rsidRPr="00633A23">
        <w:t>Отворенные</w:t>
      </w:r>
      <w:r w:rsidRPr="00633A23">
        <w:rPr>
          <w:rFonts w:cs="Arial"/>
        </w:rPr>
        <w:t xml:space="preserve"> </w:t>
      </w:r>
      <w:r w:rsidRPr="00633A23">
        <w:t>кельи</w:t>
      </w:r>
      <w:r w:rsidRPr="00633A23">
        <w:rPr>
          <w:rFonts w:cs="Arial"/>
        </w:rPr>
        <w:t xml:space="preserve">, </w:t>
      </w:r>
      <w:r w:rsidRPr="00633A23">
        <w:t>смешавшиеся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«миром»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 </w:t>
      </w:r>
      <w:r w:rsidRPr="00633A23">
        <w:t>растворившиеся</w:t>
      </w:r>
      <w:r w:rsidRPr="00633A23">
        <w:rPr>
          <w:rFonts w:cs="Arial"/>
        </w:rPr>
        <w:t xml:space="preserve"> </w:t>
      </w:r>
      <w:r w:rsidRPr="00633A23">
        <w:t>— никому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нужны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интересны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стадия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са</w:t>
      </w:r>
      <w:r w:rsidRPr="00633A23">
        <w:softHyphen/>
        <w:t>мого</w:t>
      </w:r>
      <w:r w:rsidRPr="00633A23">
        <w:rPr>
          <w:rFonts w:cs="Arial"/>
        </w:rPr>
        <w:t xml:space="preserve"> </w:t>
      </w:r>
      <w:r w:rsidRPr="00633A23">
        <w:t>«мира»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Стучит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затворы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гоняется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скрываю</w:t>
      </w:r>
      <w:r w:rsidRPr="00633A23">
        <w:softHyphen/>
        <w:t>щимися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лесах</w:t>
      </w:r>
      <w:r w:rsidRPr="00633A23">
        <w:rPr>
          <w:rFonts w:cs="Arial"/>
        </w:rPr>
        <w:t xml:space="preserve"> </w:t>
      </w:r>
      <w:r w:rsidRPr="00633A23">
        <w:t>отшельниками</w:t>
      </w:r>
      <w:r w:rsidRPr="00633A23">
        <w:rPr>
          <w:rFonts w:cs="Arial"/>
        </w:rPr>
        <w:t xml:space="preserve">, </w:t>
      </w:r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такие</w:t>
      </w:r>
      <w:r w:rsidRPr="00633A23">
        <w:rPr>
          <w:rFonts w:cs="Arial"/>
        </w:rPr>
        <w:t xml:space="preserve"> </w:t>
      </w:r>
      <w:r w:rsidRPr="00633A23">
        <w:t>лю</w:t>
      </w:r>
      <w:r w:rsidRPr="00633A23">
        <w:softHyphen/>
        <w:t>ди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магнит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ищущей</w:t>
      </w:r>
      <w:r w:rsidRPr="00633A23">
        <w:rPr>
          <w:rFonts w:cs="Arial"/>
        </w:rPr>
        <w:t xml:space="preserve"> </w:t>
      </w:r>
      <w:r w:rsidRPr="00633A23">
        <w:t>обновления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. </w:t>
      </w:r>
      <w:r w:rsidRPr="00633A23">
        <w:t>Погру</w:t>
      </w:r>
      <w:r w:rsidRPr="00633A23">
        <w:softHyphen/>
        <w:t>женность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напр</w:t>
      </w:r>
      <w:r w:rsidRPr="00633A23">
        <w:t>я</w:t>
      </w:r>
      <w:r w:rsidRPr="00633A23">
        <w:t>женное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 </w:t>
      </w:r>
      <w:r w:rsidRPr="00633A23">
        <w:t>общение</w:t>
      </w:r>
      <w:r w:rsidRPr="00633A23">
        <w:rPr>
          <w:rFonts w:cs="Arial"/>
        </w:rPr>
        <w:t xml:space="preserve">,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корне</w:t>
      </w:r>
      <w:r w:rsidRPr="00633A23">
        <w:rPr>
          <w:rFonts w:cs="Arial"/>
        </w:rPr>
        <w:t xml:space="preserve"> </w:t>
      </w:r>
      <w:r w:rsidRPr="00633A23">
        <w:t>отличный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 </w:t>
      </w:r>
      <w:r w:rsidRPr="00633A23">
        <w:t>быт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жи</w:t>
      </w:r>
      <w:r w:rsidRPr="00633A23">
        <w:softHyphen/>
        <w:t>вут</w:t>
      </w:r>
      <w:r w:rsidRPr="00633A23">
        <w:rPr>
          <w:rFonts w:cs="Arial"/>
        </w:rPr>
        <w:t xml:space="preserve"> </w:t>
      </w:r>
      <w:r w:rsidRPr="00633A23">
        <w:t>истинные</w:t>
      </w:r>
      <w:r w:rsidRPr="00633A23">
        <w:rPr>
          <w:rFonts w:cs="Arial"/>
        </w:rPr>
        <w:t xml:space="preserve"> </w:t>
      </w:r>
      <w:r w:rsidRPr="00633A23">
        <w:t>иноки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образует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эту</w:t>
      </w:r>
      <w:r w:rsidRPr="00633A23">
        <w:rPr>
          <w:rFonts w:cs="Arial"/>
        </w:rPr>
        <w:t xml:space="preserve"> </w:t>
      </w:r>
      <w:r w:rsidRPr="00633A23">
        <w:t>соб</w:t>
      </w:r>
      <w:r w:rsidRPr="00633A23">
        <w:softHyphen/>
        <w:t>ранность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силу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, </w:t>
      </w:r>
      <w:r w:rsidRPr="00633A23">
        <w:t>выковывает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 </w:t>
      </w:r>
      <w:r w:rsidRPr="00633A23">
        <w:t>особен</w:t>
      </w:r>
      <w:r w:rsidRPr="00633A23">
        <w:softHyphen/>
        <w:t>ных</w:t>
      </w:r>
      <w:r w:rsidRPr="00633A23">
        <w:rPr>
          <w:rFonts w:cs="Arial"/>
        </w:rPr>
        <w:t xml:space="preserve">, </w:t>
      </w:r>
      <w:r w:rsidRPr="00633A23">
        <w:lastRenderedPageBreak/>
        <w:t>во</w:t>
      </w:r>
      <w:r w:rsidRPr="00633A23">
        <w:rPr>
          <w:rFonts w:cs="Arial"/>
        </w:rPr>
        <w:t xml:space="preserve"> </w:t>
      </w:r>
      <w:r w:rsidRPr="00633A23">
        <w:t>всем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 </w:t>
      </w:r>
      <w:r w:rsidRPr="00633A23">
        <w:t>отличных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так миру</w:t>
      </w:r>
      <w:r w:rsidRPr="00633A23">
        <w:rPr>
          <w:rFonts w:cs="Arial"/>
        </w:rPr>
        <w:t xml:space="preserve"> </w:t>
      </w:r>
      <w:r w:rsidRPr="00633A23">
        <w:t>необходимы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примеры</w:t>
      </w:r>
      <w:r w:rsidRPr="00633A23">
        <w:rPr>
          <w:rFonts w:cs="Arial"/>
        </w:rPr>
        <w:t xml:space="preserve"> </w:t>
      </w:r>
      <w:r w:rsidRPr="00633A23">
        <w:t>высшей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лу</w:t>
      </w:r>
      <w:r w:rsidRPr="00633A23">
        <w:t>ч</w:t>
      </w:r>
      <w:r w:rsidRPr="00633A23">
        <w:t>шей жизни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целители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, </w:t>
      </w:r>
      <w:r w:rsidRPr="00633A23">
        <w:t>молитвенники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Значение</w:t>
      </w:r>
      <w:r w:rsidRPr="00633A23">
        <w:rPr>
          <w:rFonts w:cs="Arial"/>
        </w:rPr>
        <w:t xml:space="preserve"> </w:t>
      </w:r>
      <w:r w:rsidRPr="00633A23">
        <w:t>монаха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заключается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его идейном</w:t>
      </w:r>
      <w:r w:rsidRPr="00633A23">
        <w:rPr>
          <w:rFonts w:cs="Arial"/>
        </w:rPr>
        <w:t xml:space="preserve"> </w:t>
      </w:r>
      <w:r w:rsidRPr="00633A23">
        <w:t>отдалении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.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с</w:t>
      </w:r>
      <w:r w:rsidRPr="00633A23">
        <w:t>вободится монах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земного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дальше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глубже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говоря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softHyphen/>
        <w:t>пукло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уйдет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небеса</w:t>
      </w:r>
      <w:r w:rsidRPr="00633A23">
        <w:rPr>
          <w:rFonts w:cs="Arial"/>
        </w:rPr>
        <w:t xml:space="preserve">,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драгоценнее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необ</w:t>
      </w:r>
      <w:r w:rsidRPr="00633A23">
        <w:softHyphen/>
        <w:t>ходимее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«мира»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происходит</w:t>
      </w:r>
      <w:r w:rsidRPr="00633A23">
        <w:rPr>
          <w:rFonts w:cs="Arial"/>
        </w:rPr>
        <w:t xml:space="preserve"> </w:t>
      </w:r>
      <w:r w:rsidRPr="00633A23">
        <w:t>само собой</w:t>
      </w:r>
      <w:r w:rsidRPr="00633A23">
        <w:rPr>
          <w:rFonts w:cs="Arial"/>
        </w:rPr>
        <w:t xml:space="preserve">, </w:t>
      </w:r>
      <w:r w:rsidRPr="00633A23">
        <w:t>помимо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воли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намерения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Не</w:t>
      </w:r>
      <w:r w:rsidRPr="00633A23">
        <w:rPr>
          <w:rFonts w:cs="Arial"/>
        </w:rPr>
        <w:t xml:space="preserve"> </w:t>
      </w:r>
      <w:r w:rsidRPr="00633A23">
        <w:t>имея</w:t>
      </w:r>
      <w:r w:rsidRPr="00633A23">
        <w:rPr>
          <w:rFonts w:cs="Arial"/>
        </w:rPr>
        <w:t xml:space="preserve">, </w:t>
      </w:r>
      <w:r w:rsidRPr="00633A23">
        <w:t>таким</w:t>
      </w:r>
      <w:r w:rsidRPr="00633A23">
        <w:rPr>
          <w:rFonts w:cs="Arial"/>
        </w:rPr>
        <w:t xml:space="preserve"> </w:t>
      </w:r>
      <w:r w:rsidRPr="00633A23">
        <w:t>образом</w:t>
      </w:r>
      <w:r w:rsidRPr="00633A23">
        <w:rPr>
          <w:rFonts w:cs="Arial"/>
        </w:rPr>
        <w:t xml:space="preserve">,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начале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продолже</w:t>
      </w:r>
      <w:r w:rsidRPr="00633A23">
        <w:softHyphen/>
        <w:t>нии</w:t>
      </w:r>
      <w:r w:rsidRPr="00633A23">
        <w:rPr>
          <w:rFonts w:cs="Arial"/>
        </w:rPr>
        <w:t xml:space="preserve"> </w:t>
      </w:r>
      <w:r w:rsidRPr="00633A23">
        <w:t>своего</w:t>
      </w:r>
      <w:r w:rsidRPr="00633A23">
        <w:rPr>
          <w:rFonts w:cs="Arial"/>
        </w:rPr>
        <w:t xml:space="preserve"> </w:t>
      </w:r>
      <w:r w:rsidRPr="00633A23">
        <w:t>подвига</w:t>
      </w:r>
      <w:r w:rsidRPr="00633A23">
        <w:rPr>
          <w:rFonts w:cs="Arial"/>
        </w:rPr>
        <w:t xml:space="preserve"> </w:t>
      </w:r>
      <w:r w:rsidRPr="00633A23">
        <w:t>вовсе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виду</w:t>
      </w:r>
      <w:r w:rsidRPr="00633A23">
        <w:rPr>
          <w:rFonts w:cs="Arial"/>
        </w:rPr>
        <w:t xml:space="preserve"> </w:t>
      </w:r>
      <w:r w:rsidRPr="00633A23">
        <w:t>«мира»</w:t>
      </w:r>
      <w:r w:rsidRPr="00633A23">
        <w:rPr>
          <w:rFonts w:cs="Arial"/>
        </w:rPr>
        <w:t xml:space="preserve">, </w:t>
      </w:r>
      <w:r w:rsidRPr="00633A23">
        <w:t>монах</w:t>
      </w:r>
      <w:r w:rsidRPr="00633A23">
        <w:rPr>
          <w:rFonts w:cs="Arial"/>
        </w:rPr>
        <w:t xml:space="preserve"> </w:t>
      </w:r>
      <w:r w:rsidRPr="00633A23">
        <w:t>стано</w:t>
      </w:r>
      <w:r w:rsidRPr="00633A23">
        <w:softHyphen/>
        <w:t>вится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нужным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достигнет</w:t>
      </w:r>
      <w:r w:rsidRPr="00633A23">
        <w:rPr>
          <w:rFonts w:cs="Arial"/>
        </w:rPr>
        <w:t xml:space="preserve"> </w:t>
      </w:r>
      <w:r w:rsidRPr="00633A23">
        <w:t>той</w:t>
      </w:r>
      <w:r w:rsidRPr="00633A23">
        <w:rPr>
          <w:rFonts w:cs="Arial"/>
        </w:rPr>
        <w:t xml:space="preserve"> </w:t>
      </w:r>
      <w:r w:rsidRPr="00633A23">
        <w:t>един</w:t>
      </w:r>
      <w:r w:rsidRPr="00633A23">
        <w:softHyphen/>
        <w:t>ственной</w:t>
      </w:r>
      <w:r w:rsidRPr="00633A23">
        <w:rPr>
          <w:rFonts w:cs="Arial"/>
        </w:rPr>
        <w:t xml:space="preserve"> </w:t>
      </w:r>
      <w:r w:rsidRPr="00633A23">
        <w:t>цели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своему</w:t>
      </w:r>
      <w:r w:rsidRPr="00633A23">
        <w:rPr>
          <w:rFonts w:cs="Arial"/>
        </w:rPr>
        <w:t xml:space="preserve"> </w:t>
      </w:r>
      <w:r w:rsidRPr="00633A23">
        <w:t>делению</w:t>
      </w:r>
      <w:r w:rsidRPr="00633A23">
        <w:rPr>
          <w:rFonts w:cs="Arial"/>
        </w:rPr>
        <w:t xml:space="preserve"> </w:t>
      </w:r>
      <w:r w:rsidRPr="00633A23">
        <w:t>присту</w:t>
      </w:r>
      <w:r w:rsidRPr="00633A23">
        <w:softHyphen/>
        <w:t>пал</w:t>
      </w:r>
      <w:r w:rsidRPr="00633A23">
        <w:rPr>
          <w:rFonts w:cs="Arial"/>
        </w:rPr>
        <w:t xml:space="preserve">: </w:t>
      </w:r>
      <w:r w:rsidRPr="00633A23">
        <w:t>исправления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победы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грехом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Поскольку</w:t>
      </w:r>
      <w:r w:rsidRPr="00633A23">
        <w:rPr>
          <w:rFonts w:cs="Arial"/>
        </w:rPr>
        <w:t xml:space="preserve"> </w:t>
      </w:r>
      <w:r w:rsidRPr="00633A23">
        <w:t>монах</w:t>
      </w:r>
      <w:r w:rsidRPr="00633A23">
        <w:rPr>
          <w:rFonts w:cs="Arial"/>
        </w:rPr>
        <w:t xml:space="preserve"> </w:t>
      </w:r>
      <w:r w:rsidRPr="00633A23">
        <w:t>свят</w:t>
      </w:r>
      <w:r w:rsidRPr="00633A23">
        <w:rPr>
          <w:rFonts w:cs="Arial"/>
        </w:rPr>
        <w:t xml:space="preserve">, </w:t>
      </w:r>
      <w:r w:rsidRPr="00633A23">
        <w:t>постольку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нужен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Главное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руководит</w:t>
      </w:r>
      <w:r w:rsidRPr="00633A23">
        <w:rPr>
          <w:rFonts w:cs="Arial"/>
        </w:rPr>
        <w:t xml:space="preserve"> </w:t>
      </w:r>
      <w:r w:rsidRPr="00633A23">
        <w:t>монахом</w:t>
      </w:r>
      <w:r w:rsidRPr="00633A23">
        <w:rPr>
          <w:rFonts w:cs="Arial"/>
        </w:rPr>
        <w:t xml:space="preserve">, </w:t>
      </w:r>
      <w:r w:rsidRPr="00633A23">
        <w:t>бегущим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,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всепоглощающая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Люди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такою</w:t>
      </w:r>
      <w:r w:rsidRPr="00633A23">
        <w:rPr>
          <w:rFonts w:cs="Arial"/>
        </w:rPr>
        <w:t xml:space="preserve"> </w:t>
      </w:r>
      <w:r w:rsidRPr="00633A23">
        <w:t>любовью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большинстве</w:t>
      </w:r>
      <w:r w:rsidRPr="00633A23">
        <w:rPr>
          <w:rFonts w:cs="Arial"/>
        </w:rPr>
        <w:t xml:space="preserve"> </w:t>
      </w:r>
      <w:r w:rsidRPr="00633A23">
        <w:t>случаев с</w:t>
      </w:r>
      <w:r w:rsidRPr="00633A23">
        <w:rPr>
          <w:rFonts w:cs="Arial"/>
        </w:rPr>
        <w:t xml:space="preserve"> </w:t>
      </w:r>
      <w:r w:rsidRPr="00633A23">
        <w:t>первой</w:t>
      </w:r>
      <w:r w:rsidRPr="00633A23">
        <w:rPr>
          <w:rFonts w:cs="Arial"/>
        </w:rPr>
        <w:t xml:space="preserve"> </w:t>
      </w:r>
      <w:r w:rsidRPr="00633A23">
        <w:t>сознательной</w:t>
      </w:r>
      <w:r w:rsidRPr="00633A23">
        <w:rPr>
          <w:rFonts w:cs="Arial"/>
        </w:rPr>
        <w:t xml:space="preserve"> </w:t>
      </w:r>
      <w:r w:rsidRPr="00633A23">
        <w:t>юности</w:t>
      </w:r>
      <w:r w:rsidRPr="00633A23">
        <w:rPr>
          <w:rFonts w:cs="Arial"/>
        </w:rPr>
        <w:t xml:space="preserve"> </w:t>
      </w:r>
      <w:r w:rsidRPr="00633A23">
        <w:t>вст</w:t>
      </w:r>
      <w:r w:rsidRPr="00633A23">
        <w:t>у</w:t>
      </w:r>
      <w:r w:rsidRPr="00633A23">
        <w:t>пающие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ино</w:t>
      </w:r>
      <w:r w:rsidRPr="00633A23">
        <w:softHyphen/>
        <w:t>ческий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сказать</w:t>
      </w:r>
      <w:r w:rsidRPr="00633A23">
        <w:rPr>
          <w:rFonts w:cs="Arial"/>
        </w:rPr>
        <w:t xml:space="preserve">, </w:t>
      </w:r>
      <w:r w:rsidRPr="00633A23">
        <w:t>монахи</w:t>
      </w:r>
      <w:r w:rsidRPr="00633A23">
        <w:rPr>
          <w:rFonts w:cs="Arial"/>
        </w:rPr>
        <w:t xml:space="preserve"> </w:t>
      </w:r>
      <w:r w:rsidRPr="00633A23">
        <w:t>«чистой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softHyphen/>
        <w:t>ды»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Какою</w:t>
      </w:r>
      <w:r w:rsidRPr="00633A23">
        <w:rPr>
          <w:rFonts w:cs="Arial"/>
        </w:rPr>
        <w:t xml:space="preserve"> </w:t>
      </w:r>
      <w:r w:rsidRPr="00633A23">
        <w:t>поэзией</w:t>
      </w:r>
      <w:r w:rsidRPr="00633A23">
        <w:rPr>
          <w:rFonts w:cs="Arial"/>
        </w:rPr>
        <w:t xml:space="preserve"> </w:t>
      </w:r>
      <w:r w:rsidRPr="00633A23">
        <w:t>овеяна</w:t>
      </w:r>
      <w:r w:rsidRPr="00633A23">
        <w:rPr>
          <w:rFonts w:cs="Arial"/>
        </w:rPr>
        <w:t xml:space="preserve"> </w:t>
      </w:r>
      <w:r w:rsidRPr="00633A23">
        <w:t>тайна</w:t>
      </w:r>
      <w:r w:rsidRPr="00633A23">
        <w:rPr>
          <w:rFonts w:cs="Arial"/>
        </w:rPr>
        <w:t xml:space="preserve"> </w:t>
      </w:r>
      <w:r w:rsidRPr="00633A23">
        <w:t>этих</w:t>
      </w:r>
      <w:r w:rsidRPr="00633A23">
        <w:rPr>
          <w:rFonts w:cs="Arial"/>
        </w:rPr>
        <w:t xml:space="preserve"> </w:t>
      </w:r>
      <w:r w:rsidRPr="00633A23">
        <w:t>душ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мальчи</w:t>
      </w:r>
      <w:r w:rsidRPr="00633A23">
        <w:softHyphen/>
        <w:t>ков</w:t>
      </w:r>
      <w:r w:rsidRPr="00633A23">
        <w:rPr>
          <w:rFonts w:cs="Arial"/>
        </w:rPr>
        <w:t xml:space="preserve"> </w:t>
      </w:r>
      <w:r w:rsidRPr="00633A23">
        <w:t>Варфоломеев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Прохоров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буд</w:t>
      </w:r>
      <w:r w:rsidRPr="00633A23">
        <w:t>у</w:t>
      </w:r>
      <w:r w:rsidRPr="00633A23">
        <w:t>щих</w:t>
      </w:r>
      <w:r w:rsidRPr="00633A23">
        <w:rPr>
          <w:rFonts w:cs="Arial"/>
        </w:rPr>
        <w:t xml:space="preserve"> </w:t>
      </w:r>
      <w:r w:rsidRPr="00633A23">
        <w:t>Сергиев Радонежских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Серафимов</w:t>
      </w:r>
      <w:r w:rsidRPr="00633A23">
        <w:rPr>
          <w:rFonts w:cs="Arial"/>
        </w:rPr>
        <w:t xml:space="preserve"> </w:t>
      </w:r>
      <w:r w:rsidRPr="00633A23">
        <w:t>Саровских</w:t>
      </w:r>
      <w:r w:rsidRPr="00633A23">
        <w:rPr>
          <w:rFonts w:cs="Arial"/>
        </w:rPr>
        <w:t xml:space="preserve">. </w:t>
      </w:r>
      <w:r w:rsidRPr="00633A23">
        <w:t>Какая</w:t>
      </w:r>
      <w:r w:rsidRPr="00633A23">
        <w:rPr>
          <w:rFonts w:cs="Arial"/>
        </w:rPr>
        <w:t xml:space="preserve"> </w:t>
      </w:r>
      <w:r w:rsidRPr="00633A23">
        <w:t>сила чувства</w:t>
      </w:r>
      <w:r w:rsidRPr="00633A23">
        <w:rPr>
          <w:rFonts w:cs="Arial"/>
        </w:rPr>
        <w:t xml:space="preserve"> </w:t>
      </w:r>
      <w:r w:rsidRPr="00633A23">
        <w:t>наполняла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детские</w:t>
      </w:r>
      <w:r w:rsidRPr="00633A23">
        <w:rPr>
          <w:rFonts w:cs="Arial"/>
        </w:rPr>
        <w:t xml:space="preserve"> </w:t>
      </w:r>
      <w:r w:rsidRPr="00633A23">
        <w:t>сердца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, </w:t>
      </w:r>
      <w:r w:rsidRPr="00633A23">
        <w:t>стоя пред</w:t>
      </w:r>
      <w:r w:rsidRPr="00633A23">
        <w:rPr>
          <w:rFonts w:cs="Arial"/>
        </w:rPr>
        <w:t xml:space="preserve"> </w:t>
      </w:r>
      <w:r w:rsidRPr="00633A23">
        <w:t>старыми</w:t>
      </w:r>
      <w:r w:rsidRPr="00633A23">
        <w:rPr>
          <w:rFonts w:cs="Arial"/>
        </w:rPr>
        <w:t xml:space="preserve"> </w:t>
      </w:r>
      <w:r w:rsidRPr="00633A23">
        <w:t>иконами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наедине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торжест</w:t>
      </w:r>
      <w:r w:rsidRPr="00633A23">
        <w:softHyphen/>
        <w:t>венном</w:t>
      </w:r>
      <w:r w:rsidRPr="00633A23">
        <w:rPr>
          <w:rFonts w:cs="Arial"/>
        </w:rPr>
        <w:t xml:space="preserve">, </w:t>
      </w:r>
      <w:r w:rsidRPr="00633A23">
        <w:t>нерукотворном</w:t>
      </w:r>
      <w:r w:rsidRPr="00633A23">
        <w:rPr>
          <w:rFonts w:cs="Arial"/>
        </w:rPr>
        <w:t xml:space="preserve"> </w:t>
      </w:r>
      <w:r w:rsidRPr="00633A23">
        <w:t>храме</w:t>
      </w:r>
      <w:r w:rsidRPr="00633A23">
        <w:rPr>
          <w:rFonts w:cs="Arial"/>
        </w:rPr>
        <w:t xml:space="preserve"> </w:t>
      </w:r>
      <w:r w:rsidRPr="00633A23">
        <w:t>Господнем</w:t>
      </w:r>
      <w:r w:rsidRPr="00633A23">
        <w:rPr>
          <w:rFonts w:cs="Arial"/>
        </w:rPr>
        <w:t xml:space="preserve">, </w:t>
      </w:r>
      <w:r w:rsidRPr="00633A23">
        <w:t>какой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softHyphen/>
        <w:t>ставляет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природа</w:t>
      </w:r>
      <w:r w:rsidRPr="00633A23">
        <w:rPr>
          <w:rFonts w:cs="Arial"/>
        </w:rPr>
        <w:t xml:space="preserve">,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дети</w:t>
      </w:r>
      <w:r w:rsidRPr="00633A23">
        <w:rPr>
          <w:rFonts w:cs="Arial"/>
        </w:rPr>
        <w:t xml:space="preserve"> </w:t>
      </w:r>
      <w:r w:rsidRPr="00633A23">
        <w:t>прислушивались изумленно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первым</w:t>
      </w:r>
      <w:r w:rsidRPr="00633A23">
        <w:rPr>
          <w:rFonts w:cs="Arial"/>
        </w:rPr>
        <w:t xml:space="preserve"> </w:t>
      </w:r>
      <w:r w:rsidRPr="00633A23">
        <w:t>робким</w:t>
      </w:r>
      <w:r w:rsidRPr="00633A23">
        <w:rPr>
          <w:rFonts w:cs="Arial"/>
        </w:rPr>
        <w:t xml:space="preserve"> </w:t>
      </w:r>
      <w:r w:rsidRPr="00633A23">
        <w:t>гимнам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запева</w:t>
      </w:r>
      <w:r w:rsidRPr="00633A23">
        <w:softHyphen/>
        <w:t>ло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петь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переставая</w:t>
      </w:r>
      <w:r w:rsidRPr="00633A23">
        <w:rPr>
          <w:rFonts w:cs="Arial"/>
        </w:rPr>
        <w:t xml:space="preserve">, </w:t>
      </w:r>
      <w:r w:rsidRPr="00633A23">
        <w:t>на всем</w:t>
      </w:r>
      <w:r w:rsidRPr="00633A23">
        <w:rPr>
          <w:rFonts w:cs="Arial"/>
        </w:rPr>
        <w:t xml:space="preserve"> </w:t>
      </w:r>
      <w:r w:rsidRPr="00633A23">
        <w:t>пространстве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потом</w:t>
      </w:r>
      <w:r w:rsidRPr="00633A23">
        <w:rPr>
          <w:rFonts w:cs="Arial"/>
        </w:rPr>
        <w:t xml:space="preserve">, </w:t>
      </w:r>
      <w:r w:rsidRPr="00633A23">
        <w:t>вознесясь</w:t>
      </w:r>
      <w:r w:rsidRPr="00633A23">
        <w:rPr>
          <w:rFonts w:cs="Arial"/>
        </w:rPr>
        <w:t xml:space="preserve"> </w:t>
      </w:r>
      <w:r w:rsidRPr="00633A23">
        <w:t>с ними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высоту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умолкнуть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t>е</w:t>
      </w:r>
      <w:r w:rsidRPr="00633A23">
        <w:t>ков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престола Славы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Да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, </w:t>
      </w:r>
      <w:r w:rsidRPr="00633A23">
        <w:t>громадная</w:t>
      </w:r>
      <w:r w:rsidRPr="00633A23">
        <w:rPr>
          <w:rFonts w:cs="Arial"/>
        </w:rPr>
        <w:t xml:space="preserve">, </w:t>
      </w:r>
      <w:r w:rsidRPr="00633A23">
        <w:t>всепобеждающая</w:t>
      </w:r>
      <w:r w:rsidRPr="00633A23">
        <w:rPr>
          <w:rFonts w:cs="Arial"/>
        </w:rPr>
        <w:t xml:space="preserve">, </w:t>
      </w:r>
      <w:r w:rsidRPr="00633A23">
        <w:t>все</w:t>
      </w:r>
      <w:r w:rsidRPr="00633A23">
        <w:softHyphen/>
        <w:t>поглощающая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таинственному</w:t>
      </w:r>
      <w:r w:rsidRPr="00633A23">
        <w:rPr>
          <w:rFonts w:cs="Arial"/>
        </w:rPr>
        <w:t xml:space="preserve">, </w:t>
      </w:r>
      <w:r w:rsidRPr="00633A23">
        <w:t>единственно</w:t>
      </w:r>
      <w:r w:rsidRPr="00633A23">
        <w:softHyphen/>
        <w:t>му</w:t>
      </w:r>
      <w:r w:rsidRPr="00633A23">
        <w:rPr>
          <w:rFonts w:cs="Arial"/>
        </w:rPr>
        <w:t xml:space="preserve">, </w:t>
      </w:r>
      <w:r w:rsidRPr="00633A23">
        <w:t>прекрасному</w:t>
      </w:r>
      <w:r w:rsidRPr="00633A23">
        <w:rPr>
          <w:rFonts w:cs="Arial"/>
        </w:rPr>
        <w:t xml:space="preserve"> </w:t>
      </w:r>
      <w:r w:rsidRPr="00633A23">
        <w:t>Жениху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Которому</w:t>
      </w:r>
      <w:r w:rsidRPr="00633A23">
        <w:rPr>
          <w:rFonts w:cs="Arial"/>
        </w:rPr>
        <w:t xml:space="preserve"> </w:t>
      </w:r>
      <w:r w:rsidRPr="00633A23">
        <w:t>душа</w:t>
      </w:r>
      <w:r w:rsidRPr="00633A23">
        <w:rPr>
          <w:rFonts w:cs="Arial"/>
        </w:rPr>
        <w:t xml:space="preserve"> </w:t>
      </w:r>
      <w:r w:rsidRPr="00633A23">
        <w:t>стре</w:t>
      </w:r>
      <w:r w:rsidRPr="00633A23">
        <w:softHyphen/>
        <w:t>мится</w:t>
      </w:r>
      <w:r w:rsidRPr="00633A23">
        <w:rPr>
          <w:rFonts w:cs="Arial"/>
        </w:rPr>
        <w:t xml:space="preserve">,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Котором</w:t>
      </w:r>
      <w:r w:rsidRPr="00633A23">
        <w:rPr>
          <w:rFonts w:cs="Arial"/>
        </w:rPr>
        <w:t xml:space="preserve"> </w:t>
      </w:r>
      <w:r w:rsidRPr="00633A23">
        <w:t>тоскует</w:t>
      </w:r>
      <w:r w:rsidRPr="00633A23">
        <w:rPr>
          <w:rFonts w:cs="Arial"/>
        </w:rPr>
        <w:t xml:space="preserve">,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зовет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Есть</w:t>
      </w:r>
      <w:r w:rsidRPr="00633A23">
        <w:rPr>
          <w:rFonts w:cs="Arial"/>
        </w:rPr>
        <w:t xml:space="preserve"> </w:t>
      </w:r>
      <w:r w:rsidRPr="00633A23">
        <w:t>люди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тоже</w:t>
      </w:r>
      <w:r w:rsidRPr="00633A23">
        <w:rPr>
          <w:rFonts w:cs="Arial"/>
        </w:rPr>
        <w:t xml:space="preserve"> </w:t>
      </w:r>
      <w:r w:rsidRPr="00633A23">
        <w:t>искренние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сразу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нимают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слишком</w:t>
      </w:r>
      <w:r w:rsidRPr="00633A23">
        <w:rPr>
          <w:rFonts w:cs="Arial"/>
        </w:rPr>
        <w:t xml:space="preserve"> </w:t>
      </w:r>
      <w:r w:rsidRPr="00633A23">
        <w:t>глубока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душа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иной</w:t>
      </w:r>
      <w:r w:rsidRPr="00633A23">
        <w:rPr>
          <w:rFonts w:cs="Arial"/>
        </w:rPr>
        <w:t xml:space="preserve"> </w:t>
      </w:r>
      <w:r w:rsidRPr="00633A23">
        <w:t>какой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привязанности</w:t>
      </w:r>
      <w:r w:rsidRPr="00633A23">
        <w:rPr>
          <w:rFonts w:cs="Arial"/>
        </w:rPr>
        <w:t xml:space="preserve">, </w:t>
      </w:r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 xml:space="preserve"> </w:t>
      </w:r>
      <w:r w:rsidRPr="00633A23">
        <w:t>Божественной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огонь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кот</w:t>
      </w:r>
      <w:r w:rsidRPr="00633A23">
        <w:t>о</w:t>
      </w:r>
      <w:r w:rsidRPr="00633A23">
        <w:t>рый</w:t>
      </w:r>
      <w:r w:rsidRPr="00633A23">
        <w:rPr>
          <w:rFonts w:cs="Arial"/>
        </w:rPr>
        <w:t xml:space="preserve"> </w:t>
      </w:r>
      <w:r w:rsidRPr="00633A23">
        <w:t>«воврещи»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сердца пришел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, </w:t>
      </w:r>
      <w:r w:rsidRPr="00633A23">
        <w:t>единый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огонь</w:t>
      </w:r>
      <w:r w:rsidRPr="00633A23">
        <w:rPr>
          <w:rFonts w:cs="Arial"/>
        </w:rPr>
        <w:t xml:space="preserve"> </w:t>
      </w:r>
      <w:r w:rsidRPr="00633A23">
        <w:t>согреет</w:t>
      </w:r>
      <w:r w:rsidRPr="00633A23">
        <w:rPr>
          <w:rFonts w:cs="Arial"/>
        </w:rPr>
        <w:t xml:space="preserve"> </w:t>
      </w:r>
      <w:r w:rsidRPr="00633A23">
        <w:t>их и</w:t>
      </w:r>
      <w:r w:rsidRPr="00633A23">
        <w:rPr>
          <w:rFonts w:cs="Arial"/>
        </w:rPr>
        <w:t xml:space="preserve"> </w:t>
      </w:r>
      <w:r w:rsidRPr="00633A23">
        <w:t>даст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сч</w:t>
      </w:r>
      <w:r w:rsidRPr="00633A23">
        <w:t>а</w:t>
      </w:r>
      <w:r w:rsidRPr="00633A23">
        <w:t>стье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раньше</w:t>
      </w:r>
      <w:r w:rsidRPr="00633A23">
        <w:rPr>
          <w:rFonts w:cs="Arial"/>
        </w:rPr>
        <w:t xml:space="preserve"> </w:t>
      </w:r>
      <w:r w:rsidRPr="00633A23">
        <w:t>долго</w:t>
      </w:r>
      <w:r w:rsidRPr="00633A23">
        <w:rPr>
          <w:rFonts w:cs="Arial"/>
        </w:rPr>
        <w:t xml:space="preserve"> </w:t>
      </w:r>
      <w:r w:rsidRPr="00633A23">
        <w:t>ищут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стороне</w:t>
      </w:r>
      <w:r w:rsidRPr="00633A23">
        <w:rPr>
          <w:rFonts w:cs="Arial"/>
        </w:rPr>
        <w:t xml:space="preserve">, </w:t>
      </w:r>
      <w:r w:rsidRPr="00633A23">
        <w:t>пока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поймут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придут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Нему</w:t>
      </w:r>
      <w:r w:rsidRPr="00633A23">
        <w:rPr>
          <w:rFonts w:cs="Arial"/>
        </w:rPr>
        <w:t xml:space="preserve">, </w:t>
      </w:r>
      <w:r w:rsidRPr="00633A23">
        <w:t>усталые</w:t>
      </w:r>
      <w:r w:rsidRPr="00633A23">
        <w:rPr>
          <w:rFonts w:cs="Arial"/>
        </w:rPr>
        <w:t xml:space="preserve">, </w:t>
      </w:r>
      <w:r w:rsidRPr="00633A23">
        <w:t>изжив п</w:t>
      </w:r>
      <w:r w:rsidRPr="00633A23">
        <w:t>о</w:t>
      </w:r>
      <w:r w:rsidRPr="00633A23">
        <w:t>пусту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душевных</w:t>
      </w:r>
      <w:r w:rsidRPr="00633A23">
        <w:rPr>
          <w:rFonts w:cs="Arial"/>
        </w:rPr>
        <w:t xml:space="preserve"> </w:t>
      </w:r>
      <w:r w:rsidRPr="00633A23">
        <w:t>сокровищ</w:t>
      </w:r>
      <w:r w:rsidRPr="00633A23">
        <w:rPr>
          <w:rFonts w:cs="Arial"/>
        </w:rPr>
        <w:t xml:space="preserve">, </w:t>
      </w:r>
      <w:r w:rsidRPr="00633A23">
        <w:t>испытав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юдоли греза</w:t>
      </w:r>
      <w:r w:rsidRPr="00633A23">
        <w:rPr>
          <w:rFonts w:cs="Arial"/>
        </w:rPr>
        <w:t xml:space="preserve"> </w:t>
      </w:r>
      <w:r w:rsidRPr="00633A23">
        <w:t>мого</w:t>
      </w:r>
      <w:r w:rsidRPr="00633A23">
        <w:rPr>
          <w:rFonts w:cs="Arial"/>
        </w:rPr>
        <w:t xml:space="preserve"> </w:t>
      </w:r>
      <w:r w:rsidRPr="00633A23">
        <w:t>мучащих</w:t>
      </w:r>
      <w:r w:rsidRPr="00633A23">
        <w:rPr>
          <w:rFonts w:cs="Arial"/>
        </w:rPr>
        <w:t xml:space="preserve"> </w:t>
      </w:r>
      <w:r w:rsidRPr="00633A23">
        <w:t>восторгов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нимает</w:t>
      </w:r>
      <w:r w:rsidRPr="00633A23">
        <w:rPr>
          <w:rFonts w:cs="Arial"/>
        </w:rPr>
        <w:t xml:space="preserve"> </w:t>
      </w:r>
      <w:r w:rsidRPr="00633A23">
        <w:t>Гос</w:t>
      </w:r>
      <w:r w:rsidRPr="00633A23">
        <w:softHyphen/>
        <w:t>подь</w:t>
      </w:r>
      <w:r w:rsidRPr="00633A23">
        <w:rPr>
          <w:rFonts w:cs="Arial"/>
        </w:rPr>
        <w:t xml:space="preserve">...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тут</w:t>
      </w:r>
      <w:r w:rsidRPr="00633A23">
        <w:rPr>
          <w:rFonts w:cs="Arial"/>
        </w:rPr>
        <w:t xml:space="preserve"> </w:t>
      </w:r>
      <w:r w:rsidRPr="00633A23">
        <w:t>красота</w:t>
      </w:r>
      <w:r w:rsidRPr="00633A23">
        <w:rPr>
          <w:rFonts w:cs="Arial"/>
        </w:rPr>
        <w:t xml:space="preserve"> </w:t>
      </w:r>
      <w:r w:rsidRPr="00633A23">
        <w:t>отдачи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 </w:t>
      </w:r>
      <w:r w:rsidRPr="00633A23">
        <w:t>всей</w:t>
      </w:r>
      <w:r w:rsidRPr="00633A23">
        <w:rPr>
          <w:rFonts w:cs="Arial"/>
        </w:rPr>
        <w:t xml:space="preserve"> </w:t>
      </w:r>
      <w:r w:rsidRPr="00633A23">
        <w:t>свеже</w:t>
      </w:r>
      <w:r w:rsidRPr="00633A23">
        <w:softHyphen/>
        <w:t>сти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чувств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сил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та</w:t>
      </w:r>
      <w:r w:rsidRPr="00633A23">
        <w:rPr>
          <w:rFonts w:cs="Arial"/>
        </w:rPr>
        <w:t xml:space="preserve"> </w:t>
      </w:r>
      <w:r w:rsidRPr="00633A23">
        <w:t>жертва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когда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звал</w:t>
      </w:r>
      <w:r w:rsidRPr="00633A23">
        <w:rPr>
          <w:rFonts w:cs="Arial"/>
        </w:rPr>
        <w:t xml:space="preserve"> </w:t>
      </w:r>
      <w:r w:rsidRPr="00633A23">
        <w:t>богатого</w:t>
      </w:r>
      <w:r w:rsidRPr="00633A23">
        <w:rPr>
          <w:rFonts w:cs="Arial"/>
        </w:rPr>
        <w:t xml:space="preserve"> </w:t>
      </w:r>
      <w:r w:rsidRPr="00633A23">
        <w:t>юношу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softHyphen/>
        <w:t>казался</w:t>
      </w:r>
      <w:r w:rsidRPr="00633A23">
        <w:rPr>
          <w:rFonts w:cs="Arial"/>
        </w:rPr>
        <w:t>?</w:t>
      </w:r>
    </w:p>
    <w:p w:rsidR="00A62BF1" w:rsidRPr="00633A23" w:rsidRDefault="00A62BF1" w:rsidP="00A62BF1">
      <w:r w:rsidRPr="00633A23">
        <w:t>Есть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дальний</w:t>
      </w:r>
      <w:r w:rsidRPr="00633A23">
        <w:rPr>
          <w:rFonts w:cs="Arial"/>
        </w:rPr>
        <w:t xml:space="preserve">. </w:t>
      </w:r>
      <w:r w:rsidRPr="00633A23">
        <w:t>Некоторые</w:t>
      </w:r>
      <w:r w:rsidRPr="00633A23">
        <w:rPr>
          <w:rFonts w:cs="Arial"/>
        </w:rPr>
        <w:t xml:space="preserve"> </w:t>
      </w:r>
      <w:r w:rsidRPr="00633A23">
        <w:t>бросают</w:t>
      </w:r>
      <w:r w:rsidRPr="00633A23">
        <w:softHyphen/>
        <w:t>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иночество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тогда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земное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изме</w:t>
      </w:r>
      <w:r w:rsidRPr="00633A23">
        <w:softHyphen/>
        <w:t>нило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надвинулось</w:t>
      </w:r>
      <w:r w:rsidRPr="00633A23">
        <w:rPr>
          <w:rFonts w:cs="Arial"/>
        </w:rPr>
        <w:t xml:space="preserve"> </w:t>
      </w:r>
      <w:r w:rsidRPr="00633A23">
        <w:t>неисцелимое</w:t>
      </w:r>
      <w:r w:rsidRPr="00633A23">
        <w:rPr>
          <w:rFonts w:cs="Arial"/>
        </w:rPr>
        <w:t xml:space="preserve"> </w:t>
      </w:r>
      <w:r w:rsidRPr="00633A23">
        <w:t>одиночество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идут</w:t>
      </w:r>
      <w:r w:rsidRPr="00633A23">
        <w:rPr>
          <w:rFonts w:cs="Arial"/>
        </w:rPr>
        <w:t xml:space="preserve"> </w:t>
      </w:r>
      <w:r w:rsidRPr="00633A23">
        <w:t>наудачу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, </w:t>
      </w:r>
      <w:r w:rsidRPr="00633A23">
        <w:t>может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, </w:t>
      </w:r>
      <w:r w:rsidRPr="00633A23">
        <w:t>углубление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мир религии</w:t>
      </w:r>
      <w:r w:rsidRPr="00633A23">
        <w:rPr>
          <w:rFonts w:cs="Arial"/>
        </w:rPr>
        <w:t xml:space="preserve"> </w:t>
      </w:r>
      <w:r w:rsidRPr="00633A23">
        <w:t>наполнит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Тут</w:t>
      </w:r>
      <w:r w:rsidRPr="00633A23">
        <w:rPr>
          <w:rFonts w:cs="Arial"/>
        </w:rPr>
        <w:t xml:space="preserve">, </w:t>
      </w:r>
      <w:r w:rsidRPr="00633A23">
        <w:t>конечно</w:t>
      </w:r>
      <w:r w:rsidRPr="00633A23">
        <w:rPr>
          <w:rFonts w:cs="Arial"/>
        </w:rPr>
        <w:t xml:space="preserve">, </w:t>
      </w:r>
      <w:r w:rsidRPr="00633A23">
        <w:t>любви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меньше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Кроме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чувства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побуждения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нашеству</w:t>
      </w:r>
      <w:r w:rsidRPr="00633A23">
        <w:rPr>
          <w:rFonts w:cs="Arial"/>
        </w:rPr>
        <w:t xml:space="preserve">,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следующие</w:t>
      </w:r>
      <w:r w:rsidRPr="00633A23">
        <w:rPr>
          <w:rFonts w:cs="Arial"/>
        </w:rPr>
        <w:t xml:space="preserve"> </w:t>
      </w:r>
      <w:r w:rsidRPr="00633A23">
        <w:t>иде</w:t>
      </w:r>
      <w:r w:rsidRPr="00633A23">
        <w:t>й</w:t>
      </w:r>
      <w:r w:rsidRPr="00633A23">
        <w:t>ные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основы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Есть</w:t>
      </w:r>
      <w:r w:rsidRPr="00633A23">
        <w:rPr>
          <w:rFonts w:cs="Arial"/>
        </w:rPr>
        <w:t xml:space="preserve"> </w:t>
      </w:r>
      <w:r w:rsidRPr="00633A23">
        <w:t>две</w:t>
      </w:r>
      <w:r w:rsidRPr="00633A23">
        <w:rPr>
          <w:rFonts w:cs="Arial"/>
        </w:rPr>
        <w:t xml:space="preserve"> </w:t>
      </w:r>
      <w:r w:rsidRPr="00633A23">
        <w:t>глубоко</w:t>
      </w:r>
      <w:r w:rsidRPr="00633A23">
        <w:rPr>
          <w:rFonts w:cs="Arial"/>
        </w:rPr>
        <w:t xml:space="preserve"> </w:t>
      </w:r>
      <w:r w:rsidRPr="00633A23">
        <w:t>интимные</w:t>
      </w:r>
      <w:r w:rsidRPr="00633A23">
        <w:rPr>
          <w:rFonts w:cs="Arial"/>
        </w:rPr>
        <w:t xml:space="preserve">, </w:t>
      </w:r>
      <w:r w:rsidRPr="00633A23">
        <w:t>деликатнейшие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ликодушнейшие</w:t>
      </w:r>
      <w:r w:rsidRPr="00633A23">
        <w:rPr>
          <w:rFonts w:cs="Arial"/>
        </w:rPr>
        <w:t xml:space="preserve"> </w:t>
      </w:r>
      <w:r w:rsidRPr="00633A23">
        <w:t>причины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о</w:t>
      </w:r>
      <w:r w:rsidRPr="00633A23">
        <w:t>гут</w:t>
      </w:r>
      <w:r w:rsidRPr="00633A23">
        <w:rPr>
          <w:rFonts w:cs="Arial"/>
        </w:rPr>
        <w:t xml:space="preserve"> </w:t>
      </w:r>
      <w:r w:rsidRPr="00633A23">
        <w:t>увести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ми</w:t>
      </w:r>
      <w:r w:rsidRPr="00633A23">
        <w:softHyphen/>
        <w:t>ра</w:t>
      </w:r>
      <w:r w:rsidRPr="00633A23">
        <w:rPr>
          <w:rFonts w:cs="Arial"/>
        </w:rPr>
        <w:t xml:space="preserve"> </w:t>
      </w:r>
      <w:r w:rsidRPr="00633A23">
        <w:t>совестливого</w:t>
      </w:r>
      <w:r w:rsidRPr="00633A23">
        <w:rPr>
          <w:rFonts w:cs="Arial"/>
        </w:rPr>
        <w:t xml:space="preserve">, </w:t>
      </w:r>
      <w:r w:rsidRPr="00633A23">
        <w:t>вдумчивого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тонко</w:t>
      </w:r>
      <w:r w:rsidRPr="00633A23">
        <w:rPr>
          <w:rFonts w:cs="Arial"/>
        </w:rPr>
        <w:t xml:space="preserve"> </w:t>
      </w:r>
      <w:r w:rsidRPr="00633A23">
        <w:t>чувствующего человека</w:t>
      </w:r>
      <w:r w:rsidRPr="00633A23">
        <w:rPr>
          <w:rFonts w:cs="Arial"/>
        </w:rPr>
        <w:t xml:space="preserve">. </w:t>
      </w:r>
      <w:r w:rsidRPr="00633A23">
        <w:t>Причины</w:t>
      </w:r>
      <w:r w:rsidRPr="00633A23">
        <w:rPr>
          <w:rFonts w:cs="Arial"/>
        </w:rPr>
        <w:t xml:space="preserve"> </w:t>
      </w:r>
      <w:r w:rsidRPr="00633A23">
        <w:t>эти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личной</w:t>
      </w:r>
      <w:r w:rsidRPr="00633A23">
        <w:rPr>
          <w:rFonts w:cs="Arial"/>
        </w:rPr>
        <w:t xml:space="preserve">,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сказать</w:t>
      </w:r>
      <w:r w:rsidRPr="00633A23">
        <w:rPr>
          <w:rFonts w:cs="Arial"/>
        </w:rPr>
        <w:t xml:space="preserve">, </w:t>
      </w:r>
      <w:r w:rsidRPr="00633A23">
        <w:t>близо</w:t>
      </w:r>
      <w:r w:rsidRPr="00633A23">
        <w:softHyphen/>
        <w:t>сти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чуткой</w:t>
      </w:r>
      <w:r w:rsidRPr="00633A23">
        <w:rPr>
          <w:rFonts w:cs="Arial"/>
        </w:rPr>
        <w:t xml:space="preserve"> </w:t>
      </w:r>
      <w:r w:rsidRPr="00633A23">
        <w:t>внимательности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 человечеству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верующих</w:t>
      </w:r>
      <w:r w:rsidRPr="00633A23">
        <w:rPr>
          <w:rFonts w:cs="Arial"/>
        </w:rPr>
        <w:t xml:space="preserve">,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считающих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рующими</w:t>
      </w:r>
      <w:r w:rsidRPr="00633A23">
        <w:rPr>
          <w:rFonts w:cs="Arial"/>
        </w:rPr>
        <w:t xml:space="preserve">, </w:t>
      </w:r>
      <w:r w:rsidRPr="00633A23">
        <w:t>имеют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 </w:t>
      </w:r>
      <w:r w:rsidRPr="00633A23">
        <w:t>личное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т</w:t>
      </w:r>
      <w:r w:rsidRPr="00633A23">
        <w:t>ношение</w:t>
      </w:r>
      <w:r w:rsidRPr="00633A23">
        <w:rPr>
          <w:rFonts w:cs="Arial"/>
        </w:rPr>
        <w:t xml:space="preserve">? </w:t>
      </w:r>
      <w:r w:rsidRPr="00633A23">
        <w:t>Мно</w:t>
      </w:r>
      <w:r w:rsidRPr="00633A23">
        <w:softHyphen/>
        <w:t>гие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продумывали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,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боли почувствовали</w:t>
      </w:r>
      <w:r w:rsidRPr="00633A23">
        <w:rPr>
          <w:rFonts w:cs="Arial"/>
        </w:rPr>
        <w:t xml:space="preserve">,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слез</w:t>
      </w:r>
      <w:r w:rsidRPr="00633A23">
        <w:rPr>
          <w:rFonts w:cs="Arial"/>
        </w:rPr>
        <w:t xml:space="preserve">,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оцепенения</w:t>
      </w:r>
      <w:r w:rsidRPr="00633A23">
        <w:rPr>
          <w:rFonts w:cs="Arial"/>
        </w:rPr>
        <w:t xml:space="preserve">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тяжесть того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совершено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каждого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>вопло</w:t>
      </w:r>
      <w:r w:rsidRPr="00633A23">
        <w:softHyphen/>
        <w:t>тившимся</w:t>
      </w:r>
      <w:r w:rsidRPr="00633A23">
        <w:rPr>
          <w:rFonts w:cs="Arial"/>
        </w:rPr>
        <w:t xml:space="preserve"> </w:t>
      </w:r>
      <w:r w:rsidRPr="00633A23">
        <w:t>Богом</w:t>
      </w:r>
      <w:r w:rsidRPr="00633A23">
        <w:rPr>
          <w:rFonts w:cs="Arial"/>
        </w:rPr>
        <w:t>?</w:t>
      </w:r>
    </w:p>
    <w:p w:rsidR="00A62BF1" w:rsidRPr="00633A23" w:rsidRDefault="00A62BF1" w:rsidP="00A62BF1">
      <w:r w:rsidRPr="00633A23">
        <w:t>Помним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страдании</w:t>
      </w:r>
      <w:r w:rsidRPr="00633A23">
        <w:rPr>
          <w:rFonts w:cs="Arial"/>
        </w:rPr>
        <w:t xml:space="preserve"> </w:t>
      </w:r>
      <w:r w:rsidRPr="00633A23">
        <w:t>при</w:t>
      </w:r>
      <w:r w:rsidRPr="00633A23">
        <w:rPr>
          <w:rFonts w:cs="Arial"/>
        </w:rPr>
        <w:t xml:space="preserve"> </w:t>
      </w:r>
      <w:r w:rsidRPr="00633A23">
        <w:t>Понтийском</w:t>
      </w:r>
      <w:r w:rsidRPr="00633A23">
        <w:rPr>
          <w:rFonts w:cs="Arial"/>
        </w:rPr>
        <w:t xml:space="preserve"> </w:t>
      </w:r>
      <w:r w:rsidRPr="00633A23">
        <w:t>Пи</w:t>
      </w:r>
      <w:r w:rsidRPr="00633A23">
        <w:softHyphen/>
        <w:t>лате</w:t>
      </w:r>
      <w:r w:rsidRPr="00633A23">
        <w:rPr>
          <w:rFonts w:cs="Arial"/>
        </w:rPr>
        <w:t xml:space="preserve">, </w:t>
      </w:r>
      <w:r w:rsidRPr="00633A23">
        <w:t>выстаиваем</w:t>
      </w:r>
      <w:r w:rsidRPr="00633A23">
        <w:rPr>
          <w:rFonts w:cs="Arial"/>
        </w:rPr>
        <w:t xml:space="preserve"> </w:t>
      </w:r>
      <w:r w:rsidRPr="00633A23">
        <w:t>кое</w:t>
      </w:r>
      <w:r w:rsidRPr="00633A23">
        <w:rPr>
          <w:rFonts w:cs="Arial"/>
        </w:rPr>
        <w:t>-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«двенадцать</w:t>
      </w:r>
      <w:r w:rsidRPr="00633A23">
        <w:rPr>
          <w:rFonts w:cs="Arial"/>
        </w:rPr>
        <w:t xml:space="preserve"> </w:t>
      </w:r>
      <w:r w:rsidRPr="00633A23">
        <w:t>Евангелий»</w:t>
      </w:r>
      <w:r w:rsidRPr="00633A23">
        <w:rPr>
          <w:rFonts w:cs="Arial"/>
        </w:rPr>
        <w:t xml:space="preserve">, </w:t>
      </w:r>
      <w:r w:rsidRPr="00633A23">
        <w:t>весело</w:t>
      </w:r>
      <w:r w:rsidRPr="00633A23">
        <w:rPr>
          <w:rFonts w:cs="Arial"/>
        </w:rPr>
        <w:t xml:space="preserve"> </w:t>
      </w:r>
      <w:r w:rsidRPr="00633A23">
        <w:t>несем</w:t>
      </w:r>
      <w:r w:rsidRPr="00633A23">
        <w:rPr>
          <w:rFonts w:cs="Arial"/>
        </w:rPr>
        <w:t xml:space="preserve"> </w:t>
      </w:r>
      <w:r w:rsidRPr="00633A23">
        <w:t>домой</w:t>
      </w:r>
      <w:r w:rsidRPr="00633A23">
        <w:rPr>
          <w:rFonts w:cs="Arial"/>
        </w:rPr>
        <w:t xml:space="preserve"> </w:t>
      </w:r>
      <w:r w:rsidRPr="00633A23">
        <w:t>горящую</w:t>
      </w:r>
      <w:r w:rsidRPr="00633A23">
        <w:rPr>
          <w:rFonts w:cs="Arial"/>
        </w:rPr>
        <w:t xml:space="preserve"> </w:t>
      </w:r>
      <w:r w:rsidRPr="00633A23">
        <w:t>«четверговую</w:t>
      </w:r>
      <w:r w:rsidRPr="00633A23">
        <w:rPr>
          <w:rFonts w:cs="Arial"/>
        </w:rPr>
        <w:t xml:space="preserve"> </w:t>
      </w:r>
      <w:r w:rsidRPr="00633A23">
        <w:t>свечу»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вместил</w:t>
      </w:r>
      <w:r w:rsidRPr="00633A23">
        <w:rPr>
          <w:rFonts w:cs="Arial"/>
        </w:rPr>
        <w:t xml:space="preserve">, </w:t>
      </w:r>
      <w:r w:rsidRPr="00633A23">
        <w:t>прочувствовал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застыл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созерца</w:t>
      </w:r>
      <w:r w:rsidRPr="00633A23">
        <w:softHyphen/>
        <w:t>нии</w:t>
      </w:r>
      <w:r w:rsidRPr="00633A23">
        <w:rPr>
          <w:rFonts w:cs="Arial"/>
        </w:rPr>
        <w:t xml:space="preserve">?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испытал</w:t>
      </w:r>
      <w:r w:rsidRPr="00633A23">
        <w:rPr>
          <w:rFonts w:cs="Arial"/>
        </w:rPr>
        <w:t xml:space="preserve"> </w:t>
      </w:r>
      <w:r w:rsidRPr="00633A23">
        <w:t>жалость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этому</w:t>
      </w:r>
      <w:r w:rsidRPr="00633A23">
        <w:rPr>
          <w:rFonts w:cs="Arial"/>
        </w:rPr>
        <w:t xml:space="preserve"> </w:t>
      </w:r>
      <w:r w:rsidRPr="00633A23">
        <w:t>странничеству</w:t>
      </w:r>
      <w:r w:rsidRPr="00633A23">
        <w:rPr>
          <w:rFonts w:cs="Arial"/>
        </w:rPr>
        <w:t xml:space="preserve"> </w:t>
      </w:r>
      <w:r w:rsidRPr="00633A23">
        <w:t>по зною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пыли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этому</w:t>
      </w:r>
      <w:r w:rsidRPr="00633A23">
        <w:rPr>
          <w:rFonts w:cs="Arial"/>
        </w:rPr>
        <w:t xml:space="preserve"> </w:t>
      </w:r>
      <w:r w:rsidRPr="00633A23">
        <w:t>короткому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пронзающему признанию</w:t>
      </w:r>
      <w:r w:rsidRPr="00633A23">
        <w:rPr>
          <w:rFonts w:cs="Arial"/>
        </w:rPr>
        <w:t xml:space="preserve">: </w:t>
      </w:r>
      <w:r w:rsidRPr="00633A23">
        <w:t>«Сын</w:t>
      </w:r>
      <w:r w:rsidRPr="00633A23">
        <w:rPr>
          <w:rFonts w:cs="Arial"/>
        </w:rPr>
        <w:t xml:space="preserve"> </w:t>
      </w:r>
      <w:r w:rsidRPr="00633A23">
        <w:t>Человеческий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главы преклонить»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А</w:t>
      </w:r>
      <w:r w:rsidRPr="00633A23">
        <w:rPr>
          <w:rFonts w:cs="Arial"/>
        </w:rPr>
        <w:t xml:space="preserve"> </w:t>
      </w:r>
      <w:r w:rsidRPr="00633A23">
        <w:t>страшное</w:t>
      </w:r>
      <w:r w:rsidRPr="00633A23">
        <w:rPr>
          <w:rFonts w:cs="Arial"/>
        </w:rPr>
        <w:t xml:space="preserve"> </w:t>
      </w:r>
      <w:r w:rsidRPr="00633A23">
        <w:t>моление</w:t>
      </w:r>
      <w:r w:rsidRPr="00633A23">
        <w:rPr>
          <w:rFonts w:cs="Arial"/>
        </w:rPr>
        <w:t xml:space="preserve"> </w:t>
      </w:r>
      <w:r w:rsidRPr="00633A23">
        <w:t>«до</w:t>
      </w:r>
      <w:r w:rsidRPr="00633A23">
        <w:rPr>
          <w:rFonts w:cs="Arial"/>
        </w:rPr>
        <w:t xml:space="preserve"> </w:t>
      </w:r>
      <w:r w:rsidRPr="00633A23">
        <w:t>кровавого</w:t>
      </w:r>
      <w:r w:rsidRPr="00633A23">
        <w:rPr>
          <w:rFonts w:cs="Arial"/>
        </w:rPr>
        <w:t xml:space="preserve"> </w:t>
      </w:r>
      <w:r w:rsidRPr="00633A23">
        <w:t>пота»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саду Гефсиманском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предание</w:t>
      </w:r>
      <w:r w:rsidRPr="00633A23">
        <w:rPr>
          <w:rFonts w:cs="Arial"/>
        </w:rPr>
        <w:t xml:space="preserve">, </w:t>
      </w:r>
      <w:r w:rsidRPr="00633A23">
        <w:t>заушение</w:t>
      </w:r>
      <w:r w:rsidRPr="00633A23">
        <w:rPr>
          <w:rFonts w:cs="Arial"/>
        </w:rPr>
        <w:t xml:space="preserve"> </w:t>
      </w:r>
      <w:r w:rsidRPr="00633A23">
        <w:t>«трости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softHyphen/>
        <w:t>ломленной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преломившего»</w:t>
      </w:r>
      <w:r w:rsidRPr="00633A23">
        <w:rPr>
          <w:rFonts w:cs="Arial"/>
        </w:rPr>
        <w:t xml:space="preserve">, </w:t>
      </w:r>
      <w:r w:rsidRPr="00633A23">
        <w:t>терновый</w:t>
      </w:r>
      <w:r w:rsidRPr="00633A23">
        <w:rPr>
          <w:rFonts w:cs="Arial"/>
        </w:rPr>
        <w:t xml:space="preserve"> </w:t>
      </w:r>
      <w:r w:rsidRPr="00633A23">
        <w:t>венец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на</w:t>
      </w:r>
      <w:r w:rsidRPr="00633A23">
        <w:softHyphen/>
        <w:t>конец</w:t>
      </w:r>
      <w:r w:rsidRPr="00633A23">
        <w:rPr>
          <w:rFonts w:cs="Arial"/>
        </w:rPr>
        <w:t xml:space="preserve">, </w:t>
      </w:r>
      <w:r w:rsidRPr="00633A23">
        <w:t>Голгофа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звук</w:t>
      </w:r>
      <w:r w:rsidRPr="00633A23">
        <w:rPr>
          <w:rFonts w:cs="Arial"/>
        </w:rPr>
        <w:t xml:space="preserve"> </w:t>
      </w:r>
      <w:r w:rsidRPr="00633A23">
        <w:t>молота</w:t>
      </w:r>
      <w:r w:rsidRPr="00633A23">
        <w:rPr>
          <w:rFonts w:cs="Arial"/>
        </w:rPr>
        <w:t xml:space="preserve">, </w:t>
      </w:r>
      <w:r w:rsidRPr="00633A23">
        <w:t>пробивающего</w:t>
      </w:r>
      <w:r w:rsidRPr="00633A23">
        <w:rPr>
          <w:rFonts w:cs="Arial"/>
        </w:rPr>
        <w:t xml:space="preserve"> </w:t>
      </w:r>
      <w:r w:rsidRPr="00633A23">
        <w:t>гвозди чрез</w:t>
      </w:r>
      <w:r w:rsidRPr="00633A23">
        <w:rPr>
          <w:rFonts w:cs="Arial"/>
        </w:rPr>
        <w:t xml:space="preserve"> </w:t>
      </w:r>
      <w:r w:rsidRPr="00633A23">
        <w:t>распростертые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руки</w:t>
      </w:r>
      <w:r w:rsidRPr="00633A23">
        <w:rPr>
          <w:rFonts w:cs="Arial"/>
        </w:rPr>
        <w:t>...</w:t>
      </w:r>
    </w:p>
    <w:p w:rsidR="00A62BF1" w:rsidRPr="00633A23" w:rsidRDefault="00A62BF1" w:rsidP="00A62BF1">
      <w:r w:rsidRPr="00633A23">
        <w:t>—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,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!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вопит</w:t>
      </w:r>
      <w:r w:rsidRPr="00633A23">
        <w:rPr>
          <w:rFonts w:cs="Arial"/>
        </w:rPr>
        <w:t xml:space="preserve">, </w:t>
      </w:r>
      <w:r w:rsidRPr="00633A23">
        <w:t>терзается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, </w:t>
      </w:r>
      <w:r w:rsidRPr="00633A23">
        <w:t>пораженное</w:t>
      </w:r>
      <w:r w:rsidRPr="00633A23">
        <w:rPr>
          <w:rFonts w:cs="Arial"/>
        </w:rPr>
        <w:t xml:space="preserve"> </w:t>
      </w:r>
      <w:r w:rsidRPr="00633A23">
        <w:t>навсегда</w:t>
      </w:r>
      <w:r w:rsidRPr="00633A23">
        <w:rPr>
          <w:rFonts w:cs="Arial"/>
        </w:rPr>
        <w:t xml:space="preserve"> </w:t>
      </w:r>
      <w:r w:rsidRPr="00633A23">
        <w:t>этою</w:t>
      </w:r>
      <w:r w:rsidRPr="00633A23">
        <w:rPr>
          <w:rFonts w:cs="Arial"/>
        </w:rPr>
        <w:t xml:space="preserve"> </w:t>
      </w:r>
      <w:r w:rsidRPr="00633A23">
        <w:t>мировою</w:t>
      </w:r>
      <w:r w:rsidRPr="00633A23">
        <w:rPr>
          <w:rFonts w:cs="Arial"/>
        </w:rPr>
        <w:t xml:space="preserve"> </w:t>
      </w:r>
      <w:r w:rsidRPr="00633A23">
        <w:t>м</w:t>
      </w:r>
      <w:r w:rsidRPr="00633A23">
        <w:t>и</w:t>
      </w:r>
      <w:r w:rsidRPr="00633A23">
        <w:t>нутою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кля</w:t>
      </w:r>
      <w:r w:rsidRPr="00633A23">
        <w:softHyphen/>
        <w:t>нется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креста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отойти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И</w:t>
      </w:r>
      <w:r w:rsidRPr="00633A23">
        <w:rPr>
          <w:rFonts w:cs="Arial"/>
        </w:rPr>
        <w:t xml:space="preserve"> </w:t>
      </w:r>
      <w:r w:rsidRPr="00633A23">
        <w:t>вот</w:t>
      </w:r>
      <w:r w:rsidRPr="00633A23">
        <w:rPr>
          <w:rFonts w:cs="Arial"/>
        </w:rPr>
        <w:t xml:space="preserve">, </w:t>
      </w:r>
      <w:r w:rsidRPr="00633A23">
        <w:t>молодые</w:t>
      </w:r>
      <w:r w:rsidRPr="00633A23">
        <w:rPr>
          <w:rFonts w:cs="Arial"/>
        </w:rPr>
        <w:t xml:space="preserve"> </w:t>
      </w:r>
      <w:r w:rsidRPr="00633A23">
        <w:t>патриции</w:t>
      </w:r>
      <w:r w:rsidRPr="00633A23">
        <w:rPr>
          <w:rFonts w:cs="Arial"/>
        </w:rPr>
        <w:t xml:space="preserve"> </w:t>
      </w:r>
      <w:r w:rsidRPr="00633A23">
        <w:t>бросают</w:t>
      </w:r>
      <w:r w:rsidRPr="00633A23">
        <w:rPr>
          <w:rFonts w:cs="Arial"/>
        </w:rPr>
        <w:t xml:space="preserve"> </w:t>
      </w:r>
      <w:r w:rsidRPr="00633A23">
        <w:t>дворцы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долж</w:t>
      </w:r>
      <w:r w:rsidRPr="00633A23">
        <w:softHyphen/>
        <w:t>ности</w:t>
      </w:r>
      <w:r w:rsidRPr="00633A23">
        <w:rPr>
          <w:rFonts w:cs="Arial"/>
        </w:rPr>
        <w:t xml:space="preserve">: </w:t>
      </w:r>
      <w:r w:rsidRPr="00633A23">
        <w:t>«с</w:t>
      </w:r>
      <w:r w:rsidRPr="00633A23">
        <w:rPr>
          <w:rFonts w:cs="Arial"/>
        </w:rPr>
        <w:t xml:space="preserve"> </w:t>
      </w:r>
      <w:r w:rsidRPr="00633A23">
        <w:t>Тобой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нищете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Тобой</w:t>
      </w:r>
      <w:r w:rsidRPr="00633A23">
        <w:rPr>
          <w:rFonts w:cs="Arial"/>
        </w:rPr>
        <w:t xml:space="preserve"> </w:t>
      </w:r>
      <w:r w:rsidRPr="00633A23">
        <w:t>бе</w:t>
      </w:r>
      <w:r w:rsidRPr="00633A23">
        <w:t>с</w:t>
      </w:r>
      <w:r w:rsidRPr="00633A23">
        <w:lastRenderedPageBreak/>
        <w:t>приютным</w:t>
      </w:r>
      <w:r w:rsidRPr="00633A23">
        <w:rPr>
          <w:rFonts w:cs="Arial"/>
        </w:rPr>
        <w:t xml:space="preserve">, </w:t>
      </w:r>
      <w:r w:rsidRPr="00633A23">
        <w:t>го</w:t>
      </w:r>
      <w:r w:rsidRPr="00633A23">
        <w:softHyphen/>
        <w:t>нимым»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Осудили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, </w:t>
      </w:r>
      <w:r w:rsidRPr="00633A23">
        <w:t>потеряв</w:t>
      </w:r>
      <w:r w:rsidRPr="00633A23">
        <w:rPr>
          <w:rFonts w:cs="Arial"/>
        </w:rPr>
        <w:t xml:space="preserve"> </w:t>
      </w:r>
      <w:r w:rsidRPr="00633A23">
        <w:t>существо</w:t>
      </w:r>
      <w:r w:rsidRPr="00633A23">
        <w:rPr>
          <w:rFonts w:cs="Arial"/>
        </w:rPr>
        <w:t xml:space="preserve">, </w:t>
      </w:r>
      <w:r w:rsidRPr="00633A23">
        <w:t>наполнявшее</w:t>
      </w:r>
      <w:r w:rsidRPr="00633A23">
        <w:rPr>
          <w:rFonts w:cs="Arial"/>
        </w:rPr>
        <w:t xml:space="preserve"> </w:t>
      </w:r>
      <w:r w:rsidRPr="00633A23">
        <w:t>всю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,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ушел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свою скорбь</w:t>
      </w:r>
      <w:r w:rsidRPr="00633A23">
        <w:rPr>
          <w:rFonts w:cs="Arial"/>
        </w:rPr>
        <w:t xml:space="preserve">...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>...</w:t>
      </w:r>
    </w:p>
    <w:p w:rsidR="00A62BF1" w:rsidRPr="00633A23" w:rsidRDefault="00A62BF1" w:rsidP="00A62BF1">
      <w:r w:rsidRPr="00633A23">
        <w:t>Христос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кресте</w:t>
      </w:r>
      <w:r w:rsidRPr="00633A23">
        <w:rPr>
          <w:rFonts w:cs="Arial"/>
        </w:rPr>
        <w:t xml:space="preserve">: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тут</w:t>
      </w:r>
      <w:r w:rsidRPr="00633A23">
        <w:rPr>
          <w:rFonts w:cs="Arial"/>
        </w:rPr>
        <w:t xml:space="preserve"> </w:t>
      </w:r>
      <w:r w:rsidRPr="00633A23">
        <w:t>сказано</w:t>
      </w:r>
      <w:r w:rsidRPr="00633A23">
        <w:rPr>
          <w:rFonts w:cs="Arial"/>
        </w:rPr>
        <w:t xml:space="preserve">.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зовет</w:t>
      </w:r>
      <w:r w:rsidRPr="00633A23">
        <w:rPr>
          <w:rFonts w:cs="Arial"/>
        </w:rPr>
        <w:t xml:space="preserve"> </w:t>
      </w:r>
      <w:r w:rsidRPr="00633A23">
        <w:t>могучими</w:t>
      </w:r>
      <w:r>
        <w:rPr>
          <w:rFonts w:cs="Arial"/>
        </w:rPr>
        <w:t xml:space="preserve"> </w:t>
      </w:r>
      <w:r w:rsidRPr="00633A23">
        <w:t>призывами</w:t>
      </w:r>
      <w:r w:rsidRPr="00633A23">
        <w:rPr>
          <w:rFonts w:cs="Arial"/>
        </w:rPr>
        <w:t>...</w:t>
      </w:r>
      <w:r>
        <w:rPr>
          <w:rFonts w:cs="Arial"/>
        </w:rPr>
        <w:t xml:space="preserve"> </w:t>
      </w:r>
      <w:r w:rsidRPr="00633A23">
        <w:t>Мраморные ви</w:t>
      </w:r>
      <w:r w:rsidRPr="00633A23">
        <w:t>л</w:t>
      </w:r>
      <w:r w:rsidRPr="00633A23">
        <w:t>лы</w:t>
      </w:r>
      <w:r w:rsidRPr="00633A23">
        <w:rPr>
          <w:rFonts w:cs="Arial"/>
        </w:rPr>
        <w:t xml:space="preserve">, </w:t>
      </w:r>
      <w:r w:rsidRPr="00633A23">
        <w:t>теплые</w:t>
      </w:r>
      <w:r w:rsidRPr="00633A23">
        <w:rPr>
          <w:rFonts w:cs="Arial"/>
        </w:rPr>
        <w:t xml:space="preserve"> </w:t>
      </w:r>
      <w:r w:rsidRPr="00633A23">
        <w:t>синие</w:t>
      </w:r>
      <w:r w:rsidRPr="00633A23">
        <w:rPr>
          <w:rFonts w:cs="Arial"/>
        </w:rPr>
        <w:t xml:space="preserve"> </w:t>
      </w:r>
      <w:r w:rsidRPr="00633A23">
        <w:t>волны</w:t>
      </w:r>
      <w:r w:rsidRPr="00633A23">
        <w:rPr>
          <w:rFonts w:cs="Arial"/>
        </w:rPr>
        <w:t xml:space="preserve"> </w:t>
      </w:r>
      <w:r w:rsidRPr="00633A23">
        <w:t>моря</w:t>
      </w:r>
      <w:r w:rsidRPr="00633A23">
        <w:rPr>
          <w:rFonts w:cs="Arial"/>
        </w:rPr>
        <w:t xml:space="preserve">, </w:t>
      </w:r>
      <w:r w:rsidRPr="00633A23">
        <w:t>ласковый</w:t>
      </w:r>
      <w:r w:rsidRPr="00633A23">
        <w:rPr>
          <w:rFonts w:cs="Arial"/>
        </w:rPr>
        <w:t xml:space="preserve"> </w:t>
      </w:r>
      <w:r w:rsidRPr="00633A23">
        <w:t>ветер</w:t>
      </w:r>
      <w:r w:rsidRPr="00633A23">
        <w:rPr>
          <w:rFonts w:cs="Arial"/>
        </w:rPr>
        <w:t xml:space="preserve"> </w:t>
      </w:r>
      <w:r w:rsidRPr="00633A23">
        <w:t>в темной</w:t>
      </w:r>
      <w:r w:rsidRPr="00633A23">
        <w:rPr>
          <w:rFonts w:cs="Arial"/>
        </w:rPr>
        <w:t xml:space="preserve"> </w:t>
      </w:r>
      <w:r w:rsidRPr="00633A23">
        <w:t>густой</w:t>
      </w:r>
      <w:r w:rsidRPr="00633A23">
        <w:rPr>
          <w:rFonts w:cs="Arial"/>
        </w:rPr>
        <w:t xml:space="preserve"> </w:t>
      </w:r>
      <w:r w:rsidRPr="00633A23">
        <w:t>зелени</w:t>
      </w:r>
      <w:r w:rsidRPr="00633A23">
        <w:rPr>
          <w:rFonts w:cs="Arial"/>
        </w:rPr>
        <w:t xml:space="preserve"> </w:t>
      </w:r>
      <w:r w:rsidRPr="00633A23">
        <w:t>лавров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благоухании</w:t>
      </w:r>
      <w:r w:rsidRPr="00633A23">
        <w:rPr>
          <w:rFonts w:cs="Arial"/>
        </w:rPr>
        <w:t xml:space="preserve"> </w:t>
      </w:r>
      <w:r w:rsidRPr="00633A23">
        <w:t>белых</w:t>
      </w:r>
      <w:r>
        <w:t xml:space="preserve"> </w:t>
      </w:r>
      <w:r w:rsidRPr="00633A23">
        <w:t>цветов</w:t>
      </w:r>
      <w:r w:rsidRPr="00633A23">
        <w:rPr>
          <w:rFonts w:cs="Arial"/>
        </w:rPr>
        <w:t xml:space="preserve"> </w:t>
      </w:r>
      <w:r w:rsidRPr="00633A23">
        <w:t>померанца</w:t>
      </w:r>
      <w:r w:rsidRPr="00633A23">
        <w:rPr>
          <w:rFonts w:cs="Arial"/>
        </w:rPr>
        <w:t xml:space="preserve">...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«Христос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кресте»</w:t>
      </w:r>
      <w:r w:rsidRPr="00633A23">
        <w:rPr>
          <w:rFonts w:cs="Arial"/>
        </w:rPr>
        <w:t xml:space="preserve">...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не надо</w:t>
      </w:r>
      <w:r w:rsidRPr="00633A23">
        <w:rPr>
          <w:rFonts w:cs="Arial"/>
        </w:rPr>
        <w:t xml:space="preserve">, </w:t>
      </w:r>
      <w:r w:rsidRPr="00633A23">
        <w:t>ничего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надо</w:t>
      </w:r>
      <w:r w:rsidRPr="00633A23">
        <w:rPr>
          <w:rFonts w:cs="Arial"/>
        </w:rPr>
        <w:t>!</w:t>
      </w:r>
    </w:p>
    <w:p w:rsidR="00A62BF1" w:rsidRPr="00633A23" w:rsidRDefault="00A62BF1" w:rsidP="00A62BF1">
      <w:r w:rsidRPr="00633A23">
        <w:t>Тихие</w:t>
      </w:r>
      <w:r w:rsidRPr="00633A23">
        <w:rPr>
          <w:rFonts w:cs="Arial"/>
        </w:rPr>
        <w:t xml:space="preserve"> </w:t>
      </w:r>
      <w:r w:rsidRPr="00633A23">
        <w:t>картины</w:t>
      </w:r>
      <w:r w:rsidRPr="00633A23">
        <w:rPr>
          <w:rFonts w:cs="Arial"/>
        </w:rPr>
        <w:t xml:space="preserve"> </w:t>
      </w:r>
      <w:r w:rsidRPr="00633A23">
        <w:t>семейного</w:t>
      </w:r>
      <w:r w:rsidRPr="00633A23">
        <w:rPr>
          <w:rFonts w:cs="Arial"/>
        </w:rPr>
        <w:t xml:space="preserve"> </w:t>
      </w:r>
      <w:r w:rsidRPr="00633A23">
        <w:t>счастья</w:t>
      </w:r>
      <w:r w:rsidRPr="00633A23">
        <w:rPr>
          <w:rFonts w:cs="Arial"/>
        </w:rPr>
        <w:t xml:space="preserve">... </w:t>
      </w:r>
      <w:r w:rsidRPr="00633A23">
        <w:t>любимая</w:t>
      </w:r>
      <w:r w:rsidRPr="00633A23">
        <w:rPr>
          <w:rFonts w:cs="Arial"/>
        </w:rPr>
        <w:t xml:space="preserve">, </w:t>
      </w:r>
      <w:r w:rsidRPr="00633A23">
        <w:t>вер</w:t>
      </w:r>
      <w:r w:rsidRPr="00633A23">
        <w:softHyphen/>
        <w:t>ная</w:t>
      </w:r>
      <w:r w:rsidRPr="00633A23">
        <w:rPr>
          <w:rFonts w:cs="Arial"/>
        </w:rPr>
        <w:t xml:space="preserve"> </w:t>
      </w:r>
      <w:r w:rsidRPr="00633A23">
        <w:t>жена</w:t>
      </w:r>
      <w:r w:rsidRPr="00633A23">
        <w:rPr>
          <w:rFonts w:cs="Arial"/>
        </w:rPr>
        <w:t xml:space="preserve">, </w:t>
      </w:r>
      <w:r w:rsidRPr="00633A23">
        <w:t>растущие</w:t>
      </w:r>
      <w:r w:rsidRPr="00633A23">
        <w:rPr>
          <w:rFonts w:cs="Arial"/>
        </w:rPr>
        <w:t xml:space="preserve"> </w:t>
      </w:r>
      <w:r w:rsidRPr="00633A23">
        <w:t>дети</w:t>
      </w:r>
      <w:r w:rsidRPr="00633A23">
        <w:rPr>
          <w:rFonts w:cs="Arial"/>
        </w:rPr>
        <w:t xml:space="preserve">, </w:t>
      </w:r>
      <w:r w:rsidRPr="00633A23">
        <w:t>домашний</w:t>
      </w:r>
      <w:r w:rsidRPr="00633A23">
        <w:rPr>
          <w:rFonts w:cs="Arial"/>
        </w:rPr>
        <w:t xml:space="preserve"> </w:t>
      </w:r>
      <w:r w:rsidRPr="00633A23">
        <w:t>уют</w:t>
      </w:r>
      <w:r w:rsidRPr="00633A23">
        <w:rPr>
          <w:rFonts w:cs="Arial"/>
        </w:rPr>
        <w:t xml:space="preserve">; </w:t>
      </w:r>
      <w:r w:rsidRPr="00633A23">
        <w:t>хозяйство</w:t>
      </w:r>
      <w:r w:rsidRPr="00633A23">
        <w:rPr>
          <w:rFonts w:cs="Arial"/>
        </w:rPr>
        <w:t xml:space="preserve"> </w:t>
      </w:r>
      <w:r w:rsidRPr="00633A23">
        <w:t>и предприятия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обогащения</w:t>
      </w:r>
      <w:r w:rsidRPr="00633A23">
        <w:rPr>
          <w:rFonts w:cs="Arial"/>
        </w:rPr>
        <w:t xml:space="preserve">...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«Христос</w:t>
      </w:r>
      <w:r w:rsidRPr="00633A23">
        <w:rPr>
          <w:rFonts w:cs="Arial"/>
        </w:rPr>
        <w:t xml:space="preserve"> </w:t>
      </w:r>
      <w:r w:rsidRPr="00633A23">
        <w:t>рас</w:t>
      </w:r>
      <w:r w:rsidRPr="00633A23">
        <w:softHyphen/>
        <w:t>пят»</w:t>
      </w:r>
      <w:r w:rsidRPr="00633A23">
        <w:rPr>
          <w:rFonts w:cs="Arial"/>
        </w:rPr>
        <w:t xml:space="preserve">...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меркнет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свете</w:t>
      </w:r>
      <w:r w:rsidRPr="00633A23">
        <w:rPr>
          <w:rFonts w:cs="Arial"/>
        </w:rPr>
        <w:t xml:space="preserve"> </w:t>
      </w:r>
      <w:r w:rsidRPr="00633A23">
        <w:t>Голгофы</w:t>
      </w:r>
      <w:r w:rsidRPr="00633A23">
        <w:rPr>
          <w:rFonts w:cs="Arial"/>
        </w:rPr>
        <w:t xml:space="preserve">...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одна она</w:t>
      </w:r>
      <w:r w:rsidRPr="00633A23">
        <w:rPr>
          <w:rFonts w:cs="Arial"/>
        </w:rPr>
        <w:t xml:space="preserve"> </w:t>
      </w:r>
      <w:r w:rsidRPr="00633A23">
        <w:t>освещена</w:t>
      </w:r>
      <w:r w:rsidRPr="00633A23">
        <w:rPr>
          <w:rFonts w:cs="Arial"/>
        </w:rPr>
        <w:t xml:space="preserve"> </w:t>
      </w:r>
      <w:r w:rsidRPr="00633A23">
        <w:t>страшным</w:t>
      </w:r>
      <w:r w:rsidRPr="00633A23">
        <w:rPr>
          <w:rFonts w:cs="Arial"/>
        </w:rPr>
        <w:t xml:space="preserve"> </w:t>
      </w:r>
      <w:r w:rsidRPr="00633A23">
        <w:t>светом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нельзя</w:t>
      </w:r>
      <w:r w:rsidRPr="00633A23">
        <w:rPr>
          <w:rFonts w:cs="Arial"/>
        </w:rPr>
        <w:t xml:space="preserve"> </w:t>
      </w:r>
      <w:r w:rsidRPr="00633A23">
        <w:t>оторвать</w:t>
      </w:r>
      <w:r w:rsidRPr="00633A23">
        <w:rPr>
          <w:rFonts w:cs="Arial"/>
        </w:rPr>
        <w:t xml:space="preserve"> </w:t>
      </w:r>
      <w:r w:rsidRPr="00633A23">
        <w:t>от нее</w:t>
      </w:r>
      <w:r w:rsidRPr="00633A23">
        <w:rPr>
          <w:rFonts w:cs="Arial"/>
        </w:rPr>
        <w:t xml:space="preserve"> </w:t>
      </w:r>
      <w:r w:rsidRPr="00633A23">
        <w:t>глаз</w:t>
      </w:r>
      <w:r w:rsidRPr="00633A23">
        <w:rPr>
          <w:rFonts w:cs="Arial"/>
        </w:rPr>
        <w:t>...</w:t>
      </w:r>
    </w:p>
    <w:p w:rsidR="00A62BF1" w:rsidRPr="00633A23" w:rsidRDefault="00A62BF1" w:rsidP="00A62BF1">
      <w:r w:rsidRPr="00633A23">
        <w:t>Государство</w:t>
      </w:r>
      <w:r w:rsidRPr="00633A23">
        <w:rPr>
          <w:rFonts w:cs="Arial"/>
        </w:rPr>
        <w:t xml:space="preserve">, </w:t>
      </w:r>
      <w:r w:rsidRPr="00633A23">
        <w:t>народ</w:t>
      </w:r>
      <w:r w:rsidRPr="00633A23">
        <w:rPr>
          <w:rFonts w:cs="Arial"/>
        </w:rPr>
        <w:t xml:space="preserve">... </w:t>
      </w:r>
      <w:r w:rsidRPr="00633A23">
        <w:t>Общественные</w:t>
      </w:r>
      <w:r w:rsidRPr="00633A23">
        <w:rPr>
          <w:rFonts w:cs="Arial"/>
        </w:rPr>
        <w:t xml:space="preserve"> </w:t>
      </w:r>
      <w:r w:rsidRPr="00633A23">
        <w:t>задачи</w:t>
      </w:r>
      <w:r w:rsidRPr="00633A23">
        <w:rPr>
          <w:rFonts w:cs="Arial"/>
        </w:rPr>
        <w:t xml:space="preserve">... </w:t>
      </w:r>
      <w:r w:rsidRPr="00633A23">
        <w:t>Влиятельные</w:t>
      </w:r>
      <w:r w:rsidRPr="00633A23">
        <w:rPr>
          <w:rFonts w:cs="Arial"/>
        </w:rPr>
        <w:t xml:space="preserve"> </w:t>
      </w:r>
      <w:r w:rsidRPr="00633A23">
        <w:t>должности</w:t>
      </w:r>
      <w:r w:rsidRPr="00633A23">
        <w:rPr>
          <w:rFonts w:cs="Arial"/>
        </w:rPr>
        <w:t xml:space="preserve">...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t>с</w:t>
      </w:r>
      <w:r w:rsidRPr="00633A23">
        <w:t>тавленный</w:t>
      </w:r>
      <w:r w:rsidRPr="00633A23">
        <w:rPr>
          <w:rFonts w:cs="Arial"/>
        </w:rPr>
        <w:t xml:space="preserve"> </w:t>
      </w:r>
      <w:r w:rsidRPr="00633A23">
        <w:t>на кресте</w:t>
      </w:r>
      <w:r w:rsidRPr="00633A23">
        <w:rPr>
          <w:rFonts w:cs="Arial"/>
        </w:rPr>
        <w:t xml:space="preserve">... </w:t>
      </w:r>
      <w:r w:rsidRPr="00633A23">
        <w:t>Нет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отходя</w:t>
      </w:r>
      <w:r w:rsidRPr="00633A23">
        <w:rPr>
          <w:rFonts w:cs="Arial"/>
        </w:rPr>
        <w:t xml:space="preserve">, </w:t>
      </w:r>
      <w:r w:rsidRPr="00633A23">
        <w:t>ловя</w:t>
      </w:r>
      <w:r w:rsidRPr="00633A23">
        <w:rPr>
          <w:rFonts w:cs="Arial"/>
        </w:rPr>
        <w:t xml:space="preserve"> </w:t>
      </w:r>
      <w:r w:rsidRPr="00633A23">
        <w:t>последние крики</w:t>
      </w:r>
      <w:r w:rsidRPr="00633A23">
        <w:rPr>
          <w:rFonts w:cs="Arial"/>
        </w:rPr>
        <w:t xml:space="preserve"> </w:t>
      </w:r>
      <w:r w:rsidRPr="00633A23">
        <w:t>«жажду»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запекши</w:t>
      </w:r>
      <w:r w:rsidRPr="00633A23">
        <w:t>х</w:t>
      </w:r>
      <w:r w:rsidRPr="00633A23">
        <w:t>ся</w:t>
      </w:r>
      <w:r w:rsidRPr="00633A23">
        <w:rPr>
          <w:rFonts w:cs="Arial"/>
        </w:rPr>
        <w:t xml:space="preserve"> </w:t>
      </w:r>
      <w:r w:rsidRPr="00633A23">
        <w:t>уст</w:t>
      </w:r>
      <w:r w:rsidRPr="00633A23">
        <w:rPr>
          <w:rFonts w:cs="Arial"/>
        </w:rPr>
        <w:t xml:space="preserve">, </w:t>
      </w:r>
      <w:r w:rsidRPr="00633A23">
        <w:t>ожидая</w:t>
      </w:r>
      <w:r w:rsidRPr="00633A23">
        <w:rPr>
          <w:rFonts w:cs="Arial"/>
        </w:rPr>
        <w:t xml:space="preserve"> </w:t>
      </w:r>
      <w:r w:rsidRPr="00633A23">
        <w:t>последнего вздоха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«преклонением</w:t>
      </w:r>
      <w:r w:rsidRPr="00633A23">
        <w:rPr>
          <w:rFonts w:cs="Arial"/>
        </w:rPr>
        <w:t xml:space="preserve"> </w:t>
      </w:r>
      <w:r w:rsidRPr="00633A23">
        <w:t>главы»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Царство</w:t>
      </w:r>
      <w:r w:rsidRPr="00633A23">
        <w:rPr>
          <w:rFonts w:cs="Arial"/>
        </w:rPr>
        <w:t xml:space="preserve"> </w:t>
      </w:r>
      <w:r w:rsidRPr="00633A23">
        <w:t>мысли</w:t>
      </w:r>
      <w:r w:rsidRPr="00633A23">
        <w:rPr>
          <w:rFonts w:cs="Arial"/>
        </w:rPr>
        <w:t xml:space="preserve">, </w:t>
      </w:r>
      <w:r w:rsidRPr="00633A23">
        <w:t>постижение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, </w:t>
      </w:r>
      <w:r w:rsidRPr="00633A23">
        <w:t>углубление</w:t>
      </w:r>
      <w:r w:rsidRPr="00633A23">
        <w:rPr>
          <w:rFonts w:cs="Arial"/>
        </w:rPr>
        <w:t xml:space="preserve"> </w:t>
      </w:r>
      <w:r w:rsidRPr="00633A23">
        <w:t>в природу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чудеса</w:t>
      </w:r>
      <w:r w:rsidRPr="00633A23">
        <w:rPr>
          <w:rFonts w:cs="Arial"/>
        </w:rPr>
        <w:t xml:space="preserve"> </w:t>
      </w:r>
      <w:r w:rsidRPr="00633A23">
        <w:t>искусства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захват</w:t>
      </w:r>
      <w:r w:rsidRPr="00633A23">
        <w:t>ы</w:t>
      </w:r>
      <w:r w:rsidRPr="00633A23">
        <w:t>вающая</w:t>
      </w:r>
      <w:r w:rsidRPr="00633A23">
        <w:rPr>
          <w:rFonts w:cs="Arial"/>
        </w:rPr>
        <w:t xml:space="preserve"> </w:t>
      </w:r>
      <w:r w:rsidRPr="00633A23">
        <w:t>широта человеческой</w:t>
      </w:r>
      <w:r w:rsidRPr="00633A23">
        <w:rPr>
          <w:rFonts w:cs="Arial"/>
        </w:rPr>
        <w:t xml:space="preserve"> </w:t>
      </w:r>
      <w:r w:rsidRPr="00633A23">
        <w:t>мысли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чувства</w:t>
      </w:r>
      <w:r w:rsidRPr="00633A23">
        <w:rPr>
          <w:rFonts w:cs="Arial"/>
        </w:rPr>
        <w:t xml:space="preserve">...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зов</w:t>
      </w:r>
      <w:r w:rsidRPr="00633A23">
        <w:rPr>
          <w:rFonts w:cs="Arial"/>
        </w:rPr>
        <w:t xml:space="preserve">: </w:t>
      </w:r>
      <w:r w:rsidRPr="00633A23">
        <w:t>«Кто</w:t>
      </w:r>
      <w:r w:rsidRPr="00633A23">
        <w:rPr>
          <w:rFonts w:cs="Arial"/>
        </w:rPr>
        <w:t xml:space="preserve"> </w:t>
      </w:r>
      <w:r w:rsidRPr="00633A23">
        <w:t>жаж</w:t>
      </w:r>
      <w:r w:rsidRPr="00633A23">
        <w:softHyphen/>
        <w:t>дет</w:t>
      </w:r>
      <w:r w:rsidRPr="00633A23">
        <w:rPr>
          <w:rFonts w:cs="Arial"/>
        </w:rPr>
        <w:t xml:space="preserve">, </w:t>
      </w:r>
      <w:r w:rsidRPr="00633A23">
        <w:t>пусть</w:t>
      </w:r>
      <w:r w:rsidRPr="00633A23">
        <w:rPr>
          <w:rFonts w:cs="Arial"/>
        </w:rPr>
        <w:t xml:space="preserve"> </w:t>
      </w:r>
      <w:r w:rsidRPr="00633A23">
        <w:t>придет</w:t>
      </w:r>
      <w:r w:rsidRPr="00633A23">
        <w:rPr>
          <w:rFonts w:cs="Arial"/>
        </w:rPr>
        <w:t xml:space="preserve"> </w:t>
      </w:r>
      <w:r w:rsidRPr="00633A23">
        <w:t>ко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пьет</w:t>
      </w:r>
      <w:r w:rsidRPr="00633A23">
        <w:rPr>
          <w:rFonts w:cs="Arial"/>
        </w:rPr>
        <w:t>!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, </w:t>
      </w:r>
      <w:r w:rsidRPr="00633A23">
        <w:t>пусть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,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один</w:t>
      </w:r>
      <w:r w:rsidRPr="00633A23">
        <w:rPr>
          <w:rFonts w:cs="Arial"/>
        </w:rPr>
        <w:t xml:space="preserve"> </w:t>
      </w:r>
      <w:r w:rsidRPr="00633A23">
        <w:t>поит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рук</w:t>
      </w:r>
      <w:r w:rsidRPr="00633A23">
        <w:rPr>
          <w:rFonts w:cs="Arial"/>
        </w:rPr>
        <w:t xml:space="preserve"> </w:t>
      </w:r>
      <w:r w:rsidRPr="00633A23">
        <w:t>живой</w:t>
      </w:r>
      <w:r w:rsidRPr="00633A23">
        <w:rPr>
          <w:rFonts w:cs="Arial"/>
        </w:rPr>
        <w:t xml:space="preserve"> </w:t>
      </w:r>
      <w:r w:rsidRPr="00633A23">
        <w:t>водой</w:t>
      </w:r>
      <w:r w:rsidRPr="00633A23">
        <w:rPr>
          <w:rFonts w:cs="Arial"/>
        </w:rPr>
        <w:t xml:space="preserve">...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дру</w:t>
      </w:r>
      <w:r w:rsidRPr="00633A23">
        <w:softHyphen/>
        <w:t>гое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будет</w:t>
      </w:r>
      <w:r w:rsidRPr="00633A23">
        <w:rPr>
          <w:rFonts w:cs="Arial"/>
        </w:rPr>
        <w:t xml:space="preserve"> </w:t>
      </w:r>
      <w:r w:rsidRPr="00633A23">
        <w:t>ведь</w:t>
      </w:r>
      <w:r w:rsidRPr="00633A23">
        <w:rPr>
          <w:rFonts w:cs="Arial"/>
        </w:rPr>
        <w:t xml:space="preserve"> </w:t>
      </w:r>
      <w:r w:rsidRPr="00633A23">
        <w:t>чище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слаще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воды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Да</w:t>
      </w:r>
      <w:r w:rsidRPr="00633A23">
        <w:rPr>
          <w:rFonts w:cs="Arial"/>
        </w:rPr>
        <w:t xml:space="preserve">, </w:t>
      </w:r>
      <w:r w:rsidRPr="00633A23">
        <w:t>охваченные</w:t>
      </w:r>
      <w:r w:rsidRPr="00633A23">
        <w:rPr>
          <w:rFonts w:cs="Arial"/>
        </w:rPr>
        <w:t xml:space="preserve"> </w:t>
      </w:r>
      <w:r w:rsidRPr="00633A23">
        <w:t>жаждой</w:t>
      </w:r>
      <w:r w:rsidRPr="00633A23">
        <w:rPr>
          <w:rFonts w:cs="Arial"/>
        </w:rPr>
        <w:t xml:space="preserve">, </w:t>
      </w:r>
      <w:r w:rsidRPr="00633A23">
        <w:t>страстью</w:t>
      </w:r>
      <w:r w:rsidRPr="00633A23">
        <w:rPr>
          <w:rFonts w:cs="Arial"/>
        </w:rPr>
        <w:t xml:space="preserve"> (</w:t>
      </w:r>
      <w:r w:rsidRPr="00633A23">
        <w:t>беру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слово за</w:t>
      </w:r>
      <w:r w:rsidRPr="00633A23">
        <w:rPr>
          <w:rFonts w:cs="Arial"/>
        </w:rPr>
        <w:t xml:space="preserve"> </w:t>
      </w:r>
      <w:r w:rsidRPr="00633A23">
        <w:t>неимением</w:t>
      </w:r>
      <w:r w:rsidRPr="00633A23">
        <w:rPr>
          <w:rFonts w:cs="Arial"/>
        </w:rPr>
        <w:t xml:space="preserve"> </w:t>
      </w:r>
      <w:r w:rsidRPr="00633A23">
        <w:t>другого</w:t>
      </w:r>
      <w:r w:rsidRPr="00633A23">
        <w:rPr>
          <w:rFonts w:cs="Arial"/>
        </w:rPr>
        <w:t xml:space="preserve">,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подх</w:t>
      </w:r>
      <w:r w:rsidRPr="00633A23">
        <w:t>о</w:t>
      </w:r>
      <w:r w:rsidRPr="00633A23">
        <w:t>дящего</w:t>
      </w:r>
      <w:r w:rsidRPr="00633A23">
        <w:rPr>
          <w:rFonts w:cs="Arial"/>
        </w:rPr>
        <w:t xml:space="preserve">)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небес</w:t>
      </w:r>
      <w:r w:rsidRPr="00633A23">
        <w:softHyphen/>
        <w:t>ному</w:t>
      </w:r>
      <w:r w:rsidRPr="00633A23">
        <w:rPr>
          <w:rFonts w:cs="Arial"/>
        </w:rPr>
        <w:t xml:space="preserve">, </w:t>
      </w:r>
      <w:r w:rsidRPr="00633A23">
        <w:t>люди</w:t>
      </w:r>
      <w:r w:rsidRPr="00633A23">
        <w:rPr>
          <w:rFonts w:cs="Arial"/>
        </w:rPr>
        <w:t xml:space="preserve"> </w:t>
      </w:r>
      <w:r w:rsidRPr="00633A23">
        <w:t>просто</w:t>
      </w:r>
      <w:r w:rsidRPr="00633A23">
        <w:rPr>
          <w:rFonts w:cs="Arial"/>
        </w:rPr>
        <w:t xml:space="preserve"> </w:t>
      </w:r>
      <w:r w:rsidRPr="00633A23">
        <w:t>теряют</w:t>
      </w:r>
      <w:r w:rsidRPr="00633A23">
        <w:rPr>
          <w:rFonts w:cs="Arial"/>
        </w:rPr>
        <w:t xml:space="preserve"> </w:t>
      </w:r>
      <w:r w:rsidRPr="00633A23">
        <w:t>вкус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земному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Ведь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утешите</w:t>
      </w:r>
      <w:r w:rsidRPr="00633A23">
        <w:rPr>
          <w:rFonts w:cs="Arial"/>
        </w:rPr>
        <w:t xml:space="preserve"> </w:t>
      </w:r>
      <w:r w:rsidRPr="00633A23">
        <w:t>комфортом</w:t>
      </w:r>
      <w:r w:rsidRPr="00633A23">
        <w:rPr>
          <w:rFonts w:cs="Arial"/>
        </w:rPr>
        <w:t xml:space="preserve"> </w:t>
      </w:r>
      <w:r w:rsidRPr="00633A23">
        <w:t>среднего</w:t>
      </w:r>
      <w:r w:rsidRPr="00633A23">
        <w:rPr>
          <w:rFonts w:cs="Arial"/>
        </w:rPr>
        <w:t xml:space="preserve"> </w:t>
      </w:r>
      <w:r w:rsidRPr="00633A23">
        <w:t>обывате</w:t>
      </w:r>
      <w:r w:rsidRPr="00633A23">
        <w:softHyphen/>
        <w:t>ля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показался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верхом</w:t>
      </w:r>
      <w:r w:rsidRPr="00633A23">
        <w:rPr>
          <w:rFonts w:cs="Arial"/>
        </w:rPr>
        <w:t xml:space="preserve"> </w:t>
      </w:r>
      <w:r w:rsidRPr="00633A23">
        <w:t>бл</w:t>
      </w:r>
      <w:r w:rsidRPr="00633A23">
        <w:t>а</w:t>
      </w:r>
      <w:r w:rsidRPr="00633A23">
        <w:t>гополучия</w:t>
      </w:r>
      <w:r w:rsidRPr="00633A23">
        <w:rPr>
          <w:rFonts w:cs="Arial"/>
        </w:rPr>
        <w:t xml:space="preserve"> </w:t>
      </w:r>
      <w:r w:rsidRPr="00633A23">
        <w:t>для чернорабочего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утешите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разорившегося</w:t>
      </w:r>
      <w:r w:rsidRPr="00633A23">
        <w:rPr>
          <w:rFonts w:cs="Arial"/>
        </w:rPr>
        <w:t xml:space="preserve"> </w:t>
      </w:r>
      <w:r w:rsidRPr="00633A23">
        <w:t>милли</w:t>
      </w:r>
      <w:r w:rsidRPr="00633A23">
        <w:softHyphen/>
        <w:t>ардера</w:t>
      </w:r>
      <w:r w:rsidRPr="00633A23">
        <w:rPr>
          <w:rFonts w:cs="Arial"/>
        </w:rPr>
        <w:t xml:space="preserve">.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бледно</w:t>
      </w:r>
      <w:r w:rsidRPr="00633A23">
        <w:rPr>
          <w:rFonts w:cs="Arial"/>
        </w:rPr>
        <w:t xml:space="preserve">, </w:t>
      </w:r>
      <w:r w:rsidRPr="00633A23">
        <w:t>н</w:t>
      </w:r>
      <w:r w:rsidRPr="00633A23">
        <w:t>и</w:t>
      </w:r>
      <w:r w:rsidRPr="00633A23">
        <w:t>чтожно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земное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чья</w:t>
      </w:r>
      <w:r w:rsidRPr="00633A23">
        <w:rPr>
          <w:rFonts w:cs="Arial"/>
        </w:rPr>
        <w:t xml:space="preserve"> </w:t>
      </w:r>
      <w:r w:rsidRPr="00633A23">
        <w:t>душа</w:t>
      </w:r>
      <w:r w:rsidRPr="00633A23">
        <w:rPr>
          <w:rFonts w:cs="Arial"/>
        </w:rPr>
        <w:t xml:space="preserve"> </w:t>
      </w:r>
      <w:r w:rsidRPr="00633A23">
        <w:t>хранит</w:t>
      </w:r>
      <w:r w:rsidRPr="00633A23">
        <w:rPr>
          <w:rFonts w:cs="Arial"/>
        </w:rPr>
        <w:t xml:space="preserve"> </w:t>
      </w:r>
      <w:r w:rsidRPr="00633A23">
        <w:t>смутные</w:t>
      </w:r>
      <w:r w:rsidRPr="00633A23">
        <w:rPr>
          <w:rFonts w:cs="Arial"/>
        </w:rPr>
        <w:t xml:space="preserve"> </w:t>
      </w:r>
      <w:r w:rsidRPr="00633A23">
        <w:t>воспоминания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ясные предчувствия</w:t>
      </w:r>
      <w:r w:rsidRPr="00633A23">
        <w:rPr>
          <w:rFonts w:cs="Arial"/>
        </w:rPr>
        <w:t xml:space="preserve"> </w:t>
      </w:r>
      <w:r w:rsidRPr="00633A23">
        <w:t>иной</w:t>
      </w:r>
      <w:r w:rsidRPr="00633A23">
        <w:rPr>
          <w:rFonts w:cs="Arial"/>
        </w:rPr>
        <w:t xml:space="preserve">, </w:t>
      </w:r>
      <w:r w:rsidRPr="00633A23">
        <w:t>освещаемой</w:t>
      </w:r>
      <w:r w:rsidRPr="00633A23">
        <w:rPr>
          <w:rFonts w:cs="Arial"/>
        </w:rPr>
        <w:t xml:space="preserve"> </w:t>
      </w:r>
      <w:r w:rsidRPr="00633A23">
        <w:t>незаходимым</w:t>
      </w:r>
      <w:r w:rsidRPr="00633A23">
        <w:rPr>
          <w:rFonts w:cs="Arial"/>
        </w:rPr>
        <w:t xml:space="preserve"> </w:t>
      </w:r>
      <w:r w:rsidRPr="00633A23">
        <w:t>солн</w:t>
      </w:r>
      <w:r w:rsidRPr="00633A23">
        <w:softHyphen/>
        <w:t>цем</w:t>
      </w:r>
      <w:r w:rsidRPr="00633A23">
        <w:rPr>
          <w:rFonts w:cs="Arial"/>
        </w:rPr>
        <w:t xml:space="preserve"> </w:t>
      </w:r>
      <w:r w:rsidRPr="00633A23">
        <w:t>вечности</w:t>
      </w:r>
      <w:r w:rsidRPr="00633A23">
        <w:rPr>
          <w:rFonts w:cs="Arial"/>
        </w:rPr>
        <w:t xml:space="preserve">, </w:t>
      </w:r>
      <w:r w:rsidRPr="00633A23">
        <w:t>жизни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Я</w:t>
      </w:r>
      <w:r w:rsidRPr="00633A23">
        <w:rPr>
          <w:rFonts w:cs="Arial"/>
        </w:rPr>
        <w:t xml:space="preserve"> </w:t>
      </w:r>
      <w:r w:rsidRPr="00633A23">
        <w:t>знал</w:t>
      </w:r>
      <w:r w:rsidRPr="00633A23">
        <w:rPr>
          <w:rFonts w:cs="Arial"/>
        </w:rPr>
        <w:t xml:space="preserve"> </w:t>
      </w:r>
      <w:r w:rsidRPr="00633A23">
        <w:t>одного</w:t>
      </w:r>
      <w:r w:rsidRPr="00633A23">
        <w:rPr>
          <w:rFonts w:cs="Arial"/>
        </w:rPr>
        <w:t xml:space="preserve"> </w:t>
      </w:r>
      <w:r w:rsidRPr="00633A23">
        <w:t>рано</w:t>
      </w:r>
      <w:r w:rsidRPr="00633A23">
        <w:rPr>
          <w:rFonts w:cs="Arial"/>
        </w:rPr>
        <w:t xml:space="preserve"> </w:t>
      </w:r>
      <w:r w:rsidRPr="00633A23">
        <w:t>умершего</w:t>
      </w:r>
      <w:r w:rsidRPr="00633A23">
        <w:rPr>
          <w:rFonts w:cs="Arial"/>
        </w:rPr>
        <w:t xml:space="preserve">, </w:t>
      </w:r>
      <w:r w:rsidRPr="00633A23">
        <w:t>даровитого</w:t>
      </w:r>
      <w:r w:rsidRPr="00633A23">
        <w:rPr>
          <w:rFonts w:cs="Arial"/>
        </w:rPr>
        <w:t xml:space="preserve">, </w:t>
      </w:r>
      <w:r w:rsidRPr="00633A23">
        <w:t>пре</w:t>
      </w:r>
      <w:r w:rsidRPr="00633A23">
        <w:softHyphen/>
        <w:t>красно</w:t>
      </w:r>
      <w:r w:rsidRPr="00633A23">
        <w:rPr>
          <w:rFonts w:cs="Arial"/>
        </w:rPr>
        <w:t xml:space="preserve"> </w:t>
      </w:r>
      <w:r w:rsidRPr="00633A23">
        <w:t>судьбою</w:t>
      </w:r>
      <w:r w:rsidRPr="00633A23">
        <w:rPr>
          <w:rFonts w:cs="Arial"/>
        </w:rPr>
        <w:t xml:space="preserve"> </w:t>
      </w:r>
      <w:r w:rsidRPr="00633A23">
        <w:t>обставленного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, </w:t>
      </w:r>
      <w:r w:rsidRPr="00633A23">
        <w:t>тонкого</w:t>
      </w:r>
      <w:r w:rsidRPr="00633A23">
        <w:rPr>
          <w:rFonts w:cs="Arial"/>
        </w:rPr>
        <w:t xml:space="preserve"> </w:t>
      </w:r>
      <w:r w:rsidRPr="00633A23">
        <w:t>це</w:t>
      </w:r>
      <w:r w:rsidRPr="00633A23">
        <w:softHyphen/>
        <w:t>нителя</w:t>
      </w:r>
      <w:r w:rsidRPr="00633A23">
        <w:rPr>
          <w:rFonts w:cs="Arial"/>
        </w:rPr>
        <w:t xml:space="preserve"> </w:t>
      </w:r>
      <w:r w:rsidRPr="00633A23">
        <w:t>приятных</w:t>
      </w:r>
      <w:r w:rsidRPr="00633A23">
        <w:rPr>
          <w:rFonts w:cs="Arial"/>
        </w:rPr>
        <w:t xml:space="preserve"> </w:t>
      </w:r>
      <w:r w:rsidRPr="00633A23">
        <w:t>сторон</w:t>
      </w:r>
      <w:r w:rsidRPr="00633A23">
        <w:rPr>
          <w:rFonts w:cs="Arial"/>
        </w:rPr>
        <w:t xml:space="preserve"> </w:t>
      </w:r>
      <w:r w:rsidRPr="00633A23">
        <w:t>земной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любознатель</w:t>
      </w:r>
      <w:r w:rsidRPr="00633A23">
        <w:softHyphen/>
        <w:t>ного</w:t>
      </w:r>
      <w:r w:rsidRPr="00633A23">
        <w:rPr>
          <w:rFonts w:cs="Arial"/>
        </w:rPr>
        <w:t xml:space="preserve">,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испытавшего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ездившего</w:t>
      </w:r>
      <w:r w:rsidRPr="00633A23">
        <w:rPr>
          <w:rFonts w:cs="Arial"/>
        </w:rPr>
        <w:t xml:space="preserve"> </w:t>
      </w:r>
      <w:r w:rsidRPr="00633A23">
        <w:t>знатока</w:t>
      </w:r>
      <w:r w:rsidRPr="00633A23">
        <w:rPr>
          <w:rFonts w:cs="Arial"/>
        </w:rPr>
        <w:t xml:space="preserve"> </w:t>
      </w:r>
      <w:r w:rsidRPr="00633A23">
        <w:t>ис</w:t>
      </w:r>
      <w:r w:rsidRPr="00633A23">
        <w:softHyphen/>
        <w:t>кусств</w:t>
      </w:r>
      <w:r w:rsidRPr="00633A23">
        <w:rPr>
          <w:rFonts w:cs="Arial"/>
        </w:rPr>
        <w:t xml:space="preserve">. </w:t>
      </w:r>
      <w:r w:rsidRPr="00633A23">
        <w:t>Была</w:t>
      </w:r>
      <w:r w:rsidRPr="00633A23">
        <w:rPr>
          <w:rFonts w:cs="Arial"/>
        </w:rPr>
        <w:t xml:space="preserve"> </w:t>
      </w:r>
      <w:r w:rsidRPr="00633A23">
        <w:t>выставка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Америке</w:t>
      </w:r>
      <w:r w:rsidRPr="00633A23">
        <w:rPr>
          <w:rFonts w:cs="Arial"/>
        </w:rPr>
        <w:t xml:space="preserve">, </w:t>
      </w:r>
      <w:r w:rsidRPr="00633A23">
        <w:t>куда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должен</w:t>
      </w:r>
      <w:r w:rsidRPr="00633A23">
        <w:rPr>
          <w:rFonts w:cs="Arial"/>
        </w:rPr>
        <w:t xml:space="preserve"> </w:t>
      </w:r>
      <w:r w:rsidRPr="00633A23">
        <w:t>был ехать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потом</w:t>
      </w:r>
      <w:r w:rsidRPr="00633A23">
        <w:rPr>
          <w:rFonts w:cs="Arial"/>
        </w:rPr>
        <w:t xml:space="preserve"> </w:t>
      </w:r>
      <w:r w:rsidRPr="00633A23">
        <w:t>пробраться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Южную</w:t>
      </w:r>
      <w:r w:rsidRPr="00633A23">
        <w:rPr>
          <w:rFonts w:cs="Arial"/>
        </w:rPr>
        <w:t xml:space="preserve"> </w:t>
      </w:r>
      <w:r w:rsidRPr="00633A23">
        <w:t>Америку</w:t>
      </w:r>
      <w:r w:rsidRPr="00633A23">
        <w:rPr>
          <w:rFonts w:cs="Arial"/>
        </w:rPr>
        <w:t xml:space="preserve">, </w:t>
      </w:r>
      <w:r w:rsidRPr="00633A23">
        <w:t>чудеса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манили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. </w:t>
      </w:r>
      <w:r w:rsidRPr="00633A23">
        <w:t>Тут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услыхал</w:t>
      </w:r>
      <w:r w:rsidRPr="00633A23">
        <w:rPr>
          <w:rFonts w:cs="Arial"/>
        </w:rPr>
        <w:t xml:space="preserve"> </w:t>
      </w:r>
      <w:r w:rsidRPr="00633A23">
        <w:t>об одном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а</w:t>
      </w:r>
      <w:r w:rsidRPr="00633A23">
        <w:t>путанном</w:t>
      </w:r>
      <w:r w:rsidRPr="00633A23">
        <w:rPr>
          <w:rFonts w:cs="Arial"/>
        </w:rPr>
        <w:t xml:space="preserve"> </w:t>
      </w:r>
      <w:r w:rsidRPr="00633A23">
        <w:t>несчастье</w:t>
      </w:r>
      <w:r w:rsidRPr="00633A23">
        <w:rPr>
          <w:rFonts w:cs="Arial"/>
        </w:rPr>
        <w:t xml:space="preserve"> </w:t>
      </w:r>
      <w:r w:rsidRPr="00633A23">
        <w:t>большой</w:t>
      </w:r>
      <w:r w:rsidRPr="00633A23">
        <w:rPr>
          <w:rFonts w:cs="Arial"/>
        </w:rPr>
        <w:t xml:space="preserve"> </w:t>
      </w:r>
      <w:r w:rsidRPr="00633A23">
        <w:t>семьи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деньги для</w:t>
      </w:r>
      <w:r w:rsidRPr="00633A23">
        <w:rPr>
          <w:rFonts w:cs="Arial"/>
        </w:rPr>
        <w:t xml:space="preserve"> </w:t>
      </w:r>
      <w:r w:rsidRPr="00633A23">
        <w:t>поездки</w:t>
      </w:r>
      <w:r w:rsidRPr="00633A23">
        <w:rPr>
          <w:rFonts w:cs="Arial"/>
        </w:rPr>
        <w:t xml:space="preserve"> </w:t>
      </w:r>
      <w:r w:rsidRPr="00633A23">
        <w:t>пошли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эту</w:t>
      </w:r>
      <w:r w:rsidRPr="00633A23">
        <w:rPr>
          <w:rFonts w:cs="Arial"/>
        </w:rPr>
        <w:t xml:space="preserve"> </w:t>
      </w:r>
      <w:r w:rsidRPr="00633A23">
        <w:t>семью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>-</w:t>
      </w:r>
      <w:r w:rsidRPr="00633A23">
        <w:t>человечески</w:t>
      </w:r>
      <w:r w:rsidRPr="00633A23">
        <w:rPr>
          <w:rFonts w:cs="Arial"/>
        </w:rPr>
        <w:t xml:space="preserve"> </w:t>
      </w:r>
      <w:r w:rsidRPr="00633A23">
        <w:t>ему было</w:t>
      </w:r>
      <w:r w:rsidRPr="00633A23">
        <w:rPr>
          <w:rFonts w:cs="Arial"/>
        </w:rPr>
        <w:t xml:space="preserve"> </w:t>
      </w:r>
      <w:r w:rsidRPr="00633A23">
        <w:t>тяжело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жаль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мне</w:t>
      </w:r>
      <w:r w:rsidRPr="00633A23">
        <w:rPr>
          <w:rFonts w:cs="Arial"/>
        </w:rPr>
        <w:t xml:space="preserve"> </w:t>
      </w:r>
      <w:r w:rsidRPr="00633A23">
        <w:t>сказал</w:t>
      </w:r>
      <w:r w:rsidRPr="00633A23">
        <w:rPr>
          <w:rFonts w:cs="Arial"/>
        </w:rPr>
        <w:t>:</w:t>
      </w:r>
    </w:p>
    <w:p w:rsidR="00A62BF1" w:rsidRPr="00633A23" w:rsidRDefault="00A62BF1" w:rsidP="00A62BF1">
      <w:r w:rsidRPr="00633A23">
        <w:t>—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глупы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нетерпеливы</w:t>
      </w:r>
      <w:r w:rsidRPr="00633A23">
        <w:rPr>
          <w:rFonts w:cs="Arial"/>
        </w:rPr>
        <w:t xml:space="preserve">... </w:t>
      </w:r>
      <w:r w:rsidRPr="00633A23">
        <w:t>Неужели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бу</w:t>
      </w:r>
      <w:r w:rsidRPr="00633A23">
        <w:softHyphen/>
        <w:t>дущей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увижу</w:t>
      </w:r>
      <w:r w:rsidRPr="00633A23">
        <w:rPr>
          <w:rFonts w:cs="Arial"/>
        </w:rPr>
        <w:t xml:space="preserve"> </w:t>
      </w:r>
      <w:r w:rsidRPr="00633A23">
        <w:t>вещей</w:t>
      </w:r>
      <w:r w:rsidRPr="00633A23">
        <w:rPr>
          <w:rFonts w:cs="Arial"/>
        </w:rPr>
        <w:t xml:space="preserve"> </w:t>
      </w:r>
      <w:r w:rsidRPr="00633A23">
        <w:t>интере</w:t>
      </w:r>
      <w:r w:rsidRPr="00633A23">
        <w:t>с</w:t>
      </w:r>
      <w:r w:rsidRPr="00633A23">
        <w:t>нее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какой</w:t>
      </w:r>
      <w:r w:rsidRPr="00633A23">
        <w:rPr>
          <w:rFonts w:cs="Arial"/>
        </w:rPr>
        <w:t>-</w:t>
      </w:r>
      <w:r w:rsidRPr="00633A23">
        <w:t>нибудь</w:t>
      </w:r>
      <w:r w:rsidRPr="00633A23">
        <w:rPr>
          <w:rFonts w:cs="Arial"/>
        </w:rPr>
        <w:t xml:space="preserve"> </w:t>
      </w:r>
      <w:r w:rsidRPr="00633A23">
        <w:t>Нью</w:t>
      </w:r>
      <w:r w:rsidRPr="00633A23">
        <w:rPr>
          <w:rFonts w:cs="Arial"/>
        </w:rPr>
        <w:t>-</w:t>
      </w:r>
      <w:r w:rsidRPr="00633A23">
        <w:t>Йорк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чудеса</w:t>
      </w:r>
      <w:r w:rsidRPr="00633A23">
        <w:rPr>
          <w:rFonts w:cs="Arial"/>
        </w:rPr>
        <w:t xml:space="preserve"> </w:t>
      </w:r>
      <w:r w:rsidRPr="00633A23">
        <w:t>Бразилии</w:t>
      </w:r>
      <w:r w:rsidRPr="00633A23">
        <w:rPr>
          <w:rFonts w:cs="Arial"/>
        </w:rPr>
        <w:t>?</w:t>
      </w:r>
    </w:p>
    <w:p w:rsidR="00A62BF1" w:rsidRPr="00633A23" w:rsidRDefault="00A62BF1" w:rsidP="00A62BF1">
      <w:r w:rsidRPr="00633A23">
        <w:t>Он</w:t>
      </w:r>
      <w:r w:rsidRPr="00633A23">
        <w:rPr>
          <w:rFonts w:cs="Arial"/>
        </w:rPr>
        <w:t xml:space="preserve"> </w:t>
      </w:r>
      <w:r w:rsidRPr="00633A23">
        <w:t>ужасно</w:t>
      </w:r>
      <w:r w:rsidRPr="00633A23">
        <w:rPr>
          <w:rFonts w:cs="Arial"/>
        </w:rPr>
        <w:t xml:space="preserve"> </w:t>
      </w:r>
      <w:r w:rsidRPr="00633A23">
        <w:t>увлекался</w:t>
      </w:r>
      <w:r w:rsidRPr="00633A23">
        <w:rPr>
          <w:rFonts w:cs="Arial"/>
        </w:rPr>
        <w:t xml:space="preserve"> </w:t>
      </w:r>
      <w:r w:rsidRPr="00633A23">
        <w:t>музыкой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поклонялся</w:t>
      </w:r>
      <w:r w:rsidRPr="00633A23">
        <w:rPr>
          <w:rFonts w:cs="Arial"/>
        </w:rPr>
        <w:t xml:space="preserve"> </w:t>
      </w:r>
      <w:r w:rsidRPr="00633A23">
        <w:t>операм Вагнера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говорил</w:t>
      </w:r>
      <w:r w:rsidRPr="00633A23">
        <w:rPr>
          <w:rFonts w:cs="Arial"/>
        </w:rPr>
        <w:t xml:space="preserve">: </w:t>
      </w:r>
      <w:r w:rsidRPr="00633A23">
        <w:t>«Мне</w:t>
      </w:r>
      <w:r w:rsidRPr="00633A23">
        <w:rPr>
          <w:rFonts w:cs="Arial"/>
        </w:rPr>
        <w:t xml:space="preserve"> </w:t>
      </w:r>
      <w:r w:rsidRPr="00633A23">
        <w:t>кажется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небесных</w:t>
      </w:r>
      <w:r w:rsidRPr="00633A23">
        <w:rPr>
          <w:rFonts w:cs="Arial"/>
        </w:rPr>
        <w:t xml:space="preserve"> </w:t>
      </w:r>
      <w:r w:rsidRPr="00633A23">
        <w:t>сферах музыка</w:t>
      </w:r>
      <w:r w:rsidRPr="00633A23">
        <w:rPr>
          <w:rFonts w:cs="Arial"/>
        </w:rPr>
        <w:t xml:space="preserve"> </w:t>
      </w:r>
      <w:r w:rsidRPr="00633A23">
        <w:t>похожа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музыку</w:t>
      </w:r>
      <w:r w:rsidRPr="00633A23">
        <w:rPr>
          <w:rFonts w:cs="Arial"/>
        </w:rPr>
        <w:t xml:space="preserve">...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слышал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сне</w:t>
      </w:r>
      <w:r w:rsidRPr="00633A23">
        <w:rPr>
          <w:rFonts w:cs="Arial"/>
        </w:rPr>
        <w:t xml:space="preserve">... </w:t>
      </w:r>
      <w:r w:rsidRPr="00633A23">
        <w:t>Летели</w:t>
      </w:r>
      <w:r w:rsidRPr="00633A23">
        <w:rPr>
          <w:rFonts w:cs="Arial"/>
        </w:rPr>
        <w:t xml:space="preserve"> </w:t>
      </w:r>
      <w:r w:rsidRPr="00633A23">
        <w:t>ангелы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е</w:t>
      </w:r>
      <w:r w:rsidRPr="00633A23">
        <w:t>ли</w:t>
      </w:r>
      <w:r w:rsidRPr="00633A23">
        <w:rPr>
          <w:rFonts w:cs="Arial"/>
        </w:rPr>
        <w:t xml:space="preserve">... </w:t>
      </w:r>
      <w:r w:rsidRPr="00633A23">
        <w:t>Звуки</w:t>
      </w:r>
      <w:r w:rsidRPr="00633A23">
        <w:rPr>
          <w:rFonts w:cs="Arial"/>
        </w:rPr>
        <w:t xml:space="preserve"> </w:t>
      </w:r>
      <w:r w:rsidRPr="00633A23">
        <w:t>колыхались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были</w:t>
      </w:r>
      <w:r w:rsidRPr="00633A23">
        <w:rPr>
          <w:rFonts w:cs="Arial"/>
        </w:rPr>
        <w:t xml:space="preserve"> </w:t>
      </w:r>
      <w:r w:rsidRPr="00633A23">
        <w:t>про</w:t>
      </w:r>
      <w:r w:rsidRPr="00633A23">
        <w:softHyphen/>
        <w:t>сты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величественны</w:t>
      </w:r>
      <w:r w:rsidRPr="00633A23">
        <w:rPr>
          <w:rFonts w:cs="Arial"/>
        </w:rPr>
        <w:t xml:space="preserve">, </w:t>
      </w:r>
      <w:r w:rsidRPr="00633A23">
        <w:t>полны</w:t>
      </w:r>
      <w:r w:rsidRPr="00633A23">
        <w:rPr>
          <w:rFonts w:cs="Arial"/>
        </w:rPr>
        <w:t xml:space="preserve"> </w:t>
      </w:r>
      <w:r w:rsidRPr="00633A23">
        <w:t>удовлетворения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сча</w:t>
      </w:r>
      <w:r w:rsidRPr="00633A23">
        <w:softHyphen/>
        <w:t>стья</w:t>
      </w:r>
      <w:r w:rsidRPr="00633A23">
        <w:rPr>
          <w:rFonts w:cs="Arial"/>
        </w:rPr>
        <w:t xml:space="preserve">...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разобрал</w:t>
      </w:r>
      <w:r w:rsidRPr="00633A23">
        <w:rPr>
          <w:rFonts w:cs="Arial"/>
        </w:rPr>
        <w:t xml:space="preserve"> </w:t>
      </w:r>
      <w:r w:rsidRPr="00633A23">
        <w:t>часть</w:t>
      </w:r>
      <w:r w:rsidRPr="00633A23">
        <w:rPr>
          <w:rFonts w:cs="Arial"/>
        </w:rPr>
        <w:t xml:space="preserve"> </w:t>
      </w:r>
      <w:r w:rsidRPr="00633A23">
        <w:t>слов</w:t>
      </w:r>
      <w:r w:rsidRPr="00633A23">
        <w:rPr>
          <w:rFonts w:cs="Arial"/>
        </w:rPr>
        <w:t xml:space="preserve">: </w:t>
      </w:r>
      <w:r w:rsidRPr="00633A23">
        <w:t>«Боже</w:t>
      </w:r>
      <w:r w:rsidRPr="00633A23">
        <w:rPr>
          <w:rFonts w:cs="Arial"/>
        </w:rPr>
        <w:t xml:space="preserve"> </w:t>
      </w:r>
      <w:r w:rsidRPr="00633A23">
        <w:t>Спасителю</w:t>
      </w:r>
      <w:r w:rsidRPr="00633A23">
        <w:rPr>
          <w:rFonts w:cs="Arial"/>
        </w:rPr>
        <w:t xml:space="preserve"> </w:t>
      </w:r>
      <w:r w:rsidRPr="00633A23">
        <w:t>наш»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Я</w:t>
      </w:r>
      <w:r w:rsidRPr="00633A23">
        <w:rPr>
          <w:rFonts w:cs="Arial"/>
        </w:rPr>
        <w:t xml:space="preserve"> </w:t>
      </w:r>
      <w:r w:rsidRPr="00633A23">
        <w:t>видел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умирающим</w:t>
      </w:r>
      <w:r w:rsidRPr="00633A23">
        <w:rPr>
          <w:rFonts w:cs="Arial"/>
        </w:rPr>
        <w:t xml:space="preserve">;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весь</w:t>
      </w:r>
      <w:r w:rsidRPr="00633A23">
        <w:rPr>
          <w:rFonts w:cs="Arial"/>
        </w:rPr>
        <w:t xml:space="preserve"> </w:t>
      </w:r>
      <w:r w:rsidRPr="00633A23">
        <w:t>трепетал</w:t>
      </w:r>
      <w:r w:rsidRPr="00633A23">
        <w:rPr>
          <w:rFonts w:cs="Arial"/>
        </w:rPr>
        <w:t xml:space="preserve"> </w:t>
      </w:r>
      <w:r w:rsidRPr="00633A23">
        <w:t>от радости</w:t>
      </w:r>
      <w:r w:rsidRPr="00633A23">
        <w:rPr>
          <w:rFonts w:cs="Arial"/>
        </w:rPr>
        <w:t xml:space="preserve"> </w:t>
      </w:r>
      <w:r w:rsidRPr="00633A23">
        <w:t>ожидаемого</w:t>
      </w:r>
      <w:r w:rsidRPr="00633A23">
        <w:rPr>
          <w:rFonts w:cs="Arial"/>
        </w:rPr>
        <w:t xml:space="preserve"> </w:t>
      </w:r>
      <w:r w:rsidRPr="00633A23">
        <w:t>загробного</w:t>
      </w:r>
      <w:r w:rsidRPr="00633A23">
        <w:rPr>
          <w:rFonts w:cs="Arial"/>
        </w:rPr>
        <w:t xml:space="preserve"> </w:t>
      </w:r>
      <w:r w:rsidRPr="00633A23">
        <w:t>счастья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Вот</w:t>
      </w:r>
      <w:r w:rsidRPr="00633A23">
        <w:rPr>
          <w:rFonts w:cs="Arial"/>
        </w:rPr>
        <w:t xml:space="preserve">, </w:t>
      </w:r>
      <w:r w:rsidRPr="00633A23">
        <w:t>людей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склада</w:t>
      </w:r>
      <w:r w:rsidRPr="00633A23">
        <w:rPr>
          <w:rFonts w:cs="Arial"/>
        </w:rPr>
        <w:t xml:space="preserve">,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небо</w:t>
      </w:r>
      <w:r w:rsidRPr="00633A23">
        <w:rPr>
          <w:rFonts w:cs="Arial"/>
        </w:rPr>
        <w:t xml:space="preserve"> </w:t>
      </w:r>
      <w:r w:rsidRPr="00633A23">
        <w:t>реаль</w:t>
      </w:r>
      <w:r w:rsidRPr="00633A23">
        <w:softHyphen/>
        <w:t>нее</w:t>
      </w:r>
      <w:r w:rsidRPr="00633A23">
        <w:rPr>
          <w:rFonts w:cs="Arial"/>
        </w:rPr>
        <w:t xml:space="preserve"> </w:t>
      </w:r>
      <w:r w:rsidRPr="00633A23">
        <w:t>земной</w:t>
      </w:r>
      <w:r w:rsidRPr="00633A23">
        <w:rPr>
          <w:rFonts w:cs="Arial"/>
        </w:rPr>
        <w:t xml:space="preserve"> </w:t>
      </w:r>
      <w:r w:rsidRPr="00633A23">
        <w:t>действительности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прозревают будущее</w:t>
      </w:r>
      <w:r w:rsidRPr="00633A23">
        <w:rPr>
          <w:rFonts w:cs="Arial"/>
        </w:rPr>
        <w:t xml:space="preserve"> </w:t>
      </w:r>
      <w:r w:rsidRPr="00633A23">
        <w:t>бытие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наивностью</w:t>
      </w:r>
      <w:r w:rsidRPr="00633A23">
        <w:rPr>
          <w:rFonts w:cs="Arial"/>
        </w:rPr>
        <w:t xml:space="preserve"> </w:t>
      </w:r>
      <w:r w:rsidRPr="00633A23">
        <w:t>невинных</w:t>
      </w:r>
      <w:r w:rsidRPr="00633A23">
        <w:rPr>
          <w:rFonts w:cs="Arial"/>
        </w:rPr>
        <w:t xml:space="preserve"> </w:t>
      </w:r>
      <w:r w:rsidRPr="00633A23">
        <w:t>детей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муд</w:t>
      </w:r>
      <w:r w:rsidRPr="00633A23">
        <w:softHyphen/>
        <w:t>ростью</w:t>
      </w:r>
      <w:r w:rsidRPr="00633A23">
        <w:rPr>
          <w:rFonts w:cs="Arial"/>
        </w:rPr>
        <w:t xml:space="preserve"> </w:t>
      </w:r>
      <w:r w:rsidRPr="00633A23">
        <w:t>змеиной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пр</w:t>
      </w:r>
      <w:r w:rsidRPr="00633A23">
        <w:t>и</w:t>
      </w:r>
      <w:r w:rsidRPr="00633A23">
        <w:t>вяжете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прикуете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к земле</w:t>
      </w:r>
      <w:r w:rsidRPr="00633A23">
        <w:rPr>
          <w:rFonts w:cs="Arial"/>
        </w:rPr>
        <w:t xml:space="preserve">?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скажете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: </w:t>
      </w:r>
      <w:r w:rsidRPr="00633A23">
        <w:t>«Бросьте</w:t>
      </w:r>
      <w:r w:rsidRPr="00633A23">
        <w:rPr>
          <w:rFonts w:cs="Arial"/>
        </w:rPr>
        <w:t xml:space="preserve"> </w:t>
      </w:r>
      <w:r w:rsidRPr="00633A23">
        <w:t>ваши</w:t>
      </w:r>
      <w:r w:rsidRPr="00633A23">
        <w:rPr>
          <w:rFonts w:cs="Arial"/>
        </w:rPr>
        <w:t xml:space="preserve"> </w:t>
      </w:r>
      <w:r w:rsidRPr="00633A23">
        <w:t>парения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рас</w:t>
      </w:r>
      <w:r w:rsidRPr="00633A23">
        <w:softHyphen/>
        <w:t>сыпайтесь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земле»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имеете</w:t>
      </w:r>
      <w:r w:rsidRPr="00633A23">
        <w:rPr>
          <w:rFonts w:cs="Arial"/>
        </w:rPr>
        <w:t xml:space="preserve"> </w:t>
      </w:r>
      <w:r w:rsidRPr="00633A23">
        <w:t>ли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 </w:t>
      </w:r>
      <w:r w:rsidRPr="00633A23">
        <w:t>это сказать</w:t>
      </w:r>
      <w:r w:rsidRPr="00633A23">
        <w:rPr>
          <w:rFonts w:cs="Arial"/>
        </w:rPr>
        <w:t>!</w:t>
      </w:r>
    </w:p>
    <w:p w:rsidR="00A62BF1" w:rsidRPr="00633A23" w:rsidRDefault="00A62BF1" w:rsidP="00A62BF1">
      <w:r w:rsidRPr="00633A23">
        <w:t>Они</w:t>
      </w:r>
      <w:r w:rsidRPr="00633A23">
        <w:rPr>
          <w:rFonts w:cs="Arial"/>
        </w:rPr>
        <w:t xml:space="preserve"> </w:t>
      </w:r>
      <w:r w:rsidRPr="00633A23">
        <w:t>идут</w:t>
      </w:r>
      <w:r w:rsidRPr="00633A23">
        <w:rPr>
          <w:rFonts w:cs="Arial"/>
        </w:rPr>
        <w:t xml:space="preserve">, </w:t>
      </w:r>
      <w:r w:rsidRPr="00633A23">
        <w:t>еле</w:t>
      </w:r>
      <w:r w:rsidRPr="00633A23">
        <w:rPr>
          <w:rFonts w:cs="Arial"/>
        </w:rPr>
        <w:t xml:space="preserve"> </w:t>
      </w:r>
      <w:r w:rsidRPr="00633A23">
        <w:t>касаясь</w:t>
      </w:r>
      <w:r w:rsidRPr="00633A23">
        <w:rPr>
          <w:rFonts w:cs="Arial"/>
        </w:rPr>
        <w:t xml:space="preserve"> </w:t>
      </w:r>
      <w:r w:rsidRPr="00633A23">
        <w:t>земли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заветной</w:t>
      </w:r>
      <w:r w:rsidRPr="00633A23">
        <w:rPr>
          <w:rFonts w:cs="Arial"/>
        </w:rPr>
        <w:t xml:space="preserve"> </w:t>
      </w:r>
      <w:r w:rsidRPr="00633A23">
        <w:t>мечте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Сострадание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благородной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преданной душе</w:t>
      </w:r>
      <w:r w:rsidRPr="00633A23">
        <w:rPr>
          <w:rFonts w:cs="Arial"/>
        </w:rPr>
        <w:t xml:space="preserve"> </w:t>
      </w:r>
      <w:r w:rsidRPr="00633A23">
        <w:t>вызывает</w:t>
      </w:r>
      <w:r w:rsidRPr="00633A23">
        <w:rPr>
          <w:rFonts w:cs="Arial"/>
        </w:rPr>
        <w:t xml:space="preserve"> </w:t>
      </w:r>
      <w:r w:rsidRPr="00633A23">
        <w:t>желание—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святить</w:t>
      </w:r>
      <w:r w:rsidRPr="00633A23">
        <w:rPr>
          <w:rFonts w:cs="Arial"/>
        </w:rPr>
        <w:t xml:space="preserve"> </w:t>
      </w:r>
      <w:r w:rsidRPr="00633A23">
        <w:t>Ему себя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страдать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В</w:t>
      </w:r>
      <w:r w:rsidRPr="00633A23">
        <w:rPr>
          <w:rFonts w:cs="Arial"/>
        </w:rPr>
        <w:t xml:space="preserve"> </w:t>
      </w:r>
      <w:r w:rsidRPr="00633A23">
        <w:t>этом</w:t>
      </w:r>
      <w:r w:rsidRPr="00633A23">
        <w:rPr>
          <w:rFonts w:cs="Arial"/>
        </w:rPr>
        <w:t xml:space="preserve"> </w:t>
      </w:r>
      <w:r w:rsidRPr="00633A23">
        <w:t>объяснение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элемента</w:t>
      </w:r>
      <w:r w:rsidRPr="00633A23">
        <w:rPr>
          <w:rFonts w:cs="Arial"/>
        </w:rPr>
        <w:t xml:space="preserve"> </w:t>
      </w:r>
      <w:r w:rsidRPr="00633A23">
        <w:t>вольной</w:t>
      </w:r>
      <w:r w:rsidRPr="00633A23">
        <w:rPr>
          <w:rFonts w:cs="Arial"/>
        </w:rPr>
        <w:t xml:space="preserve"> </w:t>
      </w:r>
      <w:r w:rsidRPr="00633A23">
        <w:t>муки</w:t>
      </w:r>
      <w:r w:rsidRPr="00633A23">
        <w:rPr>
          <w:rFonts w:cs="Arial"/>
        </w:rPr>
        <w:t xml:space="preserve">, </w:t>
      </w:r>
      <w:r w:rsidRPr="00633A23">
        <w:t>которою</w:t>
      </w:r>
      <w:r w:rsidRPr="00633A23">
        <w:rPr>
          <w:rFonts w:cs="Arial"/>
        </w:rPr>
        <w:t xml:space="preserve"> </w:t>
      </w:r>
      <w:r w:rsidRPr="00633A23">
        <w:t>томят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истинные</w:t>
      </w:r>
      <w:r w:rsidRPr="00633A23">
        <w:rPr>
          <w:rFonts w:cs="Arial"/>
        </w:rPr>
        <w:t xml:space="preserve"> </w:t>
      </w:r>
      <w:r w:rsidRPr="00633A23">
        <w:t>иноки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Понятен</w:t>
      </w:r>
      <w:r w:rsidRPr="00633A23">
        <w:rPr>
          <w:rFonts w:cs="Arial"/>
        </w:rPr>
        <w:t xml:space="preserve"> </w:t>
      </w:r>
      <w:r w:rsidRPr="00633A23">
        <w:t>пост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молодого</w:t>
      </w:r>
      <w:r w:rsidRPr="00633A23">
        <w:rPr>
          <w:rFonts w:cs="Arial"/>
        </w:rPr>
        <w:t xml:space="preserve"> </w:t>
      </w:r>
      <w:r w:rsidRPr="00633A23">
        <w:t>инока</w:t>
      </w:r>
      <w:r w:rsidRPr="00633A23">
        <w:rPr>
          <w:rFonts w:cs="Arial"/>
        </w:rPr>
        <w:t xml:space="preserve">, </w:t>
      </w:r>
      <w:r w:rsidRPr="00633A23">
        <w:t>умерщвляющего 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страсти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Но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объяснить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такое</w:t>
      </w:r>
      <w:r w:rsidRPr="00633A23">
        <w:rPr>
          <w:rFonts w:cs="Arial"/>
        </w:rPr>
        <w:t xml:space="preserve"> </w:t>
      </w:r>
      <w:r w:rsidRPr="00633A23">
        <w:t>томление</w:t>
      </w:r>
      <w:r w:rsidRPr="00633A23">
        <w:rPr>
          <w:rFonts w:cs="Arial"/>
        </w:rPr>
        <w:t xml:space="preserve"> </w:t>
      </w:r>
      <w:r w:rsidRPr="00633A23">
        <w:t>голо</w:t>
      </w:r>
      <w:r w:rsidRPr="00633A23">
        <w:softHyphen/>
        <w:t>дом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жаждою</w:t>
      </w:r>
      <w:r w:rsidRPr="00633A23">
        <w:rPr>
          <w:rFonts w:cs="Arial"/>
        </w:rPr>
        <w:t xml:space="preserve"> </w:t>
      </w:r>
      <w:r w:rsidRPr="00633A23">
        <w:t>семидесятилетнего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старец</w:t>
      </w:r>
      <w:r w:rsidRPr="00633A23">
        <w:rPr>
          <w:rFonts w:cs="Arial"/>
        </w:rPr>
        <w:t xml:space="preserve"> </w:t>
      </w:r>
      <w:r w:rsidRPr="00633A23">
        <w:t>Сера</w:t>
      </w:r>
      <w:r w:rsidRPr="00633A23">
        <w:softHyphen/>
        <w:t>фим</w:t>
      </w:r>
      <w:r w:rsidRPr="00633A23">
        <w:rPr>
          <w:rFonts w:cs="Arial"/>
        </w:rPr>
        <w:t xml:space="preserve">, </w:t>
      </w:r>
      <w:r w:rsidRPr="00633A23">
        <w:t>подвижника</w:t>
      </w:r>
      <w:r w:rsidRPr="00633A23">
        <w:rPr>
          <w:rFonts w:cs="Arial"/>
        </w:rPr>
        <w:t xml:space="preserve">...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невероятный</w:t>
      </w:r>
      <w:r w:rsidRPr="00633A23">
        <w:rPr>
          <w:rFonts w:cs="Arial"/>
        </w:rPr>
        <w:t xml:space="preserve"> </w:t>
      </w:r>
      <w:r w:rsidRPr="00633A23">
        <w:t>образ</w:t>
      </w:r>
      <w:r w:rsidRPr="00633A23">
        <w:rPr>
          <w:rFonts w:cs="Arial"/>
        </w:rPr>
        <w:t xml:space="preserve"> </w:t>
      </w:r>
      <w:r w:rsidRPr="00633A23">
        <w:t>сна</w:t>
      </w:r>
      <w:r w:rsidRPr="00633A23">
        <w:rPr>
          <w:rFonts w:cs="Arial"/>
        </w:rPr>
        <w:t xml:space="preserve">, </w:t>
      </w:r>
      <w:r w:rsidRPr="00633A23">
        <w:t>ко</w:t>
      </w:r>
      <w:r w:rsidRPr="00633A23">
        <w:softHyphen/>
        <w:t>торый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изобрел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себя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следние</w:t>
      </w:r>
      <w:r w:rsidRPr="00633A23">
        <w:rPr>
          <w:rFonts w:cs="Arial"/>
        </w:rPr>
        <w:t xml:space="preserve"> </w:t>
      </w:r>
      <w:r w:rsidRPr="00633A23">
        <w:t>годы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и на</w:t>
      </w:r>
      <w:r w:rsidRPr="00633A23">
        <w:rPr>
          <w:rFonts w:cs="Arial"/>
        </w:rPr>
        <w:t xml:space="preserve">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ужаса</w:t>
      </w:r>
      <w:r w:rsidRPr="00633A23">
        <w:rPr>
          <w:rFonts w:cs="Arial"/>
        </w:rPr>
        <w:t xml:space="preserve"> </w:t>
      </w:r>
      <w:r w:rsidRPr="00633A23">
        <w:t>смотреть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невозможно</w:t>
      </w:r>
      <w:r w:rsidRPr="00633A23">
        <w:rPr>
          <w:rFonts w:cs="Arial"/>
        </w:rPr>
        <w:t xml:space="preserve"> (</w:t>
      </w:r>
      <w:r w:rsidRPr="00633A23">
        <w:t>он становился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t>о</w:t>
      </w:r>
      <w:r w:rsidRPr="00633A23">
        <w:t>лени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забывался</w:t>
      </w:r>
      <w:r w:rsidRPr="00633A23">
        <w:rPr>
          <w:rFonts w:cs="Arial"/>
        </w:rPr>
        <w:t xml:space="preserve">, </w:t>
      </w:r>
      <w:r w:rsidRPr="00633A23">
        <w:t>опустив</w:t>
      </w:r>
      <w:r w:rsidRPr="00633A23">
        <w:rPr>
          <w:rFonts w:cs="Arial"/>
        </w:rPr>
        <w:t xml:space="preserve"> </w:t>
      </w:r>
      <w:r w:rsidRPr="00633A23">
        <w:t>голову</w:t>
      </w:r>
      <w:r w:rsidRPr="00633A23">
        <w:rPr>
          <w:rFonts w:cs="Arial"/>
        </w:rPr>
        <w:t xml:space="preserve"> </w:t>
      </w:r>
      <w:r w:rsidRPr="00633A23">
        <w:t>на руки</w:t>
      </w:r>
      <w:r w:rsidRPr="00633A23">
        <w:rPr>
          <w:rFonts w:cs="Arial"/>
        </w:rPr>
        <w:t xml:space="preserve">, </w:t>
      </w:r>
      <w:r w:rsidRPr="00633A23">
        <w:t>опираясь</w:t>
      </w:r>
      <w:r w:rsidRPr="00633A23">
        <w:rPr>
          <w:rFonts w:cs="Arial"/>
        </w:rPr>
        <w:t xml:space="preserve"> </w:t>
      </w:r>
      <w:r w:rsidRPr="00633A23">
        <w:t>локтями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землю</w:t>
      </w:r>
      <w:r w:rsidRPr="00633A23">
        <w:rPr>
          <w:rFonts w:cs="Arial"/>
        </w:rPr>
        <w:t xml:space="preserve">),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тяжелый</w:t>
      </w:r>
      <w:r w:rsidRPr="00633A23">
        <w:rPr>
          <w:rFonts w:cs="Arial"/>
        </w:rPr>
        <w:t xml:space="preserve"> </w:t>
      </w:r>
      <w:r w:rsidRPr="00633A23">
        <w:t>ме</w:t>
      </w:r>
      <w:r w:rsidRPr="00633A23">
        <w:softHyphen/>
        <w:t>шок</w:t>
      </w:r>
      <w:r w:rsidRPr="00633A23">
        <w:rPr>
          <w:rFonts w:cs="Arial"/>
        </w:rPr>
        <w:t xml:space="preserve">, </w:t>
      </w:r>
      <w:r w:rsidRPr="00633A23">
        <w:t>набитый</w:t>
      </w:r>
      <w:r w:rsidRPr="00633A23">
        <w:rPr>
          <w:rFonts w:cs="Arial"/>
        </w:rPr>
        <w:t xml:space="preserve"> </w:t>
      </w:r>
      <w:r w:rsidRPr="00633A23">
        <w:t>камнями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,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своими</w:t>
      </w:r>
      <w:r w:rsidRPr="00633A23">
        <w:rPr>
          <w:rFonts w:cs="Arial"/>
        </w:rPr>
        <w:t xml:space="preserve"> </w:t>
      </w:r>
      <w:r w:rsidRPr="00633A23">
        <w:t>боль</w:t>
      </w:r>
      <w:r w:rsidRPr="00633A23">
        <w:softHyphen/>
        <w:t>ными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ранах</w:t>
      </w:r>
      <w:r w:rsidRPr="00633A23">
        <w:rPr>
          <w:rFonts w:cs="Arial"/>
        </w:rPr>
        <w:t xml:space="preserve">, </w:t>
      </w:r>
      <w:r w:rsidRPr="00633A23">
        <w:t>ногами</w:t>
      </w:r>
      <w:r w:rsidRPr="00633A23">
        <w:rPr>
          <w:rFonts w:cs="Arial"/>
        </w:rPr>
        <w:t xml:space="preserve"> </w:t>
      </w:r>
      <w:r w:rsidRPr="00633A23">
        <w:t>носил</w:t>
      </w:r>
      <w:r w:rsidRPr="00633A23">
        <w:rPr>
          <w:rFonts w:cs="Arial"/>
        </w:rPr>
        <w:t xml:space="preserve"> </w:t>
      </w:r>
      <w:r w:rsidRPr="00633A23">
        <w:t>постоянно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сп</w:t>
      </w:r>
      <w:r w:rsidRPr="00633A23">
        <w:t>и</w:t>
      </w:r>
      <w:r w:rsidRPr="00633A23">
        <w:t>не</w:t>
      </w:r>
      <w:r w:rsidRPr="00633A23">
        <w:rPr>
          <w:rFonts w:cs="Arial"/>
        </w:rPr>
        <w:t xml:space="preserve">: </w:t>
      </w:r>
      <w:r w:rsidRPr="00633A23">
        <w:t>к чему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терзание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страсти</w:t>
      </w:r>
      <w:r w:rsidRPr="00633A23">
        <w:rPr>
          <w:rFonts w:cs="Arial"/>
        </w:rPr>
        <w:t xml:space="preserve"> </w:t>
      </w:r>
      <w:r w:rsidRPr="00633A23">
        <w:t>давно</w:t>
      </w:r>
      <w:r w:rsidRPr="00633A23">
        <w:rPr>
          <w:rFonts w:cs="Arial"/>
        </w:rPr>
        <w:t xml:space="preserve"> </w:t>
      </w:r>
      <w:r w:rsidRPr="00633A23">
        <w:t>умерли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</w:t>
      </w:r>
      <w:r w:rsidRPr="00633A23">
        <w:softHyphen/>
        <w:t>ловек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равноангельском</w:t>
      </w:r>
      <w:r w:rsidRPr="00633A23">
        <w:rPr>
          <w:rFonts w:cs="Arial"/>
        </w:rPr>
        <w:t xml:space="preserve"> </w:t>
      </w:r>
      <w:r w:rsidRPr="00633A23">
        <w:t>состо</w:t>
      </w:r>
      <w:r w:rsidRPr="00633A23">
        <w:t>я</w:t>
      </w:r>
      <w:r w:rsidRPr="00633A23">
        <w:t>нии</w:t>
      </w:r>
      <w:r w:rsidRPr="00633A23">
        <w:rPr>
          <w:rFonts w:cs="Arial"/>
        </w:rPr>
        <w:t>?</w:t>
      </w:r>
    </w:p>
    <w:p w:rsidR="00A62BF1" w:rsidRPr="00633A23" w:rsidRDefault="00A62BF1" w:rsidP="00A62BF1">
      <w:r w:rsidRPr="00633A23">
        <w:t>Потому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пораженное</w:t>
      </w:r>
      <w:r w:rsidRPr="00633A23">
        <w:rPr>
          <w:rFonts w:cs="Arial"/>
        </w:rPr>
        <w:t xml:space="preserve"> </w:t>
      </w:r>
      <w:r w:rsidRPr="00633A23">
        <w:t>мукою</w:t>
      </w:r>
      <w:r w:rsidRPr="00633A23">
        <w:rPr>
          <w:rFonts w:cs="Arial"/>
        </w:rPr>
        <w:t xml:space="preserve"> </w:t>
      </w:r>
      <w:r w:rsidRPr="00633A23">
        <w:t>Христовою</w:t>
      </w:r>
      <w:r w:rsidRPr="00633A23">
        <w:rPr>
          <w:rFonts w:cs="Arial"/>
        </w:rPr>
        <w:t xml:space="preserve"> </w:t>
      </w:r>
      <w:r w:rsidRPr="00633A23">
        <w:t>сердце требует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муки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муке</w:t>
      </w:r>
      <w:r w:rsidRPr="00633A23">
        <w:rPr>
          <w:rFonts w:cs="Arial"/>
        </w:rPr>
        <w:t xml:space="preserve"> </w:t>
      </w:r>
      <w:r w:rsidRPr="00633A23">
        <w:t>н</w:t>
      </w:r>
      <w:r w:rsidRPr="00633A23">
        <w:t>а</w:t>
      </w:r>
      <w:r w:rsidRPr="00633A23">
        <w:t>ходит</w:t>
      </w:r>
      <w:r w:rsidRPr="00633A23">
        <w:rPr>
          <w:rFonts w:cs="Arial"/>
        </w:rPr>
        <w:t xml:space="preserve"> </w:t>
      </w:r>
      <w:r w:rsidRPr="00633A23">
        <w:t>утоление той</w:t>
      </w:r>
      <w:r w:rsidRPr="00633A23">
        <w:rPr>
          <w:rFonts w:cs="Arial"/>
        </w:rPr>
        <w:t xml:space="preserve"> </w:t>
      </w:r>
      <w:r w:rsidRPr="00633A23">
        <w:t>боли</w:t>
      </w:r>
      <w:r w:rsidRPr="00633A23">
        <w:rPr>
          <w:rFonts w:cs="Arial"/>
        </w:rPr>
        <w:t xml:space="preserve">,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причиняет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страдание</w:t>
      </w:r>
      <w:r w:rsidRPr="00633A23">
        <w:rPr>
          <w:rFonts w:cs="Arial"/>
        </w:rPr>
        <w:t xml:space="preserve"> </w:t>
      </w:r>
      <w:r w:rsidRPr="00633A23">
        <w:t>Распято</w:t>
      </w:r>
      <w:r w:rsidRPr="00633A23">
        <w:softHyphen/>
        <w:t>го</w:t>
      </w:r>
      <w:r w:rsidRPr="00633A23">
        <w:rPr>
          <w:rFonts w:cs="Arial"/>
        </w:rPr>
        <w:t xml:space="preserve">...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привязчивое</w:t>
      </w:r>
      <w:r w:rsidRPr="00633A23">
        <w:rPr>
          <w:rFonts w:cs="Arial"/>
        </w:rPr>
        <w:t xml:space="preserve">, </w:t>
      </w:r>
      <w:r w:rsidRPr="00633A23">
        <w:lastRenderedPageBreak/>
        <w:t>верное</w:t>
      </w:r>
      <w:r w:rsidRPr="00633A23">
        <w:rPr>
          <w:rFonts w:cs="Arial"/>
        </w:rPr>
        <w:t xml:space="preserve"> </w:t>
      </w:r>
      <w:r w:rsidRPr="00633A23">
        <w:t>сердце</w:t>
      </w:r>
      <w:r w:rsidRPr="00633A23">
        <w:rPr>
          <w:rFonts w:cs="Arial"/>
        </w:rPr>
        <w:t xml:space="preserve"> </w:t>
      </w:r>
      <w:r w:rsidRPr="00633A23">
        <w:t>искало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softHyphen/>
        <w:t>делить</w:t>
      </w:r>
      <w:r w:rsidRPr="00633A23">
        <w:rPr>
          <w:rFonts w:cs="Arial"/>
        </w:rPr>
        <w:t xml:space="preserve"> </w:t>
      </w:r>
      <w:r w:rsidRPr="00633A23">
        <w:t>участь</w:t>
      </w:r>
      <w:r w:rsidRPr="00633A23">
        <w:rPr>
          <w:rFonts w:cs="Arial"/>
        </w:rPr>
        <w:t xml:space="preserve"> </w:t>
      </w:r>
      <w:r w:rsidRPr="00633A23">
        <w:t>любимого</w:t>
      </w:r>
      <w:r w:rsidRPr="00633A23">
        <w:rPr>
          <w:rFonts w:cs="Arial"/>
        </w:rPr>
        <w:t xml:space="preserve"> </w:t>
      </w:r>
      <w:r w:rsidRPr="00633A23">
        <w:t>существа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страдании</w:t>
      </w:r>
      <w:r w:rsidRPr="00633A23">
        <w:rPr>
          <w:rFonts w:cs="Arial"/>
        </w:rPr>
        <w:t xml:space="preserve"> </w:t>
      </w:r>
      <w:r w:rsidRPr="00633A23">
        <w:t>с ним</w:t>
      </w:r>
      <w:r w:rsidRPr="00633A23">
        <w:rPr>
          <w:rFonts w:cs="Arial"/>
        </w:rPr>
        <w:t xml:space="preserve">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нах</w:t>
      </w:r>
      <w:r w:rsidRPr="00633A23">
        <w:t>о</w:t>
      </w:r>
      <w:r w:rsidRPr="00633A23">
        <w:t>дило</w:t>
      </w:r>
      <w:r w:rsidRPr="00633A23">
        <w:rPr>
          <w:rFonts w:cs="Arial"/>
        </w:rPr>
        <w:t xml:space="preserve"> </w:t>
      </w:r>
      <w:r w:rsidRPr="00633A23">
        <w:t>своеобразное</w:t>
      </w:r>
      <w:r w:rsidRPr="00633A23">
        <w:rPr>
          <w:rFonts w:cs="Arial"/>
        </w:rPr>
        <w:t xml:space="preserve"> </w:t>
      </w:r>
      <w:r w:rsidRPr="00633A23">
        <w:t>счастье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«На</w:t>
      </w:r>
      <w:r w:rsidRPr="00633A23">
        <w:rPr>
          <w:rFonts w:cs="Arial"/>
        </w:rPr>
        <w:t xml:space="preserve"> </w:t>
      </w:r>
      <w:r w:rsidRPr="00633A23">
        <w:t>Тебе</w:t>
      </w:r>
      <w:r w:rsidRPr="00633A23">
        <w:rPr>
          <w:rFonts w:cs="Arial"/>
        </w:rPr>
        <w:t xml:space="preserve"> </w:t>
      </w:r>
      <w:r w:rsidRPr="00633A23">
        <w:t>терн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муках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шептали</w:t>
      </w:r>
      <w:r w:rsidRPr="00633A23">
        <w:rPr>
          <w:rFonts w:cs="Arial"/>
        </w:rPr>
        <w:t xml:space="preserve"> </w:t>
      </w:r>
      <w:r w:rsidRPr="00633A23">
        <w:t>быть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softHyphen/>
        <w:t>жет</w:t>
      </w:r>
      <w:r w:rsidRPr="00633A23">
        <w:rPr>
          <w:rFonts w:cs="Arial"/>
        </w:rPr>
        <w:t xml:space="preserve">, </w:t>
      </w:r>
      <w:r w:rsidRPr="00633A23">
        <w:t>губы</w:t>
      </w:r>
      <w:r w:rsidRPr="00633A23">
        <w:rPr>
          <w:rFonts w:cs="Arial"/>
        </w:rPr>
        <w:t xml:space="preserve"> </w:t>
      </w:r>
      <w:r w:rsidRPr="00633A23">
        <w:t>старца</w:t>
      </w:r>
      <w:r w:rsidRPr="00633A23">
        <w:rPr>
          <w:rFonts w:cs="Arial"/>
        </w:rPr>
        <w:t xml:space="preserve"> </w:t>
      </w:r>
      <w:r w:rsidRPr="00633A23">
        <w:t>Серафима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...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Ты</w:t>
      </w:r>
      <w:r w:rsidRPr="00633A23">
        <w:rPr>
          <w:rFonts w:cs="Arial"/>
        </w:rPr>
        <w:t xml:space="preserve"> </w:t>
      </w:r>
      <w:r w:rsidRPr="00633A23">
        <w:t>бичеван</w:t>
      </w:r>
      <w:r w:rsidRPr="00633A23">
        <w:rPr>
          <w:rFonts w:cs="Arial"/>
        </w:rPr>
        <w:t xml:space="preserve">, </w:t>
      </w:r>
      <w:r w:rsidRPr="00633A23">
        <w:t>и 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ранах</w:t>
      </w:r>
      <w:r w:rsidRPr="00633A23">
        <w:rPr>
          <w:rFonts w:cs="Arial"/>
        </w:rPr>
        <w:t xml:space="preserve">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>страданием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Тобою</w:t>
      </w:r>
      <w:r w:rsidRPr="00633A23">
        <w:rPr>
          <w:rFonts w:cs="Arial"/>
        </w:rPr>
        <w:t xml:space="preserve"> </w:t>
      </w:r>
      <w:r w:rsidRPr="00633A23">
        <w:t>утешаюсь</w:t>
      </w:r>
      <w:r w:rsidRPr="00633A23">
        <w:rPr>
          <w:rFonts w:cs="Arial"/>
        </w:rPr>
        <w:t xml:space="preserve">; </w:t>
      </w:r>
      <w:r w:rsidRPr="00633A23">
        <w:t>и</w:t>
      </w:r>
      <w:r w:rsidRPr="00633A23">
        <w:rPr>
          <w:rFonts w:cs="Arial"/>
        </w:rPr>
        <w:t xml:space="preserve">, </w:t>
      </w:r>
      <w:r w:rsidRPr="00633A23">
        <w:t>с распалением</w:t>
      </w:r>
      <w:r w:rsidRPr="00633A23">
        <w:rPr>
          <w:rFonts w:cs="Arial"/>
        </w:rPr>
        <w:t xml:space="preserve"> </w:t>
      </w:r>
      <w:r w:rsidRPr="00633A23">
        <w:t>любви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Тебе</w:t>
      </w:r>
      <w:r w:rsidRPr="00633A23">
        <w:rPr>
          <w:rFonts w:cs="Arial"/>
        </w:rPr>
        <w:t xml:space="preserve">, </w:t>
      </w:r>
      <w:r w:rsidRPr="00633A23">
        <w:t>распаляю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ожесточаю страдание</w:t>
      </w:r>
      <w:r w:rsidRPr="00633A23">
        <w:rPr>
          <w:rFonts w:cs="Arial"/>
        </w:rPr>
        <w:t xml:space="preserve"> </w:t>
      </w:r>
      <w:r w:rsidRPr="00633A23">
        <w:t>мое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вершине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нахожу</w:t>
      </w:r>
      <w:r w:rsidRPr="00633A23">
        <w:rPr>
          <w:rFonts w:cs="Arial"/>
        </w:rPr>
        <w:t xml:space="preserve"> </w:t>
      </w:r>
      <w:r w:rsidRPr="00633A23">
        <w:t>вершину счастья</w:t>
      </w:r>
      <w:r w:rsidRPr="00633A23">
        <w:rPr>
          <w:rFonts w:cs="Arial"/>
        </w:rPr>
        <w:t>.</w:t>
      </w:r>
      <w:r w:rsidRPr="00633A23">
        <w:t>»</w:t>
      </w:r>
    </w:p>
    <w:p w:rsidR="00A62BF1" w:rsidRPr="00633A23" w:rsidRDefault="00A62BF1" w:rsidP="00A62BF1">
      <w:r w:rsidRPr="00633A23">
        <w:t>Вот</w:t>
      </w:r>
      <w:r w:rsidRPr="00633A23">
        <w:rPr>
          <w:rFonts w:cs="Arial"/>
        </w:rPr>
        <w:t xml:space="preserve">,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нежность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чувствах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сознанием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обязан</w:t>
      </w:r>
      <w:r w:rsidRPr="00633A23">
        <w:rPr>
          <w:rFonts w:cs="Arial"/>
        </w:rPr>
        <w:t xml:space="preserve">, </w:t>
      </w:r>
      <w:r w:rsidRPr="00633A23">
        <w:t>желание</w:t>
      </w:r>
      <w:r w:rsidRPr="00633A23">
        <w:rPr>
          <w:rFonts w:cs="Arial"/>
        </w:rPr>
        <w:t xml:space="preserve"> </w:t>
      </w:r>
      <w:r w:rsidRPr="00633A23">
        <w:t>участвовать</w:t>
      </w:r>
      <w:r w:rsidRPr="00633A23">
        <w:rPr>
          <w:rFonts w:cs="Arial"/>
        </w:rPr>
        <w:t xml:space="preserve"> </w:t>
      </w:r>
      <w:r w:rsidRPr="00633A23">
        <w:t>в муке</w:t>
      </w:r>
      <w:r w:rsidRPr="00633A23">
        <w:rPr>
          <w:rFonts w:cs="Arial"/>
        </w:rPr>
        <w:t xml:space="preserve"> </w:t>
      </w:r>
      <w:r w:rsidRPr="00633A23">
        <w:t>Христовой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невозможно</w:t>
      </w:r>
      <w:r w:rsidRPr="00633A23">
        <w:rPr>
          <w:rFonts w:cs="Arial"/>
        </w:rPr>
        <w:t xml:space="preserve"> </w:t>
      </w:r>
      <w:r w:rsidRPr="00633A23">
        <w:t>насытить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душу элементами</w:t>
      </w:r>
      <w:r w:rsidRPr="00633A23">
        <w:rPr>
          <w:rFonts w:cs="Arial"/>
        </w:rPr>
        <w:t xml:space="preserve"> </w:t>
      </w:r>
      <w:r w:rsidRPr="00633A23">
        <w:t>земного</w:t>
      </w:r>
      <w:r w:rsidRPr="00633A23">
        <w:rPr>
          <w:rFonts w:cs="Arial"/>
        </w:rPr>
        <w:t xml:space="preserve"> </w:t>
      </w:r>
      <w:r w:rsidRPr="00633A23">
        <w:t>счастья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составляет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истинных монахов</w:t>
      </w:r>
      <w:r w:rsidRPr="00633A23">
        <w:rPr>
          <w:rFonts w:cs="Arial"/>
        </w:rPr>
        <w:t xml:space="preserve"> </w:t>
      </w:r>
      <w:r w:rsidRPr="00633A23">
        <w:t>«высокого</w:t>
      </w:r>
      <w:r w:rsidRPr="00633A23">
        <w:rPr>
          <w:rFonts w:cs="Arial"/>
        </w:rPr>
        <w:t xml:space="preserve"> </w:t>
      </w:r>
      <w:r w:rsidRPr="00633A23">
        <w:t>полета»</w:t>
      </w:r>
      <w:r w:rsidRPr="00633A23">
        <w:rPr>
          <w:rFonts w:cs="Arial"/>
        </w:rPr>
        <w:t xml:space="preserve"> </w:t>
      </w:r>
      <w:r w:rsidRPr="00633A23">
        <w:t>причины</w:t>
      </w:r>
      <w:r w:rsidRPr="00633A23">
        <w:rPr>
          <w:rFonts w:cs="Arial"/>
        </w:rPr>
        <w:t xml:space="preserve"> </w:t>
      </w:r>
      <w:r w:rsidRPr="00633A23">
        <w:t>отвержения</w:t>
      </w:r>
      <w:r w:rsidRPr="00633A23">
        <w:rPr>
          <w:rFonts w:cs="Arial"/>
        </w:rPr>
        <w:t xml:space="preserve"> </w:t>
      </w:r>
      <w:r w:rsidRPr="00633A23">
        <w:t>ими мира</w:t>
      </w:r>
      <w:r w:rsidRPr="00633A23">
        <w:rPr>
          <w:rFonts w:cs="Arial"/>
        </w:rPr>
        <w:t>...</w:t>
      </w:r>
    </w:p>
    <w:p w:rsidR="00A62BF1" w:rsidRPr="00633A23" w:rsidRDefault="00A62BF1" w:rsidP="00A62BF1">
      <w:r w:rsidRPr="00633A23">
        <w:t>Остается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отношение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людям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Разница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положении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: </w:t>
      </w:r>
      <w:r w:rsidRPr="00633A23">
        <w:t>несметные</w:t>
      </w:r>
      <w:r w:rsidRPr="00633A23">
        <w:rPr>
          <w:rFonts w:cs="Arial"/>
        </w:rPr>
        <w:t xml:space="preserve"> </w:t>
      </w:r>
      <w:r w:rsidRPr="00633A23">
        <w:t>богатства</w:t>
      </w:r>
      <w:r w:rsidRPr="00633A23">
        <w:rPr>
          <w:rFonts w:cs="Arial"/>
        </w:rPr>
        <w:t xml:space="preserve">, </w:t>
      </w:r>
      <w:r w:rsidRPr="00633A23">
        <w:t>без</w:t>
      </w:r>
      <w:r w:rsidRPr="00633A23">
        <w:rPr>
          <w:rFonts w:cs="Arial"/>
        </w:rPr>
        <w:t xml:space="preserve"> </w:t>
      </w:r>
      <w:r w:rsidRPr="00633A23">
        <w:t>усилий</w:t>
      </w:r>
      <w:r w:rsidRPr="00633A23">
        <w:rPr>
          <w:rFonts w:cs="Arial"/>
        </w:rPr>
        <w:t xml:space="preserve"> </w:t>
      </w:r>
      <w:r w:rsidRPr="00633A23">
        <w:t>доставшиеся</w:t>
      </w:r>
      <w:r w:rsidRPr="00633A23">
        <w:rPr>
          <w:rFonts w:cs="Arial"/>
        </w:rPr>
        <w:t xml:space="preserve"> </w:t>
      </w:r>
      <w:r w:rsidRPr="00633A23">
        <w:t>одним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кровавая</w:t>
      </w:r>
      <w:r w:rsidRPr="00633A23">
        <w:rPr>
          <w:rFonts w:cs="Arial"/>
        </w:rPr>
        <w:t xml:space="preserve"> </w:t>
      </w:r>
      <w:r w:rsidRPr="00633A23">
        <w:t>борьба других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насущный</w:t>
      </w:r>
      <w:r w:rsidRPr="00633A23">
        <w:rPr>
          <w:rFonts w:cs="Arial"/>
        </w:rPr>
        <w:t xml:space="preserve"> </w:t>
      </w:r>
      <w:r w:rsidRPr="00633A23">
        <w:t>кусок</w:t>
      </w:r>
      <w:r w:rsidRPr="00633A23">
        <w:rPr>
          <w:rFonts w:cs="Arial"/>
        </w:rPr>
        <w:t xml:space="preserve"> </w:t>
      </w:r>
      <w:r w:rsidRPr="00633A23">
        <w:t>хлеба</w:t>
      </w:r>
      <w:r w:rsidRPr="00633A23">
        <w:rPr>
          <w:rFonts w:cs="Arial"/>
        </w:rPr>
        <w:t xml:space="preserve">, </w:t>
      </w:r>
      <w:r w:rsidRPr="00633A23">
        <w:t>конечно</w:t>
      </w:r>
      <w:r w:rsidRPr="00633A23">
        <w:rPr>
          <w:rFonts w:cs="Arial"/>
        </w:rPr>
        <w:t xml:space="preserve">, </w:t>
      </w:r>
      <w:r w:rsidRPr="00633A23">
        <w:t>глубоко тревожит</w:t>
      </w:r>
      <w:r w:rsidRPr="00633A23">
        <w:rPr>
          <w:rFonts w:cs="Arial"/>
        </w:rPr>
        <w:t xml:space="preserve"> </w:t>
      </w:r>
      <w:r w:rsidRPr="00633A23">
        <w:t>всякого</w:t>
      </w:r>
      <w:r w:rsidRPr="00633A23">
        <w:rPr>
          <w:rFonts w:cs="Arial"/>
        </w:rPr>
        <w:t xml:space="preserve"> </w:t>
      </w:r>
      <w:r w:rsidRPr="00633A23">
        <w:t>совес</w:t>
      </w:r>
      <w:r w:rsidRPr="00633A23">
        <w:t>т</w:t>
      </w:r>
      <w:r w:rsidRPr="00633A23">
        <w:t>ливого</w:t>
      </w:r>
      <w:r w:rsidRPr="00633A23">
        <w:rPr>
          <w:rFonts w:cs="Arial"/>
        </w:rPr>
        <w:t xml:space="preserve"> </w:t>
      </w:r>
      <w:r w:rsidRPr="00633A23">
        <w:t>человека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позво</w:t>
      </w:r>
      <w:r w:rsidRPr="00633A23">
        <w:softHyphen/>
        <w:t>ляет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пользоваться</w:t>
      </w:r>
      <w:r w:rsidRPr="00633A23">
        <w:rPr>
          <w:rFonts w:cs="Arial"/>
        </w:rPr>
        <w:t xml:space="preserve"> </w:t>
      </w:r>
      <w:r w:rsidRPr="00633A23">
        <w:t>спокойно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достатком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Но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поводы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главная</w:t>
      </w:r>
      <w:r w:rsidRPr="00633A23">
        <w:rPr>
          <w:rFonts w:cs="Arial"/>
        </w:rPr>
        <w:t xml:space="preserve"> </w:t>
      </w:r>
      <w:r w:rsidRPr="00633A23">
        <w:t>причина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одна</w:t>
      </w:r>
      <w:r w:rsidRPr="00633A23">
        <w:rPr>
          <w:rFonts w:cs="Arial"/>
        </w:rPr>
        <w:t xml:space="preserve">: </w:t>
      </w:r>
      <w:r w:rsidRPr="00633A23">
        <w:t>незагасимая</w:t>
      </w:r>
      <w:r w:rsidRPr="00633A23">
        <w:rPr>
          <w:rFonts w:cs="Arial"/>
        </w:rPr>
        <w:t xml:space="preserve"> </w:t>
      </w:r>
      <w:r w:rsidRPr="00633A23">
        <w:t>жажда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непреод</w:t>
      </w:r>
      <w:r w:rsidRPr="00633A23">
        <w:t>о</w:t>
      </w:r>
      <w:r w:rsidRPr="00633A23">
        <w:t>лимое</w:t>
      </w:r>
      <w:r w:rsidRPr="00633A23">
        <w:rPr>
          <w:rFonts w:cs="Arial"/>
        </w:rPr>
        <w:t xml:space="preserve"> </w:t>
      </w:r>
      <w:r w:rsidRPr="00633A23">
        <w:t>стремле</w:t>
      </w:r>
      <w:r w:rsidRPr="00633A23">
        <w:softHyphen/>
        <w:t>ние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вечному</w:t>
      </w:r>
      <w:r w:rsidRPr="00633A23">
        <w:rPr>
          <w:rFonts w:cs="Arial"/>
        </w:rPr>
        <w:t xml:space="preserve"> </w:t>
      </w:r>
      <w:r w:rsidRPr="00633A23">
        <w:t>Солнцу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каким</w:t>
      </w:r>
      <w:r w:rsidRPr="00633A23">
        <w:rPr>
          <w:rFonts w:cs="Arial"/>
        </w:rPr>
        <w:t xml:space="preserve"> </w:t>
      </w:r>
      <w:r w:rsidRPr="00633A23">
        <w:t>подсолнечник</w:t>
      </w:r>
      <w:r w:rsidRPr="00633A23">
        <w:rPr>
          <w:rFonts w:cs="Arial"/>
        </w:rPr>
        <w:t xml:space="preserve"> </w:t>
      </w:r>
      <w:r w:rsidRPr="00633A23">
        <w:t>повора</w:t>
      </w:r>
      <w:r w:rsidRPr="00633A23">
        <w:softHyphen/>
        <w:t>чивает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видимому</w:t>
      </w:r>
      <w:r w:rsidRPr="00633A23">
        <w:rPr>
          <w:rFonts w:cs="Arial"/>
        </w:rPr>
        <w:t xml:space="preserve"> </w:t>
      </w:r>
      <w:r w:rsidRPr="00633A23">
        <w:t>солнцу</w:t>
      </w:r>
      <w:r w:rsidRPr="00633A23">
        <w:rPr>
          <w:rFonts w:cs="Arial"/>
        </w:rPr>
        <w:t xml:space="preserve"> </w:t>
      </w:r>
      <w:r w:rsidRPr="00633A23">
        <w:t>свою</w:t>
      </w:r>
      <w:r w:rsidRPr="00633A23">
        <w:rPr>
          <w:rFonts w:cs="Arial"/>
        </w:rPr>
        <w:t xml:space="preserve"> </w:t>
      </w:r>
      <w:r w:rsidRPr="00633A23">
        <w:t>головку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Не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сразу</w:t>
      </w:r>
      <w:r w:rsidRPr="00633A23">
        <w:rPr>
          <w:rFonts w:cs="Arial"/>
        </w:rPr>
        <w:t xml:space="preserve"> </w:t>
      </w:r>
      <w:r w:rsidRPr="00633A23">
        <w:t>отдаются</w:t>
      </w:r>
      <w:r w:rsidRPr="00633A23">
        <w:rPr>
          <w:rFonts w:cs="Arial"/>
        </w:rPr>
        <w:t xml:space="preserve"> </w:t>
      </w:r>
      <w:r w:rsidRPr="00633A23">
        <w:t>этому</w:t>
      </w:r>
      <w:r w:rsidRPr="00633A23">
        <w:rPr>
          <w:rFonts w:cs="Arial"/>
        </w:rPr>
        <w:t xml:space="preserve"> </w:t>
      </w:r>
      <w:r w:rsidRPr="00633A23">
        <w:t>призванию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Многие</w:t>
      </w:r>
      <w:r w:rsidRPr="00633A23">
        <w:rPr>
          <w:rFonts w:cs="Arial"/>
        </w:rPr>
        <w:t xml:space="preserve"> </w:t>
      </w:r>
      <w:r w:rsidRPr="00633A23">
        <w:t>раньше</w:t>
      </w:r>
      <w:r w:rsidRPr="00633A23">
        <w:rPr>
          <w:rFonts w:cs="Arial"/>
        </w:rPr>
        <w:t xml:space="preserve"> </w:t>
      </w:r>
      <w:r w:rsidRPr="00633A23">
        <w:t>платят</w:t>
      </w:r>
      <w:r w:rsidRPr="00633A23">
        <w:rPr>
          <w:rFonts w:cs="Arial"/>
        </w:rPr>
        <w:t xml:space="preserve"> </w:t>
      </w:r>
      <w:r w:rsidRPr="00633A23">
        <w:t>миру</w:t>
      </w:r>
      <w:r w:rsidRPr="00633A23">
        <w:rPr>
          <w:rFonts w:cs="Arial"/>
        </w:rPr>
        <w:t xml:space="preserve"> </w:t>
      </w:r>
      <w:r w:rsidRPr="00633A23">
        <w:t>щедрую</w:t>
      </w:r>
      <w:r w:rsidRPr="00633A23">
        <w:rPr>
          <w:rFonts w:cs="Arial"/>
        </w:rPr>
        <w:t xml:space="preserve"> </w:t>
      </w:r>
      <w:r w:rsidRPr="00633A23">
        <w:t>дань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когда зло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, </w:t>
      </w:r>
      <w:r w:rsidRPr="00633A23">
        <w:t>ими</w:t>
      </w:r>
      <w:r w:rsidRPr="00633A23">
        <w:rPr>
          <w:rFonts w:cs="Arial"/>
        </w:rPr>
        <w:t xml:space="preserve"> </w:t>
      </w:r>
      <w:r w:rsidRPr="00633A23">
        <w:t>познанное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глубины</w:t>
      </w:r>
      <w:r w:rsidRPr="00633A23">
        <w:rPr>
          <w:rFonts w:cs="Arial"/>
        </w:rPr>
        <w:t xml:space="preserve">, </w:t>
      </w:r>
      <w:r w:rsidRPr="00633A23">
        <w:t>омерзеет</w:t>
      </w:r>
      <w:r w:rsidRPr="00633A23">
        <w:rPr>
          <w:rFonts w:cs="Arial"/>
        </w:rPr>
        <w:t xml:space="preserve"> </w:t>
      </w:r>
      <w:r w:rsidRPr="00633A23">
        <w:t>им</w:t>
      </w:r>
      <w:r w:rsidRPr="00633A23">
        <w:rPr>
          <w:rFonts w:cs="Arial"/>
        </w:rPr>
        <w:t xml:space="preserve">, </w:t>
      </w:r>
      <w:r w:rsidRPr="00633A23">
        <w:t>и они</w:t>
      </w:r>
      <w:r w:rsidRPr="00633A23">
        <w:rPr>
          <w:rFonts w:cs="Arial"/>
        </w:rPr>
        <w:t xml:space="preserve"> </w:t>
      </w:r>
      <w:r w:rsidRPr="00633A23">
        <w:t>примутся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подвиг</w:t>
      </w:r>
      <w:r w:rsidRPr="00633A23">
        <w:rPr>
          <w:rFonts w:cs="Arial"/>
        </w:rPr>
        <w:t xml:space="preserve">,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rPr>
          <w:rFonts w:cs="Arial"/>
        </w:rPr>
        <w:t xml:space="preserve"> </w:t>
      </w:r>
      <w:r w:rsidRPr="00633A23">
        <w:t>начинает</w:t>
      </w:r>
      <w:r w:rsidRPr="00633A23">
        <w:rPr>
          <w:rFonts w:cs="Arial"/>
        </w:rPr>
        <w:t xml:space="preserve"> </w:t>
      </w:r>
      <w:r w:rsidRPr="00633A23">
        <w:t>кричать</w:t>
      </w:r>
      <w:r w:rsidRPr="00633A23">
        <w:rPr>
          <w:rFonts w:cs="Arial"/>
        </w:rPr>
        <w:t>:</w:t>
      </w:r>
    </w:p>
    <w:p w:rsidR="00A62BF1" w:rsidRPr="00633A23" w:rsidRDefault="00A62BF1" w:rsidP="00A62BF1">
      <w:r w:rsidRPr="00633A23">
        <w:t>«Знаем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хуже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.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теперь</w:t>
      </w:r>
      <w:r w:rsidRPr="00633A23">
        <w:rPr>
          <w:rFonts w:cs="Arial"/>
        </w:rPr>
        <w:t xml:space="preserve"> </w:t>
      </w:r>
      <w:r w:rsidRPr="00633A23">
        <w:t>святошествует</w:t>
      </w:r>
      <w:r w:rsidRPr="00633A23">
        <w:rPr>
          <w:rFonts w:cs="Arial"/>
        </w:rPr>
        <w:t>?</w:t>
      </w:r>
      <w:r w:rsidRPr="00633A23">
        <w:t>»</w:t>
      </w:r>
    </w:p>
    <w:p w:rsidR="00A62BF1" w:rsidRPr="00633A23" w:rsidRDefault="00A62BF1" w:rsidP="00A62BF1">
      <w:r w:rsidRPr="00633A23">
        <w:t>Нет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лучше</w:t>
      </w:r>
      <w:r w:rsidRPr="00633A23">
        <w:rPr>
          <w:rFonts w:cs="Arial"/>
        </w:rPr>
        <w:t xml:space="preserve"> </w:t>
      </w:r>
      <w:r w:rsidRPr="00633A23">
        <w:t>вас</w:t>
      </w:r>
      <w:r w:rsidRPr="00633A23">
        <w:rPr>
          <w:rFonts w:cs="Arial"/>
        </w:rPr>
        <w:t xml:space="preserve">. </w:t>
      </w:r>
      <w:r w:rsidRPr="00633A23">
        <w:t>Оставьте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вас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горел этот</w:t>
      </w:r>
      <w:r w:rsidRPr="00633A23">
        <w:rPr>
          <w:rFonts w:cs="Arial"/>
        </w:rPr>
        <w:t xml:space="preserve"> </w:t>
      </w:r>
      <w:r w:rsidRPr="00633A23">
        <w:t>огонь</w:t>
      </w:r>
      <w:r w:rsidRPr="00633A23">
        <w:rPr>
          <w:rFonts w:cs="Arial"/>
        </w:rPr>
        <w:t xml:space="preserve"> </w:t>
      </w:r>
      <w:r w:rsidRPr="00633A23">
        <w:t>духовный</w:t>
      </w:r>
      <w:r w:rsidRPr="00633A23">
        <w:rPr>
          <w:rFonts w:cs="Arial"/>
        </w:rPr>
        <w:t xml:space="preserve">, </w:t>
      </w:r>
      <w:r w:rsidRPr="00633A23">
        <w:t>испепеливший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</w:t>
      </w:r>
      <w:r w:rsidRPr="00633A23">
        <w:rPr>
          <w:rFonts w:cs="Arial"/>
        </w:rPr>
        <w:t xml:space="preserve">, </w:t>
      </w:r>
      <w:r w:rsidRPr="00633A23">
        <w:t>наконец</w:t>
      </w:r>
      <w:r w:rsidRPr="00633A23">
        <w:rPr>
          <w:rFonts w:cs="Arial"/>
        </w:rPr>
        <w:t xml:space="preserve">,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могучие</w:t>
      </w:r>
      <w:r w:rsidRPr="00633A23">
        <w:rPr>
          <w:rFonts w:cs="Arial"/>
        </w:rPr>
        <w:t xml:space="preserve"> </w:t>
      </w:r>
      <w:r w:rsidRPr="00633A23">
        <w:t>страсти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Вы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знали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тяжелой</w:t>
      </w:r>
      <w:r w:rsidRPr="00633A23">
        <w:rPr>
          <w:rFonts w:cs="Arial"/>
        </w:rPr>
        <w:t xml:space="preserve"> </w:t>
      </w:r>
      <w:r w:rsidRPr="00633A23">
        <w:t>борьбы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молитвы</w:t>
      </w:r>
      <w:r w:rsidRPr="00633A23">
        <w:rPr>
          <w:rFonts w:cs="Arial"/>
        </w:rPr>
        <w:t xml:space="preserve"> </w:t>
      </w:r>
      <w:r w:rsidRPr="00633A23">
        <w:t>и не</w:t>
      </w:r>
      <w:r w:rsidRPr="00633A23">
        <w:rPr>
          <w:rFonts w:cs="Arial"/>
        </w:rPr>
        <w:t xml:space="preserve"> </w:t>
      </w:r>
      <w:r w:rsidRPr="00633A23">
        <w:t>слышали</w:t>
      </w:r>
      <w:r w:rsidRPr="00633A23">
        <w:rPr>
          <w:rFonts w:cs="Arial"/>
        </w:rPr>
        <w:t xml:space="preserve"> </w:t>
      </w:r>
      <w:r w:rsidRPr="00633A23">
        <w:t>воплей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>.</w:t>
      </w:r>
    </w:p>
    <w:p w:rsidR="00A62BF1" w:rsidRDefault="00A62BF1" w:rsidP="00A62BF1">
      <w:pPr>
        <w:rPr>
          <w:rFonts w:cs="Arial"/>
        </w:rPr>
      </w:pPr>
      <w:r w:rsidRPr="00633A23">
        <w:t>Да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знаем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вообще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поре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ко</w:t>
      </w:r>
      <w:r w:rsidRPr="00633A23">
        <w:softHyphen/>
        <w:t>гда</w:t>
      </w:r>
      <w:r w:rsidRPr="00633A23">
        <w:rPr>
          <w:rFonts w:cs="Arial"/>
        </w:rPr>
        <w:t xml:space="preserve"> </w:t>
      </w:r>
      <w:r w:rsidRPr="00633A23">
        <w:t>начинается</w:t>
      </w:r>
      <w:r w:rsidRPr="00633A23">
        <w:rPr>
          <w:rFonts w:cs="Arial"/>
        </w:rPr>
        <w:t xml:space="preserve"> </w:t>
      </w:r>
      <w:r w:rsidRPr="00633A23">
        <w:t>подвиг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з</w:t>
      </w:r>
      <w:r w:rsidRPr="00633A23">
        <w:t>а</w:t>
      </w:r>
      <w:r w:rsidRPr="00633A23">
        <w:t>творяется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сво</w:t>
      </w:r>
      <w:r w:rsidRPr="00633A23">
        <w:softHyphen/>
        <w:t>им</w:t>
      </w:r>
      <w:r w:rsidRPr="00633A23">
        <w:rPr>
          <w:rFonts w:cs="Arial"/>
        </w:rPr>
        <w:t xml:space="preserve"> </w:t>
      </w:r>
      <w:r w:rsidRPr="00633A23">
        <w:t>Христом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тайной</w:t>
      </w:r>
      <w:r w:rsidRPr="00633A23">
        <w:rPr>
          <w:rFonts w:cs="Arial"/>
        </w:rPr>
        <w:t xml:space="preserve"> </w:t>
      </w:r>
      <w:r w:rsidRPr="00633A23">
        <w:t>келье</w:t>
      </w:r>
      <w:r w:rsidRPr="00633A23">
        <w:rPr>
          <w:rFonts w:cs="Arial"/>
        </w:rPr>
        <w:t>?</w:t>
      </w:r>
    </w:p>
    <w:p w:rsidR="00A62BF1" w:rsidRDefault="00A62BF1" w:rsidP="00A62BF1">
      <w:pPr>
        <w:rPr>
          <w:rFonts w:cs="Arial"/>
        </w:rPr>
      </w:pPr>
    </w:p>
    <w:p w:rsidR="00A62BF1" w:rsidRPr="00633A23" w:rsidRDefault="00A62BF1" w:rsidP="00A62BF1">
      <w:pPr>
        <w:pStyle w:val="5"/>
      </w:pPr>
      <w:r w:rsidRPr="00633A23">
        <w:t>ЗАКЛЮЧЕНИЕ</w:t>
      </w:r>
    </w:p>
    <w:p w:rsidR="00A62BF1" w:rsidRPr="00633A23" w:rsidRDefault="00A62BF1" w:rsidP="00A62BF1">
      <w:r w:rsidRPr="00633A23">
        <w:t>По</w:t>
      </w:r>
      <w:r w:rsidRPr="00633A23">
        <w:rPr>
          <w:rFonts w:cs="Arial"/>
        </w:rPr>
        <w:t xml:space="preserve"> </w:t>
      </w:r>
      <w:r w:rsidRPr="00633A23">
        <w:t>мере</w:t>
      </w:r>
      <w:r w:rsidRPr="00633A23">
        <w:rPr>
          <w:rFonts w:cs="Arial"/>
        </w:rPr>
        <w:t xml:space="preserve"> </w:t>
      </w:r>
      <w:r w:rsidRPr="00633A23">
        <w:t>сил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умения</w:t>
      </w:r>
      <w:r w:rsidRPr="00633A23">
        <w:rPr>
          <w:rFonts w:cs="Arial"/>
        </w:rPr>
        <w:t xml:space="preserve"> </w:t>
      </w:r>
      <w:r w:rsidRPr="00633A23">
        <w:t>автор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этой</w:t>
      </w:r>
      <w:r w:rsidRPr="00633A23">
        <w:rPr>
          <w:rFonts w:cs="Arial"/>
        </w:rPr>
        <w:t xml:space="preserve"> </w:t>
      </w:r>
      <w:r w:rsidRPr="00633A23">
        <w:t>книге</w:t>
      </w:r>
      <w:r w:rsidRPr="00633A23">
        <w:rPr>
          <w:rFonts w:cs="Arial"/>
        </w:rPr>
        <w:t xml:space="preserve"> </w:t>
      </w:r>
      <w:r w:rsidRPr="00633A23">
        <w:t>набросал нетвердою</w:t>
      </w:r>
      <w:r w:rsidRPr="00633A23">
        <w:rPr>
          <w:rFonts w:cs="Arial"/>
        </w:rPr>
        <w:t xml:space="preserve"> </w:t>
      </w:r>
      <w:r w:rsidRPr="00633A23">
        <w:t>рукой</w:t>
      </w:r>
      <w:r w:rsidRPr="00633A23">
        <w:rPr>
          <w:rFonts w:cs="Arial"/>
        </w:rPr>
        <w:t xml:space="preserve"> </w:t>
      </w:r>
      <w:r w:rsidRPr="00633A23">
        <w:t>очерки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хр</w:t>
      </w:r>
      <w:r w:rsidRPr="00633A23">
        <w:t>и</w:t>
      </w:r>
      <w:r w:rsidRPr="00633A23">
        <w:t>стианской</w:t>
      </w:r>
      <w:r w:rsidRPr="00633A23">
        <w:rPr>
          <w:rFonts w:cs="Arial"/>
        </w:rPr>
        <w:t xml:space="preserve">. </w:t>
      </w:r>
      <w:r w:rsidRPr="00633A23">
        <w:t>Здесь часто</w:t>
      </w:r>
      <w:r w:rsidRPr="00633A23">
        <w:rPr>
          <w:rFonts w:cs="Arial"/>
        </w:rPr>
        <w:t xml:space="preserve"> </w:t>
      </w:r>
      <w:r w:rsidRPr="00633A23">
        <w:t>приводились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уяснения</w:t>
      </w:r>
      <w:r w:rsidRPr="00633A23">
        <w:rPr>
          <w:rFonts w:cs="Arial"/>
        </w:rPr>
        <w:t xml:space="preserve"> </w:t>
      </w:r>
      <w:r w:rsidRPr="00633A23">
        <w:t>тех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иных</w:t>
      </w:r>
      <w:r w:rsidRPr="00633A23">
        <w:rPr>
          <w:rFonts w:cs="Arial"/>
        </w:rPr>
        <w:t xml:space="preserve"> </w:t>
      </w:r>
      <w:r w:rsidRPr="00633A23">
        <w:t>поло</w:t>
      </w:r>
      <w:r w:rsidRPr="00633A23">
        <w:softHyphen/>
        <w:t>жений</w:t>
      </w:r>
      <w:r w:rsidRPr="00633A23">
        <w:rPr>
          <w:rFonts w:cs="Arial"/>
        </w:rPr>
        <w:t xml:space="preserve"> </w:t>
      </w:r>
      <w:r w:rsidRPr="00633A23">
        <w:t>примеры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некоторым</w:t>
      </w:r>
      <w:r w:rsidRPr="00633A23">
        <w:rPr>
          <w:rFonts w:cs="Arial"/>
        </w:rPr>
        <w:t xml:space="preserve"> </w:t>
      </w:r>
      <w:r w:rsidRPr="00633A23">
        <w:t>могло</w:t>
      </w:r>
      <w:r w:rsidRPr="00633A23">
        <w:rPr>
          <w:rFonts w:cs="Arial"/>
        </w:rPr>
        <w:t xml:space="preserve"> </w:t>
      </w:r>
      <w:r w:rsidRPr="00633A23">
        <w:t>казаться непонятным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зачем</w:t>
      </w:r>
      <w:r w:rsidRPr="00633A23">
        <w:rPr>
          <w:rFonts w:cs="Arial"/>
        </w:rPr>
        <w:t xml:space="preserve"> </w:t>
      </w:r>
      <w:r w:rsidRPr="00633A23">
        <w:t>наряду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примерами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житий святых</w:t>
      </w:r>
      <w:r w:rsidRPr="00633A23">
        <w:rPr>
          <w:rFonts w:cs="Arial"/>
        </w:rPr>
        <w:t xml:space="preserve"> </w:t>
      </w:r>
      <w:r w:rsidRPr="00633A23">
        <w:t>гов</w:t>
      </w:r>
      <w:r w:rsidRPr="00633A23">
        <w:t>о</w:t>
      </w:r>
      <w:r w:rsidRPr="00633A23">
        <w:t>рить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простых</w:t>
      </w:r>
      <w:r w:rsidRPr="00633A23">
        <w:rPr>
          <w:rFonts w:cs="Arial"/>
        </w:rPr>
        <w:t xml:space="preserve"> </w:t>
      </w:r>
      <w:r w:rsidRPr="00633A23">
        <w:t>людях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житейских</w:t>
      </w:r>
      <w:r w:rsidRPr="00633A23">
        <w:rPr>
          <w:rFonts w:cs="Arial"/>
        </w:rPr>
        <w:t xml:space="preserve"> </w:t>
      </w:r>
      <w:r w:rsidRPr="00633A23">
        <w:t>де</w:t>
      </w:r>
      <w:r w:rsidRPr="00633A23">
        <w:softHyphen/>
        <w:t>лах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Но</w:t>
      </w:r>
      <w:r w:rsidRPr="00633A23">
        <w:rPr>
          <w:rFonts w:cs="Arial"/>
        </w:rPr>
        <w:t xml:space="preserve"> </w:t>
      </w:r>
      <w:r w:rsidRPr="00633A23">
        <w:t>ведь</w:t>
      </w:r>
      <w:r w:rsidRPr="00633A23">
        <w:rPr>
          <w:rFonts w:cs="Arial"/>
        </w:rPr>
        <w:t xml:space="preserve"> </w:t>
      </w:r>
      <w:r w:rsidRPr="00633A23">
        <w:t>всякий</w:t>
      </w:r>
      <w:r w:rsidRPr="00633A23">
        <w:rPr>
          <w:rFonts w:cs="Arial"/>
        </w:rPr>
        <w:t xml:space="preserve"> </w:t>
      </w:r>
      <w:r w:rsidRPr="00633A23">
        <w:t>малейший</w:t>
      </w:r>
      <w:r w:rsidRPr="00633A23">
        <w:rPr>
          <w:rFonts w:cs="Arial"/>
        </w:rPr>
        <w:t xml:space="preserve"> </w:t>
      </w:r>
      <w:r w:rsidRPr="00633A23">
        <w:t>поступок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имеет</w:t>
      </w:r>
      <w:r w:rsidRPr="00633A23">
        <w:rPr>
          <w:rFonts w:cs="Arial"/>
        </w:rPr>
        <w:t xml:space="preserve"> </w:t>
      </w:r>
      <w:r w:rsidRPr="00633A23">
        <w:t>и для</w:t>
      </w:r>
      <w:r w:rsidRPr="00633A23">
        <w:rPr>
          <w:rFonts w:cs="Arial"/>
        </w:rPr>
        <w:t xml:space="preserve"> </w:t>
      </w:r>
      <w:r w:rsidRPr="00633A23">
        <w:t>духовной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несомненное</w:t>
      </w:r>
      <w:r w:rsidRPr="00633A23">
        <w:rPr>
          <w:rFonts w:cs="Arial"/>
        </w:rPr>
        <w:t xml:space="preserve"> </w:t>
      </w:r>
      <w:r w:rsidRPr="00633A23">
        <w:t>зн</w:t>
      </w:r>
      <w:r w:rsidRPr="00633A23">
        <w:t>а</w:t>
      </w:r>
      <w:r w:rsidRPr="00633A23">
        <w:t>чение</w:t>
      </w:r>
      <w:r w:rsidRPr="00633A23">
        <w:rPr>
          <w:rFonts w:cs="Arial"/>
        </w:rPr>
        <w:t xml:space="preserve">, </w:t>
      </w:r>
      <w:r w:rsidRPr="00633A23">
        <w:t>усиливая или</w:t>
      </w:r>
      <w:r w:rsidRPr="00633A23">
        <w:rPr>
          <w:rFonts w:cs="Arial"/>
        </w:rPr>
        <w:t xml:space="preserve"> </w:t>
      </w:r>
      <w:r w:rsidRPr="00633A23">
        <w:t>ослабевая</w:t>
      </w:r>
      <w:r w:rsidRPr="00633A23">
        <w:rPr>
          <w:rFonts w:cs="Arial"/>
        </w:rPr>
        <w:t xml:space="preserve"> </w:t>
      </w:r>
      <w:r w:rsidRPr="00633A23">
        <w:t>наш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, </w:t>
      </w:r>
      <w:r w:rsidRPr="00633A23">
        <w:t>утверждая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пути</w:t>
      </w:r>
      <w:r w:rsidRPr="00633A23">
        <w:rPr>
          <w:rFonts w:cs="Arial"/>
        </w:rPr>
        <w:t xml:space="preserve"> </w:t>
      </w:r>
      <w:r w:rsidRPr="00633A23">
        <w:t>хри</w:t>
      </w:r>
      <w:r w:rsidRPr="00633A23">
        <w:softHyphen/>
        <w:t>стианском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совлекая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пути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И</w:t>
      </w:r>
      <w:r w:rsidRPr="00633A23">
        <w:rPr>
          <w:rFonts w:cs="Arial"/>
        </w:rPr>
        <w:t xml:space="preserve"> </w:t>
      </w:r>
      <w:r w:rsidRPr="00633A23">
        <w:t>наше</w:t>
      </w:r>
      <w:r w:rsidRPr="00633A23">
        <w:rPr>
          <w:rFonts w:cs="Arial"/>
        </w:rPr>
        <w:t xml:space="preserve"> </w:t>
      </w:r>
      <w:r w:rsidRPr="00633A23">
        <w:t>внутреннее</w:t>
      </w:r>
      <w:r w:rsidRPr="00633A23">
        <w:rPr>
          <w:rFonts w:cs="Arial"/>
        </w:rPr>
        <w:t xml:space="preserve"> </w:t>
      </w:r>
      <w:r w:rsidRPr="00633A23">
        <w:t>состояние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выражается вовне</w:t>
      </w:r>
      <w:r w:rsidRPr="00633A23">
        <w:rPr>
          <w:rFonts w:cs="Arial"/>
        </w:rPr>
        <w:t xml:space="preserve"> </w:t>
      </w:r>
      <w:r w:rsidRPr="00633A23">
        <w:t>поступками</w:t>
      </w:r>
      <w:r w:rsidRPr="00633A23">
        <w:rPr>
          <w:rFonts w:cs="Arial"/>
        </w:rPr>
        <w:t xml:space="preserve">, </w:t>
      </w:r>
      <w:r w:rsidRPr="00633A23">
        <w:t>которые</w:t>
      </w:r>
      <w:r w:rsidRPr="00633A23">
        <w:rPr>
          <w:rFonts w:cs="Arial"/>
        </w:rPr>
        <w:t xml:space="preserve"> </w:t>
      </w:r>
      <w:r w:rsidRPr="00633A23">
        <w:t>являются</w:t>
      </w:r>
      <w:r w:rsidRPr="00633A23">
        <w:rPr>
          <w:rFonts w:cs="Arial"/>
        </w:rPr>
        <w:t xml:space="preserve"> </w:t>
      </w:r>
      <w:r w:rsidRPr="00633A23">
        <w:t>прямым</w:t>
      </w:r>
      <w:r w:rsidRPr="00633A23">
        <w:rPr>
          <w:rFonts w:cs="Arial"/>
        </w:rPr>
        <w:t xml:space="preserve"> </w:t>
      </w:r>
      <w:r w:rsidRPr="00633A23">
        <w:t>следст</w:t>
      </w:r>
      <w:r w:rsidRPr="00633A23">
        <w:softHyphen/>
        <w:t>вием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другого</w:t>
      </w:r>
      <w:r w:rsidRPr="00633A23">
        <w:rPr>
          <w:rFonts w:cs="Arial"/>
        </w:rPr>
        <w:t xml:space="preserve"> </w:t>
      </w:r>
      <w:r w:rsidRPr="00633A23">
        <w:t>настроения</w:t>
      </w:r>
      <w:r w:rsidRPr="00633A23">
        <w:rPr>
          <w:rFonts w:cs="Arial"/>
        </w:rPr>
        <w:t xml:space="preserve">.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слишком</w:t>
      </w:r>
      <w:r w:rsidRPr="00633A23">
        <w:rPr>
          <w:rFonts w:cs="Arial"/>
        </w:rPr>
        <w:t xml:space="preserve"> </w:t>
      </w:r>
      <w:r w:rsidRPr="00633A23">
        <w:t>огра</w:t>
      </w:r>
      <w:r w:rsidRPr="00633A23">
        <w:softHyphen/>
        <w:t>ничиваем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понятиях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область</w:t>
      </w:r>
      <w:r w:rsidRPr="00633A23">
        <w:rPr>
          <w:rFonts w:cs="Arial"/>
        </w:rPr>
        <w:t xml:space="preserve"> </w:t>
      </w:r>
      <w:r w:rsidRPr="00633A23">
        <w:t>религиозного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Эта</w:t>
      </w:r>
      <w:r w:rsidRPr="00633A23">
        <w:rPr>
          <w:rFonts w:cs="Arial"/>
        </w:rPr>
        <w:t xml:space="preserve"> </w:t>
      </w:r>
      <w:r w:rsidRPr="00633A23">
        <w:t>область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одном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соблю</w:t>
      </w:r>
      <w:r w:rsidRPr="00633A23">
        <w:softHyphen/>
        <w:t>дать</w:t>
      </w:r>
      <w:r w:rsidRPr="00633A23">
        <w:rPr>
          <w:rFonts w:cs="Arial"/>
        </w:rPr>
        <w:t xml:space="preserve"> </w:t>
      </w:r>
      <w:r w:rsidRPr="00633A23">
        <w:t>внешние</w:t>
      </w:r>
      <w:r w:rsidRPr="00633A23">
        <w:rPr>
          <w:rFonts w:cs="Arial"/>
        </w:rPr>
        <w:t xml:space="preserve"> </w:t>
      </w:r>
      <w:r w:rsidRPr="00633A23">
        <w:t>предписания</w:t>
      </w:r>
      <w:r w:rsidRPr="00633A23">
        <w:rPr>
          <w:rFonts w:cs="Arial"/>
        </w:rPr>
        <w:t xml:space="preserve"> </w:t>
      </w:r>
      <w:r w:rsidRPr="00633A23">
        <w:t>церковной</w:t>
      </w:r>
      <w:r w:rsidRPr="00633A23">
        <w:rPr>
          <w:rFonts w:cs="Arial"/>
        </w:rPr>
        <w:t xml:space="preserve"> </w:t>
      </w:r>
      <w:r w:rsidRPr="00633A23">
        <w:t>религиозности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,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главнее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том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жить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>-</w:t>
      </w:r>
      <w:r w:rsidRPr="00633A23">
        <w:t>Божьи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Пред</w:t>
      </w:r>
      <w:r w:rsidRPr="00633A23">
        <w:rPr>
          <w:rFonts w:cs="Arial"/>
        </w:rPr>
        <w:t xml:space="preserve"> </w:t>
      </w:r>
      <w:r w:rsidRPr="00633A23">
        <w:t>нами</w:t>
      </w:r>
      <w:r w:rsidRPr="00633A23">
        <w:rPr>
          <w:rFonts w:cs="Arial"/>
        </w:rPr>
        <w:t xml:space="preserve"> </w:t>
      </w:r>
      <w:r w:rsidRPr="00633A23">
        <w:t>прошли</w:t>
      </w:r>
      <w:r w:rsidRPr="00633A23">
        <w:rPr>
          <w:rFonts w:cs="Arial"/>
        </w:rPr>
        <w:t xml:space="preserve"> </w:t>
      </w:r>
      <w:r w:rsidRPr="00633A23">
        <w:t>длинные</w:t>
      </w:r>
      <w:r w:rsidRPr="00633A23">
        <w:rPr>
          <w:rFonts w:cs="Arial"/>
        </w:rPr>
        <w:t xml:space="preserve"> </w:t>
      </w:r>
      <w:r w:rsidRPr="00633A23">
        <w:t>ряды</w:t>
      </w:r>
      <w:r w:rsidRPr="00633A23">
        <w:rPr>
          <w:rFonts w:cs="Arial"/>
        </w:rPr>
        <w:t xml:space="preserve"> </w:t>
      </w:r>
      <w:r w:rsidRPr="00633A23">
        <w:t>людей</w:t>
      </w:r>
      <w:r w:rsidRPr="00633A23">
        <w:rPr>
          <w:rFonts w:cs="Arial"/>
        </w:rPr>
        <w:t xml:space="preserve">, </w:t>
      </w:r>
      <w:r w:rsidRPr="00633A23">
        <w:t>вопло</w:t>
      </w:r>
      <w:r w:rsidRPr="00633A23">
        <w:softHyphen/>
        <w:t>тивших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 </w:t>
      </w:r>
      <w:r w:rsidRPr="00633A23">
        <w:t>заветы</w:t>
      </w:r>
      <w:r w:rsidRPr="00633A23">
        <w:rPr>
          <w:rFonts w:cs="Arial"/>
        </w:rPr>
        <w:t xml:space="preserve"> </w:t>
      </w:r>
      <w:r w:rsidRPr="00633A23">
        <w:t>Христовы</w:t>
      </w:r>
      <w:r w:rsidRPr="00633A23">
        <w:rPr>
          <w:rFonts w:cs="Arial"/>
        </w:rPr>
        <w:t xml:space="preserve">, </w:t>
      </w:r>
      <w:r w:rsidRPr="00633A23">
        <w:t>дове</w:t>
      </w:r>
      <w:r w:rsidRPr="00633A23">
        <w:t>р</w:t>
      </w:r>
      <w:r w:rsidRPr="00633A23">
        <w:t>шив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себе развитие</w:t>
      </w:r>
      <w:r w:rsidRPr="00633A23">
        <w:rPr>
          <w:rFonts w:cs="Arial"/>
        </w:rPr>
        <w:t xml:space="preserve"> </w:t>
      </w:r>
      <w:r w:rsidRPr="00633A23">
        <w:t>той</w:t>
      </w:r>
      <w:r w:rsidRPr="00633A23">
        <w:rPr>
          <w:rFonts w:cs="Arial"/>
        </w:rPr>
        <w:t xml:space="preserve"> </w:t>
      </w:r>
      <w:r w:rsidRPr="00633A23">
        <w:t>или</w:t>
      </w:r>
      <w:r w:rsidRPr="00633A23">
        <w:rPr>
          <w:rFonts w:cs="Arial"/>
        </w:rPr>
        <w:t xml:space="preserve"> </w:t>
      </w:r>
      <w:r w:rsidRPr="00633A23">
        <w:t>иной</w:t>
      </w:r>
      <w:r w:rsidRPr="00633A23">
        <w:rPr>
          <w:rFonts w:cs="Arial"/>
        </w:rPr>
        <w:t xml:space="preserve"> </w:t>
      </w:r>
      <w:r w:rsidRPr="00633A23">
        <w:t>добродетели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последнего</w:t>
      </w:r>
      <w:r w:rsidRPr="00633A23">
        <w:rPr>
          <w:rFonts w:cs="Arial"/>
        </w:rPr>
        <w:t xml:space="preserve"> </w:t>
      </w:r>
      <w:r w:rsidRPr="00633A23">
        <w:t>ее выражения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И</w:t>
      </w:r>
      <w:r w:rsidRPr="00633A23">
        <w:rPr>
          <w:rFonts w:cs="Arial"/>
        </w:rPr>
        <w:t xml:space="preserve"> </w:t>
      </w:r>
      <w:r w:rsidRPr="00633A23">
        <w:t>они</w:t>
      </w:r>
      <w:r w:rsidRPr="00633A23">
        <w:rPr>
          <w:rFonts w:cs="Arial"/>
        </w:rPr>
        <w:t xml:space="preserve"> </w:t>
      </w:r>
      <w:r w:rsidRPr="00633A23">
        <w:t>говорят</w:t>
      </w:r>
      <w:r w:rsidRPr="00633A23">
        <w:rPr>
          <w:rFonts w:cs="Arial"/>
        </w:rPr>
        <w:t xml:space="preserve"> </w:t>
      </w:r>
      <w:r w:rsidRPr="00633A23">
        <w:t>нам</w:t>
      </w:r>
      <w:r w:rsidRPr="00633A23">
        <w:rPr>
          <w:rFonts w:cs="Arial"/>
        </w:rPr>
        <w:t xml:space="preserve">: </w:t>
      </w:r>
      <w:r w:rsidRPr="00633A23">
        <w:t>«Смотрите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: </w:t>
      </w:r>
      <w:r w:rsidRPr="00633A23">
        <w:t>разве</w:t>
      </w:r>
      <w:r w:rsidRPr="00633A23">
        <w:rPr>
          <w:rFonts w:cs="Arial"/>
        </w:rPr>
        <w:t xml:space="preserve"> </w:t>
      </w:r>
      <w:r w:rsidRPr="00633A23">
        <w:t>трудно служить</w:t>
      </w:r>
      <w:r w:rsidRPr="00633A23">
        <w:rPr>
          <w:rFonts w:cs="Arial"/>
        </w:rPr>
        <w:t xml:space="preserve"> </w:t>
      </w:r>
      <w:r w:rsidRPr="00633A23">
        <w:t>Богу</w:t>
      </w:r>
      <w:r w:rsidRPr="00633A23">
        <w:rPr>
          <w:rFonts w:cs="Arial"/>
        </w:rPr>
        <w:t xml:space="preserve">!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начать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первое</w:t>
      </w:r>
      <w:r w:rsidRPr="00633A23">
        <w:rPr>
          <w:rFonts w:cs="Arial"/>
        </w:rPr>
        <w:t xml:space="preserve"> </w:t>
      </w:r>
      <w:r w:rsidRPr="00633A23">
        <w:t>усилие</w:t>
      </w:r>
      <w:r w:rsidRPr="00633A23">
        <w:rPr>
          <w:rFonts w:cs="Arial"/>
        </w:rPr>
        <w:t xml:space="preserve"> </w:t>
      </w:r>
      <w:r w:rsidRPr="00633A23">
        <w:t>сде</w:t>
      </w:r>
      <w:r w:rsidRPr="00633A23">
        <w:softHyphen/>
        <w:t>лает</w:t>
      </w:r>
      <w:r w:rsidRPr="00633A23">
        <w:rPr>
          <w:rFonts w:cs="Arial"/>
        </w:rPr>
        <w:t xml:space="preserve">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легким</w:t>
      </w:r>
      <w:r w:rsidRPr="00633A23">
        <w:rPr>
          <w:rFonts w:cs="Arial"/>
        </w:rPr>
        <w:t xml:space="preserve"> </w:t>
      </w:r>
      <w:r w:rsidRPr="00633A23">
        <w:t>второе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обаяние</w:t>
      </w:r>
      <w:r w:rsidRPr="00633A23">
        <w:rPr>
          <w:rFonts w:cs="Arial"/>
        </w:rPr>
        <w:t xml:space="preserve"> </w:t>
      </w:r>
      <w:r w:rsidRPr="00633A23">
        <w:t>мира</w:t>
      </w:r>
      <w:r w:rsidRPr="00633A23">
        <w:rPr>
          <w:rFonts w:cs="Arial"/>
        </w:rPr>
        <w:t xml:space="preserve"> </w:t>
      </w:r>
      <w:r w:rsidRPr="00633A23">
        <w:t>мерк</w:t>
      </w:r>
      <w:r w:rsidRPr="00633A23">
        <w:softHyphen/>
        <w:t>нет</w:t>
      </w:r>
      <w:r w:rsidRPr="00633A23">
        <w:rPr>
          <w:rFonts w:cs="Arial"/>
        </w:rPr>
        <w:t xml:space="preserve"> </w:t>
      </w:r>
      <w:r w:rsidRPr="00633A23">
        <w:t>для</w:t>
      </w:r>
      <w:r w:rsidRPr="00633A23">
        <w:rPr>
          <w:rFonts w:cs="Arial"/>
        </w:rPr>
        <w:t xml:space="preserve"> </w:t>
      </w:r>
      <w:r w:rsidRPr="00633A23">
        <w:t>того</w:t>
      </w:r>
      <w:r w:rsidRPr="00633A23">
        <w:rPr>
          <w:rFonts w:cs="Arial"/>
        </w:rPr>
        <w:t xml:space="preserve">, </w:t>
      </w:r>
      <w:r w:rsidRPr="00633A23">
        <w:t>кто</w:t>
      </w:r>
      <w:r w:rsidRPr="00633A23">
        <w:rPr>
          <w:rFonts w:cs="Arial"/>
        </w:rPr>
        <w:t xml:space="preserve"> </w:t>
      </w:r>
      <w:r w:rsidRPr="00633A23">
        <w:t>вкусил</w:t>
      </w:r>
      <w:r w:rsidRPr="00633A23">
        <w:rPr>
          <w:rFonts w:cs="Arial"/>
        </w:rPr>
        <w:t xml:space="preserve"> </w:t>
      </w:r>
      <w:r w:rsidRPr="00633A23">
        <w:t>сладости</w:t>
      </w:r>
      <w:r w:rsidRPr="00633A23">
        <w:rPr>
          <w:rFonts w:cs="Arial"/>
        </w:rPr>
        <w:t xml:space="preserve"> </w:t>
      </w:r>
      <w:r w:rsidRPr="00633A23">
        <w:t>христианской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 </w:t>
      </w:r>
      <w:r w:rsidRPr="00633A23">
        <w:t>этот</w:t>
      </w:r>
      <w:r w:rsidRPr="00633A23">
        <w:rPr>
          <w:rFonts w:cs="Arial"/>
        </w:rPr>
        <w:t xml:space="preserve"> </w:t>
      </w:r>
      <w:r w:rsidRPr="00633A23">
        <w:t>уходит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дальше</w:t>
      </w:r>
      <w:r w:rsidRPr="00633A23">
        <w:rPr>
          <w:rFonts w:cs="Arial"/>
        </w:rPr>
        <w:t xml:space="preserve">,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уширяю</w:t>
      </w:r>
      <w:r w:rsidRPr="00633A23">
        <w:softHyphen/>
        <w:t>щиеся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углу</w:t>
      </w:r>
      <w:r w:rsidRPr="00633A23">
        <w:t>б</w:t>
      </w:r>
      <w:r w:rsidRPr="00633A23">
        <w:t>ляющееся</w:t>
      </w:r>
      <w:r w:rsidRPr="00633A23">
        <w:rPr>
          <w:rFonts w:cs="Arial"/>
        </w:rPr>
        <w:t xml:space="preserve"> </w:t>
      </w:r>
      <w:r w:rsidRPr="00633A23">
        <w:t>счастье</w:t>
      </w:r>
      <w:r w:rsidRPr="00633A23">
        <w:rPr>
          <w:rFonts w:cs="Arial"/>
        </w:rPr>
        <w:t xml:space="preserve"> </w:t>
      </w:r>
      <w:r w:rsidRPr="00633A23">
        <w:t>духа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хотели мы</w:t>
      </w:r>
      <w:r w:rsidRPr="00633A23">
        <w:rPr>
          <w:rFonts w:cs="Arial"/>
        </w:rPr>
        <w:t xml:space="preserve">, </w:t>
      </w:r>
      <w:r w:rsidRPr="00633A23">
        <w:t>чтобы</w:t>
      </w:r>
      <w:r w:rsidRPr="00633A23">
        <w:rPr>
          <w:rFonts w:cs="Arial"/>
        </w:rPr>
        <w:t xml:space="preserve"> </w:t>
      </w:r>
      <w:r w:rsidRPr="00633A23">
        <w:t>вы</w:t>
      </w:r>
      <w:r w:rsidRPr="00633A23">
        <w:rPr>
          <w:rFonts w:cs="Arial"/>
        </w:rPr>
        <w:t xml:space="preserve"> </w:t>
      </w:r>
      <w:r w:rsidRPr="00633A23">
        <w:t>пошли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нами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тому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 </w:t>
      </w:r>
      <w:r w:rsidRPr="00633A23">
        <w:t>Христу</w:t>
      </w:r>
      <w:r w:rsidRPr="00633A23">
        <w:rPr>
          <w:rFonts w:cs="Arial"/>
        </w:rPr>
        <w:t xml:space="preserve">, </w:t>
      </w:r>
      <w:r w:rsidRPr="00633A23">
        <w:t>к тому</w:t>
      </w:r>
      <w:r w:rsidRPr="00633A23">
        <w:rPr>
          <w:rFonts w:cs="Arial"/>
        </w:rPr>
        <w:t xml:space="preserve"> </w:t>
      </w:r>
      <w:r w:rsidRPr="00633A23">
        <w:t>же</w:t>
      </w:r>
      <w:r w:rsidRPr="00633A23">
        <w:rPr>
          <w:rFonts w:cs="Arial"/>
        </w:rPr>
        <w:t xml:space="preserve">,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истекающему</w:t>
      </w:r>
      <w:r w:rsidRPr="00633A23">
        <w:rPr>
          <w:rFonts w:cs="Arial"/>
        </w:rPr>
        <w:t xml:space="preserve">, </w:t>
      </w:r>
      <w:r w:rsidRPr="00633A23">
        <w:t>счастью»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И</w:t>
      </w:r>
      <w:r w:rsidRPr="00633A23">
        <w:rPr>
          <w:rFonts w:cs="Arial"/>
        </w:rPr>
        <w:t xml:space="preserve">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книга</w:t>
      </w:r>
      <w:r w:rsidRPr="00633A23">
        <w:rPr>
          <w:rFonts w:cs="Arial"/>
        </w:rPr>
        <w:t xml:space="preserve"> </w:t>
      </w:r>
      <w:r w:rsidRPr="00633A23">
        <w:t>имела</w:t>
      </w:r>
      <w:r w:rsidRPr="00633A23">
        <w:rPr>
          <w:rFonts w:cs="Arial"/>
        </w:rPr>
        <w:t xml:space="preserve"> </w:t>
      </w:r>
      <w:r w:rsidRPr="00633A23">
        <w:t>главною</w:t>
      </w:r>
      <w:r w:rsidRPr="00633A23">
        <w:rPr>
          <w:rFonts w:cs="Arial"/>
        </w:rPr>
        <w:t xml:space="preserve"> </w:t>
      </w:r>
      <w:r w:rsidRPr="00633A23">
        <w:t>целью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возбудить</w:t>
      </w:r>
      <w:r w:rsidRPr="00633A23">
        <w:rPr>
          <w:rFonts w:cs="Arial"/>
        </w:rPr>
        <w:t xml:space="preserve"> </w:t>
      </w:r>
      <w:r w:rsidRPr="00633A23">
        <w:t>в людях</w:t>
      </w:r>
      <w:r w:rsidRPr="00633A23">
        <w:rPr>
          <w:rFonts w:cs="Arial"/>
        </w:rPr>
        <w:t xml:space="preserve"> </w:t>
      </w:r>
      <w:r w:rsidRPr="00633A23">
        <w:t>бодрость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надежды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Христианство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берется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сделать</w:t>
      </w:r>
      <w:r w:rsidRPr="00633A23">
        <w:rPr>
          <w:rFonts w:cs="Arial"/>
        </w:rPr>
        <w:t xml:space="preserve"> </w:t>
      </w:r>
      <w:r w:rsidRPr="00633A23">
        <w:t>рай</w:t>
      </w:r>
      <w:r w:rsidRPr="00633A23">
        <w:rPr>
          <w:rFonts w:cs="Arial"/>
        </w:rPr>
        <w:t xml:space="preserve">, </w:t>
      </w:r>
      <w:r w:rsidRPr="00633A23">
        <w:t>но оно</w:t>
      </w:r>
      <w:r w:rsidRPr="00633A23">
        <w:rPr>
          <w:rFonts w:cs="Arial"/>
        </w:rPr>
        <w:t xml:space="preserve"> </w:t>
      </w:r>
      <w:r w:rsidRPr="00633A23">
        <w:t>дает</w:t>
      </w:r>
      <w:r w:rsidRPr="00633A23">
        <w:rPr>
          <w:rFonts w:cs="Arial"/>
        </w:rPr>
        <w:t xml:space="preserve"> </w:t>
      </w:r>
      <w:r w:rsidRPr="00633A23">
        <w:t>такие</w:t>
      </w:r>
      <w:r w:rsidRPr="00633A23">
        <w:rPr>
          <w:rFonts w:cs="Arial"/>
        </w:rPr>
        <w:t xml:space="preserve"> </w:t>
      </w:r>
      <w:r w:rsidRPr="00633A23">
        <w:t>обещания</w:t>
      </w:r>
      <w:r w:rsidRPr="00633A23">
        <w:rPr>
          <w:rFonts w:cs="Arial"/>
        </w:rPr>
        <w:t xml:space="preserve">, </w:t>
      </w:r>
      <w:r w:rsidRPr="00633A23">
        <w:t>исполни</w:t>
      </w:r>
      <w:r w:rsidRPr="00633A23">
        <w:t>в</w:t>
      </w:r>
      <w:r w:rsidRPr="00633A23">
        <w:t>шиеся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многих людях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ними</w:t>
      </w:r>
      <w:r w:rsidRPr="00633A23">
        <w:rPr>
          <w:rFonts w:cs="Arial"/>
        </w:rPr>
        <w:t xml:space="preserve"> </w:t>
      </w:r>
      <w:r w:rsidRPr="00633A23">
        <w:t>легко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земном</w:t>
      </w:r>
      <w:r w:rsidRPr="00633A23">
        <w:rPr>
          <w:rFonts w:cs="Arial"/>
        </w:rPr>
        <w:t xml:space="preserve"> </w:t>
      </w:r>
      <w:r w:rsidRPr="00633A23">
        <w:t>аде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Пусть</w:t>
      </w:r>
      <w:r w:rsidRPr="00633A23">
        <w:rPr>
          <w:rFonts w:cs="Arial"/>
        </w:rPr>
        <w:t xml:space="preserve"> </w:t>
      </w:r>
      <w:r w:rsidRPr="00633A23">
        <w:t>благословляет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тот</w:t>
      </w:r>
      <w:r w:rsidRPr="00633A23">
        <w:rPr>
          <w:rFonts w:cs="Arial"/>
        </w:rPr>
        <w:t xml:space="preserve">, </w:t>
      </w:r>
      <w:r w:rsidRPr="00633A23">
        <w:t>кого</w:t>
      </w:r>
      <w:r w:rsidRPr="00633A23">
        <w:rPr>
          <w:rFonts w:cs="Arial"/>
        </w:rPr>
        <w:t xml:space="preserve"> </w:t>
      </w:r>
      <w:r w:rsidRPr="00633A23">
        <w:t>Бог</w:t>
      </w:r>
      <w:r w:rsidRPr="00633A23">
        <w:rPr>
          <w:rFonts w:cs="Arial"/>
        </w:rPr>
        <w:t xml:space="preserve"> </w:t>
      </w:r>
      <w:r w:rsidRPr="00633A23">
        <w:t>взыскал</w:t>
      </w:r>
      <w:r w:rsidRPr="00633A23">
        <w:rPr>
          <w:rFonts w:cs="Arial"/>
        </w:rPr>
        <w:t xml:space="preserve"> </w:t>
      </w:r>
      <w:r w:rsidRPr="00633A23">
        <w:t>и мирским</w:t>
      </w:r>
      <w:r w:rsidRPr="00633A23">
        <w:rPr>
          <w:rFonts w:cs="Arial"/>
        </w:rPr>
        <w:t xml:space="preserve"> </w:t>
      </w:r>
      <w:r w:rsidRPr="00633A23">
        <w:t>счастьем</w:t>
      </w:r>
      <w:r w:rsidRPr="00633A23">
        <w:rPr>
          <w:rFonts w:cs="Arial"/>
        </w:rPr>
        <w:t xml:space="preserve">. </w:t>
      </w:r>
      <w:r w:rsidRPr="00633A23">
        <w:t>Но</w:t>
      </w:r>
      <w:r w:rsidRPr="00633A23">
        <w:rPr>
          <w:rFonts w:cs="Arial"/>
        </w:rPr>
        <w:t xml:space="preserve">, </w:t>
      </w:r>
      <w:r w:rsidRPr="00633A23">
        <w:t>рядом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ник</w:t>
      </w:r>
      <w:r w:rsidRPr="00633A23">
        <w:t>и</w:t>
      </w:r>
      <w:r w:rsidRPr="00633A23">
        <w:t>тинским</w:t>
      </w:r>
      <w:r w:rsidRPr="00633A23">
        <w:rPr>
          <w:rFonts w:cs="Arial"/>
        </w:rPr>
        <w:t xml:space="preserve"> </w:t>
      </w:r>
      <w:r w:rsidRPr="00633A23">
        <w:t>«дедом»</w:t>
      </w:r>
      <w:r w:rsidRPr="00633A23">
        <w:rPr>
          <w:rFonts w:cs="Arial"/>
        </w:rPr>
        <w:t xml:space="preserve">, </w:t>
      </w:r>
      <w:r w:rsidRPr="00633A23">
        <w:t>который</w:t>
      </w:r>
    </w:p>
    <w:p w:rsidR="00A62BF1" w:rsidRPr="00633A23" w:rsidRDefault="00A62BF1" w:rsidP="00A62BF1">
      <w:r w:rsidRPr="00633A23">
        <w:t>За</w:t>
      </w:r>
      <w:r w:rsidRPr="00633A23">
        <w:rPr>
          <w:rFonts w:cs="Arial"/>
        </w:rPr>
        <w:t xml:space="preserve"> </w:t>
      </w:r>
      <w:r w:rsidRPr="00633A23">
        <w:t>скорби</w:t>
      </w:r>
      <w:r w:rsidRPr="00633A23">
        <w:rPr>
          <w:rFonts w:cs="Arial"/>
        </w:rPr>
        <w:t xml:space="preserve"> </w:t>
      </w:r>
      <w:r w:rsidRPr="00633A23">
        <w:t>славит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, </w:t>
      </w:r>
      <w:r w:rsidRPr="00633A23">
        <w:t>Божие</w:t>
      </w:r>
      <w:r w:rsidRPr="00633A23">
        <w:rPr>
          <w:rFonts w:cs="Arial"/>
        </w:rPr>
        <w:t xml:space="preserve"> </w:t>
      </w:r>
      <w:r w:rsidRPr="00633A23">
        <w:t>дитя</w:t>
      </w:r>
      <w:r w:rsidRPr="00633A23">
        <w:rPr>
          <w:rFonts w:cs="Arial"/>
        </w:rPr>
        <w:t xml:space="preserve"> </w:t>
      </w:r>
      <w:r w:rsidRPr="00633A23">
        <w:t>— пусть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горе</w:t>
      </w:r>
      <w:r w:rsidRPr="00633A23">
        <w:rPr>
          <w:rFonts w:cs="Arial"/>
        </w:rPr>
        <w:t xml:space="preserve"> </w:t>
      </w:r>
      <w:r w:rsidRPr="00633A23">
        <w:t>благодарят</w:t>
      </w:r>
      <w:r w:rsidRPr="00633A23">
        <w:rPr>
          <w:rFonts w:cs="Arial"/>
        </w:rPr>
        <w:t xml:space="preserve"> </w:t>
      </w:r>
      <w:r w:rsidRPr="00633A23">
        <w:t>Бога</w:t>
      </w:r>
      <w:r w:rsidRPr="00633A23">
        <w:rPr>
          <w:rFonts w:cs="Arial"/>
        </w:rPr>
        <w:t xml:space="preserve"> </w:t>
      </w:r>
      <w:r w:rsidRPr="00633A23">
        <w:t>те</w:t>
      </w:r>
      <w:r w:rsidRPr="00633A23">
        <w:rPr>
          <w:rFonts w:cs="Arial"/>
        </w:rPr>
        <w:t xml:space="preserve">, </w:t>
      </w:r>
      <w:r w:rsidRPr="00633A23">
        <w:t>кого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исп</w:t>
      </w:r>
      <w:r w:rsidRPr="00633A23">
        <w:t>ы</w:t>
      </w:r>
      <w:r w:rsidRPr="00633A23">
        <w:t>тыва</w:t>
      </w:r>
      <w:r w:rsidRPr="00633A23">
        <w:softHyphen/>
        <w:t>ет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lastRenderedPageBreak/>
        <w:t>Что</w:t>
      </w:r>
      <w:r w:rsidRPr="00633A23">
        <w:rPr>
          <w:rFonts w:cs="Arial"/>
        </w:rPr>
        <w:t xml:space="preserve"> </w:t>
      </w:r>
      <w:r w:rsidRPr="00633A23">
        <w:t>горе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мука</w:t>
      </w:r>
      <w:r w:rsidRPr="00633A23">
        <w:rPr>
          <w:rFonts w:cs="Arial"/>
        </w:rPr>
        <w:t xml:space="preserve">,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лишения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все</w:t>
      </w:r>
      <w:r w:rsidRPr="00633A23">
        <w:rPr>
          <w:rFonts w:cs="Arial"/>
        </w:rPr>
        <w:t xml:space="preserve"> </w:t>
      </w:r>
      <w:r w:rsidRPr="00633A23">
        <w:t>должно быть</w:t>
      </w:r>
      <w:r w:rsidRPr="00633A23">
        <w:rPr>
          <w:rFonts w:cs="Arial"/>
        </w:rPr>
        <w:t xml:space="preserve"> </w:t>
      </w:r>
      <w:r w:rsidRPr="00633A23">
        <w:t>залито</w:t>
      </w:r>
      <w:r w:rsidRPr="00633A23">
        <w:rPr>
          <w:rFonts w:cs="Arial"/>
        </w:rPr>
        <w:t xml:space="preserve"> </w:t>
      </w:r>
      <w:r w:rsidRPr="00633A23">
        <w:t>невыразимою</w:t>
      </w:r>
      <w:r w:rsidRPr="00633A23">
        <w:rPr>
          <w:rFonts w:cs="Arial"/>
        </w:rPr>
        <w:t xml:space="preserve"> </w:t>
      </w:r>
      <w:r w:rsidRPr="00633A23">
        <w:t>радостью</w:t>
      </w:r>
      <w:r w:rsidRPr="00633A23">
        <w:rPr>
          <w:rFonts w:cs="Arial"/>
        </w:rPr>
        <w:t xml:space="preserve"> </w:t>
      </w:r>
      <w:r w:rsidRPr="00633A23">
        <w:t>будущего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>!</w:t>
      </w:r>
    </w:p>
    <w:p w:rsidR="00A62BF1" w:rsidRPr="00633A23" w:rsidRDefault="00A62BF1" w:rsidP="00A62BF1">
      <w:r w:rsidRPr="00633A23">
        <w:t>Не</w:t>
      </w:r>
      <w:r w:rsidRPr="00633A23">
        <w:rPr>
          <w:rFonts w:cs="Arial"/>
        </w:rPr>
        <w:t xml:space="preserve"> </w:t>
      </w:r>
      <w:r w:rsidRPr="00633A23">
        <w:t>смотрите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землю</w:t>
      </w:r>
      <w:r w:rsidRPr="00633A23">
        <w:rPr>
          <w:rFonts w:cs="Arial"/>
        </w:rPr>
        <w:t xml:space="preserve">,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высчитывайте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она колет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обижает</w:t>
      </w:r>
      <w:r w:rsidRPr="00633A23">
        <w:rPr>
          <w:rFonts w:cs="Arial"/>
        </w:rPr>
        <w:t xml:space="preserve"> </w:t>
      </w:r>
      <w:r w:rsidRPr="00633A23">
        <w:t>вас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Смотрите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небо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Там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родина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вечное</w:t>
      </w:r>
      <w:r w:rsidRPr="00633A23">
        <w:rPr>
          <w:rFonts w:cs="Arial"/>
        </w:rPr>
        <w:t xml:space="preserve"> </w:t>
      </w:r>
      <w:r w:rsidRPr="00633A23">
        <w:t>жилище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Там</w:t>
      </w:r>
      <w:r w:rsidRPr="00633A23">
        <w:rPr>
          <w:rFonts w:cs="Arial"/>
        </w:rPr>
        <w:t xml:space="preserve"> </w:t>
      </w:r>
      <w:r w:rsidRPr="00633A23">
        <w:t>исполнение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мечтали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что</w:t>
      </w:r>
      <w:r w:rsidRPr="00633A23">
        <w:rPr>
          <w:rFonts w:cs="Arial"/>
        </w:rPr>
        <w:t xml:space="preserve"> </w:t>
      </w:r>
      <w:r w:rsidRPr="00633A23">
        <w:t>выше всякой</w:t>
      </w:r>
      <w:r w:rsidRPr="00633A23">
        <w:rPr>
          <w:rFonts w:cs="Arial"/>
        </w:rPr>
        <w:t xml:space="preserve"> </w:t>
      </w:r>
      <w:r w:rsidRPr="00633A23">
        <w:t>мечты</w:t>
      </w:r>
      <w:r w:rsidRPr="00633A23">
        <w:rPr>
          <w:rFonts w:cs="Arial"/>
        </w:rPr>
        <w:t>.</w:t>
      </w:r>
    </w:p>
    <w:p w:rsidR="00A62BF1" w:rsidRDefault="00A62BF1" w:rsidP="00A62BF1">
      <w:pPr>
        <w:rPr>
          <w:rFonts w:cs="Arial"/>
        </w:rPr>
      </w:pPr>
      <w:r w:rsidRPr="00633A23">
        <w:t>Там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искупивший</w:t>
      </w:r>
      <w:r w:rsidRPr="00633A23">
        <w:rPr>
          <w:rFonts w:cs="Arial"/>
        </w:rPr>
        <w:t xml:space="preserve"> </w:t>
      </w:r>
      <w:r w:rsidRPr="00633A23">
        <w:t>нас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побеждающий</w:t>
      </w:r>
      <w:r w:rsidRPr="00633A23">
        <w:rPr>
          <w:rFonts w:cs="Arial"/>
        </w:rPr>
        <w:t xml:space="preserve"> </w:t>
      </w:r>
      <w:r w:rsidRPr="00633A23">
        <w:t>Христос</w:t>
      </w:r>
      <w:r w:rsidRPr="00633A23">
        <w:rPr>
          <w:rFonts w:cs="Arial"/>
        </w:rPr>
        <w:t>!</w:t>
      </w:r>
    </w:p>
    <w:p w:rsidR="00A62BF1" w:rsidRPr="00633A23" w:rsidRDefault="00A62BF1" w:rsidP="00A62BF1"/>
    <w:p w:rsidR="00A62BF1" w:rsidRPr="00633A23" w:rsidRDefault="00A62BF1" w:rsidP="00A62BF1">
      <w:pPr>
        <w:jc w:val="right"/>
      </w:pPr>
      <w:r w:rsidRPr="00633A23">
        <w:t>Е</w:t>
      </w:r>
      <w:r w:rsidRPr="00633A23">
        <w:rPr>
          <w:rFonts w:cs="Arial"/>
        </w:rPr>
        <w:t xml:space="preserve">. </w:t>
      </w:r>
      <w:r w:rsidRPr="00633A23">
        <w:t>Поселянин</w:t>
      </w:r>
    </w:p>
    <w:p w:rsidR="00A62BF1" w:rsidRPr="00633A23" w:rsidRDefault="00A62BF1" w:rsidP="00A62BF1">
      <w:pPr>
        <w:sectPr w:rsidR="00A62BF1" w:rsidRPr="00633A23" w:rsidSect="00EB0F88">
          <w:pgSz w:w="11907" w:h="16839" w:code="9"/>
          <w:pgMar w:top="851" w:right="850" w:bottom="851" w:left="1134" w:header="720" w:footer="720" w:gutter="0"/>
          <w:cols w:space="720"/>
          <w:noEndnote/>
        </w:sectPr>
      </w:pPr>
    </w:p>
    <w:p w:rsidR="005C23A5" w:rsidRDefault="00A62BF1" w:rsidP="00A62BF1">
      <w:pPr>
        <w:pStyle w:val="3"/>
      </w:pPr>
      <w:bookmarkStart w:id="26" w:name="_МУЧЕНИК_ЕВГЕНИЙ_—"/>
      <w:bookmarkEnd w:id="26"/>
      <w:r w:rsidRPr="00633A23">
        <w:lastRenderedPageBreak/>
        <w:t>МУЧЕНИК ЕВГЕНИЙ — РУССКИЙ ДУХОВНЫЙ ПИСАТЕЛЬ ЕВГЕНИЙ НИКОЛАЕВИЧ ПОГОЖЕ</w:t>
      </w:r>
      <w:r>
        <w:t>В</w:t>
      </w:r>
      <w:r w:rsidRPr="00633A23">
        <w:t xml:space="preserve"> (Е. ПОСЕЛЯНИН)</w:t>
      </w:r>
    </w:p>
    <w:p w:rsidR="00A62BF1" w:rsidRDefault="005C23A5" w:rsidP="005C23A5">
      <w:pPr>
        <w:pStyle w:val="5"/>
      </w:pPr>
      <w:r w:rsidRPr="00633A23">
        <w:t>Биографический</w:t>
      </w:r>
      <w:r w:rsidRPr="00633A23">
        <w:rPr>
          <w:rFonts w:cs="Arial"/>
        </w:rPr>
        <w:t xml:space="preserve"> </w:t>
      </w:r>
      <w:r w:rsidRPr="00633A23">
        <w:t>очерк</w:t>
      </w:r>
    </w:p>
    <w:p w:rsidR="005C23A5" w:rsidRPr="005C23A5" w:rsidRDefault="005C23A5" w:rsidP="005C23A5"/>
    <w:p w:rsidR="00A62BF1" w:rsidRPr="00633A23" w:rsidRDefault="00A62BF1" w:rsidP="00A62BF1">
      <w:r w:rsidRPr="00633A23">
        <w:t>Его</w:t>
      </w:r>
      <w:r w:rsidRPr="00633A23">
        <w:rPr>
          <w:rFonts w:cs="Arial"/>
        </w:rPr>
        <w:t xml:space="preserve"> </w:t>
      </w:r>
      <w:r w:rsidRPr="00633A23">
        <w:t>расстреляли</w:t>
      </w:r>
      <w:r w:rsidRPr="00633A23">
        <w:rPr>
          <w:rFonts w:cs="Arial"/>
        </w:rPr>
        <w:t xml:space="preserve"> 13 </w:t>
      </w:r>
      <w:r w:rsidRPr="00633A23">
        <w:t>февраля</w:t>
      </w:r>
      <w:r w:rsidRPr="00633A23">
        <w:rPr>
          <w:rFonts w:cs="Arial"/>
        </w:rPr>
        <w:t xml:space="preserve"> 1931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дня до</w:t>
      </w:r>
      <w:r w:rsidRPr="00633A23">
        <w:rPr>
          <w:rFonts w:cs="Arial"/>
        </w:rPr>
        <w:t xml:space="preserve"> </w:t>
      </w:r>
      <w:r w:rsidRPr="00633A23">
        <w:t>праздника</w:t>
      </w:r>
      <w:r w:rsidRPr="00633A23">
        <w:rPr>
          <w:rFonts w:cs="Arial"/>
        </w:rPr>
        <w:t xml:space="preserve"> </w:t>
      </w:r>
      <w:r w:rsidRPr="00633A23">
        <w:t>Сретения</w:t>
      </w:r>
      <w:r w:rsidRPr="00633A23">
        <w:rPr>
          <w:rFonts w:cs="Arial"/>
        </w:rPr>
        <w:t xml:space="preserve"> </w:t>
      </w:r>
      <w:r w:rsidRPr="00633A23">
        <w:t>Господня</w:t>
      </w:r>
      <w:r w:rsidRPr="00633A23">
        <w:rPr>
          <w:rFonts w:cs="Arial"/>
        </w:rPr>
        <w:t xml:space="preserve">. </w:t>
      </w:r>
      <w:r w:rsidRPr="00633A23">
        <w:t>Ра</w:t>
      </w:r>
      <w:r w:rsidRPr="00633A23">
        <w:t>с</w:t>
      </w:r>
      <w:r w:rsidRPr="00633A23">
        <w:t>стреляли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softHyphen/>
        <w:t>вале</w:t>
      </w:r>
      <w:r w:rsidRPr="00633A23">
        <w:rPr>
          <w:rFonts w:cs="Arial"/>
        </w:rPr>
        <w:t xml:space="preserve"> </w:t>
      </w:r>
      <w:r w:rsidRPr="00633A23">
        <w:t>тюрьмы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Шпалерной</w:t>
      </w:r>
      <w:r w:rsidRPr="00633A23">
        <w:rPr>
          <w:rFonts w:cs="Arial"/>
        </w:rPr>
        <w:t xml:space="preserve"> </w:t>
      </w:r>
      <w:r w:rsidRPr="00633A23">
        <w:t>улице</w:t>
      </w:r>
      <w:r w:rsidRPr="00633A23">
        <w:rPr>
          <w:rFonts w:cs="Arial"/>
        </w:rPr>
        <w:t xml:space="preserve">, </w:t>
      </w:r>
      <w:r w:rsidRPr="00633A23">
        <w:t>неподалеку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softHyphen/>
        <w:t>ма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Моховой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жил</w:t>
      </w:r>
      <w:r w:rsidRPr="00633A23">
        <w:rPr>
          <w:rFonts w:cs="Arial"/>
        </w:rPr>
        <w:t xml:space="preserve">, </w:t>
      </w:r>
      <w:r w:rsidRPr="00633A23">
        <w:t>близ</w:t>
      </w:r>
      <w:r w:rsidRPr="00633A23">
        <w:rPr>
          <w:rFonts w:cs="Arial"/>
        </w:rPr>
        <w:t xml:space="preserve"> </w:t>
      </w:r>
      <w:r w:rsidRPr="00633A23">
        <w:t>Преображенского собора</w:t>
      </w:r>
      <w:r w:rsidRPr="00633A23">
        <w:rPr>
          <w:rFonts w:cs="Arial"/>
        </w:rPr>
        <w:t xml:space="preserve">, </w:t>
      </w:r>
      <w:r w:rsidRPr="00633A23">
        <w:t>прихожанином</w:t>
      </w:r>
      <w:r w:rsidRPr="00633A23">
        <w:rPr>
          <w:rFonts w:cs="Arial"/>
        </w:rPr>
        <w:t xml:space="preserve"> </w:t>
      </w:r>
      <w:r w:rsidRPr="00633A23">
        <w:t>которого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делу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кото</w:t>
      </w:r>
      <w:r w:rsidRPr="00633A23">
        <w:softHyphen/>
        <w:t>ром</w:t>
      </w:r>
      <w:r w:rsidRPr="00633A23">
        <w:rPr>
          <w:rFonts w:cs="Arial"/>
        </w:rPr>
        <w:t xml:space="preserve"> </w:t>
      </w:r>
      <w:r w:rsidRPr="00633A23">
        <w:t>получил</w:t>
      </w:r>
      <w:r w:rsidRPr="00633A23">
        <w:rPr>
          <w:rFonts w:cs="Arial"/>
        </w:rPr>
        <w:t xml:space="preserve"> </w:t>
      </w:r>
      <w:r w:rsidRPr="00633A23">
        <w:t>смертный</w:t>
      </w:r>
      <w:r w:rsidRPr="00633A23">
        <w:rPr>
          <w:rFonts w:cs="Arial"/>
        </w:rPr>
        <w:t xml:space="preserve"> </w:t>
      </w:r>
      <w:r w:rsidRPr="00633A23">
        <w:t>приговор</w:t>
      </w:r>
      <w:r w:rsidRPr="00633A23">
        <w:rPr>
          <w:rFonts w:cs="Arial"/>
        </w:rPr>
        <w:t xml:space="preserve">.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мученически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softHyphen/>
        <w:t>кончилась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 </w:t>
      </w:r>
      <w:r w:rsidRPr="00633A23">
        <w:t>Евгения</w:t>
      </w:r>
      <w:r w:rsidRPr="00633A23">
        <w:rPr>
          <w:rFonts w:cs="Arial"/>
        </w:rPr>
        <w:t xml:space="preserve"> </w:t>
      </w:r>
      <w:r w:rsidRPr="00633A23">
        <w:t>Николаевича</w:t>
      </w:r>
      <w:r w:rsidRPr="00633A23">
        <w:rPr>
          <w:rFonts w:cs="Arial"/>
        </w:rPr>
        <w:t xml:space="preserve"> </w:t>
      </w:r>
      <w:r w:rsidRPr="00633A23">
        <w:t>Погожева</w:t>
      </w:r>
      <w:r w:rsidRPr="00633A23">
        <w:rPr>
          <w:rFonts w:cs="Arial"/>
        </w:rPr>
        <w:t xml:space="preserve">, </w:t>
      </w:r>
      <w:r w:rsidRPr="00633A23">
        <w:t>ко</w:t>
      </w:r>
      <w:r w:rsidRPr="00633A23">
        <w:softHyphen/>
        <w:t>торого</w:t>
      </w:r>
      <w:r w:rsidRPr="00633A23">
        <w:rPr>
          <w:rFonts w:cs="Arial"/>
        </w:rPr>
        <w:t xml:space="preserve"> </w:t>
      </w:r>
      <w:r w:rsidRPr="00633A23">
        <w:t>под</w:t>
      </w:r>
      <w:r w:rsidRPr="00633A23">
        <w:rPr>
          <w:rFonts w:cs="Arial"/>
        </w:rPr>
        <w:t xml:space="preserve"> </w:t>
      </w:r>
      <w:r w:rsidRPr="00633A23">
        <w:t>псевдонимом</w:t>
      </w:r>
      <w:r w:rsidRPr="00633A23">
        <w:rPr>
          <w:rFonts w:cs="Arial"/>
        </w:rPr>
        <w:t xml:space="preserve"> </w:t>
      </w:r>
      <w:r w:rsidRPr="00633A23">
        <w:t>«Е</w:t>
      </w:r>
      <w:r w:rsidRPr="00633A23">
        <w:rPr>
          <w:rFonts w:cs="Arial"/>
        </w:rPr>
        <w:t xml:space="preserve">. </w:t>
      </w:r>
      <w:r w:rsidRPr="00633A23">
        <w:t>Поселянин»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Октябрь</w:t>
      </w:r>
      <w:r w:rsidRPr="00633A23">
        <w:softHyphen/>
        <w:t>ского</w:t>
      </w:r>
      <w:r w:rsidRPr="00633A23">
        <w:rPr>
          <w:rFonts w:cs="Arial"/>
        </w:rPr>
        <w:t xml:space="preserve"> </w:t>
      </w:r>
      <w:r w:rsidRPr="00633A23">
        <w:t>переворота</w:t>
      </w:r>
      <w:r w:rsidRPr="00633A23">
        <w:rPr>
          <w:rFonts w:cs="Arial"/>
        </w:rPr>
        <w:t xml:space="preserve"> </w:t>
      </w:r>
      <w:r w:rsidRPr="00633A23">
        <w:t>знала</w:t>
      </w:r>
      <w:r w:rsidRPr="00633A23">
        <w:rPr>
          <w:rFonts w:cs="Arial"/>
        </w:rPr>
        <w:t xml:space="preserve"> </w:t>
      </w:r>
      <w:r w:rsidRPr="00633A23">
        <w:t>вся</w:t>
      </w:r>
      <w:r w:rsidRPr="00633A23">
        <w:rPr>
          <w:rFonts w:cs="Arial"/>
        </w:rPr>
        <w:t xml:space="preserve"> </w:t>
      </w:r>
      <w:r w:rsidRPr="00633A23">
        <w:t>православная</w:t>
      </w:r>
      <w:r w:rsidRPr="00633A23">
        <w:rPr>
          <w:rFonts w:cs="Arial"/>
        </w:rPr>
        <w:t xml:space="preserve"> </w:t>
      </w:r>
      <w:r w:rsidRPr="00633A23">
        <w:t>Россия</w:t>
      </w:r>
      <w:r w:rsidRPr="00633A23">
        <w:rPr>
          <w:rFonts w:cs="Arial"/>
        </w:rPr>
        <w:t xml:space="preserve">, </w:t>
      </w:r>
      <w:r w:rsidRPr="00633A23">
        <w:t>ибо его</w:t>
      </w:r>
      <w:r w:rsidRPr="00633A23">
        <w:rPr>
          <w:rFonts w:cs="Arial"/>
        </w:rPr>
        <w:t xml:space="preserve"> </w:t>
      </w:r>
      <w:r w:rsidRPr="00633A23">
        <w:t>книги</w:t>
      </w:r>
      <w:r w:rsidRPr="00633A23">
        <w:rPr>
          <w:rFonts w:cs="Arial"/>
        </w:rPr>
        <w:t xml:space="preserve"> </w:t>
      </w:r>
      <w:r w:rsidRPr="00633A23">
        <w:t>выходили</w:t>
      </w:r>
      <w:r w:rsidRPr="00633A23">
        <w:rPr>
          <w:rFonts w:cs="Arial"/>
        </w:rPr>
        <w:t xml:space="preserve"> </w:t>
      </w:r>
      <w:r w:rsidRPr="00633A23">
        <w:t>огромными</w:t>
      </w:r>
      <w:r w:rsidRPr="00633A23">
        <w:rPr>
          <w:rFonts w:cs="Arial"/>
        </w:rPr>
        <w:t xml:space="preserve"> </w:t>
      </w:r>
      <w:r w:rsidRPr="00633A23">
        <w:t>тиражами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Писать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публиковаться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начал</w:t>
      </w:r>
      <w:r w:rsidRPr="00633A23">
        <w:rPr>
          <w:rFonts w:cs="Arial"/>
        </w:rPr>
        <w:t xml:space="preserve"> </w:t>
      </w:r>
      <w:r w:rsidRPr="00633A23">
        <w:t>еще</w:t>
      </w:r>
      <w:r w:rsidRPr="00633A23">
        <w:rPr>
          <w:rFonts w:cs="Arial"/>
        </w:rPr>
        <w:t xml:space="preserve"> </w:t>
      </w:r>
      <w:r w:rsidRPr="00633A23">
        <w:t>будучи</w:t>
      </w:r>
      <w:r w:rsidRPr="00633A23">
        <w:rPr>
          <w:rFonts w:cs="Arial"/>
        </w:rPr>
        <w:t xml:space="preserve"> </w:t>
      </w:r>
      <w:r w:rsidRPr="00633A23">
        <w:t>сту</w:t>
      </w:r>
      <w:r w:rsidRPr="00633A23">
        <w:softHyphen/>
        <w:t>дентом</w:t>
      </w:r>
      <w:r w:rsidRPr="00633A23">
        <w:rPr>
          <w:rFonts w:cs="Arial"/>
        </w:rPr>
        <w:t xml:space="preserve"> </w:t>
      </w:r>
      <w:r w:rsidRPr="00633A23">
        <w:t>юридического</w:t>
      </w:r>
      <w:r w:rsidRPr="00633A23">
        <w:rPr>
          <w:rFonts w:cs="Arial"/>
        </w:rPr>
        <w:t xml:space="preserve"> </w:t>
      </w:r>
      <w:r w:rsidRPr="00633A23">
        <w:t>факультета</w:t>
      </w:r>
      <w:r w:rsidRPr="00633A23">
        <w:rPr>
          <w:rFonts w:cs="Arial"/>
        </w:rPr>
        <w:t xml:space="preserve"> </w:t>
      </w:r>
      <w:r w:rsidRPr="00633A23">
        <w:t>Мо</w:t>
      </w:r>
      <w:r w:rsidRPr="00633A23">
        <w:t>с</w:t>
      </w:r>
      <w:r w:rsidRPr="00633A23">
        <w:t>ковского</w:t>
      </w:r>
      <w:r w:rsidRPr="00633A23">
        <w:rPr>
          <w:rFonts w:cs="Arial"/>
        </w:rPr>
        <w:t xml:space="preserve"> </w:t>
      </w:r>
      <w:r w:rsidRPr="00633A23">
        <w:t>уни</w:t>
      </w:r>
      <w:r w:rsidRPr="00633A23">
        <w:softHyphen/>
        <w:t>верситета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закончил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1892 </w:t>
      </w:r>
      <w:r w:rsidRPr="00633A23">
        <w:t>году</w:t>
      </w:r>
      <w:r w:rsidRPr="00633A23">
        <w:rPr>
          <w:rFonts w:cs="Arial"/>
        </w:rPr>
        <w:t xml:space="preserve">. </w:t>
      </w:r>
      <w:r w:rsidRPr="00633A23">
        <w:t xml:space="preserve">Летом </w:t>
      </w:r>
      <w:r w:rsidRPr="00633A23">
        <w:rPr>
          <w:rFonts w:cs="Arial"/>
        </w:rPr>
        <w:t xml:space="preserve">1888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Погожев</w:t>
      </w:r>
      <w:r w:rsidRPr="00633A23">
        <w:rPr>
          <w:rFonts w:cs="Arial"/>
        </w:rPr>
        <w:t xml:space="preserve"> </w:t>
      </w:r>
      <w:r w:rsidRPr="00633A23">
        <w:t>побывал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t>п</w:t>
      </w:r>
      <w:r w:rsidRPr="00633A23">
        <w:t>тиной</w:t>
      </w:r>
      <w:r w:rsidRPr="00633A23">
        <w:rPr>
          <w:rFonts w:cs="Arial"/>
        </w:rPr>
        <w:t xml:space="preserve"> </w:t>
      </w:r>
      <w:r w:rsidRPr="00633A23">
        <w:t>пустыни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стал духовным</w:t>
      </w:r>
      <w:r w:rsidRPr="00633A23">
        <w:rPr>
          <w:rFonts w:cs="Arial"/>
        </w:rPr>
        <w:t xml:space="preserve"> </w:t>
      </w:r>
      <w:r w:rsidRPr="00633A23">
        <w:t>сыном</w:t>
      </w:r>
      <w:r w:rsidRPr="00633A23">
        <w:rPr>
          <w:rFonts w:cs="Arial"/>
        </w:rPr>
        <w:t xml:space="preserve"> </w:t>
      </w:r>
      <w:r w:rsidRPr="00633A23">
        <w:t>великого</w:t>
      </w:r>
      <w:r w:rsidRPr="00633A23">
        <w:rPr>
          <w:rFonts w:cs="Arial"/>
        </w:rPr>
        <w:t xml:space="preserve"> </w:t>
      </w:r>
      <w:r w:rsidRPr="00633A23">
        <w:t>старца</w:t>
      </w:r>
      <w:r w:rsidRPr="00633A23">
        <w:rPr>
          <w:rFonts w:cs="Arial"/>
        </w:rPr>
        <w:t xml:space="preserve"> </w:t>
      </w:r>
      <w:r w:rsidRPr="00633A23">
        <w:t>Амвросия</w:t>
      </w:r>
      <w:r w:rsidRPr="00633A23">
        <w:rPr>
          <w:rFonts w:cs="Arial"/>
        </w:rPr>
        <w:t xml:space="preserve">, </w:t>
      </w:r>
      <w:r w:rsidRPr="00633A23">
        <w:t>который благословил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писать</w:t>
      </w:r>
      <w:r w:rsidRPr="00633A23">
        <w:rPr>
          <w:rFonts w:cs="Arial"/>
        </w:rPr>
        <w:t xml:space="preserve"> </w:t>
      </w:r>
      <w:r w:rsidRPr="00633A23">
        <w:t>«в</w:t>
      </w:r>
      <w:r w:rsidRPr="00633A23">
        <w:rPr>
          <w:rFonts w:cs="Arial"/>
        </w:rPr>
        <w:t xml:space="preserve"> </w:t>
      </w:r>
      <w:r w:rsidRPr="00633A23">
        <w:t>защиту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, </w:t>
      </w:r>
      <w:r w:rsidRPr="00633A23">
        <w:t>Церкви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softHyphen/>
        <w:t>родности»</w:t>
      </w:r>
      <w:r w:rsidRPr="00633A23">
        <w:rPr>
          <w:rFonts w:cs="Arial"/>
        </w:rPr>
        <w:t xml:space="preserve">. </w:t>
      </w:r>
      <w:r w:rsidRPr="00633A23">
        <w:t>Пустыни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насельникам</w:t>
      </w:r>
      <w:r w:rsidRPr="00633A23">
        <w:rPr>
          <w:rFonts w:cs="Arial"/>
        </w:rPr>
        <w:t xml:space="preserve"> </w:t>
      </w:r>
      <w:r w:rsidRPr="00633A23">
        <w:t>писатель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softHyphen/>
        <w:t>святил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задушевных</w:t>
      </w:r>
      <w:r w:rsidRPr="00633A23">
        <w:rPr>
          <w:rFonts w:cs="Arial"/>
        </w:rPr>
        <w:t xml:space="preserve"> </w:t>
      </w:r>
      <w:r w:rsidRPr="00633A23">
        <w:t>страниц</w:t>
      </w:r>
      <w:r w:rsidRPr="00633A23">
        <w:rPr>
          <w:rFonts w:cs="Arial"/>
        </w:rPr>
        <w:t xml:space="preserve"> (</w:t>
      </w:r>
      <w:r w:rsidRPr="00860E05">
        <w:rPr>
          <w:i/>
        </w:rPr>
        <w:t>Русская</w:t>
      </w:r>
      <w:r w:rsidRPr="00860E05">
        <w:rPr>
          <w:rFonts w:cs="Arial"/>
          <w:i/>
        </w:rPr>
        <w:t xml:space="preserve"> </w:t>
      </w:r>
      <w:r w:rsidRPr="00860E05">
        <w:rPr>
          <w:i/>
        </w:rPr>
        <w:t>церковь</w:t>
      </w:r>
      <w:r w:rsidRPr="00860E05">
        <w:rPr>
          <w:rFonts w:cs="Arial"/>
          <w:i/>
        </w:rPr>
        <w:t xml:space="preserve"> </w:t>
      </w:r>
      <w:r w:rsidRPr="00860E05">
        <w:rPr>
          <w:i/>
        </w:rPr>
        <w:t>и русские</w:t>
      </w:r>
      <w:r w:rsidRPr="00860E05">
        <w:rPr>
          <w:rFonts w:cs="Arial"/>
          <w:i/>
        </w:rPr>
        <w:t xml:space="preserve"> </w:t>
      </w:r>
      <w:r w:rsidRPr="00860E05">
        <w:rPr>
          <w:i/>
        </w:rPr>
        <w:t>подвижники</w:t>
      </w:r>
      <w:r w:rsidRPr="00860E05">
        <w:rPr>
          <w:rFonts w:cs="Arial"/>
          <w:i/>
        </w:rPr>
        <w:t xml:space="preserve"> </w:t>
      </w:r>
      <w:r w:rsidRPr="00860E05">
        <w:rPr>
          <w:rFonts w:cs="Arial"/>
          <w:i/>
          <w:lang w:val="en-US"/>
        </w:rPr>
        <w:t>XIX</w:t>
      </w:r>
      <w:r w:rsidRPr="00860E05">
        <w:rPr>
          <w:rFonts w:cs="Arial"/>
          <w:i/>
        </w:rPr>
        <w:t xml:space="preserve"> </w:t>
      </w:r>
      <w:r w:rsidRPr="00860E05">
        <w:rPr>
          <w:i/>
        </w:rPr>
        <w:t>века</w:t>
      </w:r>
      <w:r w:rsidRPr="00860E05">
        <w:rPr>
          <w:rFonts w:cs="Arial"/>
          <w:i/>
        </w:rPr>
        <w:t xml:space="preserve">; </w:t>
      </w:r>
      <w:r w:rsidRPr="00860E05">
        <w:rPr>
          <w:i/>
        </w:rPr>
        <w:t>Праведник</w:t>
      </w:r>
      <w:r w:rsidRPr="00860E05">
        <w:rPr>
          <w:rFonts w:cs="Arial"/>
          <w:i/>
        </w:rPr>
        <w:t xml:space="preserve"> </w:t>
      </w:r>
      <w:r w:rsidRPr="00860E05">
        <w:rPr>
          <w:i/>
        </w:rPr>
        <w:t>наш</w:t>
      </w:r>
      <w:r w:rsidRPr="00860E05">
        <w:rPr>
          <w:i/>
        </w:rPr>
        <w:t>е</w:t>
      </w:r>
      <w:r w:rsidRPr="00860E05">
        <w:rPr>
          <w:i/>
        </w:rPr>
        <w:t>го</w:t>
      </w:r>
      <w:r w:rsidRPr="00860E05">
        <w:rPr>
          <w:rFonts w:cs="Arial"/>
          <w:i/>
        </w:rPr>
        <w:t xml:space="preserve"> </w:t>
      </w:r>
      <w:r w:rsidRPr="00860E05">
        <w:rPr>
          <w:i/>
        </w:rPr>
        <w:t>вре</w:t>
      </w:r>
      <w:r w:rsidRPr="00860E05">
        <w:rPr>
          <w:i/>
        </w:rPr>
        <w:softHyphen/>
        <w:t>мени</w:t>
      </w:r>
      <w:r w:rsidRPr="00860E05">
        <w:rPr>
          <w:rFonts w:cs="Arial"/>
          <w:i/>
        </w:rPr>
        <w:t xml:space="preserve"> </w:t>
      </w:r>
      <w:r w:rsidRPr="00860E05">
        <w:rPr>
          <w:i/>
        </w:rPr>
        <w:t>Оптинский</w:t>
      </w:r>
      <w:r w:rsidRPr="00860E05">
        <w:rPr>
          <w:rFonts w:cs="Arial"/>
          <w:i/>
        </w:rPr>
        <w:t xml:space="preserve"> </w:t>
      </w:r>
      <w:r w:rsidRPr="00860E05">
        <w:rPr>
          <w:i/>
        </w:rPr>
        <w:t>старец</w:t>
      </w:r>
      <w:r w:rsidRPr="00860E05">
        <w:rPr>
          <w:rFonts w:cs="Arial"/>
          <w:i/>
        </w:rPr>
        <w:t xml:space="preserve"> </w:t>
      </w:r>
      <w:r w:rsidRPr="00860E05">
        <w:rPr>
          <w:i/>
        </w:rPr>
        <w:t>Амвросий</w:t>
      </w:r>
      <w:r w:rsidRPr="00633A23">
        <w:rPr>
          <w:rFonts w:cs="Arial"/>
        </w:rPr>
        <w:t xml:space="preserve">),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так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 решился</w:t>
      </w:r>
      <w:r w:rsidRPr="00633A23">
        <w:rPr>
          <w:rFonts w:cs="Arial"/>
        </w:rPr>
        <w:t xml:space="preserve"> </w:t>
      </w:r>
      <w:r w:rsidRPr="00633A23">
        <w:t>принять</w:t>
      </w:r>
      <w:r w:rsidRPr="00633A23">
        <w:rPr>
          <w:rFonts w:cs="Arial"/>
        </w:rPr>
        <w:t xml:space="preserve"> </w:t>
      </w:r>
      <w:r w:rsidRPr="00633A23">
        <w:t>постриг</w:t>
      </w:r>
      <w:r w:rsidRPr="00633A23">
        <w:rPr>
          <w:rFonts w:cs="Arial"/>
        </w:rPr>
        <w:t xml:space="preserve">, </w:t>
      </w:r>
      <w:r w:rsidRPr="00633A23">
        <w:t>хотя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и</w:t>
      </w:r>
      <w:r w:rsidRPr="00633A23">
        <w:t>сал</w:t>
      </w:r>
      <w:r w:rsidRPr="00633A23">
        <w:rPr>
          <w:rFonts w:cs="Arial"/>
        </w:rPr>
        <w:t xml:space="preserve">, </w:t>
      </w:r>
      <w:r w:rsidRPr="00633A23">
        <w:t>что «монашество</w:t>
      </w:r>
      <w:r w:rsidRPr="00633A23">
        <w:rPr>
          <w:rFonts w:cs="Arial"/>
        </w:rPr>
        <w:t xml:space="preserve"> </w:t>
      </w:r>
      <w:r w:rsidRPr="00633A23">
        <w:t>есть</w:t>
      </w:r>
      <w:r w:rsidRPr="00633A23">
        <w:rPr>
          <w:rFonts w:cs="Arial"/>
        </w:rPr>
        <w:t xml:space="preserve"> </w:t>
      </w:r>
      <w:r w:rsidRPr="00633A23">
        <w:t>та</w:t>
      </w:r>
      <w:r w:rsidRPr="00633A23">
        <w:rPr>
          <w:rFonts w:cs="Arial"/>
        </w:rPr>
        <w:t xml:space="preserve"> </w:t>
      </w:r>
      <w:r w:rsidRPr="00633A23">
        <w:t>отдушина</w:t>
      </w:r>
      <w:r w:rsidRPr="00633A23">
        <w:rPr>
          <w:rFonts w:cs="Arial"/>
        </w:rPr>
        <w:t xml:space="preserve">,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которую</w:t>
      </w:r>
      <w:r w:rsidRPr="00633A23">
        <w:rPr>
          <w:rFonts w:cs="Arial"/>
        </w:rPr>
        <w:t xml:space="preserve"> </w:t>
      </w:r>
      <w:r w:rsidRPr="00633A23">
        <w:t>смот</w:t>
      </w:r>
      <w:r w:rsidRPr="00633A23">
        <w:softHyphen/>
        <w:t>рится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небо</w:t>
      </w:r>
      <w:r w:rsidRPr="00633A23">
        <w:rPr>
          <w:rFonts w:cs="Arial"/>
        </w:rPr>
        <w:t xml:space="preserve"> </w:t>
      </w:r>
      <w:r w:rsidRPr="00633A23">
        <w:t>жаждущее</w:t>
      </w:r>
      <w:r w:rsidRPr="00633A23">
        <w:rPr>
          <w:rFonts w:cs="Arial"/>
        </w:rPr>
        <w:t xml:space="preserve"> </w:t>
      </w:r>
      <w:r w:rsidRPr="00633A23">
        <w:t>этого</w:t>
      </w:r>
      <w:r w:rsidRPr="00633A23">
        <w:rPr>
          <w:rFonts w:cs="Arial"/>
        </w:rPr>
        <w:t xml:space="preserve"> </w:t>
      </w:r>
      <w:r w:rsidRPr="00633A23">
        <w:t>неба</w:t>
      </w:r>
      <w:r w:rsidRPr="00633A23">
        <w:rPr>
          <w:rFonts w:cs="Arial"/>
        </w:rPr>
        <w:t xml:space="preserve"> </w:t>
      </w:r>
      <w:r w:rsidRPr="00633A23">
        <w:t>человечество»</w:t>
      </w:r>
      <w:r w:rsidRPr="00633A23">
        <w:rPr>
          <w:rFonts w:cs="Arial"/>
        </w:rPr>
        <w:t>,</w:t>
      </w:r>
    </w:p>
    <w:p w:rsidR="00A62BF1" w:rsidRPr="00633A23" w:rsidRDefault="00A62BF1" w:rsidP="00A62BF1">
      <w:r w:rsidRPr="00633A23">
        <w:t>С</w:t>
      </w:r>
      <w:r w:rsidRPr="00633A23">
        <w:rPr>
          <w:rFonts w:cs="Arial"/>
        </w:rPr>
        <w:t xml:space="preserve"> </w:t>
      </w:r>
      <w:r w:rsidRPr="00633A23">
        <w:t>конца</w:t>
      </w:r>
      <w:r w:rsidRPr="00633A23">
        <w:rPr>
          <w:rFonts w:cs="Arial"/>
        </w:rPr>
        <w:t xml:space="preserve"> </w:t>
      </w:r>
      <w:r w:rsidRPr="00633A23">
        <w:rPr>
          <w:rFonts w:cs="Arial"/>
          <w:lang w:val="en-US"/>
        </w:rPr>
        <w:t>XIX</w:t>
      </w:r>
      <w:r w:rsidRPr="00633A23">
        <w:rPr>
          <w:rFonts w:cs="Arial"/>
        </w:rPr>
        <w:t xml:space="preserve"> </w:t>
      </w:r>
      <w:r w:rsidRPr="00633A23">
        <w:t>века</w:t>
      </w:r>
      <w:r w:rsidRPr="00633A23">
        <w:rPr>
          <w:rFonts w:cs="Arial"/>
        </w:rPr>
        <w:t xml:space="preserve"> </w:t>
      </w:r>
      <w:r w:rsidRPr="00633A23">
        <w:t>Поселянин</w:t>
      </w:r>
      <w:r w:rsidRPr="00633A23">
        <w:rPr>
          <w:rFonts w:cs="Arial"/>
        </w:rPr>
        <w:t xml:space="preserve"> </w:t>
      </w:r>
      <w:r w:rsidRPr="00633A23">
        <w:t>трудился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Петербурге чиновником</w:t>
      </w:r>
      <w:r w:rsidRPr="00633A23">
        <w:rPr>
          <w:rFonts w:cs="Arial"/>
        </w:rPr>
        <w:t xml:space="preserve"> </w:t>
      </w:r>
      <w:r w:rsidRPr="00633A23">
        <w:t>Министерства</w:t>
      </w:r>
      <w:r w:rsidRPr="00633A23">
        <w:rPr>
          <w:rFonts w:cs="Arial"/>
        </w:rPr>
        <w:t xml:space="preserve"> </w:t>
      </w:r>
      <w:r w:rsidRPr="00633A23">
        <w:t>юстиции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Академии</w:t>
      </w:r>
      <w:r w:rsidRPr="00633A23">
        <w:rPr>
          <w:rFonts w:cs="Arial"/>
        </w:rPr>
        <w:t xml:space="preserve"> </w:t>
      </w:r>
      <w:r w:rsidRPr="00633A23">
        <w:t>наук</w:t>
      </w:r>
      <w:r w:rsidRPr="00633A23">
        <w:rPr>
          <w:rFonts w:cs="Arial"/>
        </w:rPr>
        <w:t xml:space="preserve">, </w:t>
      </w:r>
      <w:r w:rsidRPr="00633A23">
        <w:t>а также</w:t>
      </w:r>
      <w:r w:rsidRPr="00633A23">
        <w:rPr>
          <w:rFonts w:cs="Arial"/>
        </w:rPr>
        <w:t xml:space="preserve"> </w:t>
      </w:r>
      <w:r w:rsidRPr="00633A23">
        <w:t>сотрудником</w:t>
      </w:r>
      <w:r w:rsidRPr="00633A23">
        <w:rPr>
          <w:rFonts w:cs="Arial"/>
        </w:rPr>
        <w:t xml:space="preserve"> </w:t>
      </w:r>
      <w:r w:rsidRPr="00633A23">
        <w:t>известных</w:t>
      </w:r>
      <w:r w:rsidRPr="00633A23">
        <w:rPr>
          <w:rFonts w:cs="Arial"/>
        </w:rPr>
        <w:t xml:space="preserve"> </w:t>
      </w:r>
      <w:r w:rsidRPr="00633A23">
        <w:t>русских</w:t>
      </w:r>
      <w:r w:rsidRPr="00633A23">
        <w:rPr>
          <w:rFonts w:cs="Arial"/>
        </w:rPr>
        <w:t xml:space="preserve"> </w:t>
      </w:r>
      <w:r w:rsidRPr="00633A23">
        <w:t>духовных</w:t>
      </w:r>
      <w:r w:rsidRPr="00633A23">
        <w:rPr>
          <w:rFonts w:cs="Arial"/>
        </w:rPr>
        <w:t xml:space="preserve"> </w:t>
      </w:r>
      <w:r w:rsidRPr="00633A23">
        <w:t>жур</w:t>
      </w:r>
      <w:r w:rsidRPr="00633A23">
        <w:softHyphen/>
        <w:t>налов</w:t>
      </w:r>
      <w:r w:rsidRPr="00633A23">
        <w:rPr>
          <w:rFonts w:cs="Arial"/>
        </w:rPr>
        <w:t xml:space="preserve">.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много</w:t>
      </w:r>
      <w:r w:rsidRPr="00633A23">
        <w:rPr>
          <w:rFonts w:cs="Arial"/>
        </w:rPr>
        <w:t xml:space="preserve"> </w:t>
      </w:r>
      <w:r w:rsidRPr="00633A23">
        <w:t>ездил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святым</w:t>
      </w:r>
      <w:r w:rsidRPr="00633A23">
        <w:rPr>
          <w:rFonts w:cs="Arial"/>
        </w:rPr>
        <w:t xml:space="preserve"> </w:t>
      </w:r>
      <w:r w:rsidRPr="00633A23">
        <w:t>местам</w:t>
      </w:r>
      <w:r w:rsidRPr="00633A23">
        <w:rPr>
          <w:rFonts w:cs="Arial"/>
        </w:rPr>
        <w:t xml:space="preserve"> </w:t>
      </w:r>
      <w:r w:rsidRPr="00633A23">
        <w:t>России</w:t>
      </w:r>
      <w:r w:rsidRPr="00633A23">
        <w:rPr>
          <w:rFonts w:cs="Arial"/>
        </w:rPr>
        <w:t xml:space="preserve">, </w:t>
      </w:r>
      <w:r w:rsidRPr="00633A23">
        <w:t>со</w:t>
      </w:r>
      <w:r w:rsidRPr="00633A23">
        <w:softHyphen/>
        <w:t>бирая</w:t>
      </w:r>
      <w:r w:rsidRPr="00633A23">
        <w:rPr>
          <w:rFonts w:cs="Arial"/>
        </w:rPr>
        <w:t xml:space="preserve"> </w:t>
      </w:r>
      <w:r w:rsidRPr="00633A23">
        <w:t>материалы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забытых</w:t>
      </w:r>
      <w:r w:rsidRPr="00633A23">
        <w:rPr>
          <w:rFonts w:cs="Arial"/>
        </w:rPr>
        <w:t xml:space="preserve"> </w:t>
      </w:r>
      <w:r w:rsidRPr="00633A23">
        <w:t>праведниках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предани</w:t>
      </w:r>
      <w:r w:rsidRPr="00633A23">
        <w:softHyphen/>
        <w:t>ях</w:t>
      </w:r>
      <w:r w:rsidRPr="00633A23">
        <w:rPr>
          <w:rFonts w:cs="Arial"/>
        </w:rPr>
        <w:t xml:space="preserve">.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этих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t>о</w:t>
      </w:r>
      <w:r w:rsidRPr="00633A23">
        <w:t>ездок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бесед</w:t>
      </w:r>
      <w:r w:rsidRPr="00633A23">
        <w:rPr>
          <w:rFonts w:cs="Arial"/>
        </w:rPr>
        <w:t xml:space="preserve"> </w:t>
      </w:r>
      <w:r w:rsidRPr="00633A23">
        <w:t>писатель</w:t>
      </w:r>
      <w:r w:rsidRPr="00633A23">
        <w:rPr>
          <w:rFonts w:cs="Arial"/>
        </w:rPr>
        <w:t xml:space="preserve"> </w:t>
      </w:r>
      <w:r w:rsidRPr="00633A23">
        <w:t>вынес</w:t>
      </w:r>
      <w:r w:rsidRPr="00633A23">
        <w:rPr>
          <w:rFonts w:cs="Arial"/>
        </w:rPr>
        <w:t xml:space="preserve"> </w:t>
      </w:r>
      <w:r w:rsidRPr="00633A23">
        <w:t>следую</w:t>
      </w:r>
      <w:r w:rsidRPr="00633A23">
        <w:softHyphen/>
        <w:t>щее</w:t>
      </w:r>
      <w:r w:rsidRPr="00633A23">
        <w:rPr>
          <w:rFonts w:cs="Arial"/>
        </w:rPr>
        <w:t xml:space="preserve"> </w:t>
      </w:r>
      <w:r w:rsidRPr="00633A23">
        <w:t>наблюдение</w:t>
      </w:r>
      <w:r w:rsidRPr="00633A23">
        <w:rPr>
          <w:rFonts w:cs="Arial"/>
        </w:rPr>
        <w:t xml:space="preserve">: </w:t>
      </w:r>
      <w:r w:rsidRPr="00633A23">
        <w:t>«Русская</w:t>
      </w:r>
      <w:r w:rsidRPr="00633A23">
        <w:rPr>
          <w:rFonts w:cs="Arial"/>
        </w:rPr>
        <w:t xml:space="preserve"> </w:t>
      </w:r>
      <w:r w:rsidRPr="00633A23">
        <w:t>душа</w:t>
      </w:r>
      <w:r w:rsidRPr="00633A23">
        <w:rPr>
          <w:rFonts w:cs="Arial"/>
        </w:rPr>
        <w:t xml:space="preserve">, </w:t>
      </w:r>
      <w:r w:rsidRPr="00633A23">
        <w:t>несомненно</w:t>
      </w:r>
      <w:r w:rsidRPr="00633A23">
        <w:rPr>
          <w:rFonts w:cs="Arial"/>
        </w:rPr>
        <w:t xml:space="preserve">, </w:t>
      </w:r>
      <w:r w:rsidRPr="00633A23">
        <w:t>носит на</w:t>
      </w:r>
      <w:r w:rsidRPr="00633A23">
        <w:rPr>
          <w:rFonts w:cs="Arial"/>
        </w:rPr>
        <w:t xml:space="preserve"> </w:t>
      </w:r>
      <w:r w:rsidRPr="00633A23">
        <w:t>себе</w:t>
      </w:r>
      <w:r w:rsidRPr="00633A23">
        <w:rPr>
          <w:rFonts w:cs="Arial"/>
        </w:rPr>
        <w:t xml:space="preserve">, </w:t>
      </w:r>
      <w:r w:rsidRPr="00633A23">
        <w:t>предпочтительно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</w:t>
      </w:r>
      <w:r w:rsidRPr="00633A23">
        <w:t>людьми</w:t>
      </w:r>
      <w:r w:rsidRPr="00633A23">
        <w:rPr>
          <w:rFonts w:cs="Arial"/>
        </w:rPr>
        <w:t xml:space="preserve"> </w:t>
      </w:r>
      <w:r w:rsidRPr="00633A23">
        <w:t>других</w:t>
      </w:r>
      <w:r w:rsidRPr="00633A23">
        <w:rPr>
          <w:rFonts w:cs="Arial"/>
        </w:rPr>
        <w:t xml:space="preserve"> </w:t>
      </w:r>
      <w:r w:rsidRPr="00633A23">
        <w:t>наро</w:t>
      </w:r>
      <w:r w:rsidRPr="00633A23">
        <w:softHyphen/>
        <w:t>дов</w:t>
      </w:r>
      <w:r w:rsidRPr="00633A23">
        <w:rPr>
          <w:rFonts w:cs="Arial"/>
        </w:rPr>
        <w:t xml:space="preserve">, </w:t>
      </w:r>
      <w:r w:rsidRPr="00633A23">
        <w:t>печать</w:t>
      </w:r>
      <w:r w:rsidRPr="00633A23">
        <w:rPr>
          <w:rFonts w:cs="Arial"/>
        </w:rPr>
        <w:t xml:space="preserve"> </w:t>
      </w:r>
      <w:r w:rsidRPr="00633A23">
        <w:t>какой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особенной</w:t>
      </w:r>
      <w:r w:rsidRPr="00633A23">
        <w:rPr>
          <w:rFonts w:cs="Arial"/>
        </w:rPr>
        <w:t xml:space="preserve"> </w:t>
      </w:r>
      <w:r w:rsidRPr="00633A23">
        <w:t>помазанности</w:t>
      </w:r>
      <w:r w:rsidRPr="00633A23">
        <w:rPr>
          <w:rFonts w:cs="Arial"/>
        </w:rPr>
        <w:t xml:space="preserve">, </w:t>
      </w:r>
      <w:r w:rsidRPr="00633A23">
        <w:t>какого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избрания</w:t>
      </w:r>
      <w:r w:rsidRPr="00633A23">
        <w:rPr>
          <w:rFonts w:cs="Arial"/>
        </w:rPr>
        <w:t xml:space="preserve">, </w:t>
      </w:r>
      <w:r w:rsidRPr="00633A23">
        <w:t>какой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ярко</w:t>
      </w:r>
      <w:r w:rsidRPr="00633A23">
        <w:rPr>
          <w:rFonts w:cs="Arial"/>
        </w:rPr>
        <w:t xml:space="preserve"> </w:t>
      </w:r>
      <w:r w:rsidRPr="00633A23">
        <w:t>выраженной</w:t>
      </w:r>
      <w:r w:rsidRPr="00633A23">
        <w:rPr>
          <w:rFonts w:cs="Arial"/>
        </w:rPr>
        <w:t xml:space="preserve"> </w:t>
      </w:r>
      <w:r w:rsidRPr="00633A23">
        <w:t>небесности</w:t>
      </w:r>
      <w:r w:rsidRPr="00633A23">
        <w:rPr>
          <w:rFonts w:cs="Arial"/>
        </w:rPr>
        <w:t>...</w:t>
      </w:r>
      <w:r w:rsidRPr="00633A23">
        <w:t>»</w:t>
      </w:r>
    </w:p>
    <w:p w:rsidR="00A62BF1" w:rsidRPr="00633A23" w:rsidRDefault="00A62BF1" w:rsidP="00A62BF1">
      <w:r w:rsidRPr="00633A23">
        <w:t>Поселянин</w:t>
      </w:r>
      <w:r w:rsidRPr="00633A23">
        <w:rPr>
          <w:rFonts w:cs="Arial"/>
        </w:rPr>
        <w:t xml:space="preserve"> </w:t>
      </w:r>
      <w:r w:rsidRPr="00633A23">
        <w:t>сделал</w:t>
      </w:r>
      <w:r w:rsidRPr="00633A23">
        <w:rPr>
          <w:rFonts w:cs="Arial"/>
        </w:rPr>
        <w:t xml:space="preserve"> </w:t>
      </w:r>
      <w:r w:rsidRPr="00633A23">
        <w:t>вывод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особом</w:t>
      </w:r>
      <w:r w:rsidRPr="00633A23">
        <w:rPr>
          <w:rFonts w:cs="Arial"/>
        </w:rPr>
        <w:t xml:space="preserve"> </w:t>
      </w:r>
      <w:r w:rsidRPr="00633A23">
        <w:t>духовном складе</w:t>
      </w:r>
      <w:r w:rsidRPr="00633A23">
        <w:rPr>
          <w:rFonts w:cs="Arial"/>
        </w:rPr>
        <w:t xml:space="preserve"> </w:t>
      </w:r>
      <w:r w:rsidRPr="00633A23">
        <w:t>русского</w:t>
      </w:r>
      <w:r w:rsidRPr="00633A23">
        <w:rPr>
          <w:rFonts w:cs="Arial"/>
        </w:rPr>
        <w:t xml:space="preserve"> </w:t>
      </w:r>
      <w:r w:rsidRPr="00633A23">
        <w:t>народа</w:t>
      </w:r>
      <w:r w:rsidRPr="00633A23">
        <w:rPr>
          <w:rFonts w:cs="Arial"/>
        </w:rPr>
        <w:t xml:space="preserve">, </w:t>
      </w:r>
      <w:r w:rsidRPr="00633A23">
        <w:t>опираясь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впе</w:t>
      </w:r>
      <w:r w:rsidRPr="00633A23">
        <w:softHyphen/>
        <w:t>чатления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многочисленных</w:t>
      </w:r>
      <w:r w:rsidRPr="00633A23">
        <w:rPr>
          <w:rFonts w:cs="Arial"/>
        </w:rPr>
        <w:t xml:space="preserve"> </w:t>
      </w:r>
      <w:r w:rsidRPr="00633A23">
        <w:t>путешествий</w:t>
      </w:r>
      <w:r w:rsidRPr="00633A23">
        <w:rPr>
          <w:rFonts w:cs="Arial"/>
        </w:rPr>
        <w:t xml:space="preserve">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Европе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которой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грустью</w:t>
      </w:r>
      <w:r w:rsidRPr="00633A23">
        <w:rPr>
          <w:rFonts w:cs="Arial"/>
        </w:rPr>
        <w:t xml:space="preserve"> </w:t>
      </w:r>
      <w:r w:rsidRPr="00633A23">
        <w:t>замечал</w:t>
      </w:r>
      <w:r w:rsidRPr="00633A23">
        <w:rPr>
          <w:rFonts w:cs="Arial"/>
        </w:rPr>
        <w:t xml:space="preserve">: </w:t>
      </w:r>
      <w:r w:rsidRPr="00633A23">
        <w:t>«Европа</w:t>
      </w:r>
      <w:r w:rsidRPr="00633A23">
        <w:rPr>
          <w:rFonts w:cs="Arial"/>
        </w:rPr>
        <w:t xml:space="preserve"> </w:t>
      </w:r>
      <w:r w:rsidRPr="00633A23">
        <w:t>перестала быть</w:t>
      </w:r>
      <w:r w:rsidRPr="00633A23">
        <w:rPr>
          <w:rFonts w:cs="Arial"/>
        </w:rPr>
        <w:t xml:space="preserve"> </w:t>
      </w:r>
      <w:r w:rsidRPr="00633A23">
        <w:t>христианскою</w:t>
      </w:r>
      <w:r w:rsidRPr="00633A23">
        <w:rPr>
          <w:rFonts w:cs="Arial"/>
        </w:rPr>
        <w:t xml:space="preserve">. </w:t>
      </w:r>
      <w:r w:rsidRPr="00633A23">
        <w:t>Проповедь</w:t>
      </w:r>
      <w:r w:rsidRPr="00633A23">
        <w:rPr>
          <w:rFonts w:cs="Arial"/>
        </w:rPr>
        <w:t xml:space="preserve"> </w:t>
      </w:r>
      <w:r w:rsidRPr="00633A23">
        <w:t>«успеха»</w:t>
      </w:r>
      <w:r w:rsidRPr="00633A23">
        <w:rPr>
          <w:rFonts w:cs="Arial"/>
        </w:rPr>
        <w:t xml:space="preserve">, </w:t>
      </w:r>
      <w:r w:rsidRPr="00633A23">
        <w:t>господство грубой</w:t>
      </w:r>
      <w:r w:rsidRPr="00633A23">
        <w:rPr>
          <w:rFonts w:cs="Arial"/>
        </w:rPr>
        <w:t xml:space="preserve"> </w:t>
      </w:r>
      <w:r w:rsidRPr="00633A23">
        <w:t>силы</w:t>
      </w:r>
      <w:r w:rsidRPr="00633A23">
        <w:rPr>
          <w:rFonts w:cs="Arial"/>
        </w:rPr>
        <w:t xml:space="preserve">, </w:t>
      </w:r>
      <w:r w:rsidRPr="00633A23">
        <w:t>прово</w:t>
      </w:r>
      <w:r w:rsidRPr="00633A23">
        <w:t>з</w:t>
      </w:r>
      <w:r w:rsidRPr="00633A23">
        <w:t>глашаемое</w:t>
      </w:r>
      <w:r w:rsidRPr="00633A23">
        <w:rPr>
          <w:rFonts w:cs="Arial"/>
        </w:rPr>
        <w:t xml:space="preserve">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робко</w:t>
      </w:r>
      <w:r w:rsidRPr="00633A23">
        <w:rPr>
          <w:rFonts w:cs="Arial"/>
        </w:rPr>
        <w:t xml:space="preserve">, </w:t>
      </w:r>
      <w:r w:rsidRPr="00633A23">
        <w:t>между</w:t>
      </w:r>
      <w:r w:rsidRPr="00633A23">
        <w:rPr>
          <w:rFonts w:cs="Arial"/>
        </w:rPr>
        <w:t xml:space="preserve"> </w:t>
      </w:r>
      <w:r w:rsidRPr="00633A23">
        <w:t>стро</w:t>
      </w:r>
      <w:r w:rsidRPr="00633A23">
        <w:softHyphen/>
        <w:t>ками</w:t>
      </w:r>
      <w:r w:rsidRPr="00633A23">
        <w:rPr>
          <w:rFonts w:cs="Arial"/>
        </w:rPr>
        <w:t xml:space="preserve">, 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нагло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прямо</w:t>
      </w:r>
      <w:r w:rsidRPr="00633A23">
        <w:rPr>
          <w:rFonts w:cs="Arial"/>
        </w:rPr>
        <w:t xml:space="preserve"> (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делал</w:t>
      </w:r>
      <w:r w:rsidRPr="00633A23">
        <w:rPr>
          <w:rFonts w:cs="Arial"/>
        </w:rPr>
        <w:t xml:space="preserve"> </w:t>
      </w:r>
      <w:r w:rsidRPr="00633A23">
        <w:t>Ницше</w:t>
      </w:r>
      <w:r w:rsidRPr="00633A23">
        <w:rPr>
          <w:rFonts w:cs="Arial"/>
        </w:rPr>
        <w:t xml:space="preserve">) </w:t>
      </w:r>
      <w:r w:rsidRPr="00633A23">
        <w:t>сменило</w:t>
      </w:r>
      <w:r w:rsidRPr="00633A23">
        <w:rPr>
          <w:rFonts w:cs="Arial"/>
        </w:rPr>
        <w:t xml:space="preserve">... </w:t>
      </w:r>
      <w:r w:rsidRPr="00633A23">
        <w:t>благов</w:t>
      </w:r>
      <w:r w:rsidRPr="00633A23">
        <w:t>е</w:t>
      </w:r>
      <w:r w:rsidRPr="00633A23">
        <w:t>щение</w:t>
      </w:r>
      <w:r w:rsidRPr="00633A23">
        <w:rPr>
          <w:rFonts w:cs="Arial"/>
        </w:rPr>
        <w:t xml:space="preserve"> </w:t>
      </w:r>
      <w:r w:rsidRPr="00633A23">
        <w:t>нищим</w:t>
      </w:r>
      <w:r w:rsidRPr="00633A23">
        <w:rPr>
          <w:rFonts w:cs="Arial"/>
        </w:rPr>
        <w:t xml:space="preserve">, </w:t>
      </w:r>
      <w:r w:rsidRPr="00633A23">
        <w:t>утешение</w:t>
      </w:r>
      <w:r w:rsidRPr="00633A23">
        <w:rPr>
          <w:rFonts w:cs="Arial"/>
        </w:rPr>
        <w:t xml:space="preserve"> </w:t>
      </w:r>
      <w:r w:rsidRPr="00633A23">
        <w:t>сокрушенных</w:t>
      </w:r>
      <w:r w:rsidRPr="00633A23">
        <w:rPr>
          <w:rFonts w:cs="Arial"/>
        </w:rPr>
        <w:t xml:space="preserve"> </w:t>
      </w:r>
      <w:r w:rsidRPr="00633A23">
        <w:t>серд</w:t>
      </w:r>
      <w:r w:rsidRPr="00633A23">
        <w:softHyphen/>
        <w:t>цем»</w:t>
      </w:r>
      <w:r w:rsidRPr="00633A23">
        <w:rPr>
          <w:rFonts w:cs="Arial"/>
        </w:rPr>
        <w:t xml:space="preserve">. </w:t>
      </w:r>
      <w:r w:rsidRPr="00633A23">
        <w:t>Тем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менее</w:t>
      </w:r>
      <w:r w:rsidRPr="00633A23">
        <w:rPr>
          <w:rFonts w:cs="Arial"/>
        </w:rPr>
        <w:t xml:space="preserve">, </w:t>
      </w:r>
      <w:r w:rsidRPr="00633A23">
        <w:t>Поселянин</w:t>
      </w:r>
      <w:r w:rsidRPr="00633A23">
        <w:rPr>
          <w:rFonts w:cs="Arial"/>
        </w:rPr>
        <w:t xml:space="preserve"> </w:t>
      </w:r>
      <w:r w:rsidRPr="00633A23">
        <w:t>любил</w:t>
      </w:r>
      <w:r w:rsidRPr="00633A23">
        <w:rPr>
          <w:rFonts w:cs="Arial"/>
        </w:rPr>
        <w:t xml:space="preserve"> </w:t>
      </w:r>
      <w:r w:rsidRPr="00633A23">
        <w:t>европейскую культуру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своем</w:t>
      </w:r>
      <w:r w:rsidRPr="00633A23">
        <w:rPr>
          <w:rFonts w:cs="Arial"/>
        </w:rPr>
        <w:t xml:space="preserve"> </w:t>
      </w:r>
      <w:r w:rsidRPr="00633A23">
        <w:t>мировоззрении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избежал</w:t>
      </w:r>
      <w:r w:rsidRPr="00633A23">
        <w:rPr>
          <w:rFonts w:cs="Arial"/>
        </w:rPr>
        <w:t xml:space="preserve"> </w:t>
      </w:r>
      <w:r w:rsidRPr="00633A23">
        <w:t>влия</w:t>
      </w:r>
      <w:r w:rsidRPr="00633A23">
        <w:softHyphen/>
        <w:t>ния</w:t>
      </w:r>
      <w:r w:rsidRPr="00633A23">
        <w:rPr>
          <w:rFonts w:cs="Arial"/>
        </w:rPr>
        <w:t xml:space="preserve"> </w:t>
      </w:r>
      <w:r w:rsidRPr="00633A23">
        <w:t>христианского</w:t>
      </w:r>
      <w:r w:rsidRPr="00633A23">
        <w:rPr>
          <w:rFonts w:cs="Arial"/>
        </w:rPr>
        <w:t xml:space="preserve"> </w:t>
      </w:r>
      <w:r w:rsidRPr="00633A23">
        <w:t>социализма</w:t>
      </w:r>
      <w:r w:rsidRPr="00633A23">
        <w:rPr>
          <w:rFonts w:cs="Arial"/>
        </w:rPr>
        <w:t xml:space="preserve">, </w:t>
      </w:r>
      <w:r w:rsidRPr="00633A23">
        <w:t>пропаганд</w:t>
      </w:r>
      <w:r w:rsidRPr="00633A23">
        <w:t>и</w:t>
      </w:r>
      <w:r w:rsidRPr="00633A23">
        <w:t>руемого современными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европейскими</w:t>
      </w:r>
      <w:r w:rsidRPr="00633A23">
        <w:rPr>
          <w:rFonts w:cs="Arial"/>
        </w:rPr>
        <w:t xml:space="preserve"> </w:t>
      </w:r>
      <w:r w:rsidRPr="00633A23">
        <w:t>мыслителями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Однако</w:t>
      </w:r>
      <w:r w:rsidRPr="00633A23">
        <w:rPr>
          <w:rFonts w:cs="Arial"/>
        </w:rPr>
        <w:t xml:space="preserve"> </w:t>
      </w:r>
      <w:r w:rsidRPr="00633A23">
        <w:t>гораздо</w:t>
      </w:r>
      <w:r w:rsidRPr="00633A23">
        <w:rPr>
          <w:rFonts w:cs="Arial"/>
        </w:rPr>
        <w:t xml:space="preserve"> </w:t>
      </w:r>
      <w:r w:rsidRPr="00633A23">
        <w:t>большим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плодотворным</w:t>
      </w:r>
      <w:r w:rsidRPr="00633A23">
        <w:rPr>
          <w:rFonts w:cs="Arial"/>
        </w:rPr>
        <w:t xml:space="preserve"> </w:t>
      </w:r>
      <w:r w:rsidRPr="00633A23">
        <w:t>были для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идеи</w:t>
      </w:r>
      <w:r w:rsidRPr="00633A23">
        <w:rPr>
          <w:rFonts w:cs="Arial"/>
        </w:rPr>
        <w:t xml:space="preserve"> </w:t>
      </w:r>
      <w:r w:rsidRPr="00633A23">
        <w:t>русских</w:t>
      </w:r>
      <w:r w:rsidRPr="00633A23">
        <w:rPr>
          <w:rFonts w:cs="Arial"/>
        </w:rPr>
        <w:t xml:space="preserve"> </w:t>
      </w:r>
      <w:r w:rsidRPr="00633A23">
        <w:t>почвенников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выдающихся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softHyphen/>
        <w:t>временников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консервативного</w:t>
      </w:r>
      <w:r w:rsidRPr="00633A23">
        <w:rPr>
          <w:rFonts w:cs="Arial"/>
        </w:rPr>
        <w:t xml:space="preserve"> </w:t>
      </w:r>
      <w:r w:rsidRPr="00633A23">
        <w:t>лагеря</w:t>
      </w:r>
      <w:r w:rsidRPr="00633A23">
        <w:rPr>
          <w:rFonts w:cs="Arial"/>
        </w:rPr>
        <w:t xml:space="preserve">. </w:t>
      </w:r>
      <w:r w:rsidRPr="00633A23">
        <w:t>Поселянин дружил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переписывался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философами</w:t>
      </w:r>
      <w:r w:rsidRPr="00633A23">
        <w:rPr>
          <w:rFonts w:cs="Arial"/>
        </w:rPr>
        <w:t xml:space="preserve"> </w:t>
      </w:r>
      <w:r w:rsidRPr="00633A23">
        <w:t>П</w:t>
      </w:r>
      <w:r w:rsidRPr="00633A23">
        <w:rPr>
          <w:rFonts w:cs="Arial"/>
        </w:rPr>
        <w:t xml:space="preserve">. </w:t>
      </w:r>
      <w:r w:rsidRPr="00633A23">
        <w:t>Е</w:t>
      </w:r>
      <w:r w:rsidRPr="00633A23">
        <w:rPr>
          <w:rFonts w:cs="Arial"/>
        </w:rPr>
        <w:t xml:space="preserve">. </w:t>
      </w:r>
      <w:r w:rsidRPr="00633A23">
        <w:t>Ас</w:t>
      </w:r>
      <w:r w:rsidRPr="00633A23">
        <w:softHyphen/>
        <w:t>тафьевым</w:t>
      </w:r>
      <w:r w:rsidRPr="00633A23">
        <w:rPr>
          <w:rFonts w:cs="Arial"/>
        </w:rPr>
        <w:t xml:space="preserve">, </w:t>
      </w:r>
      <w:r w:rsidRPr="00633A23">
        <w:t>К</w:t>
      </w:r>
      <w:r w:rsidRPr="00633A23">
        <w:rPr>
          <w:rFonts w:cs="Arial"/>
        </w:rPr>
        <w:t xml:space="preserve">. </w:t>
      </w:r>
      <w:r w:rsidRPr="00633A23">
        <w:t>Н</w:t>
      </w:r>
      <w:r w:rsidRPr="00633A23">
        <w:rPr>
          <w:rFonts w:cs="Arial"/>
        </w:rPr>
        <w:t xml:space="preserve">. </w:t>
      </w:r>
      <w:r w:rsidRPr="00633A23">
        <w:t>Леонтьевым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. </w:t>
      </w:r>
      <w:r w:rsidRPr="00633A23">
        <w:t>Розановым</w:t>
      </w:r>
      <w:r w:rsidRPr="00633A23">
        <w:rPr>
          <w:rFonts w:cs="Arial"/>
        </w:rPr>
        <w:t xml:space="preserve">; </w:t>
      </w:r>
      <w:r w:rsidRPr="00633A23">
        <w:t>его</w:t>
      </w:r>
      <w:r>
        <w:t xml:space="preserve"> </w:t>
      </w:r>
      <w:r w:rsidRPr="00633A23">
        <w:t>первые</w:t>
      </w:r>
      <w:r w:rsidRPr="00633A23">
        <w:rPr>
          <w:rFonts w:cs="Arial"/>
        </w:rPr>
        <w:t xml:space="preserve"> </w:t>
      </w:r>
      <w:r w:rsidRPr="00633A23">
        <w:t>литературные</w:t>
      </w:r>
      <w:r w:rsidRPr="00633A23">
        <w:rPr>
          <w:rFonts w:cs="Arial"/>
        </w:rPr>
        <w:t xml:space="preserve"> </w:t>
      </w:r>
      <w:r w:rsidRPr="00633A23">
        <w:t>опыты</w:t>
      </w:r>
      <w:r w:rsidRPr="00633A23">
        <w:rPr>
          <w:rFonts w:cs="Arial"/>
        </w:rPr>
        <w:t xml:space="preserve"> </w:t>
      </w:r>
      <w:r w:rsidRPr="00633A23">
        <w:t>поддержал</w:t>
      </w:r>
      <w:r w:rsidRPr="00633A23">
        <w:rPr>
          <w:rFonts w:cs="Arial"/>
        </w:rPr>
        <w:t xml:space="preserve"> </w:t>
      </w:r>
      <w:r w:rsidRPr="00633A23">
        <w:t>поэт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>.</w:t>
      </w:r>
      <w:r w:rsidRPr="00633A23">
        <w:t>Р</w:t>
      </w:r>
      <w:r w:rsidRPr="00633A23">
        <w:rPr>
          <w:rFonts w:cs="Arial"/>
        </w:rPr>
        <w:t xml:space="preserve">. </w:t>
      </w:r>
      <w:r w:rsidRPr="00633A23">
        <w:t>— вел</w:t>
      </w:r>
      <w:r w:rsidRPr="00633A23">
        <w:rPr>
          <w:rFonts w:cs="Arial"/>
        </w:rPr>
        <w:t xml:space="preserve">. </w:t>
      </w:r>
      <w:r w:rsidRPr="00633A23">
        <w:t>кн</w:t>
      </w:r>
      <w:r w:rsidRPr="00633A23">
        <w:rPr>
          <w:rFonts w:cs="Arial"/>
        </w:rPr>
        <w:t xml:space="preserve">. </w:t>
      </w:r>
      <w:r w:rsidRPr="00633A23">
        <w:t>Константин</w:t>
      </w:r>
      <w:r w:rsidRPr="00633A23">
        <w:rPr>
          <w:rFonts w:cs="Arial"/>
        </w:rPr>
        <w:t xml:space="preserve"> </w:t>
      </w:r>
      <w:r w:rsidRPr="00633A23">
        <w:t>Константинович</w:t>
      </w:r>
      <w:r w:rsidRPr="00633A23">
        <w:rPr>
          <w:rFonts w:cs="Arial"/>
        </w:rPr>
        <w:t xml:space="preserve">. </w:t>
      </w:r>
      <w:r w:rsidRPr="00633A23">
        <w:t>Вместе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проф</w:t>
      </w:r>
      <w:r w:rsidRPr="00633A23">
        <w:rPr>
          <w:rFonts w:cs="Arial"/>
        </w:rPr>
        <w:t>.</w:t>
      </w:r>
      <w:r>
        <w:rPr>
          <w:rFonts w:cs="Arial"/>
        </w:rPr>
        <w:t xml:space="preserve"> </w:t>
      </w:r>
      <w:r w:rsidRPr="00633A23">
        <w:rPr>
          <w:rFonts w:cs="Arial"/>
        </w:rPr>
        <w:t>A.</w:t>
      </w:r>
      <w:r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>.</w:t>
      </w:r>
      <w:r>
        <w:rPr>
          <w:rFonts w:cs="Arial"/>
        </w:rPr>
        <w:t xml:space="preserve"> </w:t>
      </w:r>
      <w:r w:rsidRPr="00633A23">
        <w:t>Вв</w:t>
      </w:r>
      <w:r w:rsidRPr="00633A23">
        <w:t>е</w:t>
      </w:r>
      <w:r w:rsidRPr="00633A23">
        <w:t>денским</w:t>
      </w:r>
      <w:r w:rsidRPr="00633A23">
        <w:rPr>
          <w:rFonts w:cs="Arial"/>
        </w:rPr>
        <w:t>,</w:t>
      </w:r>
      <w:r>
        <w:rPr>
          <w:rFonts w:cs="Arial"/>
        </w:rPr>
        <w:t xml:space="preserve"> </w:t>
      </w:r>
      <w:r w:rsidRPr="00633A23">
        <w:t>еп</w:t>
      </w:r>
      <w:r w:rsidRPr="00633A23">
        <w:rPr>
          <w:rFonts w:cs="Arial"/>
        </w:rPr>
        <w:t>.</w:t>
      </w:r>
      <w:r>
        <w:rPr>
          <w:rFonts w:cs="Arial"/>
        </w:rPr>
        <w:t xml:space="preserve"> </w:t>
      </w:r>
      <w:r w:rsidRPr="00633A23">
        <w:t>Никоном</w:t>
      </w:r>
      <w:r>
        <w:rPr>
          <w:rFonts w:cs="Arial"/>
        </w:rPr>
        <w:t xml:space="preserve"> </w:t>
      </w:r>
      <w:r w:rsidRPr="00633A23">
        <w:rPr>
          <w:rFonts w:cs="Arial"/>
        </w:rPr>
        <w:t>(</w:t>
      </w:r>
      <w:r w:rsidRPr="00633A23">
        <w:t>Рождественским</w:t>
      </w:r>
      <w:r w:rsidRPr="00633A23">
        <w:rPr>
          <w:rFonts w:cs="Arial"/>
        </w:rPr>
        <w:t>),</w:t>
      </w:r>
      <w:r>
        <w:rPr>
          <w:rFonts w:cs="Arial"/>
        </w:rPr>
        <w:t xml:space="preserve"> </w:t>
      </w:r>
      <w:r w:rsidRPr="00633A23">
        <w:rPr>
          <w:rFonts w:cs="Arial"/>
        </w:rPr>
        <w:t>B.</w:t>
      </w:r>
      <w:r w:rsidRPr="00633A23">
        <w:t xml:space="preserve"> А</w:t>
      </w:r>
      <w:r w:rsidRPr="00633A23">
        <w:rPr>
          <w:rFonts w:cs="Arial"/>
        </w:rPr>
        <w:t xml:space="preserve">. </w:t>
      </w:r>
      <w:r w:rsidRPr="00633A23">
        <w:t>Грингмутом</w:t>
      </w:r>
      <w:r w:rsidRPr="00633A23">
        <w:rPr>
          <w:rFonts w:cs="Arial"/>
        </w:rPr>
        <w:t xml:space="preserve">, </w:t>
      </w:r>
      <w:r w:rsidRPr="00633A23">
        <w:t>М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Новоселовым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участвовал</w:t>
      </w:r>
      <w:r w:rsidRPr="00633A23">
        <w:rPr>
          <w:rFonts w:cs="Arial"/>
        </w:rPr>
        <w:t xml:space="preserve"> </w:t>
      </w:r>
      <w:r w:rsidRPr="00633A23">
        <w:t>в</w:t>
      </w:r>
      <w:r>
        <w:t xml:space="preserve"> </w:t>
      </w:r>
      <w:r w:rsidRPr="00633A23">
        <w:t>Москве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религиозных</w:t>
      </w:r>
      <w:r w:rsidRPr="00633A23">
        <w:rPr>
          <w:rFonts w:cs="Arial"/>
        </w:rPr>
        <w:t xml:space="preserve"> </w:t>
      </w:r>
      <w:r w:rsidRPr="00633A23">
        <w:t>собраниях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Л</w:t>
      </w:r>
      <w:r w:rsidRPr="00633A23">
        <w:rPr>
          <w:rFonts w:cs="Arial"/>
        </w:rPr>
        <w:t xml:space="preserve">. </w:t>
      </w:r>
      <w:r w:rsidRPr="00633A23">
        <w:t>А</w:t>
      </w:r>
      <w:r w:rsidRPr="00633A23">
        <w:rPr>
          <w:rFonts w:cs="Arial"/>
        </w:rPr>
        <w:t xml:space="preserve">. </w:t>
      </w:r>
      <w:r w:rsidRPr="00633A23">
        <w:t>Тихомирова</w:t>
      </w:r>
      <w:r w:rsidRPr="00633A23">
        <w:rPr>
          <w:rFonts w:cs="Arial"/>
        </w:rPr>
        <w:t>,</w:t>
      </w:r>
      <w:r>
        <w:rPr>
          <w:rFonts w:cs="Arial"/>
        </w:rPr>
        <w:t xml:space="preserve"> </w:t>
      </w:r>
      <w:r w:rsidRPr="00633A23">
        <w:t>известного</w:t>
      </w:r>
      <w:r w:rsidRPr="00633A23">
        <w:rPr>
          <w:rFonts w:cs="Arial"/>
        </w:rPr>
        <w:t xml:space="preserve"> </w:t>
      </w:r>
      <w:r w:rsidRPr="00633A23">
        <w:t>теоретика</w:t>
      </w:r>
      <w:r w:rsidRPr="00633A23">
        <w:rPr>
          <w:rFonts w:cs="Arial"/>
        </w:rPr>
        <w:t xml:space="preserve"> </w:t>
      </w:r>
      <w:r w:rsidRPr="00633A23">
        <w:t>монархизма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сам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чурался</w:t>
      </w:r>
      <w:r>
        <w:t xml:space="preserve"> </w:t>
      </w:r>
      <w:r w:rsidRPr="00633A23">
        <w:t>умеренно</w:t>
      </w:r>
      <w:r w:rsidRPr="00633A23">
        <w:rPr>
          <w:rFonts w:cs="Arial"/>
        </w:rPr>
        <w:t>-</w:t>
      </w:r>
      <w:r w:rsidRPr="00633A23">
        <w:t>либеральной</w:t>
      </w:r>
      <w:r w:rsidRPr="00633A23">
        <w:rPr>
          <w:rFonts w:cs="Arial"/>
        </w:rPr>
        <w:t xml:space="preserve"> </w:t>
      </w:r>
      <w:r w:rsidRPr="00633A23">
        <w:t>риторики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Как</w:t>
      </w:r>
      <w:r w:rsidRPr="00633A23">
        <w:rPr>
          <w:rFonts w:cs="Arial"/>
        </w:rPr>
        <w:t xml:space="preserve"> </w:t>
      </w:r>
      <w:r w:rsidRPr="00633A23">
        <w:t>православный</w:t>
      </w:r>
      <w:r w:rsidRPr="00633A23">
        <w:rPr>
          <w:rFonts w:cs="Arial"/>
        </w:rPr>
        <w:t xml:space="preserve"> </w:t>
      </w:r>
      <w:r w:rsidRPr="00633A23">
        <w:t>христианин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детства</w:t>
      </w:r>
      <w:r w:rsidRPr="00633A23">
        <w:rPr>
          <w:rFonts w:cs="Arial"/>
        </w:rPr>
        <w:t xml:space="preserve"> </w:t>
      </w:r>
      <w:r w:rsidRPr="00633A23">
        <w:t>знавший великую</w:t>
      </w:r>
      <w:r w:rsidRPr="00633A23">
        <w:rPr>
          <w:rFonts w:cs="Arial"/>
        </w:rPr>
        <w:t xml:space="preserve"> </w:t>
      </w:r>
      <w:r w:rsidRPr="00633A23">
        <w:t>силу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, </w:t>
      </w:r>
      <w:r w:rsidRPr="00633A23">
        <w:t>молитвы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 (</w:t>
      </w:r>
      <w:r w:rsidRPr="00633A23">
        <w:t>«Не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ни одного</w:t>
      </w:r>
      <w:r w:rsidRPr="00633A23">
        <w:rPr>
          <w:rFonts w:cs="Arial"/>
        </w:rPr>
        <w:t xml:space="preserve"> </w:t>
      </w:r>
      <w:r w:rsidRPr="00633A23">
        <w:t>отъезда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Москвы</w:t>
      </w:r>
      <w:r w:rsidRPr="00633A23">
        <w:rPr>
          <w:rFonts w:cs="Arial"/>
        </w:rPr>
        <w:t xml:space="preserve">,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приезда</w:t>
      </w:r>
      <w:r w:rsidRPr="00633A23">
        <w:rPr>
          <w:rFonts w:cs="Arial"/>
        </w:rPr>
        <w:t xml:space="preserve"> </w:t>
      </w:r>
      <w:r w:rsidRPr="00633A23">
        <w:t>после</w:t>
      </w:r>
      <w:r w:rsidRPr="00633A23">
        <w:rPr>
          <w:rFonts w:cs="Arial"/>
        </w:rPr>
        <w:t xml:space="preserve"> </w:t>
      </w:r>
      <w:r w:rsidRPr="00633A23">
        <w:t>долгого отсутствия</w:t>
      </w:r>
      <w:r w:rsidRPr="00633A23">
        <w:rPr>
          <w:rFonts w:cs="Arial"/>
        </w:rPr>
        <w:t xml:space="preserve">,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rPr>
          <w:rFonts w:cs="Arial"/>
        </w:rPr>
        <w:t xml:space="preserve"> </w:t>
      </w:r>
      <w:r w:rsidRPr="00633A23">
        <w:t>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стоял</w:t>
      </w:r>
      <w:r w:rsidRPr="00633A23">
        <w:rPr>
          <w:rFonts w:cs="Arial"/>
        </w:rPr>
        <w:t xml:space="preserve"> </w:t>
      </w:r>
      <w:r w:rsidRPr="00633A23">
        <w:t>пред</w:t>
      </w:r>
      <w:r w:rsidRPr="00633A23">
        <w:rPr>
          <w:rFonts w:cs="Arial"/>
        </w:rPr>
        <w:t xml:space="preserve"> (</w:t>
      </w:r>
      <w:r w:rsidRPr="00633A23">
        <w:t>Иверской</w:t>
      </w:r>
      <w:r w:rsidRPr="00633A23">
        <w:rPr>
          <w:rFonts w:cs="Arial"/>
        </w:rPr>
        <w:t xml:space="preserve">) </w:t>
      </w:r>
      <w:r w:rsidRPr="00633A23">
        <w:t>ико</w:t>
      </w:r>
      <w:r w:rsidRPr="00633A23">
        <w:softHyphen/>
        <w:t>ной»</w:t>
      </w:r>
      <w:r w:rsidRPr="00633A23">
        <w:rPr>
          <w:rFonts w:cs="Arial"/>
        </w:rPr>
        <w:t xml:space="preserve">), </w:t>
      </w:r>
      <w:r w:rsidRPr="00633A23">
        <w:t>писатель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горечью</w:t>
      </w:r>
      <w:r w:rsidRPr="00633A23">
        <w:rPr>
          <w:rFonts w:cs="Arial"/>
        </w:rPr>
        <w:t xml:space="preserve"> </w:t>
      </w:r>
      <w:r w:rsidRPr="00633A23">
        <w:t>говорил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состоянии</w:t>
      </w:r>
      <w:r w:rsidRPr="00633A23">
        <w:rPr>
          <w:rFonts w:cs="Arial"/>
        </w:rPr>
        <w:t xml:space="preserve"> </w:t>
      </w:r>
      <w:r w:rsidRPr="00633A23">
        <w:t>преоб</w:t>
      </w:r>
      <w:r w:rsidRPr="00633A23">
        <w:softHyphen/>
        <w:t>ладающего</w:t>
      </w:r>
      <w:r w:rsidRPr="00633A23">
        <w:rPr>
          <w:rFonts w:cs="Arial"/>
        </w:rPr>
        <w:t xml:space="preserve"> </w:t>
      </w:r>
      <w:r w:rsidRPr="00633A23">
        <w:t>большинства</w:t>
      </w:r>
      <w:r w:rsidRPr="00633A23">
        <w:rPr>
          <w:rFonts w:cs="Arial"/>
        </w:rPr>
        <w:t xml:space="preserve"> </w:t>
      </w:r>
      <w:r w:rsidRPr="00633A23">
        <w:t>тогдашней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интелли</w:t>
      </w:r>
      <w:r w:rsidRPr="00633A23">
        <w:softHyphen/>
        <w:t>генции</w:t>
      </w:r>
      <w:r w:rsidRPr="00633A23">
        <w:rPr>
          <w:rFonts w:cs="Arial"/>
        </w:rPr>
        <w:t xml:space="preserve">: </w:t>
      </w:r>
      <w:r w:rsidRPr="00633A23">
        <w:t>«Религиозные</w:t>
      </w:r>
      <w:r w:rsidRPr="00633A23">
        <w:rPr>
          <w:rFonts w:cs="Arial"/>
        </w:rPr>
        <w:t xml:space="preserve"> </w:t>
      </w:r>
      <w:r w:rsidRPr="00633A23">
        <w:t>интересы</w:t>
      </w:r>
      <w:r w:rsidRPr="00633A23">
        <w:rPr>
          <w:rFonts w:cs="Arial"/>
        </w:rPr>
        <w:t xml:space="preserve"> </w:t>
      </w:r>
      <w:r w:rsidRPr="00633A23">
        <w:t>вовсе</w:t>
      </w:r>
      <w:r w:rsidRPr="00633A23">
        <w:rPr>
          <w:rFonts w:cs="Arial"/>
        </w:rPr>
        <w:t xml:space="preserve"> </w:t>
      </w:r>
      <w:r w:rsidRPr="00633A23">
        <w:t>изгнаны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бы</w:t>
      </w:r>
      <w:r w:rsidRPr="00633A23">
        <w:softHyphen/>
        <w:t>та</w:t>
      </w:r>
      <w:r w:rsidRPr="00633A23">
        <w:rPr>
          <w:rFonts w:cs="Arial"/>
        </w:rPr>
        <w:t xml:space="preserve"> </w:t>
      </w:r>
      <w:r w:rsidRPr="00633A23">
        <w:t>интеллигенции</w:t>
      </w:r>
      <w:r w:rsidRPr="00633A23">
        <w:rPr>
          <w:rFonts w:cs="Arial"/>
        </w:rPr>
        <w:t xml:space="preserve">...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если</w:t>
      </w:r>
      <w:r w:rsidRPr="00633A23">
        <w:rPr>
          <w:rFonts w:cs="Arial"/>
        </w:rPr>
        <w:t xml:space="preserve"> </w:t>
      </w:r>
      <w:r>
        <w:t>б</w:t>
      </w:r>
      <w:r w:rsidRPr="00633A23">
        <w:rPr>
          <w:rFonts w:cs="Arial"/>
        </w:rPr>
        <w:t xml:space="preserve"> </w:t>
      </w:r>
      <w:r w:rsidRPr="00633A23">
        <w:t>отношение</w:t>
      </w:r>
      <w:r w:rsidRPr="00633A23">
        <w:rPr>
          <w:rFonts w:cs="Arial"/>
        </w:rPr>
        <w:t xml:space="preserve"> </w:t>
      </w:r>
      <w:r w:rsidRPr="00633A23">
        <w:t>общества</w:t>
      </w:r>
      <w:r w:rsidRPr="00633A23">
        <w:rPr>
          <w:rFonts w:cs="Arial"/>
        </w:rPr>
        <w:t xml:space="preserve"> </w:t>
      </w:r>
      <w:r w:rsidRPr="00633A23">
        <w:t>к религии</w:t>
      </w:r>
      <w:r w:rsidRPr="00633A23">
        <w:rPr>
          <w:rFonts w:cs="Arial"/>
        </w:rPr>
        <w:t xml:space="preserve"> </w:t>
      </w:r>
      <w:r w:rsidRPr="00633A23">
        <w:t>было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индифферентизмом</w:t>
      </w:r>
      <w:r w:rsidRPr="00633A23">
        <w:rPr>
          <w:rFonts w:cs="Arial"/>
        </w:rPr>
        <w:t xml:space="preserve">! </w:t>
      </w:r>
      <w:r w:rsidRPr="00633A23">
        <w:t>Нет</w:t>
      </w:r>
      <w:r w:rsidRPr="00633A23">
        <w:rPr>
          <w:rFonts w:cs="Arial"/>
        </w:rPr>
        <w:t xml:space="preserve">: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нем прямая</w:t>
      </w:r>
      <w:r w:rsidRPr="00633A23">
        <w:rPr>
          <w:rFonts w:cs="Arial"/>
        </w:rPr>
        <w:t xml:space="preserve"> </w:t>
      </w:r>
      <w:r w:rsidRPr="00633A23">
        <w:t>враждебность»</w:t>
      </w:r>
      <w:r w:rsidRPr="00633A23">
        <w:rPr>
          <w:rFonts w:cs="Arial"/>
        </w:rPr>
        <w:t xml:space="preserve">. </w:t>
      </w:r>
      <w:r w:rsidRPr="00633A23">
        <w:t>Теряя</w:t>
      </w:r>
      <w:r w:rsidRPr="00633A23">
        <w:rPr>
          <w:rFonts w:cs="Arial"/>
        </w:rPr>
        <w:t xml:space="preserve"> </w:t>
      </w:r>
      <w:r w:rsidRPr="00633A23">
        <w:t>веру</w:t>
      </w:r>
      <w:r w:rsidRPr="00633A23">
        <w:rPr>
          <w:rFonts w:cs="Arial"/>
        </w:rPr>
        <w:t xml:space="preserve">, </w:t>
      </w:r>
      <w:r w:rsidRPr="00633A23">
        <w:t>общество</w:t>
      </w:r>
      <w:r w:rsidRPr="00633A23">
        <w:rPr>
          <w:rFonts w:cs="Arial"/>
        </w:rPr>
        <w:t xml:space="preserve"> </w:t>
      </w:r>
      <w:r w:rsidRPr="00633A23">
        <w:t>теряло и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русские</w:t>
      </w:r>
      <w:r w:rsidRPr="00633A23">
        <w:rPr>
          <w:rFonts w:cs="Arial"/>
        </w:rPr>
        <w:t xml:space="preserve"> </w:t>
      </w:r>
      <w:r w:rsidRPr="00633A23">
        <w:t>свойства</w:t>
      </w:r>
      <w:r w:rsidRPr="00633A23">
        <w:rPr>
          <w:rFonts w:cs="Arial"/>
        </w:rPr>
        <w:t xml:space="preserve">, </w:t>
      </w:r>
      <w:r w:rsidRPr="00633A23">
        <w:t>ве</w:t>
      </w:r>
      <w:r w:rsidRPr="00633A23">
        <w:t>р</w:t>
      </w:r>
      <w:r w:rsidRPr="00633A23">
        <w:t>нуть</w:t>
      </w:r>
      <w:r w:rsidRPr="00633A23">
        <w:rPr>
          <w:rFonts w:cs="Arial"/>
        </w:rPr>
        <w:t xml:space="preserve"> </w:t>
      </w:r>
      <w:r w:rsidRPr="00633A23">
        <w:t>которые</w:t>
      </w:r>
      <w:r w:rsidRPr="00633A23">
        <w:rPr>
          <w:rFonts w:cs="Arial"/>
        </w:rPr>
        <w:t xml:space="preserve">, </w:t>
      </w:r>
      <w:r w:rsidRPr="00633A23">
        <w:t>согласно Поселянину</w:t>
      </w:r>
      <w:r w:rsidRPr="00633A23">
        <w:rPr>
          <w:rFonts w:cs="Arial"/>
        </w:rPr>
        <w:t xml:space="preserve">, </w:t>
      </w:r>
      <w:r w:rsidRPr="00633A23">
        <w:t>могли</w:t>
      </w:r>
      <w:r w:rsidRPr="00633A23">
        <w:rPr>
          <w:rFonts w:cs="Arial"/>
        </w:rPr>
        <w:t xml:space="preserve"> </w:t>
      </w:r>
      <w:r w:rsidRPr="00633A23">
        <w:t>ему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«жизнь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</w:t>
      </w:r>
      <w:r w:rsidRPr="00633A23">
        <w:rPr>
          <w:rFonts w:cs="Arial"/>
        </w:rPr>
        <w:t xml:space="preserve">, </w:t>
      </w:r>
      <w:r w:rsidRPr="00633A23">
        <w:t>воз</w:t>
      </w:r>
      <w:r w:rsidRPr="00633A23">
        <w:softHyphen/>
        <w:t>действие</w:t>
      </w:r>
      <w:r w:rsidRPr="00633A23">
        <w:rPr>
          <w:rFonts w:cs="Arial"/>
        </w:rPr>
        <w:t xml:space="preserve"> </w:t>
      </w:r>
      <w:r w:rsidRPr="00633A23">
        <w:t>выда</w:t>
      </w:r>
      <w:r w:rsidRPr="00633A23">
        <w:t>ю</w:t>
      </w:r>
      <w:r w:rsidRPr="00633A23">
        <w:t>щихся</w:t>
      </w:r>
      <w:r w:rsidRPr="00633A23">
        <w:rPr>
          <w:rFonts w:cs="Arial"/>
        </w:rPr>
        <w:t xml:space="preserve"> </w:t>
      </w:r>
      <w:r w:rsidRPr="00633A23">
        <w:t>произведений</w:t>
      </w:r>
      <w:r w:rsidRPr="00633A23">
        <w:rPr>
          <w:rFonts w:cs="Arial"/>
        </w:rPr>
        <w:t xml:space="preserve"> </w:t>
      </w:r>
      <w:r w:rsidRPr="00633A23">
        <w:t>русской</w:t>
      </w:r>
      <w:r w:rsidRPr="00633A23">
        <w:rPr>
          <w:rFonts w:cs="Arial"/>
        </w:rPr>
        <w:t xml:space="preserve"> </w:t>
      </w:r>
      <w:r w:rsidRPr="00633A23">
        <w:t>литера</w:t>
      </w:r>
      <w:r w:rsidRPr="00633A23">
        <w:softHyphen/>
        <w:t>туры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соприкосновение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миром</w:t>
      </w:r>
      <w:r w:rsidRPr="00633A23">
        <w:rPr>
          <w:rFonts w:cs="Arial"/>
        </w:rPr>
        <w:t xml:space="preserve"> </w:t>
      </w:r>
      <w:r w:rsidRPr="00633A23">
        <w:t>простых</w:t>
      </w:r>
      <w:r w:rsidRPr="00633A23">
        <w:rPr>
          <w:rFonts w:cs="Arial"/>
        </w:rPr>
        <w:t xml:space="preserve"> </w:t>
      </w:r>
      <w:r w:rsidRPr="00633A23">
        <w:t>русских</w:t>
      </w:r>
      <w:r w:rsidRPr="00633A23">
        <w:rPr>
          <w:rFonts w:cs="Arial"/>
        </w:rPr>
        <w:t xml:space="preserve"> </w:t>
      </w:r>
      <w:r w:rsidRPr="00633A23">
        <w:t>лю</w:t>
      </w:r>
      <w:r w:rsidRPr="00633A23">
        <w:softHyphen/>
        <w:t>дей»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Поселянин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несомненно</w:t>
      </w:r>
      <w:r w:rsidRPr="00633A23">
        <w:rPr>
          <w:rFonts w:cs="Arial"/>
        </w:rPr>
        <w:t xml:space="preserve"> </w:t>
      </w:r>
      <w:r w:rsidRPr="00633A23">
        <w:t>одареннейшим</w:t>
      </w:r>
      <w:r w:rsidRPr="00633A23">
        <w:rPr>
          <w:rFonts w:cs="Arial"/>
        </w:rPr>
        <w:t xml:space="preserve"> </w:t>
      </w:r>
      <w:r w:rsidRPr="00633A23">
        <w:t>попу</w:t>
      </w:r>
      <w:r w:rsidRPr="00633A23">
        <w:softHyphen/>
        <w:t>ляризатором</w:t>
      </w:r>
      <w:r w:rsidRPr="00633A23">
        <w:rPr>
          <w:rFonts w:cs="Arial"/>
        </w:rPr>
        <w:t>-</w:t>
      </w:r>
      <w:r w:rsidRPr="00633A23">
        <w:t>апологетом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ст</w:t>
      </w:r>
      <w:r w:rsidRPr="00633A23">
        <w:t>а</w:t>
      </w:r>
      <w:r w:rsidRPr="00633A23">
        <w:lastRenderedPageBreak/>
        <w:t>рался</w:t>
      </w:r>
      <w:r w:rsidRPr="00633A23">
        <w:rPr>
          <w:rFonts w:cs="Arial"/>
        </w:rPr>
        <w:t xml:space="preserve"> </w:t>
      </w:r>
      <w:r w:rsidRPr="00633A23">
        <w:t>познако</w:t>
      </w:r>
      <w:r w:rsidRPr="00633A23">
        <w:softHyphen/>
        <w:t>мить</w:t>
      </w:r>
      <w:r w:rsidRPr="00633A23">
        <w:rPr>
          <w:rFonts w:cs="Arial"/>
        </w:rPr>
        <w:t xml:space="preserve"> </w:t>
      </w:r>
      <w:r w:rsidRPr="00633A23">
        <w:t>современников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житиями</w:t>
      </w:r>
      <w:r w:rsidRPr="00633A23">
        <w:rPr>
          <w:rFonts w:cs="Arial"/>
        </w:rPr>
        <w:t xml:space="preserve"> </w:t>
      </w:r>
      <w:r w:rsidRPr="00633A23">
        <w:t>знаменитых</w:t>
      </w:r>
      <w:r w:rsidRPr="00633A23">
        <w:rPr>
          <w:rFonts w:cs="Arial"/>
        </w:rPr>
        <w:t xml:space="preserve"> </w:t>
      </w:r>
      <w:r w:rsidRPr="00633A23">
        <w:t>подвиж</w:t>
      </w:r>
      <w:r w:rsidRPr="00633A23">
        <w:softHyphen/>
        <w:t>ников</w:t>
      </w:r>
      <w:r w:rsidRPr="00633A23">
        <w:rPr>
          <w:rFonts w:cs="Arial"/>
        </w:rPr>
        <w:t xml:space="preserve"> (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обработал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пер</w:t>
      </w:r>
      <w:r w:rsidRPr="00633A23">
        <w:t>е</w:t>
      </w:r>
      <w:r w:rsidRPr="00633A23">
        <w:t>ложил</w:t>
      </w:r>
      <w:r w:rsidRPr="00633A23">
        <w:rPr>
          <w:rFonts w:cs="Arial"/>
        </w:rPr>
        <w:t xml:space="preserve"> </w:t>
      </w:r>
      <w:r w:rsidRPr="00633A23">
        <w:t>«</w:t>
      </w:r>
      <w:r w:rsidRPr="00860E05">
        <w:rPr>
          <w:i/>
        </w:rPr>
        <w:t>Четьи</w:t>
      </w:r>
      <w:r w:rsidRPr="00860E05">
        <w:rPr>
          <w:rFonts w:cs="Arial"/>
          <w:i/>
        </w:rPr>
        <w:t>-</w:t>
      </w:r>
      <w:r w:rsidRPr="00860E05">
        <w:rPr>
          <w:i/>
        </w:rPr>
        <w:t>Минеи</w:t>
      </w:r>
      <w:r w:rsidRPr="00633A23">
        <w:t>»</w:t>
      </w:r>
      <w:r w:rsidRPr="00633A23">
        <w:rPr>
          <w:rFonts w:cs="Arial"/>
        </w:rPr>
        <w:t xml:space="preserve"> </w:t>
      </w:r>
      <w:r w:rsidRPr="00633A23">
        <w:t>св</w:t>
      </w:r>
      <w:r w:rsidRPr="00633A23">
        <w:rPr>
          <w:rFonts w:cs="Arial"/>
        </w:rPr>
        <w:t xml:space="preserve">. </w:t>
      </w:r>
      <w:r w:rsidRPr="00633A23">
        <w:t>Димитрия</w:t>
      </w:r>
      <w:r w:rsidRPr="00633A23">
        <w:rPr>
          <w:rFonts w:cs="Arial"/>
        </w:rPr>
        <w:t xml:space="preserve"> </w:t>
      </w:r>
      <w:r w:rsidRPr="00633A23">
        <w:t>Ростовского</w:t>
      </w:r>
      <w:r w:rsidRPr="00633A23">
        <w:rPr>
          <w:rFonts w:cs="Arial"/>
        </w:rPr>
        <w:t xml:space="preserve">),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отроков</w:t>
      </w:r>
      <w:r w:rsidRPr="00633A23">
        <w:rPr>
          <w:rFonts w:cs="Arial"/>
        </w:rPr>
        <w:t xml:space="preserve"> (</w:t>
      </w:r>
      <w:r w:rsidRPr="00860E05">
        <w:rPr>
          <w:i/>
        </w:rPr>
        <w:t>Святая юность</w:t>
      </w:r>
      <w:r w:rsidRPr="00633A23">
        <w:rPr>
          <w:rFonts w:cs="Arial"/>
        </w:rPr>
        <w:t xml:space="preserve">)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воинов</w:t>
      </w:r>
      <w:r w:rsidRPr="00633A23">
        <w:rPr>
          <w:rFonts w:cs="Arial"/>
        </w:rPr>
        <w:t xml:space="preserve"> (</w:t>
      </w:r>
      <w:r w:rsidRPr="00860E05">
        <w:rPr>
          <w:i/>
        </w:rPr>
        <w:t>Сказания</w:t>
      </w:r>
      <w:r w:rsidRPr="00860E05">
        <w:rPr>
          <w:rFonts w:cs="Arial"/>
          <w:i/>
        </w:rPr>
        <w:t xml:space="preserve"> </w:t>
      </w:r>
      <w:r w:rsidRPr="00860E05">
        <w:rPr>
          <w:i/>
        </w:rPr>
        <w:t>о</w:t>
      </w:r>
      <w:r w:rsidRPr="00860E05">
        <w:rPr>
          <w:rFonts w:cs="Arial"/>
          <w:i/>
        </w:rPr>
        <w:t xml:space="preserve"> </w:t>
      </w:r>
      <w:r w:rsidRPr="00860E05">
        <w:rPr>
          <w:i/>
        </w:rPr>
        <w:t>святых</w:t>
      </w:r>
      <w:r w:rsidRPr="00860E05">
        <w:rPr>
          <w:rFonts w:cs="Arial"/>
          <w:i/>
        </w:rPr>
        <w:t xml:space="preserve"> </w:t>
      </w:r>
      <w:r w:rsidRPr="00860E05">
        <w:rPr>
          <w:i/>
        </w:rPr>
        <w:t>вождях Земли</w:t>
      </w:r>
      <w:r w:rsidRPr="00860E05">
        <w:rPr>
          <w:rFonts w:cs="Arial"/>
          <w:i/>
        </w:rPr>
        <w:t xml:space="preserve"> </w:t>
      </w:r>
      <w:r w:rsidRPr="00860E05">
        <w:rPr>
          <w:i/>
        </w:rPr>
        <w:t>Русской</w:t>
      </w:r>
      <w:r w:rsidRPr="00633A23">
        <w:rPr>
          <w:rFonts w:cs="Arial"/>
        </w:rPr>
        <w:t xml:space="preserve">), </w:t>
      </w:r>
      <w:r w:rsidRPr="00633A23">
        <w:t>изображая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прежде</w:t>
      </w:r>
      <w:r w:rsidRPr="00633A23">
        <w:rPr>
          <w:rFonts w:cs="Arial"/>
        </w:rPr>
        <w:t xml:space="preserve"> </w:t>
      </w:r>
      <w:r w:rsidRPr="00633A23">
        <w:t>всего</w:t>
      </w:r>
      <w:r w:rsidRPr="00633A23">
        <w:rPr>
          <w:rFonts w:cs="Arial"/>
        </w:rPr>
        <w:t xml:space="preserve"> </w:t>
      </w:r>
      <w:r w:rsidRPr="00633A23">
        <w:t>«не</w:t>
      </w:r>
      <w:r w:rsidRPr="00633A23">
        <w:rPr>
          <w:rFonts w:cs="Arial"/>
        </w:rPr>
        <w:t xml:space="preserve"> </w:t>
      </w:r>
      <w:r w:rsidRPr="00633A23">
        <w:t>со стороны</w:t>
      </w:r>
      <w:r w:rsidRPr="00633A23">
        <w:rPr>
          <w:rFonts w:cs="Arial"/>
        </w:rPr>
        <w:t xml:space="preserve"> </w:t>
      </w:r>
      <w:r w:rsidRPr="00633A23">
        <w:t>историко</w:t>
      </w:r>
      <w:r w:rsidRPr="00633A23">
        <w:rPr>
          <w:rFonts w:cs="Arial"/>
        </w:rPr>
        <w:t>-</w:t>
      </w:r>
      <w:r w:rsidRPr="00633A23">
        <w:t>общественного</w:t>
      </w:r>
      <w:r w:rsidRPr="00633A23">
        <w:rPr>
          <w:rFonts w:cs="Arial"/>
        </w:rPr>
        <w:t xml:space="preserve"> </w:t>
      </w:r>
      <w:r w:rsidRPr="00633A23">
        <w:t>значения</w:t>
      </w:r>
      <w:r w:rsidRPr="00633A23">
        <w:rPr>
          <w:rFonts w:cs="Arial"/>
        </w:rPr>
        <w:t xml:space="preserve">, </w:t>
      </w:r>
      <w:r w:rsidRPr="00633A23">
        <w:t>а</w:t>
      </w:r>
      <w:r w:rsidRPr="00633A23">
        <w:rPr>
          <w:rFonts w:cs="Arial"/>
        </w:rPr>
        <w:t xml:space="preserve"> </w:t>
      </w:r>
      <w:r w:rsidRPr="00633A23">
        <w:t>со</w:t>
      </w:r>
      <w:r w:rsidRPr="00633A23">
        <w:rPr>
          <w:rFonts w:cs="Arial"/>
        </w:rPr>
        <w:t xml:space="preserve"> </w:t>
      </w:r>
      <w:r w:rsidRPr="00633A23">
        <w:t>сто</w:t>
      </w:r>
      <w:r w:rsidRPr="00633A23">
        <w:softHyphen/>
        <w:t>роны</w:t>
      </w:r>
      <w:r w:rsidRPr="00633A23">
        <w:rPr>
          <w:rFonts w:cs="Arial"/>
        </w:rPr>
        <w:t xml:space="preserve"> </w:t>
      </w:r>
      <w:r w:rsidRPr="00633A23">
        <w:t>их</w:t>
      </w:r>
      <w:r w:rsidRPr="00633A23">
        <w:rPr>
          <w:rFonts w:cs="Arial"/>
        </w:rPr>
        <w:t xml:space="preserve"> </w:t>
      </w:r>
      <w:r w:rsidRPr="00633A23">
        <w:t>нравственной</w:t>
      </w:r>
      <w:r w:rsidRPr="00633A23">
        <w:rPr>
          <w:rFonts w:cs="Arial"/>
        </w:rPr>
        <w:t xml:space="preserve"> </w:t>
      </w:r>
      <w:r w:rsidRPr="00633A23">
        <w:t>крепости»</w:t>
      </w:r>
      <w:r w:rsidRPr="00633A23">
        <w:rPr>
          <w:rFonts w:cs="Arial"/>
        </w:rPr>
        <w:t xml:space="preserve">. </w:t>
      </w:r>
      <w:r w:rsidRPr="00633A23">
        <w:t>Хорошо</w:t>
      </w:r>
      <w:r w:rsidRPr="00633A23">
        <w:rPr>
          <w:rFonts w:cs="Arial"/>
        </w:rPr>
        <w:t xml:space="preserve"> </w:t>
      </w:r>
      <w:r w:rsidRPr="00633A23">
        <w:t>владея «церковным</w:t>
      </w:r>
      <w:r w:rsidRPr="00633A23">
        <w:rPr>
          <w:rFonts w:cs="Arial"/>
        </w:rPr>
        <w:t xml:space="preserve"> </w:t>
      </w:r>
      <w:r w:rsidRPr="00633A23">
        <w:t>стилем»</w:t>
      </w:r>
      <w:r w:rsidRPr="00633A23">
        <w:rPr>
          <w:rFonts w:cs="Arial"/>
        </w:rPr>
        <w:t xml:space="preserve">, </w:t>
      </w:r>
      <w:r w:rsidRPr="00633A23">
        <w:t>писатель</w:t>
      </w:r>
      <w:r w:rsidRPr="00633A23">
        <w:rPr>
          <w:rFonts w:cs="Arial"/>
        </w:rPr>
        <w:t xml:space="preserve"> </w:t>
      </w:r>
      <w:r w:rsidRPr="00633A23">
        <w:t>умел</w:t>
      </w:r>
      <w:r w:rsidRPr="00633A23">
        <w:rPr>
          <w:rFonts w:cs="Arial"/>
        </w:rPr>
        <w:t xml:space="preserve"> </w:t>
      </w:r>
      <w:r w:rsidRPr="00633A23">
        <w:t>доступно</w:t>
      </w:r>
      <w:r w:rsidRPr="00633A23">
        <w:rPr>
          <w:rFonts w:cs="Arial"/>
        </w:rPr>
        <w:t xml:space="preserve"> </w:t>
      </w:r>
      <w:r w:rsidRPr="00633A23">
        <w:t>изла</w:t>
      </w:r>
      <w:r w:rsidRPr="00633A23">
        <w:softHyphen/>
        <w:t>гать</w:t>
      </w:r>
      <w:r w:rsidRPr="00633A23">
        <w:rPr>
          <w:rFonts w:cs="Arial"/>
        </w:rPr>
        <w:t xml:space="preserve"> </w:t>
      </w:r>
      <w:r w:rsidRPr="00633A23">
        <w:t>сложные</w:t>
      </w:r>
      <w:r w:rsidRPr="00633A23">
        <w:rPr>
          <w:rFonts w:cs="Arial"/>
        </w:rPr>
        <w:t xml:space="preserve"> </w:t>
      </w:r>
      <w:r w:rsidRPr="00633A23">
        <w:t>богословские</w:t>
      </w:r>
      <w:r w:rsidRPr="00633A23">
        <w:rPr>
          <w:rFonts w:cs="Arial"/>
        </w:rPr>
        <w:t xml:space="preserve"> </w:t>
      </w:r>
      <w:r w:rsidRPr="00633A23">
        <w:t>понятия</w:t>
      </w:r>
      <w:r w:rsidRPr="00633A23">
        <w:rPr>
          <w:rFonts w:cs="Arial"/>
        </w:rPr>
        <w:t xml:space="preserve"> (</w:t>
      </w:r>
      <w:r w:rsidRPr="00633A23">
        <w:t>пример</w:t>
      </w:r>
      <w:r w:rsidRPr="00633A23">
        <w:rPr>
          <w:rFonts w:cs="Arial"/>
        </w:rPr>
        <w:t xml:space="preserve"> </w:t>
      </w:r>
      <w:r w:rsidRPr="00633A23">
        <w:t>тому</w:t>
      </w:r>
      <w:r w:rsidRPr="00633A23">
        <w:rPr>
          <w:rFonts w:cs="Arial"/>
        </w:rPr>
        <w:t xml:space="preserve"> </w:t>
      </w:r>
      <w:r w:rsidRPr="00633A23">
        <w:t xml:space="preserve">— </w:t>
      </w:r>
      <w:r w:rsidRPr="00860E05">
        <w:rPr>
          <w:i/>
        </w:rPr>
        <w:t>Идеалы</w:t>
      </w:r>
      <w:r w:rsidRPr="00860E05">
        <w:rPr>
          <w:rFonts w:cs="Arial"/>
          <w:i/>
        </w:rPr>
        <w:t xml:space="preserve"> </w:t>
      </w:r>
      <w:r w:rsidRPr="00860E05">
        <w:rPr>
          <w:i/>
        </w:rPr>
        <w:t>христианской</w:t>
      </w:r>
      <w:r w:rsidRPr="00860E05">
        <w:rPr>
          <w:rFonts w:cs="Arial"/>
          <w:i/>
        </w:rPr>
        <w:t xml:space="preserve"> </w:t>
      </w:r>
      <w:r w:rsidRPr="00860E05">
        <w:rPr>
          <w:i/>
        </w:rPr>
        <w:t>жизни</w:t>
      </w:r>
      <w:r w:rsidRPr="00633A23">
        <w:rPr>
          <w:rFonts w:cs="Arial"/>
        </w:rPr>
        <w:t xml:space="preserve">), </w:t>
      </w:r>
      <w:r w:rsidRPr="00633A23">
        <w:t>красочно</w:t>
      </w:r>
      <w:r w:rsidRPr="00633A23">
        <w:rPr>
          <w:rFonts w:cs="Arial"/>
        </w:rPr>
        <w:t xml:space="preserve"> </w:t>
      </w:r>
      <w:r w:rsidRPr="00633A23">
        <w:t>живописать стародавние</w:t>
      </w:r>
      <w:r w:rsidRPr="00633A23">
        <w:rPr>
          <w:rFonts w:cs="Arial"/>
        </w:rPr>
        <w:t xml:space="preserve"> </w:t>
      </w:r>
      <w:r w:rsidRPr="00633A23">
        <w:t>события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создать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импрессионистиче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манере</w:t>
      </w:r>
      <w:r w:rsidRPr="00633A23">
        <w:rPr>
          <w:rFonts w:cs="Arial"/>
        </w:rPr>
        <w:t xml:space="preserve"> </w:t>
      </w:r>
      <w:r w:rsidRPr="00633A23">
        <w:t>запоминающиеся</w:t>
      </w:r>
      <w:r w:rsidRPr="00633A23">
        <w:rPr>
          <w:rFonts w:cs="Arial"/>
        </w:rPr>
        <w:t xml:space="preserve"> </w:t>
      </w:r>
      <w:r w:rsidRPr="00633A23">
        <w:t>портреты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героев</w:t>
      </w:r>
      <w:r w:rsidRPr="00633A23">
        <w:rPr>
          <w:rFonts w:cs="Arial"/>
        </w:rPr>
        <w:t xml:space="preserve">. </w:t>
      </w:r>
      <w:r w:rsidRPr="00633A23">
        <w:t>Правда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спешке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всегда</w:t>
      </w:r>
      <w:r w:rsidRPr="00633A23">
        <w:rPr>
          <w:rFonts w:cs="Arial"/>
        </w:rPr>
        <w:t xml:space="preserve"> </w:t>
      </w:r>
      <w:r w:rsidRPr="00633A23">
        <w:t>отделывал</w:t>
      </w:r>
      <w:r w:rsidRPr="00633A23">
        <w:rPr>
          <w:rFonts w:cs="Arial"/>
        </w:rPr>
        <w:t xml:space="preserve"> </w:t>
      </w:r>
      <w:r w:rsidRPr="00633A23">
        <w:t>свои</w:t>
      </w:r>
      <w:r w:rsidRPr="00633A23">
        <w:rPr>
          <w:rFonts w:cs="Arial"/>
        </w:rPr>
        <w:t xml:space="preserve"> </w:t>
      </w:r>
      <w:r w:rsidRPr="00633A23">
        <w:t>произ</w:t>
      </w:r>
      <w:r w:rsidRPr="00633A23">
        <w:softHyphen/>
        <w:t>ведения</w:t>
      </w:r>
      <w:r w:rsidRPr="00633A23">
        <w:rPr>
          <w:rFonts w:cs="Arial"/>
        </w:rPr>
        <w:t xml:space="preserve">, </w:t>
      </w:r>
      <w:r w:rsidRPr="00633A23">
        <w:t>отчего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них</w:t>
      </w:r>
      <w:r w:rsidRPr="00633A23">
        <w:rPr>
          <w:rFonts w:cs="Arial"/>
        </w:rPr>
        <w:t xml:space="preserve"> </w:t>
      </w:r>
      <w:r w:rsidRPr="00633A23">
        <w:t>заметны</w:t>
      </w:r>
      <w:r w:rsidRPr="00633A23">
        <w:rPr>
          <w:rFonts w:cs="Arial"/>
        </w:rPr>
        <w:t xml:space="preserve"> </w:t>
      </w:r>
      <w:r w:rsidRPr="00633A23">
        <w:t>повторы</w:t>
      </w:r>
      <w:r w:rsidRPr="00633A23">
        <w:rPr>
          <w:rFonts w:cs="Arial"/>
        </w:rPr>
        <w:t xml:space="preserve">, </w:t>
      </w:r>
      <w:r w:rsidRPr="00633A23">
        <w:t>штампы</w:t>
      </w:r>
      <w:r w:rsidRPr="00633A23">
        <w:rPr>
          <w:rFonts w:cs="Arial"/>
        </w:rPr>
        <w:t xml:space="preserve"> </w:t>
      </w:r>
      <w:r w:rsidRPr="00633A23">
        <w:t>и сентиментал</w:t>
      </w:r>
      <w:r w:rsidRPr="00633A23">
        <w:t>ь</w:t>
      </w:r>
      <w:r w:rsidRPr="00633A23">
        <w:t>ные</w:t>
      </w:r>
      <w:r w:rsidRPr="00633A23">
        <w:rPr>
          <w:rFonts w:cs="Arial"/>
        </w:rPr>
        <w:t xml:space="preserve"> </w:t>
      </w:r>
      <w:r w:rsidRPr="00633A23">
        <w:t>условности</w:t>
      </w:r>
      <w:r w:rsidRPr="00633A23">
        <w:rPr>
          <w:rFonts w:cs="Arial"/>
        </w:rPr>
        <w:t>.</w:t>
      </w:r>
    </w:p>
    <w:p w:rsidR="00A62BF1" w:rsidRDefault="00A62BF1" w:rsidP="00A62BF1">
      <w:r w:rsidRPr="00633A23">
        <w:t>Немало</w:t>
      </w:r>
      <w:r w:rsidRPr="00633A23">
        <w:rPr>
          <w:rFonts w:cs="Arial"/>
        </w:rPr>
        <w:t xml:space="preserve"> </w:t>
      </w:r>
      <w:r w:rsidRPr="00633A23">
        <w:t>страниц</w:t>
      </w:r>
      <w:r w:rsidRPr="00633A23">
        <w:rPr>
          <w:rFonts w:cs="Arial"/>
        </w:rPr>
        <w:t xml:space="preserve"> </w:t>
      </w:r>
      <w:r w:rsidRPr="00633A23">
        <w:t>Поселянин</w:t>
      </w:r>
      <w:r w:rsidRPr="00633A23">
        <w:rPr>
          <w:rFonts w:cs="Arial"/>
        </w:rPr>
        <w:t xml:space="preserve"> </w:t>
      </w:r>
      <w:r w:rsidRPr="00633A23">
        <w:t>посвятил</w:t>
      </w:r>
      <w:r w:rsidRPr="00633A23">
        <w:rPr>
          <w:rFonts w:cs="Arial"/>
        </w:rPr>
        <w:t xml:space="preserve"> </w:t>
      </w:r>
      <w:r w:rsidRPr="00633A23">
        <w:t>чтимым</w:t>
      </w:r>
      <w:r w:rsidRPr="00633A23">
        <w:rPr>
          <w:rFonts w:cs="Arial"/>
        </w:rPr>
        <w:t xml:space="preserve"> </w:t>
      </w:r>
      <w:r w:rsidRPr="00633A23">
        <w:t>на Руси</w:t>
      </w:r>
      <w:r w:rsidRPr="00633A23">
        <w:rPr>
          <w:rFonts w:cs="Arial"/>
        </w:rPr>
        <w:t xml:space="preserve"> </w:t>
      </w:r>
      <w:r w:rsidRPr="00633A23">
        <w:t>иконам</w:t>
      </w:r>
      <w:r w:rsidRPr="00633A23">
        <w:rPr>
          <w:rFonts w:cs="Arial"/>
        </w:rPr>
        <w:t xml:space="preserve">, </w:t>
      </w:r>
      <w:r w:rsidRPr="00633A23">
        <w:t>отечественной</w:t>
      </w:r>
      <w:r w:rsidRPr="00633A23">
        <w:rPr>
          <w:rFonts w:cs="Arial"/>
        </w:rPr>
        <w:t xml:space="preserve"> </w:t>
      </w:r>
      <w:r w:rsidRPr="00633A23">
        <w:t>церковной</w:t>
      </w:r>
      <w:r w:rsidRPr="00633A23">
        <w:rPr>
          <w:rFonts w:cs="Arial"/>
        </w:rPr>
        <w:t xml:space="preserve"> </w:t>
      </w:r>
      <w:r w:rsidRPr="00633A23">
        <w:t>истории</w:t>
      </w:r>
      <w:r w:rsidRPr="00633A23">
        <w:rPr>
          <w:rFonts w:cs="Arial"/>
        </w:rPr>
        <w:t xml:space="preserve">, </w:t>
      </w:r>
      <w:r w:rsidRPr="00633A23">
        <w:t>пра</w:t>
      </w:r>
      <w:r w:rsidRPr="00633A23">
        <w:softHyphen/>
        <w:t>вославным</w:t>
      </w:r>
      <w:r w:rsidRPr="00633A23">
        <w:rPr>
          <w:rFonts w:cs="Arial"/>
        </w:rPr>
        <w:t xml:space="preserve"> </w:t>
      </w:r>
      <w:r w:rsidRPr="00633A23">
        <w:t>святыням</w:t>
      </w:r>
      <w:r w:rsidRPr="00633A23">
        <w:rPr>
          <w:rFonts w:cs="Arial"/>
        </w:rPr>
        <w:t xml:space="preserve"> (</w:t>
      </w:r>
      <w:r w:rsidRPr="00860E05">
        <w:rPr>
          <w:i/>
        </w:rPr>
        <w:t>Святыни</w:t>
      </w:r>
      <w:r w:rsidRPr="00860E05">
        <w:rPr>
          <w:rFonts w:cs="Arial"/>
          <w:i/>
        </w:rPr>
        <w:t xml:space="preserve"> </w:t>
      </w:r>
      <w:r w:rsidRPr="00860E05">
        <w:rPr>
          <w:i/>
        </w:rPr>
        <w:t>Земли</w:t>
      </w:r>
      <w:r w:rsidRPr="00860E05">
        <w:rPr>
          <w:rFonts w:cs="Arial"/>
          <w:i/>
        </w:rPr>
        <w:t xml:space="preserve"> </w:t>
      </w:r>
      <w:r w:rsidRPr="00860E05">
        <w:rPr>
          <w:i/>
        </w:rPr>
        <w:t>Русской</w:t>
      </w:r>
      <w:r w:rsidRPr="00633A23">
        <w:rPr>
          <w:rFonts w:cs="Arial"/>
        </w:rPr>
        <w:t xml:space="preserve">; </w:t>
      </w:r>
      <w:r w:rsidRPr="00860E05">
        <w:rPr>
          <w:i/>
        </w:rPr>
        <w:t>Герои и</w:t>
      </w:r>
      <w:r w:rsidRPr="00860E05">
        <w:rPr>
          <w:rFonts w:cs="Arial"/>
          <w:i/>
        </w:rPr>
        <w:t xml:space="preserve"> </w:t>
      </w:r>
      <w:r w:rsidRPr="00860E05">
        <w:rPr>
          <w:i/>
        </w:rPr>
        <w:t>подвижники</w:t>
      </w:r>
      <w:r w:rsidRPr="00860E05">
        <w:rPr>
          <w:rFonts w:cs="Arial"/>
          <w:i/>
        </w:rPr>
        <w:t xml:space="preserve"> </w:t>
      </w:r>
      <w:r w:rsidRPr="00860E05">
        <w:rPr>
          <w:i/>
        </w:rPr>
        <w:t>лихолетья</w:t>
      </w:r>
      <w:r w:rsidRPr="00860E05">
        <w:rPr>
          <w:rFonts w:cs="Arial"/>
          <w:i/>
        </w:rPr>
        <w:t xml:space="preserve"> </w:t>
      </w:r>
      <w:r w:rsidRPr="00860E05">
        <w:rPr>
          <w:rFonts w:cs="Arial"/>
          <w:i/>
          <w:lang w:val="en-US"/>
        </w:rPr>
        <w:t>XVII</w:t>
      </w:r>
      <w:r w:rsidRPr="00860E05">
        <w:rPr>
          <w:rFonts w:cs="Arial"/>
          <w:i/>
        </w:rPr>
        <w:t xml:space="preserve"> </w:t>
      </w:r>
      <w:r w:rsidRPr="00860E05">
        <w:rPr>
          <w:i/>
        </w:rPr>
        <w:t>века</w:t>
      </w:r>
      <w:r w:rsidRPr="00633A23">
        <w:rPr>
          <w:rFonts w:cs="Arial"/>
        </w:rPr>
        <w:t xml:space="preserve">), </w:t>
      </w:r>
      <w:r w:rsidRPr="00633A23">
        <w:t>укрепляя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рус</w:t>
      </w:r>
      <w:r w:rsidRPr="00633A23">
        <w:softHyphen/>
        <w:t>ских</w:t>
      </w:r>
      <w:r w:rsidRPr="00633A23">
        <w:rPr>
          <w:rFonts w:cs="Arial"/>
        </w:rPr>
        <w:t xml:space="preserve"> </w:t>
      </w:r>
      <w:r w:rsidRPr="00633A23">
        <w:t>людях</w:t>
      </w:r>
      <w:r w:rsidRPr="00633A23">
        <w:rPr>
          <w:rFonts w:cs="Arial"/>
        </w:rPr>
        <w:t xml:space="preserve"> </w:t>
      </w:r>
      <w:r w:rsidRPr="00633A23">
        <w:t>любовь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вере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традициям</w:t>
      </w:r>
      <w:r w:rsidRPr="00633A23">
        <w:rPr>
          <w:rFonts w:cs="Arial"/>
        </w:rPr>
        <w:t xml:space="preserve">. </w:t>
      </w:r>
      <w:r w:rsidRPr="00633A23">
        <w:t>Пи</w:t>
      </w:r>
      <w:r w:rsidRPr="00633A23">
        <w:softHyphen/>
        <w:t>сал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совр</w:t>
      </w:r>
      <w:r w:rsidRPr="00633A23">
        <w:t>е</w:t>
      </w:r>
      <w:r w:rsidRPr="00633A23">
        <w:t>менных</w:t>
      </w:r>
      <w:r w:rsidRPr="00633A23">
        <w:rPr>
          <w:rFonts w:cs="Arial"/>
        </w:rPr>
        <w:t xml:space="preserve"> </w:t>
      </w:r>
      <w:r w:rsidRPr="00633A23">
        <w:t>светильниках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: </w:t>
      </w:r>
      <w:r w:rsidRPr="00633A23">
        <w:t>старце Амвросии</w:t>
      </w:r>
      <w:r w:rsidRPr="00633A23">
        <w:rPr>
          <w:rFonts w:cs="Arial"/>
        </w:rPr>
        <w:t xml:space="preserve">, </w:t>
      </w:r>
      <w:r w:rsidRPr="00633A23">
        <w:t>отце</w:t>
      </w:r>
      <w:r w:rsidRPr="00633A23">
        <w:rPr>
          <w:rFonts w:cs="Arial"/>
        </w:rPr>
        <w:t xml:space="preserve"> </w:t>
      </w:r>
      <w:r w:rsidRPr="00633A23">
        <w:t>Иоанне</w:t>
      </w:r>
      <w:r w:rsidRPr="00633A23">
        <w:rPr>
          <w:rFonts w:cs="Arial"/>
        </w:rPr>
        <w:t xml:space="preserve"> </w:t>
      </w:r>
      <w:r w:rsidRPr="00633A23">
        <w:t>Кронштадтском</w:t>
      </w:r>
      <w:r w:rsidRPr="00633A23">
        <w:rPr>
          <w:rFonts w:cs="Arial"/>
        </w:rPr>
        <w:t xml:space="preserve">, </w:t>
      </w:r>
      <w:r w:rsidRPr="00633A23">
        <w:t>кн</w:t>
      </w:r>
      <w:r w:rsidRPr="00633A23">
        <w:rPr>
          <w:rFonts w:cs="Arial"/>
        </w:rPr>
        <w:t xml:space="preserve">. </w:t>
      </w:r>
      <w:r w:rsidRPr="00633A23">
        <w:t>Дондуко</w:t>
      </w:r>
      <w:r w:rsidRPr="00633A23">
        <w:rPr>
          <w:rFonts w:cs="Arial"/>
        </w:rPr>
        <w:t>-</w:t>
      </w:r>
      <w:r w:rsidRPr="00633A23">
        <w:t>вой</w:t>
      </w:r>
      <w:r w:rsidRPr="00633A23">
        <w:rPr>
          <w:rFonts w:cs="Arial"/>
        </w:rPr>
        <w:t>-</w:t>
      </w:r>
      <w:r w:rsidRPr="00633A23">
        <w:t>Корсаковой</w:t>
      </w:r>
      <w:r w:rsidRPr="00633A23">
        <w:rPr>
          <w:rFonts w:cs="Arial"/>
        </w:rPr>
        <w:t xml:space="preserve">, </w:t>
      </w:r>
      <w:r w:rsidRPr="00633A23">
        <w:t>благочестивых</w:t>
      </w:r>
      <w:r w:rsidRPr="00633A23">
        <w:rPr>
          <w:rFonts w:cs="Arial"/>
        </w:rPr>
        <w:t xml:space="preserve"> </w:t>
      </w:r>
      <w:r w:rsidRPr="00633A23">
        <w:t>пастырях—</w:t>
      </w:r>
      <w:r w:rsidRPr="00633A23">
        <w:rPr>
          <w:rFonts w:cs="Arial"/>
        </w:rPr>
        <w:t xml:space="preserve"> </w:t>
      </w:r>
      <w:r w:rsidRPr="00633A23">
        <w:t>«народ льнет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этим</w:t>
      </w:r>
      <w:r w:rsidRPr="00633A23">
        <w:rPr>
          <w:rFonts w:cs="Arial"/>
        </w:rPr>
        <w:t xml:space="preserve"> </w:t>
      </w:r>
      <w:r w:rsidRPr="00633A23">
        <w:t>людям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которых</w:t>
      </w:r>
      <w:r w:rsidRPr="00633A23">
        <w:rPr>
          <w:rFonts w:cs="Arial"/>
        </w:rPr>
        <w:t xml:space="preserve"> </w:t>
      </w:r>
      <w:r w:rsidRPr="00633A23">
        <w:t>видит</w:t>
      </w:r>
      <w:r w:rsidRPr="00633A23">
        <w:rPr>
          <w:rFonts w:cs="Arial"/>
        </w:rPr>
        <w:t xml:space="preserve"> </w:t>
      </w:r>
      <w:r w:rsidRPr="00633A23">
        <w:t>сильный</w:t>
      </w:r>
      <w:r w:rsidRPr="00633A23">
        <w:rPr>
          <w:rFonts w:cs="Arial"/>
        </w:rPr>
        <w:t xml:space="preserve"> </w:t>
      </w:r>
      <w:r w:rsidRPr="00633A23">
        <w:t>дух</w:t>
      </w:r>
      <w:r w:rsidRPr="00633A23">
        <w:rPr>
          <w:rFonts w:cs="Arial"/>
        </w:rPr>
        <w:t xml:space="preserve">, </w:t>
      </w:r>
      <w:r w:rsidRPr="00633A23">
        <w:t>презрение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плоти</w:t>
      </w:r>
      <w:r w:rsidRPr="00633A23">
        <w:rPr>
          <w:rFonts w:cs="Arial"/>
        </w:rPr>
        <w:t xml:space="preserve">, </w:t>
      </w:r>
      <w:r w:rsidRPr="00633A23">
        <w:t>свободу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земных</w:t>
      </w:r>
      <w:r w:rsidRPr="00633A23">
        <w:rPr>
          <w:rFonts w:cs="Arial"/>
        </w:rPr>
        <w:t xml:space="preserve"> </w:t>
      </w:r>
      <w:r w:rsidRPr="00633A23">
        <w:t>условий»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книгах</w:t>
      </w:r>
      <w:r w:rsidRPr="00633A23">
        <w:rPr>
          <w:rFonts w:cs="Arial"/>
        </w:rPr>
        <w:t xml:space="preserve"> </w:t>
      </w:r>
      <w:r w:rsidRPr="00633A23">
        <w:t>писатель</w:t>
      </w:r>
      <w:r w:rsidRPr="00633A23">
        <w:rPr>
          <w:rFonts w:cs="Arial"/>
        </w:rPr>
        <w:t xml:space="preserve"> </w:t>
      </w:r>
      <w:r w:rsidRPr="00633A23">
        <w:t>умел</w:t>
      </w:r>
      <w:r w:rsidRPr="00633A23">
        <w:rPr>
          <w:rFonts w:cs="Arial"/>
        </w:rPr>
        <w:t xml:space="preserve"> </w:t>
      </w:r>
      <w:r w:rsidRPr="00633A23">
        <w:t>найти</w:t>
      </w:r>
      <w:r w:rsidRPr="00633A23">
        <w:rPr>
          <w:rFonts w:cs="Arial"/>
        </w:rPr>
        <w:t xml:space="preserve"> </w:t>
      </w:r>
      <w:r w:rsidRPr="00633A23">
        <w:t>путь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сердцу</w:t>
      </w:r>
      <w:r w:rsidRPr="00633A23">
        <w:rPr>
          <w:rFonts w:cs="Arial"/>
        </w:rPr>
        <w:t xml:space="preserve"> </w:t>
      </w:r>
      <w:r w:rsidRPr="00633A23">
        <w:t>этого</w:t>
      </w:r>
      <w:r>
        <w:t xml:space="preserve"> </w:t>
      </w:r>
      <w:r w:rsidRPr="00633A23">
        <w:t>народа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знал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задушевные</w:t>
      </w:r>
      <w:r w:rsidRPr="00633A23">
        <w:rPr>
          <w:rFonts w:cs="Arial"/>
        </w:rPr>
        <w:t xml:space="preserve"> </w:t>
      </w:r>
      <w:r w:rsidRPr="00633A23">
        <w:t>мечтания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идеа</w:t>
      </w:r>
      <w:r w:rsidRPr="00633A23">
        <w:softHyphen/>
        <w:t>лы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«вольное</w:t>
      </w:r>
      <w:r w:rsidRPr="00633A23">
        <w:rPr>
          <w:rFonts w:cs="Arial"/>
        </w:rPr>
        <w:t xml:space="preserve"> </w:t>
      </w:r>
      <w:r w:rsidRPr="00633A23">
        <w:t>страдание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во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пострадавшего на</w:t>
      </w:r>
      <w:r w:rsidRPr="00633A23">
        <w:rPr>
          <w:rFonts w:cs="Arial"/>
        </w:rPr>
        <w:t xml:space="preserve"> </w:t>
      </w:r>
      <w:r w:rsidRPr="00633A23">
        <w:t>грешной</w:t>
      </w:r>
      <w:r w:rsidRPr="00633A23">
        <w:rPr>
          <w:rFonts w:cs="Arial"/>
        </w:rPr>
        <w:t xml:space="preserve"> </w:t>
      </w:r>
      <w:r w:rsidRPr="00633A23">
        <w:t>земле</w:t>
      </w:r>
      <w:r w:rsidRPr="00633A23">
        <w:rPr>
          <w:rFonts w:cs="Arial"/>
        </w:rPr>
        <w:t xml:space="preserve"> </w:t>
      </w:r>
      <w:r w:rsidRPr="00633A23">
        <w:t>Христа»</w:t>
      </w:r>
      <w:r w:rsidRPr="00633A23">
        <w:rPr>
          <w:rFonts w:cs="Arial"/>
        </w:rPr>
        <w:t>.</w:t>
      </w:r>
    </w:p>
    <w:p w:rsidR="00A62BF1" w:rsidRDefault="00A62BF1" w:rsidP="00A62BF1"/>
    <w:tbl>
      <w:tblPr>
        <w:tblW w:w="0" w:type="auto"/>
        <w:tblLook w:val="04A0"/>
      </w:tblPr>
      <w:tblGrid>
        <w:gridCol w:w="3349"/>
        <w:gridCol w:w="3364"/>
        <w:gridCol w:w="3426"/>
      </w:tblGrid>
      <w:tr w:rsidR="00A62BF1" w:rsidTr="004928EB">
        <w:tc>
          <w:tcPr>
            <w:tcW w:w="3353" w:type="dxa"/>
          </w:tcPr>
          <w:p w:rsidR="00A62BF1" w:rsidRDefault="007C5DE1" w:rsidP="004928EB">
            <w:pPr>
              <w:ind w:firstLine="0"/>
            </w:pPr>
            <w:r w:rsidRPr="00A617A4">
              <w:rPr>
                <w:noProof/>
                <w:szCs w:val="24"/>
              </w:rPr>
              <w:pict>
                <v:shape id="Рисунок 145" o:spid="_x0000_i1102" type="#_x0000_t75" style="width:164.25pt;height:255.75pt;visibility:visible">
                  <v:imagedata r:id="rId87" o:title=""/>
                </v:shape>
              </w:pict>
            </w:r>
          </w:p>
        </w:tc>
        <w:tc>
          <w:tcPr>
            <w:tcW w:w="3364" w:type="dxa"/>
          </w:tcPr>
          <w:p w:rsidR="00A62BF1" w:rsidRDefault="007C5DE1" w:rsidP="004928EB">
            <w:pPr>
              <w:ind w:firstLine="0"/>
            </w:pPr>
            <w:r w:rsidRPr="00A617A4">
              <w:rPr>
                <w:noProof/>
                <w:szCs w:val="24"/>
              </w:rPr>
              <w:pict>
                <v:shape id="Рисунок 146" o:spid="_x0000_i1103" type="#_x0000_t75" style="width:165pt;height:188.25pt;visibility:visible">
                  <v:imagedata r:id="rId88" o:title=""/>
                </v:shape>
              </w:pict>
            </w:r>
          </w:p>
        </w:tc>
        <w:tc>
          <w:tcPr>
            <w:tcW w:w="3422" w:type="dxa"/>
          </w:tcPr>
          <w:p w:rsidR="00A62BF1" w:rsidRDefault="007C5DE1" w:rsidP="004928EB">
            <w:pPr>
              <w:ind w:firstLine="0"/>
            </w:pPr>
            <w:r w:rsidRPr="00A617A4">
              <w:rPr>
                <w:noProof/>
                <w:szCs w:val="24"/>
              </w:rPr>
              <w:pict>
                <v:shape id="Рисунок 147" o:spid="_x0000_i1104" type="#_x0000_t75" style="width:168pt;height:189pt;visibility:visible">
                  <v:imagedata r:id="rId89" o:title=""/>
                </v:shape>
              </w:pict>
            </w:r>
          </w:p>
        </w:tc>
      </w:tr>
      <w:tr w:rsidR="00A62BF1" w:rsidRPr="008E706E" w:rsidTr="004928EB">
        <w:tc>
          <w:tcPr>
            <w:tcW w:w="3353" w:type="dxa"/>
          </w:tcPr>
          <w:p w:rsidR="00A62BF1" w:rsidRDefault="00A62BF1" w:rsidP="004928EB">
            <w:pPr>
              <w:pStyle w:val="ad"/>
            </w:pPr>
            <w:r w:rsidRPr="005E0943">
              <w:t>Спасо</w:t>
            </w:r>
            <w:r w:rsidRPr="008E706E">
              <w:rPr>
                <w:rFonts w:cs="Arial"/>
              </w:rPr>
              <w:t>-</w:t>
            </w:r>
            <w:r w:rsidRPr="005E0943">
              <w:t>Преображенский</w:t>
            </w:r>
            <w:r w:rsidRPr="008E706E">
              <w:rPr>
                <w:rFonts w:cs="Arial"/>
              </w:rPr>
              <w:t xml:space="preserve"> </w:t>
            </w:r>
            <w:r w:rsidRPr="005E0943">
              <w:t>собор</w:t>
            </w:r>
            <w:r w:rsidRPr="008E706E">
              <w:rPr>
                <w:rFonts w:cs="Arial"/>
              </w:rPr>
              <w:t xml:space="preserve">, </w:t>
            </w:r>
            <w:r w:rsidRPr="005E0943">
              <w:t>прихожанином</w:t>
            </w:r>
            <w:r w:rsidRPr="008E706E">
              <w:rPr>
                <w:rFonts w:cs="Arial"/>
              </w:rPr>
              <w:t xml:space="preserve"> </w:t>
            </w:r>
            <w:r w:rsidRPr="005E0943">
              <w:t>и</w:t>
            </w:r>
            <w:r w:rsidRPr="008E706E">
              <w:rPr>
                <w:rFonts w:cs="Arial"/>
              </w:rPr>
              <w:t xml:space="preserve"> </w:t>
            </w:r>
            <w:r w:rsidRPr="005E0943">
              <w:t>членом</w:t>
            </w:r>
            <w:r w:rsidRPr="008E706E">
              <w:rPr>
                <w:rFonts w:cs="Arial"/>
              </w:rPr>
              <w:t xml:space="preserve"> </w:t>
            </w:r>
            <w:r w:rsidRPr="005E0943">
              <w:t>общ</w:t>
            </w:r>
            <w:r w:rsidRPr="005E0943">
              <w:t>и</w:t>
            </w:r>
            <w:r w:rsidRPr="005E0943">
              <w:t>ны которого</w:t>
            </w:r>
            <w:r w:rsidRPr="008E706E">
              <w:rPr>
                <w:rFonts w:cs="Arial"/>
              </w:rPr>
              <w:t xml:space="preserve"> </w:t>
            </w:r>
            <w:r w:rsidRPr="005E0943">
              <w:t>состоял</w:t>
            </w:r>
            <w:r w:rsidRPr="008E706E">
              <w:rPr>
                <w:rFonts w:cs="Arial"/>
              </w:rPr>
              <w:t xml:space="preserve"> </w:t>
            </w:r>
            <w:r w:rsidRPr="005E0943">
              <w:t>и</w:t>
            </w:r>
            <w:r w:rsidRPr="008E706E">
              <w:rPr>
                <w:rFonts w:cs="Arial"/>
              </w:rPr>
              <w:t xml:space="preserve"> </w:t>
            </w:r>
            <w:r w:rsidRPr="005E0943">
              <w:t>по</w:t>
            </w:r>
            <w:r w:rsidRPr="008E706E">
              <w:rPr>
                <w:rFonts w:cs="Arial"/>
              </w:rPr>
              <w:t xml:space="preserve"> </w:t>
            </w:r>
            <w:r w:rsidRPr="005E0943">
              <w:t>делу</w:t>
            </w:r>
            <w:r w:rsidRPr="008E706E">
              <w:rPr>
                <w:rFonts w:cs="Arial"/>
              </w:rPr>
              <w:t xml:space="preserve"> </w:t>
            </w:r>
            <w:r w:rsidRPr="005E0943">
              <w:t>о</w:t>
            </w:r>
            <w:r w:rsidRPr="008E706E">
              <w:rPr>
                <w:rFonts w:cs="Arial"/>
              </w:rPr>
              <w:t xml:space="preserve"> </w:t>
            </w:r>
            <w:r w:rsidRPr="005E0943">
              <w:t>разгроме</w:t>
            </w:r>
            <w:r w:rsidRPr="008E706E">
              <w:rPr>
                <w:rFonts w:cs="Arial"/>
              </w:rPr>
              <w:t xml:space="preserve"> </w:t>
            </w:r>
            <w:r w:rsidRPr="005E0943">
              <w:t>«Двадцатки»</w:t>
            </w:r>
            <w:r w:rsidRPr="008E706E">
              <w:rPr>
                <w:rFonts w:cs="Arial"/>
              </w:rPr>
              <w:t xml:space="preserve"> </w:t>
            </w:r>
            <w:r w:rsidRPr="005E0943">
              <w:t>которого был</w:t>
            </w:r>
            <w:r w:rsidRPr="008E706E">
              <w:rPr>
                <w:rFonts w:cs="Arial"/>
              </w:rPr>
              <w:t xml:space="preserve"> </w:t>
            </w:r>
            <w:r w:rsidRPr="005E0943">
              <w:t>расстрелян</w:t>
            </w:r>
            <w:r w:rsidRPr="008E706E">
              <w:rPr>
                <w:rFonts w:cs="Arial"/>
              </w:rPr>
              <w:t xml:space="preserve"> </w:t>
            </w:r>
            <w:r w:rsidRPr="005E0943">
              <w:t>Е</w:t>
            </w:r>
            <w:r w:rsidRPr="008E706E">
              <w:rPr>
                <w:rFonts w:cs="Arial"/>
              </w:rPr>
              <w:t xml:space="preserve">. </w:t>
            </w:r>
            <w:r w:rsidRPr="005E0943">
              <w:t>Н</w:t>
            </w:r>
            <w:r w:rsidRPr="008E706E">
              <w:rPr>
                <w:rFonts w:cs="Arial"/>
              </w:rPr>
              <w:t xml:space="preserve">. </w:t>
            </w:r>
            <w:r w:rsidRPr="005E0943">
              <w:t>Погожев</w:t>
            </w:r>
            <w:r w:rsidRPr="008E706E">
              <w:rPr>
                <w:rFonts w:cs="Arial"/>
              </w:rPr>
              <w:t xml:space="preserve"> (</w:t>
            </w:r>
            <w:r w:rsidRPr="005E0943">
              <w:t>Е</w:t>
            </w:r>
            <w:r w:rsidRPr="008E706E">
              <w:rPr>
                <w:rFonts w:cs="Arial"/>
              </w:rPr>
              <w:t xml:space="preserve">. </w:t>
            </w:r>
            <w:r w:rsidRPr="005E0943">
              <w:t>Поселянин</w:t>
            </w:r>
            <w:r w:rsidRPr="008E706E">
              <w:rPr>
                <w:rFonts w:cs="Arial"/>
              </w:rPr>
              <w:t>)</w:t>
            </w:r>
          </w:p>
        </w:tc>
        <w:tc>
          <w:tcPr>
            <w:tcW w:w="6786" w:type="dxa"/>
            <w:gridSpan w:val="2"/>
          </w:tcPr>
          <w:p w:rsidR="00A62BF1" w:rsidRDefault="00A62BF1" w:rsidP="004928EB">
            <w:pPr>
              <w:pStyle w:val="ad"/>
            </w:pPr>
            <w:r w:rsidRPr="005E0943">
              <w:t>Е</w:t>
            </w:r>
            <w:r w:rsidRPr="008E706E">
              <w:rPr>
                <w:rFonts w:cs="Arial"/>
              </w:rPr>
              <w:t xml:space="preserve">. </w:t>
            </w:r>
            <w:r w:rsidRPr="005E0943">
              <w:t>Н</w:t>
            </w:r>
            <w:r w:rsidRPr="008E706E">
              <w:rPr>
                <w:rFonts w:cs="Arial"/>
              </w:rPr>
              <w:t xml:space="preserve">. </w:t>
            </w:r>
            <w:r w:rsidRPr="005E0943">
              <w:t>Погоже</w:t>
            </w:r>
            <w:r>
              <w:t>в</w:t>
            </w:r>
            <w:r w:rsidRPr="008E706E">
              <w:rPr>
                <w:rFonts w:cs="Arial"/>
              </w:rPr>
              <w:t xml:space="preserve"> </w:t>
            </w:r>
            <w:r w:rsidRPr="005E0943">
              <w:t>перед</w:t>
            </w:r>
            <w:r w:rsidRPr="008E706E">
              <w:rPr>
                <w:rFonts w:cs="Arial"/>
              </w:rPr>
              <w:t xml:space="preserve"> </w:t>
            </w:r>
            <w:r w:rsidRPr="005E0943">
              <w:t>казнью</w:t>
            </w:r>
          </w:p>
        </w:tc>
      </w:tr>
    </w:tbl>
    <w:p w:rsidR="00A62BF1" w:rsidRDefault="00A62BF1" w:rsidP="00A62BF1"/>
    <w:p w:rsidR="00A62BF1" w:rsidRPr="00633A23" w:rsidRDefault="00A62BF1" w:rsidP="00A62BF1">
      <w:r w:rsidRPr="00633A23">
        <w:t>Лучшие</w:t>
      </w:r>
      <w:r w:rsidRPr="00633A23">
        <w:rPr>
          <w:rFonts w:cs="Arial"/>
        </w:rPr>
        <w:t xml:space="preserve"> </w:t>
      </w:r>
      <w:r w:rsidRPr="00633A23">
        <w:t>произведения</w:t>
      </w:r>
      <w:r w:rsidRPr="00633A23">
        <w:rPr>
          <w:rFonts w:cs="Arial"/>
        </w:rPr>
        <w:t xml:space="preserve"> </w:t>
      </w:r>
      <w:r w:rsidRPr="00633A23">
        <w:t>Поселянина</w:t>
      </w:r>
      <w:r w:rsidRPr="00633A23">
        <w:rPr>
          <w:rFonts w:cs="Arial"/>
        </w:rPr>
        <w:t xml:space="preserve"> </w:t>
      </w:r>
      <w:r w:rsidRPr="00633A23">
        <w:t>содержат</w:t>
      </w:r>
      <w:r w:rsidRPr="00633A23">
        <w:rPr>
          <w:rFonts w:cs="Arial"/>
        </w:rPr>
        <w:t xml:space="preserve"> </w:t>
      </w:r>
      <w:r w:rsidRPr="00633A23">
        <w:t>раз</w:t>
      </w:r>
      <w:r w:rsidRPr="00633A23">
        <w:softHyphen/>
        <w:t>мышления</w:t>
      </w:r>
      <w:r w:rsidRPr="00633A23">
        <w:rPr>
          <w:rFonts w:cs="Arial"/>
        </w:rPr>
        <w:t xml:space="preserve"> </w:t>
      </w:r>
      <w:r w:rsidRPr="00633A23">
        <w:t>об</w:t>
      </w:r>
      <w:r w:rsidRPr="00633A23">
        <w:rPr>
          <w:rFonts w:cs="Arial"/>
        </w:rPr>
        <w:t xml:space="preserve"> </w:t>
      </w:r>
      <w:r w:rsidRPr="00633A23">
        <w:t>истинах</w:t>
      </w:r>
      <w:r w:rsidRPr="00633A23">
        <w:rPr>
          <w:rFonts w:cs="Arial"/>
        </w:rPr>
        <w:t xml:space="preserve"> </w:t>
      </w:r>
      <w:r w:rsidRPr="00633A23">
        <w:t>веры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опыте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Церкви и</w:t>
      </w:r>
      <w:r w:rsidRPr="00633A23">
        <w:rPr>
          <w:rFonts w:cs="Arial"/>
        </w:rPr>
        <w:t xml:space="preserve"> </w:t>
      </w:r>
      <w:r w:rsidRPr="00633A23">
        <w:t>нравственно</w:t>
      </w:r>
      <w:r w:rsidRPr="00633A23">
        <w:rPr>
          <w:rFonts w:cs="Arial"/>
        </w:rPr>
        <w:t>-</w:t>
      </w:r>
      <w:r w:rsidRPr="00633A23">
        <w:t>психологическое</w:t>
      </w:r>
      <w:r w:rsidRPr="00633A23">
        <w:rPr>
          <w:rFonts w:cs="Arial"/>
        </w:rPr>
        <w:t xml:space="preserve"> </w:t>
      </w:r>
      <w:r w:rsidRPr="00633A23">
        <w:t>обоснование</w:t>
      </w:r>
      <w:r w:rsidRPr="00633A23">
        <w:rPr>
          <w:rFonts w:cs="Arial"/>
        </w:rPr>
        <w:t xml:space="preserve"> </w:t>
      </w:r>
      <w:r w:rsidRPr="00633A23">
        <w:t>Право</w:t>
      </w:r>
      <w:r w:rsidRPr="00633A23">
        <w:softHyphen/>
        <w:t>славия</w:t>
      </w:r>
      <w:r w:rsidRPr="00633A23">
        <w:rPr>
          <w:rFonts w:cs="Arial"/>
        </w:rPr>
        <w:t xml:space="preserve">, </w:t>
      </w:r>
      <w:r w:rsidRPr="00633A23">
        <w:t>ибо</w:t>
      </w:r>
      <w:r w:rsidRPr="00633A23">
        <w:rPr>
          <w:rFonts w:cs="Arial"/>
        </w:rPr>
        <w:t xml:space="preserve">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старался</w:t>
      </w:r>
      <w:r w:rsidRPr="00633A23">
        <w:rPr>
          <w:rFonts w:cs="Arial"/>
        </w:rPr>
        <w:t xml:space="preserve"> </w:t>
      </w:r>
      <w:r w:rsidRPr="00633A23">
        <w:t>«в</w:t>
      </w:r>
      <w:r w:rsidRPr="00633A23">
        <w:rPr>
          <w:rFonts w:cs="Arial"/>
        </w:rPr>
        <w:t xml:space="preserve"> </w:t>
      </w:r>
      <w:r w:rsidRPr="00633A23">
        <w:t>картинах</w:t>
      </w:r>
      <w:r w:rsidRPr="00633A23">
        <w:rPr>
          <w:rFonts w:cs="Arial"/>
        </w:rPr>
        <w:t xml:space="preserve"> </w:t>
      </w:r>
      <w:r w:rsidRPr="00633A23">
        <w:t>своих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мир</w:t>
      </w:r>
      <w:r w:rsidRPr="00633A23">
        <w:softHyphen/>
        <w:t>ской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отражать</w:t>
      </w:r>
      <w:r w:rsidRPr="00633A23">
        <w:rPr>
          <w:rFonts w:cs="Arial"/>
        </w:rPr>
        <w:t xml:space="preserve"> </w:t>
      </w:r>
      <w:r w:rsidRPr="00633A23">
        <w:t>настроение</w:t>
      </w:r>
      <w:r w:rsidRPr="00633A23">
        <w:rPr>
          <w:rFonts w:cs="Arial"/>
        </w:rPr>
        <w:t xml:space="preserve"> </w:t>
      </w:r>
      <w:r w:rsidRPr="00633A23">
        <w:t>своей</w:t>
      </w:r>
      <w:r w:rsidRPr="00633A23">
        <w:rPr>
          <w:rFonts w:cs="Arial"/>
        </w:rPr>
        <w:t xml:space="preserve"> </w:t>
      </w:r>
      <w:r w:rsidRPr="00633A23">
        <w:t>верующей христианской</w:t>
      </w:r>
      <w:r w:rsidRPr="00633A23">
        <w:rPr>
          <w:rFonts w:cs="Arial"/>
        </w:rPr>
        <w:t xml:space="preserve"> </w:t>
      </w:r>
      <w:r w:rsidRPr="00633A23">
        <w:t>души»</w:t>
      </w:r>
      <w:r w:rsidRPr="00633A23">
        <w:rPr>
          <w:rFonts w:cs="Arial"/>
        </w:rPr>
        <w:t xml:space="preserve">.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эта</w:t>
      </w:r>
      <w:r w:rsidRPr="00633A23">
        <w:rPr>
          <w:rFonts w:cs="Arial"/>
        </w:rPr>
        <w:t xml:space="preserve"> </w:t>
      </w:r>
      <w:r w:rsidRPr="00633A23">
        <w:t>благочестивая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искрен</w:t>
      </w:r>
      <w:r w:rsidRPr="00633A23">
        <w:softHyphen/>
        <w:t>няя</w:t>
      </w:r>
      <w:r w:rsidRPr="00633A23">
        <w:rPr>
          <w:rFonts w:cs="Arial"/>
        </w:rPr>
        <w:t xml:space="preserve"> </w:t>
      </w:r>
      <w:r w:rsidRPr="00633A23">
        <w:t>душа</w:t>
      </w:r>
      <w:r w:rsidRPr="00633A23">
        <w:rPr>
          <w:rFonts w:cs="Arial"/>
        </w:rPr>
        <w:t xml:space="preserve"> </w:t>
      </w:r>
      <w:r w:rsidRPr="00633A23">
        <w:t>самого</w:t>
      </w:r>
      <w:r w:rsidRPr="00633A23">
        <w:rPr>
          <w:rFonts w:cs="Arial"/>
        </w:rPr>
        <w:t xml:space="preserve"> </w:t>
      </w:r>
      <w:r w:rsidRPr="00633A23">
        <w:t>автора</w:t>
      </w:r>
      <w:r w:rsidRPr="00633A23">
        <w:rPr>
          <w:rFonts w:cs="Arial"/>
        </w:rPr>
        <w:t xml:space="preserve"> </w:t>
      </w:r>
      <w:r w:rsidRPr="00633A23">
        <w:t>наполняет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книги</w:t>
      </w:r>
      <w:r w:rsidRPr="00633A23">
        <w:rPr>
          <w:rFonts w:cs="Arial"/>
        </w:rPr>
        <w:t xml:space="preserve">,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кото</w:t>
      </w:r>
      <w:r w:rsidRPr="00633A23">
        <w:softHyphen/>
        <w:t>рых</w:t>
      </w:r>
      <w:r w:rsidRPr="00633A23">
        <w:rPr>
          <w:rFonts w:cs="Arial"/>
        </w:rPr>
        <w:t xml:space="preserve"> </w:t>
      </w:r>
      <w:r w:rsidRPr="00633A23">
        <w:t>прекрасно</w:t>
      </w:r>
      <w:r w:rsidRPr="00633A23">
        <w:rPr>
          <w:rFonts w:cs="Arial"/>
        </w:rPr>
        <w:t xml:space="preserve"> </w:t>
      </w:r>
      <w:r w:rsidRPr="00633A23">
        <w:t>видно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любит</w:t>
      </w:r>
      <w:r w:rsidRPr="00633A23">
        <w:rPr>
          <w:rFonts w:cs="Arial"/>
        </w:rPr>
        <w:t xml:space="preserve"> </w:t>
      </w:r>
      <w:r w:rsidRPr="00633A23">
        <w:t>русский</w:t>
      </w:r>
      <w:r w:rsidRPr="00633A23">
        <w:rPr>
          <w:rFonts w:cs="Arial"/>
        </w:rPr>
        <w:t xml:space="preserve"> </w:t>
      </w:r>
      <w:r w:rsidRPr="00633A23">
        <w:t>человек своих</w:t>
      </w:r>
      <w:r w:rsidRPr="00633A23">
        <w:rPr>
          <w:rFonts w:cs="Arial"/>
        </w:rPr>
        <w:t xml:space="preserve"> </w:t>
      </w:r>
      <w:r w:rsidRPr="00633A23">
        <w:t>святых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родное</w:t>
      </w:r>
      <w:r w:rsidRPr="00633A23">
        <w:rPr>
          <w:rFonts w:cs="Arial"/>
        </w:rPr>
        <w:t xml:space="preserve"> </w:t>
      </w:r>
      <w:r w:rsidRPr="00633A23">
        <w:t>Православие</w:t>
      </w:r>
      <w:r w:rsidRPr="00633A23">
        <w:rPr>
          <w:rFonts w:cs="Arial"/>
        </w:rPr>
        <w:t xml:space="preserve">,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велика</w:t>
      </w:r>
      <w:r w:rsidRPr="00633A23">
        <w:rPr>
          <w:rFonts w:cs="Arial"/>
        </w:rPr>
        <w:t xml:space="preserve"> </w:t>
      </w:r>
      <w:r w:rsidRPr="00633A23">
        <w:t>в нем</w:t>
      </w:r>
      <w:r w:rsidRPr="00633A23">
        <w:rPr>
          <w:rFonts w:cs="Arial"/>
        </w:rPr>
        <w:t xml:space="preserve"> </w:t>
      </w:r>
      <w:r w:rsidRPr="00633A23">
        <w:t>жажда</w:t>
      </w:r>
      <w:r w:rsidRPr="00633A23">
        <w:rPr>
          <w:rFonts w:cs="Arial"/>
        </w:rPr>
        <w:t xml:space="preserve"> </w:t>
      </w:r>
      <w:r w:rsidRPr="00633A23">
        <w:t>вечного</w:t>
      </w:r>
      <w:r w:rsidRPr="00633A23">
        <w:rPr>
          <w:rFonts w:cs="Arial"/>
        </w:rPr>
        <w:t xml:space="preserve"> </w:t>
      </w:r>
      <w:r w:rsidRPr="00633A23">
        <w:t>спасения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святости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 </w:t>
      </w:r>
      <w:r w:rsidRPr="00633A23">
        <w:t>— «духовная</w:t>
      </w:r>
      <w:r w:rsidRPr="00633A23">
        <w:rPr>
          <w:rFonts w:cs="Arial"/>
        </w:rPr>
        <w:t xml:space="preserve"> </w:t>
      </w:r>
      <w:r w:rsidRPr="00633A23">
        <w:t>жажда</w:t>
      </w:r>
      <w:r w:rsidRPr="00633A23">
        <w:rPr>
          <w:rFonts w:cs="Arial"/>
        </w:rPr>
        <w:t xml:space="preserve">, </w:t>
      </w:r>
      <w:r w:rsidRPr="00633A23">
        <w:t>жажда</w:t>
      </w:r>
      <w:r w:rsidRPr="00633A23">
        <w:rPr>
          <w:rFonts w:cs="Arial"/>
        </w:rPr>
        <w:t xml:space="preserve"> </w:t>
      </w:r>
      <w:r w:rsidRPr="00633A23">
        <w:t>чего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высшего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лучшего</w:t>
      </w:r>
      <w:r w:rsidRPr="00633A23">
        <w:rPr>
          <w:rFonts w:cs="Arial"/>
        </w:rPr>
        <w:t xml:space="preserve">,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широкого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более</w:t>
      </w:r>
      <w:r w:rsidRPr="00633A23">
        <w:rPr>
          <w:rFonts w:cs="Arial"/>
        </w:rPr>
        <w:t xml:space="preserve"> </w:t>
      </w:r>
      <w:r w:rsidRPr="00633A23">
        <w:t>захватывающего</w:t>
      </w:r>
      <w:r w:rsidRPr="00633A23">
        <w:rPr>
          <w:rFonts w:cs="Arial"/>
        </w:rPr>
        <w:t xml:space="preserve">,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земля с</w:t>
      </w:r>
      <w:r w:rsidRPr="00633A23">
        <w:rPr>
          <w:rFonts w:cs="Arial"/>
        </w:rPr>
        <w:t xml:space="preserve"> </w:t>
      </w:r>
      <w:r w:rsidRPr="00633A23">
        <w:t>ее</w:t>
      </w:r>
      <w:r w:rsidRPr="00633A23">
        <w:rPr>
          <w:rFonts w:cs="Arial"/>
        </w:rPr>
        <w:t xml:space="preserve"> </w:t>
      </w:r>
      <w:r w:rsidRPr="00633A23">
        <w:t>радостями</w:t>
      </w:r>
      <w:r w:rsidRPr="00633A23">
        <w:rPr>
          <w:rFonts w:cs="Arial"/>
        </w:rPr>
        <w:t xml:space="preserve">, </w:t>
      </w:r>
      <w:r w:rsidRPr="00633A23">
        <w:t>жжет</w:t>
      </w:r>
      <w:r w:rsidRPr="00633A23">
        <w:rPr>
          <w:rFonts w:cs="Arial"/>
        </w:rPr>
        <w:t xml:space="preserve"> </w:t>
      </w:r>
      <w:r w:rsidRPr="00633A23">
        <w:t>народную</w:t>
      </w:r>
      <w:r w:rsidRPr="00633A23">
        <w:rPr>
          <w:rFonts w:cs="Arial"/>
        </w:rPr>
        <w:t xml:space="preserve"> </w:t>
      </w:r>
      <w:r w:rsidRPr="00633A23">
        <w:t>душу</w:t>
      </w:r>
      <w:r w:rsidRPr="00633A23">
        <w:rPr>
          <w:rFonts w:cs="Arial"/>
        </w:rPr>
        <w:t xml:space="preserve">;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ду</w:t>
      </w:r>
      <w:r w:rsidRPr="00633A23">
        <w:softHyphen/>
        <w:t>ши</w:t>
      </w:r>
      <w:r w:rsidRPr="00633A23">
        <w:rPr>
          <w:rFonts w:cs="Arial"/>
        </w:rPr>
        <w:t xml:space="preserve"> </w:t>
      </w:r>
      <w:r w:rsidRPr="00633A23">
        <w:t>великих</w:t>
      </w:r>
      <w:r w:rsidRPr="00633A23">
        <w:rPr>
          <w:rFonts w:cs="Arial"/>
        </w:rPr>
        <w:t xml:space="preserve"> </w:t>
      </w:r>
      <w:r w:rsidRPr="00633A23">
        <w:t>избранников</w:t>
      </w:r>
      <w:r w:rsidRPr="00633A23">
        <w:rPr>
          <w:rFonts w:cs="Arial"/>
        </w:rPr>
        <w:t xml:space="preserve">, </w:t>
      </w:r>
      <w:r w:rsidRPr="00633A23">
        <w:t>но</w:t>
      </w:r>
      <w:r w:rsidRPr="00633A23">
        <w:rPr>
          <w:rFonts w:cs="Arial"/>
        </w:rPr>
        <w:t xml:space="preserve"> </w:t>
      </w:r>
      <w:r w:rsidRPr="00633A23">
        <w:t>также</w:t>
      </w:r>
      <w:r w:rsidRPr="00633A23">
        <w:rPr>
          <w:rFonts w:cs="Arial"/>
        </w:rPr>
        <w:t xml:space="preserve"> </w:t>
      </w:r>
      <w:r w:rsidRPr="00633A23">
        <w:t>души</w:t>
      </w:r>
      <w:r w:rsidRPr="00633A23">
        <w:rPr>
          <w:rFonts w:cs="Arial"/>
        </w:rPr>
        <w:t xml:space="preserve"> </w:t>
      </w:r>
      <w:r w:rsidRPr="00633A23">
        <w:t>рядовых людей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толпы»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lastRenderedPageBreak/>
        <w:t>Но</w:t>
      </w:r>
      <w:r w:rsidRPr="00633A23">
        <w:rPr>
          <w:rFonts w:cs="Arial"/>
        </w:rPr>
        <w:t xml:space="preserve"> </w:t>
      </w:r>
      <w:r w:rsidRPr="00633A23">
        <w:t>грянул</w:t>
      </w:r>
      <w:r w:rsidRPr="00633A23">
        <w:rPr>
          <w:rFonts w:cs="Arial"/>
        </w:rPr>
        <w:t xml:space="preserve"> 1917 </w:t>
      </w:r>
      <w:r w:rsidRPr="00633A23">
        <w:t>год</w:t>
      </w:r>
      <w:r w:rsidRPr="00633A23">
        <w:rPr>
          <w:rFonts w:cs="Arial"/>
        </w:rPr>
        <w:t xml:space="preserve">, </w:t>
      </w:r>
      <w:r w:rsidRPr="00633A23">
        <w:t>который</w:t>
      </w:r>
      <w:r w:rsidRPr="00633A23">
        <w:rPr>
          <w:rFonts w:cs="Arial"/>
        </w:rPr>
        <w:t xml:space="preserve"> </w:t>
      </w:r>
      <w:r w:rsidRPr="00633A23">
        <w:t>обрек</w:t>
      </w:r>
      <w:r w:rsidRPr="00633A23">
        <w:rPr>
          <w:rFonts w:cs="Arial"/>
        </w:rPr>
        <w:t xml:space="preserve"> </w:t>
      </w:r>
      <w:r w:rsidRPr="00633A23">
        <w:t>церковного</w:t>
      </w:r>
      <w:r w:rsidRPr="00633A23">
        <w:rPr>
          <w:rFonts w:cs="Arial"/>
        </w:rPr>
        <w:t xml:space="preserve"> </w:t>
      </w:r>
      <w:r w:rsidRPr="00633A23">
        <w:t>пи</w:t>
      </w:r>
      <w:r w:rsidRPr="00633A23">
        <w:softHyphen/>
        <w:t>сателя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полное</w:t>
      </w:r>
      <w:r w:rsidRPr="00633A23">
        <w:rPr>
          <w:rFonts w:cs="Arial"/>
        </w:rPr>
        <w:t xml:space="preserve"> </w:t>
      </w:r>
      <w:r w:rsidRPr="00633A23">
        <w:t>молчание</w:t>
      </w:r>
      <w:r w:rsidRPr="00633A23">
        <w:rPr>
          <w:rFonts w:cs="Arial"/>
        </w:rPr>
        <w:t xml:space="preserve"> </w:t>
      </w:r>
      <w:r w:rsidRPr="00633A23">
        <w:t>до</w:t>
      </w:r>
      <w:r w:rsidRPr="00633A23">
        <w:rPr>
          <w:rFonts w:cs="Arial"/>
        </w:rPr>
        <w:t xml:space="preserve"> </w:t>
      </w:r>
      <w:r w:rsidRPr="00633A23">
        <w:t>конца</w:t>
      </w:r>
      <w:r w:rsidRPr="00633A23">
        <w:rPr>
          <w:rFonts w:cs="Arial"/>
        </w:rPr>
        <w:t xml:space="preserve"> </w:t>
      </w:r>
      <w:r w:rsidRPr="00633A23">
        <w:t>жизни</w:t>
      </w:r>
      <w:r w:rsidRPr="00633A23">
        <w:rPr>
          <w:rFonts w:cs="Arial"/>
        </w:rPr>
        <w:t xml:space="preserve">, </w:t>
      </w:r>
      <w:r w:rsidRPr="00633A23">
        <w:t>если</w:t>
      </w:r>
      <w:r w:rsidRPr="00633A23">
        <w:rPr>
          <w:rFonts w:cs="Arial"/>
        </w:rPr>
        <w:t xml:space="preserve"> </w:t>
      </w:r>
      <w:r w:rsidRPr="00633A23">
        <w:t>не считать</w:t>
      </w:r>
      <w:r w:rsidRPr="00633A23">
        <w:rPr>
          <w:rFonts w:cs="Arial"/>
        </w:rPr>
        <w:t xml:space="preserve"> </w:t>
      </w:r>
      <w:r w:rsidRPr="00633A23">
        <w:t>двух</w:t>
      </w:r>
      <w:r w:rsidRPr="00633A23">
        <w:rPr>
          <w:rFonts w:cs="Arial"/>
        </w:rPr>
        <w:t xml:space="preserve"> </w:t>
      </w:r>
      <w:r w:rsidRPr="00633A23">
        <w:t>статей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Пушкине</w:t>
      </w:r>
      <w:r w:rsidRPr="00633A23">
        <w:rPr>
          <w:rFonts w:cs="Arial"/>
        </w:rPr>
        <w:t xml:space="preserve">.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жизнь</w:t>
      </w:r>
      <w:r w:rsidRPr="00633A23">
        <w:rPr>
          <w:rFonts w:cs="Arial"/>
        </w:rPr>
        <w:t xml:space="preserve">, </w:t>
      </w:r>
      <w:r w:rsidRPr="00633A23">
        <w:t>начиная</w:t>
      </w:r>
      <w:r w:rsidRPr="00633A23">
        <w:rPr>
          <w:rFonts w:cs="Arial"/>
        </w:rPr>
        <w:t xml:space="preserve"> </w:t>
      </w:r>
      <w:r w:rsidRPr="00633A23">
        <w:t xml:space="preserve">с </w:t>
      </w:r>
      <w:r w:rsidRPr="00633A23">
        <w:rPr>
          <w:rFonts w:cs="Arial"/>
        </w:rPr>
        <w:t xml:space="preserve">1922 </w:t>
      </w:r>
      <w:r w:rsidRPr="00633A23">
        <w:t>года</w:t>
      </w:r>
      <w:r w:rsidRPr="00633A23">
        <w:rPr>
          <w:rFonts w:cs="Arial"/>
        </w:rPr>
        <w:t xml:space="preserve">, </w:t>
      </w:r>
      <w:r w:rsidRPr="00633A23">
        <w:t>он</w:t>
      </w:r>
      <w:r w:rsidRPr="00633A23">
        <w:rPr>
          <w:rFonts w:cs="Arial"/>
        </w:rPr>
        <w:t xml:space="preserve"> </w:t>
      </w:r>
      <w:r w:rsidRPr="00633A23">
        <w:t>зарабатывал</w:t>
      </w:r>
      <w:r w:rsidRPr="00633A23">
        <w:rPr>
          <w:rFonts w:cs="Arial"/>
        </w:rPr>
        <w:t xml:space="preserve"> </w:t>
      </w:r>
      <w:r w:rsidRPr="00633A23">
        <w:t>частными</w:t>
      </w:r>
      <w:r w:rsidRPr="00633A23">
        <w:rPr>
          <w:rFonts w:cs="Arial"/>
        </w:rPr>
        <w:t xml:space="preserve"> </w:t>
      </w:r>
      <w:r w:rsidRPr="00633A23">
        <w:t>уроками</w:t>
      </w:r>
      <w:r w:rsidRPr="00633A23">
        <w:rPr>
          <w:rFonts w:cs="Arial"/>
        </w:rPr>
        <w:t xml:space="preserve">. </w:t>
      </w:r>
      <w:r w:rsidRPr="00633A23">
        <w:t>Оче</w:t>
      </w:r>
      <w:r w:rsidRPr="00633A23">
        <w:softHyphen/>
        <w:t>видно</w:t>
      </w:r>
      <w:r w:rsidRPr="00633A23">
        <w:rPr>
          <w:rFonts w:cs="Arial"/>
        </w:rPr>
        <w:t xml:space="preserve">,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негодованием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скорбью</w:t>
      </w:r>
      <w:r w:rsidRPr="00633A23">
        <w:rPr>
          <w:rFonts w:cs="Arial"/>
        </w:rPr>
        <w:t xml:space="preserve"> </w:t>
      </w:r>
      <w:r w:rsidRPr="00633A23">
        <w:t>взирал</w:t>
      </w:r>
      <w:r w:rsidRPr="00633A23">
        <w:rPr>
          <w:rFonts w:cs="Arial"/>
        </w:rPr>
        <w:t xml:space="preserve"> </w:t>
      </w:r>
      <w:r w:rsidRPr="00633A23">
        <w:t>Поселянин на</w:t>
      </w:r>
      <w:r w:rsidRPr="00633A23">
        <w:rPr>
          <w:rFonts w:cs="Arial"/>
        </w:rPr>
        <w:t xml:space="preserve"> </w:t>
      </w:r>
      <w:r w:rsidRPr="00633A23">
        <w:t>атеистические</w:t>
      </w:r>
      <w:r w:rsidRPr="00633A23">
        <w:rPr>
          <w:rFonts w:cs="Arial"/>
        </w:rPr>
        <w:t xml:space="preserve"> </w:t>
      </w:r>
      <w:r w:rsidRPr="00633A23">
        <w:t>глумления</w:t>
      </w:r>
      <w:r w:rsidRPr="00633A23">
        <w:rPr>
          <w:rFonts w:cs="Arial"/>
        </w:rPr>
        <w:t xml:space="preserve"> </w:t>
      </w:r>
      <w:r w:rsidRPr="00633A23">
        <w:t>большевиков</w:t>
      </w:r>
      <w:r w:rsidRPr="00633A23">
        <w:rPr>
          <w:rFonts w:cs="Arial"/>
        </w:rPr>
        <w:t xml:space="preserve"> </w:t>
      </w:r>
      <w:r w:rsidRPr="00633A23">
        <w:t>над</w:t>
      </w:r>
      <w:r w:rsidRPr="00633A23">
        <w:rPr>
          <w:rFonts w:cs="Arial"/>
        </w:rPr>
        <w:t xml:space="preserve"> </w:t>
      </w:r>
      <w:r w:rsidRPr="00633A23">
        <w:t>святой Русью</w:t>
      </w:r>
      <w:r w:rsidRPr="00633A23">
        <w:rPr>
          <w:rFonts w:cs="Arial"/>
        </w:rPr>
        <w:t xml:space="preserve">.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ночь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12 </w:t>
      </w:r>
      <w:r w:rsidRPr="00633A23">
        <w:t>апреля</w:t>
      </w:r>
      <w:r w:rsidRPr="00633A23">
        <w:rPr>
          <w:rFonts w:cs="Arial"/>
        </w:rPr>
        <w:t xml:space="preserve"> 1924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группой «бы</w:t>
      </w:r>
      <w:r w:rsidRPr="00633A23">
        <w:t>в</w:t>
      </w:r>
      <w:r w:rsidRPr="00633A23">
        <w:t>ших»</w:t>
      </w:r>
      <w:r w:rsidRPr="00633A23">
        <w:rPr>
          <w:rFonts w:cs="Arial"/>
        </w:rPr>
        <w:t xml:space="preserve"> </w:t>
      </w:r>
      <w:r w:rsidRPr="00633A23">
        <w:t>арестовали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два</w:t>
      </w:r>
      <w:r w:rsidRPr="00633A23">
        <w:rPr>
          <w:rFonts w:cs="Arial"/>
        </w:rPr>
        <w:t xml:space="preserve">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выслали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Ангарский</w:t>
      </w:r>
      <w:r w:rsidRPr="00633A23">
        <w:rPr>
          <w:rFonts w:cs="Arial"/>
        </w:rPr>
        <w:t xml:space="preserve"> </w:t>
      </w:r>
      <w:r w:rsidRPr="00633A23">
        <w:t>край</w:t>
      </w:r>
      <w:r w:rsidRPr="00633A23">
        <w:rPr>
          <w:rFonts w:cs="Arial"/>
        </w:rPr>
        <w:t xml:space="preserve">, </w:t>
      </w:r>
      <w:r w:rsidRPr="00633A23">
        <w:t>обвинив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организации</w:t>
      </w:r>
      <w:r w:rsidRPr="00633A23">
        <w:rPr>
          <w:rFonts w:cs="Arial"/>
        </w:rPr>
        <w:t xml:space="preserve"> </w:t>
      </w:r>
      <w:r w:rsidRPr="00633A23">
        <w:t>«монархич</w:t>
      </w:r>
      <w:r w:rsidRPr="00633A23">
        <w:t>е</w:t>
      </w:r>
      <w:r w:rsidRPr="00633A23">
        <w:t>ской группировки»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Ленинграде</w:t>
      </w:r>
      <w:r w:rsidRPr="00633A23">
        <w:rPr>
          <w:rFonts w:cs="Arial"/>
        </w:rPr>
        <w:t>.</w:t>
      </w:r>
    </w:p>
    <w:p w:rsidR="00A62BF1" w:rsidRPr="00633A23" w:rsidRDefault="00A62BF1" w:rsidP="00A62BF1">
      <w:r w:rsidRPr="00633A23">
        <w:t>Вернувшись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ссылки</w:t>
      </w:r>
      <w:r w:rsidRPr="00633A23">
        <w:rPr>
          <w:rFonts w:cs="Arial"/>
        </w:rPr>
        <w:t xml:space="preserve">, </w:t>
      </w:r>
      <w:r w:rsidRPr="00633A23">
        <w:t>Поселянин</w:t>
      </w:r>
      <w:r w:rsidRPr="00633A23">
        <w:rPr>
          <w:rFonts w:cs="Arial"/>
        </w:rPr>
        <w:t xml:space="preserve">, </w:t>
      </w:r>
      <w:r w:rsidRPr="00633A23">
        <w:t>уже</w:t>
      </w:r>
      <w:r w:rsidRPr="00633A23">
        <w:rPr>
          <w:rFonts w:cs="Arial"/>
        </w:rPr>
        <w:t xml:space="preserve"> </w:t>
      </w:r>
      <w:r w:rsidRPr="00633A23">
        <w:t>больной</w:t>
      </w:r>
      <w:r w:rsidRPr="00633A23">
        <w:rPr>
          <w:rFonts w:cs="Arial"/>
        </w:rPr>
        <w:t xml:space="preserve"> </w:t>
      </w:r>
      <w:r w:rsidRPr="00633A23">
        <w:t>и пожилой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 xml:space="preserve">, </w:t>
      </w:r>
      <w:r w:rsidRPr="00633A23">
        <w:t>оставался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своб</w:t>
      </w:r>
      <w:r w:rsidRPr="00633A23">
        <w:t>о</w:t>
      </w:r>
      <w:r w:rsidRPr="00633A23">
        <w:t>де</w:t>
      </w:r>
      <w:r w:rsidRPr="00633A23">
        <w:rPr>
          <w:rFonts w:cs="Arial"/>
        </w:rPr>
        <w:t xml:space="preserve"> </w:t>
      </w:r>
      <w:r w:rsidRPr="00633A23">
        <w:t>пять</w:t>
      </w:r>
      <w:r w:rsidRPr="00633A23">
        <w:rPr>
          <w:rFonts w:cs="Arial"/>
        </w:rPr>
        <w:t xml:space="preserve"> </w:t>
      </w:r>
      <w:r w:rsidRPr="00633A23">
        <w:t>лет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 декабре</w:t>
      </w:r>
      <w:r w:rsidRPr="00633A23">
        <w:rPr>
          <w:rFonts w:cs="Arial"/>
        </w:rPr>
        <w:t xml:space="preserve"> 1930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был</w:t>
      </w:r>
      <w:r w:rsidRPr="00633A23">
        <w:rPr>
          <w:rFonts w:cs="Arial"/>
        </w:rPr>
        <w:t xml:space="preserve"> </w:t>
      </w:r>
      <w:r w:rsidRPr="00633A23">
        <w:t>снова</w:t>
      </w:r>
      <w:r w:rsidRPr="00633A23">
        <w:rPr>
          <w:rFonts w:cs="Arial"/>
        </w:rPr>
        <w:t xml:space="preserve"> </w:t>
      </w:r>
      <w:r w:rsidRPr="00633A23">
        <w:t>схвачен</w:t>
      </w:r>
      <w:r w:rsidRPr="00633A23">
        <w:rPr>
          <w:rFonts w:cs="Arial"/>
        </w:rPr>
        <w:t xml:space="preserve"> </w:t>
      </w:r>
      <w:r w:rsidRPr="00633A23">
        <w:t>чекистами</w:t>
      </w:r>
      <w:r w:rsidRPr="00633A23">
        <w:rPr>
          <w:rFonts w:cs="Arial"/>
        </w:rPr>
        <w:t xml:space="preserve"> </w:t>
      </w:r>
      <w:r w:rsidRPr="00633A23">
        <w:t>по «делу</w:t>
      </w:r>
      <w:r w:rsidRPr="00633A23">
        <w:rPr>
          <w:rFonts w:cs="Arial"/>
        </w:rPr>
        <w:t xml:space="preserve"> </w:t>
      </w:r>
      <w:r w:rsidRPr="00633A23">
        <w:t>Преображенского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t>о</w:t>
      </w:r>
      <w:r w:rsidRPr="00633A23">
        <w:t>бора»</w:t>
      </w:r>
      <w:r w:rsidRPr="00633A23">
        <w:rPr>
          <w:rFonts w:cs="Arial"/>
        </w:rPr>
        <w:t xml:space="preserve">, </w:t>
      </w:r>
      <w:r w:rsidRPr="00633A23">
        <w:t>которое</w:t>
      </w:r>
      <w:r w:rsidRPr="00633A23">
        <w:rPr>
          <w:rFonts w:cs="Arial"/>
        </w:rPr>
        <w:t xml:space="preserve"> </w:t>
      </w:r>
      <w:r w:rsidRPr="00633A23">
        <w:t>заключа</w:t>
      </w:r>
      <w:r w:rsidRPr="00633A23">
        <w:softHyphen/>
        <w:t>лось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обращении</w:t>
      </w:r>
      <w:r w:rsidRPr="00633A23">
        <w:rPr>
          <w:rFonts w:cs="Arial"/>
        </w:rPr>
        <w:t xml:space="preserve"> </w:t>
      </w:r>
      <w:r w:rsidRPr="00633A23">
        <w:t>прихожан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эмигрантам</w:t>
      </w:r>
      <w:r w:rsidRPr="00633A23">
        <w:rPr>
          <w:rFonts w:cs="Arial"/>
        </w:rPr>
        <w:t xml:space="preserve"> </w:t>
      </w:r>
      <w:r w:rsidRPr="00633A23">
        <w:t>из</w:t>
      </w:r>
      <w:r w:rsidRPr="00633A23">
        <w:rPr>
          <w:rFonts w:cs="Arial"/>
        </w:rPr>
        <w:t xml:space="preserve"> </w:t>
      </w:r>
      <w:r w:rsidRPr="00633A23">
        <w:t>Преоб</w:t>
      </w:r>
      <w:r w:rsidRPr="00633A23">
        <w:softHyphen/>
        <w:t>раженского</w:t>
      </w:r>
      <w:r w:rsidRPr="00633A23">
        <w:rPr>
          <w:rFonts w:cs="Arial"/>
        </w:rPr>
        <w:t xml:space="preserve"> </w:t>
      </w:r>
      <w:r w:rsidRPr="00633A23">
        <w:t>полка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просьбой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 </w:t>
      </w:r>
      <w:r w:rsidRPr="00633A23">
        <w:t>помощи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ремонте храма</w:t>
      </w:r>
      <w:r w:rsidRPr="00633A23">
        <w:rPr>
          <w:rFonts w:cs="Arial"/>
        </w:rPr>
        <w:t xml:space="preserve">. </w:t>
      </w:r>
      <w:r w:rsidRPr="00633A23">
        <w:t>Поселянин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допросах</w:t>
      </w:r>
      <w:r w:rsidRPr="00633A23">
        <w:rPr>
          <w:rFonts w:cs="Arial"/>
        </w:rPr>
        <w:t xml:space="preserve"> </w:t>
      </w:r>
      <w:r w:rsidRPr="00633A23">
        <w:t>держался</w:t>
      </w:r>
      <w:r w:rsidRPr="00633A23">
        <w:rPr>
          <w:rFonts w:cs="Arial"/>
        </w:rPr>
        <w:t xml:space="preserve"> </w:t>
      </w:r>
      <w:r w:rsidRPr="00633A23">
        <w:t>очень</w:t>
      </w:r>
      <w:r w:rsidRPr="00633A23">
        <w:rPr>
          <w:rFonts w:cs="Arial"/>
        </w:rPr>
        <w:t xml:space="preserve"> </w:t>
      </w:r>
      <w:r w:rsidRPr="00633A23">
        <w:t>муже</w:t>
      </w:r>
      <w:r w:rsidRPr="00633A23">
        <w:softHyphen/>
        <w:t>ственно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заявил</w:t>
      </w:r>
      <w:r w:rsidRPr="00633A23">
        <w:rPr>
          <w:rFonts w:cs="Arial"/>
        </w:rPr>
        <w:t xml:space="preserve">: </w:t>
      </w:r>
      <w:r w:rsidRPr="00633A23">
        <w:t>«Гонения</w:t>
      </w:r>
      <w:r w:rsidRPr="00633A23">
        <w:rPr>
          <w:rFonts w:cs="Arial"/>
        </w:rPr>
        <w:t xml:space="preserve"> </w:t>
      </w:r>
      <w:r w:rsidRPr="00633A23">
        <w:t>советской</w:t>
      </w:r>
      <w:r w:rsidRPr="00633A23">
        <w:rPr>
          <w:rFonts w:cs="Arial"/>
        </w:rPr>
        <w:t xml:space="preserve"> </w:t>
      </w:r>
      <w:r w:rsidRPr="00633A23">
        <w:t>власти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рели</w:t>
      </w:r>
      <w:r w:rsidRPr="00633A23">
        <w:softHyphen/>
        <w:t>гию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могли</w:t>
      </w:r>
      <w:r w:rsidRPr="00633A23">
        <w:rPr>
          <w:rFonts w:cs="Arial"/>
        </w:rPr>
        <w:t xml:space="preserve"> </w:t>
      </w:r>
      <w:r w:rsidRPr="00633A23">
        <w:t>меня</w:t>
      </w:r>
      <w:r w:rsidRPr="00633A23">
        <w:rPr>
          <w:rFonts w:cs="Arial"/>
        </w:rPr>
        <w:t xml:space="preserve"> </w:t>
      </w:r>
      <w:r w:rsidRPr="00633A23">
        <w:t>как</w:t>
      </w:r>
      <w:r w:rsidRPr="00633A23">
        <w:rPr>
          <w:rFonts w:cs="Arial"/>
        </w:rPr>
        <w:t xml:space="preserve"> </w:t>
      </w:r>
      <w:r w:rsidRPr="00633A23">
        <w:t>верующего</w:t>
      </w:r>
      <w:r w:rsidRPr="00633A23">
        <w:rPr>
          <w:rFonts w:cs="Arial"/>
        </w:rPr>
        <w:t xml:space="preserve"> </w:t>
      </w:r>
      <w:r w:rsidRPr="00633A23">
        <w:t>радовать»</w:t>
      </w:r>
      <w:r w:rsidRPr="00633A23">
        <w:rPr>
          <w:rFonts w:cs="Arial"/>
        </w:rPr>
        <w:t xml:space="preserve">. </w:t>
      </w:r>
      <w:r w:rsidRPr="00633A23">
        <w:t>Тройка ОГПУ</w:t>
      </w:r>
      <w:r w:rsidRPr="00633A23">
        <w:rPr>
          <w:rFonts w:cs="Arial"/>
        </w:rPr>
        <w:t xml:space="preserve"> </w:t>
      </w:r>
      <w:r w:rsidRPr="00633A23">
        <w:t>приговорила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к</w:t>
      </w:r>
      <w:r w:rsidRPr="00633A23">
        <w:rPr>
          <w:rFonts w:cs="Arial"/>
        </w:rPr>
        <w:t xml:space="preserve"> </w:t>
      </w:r>
      <w:r w:rsidRPr="00633A23">
        <w:t>расстрелу</w:t>
      </w:r>
      <w:r w:rsidRPr="00633A23">
        <w:rPr>
          <w:rFonts w:cs="Arial"/>
        </w:rPr>
        <w:t xml:space="preserve">. </w:t>
      </w:r>
      <w:r w:rsidRPr="00633A23">
        <w:t>По</w:t>
      </w:r>
      <w:r w:rsidRPr="00633A23">
        <w:rPr>
          <w:rFonts w:cs="Arial"/>
        </w:rPr>
        <w:t xml:space="preserve"> </w:t>
      </w:r>
      <w:r w:rsidRPr="00633A23">
        <w:t>воспоминаниям</w:t>
      </w:r>
      <w:r w:rsidRPr="00633A23">
        <w:rPr>
          <w:rFonts w:cs="Arial"/>
        </w:rPr>
        <w:t xml:space="preserve">, </w:t>
      </w:r>
      <w:r w:rsidRPr="00633A23">
        <w:t>неверующая</w:t>
      </w:r>
      <w:r w:rsidRPr="00633A23">
        <w:rPr>
          <w:rFonts w:cs="Arial"/>
        </w:rPr>
        <w:t xml:space="preserve"> </w:t>
      </w:r>
      <w:r w:rsidRPr="00633A23">
        <w:t>сестра</w:t>
      </w:r>
      <w:r w:rsidRPr="00633A23">
        <w:rPr>
          <w:rFonts w:cs="Arial"/>
        </w:rPr>
        <w:t xml:space="preserve"> </w:t>
      </w:r>
      <w:r w:rsidRPr="00633A23">
        <w:t>писателя</w:t>
      </w:r>
      <w:r w:rsidRPr="00633A23">
        <w:rPr>
          <w:rFonts w:cs="Arial"/>
        </w:rPr>
        <w:t xml:space="preserve"> </w:t>
      </w:r>
      <w:r w:rsidRPr="00633A23">
        <w:t>не</w:t>
      </w:r>
      <w:r w:rsidRPr="00633A23">
        <w:rPr>
          <w:rFonts w:cs="Arial"/>
        </w:rPr>
        <w:t xml:space="preserve"> </w:t>
      </w:r>
      <w:r w:rsidRPr="00633A23">
        <w:t>стала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отпевать</w:t>
      </w:r>
      <w:r w:rsidRPr="00633A23">
        <w:rPr>
          <w:rFonts w:cs="Arial"/>
        </w:rPr>
        <w:t xml:space="preserve">... </w:t>
      </w:r>
      <w:r w:rsidRPr="00633A23">
        <w:t>Через</w:t>
      </w:r>
      <w:r w:rsidRPr="00633A23">
        <w:rPr>
          <w:rFonts w:cs="Arial"/>
        </w:rPr>
        <w:t xml:space="preserve"> </w:t>
      </w:r>
      <w:r w:rsidRPr="00633A23">
        <w:t>какое</w:t>
      </w:r>
      <w:r w:rsidRPr="00633A23">
        <w:rPr>
          <w:rFonts w:cs="Arial"/>
        </w:rPr>
        <w:t>-</w:t>
      </w:r>
      <w:r w:rsidRPr="00633A23">
        <w:t>то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духовник</w:t>
      </w:r>
      <w:r w:rsidRPr="00633A23">
        <w:rPr>
          <w:rFonts w:cs="Arial"/>
        </w:rPr>
        <w:t xml:space="preserve">,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Борис</w:t>
      </w:r>
      <w:r w:rsidRPr="00633A23">
        <w:rPr>
          <w:rFonts w:cs="Arial"/>
        </w:rPr>
        <w:t xml:space="preserve">, </w:t>
      </w:r>
      <w:r w:rsidRPr="00633A23">
        <w:t>служит</w:t>
      </w:r>
      <w:r w:rsidRPr="00633A23">
        <w:rPr>
          <w:rFonts w:cs="Arial"/>
        </w:rPr>
        <w:t xml:space="preserve"> </w:t>
      </w:r>
      <w:r w:rsidRPr="00633A23">
        <w:t>в храме</w:t>
      </w:r>
      <w:r w:rsidRPr="00633A23">
        <w:rPr>
          <w:rFonts w:cs="Arial"/>
        </w:rPr>
        <w:t xml:space="preserve">, </w:t>
      </w:r>
      <w:r w:rsidRPr="00633A23">
        <w:t>выходит</w:t>
      </w:r>
      <w:r w:rsidRPr="00633A23">
        <w:rPr>
          <w:rFonts w:cs="Arial"/>
        </w:rPr>
        <w:t xml:space="preserve"> </w:t>
      </w:r>
      <w:r w:rsidRPr="00633A23">
        <w:t>покадить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вдруг</w:t>
      </w:r>
      <w:r w:rsidRPr="00633A23">
        <w:rPr>
          <w:rFonts w:cs="Arial"/>
        </w:rPr>
        <w:t xml:space="preserve"> </w:t>
      </w:r>
      <w:r w:rsidRPr="00633A23">
        <w:t>видит</w:t>
      </w:r>
      <w:r w:rsidRPr="00633A23">
        <w:rPr>
          <w:rFonts w:cs="Arial"/>
        </w:rPr>
        <w:t xml:space="preserve"> </w:t>
      </w:r>
      <w:r w:rsidRPr="00633A23">
        <w:t>стоит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клиро</w:t>
      </w:r>
      <w:r w:rsidRPr="00633A23">
        <w:softHyphen/>
        <w:t>се</w:t>
      </w:r>
      <w:r w:rsidRPr="00633A23">
        <w:rPr>
          <w:rFonts w:cs="Arial"/>
        </w:rPr>
        <w:t xml:space="preserve"> </w:t>
      </w:r>
      <w:r w:rsidRPr="00633A23">
        <w:t>Поселянин</w:t>
      </w:r>
      <w:r w:rsidRPr="00633A23">
        <w:rPr>
          <w:rFonts w:cs="Arial"/>
        </w:rPr>
        <w:t xml:space="preserve">. 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священник</w:t>
      </w:r>
      <w:r w:rsidRPr="00633A23">
        <w:rPr>
          <w:rFonts w:cs="Arial"/>
        </w:rPr>
        <w:t xml:space="preserve"> </w:t>
      </w:r>
      <w:r w:rsidRPr="00633A23">
        <w:t>подходит</w:t>
      </w:r>
      <w:r w:rsidRPr="00633A23">
        <w:rPr>
          <w:rFonts w:cs="Arial"/>
        </w:rPr>
        <w:t xml:space="preserve"> </w:t>
      </w:r>
      <w:r w:rsidRPr="00633A23">
        <w:t>ближе</w:t>
      </w:r>
      <w:r w:rsidRPr="00633A23">
        <w:rPr>
          <w:rFonts w:cs="Arial"/>
        </w:rPr>
        <w:t xml:space="preserve">, </w:t>
      </w:r>
      <w:r w:rsidRPr="00633A23">
        <w:t>тот распахивает</w:t>
      </w:r>
      <w:r w:rsidRPr="00633A23">
        <w:rPr>
          <w:rFonts w:cs="Arial"/>
        </w:rPr>
        <w:t xml:space="preserve"> </w:t>
      </w:r>
      <w:r w:rsidRPr="00633A23">
        <w:t>свой</w:t>
      </w:r>
      <w:r w:rsidRPr="00633A23">
        <w:rPr>
          <w:rFonts w:cs="Arial"/>
        </w:rPr>
        <w:t xml:space="preserve"> </w:t>
      </w:r>
      <w:r w:rsidRPr="00633A23">
        <w:t>пиджак</w:t>
      </w:r>
      <w:r w:rsidRPr="00633A23">
        <w:rPr>
          <w:rFonts w:cs="Arial"/>
        </w:rPr>
        <w:t xml:space="preserve">,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о</w:t>
      </w:r>
      <w:r w:rsidRPr="00633A23">
        <w:rPr>
          <w:rFonts w:cs="Arial"/>
        </w:rPr>
        <w:t xml:space="preserve">. </w:t>
      </w:r>
      <w:r w:rsidRPr="00633A23">
        <w:t>Борис</w:t>
      </w:r>
      <w:r w:rsidRPr="00633A23">
        <w:rPr>
          <w:rFonts w:cs="Arial"/>
        </w:rPr>
        <w:t xml:space="preserve"> </w:t>
      </w:r>
      <w:r w:rsidRPr="00633A23">
        <w:t>видит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него</w:t>
      </w:r>
      <w:r w:rsidRPr="00633A23">
        <w:rPr>
          <w:rFonts w:cs="Arial"/>
        </w:rPr>
        <w:t xml:space="preserve"> </w:t>
      </w:r>
      <w:r w:rsidRPr="00633A23">
        <w:t>на груди</w:t>
      </w:r>
      <w:r w:rsidRPr="00633A23">
        <w:rPr>
          <w:rFonts w:cs="Arial"/>
        </w:rPr>
        <w:t xml:space="preserve"> </w:t>
      </w:r>
      <w:r w:rsidRPr="00633A23">
        <w:t>рану</w:t>
      </w:r>
      <w:r w:rsidRPr="00633A23">
        <w:rPr>
          <w:rFonts w:cs="Arial"/>
        </w:rPr>
        <w:t xml:space="preserve"> </w:t>
      </w:r>
      <w:r w:rsidRPr="00633A23">
        <w:t>от</w:t>
      </w:r>
      <w:r w:rsidRPr="00633A23">
        <w:rPr>
          <w:rFonts w:cs="Arial"/>
        </w:rPr>
        <w:t xml:space="preserve"> </w:t>
      </w:r>
      <w:r w:rsidRPr="00633A23">
        <w:t>пули</w:t>
      </w:r>
      <w:r w:rsidRPr="00633A23">
        <w:rPr>
          <w:rFonts w:cs="Arial"/>
        </w:rPr>
        <w:t>... "</w:t>
      </w:r>
      <w:r w:rsidRPr="00633A23">
        <w:t>Когда</w:t>
      </w:r>
      <w:r w:rsidRPr="00633A23">
        <w:rPr>
          <w:rFonts w:cs="Arial"/>
        </w:rPr>
        <w:t xml:space="preserve"> </w:t>
      </w:r>
      <w:r w:rsidRPr="00633A23">
        <w:t>это</w:t>
      </w:r>
      <w:r w:rsidRPr="00633A23">
        <w:rPr>
          <w:rFonts w:cs="Arial"/>
        </w:rPr>
        <w:t xml:space="preserve"> </w:t>
      </w:r>
      <w:r w:rsidRPr="00633A23">
        <w:t>случилось</w:t>
      </w:r>
      <w:r w:rsidRPr="00633A23">
        <w:rPr>
          <w:rFonts w:cs="Arial"/>
        </w:rPr>
        <w:t xml:space="preserve">?"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ответ Поселянин</w:t>
      </w:r>
      <w:r w:rsidRPr="00633A23">
        <w:rPr>
          <w:rFonts w:cs="Arial"/>
        </w:rPr>
        <w:t xml:space="preserve"> </w:t>
      </w:r>
      <w:r w:rsidRPr="00633A23">
        <w:t>кивает</w:t>
      </w:r>
      <w:r w:rsidRPr="00633A23">
        <w:rPr>
          <w:rFonts w:cs="Arial"/>
        </w:rPr>
        <w:t xml:space="preserve"> </w:t>
      </w:r>
      <w:r w:rsidRPr="00633A23">
        <w:t>на</w:t>
      </w:r>
      <w:r w:rsidRPr="00633A23">
        <w:rPr>
          <w:rFonts w:cs="Arial"/>
        </w:rPr>
        <w:t xml:space="preserve"> </w:t>
      </w:r>
      <w:r w:rsidRPr="00633A23">
        <w:t>икону</w:t>
      </w:r>
      <w:r w:rsidRPr="00633A23">
        <w:rPr>
          <w:rFonts w:cs="Arial"/>
        </w:rPr>
        <w:t xml:space="preserve"> </w:t>
      </w:r>
      <w:r w:rsidRPr="00633A23">
        <w:t>Трех</w:t>
      </w:r>
      <w:r w:rsidRPr="00633A23">
        <w:rPr>
          <w:rFonts w:cs="Arial"/>
        </w:rPr>
        <w:t xml:space="preserve"> </w:t>
      </w:r>
      <w:r w:rsidRPr="00633A23">
        <w:t>Святителей</w:t>
      </w:r>
      <w:r w:rsidRPr="00633A23">
        <w:rPr>
          <w:rFonts w:cs="Arial"/>
        </w:rPr>
        <w:t>...</w:t>
      </w:r>
    </w:p>
    <w:p w:rsidR="00A62BF1" w:rsidRPr="00633A23" w:rsidRDefault="00A62BF1" w:rsidP="00A62BF1">
      <w:r w:rsidRPr="00633A23">
        <w:t>Долгое</w:t>
      </w:r>
      <w:r w:rsidRPr="00633A23">
        <w:rPr>
          <w:rFonts w:cs="Arial"/>
        </w:rPr>
        <w:t xml:space="preserve"> </w:t>
      </w:r>
      <w:r w:rsidRPr="00633A23">
        <w:t>время</w:t>
      </w:r>
      <w:r w:rsidRPr="00633A23">
        <w:rPr>
          <w:rFonts w:cs="Arial"/>
        </w:rPr>
        <w:t xml:space="preserve"> </w:t>
      </w:r>
      <w:r w:rsidRPr="00633A23">
        <w:t>имя</w:t>
      </w:r>
      <w:r w:rsidRPr="00633A23">
        <w:rPr>
          <w:rFonts w:cs="Arial"/>
        </w:rPr>
        <w:t xml:space="preserve"> </w:t>
      </w:r>
      <w:r w:rsidRPr="00633A23">
        <w:t>замечательного</w:t>
      </w:r>
      <w:r w:rsidRPr="00633A23">
        <w:rPr>
          <w:rFonts w:cs="Arial"/>
        </w:rPr>
        <w:t xml:space="preserve"> </w:t>
      </w:r>
      <w:r w:rsidRPr="00633A23">
        <w:t>духовного</w:t>
      </w:r>
      <w:r w:rsidRPr="00633A23">
        <w:rPr>
          <w:rFonts w:cs="Arial"/>
        </w:rPr>
        <w:t xml:space="preserve"> </w:t>
      </w:r>
      <w:r w:rsidRPr="00633A23">
        <w:t>писа</w:t>
      </w:r>
      <w:r w:rsidRPr="00633A23">
        <w:rPr>
          <w:rFonts w:cs="Arial"/>
        </w:rPr>
        <w:t>-</w:t>
      </w:r>
      <w:r w:rsidRPr="00633A23">
        <w:t>теля</w:t>
      </w:r>
      <w:r w:rsidRPr="00633A23">
        <w:rPr>
          <w:rFonts w:cs="Arial"/>
        </w:rPr>
        <w:t>-</w:t>
      </w:r>
      <w:r w:rsidRPr="00633A23">
        <w:t>новомученика</w:t>
      </w:r>
      <w:r w:rsidRPr="00633A23">
        <w:rPr>
          <w:rFonts w:cs="Arial"/>
        </w:rPr>
        <w:t xml:space="preserve"> </w:t>
      </w:r>
      <w:r w:rsidRPr="00633A23">
        <w:t>находилось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за</w:t>
      </w:r>
      <w:r w:rsidRPr="00633A23">
        <w:t>б</w:t>
      </w:r>
      <w:r w:rsidRPr="00633A23">
        <w:t>вении</w:t>
      </w:r>
      <w:r w:rsidRPr="00633A23">
        <w:rPr>
          <w:rFonts w:cs="Arial"/>
        </w:rPr>
        <w:t xml:space="preserve"> </w:t>
      </w:r>
      <w:r w:rsidRPr="00633A23">
        <w:t>—</w:t>
      </w:r>
      <w:r w:rsidRPr="00633A23">
        <w:rPr>
          <w:rFonts w:cs="Arial"/>
        </w:rPr>
        <w:t xml:space="preserve"> </w:t>
      </w:r>
      <w:r w:rsidRPr="00633A23">
        <w:t>его</w:t>
      </w:r>
      <w:r w:rsidRPr="00633A23">
        <w:rPr>
          <w:rFonts w:cs="Arial"/>
        </w:rPr>
        <w:t xml:space="preserve"> </w:t>
      </w:r>
      <w:r w:rsidRPr="00633A23">
        <w:t>не было</w:t>
      </w:r>
      <w:r w:rsidRPr="00633A23">
        <w:rPr>
          <w:rFonts w:cs="Arial"/>
        </w:rPr>
        <w:t xml:space="preserve"> </w:t>
      </w:r>
      <w:r w:rsidRPr="00633A23">
        <w:t>ни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одной</w:t>
      </w:r>
      <w:r w:rsidRPr="00633A23">
        <w:rPr>
          <w:rFonts w:cs="Arial"/>
        </w:rPr>
        <w:t xml:space="preserve"> </w:t>
      </w:r>
      <w:r w:rsidRPr="00633A23">
        <w:t>литературной</w:t>
      </w:r>
      <w:r w:rsidRPr="00633A23">
        <w:rPr>
          <w:rFonts w:cs="Arial"/>
        </w:rPr>
        <w:t xml:space="preserve"> </w:t>
      </w:r>
      <w:r w:rsidRPr="00633A23">
        <w:t>энциклопедии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истории литературы</w:t>
      </w:r>
      <w:r w:rsidRPr="00633A23">
        <w:rPr>
          <w:rFonts w:cs="Arial"/>
        </w:rPr>
        <w:t xml:space="preserve">. </w:t>
      </w:r>
      <w:r w:rsidRPr="00633A23">
        <w:t>Только</w:t>
      </w:r>
      <w:r w:rsidRPr="00633A23">
        <w:rPr>
          <w:rFonts w:cs="Arial"/>
        </w:rPr>
        <w:t xml:space="preserve"> </w:t>
      </w:r>
      <w:r w:rsidRPr="00633A23">
        <w:t>начиная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1990 </w:t>
      </w:r>
      <w:r w:rsidRPr="00633A23">
        <w:t>года</w:t>
      </w:r>
      <w:r w:rsidRPr="00633A23">
        <w:rPr>
          <w:rFonts w:cs="Arial"/>
        </w:rPr>
        <w:t xml:space="preserve"> </w:t>
      </w:r>
      <w:r w:rsidRPr="00633A23">
        <w:t>произведения Поселянина</w:t>
      </w:r>
      <w:r w:rsidRPr="00633A23">
        <w:rPr>
          <w:rFonts w:cs="Arial"/>
        </w:rPr>
        <w:t xml:space="preserve"> </w:t>
      </w:r>
      <w:r w:rsidRPr="00633A23">
        <w:t>начали</w:t>
      </w:r>
      <w:r w:rsidRPr="00633A23">
        <w:rPr>
          <w:rFonts w:cs="Arial"/>
        </w:rPr>
        <w:t xml:space="preserve"> </w:t>
      </w:r>
      <w:r w:rsidRPr="00633A23">
        <w:t>переиздаваться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ими</w:t>
      </w:r>
      <w:r w:rsidRPr="00633A23">
        <w:rPr>
          <w:rFonts w:cs="Arial"/>
        </w:rPr>
        <w:t xml:space="preserve"> </w:t>
      </w:r>
      <w:r w:rsidRPr="00633A23">
        <w:t>стал</w:t>
      </w:r>
      <w:r w:rsidRPr="00633A23">
        <w:rPr>
          <w:rFonts w:cs="Arial"/>
        </w:rPr>
        <w:t xml:space="preserve"> </w:t>
      </w:r>
      <w:r w:rsidRPr="00633A23">
        <w:t>зачиты</w:t>
      </w:r>
      <w:r w:rsidRPr="00633A23">
        <w:softHyphen/>
        <w:t>ваться</w:t>
      </w:r>
      <w:r w:rsidRPr="00633A23">
        <w:rPr>
          <w:rFonts w:cs="Arial"/>
        </w:rPr>
        <w:t xml:space="preserve"> </w:t>
      </w:r>
      <w:r w:rsidRPr="00633A23">
        <w:t>духовно</w:t>
      </w:r>
      <w:r w:rsidRPr="00633A23">
        <w:rPr>
          <w:rFonts w:cs="Arial"/>
        </w:rPr>
        <w:t xml:space="preserve"> </w:t>
      </w:r>
      <w:r w:rsidRPr="00633A23">
        <w:t>изголодавшийся</w:t>
      </w:r>
      <w:r w:rsidRPr="00633A23">
        <w:rPr>
          <w:rFonts w:cs="Arial"/>
        </w:rPr>
        <w:t xml:space="preserve"> </w:t>
      </w:r>
      <w:r w:rsidRPr="00633A23">
        <w:t>русский</w:t>
      </w:r>
      <w:r w:rsidRPr="00633A23">
        <w:rPr>
          <w:rFonts w:cs="Arial"/>
        </w:rPr>
        <w:t xml:space="preserve"> </w:t>
      </w:r>
      <w:r w:rsidRPr="00633A23">
        <w:t>человек</w:t>
      </w:r>
      <w:r w:rsidRPr="00633A23">
        <w:rPr>
          <w:rFonts w:cs="Arial"/>
        </w:rPr>
        <w:t>.</w:t>
      </w:r>
    </w:p>
    <w:p w:rsidR="00A62BF1" w:rsidRPr="00633A23" w:rsidRDefault="00A62BF1" w:rsidP="00A62BF1">
      <w:pPr>
        <w:jc w:val="right"/>
      </w:pP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Антонов</w:t>
      </w:r>
    </w:p>
    <w:p w:rsidR="00A62BF1" w:rsidRPr="00F7509B" w:rsidRDefault="00A62BF1" w:rsidP="00EB0F88">
      <w:pPr>
        <w:sectPr w:rsidR="00A62BF1" w:rsidRPr="00F7509B" w:rsidSect="00EB0F88">
          <w:pgSz w:w="11907" w:h="16839" w:code="9"/>
          <w:pgMar w:top="851" w:right="850" w:bottom="851" w:left="1134" w:header="720" w:footer="720" w:gutter="0"/>
          <w:cols w:space="720"/>
          <w:noEndnote/>
        </w:sectPr>
      </w:pPr>
    </w:p>
    <w:p w:rsidR="002D3589" w:rsidRPr="00633A23" w:rsidRDefault="000077C5" w:rsidP="000077C5">
      <w:pPr>
        <w:pStyle w:val="3"/>
        <w:sectPr w:rsidR="002D3589" w:rsidRPr="00633A23" w:rsidSect="00EB0F88">
          <w:pgSz w:w="11907" w:h="16839" w:code="9"/>
          <w:pgMar w:top="851" w:right="850" w:bottom="851" w:left="1134" w:header="720" w:footer="720" w:gutter="0"/>
          <w:cols w:space="720"/>
          <w:noEndnote/>
        </w:sectPr>
      </w:pPr>
      <w:bookmarkStart w:id="27" w:name="_Шестилетие_воссоздания_"/>
      <w:bookmarkEnd w:id="27"/>
      <w:r>
        <w:lastRenderedPageBreak/>
        <w:t>Ш</w:t>
      </w:r>
      <w:r w:rsidRPr="00633A23">
        <w:t>естилетие</w:t>
      </w:r>
      <w:r w:rsidRPr="00633A23">
        <w:rPr>
          <w:rFonts w:cs="Arial"/>
        </w:rPr>
        <w:t xml:space="preserve"> </w:t>
      </w:r>
      <w:r w:rsidRPr="00633A23">
        <w:t>воссоздания</w:t>
      </w:r>
      <w:r w:rsidRPr="00633A23">
        <w:rPr>
          <w:rFonts w:cs="Arial"/>
        </w:rPr>
        <w:t xml:space="preserve"> </w:t>
      </w:r>
      <w:r w:rsidR="005C23A5">
        <w:rPr>
          <w:rFonts w:cs="Arial"/>
        </w:rPr>
        <w:br/>
      </w:r>
      <w:r w:rsidRPr="00633A23">
        <w:t>епархи</w:t>
      </w:r>
      <w:r w:rsidRPr="00633A23">
        <w:softHyphen/>
        <w:t>ального</w:t>
      </w:r>
      <w:r w:rsidRPr="00633A23">
        <w:rPr>
          <w:rFonts w:cs="Arial"/>
        </w:rPr>
        <w:t xml:space="preserve"> </w:t>
      </w:r>
      <w:r w:rsidRPr="00633A23">
        <w:t>журнала</w:t>
      </w:r>
    </w:p>
    <w:p w:rsidR="000077C5" w:rsidRDefault="000077C5" w:rsidP="000077C5">
      <w:pPr>
        <w:jc w:val="center"/>
        <w:rPr>
          <w:noProof/>
          <w:szCs w:val="24"/>
        </w:rPr>
      </w:pPr>
    </w:p>
    <w:p w:rsidR="002D3589" w:rsidRDefault="007C5DE1" w:rsidP="000077C5">
      <w:pPr>
        <w:jc w:val="center"/>
        <w:rPr>
          <w:noProof/>
          <w:szCs w:val="24"/>
        </w:rPr>
      </w:pPr>
      <w:r w:rsidRPr="00A617A4">
        <w:rPr>
          <w:noProof/>
          <w:szCs w:val="24"/>
        </w:rPr>
        <w:pict>
          <v:shape id="Рисунок 128" o:spid="_x0000_i1105" type="#_x0000_t75" style="width:195pt;height:298.5pt;visibility:visible">
            <v:imagedata r:id="rId90" o:title=""/>
          </v:shape>
        </w:pict>
      </w:r>
    </w:p>
    <w:p w:rsidR="000077C5" w:rsidRPr="00633A23" w:rsidRDefault="000077C5" w:rsidP="000077C5">
      <w:pPr>
        <w:jc w:val="center"/>
        <w:rPr>
          <w:szCs w:val="24"/>
        </w:rPr>
      </w:pPr>
    </w:p>
    <w:p w:rsidR="002D3589" w:rsidRPr="00633A23" w:rsidRDefault="002D3589" w:rsidP="00EB0F88">
      <w:r w:rsidRPr="00633A23">
        <w:t>Редакция</w:t>
      </w:r>
      <w:r w:rsidRPr="00633A23">
        <w:rPr>
          <w:rFonts w:cs="Arial"/>
        </w:rPr>
        <w:t xml:space="preserve"> </w:t>
      </w:r>
      <w:r w:rsidRPr="00633A23">
        <w:t>журнала</w:t>
      </w:r>
      <w:r w:rsidRPr="00633A23">
        <w:rPr>
          <w:rFonts w:cs="Arial"/>
        </w:rPr>
        <w:t xml:space="preserve"> "</w:t>
      </w:r>
      <w:r w:rsidRPr="00633A23">
        <w:t>С</w:t>
      </w:r>
      <w:r w:rsidRPr="00633A23">
        <w:rPr>
          <w:rFonts w:cs="Arial"/>
        </w:rPr>
        <w:t>.-</w:t>
      </w:r>
      <w:r w:rsidRPr="00633A23">
        <w:t>Петербургские</w:t>
      </w:r>
      <w:r w:rsidRPr="00633A23">
        <w:rPr>
          <w:rFonts w:cs="Arial"/>
        </w:rPr>
        <w:t xml:space="preserve"> </w:t>
      </w:r>
      <w:r w:rsidRPr="00633A23">
        <w:t>епархиальные</w:t>
      </w:r>
      <w:r w:rsidRPr="00633A23">
        <w:rPr>
          <w:rFonts w:cs="Arial"/>
        </w:rPr>
        <w:t xml:space="preserve"> </w:t>
      </w:r>
      <w:r w:rsidRPr="00633A23">
        <w:t>ве</w:t>
      </w:r>
      <w:r w:rsidRPr="00633A23">
        <w:softHyphen/>
        <w:t>домости</w:t>
      </w:r>
      <w:r w:rsidRPr="00633A23">
        <w:rPr>
          <w:rFonts w:cs="Arial"/>
        </w:rPr>
        <w:t xml:space="preserve">" </w:t>
      </w:r>
      <w:r w:rsidRPr="00633A23">
        <w:t>отметила</w:t>
      </w:r>
      <w:r w:rsidRPr="00633A23">
        <w:rPr>
          <w:rFonts w:cs="Arial"/>
        </w:rPr>
        <w:t xml:space="preserve"> </w:t>
      </w:r>
      <w:r w:rsidRPr="00633A23">
        <w:t>шестилетие</w:t>
      </w:r>
      <w:r w:rsidRPr="00633A23">
        <w:rPr>
          <w:rFonts w:cs="Arial"/>
        </w:rPr>
        <w:t xml:space="preserve"> </w:t>
      </w:r>
      <w:r w:rsidRPr="00633A23">
        <w:t>воссоздания</w:t>
      </w:r>
      <w:r w:rsidRPr="00633A23">
        <w:rPr>
          <w:rFonts w:cs="Arial"/>
        </w:rPr>
        <w:t xml:space="preserve"> </w:t>
      </w:r>
      <w:r w:rsidRPr="00633A23">
        <w:t>епархи</w:t>
      </w:r>
      <w:r w:rsidRPr="00633A23">
        <w:softHyphen/>
        <w:t>ального</w:t>
      </w:r>
      <w:r w:rsidRPr="00633A23">
        <w:rPr>
          <w:rFonts w:cs="Arial"/>
        </w:rPr>
        <w:t xml:space="preserve"> </w:t>
      </w:r>
      <w:r w:rsidRPr="00633A23">
        <w:t>журнала</w:t>
      </w:r>
      <w:r w:rsidRPr="00633A23">
        <w:rPr>
          <w:rFonts w:cs="Arial"/>
        </w:rPr>
        <w:t xml:space="preserve"> (1990)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двухлетие</w:t>
      </w:r>
      <w:r w:rsidRPr="00633A23">
        <w:rPr>
          <w:rFonts w:cs="Arial"/>
        </w:rPr>
        <w:t xml:space="preserve"> </w:t>
      </w:r>
      <w:r w:rsidRPr="00633A23">
        <w:t>создания</w:t>
      </w:r>
      <w:r w:rsidRPr="00633A23">
        <w:rPr>
          <w:rFonts w:cs="Arial"/>
        </w:rPr>
        <w:t xml:space="preserve"> </w:t>
      </w:r>
      <w:r w:rsidRPr="00633A23">
        <w:t>епархи</w:t>
      </w:r>
      <w:r w:rsidRPr="00633A23">
        <w:softHyphen/>
        <w:t>ального</w:t>
      </w:r>
      <w:r w:rsidRPr="00633A23">
        <w:rPr>
          <w:rFonts w:cs="Arial"/>
        </w:rPr>
        <w:t xml:space="preserve"> </w:t>
      </w:r>
      <w:r w:rsidRPr="00633A23">
        <w:t>издательства</w:t>
      </w:r>
      <w:r w:rsidRPr="00633A23">
        <w:rPr>
          <w:rFonts w:cs="Arial"/>
        </w:rPr>
        <w:t xml:space="preserve"> "</w:t>
      </w:r>
      <w:r w:rsidRPr="00633A23">
        <w:t>Православная</w:t>
      </w:r>
      <w:r w:rsidRPr="00633A23">
        <w:rPr>
          <w:rFonts w:cs="Arial"/>
        </w:rPr>
        <w:t xml:space="preserve"> </w:t>
      </w:r>
      <w:r w:rsidRPr="00633A23">
        <w:t>Русь</w:t>
      </w:r>
      <w:r w:rsidRPr="00633A23">
        <w:rPr>
          <w:rFonts w:cs="Arial"/>
        </w:rPr>
        <w:t xml:space="preserve">" (1994), </w:t>
      </w:r>
      <w:r w:rsidRPr="00633A23">
        <w:t>в связи</w:t>
      </w:r>
      <w:r w:rsidRPr="00633A23">
        <w:rPr>
          <w:rFonts w:cs="Arial"/>
        </w:rPr>
        <w:t xml:space="preserve"> </w:t>
      </w:r>
      <w:r w:rsidRPr="00633A23">
        <w:t>с</w:t>
      </w:r>
      <w:r w:rsidRPr="00633A23">
        <w:rPr>
          <w:rFonts w:cs="Arial"/>
        </w:rPr>
        <w:t xml:space="preserve"> </w:t>
      </w:r>
      <w:r w:rsidRPr="00633A23">
        <w:t>чем</w:t>
      </w:r>
      <w:r w:rsidRPr="00633A23">
        <w:rPr>
          <w:rFonts w:cs="Arial"/>
        </w:rPr>
        <w:t xml:space="preserve"> </w:t>
      </w:r>
      <w:r w:rsidRPr="00633A23">
        <w:t>сотрудники</w:t>
      </w:r>
      <w:r w:rsidRPr="00633A23">
        <w:rPr>
          <w:rFonts w:cs="Arial"/>
        </w:rPr>
        <w:t xml:space="preserve"> </w:t>
      </w:r>
      <w:r w:rsidRPr="00633A23">
        <w:t>редакции</w:t>
      </w:r>
      <w:r w:rsidRPr="00633A23">
        <w:rPr>
          <w:rFonts w:cs="Arial"/>
        </w:rPr>
        <w:t xml:space="preserve"> </w:t>
      </w:r>
      <w:r w:rsidRPr="00633A23">
        <w:t>предприняли</w:t>
      </w:r>
      <w:r w:rsidRPr="00633A23">
        <w:rPr>
          <w:rFonts w:cs="Arial"/>
        </w:rPr>
        <w:t xml:space="preserve"> </w:t>
      </w:r>
      <w:r w:rsidRPr="00633A23">
        <w:t>паломни</w:t>
      </w:r>
      <w:r w:rsidRPr="00633A23">
        <w:softHyphen/>
        <w:t>ческую</w:t>
      </w:r>
      <w:r w:rsidRPr="00633A23">
        <w:rPr>
          <w:rFonts w:cs="Arial"/>
        </w:rPr>
        <w:t xml:space="preserve"> </w:t>
      </w:r>
      <w:r w:rsidRPr="00633A23">
        <w:t>поездку</w:t>
      </w:r>
      <w:r w:rsidRPr="00633A23">
        <w:rPr>
          <w:rFonts w:cs="Arial"/>
        </w:rPr>
        <w:t xml:space="preserve"> </w:t>
      </w:r>
      <w:r w:rsidRPr="00633A23">
        <w:t>в</w:t>
      </w:r>
      <w:r w:rsidRPr="00633A23">
        <w:rPr>
          <w:rFonts w:cs="Arial"/>
        </w:rPr>
        <w:t xml:space="preserve"> </w:t>
      </w:r>
      <w:r w:rsidRPr="00633A23">
        <w:t>Свято</w:t>
      </w:r>
      <w:r w:rsidRPr="00633A23">
        <w:rPr>
          <w:rFonts w:cs="Arial"/>
        </w:rPr>
        <w:t>-</w:t>
      </w:r>
      <w:r w:rsidRPr="00633A23">
        <w:t>Троицкую</w:t>
      </w:r>
      <w:r w:rsidRPr="00633A23">
        <w:rPr>
          <w:rFonts w:cs="Arial"/>
        </w:rPr>
        <w:t xml:space="preserve"> </w:t>
      </w:r>
      <w:r w:rsidRPr="00633A23">
        <w:t>Сергиеву</w:t>
      </w:r>
      <w:r w:rsidRPr="00633A23">
        <w:rPr>
          <w:rFonts w:cs="Arial"/>
        </w:rPr>
        <w:t xml:space="preserve"> </w:t>
      </w:r>
      <w:r w:rsidRPr="00633A23">
        <w:t>Приморскую пустынь</w:t>
      </w:r>
      <w:r w:rsidRPr="00633A23">
        <w:rPr>
          <w:rFonts w:cs="Arial"/>
        </w:rPr>
        <w:t xml:space="preserve">, </w:t>
      </w:r>
      <w:r w:rsidRPr="00633A23">
        <w:t>близ</w:t>
      </w:r>
      <w:r w:rsidRPr="00633A23">
        <w:rPr>
          <w:rFonts w:cs="Arial"/>
        </w:rPr>
        <w:t xml:space="preserve"> </w:t>
      </w:r>
      <w:r w:rsidRPr="00633A23">
        <w:t>Петербурга</w:t>
      </w:r>
      <w:r w:rsidRPr="00633A23">
        <w:rPr>
          <w:rFonts w:cs="Arial"/>
        </w:rPr>
        <w:t xml:space="preserve">, </w:t>
      </w:r>
      <w:r w:rsidRPr="00633A23">
        <w:t>где</w:t>
      </w:r>
      <w:r w:rsidRPr="00633A23">
        <w:rPr>
          <w:rFonts w:cs="Arial"/>
        </w:rPr>
        <w:t xml:space="preserve"> </w:t>
      </w:r>
      <w:r w:rsidRPr="00633A23">
        <w:t>помолились</w:t>
      </w:r>
      <w:r w:rsidRPr="00633A23">
        <w:rPr>
          <w:rFonts w:cs="Arial"/>
        </w:rPr>
        <w:t xml:space="preserve"> </w:t>
      </w:r>
      <w:r w:rsidRPr="00633A23">
        <w:t>у</w:t>
      </w:r>
      <w:r w:rsidRPr="00633A23">
        <w:rPr>
          <w:rFonts w:cs="Arial"/>
        </w:rPr>
        <w:t xml:space="preserve"> </w:t>
      </w:r>
      <w:r w:rsidRPr="00633A23">
        <w:t>святынь обители</w:t>
      </w:r>
      <w:r w:rsidRPr="00633A23">
        <w:rPr>
          <w:rFonts w:cs="Arial"/>
        </w:rPr>
        <w:t xml:space="preserve">, </w:t>
      </w:r>
      <w:r w:rsidRPr="00633A23">
        <w:t>посетили</w:t>
      </w:r>
      <w:r w:rsidRPr="00633A23">
        <w:rPr>
          <w:rFonts w:cs="Arial"/>
        </w:rPr>
        <w:t xml:space="preserve"> </w:t>
      </w:r>
      <w:r w:rsidRPr="00633A23">
        <w:t>храмы</w:t>
      </w:r>
      <w:r w:rsidRPr="00633A23">
        <w:rPr>
          <w:rFonts w:cs="Arial"/>
        </w:rPr>
        <w:t xml:space="preserve"> </w:t>
      </w:r>
      <w:r w:rsidRPr="00633A23">
        <w:t>и</w:t>
      </w:r>
      <w:r w:rsidRPr="00633A23">
        <w:rPr>
          <w:rFonts w:cs="Arial"/>
        </w:rPr>
        <w:t xml:space="preserve"> </w:t>
      </w:r>
      <w:r w:rsidRPr="00633A23">
        <w:t>некрополь</w:t>
      </w:r>
      <w:r w:rsidRPr="00633A23">
        <w:rPr>
          <w:rFonts w:cs="Arial"/>
        </w:rPr>
        <w:t xml:space="preserve"> </w:t>
      </w:r>
      <w:r w:rsidRPr="00633A23">
        <w:t>монастыря</w:t>
      </w:r>
      <w:r w:rsidRPr="00633A23">
        <w:rPr>
          <w:rFonts w:cs="Arial"/>
        </w:rPr>
        <w:t>.</w:t>
      </w:r>
    </w:p>
    <w:p w:rsidR="002D3589" w:rsidRPr="00633A23" w:rsidRDefault="002D3589" w:rsidP="00EB0F88">
      <w:pPr>
        <w:sectPr w:rsidR="002D3589" w:rsidRPr="00633A23" w:rsidSect="00EB0F88">
          <w:type w:val="continuous"/>
          <w:pgSz w:w="11907" w:h="16839" w:code="9"/>
          <w:pgMar w:top="851" w:right="850" w:bottom="851" w:left="1134" w:header="720" w:footer="720" w:gutter="0"/>
          <w:cols w:space="60"/>
          <w:noEndnote/>
        </w:sectPr>
      </w:pPr>
    </w:p>
    <w:p w:rsidR="002D3589" w:rsidRPr="00633A23" w:rsidRDefault="002D3589" w:rsidP="00EB0F88">
      <w:pPr>
        <w:sectPr w:rsidR="002D3589" w:rsidRPr="00633A23" w:rsidSect="00EB0F88">
          <w:type w:val="continuous"/>
          <w:pgSz w:w="11907" w:h="16839" w:code="9"/>
          <w:pgMar w:top="851" w:right="850" w:bottom="851" w:left="1134" w:header="720" w:footer="720" w:gutter="0"/>
          <w:cols w:space="60"/>
          <w:noEndnote/>
        </w:sectPr>
      </w:pPr>
    </w:p>
    <w:p w:rsidR="003E14AE" w:rsidRDefault="000077C5" w:rsidP="00F7509B">
      <w:pPr>
        <w:pStyle w:val="4"/>
      </w:pPr>
      <w:r>
        <w:lastRenderedPageBreak/>
        <w:br w:type="page"/>
      </w:r>
      <w:r w:rsidR="003E14AE">
        <w:lastRenderedPageBreak/>
        <w:t>СТИХИ</w:t>
      </w:r>
    </w:p>
    <w:p w:rsidR="003E14AE" w:rsidRDefault="003E14AE" w:rsidP="003E14AE"/>
    <w:p w:rsidR="003E14AE" w:rsidRDefault="003E14AE" w:rsidP="003E14AE">
      <w:pPr>
        <w:pStyle w:val="a3"/>
      </w:pPr>
      <w:r w:rsidRPr="00633A23">
        <w:t xml:space="preserve">Н. Гумилев </w:t>
      </w:r>
    </w:p>
    <w:p w:rsidR="003E14AE" w:rsidRPr="00633A23" w:rsidRDefault="003E14AE" w:rsidP="003E14AE">
      <w:pPr>
        <w:pStyle w:val="3"/>
      </w:pPr>
      <w:bookmarkStart w:id="28" w:name="_ХРИСТОС"/>
      <w:bookmarkEnd w:id="28"/>
      <w:r w:rsidRPr="00633A23">
        <w:t>ХРИСТОС</w:t>
      </w:r>
    </w:p>
    <w:p w:rsidR="003E14AE" w:rsidRDefault="003E14AE" w:rsidP="003E14AE">
      <w:pPr>
        <w:rPr>
          <w:szCs w:val="22"/>
        </w:rPr>
      </w:pP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 xml:space="preserve">Он идет путем жемчужным </w:t>
      </w: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 xml:space="preserve">По садам береговым, </w:t>
      </w: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 xml:space="preserve">Люди заняты ненужным, </w:t>
      </w: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>Люди заняты земным.</w:t>
      </w:r>
    </w:p>
    <w:p w:rsidR="003E14AE" w:rsidRPr="00633A23" w:rsidRDefault="003E14AE" w:rsidP="003E14AE">
      <w:pPr>
        <w:ind w:left="3544" w:firstLine="0"/>
      </w:pP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>«Здравствуй, пастырь! Рыбарь,</w:t>
      </w:r>
      <w:r>
        <w:rPr>
          <w:szCs w:val="22"/>
        </w:rPr>
        <w:t xml:space="preserve"> </w:t>
      </w:r>
      <w:r w:rsidRPr="00633A23">
        <w:rPr>
          <w:szCs w:val="22"/>
        </w:rPr>
        <w:t xml:space="preserve">здравствуй! </w:t>
      </w: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 xml:space="preserve">Вас зову я навсегда, </w:t>
      </w: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 xml:space="preserve">Чтоб блюсти иную паству </w:t>
      </w: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>И иные невода.</w:t>
      </w:r>
    </w:p>
    <w:p w:rsidR="003E14AE" w:rsidRPr="00633A23" w:rsidRDefault="003E14AE" w:rsidP="003E14AE">
      <w:pPr>
        <w:ind w:left="3544" w:firstLine="0"/>
      </w:pP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 xml:space="preserve">Лучше ль рыбы или овцы </w:t>
      </w: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 xml:space="preserve">Человеческой души? </w:t>
      </w: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 xml:space="preserve">Вы, небесные торговцы, </w:t>
      </w: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>Не считайте барыши!</w:t>
      </w:r>
    </w:p>
    <w:p w:rsidR="003E14AE" w:rsidRDefault="003E14AE" w:rsidP="003E14AE">
      <w:pPr>
        <w:ind w:left="3544" w:firstLine="0"/>
        <w:rPr>
          <w:szCs w:val="22"/>
        </w:rPr>
      </w:pP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 xml:space="preserve">Ведь не домик в Галилее </w:t>
      </w: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 xml:space="preserve">Вам награда за труды, — </w:t>
      </w: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 xml:space="preserve">Светлый рай, что розовее </w:t>
      </w: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>Самой розовой звезды.</w:t>
      </w:r>
    </w:p>
    <w:p w:rsidR="003E14AE" w:rsidRPr="00633A23" w:rsidRDefault="003E14AE" w:rsidP="003E14AE">
      <w:pPr>
        <w:ind w:left="3544" w:firstLine="0"/>
      </w:pP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 xml:space="preserve">Солнце близится к притину, </w:t>
      </w: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 xml:space="preserve">Слышно веянье конца, </w:t>
      </w: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 xml:space="preserve">Но отрадно будет Сыну. </w:t>
      </w: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>В Доме Нежного Отца».</w:t>
      </w:r>
    </w:p>
    <w:p w:rsidR="003E14AE" w:rsidRPr="00633A23" w:rsidRDefault="003E14AE" w:rsidP="003E14AE">
      <w:pPr>
        <w:ind w:left="3544" w:firstLine="0"/>
      </w:pP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 xml:space="preserve">Не томит, не мучит выбор, </w:t>
      </w: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 xml:space="preserve">Что пленительней чудес?! </w:t>
      </w: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 xml:space="preserve">И идут пастух и рыбарь </w:t>
      </w:r>
    </w:p>
    <w:p w:rsidR="003E14AE" w:rsidRDefault="003E14AE" w:rsidP="003E14AE">
      <w:pPr>
        <w:ind w:left="3544" w:firstLine="0"/>
        <w:rPr>
          <w:szCs w:val="22"/>
        </w:rPr>
      </w:pPr>
      <w:r w:rsidRPr="00633A23">
        <w:rPr>
          <w:szCs w:val="22"/>
        </w:rPr>
        <w:t>За искателем небес.</w:t>
      </w:r>
    </w:p>
    <w:p w:rsidR="003E14AE" w:rsidRPr="00633A23" w:rsidRDefault="003E14AE" w:rsidP="003E14AE">
      <w:pPr>
        <w:pStyle w:val="3"/>
      </w:pPr>
      <w:bookmarkStart w:id="29" w:name="_Они"/>
      <w:bookmarkEnd w:id="29"/>
      <w:r>
        <w:rPr>
          <w:szCs w:val="22"/>
        </w:rPr>
        <w:br w:type="page"/>
      </w:r>
      <w:r>
        <w:lastRenderedPageBreak/>
        <w:t>О</w:t>
      </w:r>
      <w:r w:rsidRPr="00633A23">
        <w:t>ни</w:t>
      </w:r>
    </w:p>
    <w:p w:rsidR="003E14AE" w:rsidRDefault="003E14AE" w:rsidP="003E14AE">
      <w:pPr>
        <w:ind w:left="2835" w:firstLine="0"/>
      </w:pPr>
      <w:r w:rsidRPr="00633A23">
        <w:t xml:space="preserve">Цинготные, изъеденные вшами, </w:t>
      </w:r>
    </w:p>
    <w:p w:rsidR="003E14AE" w:rsidRDefault="003E14AE" w:rsidP="003E14AE">
      <w:pPr>
        <w:ind w:left="2835" w:firstLine="0"/>
      </w:pPr>
      <w:r w:rsidRPr="00633A23">
        <w:t xml:space="preserve">Сухарь обглоданный в руке. </w:t>
      </w:r>
    </w:p>
    <w:p w:rsidR="003E14AE" w:rsidRDefault="003E14AE" w:rsidP="003E14AE">
      <w:pPr>
        <w:ind w:left="2835" w:firstLine="0"/>
      </w:pPr>
      <w:r w:rsidRPr="00633A23">
        <w:t xml:space="preserve">Встаете вы суровыми рядами. </w:t>
      </w:r>
    </w:p>
    <w:p w:rsidR="003E14AE" w:rsidRDefault="003E14AE" w:rsidP="003E14AE">
      <w:pPr>
        <w:ind w:left="2835" w:firstLine="0"/>
      </w:pPr>
      <w:r w:rsidRPr="00633A23">
        <w:t>И в святцах русских, и в моей тоске.</w:t>
      </w:r>
    </w:p>
    <w:p w:rsidR="003E14AE" w:rsidRPr="00633A23" w:rsidRDefault="003E14AE" w:rsidP="003E14AE">
      <w:pPr>
        <w:ind w:left="2835" w:firstLine="0"/>
      </w:pPr>
    </w:p>
    <w:p w:rsidR="003E14AE" w:rsidRDefault="003E14AE" w:rsidP="003E14AE">
      <w:pPr>
        <w:ind w:left="2835" w:firstLine="0"/>
      </w:pPr>
      <w:r w:rsidRPr="00633A23">
        <w:t xml:space="preserve">Вас хоронили запросто; без гроба, </w:t>
      </w:r>
    </w:p>
    <w:p w:rsidR="003E14AE" w:rsidRDefault="003E14AE" w:rsidP="003E14AE">
      <w:pPr>
        <w:ind w:left="2835" w:firstLine="0"/>
      </w:pPr>
      <w:r w:rsidRPr="00633A23">
        <w:t xml:space="preserve">В убогих рясах, в том, в чем шли. </w:t>
      </w:r>
    </w:p>
    <w:p w:rsidR="003E14AE" w:rsidRDefault="003E14AE" w:rsidP="003E14AE">
      <w:pPr>
        <w:ind w:left="2835" w:firstLine="0"/>
      </w:pPr>
      <w:r w:rsidRPr="00633A23">
        <w:t xml:space="preserve">Вас хоронили наши страх и злоба </w:t>
      </w:r>
    </w:p>
    <w:p w:rsidR="003E14AE" w:rsidRDefault="003E14AE" w:rsidP="003E14AE">
      <w:pPr>
        <w:ind w:left="2835" w:firstLine="0"/>
      </w:pPr>
      <w:r w:rsidRPr="00633A23">
        <w:t>Да черный ветер северной земли.</w:t>
      </w:r>
    </w:p>
    <w:p w:rsidR="003E14AE" w:rsidRPr="00633A23" w:rsidRDefault="003E14AE" w:rsidP="003E14AE">
      <w:pPr>
        <w:ind w:left="2835" w:firstLine="0"/>
      </w:pPr>
    </w:p>
    <w:p w:rsidR="003E14AE" w:rsidRDefault="003E14AE" w:rsidP="003E14AE">
      <w:pPr>
        <w:ind w:left="2835" w:firstLine="0"/>
      </w:pPr>
      <w:r w:rsidRPr="00633A23">
        <w:t xml:space="preserve">В бараках душных, на дорогах Коми, </w:t>
      </w:r>
    </w:p>
    <w:p w:rsidR="003E14AE" w:rsidRDefault="003E14AE" w:rsidP="003E14AE">
      <w:pPr>
        <w:ind w:left="2835" w:firstLine="0"/>
      </w:pPr>
      <w:r w:rsidRPr="00633A23">
        <w:t xml:space="preserve">На пристанях, под снегом и дождем, </w:t>
      </w:r>
    </w:p>
    <w:p w:rsidR="003E14AE" w:rsidRDefault="003E14AE" w:rsidP="003E14AE">
      <w:pPr>
        <w:ind w:left="2835" w:firstLine="0"/>
      </w:pPr>
      <w:r w:rsidRPr="00633A23">
        <w:t xml:space="preserve">Как люди, плакали о детях вы и доме, </w:t>
      </w:r>
    </w:p>
    <w:p w:rsidR="003E14AE" w:rsidRDefault="003E14AE" w:rsidP="003E14AE">
      <w:pPr>
        <w:ind w:left="2835" w:firstLine="0"/>
      </w:pPr>
      <w:r w:rsidRPr="00633A23">
        <w:t>И падали, как боги, под крестом.</w:t>
      </w:r>
    </w:p>
    <w:p w:rsidR="003E14AE" w:rsidRPr="00633A23" w:rsidRDefault="003E14AE" w:rsidP="003E14AE">
      <w:pPr>
        <w:ind w:left="2835" w:firstLine="0"/>
      </w:pPr>
    </w:p>
    <w:p w:rsidR="003E14AE" w:rsidRDefault="003E14AE" w:rsidP="003E14AE">
      <w:pPr>
        <w:ind w:left="2835" w:firstLine="0"/>
      </w:pPr>
      <w:r w:rsidRPr="00633A23">
        <w:t xml:space="preserve">Без имени, без чуда, в смертной дрожи </w:t>
      </w:r>
    </w:p>
    <w:p w:rsidR="003E14AE" w:rsidRDefault="003E14AE" w:rsidP="003E14AE">
      <w:pPr>
        <w:ind w:left="2835" w:firstLine="0"/>
      </w:pPr>
      <w:r w:rsidRPr="00633A23">
        <w:t xml:space="preserve">Оставлены в последний час. </w:t>
      </w:r>
    </w:p>
    <w:p w:rsidR="003E14AE" w:rsidRDefault="003E14AE" w:rsidP="003E14AE">
      <w:pPr>
        <w:ind w:left="2835" w:firstLine="0"/>
      </w:pPr>
      <w:r w:rsidRPr="00633A23">
        <w:t xml:space="preserve">Но судит ваша смерть, как пламень Божий, </w:t>
      </w:r>
    </w:p>
    <w:p w:rsidR="003E14AE" w:rsidRPr="00633A23" w:rsidRDefault="003E14AE" w:rsidP="003E14AE">
      <w:pPr>
        <w:ind w:left="2835" w:firstLine="0"/>
      </w:pPr>
      <w:r w:rsidRPr="00633A23">
        <w:t>И осуждает нас!</w:t>
      </w:r>
    </w:p>
    <w:p w:rsidR="003E14AE" w:rsidRDefault="003E14AE" w:rsidP="003E14AE">
      <w:pPr>
        <w:ind w:right="1985"/>
        <w:jc w:val="right"/>
        <w:rPr>
          <w:szCs w:val="16"/>
        </w:rPr>
      </w:pPr>
      <w:r w:rsidRPr="00633A23">
        <w:rPr>
          <w:szCs w:val="16"/>
        </w:rPr>
        <w:t>Н. А. Павлович</w:t>
      </w:r>
    </w:p>
    <w:p w:rsidR="003E14AE" w:rsidRPr="00633A23" w:rsidRDefault="003E14AE" w:rsidP="003E14AE">
      <w:pPr>
        <w:ind w:right="1985"/>
        <w:jc w:val="right"/>
      </w:pPr>
    </w:p>
    <w:p w:rsidR="003E14AE" w:rsidRPr="00633A23" w:rsidRDefault="003E14AE" w:rsidP="003E14AE">
      <w:pPr>
        <w:pStyle w:val="3"/>
      </w:pPr>
      <w:bookmarkStart w:id="30" w:name="_Друзьям"/>
      <w:bookmarkEnd w:id="30"/>
      <w:r>
        <w:t>Д</w:t>
      </w:r>
      <w:r w:rsidRPr="00633A23">
        <w:t>рузьям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...Россия еще не погибла,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Пока мы живы, друзья.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Могилы, могилы, могилы,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>Их сосчитать нельзя.</w:t>
      </w:r>
    </w:p>
    <w:p w:rsidR="003E14AE" w:rsidRPr="00633A23" w:rsidRDefault="003E14AE" w:rsidP="003E14AE">
      <w:pPr>
        <w:ind w:left="2835" w:firstLine="0"/>
      </w:pP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Земля их надежно скрыла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Под ровной волной травы,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В сущности — не могилы,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>А просто ямы и рвы.</w:t>
      </w:r>
    </w:p>
    <w:p w:rsidR="003E14AE" w:rsidRPr="00633A23" w:rsidRDefault="003E14AE" w:rsidP="003E14AE">
      <w:pPr>
        <w:ind w:left="2835" w:firstLine="0"/>
      </w:pPr>
    </w:p>
    <w:p w:rsidR="003E14AE" w:rsidRPr="00633A23" w:rsidRDefault="003E14AE" w:rsidP="003E14AE">
      <w:pPr>
        <w:ind w:left="2835" w:firstLine="0"/>
      </w:pPr>
      <w:r w:rsidRPr="00633A23">
        <w:rPr>
          <w:szCs w:val="22"/>
        </w:rPr>
        <w:t>Людей убивали тайно</w:t>
      </w:r>
    </w:p>
    <w:p w:rsidR="003E14AE" w:rsidRPr="00633A23" w:rsidRDefault="003E14AE" w:rsidP="003E14AE">
      <w:pPr>
        <w:ind w:left="2835" w:firstLine="0"/>
      </w:pPr>
      <w:r w:rsidRPr="00633A23">
        <w:rPr>
          <w:szCs w:val="22"/>
        </w:rPr>
        <w:t>И зарывали во тьме</w:t>
      </w:r>
    </w:p>
    <w:p w:rsidR="003E14AE" w:rsidRPr="00633A23" w:rsidRDefault="003E14AE" w:rsidP="003E14AE">
      <w:pPr>
        <w:ind w:left="2835" w:firstLine="0"/>
      </w:pPr>
      <w:r w:rsidRPr="00633A23">
        <w:rPr>
          <w:szCs w:val="22"/>
        </w:rPr>
        <w:t>В Ярославле, в Тамбове, в Полтаве,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>В Сызрани и Костроме.</w:t>
      </w:r>
    </w:p>
    <w:p w:rsidR="003E14AE" w:rsidRPr="00633A23" w:rsidRDefault="003E14AE" w:rsidP="003E14AE">
      <w:pPr>
        <w:ind w:left="2835" w:firstLine="0"/>
      </w:pP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И в Петрограде, конечно,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Ну и, конечно, в Москве.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Потоки их бесконечны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>С пулями в голове.</w:t>
      </w:r>
    </w:p>
    <w:p w:rsidR="003E14AE" w:rsidRPr="00633A23" w:rsidRDefault="003E14AE" w:rsidP="003E14AE">
      <w:pPr>
        <w:ind w:left="2835" w:firstLine="0"/>
      </w:pP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Всех орденов кавалеры,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Священники, лекаря,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Земцы и землемеры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>И просто учителя.</w:t>
      </w:r>
    </w:p>
    <w:p w:rsidR="003E14AE" w:rsidRPr="00633A23" w:rsidRDefault="003E14AE" w:rsidP="003E14AE">
      <w:pPr>
        <w:ind w:left="2835" w:firstLine="0"/>
      </w:pP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lastRenderedPageBreak/>
        <w:t xml:space="preserve">Под какими истлели росами,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Не ожившие до утра,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И гимназистки с косами,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>И мальчики-юнкера.</w:t>
      </w:r>
    </w:p>
    <w:p w:rsidR="003E14AE" w:rsidRDefault="003E14AE" w:rsidP="003E14AE">
      <w:pPr>
        <w:ind w:left="2835" w:firstLine="0"/>
        <w:rPr>
          <w:szCs w:val="22"/>
        </w:rPr>
      </w:pP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Каких потеряла, не ведаем,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Мальчиков тех страна,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Пушкиных и Грибоедовых, </w:t>
      </w:r>
    </w:p>
    <w:p w:rsidR="003E14AE" w:rsidRPr="00633A23" w:rsidRDefault="003E14AE" w:rsidP="003E14AE">
      <w:pPr>
        <w:ind w:left="2835" w:firstLine="0"/>
      </w:pPr>
      <w:r w:rsidRPr="00633A23">
        <w:rPr>
          <w:szCs w:val="22"/>
        </w:rPr>
        <w:t>Героев Бородина.</w:t>
      </w:r>
    </w:p>
    <w:p w:rsidR="003E14AE" w:rsidRDefault="003E14AE" w:rsidP="003E14AE">
      <w:pPr>
        <w:ind w:left="2835" w:firstLine="0"/>
        <w:rPr>
          <w:szCs w:val="22"/>
        </w:rPr>
      </w:pP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Россия — могила братская,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Рядами, по одному,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В Ярославле, в Тамбове, в Брянске.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>В Киеве и в Крыму.</w:t>
      </w:r>
    </w:p>
    <w:p w:rsidR="003E14AE" w:rsidRPr="00633A23" w:rsidRDefault="003E14AE" w:rsidP="003E14AE">
      <w:pPr>
        <w:ind w:left="2835" w:firstLine="0"/>
      </w:pP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Куда бы судьба ни носила,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Наступишь на мертвеца.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Россия — одна могила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>Без края и без конца.</w:t>
      </w:r>
    </w:p>
    <w:p w:rsidR="003E14AE" w:rsidRPr="00633A23" w:rsidRDefault="003E14AE" w:rsidP="003E14AE">
      <w:pPr>
        <w:ind w:left="2835" w:firstLine="0"/>
      </w:pP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В общую свалены яму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Сокровища всех времен,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И златоглавые храмы,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>И колокольный звон.</w:t>
      </w:r>
    </w:p>
    <w:p w:rsidR="003E14AE" w:rsidRPr="00633A23" w:rsidRDefault="003E14AE" w:rsidP="003E14AE">
      <w:pPr>
        <w:ind w:left="2835" w:firstLine="0"/>
      </w:pP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Усадьбы, пруды и парки,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Аллеи в цвете зари,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И триумфальные арки,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>И белые монастыри.</w:t>
      </w:r>
    </w:p>
    <w:p w:rsidR="003E14AE" w:rsidRPr="00633A23" w:rsidRDefault="003E14AE" w:rsidP="003E14AE">
      <w:pPr>
        <w:ind w:left="2835" w:firstLine="0"/>
      </w:pP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В уютных мельницах реки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И ветряков крыло,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Старинные библиотеки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>И старое серебро.</w:t>
      </w:r>
    </w:p>
    <w:p w:rsidR="003E14AE" w:rsidRPr="00633A23" w:rsidRDefault="003E14AE" w:rsidP="003E14AE">
      <w:pPr>
        <w:ind w:left="2835" w:firstLine="0"/>
      </w:pP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Грив лошадиных космы,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Ярмарок пестрота,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Праздники и сенокосы,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>Милость и доброта.</w:t>
      </w:r>
    </w:p>
    <w:p w:rsidR="003E14AE" w:rsidRPr="00633A23" w:rsidRDefault="003E14AE" w:rsidP="003E14AE">
      <w:pPr>
        <w:ind w:left="2835" w:firstLine="0"/>
      </w:pP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Скромная трезвость буден,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Яркая песенность слов,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Шаляпин, Рахманинов, Бунин,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>Есенин, Блок, Гумилев.</w:t>
      </w:r>
    </w:p>
    <w:p w:rsidR="003E14AE" w:rsidRPr="00633A23" w:rsidRDefault="003E14AE" w:rsidP="003E14AE">
      <w:pPr>
        <w:ind w:left="2835" w:firstLine="0"/>
      </w:pP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Славных преданий древних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>Внятные голоса,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 Российские наши деревни, </w:t>
      </w:r>
    </w:p>
    <w:p w:rsidR="003E14AE" w:rsidRPr="00633A23" w:rsidRDefault="003E14AE" w:rsidP="003E14AE">
      <w:pPr>
        <w:ind w:left="2835" w:firstLine="0"/>
      </w:pPr>
      <w:r w:rsidRPr="00633A23">
        <w:rPr>
          <w:szCs w:val="22"/>
        </w:rPr>
        <w:t>Воды, недра, леса.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Россия одна могила,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Россия под глыбой тьмы,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И все же она не погибла,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>Пока еще живы мы!</w:t>
      </w:r>
    </w:p>
    <w:p w:rsidR="003E14AE" w:rsidRPr="00633A23" w:rsidRDefault="003E14AE" w:rsidP="003E14AE">
      <w:pPr>
        <w:ind w:left="2835" w:firstLine="0"/>
      </w:pP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Держитесь, копите силы,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Нам уходить нельзя. </w:t>
      </w:r>
    </w:p>
    <w:p w:rsidR="003E14AE" w:rsidRDefault="003E14AE" w:rsidP="003E14AE">
      <w:pPr>
        <w:ind w:left="2835" w:firstLine="0"/>
        <w:rPr>
          <w:szCs w:val="22"/>
        </w:rPr>
      </w:pPr>
      <w:r w:rsidRPr="00633A23">
        <w:rPr>
          <w:szCs w:val="22"/>
        </w:rPr>
        <w:t xml:space="preserve">Россия еще не погибла, </w:t>
      </w:r>
    </w:p>
    <w:p w:rsidR="003E14AE" w:rsidRPr="00633A23" w:rsidRDefault="003E14AE" w:rsidP="003E14AE">
      <w:pPr>
        <w:ind w:left="2835" w:firstLine="0"/>
      </w:pPr>
      <w:r w:rsidRPr="00633A23">
        <w:rPr>
          <w:szCs w:val="22"/>
        </w:rPr>
        <w:t>Пока мы живы, друзья.</w:t>
      </w:r>
    </w:p>
    <w:p w:rsidR="003E14AE" w:rsidRDefault="003E14AE" w:rsidP="003E14AE"/>
    <w:p w:rsidR="003E14AE" w:rsidRPr="00633A23" w:rsidRDefault="003E14AE" w:rsidP="003E14AE">
      <w:pPr>
        <w:jc w:val="right"/>
      </w:pPr>
      <w:r w:rsidRPr="00633A23">
        <w:rPr>
          <w:szCs w:val="18"/>
        </w:rPr>
        <w:t>В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>А</w:t>
      </w:r>
      <w:r w:rsidRPr="00633A23">
        <w:rPr>
          <w:rFonts w:cs="Arial"/>
          <w:szCs w:val="18"/>
        </w:rPr>
        <w:t xml:space="preserve">. </w:t>
      </w:r>
      <w:r w:rsidRPr="00633A23">
        <w:rPr>
          <w:szCs w:val="18"/>
        </w:rPr>
        <w:t xml:space="preserve">Солоухин </w:t>
      </w:r>
      <w:r w:rsidRPr="00633A23">
        <w:rPr>
          <w:rFonts w:cs="Arial"/>
        </w:rPr>
        <w:t>(</w:t>
      </w:r>
      <w:r w:rsidRPr="00A62BF1">
        <w:t>†</w:t>
      </w:r>
      <w:r w:rsidRPr="00633A23">
        <w:rPr>
          <w:rFonts w:cs="Arial"/>
        </w:rPr>
        <w:t>1997)</w:t>
      </w:r>
    </w:p>
    <w:p w:rsidR="003E14AE" w:rsidRPr="003E14AE" w:rsidRDefault="003E14AE" w:rsidP="003E14AE"/>
    <w:p w:rsidR="003E14AE" w:rsidRPr="003E14AE" w:rsidRDefault="003E14AE" w:rsidP="003E14AE"/>
    <w:p w:rsidR="003E14AE" w:rsidRPr="003E14AE" w:rsidRDefault="003E14AE" w:rsidP="003E14AE"/>
    <w:p w:rsidR="003E14AE" w:rsidRPr="00633A23" w:rsidRDefault="003E14AE" w:rsidP="003E14AE">
      <w:pPr>
        <w:pStyle w:val="a3"/>
      </w:pPr>
      <w:r w:rsidRPr="00633A23">
        <w:t>Н. Гумилев</w:t>
      </w:r>
    </w:p>
    <w:p w:rsidR="003E14AE" w:rsidRPr="00633A23" w:rsidRDefault="003E14AE" w:rsidP="003E14AE">
      <w:pPr>
        <w:pStyle w:val="3"/>
      </w:pPr>
      <w:bookmarkStart w:id="31" w:name="_ВОРОТА_РАЯ"/>
      <w:bookmarkEnd w:id="31"/>
      <w:r w:rsidRPr="00633A23">
        <w:t>ВОРОТА</w:t>
      </w:r>
      <w:r w:rsidRPr="00633A23">
        <w:rPr>
          <w:rFonts w:cs="Arial"/>
        </w:rPr>
        <w:t xml:space="preserve"> </w:t>
      </w:r>
      <w:r w:rsidRPr="00633A23">
        <w:t>РАЯ</w:t>
      </w:r>
    </w:p>
    <w:p w:rsidR="003E14AE" w:rsidRDefault="003E14AE" w:rsidP="003E14AE">
      <w:pPr>
        <w:ind w:left="2835" w:firstLine="0"/>
      </w:pPr>
    </w:p>
    <w:p w:rsidR="003E14AE" w:rsidRDefault="003E14AE" w:rsidP="003E14AE">
      <w:pPr>
        <w:ind w:left="2835" w:firstLine="0"/>
      </w:pPr>
      <w:r w:rsidRPr="00633A23">
        <w:t xml:space="preserve">Не семью печатями алмазными </w:t>
      </w:r>
    </w:p>
    <w:p w:rsidR="003E14AE" w:rsidRDefault="003E14AE" w:rsidP="003E14AE">
      <w:pPr>
        <w:ind w:left="2835" w:firstLine="0"/>
      </w:pPr>
      <w:r w:rsidRPr="00633A23">
        <w:t xml:space="preserve">В Божий Рай замкнулся вечный вход, </w:t>
      </w:r>
    </w:p>
    <w:p w:rsidR="003E14AE" w:rsidRDefault="003E14AE" w:rsidP="003E14AE">
      <w:pPr>
        <w:ind w:left="2835" w:firstLine="0"/>
      </w:pPr>
      <w:r w:rsidRPr="00633A23">
        <w:t xml:space="preserve">Он не манит блеском и соблазнами, </w:t>
      </w:r>
    </w:p>
    <w:p w:rsidR="003E14AE" w:rsidRDefault="003E14AE" w:rsidP="003E14AE">
      <w:pPr>
        <w:ind w:left="2835" w:firstLine="0"/>
      </w:pPr>
      <w:r w:rsidRPr="00633A23">
        <w:t>И его не ведает народ.</w:t>
      </w:r>
    </w:p>
    <w:p w:rsidR="003E14AE" w:rsidRPr="00633A23" w:rsidRDefault="003E14AE" w:rsidP="003E14AE">
      <w:pPr>
        <w:ind w:left="2835" w:firstLine="0"/>
      </w:pPr>
    </w:p>
    <w:p w:rsidR="003E14AE" w:rsidRDefault="003E14AE" w:rsidP="003E14AE">
      <w:pPr>
        <w:ind w:left="2835" w:firstLine="0"/>
      </w:pPr>
      <w:r w:rsidRPr="00633A23">
        <w:t xml:space="preserve">Это дверь в стене, давно заброшенной, </w:t>
      </w:r>
    </w:p>
    <w:p w:rsidR="003E14AE" w:rsidRDefault="003E14AE" w:rsidP="003E14AE">
      <w:pPr>
        <w:ind w:left="2835" w:firstLine="0"/>
      </w:pPr>
      <w:r w:rsidRPr="00633A23">
        <w:t xml:space="preserve">Камни, мох и больше ничего, </w:t>
      </w:r>
    </w:p>
    <w:p w:rsidR="003E14AE" w:rsidRDefault="003E14AE" w:rsidP="003E14AE">
      <w:pPr>
        <w:ind w:left="2835" w:firstLine="0"/>
      </w:pPr>
      <w:r w:rsidRPr="00633A23">
        <w:t xml:space="preserve">Возле — нищий, словно гость непрошенный, </w:t>
      </w:r>
    </w:p>
    <w:p w:rsidR="003E14AE" w:rsidRPr="00633A23" w:rsidRDefault="003E14AE" w:rsidP="003E14AE">
      <w:pPr>
        <w:ind w:left="2835" w:firstLine="0"/>
      </w:pPr>
      <w:r w:rsidRPr="00633A23">
        <w:t>И ключи у пояса его.</w:t>
      </w:r>
    </w:p>
    <w:p w:rsidR="003E14AE" w:rsidRDefault="003E14AE" w:rsidP="003E14AE">
      <w:pPr>
        <w:ind w:left="2835" w:firstLine="0"/>
      </w:pPr>
    </w:p>
    <w:p w:rsidR="003E14AE" w:rsidRDefault="003E14AE" w:rsidP="003E14AE">
      <w:pPr>
        <w:ind w:left="2835" w:firstLine="0"/>
      </w:pPr>
      <w:r w:rsidRPr="00633A23">
        <w:t>Мимо едут ры</w:t>
      </w:r>
      <w:r>
        <w:t>ц</w:t>
      </w:r>
      <w:r w:rsidRPr="00633A23">
        <w:t xml:space="preserve">ари и латники, </w:t>
      </w:r>
    </w:p>
    <w:p w:rsidR="003E14AE" w:rsidRDefault="003E14AE" w:rsidP="003E14AE">
      <w:pPr>
        <w:ind w:left="2835" w:firstLine="0"/>
      </w:pPr>
      <w:r w:rsidRPr="00633A23">
        <w:t xml:space="preserve">Трубный вой, бряканье серебра, </w:t>
      </w:r>
    </w:p>
    <w:p w:rsidR="003E14AE" w:rsidRDefault="003E14AE" w:rsidP="003E14AE">
      <w:pPr>
        <w:ind w:left="2835" w:firstLine="0"/>
      </w:pPr>
      <w:r w:rsidRPr="00633A23">
        <w:t xml:space="preserve">И никто не взглянет на привратника, </w:t>
      </w:r>
    </w:p>
    <w:p w:rsidR="003E14AE" w:rsidRDefault="003E14AE" w:rsidP="003E14AE">
      <w:pPr>
        <w:ind w:left="2835" w:firstLine="0"/>
      </w:pPr>
      <w:r w:rsidRPr="00633A23">
        <w:t>Светлого апостола Петра.</w:t>
      </w:r>
    </w:p>
    <w:p w:rsidR="003E14AE" w:rsidRPr="00633A23" w:rsidRDefault="003E14AE" w:rsidP="003E14AE">
      <w:pPr>
        <w:ind w:left="2835" w:firstLine="0"/>
      </w:pPr>
    </w:p>
    <w:p w:rsidR="003E14AE" w:rsidRDefault="003E14AE" w:rsidP="003E14AE">
      <w:pPr>
        <w:ind w:left="2835" w:firstLine="0"/>
      </w:pPr>
      <w:r w:rsidRPr="00633A23">
        <w:t xml:space="preserve">Все мечтают: «Там, у Гроба Божия, </w:t>
      </w:r>
    </w:p>
    <w:p w:rsidR="003E14AE" w:rsidRDefault="003E14AE" w:rsidP="003E14AE">
      <w:pPr>
        <w:ind w:left="2835" w:firstLine="0"/>
      </w:pPr>
      <w:r w:rsidRPr="00633A23">
        <w:t xml:space="preserve">Двери рая вскроются для нас, </w:t>
      </w:r>
    </w:p>
    <w:p w:rsidR="003E14AE" w:rsidRDefault="003E14AE" w:rsidP="003E14AE">
      <w:pPr>
        <w:ind w:left="2835" w:firstLine="0"/>
      </w:pPr>
      <w:r w:rsidRPr="00633A23">
        <w:t xml:space="preserve">На горе Фаворе, у подножия, </w:t>
      </w:r>
    </w:p>
    <w:p w:rsidR="003E14AE" w:rsidRDefault="003E14AE" w:rsidP="003E14AE">
      <w:pPr>
        <w:ind w:left="2835" w:firstLine="0"/>
      </w:pPr>
      <w:r w:rsidRPr="00633A23">
        <w:t>Прозвенит обетованный час».</w:t>
      </w:r>
    </w:p>
    <w:p w:rsidR="003E14AE" w:rsidRPr="00633A23" w:rsidRDefault="003E14AE" w:rsidP="003E14AE">
      <w:pPr>
        <w:ind w:left="2835" w:firstLine="0"/>
      </w:pPr>
    </w:p>
    <w:p w:rsidR="003E14AE" w:rsidRDefault="003E14AE" w:rsidP="003E14AE">
      <w:pPr>
        <w:ind w:left="2835" w:firstLine="0"/>
      </w:pPr>
      <w:r w:rsidRPr="00633A23">
        <w:t xml:space="preserve">Так проходит медленное чудище, </w:t>
      </w:r>
    </w:p>
    <w:p w:rsidR="003E14AE" w:rsidRDefault="003E14AE" w:rsidP="003E14AE">
      <w:pPr>
        <w:ind w:left="2835" w:firstLine="0"/>
      </w:pPr>
      <w:r w:rsidRPr="00633A23">
        <w:t xml:space="preserve">Завывая, трубит звонкий рог, </w:t>
      </w:r>
    </w:p>
    <w:p w:rsidR="003E14AE" w:rsidRDefault="003E14AE" w:rsidP="003E14AE">
      <w:pPr>
        <w:ind w:left="2835" w:firstLine="0"/>
      </w:pPr>
      <w:r w:rsidRPr="00633A23">
        <w:t xml:space="preserve">И апостол Петр в дырявом рубище, </w:t>
      </w:r>
    </w:p>
    <w:p w:rsidR="003E14AE" w:rsidRPr="00633A23" w:rsidRDefault="003E14AE" w:rsidP="003E14AE">
      <w:pPr>
        <w:ind w:left="2835" w:firstLine="0"/>
      </w:pPr>
      <w:r w:rsidRPr="00633A23">
        <w:t>Словно нищий, бледен и убог.</w:t>
      </w:r>
    </w:p>
    <w:p w:rsidR="002D3589" w:rsidRDefault="002D3589" w:rsidP="00EB0F88"/>
    <w:p w:rsidR="00EC71F4" w:rsidRPr="00633A23" w:rsidRDefault="00EC71F4" w:rsidP="00F7509B">
      <w:pPr>
        <w:ind w:left="2835" w:firstLine="0"/>
      </w:pPr>
      <w:r>
        <w:br w:type="page"/>
      </w:r>
      <w:r w:rsidRPr="00633A23">
        <w:rPr>
          <w:szCs w:val="22"/>
        </w:rPr>
        <w:lastRenderedPageBreak/>
        <w:t>Оставлю все,</w:t>
      </w:r>
    </w:p>
    <w:p w:rsidR="00EC71F4" w:rsidRPr="00633A23" w:rsidRDefault="00EC71F4" w:rsidP="00F7509B">
      <w:pPr>
        <w:ind w:left="2835" w:firstLine="0"/>
      </w:pPr>
      <w:r w:rsidRPr="00633A23">
        <w:rPr>
          <w:szCs w:val="22"/>
        </w:rPr>
        <w:t>пойду вслед за Тобой</w:t>
      </w:r>
    </w:p>
    <w:p w:rsidR="00EC71F4" w:rsidRPr="00633A23" w:rsidRDefault="00EC71F4" w:rsidP="00F7509B">
      <w:pPr>
        <w:ind w:left="2835" w:firstLine="0"/>
      </w:pPr>
      <w:r w:rsidRPr="00633A23">
        <w:rPr>
          <w:szCs w:val="22"/>
        </w:rPr>
        <w:t>Голгофской, крестной, стонущей</w:t>
      </w:r>
    </w:p>
    <w:p w:rsidR="00EC71F4" w:rsidRDefault="00EC71F4" w:rsidP="00F7509B">
      <w:pPr>
        <w:ind w:left="2835" w:firstLine="0"/>
        <w:rPr>
          <w:szCs w:val="22"/>
        </w:rPr>
      </w:pPr>
      <w:r w:rsidRPr="00633A23">
        <w:rPr>
          <w:szCs w:val="22"/>
        </w:rPr>
        <w:t>тропой.</w:t>
      </w:r>
    </w:p>
    <w:p w:rsidR="00EC71F4" w:rsidRPr="00633A23" w:rsidRDefault="00EC71F4" w:rsidP="00F7509B">
      <w:pPr>
        <w:ind w:left="2835" w:firstLine="0"/>
      </w:pPr>
    </w:p>
    <w:p w:rsidR="00EC71F4" w:rsidRDefault="00EC71F4" w:rsidP="00F7509B">
      <w:pPr>
        <w:ind w:left="2835" w:firstLine="0"/>
        <w:rPr>
          <w:szCs w:val="22"/>
        </w:rPr>
      </w:pPr>
      <w:r w:rsidRPr="00633A23">
        <w:rPr>
          <w:szCs w:val="22"/>
        </w:rPr>
        <w:t>Восплачу</w:t>
      </w:r>
      <w:r>
        <w:rPr>
          <w:szCs w:val="22"/>
        </w:rPr>
        <w:t xml:space="preserve"> </w:t>
      </w:r>
      <w:r w:rsidRPr="00633A23">
        <w:rPr>
          <w:szCs w:val="22"/>
        </w:rPr>
        <w:t xml:space="preserve">о себе </w:t>
      </w:r>
      <w:r>
        <w:rPr>
          <w:szCs w:val="22"/>
        </w:rPr>
        <w:br/>
      </w:r>
      <w:r w:rsidRPr="00633A23">
        <w:rPr>
          <w:szCs w:val="22"/>
        </w:rPr>
        <w:t>над пропастью земной,</w:t>
      </w:r>
      <w:r>
        <w:rPr>
          <w:szCs w:val="22"/>
        </w:rPr>
        <w:br/>
      </w:r>
      <w:r w:rsidRPr="00633A23">
        <w:rPr>
          <w:szCs w:val="22"/>
        </w:rPr>
        <w:t xml:space="preserve">зияющей меж Господом </w:t>
      </w:r>
      <w:r>
        <w:rPr>
          <w:szCs w:val="22"/>
        </w:rPr>
        <w:br/>
      </w:r>
      <w:r w:rsidRPr="00633A23">
        <w:rPr>
          <w:szCs w:val="22"/>
        </w:rPr>
        <w:t>и мной...</w:t>
      </w:r>
    </w:p>
    <w:p w:rsidR="00EC71F4" w:rsidRPr="00633A23" w:rsidRDefault="00EC71F4" w:rsidP="00F7509B">
      <w:pPr>
        <w:ind w:left="2835" w:firstLine="0"/>
      </w:pPr>
    </w:p>
    <w:p w:rsidR="00EC71F4" w:rsidRDefault="00EC71F4" w:rsidP="00F7509B">
      <w:pPr>
        <w:ind w:left="2835" w:firstLine="0"/>
        <w:rPr>
          <w:szCs w:val="22"/>
        </w:rPr>
      </w:pPr>
      <w:r w:rsidRPr="00633A23">
        <w:rPr>
          <w:szCs w:val="22"/>
        </w:rPr>
        <w:t xml:space="preserve">В отчаяньи вскричу </w:t>
      </w:r>
      <w:r>
        <w:rPr>
          <w:szCs w:val="22"/>
        </w:rPr>
        <w:br/>
      </w:r>
      <w:r w:rsidRPr="00633A23">
        <w:rPr>
          <w:szCs w:val="22"/>
        </w:rPr>
        <w:t xml:space="preserve">о чадах нелюбви </w:t>
      </w:r>
      <w:r>
        <w:rPr>
          <w:szCs w:val="22"/>
        </w:rPr>
        <w:br/>
      </w:r>
      <w:r w:rsidRPr="00633A23">
        <w:rPr>
          <w:szCs w:val="22"/>
        </w:rPr>
        <w:t xml:space="preserve">потерянных для Неба и </w:t>
      </w:r>
      <w:r>
        <w:rPr>
          <w:szCs w:val="22"/>
        </w:rPr>
        <w:br/>
      </w:r>
      <w:r w:rsidRPr="00633A23">
        <w:rPr>
          <w:szCs w:val="22"/>
        </w:rPr>
        <w:t>Земли.</w:t>
      </w:r>
    </w:p>
    <w:p w:rsidR="00EC71F4" w:rsidRPr="00633A23" w:rsidRDefault="00EC71F4" w:rsidP="00F7509B">
      <w:pPr>
        <w:ind w:left="2835" w:firstLine="0"/>
      </w:pPr>
    </w:p>
    <w:p w:rsidR="00EC71F4" w:rsidRDefault="00EC71F4" w:rsidP="00F7509B">
      <w:pPr>
        <w:ind w:left="2835" w:firstLine="0"/>
        <w:rPr>
          <w:szCs w:val="22"/>
        </w:rPr>
      </w:pPr>
      <w:r w:rsidRPr="00633A23">
        <w:rPr>
          <w:szCs w:val="22"/>
        </w:rPr>
        <w:t xml:space="preserve">И не смогу воззреть, </w:t>
      </w:r>
      <w:r>
        <w:rPr>
          <w:szCs w:val="22"/>
        </w:rPr>
        <w:br/>
      </w:r>
      <w:r w:rsidRPr="00633A23">
        <w:rPr>
          <w:szCs w:val="22"/>
        </w:rPr>
        <w:t xml:space="preserve">как всей Вселенной боль </w:t>
      </w:r>
      <w:r>
        <w:rPr>
          <w:szCs w:val="22"/>
        </w:rPr>
        <w:br/>
      </w:r>
      <w:r w:rsidRPr="00633A23">
        <w:rPr>
          <w:szCs w:val="22"/>
        </w:rPr>
        <w:t xml:space="preserve">утолена и куплена </w:t>
      </w:r>
      <w:r>
        <w:rPr>
          <w:szCs w:val="22"/>
        </w:rPr>
        <w:br/>
      </w:r>
      <w:r w:rsidRPr="00633A23">
        <w:rPr>
          <w:szCs w:val="22"/>
        </w:rPr>
        <w:t>Тобой.</w:t>
      </w:r>
    </w:p>
    <w:p w:rsidR="00EC71F4" w:rsidRPr="00633A23" w:rsidRDefault="00EC71F4" w:rsidP="00F7509B">
      <w:pPr>
        <w:ind w:left="2835" w:firstLine="0"/>
      </w:pPr>
    </w:p>
    <w:p w:rsidR="00EC71F4" w:rsidRPr="00633A23" w:rsidRDefault="00EC71F4" w:rsidP="00F7509B">
      <w:pPr>
        <w:ind w:left="2835" w:firstLine="0"/>
      </w:pPr>
      <w:r w:rsidRPr="00633A23">
        <w:rPr>
          <w:szCs w:val="22"/>
        </w:rPr>
        <w:t xml:space="preserve">Услышанный в мольбе </w:t>
      </w:r>
      <w:r>
        <w:rPr>
          <w:szCs w:val="22"/>
        </w:rPr>
        <w:br/>
      </w:r>
      <w:r w:rsidRPr="00633A23">
        <w:rPr>
          <w:szCs w:val="22"/>
        </w:rPr>
        <w:t xml:space="preserve">предсмертной Божий Сын </w:t>
      </w:r>
      <w:r>
        <w:rPr>
          <w:szCs w:val="22"/>
        </w:rPr>
        <w:br/>
      </w:r>
      <w:r w:rsidRPr="00633A23">
        <w:rPr>
          <w:szCs w:val="22"/>
        </w:rPr>
        <w:t>Дух предал в руци Отчие.</w:t>
      </w:r>
    </w:p>
    <w:p w:rsidR="00EC71F4" w:rsidRDefault="00EC71F4" w:rsidP="00F7509B">
      <w:pPr>
        <w:ind w:left="2835" w:firstLine="0"/>
        <w:rPr>
          <w:szCs w:val="22"/>
        </w:rPr>
      </w:pPr>
      <w:r w:rsidRPr="00633A23">
        <w:rPr>
          <w:szCs w:val="22"/>
        </w:rPr>
        <w:t>Один.</w:t>
      </w:r>
    </w:p>
    <w:p w:rsidR="00EC71F4" w:rsidRPr="00633A23" w:rsidRDefault="00EC71F4" w:rsidP="00F7509B">
      <w:pPr>
        <w:ind w:left="2835" w:firstLine="0"/>
      </w:pPr>
    </w:p>
    <w:p w:rsidR="00EC71F4" w:rsidRDefault="00EC71F4" w:rsidP="00F7509B">
      <w:pPr>
        <w:ind w:left="2835" w:firstLine="0"/>
        <w:rPr>
          <w:i/>
          <w:szCs w:val="18"/>
        </w:rPr>
      </w:pPr>
      <w:r w:rsidRPr="000E5477">
        <w:rPr>
          <w:i/>
          <w:szCs w:val="18"/>
        </w:rPr>
        <w:t>Елена Ширнина</w:t>
      </w:r>
    </w:p>
    <w:p w:rsidR="00EC71F4" w:rsidRDefault="00EC71F4" w:rsidP="00F7509B">
      <w:pPr>
        <w:ind w:left="2835" w:firstLine="0"/>
        <w:rPr>
          <w:i/>
          <w:szCs w:val="18"/>
        </w:rPr>
      </w:pPr>
    </w:p>
    <w:p w:rsidR="00EC71F4" w:rsidRDefault="00F7509B" w:rsidP="00EC71F4">
      <w:pPr>
        <w:ind w:left="5245" w:firstLine="0"/>
        <w:jc w:val="right"/>
        <w:rPr>
          <w:rFonts w:cs="Arial"/>
          <w:i/>
          <w:szCs w:val="16"/>
        </w:rPr>
      </w:pPr>
      <w:r>
        <w:rPr>
          <w:rFonts w:cs="Arial"/>
          <w:i/>
          <w:szCs w:val="16"/>
        </w:rPr>
        <w:br w:type="page"/>
      </w:r>
    </w:p>
    <w:p w:rsidR="00EC71F4" w:rsidRPr="000E5477" w:rsidRDefault="00EC71F4" w:rsidP="00EC71F4">
      <w:pPr>
        <w:ind w:left="5245" w:firstLine="0"/>
        <w:jc w:val="right"/>
        <w:rPr>
          <w:i/>
        </w:rPr>
      </w:pPr>
      <w:r w:rsidRPr="000E5477">
        <w:rPr>
          <w:rFonts w:cs="Arial"/>
          <w:i/>
          <w:szCs w:val="16"/>
        </w:rPr>
        <w:t>"</w:t>
      </w:r>
      <w:r w:rsidRPr="000E5477">
        <w:rPr>
          <w:i/>
          <w:szCs w:val="16"/>
        </w:rPr>
        <w:t>Дщери</w:t>
      </w:r>
      <w:r w:rsidRPr="000E5477">
        <w:rPr>
          <w:rFonts w:cs="Arial"/>
          <w:i/>
          <w:szCs w:val="16"/>
        </w:rPr>
        <w:t xml:space="preserve"> </w:t>
      </w:r>
      <w:r w:rsidRPr="000E5477">
        <w:rPr>
          <w:i/>
          <w:szCs w:val="16"/>
        </w:rPr>
        <w:t>Иерусалимски</w:t>
      </w:r>
      <w:r w:rsidRPr="000E5477">
        <w:rPr>
          <w:rFonts w:cs="Arial"/>
          <w:i/>
          <w:szCs w:val="16"/>
        </w:rPr>
        <w:t xml:space="preserve">, </w:t>
      </w:r>
      <w:r w:rsidRPr="000E5477">
        <w:rPr>
          <w:i/>
          <w:szCs w:val="16"/>
        </w:rPr>
        <w:t>не</w:t>
      </w:r>
      <w:r w:rsidRPr="000E5477">
        <w:rPr>
          <w:rFonts w:cs="Arial"/>
          <w:i/>
          <w:szCs w:val="16"/>
        </w:rPr>
        <w:t xml:space="preserve"> </w:t>
      </w:r>
      <w:r w:rsidRPr="000E5477">
        <w:rPr>
          <w:i/>
          <w:szCs w:val="16"/>
        </w:rPr>
        <w:t>плачитеся о</w:t>
      </w:r>
      <w:r w:rsidRPr="000E5477">
        <w:rPr>
          <w:rFonts w:cs="Arial"/>
          <w:i/>
          <w:szCs w:val="16"/>
        </w:rPr>
        <w:t xml:space="preserve"> </w:t>
      </w:r>
      <w:r w:rsidRPr="000E5477">
        <w:rPr>
          <w:i/>
          <w:szCs w:val="16"/>
        </w:rPr>
        <w:t>Мне</w:t>
      </w:r>
      <w:r w:rsidRPr="000E5477">
        <w:rPr>
          <w:rFonts w:cs="Arial"/>
          <w:i/>
          <w:szCs w:val="16"/>
        </w:rPr>
        <w:t xml:space="preserve">, </w:t>
      </w:r>
      <w:r w:rsidRPr="000E5477">
        <w:rPr>
          <w:i/>
          <w:szCs w:val="16"/>
        </w:rPr>
        <w:t>обаче</w:t>
      </w:r>
      <w:r w:rsidRPr="000E5477">
        <w:rPr>
          <w:rFonts w:cs="Arial"/>
          <w:i/>
          <w:szCs w:val="16"/>
        </w:rPr>
        <w:t xml:space="preserve"> </w:t>
      </w:r>
      <w:r w:rsidRPr="000E5477">
        <w:rPr>
          <w:i/>
          <w:szCs w:val="16"/>
        </w:rPr>
        <w:t>себе</w:t>
      </w:r>
      <w:r w:rsidRPr="000E5477">
        <w:rPr>
          <w:rFonts w:cs="Arial"/>
          <w:i/>
          <w:szCs w:val="16"/>
        </w:rPr>
        <w:t xml:space="preserve"> </w:t>
      </w:r>
      <w:r w:rsidRPr="000E5477">
        <w:rPr>
          <w:i/>
          <w:szCs w:val="16"/>
        </w:rPr>
        <w:t>плачите</w:t>
      </w:r>
      <w:r w:rsidRPr="000E5477">
        <w:rPr>
          <w:rFonts w:cs="Arial"/>
          <w:i/>
          <w:szCs w:val="16"/>
        </w:rPr>
        <w:t xml:space="preserve"> </w:t>
      </w:r>
      <w:r w:rsidRPr="000E5477">
        <w:rPr>
          <w:i/>
          <w:szCs w:val="16"/>
        </w:rPr>
        <w:t>и</w:t>
      </w:r>
      <w:r w:rsidRPr="000E5477">
        <w:rPr>
          <w:rFonts w:cs="Arial"/>
          <w:i/>
          <w:szCs w:val="16"/>
        </w:rPr>
        <w:t xml:space="preserve"> </w:t>
      </w:r>
      <w:r w:rsidRPr="000E5477">
        <w:rPr>
          <w:i/>
          <w:szCs w:val="16"/>
        </w:rPr>
        <w:t>чад</w:t>
      </w:r>
      <w:r w:rsidRPr="000E5477">
        <w:rPr>
          <w:rFonts w:cs="Arial"/>
          <w:i/>
          <w:szCs w:val="16"/>
        </w:rPr>
        <w:t xml:space="preserve"> </w:t>
      </w:r>
      <w:r w:rsidRPr="000E5477">
        <w:rPr>
          <w:i/>
          <w:szCs w:val="16"/>
        </w:rPr>
        <w:t>ваших</w:t>
      </w:r>
    </w:p>
    <w:p w:rsidR="00EC71F4" w:rsidRDefault="00EC71F4" w:rsidP="00EC71F4">
      <w:pPr>
        <w:ind w:left="5245" w:firstLine="0"/>
        <w:jc w:val="right"/>
        <w:rPr>
          <w:i/>
          <w:szCs w:val="18"/>
        </w:rPr>
      </w:pPr>
      <w:r w:rsidRPr="000E5477">
        <w:rPr>
          <w:i/>
          <w:szCs w:val="18"/>
        </w:rPr>
        <w:t>(Лк. 23, 28)</w:t>
      </w:r>
    </w:p>
    <w:p w:rsidR="00EC71F4" w:rsidRDefault="00EC71F4" w:rsidP="00EC71F4">
      <w:pPr>
        <w:ind w:left="5245" w:firstLine="0"/>
        <w:jc w:val="right"/>
        <w:rPr>
          <w:i/>
          <w:szCs w:val="18"/>
        </w:rPr>
      </w:pPr>
    </w:p>
    <w:p w:rsidR="00EC71F4" w:rsidRDefault="00EC71F4" w:rsidP="00F7509B">
      <w:pPr>
        <w:pStyle w:val="3"/>
      </w:pPr>
      <w:bookmarkStart w:id="32" w:name="_ВОСКРЕСЕНИЕ_ХРИСТОВО"/>
      <w:bookmarkEnd w:id="32"/>
      <w:r w:rsidRPr="00633A23">
        <w:t>ВОСКРЕСЕНИЕ ХРИСТОВО</w:t>
      </w:r>
    </w:p>
    <w:p w:rsidR="00EC71F4" w:rsidRPr="00633A23" w:rsidRDefault="00EC71F4" w:rsidP="00EC71F4">
      <w:pPr>
        <w:ind w:firstLine="0"/>
        <w:jc w:val="center"/>
      </w:pPr>
    </w:p>
    <w:p w:rsidR="00EC71F4" w:rsidRDefault="00EC71F4" w:rsidP="00F7509B">
      <w:pPr>
        <w:ind w:left="2835" w:firstLine="0"/>
        <w:rPr>
          <w:szCs w:val="22"/>
        </w:rPr>
      </w:pPr>
      <w:r w:rsidRPr="00633A23">
        <w:rPr>
          <w:szCs w:val="22"/>
        </w:rPr>
        <w:t>Ныне кажутся снова мои —</w:t>
      </w:r>
      <w:r>
        <w:rPr>
          <w:szCs w:val="22"/>
        </w:rPr>
        <w:t xml:space="preserve"> </w:t>
      </w:r>
      <w:r w:rsidRPr="00633A23">
        <w:rPr>
          <w:szCs w:val="22"/>
        </w:rPr>
        <w:t xml:space="preserve">неполными, </w:t>
      </w:r>
    </w:p>
    <w:p w:rsidR="00EC71F4" w:rsidRDefault="00EC71F4" w:rsidP="00F7509B">
      <w:pPr>
        <w:ind w:left="2835" w:firstLine="0"/>
        <w:rPr>
          <w:szCs w:val="22"/>
        </w:rPr>
      </w:pPr>
      <w:r w:rsidRPr="00633A23">
        <w:rPr>
          <w:szCs w:val="22"/>
        </w:rPr>
        <w:t xml:space="preserve">Чтобы радость Праздника излить, </w:t>
      </w:r>
    </w:p>
    <w:p w:rsidR="00EC71F4" w:rsidRDefault="00EC71F4" w:rsidP="00F7509B">
      <w:pPr>
        <w:ind w:left="2835" w:firstLine="0"/>
        <w:rPr>
          <w:szCs w:val="22"/>
        </w:rPr>
      </w:pPr>
      <w:r w:rsidRPr="00633A23">
        <w:rPr>
          <w:szCs w:val="22"/>
        </w:rPr>
        <w:t xml:space="preserve">Колокольный звон ликует волнами, </w:t>
      </w:r>
    </w:p>
    <w:p w:rsidR="00EC71F4" w:rsidRDefault="00EC71F4" w:rsidP="00F7509B">
      <w:pPr>
        <w:ind w:left="2835" w:firstLine="0"/>
        <w:rPr>
          <w:szCs w:val="22"/>
        </w:rPr>
      </w:pPr>
      <w:r w:rsidRPr="00633A23">
        <w:rPr>
          <w:szCs w:val="22"/>
        </w:rPr>
        <w:t xml:space="preserve">А душе — так хочется парить. </w:t>
      </w:r>
    </w:p>
    <w:p w:rsidR="00EC71F4" w:rsidRDefault="00EC71F4" w:rsidP="00F7509B">
      <w:pPr>
        <w:ind w:left="2835" w:firstLine="0"/>
        <w:rPr>
          <w:szCs w:val="22"/>
        </w:rPr>
      </w:pPr>
      <w:r w:rsidRPr="00633A23">
        <w:rPr>
          <w:szCs w:val="22"/>
        </w:rPr>
        <w:t>Над землей весенней,</w:t>
      </w:r>
      <w:r>
        <w:rPr>
          <w:szCs w:val="22"/>
        </w:rPr>
        <w:t xml:space="preserve"> </w:t>
      </w:r>
      <w:r w:rsidRPr="00633A23">
        <w:rPr>
          <w:szCs w:val="22"/>
        </w:rPr>
        <w:t xml:space="preserve">в миг рассветный, </w:t>
      </w:r>
    </w:p>
    <w:p w:rsidR="00EC71F4" w:rsidRDefault="00EC71F4" w:rsidP="00F7509B">
      <w:pPr>
        <w:ind w:left="2835" w:firstLine="0"/>
        <w:rPr>
          <w:szCs w:val="22"/>
        </w:rPr>
      </w:pPr>
      <w:r w:rsidRPr="00633A23">
        <w:rPr>
          <w:szCs w:val="22"/>
        </w:rPr>
        <w:t xml:space="preserve">В солнца ослепительных лучах; </w:t>
      </w:r>
    </w:p>
    <w:p w:rsidR="00EC71F4" w:rsidRDefault="00EC71F4" w:rsidP="00F7509B">
      <w:pPr>
        <w:ind w:left="2835" w:firstLine="0"/>
        <w:rPr>
          <w:szCs w:val="22"/>
        </w:rPr>
      </w:pPr>
      <w:r w:rsidRPr="00633A23">
        <w:rPr>
          <w:szCs w:val="22"/>
        </w:rPr>
        <w:t xml:space="preserve">Этот День — поэтами воспетый </w:t>
      </w:r>
    </w:p>
    <w:p w:rsidR="00EC71F4" w:rsidRDefault="00EC71F4" w:rsidP="00F7509B">
      <w:pPr>
        <w:ind w:left="2835" w:firstLine="0"/>
        <w:rPr>
          <w:szCs w:val="22"/>
        </w:rPr>
      </w:pPr>
      <w:r w:rsidRPr="00633A23">
        <w:rPr>
          <w:szCs w:val="22"/>
        </w:rPr>
        <w:t xml:space="preserve">И в святых апостольских речах — </w:t>
      </w:r>
    </w:p>
    <w:p w:rsidR="00EC71F4" w:rsidRDefault="00EC71F4" w:rsidP="00F7509B">
      <w:pPr>
        <w:ind w:left="2835" w:firstLine="0"/>
        <w:rPr>
          <w:szCs w:val="22"/>
        </w:rPr>
      </w:pPr>
      <w:r w:rsidRPr="00633A23">
        <w:rPr>
          <w:szCs w:val="22"/>
        </w:rPr>
        <w:t xml:space="preserve">Светится Пасхальной красотою, </w:t>
      </w:r>
    </w:p>
    <w:p w:rsidR="00EC71F4" w:rsidRDefault="00EC71F4" w:rsidP="00F7509B">
      <w:pPr>
        <w:ind w:left="2835" w:firstLine="0"/>
        <w:rPr>
          <w:szCs w:val="22"/>
        </w:rPr>
      </w:pPr>
      <w:r w:rsidRPr="00633A23">
        <w:rPr>
          <w:szCs w:val="22"/>
        </w:rPr>
        <w:t>Слышится везде:</w:t>
      </w:r>
      <w:r>
        <w:rPr>
          <w:szCs w:val="22"/>
        </w:rPr>
        <w:t xml:space="preserve"> </w:t>
      </w:r>
      <w:r w:rsidRPr="00633A23">
        <w:rPr>
          <w:szCs w:val="22"/>
        </w:rPr>
        <w:t xml:space="preserve">«Христос Воскрес!» </w:t>
      </w:r>
    </w:p>
    <w:p w:rsidR="00EC71F4" w:rsidRDefault="00EC71F4" w:rsidP="00F7509B">
      <w:pPr>
        <w:ind w:left="2835" w:firstLine="0"/>
        <w:rPr>
          <w:szCs w:val="22"/>
        </w:rPr>
      </w:pPr>
      <w:r w:rsidRPr="00633A23">
        <w:rPr>
          <w:szCs w:val="22"/>
        </w:rPr>
        <w:t xml:space="preserve">Полно сердце дивной высотою, — </w:t>
      </w:r>
    </w:p>
    <w:p w:rsidR="00EC71F4" w:rsidRPr="00633A23" w:rsidRDefault="00EC71F4" w:rsidP="00F7509B">
      <w:pPr>
        <w:tabs>
          <w:tab w:val="left" w:pos="3402"/>
        </w:tabs>
        <w:ind w:left="2835" w:firstLine="0"/>
      </w:pPr>
      <w:r w:rsidRPr="00633A23">
        <w:rPr>
          <w:szCs w:val="22"/>
        </w:rPr>
        <w:t>Пением</w:t>
      </w:r>
    </w:p>
    <w:p w:rsidR="00EC71F4" w:rsidRPr="00633A23" w:rsidRDefault="00F7509B" w:rsidP="00F7509B">
      <w:pPr>
        <w:tabs>
          <w:tab w:val="left" w:pos="3402"/>
        </w:tabs>
        <w:ind w:left="2835" w:firstLine="0"/>
      </w:pPr>
      <w:r>
        <w:rPr>
          <w:szCs w:val="22"/>
        </w:rPr>
        <w:tab/>
      </w:r>
      <w:r w:rsidR="00EC71F4" w:rsidRPr="00633A23">
        <w:rPr>
          <w:szCs w:val="22"/>
        </w:rPr>
        <w:t>торжественных</w:t>
      </w:r>
    </w:p>
    <w:p w:rsidR="00EC71F4" w:rsidRDefault="00F7509B" w:rsidP="00F7509B">
      <w:pPr>
        <w:tabs>
          <w:tab w:val="left" w:pos="3402"/>
        </w:tabs>
        <w:ind w:left="2835" w:firstLine="0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="00EC71F4" w:rsidRPr="00633A23">
        <w:rPr>
          <w:szCs w:val="22"/>
        </w:rPr>
        <w:t>небес!</w:t>
      </w:r>
    </w:p>
    <w:p w:rsidR="00EC71F4" w:rsidRPr="00633A23" w:rsidRDefault="00EC71F4" w:rsidP="00EC71F4">
      <w:pPr>
        <w:ind w:left="2694" w:firstLine="0"/>
      </w:pPr>
    </w:p>
    <w:p w:rsidR="00F7509B" w:rsidRDefault="00EC71F4" w:rsidP="00F7509B">
      <w:pPr>
        <w:ind w:left="2835" w:firstLine="0"/>
        <w:rPr>
          <w:rFonts w:cs="Arial"/>
          <w:szCs w:val="18"/>
        </w:rPr>
      </w:pPr>
      <w:r w:rsidRPr="00633A23">
        <w:rPr>
          <w:szCs w:val="18"/>
        </w:rPr>
        <w:t>Светлая Седмица, 1995</w:t>
      </w:r>
      <w:r>
        <w:rPr>
          <w:szCs w:val="18"/>
        </w:rPr>
        <w:t xml:space="preserve"> г</w:t>
      </w:r>
      <w:r w:rsidRPr="00633A23">
        <w:rPr>
          <w:szCs w:val="18"/>
        </w:rPr>
        <w:t>.</w:t>
      </w:r>
      <w:r w:rsidRPr="00633A23">
        <w:rPr>
          <w:rFonts w:cs="Arial"/>
          <w:szCs w:val="18"/>
        </w:rPr>
        <w:tab/>
      </w:r>
    </w:p>
    <w:p w:rsidR="00EC71F4" w:rsidRPr="000E5477" w:rsidRDefault="00EC71F4" w:rsidP="00F7509B">
      <w:pPr>
        <w:ind w:left="2835" w:firstLine="0"/>
        <w:rPr>
          <w:i/>
        </w:rPr>
      </w:pPr>
      <w:r w:rsidRPr="000E5477">
        <w:rPr>
          <w:i/>
          <w:szCs w:val="18"/>
        </w:rPr>
        <w:t>Елена Бадьянова</w:t>
      </w:r>
    </w:p>
    <w:p w:rsidR="00EC71F4" w:rsidRPr="00633A23" w:rsidRDefault="00EC71F4" w:rsidP="00EC71F4">
      <w:pPr>
        <w:ind w:firstLine="0"/>
        <w:sectPr w:rsidR="00EC71F4" w:rsidRPr="00633A23" w:rsidSect="00EB0F88">
          <w:type w:val="continuous"/>
          <w:pgSz w:w="11907" w:h="16839" w:code="9"/>
          <w:pgMar w:top="851" w:right="850" w:bottom="851" w:left="1134" w:header="720" w:footer="720" w:gutter="0"/>
          <w:cols w:space="720"/>
          <w:noEndnote/>
        </w:sectPr>
      </w:pPr>
    </w:p>
    <w:p w:rsidR="002D3589" w:rsidRPr="00633A23" w:rsidRDefault="002D3589" w:rsidP="009C7DAD">
      <w:pPr>
        <w:pStyle w:val="3"/>
      </w:pPr>
      <w:bookmarkStart w:id="33" w:name="_РУССКИЕ_ИСПОВЕДНИКИ_"/>
      <w:bookmarkEnd w:id="33"/>
      <w:r w:rsidRPr="00633A23">
        <w:lastRenderedPageBreak/>
        <w:t xml:space="preserve">РУССКИЕ ИСПОВЕДНИКИ </w:t>
      </w:r>
      <w:r w:rsidR="009C7DAD" w:rsidRPr="009C7DAD">
        <w:br/>
      </w:r>
      <w:r w:rsidRPr="00633A23">
        <w:t xml:space="preserve">И ПОДВИЖНИКИ </w:t>
      </w:r>
      <w:r w:rsidRPr="00633A23">
        <w:rPr>
          <w:lang w:val="en-US"/>
        </w:rPr>
        <w:t>XX</w:t>
      </w:r>
      <w:r w:rsidRPr="00633A23">
        <w:t xml:space="preserve"> ВЕКА</w:t>
      </w:r>
      <w:r w:rsidR="009C7DAD" w:rsidRPr="009C7DAD">
        <w:br/>
      </w:r>
      <w:r w:rsidRPr="00633A23">
        <w:t xml:space="preserve">О ТОРЖЕСТВЕ ПРАВОСЛАВИЯ </w:t>
      </w:r>
      <w:r w:rsidR="009C7DAD" w:rsidRPr="009C7DAD">
        <w:br/>
      </w:r>
      <w:r w:rsidRPr="00633A23">
        <w:t>И ВОЗРОЖДЕНИИ РОССИИ</w:t>
      </w:r>
    </w:p>
    <w:p w:rsidR="002D3589" w:rsidRPr="00633A23" w:rsidRDefault="002D3589" w:rsidP="00EB0F88">
      <w:r w:rsidRPr="00633A23">
        <w:t>«Я предвижу восстановление мощной России, еще более сильной и могучей. На костях вот таких мучеников, помни, как на крепком фундаменте, будет воздвигнута Русь но</w:t>
      </w:r>
      <w:r w:rsidRPr="00633A23">
        <w:softHyphen/>
        <w:t>вая, — по старому образцу; крепкая своей верою в Христа Бога и во Святую Троицу! И будет по завету Святого князя Владимира — как единая Церковь! Перестали понимать русские люди, что такое Русь; она есть подножие Престола Господня! Русский человек должен понять это и благодарить Бога за то, что он русский.»</w:t>
      </w:r>
    </w:p>
    <w:p w:rsidR="002D3589" w:rsidRPr="00A04A76" w:rsidRDefault="002D3589" w:rsidP="009C7DAD">
      <w:pPr>
        <w:jc w:val="right"/>
        <w:rPr>
          <w:i/>
          <w:szCs w:val="16"/>
        </w:rPr>
      </w:pPr>
      <w:r w:rsidRPr="009C7DAD">
        <w:rPr>
          <w:i/>
          <w:szCs w:val="16"/>
        </w:rPr>
        <w:t>Св. прав. о. Иоанн Кронштадтский</w:t>
      </w:r>
    </w:p>
    <w:p w:rsidR="009C7DAD" w:rsidRPr="00A04A76" w:rsidRDefault="009C7DAD" w:rsidP="00EB0F88"/>
    <w:p w:rsidR="002D3589" w:rsidRPr="00633A23" w:rsidRDefault="002D3589" w:rsidP="00EB0F88">
      <w:r w:rsidRPr="00633A23">
        <w:t>«Народ обратится к покаянию, к вере. Произойдет то, чего никто не ожидает. Россия во</w:t>
      </w:r>
      <w:r w:rsidRPr="00633A23">
        <w:t>с</w:t>
      </w:r>
      <w:r w:rsidRPr="00633A23">
        <w:t>креснет из мертвых и весь мир удивится. Православие в ней возродится и восторжест</w:t>
      </w:r>
      <w:r w:rsidRPr="00633A23">
        <w:softHyphen/>
        <w:t>вует.»</w:t>
      </w:r>
    </w:p>
    <w:p w:rsidR="002D3589" w:rsidRPr="00A04A76" w:rsidRDefault="002D3589" w:rsidP="009C7DAD">
      <w:pPr>
        <w:jc w:val="right"/>
        <w:rPr>
          <w:i/>
          <w:szCs w:val="16"/>
        </w:rPr>
      </w:pPr>
      <w:r w:rsidRPr="009C7DAD">
        <w:rPr>
          <w:i/>
          <w:szCs w:val="16"/>
        </w:rPr>
        <w:t>Архиеп. Феофан Полтавский</w:t>
      </w:r>
    </w:p>
    <w:p w:rsidR="009C7DAD" w:rsidRPr="00A04A76" w:rsidRDefault="009C7DAD" w:rsidP="00EB0F88"/>
    <w:p w:rsidR="002D3589" w:rsidRPr="00633A23" w:rsidRDefault="002D3589" w:rsidP="00EB0F88">
      <w:r w:rsidRPr="00633A23">
        <w:t>«В России исчезнут все расколы ереси. Гонения на Церковь Православную не будет. Господь святую Русь помилует за то, что в ней было страшное предантихристово время. Прос</w:t>
      </w:r>
      <w:r w:rsidRPr="00633A23">
        <w:t>и</w:t>
      </w:r>
      <w:r w:rsidRPr="00633A23">
        <w:t>ял великий полк Мучеников и Исповедников, начиная с самого высшего духовного и гражда</w:t>
      </w:r>
      <w:r w:rsidRPr="00633A23">
        <w:t>н</w:t>
      </w:r>
      <w:r w:rsidRPr="00633A23">
        <w:t>ского чина, митрополита и царя, священника и монаха, младенца и даже груд</w:t>
      </w:r>
      <w:r w:rsidRPr="00633A23">
        <w:softHyphen/>
        <w:t>ного дитя, и ко</w:t>
      </w:r>
      <w:r w:rsidRPr="00633A23">
        <w:t>н</w:t>
      </w:r>
      <w:r w:rsidRPr="00633A23">
        <w:t>чая мирским человеком. Все они умоляют Господа Бога, Царя Сил, Царя Царствующих, в Пр</w:t>
      </w:r>
      <w:r w:rsidRPr="00633A23">
        <w:t>е</w:t>
      </w:r>
      <w:r w:rsidRPr="00633A23">
        <w:t>святой Троице славимого Отца и Сына и Святого Духа. Нужно твер</w:t>
      </w:r>
      <w:r w:rsidRPr="00633A23">
        <w:softHyphen/>
        <w:t>до знать, что Россия — жребий Царицы Небесной, и Она о ней заботится и ходатайствует о ней сугубо. Весь сонм Св</w:t>
      </w:r>
      <w:r w:rsidRPr="00633A23">
        <w:t>я</w:t>
      </w:r>
      <w:r w:rsidRPr="00633A23">
        <w:t>тых русских с Богородицей просят пощадить Россию. В Рос</w:t>
      </w:r>
      <w:r w:rsidRPr="00633A23">
        <w:softHyphen/>
        <w:t>сии будет процветание веры и прежнее ликование...»</w:t>
      </w:r>
    </w:p>
    <w:p w:rsidR="002D3589" w:rsidRPr="009C7DAD" w:rsidRDefault="002D3589" w:rsidP="009C7DAD">
      <w:pPr>
        <w:jc w:val="right"/>
        <w:rPr>
          <w:i/>
        </w:rPr>
      </w:pPr>
      <w:r w:rsidRPr="009C7DAD">
        <w:rPr>
          <w:i/>
          <w:szCs w:val="16"/>
        </w:rPr>
        <w:t>Прп. Лаврентий Черниговский</w:t>
      </w:r>
    </w:p>
    <w:p w:rsidR="003C1426" w:rsidRPr="00633A23" w:rsidRDefault="003C1426" w:rsidP="00EB0F88"/>
    <w:sectPr w:rsidR="003C1426" w:rsidRPr="00633A23" w:rsidSect="00EB0F88">
      <w:footerReference w:type="default" r:id="rId91"/>
      <w:pgSz w:w="11907" w:h="16839" w:code="9"/>
      <w:pgMar w:top="851" w:right="850" w:bottom="851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54BD" w:rsidRDefault="008454BD" w:rsidP="00967C18">
      <w:r>
        <w:separator/>
      </w:r>
    </w:p>
  </w:endnote>
  <w:endnote w:type="continuationSeparator" w:id="1">
    <w:p w:rsidR="008454BD" w:rsidRDefault="008454BD" w:rsidP="00967C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8EB" w:rsidRDefault="00A617A4" w:rsidP="00EB0F88">
    <w:pPr>
      <w:pStyle w:val="af6"/>
      <w:jc w:val="center"/>
    </w:pPr>
    <w:fldSimple w:instr=" PAGE   \* MERGEFORMAT ">
      <w:r w:rsidR="007C5DE1">
        <w:rPr>
          <w:noProof/>
        </w:rPr>
        <w:t>1</w:t>
      </w:r>
    </w:fldSimple>
  </w:p>
  <w:p w:rsidR="004928EB" w:rsidRDefault="004928EB">
    <w:pPr>
      <w:pStyle w:val="af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8EB" w:rsidRDefault="00A617A4">
    <w:pPr>
      <w:pStyle w:val="af6"/>
      <w:jc w:val="center"/>
    </w:pPr>
    <w:fldSimple w:instr=" PAGE   \* MERGEFORMAT ">
      <w:r w:rsidR="007C5DE1">
        <w:rPr>
          <w:noProof/>
        </w:rPr>
        <w:t>205</w:t>
      </w:r>
    </w:fldSimple>
  </w:p>
  <w:p w:rsidR="004928EB" w:rsidRDefault="004928EB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54BD" w:rsidRDefault="008454BD" w:rsidP="00967C18">
      <w:r>
        <w:separator/>
      </w:r>
    </w:p>
  </w:footnote>
  <w:footnote w:type="continuationSeparator" w:id="1">
    <w:p w:rsidR="008454BD" w:rsidRDefault="008454BD" w:rsidP="00967C18">
      <w:r>
        <w:continuationSeparator/>
      </w:r>
    </w:p>
  </w:footnote>
  <w:footnote w:id="2">
    <w:p w:rsidR="004928EB" w:rsidRDefault="004928EB" w:rsidP="00A62BF1">
      <w:pPr>
        <w:pStyle w:val="aa"/>
      </w:pPr>
      <w:r>
        <w:rPr>
          <w:rStyle w:val="ac"/>
        </w:rPr>
        <w:footnoteRef/>
      </w:r>
      <w:r>
        <w:t xml:space="preserve"> </w:t>
      </w:r>
      <w:r w:rsidRPr="00633A23">
        <w:rPr>
          <w:szCs w:val="16"/>
        </w:rPr>
        <w:t>Т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е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как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выше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было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сказано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шесть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было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видено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Фаворе</w:t>
      </w:r>
      <w:r w:rsidRPr="00633A23">
        <w:rPr>
          <w:rFonts w:cs="Arial"/>
          <w:szCs w:val="16"/>
        </w:rPr>
        <w:t xml:space="preserve">: </w:t>
      </w:r>
      <w:r w:rsidRPr="00633A23">
        <w:rPr>
          <w:szCs w:val="16"/>
        </w:rPr>
        <w:t>Господь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Иисус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Христос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Апостолы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Петр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И</w:t>
      </w:r>
      <w:r w:rsidRPr="00633A23">
        <w:rPr>
          <w:szCs w:val="16"/>
        </w:rPr>
        <w:t>а</w:t>
      </w:r>
      <w:r w:rsidRPr="00633A23">
        <w:rPr>
          <w:szCs w:val="16"/>
        </w:rPr>
        <w:t>ков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Иоанн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Пророки</w:t>
      </w:r>
      <w:r w:rsidRPr="00633A23">
        <w:rPr>
          <w:rFonts w:cs="Arial"/>
          <w:szCs w:val="16"/>
        </w:rPr>
        <w:t xml:space="preserve">: </w:t>
      </w:r>
      <w:r w:rsidRPr="00633A23">
        <w:rPr>
          <w:szCs w:val="16"/>
        </w:rPr>
        <w:t>Моисей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Илия</w:t>
      </w:r>
      <w:r w:rsidRPr="00633A23">
        <w:rPr>
          <w:rFonts w:cs="Arial"/>
          <w:szCs w:val="16"/>
        </w:rPr>
        <w:t xml:space="preserve">; </w:t>
      </w:r>
      <w:r w:rsidRPr="00633A23">
        <w:rPr>
          <w:szCs w:val="16"/>
        </w:rPr>
        <w:t>но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Господом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невидимо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присутствовали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Бог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Отец 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Св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Дух</w:t>
      </w:r>
      <w:r w:rsidRPr="00633A23">
        <w:rPr>
          <w:rFonts w:cs="Arial"/>
          <w:szCs w:val="16"/>
        </w:rPr>
        <w:t xml:space="preserve">; </w:t>
      </w:r>
      <w:r w:rsidRPr="00633A23">
        <w:rPr>
          <w:szCs w:val="16"/>
        </w:rPr>
        <w:t>так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что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самом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деле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Фаворе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было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восемь</w:t>
      </w:r>
      <w:r w:rsidRPr="00633A23">
        <w:rPr>
          <w:rFonts w:cs="Arial"/>
          <w:szCs w:val="16"/>
        </w:rPr>
        <w:t>.</w:t>
      </w:r>
    </w:p>
  </w:footnote>
  <w:footnote w:id="3">
    <w:p w:rsidR="004928EB" w:rsidRDefault="004928EB" w:rsidP="00A62BF1">
      <w:pPr>
        <w:pStyle w:val="aa"/>
      </w:pPr>
      <w:r>
        <w:rPr>
          <w:rStyle w:val="ac"/>
        </w:rPr>
        <w:footnoteRef/>
      </w:r>
      <w:r>
        <w:t xml:space="preserve"> </w:t>
      </w:r>
      <w:r w:rsidRPr="00633A23">
        <w:rPr>
          <w:szCs w:val="16"/>
        </w:rPr>
        <w:t>Т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е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оно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только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превосходит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восприятия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получаемые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по</w:t>
      </w:r>
      <w:r w:rsidRPr="00633A23">
        <w:rPr>
          <w:szCs w:val="16"/>
        </w:rPr>
        <w:softHyphen/>
        <w:t>средством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пяти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чувств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но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превосходит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во</w:t>
      </w:r>
      <w:r w:rsidRPr="00633A23">
        <w:rPr>
          <w:szCs w:val="16"/>
        </w:rPr>
        <w:t>з</w:t>
      </w:r>
      <w:r w:rsidRPr="00633A23">
        <w:rPr>
          <w:szCs w:val="16"/>
        </w:rPr>
        <w:t>можность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наших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пред</w:t>
      </w:r>
      <w:r w:rsidRPr="00633A23">
        <w:rPr>
          <w:szCs w:val="16"/>
        </w:rPr>
        <w:softHyphen/>
        <w:t>ставлений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описание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словами</w:t>
      </w:r>
      <w:r w:rsidRPr="00633A23">
        <w:rPr>
          <w:rFonts w:cs="Arial"/>
          <w:szCs w:val="16"/>
        </w:rPr>
        <w:t>.</w:t>
      </w:r>
    </w:p>
  </w:footnote>
  <w:footnote w:id="4">
    <w:p w:rsidR="004928EB" w:rsidRDefault="004928EB" w:rsidP="00A62BF1">
      <w:pPr>
        <w:pStyle w:val="aa"/>
      </w:pPr>
      <w:r>
        <w:rPr>
          <w:rStyle w:val="ac"/>
        </w:rPr>
        <w:footnoteRef/>
      </w:r>
      <w:r>
        <w:t xml:space="preserve"> </w:t>
      </w:r>
      <w:r w:rsidRPr="00633A23">
        <w:rPr>
          <w:szCs w:val="16"/>
        </w:rPr>
        <w:t>Т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е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как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выражение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субботнего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покоя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потому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что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7-</w:t>
      </w:r>
      <w:r w:rsidRPr="00633A23">
        <w:rPr>
          <w:szCs w:val="16"/>
        </w:rPr>
        <w:t>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день</w:t>
      </w:r>
      <w:r>
        <w:rPr>
          <w:szCs w:val="16"/>
        </w:rPr>
        <w:t xml:space="preserve"> </w:t>
      </w:r>
      <w:r w:rsidRPr="00633A23">
        <w:rPr>
          <w:szCs w:val="16"/>
        </w:rPr>
        <w:t>Бог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почил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после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творения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мира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течение</w:t>
      </w:r>
      <w:r w:rsidRPr="00633A23">
        <w:rPr>
          <w:rFonts w:cs="Arial"/>
          <w:szCs w:val="16"/>
        </w:rPr>
        <w:t xml:space="preserve"> 6 </w:t>
      </w:r>
      <w:r w:rsidRPr="00633A23">
        <w:rPr>
          <w:szCs w:val="16"/>
        </w:rPr>
        <w:t>дней</w:t>
      </w:r>
      <w:r w:rsidRPr="00633A23">
        <w:rPr>
          <w:rFonts w:cs="Arial"/>
          <w:szCs w:val="16"/>
        </w:rPr>
        <w:t>.</w:t>
      </w:r>
    </w:p>
  </w:footnote>
  <w:footnote w:id="5">
    <w:p w:rsidR="004928EB" w:rsidRDefault="004928EB" w:rsidP="00A62BF1">
      <w:pPr>
        <w:pStyle w:val="aa"/>
      </w:pPr>
      <w:r>
        <w:rPr>
          <w:rStyle w:val="ac"/>
        </w:rPr>
        <w:footnoteRef/>
      </w:r>
      <w:r>
        <w:t xml:space="preserve"> </w:t>
      </w:r>
      <w:r w:rsidRPr="00633A23">
        <w:rPr>
          <w:szCs w:val="16"/>
        </w:rPr>
        <w:t>Здесь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налицо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обмолвка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или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описка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потому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что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текст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взят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из</w:t>
      </w:r>
      <w:r>
        <w:rPr>
          <w:szCs w:val="16"/>
        </w:rPr>
        <w:t xml:space="preserve"> </w:t>
      </w:r>
      <w:r w:rsidRPr="00633A23">
        <w:rPr>
          <w:szCs w:val="16"/>
        </w:rPr>
        <w:t>Евангелия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Марку</w:t>
      </w:r>
      <w:r w:rsidRPr="00633A23">
        <w:rPr>
          <w:rFonts w:cs="Arial"/>
          <w:szCs w:val="16"/>
        </w:rPr>
        <w:t>.</w:t>
      </w:r>
    </w:p>
  </w:footnote>
  <w:footnote w:id="6">
    <w:p w:rsidR="004928EB" w:rsidRDefault="004928EB" w:rsidP="00A62BF1">
      <w:r>
        <w:rPr>
          <w:rStyle w:val="ac"/>
        </w:rPr>
        <w:footnoteRef/>
      </w:r>
      <w:r>
        <w:t xml:space="preserve"> </w:t>
      </w:r>
      <w:r w:rsidRPr="00ED7737">
        <w:rPr>
          <w:sz w:val="20"/>
          <w:szCs w:val="16"/>
        </w:rPr>
        <w:t>Это подробно разъяснено в омилии 32-й.</w:t>
      </w:r>
    </w:p>
  </w:footnote>
  <w:footnote w:id="7">
    <w:p w:rsidR="004928EB" w:rsidRDefault="004928EB" w:rsidP="00A62BF1">
      <w:r>
        <w:rPr>
          <w:rStyle w:val="ac"/>
        </w:rPr>
        <w:footnoteRef/>
      </w:r>
      <w:r>
        <w:t xml:space="preserve"> </w:t>
      </w:r>
      <w:r w:rsidRPr="0080541F">
        <w:rPr>
          <w:sz w:val="20"/>
          <w:szCs w:val="16"/>
        </w:rPr>
        <w:t>У Миня находим здесь примечание: «Так Массалиане хвалят</w:t>
      </w:r>
      <w:r w:rsidRPr="0080541F">
        <w:rPr>
          <w:sz w:val="20"/>
          <w:szCs w:val="16"/>
        </w:rPr>
        <w:softHyphen/>
        <w:t>ся, что при помощи человеческих усилий возможно видеть Самого Бога» (кол. 429).</w:t>
      </w:r>
    </w:p>
  </w:footnote>
  <w:footnote w:id="8">
    <w:p w:rsidR="004928EB" w:rsidRDefault="004928EB" w:rsidP="00A62BF1">
      <w:r>
        <w:rPr>
          <w:rStyle w:val="ac"/>
        </w:rPr>
        <w:footnoteRef/>
      </w:r>
      <w:r>
        <w:t xml:space="preserve"> </w:t>
      </w:r>
      <w:r w:rsidRPr="00C56929">
        <w:rPr>
          <w:sz w:val="20"/>
          <w:szCs w:val="16"/>
        </w:rPr>
        <w:t>Всю фразу перевели в свободном переводе, иначе трудно было бы сразу понять ее смысл.</w:t>
      </w:r>
    </w:p>
  </w:footnote>
  <w:footnote w:id="9">
    <w:p w:rsidR="004928EB" w:rsidRDefault="004928EB" w:rsidP="00A62BF1">
      <w:pPr>
        <w:pStyle w:val="aa"/>
      </w:pPr>
      <w:r>
        <w:rPr>
          <w:rStyle w:val="ac"/>
        </w:rPr>
        <w:footnoteRef/>
      </w:r>
      <w:r>
        <w:t xml:space="preserve"> </w:t>
      </w:r>
      <w:r w:rsidRPr="00633A23">
        <w:rPr>
          <w:szCs w:val="16"/>
        </w:rPr>
        <w:t>Т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е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языческой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гуманистической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философией</w:t>
      </w:r>
      <w:r w:rsidRPr="00633A23">
        <w:rPr>
          <w:rFonts w:cs="Arial"/>
          <w:szCs w:val="16"/>
        </w:rPr>
        <w:t>.</w:t>
      </w:r>
    </w:p>
  </w:footnote>
  <w:footnote w:id="10">
    <w:p w:rsidR="00EC71F4" w:rsidRDefault="00EC71F4" w:rsidP="00EC71F4">
      <w:pPr>
        <w:pStyle w:val="aa"/>
      </w:pPr>
      <w:r>
        <w:rPr>
          <w:rStyle w:val="ac"/>
        </w:rPr>
        <w:footnoteRef/>
      </w:r>
      <w:r>
        <w:t xml:space="preserve"> </w:t>
      </w:r>
      <w:r w:rsidRPr="00633A23">
        <w:t>Везде</w:t>
      </w:r>
      <w:r w:rsidRPr="00633A23">
        <w:rPr>
          <w:rFonts w:cs="Arial"/>
        </w:rPr>
        <w:t xml:space="preserve"> </w:t>
      </w:r>
      <w:r w:rsidRPr="00633A23">
        <w:t>мы</w:t>
      </w:r>
      <w:r w:rsidRPr="00633A23">
        <w:rPr>
          <w:rFonts w:cs="Arial"/>
        </w:rPr>
        <w:t xml:space="preserve"> </w:t>
      </w:r>
      <w:r w:rsidRPr="00633A23">
        <w:t>старались</w:t>
      </w:r>
      <w:r w:rsidRPr="00633A23">
        <w:rPr>
          <w:rFonts w:cs="Arial"/>
        </w:rPr>
        <w:t xml:space="preserve"> </w:t>
      </w:r>
      <w:r w:rsidRPr="00633A23">
        <w:t>сохранить</w:t>
      </w:r>
      <w:r w:rsidRPr="00633A23">
        <w:rPr>
          <w:rFonts w:cs="Arial"/>
        </w:rPr>
        <w:t xml:space="preserve"> </w:t>
      </w:r>
      <w:r w:rsidRPr="00633A23">
        <w:t>стиль</w:t>
      </w:r>
      <w:r w:rsidRPr="00633A23">
        <w:rPr>
          <w:rFonts w:cs="Arial"/>
        </w:rPr>
        <w:t xml:space="preserve"> </w:t>
      </w:r>
      <w:r w:rsidRPr="00633A23">
        <w:t>автора</w:t>
      </w:r>
      <w:r w:rsidRPr="00633A23">
        <w:rPr>
          <w:rFonts w:cs="Arial"/>
        </w:rPr>
        <w:t>.</w:t>
      </w:r>
    </w:p>
  </w:footnote>
  <w:footnote w:id="11">
    <w:p w:rsidR="00EC71F4" w:rsidRPr="0029265C" w:rsidRDefault="00EC71F4" w:rsidP="00EC71F4">
      <w:pPr>
        <w:rPr>
          <w:sz w:val="20"/>
        </w:rPr>
      </w:pPr>
      <w:r>
        <w:rPr>
          <w:rStyle w:val="ac"/>
        </w:rPr>
        <w:footnoteRef/>
      </w:r>
      <w:r>
        <w:t xml:space="preserve"> </w:t>
      </w:r>
      <w:r w:rsidRPr="0029265C">
        <w:rPr>
          <w:sz w:val="20"/>
        </w:rPr>
        <w:t>Имеется в виду не количественное соответствие, не торг с Богом, а святоотеческая мысль о соработн</w:t>
      </w:r>
      <w:r w:rsidRPr="0029265C">
        <w:rPr>
          <w:sz w:val="20"/>
        </w:rPr>
        <w:t>и</w:t>
      </w:r>
      <w:r w:rsidRPr="0029265C">
        <w:rPr>
          <w:sz w:val="20"/>
        </w:rPr>
        <w:t>честве (</w:t>
      </w:r>
      <w:r w:rsidRPr="0029265C">
        <w:rPr>
          <w:rFonts w:ascii="Symbol" w:hAnsi="Symbol"/>
          <w:sz w:val="20"/>
        </w:rPr>
        <w:t></w:t>
      </w:r>
      <w:r w:rsidRPr="0029265C">
        <w:rPr>
          <w:rFonts w:ascii="Symbol" w:hAnsi="Symbol"/>
          <w:sz w:val="20"/>
        </w:rPr>
        <w:t></w:t>
      </w:r>
      <w:r w:rsidRPr="0029265C">
        <w:rPr>
          <w:rFonts w:ascii="Symbol" w:hAnsi="Symbol"/>
          <w:sz w:val="20"/>
        </w:rPr>
        <w:t></w:t>
      </w:r>
      <w:r w:rsidRPr="0029265C">
        <w:rPr>
          <w:rFonts w:ascii="Symbol" w:hAnsi="Symbol"/>
          <w:sz w:val="20"/>
        </w:rPr>
        <w:t></w:t>
      </w:r>
      <w:r w:rsidRPr="0029265C">
        <w:rPr>
          <w:rFonts w:ascii="Symbol" w:hAnsi="Symbol"/>
          <w:sz w:val="20"/>
        </w:rPr>
        <w:t></w:t>
      </w:r>
      <w:r w:rsidRPr="0029265C">
        <w:rPr>
          <w:rFonts w:ascii="Symbol" w:hAnsi="Symbol"/>
          <w:sz w:val="20"/>
        </w:rPr>
        <w:t></w:t>
      </w:r>
      <w:r w:rsidRPr="0029265C">
        <w:rPr>
          <w:rFonts w:ascii="Symbol" w:hAnsi="Symbol"/>
          <w:sz w:val="20"/>
        </w:rPr>
        <w:t></w:t>
      </w:r>
      <w:r w:rsidRPr="0029265C">
        <w:rPr>
          <w:rFonts w:ascii="Symbol" w:hAnsi="Symbol"/>
          <w:sz w:val="20"/>
        </w:rPr>
        <w:t></w:t>
      </w:r>
      <w:r w:rsidRPr="0029265C">
        <w:rPr>
          <w:sz w:val="20"/>
        </w:rPr>
        <w:t>) Бога и человека в деле спасения: человек не может спастись без Бога, ни Бог не может спасти человека без содействия самого человека.</w:t>
      </w:r>
    </w:p>
  </w:footnote>
  <w:footnote w:id="12">
    <w:p w:rsidR="00EC71F4" w:rsidRPr="0029265C" w:rsidRDefault="00EC71F4" w:rsidP="00EC71F4">
      <w:pPr>
        <w:rPr>
          <w:sz w:val="20"/>
        </w:rPr>
      </w:pPr>
      <w:r>
        <w:rPr>
          <w:rStyle w:val="ac"/>
        </w:rPr>
        <w:footnoteRef/>
      </w:r>
      <w:r>
        <w:t xml:space="preserve"> </w:t>
      </w:r>
      <w:r w:rsidRPr="0029265C">
        <w:rPr>
          <w:sz w:val="20"/>
        </w:rPr>
        <w:t>Конечно, это место следует понимать по-христиански. Сам апостол Павел писал к римлянам, убеждая их радоваться с ра</w:t>
      </w:r>
      <w:r w:rsidRPr="0029265C">
        <w:rPr>
          <w:sz w:val="20"/>
        </w:rPr>
        <w:softHyphen/>
        <w:t>дующимися и плакать с плачущими (Рим. 12, 15).</w:t>
      </w:r>
    </w:p>
  </w:footnote>
  <w:footnote w:id="13">
    <w:p w:rsidR="004928EB" w:rsidRPr="002B1BC0" w:rsidRDefault="004928EB">
      <w:pPr>
        <w:pStyle w:val="aa"/>
      </w:pPr>
      <w:r>
        <w:rPr>
          <w:rStyle w:val="ac"/>
        </w:rPr>
        <w:footnoteRef/>
      </w:r>
      <w:r>
        <w:t xml:space="preserve"> </w:t>
      </w:r>
      <w:r w:rsidRPr="00633A23">
        <w:rPr>
          <w:szCs w:val="16"/>
        </w:rPr>
        <w:t>Позднее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мае</w:t>
      </w:r>
      <w:r w:rsidRPr="00633A23">
        <w:rPr>
          <w:rFonts w:cs="Arial"/>
          <w:szCs w:val="16"/>
        </w:rPr>
        <w:t xml:space="preserve"> 1997 </w:t>
      </w:r>
      <w:r w:rsidRPr="00633A23">
        <w:rPr>
          <w:szCs w:val="16"/>
        </w:rPr>
        <w:t>года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группе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православных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паломников мирян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из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Санкт</w:t>
      </w:r>
      <w:r w:rsidRPr="00633A23">
        <w:rPr>
          <w:rFonts w:cs="Arial"/>
          <w:szCs w:val="16"/>
        </w:rPr>
        <w:t>-</w:t>
      </w:r>
      <w:r w:rsidRPr="00633A23">
        <w:rPr>
          <w:szCs w:val="16"/>
        </w:rPr>
        <w:t>Петербурга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все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удалось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побывать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Святой Горе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хотя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этот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раз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трем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русским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священникам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греческие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вла</w:t>
      </w:r>
      <w:r w:rsidRPr="00633A23">
        <w:rPr>
          <w:szCs w:val="16"/>
        </w:rPr>
        <w:softHyphen/>
        <w:t>сти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разрешили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приехать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Афон</w:t>
      </w:r>
      <w:r w:rsidRPr="00633A23">
        <w:rPr>
          <w:rFonts w:cs="Arial"/>
          <w:szCs w:val="16"/>
        </w:rPr>
        <w:t>.</w:t>
      </w:r>
    </w:p>
  </w:footnote>
  <w:footnote w:id="14">
    <w:p w:rsidR="004928EB" w:rsidRDefault="004928EB" w:rsidP="004928EB">
      <w:pPr>
        <w:pStyle w:val="aa"/>
      </w:pPr>
      <w:r>
        <w:rPr>
          <w:rStyle w:val="ac"/>
        </w:rPr>
        <w:footnoteRef/>
      </w:r>
      <w:r>
        <w:t xml:space="preserve"> </w:t>
      </w:r>
      <w:r w:rsidRPr="00633A23">
        <w:rPr>
          <w:szCs w:val="16"/>
        </w:rPr>
        <w:t>Икона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эта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ризой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усыпанной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крупным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жемчугом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досталась Грачевым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их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деда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Он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при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нашествии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французов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1812 </w:t>
      </w:r>
      <w:r w:rsidRPr="00633A23">
        <w:rPr>
          <w:szCs w:val="16"/>
        </w:rPr>
        <w:t>году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спасаясь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семейством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от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врагов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зарыл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эту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икону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землю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все остальное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очень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ценное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имущество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отправил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из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города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подво</w:t>
      </w:r>
      <w:r w:rsidRPr="00633A23">
        <w:rPr>
          <w:szCs w:val="16"/>
        </w:rPr>
        <w:softHyphen/>
        <w:t>дах</w:t>
      </w:r>
      <w:r w:rsidRPr="00633A23">
        <w:rPr>
          <w:rFonts w:cs="Arial"/>
          <w:szCs w:val="16"/>
        </w:rPr>
        <w:t xml:space="preserve">. </w:t>
      </w:r>
      <w:r w:rsidRPr="00633A23">
        <w:rPr>
          <w:szCs w:val="16"/>
        </w:rPr>
        <w:t>И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что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же</w:t>
      </w:r>
      <w:r w:rsidRPr="00633A23">
        <w:rPr>
          <w:rFonts w:cs="Arial"/>
          <w:szCs w:val="16"/>
        </w:rPr>
        <w:t xml:space="preserve">? </w:t>
      </w:r>
      <w:r w:rsidRPr="00633A23">
        <w:rPr>
          <w:szCs w:val="16"/>
        </w:rPr>
        <w:t>Все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решительно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богатство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его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погибло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только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лишь одна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икона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зарытая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в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землю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сохранилась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для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него</w:t>
      </w:r>
      <w:r w:rsidRPr="00633A23">
        <w:rPr>
          <w:rFonts w:cs="Arial"/>
          <w:szCs w:val="16"/>
        </w:rPr>
        <w:t xml:space="preserve">, </w:t>
      </w:r>
      <w:r w:rsidRPr="00633A23">
        <w:rPr>
          <w:szCs w:val="16"/>
        </w:rPr>
        <w:t>из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богача ставшего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тогда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совсем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бедным</w:t>
      </w:r>
      <w:r w:rsidRPr="00633A23">
        <w:rPr>
          <w:rFonts w:cs="Arial"/>
          <w:szCs w:val="16"/>
        </w:rPr>
        <w:t xml:space="preserve"> </w:t>
      </w:r>
      <w:r w:rsidRPr="00633A23">
        <w:rPr>
          <w:szCs w:val="16"/>
        </w:rPr>
        <w:t>человеком</w:t>
      </w:r>
      <w:r>
        <w:rPr>
          <w:szCs w:val="16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43F0A"/>
    <w:multiLevelType w:val="hybridMultilevel"/>
    <w:tmpl w:val="4E0468B0"/>
    <w:lvl w:ilvl="0" w:tplc="0419000F">
      <w:start w:val="1"/>
      <w:numFmt w:val="decimal"/>
      <w:lvlText w:val="%1."/>
      <w:lvlJc w:val="left"/>
      <w:pPr>
        <w:ind w:left="1400" w:hanging="360"/>
      </w:p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">
    <w:nsid w:val="14553437"/>
    <w:multiLevelType w:val="hybridMultilevel"/>
    <w:tmpl w:val="BE9E6A96"/>
    <w:lvl w:ilvl="0" w:tplc="04190001">
      <w:start w:val="1"/>
      <w:numFmt w:val="bullet"/>
      <w:lvlText w:val=""/>
      <w:lvlJc w:val="left"/>
      <w:pPr>
        <w:ind w:left="18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77" w:hanging="360"/>
      </w:pPr>
      <w:rPr>
        <w:rFonts w:ascii="Wingdings" w:hAnsi="Wingdings" w:hint="default"/>
      </w:rPr>
    </w:lvl>
  </w:abstractNum>
  <w:abstractNum w:abstractNumId="2">
    <w:nsid w:val="1DB6037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7505181"/>
    <w:multiLevelType w:val="hybridMultilevel"/>
    <w:tmpl w:val="FE72FB2E"/>
    <w:lvl w:ilvl="0" w:tplc="04190001">
      <w:start w:val="1"/>
      <w:numFmt w:val="bullet"/>
      <w:lvlText w:val=""/>
      <w:lvlJc w:val="left"/>
      <w:pPr>
        <w:ind w:left="18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77" w:hanging="360"/>
      </w:pPr>
      <w:rPr>
        <w:rFonts w:ascii="Wingdings" w:hAnsi="Wingdings" w:hint="default"/>
      </w:rPr>
    </w:lvl>
  </w:abstractNum>
  <w:abstractNum w:abstractNumId="4">
    <w:nsid w:val="34A55A8D"/>
    <w:multiLevelType w:val="hybridMultilevel"/>
    <w:tmpl w:val="31BECC54"/>
    <w:lvl w:ilvl="0" w:tplc="0419000F">
      <w:start w:val="1"/>
      <w:numFmt w:val="decimal"/>
      <w:lvlText w:val="%1."/>
      <w:lvlJc w:val="left"/>
      <w:pPr>
        <w:ind w:left="1457" w:hanging="360"/>
      </w:pPr>
    </w:lvl>
    <w:lvl w:ilvl="1" w:tplc="04190019" w:tentative="1">
      <w:start w:val="1"/>
      <w:numFmt w:val="lowerLetter"/>
      <w:lvlText w:val="%2."/>
      <w:lvlJc w:val="left"/>
      <w:pPr>
        <w:ind w:left="2177" w:hanging="360"/>
      </w:pPr>
    </w:lvl>
    <w:lvl w:ilvl="2" w:tplc="0419001B" w:tentative="1">
      <w:start w:val="1"/>
      <w:numFmt w:val="lowerRoman"/>
      <w:lvlText w:val="%3."/>
      <w:lvlJc w:val="right"/>
      <w:pPr>
        <w:ind w:left="2897" w:hanging="180"/>
      </w:pPr>
    </w:lvl>
    <w:lvl w:ilvl="3" w:tplc="0419000F" w:tentative="1">
      <w:start w:val="1"/>
      <w:numFmt w:val="decimal"/>
      <w:lvlText w:val="%4."/>
      <w:lvlJc w:val="left"/>
      <w:pPr>
        <w:ind w:left="3617" w:hanging="360"/>
      </w:pPr>
    </w:lvl>
    <w:lvl w:ilvl="4" w:tplc="04190019" w:tentative="1">
      <w:start w:val="1"/>
      <w:numFmt w:val="lowerLetter"/>
      <w:lvlText w:val="%5."/>
      <w:lvlJc w:val="left"/>
      <w:pPr>
        <w:ind w:left="4337" w:hanging="360"/>
      </w:pPr>
    </w:lvl>
    <w:lvl w:ilvl="5" w:tplc="0419001B" w:tentative="1">
      <w:start w:val="1"/>
      <w:numFmt w:val="lowerRoman"/>
      <w:lvlText w:val="%6."/>
      <w:lvlJc w:val="right"/>
      <w:pPr>
        <w:ind w:left="5057" w:hanging="180"/>
      </w:pPr>
    </w:lvl>
    <w:lvl w:ilvl="6" w:tplc="0419000F" w:tentative="1">
      <w:start w:val="1"/>
      <w:numFmt w:val="decimal"/>
      <w:lvlText w:val="%7."/>
      <w:lvlJc w:val="left"/>
      <w:pPr>
        <w:ind w:left="5777" w:hanging="360"/>
      </w:pPr>
    </w:lvl>
    <w:lvl w:ilvl="7" w:tplc="04190019" w:tentative="1">
      <w:start w:val="1"/>
      <w:numFmt w:val="lowerLetter"/>
      <w:lvlText w:val="%8."/>
      <w:lvlJc w:val="left"/>
      <w:pPr>
        <w:ind w:left="6497" w:hanging="360"/>
      </w:pPr>
    </w:lvl>
    <w:lvl w:ilvl="8" w:tplc="0419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5">
    <w:nsid w:val="39D96744"/>
    <w:multiLevelType w:val="hybridMultilevel"/>
    <w:tmpl w:val="EBA6D4A0"/>
    <w:lvl w:ilvl="0" w:tplc="04190001">
      <w:start w:val="1"/>
      <w:numFmt w:val="bullet"/>
      <w:lvlText w:val=""/>
      <w:lvlJc w:val="left"/>
      <w:pPr>
        <w:ind w:left="1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6">
    <w:nsid w:val="47332D3E"/>
    <w:multiLevelType w:val="hybridMultilevel"/>
    <w:tmpl w:val="BF8621CA"/>
    <w:lvl w:ilvl="0" w:tplc="04190001">
      <w:start w:val="1"/>
      <w:numFmt w:val="bullet"/>
      <w:lvlText w:val=""/>
      <w:lvlJc w:val="left"/>
      <w:pPr>
        <w:ind w:left="1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7">
    <w:nsid w:val="511150A3"/>
    <w:multiLevelType w:val="hybridMultilevel"/>
    <w:tmpl w:val="6DA27D30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51A746E6"/>
    <w:multiLevelType w:val="hybridMultilevel"/>
    <w:tmpl w:val="5E80D748"/>
    <w:lvl w:ilvl="0" w:tplc="04190001">
      <w:start w:val="1"/>
      <w:numFmt w:val="bullet"/>
      <w:lvlText w:val=""/>
      <w:lvlJc w:val="left"/>
      <w:pPr>
        <w:ind w:left="1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9">
    <w:nsid w:val="548B17F5"/>
    <w:multiLevelType w:val="hybridMultilevel"/>
    <w:tmpl w:val="84E0F2DE"/>
    <w:lvl w:ilvl="0" w:tplc="388A59E6">
      <w:start w:val="1"/>
      <w:numFmt w:val="decimal"/>
      <w:lvlText w:val="%1)"/>
      <w:lvlJc w:val="left"/>
      <w:pPr>
        <w:ind w:left="1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0">
    <w:nsid w:val="5C1A1552"/>
    <w:multiLevelType w:val="hybridMultilevel"/>
    <w:tmpl w:val="55C4D1E8"/>
    <w:lvl w:ilvl="0" w:tplc="04190001">
      <w:start w:val="1"/>
      <w:numFmt w:val="bullet"/>
      <w:lvlText w:val=""/>
      <w:lvlJc w:val="left"/>
      <w:pPr>
        <w:ind w:left="1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11">
    <w:nsid w:val="60904133"/>
    <w:multiLevelType w:val="hybridMultilevel"/>
    <w:tmpl w:val="F7C4B66A"/>
    <w:lvl w:ilvl="0" w:tplc="04190001">
      <w:start w:val="1"/>
      <w:numFmt w:val="bullet"/>
      <w:lvlText w:val=""/>
      <w:lvlJc w:val="left"/>
      <w:pPr>
        <w:ind w:left="1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12">
    <w:nsid w:val="64CF14D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6411A61"/>
    <w:multiLevelType w:val="hybridMultilevel"/>
    <w:tmpl w:val="3ED28124"/>
    <w:lvl w:ilvl="0" w:tplc="04190001">
      <w:start w:val="1"/>
      <w:numFmt w:val="bullet"/>
      <w:lvlText w:val=""/>
      <w:lvlJc w:val="left"/>
      <w:pPr>
        <w:ind w:left="1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14">
    <w:nsid w:val="6E603B23"/>
    <w:multiLevelType w:val="hybridMultilevel"/>
    <w:tmpl w:val="84E0F2DE"/>
    <w:lvl w:ilvl="0" w:tplc="388A59E6">
      <w:start w:val="1"/>
      <w:numFmt w:val="decimal"/>
      <w:lvlText w:val="%1)"/>
      <w:lvlJc w:val="left"/>
      <w:pPr>
        <w:ind w:left="1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5">
    <w:nsid w:val="7ACE05D0"/>
    <w:multiLevelType w:val="hybridMultilevel"/>
    <w:tmpl w:val="59849A5E"/>
    <w:lvl w:ilvl="0" w:tplc="388A59E6">
      <w:start w:val="1"/>
      <w:numFmt w:val="decimal"/>
      <w:lvlText w:val="%1)"/>
      <w:lvlJc w:val="left"/>
      <w:pPr>
        <w:ind w:left="104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6">
    <w:nsid w:val="7C477EDD"/>
    <w:multiLevelType w:val="hybridMultilevel"/>
    <w:tmpl w:val="70FE577C"/>
    <w:lvl w:ilvl="0" w:tplc="0419000F">
      <w:start w:val="1"/>
      <w:numFmt w:val="decimal"/>
      <w:lvlText w:val="%1."/>
      <w:lvlJc w:val="left"/>
      <w:pPr>
        <w:ind w:left="1097" w:hanging="360"/>
      </w:p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</w:lvl>
    <w:lvl w:ilvl="3" w:tplc="0419000F" w:tentative="1">
      <w:start w:val="1"/>
      <w:numFmt w:val="decimal"/>
      <w:lvlText w:val="%4."/>
      <w:lvlJc w:val="left"/>
      <w:pPr>
        <w:ind w:left="3257" w:hanging="360"/>
      </w:p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</w:lvl>
    <w:lvl w:ilvl="6" w:tplc="0419000F" w:tentative="1">
      <w:start w:val="1"/>
      <w:numFmt w:val="decimal"/>
      <w:lvlText w:val="%7."/>
      <w:lvlJc w:val="left"/>
      <w:pPr>
        <w:ind w:left="5417" w:hanging="360"/>
      </w:p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7">
    <w:nsid w:val="7C5F237F"/>
    <w:multiLevelType w:val="hybridMultilevel"/>
    <w:tmpl w:val="D81EA8A2"/>
    <w:lvl w:ilvl="0" w:tplc="0419000F">
      <w:start w:val="1"/>
      <w:numFmt w:val="decimal"/>
      <w:lvlText w:val="%1."/>
      <w:lvlJc w:val="left"/>
      <w:pPr>
        <w:ind w:left="1400" w:hanging="360"/>
      </w:p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num w:numId="1">
    <w:abstractNumId w:val="15"/>
  </w:num>
  <w:num w:numId="2">
    <w:abstractNumId w:val="9"/>
  </w:num>
  <w:num w:numId="3">
    <w:abstractNumId w:val="14"/>
  </w:num>
  <w:num w:numId="4">
    <w:abstractNumId w:val="17"/>
  </w:num>
  <w:num w:numId="5">
    <w:abstractNumId w:val="7"/>
  </w:num>
  <w:num w:numId="6">
    <w:abstractNumId w:val="16"/>
  </w:num>
  <w:num w:numId="7">
    <w:abstractNumId w:val="13"/>
  </w:num>
  <w:num w:numId="8">
    <w:abstractNumId w:val="8"/>
  </w:num>
  <w:num w:numId="9">
    <w:abstractNumId w:val="5"/>
  </w:num>
  <w:num w:numId="10">
    <w:abstractNumId w:val="6"/>
  </w:num>
  <w:num w:numId="11">
    <w:abstractNumId w:val="11"/>
  </w:num>
  <w:num w:numId="12">
    <w:abstractNumId w:val="10"/>
  </w:num>
  <w:num w:numId="13">
    <w:abstractNumId w:val="0"/>
  </w:num>
  <w:num w:numId="14">
    <w:abstractNumId w:val="1"/>
  </w:num>
  <w:num w:numId="15">
    <w:abstractNumId w:val="4"/>
  </w:num>
  <w:num w:numId="16">
    <w:abstractNumId w:val="3"/>
  </w:num>
  <w:num w:numId="17">
    <w:abstractNumId w:val="2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activeWritingStyle w:appName="MSWord" w:lang="ru-RU" w:vendorID="1" w:dllVersion="512" w:checkStyle="1"/>
  <w:attachedTemplate r:id="rId1"/>
  <w:doNotTrackMoves/>
  <w:defaultTabStop w:val="737"/>
  <w:autoHyphenation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2EC"/>
    <w:rsid w:val="000077C5"/>
    <w:rsid w:val="00012A28"/>
    <w:rsid w:val="00016E11"/>
    <w:rsid w:val="00040AB3"/>
    <w:rsid w:val="00040FC7"/>
    <w:rsid w:val="00056BBA"/>
    <w:rsid w:val="00063C57"/>
    <w:rsid w:val="000665A8"/>
    <w:rsid w:val="00075B9D"/>
    <w:rsid w:val="00093CC8"/>
    <w:rsid w:val="000D29D4"/>
    <w:rsid w:val="000D6307"/>
    <w:rsid w:val="000E5477"/>
    <w:rsid w:val="000F0232"/>
    <w:rsid w:val="001136CB"/>
    <w:rsid w:val="00117795"/>
    <w:rsid w:val="00132955"/>
    <w:rsid w:val="0014131D"/>
    <w:rsid w:val="00176C1B"/>
    <w:rsid w:val="0018308F"/>
    <w:rsid w:val="00193F2C"/>
    <w:rsid w:val="001A55A6"/>
    <w:rsid w:val="001B1183"/>
    <w:rsid w:val="001B394B"/>
    <w:rsid w:val="001C17CF"/>
    <w:rsid w:val="001C5238"/>
    <w:rsid w:val="001D26D4"/>
    <w:rsid w:val="001D5F81"/>
    <w:rsid w:val="0022035A"/>
    <w:rsid w:val="00221ED8"/>
    <w:rsid w:val="0023390E"/>
    <w:rsid w:val="002367CF"/>
    <w:rsid w:val="002413DE"/>
    <w:rsid w:val="0025508B"/>
    <w:rsid w:val="00260CD3"/>
    <w:rsid w:val="00282689"/>
    <w:rsid w:val="002863AD"/>
    <w:rsid w:val="002917C8"/>
    <w:rsid w:val="0029265C"/>
    <w:rsid w:val="002A0143"/>
    <w:rsid w:val="002A0B06"/>
    <w:rsid w:val="002A4058"/>
    <w:rsid w:val="002B1AA8"/>
    <w:rsid w:val="002B1BC0"/>
    <w:rsid w:val="002B5675"/>
    <w:rsid w:val="002D3589"/>
    <w:rsid w:val="002D7B5D"/>
    <w:rsid w:val="003025CE"/>
    <w:rsid w:val="00306978"/>
    <w:rsid w:val="003127C1"/>
    <w:rsid w:val="00313700"/>
    <w:rsid w:val="00323693"/>
    <w:rsid w:val="00342DB3"/>
    <w:rsid w:val="00353F7B"/>
    <w:rsid w:val="003A1E0C"/>
    <w:rsid w:val="003A2ED4"/>
    <w:rsid w:val="003A36F6"/>
    <w:rsid w:val="003C1426"/>
    <w:rsid w:val="003C67E8"/>
    <w:rsid w:val="003C74D1"/>
    <w:rsid w:val="003D4E15"/>
    <w:rsid w:val="003D74B4"/>
    <w:rsid w:val="003E14AE"/>
    <w:rsid w:val="003F1011"/>
    <w:rsid w:val="0040437A"/>
    <w:rsid w:val="00420E01"/>
    <w:rsid w:val="00421D72"/>
    <w:rsid w:val="00432C5B"/>
    <w:rsid w:val="00444699"/>
    <w:rsid w:val="004505DC"/>
    <w:rsid w:val="004510FF"/>
    <w:rsid w:val="00474FF1"/>
    <w:rsid w:val="004928EB"/>
    <w:rsid w:val="004A023F"/>
    <w:rsid w:val="004A0A8E"/>
    <w:rsid w:val="004A1DBC"/>
    <w:rsid w:val="004A7126"/>
    <w:rsid w:val="004E50DD"/>
    <w:rsid w:val="004F56E4"/>
    <w:rsid w:val="004F74D5"/>
    <w:rsid w:val="00507796"/>
    <w:rsid w:val="005135DF"/>
    <w:rsid w:val="0053178D"/>
    <w:rsid w:val="00552B6B"/>
    <w:rsid w:val="00557417"/>
    <w:rsid w:val="00564CE3"/>
    <w:rsid w:val="00576438"/>
    <w:rsid w:val="00582C7D"/>
    <w:rsid w:val="005879A1"/>
    <w:rsid w:val="0059137F"/>
    <w:rsid w:val="00591BCC"/>
    <w:rsid w:val="005C23A5"/>
    <w:rsid w:val="005C2A99"/>
    <w:rsid w:val="005C6169"/>
    <w:rsid w:val="005D1A89"/>
    <w:rsid w:val="005E0943"/>
    <w:rsid w:val="005E199D"/>
    <w:rsid w:val="0061543C"/>
    <w:rsid w:val="00633A23"/>
    <w:rsid w:val="00643A9C"/>
    <w:rsid w:val="00655EE9"/>
    <w:rsid w:val="006563BF"/>
    <w:rsid w:val="00656935"/>
    <w:rsid w:val="006B00BE"/>
    <w:rsid w:val="006C1BF8"/>
    <w:rsid w:val="006C7AA7"/>
    <w:rsid w:val="006F091A"/>
    <w:rsid w:val="006F79C0"/>
    <w:rsid w:val="00732786"/>
    <w:rsid w:val="00761C76"/>
    <w:rsid w:val="00767979"/>
    <w:rsid w:val="00786874"/>
    <w:rsid w:val="00787D24"/>
    <w:rsid w:val="007A482B"/>
    <w:rsid w:val="007C2A12"/>
    <w:rsid w:val="007C5DE1"/>
    <w:rsid w:val="007D14F1"/>
    <w:rsid w:val="007E0E77"/>
    <w:rsid w:val="007E16E5"/>
    <w:rsid w:val="007F3FB9"/>
    <w:rsid w:val="0080541F"/>
    <w:rsid w:val="00844ACB"/>
    <w:rsid w:val="008454BD"/>
    <w:rsid w:val="00845AD8"/>
    <w:rsid w:val="00860E05"/>
    <w:rsid w:val="00882447"/>
    <w:rsid w:val="008A3B9A"/>
    <w:rsid w:val="008A424F"/>
    <w:rsid w:val="008B7780"/>
    <w:rsid w:val="008D453F"/>
    <w:rsid w:val="008E706E"/>
    <w:rsid w:val="008F0DFC"/>
    <w:rsid w:val="00904DBA"/>
    <w:rsid w:val="00910AF6"/>
    <w:rsid w:val="00911A95"/>
    <w:rsid w:val="009137B0"/>
    <w:rsid w:val="009429E4"/>
    <w:rsid w:val="00946D5D"/>
    <w:rsid w:val="009640A9"/>
    <w:rsid w:val="00967C18"/>
    <w:rsid w:val="009805AC"/>
    <w:rsid w:val="00981546"/>
    <w:rsid w:val="00983FD2"/>
    <w:rsid w:val="009A0B33"/>
    <w:rsid w:val="009B6726"/>
    <w:rsid w:val="009C7258"/>
    <w:rsid w:val="009C7DAD"/>
    <w:rsid w:val="009E149A"/>
    <w:rsid w:val="009F0C45"/>
    <w:rsid w:val="009F1E55"/>
    <w:rsid w:val="00A00AFF"/>
    <w:rsid w:val="00A036E3"/>
    <w:rsid w:val="00A04A76"/>
    <w:rsid w:val="00A05DC6"/>
    <w:rsid w:val="00A27D4B"/>
    <w:rsid w:val="00A41EC3"/>
    <w:rsid w:val="00A46CF1"/>
    <w:rsid w:val="00A617A4"/>
    <w:rsid w:val="00A62BF1"/>
    <w:rsid w:val="00A92A9E"/>
    <w:rsid w:val="00A92C5B"/>
    <w:rsid w:val="00A9768B"/>
    <w:rsid w:val="00AA465C"/>
    <w:rsid w:val="00AB559B"/>
    <w:rsid w:val="00AC5185"/>
    <w:rsid w:val="00AD3917"/>
    <w:rsid w:val="00AE3F9E"/>
    <w:rsid w:val="00AF0275"/>
    <w:rsid w:val="00AF0F7F"/>
    <w:rsid w:val="00B003F6"/>
    <w:rsid w:val="00B05597"/>
    <w:rsid w:val="00B14DEB"/>
    <w:rsid w:val="00B1796B"/>
    <w:rsid w:val="00B54AF3"/>
    <w:rsid w:val="00B63DFF"/>
    <w:rsid w:val="00B64D38"/>
    <w:rsid w:val="00B73F2A"/>
    <w:rsid w:val="00BA0290"/>
    <w:rsid w:val="00BB6200"/>
    <w:rsid w:val="00BC2E83"/>
    <w:rsid w:val="00BC729C"/>
    <w:rsid w:val="00BD006F"/>
    <w:rsid w:val="00BD28EE"/>
    <w:rsid w:val="00BF262E"/>
    <w:rsid w:val="00BF36F2"/>
    <w:rsid w:val="00C1321F"/>
    <w:rsid w:val="00C14C73"/>
    <w:rsid w:val="00C20706"/>
    <w:rsid w:val="00C34AFC"/>
    <w:rsid w:val="00C45DA5"/>
    <w:rsid w:val="00C56929"/>
    <w:rsid w:val="00C76E3D"/>
    <w:rsid w:val="00CA1FDC"/>
    <w:rsid w:val="00CC1905"/>
    <w:rsid w:val="00CD17D2"/>
    <w:rsid w:val="00CF4578"/>
    <w:rsid w:val="00D122EC"/>
    <w:rsid w:val="00D2277E"/>
    <w:rsid w:val="00D2430B"/>
    <w:rsid w:val="00D2732A"/>
    <w:rsid w:val="00D54183"/>
    <w:rsid w:val="00D846D5"/>
    <w:rsid w:val="00D90C15"/>
    <w:rsid w:val="00D969E4"/>
    <w:rsid w:val="00DB605D"/>
    <w:rsid w:val="00DB62F6"/>
    <w:rsid w:val="00E03847"/>
    <w:rsid w:val="00E1660A"/>
    <w:rsid w:val="00E508B2"/>
    <w:rsid w:val="00E60CB1"/>
    <w:rsid w:val="00E7378E"/>
    <w:rsid w:val="00E755AF"/>
    <w:rsid w:val="00E77594"/>
    <w:rsid w:val="00E832F9"/>
    <w:rsid w:val="00E8466D"/>
    <w:rsid w:val="00E84B69"/>
    <w:rsid w:val="00EB0F88"/>
    <w:rsid w:val="00EC71F4"/>
    <w:rsid w:val="00ED1240"/>
    <w:rsid w:val="00ED4374"/>
    <w:rsid w:val="00ED4D04"/>
    <w:rsid w:val="00ED7737"/>
    <w:rsid w:val="00EE307B"/>
    <w:rsid w:val="00EE31BE"/>
    <w:rsid w:val="00EE3860"/>
    <w:rsid w:val="00EF61A1"/>
    <w:rsid w:val="00F06446"/>
    <w:rsid w:val="00F118D5"/>
    <w:rsid w:val="00F12ECC"/>
    <w:rsid w:val="00F157F4"/>
    <w:rsid w:val="00F416D5"/>
    <w:rsid w:val="00F45EB5"/>
    <w:rsid w:val="00F520D6"/>
    <w:rsid w:val="00F62C34"/>
    <w:rsid w:val="00F64FAB"/>
    <w:rsid w:val="00F7509B"/>
    <w:rsid w:val="00FA2295"/>
    <w:rsid w:val="00FB17E0"/>
    <w:rsid w:val="00FC1ADB"/>
    <w:rsid w:val="00FE707F"/>
    <w:rsid w:val="00FE7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A23"/>
    <w:pPr>
      <w:widowControl w:val="0"/>
      <w:autoSpaceDE w:val="0"/>
      <w:autoSpaceDN w:val="0"/>
      <w:adjustRightInd w:val="0"/>
      <w:ind w:firstLine="680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732786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aliases w:val="Часть"/>
    <w:basedOn w:val="a"/>
    <w:next w:val="a"/>
    <w:link w:val="20"/>
    <w:uiPriority w:val="9"/>
    <w:unhideWhenUsed/>
    <w:qFormat/>
    <w:rsid w:val="00CC190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aliases w:val="Заголовок материала"/>
    <w:basedOn w:val="a"/>
    <w:next w:val="a"/>
    <w:link w:val="30"/>
    <w:uiPriority w:val="9"/>
    <w:unhideWhenUsed/>
    <w:qFormat/>
    <w:rsid w:val="003F1011"/>
    <w:pPr>
      <w:keepNext/>
      <w:suppressAutoHyphens/>
      <w:spacing w:before="240" w:after="240"/>
      <w:ind w:firstLine="0"/>
      <w:jc w:val="center"/>
      <w:outlineLvl w:val="2"/>
    </w:pPr>
    <w:rPr>
      <w:rFonts w:ascii="Cambria" w:hAnsi="Cambria"/>
      <w:b/>
      <w:bCs/>
      <w:sz w:val="44"/>
      <w:szCs w:val="44"/>
    </w:rPr>
  </w:style>
  <w:style w:type="paragraph" w:styleId="4">
    <w:name w:val="heading 4"/>
    <w:aliases w:val="Рубрика"/>
    <w:basedOn w:val="a"/>
    <w:next w:val="a"/>
    <w:link w:val="40"/>
    <w:uiPriority w:val="9"/>
    <w:unhideWhenUsed/>
    <w:qFormat/>
    <w:rsid w:val="00A46CF1"/>
    <w:pPr>
      <w:keepNext/>
      <w:spacing w:after="240"/>
      <w:ind w:firstLine="0"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aliases w:val="Подзаголовок - 1"/>
    <w:basedOn w:val="a"/>
    <w:next w:val="a"/>
    <w:link w:val="50"/>
    <w:uiPriority w:val="9"/>
    <w:unhideWhenUsed/>
    <w:qFormat/>
    <w:rsid w:val="00C1321F"/>
    <w:pPr>
      <w:suppressAutoHyphens/>
      <w:spacing w:before="240" w:after="60"/>
      <w:ind w:firstLine="0"/>
      <w:jc w:val="center"/>
      <w:outlineLvl w:val="4"/>
    </w:pPr>
    <w:rPr>
      <w:rFonts w:ascii="Calibri" w:hAnsi="Calibri"/>
      <w:b/>
      <w:bCs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633A2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633A23"/>
    <w:pPr>
      <w:spacing w:before="240" w:after="60"/>
      <w:outlineLvl w:val="6"/>
    </w:pPr>
    <w:rPr>
      <w:rFonts w:ascii="Calibri" w:hAnsi="Calibri"/>
      <w:szCs w:val="24"/>
    </w:rPr>
  </w:style>
  <w:style w:type="paragraph" w:styleId="8">
    <w:name w:val="heading 8"/>
    <w:basedOn w:val="a"/>
    <w:next w:val="a"/>
    <w:link w:val="80"/>
    <w:uiPriority w:val="9"/>
    <w:unhideWhenUsed/>
    <w:qFormat/>
    <w:rsid w:val="007C2A12"/>
    <w:pPr>
      <w:spacing w:before="240" w:after="60"/>
      <w:outlineLvl w:val="7"/>
    </w:pPr>
    <w:rPr>
      <w:rFonts w:ascii="Calibri" w:hAnsi="Calibri"/>
      <w:i/>
      <w:i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Автор"/>
    <w:basedOn w:val="a"/>
    <w:next w:val="a"/>
    <w:link w:val="a4"/>
    <w:uiPriority w:val="10"/>
    <w:qFormat/>
    <w:rsid w:val="003F1011"/>
    <w:pPr>
      <w:spacing w:before="240" w:after="60"/>
      <w:ind w:firstLine="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aliases w:val="Автор Знак"/>
    <w:basedOn w:val="a0"/>
    <w:link w:val="a3"/>
    <w:uiPriority w:val="10"/>
    <w:rsid w:val="003F1011"/>
    <w:rPr>
      <w:rFonts w:ascii="Cambria" w:hAnsi="Cambria"/>
      <w:b/>
      <w:bCs/>
      <w:kern w:val="28"/>
      <w:sz w:val="32"/>
      <w:szCs w:val="32"/>
    </w:rPr>
  </w:style>
  <w:style w:type="character" w:customStyle="1" w:styleId="10">
    <w:name w:val="Заголовок 1 Знак"/>
    <w:basedOn w:val="a0"/>
    <w:link w:val="1"/>
    <w:uiPriority w:val="9"/>
    <w:rsid w:val="00732786"/>
    <w:rPr>
      <w:rFonts w:ascii="Cambria" w:eastAsia="Times New Roman" w:hAnsi="Cambria" w:cs="Times New Roman"/>
      <w:bCs/>
      <w:kern w:val="32"/>
      <w:sz w:val="32"/>
      <w:szCs w:val="32"/>
    </w:rPr>
  </w:style>
  <w:style w:type="character" w:customStyle="1" w:styleId="20">
    <w:name w:val="Заголовок 2 Знак"/>
    <w:aliases w:val="Часть Знак"/>
    <w:basedOn w:val="a0"/>
    <w:link w:val="2"/>
    <w:uiPriority w:val="9"/>
    <w:rsid w:val="00CC190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aliases w:val="Заголовок материала Знак"/>
    <w:basedOn w:val="a0"/>
    <w:link w:val="3"/>
    <w:uiPriority w:val="9"/>
    <w:rsid w:val="003F1011"/>
    <w:rPr>
      <w:rFonts w:ascii="Cambria" w:hAnsi="Cambria"/>
      <w:b/>
      <w:bCs/>
      <w:sz w:val="44"/>
      <w:szCs w:val="44"/>
    </w:rPr>
  </w:style>
  <w:style w:type="character" w:customStyle="1" w:styleId="40">
    <w:name w:val="Заголовок 4 Знак"/>
    <w:aliases w:val="Рубрика Знак"/>
    <w:basedOn w:val="a0"/>
    <w:link w:val="4"/>
    <w:uiPriority w:val="9"/>
    <w:rsid w:val="00A46CF1"/>
    <w:rPr>
      <w:b/>
      <w:bCs/>
      <w:sz w:val="28"/>
      <w:szCs w:val="28"/>
      <w:shd w:val="clear" w:color="auto" w:fill="FFFFFF"/>
    </w:rPr>
  </w:style>
  <w:style w:type="paragraph" w:styleId="a5">
    <w:name w:val="Balloon Text"/>
    <w:basedOn w:val="a"/>
    <w:link w:val="a6"/>
    <w:uiPriority w:val="99"/>
    <w:semiHidden/>
    <w:unhideWhenUsed/>
    <w:rsid w:val="00BD006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006F"/>
    <w:rPr>
      <w:rFonts w:ascii="Tahoma" w:hAnsi="Tahoma" w:cs="Tahoma"/>
      <w:sz w:val="16"/>
      <w:szCs w:val="16"/>
    </w:rPr>
  </w:style>
  <w:style w:type="paragraph" w:styleId="21">
    <w:name w:val="Quote"/>
    <w:basedOn w:val="a"/>
    <w:next w:val="a"/>
    <w:link w:val="22"/>
    <w:uiPriority w:val="29"/>
    <w:qFormat/>
    <w:rsid w:val="00BD006F"/>
    <w:pPr>
      <w:ind w:firstLine="0"/>
    </w:pPr>
    <w:rPr>
      <w:i/>
      <w:iCs/>
      <w:noProof/>
      <w:color w:val="000000"/>
    </w:rPr>
  </w:style>
  <w:style w:type="character" w:customStyle="1" w:styleId="22">
    <w:name w:val="Цитата 2 Знак"/>
    <w:basedOn w:val="a0"/>
    <w:link w:val="21"/>
    <w:uiPriority w:val="29"/>
    <w:rsid w:val="00BD006F"/>
    <w:rPr>
      <w:rFonts w:ascii="Times New Roman" w:eastAsia="Times New Roman" w:hAnsi="Times New Roman" w:cs="Times New Roman"/>
      <w:i/>
      <w:iCs/>
      <w:noProof/>
      <w:color w:val="000000"/>
      <w:sz w:val="24"/>
      <w:szCs w:val="24"/>
      <w:shd w:val="clear" w:color="auto" w:fill="FFFFFF"/>
    </w:rPr>
  </w:style>
  <w:style w:type="paragraph" w:styleId="a7">
    <w:name w:val="endnote text"/>
    <w:basedOn w:val="a"/>
    <w:link w:val="a8"/>
    <w:uiPriority w:val="99"/>
    <w:semiHidden/>
    <w:unhideWhenUsed/>
    <w:rsid w:val="00967C18"/>
    <w:rPr>
      <w:sz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967C18"/>
    <w:rPr>
      <w:rFonts w:ascii="Times New Roman" w:hAnsi="Times New Roman"/>
      <w:shd w:val="clear" w:color="auto" w:fill="FFFFFF"/>
    </w:rPr>
  </w:style>
  <w:style w:type="character" w:styleId="a9">
    <w:name w:val="endnote reference"/>
    <w:basedOn w:val="a0"/>
    <w:uiPriority w:val="99"/>
    <w:semiHidden/>
    <w:unhideWhenUsed/>
    <w:rsid w:val="00967C18"/>
    <w:rPr>
      <w:vertAlign w:val="superscript"/>
    </w:rPr>
  </w:style>
  <w:style w:type="paragraph" w:styleId="aa">
    <w:name w:val="footnote text"/>
    <w:basedOn w:val="a"/>
    <w:link w:val="ab"/>
    <w:uiPriority w:val="99"/>
    <w:unhideWhenUsed/>
    <w:rsid w:val="00967C18"/>
    <w:rPr>
      <w:sz w:val="20"/>
    </w:rPr>
  </w:style>
  <w:style w:type="character" w:customStyle="1" w:styleId="ab">
    <w:name w:val="Текст сноски Знак"/>
    <w:basedOn w:val="a0"/>
    <w:link w:val="aa"/>
    <w:uiPriority w:val="99"/>
    <w:rsid w:val="00967C18"/>
    <w:rPr>
      <w:rFonts w:ascii="Times New Roman" w:hAnsi="Times New Roman"/>
      <w:shd w:val="clear" w:color="auto" w:fill="FFFFFF"/>
    </w:rPr>
  </w:style>
  <w:style w:type="character" w:styleId="ac">
    <w:name w:val="footnote reference"/>
    <w:basedOn w:val="a0"/>
    <w:uiPriority w:val="99"/>
    <w:semiHidden/>
    <w:unhideWhenUsed/>
    <w:rsid w:val="00967C18"/>
    <w:rPr>
      <w:vertAlign w:val="superscript"/>
    </w:rPr>
  </w:style>
  <w:style w:type="paragraph" w:styleId="ad">
    <w:name w:val="No Spacing"/>
    <w:aliases w:val="Подпись фото"/>
    <w:uiPriority w:val="1"/>
    <w:qFormat/>
    <w:rsid w:val="007F3FB9"/>
    <w:pPr>
      <w:widowControl w:val="0"/>
      <w:shd w:val="clear" w:color="auto" w:fill="FFFFFF"/>
      <w:autoSpaceDE w:val="0"/>
      <w:autoSpaceDN w:val="0"/>
      <w:adjustRightInd w:val="0"/>
      <w:spacing w:before="120" w:after="240"/>
      <w:jc w:val="both"/>
    </w:pPr>
    <w:rPr>
      <w:sz w:val="22"/>
      <w:szCs w:val="24"/>
    </w:rPr>
  </w:style>
  <w:style w:type="paragraph" w:styleId="ae">
    <w:name w:val="caption"/>
    <w:basedOn w:val="a"/>
    <w:next w:val="a"/>
    <w:uiPriority w:val="35"/>
    <w:unhideWhenUsed/>
    <w:qFormat/>
    <w:rsid w:val="003C1426"/>
    <w:rPr>
      <w:b/>
      <w:bCs/>
      <w:sz w:val="20"/>
    </w:rPr>
  </w:style>
  <w:style w:type="paragraph" w:styleId="af">
    <w:name w:val="TOC Heading"/>
    <w:basedOn w:val="1"/>
    <w:next w:val="a"/>
    <w:uiPriority w:val="39"/>
    <w:semiHidden/>
    <w:unhideWhenUsed/>
    <w:qFormat/>
    <w:rsid w:val="003C1426"/>
    <w:pPr>
      <w:keepLines/>
      <w:widowControl/>
      <w:autoSpaceDE/>
      <w:autoSpaceDN/>
      <w:adjustRightInd/>
      <w:spacing w:before="480" w:after="0" w:line="276" w:lineRule="auto"/>
      <w:ind w:firstLine="0"/>
      <w:jc w:val="left"/>
      <w:outlineLvl w:val="9"/>
    </w:pPr>
    <w:rPr>
      <w:b/>
      <w:color w:val="365F91"/>
      <w:kern w:val="0"/>
      <w:sz w:val="28"/>
      <w:szCs w:val="28"/>
      <w:lang w:eastAsia="en-US"/>
    </w:rPr>
  </w:style>
  <w:style w:type="paragraph" w:styleId="31">
    <w:name w:val="toc 3"/>
    <w:basedOn w:val="a"/>
    <w:next w:val="a"/>
    <w:autoRedefine/>
    <w:uiPriority w:val="39"/>
    <w:unhideWhenUsed/>
    <w:rsid w:val="003C1426"/>
    <w:pPr>
      <w:ind w:left="480"/>
    </w:pPr>
  </w:style>
  <w:style w:type="paragraph" w:styleId="23">
    <w:name w:val="toc 2"/>
    <w:basedOn w:val="a"/>
    <w:next w:val="a"/>
    <w:autoRedefine/>
    <w:uiPriority w:val="39"/>
    <w:unhideWhenUsed/>
    <w:rsid w:val="003C1426"/>
    <w:pPr>
      <w:ind w:left="240"/>
    </w:pPr>
  </w:style>
  <w:style w:type="paragraph" w:styleId="11">
    <w:name w:val="toc 1"/>
    <w:basedOn w:val="a"/>
    <w:next w:val="a"/>
    <w:autoRedefine/>
    <w:uiPriority w:val="39"/>
    <w:unhideWhenUsed/>
    <w:rsid w:val="003C1426"/>
  </w:style>
  <w:style w:type="character" w:styleId="af0">
    <w:name w:val="Hyperlink"/>
    <w:basedOn w:val="a0"/>
    <w:uiPriority w:val="99"/>
    <w:unhideWhenUsed/>
    <w:rsid w:val="003C1426"/>
    <w:rPr>
      <w:color w:val="0000FF"/>
      <w:u w:val="single"/>
    </w:rPr>
  </w:style>
  <w:style w:type="paragraph" w:styleId="af1">
    <w:name w:val="Subtitle"/>
    <w:basedOn w:val="a"/>
    <w:next w:val="a"/>
    <w:link w:val="af2"/>
    <w:uiPriority w:val="11"/>
    <w:qFormat/>
    <w:rsid w:val="00A46CF1"/>
    <w:pPr>
      <w:spacing w:after="60"/>
      <w:ind w:firstLine="0"/>
      <w:jc w:val="left"/>
      <w:outlineLvl w:val="1"/>
    </w:pPr>
    <w:rPr>
      <w:rFonts w:ascii="Cambria" w:hAnsi="Cambria"/>
      <w:b/>
    </w:rPr>
  </w:style>
  <w:style w:type="character" w:customStyle="1" w:styleId="af2">
    <w:name w:val="Подзаголовок Знак"/>
    <w:basedOn w:val="a0"/>
    <w:link w:val="af1"/>
    <w:uiPriority w:val="11"/>
    <w:rsid w:val="00A46CF1"/>
    <w:rPr>
      <w:rFonts w:ascii="Cambria" w:eastAsia="Times New Roman" w:hAnsi="Cambria" w:cs="Times New Roman"/>
      <w:b/>
      <w:sz w:val="24"/>
      <w:szCs w:val="24"/>
      <w:shd w:val="clear" w:color="auto" w:fill="FFFFFF"/>
    </w:rPr>
  </w:style>
  <w:style w:type="character" w:styleId="af3">
    <w:name w:val="Emphasis"/>
    <w:basedOn w:val="a0"/>
    <w:uiPriority w:val="20"/>
    <w:qFormat/>
    <w:rsid w:val="00A46CF1"/>
    <w:rPr>
      <w:i/>
      <w:iCs/>
    </w:rPr>
  </w:style>
  <w:style w:type="paragraph" w:styleId="af4">
    <w:name w:val="header"/>
    <w:basedOn w:val="a"/>
    <w:link w:val="af5"/>
    <w:uiPriority w:val="99"/>
    <w:semiHidden/>
    <w:unhideWhenUsed/>
    <w:rsid w:val="002413DE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2413DE"/>
    <w:rPr>
      <w:rFonts w:ascii="Times New Roman" w:hAnsi="Times New Roman"/>
      <w:sz w:val="24"/>
      <w:szCs w:val="24"/>
      <w:shd w:val="clear" w:color="auto" w:fill="FFFFFF"/>
    </w:rPr>
  </w:style>
  <w:style w:type="paragraph" w:styleId="af6">
    <w:name w:val="footer"/>
    <w:basedOn w:val="a"/>
    <w:link w:val="af7"/>
    <w:uiPriority w:val="99"/>
    <w:unhideWhenUsed/>
    <w:rsid w:val="002413D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413DE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50">
    <w:name w:val="Заголовок 5 Знак"/>
    <w:aliases w:val="Подзаголовок - 1 Знак"/>
    <w:basedOn w:val="a0"/>
    <w:link w:val="5"/>
    <w:uiPriority w:val="9"/>
    <w:rsid w:val="00C1321F"/>
    <w:rPr>
      <w:b/>
      <w:bCs/>
      <w:iCs/>
      <w:sz w:val="26"/>
      <w:szCs w:val="26"/>
    </w:rPr>
  </w:style>
  <w:style w:type="character" w:styleId="af8">
    <w:name w:val="FollowedHyperlink"/>
    <w:basedOn w:val="a0"/>
    <w:uiPriority w:val="99"/>
    <w:semiHidden/>
    <w:unhideWhenUsed/>
    <w:rsid w:val="0059137F"/>
    <w:rPr>
      <w:color w:val="800080"/>
      <w:u w:val="single"/>
    </w:rPr>
  </w:style>
  <w:style w:type="paragraph" w:styleId="41">
    <w:name w:val="toc 4"/>
    <w:basedOn w:val="a"/>
    <w:next w:val="a"/>
    <w:autoRedefine/>
    <w:uiPriority w:val="39"/>
    <w:unhideWhenUsed/>
    <w:rsid w:val="00761C76"/>
    <w:pPr>
      <w:ind w:left="720"/>
    </w:pPr>
  </w:style>
  <w:style w:type="character" w:customStyle="1" w:styleId="60">
    <w:name w:val="Заголовок 6 Знак"/>
    <w:basedOn w:val="a0"/>
    <w:link w:val="6"/>
    <w:uiPriority w:val="9"/>
    <w:rsid w:val="00633A23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633A23"/>
    <w:rPr>
      <w:rFonts w:ascii="Calibri" w:eastAsia="Times New Roman" w:hAnsi="Calibri" w:cs="Times New Roman"/>
      <w:sz w:val="24"/>
      <w:szCs w:val="24"/>
    </w:rPr>
  </w:style>
  <w:style w:type="table" w:styleId="af9">
    <w:name w:val="Table Grid"/>
    <w:basedOn w:val="a1"/>
    <w:uiPriority w:val="59"/>
    <w:rsid w:val="002917C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0">
    <w:name w:val="Заголовок 8 Знак"/>
    <w:basedOn w:val="a0"/>
    <w:link w:val="8"/>
    <w:uiPriority w:val="9"/>
    <w:rsid w:val="007C2A12"/>
    <w:rPr>
      <w:rFonts w:ascii="Calibri" w:eastAsia="Times New Roman" w:hAnsi="Calibri" w:cs="Times New Roman"/>
      <w:i/>
      <w:iCs/>
      <w:sz w:val="24"/>
      <w:szCs w:val="24"/>
    </w:rPr>
  </w:style>
  <w:style w:type="paragraph" w:styleId="afa">
    <w:name w:val="Revision"/>
    <w:hidden/>
    <w:uiPriority w:val="99"/>
    <w:semiHidden/>
    <w:rsid w:val="00582C7D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7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76" Type="http://schemas.openxmlformats.org/officeDocument/2006/relationships/image" Target="media/image68.jpeg"/><Relationship Id="rId84" Type="http://schemas.openxmlformats.org/officeDocument/2006/relationships/image" Target="media/image76.jpeg"/><Relationship Id="rId89" Type="http://schemas.openxmlformats.org/officeDocument/2006/relationships/image" Target="media/image81.jpeg"/><Relationship Id="rId7" Type="http://schemas.openxmlformats.org/officeDocument/2006/relationships/image" Target="media/image1.jpeg"/><Relationship Id="rId71" Type="http://schemas.openxmlformats.org/officeDocument/2006/relationships/image" Target="media/image63.jpeg"/><Relationship Id="rId9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jpeg"/><Relationship Id="rId74" Type="http://schemas.openxmlformats.org/officeDocument/2006/relationships/image" Target="media/image66.jpeg"/><Relationship Id="rId79" Type="http://schemas.openxmlformats.org/officeDocument/2006/relationships/image" Target="media/image71.jpeg"/><Relationship Id="rId87" Type="http://schemas.openxmlformats.org/officeDocument/2006/relationships/image" Target="media/image79.jpeg"/><Relationship Id="rId5" Type="http://schemas.openxmlformats.org/officeDocument/2006/relationships/footnotes" Target="footnotes.xml"/><Relationship Id="rId61" Type="http://schemas.openxmlformats.org/officeDocument/2006/relationships/image" Target="media/image53.jpeg"/><Relationship Id="rId82" Type="http://schemas.openxmlformats.org/officeDocument/2006/relationships/image" Target="media/image74.jpeg"/><Relationship Id="rId90" Type="http://schemas.openxmlformats.org/officeDocument/2006/relationships/image" Target="media/image82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77" Type="http://schemas.openxmlformats.org/officeDocument/2006/relationships/image" Target="media/image69.jpeg"/><Relationship Id="rId8" Type="http://schemas.openxmlformats.org/officeDocument/2006/relationships/image" Target="media/image2.jpeg"/><Relationship Id="rId51" Type="http://schemas.openxmlformats.org/officeDocument/2006/relationships/image" Target="media/image44.jpeg"/><Relationship Id="rId72" Type="http://schemas.openxmlformats.org/officeDocument/2006/relationships/image" Target="media/image64.jpeg"/><Relationship Id="rId80" Type="http://schemas.openxmlformats.org/officeDocument/2006/relationships/image" Target="media/image72.jpeg"/><Relationship Id="rId85" Type="http://schemas.openxmlformats.org/officeDocument/2006/relationships/image" Target="media/image77.jpeg"/><Relationship Id="rId9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image" Target="media/image62.jpeg"/><Relationship Id="rId75" Type="http://schemas.openxmlformats.org/officeDocument/2006/relationships/image" Target="media/image67.jpeg"/><Relationship Id="rId83" Type="http://schemas.openxmlformats.org/officeDocument/2006/relationships/image" Target="media/image75.jpeg"/><Relationship Id="rId88" Type="http://schemas.openxmlformats.org/officeDocument/2006/relationships/image" Target="media/image80.jpeg"/><Relationship Id="rId91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49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hyperlink" Target="http://f3.02.1866" TargetMode="External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image" Target="media/image65.jpeg"/><Relationship Id="rId78" Type="http://schemas.openxmlformats.org/officeDocument/2006/relationships/image" Target="media/image70.jpeg"/><Relationship Id="rId81" Type="http://schemas.openxmlformats.org/officeDocument/2006/relationships/image" Target="media/image73.jpeg"/><Relationship Id="rId86" Type="http://schemas.openxmlformats.org/officeDocument/2006/relationships/image" Target="media/image78.jpe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!works\&#1045;&#1087;&#1072;&#1088;&#1093;&#1080;&#1072;&#1083;&#1100;&#1085;&#1099;&#1077;%20&#1042;&#1077;&#1076;&#1086;&#1084;&#1086;&#1089;&#1090;&#1080;\&#1045;&#1087;&#1072;&#1088;&#1093;&#1080;&#1072;&#1083;&#1100;&#1085;&#1099;&#1077;%20&#1074;&#1077;&#1076;&#1086;&#1084;&#1086;&#1089;&#1090;&#1080;%20&#1089;&#1090;&#1080;&#1083;&#108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Епархиальные ведомости стили.dotx</Template>
  <TotalTime>738</TotalTime>
  <Pages>1</Pages>
  <Words>93442</Words>
  <Characters>532625</Characters>
  <Application>Microsoft Office Word</Application>
  <DocSecurity>0</DocSecurity>
  <Lines>4438</Lines>
  <Paragraphs>1249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624818</CharactersWithSpaces>
  <SharedDoc>false</SharedDoc>
  <HLinks>
    <vt:vector size="6" baseType="variant">
      <vt:variant>
        <vt:i4>7929898</vt:i4>
      </vt:variant>
      <vt:variant>
        <vt:i4>0</vt:i4>
      </vt:variant>
      <vt:variant>
        <vt:i4>0</vt:i4>
      </vt:variant>
      <vt:variant>
        <vt:i4>5</vt:i4>
      </vt:variant>
      <vt:variant>
        <vt:lpwstr>http://f3.02.1866/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33</cp:revision>
  <dcterms:created xsi:type="dcterms:W3CDTF">2013-09-23T21:59:00Z</dcterms:created>
  <dcterms:modified xsi:type="dcterms:W3CDTF">2015-09-23T05:47:00Z</dcterms:modified>
</cp:coreProperties>
</file>